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2F1D41"/>
    <w:p w:rsidR="002F1D41" w:rsidRDefault="002F1D41" w:rsidP="002F1D41"/>
    <w:p w:rsidR="002F1D41" w:rsidRDefault="002F1D41" w:rsidP="002F1D41"/>
    <w:p w:rsidR="002F1D41" w:rsidRDefault="002F1D41" w:rsidP="002F1D41"/>
    <w:p w:rsidR="002F1D41" w:rsidRDefault="002F1D41" w:rsidP="002F1D41"/>
    <w:p w:rsidR="002F1D41" w:rsidRDefault="002F1D41" w:rsidP="002F1D41"/>
    <w:p w:rsidR="002F1D41" w:rsidRDefault="002F1D41" w:rsidP="002F1D41"/>
    <w:p w:rsidR="002F1D41" w:rsidRDefault="002F1D41" w:rsidP="002F1D41"/>
    <w:p w:rsidR="002F1D41" w:rsidRDefault="002F1D41" w:rsidP="002F1D41"/>
    <w:p w:rsidR="002F1D41" w:rsidRDefault="002F1D41" w:rsidP="002F1D41"/>
    <w:p w:rsidR="002F1D41" w:rsidRDefault="002F1D41" w:rsidP="002F1D41"/>
    <w:p w:rsidR="002F1D41" w:rsidRDefault="002F1D41" w:rsidP="002F1D41"/>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2F1D41" w:rsidRPr="002F1D41" w:rsidTr="00981885">
        <w:tc>
          <w:tcPr>
            <w:tcW w:w="10089" w:type="dxa"/>
          </w:tcPr>
          <w:p w:rsidR="002F1D41" w:rsidRPr="0010336F" w:rsidRDefault="002F1D41" w:rsidP="00981885">
            <w:pPr>
              <w:spacing w:before="380" w:line="280" w:lineRule="exact"/>
              <w:jc w:val="right"/>
              <w:rPr>
                <w:rFonts w:ascii="Tahoma" w:hAnsi="Tahoma" w:cs="Tahoma"/>
                <w:b/>
                <w:bCs/>
                <w:iCs/>
                <w:color w:val="243285"/>
                <w:sz w:val="32"/>
                <w:szCs w:val="32"/>
                <w:lang w:val="en-US"/>
              </w:rPr>
            </w:pPr>
          </w:p>
          <w:p w:rsidR="002F1D41" w:rsidRPr="0010336F" w:rsidRDefault="002F1D41" w:rsidP="00981885">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F</w:t>
            </w:r>
            <w:r w:rsidRPr="0010336F">
              <w:rPr>
                <w:rFonts w:ascii="Tahoma" w:hAnsi="Tahoma" w:cs="Tahoma"/>
                <w:b/>
                <w:bCs/>
                <w:iCs/>
                <w:color w:val="243285"/>
                <w:sz w:val="36"/>
                <w:szCs w:val="36"/>
                <w:lang w:val="es-ES_tradnl"/>
              </w:rPr>
              <w:t>.</w:t>
            </w:r>
            <w:r>
              <w:rPr>
                <w:rFonts w:ascii="Tahoma" w:hAnsi="Tahoma" w:cs="Tahoma"/>
                <w:b/>
                <w:bCs/>
                <w:iCs/>
                <w:color w:val="243285"/>
                <w:sz w:val="36"/>
                <w:szCs w:val="36"/>
                <w:lang w:val="es-ES_tradnl"/>
              </w:rPr>
              <w:t>1509-2</w:t>
            </w:r>
          </w:p>
          <w:p w:rsidR="002F1D41" w:rsidRPr="0010336F" w:rsidRDefault="002F1D41" w:rsidP="002F1D41">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Pr="0010336F">
              <w:rPr>
                <w:rFonts w:ascii="Tahoma" w:hAnsi="Tahoma" w:cs="Tahoma"/>
                <w:b/>
                <w:bCs/>
                <w:iCs/>
                <w:color w:val="243285"/>
                <w:szCs w:val="24"/>
                <w:lang w:val="es-ES_tradnl"/>
              </w:rPr>
              <w:t>)</w:t>
            </w:r>
          </w:p>
        </w:tc>
      </w:tr>
      <w:tr w:rsidR="002F1D41" w:rsidRPr="00064984" w:rsidTr="00981885">
        <w:tc>
          <w:tcPr>
            <w:tcW w:w="10089" w:type="dxa"/>
          </w:tcPr>
          <w:p w:rsidR="002F1D41" w:rsidRPr="0010336F" w:rsidRDefault="002F1D41" w:rsidP="00981885">
            <w:pPr>
              <w:spacing w:before="80" w:line="500" w:lineRule="exact"/>
              <w:jc w:val="right"/>
              <w:rPr>
                <w:rFonts w:ascii="Tahoma" w:hAnsi="Tahoma" w:cs="Tahoma"/>
                <w:b/>
                <w:bCs/>
                <w:iCs/>
                <w:color w:val="243285"/>
                <w:sz w:val="44"/>
                <w:szCs w:val="44"/>
                <w:lang w:val="es-ES_tradnl"/>
              </w:rPr>
            </w:pPr>
          </w:p>
          <w:p w:rsidR="002F1D41" w:rsidRDefault="002F1D41" w:rsidP="00981885">
            <w:pPr>
              <w:spacing w:before="80" w:line="500" w:lineRule="exact"/>
              <w:jc w:val="right"/>
              <w:rPr>
                <w:rFonts w:ascii="Tahoma" w:hAnsi="Tahoma" w:cs="Tahoma"/>
                <w:b/>
                <w:bCs/>
                <w:color w:val="243285"/>
                <w:sz w:val="44"/>
                <w:szCs w:val="44"/>
                <w:lang w:val="es-ES_tradnl"/>
              </w:rPr>
            </w:pPr>
            <w:bookmarkStart w:id="0" w:name="Pre_title"/>
            <w:r w:rsidRPr="003A630F">
              <w:rPr>
                <w:rFonts w:ascii="Tahoma" w:hAnsi="Tahoma" w:cs="Tahoma"/>
                <w:b/>
                <w:bCs/>
                <w:iCs/>
                <w:color w:val="243285"/>
                <w:sz w:val="44"/>
                <w:szCs w:val="44"/>
                <w:lang w:val="es-ES_tradnl"/>
              </w:rPr>
              <w:t>Requis</w:t>
            </w:r>
            <w:r>
              <w:rPr>
                <w:rFonts w:ascii="Tahoma" w:hAnsi="Tahoma" w:cs="Tahoma"/>
                <w:b/>
                <w:bCs/>
                <w:iCs/>
                <w:color w:val="243285"/>
                <w:sz w:val="44"/>
                <w:szCs w:val="44"/>
                <w:lang w:val="es-ES_tradnl"/>
              </w:rPr>
              <w:t>itos técnicos y de explotación</w:t>
            </w:r>
            <w:r>
              <w:rPr>
                <w:rFonts w:ascii="Tahoma" w:hAnsi="Tahoma" w:cs="Tahoma"/>
                <w:b/>
                <w:bCs/>
                <w:iCs/>
                <w:color w:val="243285"/>
                <w:sz w:val="44"/>
                <w:szCs w:val="44"/>
                <w:lang w:val="es-ES_tradnl"/>
              </w:rPr>
              <w:br/>
            </w:r>
            <w:r w:rsidRPr="003A630F">
              <w:rPr>
                <w:rFonts w:ascii="Tahoma" w:hAnsi="Tahoma" w:cs="Tahoma"/>
                <w:b/>
                <w:bCs/>
                <w:iCs/>
                <w:color w:val="243285"/>
                <w:sz w:val="44"/>
                <w:szCs w:val="44"/>
                <w:lang w:val="es-ES_tradnl"/>
              </w:rPr>
              <w:t>que f</w:t>
            </w:r>
            <w:r>
              <w:rPr>
                <w:rFonts w:ascii="Tahoma" w:hAnsi="Tahoma" w:cs="Tahoma"/>
                <w:b/>
                <w:bCs/>
                <w:iCs/>
                <w:color w:val="243285"/>
                <w:sz w:val="44"/>
                <w:szCs w:val="44"/>
                <w:lang w:val="es-ES_tradnl"/>
              </w:rPr>
              <w:t>acilitan la compartición entre</w:t>
            </w:r>
            <w:r>
              <w:rPr>
                <w:rFonts w:ascii="Tahoma" w:hAnsi="Tahoma" w:cs="Tahoma"/>
                <w:b/>
                <w:bCs/>
                <w:iCs/>
                <w:color w:val="243285"/>
                <w:sz w:val="44"/>
                <w:szCs w:val="44"/>
                <w:lang w:val="es-ES_tradnl"/>
              </w:rPr>
              <w:br/>
            </w:r>
            <w:r w:rsidRPr="003A630F">
              <w:rPr>
                <w:rFonts w:ascii="Tahoma" w:hAnsi="Tahoma" w:cs="Tahoma"/>
                <w:b/>
                <w:bCs/>
                <w:iCs/>
                <w:color w:val="243285"/>
                <w:sz w:val="44"/>
                <w:szCs w:val="44"/>
                <w:lang w:val="es-ES_tradnl"/>
              </w:rPr>
              <w:t>los</w:t>
            </w:r>
            <w:r>
              <w:rPr>
                <w:rFonts w:ascii="Tahoma" w:hAnsi="Tahoma" w:cs="Tahoma"/>
                <w:b/>
                <w:bCs/>
                <w:iCs/>
                <w:color w:val="243285"/>
                <w:sz w:val="44"/>
                <w:szCs w:val="44"/>
                <w:lang w:val="es-ES_tradnl"/>
              </w:rPr>
              <w:t xml:space="preserve"> </w:t>
            </w:r>
            <w:r w:rsidRPr="003A630F">
              <w:rPr>
                <w:rFonts w:ascii="Tahoma" w:hAnsi="Tahoma" w:cs="Tahoma"/>
                <w:b/>
                <w:bCs/>
                <w:iCs/>
                <w:color w:val="243285"/>
                <w:sz w:val="44"/>
                <w:szCs w:val="44"/>
                <w:lang w:val="es-ES_tradnl"/>
              </w:rPr>
              <w:t>s</w:t>
            </w:r>
            <w:r>
              <w:rPr>
                <w:rFonts w:ascii="Tahoma" w:hAnsi="Tahoma" w:cs="Tahoma"/>
                <w:b/>
                <w:bCs/>
                <w:iCs/>
                <w:color w:val="243285"/>
                <w:sz w:val="44"/>
                <w:szCs w:val="44"/>
                <w:lang w:val="es-ES_tradnl"/>
              </w:rPr>
              <w:t>istemas punto a multipunto</w:t>
            </w:r>
            <w:r>
              <w:rPr>
                <w:rFonts w:ascii="Tahoma" w:hAnsi="Tahoma" w:cs="Tahoma"/>
                <w:b/>
                <w:bCs/>
                <w:iCs/>
                <w:color w:val="243285"/>
                <w:sz w:val="44"/>
                <w:szCs w:val="44"/>
                <w:lang w:val="es-ES_tradnl"/>
              </w:rPr>
              <w:br/>
              <w:t xml:space="preserve">del </w:t>
            </w:r>
            <w:r w:rsidRPr="003A630F">
              <w:rPr>
                <w:rFonts w:ascii="Tahoma" w:hAnsi="Tahoma" w:cs="Tahoma"/>
                <w:b/>
                <w:bCs/>
                <w:iCs/>
                <w:color w:val="243285"/>
                <w:sz w:val="44"/>
                <w:szCs w:val="44"/>
                <w:lang w:val="es-ES_tradnl"/>
              </w:rPr>
              <w:t>servicio</w:t>
            </w:r>
            <w:r>
              <w:rPr>
                <w:rFonts w:ascii="Tahoma" w:hAnsi="Tahoma" w:cs="Tahoma"/>
                <w:b/>
                <w:bCs/>
                <w:iCs/>
                <w:color w:val="243285"/>
                <w:sz w:val="44"/>
                <w:szCs w:val="44"/>
                <w:lang w:val="es-ES_tradnl"/>
              </w:rPr>
              <w:t xml:space="preserve"> fijo y el servicio</w:t>
            </w:r>
            <w:r>
              <w:rPr>
                <w:rFonts w:ascii="Tahoma" w:hAnsi="Tahoma" w:cs="Tahoma"/>
                <w:b/>
                <w:bCs/>
                <w:iCs/>
                <w:color w:val="243285"/>
                <w:sz w:val="44"/>
                <w:szCs w:val="44"/>
                <w:lang w:val="es-ES_tradnl"/>
              </w:rPr>
              <w:br/>
              <w:t xml:space="preserve">entre </w:t>
            </w:r>
            <w:r w:rsidRPr="003A630F">
              <w:rPr>
                <w:rFonts w:ascii="Tahoma" w:hAnsi="Tahoma" w:cs="Tahoma"/>
                <w:b/>
                <w:bCs/>
                <w:iCs/>
                <w:color w:val="243285"/>
                <w:sz w:val="44"/>
                <w:szCs w:val="44"/>
                <w:lang w:val="es-ES_tradnl"/>
              </w:rPr>
              <w:t>satélites</w:t>
            </w:r>
            <w:r>
              <w:rPr>
                <w:rFonts w:ascii="Tahoma" w:hAnsi="Tahoma" w:cs="Tahoma"/>
                <w:b/>
                <w:bCs/>
                <w:iCs/>
                <w:color w:val="243285"/>
                <w:sz w:val="44"/>
                <w:szCs w:val="44"/>
                <w:lang w:val="es-ES_tradnl"/>
              </w:rPr>
              <w:t xml:space="preserve"> </w:t>
            </w:r>
            <w:r w:rsidRPr="003A630F">
              <w:rPr>
                <w:rFonts w:ascii="Tahoma" w:hAnsi="Tahoma" w:cs="Tahoma"/>
                <w:b/>
                <w:bCs/>
                <w:iCs/>
                <w:color w:val="243285"/>
                <w:sz w:val="44"/>
                <w:szCs w:val="44"/>
                <w:lang w:val="es-ES_tradnl"/>
              </w:rPr>
              <w:t>en</w:t>
            </w:r>
            <w:r>
              <w:rPr>
                <w:rFonts w:ascii="Tahoma" w:hAnsi="Tahoma" w:cs="Tahoma"/>
                <w:b/>
                <w:bCs/>
                <w:iCs/>
                <w:color w:val="243285"/>
                <w:sz w:val="44"/>
                <w:szCs w:val="44"/>
                <w:lang w:val="es-ES_tradnl"/>
              </w:rPr>
              <w:t xml:space="preserve"> </w:t>
            </w:r>
            <w:r w:rsidRPr="003A630F">
              <w:rPr>
                <w:rFonts w:ascii="Tahoma" w:hAnsi="Tahoma" w:cs="Tahoma"/>
                <w:b/>
                <w:bCs/>
                <w:iCs/>
                <w:color w:val="243285"/>
                <w:sz w:val="44"/>
                <w:szCs w:val="44"/>
                <w:lang w:val="es-ES_tradnl"/>
              </w:rPr>
              <w:t>la banda</w:t>
            </w:r>
            <w:r>
              <w:rPr>
                <w:rFonts w:ascii="Tahoma" w:hAnsi="Tahoma" w:cs="Tahoma"/>
                <w:b/>
                <w:bCs/>
                <w:iCs/>
                <w:color w:val="243285"/>
                <w:sz w:val="44"/>
                <w:szCs w:val="44"/>
                <w:lang w:val="es-ES_tradnl"/>
              </w:rPr>
              <w:br/>
            </w:r>
            <w:r w:rsidRPr="003A630F">
              <w:rPr>
                <w:rFonts w:ascii="Tahoma" w:hAnsi="Tahoma" w:cs="Tahoma"/>
                <w:b/>
                <w:bCs/>
                <w:iCs/>
                <w:color w:val="243285"/>
                <w:sz w:val="44"/>
                <w:szCs w:val="44"/>
                <w:lang w:val="es-ES_tradnl"/>
              </w:rPr>
              <w:t>25,25-27,5 GHz</w:t>
            </w:r>
            <w:bookmarkEnd w:id="0"/>
          </w:p>
          <w:p w:rsidR="002F1D41" w:rsidRPr="0010336F" w:rsidRDefault="002F1D41" w:rsidP="00981885">
            <w:pPr>
              <w:spacing w:before="80" w:line="500" w:lineRule="exact"/>
              <w:jc w:val="right"/>
              <w:rPr>
                <w:rFonts w:ascii="Tahoma" w:hAnsi="Tahoma" w:cs="Tahoma"/>
                <w:b/>
                <w:bCs/>
                <w:iCs/>
                <w:color w:val="243285"/>
                <w:sz w:val="44"/>
                <w:szCs w:val="44"/>
                <w:lang w:val="es-ES_tradnl"/>
              </w:rPr>
            </w:pPr>
          </w:p>
        </w:tc>
      </w:tr>
      <w:tr w:rsidR="002F1D41" w:rsidRPr="0026666F" w:rsidTr="00981885">
        <w:tc>
          <w:tcPr>
            <w:tcW w:w="10089" w:type="dxa"/>
          </w:tcPr>
          <w:p w:rsidR="002F1D41" w:rsidRPr="0010336F" w:rsidRDefault="002F1D41" w:rsidP="00981885">
            <w:pPr>
              <w:spacing w:before="80" w:line="280" w:lineRule="exact"/>
              <w:ind w:right="640"/>
              <w:rPr>
                <w:rFonts w:ascii="Tahoma" w:hAnsi="Tahoma" w:cs="Tahoma"/>
                <w:b/>
                <w:bCs/>
                <w:iCs/>
                <w:color w:val="243285"/>
                <w:sz w:val="32"/>
                <w:szCs w:val="32"/>
                <w:lang w:val="es-ES_tradnl"/>
              </w:rPr>
            </w:pPr>
          </w:p>
          <w:p w:rsidR="002F1D41" w:rsidRPr="0010336F" w:rsidRDefault="002F1D41" w:rsidP="00981885">
            <w:pPr>
              <w:spacing w:before="80" w:line="280" w:lineRule="exact"/>
              <w:ind w:right="640"/>
              <w:rPr>
                <w:rFonts w:ascii="Tahoma" w:hAnsi="Tahoma" w:cs="Tahoma"/>
                <w:b/>
                <w:bCs/>
                <w:iCs/>
                <w:color w:val="243285"/>
                <w:sz w:val="32"/>
                <w:szCs w:val="32"/>
                <w:lang w:val="es-ES_tradnl"/>
              </w:rPr>
            </w:pPr>
          </w:p>
          <w:p w:rsidR="002F1D41" w:rsidRPr="0010336F" w:rsidRDefault="002F1D41" w:rsidP="00981885">
            <w:pPr>
              <w:spacing w:before="80" w:after="180" w:line="360" w:lineRule="exact"/>
              <w:ind w:right="720"/>
              <w:rPr>
                <w:rFonts w:ascii="Tahoma" w:hAnsi="Tahoma" w:cs="Tahoma"/>
                <w:b/>
                <w:bCs/>
                <w:iCs/>
                <w:color w:val="243285"/>
                <w:sz w:val="36"/>
                <w:szCs w:val="36"/>
                <w:lang w:val="es-ES_tradnl"/>
              </w:rPr>
            </w:pPr>
          </w:p>
          <w:p w:rsidR="002F1D41" w:rsidRPr="0010336F" w:rsidRDefault="002F1D41" w:rsidP="0098188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F</w:t>
            </w:r>
          </w:p>
          <w:p w:rsidR="002F1D41" w:rsidRPr="0010336F" w:rsidRDefault="002F1D41" w:rsidP="0098188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w:t>
            </w:r>
          </w:p>
        </w:tc>
      </w:tr>
    </w:tbl>
    <w:p w:rsidR="002F1D41" w:rsidRPr="0026666F" w:rsidRDefault="002F1D41" w:rsidP="002F1D41">
      <w:pPr>
        <w:spacing w:before="80"/>
        <w:rPr>
          <w:i/>
          <w:sz w:val="22"/>
          <w:lang w:val="es-ES_tradnl"/>
        </w:rPr>
      </w:pPr>
    </w:p>
    <w:p w:rsidR="002F1D41" w:rsidRPr="0026666F" w:rsidRDefault="002F1D41" w:rsidP="002F1D41">
      <w:pPr>
        <w:spacing w:before="80"/>
        <w:rPr>
          <w:i/>
          <w:sz w:val="22"/>
          <w:lang w:val="es-ES_tradnl"/>
        </w:rPr>
      </w:pPr>
    </w:p>
    <w:p w:rsidR="002F1D41" w:rsidRPr="0026666F" w:rsidRDefault="002F1D41" w:rsidP="002F1D41">
      <w:pPr>
        <w:spacing w:before="80"/>
        <w:rPr>
          <w:i/>
          <w:sz w:val="22"/>
          <w:lang w:val="es-ES_tradnl"/>
        </w:rPr>
      </w:pPr>
    </w:p>
    <w:p w:rsidR="002F1D41" w:rsidRPr="0026666F" w:rsidRDefault="002F1D41" w:rsidP="002F1D41">
      <w:pPr>
        <w:spacing w:before="80"/>
        <w:rPr>
          <w:i/>
          <w:sz w:val="22"/>
          <w:lang w:val="es-ES_tradnl"/>
        </w:rPr>
      </w:pPr>
    </w:p>
    <w:p w:rsidR="002F1D41" w:rsidRPr="0026666F" w:rsidRDefault="002F1D41" w:rsidP="002F1D41">
      <w:pPr>
        <w:spacing w:before="80"/>
        <w:rPr>
          <w:i/>
          <w:sz w:val="22"/>
          <w:lang w:val="es-ES_tradnl"/>
        </w:rPr>
      </w:pPr>
    </w:p>
    <w:p w:rsidR="002F1D41" w:rsidRPr="0026666F" w:rsidRDefault="002F1D41" w:rsidP="002F1D41">
      <w:pPr>
        <w:spacing w:before="80"/>
        <w:rPr>
          <w:i/>
          <w:sz w:val="22"/>
          <w:lang w:val="es-ES_tradnl"/>
        </w:rPr>
      </w:pPr>
    </w:p>
    <w:p w:rsidR="002F1D41" w:rsidRPr="0026666F" w:rsidRDefault="002F1D41" w:rsidP="002F1D41">
      <w:pPr>
        <w:pStyle w:val="Equation"/>
        <w:tabs>
          <w:tab w:val="clear" w:pos="4820"/>
          <w:tab w:val="clear" w:pos="9639"/>
          <w:tab w:val="left" w:pos="1191"/>
          <w:tab w:val="left" w:pos="1588"/>
          <w:tab w:val="left" w:pos="1985"/>
        </w:tabs>
        <w:rPr>
          <w:rFonts w:ascii="Palatino Linotype" w:hAnsi="Palatino Linotype"/>
          <w:lang w:val="es-ES_tradnl"/>
        </w:rPr>
        <w:sectPr w:rsidR="002F1D41" w:rsidRPr="0026666F">
          <w:headerReference w:type="even" r:id="rId8"/>
          <w:headerReference w:type="default" r:id="rId9"/>
          <w:pgSz w:w="11907" w:h="16840" w:code="9"/>
          <w:pgMar w:top="1089" w:right="1089" w:bottom="284" w:left="1089" w:header="567" w:footer="284" w:gutter="0"/>
          <w:pgNumType w:start="1"/>
          <w:cols w:space="720"/>
        </w:sectPr>
      </w:pPr>
    </w:p>
    <w:p w:rsidR="002F1D41" w:rsidRPr="006C718C" w:rsidRDefault="002F1D41" w:rsidP="002F1D4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F1D41" w:rsidRPr="006C718C" w:rsidRDefault="002F1D41" w:rsidP="002F1D4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F1D41" w:rsidRPr="006C718C" w:rsidRDefault="002F1D41" w:rsidP="002F1D4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F1D41" w:rsidRPr="00021E8A" w:rsidRDefault="002F1D41" w:rsidP="002F1D4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F1D41" w:rsidRPr="00021E8A" w:rsidRDefault="002F1D41" w:rsidP="002F1D4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F1D41" w:rsidRPr="007C36CA" w:rsidRDefault="002F1D41" w:rsidP="002F1D41">
      <w:pPr>
        <w:spacing w:before="0"/>
        <w:jc w:val="center"/>
        <w:rPr>
          <w:sz w:val="22"/>
          <w:lang w:val="es-ES_tradnl"/>
        </w:rPr>
      </w:pPr>
    </w:p>
    <w:p w:rsidR="002F1D41" w:rsidRPr="007C36CA" w:rsidRDefault="002F1D41" w:rsidP="002F1D4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2F1D41" w:rsidRPr="00064984" w:rsidTr="00981885">
        <w:tc>
          <w:tcPr>
            <w:tcW w:w="9360" w:type="dxa"/>
            <w:gridSpan w:val="2"/>
          </w:tcPr>
          <w:p w:rsidR="002F1D41" w:rsidRPr="00021E8A" w:rsidRDefault="002F1D41" w:rsidP="0098188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F1D41" w:rsidRPr="00763D08" w:rsidRDefault="002F1D41" w:rsidP="009818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2F1D41" w:rsidRPr="00036EE3" w:rsidTr="00981885">
        <w:tc>
          <w:tcPr>
            <w:tcW w:w="1140" w:type="dxa"/>
            <w:tcBorders>
              <w:bottom w:val="nil"/>
            </w:tcBorders>
          </w:tcPr>
          <w:p w:rsidR="002F1D41" w:rsidRPr="00036EE3" w:rsidRDefault="002F1D41" w:rsidP="00981885">
            <w:pPr>
              <w:spacing w:before="180" w:after="100"/>
              <w:ind w:left="57"/>
              <w:rPr>
                <w:b/>
                <w:bCs/>
                <w:sz w:val="20"/>
                <w:lang w:val="en-US"/>
              </w:rPr>
            </w:pPr>
            <w:r w:rsidRPr="00036EE3">
              <w:rPr>
                <w:b/>
                <w:bCs/>
                <w:sz w:val="20"/>
                <w:lang w:val="en-US"/>
              </w:rPr>
              <w:t>Series</w:t>
            </w:r>
          </w:p>
        </w:tc>
        <w:tc>
          <w:tcPr>
            <w:tcW w:w="8220" w:type="dxa"/>
            <w:tcBorders>
              <w:bottom w:val="nil"/>
            </w:tcBorders>
          </w:tcPr>
          <w:p w:rsidR="002F1D41" w:rsidRPr="00036EE3" w:rsidRDefault="002F1D41" w:rsidP="009818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F1D41" w:rsidRPr="004532F7" w:rsidTr="00981885">
        <w:tc>
          <w:tcPr>
            <w:tcW w:w="1140" w:type="dxa"/>
            <w:tcBorders>
              <w:top w:val="nil"/>
              <w:bottom w:val="nil"/>
            </w:tcBorders>
            <w:shd w:val="clear" w:color="auto" w:fill="auto"/>
          </w:tcPr>
          <w:p w:rsidR="002F1D41" w:rsidRPr="004532F7" w:rsidRDefault="002F1D41" w:rsidP="0098188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2F1D41" w:rsidRPr="004532F7" w:rsidRDefault="002F1D41" w:rsidP="009818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2F1D41" w:rsidRPr="00064984" w:rsidTr="00981885">
        <w:tc>
          <w:tcPr>
            <w:tcW w:w="1140" w:type="dxa"/>
            <w:tcBorders>
              <w:top w:val="nil"/>
              <w:bottom w:val="nil"/>
            </w:tcBorders>
            <w:shd w:val="clear" w:color="auto" w:fill="auto"/>
          </w:tcPr>
          <w:p w:rsidR="002F1D41" w:rsidRPr="006B22C3" w:rsidRDefault="002F1D41" w:rsidP="0098188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2F1D41" w:rsidRPr="006B22C3" w:rsidRDefault="002F1D41" w:rsidP="009818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2F1D41" w:rsidRPr="00847DD5" w:rsidTr="00981885">
        <w:tc>
          <w:tcPr>
            <w:tcW w:w="1140" w:type="dxa"/>
            <w:tcBorders>
              <w:top w:val="nil"/>
              <w:bottom w:val="nil"/>
            </w:tcBorders>
            <w:shd w:val="clear" w:color="auto" w:fill="auto"/>
          </w:tcPr>
          <w:p w:rsidR="002F1D41" w:rsidRPr="00847DD5" w:rsidRDefault="002F1D41" w:rsidP="0098188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2F1D41" w:rsidRPr="00847DD5" w:rsidRDefault="002F1D41" w:rsidP="009818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2F1D41" w:rsidRPr="00ED2695" w:rsidTr="00981885">
        <w:tc>
          <w:tcPr>
            <w:tcW w:w="1140" w:type="dxa"/>
            <w:tcBorders>
              <w:top w:val="nil"/>
              <w:bottom w:val="nil"/>
            </w:tcBorders>
            <w:shd w:val="clear" w:color="auto" w:fill="auto"/>
          </w:tcPr>
          <w:p w:rsidR="002F1D41" w:rsidRPr="00ED2695" w:rsidRDefault="002F1D41" w:rsidP="0098188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2F1D41" w:rsidRPr="00021E8A" w:rsidRDefault="002F1D41" w:rsidP="009818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2F1D41" w:rsidRPr="00847DD5" w:rsidTr="00981885">
        <w:tc>
          <w:tcPr>
            <w:tcW w:w="1140" w:type="dxa"/>
            <w:tcBorders>
              <w:top w:val="nil"/>
              <w:bottom w:val="nil"/>
            </w:tcBorders>
            <w:shd w:val="clear" w:color="auto" w:fill="F3F3F3"/>
          </w:tcPr>
          <w:p w:rsidR="002F1D41" w:rsidRPr="00847DD5" w:rsidRDefault="002F1D41" w:rsidP="00981885">
            <w:pPr>
              <w:spacing w:before="30" w:after="30"/>
              <w:ind w:left="57"/>
              <w:jc w:val="left"/>
              <w:rPr>
                <w:b/>
                <w:bCs/>
                <w:color w:val="000080"/>
                <w:sz w:val="20"/>
                <w:lang w:val="fr-CH"/>
              </w:rPr>
            </w:pPr>
            <w:r w:rsidRPr="00847DD5">
              <w:rPr>
                <w:b/>
                <w:bCs/>
                <w:color w:val="000080"/>
                <w:sz w:val="20"/>
                <w:lang w:val="fr-CH"/>
              </w:rPr>
              <w:t>F</w:t>
            </w:r>
          </w:p>
        </w:tc>
        <w:tc>
          <w:tcPr>
            <w:tcW w:w="8220" w:type="dxa"/>
            <w:tcBorders>
              <w:top w:val="nil"/>
              <w:bottom w:val="nil"/>
            </w:tcBorders>
            <w:shd w:val="clear" w:color="auto" w:fill="F3F3F3"/>
          </w:tcPr>
          <w:p w:rsidR="002F1D41" w:rsidRPr="00847DD5" w:rsidRDefault="002F1D41" w:rsidP="009818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847DD5">
              <w:rPr>
                <w:b/>
                <w:bCs/>
                <w:color w:val="000080"/>
                <w:sz w:val="20"/>
              </w:rPr>
              <w:t>Servicio fijo</w:t>
            </w:r>
          </w:p>
        </w:tc>
      </w:tr>
      <w:tr w:rsidR="002F1D41" w:rsidRPr="00064984" w:rsidTr="00981885">
        <w:tc>
          <w:tcPr>
            <w:tcW w:w="1140" w:type="dxa"/>
            <w:tcBorders>
              <w:top w:val="nil"/>
              <w:bottom w:val="nil"/>
            </w:tcBorders>
            <w:shd w:val="clear" w:color="auto" w:fill="auto"/>
          </w:tcPr>
          <w:p w:rsidR="002F1D41" w:rsidRPr="0010336F" w:rsidRDefault="002F1D41" w:rsidP="0098188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F1D41" w:rsidRPr="0010336F" w:rsidRDefault="002F1D41" w:rsidP="0098188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F1D41" w:rsidRPr="00064984" w:rsidTr="00981885">
        <w:tc>
          <w:tcPr>
            <w:tcW w:w="1140" w:type="dxa"/>
            <w:tcBorders>
              <w:top w:val="nil"/>
            </w:tcBorders>
          </w:tcPr>
          <w:p w:rsidR="002F1D41" w:rsidRPr="00036EE3" w:rsidRDefault="002F1D41" w:rsidP="00981885">
            <w:pPr>
              <w:spacing w:before="30" w:after="30"/>
              <w:ind w:left="57"/>
              <w:jc w:val="left"/>
              <w:rPr>
                <w:b/>
                <w:bCs/>
                <w:sz w:val="20"/>
                <w:lang w:val="fr-CH"/>
              </w:rPr>
            </w:pPr>
            <w:r w:rsidRPr="00036EE3">
              <w:rPr>
                <w:b/>
                <w:bCs/>
                <w:sz w:val="20"/>
                <w:lang w:val="fr-CH"/>
              </w:rPr>
              <w:t>P</w:t>
            </w:r>
          </w:p>
        </w:tc>
        <w:tc>
          <w:tcPr>
            <w:tcW w:w="8220" w:type="dxa"/>
            <w:tcBorders>
              <w:top w:val="nil"/>
            </w:tcBorders>
          </w:tcPr>
          <w:p w:rsidR="002F1D41" w:rsidRPr="00021E8A" w:rsidRDefault="002F1D41" w:rsidP="00981885">
            <w:pPr>
              <w:spacing w:before="30" w:after="30"/>
              <w:jc w:val="left"/>
              <w:rPr>
                <w:bCs/>
                <w:sz w:val="20"/>
                <w:lang w:val="es-ES_tradnl"/>
              </w:rPr>
            </w:pPr>
            <w:r w:rsidRPr="00021E8A">
              <w:rPr>
                <w:bCs/>
                <w:sz w:val="20"/>
                <w:lang w:val="es-ES_tradnl"/>
              </w:rPr>
              <w:t>Propagación de las ondas radioeléctricas</w:t>
            </w:r>
          </w:p>
        </w:tc>
      </w:tr>
      <w:tr w:rsidR="002F1D41" w:rsidRPr="00036EE3" w:rsidTr="00981885">
        <w:tc>
          <w:tcPr>
            <w:tcW w:w="1140" w:type="dxa"/>
          </w:tcPr>
          <w:p w:rsidR="002F1D41" w:rsidRPr="00036EE3" w:rsidRDefault="002F1D41" w:rsidP="00981885">
            <w:pPr>
              <w:spacing w:before="30" w:after="30"/>
              <w:ind w:left="57"/>
              <w:jc w:val="left"/>
              <w:rPr>
                <w:b/>
                <w:bCs/>
                <w:sz w:val="20"/>
                <w:lang w:val="en-US"/>
              </w:rPr>
            </w:pPr>
            <w:r w:rsidRPr="00036EE3">
              <w:rPr>
                <w:b/>
                <w:bCs/>
                <w:sz w:val="20"/>
                <w:lang w:val="en-US"/>
              </w:rPr>
              <w:t>RA</w:t>
            </w:r>
          </w:p>
        </w:tc>
        <w:tc>
          <w:tcPr>
            <w:tcW w:w="8220" w:type="dxa"/>
          </w:tcPr>
          <w:p w:rsidR="002F1D41" w:rsidRPr="00021E8A" w:rsidRDefault="002F1D41" w:rsidP="009818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F1D41" w:rsidRPr="00064984" w:rsidTr="00981885">
        <w:tc>
          <w:tcPr>
            <w:tcW w:w="1140" w:type="dxa"/>
          </w:tcPr>
          <w:p w:rsidR="002F1D41" w:rsidRPr="00036EE3" w:rsidRDefault="002F1D41" w:rsidP="00981885">
            <w:pPr>
              <w:spacing w:before="30" w:after="30"/>
              <w:ind w:left="57"/>
              <w:jc w:val="left"/>
              <w:rPr>
                <w:b/>
                <w:bCs/>
                <w:sz w:val="20"/>
                <w:lang w:val="en-US"/>
              </w:rPr>
            </w:pPr>
            <w:r w:rsidRPr="00036EE3">
              <w:rPr>
                <w:b/>
                <w:bCs/>
                <w:sz w:val="20"/>
                <w:lang w:val="en-US"/>
              </w:rPr>
              <w:t>RS</w:t>
            </w:r>
          </w:p>
        </w:tc>
        <w:tc>
          <w:tcPr>
            <w:tcW w:w="8220" w:type="dxa"/>
          </w:tcPr>
          <w:p w:rsidR="002F1D41" w:rsidRPr="00021E8A" w:rsidRDefault="002F1D41" w:rsidP="0098188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F1D41" w:rsidRPr="00036EE3" w:rsidTr="00981885">
        <w:tc>
          <w:tcPr>
            <w:tcW w:w="1140" w:type="dxa"/>
          </w:tcPr>
          <w:p w:rsidR="002F1D41" w:rsidRPr="00036EE3" w:rsidRDefault="002F1D41" w:rsidP="00981885">
            <w:pPr>
              <w:spacing w:before="30" w:after="30"/>
              <w:ind w:left="57"/>
              <w:jc w:val="left"/>
              <w:rPr>
                <w:b/>
                <w:bCs/>
                <w:sz w:val="20"/>
                <w:lang w:val="en-US"/>
              </w:rPr>
            </w:pPr>
            <w:r w:rsidRPr="00036EE3">
              <w:rPr>
                <w:b/>
                <w:bCs/>
                <w:sz w:val="20"/>
                <w:lang w:val="en-US"/>
              </w:rPr>
              <w:t>S</w:t>
            </w:r>
          </w:p>
        </w:tc>
        <w:tc>
          <w:tcPr>
            <w:tcW w:w="8220" w:type="dxa"/>
          </w:tcPr>
          <w:p w:rsidR="002F1D41" w:rsidRPr="00021E8A" w:rsidRDefault="002F1D41" w:rsidP="00981885">
            <w:pPr>
              <w:spacing w:before="30" w:after="30"/>
              <w:jc w:val="left"/>
              <w:rPr>
                <w:bCs/>
                <w:sz w:val="20"/>
                <w:lang w:val="en-US"/>
              </w:rPr>
            </w:pPr>
            <w:r w:rsidRPr="00021E8A">
              <w:rPr>
                <w:bCs/>
                <w:sz w:val="20"/>
              </w:rPr>
              <w:t>Servicio fijo por satélite</w:t>
            </w:r>
          </w:p>
        </w:tc>
      </w:tr>
      <w:tr w:rsidR="002F1D41" w:rsidRPr="00036EE3" w:rsidTr="00981885">
        <w:tc>
          <w:tcPr>
            <w:tcW w:w="1140" w:type="dxa"/>
          </w:tcPr>
          <w:p w:rsidR="002F1D41" w:rsidRPr="00036EE3" w:rsidRDefault="002F1D41" w:rsidP="00981885">
            <w:pPr>
              <w:spacing w:before="30" w:after="30"/>
              <w:ind w:left="57"/>
              <w:jc w:val="left"/>
              <w:rPr>
                <w:b/>
                <w:bCs/>
                <w:sz w:val="20"/>
                <w:lang w:val="en-US"/>
              </w:rPr>
            </w:pPr>
            <w:r w:rsidRPr="00036EE3">
              <w:rPr>
                <w:b/>
                <w:bCs/>
                <w:sz w:val="20"/>
                <w:lang w:val="en-US"/>
              </w:rPr>
              <w:t>SA</w:t>
            </w:r>
          </w:p>
        </w:tc>
        <w:tc>
          <w:tcPr>
            <w:tcW w:w="8220" w:type="dxa"/>
          </w:tcPr>
          <w:p w:rsidR="002F1D41" w:rsidRPr="00021E8A" w:rsidRDefault="002F1D41" w:rsidP="00981885">
            <w:pPr>
              <w:spacing w:before="30" w:after="30"/>
              <w:jc w:val="left"/>
              <w:rPr>
                <w:bCs/>
                <w:sz w:val="20"/>
                <w:lang w:val="en-US"/>
              </w:rPr>
            </w:pPr>
            <w:r w:rsidRPr="00021E8A">
              <w:rPr>
                <w:bCs/>
                <w:sz w:val="20"/>
              </w:rPr>
              <w:t>Aplicaciones espaciales y meteorología</w:t>
            </w:r>
          </w:p>
        </w:tc>
      </w:tr>
      <w:tr w:rsidR="002F1D41" w:rsidRPr="00064984" w:rsidTr="00981885">
        <w:tc>
          <w:tcPr>
            <w:tcW w:w="1140" w:type="dxa"/>
          </w:tcPr>
          <w:p w:rsidR="002F1D41" w:rsidRPr="00036EE3" w:rsidRDefault="002F1D41" w:rsidP="00981885">
            <w:pPr>
              <w:spacing w:before="30" w:after="30"/>
              <w:ind w:left="57"/>
              <w:jc w:val="left"/>
              <w:rPr>
                <w:b/>
                <w:bCs/>
                <w:sz w:val="20"/>
                <w:lang w:val="en-US"/>
              </w:rPr>
            </w:pPr>
            <w:r w:rsidRPr="00036EE3">
              <w:rPr>
                <w:b/>
                <w:bCs/>
                <w:sz w:val="20"/>
                <w:lang w:val="en-US"/>
              </w:rPr>
              <w:t>SF</w:t>
            </w:r>
          </w:p>
        </w:tc>
        <w:tc>
          <w:tcPr>
            <w:tcW w:w="8220" w:type="dxa"/>
          </w:tcPr>
          <w:p w:rsidR="002F1D41" w:rsidRPr="00021E8A" w:rsidRDefault="002F1D41" w:rsidP="0098188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F1D41" w:rsidRPr="00036EE3" w:rsidTr="00981885">
        <w:tc>
          <w:tcPr>
            <w:tcW w:w="1140" w:type="dxa"/>
            <w:shd w:val="clear" w:color="auto" w:fill="auto"/>
          </w:tcPr>
          <w:p w:rsidR="002F1D41" w:rsidRPr="001240BC" w:rsidRDefault="002F1D41" w:rsidP="00981885">
            <w:pPr>
              <w:spacing w:before="30" w:after="30"/>
              <w:ind w:left="57"/>
              <w:jc w:val="left"/>
              <w:rPr>
                <w:b/>
                <w:bCs/>
                <w:sz w:val="20"/>
                <w:lang w:val="en-US"/>
              </w:rPr>
            </w:pPr>
            <w:r w:rsidRPr="001240BC">
              <w:rPr>
                <w:b/>
                <w:bCs/>
                <w:sz w:val="20"/>
                <w:lang w:val="en-US"/>
              </w:rPr>
              <w:t>SM</w:t>
            </w:r>
          </w:p>
        </w:tc>
        <w:tc>
          <w:tcPr>
            <w:tcW w:w="8220" w:type="dxa"/>
            <w:shd w:val="clear" w:color="auto" w:fill="auto"/>
          </w:tcPr>
          <w:p w:rsidR="002F1D41" w:rsidRPr="001240BC" w:rsidRDefault="002F1D41" w:rsidP="00981885">
            <w:pPr>
              <w:spacing w:before="30" w:after="30"/>
              <w:jc w:val="left"/>
              <w:rPr>
                <w:sz w:val="20"/>
                <w:lang w:val="en-US"/>
              </w:rPr>
            </w:pPr>
            <w:r w:rsidRPr="001240BC">
              <w:rPr>
                <w:sz w:val="20"/>
              </w:rPr>
              <w:t>Gestión del espectro</w:t>
            </w:r>
          </w:p>
        </w:tc>
      </w:tr>
      <w:tr w:rsidR="002F1D41" w:rsidRPr="00036EE3" w:rsidTr="00981885">
        <w:tc>
          <w:tcPr>
            <w:tcW w:w="1140" w:type="dxa"/>
          </w:tcPr>
          <w:p w:rsidR="002F1D41" w:rsidRPr="00036EE3" w:rsidRDefault="002F1D41" w:rsidP="00981885">
            <w:pPr>
              <w:spacing w:before="30" w:after="30"/>
              <w:ind w:left="57"/>
              <w:jc w:val="left"/>
              <w:rPr>
                <w:b/>
                <w:bCs/>
                <w:sz w:val="20"/>
                <w:lang w:val="en-US"/>
              </w:rPr>
            </w:pPr>
            <w:r w:rsidRPr="00036EE3">
              <w:rPr>
                <w:b/>
                <w:bCs/>
                <w:sz w:val="20"/>
                <w:lang w:val="en-US"/>
              </w:rPr>
              <w:t>SNG</w:t>
            </w:r>
          </w:p>
        </w:tc>
        <w:tc>
          <w:tcPr>
            <w:tcW w:w="8220" w:type="dxa"/>
          </w:tcPr>
          <w:p w:rsidR="002F1D41" w:rsidRPr="00021E8A" w:rsidRDefault="002F1D41" w:rsidP="00981885">
            <w:pPr>
              <w:spacing w:before="30" w:after="30"/>
              <w:jc w:val="left"/>
              <w:rPr>
                <w:bCs/>
                <w:sz w:val="20"/>
                <w:lang w:val="en-US"/>
              </w:rPr>
            </w:pPr>
            <w:r w:rsidRPr="00021E8A">
              <w:rPr>
                <w:bCs/>
                <w:sz w:val="20"/>
              </w:rPr>
              <w:t>Periodismo electrónico por satélite</w:t>
            </w:r>
          </w:p>
        </w:tc>
      </w:tr>
      <w:tr w:rsidR="002F1D41" w:rsidRPr="00064984" w:rsidTr="00981885">
        <w:tc>
          <w:tcPr>
            <w:tcW w:w="1140" w:type="dxa"/>
          </w:tcPr>
          <w:p w:rsidR="002F1D41" w:rsidRPr="00036EE3" w:rsidRDefault="002F1D41" w:rsidP="00981885">
            <w:pPr>
              <w:spacing w:before="30" w:after="30"/>
              <w:ind w:left="57"/>
              <w:jc w:val="left"/>
              <w:rPr>
                <w:b/>
                <w:bCs/>
                <w:sz w:val="20"/>
                <w:lang w:val="en-US"/>
              </w:rPr>
            </w:pPr>
            <w:r w:rsidRPr="00036EE3">
              <w:rPr>
                <w:b/>
                <w:bCs/>
                <w:sz w:val="20"/>
                <w:lang w:val="en-US"/>
              </w:rPr>
              <w:t>TF</w:t>
            </w:r>
          </w:p>
        </w:tc>
        <w:tc>
          <w:tcPr>
            <w:tcW w:w="8220" w:type="dxa"/>
          </w:tcPr>
          <w:p w:rsidR="002F1D41" w:rsidRPr="00021E8A" w:rsidRDefault="002F1D41" w:rsidP="00981885">
            <w:pPr>
              <w:spacing w:before="30" w:after="30"/>
              <w:jc w:val="left"/>
              <w:rPr>
                <w:bCs/>
                <w:sz w:val="20"/>
                <w:lang w:val="es-ES_tradnl"/>
              </w:rPr>
            </w:pPr>
            <w:r w:rsidRPr="00021E8A">
              <w:rPr>
                <w:bCs/>
                <w:sz w:val="20"/>
                <w:lang w:val="es-ES_tradnl"/>
              </w:rPr>
              <w:t>Emisiones de frecuencias patrón y señales horarias</w:t>
            </w:r>
          </w:p>
        </w:tc>
      </w:tr>
      <w:tr w:rsidR="002F1D41" w:rsidRPr="00036EE3" w:rsidTr="00981885">
        <w:tc>
          <w:tcPr>
            <w:tcW w:w="1140" w:type="dxa"/>
          </w:tcPr>
          <w:p w:rsidR="002F1D41" w:rsidRPr="00036EE3" w:rsidRDefault="002F1D41" w:rsidP="00981885">
            <w:pPr>
              <w:spacing w:before="30" w:after="30"/>
              <w:ind w:left="57"/>
              <w:jc w:val="left"/>
              <w:rPr>
                <w:b/>
                <w:bCs/>
                <w:sz w:val="20"/>
                <w:lang w:val="en-US"/>
              </w:rPr>
            </w:pPr>
            <w:r w:rsidRPr="00036EE3">
              <w:rPr>
                <w:b/>
                <w:bCs/>
                <w:sz w:val="20"/>
                <w:lang w:val="en-US"/>
              </w:rPr>
              <w:t>V</w:t>
            </w:r>
          </w:p>
        </w:tc>
        <w:tc>
          <w:tcPr>
            <w:tcW w:w="8220" w:type="dxa"/>
          </w:tcPr>
          <w:p w:rsidR="002F1D41" w:rsidRPr="00021E8A" w:rsidRDefault="002F1D41" w:rsidP="00981885">
            <w:pPr>
              <w:spacing w:before="30" w:after="140"/>
              <w:jc w:val="left"/>
              <w:rPr>
                <w:bCs/>
                <w:sz w:val="20"/>
                <w:lang w:val="en-US"/>
              </w:rPr>
            </w:pPr>
            <w:r w:rsidRPr="00021E8A">
              <w:rPr>
                <w:bCs/>
                <w:sz w:val="20"/>
              </w:rPr>
              <w:t>Vocabulario y cuestiones afines</w:t>
            </w:r>
          </w:p>
        </w:tc>
      </w:tr>
    </w:tbl>
    <w:p w:rsidR="002F1D41" w:rsidRPr="00036EE3" w:rsidRDefault="002F1D41" w:rsidP="002F1D4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F1D41" w:rsidTr="00981885">
        <w:tc>
          <w:tcPr>
            <w:tcW w:w="720" w:type="dxa"/>
          </w:tcPr>
          <w:p w:rsidR="002F1D41" w:rsidRDefault="002F1D41" w:rsidP="0098188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2F1D41" w:rsidRPr="00064984" w:rsidTr="00981885">
        <w:tc>
          <w:tcPr>
            <w:tcW w:w="9360" w:type="dxa"/>
          </w:tcPr>
          <w:p w:rsidR="002F1D41" w:rsidRPr="00763D08" w:rsidRDefault="002F1D41" w:rsidP="0098188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2F1D41" w:rsidRPr="00763D08" w:rsidRDefault="002F1D41" w:rsidP="002F1D41">
      <w:pPr>
        <w:spacing w:before="0"/>
        <w:jc w:val="center"/>
        <w:rPr>
          <w:sz w:val="22"/>
          <w:lang w:val="es-ES_tradnl"/>
        </w:rPr>
      </w:pPr>
    </w:p>
    <w:p w:rsidR="002F1D41" w:rsidRPr="00763D08" w:rsidRDefault="002F1D41" w:rsidP="002F1D41">
      <w:pPr>
        <w:spacing w:before="60"/>
        <w:jc w:val="right"/>
        <w:rPr>
          <w:i/>
          <w:iCs/>
          <w:sz w:val="20"/>
          <w:lang w:val="es-ES_tradnl"/>
        </w:rPr>
      </w:pPr>
      <w:r w:rsidRPr="00763D08">
        <w:rPr>
          <w:i/>
          <w:iCs/>
          <w:sz w:val="20"/>
          <w:lang w:val="es-ES_tradnl"/>
        </w:rPr>
        <w:t>Publicación electrónica</w:t>
      </w:r>
    </w:p>
    <w:p w:rsidR="002F1D41" w:rsidRPr="00763D08" w:rsidRDefault="002F1D41" w:rsidP="002F1D41">
      <w:pPr>
        <w:spacing w:before="0" w:after="40"/>
        <w:jc w:val="right"/>
        <w:rPr>
          <w:sz w:val="20"/>
          <w:lang w:val="es-ES_tradnl"/>
        </w:rPr>
      </w:pPr>
      <w:r w:rsidRPr="00763D08">
        <w:rPr>
          <w:sz w:val="20"/>
          <w:lang w:val="es-ES_tradnl"/>
        </w:rPr>
        <w:t>Ginebra, 20</w:t>
      </w:r>
      <w:r>
        <w:rPr>
          <w:sz w:val="20"/>
          <w:lang w:val="es-ES_tradnl"/>
        </w:rPr>
        <w:t>14</w:t>
      </w:r>
    </w:p>
    <w:p w:rsidR="002F1D41" w:rsidRPr="00763D08" w:rsidRDefault="002F1D41" w:rsidP="002F1D41">
      <w:pPr>
        <w:spacing w:before="0"/>
        <w:jc w:val="center"/>
        <w:rPr>
          <w:sz w:val="22"/>
          <w:lang w:val="es-ES_tradnl"/>
        </w:rPr>
      </w:pPr>
    </w:p>
    <w:p w:rsidR="002F1D41" w:rsidRPr="00763D08" w:rsidRDefault="002F1D41" w:rsidP="002F1D4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2F1D41" w:rsidRPr="006C718C" w:rsidRDefault="002F1D41" w:rsidP="002F1D4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F1D41" w:rsidRPr="006C718C" w:rsidRDefault="002F1D41" w:rsidP="002F1D41">
      <w:pPr>
        <w:spacing w:before="160"/>
        <w:rPr>
          <w:i/>
          <w:sz w:val="20"/>
          <w:highlight w:val="yellow"/>
          <w:lang w:val="es-ES_tradnl"/>
        </w:rPr>
        <w:sectPr w:rsidR="002F1D41"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2F1D41" w:rsidRPr="0010336F" w:rsidRDefault="002F1D41" w:rsidP="002F1D4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F</w:t>
      </w:r>
      <w:r w:rsidRPr="0010336F">
        <w:rPr>
          <w:rStyle w:val="href"/>
          <w:lang w:val="es-ES_tradnl"/>
        </w:rPr>
        <w:t>.</w:t>
      </w:r>
      <w:r>
        <w:rPr>
          <w:rStyle w:val="href"/>
          <w:lang w:val="es-ES_tradnl"/>
        </w:rPr>
        <w:t>1509-2</w:t>
      </w:r>
      <w:r>
        <w:rPr>
          <w:rStyle w:val="FootnoteReference"/>
          <w:lang w:val="es-ES_tradnl"/>
        </w:rPr>
        <w:footnoteReference w:customMarkFollows="1" w:id="1"/>
        <w:t>*</w:t>
      </w:r>
    </w:p>
    <w:p w:rsidR="002F1D41" w:rsidRDefault="002F1D41" w:rsidP="002F1D41">
      <w:pPr>
        <w:pStyle w:val="Rectitle"/>
        <w:rPr>
          <w:lang w:val="es-ES_tradnl"/>
        </w:rPr>
      </w:pPr>
      <w:r w:rsidRPr="0021687F">
        <w:rPr>
          <w:lang w:val="es-ES_tradnl"/>
        </w:rPr>
        <w:t>Requisitos</w:t>
      </w:r>
      <w:r>
        <w:rPr>
          <w:lang w:val="es-ES_tradnl"/>
        </w:rPr>
        <w:t xml:space="preserve"> </w:t>
      </w:r>
      <w:r w:rsidRPr="0021687F">
        <w:rPr>
          <w:lang w:val="es-ES_tradnl"/>
        </w:rPr>
        <w:t>técnicos</w:t>
      </w:r>
      <w:r>
        <w:rPr>
          <w:lang w:val="es-ES_tradnl"/>
        </w:rPr>
        <w:t xml:space="preserve"> </w:t>
      </w:r>
      <w:r w:rsidRPr="0021687F">
        <w:rPr>
          <w:lang w:val="es-ES_tradnl"/>
        </w:rPr>
        <w:t>y</w:t>
      </w:r>
      <w:r>
        <w:rPr>
          <w:lang w:val="es-ES_tradnl"/>
        </w:rPr>
        <w:t xml:space="preserve"> </w:t>
      </w:r>
      <w:r w:rsidRPr="0021687F">
        <w:rPr>
          <w:lang w:val="es-ES_tradnl"/>
        </w:rPr>
        <w:t>de</w:t>
      </w:r>
      <w:r>
        <w:rPr>
          <w:lang w:val="es-ES_tradnl"/>
        </w:rPr>
        <w:t xml:space="preserve"> </w:t>
      </w:r>
      <w:r w:rsidRPr="0021687F">
        <w:rPr>
          <w:lang w:val="es-ES_tradnl"/>
        </w:rPr>
        <w:t>explotación</w:t>
      </w:r>
      <w:r>
        <w:rPr>
          <w:lang w:val="es-ES_tradnl"/>
        </w:rPr>
        <w:t xml:space="preserve"> </w:t>
      </w:r>
      <w:r w:rsidRPr="0021687F">
        <w:rPr>
          <w:lang w:val="es-ES_tradnl"/>
        </w:rPr>
        <w:t>que</w:t>
      </w:r>
      <w:r>
        <w:rPr>
          <w:lang w:val="es-ES_tradnl"/>
        </w:rPr>
        <w:t xml:space="preserve"> </w:t>
      </w:r>
      <w:r w:rsidRPr="0021687F">
        <w:rPr>
          <w:lang w:val="es-ES_tradnl"/>
        </w:rPr>
        <w:t>facilitan</w:t>
      </w:r>
      <w:r>
        <w:rPr>
          <w:lang w:val="es-ES_tradnl"/>
        </w:rPr>
        <w:t xml:space="preserve"> </w:t>
      </w:r>
      <w:r w:rsidRPr="0021687F">
        <w:rPr>
          <w:lang w:val="es-ES_tradnl"/>
        </w:rPr>
        <w:t>la</w:t>
      </w:r>
      <w:r>
        <w:rPr>
          <w:lang w:val="es-ES_tradnl"/>
        </w:rPr>
        <w:t xml:space="preserve"> </w:t>
      </w:r>
      <w:r w:rsidRPr="0021687F">
        <w:rPr>
          <w:lang w:val="es-ES_tradnl"/>
        </w:rPr>
        <w:t>compartición</w:t>
      </w:r>
      <w:r w:rsidR="00F93952">
        <w:rPr>
          <w:lang w:val="es-ES_tradnl"/>
        </w:rPr>
        <w:br/>
      </w:r>
      <w:r w:rsidRPr="0021687F">
        <w:rPr>
          <w:lang w:val="es-ES_tradnl"/>
        </w:rPr>
        <w:t>entre</w:t>
      </w:r>
      <w:r w:rsidR="00F93952">
        <w:rPr>
          <w:lang w:val="es-ES_tradnl"/>
        </w:rPr>
        <w:t xml:space="preserve"> </w:t>
      </w:r>
      <w:r w:rsidRPr="0021687F">
        <w:rPr>
          <w:lang w:val="es-ES_tradnl"/>
        </w:rPr>
        <w:t>los</w:t>
      </w:r>
      <w:r>
        <w:rPr>
          <w:lang w:val="es-ES_tradnl"/>
        </w:rPr>
        <w:t xml:space="preserve"> </w:t>
      </w:r>
      <w:r w:rsidRPr="0021687F">
        <w:rPr>
          <w:lang w:val="es-ES_tradnl"/>
        </w:rPr>
        <w:t>sistemas</w:t>
      </w:r>
      <w:r>
        <w:rPr>
          <w:lang w:val="es-ES_tradnl"/>
        </w:rPr>
        <w:t xml:space="preserve"> </w:t>
      </w:r>
      <w:r w:rsidRPr="0021687F">
        <w:rPr>
          <w:lang w:val="es-ES_tradnl"/>
        </w:rPr>
        <w:t>punto</w:t>
      </w:r>
      <w:r>
        <w:rPr>
          <w:lang w:val="es-ES_tradnl"/>
        </w:rPr>
        <w:t xml:space="preserve"> </w:t>
      </w:r>
      <w:r w:rsidRPr="0021687F">
        <w:rPr>
          <w:lang w:val="es-ES_tradnl"/>
        </w:rPr>
        <w:t>a multipunto</w:t>
      </w:r>
      <w:r>
        <w:rPr>
          <w:lang w:val="es-ES_tradnl"/>
        </w:rPr>
        <w:t xml:space="preserve"> </w:t>
      </w:r>
      <w:r w:rsidRPr="0021687F">
        <w:rPr>
          <w:lang w:val="es-ES_tradnl"/>
        </w:rPr>
        <w:t>del</w:t>
      </w:r>
      <w:r>
        <w:rPr>
          <w:lang w:val="es-ES_tradnl"/>
        </w:rPr>
        <w:t xml:space="preserve"> </w:t>
      </w:r>
      <w:r w:rsidRPr="0021687F">
        <w:rPr>
          <w:lang w:val="es-ES_tradnl"/>
        </w:rPr>
        <w:t>servicio fijo</w:t>
      </w:r>
      <w:r>
        <w:rPr>
          <w:lang w:val="es-ES_tradnl"/>
        </w:rPr>
        <w:t xml:space="preserve"> y</w:t>
      </w:r>
      <w:r w:rsidR="009819AF">
        <w:rPr>
          <w:lang w:val="es-ES_tradnl"/>
        </w:rPr>
        <w:t xml:space="preserve"> </w:t>
      </w:r>
      <w:r w:rsidR="009819AF">
        <w:rPr>
          <w:lang w:val="es-ES_tradnl"/>
        </w:rPr>
        <w:br/>
      </w:r>
      <w:r w:rsidR="00F93952" w:rsidRPr="0021687F">
        <w:rPr>
          <w:lang w:val="es-ES_tradnl"/>
        </w:rPr>
        <w:t>el</w:t>
      </w:r>
      <w:r w:rsidR="00F93952">
        <w:rPr>
          <w:lang w:val="es-ES_tradnl"/>
        </w:rPr>
        <w:t xml:space="preserve"> </w:t>
      </w:r>
      <w:r w:rsidR="00F93952" w:rsidRPr="0021687F">
        <w:rPr>
          <w:lang w:val="es-ES_tradnl"/>
        </w:rPr>
        <w:t>servicio</w:t>
      </w:r>
      <w:r w:rsidR="00F93952">
        <w:rPr>
          <w:lang w:val="es-ES_tradnl"/>
        </w:rPr>
        <w:t xml:space="preserve"> </w:t>
      </w:r>
      <w:r w:rsidR="00F93952" w:rsidRPr="0021687F">
        <w:rPr>
          <w:lang w:val="es-ES_tradnl"/>
        </w:rPr>
        <w:t xml:space="preserve">entre </w:t>
      </w:r>
      <w:r w:rsidRPr="0021687F">
        <w:rPr>
          <w:lang w:val="es-ES_tradnl"/>
        </w:rPr>
        <w:t>satélites</w:t>
      </w:r>
      <w:r>
        <w:rPr>
          <w:lang w:val="es-ES_tradnl"/>
        </w:rPr>
        <w:t xml:space="preserve"> </w:t>
      </w:r>
      <w:r w:rsidRPr="0021687F">
        <w:rPr>
          <w:lang w:val="es-ES_tradnl"/>
        </w:rPr>
        <w:t>en</w:t>
      </w:r>
      <w:r>
        <w:rPr>
          <w:lang w:val="es-ES_tradnl"/>
        </w:rPr>
        <w:t xml:space="preserve"> </w:t>
      </w:r>
      <w:r w:rsidRPr="0021687F">
        <w:rPr>
          <w:lang w:val="es-ES_tradnl"/>
        </w:rPr>
        <w:t>la</w:t>
      </w:r>
      <w:r>
        <w:rPr>
          <w:lang w:val="es-ES_tradnl"/>
        </w:rPr>
        <w:t xml:space="preserve"> </w:t>
      </w:r>
      <w:r w:rsidRPr="0021687F">
        <w:rPr>
          <w:lang w:val="es-ES_tradnl"/>
        </w:rPr>
        <w:t>banda</w:t>
      </w:r>
      <w:r>
        <w:rPr>
          <w:lang w:val="es-ES_tradnl"/>
        </w:rPr>
        <w:t xml:space="preserve"> </w:t>
      </w:r>
      <w:r w:rsidRPr="0021687F">
        <w:rPr>
          <w:lang w:val="es-ES_tradnl"/>
        </w:rPr>
        <w:t>25,25-27,5</w:t>
      </w:r>
      <w:r>
        <w:rPr>
          <w:lang w:val="es-ES_tradnl"/>
        </w:rPr>
        <w:t xml:space="preserve"> </w:t>
      </w:r>
      <w:r w:rsidRPr="0021687F">
        <w:rPr>
          <w:lang w:val="es-ES_tradnl"/>
        </w:rPr>
        <w:t>GHz</w:t>
      </w:r>
    </w:p>
    <w:p w:rsidR="009819AF" w:rsidRPr="007F0011" w:rsidRDefault="009819AF" w:rsidP="009819AF">
      <w:pPr>
        <w:pStyle w:val="Blanc"/>
        <w:rPr>
          <w:lang w:val="es-ES_tradnl"/>
        </w:rPr>
      </w:pPr>
    </w:p>
    <w:p w:rsidR="002F1D41" w:rsidRPr="00467EBD" w:rsidRDefault="002F1D41" w:rsidP="002F1D41">
      <w:pPr>
        <w:pStyle w:val="Recref"/>
        <w:spacing w:before="240"/>
        <w:rPr>
          <w:lang w:val="es-ES_tradnl"/>
        </w:rPr>
      </w:pPr>
      <w:r w:rsidRPr="00467EBD">
        <w:rPr>
          <w:lang w:val="es-ES_tradnl"/>
        </w:rPr>
        <w:t xml:space="preserve">(Cuestiones UIT-R 118/7 y ITU-R </w:t>
      </w:r>
      <w:r w:rsidRPr="00467EBD">
        <w:rPr>
          <w:rFonts w:hint="eastAsia"/>
          <w:lang w:val="es-ES_tradnl" w:eastAsia="ja-JP"/>
        </w:rPr>
        <w:t>252</w:t>
      </w:r>
      <w:r w:rsidRPr="00467EBD">
        <w:rPr>
          <w:lang w:val="es-ES_tradnl"/>
        </w:rPr>
        <w:t>/5)</w:t>
      </w:r>
    </w:p>
    <w:p w:rsidR="009819AF" w:rsidRPr="007F0011" w:rsidRDefault="009819AF" w:rsidP="009819AF">
      <w:pPr>
        <w:pStyle w:val="Blanc"/>
        <w:rPr>
          <w:lang w:val="es-ES_tradnl"/>
        </w:rPr>
      </w:pPr>
      <w:bookmarkStart w:id="4" w:name="Revision_history"/>
    </w:p>
    <w:p w:rsidR="002F1D41" w:rsidRPr="0021687F" w:rsidRDefault="002F1D41" w:rsidP="009819AF">
      <w:pPr>
        <w:pStyle w:val="Recdate"/>
        <w:rPr>
          <w:lang w:val="es-ES_tradnl"/>
        </w:rPr>
      </w:pPr>
      <w:r w:rsidRPr="0021687F">
        <w:rPr>
          <w:lang w:val="es-ES_tradnl"/>
        </w:rPr>
        <w:t>(2001-2009</w:t>
      </w:r>
      <w:r>
        <w:rPr>
          <w:lang w:val="es-ES_tradnl"/>
        </w:rPr>
        <w:t>-2013</w:t>
      </w:r>
      <w:r w:rsidRPr="0021687F">
        <w:rPr>
          <w:lang w:val="es-ES_tradnl"/>
        </w:rPr>
        <w:t>)</w:t>
      </w:r>
      <w:bookmarkEnd w:id="4"/>
    </w:p>
    <w:p w:rsidR="009819AF" w:rsidRPr="007F0011" w:rsidRDefault="009819AF" w:rsidP="009819AF">
      <w:pPr>
        <w:pStyle w:val="Blanc"/>
        <w:rPr>
          <w:lang w:val="es-ES_tradnl"/>
        </w:rPr>
      </w:pPr>
    </w:p>
    <w:p w:rsidR="002F1D41" w:rsidRDefault="002F1D41" w:rsidP="002F1D41">
      <w:pPr>
        <w:pStyle w:val="HeadingSum"/>
      </w:pPr>
      <w:r>
        <w:t>Cometido</w:t>
      </w:r>
    </w:p>
    <w:p w:rsidR="002F1D41" w:rsidRPr="0021687F" w:rsidRDefault="002F1D41" w:rsidP="002F1D41">
      <w:pPr>
        <w:pStyle w:val="Summary"/>
      </w:pPr>
      <w:r w:rsidRPr="0021687F">
        <w:t>Esta Recomendación proporciona la máxima densidad de p.i.r.e. de las estaciones centrales transmisoras y las estaciones de abonado punto a multipunto del servicio fijo dirigidas hacia la órbita de los satélites geoestacionarios para permitir la compartición con el servicio entre satélites de la banda 25,25-27,5</w:t>
      </w:r>
      <w:r>
        <w:t> </w:t>
      </w:r>
      <w:r w:rsidRPr="0021687F">
        <w:t>GHz. La densidad de p.i.r.e. de referencia en esta Recomendación tiene en cuenta la necesidad de transmitir con el mínimo nivel necesario considerando además la utilización de control automático de potencia del transmisor (CAPT) en el servicio fijo (SF) para eventos de precipitación.</w:t>
      </w:r>
    </w:p>
    <w:p w:rsidR="002F1D41" w:rsidRPr="0021687F" w:rsidRDefault="002F1D41" w:rsidP="002F1D41">
      <w:pPr>
        <w:pStyle w:val="Normalaftertitle0"/>
        <w:rPr>
          <w:lang w:val="es-ES_tradnl"/>
        </w:rPr>
      </w:pPr>
      <w:r w:rsidRPr="0021687F">
        <w:rPr>
          <w:lang w:val="es-ES_tradnl"/>
        </w:rPr>
        <w:t>La Asamblea de Radiocomunicaciones de la UIT,</w:t>
      </w:r>
    </w:p>
    <w:p w:rsidR="002F1D41" w:rsidRPr="0021687F" w:rsidRDefault="002F1D41" w:rsidP="002F1D41">
      <w:pPr>
        <w:pStyle w:val="Call"/>
        <w:rPr>
          <w:lang w:val="es-ES_tradnl"/>
        </w:rPr>
      </w:pPr>
      <w:r w:rsidRPr="0021687F">
        <w:rPr>
          <w:lang w:val="es-ES_tradnl"/>
        </w:rPr>
        <w:t>considerando</w:t>
      </w:r>
    </w:p>
    <w:p w:rsidR="002F1D41" w:rsidRPr="0021687F" w:rsidRDefault="002F1D41" w:rsidP="002F1D41">
      <w:pPr>
        <w:rPr>
          <w:lang w:val="es-ES_tradnl"/>
        </w:rPr>
      </w:pPr>
      <w:r w:rsidRPr="0021687F">
        <w:rPr>
          <w:lang w:val="es-ES_tradnl"/>
        </w:rPr>
        <w:t>a)</w:t>
      </w:r>
      <w:r w:rsidRPr="0021687F">
        <w:rPr>
          <w:lang w:val="es-ES_tradnl"/>
        </w:rPr>
        <w:tab/>
        <w:t>que la banda 25,25-27,5 GHz está atribuida a título primario a los servicios fijo, móvil y entre satélites;</w:t>
      </w:r>
    </w:p>
    <w:p w:rsidR="002F1D41" w:rsidRPr="0021687F" w:rsidRDefault="002F1D41" w:rsidP="002F1D41">
      <w:pPr>
        <w:rPr>
          <w:lang w:val="es-ES_tradnl"/>
        </w:rPr>
      </w:pPr>
      <w:r w:rsidRPr="0021687F">
        <w:rPr>
          <w:lang w:val="es-ES_tradnl"/>
        </w:rPr>
        <w:t>b)</w:t>
      </w:r>
      <w:r w:rsidRPr="0021687F">
        <w:rPr>
          <w:lang w:val="es-ES_tradnl"/>
        </w:rPr>
        <w:tab/>
        <w:t>que además de los sistemas del servicio fijo punto a punto también está previsto que funcionen en la banda 25,25-27,5 GHz los sistemas del servicio fijo punto a multipunto (P-MP);</w:t>
      </w:r>
    </w:p>
    <w:p w:rsidR="002F1D41" w:rsidRPr="0021687F" w:rsidRDefault="002F1D41" w:rsidP="002F1D41">
      <w:pPr>
        <w:rPr>
          <w:lang w:val="es-ES_tradnl"/>
        </w:rPr>
      </w:pPr>
      <w:r w:rsidRPr="0021687F">
        <w:rPr>
          <w:lang w:val="es-ES_tradnl"/>
        </w:rPr>
        <w:t>c)</w:t>
      </w:r>
      <w:r w:rsidRPr="0021687F">
        <w:rPr>
          <w:lang w:val="es-ES_tradnl"/>
        </w:rPr>
        <w:tab/>
        <w:t>que en la banda 25,25-27,5 GHz funcionan enlaces de radiocomunicaciones espacio</w:t>
      </w:r>
      <w:r w:rsidRPr="0021687F">
        <w:rPr>
          <w:lang w:val="es-ES_tradnl"/>
        </w:rPr>
        <w:noBreakHyphen/>
        <w:t>espacio del servicio entre satélites;</w:t>
      </w:r>
    </w:p>
    <w:p w:rsidR="002F1D41" w:rsidRPr="0021687F" w:rsidRDefault="002F1D41" w:rsidP="002F1D41">
      <w:pPr>
        <w:rPr>
          <w:lang w:val="es-ES_tradnl"/>
        </w:rPr>
      </w:pPr>
      <w:r w:rsidRPr="0021687F">
        <w:rPr>
          <w:lang w:val="es-ES_tradnl"/>
        </w:rPr>
        <w:t>d)</w:t>
      </w:r>
      <w:r w:rsidRPr="0021687F">
        <w:rPr>
          <w:lang w:val="es-ES_tradnl"/>
        </w:rPr>
        <w:tab/>
        <w:t xml:space="preserve">que los enlaces espacio-espacio funcionan entre satélites de usuario en órbita baja y satélites de retransmisión de datos (SRD) geoestacionarios y también sistemas de comunicaciones con funcionamiento en proximidad (POCS, </w:t>
      </w:r>
      <w:r w:rsidRPr="0021687F">
        <w:rPr>
          <w:i/>
          <w:iCs/>
          <w:lang w:val="es-ES_tradnl"/>
        </w:rPr>
        <w:t>proximity operations communication system</w:t>
      </w:r>
      <w:r w:rsidRPr="0021687F">
        <w:rPr>
          <w:lang w:val="es-ES_tradnl"/>
        </w:rPr>
        <w:t>) entre usuarios cerca de estaciones espaciales en órbita baja;</w:t>
      </w:r>
    </w:p>
    <w:p w:rsidR="002F1D41" w:rsidRPr="0021687F" w:rsidRDefault="002F1D41" w:rsidP="002F1D41">
      <w:pPr>
        <w:rPr>
          <w:lang w:val="es-ES_tradnl"/>
        </w:rPr>
      </w:pPr>
      <w:r w:rsidRPr="0021687F">
        <w:rPr>
          <w:lang w:val="es-ES_tradnl"/>
        </w:rPr>
        <w:t>e)</w:t>
      </w:r>
      <w:r w:rsidRPr="0021687F">
        <w:rPr>
          <w:lang w:val="es-ES_tradnl"/>
        </w:rPr>
        <w:tab/>
        <w:t>que estos enlaces, especialmente los enlaces espacio-espacio de una red SRD, están diseñados para funcionar con márgenes del orden de 2 dB a 4 dB;</w:t>
      </w:r>
    </w:p>
    <w:p w:rsidR="002F1D41" w:rsidRPr="0021687F" w:rsidRDefault="002F1D41" w:rsidP="002F1D41">
      <w:pPr>
        <w:rPr>
          <w:lang w:val="es-ES_tradnl"/>
        </w:rPr>
      </w:pPr>
      <w:r w:rsidRPr="0021687F">
        <w:rPr>
          <w:lang w:val="es-ES_tradnl"/>
        </w:rPr>
        <w:t>f)</w:t>
      </w:r>
      <w:r w:rsidRPr="0021687F">
        <w:rPr>
          <w:lang w:val="es-ES_tradnl"/>
        </w:rPr>
        <w:tab/>
        <w:t>que los enlaces de satélites pueden interferir con las emisiones de los sistemas del servicio fijo dentro de un campo de visión de una gran amplitud geográfica;</w:t>
      </w:r>
    </w:p>
    <w:p w:rsidR="002F1D41" w:rsidRPr="0021687F" w:rsidRDefault="002F1D41" w:rsidP="002F1D41">
      <w:pPr>
        <w:rPr>
          <w:lang w:val="es-ES_tradnl"/>
        </w:rPr>
      </w:pPr>
      <w:r w:rsidRPr="0021687F">
        <w:rPr>
          <w:lang w:val="es-ES_tradnl"/>
        </w:rPr>
        <w:t>g)</w:t>
      </w:r>
      <w:r w:rsidRPr="0021687F">
        <w:rPr>
          <w:lang w:val="es-ES_tradnl"/>
        </w:rPr>
        <w:tab/>
        <w:t>que si se especifican las posiciones orbitales particulares que deben protegerse en vez del arco orbital se impondrá menos obstáculos al servicio fijo para la compartición de la banda, especialmente en el caso de estaciones situadas en latitudes elevadas,</w:t>
      </w:r>
    </w:p>
    <w:p w:rsidR="002F1D41" w:rsidRPr="0021687F" w:rsidRDefault="002F1D41" w:rsidP="002F1D41">
      <w:pPr>
        <w:pStyle w:val="Call"/>
        <w:rPr>
          <w:lang w:val="es-ES_tradnl"/>
        </w:rPr>
      </w:pPr>
      <w:r w:rsidRPr="0021687F">
        <w:rPr>
          <w:lang w:val="es-ES_tradnl"/>
        </w:rPr>
        <w:lastRenderedPageBreak/>
        <w:t>reconociendo</w:t>
      </w:r>
    </w:p>
    <w:p w:rsidR="002F1D41" w:rsidRPr="0021687F" w:rsidRDefault="002F1D41" w:rsidP="002F1D41">
      <w:pPr>
        <w:rPr>
          <w:lang w:val="es-ES_tradnl"/>
        </w:rPr>
      </w:pPr>
      <w:r w:rsidRPr="0021687F">
        <w:rPr>
          <w:b/>
          <w:bCs/>
          <w:lang w:val="es-ES_tradnl"/>
        </w:rPr>
        <w:t>1</w:t>
      </w:r>
      <w:r w:rsidRPr="0021687F">
        <w:rPr>
          <w:lang w:val="es-ES_tradnl"/>
        </w:rPr>
        <w:tab/>
        <w:t>que las antenas de protección para los enlaces POCS figuran en la Recomendación UIT</w:t>
      </w:r>
      <w:r w:rsidRPr="0021687F">
        <w:rPr>
          <w:lang w:val="es-ES_tradnl"/>
        </w:rPr>
        <w:noBreakHyphen/>
        <w:t>R SA.609 y los criterios de protección para enlaces SRD aparecen en la Recomendación UIT</w:t>
      </w:r>
      <w:r w:rsidRPr="0021687F">
        <w:rPr>
          <w:lang w:val="es-ES_tradnl"/>
        </w:rPr>
        <w:noBreakHyphen/>
        <w:t>R SA.1155;</w:t>
      </w:r>
    </w:p>
    <w:p w:rsidR="002F1D41" w:rsidRPr="0021687F" w:rsidRDefault="002F1D41" w:rsidP="002F1D41">
      <w:pPr>
        <w:rPr>
          <w:lang w:val="es-ES_tradnl"/>
        </w:rPr>
      </w:pPr>
      <w:r w:rsidRPr="0021687F">
        <w:rPr>
          <w:b/>
          <w:lang w:val="es-ES_tradnl"/>
        </w:rPr>
        <w:t>2</w:t>
      </w:r>
      <w:r w:rsidRPr="0021687F">
        <w:rPr>
          <w:lang w:val="es-ES_tradnl"/>
        </w:rPr>
        <w:tab/>
        <w:t xml:space="preserve">que, según describe la Recomendación UIT-R SA.1018 existe un número limitado de redes SRD ya instaladas o en fase de implementación en la órbita de los satélites geoestacionarios, en las posiciones orbitales indicadas en la Recomendación </w:t>
      </w:r>
      <w:r w:rsidR="0069115B">
        <w:rPr>
          <w:lang w:val="es-ES_tradnl"/>
        </w:rPr>
        <w:t>UIT-R SA.1276 (véase la Nota 1);</w:t>
      </w:r>
    </w:p>
    <w:p w:rsidR="002F1D41" w:rsidRPr="00467EBD" w:rsidRDefault="002F1D41" w:rsidP="002F1D41">
      <w:pPr>
        <w:rPr>
          <w:lang w:val="es-ES_tradnl"/>
        </w:rPr>
      </w:pPr>
      <w:r w:rsidRPr="00467EBD">
        <w:rPr>
          <w:b/>
          <w:bCs/>
          <w:lang w:val="es-ES_tradnl" w:eastAsia="ja-JP"/>
        </w:rPr>
        <w:t>3</w:t>
      </w:r>
      <w:r w:rsidRPr="00467EBD">
        <w:rPr>
          <w:lang w:val="es-ES_tradnl" w:eastAsia="ja-JP"/>
        </w:rPr>
        <w:tab/>
        <w:t xml:space="preserve">que la Recomendación </w:t>
      </w:r>
      <w:r w:rsidRPr="00467EBD">
        <w:rPr>
          <w:lang w:val="es-ES_tradnl"/>
        </w:rPr>
        <w:t>UIT-R</w:t>
      </w:r>
      <w:r w:rsidRPr="00467EBD">
        <w:rPr>
          <w:lang w:val="es-ES_tradnl" w:eastAsia="ja-JP"/>
        </w:rPr>
        <w:t xml:space="preserve"> F.758 proporciona una gran variedad de par</w:t>
      </w:r>
      <w:r>
        <w:rPr>
          <w:lang w:val="es-ES_tradnl" w:eastAsia="ja-JP"/>
        </w:rPr>
        <w:t>ámetros de sistemas inalámbricos fijos generalizados mediante sistemas representativos para gama de frecuencias específicas</w:t>
      </w:r>
      <w:r w:rsidRPr="00467EBD">
        <w:rPr>
          <w:lang w:val="es-ES_tradnl"/>
        </w:rPr>
        <w:t>,</w:t>
      </w:r>
    </w:p>
    <w:p w:rsidR="002F1D41" w:rsidRPr="0021687F" w:rsidRDefault="002F1D41" w:rsidP="002F1D41">
      <w:pPr>
        <w:pStyle w:val="Call"/>
        <w:rPr>
          <w:lang w:val="es-ES_tradnl"/>
        </w:rPr>
      </w:pPr>
      <w:r w:rsidRPr="0021687F">
        <w:rPr>
          <w:lang w:val="es-ES_tradnl"/>
        </w:rPr>
        <w:t>recomienda</w:t>
      </w:r>
    </w:p>
    <w:p w:rsidR="002F1D41" w:rsidRPr="0021687F" w:rsidRDefault="002F1D41" w:rsidP="002F1D41">
      <w:pPr>
        <w:rPr>
          <w:lang w:val="es-ES_tradnl"/>
        </w:rPr>
      </w:pPr>
      <w:r w:rsidRPr="0021687F">
        <w:rPr>
          <w:b/>
          <w:bCs/>
          <w:lang w:val="es-ES_tradnl"/>
        </w:rPr>
        <w:t>1</w:t>
      </w:r>
      <w:r w:rsidRPr="0021687F">
        <w:rPr>
          <w:lang w:val="es-ES_tradnl"/>
        </w:rPr>
        <w:tab/>
        <w:t>que para cada transmisor de una estación central de una red del servicio fijo P-MP que funcione en la banda 25,25-27,5 GHz (véase en el Anexo 1 las consideraciones generales sobre los límites de p.i.r.e.):</w:t>
      </w:r>
    </w:p>
    <w:p w:rsidR="002F1D41" w:rsidRPr="0021687F" w:rsidRDefault="002F1D41" w:rsidP="002F1D41">
      <w:pPr>
        <w:rPr>
          <w:noProof/>
          <w:lang w:val="es-ES_tradnl"/>
        </w:rPr>
      </w:pPr>
      <w:r w:rsidRPr="0021687F">
        <w:rPr>
          <w:b/>
          <w:bCs/>
          <w:lang w:val="es-ES_tradnl"/>
        </w:rPr>
        <w:t>1.1</w:t>
      </w:r>
      <w:r w:rsidRPr="0021687F">
        <w:rPr>
          <w:lang w:val="es-ES_tradnl"/>
        </w:rPr>
        <w:tab/>
        <w:t>la densidad espectral de p.i.r.e. de la emisión en dirección de cualquier emplazamiento en la órbita de los satélites geoestacionarios (OSG) especificado en la Recomendación UIT</w:t>
      </w:r>
      <w:r w:rsidRPr="0021687F">
        <w:rPr>
          <w:lang w:val="es-ES_tradnl"/>
        </w:rPr>
        <w:noBreakHyphen/>
        <w:t xml:space="preserve">R SA.1276 no rebase los siguientes valores en cualquier banda de 1 MHz para un ángulo de </w:t>
      </w:r>
      <w:r w:rsidRPr="0021687F">
        <w:rPr>
          <w:noProof/>
          <w:lang w:val="es-ES_tradnl"/>
        </w:rPr>
        <w:t xml:space="preserve">elevación </w:t>
      </w:r>
      <w:r w:rsidRPr="0021687F">
        <w:rPr>
          <w:noProof/>
          <w:lang w:val="es-ES_tradnl"/>
        </w:rPr>
        <w:sym w:font="Symbol" w:char="F071"/>
      </w:r>
      <w:r w:rsidRPr="0021687F">
        <w:rPr>
          <w:noProof/>
          <w:lang w:val="es-ES_tradnl"/>
        </w:rPr>
        <w:t xml:space="preserve"> por encima del plano horizontal local (véanse las Notas 1, 2 y 3):</w:t>
      </w:r>
    </w:p>
    <w:p w:rsidR="002F1D41" w:rsidRPr="0021687F" w:rsidRDefault="002F1D41" w:rsidP="002F1D41">
      <w:pPr>
        <w:numPr>
          <w:ilvl w:val="12"/>
          <w:numId w:val="0"/>
        </w:numPr>
        <w:tabs>
          <w:tab w:val="clear" w:pos="794"/>
          <w:tab w:val="clear" w:pos="1191"/>
          <w:tab w:val="clear" w:pos="1588"/>
          <w:tab w:val="clear" w:pos="1985"/>
          <w:tab w:val="left" w:pos="1486"/>
          <w:tab w:val="left" w:pos="3856"/>
          <w:tab w:val="left" w:pos="5387"/>
          <w:tab w:val="left" w:pos="5965"/>
        </w:tabs>
        <w:ind w:left="1486" w:hanging="691"/>
        <w:rPr>
          <w:lang w:val="es-ES_tradnl"/>
        </w:rPr>
      </w:pPr>
      <w:r w:rsidRPr="0021687F">
        <w:rPr>
          <w:lang w:val="es-ES_tradnl"/>
        </w:rPr>
        <w:tab/>
        <w:t>+8</w:t>
      </w:r>
      <w:r w:rsidRPr="0021687F">
        <w:rPr>
          <w:lang w:val="es-ES_tradnl"/>
        </w:rPr>
        <w:tab/>
        <w:t>dBW</w:t>
      </w:r>
      <w:r w:rsidRPr="0021687F">
        <w:rPr>
          <w:lang w:val="es-ES_tradnl"/>
        </w:rPr>
        <w:tab/>
        <w:t>para</w:t>
      </w:r>
      <w:r w:rsidRPr="0021687F">
        <w:rPr>
          <w:lang w:val="es-ES_tradnl"/>
        </w:rPr>
        <w:tab/>
        <w:t>0</w:t>
      </w:r>
      <w:r w:rsidRPr="00323731">
        <w:rPr>
          <w:lang w:val="es-ES_tradnl"/>
        </w:rPr>
        <w:t>° </w:t>
      </w:r>
      <w:r w:rsidRPr="0021687F">
        <w:rPr>
          <w:lang w:val="es-ES_tradnl"/>
        </w:rPr>
        <w:sym w:font="Symbol" w:char="F0A3"/>
      </w:r>
      <w:r w:rsidRPr="0021687F">
        <w:rPr>
          <w:lang w:val="es-ES_tradnl"/>
        </w:rPr>
        <w:t xml:space="preserve"> </w:t>
      </w:r>
      <w:r w:rsidRPr="0021687F">
        <w:rPr>
          <w:lang w:val="es-ES_tradnl"/>
        </w:rPr>
        <w:sym w:font="Symbol" w:char="F071"/>
      </w:r>
      <w:r w:rsidRPr="0021687F">
        <w:rPr>
          <w:lang w:val="es-ES_tradnl"/>
        </w:rPr>
        <w:t xml:space="preserve"> </w:t>
      </w:r>
      <w:r w:rsidRPr="0021687F">
        <w:rPr>
          <w:lang w:val="es-ES_tradnl"/>
        </w:rPr>
        <w:sym w:font="Symbol" w:char="F0A3"/>
      </w:r>
      <w:r w:rsidRPr="0021687F">
        <w:rPr>
          <w:lang w:val="es-ES_tradnl"/>
        </w:rPr>
        <w:t xml:space="preserve"> 20°</w:t>
      </w:r>
    </w:p>
    <w:p w:rsidR="002F1D41" w:rsidRPr="0021687F" w:rsidRDefault="002F1D41" w:rsidP="002F1D41">
      <w:pPr>
        <w:numPr>
          <w:ilvl w:val="12"/>
          <w:numId w:val="0"/>
        </w:numPr>
        <w:tabs>
          <w:tab w:val="clear" w:pos="794"/>
          <w:tab w:val="clear" w:pos="1191"/>
          <w:tab w:val="clear" w:pos="1588"/>
          <w:tab w:val="clear" w:pos="1985"/>
          <w:tab w:val="left" w:pos="795"/>
          <w:tab w:val="left" w:pos="1350"/>
          <w:tab w:val="left" w:pos="3856"/>
          <w:tab w:val="left" w:pos="5387"/>
        </w:tabs>
        <w:ind w:left="795"/>
        <w:rPr>
          <w:lang w:val="es-ES_tradnl"/>
        </w:rPr>
      </w:pPr>
      <w:r w:rsidRPr="0021687F">
        <w:rPr>
          <w:lang w:val="es-ES_tradnl"/>
        </w:rPr>
        <w:tab/>
        <w:t>+14 – 10 log(</w:t>
      </w:r>
      <w:r w:rsidRPr="0021687F">
        <w:rPr>
          <w:lang w:val="es-ES_tradnl"/>
        </w:rPr>
        <w:sym w:font="Symbol" w:char="F071"/>
      </w:r>
      <w:r w:rsidRPr="0021687F">
        <w:rPr>
          <w:lang w:val="es-ES_tradnl"/>
        </w:rPr>
        <w:t>/5)</w:t>
      </w:r>
      <w:r w:rsidRPr="0021687F">
        <w:rPr>
          <w:lang w:val="es-ES_tradnl"/>
        </w:rPr>
        <w:tab/>
        <w:t>dBW</w:t>
      </w:r>
      <w:r w:rsidRPr="0021687F">
        <w:rPr>
          <w:lang w:val="es-ES_tradnl"/>
        </w:rPr>
        <w:tab/>
        <w:t>para 20</w:t>
      </w:r>
      <w:r w:rsidRPr="00323731">
        <w:rPr>
          <w:lang w:val="es-ES_tradnl"/>
        </w:rPr>
        <w:t>° </w:t>
      </w:r>
      <w:r w:rsidRPr="0021687F">
        <w:rPr>
          <w:lang w:val="es-ES_tradnl"/>
        </w:rPr>
        <w:t xml:space="preserve">&lt; </w:t>
      </w:r>
      <w:r w:rsidRPr="0021687F">
        <w:rPr>
          <w:lang w:val="es-ES_tradnl"/>
        </w:rPr>
        <w:sym w:font="Symbol" w:char="F071"/>
      </w:r>
      <w:r w:rsidRPr="0021687F">
        <w:rPr>
          <w:lang w:val="es-ES_tradnl"/>
        </w:rPr>
        <w:t xml:space="preserve"> </w:t>
      </w:r>
      <w:r w:rsidRPr="0021687F">
        <w:rPr>
          <w:lang w:val="es-ES_tradnl"/>
        </w:rPr>
        <w:sym w:font="Symbol" w:char="F0A3"/>
      </w:r>
      <w:r w:rsidRPr="0021687F">
        <w:rPr>
          <w:lang w:val="es-ES_tradnl"/>
        </w:rPr>
        <w:t xml:space="preserve"> 90°</w:t>
      </w:r>
    </w:p>
    <w:p w:rsidR="002F1D41" w:rsidRPr="0021687F" w:rsidRDefault="002F1D41" w:rsidP="002F1D41">
      <w:pPr>
        <w:rPr>
          <w:noProof/>
          <w:lang w:val="es-ES_tradnl"/>
        </w:rPr>
      </w:pPr>
      <w:r w:rsidRPr="0021687F">
        <w:rPr>
          <w:b/>
          <w:bCs/>
          <w:lang w:val="es-ES_tradnl"/>
        </w:rPr>
        <w:t>1.2</w:t>
      </w:r>
      <w:r w:rsidRPr="0021687F">
        <w:rPr>
          <w:lang w:val="es-ES_tradnl"/>
        </w:rPr>
        <w:tab/>
        <w:t xml:space="preserve">la densidad espectral de p.i.r.e. de la emisión no rebase los siguientes valores en cualquier banda de 1 MHz para un ángulo de elevación </w:t>
      </w:r>
      <w:r w:rsidRPr="0021687F">
        <w:rPr>
          <w:noProof/>
          <w:lang w:val="es-ES_tradnl"/>
        </w:rPr>
        <w:sym w:font="Symbol" w:char="F071"/>
      </w:r>
      <w:r w:rsidRPr="0021687F">
        <w:rPr>
          <w:noProof/>
          <w:lang w:val="es-ES_tradnl"/>
        </w:rPr>
        <w:t xml:space="preserve"> por encima del plano horizontal local (véase la Nota 3):</w:t>
      </w:r>
    </w:p>
    <w:p w:rsidR="002F1D41" w:rsidRPr="0021687F" w:rsidRDefault="002F1D41" w:rsidP="002F1D41">
      <w:pPr>
        <w:tabs>
          <w:tab w:val="clear" w:pos="794"/>
          <w:tab w:val="clear" w:pos="1191"/>
          <w:tab w:val="clear" w:pos="1588"/>
          <w:tab w:val="clear" w:pos="1985"/>
          <w:tab w:val="left" w:pos="1486"/>
          <w:tab w:val="left" w:pos="3856"/>
          <w:tab w:val="left" w:pos="5387"/>
          <w:tab w:val="left" w:pos="6861"/>
        </w:tabs>
        <w:ind w:left="795"/>
        <w:rPr>
          <w:lang w:val="es-ES_tradnl"/>
        </w:rPr>
      </w:pPr>
      <w:r w:rsidRPr="0021687F">
        <w:rPr>
          <w:lang w:val="es-ES_tradnl"/>
        </w:rPr>
        <w:tab/>
        <w:t>+14</w:t>
      </w:r>
      <w:r w:rsidRPr="0021687F">
        <w:rPr>
          <w:lang w:val="es-ES_tradnl"/>
        </w:rPr>
        <w:tab/>
        <w:t>dBW</w:t>
      </w:r>
      <w:r w:rsidRPr="0021687F">
        <w:rPr>
          <w:lang w:val="es-ES_tradnl"/>
        </w:rPr>
        <w:tab/>
        <w:t>para 0</w:t>
      </w:r>
      <w:r w:rsidRPr="00323731">
        <w:rPr>
          <w:lang w:val="es-ES_tradnl"/>
        </w:rPr>
        <w:t>° </w:t>
      </w:r>
      <w:r w:rsidRPr="0021687F">
        <w:rPr>
          <w:lang w:val="es-ES_tradnl"/>
        </w:rPr>
        <w:sym w:font="Symbol" w:char="F0A3"/>
      </w:r>
      <w:r w:rsidRPr="0021687F">
        <w:rPr>
          <w:lang w:val="es-ES_tradnl"/>
        </w:rPr>
        <w:t xml:space="preserve"> </w:t>
      </w:r>
      <w:r w:rsidRPr="0021687F">
        <w:rPr>
          <w:lang w:val="es-ES_tradnl"/>
        </w:rPr>
        <w:sym w:font="Symbol" w:char="F071"/>
      </w:r>
      <w:r w:rsidRPr="0021687F">
        <w:rPr>
          <w:lang w:val="es-ES_tradnl"/>
        </w:rPr>
        <w:t xml:space="preserve"> </w:t>
      </w:r>
      <w:r w:rsidRPr="0021687F">
        <w:rPr>
          <w:lang w:val="es-ES_tradnl"/>
        </w:rPr>
        <w:sym w:font="Symbol" w:char="F0A3"/>
      </w:r>
      <w:r w:rsidRPr="0021687F">
        <w:rPr>
          <w:lang w:val="es-ES_tradnl"/>
        </w:rPr>
        <w:tab/>
        <w:t>5°</w:t>
      </w:r>
    </w:p>
    <w:p w:rsidR="002F1D41" w:rsidRPr="0021687F" w:rsidRDefault="002F1D41" w:rsidP="002F1D41">
      <w:pPr>
        <w:tabs>
          <w:tab w:val="clear" w:pos="794"/>
          <w:tab w:val="clear" w:pos="1191"/>
          <w:tab w:val="clear" w:pos="1588"/>
          <w:tab w:val="clear" w:pos="1985"/>
          <w:tab w:val="left" w:pos="1486"/>
          <w:tab w:val="left" w:pos="3856"/>
          <w:tab w:val="left" w:pos="5387"/>
        </w:tabs>
        <w:ind w:left="795"/>
        <w:rPr>
          <w:lang w:val="es-ES_tradnl"/>
        </w:rPr>
      </w:pPr>
      <w:r w:rsidRPr="0021687F">
        <w:rPr>
          <w:lang w:val="es-ES_tradnl"/>
        </w:rPr>
        <w:tab/>
        <w:t>+14 – 10 log(</w:t>
      </w:r>
      <w:r w:rsidRPr="0021687F">
        <w:rPr>
          <w:lang w:val="es-ES_tradnl"/>
        </w:rPr>
        <w:sym w:font="Symbol" w:char="F071"/>
      </w:r>
      <w:r w:rsidRPr="0021687F">
        <w:rPr>
          <w:lang w:val="es-ES_tradnl"/>
        </w:rPr>
        <w:t>/5)</w:t>
      </w:r>
      <w:r w:rsidRPr="0021687F">
        <w:rPr>
          <w:lang w:val="es-ES_tradnl"/>
        </w:rPr>
        <w:tab/>
        <w:t>dBW</w:t>
      </w:r>
      <w:r w:rsidRPr="0021687F">
        <w:rPr>
          <w:lang w:val="es-ES_tradnl"/>
        </w:rPr>
        <w:tab/>
        <w:t>para 5</w:t>
      </w:r>
      <w:r w:rsidRPr="00323731">
        <w:rPr>
          <w:lang w:val="es-ES_tradnl"/>
        </w:rPr>
        <w:t>° </w:t>
      </w:r>
      <w:r w:rsidRPr="0021687F">
        <w:rPr>
          <w:lang w:val="es-ES_tradnl"/>
        </w:rPr>
        <w:t xml:space="preserve">&lt; </w:t>
      </w:r>
      <w:r w:rsidRPr="0021687F">
        <w:rPr>
          <w:lang w:val="es-ES_tradnl"/>
        </w:rPr>
        <w:sym w:font="Symbol" w:char="F071"/>
      </w:r>
      <w:r w:rsidRPr="0021687F">
        <w:rPr>
          <w:lang w:val="es-ES_tradnl"/>
        </w:rPr>
        <w:t xml:space="preserve"> </w:t>
      </w:r>
      <w:r w:rsidRPr="0021687F">
        <w:rPr>
          <w:lang w:val="es-ES_tradnl"/>
        </w:rPr>
        <w:sym w:font="Symbol" w:char="F0A3"/>
      </w:r>
      <w:r w:rsidRPr="0021687F">
        <w:rPr>
          <w:lang w:val="es-ES_tradnl"/>
        </w:rPr>
        <w:t xml:space="preserve"> 90°</w:t>
      </w:r>
    </w:p>
    <w:p w:rsidR="002F1D41" w:rsidRPr="0021687F" w:rsidRDefault="002F1D41" w:rsidP="002F1D41">
      <w:pPr>
        <w:rPr>
          <w:lang w:val="es-ES_tradnl"/>
        </w:rPr>
      </w:pPr>
      <w:r w:rsidRPr="0021687F">
        <w:rPr>
          <w:b/>
          <w:bCs/>
          <w:lang w:val="es-ES_tradnl"/>
        </w:rPr>
        <w:t>1.3</w:t>
      </w:r>
      <w:r w:rsidRPr="0021687F">
        <w:rPr>
          <w:b/>
          <w:bCs/>
          <w:lang w:val="es-ES_tradnl"/>
        </w:rPr>
        <w:tab/>
      </w:r>
      <w:r w:rsidRPr="0021687F">
        <w:rPr>
          <w:lang w:val="es-ES_tradnl"/>
        </w:rPr>
        <w:t>en condiciones de atenuación por precipitación entre las estaciones transmisoras centrales del servicio fijo y las estaciones receptoras, la estación central transmisora utilice control automático de potencia del transmisor (CAPT) para aumentar su potencia transmitida en una cantidad que no rebase la atenuación por precipitación de manera que su densidad espectral de p.i.r.e. en dirección de cualquier emplazamiento OSG especificado en la Recomendación UIT</w:t>
      </w:r>
      <w:r w:rsidRPr="0021687F">
        <w:rPr>
          <w:lang w:val="es-ES_tradnl"/>
        </w:rPr>
        <w:noBreakHyphen/>
        <w:t xml:space="preserve">R SA.1276 no supere el valor de +17 </w:t>
      </w:r>
      <w:r>
        <w:rPr>
          <w:lang w:val="es-ES_tradnl"/>
        </w:rPr>
        <w:t>dBW en cualquier banda de 1 MHz;</w:t>
      </w:r>
    </w:p>
    <w:p w:rsidR="002F1D41" w:rsidRPr="0021687F" w:rsidRDefault="002F1D41" w:rsidP="002F1D41">
      <w:pPr>
        <w:rPr>
          <w:lang w:val="es-ES_tradnl"/>
        </w:rPr>
      </w:pPr>
      <w:r w:rsidRPr="0021687F">
        <w:rPr>
          <w:b/>
          <w:bCs/>
          <w:lang w:val="es-ES_tradnl"/>
        </w:rPr>
        <w:t>2</w:t>
      </w:r>
      <w:r w:rsidRPr="0021687F">
        <w:rPr>
          <w:lang w:val="es-ES_tradnl"/>
        </w:rPr>
        <w:tab/>
        <w:t xml:space="preserve">que la densidad espectral de p.i.r.e. de la emisión de cada estación de abonado de una red del servicio fijo P-MP que funciona en la banda 25,25-27,5 GHz satisfaga los </w:t>
      </w:r>
      <w:r w:rsidRPr="0021687F">
        <w:rPr>
          <w:i/>
          <w:iCs/>
          <w:lang w:val="es-ES_tradnl"/>
        </w:rPr>
        <w:t>recomienda</w:t>
      </w:r>
      <w:r w:rsidRPr="0021687F">
        <w:rPr>
          <w:lang w:val="es-ES_tradnl"/>
        </w:rPr>
        <w:t xml:space="preserve"> 3 y 4 d</w:t>
      </w:r>
      <w:r>
        <w:rPr>
          <w:lang w:val="es-ES_tradnl"/>
        </w:rPr>
        <w:t>e la Recomendación UIT-R F.1249;</w:t>
      </w:r>
    </w:p>
    <w:p w:rsidR="002F1D41" w:rsidRPr="0021687F" w:rsidRDefault="002F1D41" w:rsidP="002F1D41">
      <w:pPr>
        <w:rPr>
          <w:lang w:val="es-ES_tradnl"/>
        </w:rPr>
      </w:pPr>
      <w:r w:rsidRPr="0021687F">
        <w:rPr>
          <w:b/>
          <w:bCs/>
          <w:lang w:val="es-ES_tradnl"/>
        </w:rPr>
        <w:t>3</w:t>
      </w:r>
      <w:r w:rsidRPr="0021687F">
        <w:rPr>
          <w:lang w:val="es-ES_tradnl"/>
        </w:rPr>
        <w:tab/>
        <w:t>las siguientes Notas 1, 2 y 3 forman parte de esta Recomendación:</w:t>
      </w:r>
    </w:p>
    <w:p w:rsidR="002F1D41" w:rsidRPr="0021687F" w:rsidRDefault="002F1D41" w:rsidP="002F1D41">
      <w:pPr>
        <w:rPr>
          <w:lang w:val="es-ES_tradnl"/>
        </w:rPr>
      </w:pPr>
      <w:r w:rsidRPr="0021687F">
        <w:rPr>
          <w:lang w:val="es-ES_tradnl"/>
        </w:rPr>
        <w:t>NOTA 1 – La Recomendación UIT-R SA.1276</w:t>
      </w:r>
      <w:r>
        <w:rPr>
          <w:lang w:val="es-ES_tradnl"/>
        </w:rPr>
        <w:t>-3</w:t>
      </w:r>
      <w:r w:rsidRPr="0021687F">
        <w:rPr>
          <w:lang w:val="es-ES_tradnl"/>
        </w:rPr>
        <w:t xml:space="preserve"> identifica las siguientes posiciones orbitales de SRD</w:t>
      </w:r>
      <w:r>
        <w:rPr>
          <w:lang w:val="es-ES_tradnl"/>
        </w:rPr>
        <w:t xml:space="preserve"> </w:t>
      </w:r>
      <w:r w:rsidRPr="0021687F">
        <w:rPr>
          <w:lang w:val="es-ES_tradnl"/>
        </w:rPr>
        <w:t xml:space="preserve">geoestacionarios: </w:t>
      </w:r>
      <w:r>
        <w:rPr>
          <w:lang w:val="es-ES_tradnl"/>
        </w:rPr>
        <w:t>10,6° E, 16,4° E, 16,8° E, 21,5° E, 47° E, 59° E, 77° E, 80° E, 85° E, 89° E, 90,75° E, 95° E, 113° E, 121° E, 133° E, 160° E, 171° E, 176,8° E, 177,5° E, 12° W, 16° W, 32° W, 41° W, 44° W, 46° W, 49° W, 62° W, 139° W, 160° W, 170° W, 171° W, y 174° W.</w:t>
      </w:r>
    </w:p>
    <w:p w:rsidR="002F1D41" w:rsidRDefault="002F1D41" w:rsidP="002F1D41">
      <w:pPr>
        <w:rPr>
          <w:lang w:val="es-ES_tradnl"/>
        </w:rPr>
      </w:pPr>
      <w:r>
        <w:rPr>
          <w:lang w:val="es-ES_tradnl"/>
        </w:rPr>
        <w:t>Cuando se revise la Recomendación UIT-R SA.1276 de manera que se añadan nuevas posiciones orbitales de SRD, la protección de nuevos segmentos orbitales se aplica únicamente a las estaciones del SF instaladas tras la fecha de aplicación de la citada Recomendación UIT-R SA.1276.</w:t>
      </w:r>
    </w:p>
    <w:p w:rsidR="002F1D41" w:rsidRDefault="002F1D41" w:rsidP="002F1D41">
      <w:pPr>
        <w:rPr>
          <w:lang w:val="es-ES_tradnl"/>
        </w:rPr>
      </w:pPr>
      <w:r w:rsidRPr="0021687F">
        <w:rPr>
          <w:lang w:val="es-ES_tradnl"/>
        </w:rPr>
        <w:lastRenderedPageBreak/>
        <w:t>NOTA</w:t>
      </w:r>
      <w:r>
        <w:rPr>
          <w:lang w:val="es-ES_tradnl"/>
        </w:rPr>
        <w:t> </w:t>
      </w:r>
      <w:r w:rsidRPr="0021687F">
        <w:rPr>
          <w:lang w:val="es-ES_tradnl"/>
        </w:rPr>
        <w:t>2</w:t>
      </w:r>
      <w:r>
        <w:rPr>
          <w:lang w:val="es-ES_tradnl"/>
        </w:rPr>
        <w:t> </w:t>
      </w:r>
      <w:r w:rsidRPr="0021687F">
        <w:rPr>
          <w:lang w:val="es-ES_tradnl"/>
        </w:rPr>
        <w:t>–</w:t>
      </w:r>
      <w:r>
        <w:rPr>
          <w:lang w:val="es-ES_tradnl"/>
        </w:rPr>
        <w:t> </w:t>
      </w:r>
      <w:r w:rsidRPr="0021687F">
        <w:rPr>
          <w:lang w:val="es-ES_tradnl"/>
        </w:rPr>
        <w:t>La densidad espectral de p.i.r.e. radiada hacia un emplazamiento de un SRD geoestacionarios puede calcularse como el producto de la densidad espectral de potencia transmitida por la ganancia de la antena omnidireccional o sectorial en dirección del SRD. En ausencia de un diagrama de radiación para la antena de la estación central debe utilizarse el diagrama de radiación de referencia que aparece en la Recomendación UIT-R F.1336. En el cálculo hay que tener en cuenta los efectos de la refracción atmosférica y el horizonte local. En el Anexo</w:t>
      </w:r>
      <w:r>
        <w:rPr>
          <w:lang w:val="es-ES_tradnl"/>
        </w:rPr>
        <w:t> </w:t>
      </w:r>
      <w:r w:rsidRPr="0021687F">
        <w:rPr>
          <w:lang w:val="es-ES_tradnl"/>
        </w:rPr>
        <w:t>2 aparece un método para calcular los ángulos de separación.</w:t>
      </w:r>
    </w:p>
    <w:p w:rsidR="002F1D41" w:rsidRDefault="002F1D41" w:rsidP="002F1D41">
      <w:pPr>
        <w:rPr>
          <w:lang w:val="es-ES_tradnl"/>
        </w:rPr>
      </w:pPr>
      <w:r w:rsidRPr="0021687F">
        <w:rPr>
          <w:lang w:val="es-ES_tradnl"/>
        </w:rPr>
        <w:t>NOTA</w:t>
      </w:r>
      <w:r>
        <w:rPr>
          <w:lang w:val="es-ES_tradnl"/>
        </w:rPr>
        <w:t> 3 </w:t>
      </w:r>
      <w:r w:rsidRPr="0021687F">
        <w:rPr>
          <w:lang w:val="es-ES_tradnl"/>
        </w:rPr>
        <w:t>–</w:t>
      </w:r>
      <w:r>
        <w:rPr>
          <w:lang w:val="es-ES_tradnl"/>
        </w:rPr>
        <w:t> </w:t>
      </w:r>
      <w:r w:rsidRPr="0021687F">
        <w:rPr>
          <w:lang w:val="es-ES_tradnl"/>
        </w:rPr>
        <w:t xml:space="preserve">En caso de que una estación central recurra al modo de funcionamiento monofrecuencia y en el marco de éste utilice la misma frecuencia para la transmisión y la recepción con división en el tiempo, el límite de la densidad espectral de p.i.r.e. en el </w:t>
      </w:r>
      <w:r w:rsidRPr="0021687F">
        <w:rPr>
          <w:i/>
          <w:iCs/>
          <w:lang w:val="es-ES_tradnl"/>
        </w:rPr>
        <w:t xml:space="preserve">recomienda </w:t>
      </w:r>
      <w:r w:rsidRPr="0021687F">
        <w:rPr>
          <w:lang w:val="es-ES_tradnl"/>
        </w:rPr>
        <w:t>1.1 puede rebajarse en 7</w:t>
      </w:r>
      <w:r>
        <w:rPr>
          <w:lang w:val="es-ES_tradnl"/>
        </w:rPr>
        <w:t> </w:t>
      </w:r>
      <w:r w:rsidRPr="0021687F">
        <w:rPr>
          <w:lang w:val="es-ES_tradnl"/>
        </w:rPr>
        <w:t>log</w:t>
      </w:r>
      <w:r>
        <w:rPr>
          <w:lang w:val="es-ES_tradnl"/>
        </w:rPr>
        <w:t> </w:t>
      </w:r>
      <w:r w:rsidRPr="0021687F">
        <w:rPr>
          <w:lang w:val="es-ES_tradnl"/>
        </w:rPr>
        <w:t>(1/</w:t>
      </w:r>
      <w:r>
        <w:rPr>
          <w:lang w:val="es-ES_tradnl"/>
        </w:rPr>
        <w:sym w:font="Symbol" w:char="F064"/>
      </w:r>
      <w:r w:rsidRPr="0021687F">
        <w:rPr>
          <w:lang w:val="es-ES_tradnl"/>
        </w:rPr>
        <w:t xml:space="preserve">) dB, siendo </w:t>
      </w:r>
      <w:r>
        <w:rPr>
          <w:lang w:val="es-ES_tradnl"/>
        </w:rPr>
        <w:sym w:font="Symbol" w:char="F064"/>
      </w:r>
      <w:r w:rsidRPr="0021687F">
        <w:rPr>
          <w:lang w:val="es-ES_tradnl"/>
        </w:rPr>
        <w:t> (0 </w:t>
      </w:r>
      <w:r w:rsidRPr="0021687F">
        <w:rPr>
          <w:lang w:val="es-ES_tradnl"/>
        </w:rPr>
        <w:sym w:font="Symbol" w:char="F03C"/>
      </w:r>
      <w:r>
        <w:rPr>
          <w:lang w:val="es-ES_tradnl"/>
        </w:rPr>
        <w:t> </w:t>
      </w:r>
      <w:r>
        <w:rPr>
          <w:lang w:val="es-ES_tradnl"/>
        </w:rPr>
        <w:sym w:font="Symbol" w:char="F064"/>
      </w:r>
      <w:r>
        <w:rPr>
          <w:lang w:val="es-ES_tradnl"/>
        </w:rPr>
        <w:t> </w:t>
      </w:r>
      <w:r w:rsidRPr="0021687F">
        <w:rPr>
          <w:lang w:val="es-ES_tradnl"/>
        </w:rPr>
        <w:t>&lt;</w:t>
      </w:r>
      <w:r>
        <w:rPr>
          <w:lang w:val="es-ES_tradnl"/>
        </w:rPr>
        <w:t> </w:t>
      </w:r>
      <w:r w:rsidRPr="0021687F">
        <w:rPr>
          <w:lang w:val="es-ES_tradnl"/>
        </w:rPr>
        <w:t xml:space="preserve">1) la parte del tiempo en que la estación central transmite señales. Sin embargo, esta reducción no sobrepasará los 3 dB incluso para un valor pequeño de </w:t>
      </w:r>
      <w:r>
        <w:rPr>
          <w:lang w:val="es-ES_tradnl"/>
        </w:rPr>
        <w:sym w:font="Symbol" w:char="F064"/>
      </w:r>
      <w:r w:rsidRPr="0021687F">
        <w:rPr>
          <w:lang w:val="es-ES_tradnl"/>
        </w:rPr>
        <w:t>.</w:t>
      </w:r>
    </w:p>
    <w:p w:rsidR="002F1D41" w:rsidRDefault="002F1D41" w:rsidP="009819AF">
      <w:pPr>
        <w:rPr>
          <w:lang w:val="es-ES_tradnl"/>
        </w:rPr>
      </w:pPr>
    </w:p>
    <w:p w:rsidR="009819AF" w:rsidRDefault="009819AF" w:rsidP="009819AF">
      <w:pPr>
        <w:rPr>
          <w:lang w:val="es-ES_tradnl"/>
        </w:rPr>
      </w:pPr>
    </w:p>
    <w:p w:rsidR="002F1D41" w:rsidRPr="0021687F" w:rsidRDefault="002F1D41" w:rsidP="002F1D41">
      <w:pPr>
        <w:pStyle w:val="AnnexNoTitle"/>
        <w:rPr>
          <w:lang w:val="es-ES_tradnl"/>
        </w:rPr>
      </w:pPr>
      <w:r w:rsidRPr="0021687F">
        <w:rPr>
          <w:lang w:val="es-ES_tradnl"/>
        </w:rPr>
        <w:t>Anexo 1</w:t>
      </w:r>
      <w:r>
        <w:rPr>
          <w:lang w:val="es-ES_tradnl"/>
        </w:rPr>
        <w:br/>
      </w:r>
      <w:r>
        <w:rPr>
          <w:lang w:val="es-ES_tradnl"/>
        </w:rPr>
        <w:br/>
      </w:r>
      <w:r w:rsidRPr="0021687F">
        <w:rPr>
          <w:lang w:val="es-ES_tradnl"/>
        </w:rPr>
        <w:t>Evaluación</w:t>
      </w:r>
      <w:r>
        <w:rPr>
          <w:lang w:val="es-ES_tradnl"/>
        </w:rPr>
        <w:t xml:space="preserve"> </w:t>
      </w:r>
      <w:r w:rsidRPr="0021687F">
        <w:rPr>
          <w:lang w:val="es-ES_tradnl"/>
        </w:rPr>
        <w:t>de</w:t>
      </w:r>
      <w:r>
        <w:rPr>
          <w:lang w:val="es-ES_tradnl"/>
        </w:rPr>
        <w:t xml:space="preserve"> </w:t>
      </w:r>
      <w:r w:rsidRPr="0021687F">
        <w:rPr>
          <w:lang w:val="es-ES_tradnl"/>
        </w:rPr>
        <w:t>la</w:t>
      </w:r>
      <w:r>
        <w:rPr>
          <w:lang w:val="es-ES_tradnl"/>
        </w:rPr>
        <w:t xml:space="preserve"> </w:t>
      </w:r>
      <w:r w:rsidRPr="0021687F">
        <w:rPr>
          <w:lang w:val="es-ES_tradnl"/>
        </w:rPr>
        <w:t>distribución</w:t>
      </w:r>
      <w:r>
        <w:rPr>
          <w:lang w:val="es-ES_tradnl"/>
        </w:rPr>
        <w:t xml:space="preserve"> </w:t>
      </w:r>
      <w:r w:rsidRPr="0021687F">
        <w:rPr>
          <w:lang w:val="es-ES_tradnl"/>
        </w:rPr>
        <w:t>espacial</w:t>
      </w:r>
      <w:r>
        <w:rPr>
          <w:lang w:val="es-ES_tradnl"/>
        </w:rPr>
        <w:t xml:space="preserve"> </w:t>
      </w:r>
      <w:r w:rsidRPr="0021687F">
        <w:rPr>
          <w:lang w:val="es-ES_tradnl"/>
        </w:rPr>
        <w:t>y</w:t>
      </w:r>
      <w:r>
        <w:rPr>
          <w:lang w:val="es-ES_tradnl"/>
        </w:rPr>
        <w:t xml:space="preserve"> </w:t>
      </w:r>
      <w:r w:rsidRPr="0021687F">
        <w:rPr>
          <w:lang w:val="es-ES_tradnl"/>
        </w:rPr>
        <w:t>temporal</w:t>
      </w:r>
      <w:r>
        <w:rPr>
          <w:lang w:val="es-ES_tradnl"/>
        </w:rPr>
        <w:t xml:space="preserve"> </w:t>
      </w:r>
      <w:r w:rsidRPr="0021687F">
        <w:rPr>
          <w:lang w:val="es-ES_tradnl"/>
        </w:rPr>
        <w:t>de</w:t>
      </w:r>
      <w:r>
        <w:rPr>
          <w:lang w:val="es-ES_tradnl"/>
        </w:rPr>
        <w:t xml:space="preserve"> </w:t>
      </w:r>
      <w:r w:rsidRPr="0021687F">
        <w:rPr>
          <w:lang w:val="es-ES_tradnl"/>
        </w:rPr>
        <w:t>la interferencia</w:t>
      </w:r>
      <w:r>
        <w:rPr>
          <w:lang w:val="es-ES_tradnl"/>
        </w:rPr>
        <w:t xml:space="preserve"> </w:t>
      </w:r>
      <w:r>
        <w:rPr>
          <w:lang w:val="es-ES_tradnl"/>
        </w:rPr>
        <w:br/>
      </w:r>
      <w:r w:rsidRPr="0021687F">
        <w:rPr>
          <w:lang w:val="es-ES_tradnl"/>
        </w:rPr>
        <w:t>causada a</w:t>
      </w:r>
      <w:r>
        <w:rPr>
          <w:lang w:val="es-ES_tradnl"/>
        </w:rPr>
        <w:t xml:space="preserve"> </w:t>
      </w:r>
      <w:r w:rsidRPr="0021687F">
        <w:rPr>
          <w:lang w:val="es-ES_tradnl"/>
        </w:rPr>
        <w:t>los</w:t>
      </w:r>
      <w:r>
        <w:rPr>
          <w:lang w:val="es-ES_tradnl"/>
        </w:rPr>
        <w:t xml:space="preserve"> </w:t>
      </w:r>
      <w:r w:rsidRPr="0021687F">
        <w:rPr>
          <w:lang w:val="es-ES_tradnl"/>
        </w:rPr>
        <w:t>sistemas</w:t>
      </w:r>
      <w:r>
        <w:rPr>
          <w:lang w:val="es-ES_tradnl"/>
        </w:rPr>
        <w:t xml:space="preserve"> </w:t>
      </w:r>
      <w:r w:rsidRPr="0021687F">
        <w:rPr>
          <w:lang w:val="es-ES_tradnl"/>
        </w:rPr>
        <w:t>SRD</w:t>
      </w:r>
      <w:r>
        <w:rPr>
          <w:lang w:val="es-ES_tradnl"/>
        </w:rPr>
        <w:t xml:space="preserve"> </w:t>
      </w:r>
      <w:r w:rsidRPr="0021687F">
        <w:rPr>
          <w:lang w:val="es-ES_tradnl"/>
        </w:rPr>
        <w:t>y</w:t>
      </w:r>
      <w:r>
        <w:rPr>
          <w:lang w:val="es-ES_tradnl"/>
        </w:rPr>
        <w:t xml:space="preserve"> </w:t>
      </w:r>
      <w:r w:rsidRPr="0021687F">
        <w:rPr>
          <w:lang w:val="es-ES_tradnl"/>
        </w:rPr>
        <w:t>POCS</w:t>
      </w:r>
      <w:r>
        <w:rPr>
          <w:lang w:val="es-ES_tradnl"/>
        </w:rPr>
        <w:t xml:space="preserve"> </w:t>
      </w:r>
      <w:r w:rsidRPr="0021687F">
        <w:rPr>
          <w:lang w:val="es-ES_tradnl"/>
        </w:rPr>
        <w:t>por</w:t>
      </w:r>
      <w:r>
        <w:rPr>
          <w:lang w:val="es-ES_tradnl"/>
        </w:rPr>
        <w:t xml:space="preserve"> </w:t>
      </w:r>
      <w:r w:rsidRPr="0021687F">
        <w:rPr>
          <w:lang w:val="es-ES_tradnl"/>
        </w:rPr>
        <w:t>las</w:t>
      </w:r>
      <w:r>
        <w:rPr>
          <w:lang w:val="es-ES_tradnl"/>
        </w:rPr>
        <w:t xml:space="preserve"> </w:t>
      </w:r>
      <w:r w:rsidRPr="0021687F">
        <w:rPr>
          <w:lang w:val="es-ES_tradnl"/>
        </w:rPr>
        <w:t>emisiones</w:t>
      </w:r>
      <w:r>
        <w:rPr>
          <w:lang w:val="es-ES_tradnl"/>
        </w:rPr>
        <w:t xml:space="preserve"> </w:t>
      </w:r>
      <w:r w:rsidRPr="0021687F">
        <w:rPr>
          <w:lang w:val="es-ES_tradnl"/>
        </w:rPr>
        <w:t>procedentes</w:t>
      </w:r>
      <w:r>
        <w:rPr>
          <w:lang w:val="es-ES_tradnl"/>
        </w:rPr>
        <w:br/>
      </w:r>
      <w:r w:rsidRPr="0021687F">
        <w:rPr>
          <w:lang w:val="es-ES_tradnl"/>
        </w:rPr>
        <w:t>de</w:t>
      </w:r>
      <w:r>
        <w:rPr>
          <w:lang w:val="es-ES_tradnl"/>
        </w:rPr>
        <w:t xml:space="preserve"> </w:t>
      </w:r>
      <w:r w:rsidRPr="0021687F">
        <w:rPr>
          <w:lang w:val="es-ES_tradnl"/>
        </w:rPr>
        <w:t>las</w:t>
      </w:r>
      <w:r>
        <w:rPr>
          <w:lang w:val="es-ES_tradnl"/>
        </w:rPr>
        <w:t xml:space="preserve"> </w:t>
      </w:r>
      <w:r w:rsidRPr="0021687F">
        <w:rPr>
          <w:lang w:val="es-ES_tradnl"/>
        </w:rPr>
        <w:t>estaciones centrales</w:t>
      </w:r>
      <w:r>
        <w:rPr>
          <w:lang w:val="es-ES_tradnl"/>
        </w:rPr>
        <w:t xml:space="preserve"> </w:t>
      </w:r>
      <w:r w:rsidRPr="0021687F">
        <w:rPr>
          <w:lang w:val="es-ES_tradnl"/>
        </w:rPr>
        <w:t>P-MP</w:t>
      </w:r>
      <w:r>
        <w:rPr>
          <w:lang w:val="es-ES_tradnl"/>
        </w:rPr>
        <w:t xml:space="preserve"> </w:t>
      </w:r>
      <w:r w:rsidRPr="0021687F">
        <w:rPr>
          <w:lang w:val="es-ES_tradnl"/>
        </w:rPr>
        <w:t>del</w:t>
      </w:r>
      <w:r>
        <w:rPr>
          <w:lang w:val="es-ES_tradnl"/>
        </w:rPr>
        <w:t xml:space="preserve"> </w:t>
      </w:r>
      <w:r w:rsidRPr="0021687F">
        <w:rPr>
          <w:lang w:val="es-ES_tradnl"/>
        </w:rPr>
        <w:t>servicio</w:t>
      </w:r>
      <w:r>
        <w:rPr>
          <w:lang w:val="es-ES_tradnl"/>
        </w:rPr>
        <w:t xml:space="preserve"> </w:t>
      </w:r>
      <w:r w:rsidRPr="0021687F">
        <w:rPr>
          <w:lang w:val="es-ES_tradnl"/>
        </w:rPr>
        <w:t>fijo</w:t>
      </w:r>
      <w:r>
        <w:rPr>
          <w:lang w:val="es-ES_tradnl"/>
        </w:rPr>
        <w:br/>
      </w:r>
      <w:r w:rsidRPr="0021687F">
        <w:rPr>
          <w:lang w:val="es-ES_tradnl"/>
        </w:rPr>
        <w:t>en</w:t>
      </w:r>
      <w:r>
        <w:rPr>
          <w:lang w:val="es-ES_tradnl"/>
        </w:rPr>
        <w:t xml:space="preserve"> </w:t>
      </w:r>
      <w:r w:rsidRPr="0021687F">
        <w:rPr>
          <w:lang w:val="es-ES_tradnl"/>
        </w:rPr>
        <w:t>la</w:t>
      </w:r>
      <w:r>
        <w:rPr>
          <w:lang w:val="es-ES_tradnl"/>
        </w:rPr>
        <w:t xml:space="preserve"> </w:t>
      </w:r>
      <w:r w:rsidRPr="0021687F">
        <w:rPr>
          <w:lang w:val="es-ES_tradnl"/>
        </w:rPr>
        <w:t>banda</w:t>
      </w:r>
      <w:r>
        <w:rPr>
          <w:lang w:val="es-ES_tradnl"/>
        </w:rPr>
        <w:t xml:space="preserve"> </w:t>
      </w:r>
      <w:r w:rsidRPr="0021687F">
        <w:rPr>
          <w:lang w:val="es-ES_tradnl"/>
        </w:rPr>
        <w:t>25,25</w:t>
      </w:r>
      <w:r w:rsidRPr="0021687F">
        <w:rPr>
          <w:lang w:val="es-ES_tradnl"/>
        </w:rPr>
        <w:noBreakHyphen/>
        <w:t>27,5</w:t>
      </w:r>
      <w:r>
        <w:rPr>
          <w:lang w:val="es-ES_tradnl"/>
        </w:rPr>
        <w:t xml:space="preserve"> </w:t>
      </w:r>
      <w:r w:rsidRPr="0021687F">
        <w:rPr>
          <w:lang w:val="es-ES_tradnl"/>
        </w:rPr>
        <w:t>GHz</w:t>
      </w:r>
    </w:p>
    <w:p w:rsidR="002F1D41" w:rsidRPr="0021687F" w:rsidRDefault="002F1D41" w:rsidP="002F1D41">
      <w:pPr>
        <w:pStyle w:val="Heading1"/>
        <w:rPr>
          <w:lang w:val="es-ES_tradnl"/>
        </w:rPr>
      </w:pPr>
      <w:r w:rsidRPr="0021687F">
        <w:rPr>
          <w:lang w:val="es-ES_tradnl"/>
        </w:rPr>
        <w:t>1</w:t>
      </w:r>
      <w:r w:rsidRPr="0021687F">
        <w:rPr>
          <w:lang w:val="es-ES_tradnl"/>
        </w:rPr>
        <w:tab/>
        <w:t>Introducción</w:t>
      </w:r>
    </w:p>
    <w:p w:rsidR="002F1D41" w:rsidRPr="0021687F" w:rsidRDefault="002F1D41" w:rsidP="002F1D41">
      <w:pPr>
        <w:rPr>
          <w:lang w:val="es-ES_tradnl"/>
        </w:rPr>
      </w:pPr>
      <w:r w:rsidRPr="0021687F">
        <w:rPr>
          <w:lang w:val="es-ES_tradnl"/>
        </w:rPr>
        <w:t>Este Anexo proporciona una evaluación obtenida mediante simulación por ordenador de la distribución espacial y temporal de la interferencia causada a los SRD en posiciones orbitales específicas y a los POCS producida por las emisiones de una instalación general de estaciones centrales de sistemas del servicio fijo P-MP en la banda 25,25</w:t>
      </w:r>
      <w:r w:rsidRPr="0021687F">
        <w:rPr>
          <w:lang w:val="es-ES_tradnl"/>
        </w:rPr>
        <w:noBreakHyphen/>
        <w:t>27,5 GHz. Estos sistemas del servicio fijo P-MP se denominan frecuentemente sistemas de distribución multipunto local (LMDS). En este análisis, se ha supuesto un valor de +8 dB(W/MHz) para la densidad espectral de p.i.r.e. de cresta de haz en cada estación central</w:t>
      </w:r>
      <w:r>
        <w:rPr>
          <w:lang w:val="es-ES_tradnl"/>
        </w:rPr>
        <w:t xml:space="preserve"> que se indica como valor típico para las estaciones centrales de los sistemas punto a multipunto en el Informe UIT-R F.2108. </w:t>
      </w:r>
      <w:r w:rsidRPr="0021687F">
        <w:rPr>
          <w:lang w:val="es-ES_tradnl"/>
        </w:rPr>
        <w:t>Una sola estación transmisora del LMDS que funcione con una densidad espectral de p.i.r.e. de +8 dB(W/MHz) no debe rebasar el nivel de protección indicado en la Recomendación UIT</w:t>
      </w:r>
      <w:r w:rsidRPr="0021687F">
        <w:rPr>
          <w:lang w:val="es-ES_tradnl"/>
        </w:rPr>
        <w:noBreakHyphen/>
        <w:t xml:space="preserve">R SA.1155, independientemente de su situación geográfica con respecto al emplazamiento orbital de un SRD. El nivel de protección de </w:t>
      </w:r>
      <w:r w:rsidR="008427C5">
        <w:rPr>
          <w:lang w:val="es-ES_tradnl"/>
        </w:rPr>
        <w:fldChar w:fldCharType="begin"/>
      </w:r>
      <w:r w:rsidR="008427C5">
        <w:rPr>
          <w:lang w:val="es-ES_tradnl"/>
        </w:rPr>
        <w:instrText xml:space="preserve"> EQ  </w:instrText>
      </w:r>
      <w:r w:rsidR="008427C5" w:rsidRPr="0021687F">
        <w:rPr>
          <w:lang w:val="es-ES_tradnl"/>
        </w:rPr>
        <w:instrText>–148</w:instrText>
      </w:r>
      <w:r w:rsidR="008427C5">
        <w:rPr>
          <w:lang w:val="es-ES_tradnl"/>
        </w:rPr>
        <w:instrText> </w:instrText>
      </w:r>
      <w:r w:rsidR="008427C5" w:rsidRPr="0021687F">
        <w:rPr>
          <w:lang w:val="es-ES_tradnl"/>
        </w:rPr>
        <w:instrText>dB(W/MHz)</w:instrText>
      </w:r>
      <w:r w:rsidR="008427C5">
        <w:rPr>
          <w:lang w:val="es-ES_tradnl"/>
        </w:rPr>
        <w:fldChar w:fldCharType="end"/>
      </w:r>
      <w:r w:rsidRPr="0021687F">
        <w:rPr>
          <w:lang w:val="es-ES_tradnl"/>
        </w:rPr>
        <w:t xml:space="preserve"> no debe superarse durante más del 0,1% de un periodo orbital. Sin embargo, el efecto combinado de múltiples estaciones transmisoras del LMDS cocanal dentro de un centro de población urbano puede, bajo ciertas condiciones geográficas, provocar una interferencia que rebase el nivel de protección del SRD.</w:t>
      </w:r>
    </w:p>
    <w:p w:rsidR="002F1D41" w:rsidRPr="0021687F" w:rsidRDefault="002F1D41" w:rsidP="002F1D41">
      <w:pPr>
        <w:rPr>
          <w:lang w:val="es-ES_tradnl"/>
        </w:rPr>
      </w:pPr>
      <w:r w:rsidRPr="0021687F">
        <w:rPr>
          <w:lang w:val="es-ES_tradnl"/>
        </w:rPr>
        <w:t>El §</w:t>
      </w:r>
      <w:r>
        <w:rPr>
          <w:lang w:val="es-ES_tradnl"/>
        </w:rPr>
        <w:t> </w:t>
      </w:r>
      <w:r w:rsidRPr="0021687F">
        <w:rPr>
          <w:lang w:val="es-ES_tradnl"/>
        </w:rPr>
        <w:t>2 describe el método utilizado y las hipótesis efectuadas para evaluar la distribución espacial y temporal de la interferencia causada al SRD. En este Anexo, se presentan dos estudios (estudio A y estudio B) en los §</w:t>
      </w:r>
      <w:r>
        <w:rPr>
          <w:lang w:val="es-ES_tradnl"/>
        </w:rPr>
        <w:t> </w:t>
      </w:r>
      <w:r w:rsidRPr="0021687F">
        <w:rPr>
          <w:lang w:val="es-ES_tradnl"/>
        </w:rPr>
        <w:t>3 y 4, respectivamente. En el estudio</w:t>
      </w:r>
      <w:r w:rsidR="00446308">
        <w:rPr>
          <w:lang w:val="es-ES_tradnl"/>
        </w:rPr>
        <w:t> </w:t>
      </w:r>
      <w:r w:rsidRPr="0021687F">
        <w:rPr>
          <w:lang w:val="es-ES_tradnl"/>
        </w:rPr>
        <w:t>A, se supone una densidad espectral de p.i.r.e. de +8 dB(W/MHz) y en el estudio</w:t>
      </w:r>
      <w:r w:rsidR="00446308">
        <w:rPr>
          <w:lang w:val="es-ES_tradnl"/>
        </w:rPr>
        <w:t> </w:t>
      </w:r>
      <w:r w:rsidRPr="0021687F">
        <w:rPr>
          <w:lang w:val="es-ES_tradnl"/>
        </w:rPr>
        <w:t>B se utiliza una densidad espectral de p.i.r.e. de +14 dB(W/MHz). El §</w:t>
      </w:r>
      <w:r>
        <w:rPr>
          <w:lang w:val="es-ES_tradnl"/>
        </w:rPr>
        <w:t> </w:t>
      </w:r>
      <w:r w:rsidRPr="0021687F">
        <w:rPr>
          <w:lang w:val="es-ES_tradnl"/>
        </w:rPr>
        <w:t>3 presenta la distribución espacial de la interferencia causada a los SRD situados en emplazamientos orbitales específicos. Demuestra que la densidad espectral de p.i.r.e. de las emisiones en el plano horizontal local procedente de una zona de servicio que contiene 29 estaciones centrales visibles al SRD y funcionando a +8</w:t>
      </w:r>
      <w:r>
        <w:rPr>
          <w:lang w:val="es-ES_tradnl"/>
        </w:rPr>
        <w:t> </w:t>
      </w:r>
      <w:r w:rsidRPr="0021687F">
        <w:rPr>
          <w:lang w:val="es-ES_tradnl"/>
        </w:rPr>
        <w:t xml:space="preserve">dB(W/MHz), puede provocar una </w:t>
      </w:r>
      <w:r w:rsidRPr="0021687F">
        <w:rPr>
          <w:lang w:val="es-ES_tradnl"/>
        </w:rPr>
        <w:lastRenderedPageBreak/>
        <w:t>interferencia a dicho SRD que puede llegar a superar hasta en 9</w:t>
      </w:r>
      <w:r>
        <w:rPr>
          <w:lang w:val="es-ES_tradnl"/>
        </w:rPr>
        <w:t> </w:t>
      </w:r>
      <w:r w:rsidRPr="0021687F">
        <w:rPr>
          <w:lang w:val="es-ES_tradnl"/>
        </w:rPr>
        <w:t>dB el nivel de interferencia recomendado. En el §</w:t>
      </w:r>
      <w:r>
        <w:rPr>
          <w:lang w:val="es-ES_tradnl"/>
        </w:rPr>
        <w:t> </w:t>
      </w:r>
      <w:r w:rsidRPr="0021687F">
        <w:rPr>
          <w:lang w:val="es-ES_tradnl"/>
        </w:rPr>
        <w:t>3 también aparecen los resultados de simulaciones dinámicas para determinar las características temporales de la interferencia causada al SRD mientras realiza el seguimiento de un satélite de usuario en órbita baja con las características orbitales de la Estación Espacial Internacional. Se demuestra que para un pequeño número de órbitas con nodos ascendentes que dan lugar a que el satélite de usuario quede alineado con los centros de población urbanos que aparecen en el limbo de la Tierra o cerca del mismo, la duración de la interferencia puede ser superior al</w:t>
      </w:r>
      <w:r>
        <w:rPr>
          <w:lang w:val="es-ES_tradnl"/>
        </w:rPr>
        <w:t> </w:t>
      </w:r>
      <w:r w:rsidRPr="0021687F">
        <w:rPr>
          <w:lang w:val="es-ES_tradnl"/>
        </w:rPr>
        <w:t>0,1% de un periodo orbital del satélite de usuario. El § 4 presenta los resultados del estudio B. En el §</w:t>
      </w:r>
      <w:r>
        <w:rPr>
          <w:lang w:val="es-ES_tradnl"/>
        </w:rPr>
        <w:t xml:space="preserve"> </w:t>
      </w:r>
      <w:r w:rsidRPr="0021687F">
        <w:rPr>
          <w:lang w:val="es-ES_tradnl"/>
        </w:rPr>
        <w:t>5 se describe un método sencillo para ampliar los resultados de este estudio a las instalaciones LMDS que utilizan células más pequeñas. El §</w:t>
      </w:r>
      <w:r>
        <w:rPr>
          <w:lang w:val="es-ES_tradnl"/>
        </w:rPr>
        <w:t> </w:t>
      </w:r>
      <w:r w:rsidRPr="0021687F">
        <w:rPr>
          <w:lang w:val="es-ES_tradnl"/>
        </w:rPr>
        <w:t>6 discute la interferencia causada a los POCS. Los</w:t>
      </w:r>
      <w:r>
        <w:rPr>
          <w:lang w:val="es-ES_tradnl"/>
        </w:rPr>
        <w:t> </w:t>
      </w:r>
      <w:r w:rsidRPr="0021687F">
        <w:rPr>
          <w:lang w:val="es-ES_tradnl"/>
        </w:rPr>
        <w:t>resultados demuestran que, basándose en una densidad espectral de p.i.r.e. de +14</w:t>
      </w:r>
      <w:r>
        <w:rPr>
          <w:lang w:val="es-ES_tradnl"/>
        </w:rPr>
        <w:t> </w:t>
      </w:r>
      <w:r w:rsidRPr="0021687F">
        <w:rPr>
          <w:lang w:val="es-ES_tradnl"/>
        </w:rPr>
        <w:t>dB(W/MHz), la interferencia combinada causada por las estaciones centrales del LMDS a las antenas receptoras de los POCS es netamente inferior al criterio de protección de –147</w:t>
      </w:r>
      <w:r>
        <w:rPr>
          <w:lang w:val="es-ES_tradnl"/>
        </w:rPr>
        <w:t> </w:t>
      </w:r>
      <w:r w:rsidRPr="0021687F">
        <w:rPr>
          <w:lang w:val="es-ES_tradnl"/>
        </w:rPr>
        <w:t>dB(W/MHz) en todo instante. En el §</w:t>
      </w:r>
      <w:r>
        <w:rPr>
          <w:lang w:val="es-ES_tradnl"/>
        </w:rPr>
        <w:t> </w:t>
      </w:r>
      <w:r w:rsidRPr="0021687F">
        <w:rPr>
          <w:lang w:val="es-ES_tradnl"/>
        </w:rPr>
        <w:t>7 aparecen las conclusiones del estudio y se proponen las características para facilitar la compartición entre los sistemas de los servicios científicos espaciales y del servicio entre satélites y los sistemas del servicio fijo P-MP.</w:t>
      </w:r>
    </w:p>
    <w:p w:rsidR="002F1D41" w:rsidRPr="0021687F" w:rsidRDefault="002F1D41" w:rsidP="002F1D41">
      <w:pPr>
        <w:pStyle w:val="Heading1"/>
        <w:rPr>
          <w:lang w:val="es-ES_tradnl"/>
        </w:rPr>
      </w:pPr>
      <w:r w:rsidRPr="0021687F">
        <w:rPr>
          <w:lang w:val="es-ES_tradnl"/>
        </w:rPr>
        <w:t>2</w:t>
      </w:r>
      <w:r w:rsidRPr="0021687F">
        <w:rPr>
          <w:lang w:val="es-ES_tradnl"/>
        </w:rPr>
        <w:tab/>
        <w:t>Método</w:t>
      </w:r>
    </w:p>
    <w:p w:rsidR="002F1D41" w:rsidRPr="0021687F" w:rsidRDefault="002F1D41" w:rsidP="002F1D41">
      <w:pPr>
        <w:rPr>
          <w:lang w:val="es-ES_tradnl"/>
        </w:rPr>
      </w:pPr>
      <w:r w:rsidRPr="0021687F">
        <w:rPr>
          <w:lang w:val="es-ES_tradnl"/>
        </w:rPr>
        <w:t>Se han realizado simulaciones por ordenador para evaluar la distribución espacial y temporal de la interferencia causada a los sistemas SRD por las emisiones de un posible número muy elevado de sistemas del servicio fijo P-MP de alta densidad que funcionan en la banda 25,25</w:t>
      </w:r>
      <w:r w:rsidRPr="0021687F">
        <w:rPr>
          <w:lang w:val="es-ES_tradnl"/>
        </w:rPr>
        <w:noBreakHyphen/>
        <w:t>27,5</w:t>
      </w:r>
      <w:r>
        <w:rPr>
          <w:lang w:val="es-ES_tradnl"/>
        </w:rPr>
        <w:t> </w:t>
      </w:r>
      <w:r w:rsidRPr="0021687F">
        <w:rPr>
          <w:lang w:val="es-ES_tradnl"/>
        </w:rPr>
        <w:t>GHz. El enfoque básico utilizado en la simulación fue la instalación de un cierto número de estaciones centrales del LMDS en centros de población urbanos y a continuación el cálculo de la interferencia espacial y temporal resultante de esta instalación. A fin de evaluar la distribución espacial, la interferencia combinada causada a un SRD en un emplazamiento orbital especificado se calcula explorando la antena receptora de alta ganancia del SRD en balanceo y cabeceo. El método se describe en el §</w:t>
      </w:r>
      <w:r>
        <w:rPr>
          <w:lang w:val="es-ES_tradnl"/>
        </w:rPr>
        <w:t> </w:t>
      </w:r>
      <w:r w:rsidRPr="0021687F">
        <w:rPr>
          <w:lang w:val="es-ES_tradnl"/>
        </w:rPr>
        <w:t>2.1. En el §</w:t>
      </w:r>
      <w:r>
        <w:rPr>
          <w:lang w:val="es-ES_tradnl"/>
        </w:rPr>
        <w:t> </w:t>
      </w:r>
      <w:r w:rsidRPr="0021687F">
        <w:rPr>
          <w:lang w:val="es-ES_tradnl"/>
        </w:rPr>
        <w:t>2.2 aparece el método empleado para determinar las características temporales de la interferencia. En ambos casos, la simulación tiene en cuenta los siguientes parámetros: la densidad espectral de p.i.r.e. y la ganancia de la estación transmisora del LMDS en dirección del SRD, la absorción atmosférica, la pérdida en el trayecto y la ganancia de la antena receptora del SRD en dirección de la estación interferente del LMDS.</w:t>
      </w:r>
    </w:p>
    <w:p w:rsidR="002F1D41" w:rsidRPr="0021687F" w:rsidRDefault="002F1D41" w:rsidP="002F1D41">
      <w:pPr>
        <w:pStyle w:val="Heading2"/>
        <w:rPr>
          <w:lang w:val="es-ES_tradnl"/>
        </w:rPr>
      </w:pPr>
      <w:r w:rsidRPr="0021687F">
        <w:rPr>
          <w:lang w:val="es-ES_tradnl"/>
        </w:rPr>
        <w:t>2.1</w:t>
      </w:r>
      <w:r w:rsidRPr="0021687F">
        <w:rPr>
          <w:lang w:val="es-ES_tradnl"/>
        </w:rPr>
        <w:tab/>
        <w:t>Distribución espacial</w:t>
      </w:r>
    </w:p>
    <w:p w:rsidR="002F1D41" w:rsidRDefault="002F1D41" w:rsidP="002F1D41">
      <w:pPr>
        <w:rPr>
          <w:lang w:val="es-ES_tradnl"/>
        </w:rPr>
      </w:pPr>
      <w:r w:rsidRPr="0021687F">
        <w:rPr>
          <w:lang w:val="es-ES_tradnl"/>
        </w:rPr>
        <w:t>Cabe esperar que las estaciones del LMDS se instalen en configuración celular en centros de población urbanos para ofrecer a los sectores comerciales, gubernamentales y privados servicios de comunicaciones digitales interactivos o de radiodifusión o interactivos de capacidad media a alta. Estos servicios pueden incluir acceso Internet, voz, datos y vídeo. A efectos de este análisis, se supone que las emisiones cocanal combinadas procedentes de una zona de servicio del LMDS pueden asimilarse a una sola estación que utilice un transmisor con una densidad espectral de potencia igual a la suma de la densidad espectral de potencia a la entrada de cada una de las estaciones centrales del LMDS en la zona de servicio y que una sola antena transmisora proporciona una representación aceptable de la distribución de la densidad espectral de p.i.r.e. por encima del plano horizontal local.</w:t>
      </w:r>
    </w:p>
    <w:p w:rsidR="00446308" w:rsidRDefault="00446308" w:rsidP="002F1D41">
      <w:pPr>
        <w:rPr>
          <w:lang w:val="es-ES_tradnl"/>
        </w:rPr>
      </w:pPr>
      <w:r w:rsidRPr="0021687F">
        <w:rPr>
          <w:lang w:val="es-ES_tradnl"/>
        </w:rPr>
        <w:lastRenderedPageBreak/>
        <w:t xml:space="preserve">Se ha supuesto en estas simulaciones que la densidad espectral de p.i.r.e. de las emisiones de cada estación central es </w:t>
      </w:r>
      <w:r w:rsidRPr="0021687F">
        <w:rPr>
          <w:lang w:val="es-ES_tradnl"/>
        </w:rPr>
        <w:sym w:font="Symbol" w:char="F02B"/>
      </w:r>
      <w:r w:rsidRPr="0021687F">
        <w:rPr>
          <w:lang w:val="es-ES_tradnl"/>
        </w:rPr>
        <w:t>8 dB(W/MHz)</w:t>
      </w:r>
      <w:r w:rsidRPr="0021687F">
        <w:rPr>
          <w:rStyle w:val="FootnoteReference"/>
          <w:lang w:val="es-ES_tradnl"/>
        </w:rPr>
        <w:footnoteReference w:id="2"/>
      </w:r>
      <w:r w:rsidRPr="00C75C15">
        <w:rPr>
          <w:lang w:val="es-ES_tradnl"/>
        </w:rPr>
        <w:t xml:space="preserve"> </w:t>
      </w:r>
      <w:r w:rsidRPr="0021687F">
        <w:rPr>
          <w:lang w:val="es-ES_tradnl"/>
        </w:rPr>
        <w:t>y que las emisiones del LMDS combinadas procedentes de una sola zona de servicio es proporcional al número de estaciones centrales en el centro de población urbano.</w:t>
      </w:r>
    </w:p>
    <w:p w:rsidR="002F1D41" w:rsidRPr="0021687F" w:rsidRDefault="002F1D41" w:rsidP="00607D05">
      <w:pPr>
        <w:keepNext/>
        <w:keepLines/>
        <w:rPr>
          <w:lang w:val="es-ES_tradnl"/>
        </w:rPr>
      </w:pPr>
      <w:r w:rsidRPr="0021687F">
        <w:rPr>
          <w:lang w:val="es-ES_tradnl"/>
        </w:rPr>
        <w:t>El modelo específico utilizado en la simulación es el siguiente. La potencia recibida de una estación transmisora distante es:</w:t>
      </w: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30"/>
          <w:lang w:val="es-ES_tradnl"/>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2pt;height:33.6pt" o:ole="">
            <v:imagedata r:id="rId14" o:title=""/>
          </v:shape>
          <o:OLEObject Type="Embed" ProgID="Equation.3" ShapeID="_x0000_i1025" DrawAspect="Content" ObjectID="_1468760176" r:id="rId15"/>
        </w:object>
      </w:r>
      <w:r w:rsidRPr="0021687F">
        <w:rPr>
          <w:lang w:val="es-ES_tradnl"/>
        </w:rPr>
        <w:tab/>
        <w:t>(1)</w:t>
      </w:r>
    </w:p>
    <w:p w:rsidR="002F1D41" w:rsidRPr="0021687F" w:rsidRDefault="002F1D41" w:rsidP="002F1D41">
      <w:pPr>
        <w:rPr>
          <w:lang w:val="es-ES_tradnl"/>
        </w:rPr>
      </w:pPr>
      <w:r w:rsidRPr="0021687F">
        <w:rPr>
          <w:lang w:val="es-ES_tradnl"/>
        </w:rPr>
        <w:t>siendo:</w:t>
      </w:r>
    </w:p>
    <w:p w:rsidR="002F1D41" w:rsidRPr="0021687F" w:rsidRDefault="002F1D41" w:rsidP="002F1D41">
      <w:pPr>
        <w:pStyle w:val="Equationlegend"/>
        <w:ind w:left="1871" w:hanging="1871"/>
        <w:rPr>
          <w:lang w:val="es-ES_tradnl"/>
        </w:rPr>
      </w:pPr>
      <w:r w:rsidRPr="0021687F">
        <w:rPr>
          <w:i/>
          <w:iCs/>
          <w:lang w:val="es-ES_tradnl"/>
        </w:rPr>
        <w:tab/>
        <w:t>P</w:t>
      </w:r>
      <w:r w:rsidRPr="0021687F">
        <w:rPr>
          <w:i/>
          <w:iCs/>
          <w:position w:val="-4"/>
          <w:sz w:val="20"/>
          <w:lang w:val="es-ES_tradnl"/>
        </w:rPr>
        <w:t>r</w:t>
      </w:r>
      <w:r w:rsidRPr="0021687F">
        <w:rPr>
          <w:rFonts w:ascii="Tms Rmn" w:hAnsi="Tms Rmn"/>
          <w:sz w:val="12"/>
          <w:szCs w:val="12"/>
          <w:lang w:val="es-ES_tradnl"/>
        </w:rPr>
        <w:t> </w:t>
      </w:r>
      <w:r w:rsidRPr="0021687F">
        <w:rPr>
          <w:lang w:val="es-ES_tradnl"/>
        </w:rPr>
        <w:t>:</w:t>
      </w:r>
      <w:r w:rsidRPr="0021687F">
        <w:rPr>
          <w:lang w:val="es-ES_tradnl"/>
        </w:rPr>
        <w:tab/>
        <w:t>la densidad espectral de potencia recibida a la salida de una antena en una banda de frecuencia especificada (expresada como densidad espectral de potencia a efectos de este análisis (W/MHz))</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P</w:t>
      </w:r>
      <w:r w:rsidRPr="0021687F">
        <w:rPr>
          <w:i/>
          <w:iCs/>
          <w:position w:val="-4"/>
          <w:sz w:val="20"/>
          <w:lang w:val="es-ES_tradnl"/>
        </w:rPr>
        <w:t>t</w:t>
      </w:r>
      <w:r w:rsidRPr="0021687F">
        <w:rPr>
          <w:rFonts w:ascii="Tms Rmn" w:hAnsi="Tms Rmn"/>
          <w:sz w:val="12"/>
          <w:szCs w:val="12"/>
          <w:lang w:val="es-ES_tradnl"/>
        </w:rPr>
        <w:t> </w:t>
      </w:r>
      <w:r w:rsidRPr="0021687F">
        <w:rPr>
          <w:lang w:val="es-ES_tradnl"/>
        </w:rPr>
        <w:t>:</w:t>
      </w:r>
      <w:r w:rsidRPr="0021687F">
        <w:rPr>
          <w:lang w:val="es-ES_tradnl"/>
        </w:rPr>
        <w:tab/>
        <w:t>la potencia transmitida a la entrada de una antena en la misma banda de frecuencias especificada para la potencia recibida (expresada como densidad espectral a efectos de este análisis (W/MHz))</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G</w:t>
      </w:r>
      <w:r w:rsidRPr="0021687F">
        <w:rPr>
          <w:i/>
          <w:iCs/>
          <w:position w:val="-4"/>
          <w:sz w:val="20"/>
          <w:lang w:val="es-ES_tradnl"/>
        </w:rPr>
        <w:t>t</w:t>
      </w:r>
      <w:r w:rsidRPr="0021687F">
        <w:rPr>
          <w:rFonts w:ascii="Tms Rmn" w:hAnsi="Tms Rmn"/>
          <w:sz w:val="12"/>
          <w:szCs w:val="12"/>
          <w:lang w:val="es-ES_tradnl"/>
        </w:rPr>
        <w:t> </w:t>
      </w:r>
      <w:r w:rsidRPr="0021687F">
        <w:rPr>
          <w:lang w:val="es-ES_tradnl"/>
        </w:rPr>
        <w:t>:</w:t>
      </w:r>
      <w:r w:rsidRPr="0021687F">
        <w:rPr>
          <w:lang w:val="es-ES_tradnl"/>
        </w:rPr>
        <w:tab/>
        <w:t>la ganancia de la antena transmisora en dirección a la estación receptora con respecto a un radiador isótropo (numérica)</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G</w:t>
      </w:r>
      <w:r w:rsidRPr="0021687F">
        <w:rPr>
          <w:i/>
          <w:iCs/>
          <w:position w:val="-4"/>
          <w:sz w:val="20"/>
          <w:lang w:val="es-ES_tradnl"/>
        </w:rPr>
        <w:t>r</w:t>
      </w:r>
      <w:r w:rsidRPr="0021687F">
        <w:rPr>
          <w:rFonts w:ascii="Tms Rmn" w:hAnsi="Tms Rmn"/>
          <w:sz w:val="12"/>
          <w:szCs w:val="12"/>
          <w:lang w:val="es-ES_tradnl"/>
        </w:rPr>
        <w:t> </w:t>
      </w:r>
      <w:r w:rsidRPr="0021687F">
        <w:rPr>
          <w:lang w:val="es-ES_tradnl"/>
        </w:rPr>
        <w:t>:</w:t>
      </w:r>
      <w:r w:rsidRPr="0021687F">
        <w:rPr>
          <w:lang w:val="es-ES_tradnl"/>
        </w:rPr>
        <w:tab/>
        <w:t>la ganancia de la antena receptora en dirección a la estación transmisora con respecto a un radiador isótropo (numérica)</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l</w:t>
      </w:r>
      <w:r w:rsidRPr="0021687F">
        <w:rPr>
          <w:position w:val="-4"/>
          <w:sz w:val="20"/>
          <w:lang w:val="es-ES_tradnl"/>
        </w:rPr>
        <w:t>1</w:t>
      </w:r>
      <w:r w:rsidRPr="0021687F">
        <w:rPr>
          <w:rFonts w:ascii="Tms Rmn" w:hAnsi="Tms Rmn"/>
          <w:sz w:val="12"/>
          <w:szCs w:val="12"/>
          <w:lang w:val="es-ES_tradnl"/>
        </w:rPr>
        <w:t> </w:t>
      </w:r>
      <w:r w:rsidRPr="0021687F">
        <w:rPr>
          <w:lang w:val="es-ES_tradnl"/>
        </w:rPr>
        <w:t>:</w:t>
      </w:r>
      <w:r w:rsidRPr="0021687F">
        <w:rPr>
          <w:lang w:val="es-ES_tradnl"/>
        </w:rPr>
        <w:tab/>
        <w:t>las pérdidas de propagación en espacio libre (numéricas)</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l</w:t>
      </w:r>
      <w:r w:rsidRPr="0021687F">
        <w:rPr>
          <w:position w:val="-4"/>
          <w:sz w:val="20"/>
          <w:lang w:val="es-ES_tradnl"/>
        </w:rPr>
        <w:t>2</w:t>
      </w:r>
      <w:r w:rsidRPr="0021687F">
        <w:rPr>
          <w:rFonts w:ascii="Tms Rmn" w:hAnsi="Tms Rmn"/>
          <w:sz w:val="12"/>
          <w:szCs w:val="12"/>
          <w:lang w:val="es-ES_tradnl"/>
        </w:rPr>
        <w:t> </w:t>
      </w:r>
      <w:r w:rsidRPr="0021687F">
        <w:rPr>
          <w:lang w:val="es-ES_tradnl"/>
        </w:rPr>
        <w:t>:</w:t>
      </w:r>
      <w:r w:rsidRPr="0021687F">
        <w:rPr>
          <w:lang w:val="es-ES_tradnl"/>
        </w:rPr>
        <w:tab/>
        <w:t>las pérdidas en exceso en espacio libre debidas a varios efectos atmosféricos permanentes y dependientes del tiempo (numéricas)</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l</w:t>
      </w:r>
      <w:r w:rsidRPr="0021687F">
        <w:rPr>
          <w:position w:val="-4"/>
          <w:sz w:val="20"/>
          <w:lang w:val="es-ES_tradnl"/>
        </w:rPr>
        <w:t>3</w:t>
      </w:r>
      <w:r w:rsidRPr="0021687F">
        <w:rPr>
          <w:rFonts w:ascii="Tms Rmn" w:hAnsi="Tms Rmn"/>
          <w:sz w:val="12"/>
          <w:szCs w:val="12"/>
          <w:lang w:val="es-ES_tradnl"/>
        </w:rPr>
        <w:t> </w:t>
      </w:r>
      <w:r w:rsidRPr="0021687F">
        <w:rPr>
          <w:lang w:val="es-ES_tradnl"/>
        </w:rPr>
        <w:t>:</w:t>
      </w:r>
      <w:r w:rsidRPr="0021687F">
        <w:rPr>
          <w:lang w:val="es-ES_tradnl"/>
        </w:rPr>
        <w:tab/>
        <w:t>las pérdidas de acoplamiento de polarización (numéricas), que son iguales a la unidad si las antenas de transmisión y recepción tienen la misma polarización</w:t>
      </w:r>
      <w:r w:rsidR="007F0011">
        <w:rPr>
          <w:rStyle w:val="FootnoteReference"/>
          <w:lang w:val="es-ES_tradnl"/>
        </w:rPr>
        <w:footnoteReference w:id="3"/>
      </w:r>
      <w:r w:rsidRPr="00DD6C11">
        <w:rPr>
          <w:lang w:val="es-ES_tradnl"/>
        </w:rPr>
        <w:t>.</w:t>
      </w:r>
    </w:p>
    <w:p w:rsidR="002F1D41" w:rsidRDefault="002F1D41" w:rsidP="002F1D41">
      <w:pPr>
        <w:rPr>
          <w:lang w:val="es-ES_tradnl"/>
        </w:rPr>
      </w:pPr>
      <w:r w:rsidRPr="0021687F">
        <w:rPr>
          <w:lang w:val="es-ES_tradnl"/>
        </w:rPr>
        <w:t>Las pérdidas de propagación en espacio libre son:</w:t>
      </w:r>
    </w:p>
    <w:p w:rsidR="00994AF5" w:rsidRPr="00242D69" w:rsidRDefault="00994AF5" w:rsidP="00994AF5">
      <w:pPr>
        <w:pStyle w:val="Blanc"/>
        <w:rPr>
          <w:lang w:val="es-ES_tradnl"/>
        </w:rPr>
      </w:pP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30"/>
          <w:lang w:val="es-ES_tradnl"/>
        </w:rPr>
        <w:object w:dxaOrig="1260" w:dyaOrig="800">
          <v:shape id="_x0000_i1026" type="#_x0000_t75" style="width:62.8pt;height:40.4pt" o:ole="">
            <v:imagedata r:id="rId16" o:title=""/>
          </v:shape>
          <o:OLEObject Type="Embed" ProgID="Equation.3" ShapeID="_x0000_i1026" DrawAspect="Content" ObjectID="_1468760177" r:id="rId17"/>
        </w:object>
      </w:r>
      <w:r w:rsidRPr="0021687F">
        <w:rPr>
          <w:lang w:val="es-ES_tradnl"/>
        </w:rPr>
        <w:tab/>
        <w:t>(2)</w:t>
      </w:r>
    </w:p>
    <w:p w:rsidR="002F1D41" w:rsidRPr="0021687F" w:rsidRDefault="002F1D41" w:rsidP="002F1D41">
      <w:pPr>
        <w:rPr>
          <w:lang w:val="es-ES_tradnl"/>
        </w:rPr>
      </w:pPr>
      <w:r w:rsidRPr="0021687F">
        <w:rPr>
          <w:lang w:val="es-ES_tradnl"/>
        </w:rPr>
        <w:t>siendo:</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d</w:t>
      </w:r>
      <w:r w:rsidRPr="0021687F">
        <w:rPr>
          <w:rFonts w:ascii="Tms Rmn" w:hAnsi="Tms Rmn"/>
          <w:sz w:val="12"/>
          <w:szCs w:val="12"/>
          <w:lang w:val="es-ES_tradnl"/>
        </w:rPr>
        <w:t> </w:t>
      </w:r>
      <w:r w:rsidRPr="0021687F">
        <w:rPr>
          <w:lang w:val="es-ES_tradnl"/>
        </w:rPr>
        <w:t>:</w:t>
      </w:r>
      <w:r w:rsidRPr="0021687F">
        <w:rPr>
          <w:lang w:val="es-ES_tradnl"/>
        </w:rPr>
        <w:tab/>
        <w:t>distancia entre las estaciones transmisora y receptora (m)</w:t>
      </w:r>
    </w:p>
    <w:p w:rsidR="002F1D41" w:rsidRPr="0021687F" w:rsidRDefault="002F1D41" w:rsidP="002F1D41">
      <w:pPr>
        <w:pStyle w:val="Equationlegend"/>
        <w:ind w:left="1871" w:hanging="1871"/>
        <w:rPr>
          <w:lang w:val="es-ES_tradnl"/>
        </w:rPr>
      </w:pPr>
      <w:r w:rsidRPr="0021687F">
        <w:rPr>
          <w:lang w:val="es-ES_tradnl"/>
        </w:rPr>
        <w:tab/>
      </w:r>
      <w:r w:rsidRPr="0021687F">
        <w:rPr>
          <w:lang w:val="es-ES_tradnl"/>
        </w:rPr>
        <w:sym w:font="Symbol" w:char="F06C"/>
      </w:r>
      <w:r w:rsidRPr="0021687F">
        <w:rPr>
          <w:rFonts w:ascii="Tms Rmn" w:hAnsi="Tms Rmn"/>
          <w:sz w:val="12"/>
          <w:szCs w:val="12"/>
          <w:lang w:val="es-ES_tradnl"/>
        </w:rPr>
        <w:t> </w:t>
      </w:r>
      <w:r w:rsidRPr="0021687F">
        <w:rPr>
          <w:lang w:val="es-ES_tradnl"/>
        </w:rPr>
        <w:t>:</w:t>
      </w:r>
      <w:r w:rsidRPr="0021687F">
        <w:rPr>
          <w:lang w:val="es-ES_tradnl"/>
        </w:rPr>
        <w:tab/>
        <w:t>longitud de onda (m).</w:t>
      </w:r>
    </w:p>
    <w:p w:rsidR="002F1D41" w:rsidRPr="0021687F" w:rsidRDefault="002F1D41" w:rsidP="009819AF">
      <w:pPr>
        <w:keepNext/>
        <w:keepLines/>
        <w:rPr>
          <w:lang w:val="es-ES_tradnl"/>
        </w:rPr>
      </w:pPr>
      <w:r w:rsidRPr="0021687F">
        <w:rPr>
          <w:lang w:val="es-ES_tradnl"/>
        </w:rPr>
        <w:lastRenderedPageBreak/>
        <w:t xml:space="preserve">Cada estación transmisora cofrecuencia constituye un radioenlace con el receptor. Las potencias recibidas de cada uno de los </w:t>
      </w:r>
      <w:r w:rsidRPr="0021687F">
        <w:rPr>
          <w:i/>
          <w:iCs/>
          <w:lang w:val="es-ES_tradnl"/>
        </w:rPr>
        <w:t>n</w:t>
      </w:r>
      <w:r w:rsidRPr="0021687F">
        <w:rPr>
          <w:lang w:val="es-ES_tradnl"/>
        </w:rPr>
        <w:t xml:space="preserve"> enlaces, que se supone que transmiten señales sin correlación, se suman para constituir una potencia recibida combinada que responde a la siguiente expresión:</w:t>
      </w: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34"/>
          <w:lang w:val="es-ES_tradnl"/>
        </w:rPr>
        <w:object w:dxaOrig="1740" w:dyaOrig="800">
          <v:shape id="_x0000_i1027" type="#_x0000_t75" style="width:87.2pt;height:40.4pt" o:ole="">
            <v:imagedata r:id="rId18" o:title=""/>
          </v:shape>
          <o:OLEObject Type="Embed" ProgID="Equation.3" ShapeID="_x0000_i1027" DrawAspect="Content" ObjectID="_1468760178" r:id="rId19"/>
        </w:object>
      </w:r>
      <w:r w:rsidRPr="0021687F">
        <w:rPr>
          <w:lang w:val="es-ES_tradnl"/>
        </w:rPr>
        <w:tab/>
        <w:t>(3)</w:t>
      </w:r>
    </w:p>
    <w:p w:rsidR="002F1D41" w:rsidRPr="0021687F" w:rsidRDefault="002F1D41" w:rsidP="002F1D41">
      <w:pPr>
        <w:rPr>
          <w:lang w:val="es-ES_tradnl"/>
        </w:rPr>
      </w:pPr>
      <w:r w:rsidRPr="0021687F">
        <w:rPr>
          <w:lang w:val="es-ES_tradnl"/>
        </w:rPr>
        <w:t xml:space="preserve">cuyos parámetros se han definido previamente, añadiéndose el subíndice </w:t>
      </w:r>
      <w:r w:rsidRPr="0021687F">
        <w:rPr>
          <w:i/>
          <w:iCs/>
          <w:lang w:val="es-ES_tradnl"/>
        </w:rPr>
        <w:t>i</w:t>
      </w:r>
      <w:r w:rsidRPr="0021687F">
        <w:rPr>
          <w:lang w:val="es-ES_tradnl"/>
        </w:rPr>
        <w:t xml:space="preserve"> para referirse a cada uno de los enlaces.</w:t>
      </w:r>
    </w:p>
    <w:p w:rsidR="002F1D41" w:rsidRPr="0021687F" w:rsidRDefault="002F1D41" w:rsidP="002F1D41">
      <w:pPr>
        <w:rPr>
          <w:lang w:val="es-ES_tradnl"/>
        </w:rPr>
      </w:pPr>
      <w:r w:rsidRPr="0021687F">
        <w:rPr>
          <w:lang w:val="es-ES_tradnl"/>
        </w:rPr>
        <w:t>La interferencia combinada es la suma de la interferencia procedente de cada estación transmisora. La interferencia causada por cada estación se determina basándose en las ganancias de las antenas transmisora y receptora, teniendo en cuenta el ángulo con respecto al eje de las antenas respectivas.</w:t>
      </w:r>
    </w:p>
    <w:p w:rsidR="002F1D41" w:rsidRPr="0021687F" w:rsidRDefault="002F1D41" w:rsidP="002F1D41">
      <w:pPr>
        <w:rPr>
          <w:lang w:val="es-ES_tradnl"/>
        </w:rPr>
      </w:pPr>
      <w:r w:rsidRPr="0021687F">
        <w:rPr>
          <w:lang w:val="es-ES_tradnl"/>
        </w:rPr>
        <w:t>Para agilizar el cálculo y teniendo presente que algunos términos presentan un valor casi constante para una sola zona de instalación, la ecuación (3) puede expresarse también como sigue:</w:t>
      </w:r>
    </w:p>
    <w:p w:rsidR="00994AF5" w:rsidRPr="00242D69" w:rsidRDefault="00994AF5" w:rsidP="00994AF5">
      <w:pPr>
        <w:pStyle w:val="Blanc"/>
        <w:rPr>
          <w:lang w:val="es-ES_tradnl"/>
        </w:rPr>
      </w:pP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34"/>
          <w:lang w:val="es-ES_tradnl"/>
        </w:rPr>
        <w:object w:dxaOrig="2120" w:dyaOrig="1240">
          <v:shape id="_x0000_i1028" type="#_x0000_t75" style="width:105.6pt;height:62pt" o:ole="">
            <v:imagedata r:id="rId20" o:title=""/>
          </v:shape>
          <o:OLEObject Type="Embed" ProgID="Equation.3" ShapeID="_x0000_i1028" DrawAspect="Content" ObjectID="_1468760179" r:id="rId21"/>
        </w:object>
      </w:r>
      <w:r w:rsidRPr="0021687F">
        <w:rPr>
          <w:lang w:val="es-ES_tradnl"/>
        </w:rPr>
        <w:tab/>
        <w:t>(4)</w:t>
      </w:r>
    </w:p>
    <w:p w:rsidR="002F1D41" w:rsidRPr="0021687F" w:rsidRDefault="002F1D41" w:rsidP="002F1D41">
      <w:pPr>
        <w:rPr>
          <w:lang w:val="es-ES_tradnl"/>
        </w:rPr>
      </w:pPr>
      <w:r w:rsidRPr="0021687F">
        <w:rPr>
          <w:lang w:val="es-ES_tradnl"/>
        </w:rPr>
        <w:t>siendo:</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q</w:t>
      </w:r>
      <w:r w:rsidRPr="0021687F">
        <w:rPr>
          <w:rFonts w:ascii="Tms Rmn" w:hAnsi="Tms Rmn"/>
          <w:sz w:val="12"/>
          <w:szCs w:val="12"/>
          <w:lang w:val="es-ES_tradnl"/>
        </w:rPr>
        <w:t> </w:t>
      </w:r>
      <w:r w:rsidRPr="0021687F">
        <w:rPr>
          <w:lang w:val="es-ES_tradnl"/>
        </w:rPr>
        <w:t>:</w:t>
      </w:r>
      <w:r w:rsidRPr="0021687F">
        <w:rPr>
          <w:lang w:val="es-ES_tradnl"/>
        </w:rPr>
        <w:tab/>
        <w:t>número de estaciones centrales en la zona de instalación específica</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m</w:t>
      </w:r>
      <w:r w:rsidRPr="0021687F">
        <w:rPr>
          <w:rFonts w:ascii="Tms Rmn" w:hAnsi="Tms Rmn"/>
          <w:sz w:val="12"/>
          <w:szCs w:val="12"/>
          <w:lang w:val="es-ES_tradnl"/>
        </w:rPr>
        <w:t> </w:t>
      </w:r>
      <w:r w:rsidRPr="0021687F">
        <w:rPr>
          <w:lang w:val="es-ES_tradnl"/>
        </w:rPr>
        <w:t>:</w:t>
      </w:r>
      <w:r w:rsidRPr="0021687F">
        <w:rPr>
          <w:lang w:val="es-ES_tradnl"/>
        </w:rPr>
        <w:tab/>
        <w:t>número de zonas de instalación.</w:t>
      </w:r>
    </w:p>
    <w:p w:rsidR="002F1D41" w:rsidRPr="0021687F" w:rsidRDefault="002F1D41" w:rsidP="002F1D41">
      <w:pPr>
        <w:rPr>
          <w:lang w:val="es-ES_tradnl"/>
        </w:rPr>
      </w:pPr>
      <w:r w:rsidRPr="0021687F">
        <w:rPr>
          <w:lang w:val="es-ES_tradnl"/>
        </w:rPr>
        <w:t>Análisis posteriores demostraron que para los casos de interferencia simulados, el error introducido por la simplificación efectuada en la ecuación (4) es inferior a 1 dB.</w:t>
      </w:r>
    </w:p>
    <w:p w:rsidR="002F1D41" w:rsidRPr="0021687F" w:rsidRDefault="002F1D41" w:rsidP="002F1D41">
      <w:pPr>
        <w:rPr>
          <w:lang w:val="es-ES_tradnl"/>
        </w:rPr>
      </w:pPr>
      <w:r w:rsidRPr="0021687F">
        <w:rPr>
          <w:lang w:val="es-ES_tradnl"/>
        </w:rPr>
        <w:t>La instalación de sistemas LMDS se supone que corresponde a los emplazamientos de 431 centros de población urbanos con una población estimada por las Naciones Unidas superior a las 750 000</w:t>
      </w:r>
      <w:r>
        <w:rPr>
          <w:lang w:val="es-ES_tradnl"/>
        </w:rPr>
        <w:t> </w:t>
      </w:r>
      <w:r w:rsidRPr="0021687F">
        <w:rPr>
          <w:lang w:val="es-ES_tradnl"/>
        </w:rPr>
        <w:t>personas en 2015 (véase Urban Agglomerations, 1950-2015 (revisión de 1996), United Nations Population Division, Nueva York, Estados Unidos de América, 1996 (disponible en disquete)).</w:t>
      </w:r>
    </w:p>
    <w:p w:rsidR="002F1D41" w:rsidRDefault="002F1D41" w:rsidP="002F1D41">
      <w:pPr>
        <w:rPr>
          <w:lang w:val="es-ES_tradnl"/>
        </w:rPr>
      </w:pPr>
      <w:r w:rsidRPr="0021687F">
        <w:rPr>
          <w:lang w:val="es-ES_tradnl"/>
        </w:rPr>
        <w:t xml:space="preserve">A continuación se indica una relación empírica entre el radio </w:t>
      </w:r>
      <w:r w:rsidRPr="0021687F">
        <w:rPr>
          <w:i/>
          <w:iCs/>
          <w:lang w:val="es-ES_tradnl"/>
        </w:rPr>
        <w:t>R</w:t>
      </w:r>
      <w:r w:rsidRPr="0021687F">
        <w:rPr>
          <w:i/>
          <w:iCs/>
          <w:position w:val="-4"/>
          <w:sz w:val="20"/>
          <w:lang w:val="es-ES_tradnl"/>
        </w:rPr>
        <w:t>p</w:t>
      </w:r>
      <w:r w:rsidRPr="0021687F">
        <w:rPr>
          <w:lang w:val="es-ES_tradnl"/>
        </w:rPr>
        <w:t xml:space="preserve"> (km) de una zona circular equivalente que contiene una población total, </w:t>
      </w:r>
      <w:r w:rsidRPr="0021687F">
        <w:rPr>
          <w:i/>
          <w:iCs/>
          <w:lang w:val="es-ES_tradnl"/>
        </w:rPr>
        <w:t>P</w:t>
      </w:r>
      <w:r w:rsidRPr="0021687F">
        <w:rPr>
          <w:lang w:val="es-ES_tradnl"/>
        </w:rPr>
        <w:t>:</w:t>
      </w:r>
    </w:p>
    <w:p w:rsidR="002F1D41" w:rsidRPr="005B471B" w:rsidRDefault="002F1D41" w:rsidP="002F1D41">
      <w:pPr>
        <w:pStyle w:val="Blanc"/>
        <w:rPr>
          <w:lang w:val="es-ES_tradnl"/>
        </w:rPr>
      </w:pPr>
    </w:p>
    <w:p w:rsidR="002F1D41" w:rsidRPr="0021687F" w:rsidRDefault="002F1D41" w:rsidP="002F1D41">
      <w:pPr>
        <w:pStyle w:val="Equation"/>
        <w:rPr>
          <w:lang w:val="es-ES_tradnl"/>
        </w:rPr>
      </w:pPr>
      <w:r w:rsidRPr="0021687F">
        <w:rPr>
          <w:position w:val="-10"/>
          <w:lang w:val="es-ES_tradnl"/>
        </w:rPr>
        <w:object w:dxaOrig="180" w:dyaOrig="320">
          <v:shape id="_x0000_i1029" type="#_x0000_t75" style="width:9.2pt;height:16pt" o:ole="">
            <v:imagedata r:id="rId22" o:title=""/>
          </v:shape>
          <o:OLEObject Type="Embed" ProgID="Equation.3" ShapeID="_x0000_i1029" DrawAspect="Content" ObjectID="_1468760180" r:id="rId23"/>
        </w:object>
      </w:r>
      <w:r w:rsidRPr="0021687F">
        <w:rPr>
          <w:lang w:val="es-ES_tradnl"/>
        </w:rPr>
        <w:tab/>
      </w:r>
      <w:r w:rsidRPr="0021687F">
        <w:rPr>
          <w:lang w:val="es-ES_tradnl"/>
        </w:rPr>
        <w:tab/>
      </w:r>
      <w:r w:rsidRPr="002F1D41">
        <w:rPr>
          <w:i/>
          <w:iCs/>
          <w:lang w:val="es-ES_tradnl"/>
        </w:rPr>
        <w:t>R</w:t>
      </w:r>
      <w:r w:rsidRPr="002F1D41">
        <w:rPr>
          <w:i/>
          <w:iCs/>
          <w:position w:val="-4"/>
          <w:sz w:val="20"/>
          <w:lang w:val="es-ES_tradnl"/>
        </w:rPr>
        <w:t>p</w:t>
      </w:r>
      <w:r w:rsidRPr="002F1D41">
        <w:rPr>
          <w:lang w:val="es-ES_tradnl"/>
        </w:rPr>
        <w:t xml:space="preserve"> = </w:t>
      </w:r>
      <w:r>
        <w:rPr>
          <w:lang w:val="en-US"/>
        </w:rPr>
        <w:sym w:font="Symbol" w:char="F061"/>
      </w:r>
      <w:r w:rsidRPr="002F1D41">
        <w:rPr>
          <w:lang w:val="es-ES_tradnl"/>
        </w:rPr>
        <w:t> </w:t>
      </w:r>
      <w:r>
        <w:rPr>
          <w:lang w:val="en-US"/>
        </w:rPr>
        <w:sym w:font="Symbol" w:char="F0B4"/>
      </w:r>
      <w:r w:rsidRPr="002F1D41">
        <w:rPr>
          <w:lang w:val="es-ES_tradnl"/>
        </w:rPr>
        <w:t> </w:t>
      </w:r>
      <w:r w:rsidRPr="002F1D41">
        <w:rPr>
          <w:i/>
          <w:iCs/>
          <w:lang w:val="es-ES_tradnl"/>
        </w:rPr>
        <w:t>P</w:t>
      </w:r>
      <w:r w:rsidRPr="00B82265">
        <w:rPr>
          <w:vertAlign w:val="superscript"/>
        </w:rPr>
        <w:sym w:font="Symbol" w:char="F062"/>
      </w:r>
      <w:r w:rsidRPr="005B471B">
        <w:rPr>
          <w:lang w:val="es-ES_tradnl"/>
        </w:rPr>
        <w:tab/>
      </w:r>
      <w:r w:rsidRPr="0021687F">
        <w:rPr>
          <w:lang w:val="es-ES_tradnl"/>
        </w:rPr>
        <w:t>(5)</w:t>
      </w:r>
    </w:p>
    <w:p w:rsidR="002F1D41" w:rsidRPr="004E361D" w:rsidRDefault="002F1D41" w:rsidP="002F1D41">
      <w:pPr>
        <w:pStyle w:val="Blanc"/>
        <w:rPr>
          <w:lang w:val="es-ES_tradnl"/>
        </w:rPr>
      </w:pPr>
    </w:p>
    <w:p w:rsidR="002F1D41" w:rsidRPr="0021687F" w:rsidRDefault="002F1D41" w:rsidP="002F1D41">
      <w:pPr>
        <w:rPr>
          <w:lang w:val="es-ES_tradnl"/>
        </w:rPr>
      </w:pPr>
      <w:r w:rsidRPr="0021687F">
        <w:rPr>
          <w:lang w:val="es-ES_tradnl"/>
        </w:rPr>
        <w:t xml:space="preserve">Para Estados Unidos de América se ha determinado que unos valores de </w:t>
      </w:r>
      <w:r>
        <w:rPr>
          <w:lang w:val="es-ES_tradnl"/>
        </w:rPr>
        <w:sym w:font="Symbol" w:char="F061"/>
      </w:r>
      <w:r>
        <w:rPr>
          <w:lang w:val="es-ES_tradnl"/>
        </w:rPr>
        <w:t> </w:t>
      </w:r>
      <w:r w:rsidRPr="0021687F">
        <w:rPr>
          <w:lang w:val="es-ES_tradnl"/>
        </w:rPr>
        <w:t>=</w:t>
      </w:r>
      <w:r>
        <w:rPr>
          <w:lang w:val="es-ES_tradnl"/>
        </w:rPr>
        <w:t> </w:t>
      </w:r>
      <w:r w:rsidRPr="0021687F">
        <w:rPr>
          <w:lang w:val="es-ES_tradnl"/>
        </w:rPr>
        <w:t xml:space="preserve">0,035 y </w:t>
      </w:r>
      <w:r>
        <w:rPr>
          <w:lang w:val="es-ES_tradnl"/>
        </w:rPr>
        <w:sym w:font="Symbol" w:char="F062"/>
      </w:r>
      <w:r w:rsidRPr="0021687F">
        <w:rPr>
          <w:lang w:val="es-ES_tradnl"/>
        </w:rPr>
        <w:t xml:space="preserve"> = 0,44 proporcionan resultados satisfactorios. Para otras zonas del mundo pueden obtenerse estimaciones satisfactorias con </w:t>
      </w:r>
      <w:r>
        <w:rPr>
          <w:lang w:val="es-ES_tradnl"/>
        </w:rPr>
        <w:sym w:font="Symbol" w:char="F061"/>
      </w:r>
      <w:r w:rsidRPr="0021687F">
        <w:rPr>
          <w:lang w:val="es-ES_tradnl"/>
        </w:rPr>
        <w:t xml:space="preserve"> = 0,0155 y </w:t>
      </w:r>
      <w:r>
        <w:rPr>
          <w:lang w:val="es-ES_tradnl"/>
        </w:rPr>
        <w:sym w:font="Symbol" w:char="F062"/>
      </w:r>
      <w:r w:rsidRPr="0021687F">
        <w:rPr>
          <w:lang w:val="es-ES_tradnl"/>
        </w:rPr>
        <w:t> = 0,44.</w:t>
      </w:r>
    </w:p>
    <w:p w:rsidR="002F1D41" w:rsidRPr="0021687F" w:rsidRDefault="002F1D41" w:rsidP="002F1D41">
      <w:pPr>
        <w:rPr>
          <w:lang w:val="es-ES_tradnl"/>
        </w:rPr>
      </w:pPr>
      <w:r w:rsidRPr="0021687F">
        <w:rPr>
          <w:lang w:val="es-ES_tradnl"/>
        </w:rPr>
        <w:t xml:space="preserve">La ecuación (5) se utilizó en la estimación del número de estaciones centrales necesarias para dar servicio a una zona que englobe la población total en una aglomeración urbana. Suponiendo que cada estación central dé servicio a una zona circular de radio </w:t>
      </w:r>
      <w:r w:rsidRPr="0021687F">
        <w:rPr>
          <w:i/>
          <w:iCs/>
          <w:lang w:val="es-ES_tradnl"/>
        </w:rPr>
        <w:t>R</w:t>
      </w:r>
      <w:r w:rsidRPr="0021687F">
        <w:rPr>
          <w:i/>
          <w:iCs/>
          <w:position w:val="-4"/>
          <w:sz w:val="20"/>
          <w:lang w:val="es-ES_tradnl"/>
        </w:rPr>
        <w:t>h</w:t>
      </w:r>
      <w:r w:rsidRPr="0021687F">
        <w:rPr>
          <w:lang w:val="es-ES_tradnl"/>
        </w:rPr>
        <w:t xml:space="preserve">, el número de estaciones centrales en </w:t>
      </w:r>
      <w:r w:rsidRPr="0021687F">
        <w:rPr>
          <w:i/>
          <w:iCs/>
          <w:lang w:val="es-ES_tradnl"/>
        </w:rPr>
        <w:t>N</w:t>
      </w:r>
      <w:r w:rsidRPr="0021687F">
        <w:rPr>
          <w:lang w:val="es-ES_tradnl"/>
        </w:rPr>
        <w:t xml:space="preserve"> será:</w:t>
      </w:r>
    </w:p>
    <w:p w:rsidR="002F1D41" w:rsidRPr="005B471B" w:rsidRDefault="002F1D41" w:rsidP="002F1D41">
      <w:pPr>
        <w:pStyle w:val="Blanc"/>
        <w:rPr>
          <w:lang w:val="es-ES_tradnl"/>
        </w:rPr>
      </w:pPr>
    </w:p>
    <w:p w:rsidR="002F1D41" w:rsidRPr="0021687F" w:rsidRDefault="002F1D41" w:rsidP="002F1D41">
      <w:pPr>
        <w:pStyle w:val="Equation"/>
        <w:rPr>
          <w:lang w:val="es-ES_tradnl"/>
        </w:rPr>
      </w:pPr>
      <w:r w:rsidRPr="0021687F">
        <w:rPr>
          <w:lang w:val="es-ES_tradnl"/>
        </w:rPr>
        <w:tab/>
      </w:r>
      <w:r w:rsidRPr="0021687F">
        <w:rPr>
          <w:lang w:val="es-ES_tradnl"/>
        </w:rPr>
        <w:tab/>
      </w:r>
      <w:r>
        <w:rPr>
          <w:noProof/>
          <w:position w:val="-46"/>
          <w:lang w:val="es-ES_tradnl" w:eastAsia="es-ES_tradnl"/>
        </w:rPr>
        <w:drawing>
          <wp:inline distT="0" distB="0" distL="0" distR="0" wp14:anchorId="5DE9ED05" wp14:editId="7236D0B3">
            <wp:extent cx="1485900" cy="6572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srcRect/>
                    <a:stretch>
                      <a:fillRect/>
                    </a:stretch>
                  </pic:blipFill>
                  <pic:spPr bwMode="auto">
                    <a:xfrm>
                      <a:off x="0" y="0"/>
                      <a:ext cx="1485900" cy="657225"/>
                    </a:xfrm>
                    <a:prstGeom prst="rect">
                      <a:avLst/>
                    </a:prstGeom>
                    <a:noFill/>
                    <a:ln w="9525">
                      <a:noFill/>
                      <a:miter lim="800000"/>
                      <a:headEnd/>
                      <a:tailEnd/>
                    </a:ln>
                  </pic:spPr>
                </pic:pic>
              </a:graphicData>
            </a:graphic>
          </wp:inline>
        </w:drawing>
      </w:r>
      <w:r w:rsidRPr="0021687F">
        <w:rPr>
          <w:lang w:val="es-ES_tradnl"/>
        </w:rPr>
        <w:tab/>
        <w:t>(6)</w:t>
      </w:r>
    </w:p>
    <w:p w:rsidR="002F1D41" w:rsidRPr="0021687F" w:rsidRDefault="002F1D41" w:rsidP="009819AF">
      <w:pPr>
        <w:keepNext/>
        <w:keepLines/>
        <w:rPr>
          <w:lang w:val="es-ES_tradnl"/>
        </w:rPr>
      </w:pPr>
      <w:r w:rsidRPr="0021687F">
        <w:rPr>
          <w:lang w:val="es-ES_tradnl"/>
        </w:rPr>
        <w:lastRenderedPageBreak/>
        <w:t>siendo:</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N</w:t>
      </w:r>
      <w:r w:rsidRPr="0021687F">
        <w:rPr>
          <w:rFonts w:ascii="Tms Rmn" w:hAnsi="Tms Rmn"/>
          <w:sz w:val="12"/>
          <w:szCs w:val="12"/>
          <w:lang w:val="es-ES_tradnl"/>
        </w:rPr>
        <w:t> </w:t>
      </w:r>
      <w:r w:rsidRPr="0021687F">
        <w:rPr>
          <w:lang w:val="es-ES_tradnl"/>
        </w:rPr>
        <w:t xml:space="preserve">: </w:t>
      </w:r>
      <w:r w:rsidRPr="0021687F">
        <w:rPr>
          <w:lang w:val="es-ES_tradnl"/>
        </w:rPr>
        <w:tab/>
        <w:t>número de estaciones centrales para el radio supuesto de la célula</w:t>
      </w:r>
    </w:p>
    <w:p w:rsidR="002F1D41" w:rsidRPr="0021687F" w:rsidRDefault="002F1D41" w:rsidP="002F1D41">
      <w:pPr>
        <w:pStyle w:val="Equationlegend"/>
        <w:ind w:left="1871" w:hanging="1871"/>
        <w:rPr>
          <w:lang w:val="es-ES_tradnl"/>
        </w:rPr>
      </w:pPr>
      <w:r w:rsidRPr="0021687F">
        <w:rPr>
          <w:lang w:val="es-ES_tradnl"/>
        </w:rPr>
        <w:tab/>
        <w:t>Int()</w:t>
      </w:r>
      <w:r w:rsidRPr="0021687F">
        <w:rPr>
          <w:rFonts w:ascii="Tms Rmn" w:hAnsi="Tms Rmn"/>
          <w:sz w:val="12"/>
          <w:szCs w:val="12"/>
          <w:lang w:val="es-ES_tradnl"/>
        </w:rPr>
        <w:t> </w:t>
      </w:r>
      <w:r w:rsidRPr="0021687F">
        <w:rPr>
          <w:lang w:val="es-ES_tradnl"/>
        </w:rPr>
        <w:t xml:space="preserve">: </w:t>
      </w:r>
      <w:r w:rsidRPr="0021687F">
        <w:rPr>
          <w:lang w:val="es-ES_tradnl"/>
        </w:rPr>
        <w:tab/>
        <w:t>valor entero del argumento</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R</w:t>
      </w:r>
      <w:r w:rsidRPr="0021687F">
        <w:rPr>
          <w:i/>
          <w:iCs/>
          <w:position w:val="-4"/>
          <w:sz w:val="20"/>
          <w:lang w:val="es-ES_tradnl"/>
        </w:rPr>
        <w:t>p</w:t>
      </w:r>
      <w:r w:rsidRPr="0021687F">
        <w:rPr>
          <w:rFonts w:ascii="Tms Rmn" w:hAnsi="Tms Rmn"/>
          <w:sz w:val="12"/>
          <w:szCs w:val="12"/>
          <w:lang w:val="es-ES_tradnl"/>
        </w:rPr>
        <w:t> </w:t>
      </w:r>
      <w:r w:rsidRPr="0021687F">
        <w:rPr>
          <w:lang w:val="es-ES_tradnl"/>
        </w:rPr>
        <w:t xml:space="preserve">: </w:t>
      </w:r>
      <w:r w:rsidRPr="0021687F">
        <w:rPr>
          <w:lang w:val="es-ES_tradnl"/>
        </w:rPr>
        <w:tab/>
        <w:t>radio equivalente de la zona urbana (km)</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R</w:t>
      </w:r>
      <w:r w:rsidRPr="0021687F">
        <w:rPr>
          <w:i/>
          <w:iCs/>
          <w:position w:val="-4"/>
          <w:sz w:val="20"/>
          <w:lang w:val="es-ES_tradnl"/>
        </w:rPr>
        <w:t>h</w:t>
      </w:r>
      <w:r w:rsidRPr="0021687F">
        <w:rPr>
          <w:rFonts w:ascii="Tms Rmn" w:hAnsi="Tms Rmn"/>
          <w:sz w:val="12"/>
          <w:szCs w:val="12"/>
          <w:lang w:val="es-ES_tradnl"/>
        </w:rPr>
        <w:t> </w:t>
      </w:r>
      <w:r w:rsidRPr="0021687F">
        <w:rPr>
          <w:lang w:val="es-ES_tradnl"/>
        </w:rPr>
        <w:t xml:space="preserve">: </w:t>
      </w:r>
      <w:r w:rsidRPr="0021687F">
        <w:rPr>
          <w:lang w:val="es-ES_tradnl"/>
        </w:rPr>
        <w:tab/>
        <w:t>radio de una célula LMDS típica (km)</w:t>
      </w:r>
    </w:p>
    <w:p w:rsidR="002F1D41" w:rsidRPr="0021687F" w:rsidRDefault="002F1D41" w:rsidP="002F1D41">
      <w:pPr>
        <w:pStyle w:val="Equationlegend"/>
        <w:ind w:left="1871" w:hanging="1871"/>
        <w:rPr>
          <w:lang w:val="es-ES_tradnl"/>
        </w:rPr>
      </w:pPr>
      <w:r w:rsidRPr="0021687F">
        <w:rPr>
          <w:lang w:val="es-ES_tradnl"/>
        </w:rPr>
        <w:tab/>
      </w:r>
      <w:r>
        <w:rPr>
          <w:lang w:val="es-ES_tradnl"/>
        </w:rPr>
        <w:sym w:font="Symbol" w:char="F068"/>
      </w:r>
      <w:r w:rsidRPr="0021687F">
        <w:rPr>
          <w:rFonts w:ascii="Tms Rmn" w:hAnsi="Tms Rmn"/>
          <w:sz w:val="12"/>
          <w:szCs w:val="12"/>
          <w:lang w:val="es-ES_tradnl"/>
        </w:rPr>
        <w:t> </w:t>
      </w:r>
      <w:r w:rsidRPr="0021687F">
        <w:rPr>
          <w:lang w:val="es-ES_tradnl"/>
        </w:rPr>
        <w:t xml:space="preserve">: </w:t>
      </w:r>
      <w:r w:rsidRPr="0021687F">
        <w:rPr>
          <w:lang w:val="es-ES_tradnl"/>
        </w:rPr>
        <w:tab/>
        <w:t xml:space="preserve">factor de instalación (0 </w:t>
      </w:r>
      <w:r w:rsidRPr="0021687F">
        <w:rPr>
          <w:lang w:val="es-ES_tradnl"/>
        </w:rPr>
        <w:sym w:font="Symbol" w:char="F03C"/>
      </w:r>
      <w:r w:rsidRPr="0021687F">
        <w:rPr>
          <w:lang w:val="es-ES_tradnl"/>
        </w:rPr>
        <w:t xml:space="preserve"> </w:t>
      </w:r>
      <w:r>
        <w:rPr>
          <w:lang w:val="es-ES_tradnl"/>
        </w:rPr>
        <w:sym w:font="Symbol" w:char="F068"/>
      </w:r>
      <w:r w:rsidRPr="0021687F">
        <w:rPr>
          <w:lang w:val="es-ES_tradnl"/>
        </w:rPr>
        <w:t xml:space="preserve"> </w:t>
      </w:r>
      <w:r w:rsidRPr="0021687F">
        <w:rPr>
          <w:lang w:val="es-ES_tradnl"/>
        </w:rPr>
        <w:sym w:font="Symbol" w:char="F0A3"/>
      </w:r>
      <w:r w:rsidRPr="0021687F">
        <w:rPr>
          <w:lang w:val="es-ES_tradnl"/>
        </w:rPr>
        <w:t xml:space="preserve"> 1).</w:t>
      </w:r>
    </w:p>
    <w:p w:rsidR="002F1D41" w:rsidRPr="0021687F" w:rsidRDefault="002F1D41" w:rsidP="002F1D41">
      <w:pPr>
        <w:rPr>
          <w:lang w:val="es-ES_tradnl"/>
        </w:rPr>
      </w:pPr>
      <w:r w:rsidRPr="0021687F">
        <w:rPr>
          <w:lang w:val="es-ES_tradnl"/>
        </w:rPr>
        <w:t>En las simulaciones, se supuso que el radio de la célula era de 5 km y que el factor de instalación era</w:t>
      </w:r>
      <w:r w:rsidR="00994AF5">
        <w:rPr>
          <w:lang w:val="es-ES_tradnl"/>
        </w:rPr>
        <w:t> </w:t>
      </w:r>
      <w:r w:rsidRPr="0021687F">
        <w:rPr>
          <w:lang w:val="es-ES_tradnl"/>
        </w:rPr>
        <w:t>0,30. Este valor no tiene en cuenta factores económicos, demográficos y geográficos y el hecho de que algunas administraciones pueden tomar la decisión de que la banda correspondiente no sea utilizada por los sistemas del servicio fijo P-MP. El número calculado más elevado de estaciones centrales obtenido utilizando la base de datos de población de las Naciones Unidas y las ecuaciones (5) y (6) fue de 35 para Nueva York (Estados Unidos de América) y de 11 para Tokio (Japón). Con esta metodología se obtiene una instalación en todo el mundo de 944 estaciones centrales cofrecuencia. Obsérvese que en este Anexo se consideran únicamente las instalaciones en todo el mundo de estaciones centrales cofrecuencia.</w:t>
      </w:r>
    </w:p>
    <w:p w:rsidR="002F1D41" w:rsidRPr="0021687F" w:rsidRDefault="002F1D41" w:rsidP="002F1D41">
      <w:pPr>
        <w:rPr>
          <w:lang w:val="es-ES_tradnl"/>
        </w:rPr>
      </w:pPr>
      <w:r w:rsidRPr="0021687F">
        <w:rPr>
          <w:lang w:val="es-ES_tradnl"/>
        </w:rPr>
        <w:t>El diagrama de radiación de referencia para las antenas de la estación central se basa en la Recomendación UIT</w:t>
      </w:r>
      <w:r w:rsidRPr="0021687F">
        <w:rPr>
          <w:lang w:val="es-ES_tradnl"/>
        </w:rPr>
        <w:noBreakHyphen/>
        <w:t>R F.1336. El diagrama omnidireccional se obtiene utilizando cuatro antenas sectoriales, cada una de ellas con una ganancia de 15</w:t>
      </w:r>
      <w:r>
        <w:rPr>
          <w:lang w:val="es-ES_tradnl"/>
        </w:rPr>
        <w:t> </w:t>
      </w:r>
      <w:r w:rsidRPr="0021687F">
        <w:rPr>
          <w:lang w:val="es-ES_tradnl"/>
        </w:rPr>
        <w:t>dBi y una anchura de haz de 3 dB a 90</w:t>
      </w:r>
      <w:r>
        <w:rPr>
          <w:lang w:val="es-ES_tradnl"/>
        </w:rPr>
        <w:t xml:space="preserve">° </w:t>
      </w:r>
      <w:r w:rsidRPr="0021687F">
        <w:rPr>
          <w:lang w:val="es-ES_tradnl"/>
        </w:rPr>
        <w:t>en el plano horizontal. Además, se ha supuesto una discriminación por polarización de 3 dB para tener en cuenta la antena transmisora de la estación central con polarización lineal y la antena receptora del SRD con polarización circular para un acoplamiento de eje de puntería a eje de puntería. El</w:t>
      </w:r>
      <w:r>
        <w:rPr>
          <w:lang w:val="es-ES_tradnl"/>
        </w:rPr>
        <w:t xml:space="preserve"> </w:t>
      </w:r>
      <w:r w:rsidRPr="0021687F">
        <w:rPr>
          <w:lang w:val="es-ES_tradnl"/>
        </w:rPr>
        <w:t>diagrama de radiación de referencia de la antena transmisora en el plano vertical, ignorando toda inclinación hacia abajo es el siguiente:</w:t>
      </w:r>
    </w:p>
    <w:p w:rsidR="00994AF5" w:rsidRPr="00242D69" w:rsidRDefault="00994AF5" w:rsidP="00994AF5">
      <w:pPr>
        <w:pStyle w:val="Blanc"/>
        <w:rPr>
          <w:lang w:val="es-ES_tradnl"/>
        </w:rPr>
      </w:pP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34"/>
          <w:lang w:val="es-ES_tradnl"/>
        </w:rPr>
        <w:object w:dxaOrig="2180" w:dyaOrig="880">
          <v:shape id="_x0000_i1030" type="#_x0000_t75" style="width:108.8pt;height:44.4pt" o:ole="">
            <v:imagedata r:id="rId25" o:title=""/>
          </v:shape>
          <o:OLEObject Type="Embed" ProgID="Equation.3" ShapeID="_x0000_i1030" DrawAspect="Content" ObjectID="_1468760181" r:id="rId26"/>
        </w:object>
      </w:r>
      <w:r w:rsidRPr="0021687F">
        <w:rPr>
          <w:lang w:val="es-ES_tradnl"/>
        </w:rPr>
        <w:t xml:space="preserve">                        para </w:t>
      </w:r>
      <w:r w:rsidRPr="0021687F">
        <w:rPr>
          <w:position w:val="-16"/>
          <w:lang w:val="es-ES_tradnl"/>
        </w:rPr>
        <w:object w:dxaOrig="900" w:dyaOrig="440">
          <v:shape id="_x0000_i1031" type="#_x0000_t75" style="width:45.2pt;height:22.4pt" o:ole="">
            <v:imagedata r:id="rId27" o:title=""/>
          </v:shape>
          <o:OLEObject Type="Embed" ProgID="Equation.3" ShapeID="_x0000_i1031" DrawAspect="Content" ObjectID="_1468760182" r:id="rId28"/>
        </w:object>
      </w:r>
      <w:r w:rsidRPr="0021687F">
        <w:rPr>
          <w:lang w:val="es-ES_tradnl"/>
        </w:rPr>
        <w:tab/>
        <w:t>(7a)</w:t>
      </w: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34"/>
          <w:lang w:val="es-ES_tradnl"/>
        </w:rPr>
        <w:object w:dxaOrig="2840" w:dyaOrig="800">
          <v:shape id="_x0000_i1032" type="#_x0000_t75" style="width:142pt;height:40.4pt" o:ole="">
            <v:imagedata r:id="rId29" o:title=""/>
          </v:shape>
          <o:OLEObject Type="Embed" ProgID="Equation.3" ShapeID="_x0000_i1032" DrawAspect="Content" ObjectID="_1468760183" r:id="rId30"/>
        </w:object>
      </w:r>
      <w:r w:rsidRPr="0021687F">
        <w:rPr>
          <w:lang w:val="es-ES_tradnl"/>
        </w:rPr>
        <w:t xml:space="preserve">            para </w:t>
      </w:r>
      <w:r w:rsidRPr="0021687F">
        <w:rPr>
          <w:position w:val="-16"/>
          <w:lang w:val="es-ES_tradnl"/>
        </w:rPr>
        <w:object w:dxaOrig="900" w:dyaOrig="440">
          <v:shape id="_x0000_i1033" type="#_x0000_t75" style="width:45.2pt;height:22.4pt" o:ole="">
            <v:imagedata r:id="rId31" o:title=""/>
          </v:shape>
          <o:OLEObject Type="Embed" ProgID="Equation.3" ShapeID="_x0000_i1033" DrawAspect="Content" ObjectID="_1468760184" r:id="rId32"/>
        </w:object>
      </w:r>
      <w:r w:rsidRPr="0021687F">
        <w:rPr>
          <w:lang w:val="es-ES_tradnl"/>
        </w:rPr>
        <w:tab/>
        <w:t>(7b)</w:t>
      </w:r>
    </w:p>
    <w:p w:rsidR="002F1D41" w:rsidRPr="0021687F" w:rsidRDefault="002F1D41" w:rsidP="002F1D41">
      <w:pPr>
        <w:rPr>
          <w:lang w:val="es-ES_tradnl"/>
        </w:rPr>
      </w:pPr>
      <w:r w:rsidRPr="0021687F">
        <w:rPr>
          <w:lang w:val="es-ES_tradnl"/>
        </w:rPr>
        <w:t>siendo:</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G</w:t>
      </w:r>
      <w:r w:rsidRPr="0021687F">
        <w:rPr>
          <w:lang w:val="es-ES_tradnl"/>
        </w:rPr>
        <w:t>(</w:t>
      </w:r>
      <w:r w:rsidRPr="0021687F">
        <w:rPr>
          <w:lang w:val="es-ES_tradnl"/>
        </w:rPr>
        <w:sym w:font="Symbol" w:char="F071"/>
      </w:r>
      <w:r w:rsidRPr="0021687F">
        <w:rPr>
          <w:lang w:val="es-ES_tradnl"/>
        </w:rPr>
        <w:t>)</w:t>
      </w:r>
      <w:r w:rsidRPr="0021687F">
        <w:rPr>
          <w:rFonts w:ascii="Tms Rmn" w:hAnsi="Tms Rmn"/>
          <w:sz w:val="12"/>
          <w:szCs w:val="12"/>
          <w:lang w:val="es-ES_tradnl"/>
        </w:rPr>
        <w:t> </w:t>
      </w:r>
      <w:r w:rsidRPr="0021687F">
        <w:rPr>
          <w:lang w:val="es-ES_tradnl"/>
        </w:rPr>
        <w:t xml:space="preserve">: </w:t>
      </w:r>
      <w:r w:rsidRPr="0021687F">
        <w:rPr>
          <w:lang w:val="es-ES_tradnl"/>
        </w:rPr>
        <w:tab/>
        <w:t>ganancia relativa con respecto a una antena isótropa (dBi)</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G</w:t>
      </w:r>
      <w:r w:rsidRPr="0021687F">
        <w:rPr>
          <w:position w:val="-4"/>
          <w:sz w:val="20"/>
          <w:lang w:val="es-ES_tradnl"/>
        </w:rPr>
        <w:t>0</w:t>
      </w:r>
      <w:r w:rsidRPr="0021687F">
        <w:rPr>
          <w:rFonts w:ascii="Tms Rmn" w:hAnsi="Tms Rmn"/>
          <w:sz w:val="12"/>
          <w:szCs w:val="12"/>
          <w:lang w:val="es-ES_tradnl"/>
        </w:rPr>
        <w:t> </w:t>
      </w:r>
      <w:r w:rsidRPr="0021687F">
        <w:rPr>
          <w:lang w:val="es-ES_tradnl"/>
        </w:rPr>
        <w:t>:</w:t>
      </w:r>
      <w:r w:rsidRPr="0021687F">
        <w:rPr>
          <w:lang w:val="es-ES_tradnl"/>
        </w:rPr>
        <w:tab/>
        <w:t>ganancia máxima en el plano horizontal (dBi)</w:t>
      </w:r>
    </w:p>
    <w:p w:rsidR="002F1D41" w:rsidRPr="0021687F" w:rsidRDefault="002F1D41" w:rsidP="002F1D41">
      <w:pPr>
        <w:pStyle w:val="Equationlegend"/>
        <w:ind w:left="1871" w:hanging="1871"/>
        <w:rPr>
          <w:lang w:val="es-ES_tradnl"/>
        </w:rPr>
      </w:pPr>
      <w:r w:rsidRPr="0021687F">
        <w:rPr>
          <w:lang w:val="es-ES_tradnl"/>
        </w:rPr>
        <w:tab/>
      </w:r>
      <w:r>
        <w:rPr>
          <w:lang w:val="es-ES_tradnl"/>
        </w:rPr>
        <w:sym w:font="Symbol" w:char="F071"/>
      </w:r>
      <w:r w:rsidRPr="0021687F">
        <w:rPr>
          <w:rFonts w:ascii="Tms Rmn" w:hAnsi="Tms Rmn"/>
          <w:sz w:val="12"/>
          <w:szCs w:val="12"/>
          <w:lang w:val="es-ES_tradnl"/>
        </w:rPr>
        <w:t> </w:t>
      </w:r>
      <w:r w:rsidRPr="0021687F">
        <w:rPr>
          <w:lang w:val="es-ES_tradnl"/>
        </w:rPr>
        <w:t>:</w:t>
      </w:r>
      <w:r w:rsidRPr="0021687F">
        <w:rPr>
          <w:lang w:val="es-ES_tradnl"/>
        </w:rPr>
        <w:tab/>
        <w:t>ángulo de elevación medido en el plano vertical (grados)</w:t>
      </w:r>
    </w:p>
    <w:p w:rsidR="002F1D41" w:rsidRPr="0021687F" w:rsidRDefault="002F1D41" w:rsidP="002F1D41">
      <w:pPr>
        <w:pStyle w:val="Equationlegend"/>
        <w:ind w:left="1871" w:hanging="1871"/>
        <w:rPr>
          <w:lang w:val="es-ES_tradnl"/>
        </w:rPr>
      </w:pPr>
      <w:r w:rsidRPr="0021687F">
        <w:rPr>
          <w:lang w:val="es-ES_tradnl"/>
        </w:rPr>
        <w:tab/>
      </w:r>
      <w:r>
        <w:rPr>
          <w:lang w:val="es-ES_tradnl"/>
        </w:rPr>
        <w:sym w:font="Symbol" w:char="F06A"/>
      </w:r>
      <w:r w:rsidRPr="0021687F">
        <w:rPr>
          <w:position w:val="-4"/>
          <w:sz w:val="20"/>
          <w:lang w:val="es-ES_tradnl"/>
        </w:rPr>
        <w:t>3</w:t>
      </w:r>
      <w:r w:rsidRPr="0021687F">
        <w:rPr>
          <w:rFonts w:ascii="Tms Rmn" w:hAnsi="Tms Rmn"/>
          <w:sz w:val="12"/>
          <w:szCs w:val="12"/>
          <w:lang w:val="es-ES_tradnl"/>
        </w:rPr>
        <w:t> </w:t>
      </w:r>
      <w:r w:rsidRPr="0021687F">
        <w:rPr>
          <w:lang w:val="es-ES_tradnl"/>
        </w:rPr>
        <w:t>:</w:t>
      </w:r>
      <w:r w:rsidRPr="0021687F">
        <w:rPr>
          <w:lang w:val="es-ES_tradnl"/>
        </w:rPr>
        <w:tab/>
        <w:t>anchura de haz a 3 dB en el plano vertical (grados).</w:t>
      </w:r>
    </w:p>
    <w:p w:rsidR="002F1D41" w:rsidRPr="004E361D" w:rsidRDefault="002F1D41" w:rsidP="002F1D41">
      <w:pPr>
        <w:pStyle w:val="Blanc"/>
        <w:rPr>
          <w:lang w:val="es-ES_tradnl"/>
        </w:rPr>
      </w:pP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24"/>
          <w:lang w:val="es-ES_tradnl"/>
        </w:rPr>
        <w:object w:dxaOrig="2240" w:dyaOrig="720">
          <v:shape id="_x0000_i1034" type="#_x0000_t75" style="width:112.4pt;height:36pt" o:ole="">
            <v:imagedata r:id="rId33" o:title=""/>
          </v:shape>
          <o:OLEObject Type="Embed" ProgID="Equation.3" ShapeID="_x0000_i1034" DrawAspect="Content" ObjectID="_1468760185" r:id="rId34"/>
        </w:object>
      </w:r>
      <w:r w:rsidRPr="0021687F">
        <w:rPr>
          <w:lang w:val="es-ES_tradnl"/>
        </w:rPr>
        <w:tab/>
        <w:t>(7c)</w:t>
      </w:r>
    </w:p>
    <w:p w:rsidR="002F1D41" w:rsidRDefault="002F1D41" w:rsidP="009819AF">
      <w:pPr>
        <w:keepNext/>
        <w:keepLines/>
        <w:rPr>
          <w:lang w:val="es-ES_tradnl"/>
        </w:rPr>
      </w:pPr>
      <w:r w:rsidRPr="0021687F">
        <w:rPr>
          <w:lang w:val="es-ES_tradnl"/>
        </w:rPr>
        <w:lastRenderedPageBreak/>
        <w:t>La absorción atmosférica a lo largo del trayecto LMDS-SRD se tuvo en cuenta utilizando las siguientes ecuaciones que se aplican a una frecuencia de 27,5 GHz de acuerdo con la Recomendación</w:t>
      </w:r>
      <w:r>
        <w:rPr>
          <w:lang w:val="es-ES_tradnl"/>
        </w:rPr>
        <w:t xml:space="preserve"> </w:t>
      </w:r>
      <w:r w:rsidRPr="0021687F">
        <w:rPr>
          <w:lang w:val="es-ES_tradnl"/>
        </w:rPr>
        <w:t>UIT</w:t>
      </w:r>
      <w:r w:rsidRPr="0021687F">
        <w:rPr>
          <w:lang w:val="es-ES_tradnl"/>
        </w:rPr>
        <w:noBreakHyphen/>
        <w:t>R</w:t>
      </w:r>
      <w:r>
        <w:rPr>
          <w:lang w:val="es-ES_tradnl"/>
        </w:rPr>
        <w:t> </w:t>
      </w:r>
      <w:r w:rsidRPr="0021687F">
        <w:rPr>
          <w:lang w:val="es-ES_tradnl"/>
        </w:rPr>
        <w:t>F.1404:</w:t>
      </w:r>
    </w:p>
    <w:p w:rsidR="002F1D41" w:rsidRPr="0021687F" w:rsidRDefault="009819AF" w:rsidP="009819AF">
      <w:pPr>
        <w:pStyle w:val="Equation"/>
        <w:keepNext/>
        <w:keepLines/>
        <w:rPr>
          <w:lang w:val="es-ES_tradnl"/>
        </w:rPr>
      </w:pPr>
      <w:r w:rsidRPr="009819AF">
        <w:rPr>
          <w:position w:val="-24"/>
          <w:lang w:val="es-ES_tradnl"/>
        </w:rPr>
        <w:object w:dxaOrig="8620" w:dyaOrig="600">
          <v:shape id="_x0000_i1035" type="#_x0000_t75" style="width:452.4pt;height:29.6pt" o:ole="">
            <v:imagedata r:id="rId35" o:title=""/>
          </v:shape>
          <o:OLEObject Type="Embed" ProgID="Equation.3" ShapeID="_x0000_i1035" DrawAspect="Content" ObjectID="_1468760186" r:id="rId36"/>
        </w:object>
      </w:r>
      <w:r>
        <w:rPr>
          <w:lang w:val="es-ES_tradnl"/>
        </w:rPr>
        <w:t>    </w:t>
      </w:r>
      <w:r w:rsidR="002F1D41" w:rsidRPr="0021687F">
        <w:rPr>
          <w:lang w:val="es-ES_tradnl"/>
        </w:rPr>
        <w:t>(8a)</w:t>
      </w: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24"/>
          <w:lang w:val="es-ES_tradnl"/>
        </w:rPr>
        <w:object w:dxaOrig="8020" w:dyaOrig="600">
          <v:shape id="_x0000_i1036" type="#_x0000_t75" style="width:402.4pt;height:30.4pt" o:ole="">
            <v:imagedata r:id="rId37" o:title=""/>
          </v:shape>
          <o:OLEObject Type="Embed" ProgID="Equation.3" ShapeID="_x0000_i1036" DrawAspect="Content" ObjectID="_1468760187" r:id="rId38"/>
        </w:object>
      </w:r>
      <w:r w:rsidRPr="0021687F">
        <w:rPr>
          <w:lang w:val="es-ES_tradnl"/>
        </w:rPr>
        <w:tab/>
        <w:t>(8b)</w:t>
      </w: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14"/>
          <w:lang w:val="es-ES_tradnl"/>
        </w:rPr>
        <w:object w:dxaOrig="6220" w:dyaOrig="380">
          <v:shape id="_x0000_i1037" type="#_x0000_t75" style="width:311.2pt;height:18.4pt" o:ole="">
            <v:imagedata r:id="rId39" o:title=""/>
          </v:shape>
          <o:OLEObject Type="Embed" ProgID="Equation.3" ShapeID="_x0000_i1037" DrawAspect="Content" ObjectID="_1468760188" r:id="rId40"/>
        </w:object>
      </w:r>
      <w:r w:rsidRPr="0021687F">
        <w:rPr>
          <w:lang w:val="es-ES_tradnl"/>
        </w:rPr>
        <w:tab/>
        <w:t>(8c)</w:t>
      </w:r>
    </w:p>
    <w:p w:rsidR="002F1D41" w:rsidRPr="0021687F" w:rsidRDefault="002F1D41" w:rsidP="002F1D41">
      <w:pPr>
        <w:rPr>
          <w:lang w:val="es-ES_tradnl"/>
        </w:rPr>
      </w:pPr>
      <w:r w:rsidRPr="0021687F">
        <w:rPr>
          <w:lang w:val="es-ES_tradnl"/>
        </w:rPr>
        <w:t>siendo:</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A</w:t>
      </w:r>
      <w:r w:rsidRPr="0021687F">
        <w:rPr>
          <w:i/>
          <w:iCs/>
          <w:position w:val="-4"/>
          <w:sz w:val="20"/>
          <w:lang w:val="es-ES_tradnl"/>
        </w:rPr>
        <w:t>LatBaja</w:t>
      </w:r>
      <w:r w:rsidRPr="0021687F">
        <w:rPr>
          <w:rFonts w:ascii="Tms Rmn" w:hAnsi="Tms Rmn"/>
          <w:sz w:val="12"/>
          <w:szCs w:val="12"/>
          <w:lang w:val="es-ES_tradnl"/>
        </w:rPr>
        <w:t> </w:t>
      </w:r>
      <w:r w:rsidRPr="0021687F">
        <w:rPr>
          <w:lang w:val="es-ES_tradnl"/>
        </w:rPr>
        <w:t>:</w:t>
      </w:r>
      <w:r w:rsidRPr="0021687F">
        <w:rPr>
          <w:lang w:val="es-ES_tradnl"/>
        </w:rPr>
        <w:tab/>
        <w:t xml:space="preserve">absorción atmosférica en zonas de latitud baja (comprendida entre </w:t>
      </w:r>
      <w:r w:rsidRPr="0021687F">
        <w:rPr>
          <w:lang w:val="es-ES_tradnl"/>
        </w:rPr>
        <w:sym w:font="Symbol" w:char="F0B1"/>
      </w:r>
      <w:r w:rsidRPr="0021687F">
        <w:rPr>
          <w:lang w:val="es-ES_tradnl"/>
        </w:rPr>
        <w:t>22,5°) (dB)</w:t>
      </w:r>
    </w:p>
    <w:p w:rsidR="002F1D41" w:rsidRDefault="002F1D41" w:rsidP="002F1D41">
      <w:pPr>
        <w:pStyle w:val="Equationlegend"/>
        <w:ind w:left="1871" w:hanging="1871"/>
        <w:rPr>
          <w:lang w:val="es-ES_tradnl"/>
        </w:rPr>
      </w:pPr>
      <w:r w:rsidRPr="0021687F">
        <w:rPr>
          <w:lang w:val="es-ES_tradnl"/>
        </w:rPr>
        <w:tab/>
      </w:r>
      <w:r w:rsidRPr="0021687F">
        <w:rPr>
          <w:i/>
          <w:iCs/>
          <w:lang w:val="es-ES_tradnl"/>
        </w:rPr>
        <w:t>A</w:t>
      </w:r>
      <w:r w:rsidRPr="0021687F">
        <w:rPr>
          <w:i/>
          <w:iCs/>
          <w:position w:val="-4"/>
          <w:sz w:val="20"/>
          <w:lang w:val="es-ES_tradnl"/>
        </w:rPr>
        <w:t>LatMedia</w:t>
      </w:r>
      <w:r w:rsidRPr="0021687F">
        <w:rPr>
          <w:rFonts w:ascii="Tms Rmn" w:hAnsi="Tms Rmn"/>
          <w:sz w:val="12"/>
          <w:szCs w:val="12"/>
          <w:lang w:val="es-ES_tradnl"/>
        </w:rPr>
        <w:t> </w:t>
      </w:r>
      <w:r w:rsidRPr="0021687F">
        <w:rPr>
          <w:lang w:val="es-ES_tradnl"/>
        </w:rPr>
        <w:t>:</w:t>
      </w:r>
      <w:r w:rsidRPr="0021687F">
        <w:rPr>
          <w:lang w:val="es-ES_tradnl"/>
        </w:rPr>
        <w:tab/>
        <w:t>absorción atmosférica en zonas de latitud media (comprendida entre 22,5</w:t>
      </w:r>
      <w:r w:rsidRPr="00323731">
        <w:rPr>
          <w:lang w:val="es-ES_tradnl"/>
        </w:rPr>
        <w:t>°</w:t>
      </w:r>
      <w:r>
        <w:rPr>
          <w:lang w:val="es-ES_tradnl"/>
        </w:rPr>
        <w:t xml:space="preserve"> </w:t>
      </w:r>
      <w:r w:rsidRPr="0021687F">
        <w:rPr>
          <w:lang w:val="es-ES_tradnl"/>
        </w:rPr>
        <w:t>y</w:t>
      </w:r>
      <w:r w:rsidR="009819AF">
        <w:rPr>
          <w:lang w:val="es-ES_tradnl"/>
        </w:rPr>
        <w:t xml:space="preserve"> </w:t>
      </w:r>
      <w:r w:rsidRPr="0021687F">
        <w:rPr>
          <w:lang w:val="es-ES_tradnl"/>
        </w:rPr>
        <w:t>45</w:t>
      </w:r>
      <w:r>
        <w:rPr>
          <w:lang w:val="es-ES_tradnl"/>
        </w:rPr>
        <w:t>°)</w:t>
      </w:r>
      <w:r w:rsidR="009819AF">
        <w:rPr>
          <w:lang w:val="es-ES_tradnl"/>
        </w:rPr>
        <w:t> </w:t>
      </w:r>
      <w:r>
        <w:rPr>
          <w:lang w:val="es-ES_tradnl"/>
        </w:rPr>
        <w:t>(dB)</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A</w:t>
      </w:r>
      <w:r w:rsidRPr="0021687F">
        <w:rPr>
          <w:i/>
          <w:iCs/>
          <w:position w:val="-4"/>
          <w:sz w:val="20"/>
          <w:lang w:val="es-ES_tradnl"/>
        </w:rPr>
        <w:t>LatAlta</w:t>
      </w:r>
      <w:r w:rsidRPr="0021687F">
        <w:rPr>
          <w:rFonts w:ascii="Tms Rmn" w:hAnsi="Tms Rmn"/>
          <w:sz w:val="12"/>
          <w:szCs w:val="12"/>
          <w:lang w:val="es-ES_tradnl"/>
        </w:rPr>
        <w:t> </w:t>
      </w:r>
      <w:r w:rsidRPr="0021687F">
        <w:rPr>
          <w:lang w:val="es-ES_tradnl"/>
        </w:rPr>
        <w:t>:</w:t>
      </w:r>
      <w:r w:rsidRPr="0021687F">
        <w:rPr>
          <w:lang w:val="es-ES_tradnl"/>
        </w:rPr>
        <w:tab/>
        <w:t>absorción atmosférica en zonas de latitud elevada (superior a 45</w:t>
      </w:r>
      <w:r>
        <w:rPr>
          <w:lang w:val="es-ES_tradnl"/>
        </w:rPr>
        <w:t>°</w:t>
      </w:r>
      <w:r w:rsidRPr="0021687F">
        <w:rPr>
          <w:lang w:val="es-ES_tradnl"/>
        </w:rPr>
        <w:t>) (dB)</w:t>
      </w:r>
    </w:p>
    <w:p w:rsidR="002F1D41" w:rsidRPr="0021687F" w:rsidRDefault="002F1D41" w:rsidP="002F1D41">
      <w:pPr>
        <w:pStyle w:val="Equationlegend"/>
        <w:ind w:left="1871" w:hanging="1871"/>
        <w:rPr>
          <w:lang w:val="es-ES_tradnl"/>
        </w:rPr>
      </w:pPr>
      <w:r w:rsidRPr="0021687F">
        <w:rPr>
          <w:lang w:val="es-ES_tradnl"/>
        </w:rPr>
        <w:tab/>
      </w:r>
      <w:r>
        <w:rPr>
          <w:lang w:val="es-ES_tradnl"/>
        </w:rPr>
        <w:sym w:font="Symbol" w:char="F071"/>
      </w:r>
      <w:r w:rsidRPr="0021687F">
        <w:rPr>
          <w:rFonts w:ascii="Tms Rmn" w:hAnsi="Tms Rmn"/>
          <w:sz w:val="12"/>
          <w:szCs w:val="12"/>
          <w:lang w:val="es-ES_tradnl"/>
        </w:rPr>
        <w:t> </w:t>
      </w:r>
      <w:r w:rsidRPr="0021687F">
        <w:rPr>
          <w:lang w:val="es-ES_tradnl"/>
        </w:rPr>
        <w:t>:</w:t>
      </w:r>
      <w:r w:rsidRPr="0021687F">
        <w:rPr>
          <w:lang w:val="es-ES_tradnl"/>
        </w:rPr>
        <w:tab/>
        <w:t xml:space="preserve">ángulo de elevación (grados), 0 </w:t>
      </w:r>
      <w:r>
        <w:rPr>
          <w:lang w:val="es-ES_tradnl"/>
        </w:rPr>
        <w:sym w:font="Symbol" w:char="F0A3"/>
      </w:r>
      <w:r w:rsidRPr="0021687F">
        <w:rPr>
          <w:lang w:val="es-ES_tradnl"/>
        </w:rPr>
        <w:t xml:space="preserve"> </w:t>
      </w:r>
      <w:r w:rsidRPr="0021687F">
        <w:rPr>
          <w:lang w:val="es-ES_tradnl"/>
        </w:rPr>
        <w:sym w:font="Symbol" w:char="F071"/>
      </w:r>
      <w:r w:rsidRPr="0021687F">
        <w:rPr>
          <w:lang w:val="es-ES_tradnl"/>
        </w:rPr>
        <w:t xml:space="preserve"> </w:t>
      </w:r>
      <w:r>
        <w:rPr>
          <w:lang w:val="es-ES_tradnl"/>
        </w:rPr>
        <w:sym w:font="Symbol" w:char="F0A3"/>
      </w:r>
      <w:r>
        <w:rPr>
          <w:lang w:val="es-ES_tradnl"/>
        </w:rPr>
        <w:t xml:space="preserve"> </w:t>
      </w:r>
      <w:r w:rsidRPr="0021687F">
        <w:rPr>
          <w:lang w:val="es-ES_tradnl"/>
        </w:rPr>
        <w:t>90</w:t>
      </w:r>
      <w:r>
        <w:rPr>
          <w:lang w:val="es-ES_tradnl"/>
        </w:rPr>
        <w:t>°</w:t>
      </w:r>
    </w:p>
    <w:p w:rsidR="002F1D41" w:rsidRPr="0021687F" w:rsidRDefault="002F1D41" w:rsidP="002F1D41">
      <w:pPr>
        <w:pStyle w:val="Equationlegend"/>
        <w:ind w:left="1871" w:hanging="1871"/>
        <w:rPr>
          <w:lang w:val="es-ES_tradnl"/>
        </w:rPr>
      </w:pPr>
      <w:r w:rsidRPr="0021687F">
        <w:rPr>
          <w:lang w:val="es-ES_tradnl"/>
        </w:rPr>
        <w:tab/>
      </w:r>
      <w:r w:rsidRPr="0021687F">
        <w:rPr>
          <w:i/>
          <w:iCs/>
          <w:lang w:val="es-ES_tradnl"/>
        </w:rPr>
        <w:t>h</w:t>
      </w:r>
      <w:r w:rsidRPr="0021687F">
        <w:rPr>
          <w:rFonts w:ascii="Tms Rmn" w:hAnsi="Tms Rmn"/>
          <w:sz w:val="12"/>
          <w:szCs w:val="12"/>
          <w:lang w:val="es-ES_tradnl"/>
        </w:rPr>
        <w:t> </w:t>
      </w:r>
      <w:r w:rsidRPr="0021687F">
        <w:rPr>
          <w:lang w:val="es-ES_tradnl"/>
        </w:rPr>
        <w:t>:</w:t>
      </w:r>
      <w:r w:rsidRPr="0021687F">
        <w:rPr>
          <w:lang w:val="es-ES_tradnl"/>
        </w:rPr>
        <w:tab/>
        <w:t xml:space="preserve">altura de la antena transmisora sobre el nivel medio del mar (km), </w:t>
      </w:r>
      <w:r w:rsidRPr="0021687F">
        <w:rPr>
          <w:i/>
          <w:iCs/>
          <w:lang w:val="es-ES_tradnl"/>
        </w:rPr>
        <w:t>h</w:t>
      </w:r>
      <w:r w:rsidRPr="0021687F">
        <w:rPr>
          <w:lang w:val="es-ES_tradnl"/>
        </w:rPr>
        <w:t xml:space="preserve"> </w:t>
      </w:r>
      <w:r w:rsidRPr="0021687F">
        <w:rPr>
          <w:lang w:val="es-ES_tradnl"/>
        </w:rPr>
        <w:sym w:font="Symbol" w:char="F0A3"/>
      </w:r>
      <w:r w:rsidRPr="0021687F">
        <w:rPr>
          <w:lang w:val="es-ES_tradnl"/>
        </w:rPr>
        <w:t xml:space="preserve"> 3 km.</w:t>
      </w:r>
    </w:p>
    <w:p w:rsidR="002F1D41" w:rsidRPr="0021687F" w:rsidRDefault="002F1D41" w:rsidP="002F1D41">
      <w:pPr>
        <w:rPr>
          <w:lang w:val="es-ES_tradnl"/>
        </w:rPr>
      </w:pPr>
      <w:r w:rsidRPr="0021687F">
        <w:rPr>
          <w:lang w:val="es-ES_tradnl"/>
        </w:rPr>
        <w:t>Se supuso una altura de la antena transmisora para cada estación LMDS de 0,50 km por encima del nivel medio del mar.</w:t>
      </w:r>
    </w:p>
    <w:p w:rsidR="002F1D41" w:rsidRPr="0021687F" w:rsidRDefault="002F1D41" w:rsidP="002F1D41">
      <w:pPr>
        <w:rPr>
          <w:lang w:val="es-ES_tradnl"/>
        </w:rPr>
      </w:pPr>
      <w:r w:rsidRPr="0021687F">
        <w:rPr>
          <w:lang w:val="es-ES_tradnl"/>
        </w:rPr>
        <w:t>Los SRD utilizan antenas receptoras orientables de alta ganancia para realizar un seguimiento de los satélites de usuario en órbita baja. Para el análisis espacial, las variables independientes son la posición orbital del SRD geoestacionaria (se supone que la inclinación orbital es cero) y los ángulos de balanceo y cabeceo de las antenas orientables. Dichos ángulos se definen en un sistema de coordenadas específicas centrado en el propio SRD. El eje x está dirigido hacia el centro de la Tierra, el eje y apunta en dirección del vector velocidad del satélite y el eje z es paralelo al eje de rotación de la Tierra. Definiendo el sistema de coordenadas local de esta forma, la rotación en torno al eje x se denomina guiñada, la rotación en torno al eje y se denomina balanceo y la rotación en torno al eje z se denomina cabeceo.</w:t>
      </w:r>
    </w:p>
    <w:p w:rsidR="002F1D41" w:rsidRPr="0021687F" w:rsidRDefault="002F1D41" w:rsidP="002F1D41">
      <w:pPr>
        <w:rPr>
          <w:lang w:val="es-ES_tradnl"/>
        </w:rPr>
      </w:pPr>
      <w:r w:rsidRPr="0021687F">
        <w:rPr>
          <w:lang w:val="es-ES_tradnl"/>
        </w:rPr>
        <w:t>La distribución espacial del entorno de interferencia viene determinada por la exploración de la antena receptora del SRD en balanceo y cabeceo en incrementos de 0,2°. En cada posición de puntería de la antena del SRD, la interferencia combinada procedente de las emisiones de cada estación LMDS a la vista del SRD se calcula teniendo en cuenta el ángulo de elevación hacia el SRD, la densidad espectral de p.i.r.e. de las emisiones LMDS en dirección del SRD, la absorción atmosférica, el alcance y la ganancia de la antena receptora del SRD en dirección de la estación LMDS. Se supuso un valor de la ganancia en el eje de puntería de la antena receptora del SRD de 58</w:t>
      </w:r>
      <w:r>
        <w:rPr>
          <w:lang w:val="es-ES_tradnl"/>
        </w:rPr>
        <w:t> </w:t>
      </w:r>
      <w:r w:rsidRPr="0021687F">
        <w:rPr>
          <w:lang w:val="es-ES_tradnl"/>
        </w:rPr>
        <w:t>dBi con un diagrama de radiación conforme al diagrama de radiación de referencia de la Recomendación UIT</w:t>
      </w:r>
      <w:r w:rsidRPr="0021687F">
        <w:rPr>
          <w:lang w:val="es-ES_tradnl"/>
        </w:rPr>
        <w:noBreakHyphen/>
        <w:t>R S.672 para una antena con simetría circular y un nivel del primer lóbulo lateral de –20 dB.</w:t>
      </w:r>
    </w:p>
    <w:p w:rsidR="00994AF5" w:rsidRPr="00242D69" w:rsidRDefault="00994AF5" w:rsidP="00994AF5">
      <w:pPr>
        <w:pStyle w:val="Blanc"/>
        <w:rPr>
          <w:lang w:val="es-ES_tradnl"/>
        </w:rPr>
      </w:pPr>
    </w:p>
    <w:p w:rsidR="002F1D41" w:rsidRPr="0021687F" w:rsidRDefault="002F1D41" w:rsidP="002F1D41">
      <w:pPr>
        <w:pStyle w:val="Equation"/>
        <w:tabs>
          <w:tab w:val="clear" w:pos="794"/>
          <w:tab w:val="clear" w:pos="4820"/>
          <w:tab w:val="left" w:pos="1418"/>
          <w:tab w:val="left" w:pos="5387"/>
          <w:tab w:val="left" w:pos="6237"/>
        </w:tabs>
        <w:ind w:left="9639" w:hanging="9639"/>
        <w:rPr>
          <w:lang w:val="es-ES_tradnl"/>
        </w:rPr>
      </w:pPr>
      <w:r w:rsidRPr="0021687F">
        <w:rPr>
          <w:lang w:val="es-ES_tradnl"/>
        </w:rPr>
        <w:tab/>
      </w:r>
      <w:r w:rsidRPr="0021687F">
        <w:rPr>
          <w:position w:val="-34"/>
          <w:lang w:val="es-ES_tradnl"/>
        </w:rPr>
        <w:object w:dxaOrig="2140" w:dyaOrig="880">
          <v:shape id="_x0000_i1038" type="#_x0000_t75" style="width:107.2pt;height:44.4pt" o:ole="">
            <v:imagedata r:id="rId41" o:title=""/>
          </v:shape>
          <o:OLEObject Type="Embed" ProgID="Equation.3" ShapeID="_x0000_i1038" DrawAspect="Content" ObjectID="_1468760189" r:id="rId42"/>
        </w:object>
      </w:r>
      <w:r w:rsidRPr="0021687F">
        <w:rPr>
          <w:lang w:val="es-ES_tradnl"/>
        </w:rPr>
        <w:tab/>
        <w:t>para</w:t>
      </w:r>
      <w:r w:rsidRPr="0021687F">
        <w:rPr>
          <w:lang w:val="es-ES_tradnl"/>
        </w:rPr>
        <w:tab/>
        <w:t xml:space="preserve">0       </w:t>
      </w:r>
      <w:r>
        <w:rPr>
          <w:lang w:val="es-ES_tradnl"/>
        </w:rPr>
        <w:sym w:font="Symbol" w:char="F0A3"/>
      </w:r>
      <w:r w:rsidRPr="0021687F">
        <w:rPr>
          <w:lang w:val="es-ES_tradnl"/>
        </w:rPr>
        <w:t xml:space="preserve"> </w:t>
      </w:r>
      <w:r>
        <w:sym w:font="Symbol" w:char="F06A"/>
      </w:r>
      <w:r w:rsidRPr="0021687F">
        <w:rPr>
          <w:lang w:val="es-ES_tradnl"/>
        </w:rPr>
        <w:t xml:space="preserve"> </w:t>
      </w:r>
      <w:r>
        <w:rPr>
          <w:lang w:val="es-ES_tradnl"/>
        </w:rPr>
        <w:sym w:font="Symbol" w:char="F0A3"/>
      </w:r>
      <w:r w:rsidRPr="0021687F">
        <w:rPr>
          <w:lang w:val="es-ES_tradnl"/>
        </w:rPr>
        <w:t xml:space="preserve"> 1,29 </w:t>
      </w:r>
      <w:r>
        <w:sym w:font="Symbol" w:char="F06A"/>
      </w:r>
      <w:r w:rsidRPr="004E361D">
        <w:rPr>
          <w:vertAlign w:val="subscript"/>
          <w:lang w:val="es-ES_tradnl"/>
        </w:rPr>
        <w:t>3</w:t>
      </w:r>
      <w:r w:rsidRPr="004E361D">
        <w:rPr>
          <w:lang w:val="es-ES_tradnl"/>
        </w:rPr>
        <w:tab/>
      </w:r>
      <w:r w:rsidRPr="0021687F">
        <w:rPr>
          <w:lang w:val="es-ES_tradnl"/>
        </w:rPr>
        <w:t>(9a)</w:t>
      </w:r>
    </w:p>
    <w:p w:rsidR="002F1D41" w:rsidRPr="0021687F" w:rsidRDefault="002F1D41" w:rsidP="002F1D41">
      <w:pPr>
        <w:pStyle w:val="Equation"/>
        <w:tabs>
          <w:tab w:val="clear" w:pos="794"/>
          <w:tab w:val="clear" w:pos="4820"/>
          <w:tab w:val="left" w:pos="1418"/>
          <w:tab w:val="left" w:pos="5387"/>
          <w:tab w:val="left" w:pos="5954"/>
          <w:tab w:val="left" w:pos="6407"/>
        </w:tabs>
        <w:ind w:left="9639" w:hanging="9639"/>
        <w:rPr>
          <w:lang w:val="es-ES_tradnl"/>
        </w:rPr>
      </w:pPr>
      <w:r w:rsidRPr="0021687F">
        <w:rPr>
          <w:lang w:val="es-ES_tradnl"/>
        </w:rPr>
        <w:tab/>
      </w:r>
      <w:r w:rsidRPr="0021687F">
        <w:rPr>
          <w:position w:val="-12"/>
          <w:lang w:val="es-ES_tradnl"/>
        </w:rPr>
        <w:object w:dxaOrig="1579" w:dyaOrig="360">
          <v:shape id="_x0000_i1039" type="#_x0000_t75" style="width:78.8pt;height:18pt" o:ole="">
            <v:imagedata r:id="rId43" o:title=""/>
          </v:shape>
          <o:OLEObject Type="Embed" ProgID="Equation.3" ShapeID="_x0000_i1039" DrawAspect="Content" ObjectID="_1468760190" r:id="rId44"/>
        </w:object>
      </w:r>
      <w:r w:rsidRPr="0021687F">
        <w:rPr>
          <w:lang w:val="es-ES_tradnl"/>
        </w:rPr>
        <w:tab/>
        <w:t>para</w:t>
      </w:r>
      <w:r w:rsidRPr="0021687F">
        <w:rPr>
          <w:lang w:val="es-ES_tradnl"/>
        </w:rPr>
        <w:tab/>
        <w:t>1,29</w:t>
      </w:r>
      <w:r w:rsidRPr="004E361D">
        <w:rPr>
          <w:lang w:val="es-ES_tradnl"/>
        </w:rPr>
        <w:t xml:space="preserve"> </w:t>
      </w:r>
      <w:r>
        <w:sym w:font="Symbol" w:char="F06A"/>
      </w:r>
      <w:r w:rsidRPr="004E361D">
        <w:rPr>
          <w:vertAlign w:val="subscript"/>
          <w:lang w:val="es-ES_tradnl"/>
        </w:rPr>
        <w:t>3</w:t>
      </w:r>
      <w:r w:rsidRPr="0021687F">
        <w:rPr>
          <w:lang w:val="es-ES_tradnl"/>
        </w:rPr>
        <w:t xml:space="preserve"> &lt; </w:t>
      </w:r>
      <w:r>
        <w:sym w:font="Symbol" w:char="F06A"/>
      </w:r>
      <w:r w:rsidRPr="0021687F">
        <w:rPr>
          <w:lang w:val="es-ES_tradnl"/>
        </w:rPr>
        <w:t xml:space="preserve"> </w:t>
      </w:r>
      <w:r>
        <w:rPr>
          <w:lang w:val="es-ES_tradnl"/>
        </w:rPr>
        <w:sym w:font="Symbol" w:char="F0A3"/>
      </w:r>
      <w:r w:rsidRPr="0021687F">
        <w:rPr>
          <w:lang w:val="es-ES_tradnl"/>
        </w:rPr>
        <w:t xml:space="preserve"> 3,16 </w:t>
      </w:r>
      <w:r>
        <w:sym w:font="Symbol" w:char="F06A"/>
      </w:r>
      <w:r w:rsidRPr="004E361D">
        <w:rPr>
          <w:vertAlign w:val="subscript"/>
          <w:lang w:val="es-ES_tradnl"/>
        </w:rPr>
        <w:t>3</w:t>
      </w:r>
      <w:r w:rsidRPr="004E361D">
        <w:rPr>
          <w:lang w:val="es-ES_tradnl"/>
        </w:rPr>
        <w:tab/>
      </w:r>
      <w:r w:rsidRPr="0021687F">
        <w:rPr>
          <w:lang w:val="es-ES_tradnl"/>
        </w:rPr>
        <w:t>(9b)</w:t>
      </w:r>
    </w:p>
    <w:p w:rsidR="002F1D41" w:rsidRPr="0021687F" w:rsidRDefault="002F1D41" w:rsidP="002F1D41">
      <w:pPr>
        <w:pStyle w:val="Equation"/>
        <w:tabs>
          <w:tab w:val="clear" w:pos="794"/>
          <w:tab w:val="clear" w:pos="4820"/>
          <w:tab w:val="left" w:pos="1418"/>
          <w:tab w:val="left" w:pos="5387"/>
          <w:tab w:val="left" w:pos="5954"/>
          <w:tab w:val="left" w:pos="6407"/>
        </w:tabs>
        <w:ind w:left="9639" w:hanging="9639"/>
        <w:rPr>
          <w:lang w:val="es-ES_tradnl"/>
        </w:rPr>
      </w:pPr>
      <w:r w:rsidRPr="0021687F">
        <w:rPr>
          <w:lang w:val="es-ES_tradnl"/>
        </w:rPr>
        <w:tab/>
      </w:r>
      <w:r w:rsidRPr="0021687F">
        <w:rPr>
          <w:position w:val="-34"/>
          <w:lang w:val="es-ES_tradnl"/>
        </w:rPr>
        <w:object w:dxaOrig="3300" w:dyaOrig="800">
          <v:shape id="_x0000_i1040" type="#_x0000_t75" style="width:164.8pt;height:40.4pt" o:ole="">
            <v:imagedata r:id="rId45" o:title=""/>
          </v:shape>
          <o:OLEObject Type="Embed" ProgID="Equation.3" ShapeID="_x0000_i1040" DrawAspect="Content" ObjectID="_1468760191" r:id="rId46"/>
        </w:object>
      </w:r>
      <w:r w:rsidRPr="0021687F">
        <w:rPr>
          <w:lang w:val="es-ES_tradnl"/>
        </w:rPr>
        <w:tab/>
        <w:t>para</w:t>
      </w:r>
      <w:r w:rsidRPr="0021687F">
        <w:rPr>
          <w:lang w:val="es-ES_tradnl"/>
        </w:rPr>
        <w:tab/>
        <w:t xml:space="preserve">3,16 </w:t>
      </w:r>
      <w:r>
        <w:sym w:font="Symbol" w:char="F06A"/>
      </w:r>
      <w:r w:rsidRPr="004E361D">
        <w:rPr>
          <w:vertAlign w:val="subscript"/>
          <w:lang w:val="es-ES_tradnl"/>
        </w:rPr>
        <w:t>3</w:t>
      </w:r>
      <w:r w:rsidRPr="0021687F">
        <w:rPr>
          <w:lang w:val="es-ES_tradnl"/>
        </w:rPr>
        <w:t xml:space="preserve"> &lt; </w:t>
      </w:r>
      <w:r>
        <w:sym w:font="Symbol" w:char="F06A"/>
      </w:r>
      <w:r w:rsidRPr="0021687F">
        <w:rPr>
          <w:lang w:val="es-ES_tradnl"/>
        </w:rPr>
        <w:t xml:space="preserve"> y </w:t>
      </w:r>
      <w:r w:rsidRPr="0021687F">
        <w:rPr>
          <w:i/>
          <w:iCs/>
          <w:lang w:val="es-ES_tradnl"/>
        </w:rPr>
        <w:t>G</w:t>
      </w:r>
      <w:r w:rsidRPr="0021687F">
        <w:rPr>
          <w:lang w:val="es-ES_tradnl"/>
        </w:rPr>
        <w:t>(</w:t>
      </w:r>
      <w:r>
        <w:sym w:font="Symbol" w:char="F06A"/>
      </w:r>
      <w:r w:rsidRPr="0021687F">
        <w:rPr>
          <w:lang w:val="es-ES_tradnl"/>
        </w:rPr>
        <w:t xml:space="preserve">) </w:t>
      </w:r>
      <w:r>
        <w:rPr>
          <w:lang w:val="es-ES_tradnl"/>
        </w:rPr>
        <w:sym w:font="Symbol" w:char="F0B3"/>
      </w:r>
      <w:r w:rsidRPr="0021687F">
        <w:rPr>
          <w:lang w:val="es-ES_tradnl"/>
        </w:rPr>
        <w:t xml:space="preserve"> 0</w:t>
      </w:r>
      <w:r w:rsidRPr="004E361D">
        <w:rPr>
          <w:lang w:val="es-ES_tradnl"/>
        </w:rPr>
        <w:tab/>
      </w:r>
      <w:r w:rsidR="009819AF">
        <w:rPr>
          <w:lang w:val="es-ES_tradnl"/>
        </w:rPr>
        <w:t>(9c)</w:t>
      </w:r>
    </w:p>
    <w:p w:rsidR="002F1D41" w:rsidRPr="0021687F" w:rsidRDefault="002F1D41" w:rsidP="002F1D41">
      <w:pPr>
        <w:pStyle w:val="Equation"/>
        <w:tabs>
          <w:tab w:val="clear" w:pos="794"/>
          <w:tab w:val="clear" w:pos="4820"/>
          <w:tab w:val="left" w:pos="1418"/>
          <w:tab w:val="left" w:pos="5387"/>
          <w:tab w:val="left" w:pos="5954"/>
          <w:tab w:val="left" w:pos="6407"/>
        </w:tabs>
        <w:ind w:left="9639" w:hanging="9639"/>
        <w:rPr>
          <w:lang w:val="es-ES_tradnl"/>
        </w:rPr>
      </w:pPr>
      <w:r w:rsidRPr="0021687F">
        <w:rPr>
          <w:lang w:val="es-ES_tradnl"/>
        </w:rPr>
        <w:tab/>
      </w:r>
      <w:r w:rsidRPr="0021687F">
        <w:rPr>
          <w:i/>
          <w:iCs/>
          <w:lang w:val="es-ES_tradnl"/>
        </w:rPr>
        <w:t>G</w:t>
      </w:r>
      <w:r w:rsidRPr="0021687F">
        <w:rPr>
          <w:lang w:val="es-ES_tradnl"/>
        </w:rPr>
        <w:t>(</w:t>
      </w:r>
      <w:r>
        <w:sym w:font="Symbol" w:char="F06A"/>
      </w:r>
      <w:r w:rsidRPr="004E361D">
        <w:rPr>
          <w:lang w:val="es-ES_tradnl"/>
        </w:rPr>
        <w:t>)</w:t>
      </w:r>
      <w:r>
        <w:rPr>
          <w:lang w:val="es-ES_tradnl"/>
        </w:rPr>
        <w:t xml:space="preserve"> = </w:t>
      </w:r>
      <w:r w:rsidRPr="0021687F">
        <w:rPr>
          <w:lang w:val="es-ES_tradnl"/>
        </w:rPr>
        <w:t>0</w:t>
      </w:r>
      <w:r w:rsidRPr="0021687F">
        <w:rPr>
          <w:lang w:val="es-ES_tradnl"/>
        </w:rPr>
        <w:tab/>
        <w:t>para cualquier otro valor</w:t>
      </w:r>
      <w:r w:rsidRPr="0021687F">
        <w:rPr>
          <w:i/>
          <w:iCs/>
          <w:lang w:val="es-ES_tradnl"/>
        </w:rPr>
        <w:tab/>
      </w:r>
      <w:r w:rsidRPr="0021687F">
        <w:rPr>
          <w:lang w:val="es-ES_tradnl"/>
        </w:rPr>
        <w:t>(9d)</w:t>
      </w:r>
    </w:p>
    <w:p w:rsidR="002F1D41" w:rsidRPr="0021687F" w:rsidRDefault="002F1D41" w:rsidP="009819AF">
      <w:pPr>
        <w:pStyle w:val="Equation"/>
        <w:keepNext/>
        <w:keepLines/>
        <w:tabs>
          <w:tab w:val="clear" w:pos="794"/>
          <w:tab w:val="left" w:pos="1418"/>
          <w:tab w:val="left" w:pos="4820"/>
          <w:tab w:val="left" w:pos="5387"/>
        </w:tabs>
        <w:rPr>
          <w:lang w:val="es-ES_tradnl"/>
        </w:rPr>
      </w:pPr>
      <w:r w:rsidRPr="0021687F">
        <w:rPr>
          <w:lang w:val="es-ES_tradnl"/>
        </w:rPr>
        <w:lastRenderedPageBreak/>
        <w:t>siendo:</w:t>
      </w:r>
    </w:p>
    <w:p w:rsidR="002F1D41" w:rsidRPr="0021687F" w:rsidRDefault="002F1D41" w:rsidP="009819AF">
      <w:pPr>
        <w:pStyle w:val="Equationlegend"/>
        <w:keepNext/>
        <w:keepLines/>
        <w:ind w:left="1871" w:hanging="1871"/>
        <w:rPr>
          <w:lang w:val="es-ES_tradnl"/>
        </w:rPr>
      </w:pPr>
      <w:r w:rsidRPr="0021687F">
        <w:rPr>
          <w:lang w:val="es-ES_tradnl"/>
        </w:rPr>
        <w:tab/>
      </w:r>
      <w:r w:rsidRPr="0021687F">
        <w:rPr>
          <w:i/>
          <w:iCs/>
          <w:lang w:val="es-ES_tradnl"/>
        </w:rPr>
        <w:t>G</w:t>
      </w:r>
      <w:r w:rsidRPr="0021687F">
        <w:rPr>
          <w:position w:val="-4"/>
          <w:sz w:val="20"/>
          <w:lang w:val="es-ES_tradnl"/>
        </w:rPr>
        <w:t>0</w:t>
      </w:r>
      <w:r w:rsidRPr="0021687F">
        <w:rPr>
          <w:rFonts w:ascii="Tms Rmn" w:hAnsi="Tms Rmn"/>
          <w:sz w:val="12"/>
          <w:szCs w:val="12"/>
          <w:lang w:val="es-ES_tradnl"/>
        </w:rPr>
        <w:t> </w:t>
      </w:r>
      <w:r w:rsidRPr="0021687F">
        <w:rPr>
          <w:lang w:val="es-ES_tradnl"/>
        </w:rPr>
        <w:t>:</w:t>
      </w:r>
      <w:r w:rsidRPr="0021687F">
        <w:rPr>
          <w:lang w:val="es-ES_tradnl"/>
        </w:rPr>
        <w:tab/>
        <w:t>máxima ganancia en el eje (dBi)</w:t>
      </w:r>
    </w:p>
    <w:p w:rsidR="002F1D41" w:rsidRPr="0021687F" w:rsidRDefault="002F1D41" w:rsidP="009819AF">
      <w:pPr>
        <w:pStyle w:val="Equationlegend"/>
        <w:keepNext/>
        <w:keepLines/>
        <w:ind w:left="1871" w:hanging="1871"/>
        <w:rPr>
          <w:lang w:val="es-ES_tradnl"/>
        </w:rPr>
      </w:pPr>
      <w:r w:rsidRPr="0021687F">
        <w:rPr>
          <w:lang w:val="es-ES_tradnl"/>
        </w:rPr>
        <w:tab/>
      </w:r>
      <w:r w:rsidRPr="0021687F">
        <w:rPr>
          <w:i/>
          <w:iCs/>
          <w:lang w:val="es-ES_tradnl"/>
        </w:rPr>
        <w:t>G</w:t>
      </w:r>
      <w:r w:rsidRPr="0021687F">
        <w:rPr>
          <w:lang w:val="es-ES_tradnl"/>
        </w:rPr>
        <w:t>(</w:t>
      </w:r>
      <w:r>
        <w:sym w:font="Symbol" w:char="F06A"/>
      </w:r>
      <w:r w:rsidRPr="0021687F">
        <w:rPr>
          <w:lang w:val="es-ES_tradnl"/>
        </w:rPr>
        <w:t>)</w:t>
      </w:r>
      <w:r w:rsidRPr="0021687F">
        <w:rPr>
          <w:rFonts w:ascii="Tms Rmn" w:hAnsi="Tms Rmn"/>
          <w:sz w:val="12"/>
          <w:szCs w:val="12"/>
          <w:lang w:val="es-ES_tradnl"/>
        </w:rPr>
        <w:t> </w:t>
      </w:r>
      <w:r w:rsidRPr="0021687F">
        <w:rPr>
          <w:lang w:val="es-ES_tradnl"/>
        </w:rPr>
        <w:t>:</w:t>
      </w:r>
      <w:r w:rsidRPr="0021687F">
        <w:rPr>
          <w:lang w:val="es-ES_tradnl"/>
        </w:rPr>
        <w:tab/>
        <w:t>ganancia fuera del eje (dBi)</w:t>
      </w:r>
    </w:p>
    <w:p w:rsidR="002F1D41" w:rsidRPr="0021687F" w:rsidRDefault="002F1D41" w:rsidP="009819AF">
      <w:pPr>
        <w:pStyle w:val="Equationlegend"/>
        <w:keepNext/>
        <w:keepLines/>
        <w:ind w:left="1871" w:hanging="1871"/>
        <w:rPr>
          <w:lang w:val="es-ES_tradnl"/>
        </w:rPr>
      </w:pPr>
      <w:r w:rsidRPr="005B471B">
        <w:rPr>
          <w:lang w:val="es-ES_tradnl"/>
        </w:rPr>
        <w:tab/>
      </w:r>
      <w:r>
        <w:sym w:font="Symbol" w:char="F06A"/>
      </w:r>
      <w:r w:rsidRPr="0021687F">
        <w:rPr>
          <w:rFonts w:ascii="Tms Rmn" w:hAnsi="Tms Rmn"/>
          <w:sz w:val="12"/>
          <w:szCs w:val="12"/>
          <w:lang w:val="es-ES_tradnl"/>
        </w:rPr>
        <w:t> </w:t>
      </w:r>
      <w:r w:rsidRPr="0021687F">
        <w:rPr>
          <w:lang w:val="es-ES_tradnl"/>
        </w:rPr>
        <w:t>:</w:t>
      </w:r>
      <w:r w:rsidRPr="005B471B">
        <w:rPr>
          <w:lang w:val="es-ES_tradnl"/>
        </w:rPr>
        <w:tab/>
      </w:r>
      <w:r w:rsidRPr="0021687F">
        <w:rPr>
          <w:lang w:val="es-ES_tradnl"/>
        </w:rPr>
        <w:t>ángulo con respecto al eje (grados)</w:t>
      </w:r>
    </w:p>
    <w:p w:rsidR="002F1D41" w:rsidRDefault="002F1D41" w:rsidP="002F1D41">
      <w:pPr>
        <w:pStyle w:val="Equationlegend"/>
        <w:ind w:left="1871" w:hanging="1871"/>
        <w:rPr>
          <w:lang w:val="es-ES_tradnl"/>
        </w:rPr>
      </w:pPr>
      <w:r w:rsidRPr="005B471B">
        <w:rPr>
          <w:lang w:val="es-ES_tradnl"/>
        </w:rPr>
        <w:tab/>
      </w:r>
      <w:r>
        <w:sym w:font="Symbol" w:char="F06A"/>
      </w:r>
      <w:r w:rsidRPr="004E361D">
        <w:rPr>
          <w:vertAlign w:val="subscript"/>
          <w:lang w:val="es-ES_tradnl"/>
        </w:rPr>
        <w:t>3</w:t>
      </w:r>
      <w:r w:rsidRPr="0021687F">
        <w:rPr>
          <w:rFonts w:ascii="Tms Rmn" w:hAnsi="Tms Rmn"/>
          <w:sz w:val="12"/>
          <w:szCs w:val="12"/>
          <w:lang w:val="es-ES_tradnl"/>
        </w:rPr>
        <w:t> </w:t>
      </w:r>
      <w:r w:rsidRPr="0021687F">
        <w:rPr>
          <w:lang w:val="es-ES_tradnl"/>
        </w:rPr>
        <w:t>:</w:t>
      </w:r>
      <w:r w:rsidRPr="005B471B">
        <w:rPr>
          <w:lang w:val="es-ES_tradnl"/>
        </w:rPr>
        <w:tab/>
      </w:r>
      <w:r w:rsidRPr="0021687F">
        <w:rPr>
          <w:lang w:val="es-ES_tradnl"/>
        </w:rPr>
        <w:t>anchura de haz a 3 dB (grados)</w:t>
      </w:r>
    </w:p>
    <w:p w:rsidR="002F1D41" w:rsidRPr="00DB7FF1" w:rsidRDefault="002F1D41" w:rsidP="002F1D41">
      <w:pPr>
        <w:pStyle w:val="Blanc"/>
        <w:rPr>
          <w:lang w:val="es-ES_tradnl"/>
        </w:rPr>
      </w:pPr>
    </w:p>
    <w:p w:rsidR="002F1D41" w:rsidRPr="0021687F" w:rsidRDefault="002F1D41" w:rsidP="002F1D41">
      <w:pPr>
        <w:pStyle w:val="Equation"/>
        <w:rPr>
          <w:lang w:val="es-ES_tradnl"/>
        </w:rPr>
      </w:pPr>
      <w:r w:rsidRPr="00DB7FF1">
        <w:rPr>
          <w:lang w:val="es-ES_tradnl"/>
        </w:rPr>
        <w:tab/>
      </w:r>
      <w:r w:rsidRPr="00DB7FF1">
        <w:rPr>
          <w:lang w:val="es-ES_tradnl"/>
        </w:rPr>
        <w:tab/>
      </w:r>
      <w:r w:rsidRPr="0021687F">
        <w:rPr>
          <w:lang w:val="es-ES_tradnl"/>
        </w:rPr>
        <w:object w:dxaOrig="2500" w:dyaOrig="480">
          <v:shape id="_x0000_i1041" type="#_x0000_t75" style="width:125.2pt;height:23.6pt" o:ole="">
            <v:imagedata r:id="rId47" o:title=""/>
          </v:shape>
          <o:OLEObject Type="Embed" ProgID="Equation.3" ShapeID="_x0000_i1041" DrawAspect="Content" ObjectID="_1468760192" r:id="rId48"/>
        </w:object>
      </w:r>
      <w:r w:rsidRPr="0021687F">
        <w:rPr>
          <w:lang w:val="es-ES_tradnl"/>
        </w:rPr>
        <w:tab/>
        <w:t>(9e)</w:t>
      </w:r>
    </w:p>
    <w:p w:rsidR="002F1D41" w:rsidRPr="00DB7FF1" w:rsidRDefault="002F1D41" w:rsidP="002F1D41">
      <w:pPr>
        <w:pStyle w:val="Blanc"/>
        <w:rPr>
          <w:lang w:val="es-ES_tradnl"/>
        </w:rPr>
      </w:pPr>
    </w:p>
    <w:p w:rsidR="002F1D41" w:rsidRPr="0021687F" w:rsidRDefault="002F1D41" w:rsidP="002F1D41">
      <w:pPr>
        <w:pStyle w:val="Heading2"/>
        <w:tabs>
          <w:tab w:val="clear" w:pos="794"/>
          <w:tab w:val="left" w:pos="795"/>
        </w:tabs>
        <w:ind w:left="795" w:hanging="795"/>
        <w:rPr>
          <w:lang w:val="es-ES_tradnl"/>
        </w:rPr>
      </w:pPr>
      <w:r w:rsidRPr="0021687F">
        <w:rPr>
          <w:lang w:val="es-ES_tradnl"/>
        </w:rPr>
        <w:t>2.2</w:t>
      </w:r>
      <w:r w:rsidRPr="0021687F">
        <w:rPr>
          <w:lang w:val="es-ES_tradnl"/>
        </w:rPr>
        <w:tab/>
        <w:t>Distribución temporal</w:t>
      </w:r>
    </w:p>
    <w:p w:rsidR="002F1D41" w:rsidRPr="0021687F" w:rsidRDefault="002F1D41" w:rsidP="002F1D41">
      <w:pPr>
        <w:rPr>
          <w:lang w:val="es-ES_tradnl"/>
        </w:rPr>
      </w:pPr>
      <w:r w:rsidRPr="0021687F">
        <w:rPr>
          <w:lang w:val="es-ES_tradnl"/>
        </w:rPr>
        <w:t>Las características temporales de la interferencia causada a un sistema receptor del SRD también se determinan mediante simulación por ordenador pero en este caso se emplea una simulación dinámica. En el §</w:t>
      </w:r>
      <w:r w:rsidR="009819AF">
        <w:rPr>
          <w:lang w:val="es-ES_tradnl"/>
        </w:rPr>
        <w:t> </w:t>
      </w:r>
      <w:r w:rsidRPr="0021687F">
        <w:rPr>
          <w:lang w:val="es-ES_tradnl"/>
        </w:rPr>
        <w:t>2.1 se describen las características técnicas y de explotación de las estaciones centrales del LMDS y su instalación supuesta. Se supone que un SRD con las características del sistema de recepción descritas en el §</w:t>
      </w:r>
      <w:r w:rsidR="009819AF">
        <w:rPr>
          <w:lang w:val="es-ES_tradnl"/>
        </w:rPr>
        <w:t> </w:t>
      </w:r>
      <w:r w:rsidRPr="0021687F">
        <w:rPr>
          <w:lang w:val="es-ES_tradnl"/>
        </w:rPr>
        <w:t>2.1 está situado en el emplazamiento orbital geoestacionario indicado y se encuentra realizando el seguimiento de un satélite en órbita baja que está transmitiendo al SRD. El satélite en órbita baja se encuentra en una órbita de 400</w:t>
      </w:r>
      <w:r w:rsidR="009819AF">
        <w:rPr>
          <w:lang w:val="es-ES_tradnl"/>
        </w:rPr>
        <w:t> </w:t>
      </w:r>
      <w:r w:rsidRPr="0021687F">
        <w:rPr>
          <w:lang w:val="es-ES_tradnl"/>
        </w:rPr>
        <w:t>km de altitud y 51,6</w:t>
      </w:r>
      <w:r>
        <w:rPr>
          <w:lang w:val="es-ES_tradnl"/>
        </w:rPr>
        <w:t xml:space="preserve">° </w:t>
      </w:r>
      <w:r w:rsidRPr="0021687F">
        <w:rPr>
          <w:lang w:val="es-ES_tradnl"/>
        </w:rPr>
        <w:t>de inclinación con respecto al plano ecuatorial, características orbitales que son típicas de la estación espacial internacional. En el §</w:t>
      </w:r>
      <w:r>
        <w:rPr>
          <w:lang w:val="es-ES_tradnl"/>
        </w:rPr>
        <w:t> </w:t>
      </w:r>
      <w:r w:rsidRPr="0021687F">
        <w:rPr>
          <w:lang w:val="es-ES_tradnl"/>
        </w:rPr>
        <w:t xml:space="preserve">4, también se considerará una órbita del satélite de observación de la Tierra (EOS, </w:t>
      </w:r>
      <w:r w:rsidRPr="0021687F">
        <w:rPr>
          <w:i/>
          <w:iCs/>
          <w:lang w:val="es-ES_tradnl"/>
        </w:rPr>
        <w:t>Earth observing satellite</w:t>
      </w:r>
      <w:r w:rsidRPr="0021687F">
        <w:rPr>
          <w:lang w:val="es-ES_tradnl"/>
        </w:rPr>
        <w:t>) con una altitud de 800 km y un ángulo de inclinación de 98,6</w:t>
      </w:r>
      <w:r>
        <w:rPr>
          <w:lang w:val="es-ES_tradnl"/>
        </w:rPr>
        <w:t>°</w:t>
      </w:r>
      <w:r w:rsidRPr="0021687F">
        <w:rPr>
          <w:lang w:val="es-ES_tradnl"/>
        </w:rPr>
        <w:t>. La antena receptora del SRD se supone que realiza un seguimiento sin error del satélite en órbita baja en incrementos de 1 s a lo largo de su órbita. En cada emplazamiento de la órbita, la interferencia causada al sistema receptor del SRD por las emisiones combinadas de todas las estaciones centrales del LMDS en el campo de visión se determina para cada periodo orbital a lo largo de un periodo de 10 días. El periodo orbital se define como el tiempo transcurrido entre dos cruces consecutivos del plano ecuatorial en sentido Sur</w:t>
      </w:r>
      <w:r w:rsidRPr="0021687F">
        <w:rPr>
          <w:lang w:val="es-ES_tradnl"/>
        </w:rPr>
        <w:noBreakHyphen/>
        <w:t>Norte.</w:t>
      </w:r>
    </w:p>
    <w:p w:rsidR="002F1D41" w:rsidRPr="0021687F" w:rsidRDefault="002F1D41" w:rsidP="002F1D41">
      <w:pPr>
        <w:pStyle w:val="Heading1"/>
        <w:rPr>
          <w:lang w:val="es-ES_tradnl"/>
        </w:rPr>
      </w:pPr>
      <w:r w:rsidRPr="0021687F">
        <w:rPr>
          <w:lang w:val="es-ES_tradnl"/>
        </w:rPr>
        <w:t>3</w:t>
      </w:r>
      <w:r w:rsidRPr="0021687F">
        <w:rPr>
          <w:lang w:val="es-ES_tradnl"/>
        </w:rPr>
        <w:tab/>
        <w:t>Resultados del estudio A</w:t>
      </w:r>
    </w:p>
    <w:p w:rsidR="002F1D41" w:rsidRDefault="002F1D41" w:rsidP="002F1D41">
      <w:pPr>
        <w:rPr>
          <w:lang w:val="es-ES_tradnl"/>
        </w:rPr>
      </w:pPr>
      <w:r w:rsidRPr="0021687F">
        <w:rPr>
          <w:lang w:val="es-ES_tradnl"/>
        </w:rPr>
        <w:t>La distribución global de las 431</w:t>
      </w:r>
      <w:r w:rsidR="00C75C15">
        <w:rPr>
          <w:lang w:val="es-ES_tradnl"/>
        </w:rPr>
        <w:t> </w:t>
      </w:r>
      <w:r w:rsidRPr="0021687F">
        <w:rPr>
          <w:lang w:val="es-ES_tradnl"/>
        </w:rPr>
        <w:t>áreas de instalación aparece en la Fig. 1. Los resultados de la distribución espacial se han obtenido para dos conjuntos de emplazamientos orbitales SRD y se presentan en el § 3.1. Las características temporales de la interferencia figuran en el § 3.2.</w:t>
      </w:r>
    </w:p>
    <w:p w:rsidR="002F1D41" w:rsidRPr="0021687F" w:rsidRDefault="002F1D41" w:rsidP="002F1D41">
      <w:pPr>
        <w:pStyle w:val="Figuretitle"/>
        <w:spacing w:after="0"/>
        <w:rPr>
          <w:lang w:val="es-ES_tradnl"/>
        </w:rPr>
      </w:pPr>
      <w:r>
        <w:rPr>
          <w:noProof/>
          <w:lang w:val="es-ES_tradnl" w:eastAsia="es-ES_tradnl"/>
        </w:rPr>
        <w:lastRenderedPageBreak/>
        <w:drawing>
          <wp:inline distT="0" distB="0" distL="0" distR="0" wp14:anchorId="3BF154D8" wp14:editId="3450B903">
            <wp:extent cx="3978910" cy="3914775"/>
            <wp:effectExtent l="1905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3978910" cy="3914775"/>
                    </a:xfrm>
                    <a:prstGeom prst="rect">
                      <a:avLst/>
                    </a:prstGeom>
                    <a:noFill/>
                    <a:ln w="9525">
                      <a:noFill/>
                      <a:miter lim="800000"/>
                      <a:headEnd/>
                      <a:tailEnd/>
                    </a:ln>
                  </pic:spPr>
                </pic:pic>
              </a:graphicData>
            </a:graphic>
          </wp:inline>
        </w:drawing>
      </w:r>
    </w:p>
    <w:p w:rsidR="002F1D41" w:rsidRPr="0021687F" w:rsidRDefault="002F1D41" w:rsidP="002F1D41">
      <w:pPr>
        <w:pStyle w:val="Heading2"/>
        <w:rPr>
          <w:lang w:val="es-ES_tradnl"/>
        </w:rPr>
      </w:pPr>
      <w:r w:rsidRPr="0021687F">
        <w:rPr>
          <w:lang w:val="es-ES_tradnl"/>
        </w:rPr>
        <w:t>3.1</w:t>
      </w:r>
      <w:r w:rsidRPr="0021687F">
        <w:rPr>
          <w:lang w:val="es-ES_tradnl"/>
        </w:rPr>
        <w:tab/>
        <w:t>Distribuciones espaciales</w:t>
      </w:r>
    </w:p>
    <w:p w:rsidR="002F1D41" w:rsidRPr="0021687F" w:rsidRDefault="002F1D41" w:rsidP="002F1D41">
      <w:pPr>
        <w:rPr>
          <w:lang w:val="es-ES_tradnl"/>
        </w:rPr>
      </w:pPr>
      <w:r w:rsidRPr="0021687F">
        <w:rPr>
          <w:lang w:val="es-ES_tradnl"/>
        </w:rPr>
        <w:t>Se han determinado dos conjuntos. El primero de ellos contiene los emplazamientos orbitales de los SRD que van a funcionar en Estados Unidos de América. La distribución espacial de la interferencia causada a los SRD situados en estas posiciones orbitales se determina en incrementos de 0,2</w:t>
      </w:r>
      <w:r>
        <w:rPr>
          <w:lang w:val="es-ES_tradnl"/>
        </w:rPr>
        <w:t xml:space="preserve">° </w:t>
      </w:r>
      <w:r w:rsidRPr="0021687F">
        <w:rPr>
          <w:lang w:val="es-ES_tradnl"/>
        </w:rPr>
        <w:t>de balanceo y cabeceo. El segundo conjunto contiene todos los emplazamientos orbitales de los SRD indicados en la Recomendación UIT</w:t>
      </w:r>
      <w:r w:rsidRPr="0021687F">
        <w:rPr>
          <w:lang w:val="es-ES_tradnl"/>
        </w:rPr>
        <w:noBreakHyphen/>
        <w:t>R SA.1276 como emplazamientos orbitales que deben protegerse contra las emisiones de los sistemas del servicio fijo.</w:t>
      </w:r>
    </w:p>
    <w:p w:rsidR="002F1D41" w:rsidRPr="0021687F" w:rsidRDefault="002F1D41" w:rsidP="002F1D41">
      <w:pPr>
        <w:pStyle w:val="Heading3"/>
        <w:rPr>
          <w:lang w:val="es-ES_tradnl"/>
        </w:rPr>
      </w:pPr>
      <w:r w:rsidRPr="0021687F">
        <w:rPr>
          <w:lang w:val="es-ES_tradnl"/>
        </w:rPr>
        <w:t>3.1.1</w:t>
      </w:r>
      <w:r w:rsidRPr="0021687F">
        <w:rPr>
          <w:lang w:val="es-ES_tradnl"/>
        </w:rPr>
        <w:tab/>
        <w:t>Posiciones orbitales de los SRD en 41</w:t>
      </w:r>
      <w:r>
        <w:rPr>
          <w:lang w:val="es-ES_tradnl"/>
        </w:rPr>
        <w:t xml:space="preserve">° </w:t>
      </w:r>
      <w:r w:rsidRPr="0021687F">
        <w:rPr>
          <w:lang w:val="es-ES_tradnl"/>
        </w:rPr>
        <w:t>W, 174</w:t>
      </w:r>
      <w:r>
        <w:rPr>
          <w:lang w:val="es-ES_tradnl"/>
        </w:rPr>
        <w:t xml:space="preserve">° </w:t>
      </w:r>
      <w:r w:rsidRPr="0021687F">
        <w:rPr>
          <w:lang w:val="es-ES_tradnl"/>
        </w:rPr>
        <w:t>W y 85</w:t>
      </w:r>
      <w:r>
        <w:rPr>
          <w:lang w:val="es-ES_tradnl"/>
        </w:rPr>
        <w:t xml:space="preserve">° </w:t>
      </w:r>
      <w:r w:rsidRPr="0021687F">
        <w:rPr>
          <w:lang w:val="es-ES_tradnl"/>
        </w:rPr>
        <w:t>E de longitud</w:t>
      </w:r>
    </w:p>
    <w:p w:rsidR="002F1D41" w:rsidRPr="0021687F" w:rsidRDefault="002F1D41" w:rsidP="002F1D41">
      <w:pPr>
        <w:rPr>
          <w:lang w:val="es-ES_tradnl"/>
        </w:rPr>
      </w:pPr>
      <w:r w:rsidRPr="0021687F">
        <w:rPr>
          <w:lang w:val="es-ES_tradnl"/>
        </w:rPr>
        <w:t>La Fig. 2 muestra los contornos de la distribución espacial de la interferencia causada a un SRD geoestacionario situado a una longitud de 41°</w:t>
      </w:r>
      <w:r>
        <w:rPr>
          <w:lang w:val="es-ES_tradnl"/>
        </w:rPr>
        <w:t> </w:t>
      </w:r>
      <w:r w:rsidRPr="0021687F">
        <w:rPr>
          <w:lang w:val="es-ES_tradnl"/>
        </w:rPr>
        <w:t>W. El gráfico se basa en una densidad espectral de p.i.r.e. de +8 dB(W/MHz) en el plano horizontal local procedente de cada estación central de LMDS a la vista del SRD. Un aumento de 1 dB en la densidad espectral de p.i.r.e. de todas las estaciones centrales dará lugar a un incremento de 1 dB en la interferencia causada a un SRD. El máximo nivel de interferencia de –139 dB(W/MHz) aparece para una antena del SRD orientada en un ángulo de 5° en balanceo y –7,2° en cabeceo; el mínimo nivel de interferencia inferior a</w:t>
      </w:r>
      <w:r>
        <w:rPr>
          <w:lang w:val="es-ES_tradnl"/>
        </w:rPr>
        <w:t xml:space="preserve"> </w:t>
      </w:r>
      <w:r>
        <w:rPr>
          <w:lang w:val="es-ES_tradnl"/>
        </w:rPr>
        <w:fldChar w:fldCharType="begin"/>
      </w:r>
      <w:r>
        <w:rPr>
          <w:lang w:val="es-ES_tradnl"/>
        </w:rPr>
        <w:instrText xml:space="preserve"> EQ  </w:instrText>
      </w:r>
      <w:r w:rsidRPr="0021687F">
        <w:rPr>
          <w:lang w:val="es-ES_tradnl"/>
        </w:rPr>
        <w:instrText>–180</w:instrText>
      </w:r>
      <w:r>
        <w:rPr>
          <w:lang w:val="es-ES_tradnl"/>
        </w:rPr>
        <w:instrText> </w:instrText>
      </w:r>
      <w:r w:rsidRPr="0021687F">
        <w:rPr>
          <w:lang w:val="es-ES_tradnl"/>
        </w:rPr>
        <w:instrText>dB(W/MHz)</w:instrText>
      </w:r>
      <w:r>
        <w:rPr>
          <w:lang w:val="es-ES_tradnl"/>
        </w:rPr>
        <w:fldChar w:fldCharType="end"/>
      </w:r>
      <w:r w:rsidRPr="0021687F">
        <w:rPr>
          <w:lang w:val="es-ES_tradnl"/>
        </w:rPr>
        <w:t xml:space="preserve"> se produce cuando la antena receptora del SRD está orientada hacia el polo Sur. Estos niveles se encuentran en la gama comprendida entre 9 dB más y 32 dB menos que el nivel de protección indicado en la Recomendación UIT-R SA.1155. Suponiendo que la densidad espectral de p.i.r.e. de todas las estaciones centrales es +8 dB(W/MHz), la interferencia causada al SRD se producirá fundamentalmente cuando se realice un seguimiento de los satélites en órbita baja cerca del limbo de la Tierra en el Hemisferio Norte. Obsérvese que el área que rebasa el nivel de protección del SRD es relativamente pequeña y que para la mayoría de las posiciones de exploración se satisface </w:t>
      </w:r>
      <w:r w:rsidR="00550624">
        <w:rPr>
          <w:lang w:val="es-ES_tradnl"/>
        </w:rPr>
        <w:t>el nivel de protección del SRD.</w:t>
      </w:r>
    </w:p>
    <w:p w:rsidR="002F1D41" w:rsidRPr="0021687F" w:rsidRDefault="002F1D41" w:rsidP="002F1D41">
      <w:pPr>
        <w:rPr>
          <w:lang w:val="es-ES_tradnl"/>
        </w:rPr>
      </w:pPr>
    </w:p>
    <w:p w:rsidR="002F1D41" w:rsidRPr="0021687F" w:rsidRDefault="002F1D41" w:rsidP="002F1D41">
      <w:pPr>
        <w:pStyle w:val="Figuretitle"/>
        <w:spacing w:after="280"/>
        <w:rPr>
          <w:lang w:val="es-ES_tradnl"/>
        </w:rPr>
      </w:pPr>
      <w:r>
        <w:rPr>
          <w:noProof/>
          <w:lang w:val="es-ES_tradnl" w:eastAsia="es-ES_tradnl"/>
        </w:rPr>
        <w:lastRenderedPageBreak/>
        <mc:AlternateContent>
          <mc:Choice Requires="wpc">
            <w:drawing>
              <wp:inline distT="0" distB="0" distL="0" distR="0" wp14:anchorId="17D67A10" wp14:editId="1A1586B7">
                <wp:extent cx="4360545" cy="4646295"/>
                <wp:effectExtent l="57150" t="0" r="1905" b="1905"/>
                <wp:docPr id="564" name="Canvas 56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2" name="Group 224"/>
                        <wpg:cNvGrpSpPr>
                          <a:grpSpLocks/>
                        </wpg:cNvGrpSpPr>
                        <wpg:grpSpPr bwMode="auto">
                          <a:xfrm>
                            <a:off x="417195" y="1332230"/>
                            <a:ext cx="3870960" cy="3276600"/>
                            <a:chOff x="656" y="2098"/>
                            <a:chExt cx="6096" cy="5160"/>
                          </a:xfrm>
                        </wpg:grpSpPr>
                        <wps:wsp>
                          <wps:cNvPr id="3" name="Rectangle 24"/>
                          <wps:cNvSpPr>
                            <a:spLocks noChangeArrowheads="1"/>
                          </wps:cNvSpPr>
                          <wps:spPr bwMode="auto">
                            <a:xfrm>
                              <a:off x="6152" y="6931"/>
                              <a:ext cx="599" cy="211"/>
                            </a:xfrm>
                            <a:prstGeom prst="rect">
                              <a:avLst/>
                            </a:prstGeom>
                            <a:solidFill>
                              <a:srgbClr val="E5E5E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Rectangle 25"/>
                          <wps:cNvSpPr>
                            <a:spLocks noChangeArrowheads="1"/>
                          </wps:cNvSpPr>
                          <wps:spPr bwMode="auto">
                            <a:xfrm>
                              <a:off x="6152" y="6931"/>
                              <a:ext cx="600"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1509-02</w:t>
                                </w:r>
                              </w:p>
                            </w:txbxContent>
                          </wps:txbx>
                          <wps:bodyPr rot="0" vert="horz" wrap="none" lIns="0" tIns="0" rIns="0" bIns="0" anchor="t" anchorCtr="0">
                            <a:spAutoFit/>
                          </wps:bodyPr>
                        </wps:wsp>
                        <pic:pic xmlns:pic="http://schemas.openxmlformats.org/drawingml/2006/picture">
                          <pic:nvPicPr>
                            <pic:cNvPr id="5"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5855" y="2098"/>
                              <a:ext cx="431" cy="45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27"/>
                          <wps:cNvSpPr>
                            <a:spLocks noChangeArrowheads="1"/>
                          </wps:cNvSpPr>
                          <wps:spPr bwMode="auto">
                            <a:xfrm>
                              <a:off x="5855" y="2098"/>
                              <a:ext cx="431" cy="4536"/>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28"/>
                          <wps:cNvCnPr/>
                          <wps:spPr bwMode="auto">
                            <a:xfrm>
                              <a:off x="5860" y="621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29"/>
                          <wps:cNvCnPr/>
                          <wps:spPr bwMode="auto">
                            <a:xfrm>
                              <a:off x="5860" y="570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Line 30"/>
                          <wps:cNvCnPr/>
                          <wps:spPr bwMode="auto">
                            <a:xfrm>
                              <a:off x="5860" y="518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 name="Line 31"/>
                          <wps:cNvCnPr/>
                          <wps:spPr bwMode="auto">
                            <a:xfrm>
                              <a:off x="5860" y="46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 name="Line 32"/>
                          <wps:cNvCnPr/>
                          <wps:spPr bwMode="auto">
                            <a:xfrm>
                              <a:off x="5860" y="415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 name="Line 33"/>
                          <wps:cNvCnPr/>
                          <wps:spPr bwMode="auto">
                            <a:xfrm>
                              <a:off x="5860" y="3643"/>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 name="Line 34"/>
                          <wps:cNvCnPr/>
                          <wps:spPr bwMode="auto">
                            <a:xfrm>
                              <a:off x="5860" y="3130"/>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 name="Line 35"/>
                          <wps:cNvCnPr/>
                          <wps:spPr bwMode="auto">
                            <a:xfrm>
                              <a:off x="5860" y="260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 name="Line 36"/>
                          <wps:cNvCnPr/>
                          <wps:spPr bwMode="auto">
                            <a:xfrm flipH="1">
                              <a:off x="6234" y="621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 name="Line 37"/>
                          <wps:cNvCnPr/>
                          <wps:spPr bwMode="auto">
                            <a:xfrm flipH="1">
                              <a:off x="6234" y="570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 name="Line 38"/>
                          <wps:cNvCnPr/>
                          <wps:spPr bwMode="auto">
                            <a:xfrm flipH="1">
                              <a:off x="6234" y="518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Line 39"/>
                          <wps:cNvCnPr/>
                          <wps:spPr bwMode="auto">
                            <a:xfrm flipH="1">
                              <a:off x="6234" y="46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40"/>
                          <wps:cNvCnPr/>
                          <wps:spPr bwMode="auto">
                            <a:xfrm flipH="1">
                              <a:off x="6234" y="415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41"/>
                          <wps:cNvCnPr/>
                          <wps:spPr bwMode="auto">
                            <a:xfrm flipH="1">
                              <a:off x="6234" y="3643"/>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42"/>
                          <wps:cNvCnPr/>
                          <wps:spPr bwMode="auto">
                            <a:xfrm flipH="1">
                              <a:off x="6234" y="3130"/>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43"/>
                          <wps:cNvCnPr/>
                          <wps:spPr bwMode="auto">
                            <a:xfrm flipH="1">
                              <a:off x="6234" y="260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Line 44"/>
                          <wps:cNvCnPr/>
                          <wps:spPr bwMode="auto">
                            <a:xfrm flipV="1">
                              <a:off x="656" y="2098"/>
                              <a:ext cx="0" cy="4531"/>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3" name="Rectangle 45"/>
                          <wps:cNvSpPr>
                            <a:spLocks noChangeArrowheads="1"/>
                          </wps:cNvSpPr>
                          <wps:spPr bwMode="auto">
                            <a:xfrm>
                              <a:off x="656" y="2098"/>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Line 46"/>
                          <wps:cNvCnPr/>
                          <wps:spPr bwMode="auto">
                            <a:xfrm>
                              <a:off x="656" y="6379"/>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Rectangle 47"/>
                          <wps:cNvSpPr>
                            <a:spLocks noChangeArrowheads="1"/>
                          </wps:cNvSpPr>
                          <wps:spPr bwMode="auto">
                            <a:xfrm>
                              <a:off x="704" y="6379"/>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48"/>
                          <wps:cNvCnPr/>
                          <wps:spPr bwMode="auto">
                            <a:xfrm>
                              <a:off x="656" y="587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7" name="Rectangle 49"/>
                          <wps:cNvSpPr>
                            <a:spLocks noChangeArrowheads="1"/>
                          </wps:cNvSpPr>
                          <wps:spPr bwMode="auto">
                            <a:xfrm>
                              <a:off x="704" y="587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Line 50"/>
                          <wps:cNvCnPr/>
                          <wps:spPr bwMode="auto">
                            <a:xfrm>
                              <a:off x="656" y="5376"/>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Rectangle 51"/>
                          <wps:cNvSpPr>
                            <a:spLocks noChangeArrowheads="1"/>
                          </wps:cNvSpPr>
                          <wps:spPr bwMode="auto">
                            <a:xfrm>
                              <a:off x="704" y="5376"/>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 name="Line 52"/>
                          <wps:cNvCnPr/>
                          <wps:spPr bwMode="auto">
                            <a:xfrm>
                              <a:off x="656" y="4872"/>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1" name="Rectangle 53"/>
                          <wps:cNvSpPr>
                            <a:spLocks noChangeArrowheads="1"/>
                          </wps:cNvSpPr>
                          <wps:spPr bwMode="auto">
                            <a:xfrm>
                              <a:off x="704" y="4872"/>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4"/>
                          <wps:cNvCnPr/>
                          <wps:spPr bwMode="auto">
                            <a:xfrm>
                              <a:off x="656" y="4368"/>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55"/>
                          <wps:cNvSpPr>
                            <a:spLocks noChangeArrowheads="1"/>
                          </wps:cNvSpPr>
                          <wps:spPr bwMode="auto">
                            <a:xfrm>
                              <a:off x="704" y="4368"/>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6"/>
                          <wps:cNvCnPr/>
                          <wps:spPr bwMode="auto">
                            <a:xfrm>
                              <a:off x="656" y="3854"/>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57"/>
                          <wps:cNvSpPr>
                            <a:spLocks noChangeArrowheads="1"/>
                          </wps:cNvSpPr>
                          <wps:spPr bwMode="auto">
                            <a:xfrm>
                              <a:off x="704" y="3854"/>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 name="Line 58"/>
                          <wps:cNvCnPr/>
                          <wps:spPr bwMode="auto">
                            <a:xfrm>
                              <a:off x="656" y="3355"/>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Rectangle 59"/>
                          <wps:cNvSpPr>
                            <a:spLocks noChangeArrowheads="1"/>
                          </wps:cNvSpPr>
                          <wps:spPr bwMode="auto">
                            <a:xfrm>
                              <a:off x="704" y="3355"/>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60"/>
                          <wps:cNvCnPr/>
                          <wps:spPr bwMode="auto">
                            <a:xfrm>
                              <a:off x="656" y="2851"/>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Rectangle 61"/>
                          <wps:cNvSpPr>
                            <a:spLocks noChangeArrowheads="1"/>
                          </wps:cNvSpPr>
                          <wps:spPr bwMode="auto">
                            <a:xfrm>
                              <a:off x="704" y="2851"/>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 name="Line 62"/>
                          <wps:cNvCnPr/>
                          <wps:spPr bwMode="auto">
                            <a:xfrm>
                              <a:off x="656" y="2347"/>
                              <a:ext cx="48"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Rectangle 63"/>
                          <wps:cNvSpPr>
                            <a:spLocks noChangeArrowheads="1"/>
                          </wps:cNvSpPr>
                          <wps:spPr bwMode="auto">
                            <a:xfrm>
                              <a:off x="704" y="2347"/>
                              <a:ext cx="10" cy="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Line 64"/>
                          <wps:cNvCnPr/>
                          <wps:spPr bwMode="auto">
                            <a:xfrm flipV="1">
                              <a:off x="1102"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Rectangle 65"/>
                          <wps:cNvSpPr>
                            <a:spLocks noChangeArrowheads="1"/>
                          </wps:cNvSpPr>
                          <wps:spPr bwMode="auto">
                            <a:xfrm>
                              <a:off x="1102"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66"/>
                          <wps:cNvCnPr/>
                          <wps:spPr bwMode="auto">
                            <a:xfrm flipV="1">
                              <a:off x="1600"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Rectangle 67"/>
                          <wps:cNvSpPr>
                            <a:spLocks noChangeArrowheads="1"/>
                          </wps:cNvSpPr>
                          <wps:spPr bwMode="auto">
                            <a:xfrm>
                              <a:off x="1600"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Line 68"/>
                          <wps:cNvCnPr/>
                          <wps:spPr bwMode="auto">
                            <a:xfrm flipV="1">
                              <a:off x="2108"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Rectangle 69"/>
                          <wps:cNvSpPr>
                            <a:spLocks noChangeArrowheads="1"/>
                          </wps:cNvSpPr>
                          <wps:spPr bwMode="auto">
                            <a:xfrm>
                              <a:off x="2108"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Line 70"/>
                          <wps:cNvCnPr/>
                          <wps:spPr bwMode="auto">
                            <a:xfrm flipV="1">
                              <a:off x="2607"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9" name="Rectangle 71"/>
                          <wps:cNvSpPr>
                            <a:spLocks noChangeArrowheads="1"/>
                          </wps:cNvSpPr>
                          <wps:spPr bwMode="auto">
                            <a:xfrm>
                              <a:off x="2607"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 name="Line 72"/>
                          <wps:cNvCnPr/>
                          <wps:spPr bwMode="auto">
                            <a:xfrm flipV="1">
                              <a:off x="3110"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Rectangle 73"/>
                          <wps:cNvSpPr>
                            <a:spLocks noChangeArrowheads="1"/>
                          </wps:cNvSpPr>
                          <wps:spPr bwMode="auto">
                            <a:xfrm>
                              <a:off x="3110"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4"/>
                          <wps:cNvCnPr/>
                          <wps:spPr bwMode="auto">
                            <a:xfrm flipV="1">
                              <a:off x="3613"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Rectangle 75"/>
                          <wps:cNvSpPr>
                            <a:spLocks noChangeArrowheads="1"/>
                          </wps:cNvSpPr>
                          <wps:spPr bwMode="auto">
                            <a:xfrm>
                              <a:off x="3613"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6"/>
                          <wps:cNvCnPr/>
                          <wps:spPr bwMode="auto">
                            <a:xfrm flipV="1">
                              <a:off x="4116"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Rectangle 77"/>
                          <wps:cNvSpPr>
                            <a:spLocks noChangeArrowheads="1"/>
                          </wps:cNvSpPr>
                          <wps:spPr bwMode="auto">
                            <a:xfrm>
                              <a:off x="4116" y="6586"/>
                              <a:ext cx="9"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78"/>
                          <wps:cNvCnPr/>
                          <wps:spPr bwMode="auto">
                            <a:xfrm flipV="1">
                              <a:off x="4619"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Rectangle 79"/>
                          <wps:cNvSpPr>
                            <a:spLocks noChangeArrowheads="1"/>
                          </wps:cNvSpPr>
                          <wps:spPr bwMode="auto">
                            <a:xfrm>
                              <a:off x="4619"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 name="Line 80"/>
                          <wps:cNvCnPr/>
                          <wps:spPr bwMode="auto">
                            <a:xfrm flipV="1">
                              <a:off x="5122" y="6586"/>
                              <a:ext cx="0" cy="43"/>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81"/>
                          <wps:cNvSpPr>
                            <a:spLocks noChangeArrowheads="1"/>
                          </wps:cNvSpPr>
                          <wps:spPr bwMode="auto">
                            <a:xfrm>
                              <a:off x="5122" y="6586"/>
                              <a:ext cx="10" cy="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Freeform 82"/>
                          <wps:cNvSpPr>
                            <a:spLocks/>
                          </wps:cNvSpPr>
                          <wps:spPr bwMode="auto">
                            <a:xfrm>
                              <a:off x="848" y="2098"/>
                              <a:ext cx="4528" cy="4531"/>
                            </a:xfrm>
                            <a:custGeom>
                              <a:avLst/>
                              <a:gdLst>
                                <a:gd name="T0" fmla="*/ 254 w 4528"/>
                                <a:gd name="T1" fmla="*/ 4531 h 4531"/>
                                <a:gd name="T2" fmla="*/ 551 w 4528"/>
                                <a:gd name="T3" fmla="*/ 4531 h 4531"/>
                                <a:gd name="T4" fmla="*/ 853 w 4528"/>
                                <a:gd name="T5" fmla="*/ 4531 h 4531"/>
                                <a:gd name="T6" fmla="*/ 1150 w 4528"/>
                                <a:gd name="T7" fmla="*/ 4531 h 4531"/>
                                <a:gd name="T8" fmla="*/ 1461 w 4528"/>
                                <a:gd name="T9" fmla="*/ 4531 h 4531"/>
                                <a:gd name="T10" fmla="*/ 1759 w 4528"/>
                                <a:gd name="T11" fmla="*/ 4531 h 4531"/>
                                <a:gd name="T12" fmla="*/ 2060 w 4528"/>
                                <a:gd name="T13" fmla="*/ 4531 h 4531"/>
                                <a:gd name="T14" fmla="*/ 2362 w 4528"/>
                                <a:gd name="T15" fmla="*/ 4531 h 4531"/>
                                <a:gd name="T16" fmla="*/ 2669 w 4528"/>
                                <a:gd name="T17" fmla="*/ 4531 h 4531"/>
                                <a:gd name="T18" fmla="*/ 2971 w 4528"/>
                                <a:gd name="T19" fmla="*/ 4531 h 4531"/>
                                <a:gd name="T20" fmla="*/ 3268 w 4528"/>
                                <a:gd name="T21" fmla="*/ 4531 h 4531"/>
                                <a:gd name="T22" fmla="*/ 3570 w 4528"/>
                                <a:gd name="T23" fmla="*/ 4531 h 4531"/>
                                <a:gd name="T24" fmla="*/ 3881 w 4528"/>
                                <a:gd name="T25" fmla="*/ 4531 h 4531"/>
                                <a:gd name="T26" fmla="*/ 4178 w 4528"/>
                                <a:gd name="T27" fmla="*/ 4531 h 4531"/>
                                <a:gd name="T28" fmla="*/ 4480 w 4528"/>
                                <a:gd name="T29" fmla="*/ 4531 h 4531"/>
                                <a:gd name="T30" fmla="*/ 4528 w 4528"/>
                                <a:gd name="T31" fmla="*/ 4281 h 4531"/>
                                <a:gd name="T32" fmla="*/ 4528 w 4528"/>
                                <a:gd name="T33" fmla="*/ 3984 h 4531"/>
                                <a:gd name="T34" fmla="*/ 4528 w 4528"/>
                                <a:gd name="T35" fmla="*/ 3672 h 4531"/>
                                <a:gd name="T36" fmla="*/ 4528 w 4528"/>
                                <a:gd name="T37" fmla="*/ 3374 h 4531"/>
                                <a:gd name="T38" fmla="*/ 4528 w 4528"/>
                                <a:gd name="T39" fmla="*/ 3072 h 4531"/>
                                <a:gd name="T40" fmla="*/ 4528 w 4528"/>
                                <a:gd name="T41" fmla="*/ 2774 h 4531"/>
                                <a:gd name="T42" fmla="*/ 4528 w 4528"/>
                                <a:gd name="T43" fmla="*/ 2462 h 4531"/>
                                <a:gd name="T44" fmla="*/ 4528 w 4528"/>
                                <a:gd name="T45" fmla="*/ 2164 h 4531"/>
                                <a:gd name="T46" fmla="*/ 4528 w 4528"/>
                                <a:gd name="T47" fmla="*/ 1862 h 4531"/>
                                <a:gd name="T48" fmla="*/ 4528 w 4528"/>
                                <a:gd name="T49" fmla="*/ 1564 h 4531"/>
                                <a:gd name="T50" fmla="*/ 4528 w 4528"/>
                                <a:gd name="T51" fmla="*/ 1257 h 4531"/>
                                <a:gd name="T52" fmla="*/ 4528 w 4528"/>
                                <a:gd name="T53" fmla="*/ 955 h 4531"/>
                                <a:gd name="T54" fmla="*/ 4528 w 4528"/>
                                <a:gd name="T55" fmla="*/ 657 h 4531"/>
                                <a:gd name="T56" fmla="*/ 4528 w 4528"/>
                                <a:gd name="T57" fmla="*/ 355 h 4531"/>
                                <a:gd name="T58" fmla="*/ 4528 w 4528"/>
                                <a:gd name="T59" fmla="*/ 48 h 4531"/>
                                <a:gd name="T60" fmla="*/ 4274 w 4528"/>
                                <a:gd name="T61" fmla="*/ 0 h 4531"/>
                                <a:gd name="T62" fmla="*/ 3977 w 4528"/>
                                <a:gd name="T63" fmla="*/ 0 h 4531"/>
                                <a:gd name="T64" fmla="*/ 3675 w 4528"/>
                                <a:gd name="T65" fmla="*/ 0 h 4531"/>
                                <a:gd name="T66" fmla="*/ 3378 w 4528"/>
                                <a:gd name="T67" fmla="*/ 0 h 4531"/>
                                <a:gd name="T68" fmla="*/ 3067 w 4528"/>
                                <a:gd name="T69" fmla="*/ 0 h 4531"/>
                                <a:gd name="T70" fmla="*/ 2765 w 4528"/>
                                <a:gd name="T71" fmla="*/ 0 h 4531"/>
                                <a:gd name="T72" fmla="*/ 2468 w 4528"/>
                                <a:gd name="T73" fmla="*/ 0 h 4531"/>
                                <a:gd name="T74" fmla="*/ 2166 w 4528"/>
                                <a:gd name="T75" fmla="*/ 0 h 4531"/>
                                <a:gd name="T76" fmla="*/ 1859 w 4528"/>
                                <a:gd name="T77" fmla="*/ 0 h 4531"/>
                                <a:gd name="T78" fmla="*/ 1557 w 4528"/>
                                <a:gd name="T79" fmla="*/ 0 h 4531"/>
                                <a:gd name="T80" fmla="*/ 1260 w 4528"/>
                                <a:gd name="T81" fmla="*/ 0 h 4531"/>
                                <a:gd name="T82" fmla="*/ 958 w 4528"/>
                                <a:gd name="T83" fmla="*/ 0 h 4531"/>
                                <a:gd name="T84" fmla="*/ 647 w 4528"/>
                                <a:gd name="T85" fmla="*/ 0 h 4531"/>
                                <a:gd name="T86" fmla="*/ 350 w 4528"/>
                                <a:gd name="T87" fmla="*/ 0 h 4531"/>
                                <a:gd name="T88" fmla="*/ 48 w 4528"/>
                                <a:gd name="T89" fmla="*/ 0 h 4531"/>
                                <a:gd name="T90" fmla="*/ 0 w 4528"/>
                                <a:gd name="T91" fmla="*/ 249 h 4531"/>
                                <a:gd name="T92" fmla="*/ 0 w 4528"/>
                                <a:gd name="T93" fmla="*/ 547 h 4531"/>
                                <a:gd name="T94" fmla="*/ 0 w 4528"/>
                                <a:gd name="T95" fmla="*/ 859 h 4531"/>
                                <a:gd name="T96" fmla="*/ 0 w 4528"/>
                                <a:gd name="T97" fmla="*/ 1156 h 4531"/>
                                <a:gd name="T98" fmla="*/ 0 w 4528"/>
                                <a:gd name="T99" fmla="*/ 1459 h 4531"/>
                                <a:gd name="T100" fmla="*/ 0 w 4528"/>
                                <a:gd name="T101" fmla="*/ 1756 h 4531"/>
                                <a:gd name="T102" fmla="*/ 0 w 4528"/>
                                <a:gd name="T103" fmla="*/ 2068 h 4531"/>
                                <a:gd name="T104" fmla="*/ 0 w 4528"/>
                                <a:gd name="T105" fmla="*/ 2366 h 4531"/>
                                <a:gd name="T106" fmla="*/ 0 w 4528"/>
                                <a:gd name="T107" fmla="*/ 2668 h 4531"/>
                                <a:gd name="T108" fmla="*/ 0 w 4528"/>
                                <a:gd name="T109" fmla="*/ 2966 h 4531"/>
                                <a:gd name="T110" fmla="*/ 0 w 4528"/>
                                <a:gd name="T111" fmla="*/ 3278 h 4531"/>
                                <a:gd name="T112" fmla="*/ 0 w 4528"/>
                                <a:gd name="T113" fmla="*/ 3576 h 4531"/>
                                <a:gd name="T114" fmla="*/ 0 w 4528"/>
                                <a:gd name="T115" fmla="*/ 3878 h 4531"/>
                                <a:gd name="T116" fmla="*/ 0 w 4528"/>
                                <a:gd name="T117" fmla="*/ 4176 h 4531"/>
                                <a:gd name="T118" fmla="*/ 0 w 4528"/>
                                <a:gd name="T119" fmla="*/ 4488 h 4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531">
                                  <a:moveTo>
                                    <a:pt x="0" y="4531"/>
                                  </a:moveTo>
                                  <a:lnTo>
                                    <a:pt x="48" y="4531"/>
                                  </a:lnTo>
                                  <a:lnTo>
                                    <a:pt x="96" y="4531"/>
                                  </a:lnTo>
                                  <a:lnTo>
                                    <a:pt x="144" y="4531"/>
                                  </a:lnTo>
                                  <a:lnTo>
                                    <a:pt x="201" y="4531"/>
                                  </a:lnTo>
                                  <a:lnTo>
                                    <a:pt x="254" y="4531"/>
                                  </a:lnTo>
                                  <a:lnTo>
                                    <a:pt x="302" y="4531"/>
                                  </a:lnTo>
                                  <a:lnTo>
                                    <a:pt x="350" y="4531"/>
                                  </a:lnTo>
                                  <a:lnTo>
                                    <a:pt x="398" y="4531"/>
                                  </a:lnTo>
                                  <a:lnTo>
                                    <a:pt x="455" y="4531"/>
                                  </a:lnTo>
                                  <a:lnTo>
                                    <a:pt x="503" y="4531"/>
                                  </a:lnTo>
                                  <a:lnTo>
                                    <a:pt x="551" y="4531"/>
                                  </a:lnTo>
                                  <a:lnTo>
                                    <a:pt x="599" y="4531"/>
                                  </a:lnTo>
                                  <a:lnTo>
                                    <a:pt x="647" y="4531"/>
                                  </a:lnTo>
                                  <a:lnTo>
                                    <a:pt x="704" y="4531"/>
                                  </a:lnTo>
                                  <a:lnTo>
                                    <a:pt x="752" y="4531"/>
                                  </a:lnTo>
                                  <a:lnTo>
                                    <a:pt x="805" y="4531"/>
                                  </a:lnTo>
                                  <a:lnTo>
                                    <a:pt x="853" y="4531"/>
                                  </a:lnTo>
                                  <a:lnTo>
                                    <a:pt x="901" y="4531"/>
                                  </a:lnTo>
                                  <a:lnTo>
                                    <a:pt x="958" y="4531"/>
                                  </a:lnTo>
                                  <a:lnTo>
                                    <a:pt x="1006" y="4531"/>
                                  </a:lnTo>
                                  <a:lnTo>
                                    <a:pt x="1054" y="4531"/>
                                  </a:lnTo>
                                  <a:lnTo>
                                    <a:pt x="1102" y="4531"/>
                                  </a:lnTo>
                                  <a:lnTo>
                                    <a:pt x="1150" y="4531"/>
                                  </a:lnTo>
                                  <a:lnTo>
                                    <a:pt x="1208" y="4531"/>
                                  </a:lnTo>
                                  <a:lnTo>
                                    <a:pt x="1260" y="4531"/>
                                  </a:lnTo>
                                  <a:lnTo>
                                    <a:pt x="1308" y="4531"/>
                                  </a:lnTo>
                                  <a:lnTo>
                                    <a:pt x="1356" y="4531"/>
                                  </a:lnTo>
                                  <a:lnTo>
                                    <a:pt x="1404" y="4531"/>
                                  </a:lnTo>
                                  <a:lnTo>
                                    <a:pt x="1461" y="4531"/>
                                  </a:lnTo>
                                  <a:lnTo>
                                    <a:pt x="1509" y="4531"/>
                                  </a:lnTo>
                                  <a:lnTo>
                                    <a:pt x="1557" y="4531"/>
                                  </a:lnTo>
                                  <a:lnTo>
                                    <a:pt x="1605" y="4531"/>
                                  </a:lnTo>
                                  <a:lnTo>
                                    <a:pt x="1663" y="4531"/>
                                  </a:lnTo>
                                  <a:lnTo>
                                    <a:pt x="1711" y="4531"/>
                                  </a:lnTo>
                                  <a:lnTo>
                                    <a:pt x="1759" y="4531"/>
                                  </a:lnTo>
                                  <a:lnTo>
                                    <a:pt x="1811" y="4531"/>
                                  </a:lnTo>
                                  <a:lnTo>
                                    <a:pt x="1859" y="4531"/>
                                  </a:lnTo>
                                  <a:lnTo>
                                    <a:pt x="1917" y="4531"/>
                                  </a:lnTo>
                                  <a:lnTo>
                                    <a:pt x="1965" y="4531"/>
                                  </a:lnTo>
                                  <a:lnTo>
                                    <a:pt x="2013" y="4531"/>
                                  </a:lnTo>
                                  <a:lnTo>
                                    <a:pt x="2060" y="4531"/>
                                  </a:lnTo>
                                  <a:lnTo>
                                    <a:pt x="2108" y="4531"/>
                                  </a:lnTo>
                                  <a:lnTo>
                                    <a:pt x="2166" y="4531"/>
                                  </a:lnTo>
                                  <a:lnTo>
                                    <a:pt x="2214" y="4531"/>
                                  </a:lnTo>
                                  <a:lnTo>
                                    <a:pt x="2262" y="4531"/>
                                  </a:lnTo>
                                  <a:lnTo>
                                    <a:pt x="2314" y="4531"/>
                                  </a:lnTo>
                                  <a:lnTo>
                                    <a:pt x="2362" y="4531"/>
                                  </a:lnTo>
                                  <a:lnTo>
                                    <a:pt x="2420" y="4531"/>
                                  </a:lnTo>
                                  <a:lnTo>
                                    <a:pt x="2468" y="4531"/>
                                  </a:lnTo>
                                  <a:lnTo>
                                    <a:pt x="2516" y="4531"/>
                                  </a:lnTo>
                                  <a:lnTo>
                                    <a:pt x="2564" y="4531"/>
                                  </a:lnTo>
                                  <a:lnTo>
                                    <a:pt x="2611" y="4531"/>
                                  </a:lnTo>
                                  <a:lnTo>
                                    <a:pt x="2669" y="4531"/>
                                  </a:lnTo>
                                  <a:lnTo>
                                    <a:pt x="2717" y="4531"/>
                                  </a:lnTo>
                                  <a:lnTo>
                                    <a:pt x="2765" y="4531"/>
                                  </a:lnTo>
                                  <a:lnTo>
                                    <a:pt x="2817" y="4531"/>
                                  </a:lnTo>
                                  <a:lnTo>
                                    <a:pt x="2865" y="4531"/>
                                  </a:lnTo>
                                  <a:lnTo>
                                    <a:pt x="2923" y="4531"/>
                                  </a:lnTo>
                                  <a:lnTo>
                                    <a:pt x="2971" y="4531"/>
                                  </a:lnTo>
                                  <a:lnTo>
                                    <a:pt x="3019" y="4531"/>
                                  </a:lnTo>
                                  <a:lnTo>
                                    <a:pt x="3067" y="4531"/>
                                  </a:lnTo>
                                  <a:lnTo>
                                    <a:pt x="3124" y="4531"/>
                                  </a:lnTo>
                                  <a:lnTo>
                                    <a:pt x="3172" y="4531"/>
                                  </a:lnTo>
                                  <a:lnTo>
                                    <a:pt x="3220" y="4531"/>
                                  </a:lnTo>
                                  <a:lnTo>
                                    <a:pt x="3268" y="4531"/>
                                  </a:lnTo>
                                  <a:lnTo>
                                    <a:pt x="3321" y="4531"/>
                                  </a:lnTo>
                                  <a:lnTo>
                                    <a:pt x="3378" y="4531"/>
                                  </a:lnTo>
                                  <a:lnTo>
                                    <a:pt x="3426" y="4531"/>
                                  </a:lnTo>
                                  <a:lnTo>
                                    <a:pt x="3474" y="4531"/>
                                  </a:lnTo>
                                  <a:lnTo>
                                    <a:pt x="3522" y="4531"/>
                                  </a:lnTo>
                                  <a:lnTo>
                                    <a:pt x="3570" y="4531"/>
                                  </a:lnTo>
                                  <a:lnTo>
                                    <a:pt x="3627" y="4531"/>
                                  </a:lnTo>
                                  <a:lnTo>
                                    <a:pt x="3675" y="4531"/>
                                  </a:lnTo>
                                  <a:lnTo>
                                    <a:pt x="3723" y="4531"/>
                                  </a:lnTo>
                                  <a:lnTo>
                                    <a:pt x="3771" y="4531"/>
                                  </a:lnTo>
                                  <a:lnTo>
                                    <a:pt x="3819" y="4531"/>
                                  </a:lnTo>
                                  <a:lnTo>
                                    <a:pt x="3881" y="4531"/>
                                  </a:lnTo>
                                  <a:lnTo>
                                    <a:pt x="3929" y="4531"/>
                                  </a:lnTo>
                                  <a:lnTo>
                                    <a:pt x="3977" y="4531"/>
                                  </a:lnTo>
                                  <a:lnTo>
                                    <a:pt x="4025" y="4531"/>
                                  </a:lnTo>
                                  <a:lnTo>
                                    <a:pt x="4073" y="4531"/>
                                  </a:lnTo>
                                  <a:lnTo>
                                    <a:pt x="4130" y="4531"/>
                                  </a:lnTo>
                                  <a:lnTo>
                                    <a:pt x="4178" y="4531"/>
                                  </a:lnTo>
                                  <a:lnTo>
                                    <a:pt x="4226" y="4531"/>
                                  </a:lnTo>
                                  <a:lnTo>
                                    <a:pt x="4274" y="4531"/>
                                  </a:lnTo>
                                  <a:lnTo>
                                    <a:pt x="4322" y="4531"/>
                                  </a:lnTo>
                                  <a:lnTo>
                                    <a:pt x="4384" y="4531"/>
                                  </a:lnTo>
                                  <a:lnTo>
                                    <a:pt x="4432" y="4531"/>
                                  </a:lnTo>
                                  <a:lnTo>
                                    <a:pt x="4480" y="4531"/>
                                  </a:lnTo>
                                  <a:lnTo>
                                    <a:pt x="4528" y="4531"/>
                                  </a:lnTo>
                                  <a:lnTo>
                                    <a:pt x="4528" y="4488"/>
                                  </a:lnTo>
                                  <a:lnTo>
                                    <a:pt x="4528" y="4425"/>
                                  </a:lnTo>
                                  <a:lnTo>
                                    <a:pt x="4528" y="4377"/>
                                  </a:lnTo>
                                  <a:lnTo>
                                    <a:pt x="4528" y="4329"/>
                                  </a:lnTo>
                                  <a:lnTo>
                                    <a:pt x="4528" y="4281"/>
                                  </a:lnTo>
                                  <a:lnTo>
                                    <a:pt x="4528" y="4233"/>
                                  </a:lnTo>
                                  <a:lnTo>
                                    <a:pt x="4528" y="4176"/>
                                  </a:lnTo>
                                  <a:lnTo>
                                    <a:pt x="4528" y="4128"/>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78"/>
                                  </a:lnTo>
                                  <a:lnTo>
                                    <a:pt x="0" y="3326"/>
                                  </a:lnTo>
                                  <a:lnTo>
                                    <a:pt x="0" y="3374"/>
                                  </a:lnTo>
                                  <a:lnTo>
                                    <a:pt x="0" y="3422"/>
                                  </a:lnTo>
                                  <a:lnTo>
                                    <a:pt x="0" y="3470"/>
                                  </a:lnTo>
                                  <a:lnTo>
                                    <a:pt x="0" y="3528"/>
                                  </a:lnTo>
                                  <a:lnTo>
                                    <a:pt x="0" y="3576"/>
                                  </a:lnTo>
                                  <a:lnTo>
                                    <a:pt x="0" y="3624"/>
                                  </a:lnTo>
                                  <a:lnTo>
                                    <a:pt x="0" y="3672"/>
                                  </a:lnTo>
                                  <a:lnTo>
                                    <a:pt x="0" y="3720"/>
                                  </a:lnTo>
                                  <a:lnTo>
                                    <a:pt x="0" y="3777"/>
                                  </a:lnTo>
                                  <a:lnTo>
                                    <a:pt x="0" y="3825"/>
                                  </a:lnTo>
                                  <a:lnTo>
                                    <a:pt x="0" y="3878"/>
                                  </a:lnTo>
                                  <a:lnTo>
                                    <a:pt x="0" y="3926"/>
                                  </a:lnTo>
                                  <a:lnTo>
                                    <a:pt x="0" y="3984"/>
                                  </a:lnTo>
                                  <a:lnTo>
                                    <a:pt x="0" y="4032"/>
                                  </a:lnTo>
                                  <a:lnTo>
                                    <a:pt x="0" y="4080"/>
                                  </a:lnTo>
                                  <a:lnTo>
                                    <a:pt x="0" y="4128"/>
                                  </a:lnTo>
                                  <a:lnTo>
                                    <a:pt x="0" y="4176"/>
                                  </a:lnTo>
                                  <a:lnTo>
                                    <a:pt x="0" y="4233"/>
                                  </a:lnTo>
                                  <a:lnTo>
                                    <a:pt x="0" y="4281"/>
                                  </a:lnTo>
                                  <a:lnTo>
                                    <a:pt x="0" y="4329"/>
                                  </a:lnTo>
                                  <a:lnTo>
                                    <a:pt x="0" y="4377"/>
                                  </a:lnTo>
                                  <a:lnTo>
                                    <a:pt x="0" y="4425"/>
                                  </a:lnTo>
                                  <a:lnTo>
                                    <a:pt x="0" y="4488"/>
                                  </a:lnTo>
                                  <a:lnTo>
                                    <a:pt x="0" y="4531"/>
                                  </a:lnTo>
                                  <a:close/>
                                </a:path>
                              </a:pathLst>
                            </a:custGeom>
                            <a:solidFill>
                              <a:srgbClr val="000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83"/>
                          <wps:cNvSpPr>
                            <a:spLocks/>
                          </wps:cNvSpPr>
                          <wps:spPr bwMode="auto">
                            <a:xfrm>
                              <a:off x="848" y="2098"/>
                              <a:ext cx="4528" cy="4531"/>
                            </a:xfrm>
                            <a:custGeom>
                              <a:avLst/>
                              <a:gdLst>
                                <a:gd name="T0" fmla="*/ 254 w 4528"/>
                                <a:gd name="T1" fmla="*/ 4531 h 4531"/>
                                <a:gd name="T2" fmla="*/ 551 w 4528"/>
                                <a:gd name="T3" fmla="*/ 4531 h 4531"/>
                                <a:gd name="T4" fmla="*/ 853 w 4528"/>
                                <a:gd name="T5" fmla="*/ 4531 h 4531"/>
                                <a:gd name="T6" fmla="*/ 1150 w 4528"/>
                                <a:gd name="T7" fmla="*/ 4531 h 4531"/>
                                <a:gd name="T8" fmla="*/ 1461 w 4528"/>
                                <a:gd name="T9" fmla="*/ 4531 h 4531"/>
                                <a:gd name="T10" fmla="*/ 1759 w 4528"/>
                                <a:gd name="T11" fmla="*/ 4531 h 4531"/>
                                <a:gd name="T12" fmla="*/ 2060 w 4528"/>
                                <a:gd name="T13" fmla="*/ 4531 h 4531"/>
                                <a:gd name="T14" fmla="*/ 2362 w 4528"/>
                                <a:gd name="T15" fmla="*/ 4531 h 4531"/>
                                <a:gd name="T16" fmla="*/ 2669 w 4528"/>
                                <a:gd name="T17" fmla="*/ 4531 h 4531"/>
                                <a:gd name="T18" fmla="*/ 2971 w 4528"/>
                                <a:gd name="T19" fmla="*/ 4531 h 4531"/>
                                <a:gd name="T20" fmla="*/ 3268 w 4528"/>
                                <a:gd name="T21" fmla="*/ 4531 h 4531"/>
                                <a:gd name="T22" fmla="*/ 3570 w 4528"/>
                                <a:gd name="T23" fmla="*/ 4531 h 4531"/>
                                <a:gd name="T24" fmla="*/ 3881 w 4528"/>
                                <a:gd name="T25" fmla="*/ 4531 h 4531"/>
                                <a:gd name="T26" fmla="*/ 4178 w 4528"/>
                                <a:gd name="T27" fmla="*/ 4531 h 4531"/>
                                <a:gd name="T28" fmla="*/ 4480 w 4528"/>
                                <a:gd name="T29" fmla="*/ 4531 h 4531"/>
                                <a:gd name="T30" fmla="*/ 4528 w 4528"/>
                                <a:gd name="T31" fmla="*/ 4281 h 4531"/>
                                <a:gd name="T32" fmla="*/ 4528 w 4528"/>
                                <a:gd name="T33" fmla="*/ 3984 h 4531"/>
                                <a:gd name="T34" fmla="*/ 4528 w 4528"/>
                                <a:gd name="T35" fmla="*/ 3672 h 4531"/>
                                <a:gd name="T36" fmla="*/ 4528 w 4528"/>
                                <a:gd name="T37" fmla="*/ 3374 h 4531"/>
                                <a:gd name="T38" fmla="*/ 4528 w 4528"/>
                                <a:gd name="T39" fmla="*/ 3072 h 4531"/>
                                <a:gd name="T40" fmla="*/ 4528 w 4528"/>
                                <a:gd name="T41" fmla="*/ 2774 h 4531"/>
                                <a:gd name="T42" fmla="*/ 4528 w 4528"/>
                                <a:gd name="T43" fmla="*/ 2462 h 4531"/>
                                <a:gd name="T44" fmla="*/ 4528 w 4528"/>
                                <a:gd name="T45" fmla="*/ 2164 h 4531"/>
                                <a:gd name="T46" fmla="*/ 4528 w 4528"/>
                                <a:gd name="T47" fmla="*/ 1862 h 4531"/>
                                <a:gd name="T48" fmla="*/ 4528 w 4528"/>
                                <a:gd name="T49" fmla="*/ 1564 h 4531"/>
                                <a:gd name="T50" fmla="*/ 4528 w 4528"/>
                                <a:gd name="T51" fmla="*/ 1257 h 4531"/>
                                <a:gd name="T52" fmla="*/ 4528 w 4528"/>
                                <a:gd name="T53" fmla="*/ 955 h 4531"/>
                                <a:gd name="T54" fmla="*/ 4528 w 4528"/>
                                <a:gd name="T55" fmla="*/ 657 h 4531"/>
                                <a:gd name="T56" fmla="*/ 4528 w 4528"/>
                                <a:gd name="T57" fmla="*/ 355 h 4531"/>
                                <a:gd name="T58" fmla="*/ 4528 w 4528"/>
                                <a:gd name="T59" fmla="*/ 48 h 4531"/>
                                <a:gd name="T60" fmla="*/ 4274 w 4528"/>
                                <a:gd name="T61" fmla="*/ 0 h 4531"/>
                                <a:gd name="T62" fmla="*/ 3977 w 4528"/>
                                <a:gd name="T63" fmla="*/ 0 h 4531"/>
                                <a:gd name="T64" fmla="*/ 3675 w 4528"/>
                                <a:gd name="T65" fmla="*/ 0 h 4531"/>
                                <a:gd name="T66" fmla="*/ 3378 w 4528"/>
                                <a:gd name="T67" fmla="*/ 0 h 4531"/>
                                <a:gd name="T68" fmla="*/ 3067 w 4528"/>
                                <a:gd name="T69" fmla="*/ 0 h 4531"/>
                                <a:gd name="T70" fmla="*/ 2765 w 4528"/>
                                <a:gd name="T71" fmla="*/ 0 h 4531"/>
                                <a:gd name="T72" fmla="*/ 2468 w 4528"/>
                                <a:gd name="T73" fmla="*/ 0 h 4531"/>
                                <a:gd name="T74" fmla="*/ 2166 w 4528"/>
                                <a:gd name="T75" fmla="*/ 0 h 4531"/>
                                <a:gd name="T76" fmla="*/ 1859 w 4528"/>
                                <a:gd name="T77" fmla="*/ 0 h 4531"/>
                                <a:gd name="T78" fmla="*/ 1557 w 4528"/>
                                <a:gd name="T79" fmla="*/ 0 h 4531"/>
                                <a:gd name="T80" fmla="*/ 1260 w 4528"/>
                                <a:gd name="T81" fmla="*/ 0 h 4531"/>
                                <a:gd name="T82" fmla="*/ 958 w 4528"/>
                                <a:gd name="T83" fmla="*/ 0 h 4531"/>
                                <a:gd name="T84" fmla="*/ 647 w 4528"/>
                                <a:gd name="T85" fmla="*/ 0 h 4531"/>
                                <a:gd name="T86" fmla="*/ 350 w 4528"/>
                                <a:gd name="T87" fmla="*/ 0 h 4531"/>
                                <a:gd name="T88" fmla="*/ 48 w 4528"/>
                                <a:gd name="T89" fmla="*/ 0 h 4531"/>
                                <a:gd name="T90" fmla="*/ 0 w 4528"/>
                                <a:gd name="T91" fmla="*/ 249 h 4531"/>
                                <a:gd name="T92" fmla="*/ 0 w 4528"/>
                                <a:gd name="T93" fmla="*/ 547 h 4531"/>
                                <a:gd name="T94" fmla="*/ 0 w 4528"/>
                                <a:gd name="T95" fmla="*/ 859 h 4531"/>
                                <a:gd name="T96" fmla="*/ 0 w 4528"/>
                                <a:gd name="T97" fmla="*/ 1156 h 4531"/>
                                <a:gd name="T98" fmla="*/ 0 w 4528"/>
                                <a:gd name="T99" fmla="*/ 1459 h 4531"/>
                                <a:gd name="T100" fmla="*/ 0 w 4528"/>
                                <a:gd name="T101" fmla="*/ 1756 h 4531"/>
                                <a:gd name="T102" fmla="*/ 0 w 4528"/>
                                <a:gd name="T103" fmla="*/ 2068 h 4531"/>
                                <a:gd name="T104" fmla="*/ 0 w 4528"/>
                                <a:gd name="T105" fmla="*/ 2366 h 4531"/>
                                <a:gd name="T106" fmla="*/ 0 w 4528"/>
                                <a:gd name="T107" fmla="*/ 2668 h 4531"/>
                                <a:gd name="T108" fmla="*/ 0 w 4528"/>
                                <a:gd name="T109" fmla="*/ 2966 h 4531"/>
                                <a:gd name="T110" fmla="*/ 0 w 4528"/>
                                <a:gd name="T111" fmla="*/ 3278 h 4531"/>
                                <a:gd name="T112" fmla="*/ 0 w 4528"/>
                                <a:gd name="T113" fmla="*/ 3576 h 4531"/>
                                <a:gd name="T114" fmla="*/ 0 w 4528"/>
                                <a:gd name="T115" fmla="*/ 3878 h 4531"/>
                                <a:gd name="T116" fmla="*/ 0 w 4528"/>
                                <a:gd name="T117" fmla="*/ 4176 h 4531"/>
                                <a:gd name="T118" fmla="*/ 0 w 4528"/>
                                <a:gd name="T119" fmla="*/ 4488 h 4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531">
                                  <a:moveTo>
                                    <a:pt x="0" y="4531"/>
                                  </a:moveTo>
                                  <a:lnTo>
                                    <a:pt x="48" y="4531"/>
                                  </a:lnTo>
                                  <a:lnTo>
                                    <a:pt x="96" y="4531"/>
                                  </a:lnTo>
                                  <a:lnTo>
                                    <a:pt x="144" y="4531"/>
                                  </a:lnTo>
                                  <a:lnTo>
                                    <a:pt x="201" y="4531"/>
                                  </a:lnTo>
                                  <a:lnTo>
                                    <a:pt x="254" y="4531"/>
                                  </a:lnTo>
                                  <a:lnTo>
                                    <a:pt x="302" y="4531"/>
                                  </a:lnTo>
                                  <a:lnTo>
                                    <a:pt x="350" y="4531"/>
                                  </a:lnTo>
                                  <a:lnTo>
                                    <a:pt x="398" y="4531"/>
                                  </a:lnTo>
                                  <a:lnTo>
                                    <a:pt x="455" y="4531"/>
                                  </a:lnTo>
                                  <a:lnTo>
                                    <a:pt x="503" y="4531"/>
                                  </a:lnTo>
                                  <a:lnTo>
                                    <a:pt x="551" y="4531"/>
                                  </a:lnTo>
                                  <a:lnTo>
                                    <a:pt x="599" y="4531"/>
                                  </a:lnTo>
                                  <a:lnTo>
                                    <a:pt x="647" y="4531"/>
                                  </a:lnTo>
                                  <a:lnTo>
                                    <a:pt x="704" y="4531"/>
                                  </a:lnTo>
                                  <a:lnTo>
                                    <a:pt x="752" y="4531"/>
                                  </a:lnTo>
                                  <a:lnTo>
                                    <a:pt x="805" y="4531"/>
                                  </a:lnTo>
                                  <a:lnTo>
                                    <a:pt x="853" y="4531"/>
                                  </a:lnTo>
                                  <a:lnTo>
                                    <a:pt x="901" y="4531"/>
                                  </a:lnTo>
                                  <a:lnTo>
                                    <a:pt x="958" y="4531"/>
                                  </a:lnTo>
                                  <a:lnTo>
                                    <a:pt x="1006" y="4531"/>
                                  </a:lnTo>
                                  <a:lnTo>
                                    <a:pt x="1054" y="4531"/>
                                  </a:lnTo>
                                  <a:lnTo>
                                    <a:pt x="1102" y="4531"/>
                                  </a:lnTo>
                                  <a:lnTo>
                                    <a:pt x="1150" y="4531"/>
                                  </a:lnTo>
                                  <a:lnTo>
                                    <a:pt x="1208" y="4531"/>
                                  </a:lnTo>
                                  <a:lnTo>
                                    <a:pt x="1260" y="4531"/>
                                  </a:lnTo>
                                  <a:lnTo>
                                    <a:pt x="1308" y="4531"/>
                                  </a:lnTo>
                                  <a:lnTo>
                                    <a:pt x="1356" y="4531"/>
                                  </a:lnTo>
                                  <a:lnTo>
                                    <a:pt x="1404" y="4531"/>
                                  </a:lnTo>
                                  <a:lnTo>
                                    <a:pt x="1461" y="4531"/>
                                  </a:lnTo>
                                  <a:lnTo>
                                    <a:pt x="1509" y="4531"/>
                                  </a:lnTo>
                                  <a:lnTo>
                                    <a:pt x="1557" y="4531"/>
                                  </a:lnTo>
                                  <a:lnTo>
                                    <a:pt x="1605" y="4531"/>
                                  </a:lnTo>
                                  <a:lnTo>
                                    <a:pt x="1663" y="4531"/>
                                  </a:lnTo>
                                  <a:lnTo>
                                    <a:pt x="1711" y="4531"/>
                                  </a:lnTo>
                                  <a:lnTo>
                                    <a:pt x="1759" y="4531"/>
                                  </a:lnTo>
                                  <a:lnTo>
                                    <a:pt x="1811" y="4531"/>
                                  </a:lnTo>
                                  <a:lnTo>
                                    <a:pt x="1859" y="4531"/>
                                  </a:lnTo>
                                  <a:lnTo>
                                    <a:pt x="1917" y="4531"/>
                                  </a:lnTo>
                                  <a:lnTo>
                                    <a:pt x="1965" y="4531"/>
                                  </a:lnTo>
                                  <a:lnTo>
                                    <a:pt x="2013" y="4531"/>
                                  </a:lnTo>
                                  <a:lnTo>
                                    <a:pt x="2060" y="4531"/>
                                  </a:lnTo>
                                  <a:lnTo>
                                    <a:pt x="2108" y="4531"/>
                                  </a:lnTo>
                                  <a:lnTo>
                                    <a:pt x="2166" y="4531"/>
                                  </a:lnTo>
                                  <a:lnTo>
                                    <a:pt x="2214" y="4531"/>
                                  </a:lnTo>
                                  <a:lnTo>
                                    <a:pt x="2262" y="4531"/>
                                  </a:lnTo>
                                  <a:lnTo>
                                    <a:pt x="2314" y="4531"/>
                                  </a:lnTo>
                                  <a:lnTo>
                                    <a:pt x="2362" y="4531"/>
                                  </a:lnTo>
                                  <a:lnTo>
                                    <a:pt x="2420" y="4531"/>
                                  </a:lnTo>
                                  <a:lnTo>
                                    <a:pt x="2468" y="4531"/>
                                  </a:lnTo>
                                  <a:lnTo>
                                    <a:pt x="2516" y="4531"/>
                                  </a:lnTo>
                                  <a:lnTo>
                                    <a:pt x="2564" y="4531"/>
                                  </a:lnTo>
                                  <a:lnTo>
                                    <a:pt x="2611" y="4531"/>
                                  </a:lnTo>
                                  <a:lnTo>
                                    <a:pt x="2669" y="4531"/>
                                  </a:lnTo>
                                  <a:lnTo>
                                    <a:pt x="2717" y="4531"/>
                                  </a:lnTo>
                                  <a:lnTo>
                                    <a:pt x="2765" y="4531"/>
                                  </a:lnTo>
                                  <a:lnTo>
                                    <a:pt x="2817" y="4531"/>
                                  </a:lnTo>
                                  <a:lnTo>
                                    <a:pt x="2865" y="4531"/>
                                  </a:lnTo>
                                  <a:lnTo>
                                    <a:pt x="2923" y="4531"/>
                                  </a:lnTo>
                                  <a:lnTo>
                                    <a:pt x="2971" y="4531"/>
                                  </a:lnTo>
                                  <a:lnTo>
                                    <a:pt x="3019" y="4531"/>
                                  </a:lnTo>
                                  <a:lnTo>
                                    <a:pt x="3067" y="4531"/>
                                  </a:lnTo>
                                  <a:lnTo>
                                    <a:pt x="3124" y="4531"/>
                                  </a:lnTo>
                                  <a:lnTo>
                                    <a:pt x="3172" y="4531"/>
                                  </a:lnTo>
                                  <a:lnTo>
                                    <a:pt x="3220" y="4531"/>
                                  </a:lnTo>
                                  <a:lnTo>
                                    <a:pt x="3268" y="4531"/>
                                  </a:lnTo>
                                  <a:lnTo>
                                    <a:pt x="3321" y="4531"/>
                                  </a:lnTo>
                                  <a:lnTo>
                                    <a:pt x="3378" y="4531"/>
                                  </a:lnTo>
                                  <a:lnTo>
                                    <a:pt x="3426" y="4531"/>
                                  </a:lnTo>
                                  <a:lnTo>
                                    <a:pt x="3474" y="4531"/>
                                  </a:lnTo>
                                  <a:lnTo>
                                    <a:pt x="3522" y="4531"/>
                                  </a:lnTo>
                                  <a:lnTo>
                                    <a:pt x="3570" y="4531"/>
                                  </a:lnTo>
                                  <a:lnTo>
                                    <a:pt x="3627" y="4531"/>
                                  </a:lnTo>
                                  <a:lnTo>
                                    <a:pt x="3675" y="4531"/>
                                  </a:lnTo>
                                  <a:lnTo>
                                    <a:pt x="3723" y="4531"/>
                                  </a:lnTo>
                                  <a:lnTo>
                                    <a:pt x="3771" y="4531"/>
                                  </a:lnTo>
                                  <a:lnTo>
                                    <a:pt x="3819" y="4531"/>
                                  </a:lnTo>
                                  <a:lnTo>
                                    <a:pt x="3881" y="4531"/>
                                  </a:lnTo>
                                  <a:lnTo>
                                    <a:pt x="3929" y="4531"/>
                                  </a:lnTo>
                                  <a:lnTo>
                                    <a:pt x="3977" y="4531"/>
                                  </a:lnTo>
                                  <a:lnTo>
                                    <a:pt x="4025" y="4531"/>
                                  </a:lnTo>
                                  <a:lnTo>
                                    <a:pt x="4073" y="4531"/>
                                  </a:lnTo>
                                  <a:lnTo>
                                    <a:pt x="4130" y="4531"/>
                                  </a:lnTo>
                                  <a:lnTo>
                                    <a:pt x="4178" y="4531"/>
                                  </a:lnTo>
                                  <a:lnTo>
                                    <a:pt x="4226" y="4531"/>
                                  </a:lnTo>
                                  <a:lnTo>
                                    <a:pt x="4274" y="4531"/>
                                  </a:lnTo>
                                  <a:lnTo>
                                    <a:pt x="4322" y="4531"/>
                                  </a:lnTo>
                                  <a:lnTo>
                                    <a:pt x="4384" y="4531"/>
                                  </a:lnTo>
                                  <a:lnTo>
                                    <a:pt x="4432" y="4531"/>
                                  </a:lnTo>
                                  <a:lnTo>
                                    <a:pt x="4480" y="4531"/>
                                  </a:lnTo>
                                  <a:lnTo>
                                    <a:pt x="4528" y="4531"/>
                                  </a:lnTo>
                                  <a:lnTo>
                                    <a:pt x="4528" y="4488"/>
                                  </a:lnTo>
                                  <a:lnTo>
                                    <a:pt x="4528" y="4425"/>
                                  </a:lnTo>
                                  <a:lnTo>
                                    <a:pt x="4528" y="4377"/>
                                  </a:lnTo>
                                  <a:lnTo>
                                    <a:pt x="4528" y="4329"/>
                                  </a:lnTo>
                                  <a:lnTo>
                                    <a:pt x="4528" y="4281"/>
                                  </a:lnTo>
                                  <a:lnTo>
                                    <a:pt x="4528" y="4233"/>
                                  </a:lnTo>
                                  <a:lnTo>
                                    <a:pt x="4528" y="4176"/>
                                  </a:lnTo>
                                  <a:lnTo>
                                    <a:pt x="4528" y="4128"/>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78"/>
                                  </a:lnTo>
                                  <a:lnTo>
                                    <a:pt x="0" y="3326"/>
                                  </a:lnTo>
                                  <a:lnTo>
                                    <a:pt x="0" y="3374"/>
                                  </a:lnTo>
                                  <a:lnTo>
                                    <a:pt x="0" y="3422"/>
                                  </a:lnTo>
                                  <a:lnTo>
                                    <a:pt x="0" y="3470"/>
                                  </a:lnTo>
                                  <a:lnTo>
                                    <a:pt x="0" y="3528"/>
                                  </a:lnTo>
                                  <a:lnTo>
                                    <a:pt x="0" y="3576"/>
                                  </a:lnTo>
                                  <a:lnTo>
                                    <a:pt x="0" y="3624"/>
                                  </a:lnTo>
                                  <a:lnTo>
                                    <a:pt x="0" y="3672"/>
                                  </a:lnTo>
                                  <a:lnTo>
                                    <a:pt x="0" y="3720"/>
                                  </a:lnTo>
                                  <a:lnTo>
                                    <a:pt x="0" y="3777"/>
                                  </a:lnTo>
                                  <a:lnTo>
                                    <a:pt x="0" y="3825"/>
                                  </a:lnTo>
                                  <a:lnTo>
                                    <a:pt x="0" y="3878"/>
                                  </a:lnTo>
                                  <a:lnTo>
                                    <a:pt x="0" y="3926"/>
                                  </a:lnTo>
                                  <a:lnTo>
                                    <a:pt x="0" y="3984"/>
                                  </a:lnTo>
                                  <a:lnTo>
                                    <a:pt x="0" y="4032"/>
                                  </a:lnTo>
                                  <a:lnTo>
                                    <a:pt x="0" y="4080"/>
                                  </a:lnTo>
                                  <a:lnTo>
                                    <a:pt x="0" y="4128"/>
                                  </a:lnTo>
                                  <a:lnTo>
                                    <a:pt x="0" y="4176"/>
                                  </a:lnTo>
                                  <a:lnTo>
                                    <a:pt x="0" y="4233"/>
                                  </a:lnTo>
                                  <a:lnTo>
                                    <a:pt x="0" y="4281"/>
                                  </a:lnTo>
                                  <a:lnTo>
                                    <a:pt x="0" y="4329"/>
                                  </a:lnTo>
                                  <a:lnTo>
                                    <a:pt x="0" y="4377"/>
                                  </a:lnTo>
                                  <a:lnTo>
                                    <a:pt x="0" y="4425"/>
                                  </a:lnTo>
                                  <a:lnTo>
                                    <a:pt x="0" y="4488"/>
                                  </a:lnTo>
                                  <a:lnTo>
                                    <a:pt x="0" y="453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84"/>
                          <wps:cNvSpPr>
                            <a:spLocks/>
                          </wps:cNvSpPr>
                          <wps:spPr bwMode="auto">
                            <a:xfrm>
                              <a:off x="848" y="2098"/>
                              <a:ext cx="4528" cy="4300"/>
                            </a:xfrm>
                            <a:custGeom>
                              <a:avLst/>
                              <a:gdLst>
                                <a:gd name="T0" fmla="*/ 144 w 4528"/>
                                <a:gd name="T1" fmla="*/ 3355 h 4300"/>
                                <a:gd name="T2" fmla="*/ 350 w 4528"/>
                                <a:gd name="T3" fmla="*/ 3499 h 4300"/>
                                <a:gd name="T4" fmla="*/ 503 w 4528"/>
                                <a:gd name="T5" fmla="*/ 3624 h 4300"/>
                                <a:gd name="T6" fmla="*/ 647 w 4528"/>
                                <a:gd name="T7" fmla="*/ 3787 h 4300"/>
                                <a:gd name="T8" fmla="*/ 805 w 4528"/>
                                <a:gd name="T9" fmla="*/ 3955 h 4300"/>
                                <a:gd name="T10" fmla="*/ 968 w 4528"/>
                                <a:gd name="T11" fmla="*/ 4080 h 4300"/>
                                <a:gd name="T12" fmla="*/ 1150 w 4528"/>
                                <a:gd name="T13" fmla="*/ 4185 h 4300"/>
                                <a:gd name="T14" fmla="*/ 1404 w 4528"/>
                                <a:gd name="T15" fmla="*/ 4262 h 4300"/>
                                <a:gd name="T16" fmla="*/ 1663 w 4528"/>
                                <a:gd name="T17" fmla="*/ 4300 h 4300"/>
                                <a:gd name="T18" fmla="*/ 1917 w 4528"/>
                                <a:gd name="T19" fmla="*/ 4272 h 4300"/>
                                <a:gd name="T20" fmla="*/ 2166 w 4528"/>
                                <a:gd name="T21" fmla="*/ 4204 h 4300"/>
                                <a:gd name="T22" fmla="*/ 2362 w 4528"/>
                                <a:gd name="T23" fmla="*/ 4128 h 4300"/>
                                <a:gd name="T24" fmla="*/ 2611 w 4528"/>
                                <a:gd name="T25" fmla="*/ 4003 h 4300"/>
                                <a:gd name="T26" fmla="*/ 2865 w 4528"/>
                                <a:gd name="T27" fmla="*/ 3897 h 4300"/>
                                <a:gd name="T28" fmla="*/ 3172 w 4528"/>
                                <a:gd name="T29" fmla="*/ 3916 h 4300"/>
                                <a:gd name="T30" fmla="*/ 3378 w 4528"/>
                                <a:gd name="T31" fmla="*/ 4012 h 4300"/>
                                <a:gd name="T32" fmla="*/ 3570 w 4528"/>
                                <a:gd name="T33" fmla="*/ 4108 h 4300"/>
                                <a:gd name="T34" fmla="*/ 3781 w 4528"/>
                                <a:gd name="T35" fmla="*/ 4176 h 4300"/>
                                <a:gd name="T36" fmla="*/ 4073 w 4528"/>
                                <a:gd name="T37" fmla="*/ 4214 h 4300"/>
                                <a:gd name="T38" fmla="*/ 4322 w 4528"/>
                                <a:gd name="T39" fmla="*/ 4176 h 4300"/>
                                <a:gd name="T40" fmla="*/ 4528 w 4528"/>
                                <a:gd name="T41" fmla="*/ 4080 h 4300"/>
                                <a:gd name="T42" fmla="*/ 4528 w 4528"/>
                                <a:gd name="T43" fmla="*/ 3777 h 4300"/>
                                <a:gd name="T44" fmla="*/ 4528 w 4528"/>
                                <a:gd name="T45" fmla="*/ 3470 h 4300"/>
                                <a:gd name="T46" fmla="*/ 4528 w 4528"/>
                                <a:gd name="T47" fmla="*/ 3168 h 4300"/>
                                <a:gd name="T48" fmla="*/ 4528 w 4528"/>
                                <a:gd name="T49" fmla="*/ 2870 h 4300"/>
                                <a:gd name="T50" fmla="*/ 4528 w 4528"/>
                                <a:gd name="T51" fmla="*/ 2572 h 4300"/>
                                <a:gd name="T52" fmla="*/ 4528 w 4528"/>
                                <a:gd name="T53" fmla="*/ 2270 h 4300"/>
                                <a:gd name="T54" fmla="*/ 4528 w 4528"/>
                                <a:gd name="T55" fmla="*/ 1963 h 4300"/>
                                <a:gd name="T56" fmla="*/ 4528 w 4528"/>
                                <a:gd name="T57" fmla="*/ 1660 h 4300"/>
                                <a:gd name="T58" fmla="*/ 4528 w 4528"/>
                                <a:gd name="T59" fmla="*/ 1363 h 4300"/>
                                <a:gd name="T60" fmla="*/ 4528 w 4528"/>
                                <a:gd name="T61" fmla="*/ 1060 h 4300"/>
                                <a:gd name="T62" fmla="*/ 4528 w 4528"/>
                                <a:gd name="T63" fmla="*/ 753 h 4300"/>
                                <a:gd name="T64" fmla="*/ 4528 w 4528"/>
                                <a:gd name="T65" fmla="*/ 451 h 4300"/>
                                <a:gd name="T66" fmla="*/ 4528 w 4528"/>
                                <a:gd name="T67" fmla="*/ 153 h 4300"/>
                                <a:gd name="T68" fmla="*/ 4384 w 4528"/>
                                <a:gd name="T69" fmla="*/ 0 h 4300"/>
                                <a:gd name="T70" fmla="*/ 4073 w 4528"/>
                                <a:gd name="T71" fmla="*/ 0 h 4300"/>
                                <a:gd name="T72" fmla="*/ 3771 w 4528"/>
                                <a:gd name="T73" fmla="*/ 0 h 4300"/>
                                <a:gd name="T74" fmla="*/ 3474 w 4528"/>
                                <a:gd name="T75" fmla="*/ 0 h 4300"/>
                                <a:gd name="T76" fmla="*/ 3172 w 4528"/>
                                <a:gd name="T77" fmla="*/ 0 h 4300"/>
                                <a:gd name="T78" fmla="*/ 2865 w 4528"/>
                                <a:gd name="T79" fmla="*/ 0 h 4300"/>
                                <a:gd name="T80" fmla="*/ 2564 w 4528"/>
                                <a:gd name="T81" fmla="*/ 0 h 4300"/>
                                <a:gd name="T82" fmla="*/ 2262 w 4528"/>
                                <a:gd name="T83" fmla="*/ 0 h 4300"/>
                                <a:gd name="T84" fmla="*/ 1965 w 4528"/>
                                <a:gd name="T85" fmla="*/ 0 h 4300"/>
                                <a:gd name="T86" fmla="*/ 1663 w 4528"/>
                                <a:gd name="T87" fmla="*/ 0 h 4300"/>
                                <a:gd name="T88" fmla="*/ 1356 w 4528"/>
                                <a:gd name="T89" fmla="*/ 0 h 4300"/>
                                <a:gd name="T90" fmla="*/ 1054 w 4528"/>
                                <a:gd name="T91" fmla="*/ 0 h 4300"/>
                                <a:gd name="T92" fmla="*/ 752 w 4528"/>
                                <a:gd name="T93" fmla="*/ 0 h 4300"/>
                                <a:gd name="T94" fmla="*/ 455 w 4528"/>
                                <a:gd name="T95" fmla="*/ 0 h 4300"/>
                                <a:gd name="T96" fmla="*/ 144 w 4528"/>
                                <a:gd name="T97" fmla="*/ 0 h 4300"/>
                                <a:gd name="T98" fmla="*/ 0 w 4528"/>
                                <a:gd name="T99" fmla="*/ 153 h 4300"/>
                                <a:gd name="T100" fmla="*/ 0 w 4528"/>
                                <a:gd name="T101" fmla="*/ 451 h 4300"/>
                                <a:gd name="T102" fmla="*/ 0 w 4528"/>
                                <a:gd name="T103" fmla="*/ 753 h 4300"/>
                                <a:gd name="T104" fmla="*/ 0 w 4528"/>
                                <a:gd name="T105" fmla="*/ 1060 h 4300"/>
                                <a:gd name="T106" fmla="*/ 0 w 4528"/>
                                <a:gd name="T107" fmla="*/ 1363 h 4300"/>
                                <a:gd name="T108" fmla="*/ 0 w 4528"/>
                                <a:gd name="T109" fmla="*/ 1660 h 4300"/>
                                <a:gd name="T110" fmla="*/ 0 w 4528"/>
                                <a:gd name="T111" fmla="*/ 1963 h 4300"/>
                                <a:gd name="T112" fmla="*/ 0 w 4528"/>
                                <a:gd name="T113" fmla="*/ 2270 h 4300"/>
                                <a:gd name="T114" fmla="*/ 0 w 4528"/>
                                <a:gd name="T115" fmla="*/ 2572 h 4300"/>
                                <a:gd name="T116" fmla="*/ 0 w 4528"/>
                                <a:gd name="T117" fmla="*/ 2870 h 4300"/>
                                <a:gd name="T118" fmla="*/ 0 w 4528"/>
                                <a:gd name="T119" fmla="*/ 3168 h 4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300">
                                  <a:moveTo>
                                    <a:pt x="0" y="3249"/>
                                  </a:moveTo>
                                  <a:lnTo>
                                    <a:pt x="29" y="3278"/>
                                  </a:lnTo>
                                  <a:lnTo>
                                    <a:pt x="48" y="3288"/>
                                  </a:lnTo>
                                  <a:lnTo>
                                    <a:pt x="96" y="3316"/>
                                  </a:lnTo>
                                  <a:lnTo>
                                    <a:pt x="106" y="3326"/>
                                  </a:lnTo>
                                  <a:lnTo>
                                    <a:pt x="144" y="3355"/>
                                  </a:lnTo>
                                  <a:lnTo>
                                    <a:pt x="173" y="3374"/>
                                  </a:lnTo>
                                  <a:lnTo>
                                    <a:pt x="201" y="3393"/>
                                  </a:lnTo>
                                  <a:lnTo>
                                    <a:pt x="254" y="3422"/>
                                  </a:lnTo>
                                  <a:lnTo>
                                    <a:pt x="302" y="3460"/>
                                  </a:lnTo>
                                  <a:lnTo>
                                    <a:pt x="321" y="3470"/>
                                  </a:lnTo>
                                  <a:lnTo>
                                    <a:pt x="350" y="3499"/>
                                  </a:lnTo>
                                  <a:lnTo>
                                    <a:pt x="379" y="3528"/>
                                  </a:lnTo>
                                  <a:lnTo>
                                    <a:pt x="398" y="3537"/>
                                  </a:lnTo>
                                  <a:lnTo>
                                    <a:pt x="446" y="3576"/>
                                  </a:lnTo>
                                  <a:lnTo>
                                    <a:pt x="455" y="3585"/>
                                  </a:lnTo>
                                  <a:lnTo>
                                    <a:pt x="494" y="3624"/>
                                  </a:lnTo>
                                  <a:lnTo>
                                    <a:pt x="503" y="3624"/>
                                  </a:lnTo>
                                  <a:lnTo>
                                    <a:pt x="551" y="3672"/>
                                  </a:lnTo>
                                  <a:lnTo>
                                    <a:pt x="551" y="3681"/>
                                  </a:lnTo>
                                  <a:lnTo>
                                    <a:pt x="599" y="3720"/>
                                  </a:lnTo>
                                  <a:lnTo>
                                    <a:pt x="599" y="3729"/>
                                  </a:lnTo>
                                  <a:lnTo>
                                    <a:pt x="637" y="3777"/>
                                  </a:lnTo>
                                  <a:lnTo>
                                    <a:pt x="647" y="3787"/>
                                  </a:lnTo>
                                  <a:lnTo>
                                    <a:pt x="685" y="3825"/>
                                  </a:lnTo>
                                  <a:lnTo>
                                    <a:pt x="704" y="3849"/>
                                  </a:lnTo>
                                  <a:lnTo>
                                    <a:pt x="738" y="3878"/>
                                  </a:lnTo>
                                  <a:lnTo>
                                    <a:pt x="752" y="3897"/>
                                  </a:lnTo>
                                  <a:lnTo>
                                    <a:pt x="786" y="3926"/>
                                  </a:lnTo>
                                  <a:lnTo>
                                    <a:pt x="805" y="3955"/>
                                  </a:lnTo>
                                  <a:lnTo>
                                    <a:pt x="834" y="3984"/>
                                  </a:lnTo>
                                  <a:lnTo>
                                    <a:pt x="853" y="3993"/>
                                  </a:lnTo>
                                  <a:lnTo>
                                    <a:pt x="891" y="4032"/>
                                  </a:lnTo>
                                  <a:lnTo>
                                    <a:pt x="901" y="4041"/>
                                  </a:lnTo>
                                  <a:lnTo>
                                    <a:pt x="958" y="4070"/>
                                  </a:lnTo>
                                  <a:lnTo>
                                    <a:pt x="968" y="4080"/>
                                  </a:lnTo>
                                  <a:lnTo>
                                    <a:pt x="1006" y="4108"/>
                                  </a:lnTo>
                                  <a:lnTo>
                                    <a:pt x="1045" y="4128"/>
                                  </a:lnTo>
                                  <a:lnTo>
                                    <a:pt x="1054" y="4137"/>
                                  </a:lnTo>
                                  <a:lnTo>
                                    <a:pt x="1102" y="4166"/>
                                  </a:lnTo>
                                  <a:lnTo>
                                    <a:pt x="1140" y="4176"/>
                                  </a:lnTo>
                                  <a:lnTo>
                                    <a:pt x="1150" y="4185"/>
                                  </a:lnTo>
                                  <a:lnTo>
                                    <a:pt x="1208" y="4204"/>
                                  </a:lnTo>
                                  <a:lnTo>
                                    <a:pt x="1260" y="4224"/>
                                  </a:lnTo>
                                  <a:lnTo>
                                    <a:pt x="1279" y="4233"/>
                                  </a:lnTo>
                                  <a:lnTo>
                                    <a:pt x="1308" y="4243"/>
                                  </a:lnTo>
                                  <a:lnTo>
                                    <a:pt x="1356" y="4252"/>
                                  </a:lnTo>
                                  <a:lnTo>
                                    <a:pt x="1404" y="4262"/>
                                  </a:lnTo>
                                  <a:lnTo>
                                    <a:pt x="1461" y="4281"/>
                                  </a:lnTo>
                                  <a:lnTo>
                                    <a:pt x="1471" y="4281"/>
                                  </a:lnTo>
                                  <a:lnTo>
                                    <a:pt x="1509" y="4281"/>
                                  </a:lnTo>
                                  <a:lnTo>
                                    <a:pt x="1557" y="4291"/>
                                  </a:lnTo>
                                  <a:lnTo>
                                    <a:pt x="1605" y="4291"/>
                                  </a:lnTo>
                                  <a:lnTo>
                                    <a:pt x="1663" y="4300"/>
                                  </a:lnTo>
                                  <a:lnTo>
                                    <a:pt x="1711" y="4300"/>
                                  </a:lnTo>
                                  <a:lnTo>
                                    <a:pt x="1759" y="4291"/>
                                  </a:lnTo>
                                  <a:lnTo>
                                    <a:pt x="1811" y="4291"/>
                                  </a:lnTo>
                                  <a:lnTo>
                                    <a:pt x="1859" y="4281"/>
                                  </a:lnTo>
                                  <a:lnTo>
                                    <a:pt x="1888" y="4281"/>
                                  </a:lnTo>
                                  <a:lnTo>
                                    <a:pt x="1917" y="4272"/>
                                  </a:lnTo>
                                  <a:lnTo>
                                    <a:pt x="1965" y="4262"/>
                                  </a:lnTo>
                                  <a:lnTo>
                                    <a:pt x="2013" y="4252"/>
                                  </a:lnTo>
                                  <a:lnTo>
                                    <a:pt x="2060" y="4233"/>
                                  </a:lnTo>
                                  <a:lnTo>
                                    <a:pt x="2089" y="4233"/>
                                  </a:lnTo>
                                  <a:lnTo>
                                    <a:pt x="2108" y="4224"/>
                                  </a:lnTo>
                                  <a:lnTo>
                                    <a:pt x="2166" y="4204"/>
                                  </a:lnTo>
                                  <a:lnTo>
                                    <a:pt x="2214" y="4185"/>
                                  </a:lnTo>
                                  <a:lnTo>
                                    <a:pt x="2233" y="4176"/>
                                  </a:lnTo>
                                  <a:lnTo>
                                    <a:pt x="2262" y="4166"/>
                                  </a:lnTo>
                                  <a:lnTo>
                                    <a:pt x="2314" y="4147"/>
                                  </a:lnTo>
                                  <a:lnTo>
                                    <a:pt x="2353" y="4128"/>
                                  </a:lnTo>
                                  <a:lnTo>
                                    <a:pt x="2362" y="4128"/>
                                  </a:lnTo>
                                  <a:lnTo>
                                    <a:pt x="2420" y="4099"/>
                                  </a:lnTo>
                                  <a:lnTo>
                                    <a:pt x="2458" y="4080"/>
                                  </a:lnTo>
                                  <a:lnTo>
                                    <a:pt x="2468" y="4080"/>
                                  </a:lnTo>
                                  <a:lnTo>
                                    <a:pt x="2516" y="4051"/>
                                  </a:lnTo>
                                  <a:lnTo>
                                    <a:pt x="2564" y="4032"/>
                                  </a:lnTo>
                                  <a:lnTo>
                                    <a:pt x="2611" y="4003"/>
                                  </a:lnTo>
                                  <a:lnTo>
                                    <a:pt x="2669" y="3984"/>
                                  </a:lnTo>
                                  <a:lnTo>
                                    <a:pt x="2717" y="3955"/>
                                  </a:lnTo>
                                  <a:lnTo>
                                    <a:pt x="2765" y="3936"/>
                                  </a:lnTo>
                                  <a:lnTo>
                                    <a:pt x="2784" y="3926"/>
                                  </a:lnTo>
                                  <a:lnTo>
                                    <a:pt x="2817" y="3916"/>
                                  </a:lnTo>
                                  <a:lnTo>
                                    <a:pt x="2865" y="3897"/>
                                  </a:lnTo>
                                  <a:lnTo>
                                    <a:pt x="2923" y="3888"/>
                                  </a:lnTo>
                                  <a:lnTo>
                                    <a:pt x="2971" y="3878"/>
                                  </a:lnTo>
                                  <a:lnTo>
                                    <a:pt x="3019" y="3878"/>
                                  </a:lnTo>
                                  <a:lnTo>
                                    <a:pt x="3067" y="3888"/>
                                  </a:lnTo>
                                  <a:lnTo>
                                    <a:pt x="3124" y="3897"/>
                                  </a:lnTo>
                                  <a:lnTo>
                                    <a:pt x="3172" y="3916"/>
                                  </a:lnTo>
                                  <a:lnTo>
                                    <a:pt x="3201" y="3926"/>
                                  </a:lnTo>
                                  <a:lnTo>
                                    <a:pt x="3220" y="3936"/>
                                  </a:lnTo>
                                  <a:lnTo>
                                    <a:pt x="3268" y="3955"/>
                                  </a:lnTo>
                                  <a:lnTo>
                                    <a:pt x="3311" y="3984"/>
                                  </a:lnTo>
                                  <a:lnTo>
                                    <a:pt x="3321" y="3984"/>
                                  </a:lnTo>
                                  <a:lnTo>
                                    <a:pt x="3378" y="4012"/>
                                  </a:lnTo>
                                  <a:lnTo>
                                    <a:pt x="3407" y="4032"/>
                                  </a:lnTo>
                                  <a:lnTo>
                                    <a:pt x="3426" y="4041"/>
                                  </a:lnTo>
                                  <a:lnTo>
                                    <a:pt x="3474" y="4060"/>
                                  </a:lnTo>
                                  <a:lnTo>
                                    <a:pt x="3503" y="4080"/>
                                  </a:lnTo>
                                  <a:lnTo>
                                    <a:pt x="3522" y="4089"/>
                                  </a:lnTo>
                                  <a:lnTo>
                                    <a:pt x="3570" y="4108"/>
                                  </a:lnTo>
                                  <a:lnTo>
                                    <a:pt x="3618" y="4128"/>
                                  </a:lnTo>
                                  <a:lnTo>
                                    <a:pt x="3627" y="4128"/>
                                  </a:lnTo>
                                  <a:lnTo>
                                    <a:pt x="3675" y="4147"/>
                                  </a:lnTo>
                                  <a:lnTo>
                                    <a:pt x="3723" y="4166"/>
                                  </a:lnTo>
                                  <a:lnTo>
                                    <a:pt x="3771" y="4176"/>
                                  </a:lnTo>
                                  <a:lnTo>
                                    <a:pt x="3781" y="4176"/>
                                  </a:lnTo>
                                  <a:lnTo>
                                    <a:pt x="3819" y="4185"/>
                                  </a:lnTo>
                                  <a:lnTo>
                                    <a:pt x="3881" y="4195"/>
                                  </a:lnTo>
                                  <a:lnTo>
                                    <a:pt x="3929" y="4204"/>
                                  </a:lnTo>
                                  <a:lnTo>
                                    <a:pt x="3977" y="4214"/>
                                  </a:lnTo>
                                  <a:lnTo>
                                    <a:pt x="4025" y="4214"/>
                                  </a:lnTo>
                                  <a:lnTo>
                                    <a:pt x="4073" y="4214"/>
                                  </a:lnTo>
                                  <a:lnTo>
                                    <a:pt x="4130" y="4204"/>
                                  </a:lnTo>
                                  <a:lnTo>
                                    <a:pt x="4178" y="4204"/>
                                  </a:lnTo>
                                  <a:lnTo>
                                    <a:pt x="4226" y="4195"/>
                                  </a:lnTo>
                                  <a:lnTo>
                                    <a:pt x="4274" y="4185"/>
                                  </a:lnTo>
                                  <a:lnTo>
                                    <a:pt x="4312" y="4176"/>
                                  </a:lnTo>
                                  <a:lnTo>
                                    <a:pt x="4322" y="4176"/>
                                  </a:lnTo>
                                  <a:lnTo>
                                    <a:pt x="4384" y="4156"/>
                                  </a:lnTo>
                                  <a:lnTo>
                                    <a:pt x="4432" y="4147"/>
                                  </a:lnTo>
                                  <a:lnTo>
                                    <a:pt x="4471" y="4128"/>
                                  </a:lnTo>
                                  <a:lnTo>
                                    <a:pt x="4480" y="4128"/>
                                  </a:lnTo>
                                  <a:lnTo>
                                    <a:pt x="4528" y="4099"/>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49"/>
                                  </a:lnTo>
                                  <a:close/>
                                </a:path>
                              </a:pathLst>
                            </a:custGeom>
                            <a:solidFill>
                              <a:srgbClr val="000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5"/>
                          <wps:cNvSpPr>
                            <a:spLocks/>
                          </wps:cNvSpPr>
                          <wps:spPr bwMode="auto">
                            <a:xfrm>
                              <a:off x="848" y="2098"/>
                              <a:ext cx="4528" cy="4300"/>
                            </a:xfrm>
                            <a:custGeom>
                              <a:avLst/>
                              <a:gdLst>
                                <a:gd name="T0" fmla="*/ 144 w 4528"/>
                                <a:gd name="T1" fmla="*/ 3355 h 4300"/>
                                <a:gd name="T2" fmla="*/ 350 w 4528"/>
                                <a:gd name="T3" fmla="*/ 3499 h 4300"/>
                                <a:gd name="T4" fmla="*/ 503 w 4528"/>
                                <a:gd name="T5" fmla="*/ 3624 h 4300"/>
                                <a:gd name="T6" fmla="*/ 647 w 4528"/>
                                <a:gd name="T7" fmla="*/ 3787 h 4300"/>
                                <a:gd name="T8" fmla="*/ 805 w 4528"/>
                                <a:gd name="T9" fmla="*/ 3955 h 4300"/>
                                <a:gd name="T10" fmla="*/ 968 w 4528"/>
                                <a:gd name="T11" fmla="*/ 4080 h 4300"/>
                                <a:gd name="T12" fmla="*/ 1150 w 4528"/>
                                <a:gd name="T13" fmla="*/ 4185 h 4300"/>
                                <a:gd name="T14" fmla="*/ 1404 w 4528"/>
                                <a:gd name="T15" fmla="*/ 4262 h 4300"/>
                                <a:gd name="T16" fmla="*/ 1663 w 4528"/>
                                <a:gd name="T17" fmla="*/ 4300 h 4300"/>
                                <a:gd name="T18" fmla="*/ 1917 w 4528"/>
                                <a:gd name="T19" fmla="*/ 4272 h 4300"/>
                                <a:gd name="T20" fmla="*/ 2166 w 4528"/>
                                <a:gd name="T21" fmla="*/ 4204 h 4300"/>
                                <a:gd name="T22" fmla="*/ 2362 w 4528"/>
                                <a:gd name="T23" fmla="*/ 4128 h 4300"/>
                                <a:gd name="T24" fmla="*/ 2611 w 4528"/>
                                <a:gd name="T25" fmla="*/ 4003 h 4300"/>
                                <a:gd name="T26" fmla="*/ 2865 w 4528"/>
                                <a:gd name="T27" fmla="*/ 3897 h 4300"/>
                                <a:gd name="T28" fmla="*/ 3172 w 4528"/>
                                <a:gd name="T29" fmla="*/ 3916 h 4300"/>
                                <a:gd name="T30" fmla="*/ 3378 w 4528"/>
                                <a:gd name="T31" fmla="*/ 4012 h 4300"/>
                                <a:gd name="T32" fmla="*/ 3570 w 4528"/>
                                <a:gd name="T33" fmla="*/ 4108 h 4300"/>
                                <a:gd name="T34" fmla="*/ 3781 w 4528"/>
                                <a:gd name="T35" fmla="*/ 4176 h 4300"/>
                                <a:gd name="T36" fmla="*/ 4073 w 4528"/>
                                <a:gd name="T37" fmla="*/ 4214 h 4300"/>
                                <a:gd name="T38" fmla="*/ 4322 w 4528"/>
                                <a:gd name="T39" fmla="*/ 4176 h 4300"/>
                                <a:gd name="T40" fmla="*/ 4528 w 4528"/>
                                <a:gd name="T41" fmla="*/ 4080 h 4300"/>
                                <a:gd name="T42" fmla="*/ 4528 w 4528"/>
                                <a:gd name="T43" fmla="*/ 3777 h 4300"/>
                                <a:gd name="T44" fmla="*/ 4528 w 4528"/>
                                <a:gd name="T45" fmla="*/ 3470 h 4300"/>
                                <a:gd name="T46" fmla="*/ 4528 w 4528"/>
                                <a:gd name="T47" fmla="*/ 3168 h 4300"/>
                                <a:gd name="T48" fmla="*/ 4528 w 4528"/>
                                <a:gd name="T49" fmla="*/ 2870 h 4300"/>
                                <a:gd name="T50" fmla="*/ 4528 w 4528"/>
                                <a:gd name="T51" fmla="*/ 2572 h 4300"/>
                                <a:gd name="T52" fmla="*/ 4528 w 4528"/>
                                <a:gd name="T53" fmla="*/ 2270 h 4300"/>
                                <a:gd name="T54" fmla="*/ 4528 w 4528"/>
                                <a:gd name="T55" fmla="*/ 1963 h 4300"/>
                                <a:gd name="T56" fmla="*/ 4528 w 4528"/>
                                <a:gd name="T57" fmla="*/ 1660 h 4300"/>
                                <a:gd name="T58" fmla="*/ 4528 w 4528"/>
                                <a:gd name="T59" fmla="*/ 1363 h 4300"/>
                                <a:gd name="T60" fmla="*/ 4528 w 4528"/>
                                <a:gd name="T61" fmla="*/ 1060 h 4300"/>
                                <a:gd name="T62" fmla="*/ 4528 w 4528"/>
                                <a:gd name="T63" fmla="*/ 753 h 4300"/>
                                <a:gd name="T64" fmla="*/ 4528 w 4528"/>
                                <a:gd name="T65" fmla="*/ 451 h 4300"/>
                                <a:gd name="T66" fmla="*/ 4528 w 4528"/>
                                <a:gd name="T67" fmla="*/ 153 h 4300"/>
                                <a:gd name="T68" fmla="*/ 4384 w 4528"/>
                                <a:gd name="T69" fmla="*/ 0 h 4300"/>
                                <a:gd name="T70" fmla="*/ 4073 w 4528"/>
                                <a:gd name="T71" fmla="*/ 0 h 4300"/>
                                <a:gd name="T72" fmla="*/ 3771 w 4528"/>
                                <a:gd name="T73" fmla="*/ 0 h 4300"/>
                                <a:gd name="T74" fmla="*/ 3474 w 4528"/>
                                <a:gd name="T75" fmla="*/ 0 h 4300"/>
                                <a:gd name="T76" fmla="*/ 3172 w 4528"/>
                                <a:gd name="T77" fmla="*/ 0 h 4300"/>
                                <a:gd name="T78" fmla="*/ 2865 w 4528"/>
                                <a:gd name="T79" fmla="*/ 0 h 4300"/>
                                <a:gd name="T80" fmla="*/ 2564 w 4528"/>
                                <a:gd name="T81" fmla="*/ 0 h 4300"/>
                                <a:gd name="T82" fmla="*/ 2262 w 4528"/>
                                <a:gd name="T83" fmla="*/ 0 h 4300"/>
                                <a:gd name="T84" fmla="*/ 1965 w 4528"/>
                                <a:gd name="T85" fmla="*/ 0 h 4300"/>
                                <a:gd name="T86" fmla="*/ 1663 w 4528"/>
                                <a:gd name="T87" fmla="*/ 0 h 4300"/>
                                <a:gd name="T88" fmla="*/ 1356 w 4528"/>
                                <a:gd name="T89" fmla="*/ 0 h 4300"/>
                                <a:gd name="T90" fmla="*/ 1054 w 4528"/>
                                <a:gd name="T91" fmla="*/ 0 h 4300"/>
                                <a:gd name="T92" fmla="*/ 752 w 4528"/>
                                <a:gd name="T93" fmla="*/ 0 h 4300"/>
                                <a:gd name="T94" fmla="*/ 455 w 4528"/>
                                <a:gd name="T95" fmla="*/ 0 h 4300"/>
                                <a:gd name="T96" fmla="*/ 144 w 4528"/>
                                <a:gd name="T97" fmla="*/ 0 h 4300"/>
                                <a:gd name="T98" fmla="*/ 0 w 4528"/>
                                <a:gd name="T99" fmla="*/ 153 h 4300"/>
                                <a:gd name="T100" fmla="*/ 0 w 4528"/>
                                <a:gd name="T101" fmla="*/ 451 h 4300"/>
                                <a:gd name="T102" fmla="*/ 0 w 4528"/>
                                <a:gd name="T103" fmla="*/ 753 h 4300"/>
                                <a:gd name="T104" fmla="*/ 0 w 4528"/>
                                <a:gd name="T105" fmla="*/ 1060 h 4300"/>
                                <a:gd name="T106" fmla="*/ 0 w 4528"/>
                                <a:gd name="T107" fmla="*/ 1363 h 4300"/>
                                <a:gd name="T108" fmla="*/ 0 w 4528"/>
                                <a:gd name="T109" fmla="*/ 1660 h 4300"/>
                                <a:gd name="T110" fmla="*/ 0 w 4528"/>
                                <a:gd name="T111" fmla="*/ 1963 h 4300"/>
                                <a:gd name="T112" fmla="*/ 0 w 4528"/>
                                <a:gd name="T113" fmla="*/ 2270 h 4300"/>
                                <a:gd name="T114" fmla="*/ 0 w 4528"/>
                                <a:gd name="T115" fmla="*/ 2572 h 4300"/>
                                <a:gd name="T116" fmla="*/ 0 w 4528"/>
                                <a:gd name="T117" fmla="*/ 2870 h 4300"/>
                                <a:gd name="T118" fmla="*/ 0 w 4528"/>
                                <a:gd name="T119" fmla="*/ 3168 h 43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4528" h="4300">
                                  <a:moveTo>
                                    <a:pt x="0" y="3249"/>
                                  </a:moveTo>
                                  <a:lnTo>
                                    <a:pt x="29" y="3278"/>
                                  </a:lnTo>
                                  <a:lnTo>
                                    <a:pt x="48" y="3288"/>
                                  </a:lnTo>
                                  <a:lnTo>
                                    <a:pt x="96" y="3316"/>
                                  </a:lnTo>
                                  <a:lnTo>
                                    <a:pt x="106" y="3326"/>
                                  </a:lnTo>
                                  <a:lnTo>
                                    <a:pt x="144" y="3355"/>
                                  </a:lnTo>
                                  <a:lnTo>
                                    <a:pt x="173" y="3374"/>
                                  </a:lnTo>
                                  <a:lnTo>
                                    <a:pt x="201" y="3393"/>
                                  </a:lnTo>
                                  <a:lnTo>
                                    <a:pt x="254" y="3422"/>
                                  </a:lnTo>
                                  <a:lnTo>
                                    <a:pt x="302" y="3460"/>
                                  </a:lnTo>
                                  <a:lnTo>
                                    <a:pt x="321" y="3470"/>
                                  </a:lnTo>
                                  <a:lnTo>
                                    <a:pt x="350" y="3499"/>
                                  </a:lnTo>
                                  <a:lnTo>
                                    <a:pt x="379" y="3528"/>
                                  </a:lnTo>
                                  <a:lnTo>
                                    <a:pt x="398" y="3537"/>
                                  </a:lnTo>
                                  <a:lnTo>
                                    <a:pt x="446" y="3576"/>
                                  </a:lnTo>
                                  <a:lnTo>
                                    <a:pt x="455" y="3585"/>
                                  </a:lnTo>
                                  <a:lnTo>
                                    <a:pt x="494" y="3624"/>
                                  </a:lnTo>
                                  <a:lnTo>
                                    <a:pt x="503" y="3624"/>
                                  </a:lnTo>
                                  <a:lnTo>
                                    <a:pt x="551" y="3672"/>
                                  </a:lnTo>
                                  <a:lnTo>
                                    <a:pt x="551" y="3681"/>
                                  </a:lnTo>
                                  <a:lnTo>
                                    <a:pt x="599" y="3720"/>
                                  </a:lnTo>
                                  <a:lnTo>
                                    <a:pt x="599" y="3729"/>
                                  </a:lnTo>
                                  <a:lnTo>
                                    <a:pt x="637" y="3777"/>
                                  </a:lnTo>
                                  <a:lnTo>
                                    <a:pt x="647" y="3787"/>
                                  </a:lnTo>
                                  <a:lnTo>
                                    <a:pt x="685" y="3825"/>
                                  </a:lnTo>
                                  <a:lnTo>
                                    <a:pt x="704" y="3849"/>
                                  </a:lnTo>
                                  <a:lnTo>
                                    <a:pt x="738" y="3878"/>
                                  </a:lnTo>
                                  <a:lnTo>
                                    <a:pt x="752" y="3897"/>
                                  </a:lnTo>
                                  <a:lnTo>
                                    <a:pt x="786" y="3926"/>
                                  </a:lnTo>
                                  <a:lnTo>
                                    <a:pt x="805" y="3955"/>
                                  </a:lnTo>
                                  <a:lnTo>
                                    <a:pt x="834" y="3984"/>
                                  </a:lnTo>
                                  <a:lnTo>
                                    <a:pt x="853" y="3993"/>
                                  </a:lnTo>
                                  <a:lnTo>
                                    <a:pt x="891" y="4032"/>
                                  </a:lnTo>
                                  <a:lnTo>
                                    <a:pt x="901" y="4041"/>
                                  </a:lnTo>
                                  <a:lnTo>
                                    <a:pt x="958" y="4070"/>
                                  </a:lnTo>
                                  <a:lnTo>
                                    <a:pt x="968" y="4080"/>
                                  </a:lnTo>
                                  <a:lnTo>
                                    <a:pt x="1006" y="4108"/>
                                  </a:lnTo>
                                  <a:lnTo>
                                    <a:pt x="1045" y="4128"/>
                                  </a:lnTo>
                                  <a:lnTo>
                                    <a:pt x="1054" y="4137"/>
                                  </a:lnTo>
                                  <a:lnTo>
                                    <a:pt x="1102" y="4166"/>
                                  </a:lnTo>
                                  <a:lnTo>
                                    <a:pt x="1140" y="4176"/>
                                  </a:lnTo>
                                  <a:lnTo>
                                    <a:pt x="1150" y="4185"/>
                                  </a:lnTo>
                                  <a:lnTo>
                                    <a:pt x="1208" y="4204"/>
                                  </a:lnTo>
                                  <a:lnTo>
                                    <a:pt x="1260" y="4224"/>
                                  </a:lnTo>
                                  <a:lnTo>
                                    <a:pt x="1279" y="4233"/>
                                  </a:lnTo>
                                  <a:lnTo>
                                    <a:pt x="1308" y="4243"/>
                                  </a:lnTo>
                                  <a:lnTo>
                                    <a:pt x="1356" y="4252"/>
                                  </a:lnTo>
                                  <a:lnTo>
                                    <a:pt x="1404" y="4262"/>
                                  </a:lnTo>
                                  <a:lnTo>
                                    <a:pt x="1461" y="4281"/>
                                  </a:lnTo>
                                  <a:lnTo>
                                    <a:pt x="1471" y="4281"/>
                                  </a:lnTo>
                                  <a:lnTo>
                                    <a:pt x="1509" y="4281"/>
                                  </a:lnTo>
                                  <a:lnTo>
                                    <a:pt x="1557" y="4291"/>
                                  </a:lnTo>
                                  <a:lnTo>
                                    <a:pt x="1605" y="4291"/>
                                  </a:lnTo>
                                  <a:lnTo>
                                    <a:pt x="1663" y="4300"/>
                                  </a:lnTo>
                                  <a:lnTo>
                                    <a:pt x="1711" y="4300"/>
                                  </a:lnTo>
                                  <a:lnTo>
                                    <a:pt x="1759" y="4291"/>
                                  </a:lnTo>
                                  <a:lnTo>
                                    <a:pt x="1811" y="4291"/>
                                  </a:lnTo>
                                  <a:lnTo>
                                    <a:pt x="1859" y="4281"/>
                                  </a:lnTo>
                                  <a:lnTo>
                                    <a:pt x="1888" y="4281"/>
                                  </a:lnTo>
                                  <a:lnTo>
                                    <a:pt x="1917" y="4272"/>
                                  </a:lnTo>
                                  <a:lnTo>
                                    <a:pt x="1965" y="4262"/>
                                  </a:lnTo>
                                  <a:lnTo>
                                    <a:pt x="2013" y="4252"/>
                                  </a:lnTo>
                                  <a:lnTo>
                                    <a:pt x="2060" y="4233"/>
                                  </a:lnTo>
                                  <a:lnTo>
                                    <a:pt x="2089" y="4233"/>
                                  </a:lnTo>
                                  <a:lnTo>
                                    <a:pt x="2108" y="4224"/>
                                  </a:lnTo>
                                  <a:lnTo>
                                    <a:pt x="2166" y="4204"/>
                                  </a:lnTo>
                                  <a:lnTo>
                                    <a:pt x="2214" y="4185"/>
                                  </a:lnTo>
                                  <a:lnTo>
                                    <a:pt x="2233" y="4176"/>
                                  </a:lnTo>
                                  <a:lnTo>
                                    <a:pt x="2262" y="4166"/>
                                  </a:lnTo>
                                  <a:lnTo>
                                    <a:pt x="2314" y="4147"/>
                                  </a:lnTo>
                                  <a:lnTo>
                                    <a:pt x="2353" y="4128"/>
                                  </a:lnTo>
                                  <a:lnTo>
                                    <a:pt x="2362" y="4128"/>
                                  </a:lnTo>
                                  <a:lnTo>
                                    <a:pt x="2420" y="4099"/>
                                  </a:lnTo>
                                  <a:lnTo>
                                    <a:pt x="2458" y="4080"/>
                                  </a:lnTo>
                                  <a:lnTo>
                                    <a:pt x="2468" y="4080"/>
                                  </a:lnTo>
                                  <a:lnTo>
                                    <a:pt x="2516" y="4051"/>
                                  </a:lnTo>
                                  <a:lnTo>
                                    <a:pt x="2564" y="4032"/>
                                  </a:lnTo>
                                  <a:lnTo>
                                    <a:pt x="2611" y="4003"/>
                                  </a:lnTo>
                                  <a:lnTo>
                                    <a:pt x="2669" y="3984"/>
                                  </a:lnTo>
                                  <a:lnTo>
                                    <a:pt x="2717" y="3955"/>
                                  </a:lnTo>
                                  <a:lnTo>
                                    <a:pt x="2765" y="3936"/>
                                  </a:lnTo>
                                  <a:lnTo>
                                    <a:pt x="2784" y="3926"/>
                                  </a:lnTo>
                                  <a:lnTo>
                                    <a:pt x="2817" y="3916"/>
                                  </a:lnTo>
                                  <a:lnTo>
                                    <a:pt x="2865" y="3897"/>
                                  </a:lnTo>
                                  <a:lnTo>
                                    <a:pt x="2923" y="3888"/>
                                  </a:lnTo>
                                  <a:lnTo>
                                    <a:pt x="2971" y="3878"/>
                                  </a:lnTo>
                                  <a:lnTo>
                                    <a:pt x="3019" y="3878"/>
                                  </a:lnTo>
                                  <a:lnTo>
                                    <a:pt x="3067" y="3888"/>
                                  </a:lnTo>
                                  <a:lnTo>
                                    <a:pt x="3124" y="3897"/>
                                  </a:lnTo>
                                  <a:lnTo>
                                    <a:pt x="3172" y="3916"/>
                                  </a:lnTo>
                                  <a:lnTo>
                                    <a:pt x="3201" y="3926"/>
                                  </a:lnTo>
                                  <a:lnTo>
                                    <a:pt x="3220" y="3936"/>
                                  </a:lnTo>
                                  <a:lnTo>
                                    <a:pt x="3268" y="3955"/>
                                  </a:lnTo>
                                  <a:lnTo>
                                    <a:pt x="3311" y="3984"/>
                                  </a:lnTo>
                                  <a:lnTo>
                                    <a:pt x="3321" y="3984"/>
                                  </a:lnTo>
                                  <a:lnTo>
                                    <a:pt x="3378" y="4012"/>
                                  </a:lnTo>
                                  <a:lnTo>
                                    <a:pt x="3407" y="4032"/>
                                  </a:lnTo>
                                  <a:lnTo>
                                    <a:pt x="3426" y="4041"/>
                                  </a:lnTo>
                                  <a:lnTo>
                                    <a:pt x="3474" y="4060"/>
                                  </a:lnTo>
                                  <a:lnTo>
                                    <a:pt x="3503" y="4080"/>
                                  </a:lnTo>
                                  <a:lnTo>
                                    <a:pt x="3522" y="4089"/>
                                  </a:lnTo>
                                  <a:lnTo>
                                    <a:pt x="3570" y="4108"/>
                                  </a:lnTo>
                                  <a:lnTo>
                                    <a:pt x="3618" y="4128"/>
                                  </a:lnTo>
                                  <a:lnTo>
                                    <a:pt x="3627" y="4128"/>
                                  </a:lnTo>
                                  <a:lnTo>
                                    <a:pt x="3675" y="4147"/>
                                  </a:lnTo>
                                  <a:lnTo>
                                    <a:pt x="3723" y="4166"/>
                                  </a:lnTo>
                                  <a:lnTo>
                                    <a:pt x="3771" y="4176"/>
                                  </a:lnTo>
                                  <a:lnTo>
                                    <a:pt x="3781" y="4176"/>
                                  </a:lnTo>
                                  <a:lnTo>
                                    <a:pt x="3819" y="4185"/>
                                  </a:lnTo>
                                  <a:lnTo>
                                    <a:pt x="3881" y="4195"/>
                                  </a:lnTo>
                                  <a:lnTo>
                                    <a:pt x="3929" y="4204"/>
                                  </a:lnTo>
                                  <a:lnTo>
                                    <a:pt x="3977" y="4214"/>
                                  </a:lnTo>
                                  <a:lnTo>
                                    <a:pt x="4025" y="4214"/>
                                  </a:lnTo>
                                  <a:lnTo>
                                    <a:pt x="4073" y="4214"/>
                                  </a:lnTo>
                                  <a:lnTo>
                                    <a:pt x="4130" y="4204"/>
                                  </a:lnTo>
                                  <a:lnTo>
                                    <a:pt x="4178" y="4204"/>
                                  </a:lnTo>
                                  <a:lnTo>
                                    <a:pt x="4226" y="4195"/>
                                  </a:lnTo>
                                  <a:lnTo>
                                    <a:pt x="4274" y="4185"/>
                                  </a:lnTo>
                                  <a:lnTo>
                                    <a:pt x="4312" y="4176"/>
                                  </a:lnTo>
                                  <a:lnTo>
                                    <a:pt x="4322" y="4176"/>
                                  </a:lnTo>
                                  <a:lnTo>
                                    <a:pt x="4384" y="4156"/>
                                  </a:lnTo>
                                  <a:lnTo>
                                    <a:pt x="4432" y="4147"/>
                                  </a:lnTo>
                                  <a:lnTo>
                                    <a:pt x="4471" y="4128"/>
                                  </a:lnTo>
                                  <a:lnTo>
                                    <a:pt x="4480" y="4128"/>
                                  </a:lnTo>
                                  <a:lnTo>
                                    <a:pt x="4528" y="4099"/>
                                  </a:lnTo>
                                  <a:lnTo>
                                    <a:pt x="4528" y="4080"/>
                                  </a:lnTo>
                                  <a:lnTo>
                                    <a:pt x="4528" y="4032"/>
                                  </a:lnTo>
                                  <a:lnTo>
                                    <a:pt x="4528" y="3984"/>
                                  </a:lnTo>
                                  <a:lnTo>
                                    <a:pt x="4528" y="3926"/>
                                  </a:lnTo>
                                  <a:lnTo>
                                    <a:pt x="4528" y="3878"/>
                                  </a:lnTo>
                                  <a:lnTo>
                                    <a:pt x="4528" y="3825"/>
                                  </a:lnTo>
                                  <a:lnTo>
                                    <a:pt x="4528" y="3777"/>
                                  </a:lnTo>
                                  <a:lnTo>
                                    <a:pt x="4528" y="3720"/>
                                  </a:lnTo>
                                  <a:lnTo>
                                    <a:pt x="4528" y="3672"/>
                                  </a:lnTo>
                                  <a:lnTo>
                                    <a:pt x="4528" y="3624"/>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05"/>
                                  </a:lnTo>
                                  <a:lnTo>
                                    <a:pt x="4528" y="48"/>
                                  </a:lnTo>
                                  <a:lnTo>
                                    <a:pt x="4528" y="0"/>
                                  </a:lnTo>
                                  <a:lnTo>
                                    <a:pt x="4480" y="0"/>
                                  </a:lnTo>
                                  <a:lnTo>
                                    <a:pt x="4432"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20" y="0"/>
                                  </a:lnTo>
                                  <a:lnTo>
                                    <a:pt x="2362" y="0"/>
                                  </a:lnTo>
                                  <a:lnTo>
                                    <a:pt x="2314" y="0"/>
                                  </a:lnTo>
                                  <a:lnTo>
                                    <a:pt x="2262" y="0"/>
                                  </a:lnTo>
                                  <a:lnTo>
                                    <a:pt x="2214" y="0"/>
                                  </a:lnTo>
                                  <a:lnTo>
                                    <a:pt x="2166" y="0"/>
                                  </a:lnTo>
                                  <a:lnTo>
                                    <a:pt x="2108"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lnTo>
                                    <a:pt x="0" y="2270"/>
                                  </a:lnTo>
                                  <a:lnTo>
                                    <a:pt x="0" y="2318"/>
                                  </a:lnTo>
                                  <a:lnTo>
                                    <a:pt x="0" y="2366"/>
                                  </a:lnTo>
                                  <a:lnTo>
                                    <a:pt x="0" y="2414"/>
                                  </a:lnTo>
                                  <a:lnTo>
                                    <a:pt x="0" y="2462"/>
                                  </a:lnTo>
                                  <a:lnTo>
                                    <a:pt x="0" y="2520"/>
                                  </a:lnTo>
                                  <a:lnTo>
                                    <a:pt x="0" y="2572"/>
                                  </a:lnTo>
                                  <a:lnTo>
                                    <a:pt x="0" y="2620"/>
                                  </a:lnTo>
                                  <a:lnTo>
                                    <a:pt x="0" y="2668"/>
                                  </a:lnTo>
                                  <a:lnTo>
                                    <a:pt x="0" y="2716"/>
                                  </a:lnTo>
                                  <a:lnTo>
                                    <a:pt x="0" y="2774"/>
                                  </a:lnTo>
                                  <a:lnTo>
                                    <a:pt x="0" y="2822"/>
                                  </a:lnTo>
                                  <a:lnTo>
                                    <a:pt x="0" y="2870"/>
                                  </a:lnTo>
                                  <a:lnTo>
                                    <a:pt x="0" y="2918"/>
                                  </a:lnTo>
                                  <a:lnTo>
                                    <a:pt x="0" y="2966"/>
                                  </a:lnTo>
                                  <a:lnTo>
                                    <a:pt x="0" y="3024"/>
                                  </a:lnTo>
                                  <a:lnTo>
                                    <a:pt x="0" y="3072"/>
                                  </a:lnTo>
                                  <a:lnTo>
                                    <a:pt x="0" y="3120"/>
                                  </a:lnTo>
                                  <a:lnTo>
                                    <a:pt x="0" y="3168"/>
                                  </a:lnTo>
                                  <a:lnTo>
                                    <a:pt x="0" y="3216"/>
                                  </a:lnTo>
                                  <a:lnTo>
                                    <a:pt x="0" y="32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Freeform 86"/>
                          <wps:cNvSpPr>
                            <a:spLocks/>
                          </wps:cNvSpPr>
                          <wps:spPr bwMode="auto">
                            <a:xfrm>
                              <a:off x="848" y="2098"/>
                              <a:ext cx="4528" cy="3945"/>
                            </a:xfrm>
                            <a:custGeom>
                              <a:avLst/>
                              <a:gdLst>
                                <a:gd name="T0" fmla="*/ 235 w 4528"/>
                                <a:gd name="T1" fmla="*/ 2366 h 3945"/>
                                <a:gd name="T2" fmla="*/ 455 w 4528"/>
                                <a:gd name="T3" fmla="*/ 2534 h 3945"/>
                                <a:gd name="T4" fmla="*/ 580 w 4528"/>
                                <a:gd name="T5" fmla="*/ 2822 h 3945"/>
                                <a:gd name="T6" fmla="*/ 776 w 4528"/>
                                <a:gd name="T7" fmla="*/ 3024 h 3945"/>
                                <a:gd name="T8" fmla="*/ 1054 w 4528"/>
                                <a:gd name="T9" fmla="*/ 3168 h 3945"/>
                                <a:gd name="T10" fmla="*/ 1035 w 4528"/>
                                <a:gd name="T11" fmla="*/ 3528 h 3945"/>
                                <a:gd name="T12" fmla="*/ 1150 w 4528"/>
                                <a:gd name="T13" fmla="*/ 3806 h 3945"/>
                                <a:gd name="T14" fmla="*/ 1509 w 4528"/>
                                <a:gd name="T15" fmla="*/ 3916 h 3945"/>
                                <a:gd name="T16" fmla="*/ 1811 w 4528"/>
                                <a:gd name="T17" fmla="*/ 3916 h 3945"/>
                                <a:gd name="T18" fmla="*/ 2060 w 4528"/>
                                <a:gd name="T19" fmla="*/ 3739 h 3945"/>
                                <a:gd name="T20" fmla="*/ 2314 w 4528"/>
                                <a:gd name="T21" fmla="*/ 3576 h 3945"/>
                                <a:gd name="T22" fmla="*/ 2496 w 4528"/>
                                <a:gd name="T23" fmla="*/ 3278 h 3945"/>
                                <a:gd name="T24" fmla="*/ 2573 w 4528"/>
                                <a:gd name="T25" fmla="*/ 2966 h 3945"/>
                                <a:gd name="T26" fmla="*/ 2717 w 4528"/>
                                <a:gd name="T27" fmla="*/ 2716 h 3945"/>
                                <a:gd name="T28" fmla="*/ 2659 w 4528"/>
                                <a:gd name="T29" fmla="*/ 2414 h 3945"/>
                                <a:gd name="T30" fmla="*/ 2420 w 4528"/>
                                <a:gd name="T31" fmla="*/ 2193 h 3945"/>
                                <a:gd name="T32" fmla="*/ 2060 w 4528"/>
                                <a:gd name="T33" fmla="*/ 2097 h 3945"/>
                                <a:gd name="T34" fmla="*/ 1974 w 4528"/>
                                <a:gd name="T35" fmla="*/ 1862 h 3945"/>
                                <a:gd name="T36" fmla="*/ 2166 w 4528"/>
                                <a:gd name="T37" fmla="*/ 1593 h 3945"/>
                                <a:gd name="T38" fmla="*/ 2391 w 4528"/>
                                <a:gd name="T39" fmla="*/ 1411 h 3945"/>
                                <a:gd name="T40" fmla="*/ 2669 w 4528"/>
                                <a:gd name="T41" fmla="*/ 1497 h 3945"/>
                                <a:gd name="T42" fmla="*/ 2865 w 4528"/>
                                <a:gd name="T43" fmla="*/ 1728 h 3945"/>
                                <a:gd name="T44" fmla="*/ 3038 w 4528"/>
                                <a:gd name="T45" fmla="*/ 1963 h 3945"/>
                                <a:gd name="T46" fmla="*/ 3321 w 4528"/>
                                <a:gd name="T47" fmla="*/ 2260 h 3945"/>
                                <a:gd name="T48" fmla="*/ 3522 w 4528"/>
                                <a:gd name="T49" fmla="*/ 2443 h 3945"/>
                                <a:gd name="T50" fmla="*/ 3675 w 4528"/>
                                <a:gd name="T51" fmla="*/ 2688 h 3945"/>
                                <a:gd name="T52" fmla="*/ 3666 w 4528"/>
                                <a:gd name="T53" fmla="*/ 3024 h 3945"/>
                                <a:gd name="T54" fmla="*/ 3637 w 4528"/>
                                <a:gd name="T55" fmla="*/ 3422 h 3945"/>
                                <a:gd name="T56" fmla="*/ 3742 w 4528"/>
                                <a:gd name="T57" fmla="*/ 3720 h 3945"/>
                                <a:gd name="T58" fmla="*/ 4073 w 4528"/>
                                <a:gd name="T59" fmla="*/ 3825 h 3945"/>
                                <a:gd name="T60" fmla="*/ 4384 w 4528"/>
                                <a:gd name="T61" fmla="*/ 3720 h 3945"/>
                                <a:gd name="T62" fmla="*/ 4528 w 4528"/>
                                <a:gd name="T63" fmla="*/ 3470 h 3945"/>
                                <a:gd name="T64" fmla="*/ 4528 w 4528"/>
                                <a:gd name="T65" fmla="*/ 3072 h 3945"/>
                                <a:gd name="T66" fmla="*/ 4528 w 4528"/>
                                <a:gd name="T67" fmla="*/ 2668 h 3945"/>
                                <a:gd name="T68" fmla="*/ 4528 w 4528"/>
                                <a:gd name="T69" fmla="*/ 2270 h 3945"/>
                                <a:gd name="T70" fmla="*/ 4528 w 4528"/>
                                <a:gd name="T71" fmla="*/ 1862 h 3945"/>
                                <a:gd name="T72" fmla="*/ 4528 w 4528"/>
                                <a:gd name="T73" fmla="*/ 1459 h 3945"/>
                                <a:gd name="T74" fmla="*/ 4528 w 4528"/>
                                <a:gd name="T75" fmla="*/ 1060 h 3945"/>
                                <a:gd name="T76" fmla="*/ 4528 w 4528"/>
                                <a:gd name="T77" fmla="*/ 657 h 3945"/>
                                <a:gd name="T78" fmla="*/ 4528 w 4528"/>
                                <a:gd name="T79" fmla="*/ 249 h 3945"/>
                                <a:gd name="T80" fmla="*/ 4403 w 4528"/>
                                <a:gd name="T81" fmla="*/ 0 h 3945"/>
                                <a:gd name="T82" fmla="*/ 4025 w 4528"/>
                                <a:gd name="T83" fmla="*/ 0 h 3945"/>
                                <a:gd name="T84" fmla="*/ 3627 w 4528"/>
                                <a:gd name="T85" fmla="*/ 0 h 3945"/>
                                <a:gd name="T86" fmla="*/ 3220 w 4528"/>
                                <a:gd name="T87" fmla="*/ 0 h 3945"/>
                                <a:gd name="T88" fmla="*/ 2817 w 4528"/>
                                <a:gd name="T89" fmla="*/ 0 h 3945"/>
                                <a:gd name="T90" fmla="*/ 2449 w 4528"/>
                                <a:gd name="T91" fmla="*/ 0 h 3945"/>
                                <a:gd name="T92" fmla="*/ 2166 w 4528"/>
                                <a:gd name="T93" fmla="*/ 38 h 3945"/>
                                <a:gd name="T94" fmla="*/ 1811 w 4528"/>
                                <a:gd name="T95" fmla="*/ 0 h 3945"/>
                                <a:gd name="T96" fmla="*/ 1404 w 4528"/>
                                <a:gd name="T97" fmla="*/ 0 h 3945"/>
                                <a:gd name="T98" fmla="*/ 1006 w 4528"/>
                                <a:gd name="T99" fmla="*/ 0 h 3945"/>
                                <a:gd name="T100" fmla="*/ 599 w 4528"/>
                                <a:gd name="T101" fmla="*/ 0 h 3945"/>
                                <a:gd name="T102" fmla="*/ 201 w 4528"/>
                                <a:gd name="T103" fmla="*/ 0 h 3945"/>
                                <a:gd name="T104" fmla="*/ 0 w 4528"/>
                                <a:gd name="T105" fmla="*/ 201 h 3945"/>
                                <a:gd name="T106" fmla="*/ 0 w 4528"/>
                                <a:gd name="T107" fmla="*/ 604 h 3945"/>
                                <a:gd name="T108" fmla="*/ 0 w 4528"/>
                                <a:gd name="T109" fmla="*/ 1003 h 3945"/>
                                <a:gd name="T110" fmla="*/ 0 w 4528"/>
                                <a:gd name="T111" fmla="*/ 1411 h 3945"/>
                                <a:gd name="T112" fmla="*/ 0 w 4528"/>
                                <a:gd name="T113" fmla="*/ 1814 h 3945"/>
                                <a:gd name="T114" fmla="*/ 0 w 4528"/>
                                <a:gd name="T115" fmla="*/ 2212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28" h="3945">
                                  <a:moveTo>
                                    <a:pt x="0" y="2212"/>
                                  </a:moveTo>
                                  <a:lnTo>
                                    <a:pt x="48" y="2251"/>
                                  </a:lnTo>
                                  <a:lnTo>
                                    <a:pt x="77" y="2270"/>
                                  </a:lnTo>
                                  <a:lnTo>
                                    <a:pt x="96" y="2280"/>
                                  </a:lnTo>
                                  <a:lnTo>
                                    <a:pt x="144" y="2308"/>
                                  </a:lnTo>
                                  <a:lnTo>
                                    <a:pt x="153" y="2318"/>
                                  </a:lnTo>
                                  <a:lnTo>
                                    <a:pt x="201" y="2347"/>
                                  </a:lnTo>
                                  <a:lnTo>
                                    <a:pt x="235" y="2366"/>
                                  </a:lnTo>
                                  <a:lnTo>
                                    <a:pt x="254" y="2376"/>
                                  </a:lnTo>
                                  <a:lnTo>
                                    <a:pt x="302" y="2404"/>
                                  </a:lnTo>
                                  <a:lnTo>
                                    <a:pt x="312" y="2414"/>
                                  </a:lnTo>
                                  <a:lnTo>
                                    <a:pt x="350" y="2443"/>
                                  </a:lnTo>
                                  <a:lnTo>
                                    <a:pt x="379" y="2462"/>
                                  </a:lnTo>
                                  <a:lnTo>
                                    <a:pt x="398" y="2491"/>
                                  </a:lnTo>
                                  <a:lnTo>
                                    <a:pt x="436" y="2520"/>
                                  </a:lnTo>
                                  <a:lnTo>
                                    <a:pt x="455" y="2534"/>
                                  </a:lnTo>
                                  <a:lnTo>
                                    <a:pt x="484" y="2572"/>
                                  </a:lnTo>
                                  <a:lnTo>
                                    <a:pt x="503" y="2592"/>
                                  </a:lnTo>
                                  <a:lnTo>
                                    <a:pt x="522" y="2620"/>
                                  </a:lnTo>
                                  <a:lnTo>
                                    <a:pt x="542" y="2668"/>
                                  </a:lnTo>
                                  <a:lnTo>
                                    <a:pt x="551" y="2697"/>
                                  </a:lnTo>
                                  <a:lnTo>
                                    <a:pt x="551" y="2716"/>
                                  </a:lnTo>
                                  <a:lnTo>
                                    <a:pt x="561" y="2774"/>
                                  </a:lnTo>
                                  <a:lnTo>
                                    <a:pt x="580" y="2822"/>
                                  </a:lnTo>
                                  <a:lnTo>
                                    <a:pt x="599" y="2860"/>
                                  </a:lnTo>
                                  <a:lnTo>
                                    <a:pt x="599" y="2870"/>
                                  </a:lnTo>
                                  <a:lnTo>
                                    <a:pt x="637" y="2918"/>
                                  </a:lnTo>
                                  <a:lnTo>
                                    <a:pt x="647" y="2937"/>
                                  </a:lnTo>
                                  <a:lnTo>
                                    <a:pt x="685" y="2966"/>
                                  </a:lnTo>
                                  <a:lnTo>
                                    <a:pt x="704" y="2985"/>
                                  </a:lnTo>
                                  <a:lnTo>
                                    <a:pt x="752" y="3014"/>
                                  </a:lnTo>
                                  <a:lnTo>
                                    <a:pt x="776" y="3024"/>
                                  </a:lnTo>
                                  <a:lnTo>
                                    <a:pt x="805" y="3033"/>
                                  </a:lnTo>
                                  <a:lnTo>
                                    <a:pt x="853" y="3043"/>
                                  </a:lnTo>
                                  <a:lnTo>
                                    <a:pt x="901" y="3052"/>
                                  </a:lnTo>
                                  <a:lnTo>
                                    <a:pt x="958" y="3062"/>
                                  </a:lnTo>
                                  <a:lnTo>
                                    <a:pt x="968" y="3072"/>
                                  </a:lnTo>
                                  <a:lnTo>
                                    <a:pt x="1006" y="3100"/>
                                  </a:lnTo>
                                  <a:lnTo>
                                    <a:pt x="1016" y="3120"/>
                                  </a:lnTo>
                                  <a:lnTo>
                                    <a:pt x="1054" y="3168"/>
                                  </a:lnTo>
                                  <a:lnTo>
                                    <a:pt x="1064" y="3216"/>
                                  </a:lnTo>
                                  <a:lnTo>
                                    <a:pt x="1073" y="3278"/>
                                  </a:lnTo>
                                  <a:lnTo>
                                    <a:pt x="1083" y="3326"/>
                                  </a:lnTo>
                                  <a:lnTo>
                                    <a:pt x="1093" y="3374"/>
                                  </a:lnTo>
                                  <a:lnTo>
                                    <a:pt x="1073" y="3422"/>
                                  </a:lnTo>
                                  <a:lnTo>
                                    <a:pt x="1054" y="3470"/>
                                  </a:lnTo>
                                  <a:lnTo>
                                    <a:pt x="1054" y="3480"/>
                                  </a:lnTo>
                                  <a:lnTo>
                                    <a:pt x="1035" y="3528"/>
                                  </a:lnTo>
                                  <a:lnTo>
                                    <a:pt x="1035" y="3576"/>
                                  </a:lnTo>
                                  <a:lnTo>
                                    <a:pt x="1035" y="3624"/>
                                  </a:lnTo>
                                  <a:lnTo>
                                    <a:pt x="1045" y="3672"/>
                                  </a:lnTo>
                                  <a:lnTo>
                                    <a:pt x="1054" y="3691"/>
                                  </a:lnTo>
                                  <a:lnTo>
                                    <a:pt x="1073" y="3720"/>
                                  </a:lnTo>
                                  <a:lnTo>
                                    <a:pt x="1102" y="3768"/>
                                  </a:lnTo>
                                  <a:lnTo>
                                    <a:pt x="1112" y="3777"/>
                                  </a:lnTo>
                                  <a:lnTo>
                                    <a:pt x="1150" y="3806"/>
                                  </a:lnTo>
                                  <a:lnTo>
                                    <a:pt x="1198" y="3825"/>
                                  </a:lnTo>
                                  <a:lnTo>
                                    <a:pt x="1208" y="3825"/>
                                  </a:lnTo>
                                  <a:lnTo>
                                    <a:pt x="1260" y="3849"/>
                                  </a:lnTo>
                                  <a:lnTo>
                                    <a:pt x="1308" y="3854"/>
                                  </a:lnTo>
                                  <a:lnTo>
                                    <a:pt x="1356" y="3864"/>
                                  </a:lnTo>
                                  <a:lnTo>
                                    <a:pt x="1404" y="3878"/>
                                  </a:lnTo>
                                  <a:lnTo>
                                    <a:pt x="1461" y="3897"/>
                                  </a:lnTo>
                                  <a:lnTo>
                                    <a:pt x="1509" y="3916"/>
                                  </a:lnTo>
                                  <a:lnTo>
                                    <a:pt x="1538" y="3926"/>
                                  </a:lnTo>
                                  <a:lnTo>
                                    <a:pt x="1557" y="3936"/>
                                  </a:lnTo>
                                  <a:lnTo>
                                    <a:pt x="1605" y="3945"/>
                                  </a:lnTo>
                                  <a:lnTo>
                                    <a:pt x="1663" y="3945"/>
                                  </a:lnTo>
                                  <a:lnTo>
                                    <a:pt x="1711" y="3945"/>
                                  </a:lnTo>
                                  <a:lnTo>
                                    <a:pt x="1759" y="3936"/>
                                  </a:lnTo>
                                  <a:lnTo>
                                    <a:pt x="1778" y="3926"/>
                                  </a:lnTo>
                                  <a:lnTo>
                                    <a:pt x="1811" y="3916"/>
                                  </a:lnTo>
                                  <a:lnTo>
                                    <a:pt x="1859" y="3897"/>
                                  </a:lnTo>
                                  <a:lnTo>
                                    <a:pt x="1888" y="3878"/>
                                  </a:lnTo>
                                  <a:lnTo>
                                    <a:pt x="1917" y="3854"/>
                                  </a:lnTo>
                                  <a:lnTo>
                                    <a:pt x="1955" y="3825"/>
                                  </a:lnTo>
                                  <a:lnTo>
                                    <a:pt x="1965" y="3816"/>
                                  </a:lnTo>
                                  <a:lnTo>
                                    <a:pt x="2013" y="3777"/>
                                  </a:lnTo>
                                  <a:lnTo>
                                    <a:pt x="2022" y="3777"/>
                                  </a:lnTo>
                                  <a:lnTo>
                                    <a:pt x="2060" y="3739"/>
                                  </a:lnTo>
                                  <a:lnTo>
                                    <a:pt x="2089" y="3720"/>
                                  </a:lnTo>
                                  <a:lnTo>
                                    <a:pt x="2108" y="3710"/>
                                  </a:lnTo>
                                  <a:lnTo>
                                    <a:pt x="2166" y="3681"/>
                                  </a:lnTo>
                                  <a:lnTo>
                                    <a:pt x="2166" y="3672"/>
                                  </a:lnTo>
                                  <a:lnTo>
                                    <a:pt x="2214" y="3643"/>
                                  </a:lnTo>
                                  <a:lnTo>
                                    <a:pt x="2243" y="3624"/>
                                  </a:lnTo>
                                  <a:lnTo>
                                    <a:pt x="2262" y="3614"/>
                                  </a:lnTo>
                                  <a:lnTo>
                                    <a:pt x="2314" y="3576"/>
                                  </a:lnTo>
                                  <a:lnTo>
                                    <a:pt x="2362" y="3528"/>
                                  </a:lnTo>
                                  <a:lnTo>
                                    <a:pt x="2372" y="3528"/>
                                  </a:lnTo>
                                  <a:lnTo>
                                    <a:pt x="2410" y="3470"/>
                                  </a:lnTo>
                                  <a:lnTo>
                                    <a:pt x="2420" y="3470"/>
                                  </a:lnTo>
                                  <a:lnTo>
                                    <a:pt x="2439" y="3422"/>
                                  </a:lnTo>
                                  <a:lnTo>
                                    <a:pt x="2468" y="3374"/>
                                  </a:lnTo>
                                  <a:lnTo>
                                    <a:pt x="2487" y="3326"/>
                                  </a:lnTo>
                                  <a:lnTo>
                                    <a:pt x="2496" y="3278"/>
                                  </a:lnTo>
                                  <a:lnTo>
                                    <a:pt x="2506" y="3216"/>
                                  </a:lnTo>
                                  <a:lnTo>
                                    <a:pt x="2506" y="3168"/>
                                  </a:lnTo>
                                  <a:lnTo>
                                    <a:pt x="2506" y="3120"/>
                                  </a:lnTo>
                                  <a:lnTo>
                                    <a:pt x="2516" y="3091"/>
                                  </a:lnTo>
                                  <a:lnTo>
                                    <a:pt x="2525" y="3072"/>
                                  </a:lnTo>
                                  <a:lnTo>
                                    <a:pt x="2544" y="3024"/>
                                  </a:lnTo>
                                  <a:lnTo>
                                    <a:pt x="2564" y="2985"/>
                                  </a:lnTo>
                                  <a:lnTo>
                                    <a:pt x="2573" y="2966"/>
                                  </a:lnTo>
                                  <a:lnTo>
                                    <a:pt x="2602" y="2918"/>
                                  </a:lnTo>
                                  <a:lnTo>
                                    <a:pt x="2611" y="2889"/>
                                  </a:lnTo>
                                  <a:lnTo>
                                    <a:pt x="2631" y="2870"/>
                                  </a:lnTo>
                                  <a:lnTo>
                                    <a:pt x="2659" y="2822"/>
                                  </a:lnTo>
                                  <a:lnTo>
                                    <a:pt x="2669" y="2812"/>
                                  </a:lnTo>
                                  <a:lnTo>
                                    <a:pt x="2698" y="2774"/>
                                  </a:lnTo>
                                  <a:lnTo>
                                    <a:pt x="2717" y="2736"/>
                                  </a:lnTo>
                                  <a:lnTo>
                                    <a:pt x="2717" y="2716"/>
                                  </a:lnTo>
                                  <a:lnTo>
                                    <a:pt x="2736" y="2668"/>
                                  </a:lnTo>
                                  <a:lnTo>
                                    <a:pt x="2746" y="2620"/>
                                  </a:lnTo>
                                  <a:lnTo>
                                    <a:pt x="2736" y="2572"/>
                                  </a:lnTo>
                                  <a:lnTo>
                                    <a:pt x="2726" y="2520"/>
                                  </a:lnTo>
                                  <a:lnTo>
                                    <a:pt x="2717" y="2500"/>
                                  </a:lnTo>
                                  <a:lnTo>
                                    <a:pt x="2698" y="2462"/>
                                  </a:lnTo>
                                  <a:lnTo>
                                    <a:pt x="2669" y="2424"/>
                                  </a:lnTo>
                                  <a:lnTo>
                                    <a:pt x="2659" y="2414"/>
                                  </a:lnTo>
                                  <a:lnTo>
                                    <a:pt x="2631" y="2366"/>
                                  </a:lnTo>
                                  <a:lnTo>
                                    <a:pt x="2611" y="2356"/>
                                  </a:lnTo>
                                  <a:lnTo>
                                    <a:pt x="2592" y="2318"/>
                                  </a:lnTo>
                                  <a:lnTo>
                                    <a:pt x="2564" y="2289"/>
                                  </a:lnTo>
                                  <a:lnTo>
                                    <a:pt x="2544" y="2270"/>
                                  </a:lnTo>
                                  <a:lnTo>
                                    <a:pt x="2516" y="2241"/>
                                  </a:lnTo>
                                  <a:lnTo>
                                    <a:pt x="2468" y="2212"/>
                                  </a:lnTo>
                                  <a:lnTo>
                                    <a:pt x="2420" y="2193"/>
                                  </a:lnTo>
                                  <a:lnTo>
                                    <a:pt x="2362" y="2184"/>
                                  </a:lnTo>
                                  <a:lnTo>
                                    <a:pt x="2314" y="2174"/>
                                  </a:lnTo>
                                  <a:lnTo>
                                    <a:pt x="2262" y="2164"/>
                                  </a:lnTo>
                                  <a:lnTo>
                                    <a:pt x="2214" y="2155"/>
                                  </a:lnTo>
                                  <a:lnTo>
                                    <a:pt x="2166" y="2136"/>
                                  </a:lnTo>
                                  <a:lnTo>
                                    <a:pt x="2108" y="2116"/>
                                  </a:lnTo>
                                  <a:lnTo>
                                    <a:pt x="2099" y="2116"/>
                                  </a:lnTo>
                                  <a:lnTo>
                                    <a:pt x="2060" y="2097"/>
                                  </a:lnTo>
                                  <a:lnTo>
                                    <a:pt x="2013" y="2078"/>
                                  </a:lnTo>
                                  <a:lnTo>
                                    <a:pt x="1984" y="2068"/>
                                  </a:lnTo>
                                  <a:lnTo>
                                    <a:pt x="1965" y="2040"/>
                                  </a:lnTo>
                                  <a:lnTo>
                                    <a:pt x="1936" y="2011"/>
                                  </a:lnTo>
                                  <a:lnTo>
                                    <a:pt x="1936" y="1963"/>
                                  </a:lnTo>
                                  <a:lnTo>
                                    <a:pt x="1955" y="1910"/>
                                  </a:lnTo>
                                  <a:lnTo>
                                    <a:pt x="1965" y="1896"/>
                                  </a:lnTo>
                                  <a:lnTo>
                                    <a:pt x="1974" y="1862"/>
                                  </a:lnTo>
                                  <a:lnTo>
                                    <a:pt x="2003" y="1814"/>
                                  </a:lnTo>
                                  <a:lnTo>
                                    <a:pt x="2013" y="1804"/>
                                  </a:lnTo>
                                  <a:lnTo>
                                    <a:pt x="2041" y="1756"/>
                                  </a:lnTo>
                                  <a:lnTo>
                                    <a:pt x="2060" y="1728"/>
                                  </a:lnTo>
                                  <a:lnTo>
                                    <a:pt x="2070" y="1708"/>
                                  </a:lnTo>
                                  <a:lnTo>
                                    <a:pt x="2108" y="1660"/>
                                  </a:lnTo>
                                  <a:lnTo>
                                    <a:pt x="2147" y="1612"/>
                                  </a:lnTo>
                                  <a:lnTo>
                                    <a:pt x="2166" y="1593"/>
                                  </a:lnTo>
                                  <a:lnTo>
                                    <a:pt x="2195" y="1564"/>
                                  </a:lnTo>
                                  <a:lnTo>
                                    <a:pt x="2214" y="1536"/>
                                  </a:lnTo>
                                  <a:lnTo>
                                    <a:pt x="2243" y="1507"/>
                                  </a:lnTo>
                                  <a:lnTo>
                                    <a:pt x="2262" y="1488"/>
                                  </a:lnTo>
                                  <a:lnTo>
                                    <a:pt x="2305" y="1459"/>
                                  </a:lnTo>
                                  <a:lnTo>
                                    <a:pt x="2314" y="1449"/>
                                  </a:lnTo>
                                  <a:lnTo>
                                    <a:pt x="2362" y="1420"/>
                                  </a:lnTo>
                                  <a:lnTo>
                                    <a:pt x="2391" y="1411"/>
                                  </a:lnTo>
                                  <a:lnTo>
                                    <a:pt x="2420" y="1401"/>
                                  </a:lnTo>
                                  <a:lnTo>
                                    <a:pt x="2468" y="1401"/>
                                  </a:lnTo>
                                  <a:lnTo>
                                    <a:pt x="2516" y="1411"/>
                                  </a:lnTo>
                                  <a:lnTo>
                                    <a:pt x="2525" y="1411"/>
                                  </a:lnTo>
                                  <a:lnTo>
                                    <a:pt x="2564" y="1430"/>
                                  </a:lnTo>
                                  <a:lnTo>
                                    <a:pt x="2611" y="1459"/>
                                  </a:lnTo>
                                  <a:lnTo>
                                    <a:pt x="2621" y="1459"/>
                                  </a:lnTo>
                                  <a:lnTo>
                                    <a:pt x="2669" y="1497"/>
                                  </a:lnTo>
                                  <a:lnTo>
                                    <a:pt x="2688" y="1507"/>
                                  </a:lnTo>
                                  <a:lnTo>
                                    <a:pt x="2717" y="1536"/>
                                  </a:lnTo>
                                  <a:lnTo>
                                    <a:pt x="2736" y="1564"/>
                                  </a:lnTo>
                                  <a:lnTo>
                                    <a:pt x="2765" y="1593"/>
                                  </a:lnTo>
                                  <a:lnTo>
                                    <a:pt x="2774" y="1612"/>
                                  </a:lnTo>
                                  <a:lnTo>
                                    <a:pt x="2817" y="1660"/>
                                  </a:lnTo>
                                  <a:lnTo>
                                    <a:pt x="2856" y="1708"/>
                                  </a:lnTo>
                                  <a:lnTo>
                                    <a:pt x="2865" y="1728"/>
                                  </a:lnTo>
                                  <a:lnTo>
                                    <a:pt x="2885" y="1756"/>
                                  </a:lnTo>
                                  <a:lnTo>
                                    <a:pt x="2923" y="1804"/>
                                  </a:lnTo>
                                  <a:lnTo>
                                    <a:pt x="2923" y="1814"/>
                                  </a:lnTo>
                                  <a:lnTo>
                                    <a:pt x="2961" y="1862"/>
                                  </a:lnTo>
                                  <a:lnTo>
                                    <a:pt x="2971" y="1872"/>
                                  </a:lnTo>
                                  <a:lnTo>
                                    <a:pt x="3000" y="1910"/>
                                  </a:lnTo>
                                  <a:lnTo>
                                    <a:pt x="3019" y="1944"/>
                                  </a:lnTo>
                                  <a:lnTo>
                                    <a:pt x="3038" y="1963"/>
                                  </a:lnTo>
                                  <a:lnTo>
                                    <a:pt x="3067" y="2011"/>
                                  </a:lnTo>
                                  <a:lnTo>
                                    <a:pt x="3076" y="2011"/>
                                  </a:lnTo>
                                  <a:lnTo>
                                    <a:pt x="3124" y="2068"/>
                                  </a:lnTo>
                                  <a:lnTo>
                                    <a:pt x="3162" y="2116"/>
                                  </a:lnTo>
                                  <a:lnTo>
                                    <a:pt x="3172" y="2116"/>
                                  </a:lnTo>
                                  <a:lnTo>
                                    <a:pt x="3220" y="2164"/>
                                  </a:lnTo>
                                  <a:lnTo>
                                    <a:pt x="3268" y="2212"/>
                                  </a:lnTo>
                                  <a:lnTo>
                                    <a:pt x="3321" y="2260"/>
                                  </a:lnTo>
                                  <a:lnTo>
                                    <a:pt x="3330" y="2270"/>
                                  </a:lnTo>
                                  <a:lnTo>
                                    <a:pt x="3378" y="2299"/>
                                  </a:lnTo>
                                  <a:lnTo>
                                    <a:pt x="3388" y="2318"/>
                                  </a:lnTo>
                                  <a:lnTo>
                                    <a:pt x="3426" y="2347"/>
                                  </a:lnTo>
                                  <a:lnTo>
                                    <a:pt x="3445" y="2366"/>
                                  </a:lnTo>
                                  <a:lnTo>
                                    <a:pt x="3474" y="2395"/>
                                  </a:lnTo>
                                  <a:lnTo>
                                    <a:pt x="3493" y="2414"/>
                                  </a:lnTo>
                                  <a:lnTo>
                                    <a:pt x="3522" y="2443"/>
                                  </a:lnTo>
                                  <a:lnTo>
                                    <a:pt x="3551" y="2462"/>
                                  </a:lnTo>
                                  <a:lnTo>
                                    <a:pt x="3570" y="2500"/>
                                  </a:lnTo>
                                  <a:lnTo>
                                    <a:pt x="3589" y="2520"/>
                                  </a:lnTo>
                                  <a:lnTo>
                                    <a:pt x="3618" y="2572"/>
                                  </a:lnTo>
                                  <a:lnTo>
                                    <a:pt x="3627" y="2572"/>
                                  </a:lnTo>
                                  <a:lnTo>
                                    <a:pt x="3646" y="2620"/>
                                  </a:lnTo>
                                  <a:lnTo>
                                    <a:pt x="3666" y="2668"/>
                                  </a:lnTo>
                                  <a:lnTo>
                                    <a:pt x="3675" y="2688"/>
                                  </a:lnTo>
                                  <a:lnTo>
                                    <a:pt x="3685" y="2716"/>
                                  </a:lnTo>
                                  <a:lnTo>
                                    <a:pt x="3685" y="2774"/>
                                  </a:lnTo>
                                  <a:lnTo>
                                    <a:pt x="3694" y="2822"/>
                                  </a:lnTo>
                                  <a:lnTo>
                                    <a:pt x="3694" y="2870"/>
                                  </a:lnTo>
                                  <a:lnTo>
                                    <a:pt x="3685" y="2918"/>
                                  </a:lnTo>
                                  <a:lnTo>
                                    <a:pt x="3675" y="2966"/>
                                  </a:lnTo>
                                  <a:lnTo>
                                    <a:pt x="3675" y="3004"/>
                                  </a:lnTo>
                                  <a:lnTo>
                                    <a:pt x="3666" y="3024"/>
                                  </a:lnTo>
                                  <a:lnTo>
                                    <a:pt x="3666" y="3072"/>
                                  </a:lnTo>
                                  <a:lnTo>
                                    <a:pt x="3656" y="3120"/>
                                  </a:lnTo>
                                  <a:lnTo>
                                    <a:pt x="3646" y="3168"/>
                                  </a:lnTo>
                                  <a:lnTo>
                                    <a:pt x="3637" y="3216"/>
                                  </a:lnTo>
                                  <a:lnTo>
                                    <a:pt x="3637" y="3278"/>
                                  </a:lnTo>
                                  <a:lnTo>
                                    <a:pt x="3637" y="3326"/>
                                  </a:lnTo>
                                  <a:lnTo>
                                    <a:pt x="3637" y="3374"/>
                                  </a:lnTo>
                                  <a:lnTo>
                                    <a:pt x="3637" y="3422"/>
                                  </a:lnTo>
                                  <a:lnTo>
                                    <a:pt x="3637" y="3470"/>
                                  </a:lnTo>
                                  <a:lnTo>
                                    <a:pt x="3646" y="3528"/>
                                  </a:lnTo>
                                  <a:lnTo>
                                    <a:pt x="3656" y="3576"/>
                                  </a:lnTo>
                                  <a:lnTo>
                                    <a:pt x="3675" y="3614"/>
                                  </a:lnTo>
                                  <a:lnTo>
                                    <a:pt x="3675" y="3624"/>
                                  </a:lnTo>
                                  <a:lnTo>
                                    <a:pt x="3704" y="3672"/>
                                  </a:lnTo>
                                  <a:lnTo>
                                    <a:pt x="3723" y="3700"/>
                                  </a:lnTo>
                                  <a:lnTo>
                                    <a:pt x="3742" y="3720"/>
                                  </a:lnTo>
                                  <a:lnTo>
                                    <a:pt x="3771" y="3748"/>
                                  </a:lnTo>
                                  <a:lnTo>
                                    <a:pt x="3809" y="3777"/>
                                  </a:lnTo>
                                  <a:lnTo>
                                    <a:pt x="3819" y="3777"/>
                                  </a:lnTo>
                                  <a:lnTo>
                                    <a:pt x="3881" y="3806"/>
                                  </a:lnTo>
                                  <a:lnTo>
                                    <a:pt x="3929" y="3816"/>
                                  </a:lnTo>
                                  <a:lnTo>
                                    <a:pt x="3977" y="3825"/>
                                  </a:lnTo>
                                  <a:lnTo>
                                    <a:pt x="4025" y="3825"/>
                                  </a:lnTo>
                                  <a:lnTo>
                                    <a:pt x="4073" y="3825"/>
                                  </a:lnTo>
                                  <a:lnTo>
                                    <a:pt x="4130" y="3816"/>
                                  </a:lnTo>
                                  <a:lnTo>
                                    <a:pt x="4178" y="3796"/>
                                  </a:lnTo>
                                  <a:lnTo>
                                    <a:pt x="4226" y="3787"/>
                                  </a:lnTo>
                                  <a:lnTo>
                                    <a:pt x="4255" y="3777"/>
                                  </a:lnTo>
                                  <a:lnTo>
                                    <a:pt x="4274" y="3768"/>
                                  </a:lnTo>
                                  <a:lnTo>
                                    <a:pt x="4322" y="3739"/>
                                  </a:lnTo>
                                  <a:lnTo>
                                    <a:pt x="4360" y="3720"/>
                                  </a:lnTo>
                                  <a:lnTo>
                                    <a:pt x="4384" y="3720"/>
                                  </a:lnTo>
                                  <a:lnTo>
                                    <a:pt x="4432" y="3681"/>
                                  </a:lnTo>
                                  <a:lnTo>
                                    <a:pt x="4442" y="3672"/>
                                  </a:lnTo>
                                  <a:lnTo>
                                    <a:pt x="4480" y="3643"/>
                                  </a:lnTo>
                                  <a:lnTo>
                                    <a:pt x="4499" y="3624"/>
                                  </a:lnTo>
                                  <a:lnTo>
                                    <a:pt x="4528" y="3595"/>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24"/>
                                  </a:lnTo>
                                  <a:lnTo>
                                    <a:pt x="4509" y="105"/>
                                  </a:lnTo>
                                  <a:lnTo>
                                    <a:pt x="4480" y="76"/>
                                  </a:lnTo>
                                  <a:lnTo>
                                    <a:pt x="4461" y="48"/>
                                  </a:lnTo>
                                  <a:lnTo>
                                    <a:pt x="4432" y="28"/>
                                  </a:lnTo>
                                  <a:lnTo>
                                    <a:pt x="4403"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49" y="0"/>
                                  </a:lnTo>
                                  <a:lnTo>
                                    <a:pt x="2420" y="19"/>
                                  </a:lnTo>
                                  <a:lnTo>
                                    <a:pt x="2362" y="48"/>
                                  </a:lnTo>
                                  <a:lnTo>
                                    <a:pt x="2353" y="48"/>
                                  </a:lnTo>
                                  <a:lnTo>
                                    <a:pt x="2314" y="57"/>
                                  </a:lnTo>
                                  <a:lnTo>
                                    <a:pt x="2262" y="67"/>
                                  </a:lnTo>
                                  <a:lnTo>
                                    <a:pt x="2214" y="57"/>
                                  </a:lnTo>
                                  <a:lnTo>
                                    <a:pt x="2195" y="48"/>
                                  </a:lnTo>
                                  <a:lnTo>
                                    <a:pt x="2166" y="38"/>
                                  </a:lnTo>
                                  <a:lnTo>
                                    <a:pt x="2108" y="19"/>
                                  </a:lnTo>
                                  <a:lnTo>
                                    <a:pt x="2080"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close/>
                                </a:path>
                              </a:pathLst>
                            </a:custGeom>
                            <a:solidFill>
                              <a:srgbClr val="006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87"/>
                          <wps:cNvSpPr>
                            <a:spLocks/>
                          </wps:cNvSpPr>
                          <wps:spPr bwMode="auto">
                            <a:xfrm>
                              <a:off x="848" y="2098"/>
                              <a:ext cx="4528" cy="3945"/>
                            </a:xfrm>
                            <a:custGeom>
                              <a:avLst/>
                              <a:gdLst>
                                <a:gd name="T0" fmla="*/ 235 w 4528"/>
                                <a:gd name="T1" fmla="*/ 2366 h 3945"/>
                                <a:gd name="T2" fmla="*/ 455 w 4528"/>
                                <a:gd name="T3" fmla="*/ 2534 h 3945"/>
                                <a:gd name="T4" fmla="*/ 580 w 4528"/>
                                <a:gd name="T5" fmla="*/ 2822 h 3945"/>
                                <a:gd name="T6" fmla="*/ 776 w 4528"/>
                                <a:gd name="T7" fmla="*/ 3024 h 3945"/>
                                <a:gd name="T8" fmla="*/ 1054 w 4528"/>
                                <a:gd name="T9" fmla="*/ 3168 h 3945"/>
                                <a:gd name="T10" fmla="*/ 1035 w 4528"/>
                                <a:gd name="T11" fmla="*/ 3528 h 3945"/>
                                <a:gd name="T12" fmla="*/ 1150 w 4528"/>
                                <a:gd name="T13" fmla="*/ 3806 h 3945"/>
                                <a:gd name="T14" fmla="*/ 1509 w 4528"/>
                                <a:gd name="T15" fmla="*/ 3916 h 3945"/>
                                <a:gd name="T16" fmla="*/ 1811 w 4528"/>
                                <a:gd name="T17" fmla="*/ 3916 h 3945"/>
                                <a:gd name="T18" fmla="*/ 2060 w 4528"/>
                                <a:gd name="T19" fmla="*/ 3739 h 3945"/>
                                <a:gd name="T20" fmla="*/ 2314 w 4528"/>
                                <a:gd name="T21" fmla="*/ 3576 h 3945"/>
                                <a:gd name="T22" fmla="*/ 2496 w 4528"/>
                                <a:gd name="T23" fmla="*/ 3278 h 3945"/>
                                <a:gd name="T24" fmla="*/ 2573 w 4528"/>
                                <a:gd name="T25" fmla="*/ 2966 h 3945"/>
                                <a:gd name="T26" fmla="*/ 2717 w 4528"/>
                                <a:gd name="T27" fmla="*/ 2716 h 3945"/>
                                <a:gd name="T28" fmla="*/ 2659 w 4528"/>
                                <a:gd name="T29" fmla="*/ 2414 h 3945"/>
                                <a:gd name="T30" fmla="*/ 2420 w 4528"/>
                                <a:gd name="T31" fmla="*/ 2193 h 3945"/>
                                <a:gd name="T32" fmla="*/ 2060 w 4528"/>
                                <a:gd name="T33" fmla="*/ 2097 h 3945"/>
                                <a:gd name="T34" fmla="*/ 1974 w 4528"/>
                                <a:gd name="T35" fmla="*/ 1862 h 3945"/>
                                <a:gd name="T36" fmla="*/ 2166 w 4528"/>
                                <a:gd name="T37" fmla="*/ 1593 h 3945"/>
                                <a:gd name="T38" fmla="*/ 2391 w 4528"/>
                                <a:gd name="T39" fmla="*/ 1411 h 3945"/>
                                <a:gd name="T40" fmla="*/ 2669 w 4528"/>
                                <a:gd name="T41" fmla="*/ 1497 h 3945"/>
                                <a:gd name="T42" fmla="*/ 2865 w 4528"/>
                                <a:gd name="T43" fmla="*/ 1728 h 3945"/>
                                <a:gd name="T44" fmla="*/ 3038 w 4528"/>
                                <a:gd name="T45" fmla="*/ 1963 h 3945"/>
                                <a:gd name="T46" fmla="*/ 3321 w 4528"/>
                                <a:gd name="T47" fmla="*/ 2260 h 3945"/>
                                <a:gd name="T48" fmla="*/ 3522 w 4528"/>
                                <a:gd name="T49" fmla="*/ 2443 h 3945"/>
                                <a:gd name="T50" fmla="*/ 3675 w 4528"/>
                                <a:gd name="T51" fmla="*/ 2688 h 3945"/>
                                <a:gd name="T52" fmla="*/ 3666 w 4528"/>
                                <a:gd name="T53" fmla="*/ 3024 h 3945"/>
                                <a:gd name="T54" fmla="*/ 3637 w 4528"/>
                                <a:gd name="T55" fmla="*/ 3422 h 3945"/>
                                <a:gd name="T56" fmla="*/ 3742 w 4528"/>
                                <a:gd name="T57" fmla="*/ 3720 h 3945"/>
                                <a:gd name="T58" fmla="*/ 4073 w 4528"/>
                                <a:gd name="T59" fmla="*/ 3825 h 3945"/>
                                <a:gd name="T60" fmla="*/ 4384 w 4528"/>
                                <a:gd name="T61" fmla="*/ 3720 h 3945"/>
                                <a:gd name="T62" fmla="*/ 4528 w 4528"/>
                                <a:gd name="T63" fmla="*/ 3470 h 3945"/>
                                <a:gd name="T64" fmla="*/ 4528 w 4528"/>
                                <a:gd name="T65" fmla="*/ 3072 h 3945"/>
                                <a:gd name="T66" fmla="*/ 4528 w 4528"/>
                                <a:gd name="T67" fmla="*/ 2668 h 3945"/>
                                <a:gd name="T68" fmla="*/ 4528 w 4528"/>
                                <a:gd name="T69" fmla="*/ 2270 h 3945"/>
                                <a:gd name="T70" fmla="*/ 4528 w 4528"/>
                                <a:gd name="T71" fmla="*/ 1862 h 3945"/>
                                <a:gd name="T72" fmla="*/ 4528 w 4528"/>
                                <a:gd name="T73" fmla="*/ 1459 h 3945"/>
                                <a:gd name="T74" fmla="*/ 4528 w 4528"/>
                                <a:gd name="T75" fmla="*/ 1060 h 3945"/>
                                <a:gd name="T76" fmla="*/ 4528 w 4528"/>
                                <a:gd name="T77" fmla="*/ 657 h 3945"/>
                                <a:gd name="T78" fmla="*/ 4528 w 4528"/>
                                <a:gd name="T79" fmla="*/ 249 h 3945"/>
                                <a:gd name="T80" fmla="*/ 4403 w 4528"/>
                                <a:gd name="T81" fmla="*/ 0 h 3945"/>
                                <a:gd name="T82" fmla="*/ 4025 w 4528"/>
                                <a:gd name="T83" fmla="*/ 0 h 3945"/>
                                <a:gd name="T84" fmla="*/ 3627 w 4528"/>
                                <a:gd name="T85" fmla="*/ 0 h 3945"/>
                                <a:gd name="T86" fmla="*/ 3220 w 4528"/>
                                <a:gd name="T87" fmla="*/ 0 h 3945"/>
                                <a:gd name="T88" fmla="*/ 2817 w 4528"/>
                                <a:gd name="T89" fmla="*/ 0 h 3945"/>
                                <a:gd name="T90" fmla="*/ 2449 w 4528"/>
                                <a:gd name="T91" fmla="*/ 0 h 3945"/>
                                <a:gd name="T92" fmla="*/ 2166 w 4528"/>
                                <a:gd name="T93" fmla="*/ 38 h 3945"/>
                                <a:gd name="T94" fmla="*/ 1811 w 4528"/>
                                <a:gd name="T95" fmla="*/ 0 h 3945"/>
                                <a:gd name="T96" fmla="*/ 1404 w 4528"/>
                                <a:gd name="T97" fmla="*/ 0 h 3945"/>
                                <a:gd name="T98" fmla="*/ 1006 w 4528"/>
                                <a:gd name="T99" fmla="*/ 0 h 3945"/>
                                <a:gd name="T100" fmla="*/ 599 w 4528"/>
                                <a:gd name="T101" fmla="*/ 0 h 3945"/>
                                <a:gd name="T102" fmla="*/ 201 w 4528"/>
                                <a:gd name="T103" fmla="*/ 0 h 3945"/>
                                <a:gd name="T104" fmla="*/ 0 w 4528"/>
                                <a:gd name="T105" fmla="*/ 201 h 3945"/>
                                <a:gd name="T106" fmla="*/ 0 w 4528"/>
                                <a:gd name="T107" fmla="*/ 604 h 3945"/>
                                <a:gd name="T108" fmla="*/ 0 w 4528"/>
                                <a:gd name="T109" fmla="*/ 1003 h 3945"/>
                                <a:gd name="T110" fmla="*/ 0 w 4528"/>
                                <a:gd name="T111" fmla="*/ 1411 h 3945"/>
                                <a:gd name="T112" fmla="*/ 0 w 4528"/>
                                <a:gd name="T113" fmla="*/ 1814 h 3945"/>
                                <a:gd name="T114" fmla="*/ 0 w 4528"/>
                                <a:gd name="T115" fmla="*/ 2212 h 39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528" h="3945">
                                  <a:moveTo>
                                    <a:pt x="0" y="2212"/>
                                  </a:moveTo>
                                  <a:lnTo>
                                    <a:pt x="48" y="2251"/>
                                  </a:lnTo>
                                  <a:lnTo>
                                    <a:pt x="77" y="2270"/>
                                  </a:lnTo>
                                  <a:lnTo>
                                    <a:pt x="96" y="2280"/>
                                  </a:lnTo>
                                  <a:lnTo>
                                    <a:pt x="144" y="2308"/>
                                  </a:lnTo>
                                  <a:lnTo>
                                    <a:pt x="153" y="2318"/>
                                  </a:lnTo>
                                  <a:lnTo>
                                    <a:pt x="201" y="2347"/>
                                  </a:lnTo>
                                  <a:lnTo>
                                    <a:pt x="235" y="2366"/>
                                  </a:lnTo>
                                  <a:lnTo>
                                    <a:pt x="254" y="2376"/>
                                  </a:lnTo>
                                  <a:lnTo>
                                    <a:pt x="302" y="2404"/>
                                  </a:lnTo>
                                  <a:lnTo>
                                    <a:pt x="312" y="2414"/>
                                  </a:lnTo>
                                  <a:lnTo>
                                    <a:pt x="350" y="2443"/>
                                  </a:lnTo>
                                  <a:lnTo>
                                    <a:pt x="379" y="2462"/>
                                  </a:lnTo>
                                  <a:lnTo>
                                    <a:pt x="398" y="2491"/>
                                  </a:lnTo>
                                  <a:lnTo>
                                    <a:pt x="436" y="2520"/>
                                  </a:lnTo>
                                  <a:lnTo>
                                    <a:pt x="455" y="2534"/>
                                  </a:lnTo>
                                  <a:lnTo>
                                    <a:pt x="484" y="2572"/>
                                  </a:lnTo>
                                  <a:lnTo>
                                    <a:pt x="503" y="2592"/>
                                  </a:lnTo>
                                  <a:lnTo>
                                    <a:pt x="522" y="2620"/>
                                  </a:lnTo>
                                  <a:lnTo>
                                    <a:pt x="542" y="2668"/>
                                  </a:lnTo>
                                  <a:lnTo>
                                    <a:pt x="551" y="2697"/>
                                  </a:lnTo>
                                  <a:lnTo>
                                    <a:pt x="551" y="2716"/>
                                  </a:lnTo>
                                  <a:lnTo>
                                    <a:pt x="561" y="2774"/>
                                  </a:lnTo>
                                  <a:lnTo>
                                    <a:pt x="580" y="2822"/>
                                  </a:lnTo>
                                  <a:lnTo>
                                    <a:pt x="599" y="2860"/>
                                  </a:lnTo>
                                  <a:lnTo>
                                    <a:pt x="599" y="2870"/>
                                  </a:lnTo>
                                  <a:lnTo>
                                    <a:pt x="637" y="2918"/>
                                  </a:lnTo>
                                  <a:lnTo>
                                    <a:pt x="647" y="2937"/>
                                  </a:lnTo>
                                  <a:lnTo>
                                    <a:pt x="685" y="2966"/>
                                  </a:lnTo>
                                  <a:lnTo>
                                    <a:pt x="704" y="2985"/>
                                  </a:lnTo>
                                  <a:lnTo>
                                    <a:pt x="752" y="3014"/>
                                  </a:lnTo>
                                  <a:lnTo>
                                    <a:pt x="776" y="3024"/>
                                  </a:lnTo>
                                  <a:lnTo>
                                    <a:pt x="805" y="3033"/>
                                  </a:lnTo>
                                  <a:lnTo>
                                    <a:pt x="853" y="3043"/>
                                  </a:lnTo>
                                  <a:lnTo>
                                    <a:pt x="901" y="3052"/>
                                  </a:lnTo>
                                  <a:lnTo>
                                    <a:pt x="958" y="3062"/>
                                  </a:lnTo>
                                  <a:lnTo>
                                    <a:pt x="968" y="3072"/>
                                  </a:lnTo>
                                  <a:lnTo>
                                    <a:pt x="1006" y="3100"/>
                                  </a:lnTo>
                                  <a:lnTo>
                                    <a:pt x="1016" y="3120"/>
                                  </a:lnTo>
                                  <a:lnTo>
                                    <a:pt x="1054" y="3168"/>
                                  </a:lnTo>
                                  <a:lnTo>
                                    <a:pt x="1064" y="3216"/>
                                  </a:lnTo>
                                  <a:lnTo>
                                    <a:pt x="1073" y="3278"/>
                                  </a:lnTo>
                                  <a:lnTo>
                                    <a:pt x="1083" y="3326"/>
                                  </a:lnTo>
                                  <a:lnTo>
                                    <a:pt x="1093" y="3374"/>
                                  </a:lnTo>
                                  <a:lnTo>
                                    <a:pt x="1073" y="3422"/>
                                  </a:lnTo>
                                  <a:lnTo>
                                    <a:pt x="1054" y="3470"/>
                                  </a:lnTo>
                                  <a:lnTo>
                                    <a:pt x="1054" y="3480"/>
                                  </a:lnTo>
                                  <a:lnTo>
                                    <a:pt x="1035" y="3528"/>
                                  </a:lnTo>
                                  <a:lnTo>
                                    <a:pt x="1035" y="3576"/>
                                  </a:lnTo>
                                  <a:lnTo>
                                    <a:pt x="1035" y="3624"/>
                                  </a:lnTo>
                                  <a:lnTo>
                                    <a:pt x="1045" y="3672"/>
                                  </a:lnTo>
                                  <a:lnTo>
                                    <a:pt x="1054" y="3691"/>
                                  </a:lnTo>
                                  <a:lnTo>
                                    <a:pt x="1073" y="3720"/>
                                  </a:lnTo>
                                  <a:lnTo>
                                    <a:pt x="1102" y="3768"/>
                                  </a:lnTo>
                                  <a:lnTo>
                                    <a:pt x="1112" y="3777"/>
                                  </a:lnTo>
                                  <a:lnTo>
                                    <a:pt x="1150" y="3806"/>
                                  </a:lnTo>
                                  <a:lnTo>
                                    <a:pt x="1198" y="3825"/>
                                  </a:lnTo>
                                  <a:lnTo>
                                    <a:pt x="1208" y="3825"/>
                                  </a:lnTo>
                                  <a:lnTo>
                                    <a:pt x="1260" y="3849"/>
                                  </a:lnTo>
                                  <a:lnTo>
                                    <a:pt x="1308" y="3854"/>
                                  </a:lnTo>
                                  <a:lnTo>
                                    <a:pt x="1356" y="3864"/>
                                  </a:lnTo>
                                  <a:lnTo>
                                    <a:pt x="1404" y="3878"/>
                                  </a:lnTo>
                                  <a:lnTo>
                                    <a:pt x="1461" y="3897"/>
                                  </a:lnTo>
                                  <a:lnTo>
                                    <a:pt x="1509" y="3916"/>
                                  </a:lnTo>
                                  <a:lnTo>
                                    <a:pt x="1538" y="3926"/>
                                  </a:lnTo>
                                  <a:lnTo>
                                    <a:pt x="1557" y="3936"/>
                                  </a:lnTo>
                                  <a:lnTo>
                                    <a:pt x="1605" y="3945"/>
                                  </a:lnTo>
                                  <a:lnTo>
                                    <a:pt x="1663" y="3945"/>
                                  </a:lnTo>
                                  <a:lnTo>
                                    <a:pt x="1711" y="3945"/>
                                  </a:lnTo>
                                  <a:lnTo>
                                    <a:pt x="1759" y="3936"/>
                                  </a:lnTo>
                                  <a:lnTo>
                                    <a:pt x="1778" y="3926"/>
                                  </a:lnTo>
                                  <a:lnTo>
                                    <a:pt x="1811" y="3916"/>
                                  </a:lnTo>
                                  <a:lnTo>
                                    <a:pt x="1859" y="3897"/>
                                  </a:lnTo>
                                  <a:lnTo>
                                    <a:pt x="1888" y="3878"/>
                                  </a:lnTo>
                                  <a:lnTo>
                                    <a:pt x="1917" y="3854"/>
                                  </a:lnTo>
                                  <a:lnTo>
                                    <a:pt x="1955" y="3825"/>
                                  </a:lnTo>
                                  <a:lnTo>
                                    <a:pt x="1965" y="3816"/>
                                  </a:lnTo>
                                  <a:lnTo>
                                    <a:pt x="2013" y="3777"/>
                                  </a:lnTo>
                                  <a:lnTo>
                                    <a:pt x="2022" y="3777"/>
                                  </a:lnTo>
                                  <a:lnTo>
                                    <a:pt x="2060" y="3739"/>
                                  </a:lnTo>
                                  <a:lnTo>
                                    <a:pt x="2089" y="3720"/>
                                  </a:lnTo>
                                  <a:lnTo>
                                    <a:pt x="2108" y="3710"/>
                                  </a:lnTo>
                                  <a:lnTo>
                                    <a:pt x="2166" y="3681"/>
                                  </a:lnTo>
                                  <a:lnTo>
                                    <a:pt x="2166" y="3672"/>
                                  </a:lnTo>
                                  <a:lnTo>
                                    <a:pt x="2214" y="3643"/>
                                  </a:lnTo>
                                  <a:lnTo>
                                    <a:pt x="2243" y="3624"/>
                                  </a:lnTo>
                                  <a:lnTo>
                                    <a:pt x="2262" y="3614"/>
                                  </a:lnTo>
                                  <a:lnTo>
                                    <a:pt x="2314" y="3576"/>
                                  </a:lnTo>
                                  <a:lnTo>
                                    <a:pt x="2362" y="3528"/>
                                  </a:lnTo>
                                  <a:lnTo>
                                    <a:pt x="2372" y="3528"/>
                                  </a:lnTo>
                                  <a:lnTo>
                                    <a:pt x="2410" y="3470"/>
                                  </a:lnTo>
                                  <a:lnTo>
                                    <a:pt x="2420" y="3470"/>
                                  </a:lnTo>
                                  <a:lnTo>
                                    <a:pt x="2439" y="3422"/>
                                  </a:lnTo>
                                  <a:lnTo>
                                    <a:pt x="2468" y="3374"/>
                                  </a:lnTo>
                                  <a:lnTo>
                                    <a:pt x="2487" y="3326"/>
                                  </a:lnTo>
                                  <a:lnTo>
                                    <a:pt x="2496" y="3278"/>
                                  </a:lnTo>
                                  <a:lnTo>
                                    <a:pt x="2506" y="3216"/>
                                  </a:lnTo>
                                  <a:lnTo>
                                    <a:pt x="2506" y="3168"/>
                                  </a:lnTo>
                                  <a:lnTo>
                                    <a:pt x="2506" y="3120"/>
                                  </a:lnTo>
                                  <a:lnTo>
                                    <a:pt x="2516" y="3091"/>
                                  </a:lnTo>
                                  <a:lnTo>
                                    <a:pt x="2525" y="3072"/>
                                  </a:lnTo>
                                  <a:lnTo>
                                    <a:pt x="2544" y="3024"/>
                                  </a:lnTo>
                                  <a:lnTo>
                                    <a:pt x="2564" y="2985"/>
                                  </a:lnTo>
                                  <a:lnTo>
                                    <a:pt x="2573" y="2966"/>
                                  </a:lnTo>
                                  <a:lnTo>
                                    <a:pt x="2602" y="2918"/>
                                  </a:lnTo>
                                  <a:lnTo>
                                    <a:pt x="2611" y="2889"/>
                                  </a:lnTo>
                                  <a:lnTo>
                                    <a:pt x="2631" y="2870"/>
                                  </a:lnTo>
                                  <a:lnTo>
                                    <a:pt x="2659" y="2822"/>
                                  </a:lnTo>
                                  <a:lnTo>
                                    <a:pt x="2669" y="2812"/>
                                  </a:lnTo>
                                  <a:lnTo>
                                    <a:pt x="2698" y="2774"/>
                                  </a:lnTo>
                                  <a:lnTo>
                                    <a:pt x="2717" y="2736"/>
                                  </a:lnTo>
                                  <a:lnTo>
                                    <a:pt x="2717" y="2716"/>
                                  </a:lnTo>
                                  <a:lnTo>
                                    <a:pt x="2736" y="2668"/>
                                  </a:lnTo>
                                  <a:lnTo>
                                    <a:pt x="2746" y="2620"/>
                                  </a:lnTo>
                                  <a:lnTo>
                                    <a:pt x="2736" y="2572"/>
                                  </a:lnTo>
                                  <a:lnTo>
                                    <a:pt x="2726" y="2520"/>
                                  </a:lnTo>
                                  <a:lnTo>
                                    <a:pt x="2717" y="2500"/>
                                  </a:lnTo>
                                  <a:lnTo>
                                    <a:pt x="2698" y="2462"/>
                                  </a:lnTo>
                                  <a:lnTo>
                                    <a:pt x="2669" y="2424"/>
                                  </a:lnTo>
                                  <a:lnTo>
                                    <a:pt x="2659" y="2414"/>
                                  </a:lnTo>
                                  <a:lnTo>
                                    <a:pt x="2631" y="2366"/>
                                  </a:lnTo>
                                  <a:lnTo>
                                    <a:pt x="2611" y="2356"/>
                                  </a:lnTo>
                                  <a:lnTo>
                                    <a:pt x="2592" y="2318"/>
                                  </a:lnTo>
                                  <a:lnTo>
                                    <a:pt x="2564" y="2289"/>
                                  </a:lnTo>
                                  <a:lnTo>
                                    <a:pt x="2544" y="2270"/>
                                  </a:lnTo>
                                  <a:lnTo>
                                    <a:pt x="2516" y="2241"/>
                                  </a:lnTo>
                                  <a:lnTo>
                                    <a:pt x="2468" y="2212"/>
                                  </a:lnTo>
                                  <a:lnTo>
                                    <a:pt x="2420" y="2193"/>
                                  </a:lnTo>
                                  <a:lnTo>
                                    <a:pt x="2362" y="2184"/>
                                  </a:lnTo>
                                  <a:lnTo>
                                    <a:pt x="2314" y="2174"/>
                                  </a:lnTo>
                                  <a:lnTo>
                                    <a:pt x="2262" y="2164"/>
                                  </a:lnTo>
                                  <a:lnTo>
                                    <a:pt x="2214" y="2155"/>
                                  </a:lnTo>
                                  <a:lnTo>
                                    <a:pt x="2166" y="2136"/>
                                  </a:lnTo>
                                  <a:lnTo>
                                    <a:pt x="2108" y="2116"/>
                                  </a:lnTo>
                                  <a:lnTo>
                                    <a:pt x="2099" y="2116"/>
                                  </a:lnTo>
                                  <a:lnTo>
                                    <a:pt x="2060" y="2097"/>
                                  </a:lnTo>
                                  <a:lnTo>
                                    <a:pt x="2013" y="2078"/>
                                  </a:lnTo>
                                  <a:lnTo>
                                    <a:pt x="1984" y="2068"/>
                                  </a:lnTo>
                                  <a:lnTo>
                                    <a:pt x="1965" y="2040"/>
                                  </a:lnTo>
                                  <a:lnTo>
                                    <a:pt x="1936" y="2011"/>
                                  </a:lnTo>
                                  <a:lnTo>
                                    <a:pt x="1936" y="1963"/>
                                  </a:lnTo>
                                  <a:lnTo>
                                    <a:pt x="1955" y="1910"/>
                                  </a:lnTo>
                                  <a:lnTo>
                                    <a:pt x="1965" y="1896"/>
                                  </a:lnTo>
                                  <a:lnTo>
                                    <a:pt x="1974" y="1862"/>
                                  </a:lnTo>
                                  <a:lnTo>
                                    <a:pt x="2003" y="1814"/>
                                  </a:lnTo>
                                  <a:lnTo>
                                    <a:pt x="2013" y="1804"/>
                                  </a:lnTo>
                                  <a:lnTo>
                                    <a:pt x="2041" y="1756"/>
                                  </a:lnTo>
                                  <a:lnTo>
                                    <a:pt x="2060" y="1728"/>
                                  </a:lnTo>
                                  <a:lnTo>
                                    <a:pt x="2070" y="1708"/>
                                  </a:lnTo>
                                  <a:lnTo>
                                    <a:pt x="2108" y="1660"/>
                                  </a:lnTo>
                                  <a:lnTo>
                                    <a:pt x="2147" y="1612"/>
                                  </a:lnTo>
                                  <a:lnTo>
                                    <a:pt x="2166" y="1593"/>
                                  </a:lnTo>
                                  <a:lnTo>
                                    <a:pt x="2195" y="1564"/>
                                  </a:lnTo>
                                  <a:lnTo>
                                    <a:pt x="2214" y="1536"/>
                                  </a:lnTo>
                                  <a:lnTo>
                                    <a:pt x="2243" y="1507"/>
                                  </a:lnTo>
                                  <a:lnTo>
                                    <a:pt x="2262" y="1488"/>
                                  </a:lnTo>
                                  <a:lnTo>
                                    <a:pt x="2305" y="1459"/>
                                  </a:lnTo>
                                  <a:lnTo>
                                    <a:pt x="2314" y="1449"/>
                                  </a:lnTo>
                                  <a:lnTo>
                                    <a:pt x="2362" y="1420"/>
                                  </a:lnTo>
                                  <a:lnTo>
                                    <a:pt x="2391" y="1411"/>
                                  </a:lnTo>
                                  <a:lnTo>
                                    <a:pt x="2420" y="1401"/>
                                  </a:lnTo>
                                  <a:lnTo>
                                    <a:pt x="2468" y="1401"/>
                                  </a:lnTo>
                                  <a:lnTo>
                                    <a:pt x="2516" y="1411"/>
                                  </a:lnTo>
                                  <a:lnTo>
                                    <a:pt x="2525" y="1411"/>
                                  </a:lnTo>
                                  <a:lnTo>
                                    <a:pt x="2564" y="1430"/>
                                  </a:lnTo>
                                  <a:lnTo>
                                    <a:pt x="2611" y="1459"/>
                                  </a:lnTo>
                                  <a:lnTo>
                                    <a:pt x="2621" y="1459"/>
                                  </a:lnTo>
                                  <a:lnTo>
                                    <a:pt x="2669" y="1497"/>
                                  </a:lnTo>
                                  <a:lnTo>
                                    <a:pt x="2688" y="1507"/>
                                  </a:lnTo>
                                  <a:lnTo>
                                    <a:pt x="2717" y="1536"/>
                                  </a:lnTo>
                                  <a:lnTo>
                                    <a:pt x="2736" y="1564"/>
                                  </a:lnTo>
                                  <a:lnTo>
                                    <a:pt x="2765" y="1593"/>
                                  </a:lnTo>
                                  <a:lnTo>
                                    <a:pt x="2774" y="1612"/>
                                  </a:lnTo>
                                  <a:lnTo>
                                    <a:pt x="2817" y="1660"/>
                                  </a:lnTo>
                                  <a:lnTo>
                                    <a:pt x="2856" y="1708"/>
                                  </a:lnTo>
                                  <a:lnTo>
                                    <a:pt x="2865" y="1728"/>
                                  </a:lnTo>
                                  <a:lnTo>
                                    <a:pt x="2885" y="1756"/>
                                  </a:lnTo>
                                  <a:lnTo>
                                    <a:pt x="2923" y="1804"/>
                                  </a:lnTo>
                                  <a:lnTo>
                                    <a:pt x="2923" y="1814"/>
                                  </a:lnTo>
                                  <a:lnTo>
                                    <a:pt x="2961" y="1862"/>
                                  </a:lnTo>
                                  <a:lnTo>
                                    <a:pt x="2971" y="1872"/>
                                  </a:lnTo>
                                  <a:lnTo>
                                    <a:pt x="3000" y="1910"/>
                                  </a:lnTo>
                                  <a:lnTo>
                                    <a:pt x="3019" y="1944"/>
                                  </a:lnTo>
                                  <a:lnTo>
                                    <a:pt x="3038" y="1963"/>
                                  </a:lnTo>
                                  <a:lnTo>
                                    <a:pt x="3067" y="2011"/>
                                  </a:lnTo>
                                  <a:lnTo>
                                    <a:pt x="3076" y="2011"/>
                                  </a:lnTo>
                                  <a:lnTo>
                                    <a:pt x="3124" y="2068"/>
                                  </a:lnTo>
                                  <a:lnTo>
                                    <a:pt x="3162" y="2116"/>
                                  </a:lnTo>
                                  <a:lnTo>
                                    <a:pt x="3172" y="2116"/>
                                  </a:lnTo>
                                  <a:lnTo>
                                    <a:pt x="3220" y="2164"/>
                                  </a:lnTo>
                                  <a:lnTo>
                                    <a:pt x="3268" y="2212"/>
                                  </a:lnTo>
                                  <a:lnTo>
                                    <a:pt x="3321" y="2260"/>
                                  </a:lnTo>
                                  <a:lnTo>
                                    <a:pt x="3330" y="2270"/>
                                  </a:lnTo>
                                  <a:lnTo>
                                    <a:pt x="3378" y="2299"/>
                                  </a:lnTo>
                                  <a:lnTo>
                                    <a:pt x="3388" y="2318"/>
                                  </a:lnTo>
                                  <a:lnTo>
                                    <a:pt x="3426" y="2347"/>
                                  </a:lnTo>
                                  <a:lnTo>
                                    <a:pt x="3445" y="2366"/>
                                  </a:lnTo>
                                  <a:lnTo>
                                    <a:pt x="3474" y="2395"/>
                                  </a:lnTo>
                                  <a:lnTo>
                                    <a:pt x="3493" y="2414"/>
                                  </a:lnTo>
                                  <a:lnTo>
                                    <a:pt x="3522" y="2443"/>
                                  </a:lnTo>
                                  <a:lnTo>
                                    <a:pt x="3551" y="2462"/>
                                  </a:lnTo>
                                  <a:lnTo>
                                    <a:pt x="3570" y="2500"/>
                                  </a:lnTo>
                                  <a:lnTo>
                                    <a:pt x="3589" y="2520"/>
                                  </a:lnTo>
                                  <a:lnTo>
                                    <a:pt x="3618" y="2572"/>
                                  </a:lnTo>
                                  <a:lnTo>
                                    <a:pt x="3627" y="2572"/>
                                  </a:lnTo>
                                  <a:lnTo>
                                    <a:pt x="3646" y="2620"/>
                                  </a:lnTo>
                                  <a:lnTo>
                                    <a:pt x="3666" y="2668"/>
                                  </a:lnTo>
                                  <a:lnTo>
                                    <a:pt x="3675" y="2688"/>
                                  </a:lnTo>
                                  <a:lnTo>
                                    <a:pt x="3685" y="2716"/>
                                  </a:lnTo>
                                  <a:lnTo>
                                    <a:pt x="3685" y="2774"/>
                                  </a:lnTo>
                                  <a:lnTo>
                                    <a:pt x="3694" y="2822"/>
                                  </a:lnTo>
                                  <a:lnTo>
                                    <a:pt x="3694" y="2870"/>
                                  </a:lnTo>
                                  <a:lnTo>
                                    <a:pt x="3685" y="2918"/>
                                  </a:lnTo>
                                  <a:lnTo>
                                    <a:pt x="3675" y="2966"/>
                                  </a:lnTo>
                                  <a:lnTo>
                                    <a:pt x="3675" y="3004"/>
                                  </a:lnTo>
                                  <a:lnTo>
                                    <a:pt x="3666" y="3024"/>
                                  </a:lnTo>
                                  <a:lnTo>
                                    <a:pt x="3666" y="3072"/>
                                  </a:lnTo>
                                  <a:lnTo>
                                    <a:pt x="3656" y="3120"/>
                                  </a:lnTo>
                                  <a:lnTo>
                                    <a:pt x="3646" y="3168"/>
                                  </a:lnTo>
                                  <a:lnTo>
                                    <a:pt x="3637" y="3216"/>
                                  </a:lnTo>
                                  <a:lnTo>
                                    <a:pt x="3637" y="3278"/>
                                  </a:lnTo>
                                  <a:lnTo>
                                    <a:pt x="3637" y="3326"/>
                                  </a:lnTo>
                                  <a:lnTo>
                                    <a:pt x="3637" y="3374"/>
                                  </a:lnTo>
                                  <a:lnTo>
                                    <a:pt x="3637" y="3422"/>
                                  </a:lnTo>
                                  <a:lnTo>
                                    <a:pt x="3637" y="3470"/>
                                  </a:lnTo>
                                  <a:lnTo>
                                    <a:pt x="3646" y="3528"/>
                                  </a:lnTo>
                                  <a:lnTo>
                                    <a:pt x="3656" y="3576"/>
                                  </a:lnTo>
                                  <a:lnTo>
                                    <a:pt x="3675" y="3614"/>
                                  </a:lnTo>
                                  <a:lnTo>
                                    <a:pt x="3675" y="3624"/>
                                  </a:lnTo>
                                  <a:lnTo>
                                    <a:pt x="3704" y="3672"/>
                                  </a:lnTo>
                                  <a:lnTo>
                                    <a:pt x="3723" y="3700"/>
                                  </a:lnTo>
                                  <a:lnTo>
                                    <a:pt x="3742" y="3720"/>
                                  </a:lnTo>
                                  <a:lnTo>
                                    <a:pt x="3771" y="3748"/>
                                  </a:lnTo>
                                  <a:lnTo>
                                    <a:pt x="3809" y="3777"/>
                                  </a:lnTo>
                                  <a:lnTo>
                                    <a:pt x="3819" y="3777"/>
                                  </a:lnTo>
                                  <a:lnTo>
                                    <a:pt x="3881" y="3806"/>
                                  </a:lnTo>
                                  <a:lnTo>
                                    <a:pt x="3929" y="3816"/>
                                  </a:lnTo>
                                  <a:lnTo>
                                    <a:pt x="3977" y="3825"/>
                                  </a:lnTo>
                                  <a:lnTo>
                                    <a:pt x="4025" y="3825"/>
                                  </a:lnTo>
                                  <a:lnTo>
                                    <a:pt x="4073" y="3825"/>
                                  </a:lnTo>
                                  <a:lnTo>
                                    <a:pt x="4130" y="3816"/>
                                  </a:lnTo>
                                  <a:lnTo>
                                    <a:pt x="4178" y="3796"/>
                                  </a:lnTo>
                                  <a:lnTo>
                                    <a:pt x="4226" y="3787"/>
                                  </a:lnTo>
                                  <a:lnTo>
                                    <a:pt x="4255" y="3777"/>
                                  </a:lnTo>
                                  <a:lnTo>
                                    <a:pt x="4274" y="3768"/>
                                  </a:lnTo>
                                  <a:lnTo>
                                    <a:pt x="4322" y="3739"/>
                                  </a:lnTo>
                                  <a:lnTo>
                                    <a:pt x="4360" y="3720"/>
                                  </a:lnTo>
                                  <a:lnTo>
                                    <a:pt x="4384" y="3720"/>
                                  </a:lnTo>
                                  <a:lnTo>
                                    <a:pt x="4432" y="3681"/>
                                  </a:lnTo>
                                  <a:lnTo>
                                    <a:pt x="4442" y="3672"/>
                                  </a:lnTo>
                                  <a:lnTo>
                                    <a:pt x="4480" y="3643"/>
                                  </a:lnTo>
                                  <a:lnTo>
                                    <a:pt x="4499" y="3624"/>
                                  </a:lnTo>
                                  <a:lnTo>
                                    <a:pt x="4528" y="3595"/>
                                  </a:lnTo>
                                  <a:lnTo>
                                    <a:pt x="4528" y="3576"/>
                                  </a:lnTo>
                                  <a:lnTo>
                                    <a:pt x="4528" y="3528"/>
                                  </a:lnTo>
                                  <a:lnTo>
                                    <a:pt x="4528" y="3470"/>
                                  </a:lnTo>
                                  <a:lnTo>
                                    <a:pt x="4528" y="3422"/>
                                  </a:lnTo>
                                  <a:lnTo>
                                    <a:pt x="4528" y="3374"/>
                                  </a:lnTo>
                                  <a:lnTo>
                                    <a:pt x="4528" y="3326"/>
                                  </a:lnTo>
                                  <a:lnTo>
                                    <a:pt x="4528" y="3278"/>
                                  </a:lnTo>
                                  <a:lnTo>
                                    <a:pt x="4528" y="3216"/>
                                  </a:lnTo>
                                  <a:lnTo>
                                    <a:pt x="4528" y="3168"/>
                                  </a:lnTo>
                                  <a:lnTo>
                                    <a:pt x="4528" y="3120"/>
                                  </a:lnTo>
                                  <a:lnTo>
                                    <a:pt x="4528" y="3072"/>
                                  </a:lnTo>
                                  <a:lnTo>
                                    <a:pt x="4528" y="3024"/>
                                  </a:lnTo>
                                  <a:lnTo>
                                    <a:pt x="4528" y="2966"/>
                                  </a:lnTo>
                                  <a:lnTo>
                                    <a:pt x="4528" y="2918"/>
                                  </a:lnTo>
                                  <a:lnTo>
                                    <a:pt x="4528" y="2870"/>
                                  </a:lnTo>
                                  <a:lnTo>
                                    <a:pt x="4528" y="2822"/>
                                  </a:lnTo>
                                  <a:lnTo>
                                    <a:pt x="4528" y="2774"/>
                                  </a:lnTo>
                                  <a:lnTo>
                                    <a:pt x="4528" y="2716"/>
                                  </a:lnTo>
                                  <a:lnTo>
                                    <a:pt x="4528" y="2668"/>
                                  </a:lnTo>
                                  <a:lnTo>
                                    <a:pt x="4528" y="2620"/>
                                  </a:lnTo>
                                  <a:lnTo>
                                    <a:pt x="4528" y="2572"/>
                                  </a:lnTo>
                                  <a:lnTo>
                                    <a:pt x="4528" y="2520"/>
                                  </a:lnTo>
                                  <a:lnTo>
                                    <a:pt x="4528" y="2462"/>
                                  </a:lnTo>
                                  <a:lnTo>
                                    <a:pt x="4528" y="2414"/>
                                  </a:lnTo>
                                  <a:lnTo>
                                    <a:pt x="4528" y="2366"/>
                                  </a:lnTo>
                                  <a:lnTo>
                                    <a:pt x="4528" y="2318"/>
                                  </a:lnTo>
                                  <a:lnTo>
                                    <a:pt x="4528" y="2270"/>
                                  </a:lnTo>
                                  <a:lnTo>
                                    <a:pt x="4528" y="2212"/>
                                  </a:lnTo>
                                  <a:lnTo>
                                    <a:pt x="4528" y="2164"/>
                                  </a:lnTo>
                                  <a:lnTo>
                                    <a:pt x="4528" y="2116"/>
                                  </a:lnTo>
                                  <a:lnTo>
                                    <a:pt x="4528" y="2068"/>
                                  </a:lnTo>
                                  <a:lnTo>
                                    <a:pt x="4528" y="2011"/>
                                  </a:lnTo>
                                  <a:lnTo>
                                    <a:pt x="4528" y="1963"/>
                                  </a:lnTo>
                                  <a:lnTo>
                                    <a:pt x="4528" y="1910"/>
                                  </a:lnTo>
                                  <a:lnTo>
                                    <a:pt x="4528" y="1862"/>
                                  </a:lnTo>
                                  <a:lnTo>
                                    <a:pt x="4528" y="1814"/>
                                  </a:lnTo>
                                  <a:lnTo>
                                    <a:pt x="4528" y="1756"/>
                                  </a:lnTo>
                                  <a:lnTo>
                                    <a:pt x="4528" y="1708"/>
                                  </a:lnTo>
                                  <a:lnTo>
                                    <a:pt x="4528" y="1660"/>
                                  </a:lnTo>
                                  <a:lnTo>
                                    <a:pt x="4528" y="1612"/>
                                  </a:lnTo>
                                  <a:lnTo>
                                    <a:pt x="4528" y="1564"/>
                                  </a:lnTo>
                                  <a:lnTo>
                                    <a:pt x="4528" y="1507"/>
                                  </a:lnTo>
                                  <a:lnTo>
                                    <a:pt x="4528" y="1459"/>
                                  </a:lnTo>
                                  <a:lnTo>
                                    <a:pt x="4528" y="1411"/>
                                  </a:lnTo>
                                  <a:lnTo>
                                    <a:pt x="4528" y="1363"/>
                                  </a:lnTo>
                                  <a:lnTo>
                                    <a:pt x="4528" y="1315"/>
                                  </a:lnTo>
                                  <a:lnTo>
                                    <a:pt x="4528" y="1257"/>
                                  </a:lnTo>
                                  <a:lnTo>
                                    <a:pt x="4528" y="1204"/>
                                  </a:lnTo>
                                  <a:lnTo>
                                    <a:pt x="4528" y="1156"/>
                                  </a:lnTo>
                                  <a:lnTo>
                                    <a:pt x="4528" y="1108"/>
                                  </a:lnTo>
                                  <a:lnTo>
                                    <a:pt x="4528" y="1060"/>
                                  </a:lnTo>
                                  <a:lnTo>
                                    <a:pt x="4528" y="1003"/>
                                  </a:lnTo>
                                  <a:lnTo>
                                    <a:pt x="4528" y="955"/>
                                  </a:lnTo>
                                  <a:lnTo>
                                    <a:pt x="4528" y="907"/>
                                  </a:lnTo>
                                  <a:lnTo>
                                    <a:pt x="4528" y="859"/>
                                  </a:lnTo>
                                  <a:lnTo>
                                    <a:pt x="4528" y="811"/>
                                  </a:lnTo>
                                  <a:lnTo>
                                    <a:pt x="4528" y="753"/>
                                  </a:lnTo>
                                  <a:lnTo>
                                    <a:pt x="4528" y="705"/>
                                  </a:lnTo>
                                  <a:lnTo>
                                    <a:pt x="4528" y="657"/>
                                  </a:lnTo>
                                  <a:lnTo>
                                    <a:pt x="4528" y="604"/>
                                  </a:lnTo>
                                  <a:lnTo>
                                    <a:pt x="4528" y="547"/>
                                  </a:lnTo>
                                  <a:lnTo>
                                    <a:pt x="4528" y="499"/>
                                  </a:lnTo>
                                  <a:lnTo>
                                    <a:pt x="4528" y="451"/>
                                  </a:lnTo>
                                  <a:lnTo>
                                    <a:pt x="4528" y="403"/>
                                  </a:lnTo>
                                  <a:lnTo>
                                    <a:pt x="4528" y="355"/>
                                  </a:lnTo>
                                  <a:lnTo>
                                    <a:pt x="4528" y="297"/>
                                  </a:lnTo>
                                  <a:lnTo>
                                    <a:pt x="4528" y="249"/>
                                  </a:lnTo>
                                  <a:lnTo>
                                    <a:pt x="4528" y="201"/>
                                  </a:lnTo>
                                  <a:lnTo>
                                    <a:pt x="4528" y="153"/>
                                  </a:lnTo>
                                  <a:lnTo>
                                    <a:pt x="4528" y="124"/>
                                  </a:lnTo>
                                  <a:lnTo>
                                    <a:pt x="4509" y="105"/>
                                  </a:lnTo>
                                  <a:lnTo>
                                    <a:pt x="4480" y="76"/>
                                  </a:lnTo>
                                  <a:lnTo>
                                    <a:pt x="4461" y="48"/>
                                  </a:lnTo>
                                  <a:lnTo>
                                    <a:pt x="4432" y="28"/>
                                  </a:lnTo>
                                  <a:lnTo>
                                    <a:pt x="4403" y="0"/>
                                  </a:lnTo>
                                  <a:lnTo>
                                    <a:pt x="4384" y="0"/>
                                  </a:lnTo>
                                  <a:lnTo>
                                    <a:pt x="4322" y="0"/>
                                  </a:lnTo>
                                  <a:lnTo>
                                    <a:pt x="4274" y="0"/>
                                  </a:lnTo>
                                  <a:lnTo>
                                    <a:pt x="4226" y="0"/>
                                  </a:lnTo>
                                  <a:lnTo>
                                    <a:pt x="4178" y="0"/>
                                  </a:lnTo>
                                  <a:lnTo>
                                    <a:pt x="4130" y="0"/>
                                  </a:lnTo>
                                  <a:lnTo>
                                    <a:pt x="4073" y="0"/>
                                  </a:lnTo>
                                  <a:lnTo>
                                    <a:pt x="4025" y="0"/>
                                  </a:lnTo>
                                  <a:lnTo>
                                    <a:pt x="3977" y="0"/>
                                  </a:lnTo>
                                  <a:lnTo>
                                    <a:pt x="3929" y="0"/>
                                  </a:lnTo>
                                  <a:lnTo>
                                    <a:pt x="3881" y="0"/>
                                  </a:lnTo>
                                  <a:lnTo>
                                    <a:pt x="3819" y="0"/>
                                  </a:lnTo>
                                  <a:lnTo>
                                    <a:pt x="3771" y="0"/>
                                  </a:lnTo>
                                  <a:lnTo>
                                    <a:pt x="3723" y="0"/>
                                  </a:lnTo>
                                  <a:lnTo>
                                    <a:pt x="3675" y="0"/>
                                  </a:lnTo>
                                  <a:lnTo>
                                    <a:pt x="3627" y="0"/>
                                  </a:lnTo>
                                  <a:lnTo>
                                    <a:pt x="3570" y="0"/>
                                  </a:lnTo>
                                  <a:lnTo>
                                    <a:pt x="3522" y="0"/>
                                  </a:lnTo>
                                  <a:lnTo>
                                    <a:pt x="3474" y="0"/>
                                  </a:lnTo>
                                  <a:lnTo>
                                    <a:pt x="3426" y="0"/>
                                  </a:lnTo>
                                  <a:lnTo>
                                    <a:pt x="3378" y="0"/>
                                  </a:lnTo>
                                  <a:lnTo>
                                    <a:pt x="3321" y="0"/>
                                  </a:lnTo>
                                  <a:lnTo>
                                    <a:pt x="3268" y="0"/>
                                  </a:lnTo>
                                  <a:lnTo>
                                    <a:pt x="3220" y="0"/>
                                  </a:lnTo>
                                  <a:lnTo>
                                    <a:pt x="3172" y="0"/>
                                  </a:lnTo>
                                  <a:lnTo>
                                    <a:pt x="3124" y="0"/>
                                  </a:lnTo>
                                  <a:lnTo>
                                    <a:pt x="3067" y="0"/>
                                  </a:lnTo>
                                  <a:lnTo>
                                    <a:pt x="3019" y="0"/>
                                  </a:lnTo>
                                  <a:lnTo>
                                    <a:pt x="2971" y="0"/>
                                  </a:lnTo>
                                  <a:lnTo>
                                    <a:pt x="2923" y="0"/>
                                  </a:lnTo>
                                  <a:lnTo>
                                    <a:pt x="2865" y="0"/>
                                  </a:lnTo>
                                  <a:lnTo>
                                    <a:pt x="2817" y="0"/>
                                  </a:lnTo>
                                  <a:lnTo>
                                    <a:pt x="2765" y="0"/>
                                  </a:lnTo>
                                  <a:lnTo>
                                    <a:pt x="2717" y="0"/>
                                  </a:lnTo>
                                  <a:lnTo>
                                    <a:pt x="2669" y="0"/>
                                  </a:lnTo>
                                  <a:lnTo>
                                    <a:pt x="2611" y="0"/>
                                  </a:lnTo>
                                  <a:lnTo>
                                    <a:pt x="2564" y="0"/>
                                  </a:lnTo>
                                  <a:lnTo>
                                    <a:pt x="2516" y="0"/>
                                  </a:lnTo>
                                  <a:lnTo>
                                    <a:pt x="2468" y="0"/>
                                  </a:lnTo>
                                  <a:lnTo>
                                    <a:pt x="2449" y="0"/>
                                  </a:lnTo>
                                  <a:lnTo>
                                    <a:pt x="2420" y="19"/>
                                  </a:lnTo>
                                  <a:lnTo>
                                    <a:pt x="2362" y="48"/>
                                  </a:lnTo>
                                  <a:lnTo>
                                    <a:pt x="2353" y="48"/>
                                  </a:lnTo>
                                  <a:lnTo>
                                    <a:pt x="2314" y="57"/>
                                  </a:lnTo>
                                  <a:lnTo>
                                    <a:pt x="2262" y="67"/>
                                  </a:lnTo>
                                  <a:lnTo>
                                    <a:pt x="2214" y="57"/>
                                  </a:lnTo>
                                  <a:lnTo>
                                    <a:pt x="2195" y="48"/>
                                  </a:lnTo>
                                  <a:lnTo>
                                    <a:pt x="2166" y="38"/>
                                  </a:lnTo>
                                  <a:lnTo>
                                    <a:pt x="2108" y="19"/>
                                  </a:lnTo>
                                  <a:lnTo>
                                    <a:pt x="2080" y="0"/>
                                  </a:lnTo>
                                  <a:lnTo>
                                    <a:pt x="2060" y="0"/>
                                  </a:lnTo>
                                  <a:lnTo>
                                    <a:pt x="2013" y="0"/>
                                  </a:lnTo>
                                  <a:lnTo>
                                    <a:pt x="1965" y="0"/>
                                  </a:lnTo>
                                  <a:lnTo>
                                    <a:pt x="1917" y="0"/>
                                  </a:lnTo>
                                  <a:lnTo>
                                    <a:pt x="1859" y="0"/>
                                  </a:lnTo>
                                  <a:lnTo>
                                    <a:pt x="1811" y="0"/>
                                  </a:lnTo>
                                  <a:lnTo>
                                    <a:pt x="1759" y="0"/>
                                  </a:lnTo>
                                  <a:lnTo>
                                    <a:pt x="1711" y="0"/>
                                  </a:lnTo>
                                  <a:lnTo>
                                    <a:pt x="1663" y="0"/>
                                  </a:lnTo>
                                  <a:lnTo>
                                    <a:pt x="1605" y="0"/>
                                  </a:lnTo>
                                  <a:lnTo>
                                    <a:pt x="1557" y="0"/>
                                  </a:lnTo>
                                  <a:lnTo>
                                    <a:pt x="1509" y="0"/>
                                  </a:lnTo>
                                  <a:lnTo>
                                    <a:pt x="1461" y="0"/>
                                  </a:lnTo>
                                  <a:lnTo>
                                    <a:pt x="1404" y="0"/>
                                  </a:lnTo>
                                  <a:lnTo>
                                    <a:pt x="1356" y="0"/>
                                  </a:lnTo>
                                  <a:lnTo>
                                    <a:pt x="1308" y="0"/>
                                  </a:lnTo>
                                  <a:lnTo>
                                    <a:pt x="1260" y="0"/>
                                  </a:lnTo>
                                  <a:lnTo>
                                    <a:pt x="1208" y="0"/>
                                  </a:lnTo>
                                  <a:lnTo>
                                    <a:pt x="1150" y="0"/>
                                  </a:lnTo>
                                  <a:lnTo>
                                    <a:pt x="1102" y="0"/>
                                  </a:lnTo>
                                  <a:lnTo>
                                    <a:pt x="1054" y="0"/>
                                  </a:lnTo>
                                  <a:lnTo>
                                    <a:pt x="1006" y="0"/>
                                  </a:lnTo>
                                  <a:lnTo>
                                    <a:pt x="958" y="0"/>
                                  </a:lnTo>
                                  <a:lnTo>
                                    <a:pt x="901" y="0"/>
                                  </a:lnTo>
                                  <a:lnTo>
                                    <a:pt x="853" y="0"/>
                                  </a:lnTo>
                                  <a:lnTo>
                                    <a:pt x="805" y="0"/>
                                  </a:lnTo>
                                  <a:lnTo>
                                    <a:pt x="752" y="0"/>
                                  </a:lnTo>
                                  <a:lnTo>
                                    <a:pt x="704" y="0"/>
                                  </a:lnTo>
                                  <a:lnTo>
                                    <a:pt x="647" y="0"/>
                                  </a:lnTo>
                                  <a:lnTo>
                                    <a:pt x="599" y="0"/>
                                  </a:lnTo>
                                  <a:lnTo>
                                    <a:pt x="551" y="0"/>
                                  </a:lnTo>
                                  <a:lnTo>
                                    <a:pt x="503" y="0"/>
                                  </a:lnTo>
                                  <a:lnTo>
                                    <a:pt x="455" y="0"/>
                                  </a:lnTo>
                                  <a:lnTo>
                                    <a:pt x="398" y="0"/>
                                  </a:lnTo>
                                  <a:lnTo>
                                    <a:pt x="350" y="0"/>
                                  </a:lnTo>
                                  <a:lnTo>
                                    <a:pt x="302" y="0"/>
                                  </a:lnTo>
                                  <a:lnTo>
                                    <a:pt x="254" y="0"/>
                                  </a:lnTo>
                                  <a:lnTo>
                                    <a:pt x="201" y="0"/>
                                  </a:lnTo>
                                  <a:lnTo>
                                    <a:pt x="144" y="0"/>
                                  </a:lnTo>
                                  <a:lnTo>
                                    <a:pt x="96" y="0"/>
                                  </a:lnTo>
                                  <a:lnTo>
                                    <a:pt x="48" y="0"/>
                                  </a:lnTo>
                                  <a:lnTo>
                                    <a:pt x="0" y="0"/>
                                  </a:lnTo>
                                  <a:lnTo>
                                    <a:pt x="0" y="48"/>
                                  </a:lnTo>
                                  <a:lnTo>
                                    <a:pt x="0" y="105"/>
                                  </a:lnTo>
                                  <a:lnTo>
                                    <a:pt x="0" y="153"/>
                                  </a:lnTo>
                                  <a:lnTo>
                                    <a:pt x="0" y="201"/>
                                  </a:lnTo>
                                  <a:lnTo>
                                    <a:pt x="0" y="249"/>
                                  </a:lnTo>
                                  <a:lnTo>
                                    <a:pt x="0" y="297"/>
                                  </a:lnTo>
                                  <a:lnTo>
                                    <a:pt x="0" y="355"/>
                                  </a:lnTo>
                                  <a:lnTo>
                                    <a:pt x="0" y="403"/>
                                  </a:lnTo>
                                  <a:lnTo>
                                    <a:pt x="0" y="451"/>
                                  </a:lnTo>
                                  <a:lnTo>
                                    <a:pt x="0" y="499"/>
                                  </a:lnTo>
                                  <a:lnTo>
                                    <a:pt x="0" y="547"/>
                                  </a:lnTo>
                                  <a:lnTo>
                                    <a:pt x="0" y="604"/>
                                  </a:lnTo>
                                  <a:lnTo>
                                    <a:pt x="0" y="657"/>
                                  </a:lnTo>
                                  <a:lnTo>
                                    <a:pt x="0" y="705"/>
                                  </a:lnTo>
                                  <a:lnTo>
                                    <a:pt x="0" y="753"/>
                                  </a:lnTo>
                                  <a:lnTo>
                                    <a:pt x="0" y="811"/>
                                  </a:lnTo>
                                  <a:lnTo>
                                    <a:pt x="0" y="859"/>
                                  </a:lnTo>
                                  <a:lnTo>
                                    <a:pt x="0" y="907"/>
                                  </a:lnTo>
                                  <a:lnTo>
                                    <a:pt x="0" y="955"/>
                                  </a:lnTo>
                                  <a:lnTo>
                                    <a:pt x="0" y="1003"/>
                                  </a:lnTo>
                                  <a:lnTo>
                                    <a:pt x="0" y="1060"/>
                                  </a:lnTo>
                                  <a:lnTo>
                                    <a:pt x="0" y="1108"/>
                                  </a:lnTo>
                                  <a:lnTo>
                                    <a:pt x="0" y="1156"/>
                                  </a:lnTo>
                                  <a:lnTo>
                                    <a:pt x="0" y="1204"/>
                                  </a:lnTo>
                                  <a:lnTo>
                                    <a:pt x="0" y="1257"/>
                                  </a:lnTo>
                                  <a:lnTo>
                                    <a:pt x="0" y="1315"/>
                                  </a:lnTo>
                                  <a:lnTo>
                                    <a:pt x="0" y="1363"/>
                                  </a:lnTo>
                                  <a:lnTo>
                                    <a:pt x="0" y="1411"/>
                                  </a:lnTo>
                                  <a:lnTo>
                                    <a:pt x="0" y="1459"/>
                                  </a:lnTo>
                                  <a:lnTo>
                                    <a:pt x="0" y="1507"/>
                                  </a:lnTo>
                                  <a:lnTo>
                                    <a:pt x="0" y="1564"/>
                                  </a:lnTo>
                                  <a:lnTo>
                                    <a:pt x="0" y="1612"/>
                                  </a:lnTo>
                                  <a:lnTo>
                                    <a:pt x="0" y="1660"/>
                                  </a:lnTo>
                                  <a:lnTo>
                                    <a:pt x="0" y="1708"/>
                                  </a:lnTo>
                                  <a:lnTo>
                                    <a:pt x="0" y="1756"/>
                                  </a:lnTo>
                                  <a:lnTo>
                                    <a:pt x="0" y="1814"/>
                                  </a:lnTo>
                                  <a:lnTo>
                                    <a:pt x="0" y="1862"/>
                                  </a:lnTo>
                                  <a:lnTo>
                                    <a:pt x="0" y="1910"/>
                                  </a:lnTo>
                                  <a:lnTo>
                                    <a:pt x="0" y="1963"/>
                                  </a:lnTo>
                                  <a:lnTo>
                                    <a:pt x="0" y="2011"/>
                                  </a:lnTo>
                                  <a:lnTo>
                                    <a:pt x="0" y="2068"/>
                                  </a:lnTo>
                                  <a:lnTo>
                                    <a:pt x="0" y="2116"/>
                                  </a:lnTo>
                                  <a:lnTo>
                                    <a:pt x="0" y="2164"/>
                                  </a:lnTo>
                                  <a:lnTo>
                                    <a:pt x="0" y="221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Freeform 88"/>
                          <wps:cNvSpPr>
                            <a:spLocks/>
                          </wps:cNvSpPr>
                          <wps:spPr bwMode="auto">
                            <a:xfrm>
                              <a:off x="3694" y="2098"/>
                              <a:ext cx="1682" cy="3624"/>
                            </a:xfrm>
                            <a:custGeom>
                              <a:avLst/>
                              <a:gdLst>
                                <a:gd name="T0" fmla="*/ 1682 w 1682"/>
                                <a:gd name="T1" fmla="*/ 2620 h 3624"/>
                                <a:gd name="T2" fmla="*/ 1682 w 1682"/>
                                <a:gd name="T3" fmla="*/ 2414 h 3624"/>
                                <a:gd name="T4" fmla="*/ 1682 w 1682"/>
                                <a:gd name="T5" fmla="*/ 2212 h 3624"/>
                                <a:gd name="T6" fmla="*/ 1682 w 1682"/>
                                <a:gd name="T7" fmla="*/ 2011 h 3624"/>
                                <a:gd name="T8" fmla="*/ 1682 w 1682"/>
                                <a:gd name="T9" fmla="*/ 1814 h 3624"/>
                                <a:gd name="T10" fmla="*/ 1682 w 1682"/>
                                <a:gd name="T11" fmla="*/ 1612 h 3624"/>
                                <a:gd name="T12" fmla="*/ 1672 w 1682"/>
                                <a:gd name="T13" fmla="*/ 1459 h 3624"/>
                                <a:gd name="T14" fmla="*/ 1682 w 1682"/>
                                <a:gd name="T15" fmla="*/ 1257 h 3624"/>
                                <a:gd name="T16" fmla="*/ 1682 w 1682"/>
                                <a:gd name="T17" fmla="*/ 1060 h 3624"/>
                                <a:gd name="T18" fmla="*/ 1672 w 1682"/>
                                <a:gd name="T19" fmla="*/ 907 h 3624"/>
                                <a:gd name="T20" fmla="*/ 1615 w 1682"/>
                                <a:gd name="T21" fmla="*/ 753 h 3624"/>
                                <a:gd name="T22" fmla="*/ 1538 w 1682"/>
                                <a:gd name="T23" fmla="*/ 619 h 3624"/>
                                <a:gd name="T24" fmla="*/ 1447 w 1682"/>
                                <a:gd name="T25" fmla="*/ 499 h 3624"/>
                                <a:gd name="T26" fmla="*/ 1361 w 1682"/>
                                <a:gd name="T27" fmla="*/ 403 h 3624"/>
                                <a:gd name="T28" fmla="*/ 1246 w 1682"/>
                                <a:gd name="T29" fmla="*/ 297 h 3624"/>
                                <a:gd name="T30" fmla="*/ 1131 w 1682"/>
                                <a:gd name="T31" fmla="*/ 211 h 3624"/>
                                <a:gd name="T32" fmla="*/ 1035 w 1682"/>
                                <a:gd name="T33" fmla="*/ 134 h 3624"/>
                                <a:gd name="T34" fmla="*/ 877 w 1682"/>
                                <a:gd name="T35" fmla="*/ 57 h 3624"/>
                                <a:gd name="T36" fmla="*/ 753 w 1682"/>
                                <a:gd name="T37" fmla="*/ 0 h 3624"/>
                                <a:gd name="T38" fmla="*/ 580 w 1682"/>
                                <a:gd name="T39" fmla="*/ 0 h 3624"/>
                                <a:gd name="T40" fmla="*/ 374 w 1682"/>
                                <a:gd name="T41" fmla="*/ 0 h 3624"/>
                                <a:gd name="T42" fmla="*/ 221 w 1682"/>
                                <a:gd name="T43" fmla="*/ 38 h 3624"/>
                                <a:gd name="T44" fmla="*/ 125 w 1682"/>
                                <a:gd name="T45" fmla="*/ 124 h 3624"/>
                                <a:gd name="T46" fmla="*/ 29 w 1682"/>
                                <a:gd name="T47" fmla="*/ 249 h 3624"/>
                                <a:gd name="T48" fmla="*/ 0 w 1682"/>
                                <a:gd name="T49" fmla="*/ 403 h 3624"/>
                                <a:gd name="T50" fmla="*/ 19 w 1682"/>
                                <a:gd name="T51" fmla="*/ 576 h 3624"/>
                                <a:gd name="T52" fmla="*/ 77 w 1682"/>
                                <a:gd name="T53" fmla="*/ 705 h 3624"/>
                                <a:gd name="T54" fmla="*/ 173 w 1682"/>
                                <a:gd name="T55" fmla="*/ 859 h 3624"/>
                                <a:gd name="T56" fmla="*/ 278 w 1682"/>
                                <a:gd name="T57" fmla="*/ 993 h 3624"/>
                                <a:gd name="T58" fmla="*/ 374 w 1682"/>
                                <a:gd name="T59" fmla="*/ 1099 h 3624"/>
                                <a:gd name="T60" fmla="*/ 475 w 1682"/>
                                <a:gd name="T61" fmla="*/ 1176 h 3624"/>
                                <a:gd name="T62" fmla="*/ 628 w 1682"/>
                                <a:gd name="T63" fmla="*/ 1272 h 3624"/>
                                <a:gd name="T64" fmla="*/ 781 w 1682"/>
                                <a:gd name="T65" fmla="*/ 1401 h 3624"/>
                                <a:gd name="T66" fmla="*/ 877 w 1682"/>
                                <a:gd name="T67" fmla="*/ 1488 h 3624"/>
                                <a:gd name="T68" fmla="*/ 973 w 1682"/>
                                <a:gd name="T69" fmla="*/ 1612 h 3624"/>
                                <a:gd name="T70" fmla="*/ 925 w 1682"/>
                                <a:gd name="T71" fmla="*/ 1660 h 3624"/>
                                <a:gd name="T72" fmla="*/ 839 w 1682"/>
                                <a:gd name="T73" fmla="*/ 1814 h 3624"/>
                                <a:gd name="T74" fmla="*/ 772 w 1682"/>
                                <a:gd name="T75" fmla="*/ 1910 h 3624"/>
                                <a:gd name="T76" fmla="*/ 820 w 1682"/>
                                <a:gd name="T77" fmla="*/ 2068 h 3624"/>
                                <a:gd name="T78" fmla="*/ 896 w 1682"/>
                                <a:gd name="T79" fmla="*/ 2164 h 3624"/>
                                <a:gd name="T80" fmla="*/ 1035 w 1682"/>
                                <a:gd name="T81" fmla="*/ 2222 h 3624"/>
                                <a:gd name="T82" fmla="*/ 1179 w 1682"/>
                                <a:gd name="T83" fmla="*/ 2299 h 3624"/>
                                <a:gd name="T84" fmla="*/ 1189 w 1682"/>
                                <a:gd name="T85" fmla="*/ 2462 h 3624"/>
                                <a:gd name="T86" fmla="*/ 1236 w 1682"/>
                                <a:gd name="T87" fmla="*/ 2620 h 3624"/>
                                <a:gd name="T88" fmla="*/ 1265 w 1682"/>
                                <a:gd name="T89" fmla="*/ 2822 h 3624"/>
                                <a:gd name="T90" fmla="*/ 1217 w 1682"/>
                                <a:gd name="T91" fmla="*/ 2966 h 3624"/>
                                <a:gd name="T92" fmla="*/ 1102 w 1682"/>
                                <a:gd name="T93" fmla="*/ 3120 h 3624"/>
                                <a:gd name="T94" fmla="*/ 1054 w 1682"/>
                                <a:gd name="T95" fmla="*/ 3278 h 3624"/>
                                <a:gd name="T96" fmla="*/ 1035 w 1682"/>
                                <a:gd name="T97" fmla="*/ 3470 h 3624"/>
                                <a:gd name="T98" fmla="*/ 1083 w 1682"/>
                                <a:gd name="T99" fmla="*/ 3624 h 3624"/>
                                <a:gd name="T100" fmla="*/ 1284 w 1682"/>
                                <a:gd name="T101" fmla="*/ 3614 h 3624"/>
                                <a:gd name="T102" fmla="*/ 1428 w 1682"/>
                                <a:gd name="T103" fmla="*/ 3537 h 3624"/>
                                <a:gd name="T104" fmla="*/ 1538 w 1682"/>
                                <a:gd name="T105" fmla="*/ 3460 h 3624"/>
                                <a:gd name="T106" fmla="*/ 1605 w 1682"/>
                                <a:gd name="T107" fmla="*/ 3326 h 3624"/>
                                <a:gd name="T108" fmla="*/ 1634 w 1682"/>
                                <a:gd name="T109" fmla="*/ 3120 h 3624"/>
                                <a:gd name="T110" fmla="*/ 1663 w 1682"/>
                                <a:gd name="T111" fmla="*/ 2966 h 3624"/>
                                <a:gd name="T112" fmla="*/ 1663 w 1682"/>
                                <a:gd name="T113" fmla="*/ 2774 h 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2" h="3624">
                                  <a:moveTo>
                                    <a:pt x="1682" y="2736"/>
                                  </a:moveTo>
                                  <a:lnTo>
                                    <a:pt x="1682" y="2716"/>
                                  </a:lnTo>
                                  <a:lnTo>
                                    <a:pt x="1682" y="2668"/>
                                  </a:lnTo>
                                  <a:lnTo>
                                    <a:pt x="1682" y="2620"/>
                                  </a:lnTo>
                                  <a:lnTo>
                                    <a:pt x="1682" y="2572"/>
                                  </a:lnTo>
                                  <a:lnTo>
                                    <a:pt x="1682" y="2520"/>
                                  </a:lnTo>
                                  <a:lnTo>
                                    <a:pt x="1682" y="2462"/>
                                  </a:lnTo>
                                  <a:lnTo>
                                    <a:pt x="1682" y="2414"/>
                                  </a:lnTo>
                                  <a:lnTo>
                                    <a:pt x="1682" y="2366"/>
                                  </a:lnTo>
                                  <a:lnTo>
                                    <a:pt x="1682" y="2318"/>
                                  </a:lnTo>
                                  <a:lnTo>
                                    <a:pt x="1682" y="2270"/>
                                  </a:lnTo>
                                  <a:lnTo>
                                    <a:pt x="1682" y="2212"/>
                                  </a:lnTo>
                                  <a:lnTo>
                                    <a:pt x="1682" y="2164"/>
                                  </a:lnTo>
                                  <a:lnTo>
                                    <a:pt x="1682" y="2116"/>
                                  </a:lnTo>
                                  <a:lnTo>
                                    <a:pt x="1682" y="2068"/>
                                  </a:lnTo>
                                  <a:lnTo>
                                    <a:pt x="1682" y="2011"/>
                                  </a:lnTo>
                                  <a:lnTo>
                                    <a:pt x="1682" y="1963"/>
                                  </a:lnTo>
                                  <a:lnTo>
                                    <a:pt x="1682" y="1910"/>
                                  </a:lnTo>
                                  <a:lnTo>
                                    <a:pt x="1682" y="1862"/>
                                  </a:lnTo>
                                  <a:lnTo>
                                    <a:pt x="1682" y="1814"/>
                                  </a:lnTo>
                                  <a:lnTo>
                                    <a:pt x="1682" y="1756"/>
                                  </a:lnTo>
                                  <a:lnTo>
                                    <a:pt x="1682" y="1708"/>
                                  </a:lnTo>
                                  <a:lnTo>
                                    <a:pt x="1682" y="1660"/>
                                  </a:lnTo>
                                  <a:lnTo>
                                    <a:pt x="1682" y="1612"/>
                                  </a:lnTo>
                                  <a:lnTo>
                                    <a:pt x="1682" y="1564"/>
                                  </a:lnTo>
                                  <a:lnTo>
                                    <a:pt x="1682" y="1516"/>
                                  </a:lnTo>
                                  <a:lnTo>
                                    <a:pt x="1682" y="1507"/>
                                  </a:lnTo>
                                  <a:lnTo>
                                    <a:pt x="1672" y="1459"/>
                                  </a:lnTo>
                                  <a:lnTo>
                                    <a:pt x="1663" y="1411"/>
                                  </a:lnTo>
                                  <a:lnTo>
                                    <a:pt x="1663" y="1363"/>
                                  </a:lnTo>
                                  <a:lnTo>
                                    <a:pt x="1672" y="1315"/>
                                  </a:lnTo>
                                  <a:lnTo>
                                    <a:pt x="1682" y="1257"/>
                                  </a:lnTo>
                                  <a:lnTo>
                                    <a:pt x="1682" y="1204"/>
                                  </a:lnTo>
                                  <a:lnTo>
                                    <a:pt x="1682" y="1156"/>
                                  </a:lnTo>
                                  <a:lnTo>
                                    <a:pt x="1682" y="1108"/>
                                  </a:lnTo>
                                  <a:lnTo>
                                    <a:pt x="1682" y="1060"/>
                                  </a:lnTo>
                                  <a:lnTo>
                                    <a:pt x="1682" y="1003"/>
                                  </a:lnTo>
                                  <a:lnTo>
                                    <a:pt x="1682" y="955"/>
                                  </a:lnTo>
                                  <a:lnTo>
                                    <a:pt x="1682" y="945"/>
                                  </a:lnTo>
                                  <a:lnTo>
                                    <a:pt x="1672" y="907"/>
                                  </a:lnTo>
                                  <a:lnTo>
                                    <a:pt x="1663" y="859"/>
                                  </a:lnTo>
                                  <a:lnTo>
                                    <a:pt x="1644" y="811"/>
                                  </a:lnTo>
                                  <a:lnTo>
                                    <a:pt x="1634" y="801"/>
                                  </a:lnTo>
                                  <a:lnTo>
                                    <a:pt x="1615" y="753"/>
                                  </a:lnTo>
                                  <a:lnTo>
                                    <a:pt x="1586" y="705"/>
                                  </a:lnTo>
                                  <a:lnTo>
                                    <a:pt x="1586" y="696"/>
                                  </a:lnTo>
                                  <a:lnTo>
                                    <a:pt x="1557" y="657"/>
                                  </a:lnTo>
                                  <a:lnTo>
                                    <a:pt x="1538" y="619"/>
                                  </a:lnTo>
                                  <a:lnTo>
                                    <a:pt x="1524" y="604"/>
                                  </a:lnTo>
                                  <a:lnTo>
                                    <a:pt x="1490" y="547"/>
                                  </a:lnTo>
                                  <a:lnTo>
                                    <a:pt x="1476" y="547"/>
                                  </a:lnTo>
                                  <a:lnTo>
                                    <a:pt x="1447" y="499"/>
                                  </a:lnTo>
                                  <a:lnTo>
                                    <a:pt x="1428" y="480"/>
                                  </a:lnTo>
                                  <a:lnTo>
                                    <a:pt x="1399" y="451"/>
                                  </a:lnTo>
                                  <a:lnTo>
                                    <a:pt x="1380" y="422"/>
                                  </a:lnTo>
                                  <a:lnTo>
                                    <a:pt x="1361" y="403"/>
                                  </a:lnTo>
                                  <a:lnTo>
                                    <a:pt x="1332" y="374"/>
                                  </a:lnTo>
                                  <a:lnTo>
                                    <a:pt x="1304" y="355"/>
                                  </a:lnTo>
                                  <a:lnTo>
                                    <a:pt x="1284" y="326"/>
                                  </a:lnTo>
                                  <a:lnTo>
                                    <a:pt x="1246" y="297"/>
                                  </a:lnTo>
                                  <a:lnTo>
                                    <a:pt x="1227" y="288"/>
                                  </a:lnTo>
                                  <a:lnTo>
                                    <a:pt x="1189" y="249"/>
                                  </a:lnTo>
                                  <a:lnTo>
                                    <a:pt x="1179" y="249"/>
                                  </a:lnTo>
                                  <a:lnTo>
                                    <a:pt x="1131" y="211"/>
                                  </a:lnTo>
                                  <a:lnTo>
                                    <a:pt x="1121" y="201"/>
                                  </a:lnTo>
                                  <a:lnTo>
                                    <a:pt x="1083" y="172"/>
                                  </a:lnTo>
                                  <a:lnTo>
                                    <a:pt x="1054" y="153"/>
                                  </a:lnTo>
                                  <a:lnTo>
                                    <a:pt x="1035" y="134"/>
                                  </a:lnTo>
                                  <a:lnTo>
                                    <a:pt x="973" y="105"/>
                                  </a:lnTo>
                                  <a:lnTo>
                                    <a:pt x="963" y="105"/>
                                  </a:lnTo>
                                  <a:lnTo>
                                    <a:pt x="925" y="76"/>
                                  </a:lnTo>
                                  <a:lnTo>
                                    <a:pt x="877" y="57"/>
                                  </a:lnTo>
                                  <a:lnTo>
                                    <a:pt x="877" y="48"/>
                                  </a:lnTo>
                                  <a:lnTo>
                                    <a:pt x="829" y="28"/>
                                  </a:lnTo>
                                  <a:lnTo>
                                    <a:pt x="781" y="9"/>
                                  </a:lnTo>
                                  <a:lnTo>
                                    <a:pt x="753" y="0"/>
                                  </a:lnTo>
                                  <a:lnTo>
                                    <a:pt x="724" y="0"/>
                                  </a:lnTo>
                                  <a:lnTo>
                                    <a:pt x="676" y="0"/>
                                  </a:lnTo>
                                  <a:lnTo>
                                    <a:pt x="628" y="0"/>
                                  </a:lnTo>
                                  <a:lnTo>
                                    <a:pt x="580" y="0"/>
                                  </a:lnTo>
                                  <a:lnTo>
                                    <a:pt x="532" y="0"/>
                                  </a:lnTo>
                                  <a:lnTo>
                                    <a:pt x="475" y="0"/>
                                  </a:lnTo>
                                  <a:lnTo>
                                    <a:pt x="422" y="0"/>
                                  </a:lnTo>
                                  <a:lnTo>
                                    <a:pt x="374" y="0"/>
                                  </a:lnTo>
                                  <a:lnTo>
                                    <a:pt x="326" y="0"/>
                                  </a:lnTo>
                                  <a:lnTo>
                                    <a:pt x="307" y="0"/>
                                  </a:lnTo>
                                  <a:lnTo>
                                    <a:pt x="278" y="9"/>
                                  </a:lnTo>
                                  <a:lnTo>
                                    <a:pt x="221" y="38"/>
                                  </a:lnTo>
                                  <a:lnTo>
                                    <a:pt x="211" y="48"/>
                                  </a:lnTo>
                                  <a:lnTo>
                                    <a:pt x="173" y="76"/>
                                  </a:lnTo>
                                  <a:lnTo>
                                    <a:pt x="144" y="105"/>
                                  </a:lnTo>
                                  <a:lnTo>
                                    <a:pt x="125" y="124"/>
                                  </a:lnTo>
                                  <a:lnTo>
                                    <a:pt x="96" y="153"/>
                                  </a:lnTo>
                                  <a:lnTo>
                                    <a:pt x="77" y="182"/>
                                  </a:lnTo>
                                  <a:lnTo>
                                    <a:pt x="58" y="201"/>
                                  </a:lnTo>
                                  <a:lnTo>
                                    <a:pt x="29" y="249"/>
                                  </a:lnTo>
                                  <a:lnTo>
                                    <a:pt x="19" y="278"/>
                                  </a:lnTo>
                                  <a:lnTo>
                                    <a:pt x="10" y="297"/>
                                  </a:lnTo>
                                  <a:lnTo>
                                    <a:pt x="0" y="355"/>
                                  </a:lnTo>
                                  <a:lnTo>
                                    <a:pt x="0" y="403"/>
                                  </a:lnTo>
                                  <a:lnTo>
                                    <a:pt x="0" y="451"/>
                                  </a:lnTo>
                                  <a:lnTo>
                                    <a:pt x="0" y="499"/>
                                  </a:lnTo>
                                  <a:lnTo>
                                    <a:pt x="19" y="547"/>
                                  </a:lnTo>
                                  <a:lnTo>
                                    <a:pt x="19" y="576"/>
                                  </a:lnTo>
                                  <a:lnTo>
                                    <a:pt x="29" y="604"/>
                                  </a:lnTo>
                                  <a:lnTo>
                                    <a:pt x="48" y="657"/>
                                  </a:lnTo>
                                  <a:lnTo>
                                    <a:pt x="77" y="696"/>
                                  </a:lnTo>
                                  <a:lnTo>
                                    <a:pt x="77" y="705"/>
                                  </a:lnTo>
                                  <a:lnTo>
                                    <a:pt x="106" y="753"/>
                                  </a:lnTo>
                                  <a:lnTo>
                                    <a:pt x="125" y="782"/>
                                  </a:lnTo>
                                  <a:lnTo>
                                    <a:pt x="134" y="811"/>
                                  </a:lnTo>
                                  <a:lnTo>
                                    <a:pt x="173" y="859"/>
                                  </a:lnTo>
                                  <a:lnTo>
                                    <a:pt x="201" y="907"/>
                                  </a:lnTo>
                                  <a:lnTo>
                                    <a:pt x="221" y="926"/>
                                  </a:lnTo>
                                  <a:lnTo>
                                    <a:pt x="240" y="955"/>
                                  </a:lnTo>
                                  <a:lnTo>
                                    <a:pt x="278" y="993"/>
                                  </a:lnTo>
                                  <a:lnTo>
                                    <a:pt x="288" y="1003"/>
                                  </a:lnTo>
                                  <a:lnTo>
                                    <a:pt x="326" y="1051"/>
                                  </a:lnTo>
                                  <a:lnTo>
                                    <a:pt x="336" y="1060"/>
                                  </a:lnTo>
                                  <a:lnTo>
                                    <a:pt x="374" y="1099"/>
                                  </a:lnTo>
                                  <a:lnTo>
                                    <a:pt x="384" y="1108"/>
                                  </a:lnTo>
                                  <a:lnTo>
                                    <a:pt x="422" y="1137"/>
                                  </a:lnTo>
                                  <a:lnTo>
                                    <a:pt x="451" y="1156"/>
                                  </a:lnTo>
                                  <a:lnTo>
                                    <a:pt x="475" y="1176"/>
                                  </a:lnTo>
                                  <a:lnTo>
                                    <a:pt x="532" y="1204"/>
                                  </a:lnTo>
                                  <a:lnTo>
                                    <a:pt x="580" y="1233"/>
                                  </a:lnTo>
                                  <a:lnTo>
                                    <a:pt x="609" y="1257"/>
                                  </a:lnTo>
                                  <a:lnTo>
                                    <a:pt x="628" y="1272"/>
                                  </a:lnTo>
                                  <a:lnTo>
                                    <a:pt x="676" y="1315"/>
                                  </a:lnTo>
                                  <a:lnTo>
                                    <a:pt x="724" y="1353"/>
                                  </a:lnTo>
                                  <a:lnTo>
                                    <a:pt x="733" y="1363"/>
                                  </a:lnTo>
                                  <a:lnTo>
                                    <a:pt x="781" y="1401"/>
                                  </a:lnTo>
                                  <a:lnTo>
                                    <a:pt x="791" y="1411"/>
                                  </a:lnTo>
                                  <a:lnTo>
                                    <a:pt x="829" y="1440"/>
                                  </a:lnTo>
                                  <a:lnTo>
                                    <a:pt x="848" y="1459"/>
                                  </a:lnTo>
                                  <a:lnTo>
                                    <a:pt x="877" y="1488"/>
                                  </a:lnTo>
                                  <a:lnTo>
                                    <a:pt x="906" y="1507"/>
                                  </a:lnTo>
                                  <a:lnTo>
                                    <a:pt x="925" y="1545"/>
                                  </a:lnTo>
                                  <a:lnTo>
                                    <a:pt x="944" y="1564"/>
                                  </a:lnTo>
                                  <a:lnTo>
                                    <a:pt x="973" y="1612"/>
                                  </a:lnTo>
                                  <a:lnTo>
                                    <a:pt x="973" y="1622"/>
                                  </a:lnTo>
                                  <a:lnTo>
                                    <a:pt x="997" y="1660"/>
                                  </a:lnTo>
                                  <a:lnTo>
                                    <a:pt x="973" y="1689"/>
                                  </a:lnTo>
                                  <a:lnTo>
                                    <a:pt x="925" y="1660"/>
                                  </a:lnTo>
                                  <a:lnTo>
                                    <a:pt x="877" y="1670"/>
                                  </a:lnTo>
                                  <a:lnTo>
                                    <a:pt x="839" y="1708"/>
                                  </a:lnTo>
                                  <a:lnTo>
                                    <a:pt x="829" y="1756"/>
                                  </a:lnTo>
                                  <a:lnTo>
                                    <a:pt x="839" y="1814"/>
                                  </a:lnTo>
                                  <a:lnTo>
                                    <a:pt x="829" y="1814"/>
                                  </a:lnTo>
                                  <a:lnTo>
                                    <a:pt x="781" y="1852"/>
                                  </a:lnTo>
                                  <a:lnTo>
                                    <a:pt x="772" y="1862"/>
                                  </a:lnTo>
                                  <a:lnTo>
                                    <a:pt x="772" y="1910"/>
                                  </a:lnTo>
                                  <a:lnTo>
                                    <a:pt x="781" y="1934"/>
                                  </a:lnTo>
                                  <a:lnTo>
                                    <a:pt x="781" y="1963"/>
                                  </a:lnTo>
                                  <a:lnTo>
                                    <a:pt x="800" y="2011"/>
                                  </a:lnTo>
                                  <a:lnTo>
                                    <a:pt x="820" y="2068"/>
                                  </a:lnTo>
                                  <a:lnTo>
                                    <a:pt x="829" y="2068"/>
                                  </a:lnTo>
                                  <a:lnTo>
                                    <a:pt x="858" y="2116"/>
                                  </a:lnTo>
                                  <a:lnTo>
                                    <a:pt x="877" y="2136"/>
                                  </a:lnTo>
                                  <a:lnTo>
                                    <a:pt x="896" y="2164"/>
                                  </a:lnTo>
                                  <a:lnTo>
                                    <a:pt x="925" y="2184"/>
                                  </a:lnTo>
                                  <a:lnTo>
                                    <a:pt x="973" y="2212"/>
                                  </a:lnTo>
                                  <a:lnTo>
                                    <a:pt x="1006" y="2212"/>
                                  </a:lnTo>
                                  <a:lnTo>
                                    <a:pt x="1035" y="2222"/>
                                  </a:lnTo>
                                  <a:lnTo>
                                    <a:pt x="1083" y="2241"/>
                                  </a:lnTo>
                                  <a:lnTo>
                                    <a:pt x="1131" y="2251"/>
                                  </a:lnTo>
                                  <a:lnTo>
                                    <a:pt x="1150" y="2270"/>
                                  </a:lnTo>
                                  <a:lnTo>
                                    <a:pt x="1179" y="2299"/>
                                  </a:lnTo>
                                  <a:lnTo>
                                    <a:pt x="1189" y="2318"/>
                                  </a:lnTo>
                                  <a:lnTo>
                                    <a:pt x="1189" y="2366"/>
                                  </a:lnTo>
                                  <a:lnTo>
                                    <a:pt x="1189" y="2414"/>
                                  </a:lnTo>
                                  <a:lnTo>
                                    <a:pt x="1189" y="2462"/>
                                  </a:lnTo>
                                  <a:lnTo>
                                    <a:pt x="1189" y="2520"/>
                                  </a:lnTo>
                                  <a:lnTo>
                                    <a:pt x="1208" y="2572"/>
                                  </a:lnTo>
                                  <a:lnTo>
                                    <a:pt x="1227" y="2611"/>
                                  </a:lnTo>
                                  <a:lnTo>
                                    <a:pt x="1236" y="2620"/>
                                  </a:lnTo>
                                  <a:lnTo>
                                    <a:pt x="1236" y="2668"/>
                                  </a:lnTo>
                                  <a:lnTo>
                                    <a:pt x="1275" y="2716"/>
                                  </a:lnTo>
                                  <a:lnTo>
                                    <a:pt x="1265" y="2774"/>
                                  </a:lnTo>
                                  <a:lnTo>
                                    <a:pt x="1265" y="2822"/>
                                  </a:lnTo>
                                  <a:lnTo>
                                    <a:pt x="1256" y="2870"/>
                                  </a:lnTo>
                                  <a:lnTo>
                                    <a:pt x="1246" y="2918"/>
                                  </a:lnTo>
                                  <a:lnTo>
                                    <a:pt x="1227" y="2937"/>
                                  </a:lnTo>
                                  <a:lnTo>
                                    <a:pt x="1217" y="2966"/>
                                  </a:lnTo>
                                  <a:lnTo>
                                    <a:pt x="1179" y="3014"/>
                                  </a:lnTo>
                                  <a:lnTo>
                                    <a:pt x="1179" y="3024"/>
                                  </a:lnTo>
                                  <a:lnTo>
                                    <a:pt x="1131" y="3072"/>
                                  </a:lnTo>
                                  <a:lnTo>
                                    <a:pt x="1102" y="3120"/>
                                  </a:lnTo>
                                  <a:lnTo>
                                    <a:pt x="1083" y="3158"/>
                                  </a:lnTo>
                                  <a:lnTo>
                                    <a:pt x="1074" y="3168"/>
                                  </a:lnTo>
                                  <a:lnTo>
                                    <a:pt x="1064" y="3216"/>
                                  </a:lnTo>
                                  <a:lnTo>
                                    <a:pt x="1054" y="3278"/>
                                  </a:lnTo>
                                  <a:lnTo>
                                    <a:pt x="1045" y="3326"/>
                                  </a:lnTo>
                                  <a:lnTo>
                                    <a:pt x="1035" y="3374"/>
                                  </a:lnTo>
                                  <a:lnTo>
                                    <a:pt x="1016" y="3422"/>
                                  </a:lnTo>
                                  <a:lnTo>
                                    <a:pt x="1035" y="3470"/>
                                  </a:lnTo>
                                  <a:lnTo>
                                    <a:pt x="997" y="3528"/>
                                  </a:lnTo>
                                  <a:lnTo>
                                    <a:pt x="997" y="3576"/>
                                  </a:lnTo>
                                  <a:lnTo>
                                    <a:pt x="1035" y="3614"/>
                                  </a:lnTo>
                                  <a:lnTo>
                                    <a:pt x="1083" y="3624"/>
                                  </a:lnTo>
                                  <a:lnTo>
                                    <a:pt x="1131" y="3624"/>
                                  </a:lnTo>
                                  <a:lnTo>
                                    <a:pt x="1179" y="3624"/>
                                  </a:lnTo>
                                  <a:lnTo>
                                    <a:pt x="1227" y="3624"/>
                                  </a:lnTo>
                                  <a:lnTo>
                                    <a:pt x="1284" y="3614"/>
                                  </a:lnTo>
                                  <a:lnTo>
                                    <a:pt x="1332" y="3595"/>
                                  </a:lnTo>
                                  <a:lnTo>
                                    <a:pt x="1371" y="3576"/>
                                  </a:lnTo>
                                  <a:lnTo>
                                    <a:pt x="1380" y="3566"/>
                                  </a:lnTo>
                                  <a:lnTo>
                                    <a:pt x="1428" y="3537"/>
                                  </a:lnTo>
                                  <a:lnTo>
                                    <a:pt x="1457" y="3528"/>
                                  </a:lnTo>
                                  <a:lnTo>
                                    <a:pt x="1476" y="3508"/>
                                  </a:lnTo>
                                  <a:lnTo>
                                    <a:pt x="1514" y="3470"/>
                                  </a:lnTo>
                                  <a:lnTo>
                                    <a:pt x="1538" y="3460"/>
                                  </a:lnTo>
                                  <a:lnTo>
                                    <a:pt x="1557" y="3422"/>
                                  </a:lnTo>
                                  <a:lnTo>
                                    <a:pt x="1586" y="3384"/>
                                  </a:lnTo>
                                  <a:lnTo>
                                    <a:pt x="1586" y="3374"/>
                                  </a:lnTo>
                                  <a:lnTo>
                                    <a:pt x="1605" y="3326"/>
                                  </a:lnTo>
                                  <a:lnTo>
                                    <a:pt x="1615" y="3278"/>
                                  </a:lnTo>
                                  <a:lnTo>
                                    <a:pt x="1625" y="3216"/>
                                  </a:lnTo>
                                  <a:lnTo>
                                    <a:pt x="1625" y="3168"/>
                                  </a:lnTo>
                                  <a:lnTo>
                                    <a:pt x="1634" y="3120"/>
                                  </a:lnTo>
                                  <a:lnTo>
                                    <a:pt x="1634" y="3100"/>
                                  </a:lnTo>
                                  <a:lnTo>
                                    <a:pt x="1644" y="3072"/>
                                  </a:lnTo>
                                  <a:lnTo>
                                    <a:pt x="1653" y="3024"/>
                                  </a:lnTo>
                                  <a:lnTo>
                                    <a:pt x="1663" y="2966"/>
                                  </a:lnTo>
                                  <a:lnTo>
                                    <a:pt x="1672" y="2918"/>
                                  </a:lnTo>
                                  <a:lnTo>
                                    <a:pt x="1663" y="2870"/>
                                  </a:lnTo>
                                  <a:lnTo>
                                    <a:pt x="1663" y="2822"/>
                                  </a:lnTo>
                                  <a:lnTo>
                                    <a:pt x="1663" y="2774"/>
                                  </a:lnTo>
                                  <a:lnTo>
                                    <a:pt x="1682" y="273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9"/>
                          <wps:cNvSpPr>
                            <a:spLocks/>
                          </wps:cNvSpPr>
                          <wps:spPr bwMode="auto">
                            <a:xfrm>
                              <a:off x="3694" y="2098"/>
                              <a:ext cx="1682" cy="3624"/>
                            </a:xfrm>
                            <a:custGeom>
                              <a:avLst/>
                              <a:gdLst>
                                <a:gd name="T0" fmla="*/ 1682 w 1682"/>
                                <a:gd name="T1" fmla="*/ 2620 h 3624"/>
                                <a:gd name="T2" fmla="*/ 1682 w 1682"/>
                                <a:gd name="T3" fmla="*/ 2414 h 3624"/>
                                <a:gd name="T4" fmla="*/ 1682 w 1682"/>
                                <a:gd name="T5" fmla="*/ 2212 h 3624"/>
                                <a:gd name="T6" fmla="*/ 1682 w 1682"/>
                                <a:gd name="T7" fmla="*/ 2011 h 3624"/>
                                <a:gd name="T8" fmla="*/ 1682 w 1682"/>
                                <a:gd name="T9" fmla="*/ 1814 h 3624"/>
                                <a:gd name="T10" fmla="*/ 1682 w 1682"/>
                                <a:gd name="T11" fmla="*/ 1612 h 3624"/>
                                <a:gd name="T12" fmla="*/ 1672 w 1682"/>
                                <a:gd name="T13" fmla="*/ 1459 h 3624"/>
                                <a:gd name="T14" fmla="*/ 1682 w 1682"/>
                                <a:gd name="T15" fmla="*/ 1257 h 3624"/>
                                <a:gd name="T16" fmla="*/ 1682 w 1682"/>
                                <a:gd name="T17" fmla="*/ 1060 h 3624"/>
                                <a:gd name="T18" fmla="*/ 1672 w 1682"/>
                                <a:gd name="T19" fmla="*/ 907 h 3624"/>
                                <a:gd name="T20" fmla="*/ 1615 w 1682"/>
                                <a:gd name="T21" fmla="*/ 753 h 3624"/>
                                <a:gd name="T22" fmla="*/ 1538 w 1682"/>
                                <a:gd name="T23" fmla="*/ 619 h 3624"/>
                                <a:gd name="T24" fmla="*/ 1447 w 1682"/>
                                <a:gd name="T25" fmla="*/ 499 h 3624"/>
                                <a:gd name="T26" fmla="*/ 1361 w 1682"/>
                                <a:gd name="T27" fmla="*/ 403 h 3624"/>
                                <a:gd name="T28" fmla="*/ 1246 w 1682"/>
                                <a:gd name="T29" fmla="*/ 297 h 3624"/>
                                <a:gd name="T30" fmla="*/ 1131 w 1682"/>
                                <a:gd name="T31" fmla="*/ 211 h 3624"/>
                                <a:gd name="T32" fmla="*/ 1035 w 1682"/>
                                <a:gd name="T33" fmla="*/ 134 h 3624"/>
                                <a:gd name="T34" fmla="*/ 877 w 1682"/>
                                <a:gd name="T35" fmla="*/ 57 h 3624"/>
                                <a:gd name="T36" fmla="*/ 753 w 1682"/>
                                <a:gd name="T37" fmla="*/ 0 h 3624"/>
                                <a:gd name="T38" fmla="*/ 580 w 1682"/>
                                <a:gd name="T39" fmla="*/ 0 h 3624"/>
                                <a:gd name="T40" fmla="*/ 374 w 1682"/>
                                <a:gd name="T41" fmla="*/ 0 h 3624"/>
                                <a:gd name="T42" fmla="*/ 221 w 1682"/>
                                <a:gd name="T43" fmla="*/ 38 h 3624"/>
                                <a:gd name="T44" fmla="*/ 125 w 1682"/>
                                <a:gd name="T45" fmla="*/ 124 h 3624"/>
                                <a:gd name="T46" fmla="*/ 29 w 1682"/>
                                <a:gd name="T47" fmla="*/ 249 h 3624"/>
                                <a:gd name="T48" fmla="*/ 0 w 1682"/>
                                <a:gd name="T49" fmla="*/ 403 h 3624"/>
                                <a:gd name="T50" fmla="*/ 19 w 1682"/>
                                <a:gd name="T51" fmla="*/ 576 h 3624"/>
                                <a:gd name="T52" fmla="*/ 77 w 1682"/>
                                <a:gd name="T53" fmla="*/ 705 h 3624"/>
                                <a:gd name="T54" fmla="*/ 173 w 1682"/>
                                <a:gd name="T55" fmla="*/ 859 h 3624"/>
                                <a:gd name="T56" fmla="*/ 278 w 1682"/>
                                <a:gd name="T57" fmla="*/ 993 h 3624"/>
                                <a:gd name="T58" fmla="*/ 374 w 1682"/>
                                <a:gd name="T59" fmla="*/ 1099 h 3624"/>
                                <a:gd name="T60" fmla="*/ 475 w 1682"/>
                                <a:gd name="T61" fmla="*/ 1176 h 3624"/>
                                <a:gd name="T62" fmla="*/ 628 w 1682"/>
                                <a:gd name="T63" fmla="*/ 1272 h 3624"/>
                                <a:gd name="T64" fmla="*/ 781 w 1682"/>
                                <a:gd name="T65" fmla="*/ 1401 h 3624"/>
                                <a:gd name="T66" fmla="*/ 877 w 1682"/>
                                <a:gd name="T67" fmla="*/ 1488 h 3624"/>
                                <a:gd name="T68" fmla="*/ 973 w 1682"/>
                                <a:gd name="T69" fmla="*/ 1612 h 3624"/>
                                <a:gd name="T70" fmla="*/ 925 w 1682"/>
                                <a:gd name="T71" fmla="*/ 1660 h 3624"/>
                                <a:gd name="T72" fmla="*/ 839 w 1682"/>
                                <a:gd name="T73" fmla="*/ 1814 h 3624"/>
                                <a:gd name="T74" fmla="*/ 772 w 1682"/>
                                <a:gd name="T75" fmla="*/ 1910 h 3624"/>
                                <a:gd name="T76" fmla="*/ 820 w 1682"/>
                                <a:gd name="T77" fmla="*/ 2068 h 3624"/>
                                <a:gd name="T78" fmla="*/ 896 w 1682"/>
                                <a:gd name="T79" fmla="*/ 2164 h 3624"/>
                                <a:gd name="T80" fmla="*/ 1035 w 1682"/>
                                <a:gd name="T81" fmla="*/ 2222 h 3624"/>
                                <a:gd name="T82" fmla="*/ 1179 w 1682"/>
                                <a:gd name="T83" fmla="*/ 2299 h 3624"/>
                                <a:gd name="T84" fmla="*/ 1189 w 1682"/>
                                <a:gd name="T85" fmla="*/ 2462 h 3624"/>
                                <a:gd name="T86" fmla="*/ 1236 w 1682"/>
                                <a:gd name="T87" fmla="*/ 2620 h 3624"/>
                                <a:gd name="T88" fmla="*/ 1265 w 1682"/>
                                <a:gd name="T89" fmla="*/ 2822 h 3624"/>
                                <a:gd name="T90" fmla="*/ 1217 w 1682"/>
                                <a:gd name="T91" fmla="*/ 2966 h 3624"/>
                                <a:gd name="T92" fmla="*/ 1102 w 1682"/>
                                <a:gd name="T93" fmla="*/ 3120 h 3624"/>
                                <a:gd name="T94" fmla="*/ 1054 w 1682"/>
                                <a:gd name="T95" fmla="*/ 3278 h 3624"/>
                                <a:gd name="T96" fmla="*/ 1035 w 1682"/>
                                <a:gd name="T97" fmla="*/ 3470 h 3624"/>
                                <a:gd name="T98" fmla="*/ 1083 w 1682"/>
                                <a:gd name="T99" fmla="*/ 3624 h 3624"/>
                                <a:gd name="T100" fmla="*/ 1284 w 1682"/>
                                <a:gd name="T101" fmla="*/ 3614 h 3624"/>
                                <a:gd name="T102" fmla="*/ 1428 w 1682"/>
                                <a:gd name="T103" fmla="*/ 3537 h 3624"/>
                                <a:gd name="T104" fmla="*/ 1538 w 1682"/>
                                <a:gd name="T105" fmla="*/ 3460 h 3624"/>
                                <a:gd name="T106" fmla="*/ 1605 w 1682"/>
                                <a:gd name="T107" fmla="*/ 3326 h 3624"/>
                                <a:gd name="T108" fmla="*/ 1634 w 1682"/>
                                <a:gd name="T109" fmla="*/ 3120 h 3624"/>
                                <a:gd name="T110" fmla="*/ 1663 w 1682"/>
                                <a:gd name="T111" fmla="*/ 2966 h 3624"/>
                                <a:gd name="T112" fmla="*/ 1663 w 1682"/>
                                <a:gd name="T113" fmla="*/ 2774 h 36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82" h="3624">
                                  <a:moveTo>
                                    <a:pt x="1682" y="2736"/>
                                  </a:moveTo>
                                  <a:lnTo>
                                    <a:pt x="1682" y="2716"/>
                                  </a:lnTo>
                                  <a:lnTo>
                                    <a:pt x="1682" y="2668"/>
                                  </a:lnTo>
                                  <a:lnTo>
                                    <a:pt x="1682" y="2620"/>
                                  </a:lnTo>
                                  <a:lnTo>
                                    <a:pt x="1682" y="2572"/>
                                  </a:lnTo>
                                  <a:lnTo>
                                    <a:pt x="1682" y="2520"/>
                                  </a:lnTo>
                                  <a:lnTo>
                                    <a:pt x="1682" y="2462"/>
                                  </a:lnTo>
                                  <a:lnTo>
                                    <a:pt x="1682" y="2414"/>
                                  </a:lnTo>
                                  <a:lnTo>
                                    <a:pt x="1682" y="2366"/>
                                  </a:lnTo>
                                  <a:lnTo>
                                    <a:pt x="1682" y="2318"/>
                                  </a:lnTo>
                                  <a:lnTo>
                                    <a:pt x="1682" y="2270"/>
                                  </a:lnTo>
                                  <a:lnTo>
                                    <a:pt x="1682" y="2212"/>
                                  </a:lnTo>
                                  <a:lnTo>
                                    <a:pt x="1682" y="2164"/>
                                  </a:lnTo>
                                  <a:lnTo>
                                    <a:pt x="1682" y="2116"/>
                                  </a:lnTo>
                                  <a:lnTo>
                                    <a:pt x="1682" y="2068"/>
                                  </a:lnTo>
                                  <a:lnTo>
                                    <a:pt x="1682" y="2011"/>
                                  </a:lnTo>
                                  <a:lnTo>
                                    <a:pt x="1682" y="1963"/>
                                  </a:lnTo>
                                  <a:lnTo>
                                    <a:pt x="1682" y="1910"/>
                                  </a:lnTo>
                                  <a:lnTo>
                                    <a:pt x="1682" y="1862"/>
                                  </a:lnTo>
                                  <a:lnTo>
                                    <a:pt x="1682" y="1814"/>
                                  </a:lnTo>
                                  <a:lnTo>
                                    <a:pt x="1682" y="1756"/>
                                  </a:lnTo>
                                  <a:lnTo>
                                    <a:pt x="1682" y="1708"/>
                                  </a:lnTo>
                                  <a:lnTo>
                                    <a:pt x="1682" y="1660"/>
                                  </a:lnTo>
                                  <a:lnTo>
                                    <a:pt x="1682" y="1612"/>
                                  </a:lnTo>
                                  <a:lnTo>
                                    <a:pt x="1682" y="1564"/>
                                  </a:lnTo>
                                  <a:lnTo>
                                    <a:pt x="1682" y="1516"/>
                                  </a:lnTo>
                                  <a:lnTo>
                                    <a:pt x="1682" y="1507"/>
                                  </a:lnTo>
                                  <a:lnTo>
                                    <a:pt x="1672" y="1459"/>
                                  </a:lnTo>
                                  <a:lnTo>
                                    <a:pt x="1663" y="1411"/>
                                  </a:lnTo>
                                  <a:lnTo>
                                    <a:pt x="1663" y="1363"/>
                                  </a:lnTo>
                                  <a:lnTo>
                                    <a:pt x="1672" y="1315"/>
                                  </a:lnTo>
                                  <a:lnTo>
                                    <a:pt x="1682" y="1257"/>
                                  </a:lnTo>
                                  <a:lnTo>
                                    <a:pt x="1682" y="1204"/>
                                  </a:lnTo>
                                  <a:lnTo>
                                    <a:pt x="1682" y="1156"/>
                                  </a:lnTo>
                                  <a:lnTo>
                                    <a:pt x="1682" y="1108"/>
                                  </a:lnTo>
                                  <a:lnTo>
                                    <a:pt x="1682" y="1060"/>
                                  </a:lnTo>
                                  <a:lnTo>
                                    <a:pt x="1682" y="1003"/>
                                  </a:lnTo>
                                  <a:lnTo>
                                    <a:pt x="1682" y="955"/>
                                  </a:lnTo>
                                  <a:lnTo>
                                    <a:pt x="1682" y="945"/>
                                  </a:lnTo>
                                  <a:lnTo>
                                    <a:pt x="1672" y="907"/>
                                  </a:lnTo>
                                  <a:lnTo>
                                    <a:pt x="1663" y="859"/>
                                  </a:lnTo>
                                  <a:lnTo>
                                    <a:pt x="1644" y="811"/>
                                  </a:lnTo>
                                  <a:lnTo>
                                    <a:pt x="1634" y="801"/>
                                  </a:lnTo>
                                  <a:lnTo>
                                    <a:pt x="1615" y="753"/>
                                  </a:lnTo>
                                  <a:lnTo>
                                    <a:pt x="1586" y="705"/>
                                  </a:lnTo>
                                  <a:lnTo>
                                    <a:pt x="1586" y="696"/>
                                  </a:lnTo>
                                  <a:lnTo>
                                    <a:pt x="1557" y="657"/>
                                  </a:lnTo>
                                  <a:lnTo>
                                    <a:pt x="1538" y="619"/>
                                  </a:lnTo>
                                  <a:lnTo>
                                    <a:pt x="1524" y="604"/>
                                  </a:lnTo>
                                  <a:lnTo>
                                    <a:pt x="1490" y="547"/>
                                  </a:lnTo>
                                  <a:lnTo>
                                    <a:pt x="1476" y="547"/>
                                  </a:lnTo>
                                  <a:lnTo>
                                    <a:pt x="1447" y="499"/>
                                  </a:lnTo>
                                  <a:lnTo>
                                    <a:pt x="1428" y="480"/>
                                  </a:lnTo>
                                  <a:lnTo>
                                    <a:pt x="1399" y="451"/>
                                  </a:lnTo>
                                  <a:lnTo>
                                    <a:pt x="1380" y="422"/>
                                  </a:lnTo>
                                  <a:lnTo>
                                    <a:pt x="1361" y="403"/>
                                  </a:lnTo>
                                  <a:lnTo>
                                    <a:pt x="1332" y="374"/>
                                  </a:lnTo>
                                  <a:lnTo>
                                    <a:pt x="1304" y="355"/>
                                  </a:lnTo>
                                  <a:lnTo>
                                    <a:pt x="1284" y="326"/>
                                  </a:lnTo>
                                  <a:lnTo>
                                    <a:pt x="1246" y="297"/>
                                  </a:lnTo>
                                  <a:lnTo>
                                    <a:pt x="1227" y="288"/>
                                  </a:lnTo>
                                  <a:lnTo>
                                    <a:pt x="1189" y="249"/>
                                  </a:lnTo>
                                  <a:lnTo>
                                    <a:pt x="1179" y="249"/>
                                  </a:lnTo>
                                  <a:lnTo>
                                    <a:pt x="1131" y="211"/>
                                  </a:lnTo>
                                  <a:lnTo>
                                    <a:pt x="1121" y="201"/>
                                  </a:lnTo>
                                  <a:lnTo>
                                    <a:pt x="1083" y="172"/>
                                  </a:lnTo>
                                  <a:lnTo>
                                    <a:pt x="1054" y="153"/>
                                  </a:lnTo>
                                  <a:lnTo>
                                    <a:pt x="1035" y="134"/>
                                  </a:lnTo>
                                  <a:lnTo>
                                    <a:pt x="973" y="105"/>
                                  </a:lnTo>
                                  <a:lnTo>
                                    <a:pt x="963" y="105"/>
                                  </a:lnTo>
                                  <a:lnTo>
                                    <a:pt x="925" y="76"/>
                                  </a:lnTo>
                                  <a:lnTo>
                                    <a:pt x="877" y="57"/>
                                  </a:lnTo>
                                  <a:lnTo>
                                    <a:pt x="877" y="48"/>
                                  </a:lnTo>
                                  <a:lnTo>
                                    <a:pt x="829" y="28"/>
                                  </a:lnTo>
                                  <a:lnTo>
                                    <a:pt x="781" y="9"/>
                                  </a:lnTo>
                                  <a:lnTo>
                                    <a:pt x="753" y="0"/>
                                  </a:lnTo>
                                  <a:lnTo>
                                    <a:pt x="724" y="0"/>
                                  </a:lnTo>
                                  <a:lnTo>
                                    <a:pt x="676" y="0"/>
                                  </a:lnTo>
                                  <a:lnTo>
                                    <a:pt x="628" y="0"/>
                                  </a:lnTo>
                                  <a:lnTo>
                                    <a:pt x="580" y="0"/>
                                  </a:lnTo>
                                  <a:lnTo>
                                    <a:pt x="532" y="0"/>
                                  </a:lnTo>
                                  <a:lnTo>
                                    <a:pt x="475" y="0"/>
                                  </a:lnTo>
                                  <a:lnTo>
                                    <a:pt x="422" y="0"/>
                                  </a:lnTo>
                                  <a:lnTo>
                                    <a:pt x="374" y="0"/>
                                  </a:lnTo>
                                  <a:lnTo>
                                    <a:pt x="326" y="0"/>
                                  </a:lnTo>
                                  <a:lnTo>
                                    <a:pt x="307" y="0"/>
                                  </a:lnTo>
                                  <a:lnTo>
                                    <a:pt x="278" y="9"/>
                                  </a:lnTo>
                                  <a:lnTo>
                                    <a:pt x="221" y="38"/>
                                  </a:lnTo>
                                  <a:lnTo>
                                    <a:pt x="211" y="48"/>
                                  </a:lnTo>
                                  <a:lnTo>
                                    <a:pt x="173" y="76"/>
                                  </a:lnTo>
                                  <a:lnTo>
                                    <a:pt x="144" y="105"/>
                                  </a:lnTo>
                                  <a:lnTo>
                                    <a:pt x="125" y="124"/>
                                  </a:lnTo>
                                  <a:lnTo>
                                    <a:pt x="96" y="153"/>
                                  </a:lnTo>
                                  <a:lnTo>
                                    <a:pt x="77" y="182"/>
                                  </a:lnTo>
                                  <a:lnTo>
                                    <a:pt x="58" y="201"/>
                                  </a:lnTo>
                                  <a:lnTo>
                                    <a:pt x="29" y="249"/>
                                  </a:lnTo>
                                  <a:lnTo>
                                    <a:pt x="19" y="278"/>
                                  </a:lnTo>
                                  <a:lnTo>
                                    <a:pt x="10" y="297"/>
                                  </a:lnTo>
                                  <a:lnTo>
                                    <a:pt x="0" y="355"/>
                                  </a:lnTo>
                                  <a:lnTo>
                                    <a:pt x="0" y="403"/>
                                  </a:lnTo>
                                  <a:lnTo>
                                    <a:pt x="0" y="451"/>
                                  </a:lnTo>
                                  <a:lnTo>
                                    <a:pt x="0" y="499"/>
                                  </a:lnTo>
                                  <a:lnTo>
                                    <a:pt x="19" y="547"/>
                                  </a:lnTo>
                                  <a:lnTo>
                                    <a:pt x="19" y="576"/>
                                  </a:lnTo>
                                  <a:lnTo>
                                    <a:pt x="29" y="604"/>
                                  </a:lnTo>
                                  <a:lnTo>
                                    <a:pt x="48" y="657"/>
                                  </a:lnTo>
                                  <a:lnTo>
                                    <a:pt x="77" y="696"/>
                                  </a:lnTo>
                                  <a:lnTo>
                                    <a:pt x="77" y="705"/>
                                  </a:lnTo>
                                  <a:lnTo>
                                    <a:pt x="106" y="753"/>
                                  </a:lnTo>
                                  <a:lnTo>
                                    <a:pt x="125" y="782"/>
                                  </a:lnTo>
                                  <a:lnTo>
                                    <a:pt x="134" y="811"/>
                                  </a:lnTo>
                                  <a:lnTo>
                                    <a:pt x="173" y="859"/>
                                  </a:lnTo>
                                  <a:lnTo>
                                    <a:pt x="201" y="907"/>
                                  </a:lnTo>
                                  <a:lnTo>
                                    <a:pt x="221" y="926"/>
                                  </a:lnTo>
                                  <a:lnTo>
                                    <a:pt x="240" y="955"/>
                                  </a:lnTo>
                                  <a:lnTo>
                                    <a:pt x="278" y="993"/>
                                  </a:lnTo>
                                  <a:lnTo>
                                    <a:pt x="288" y="1003"/>
                                  </a:lnTo>
                                  <a:lnTo>
                                    <a:pt x="326" y="1051"/>
                                  </a:lnTo>
                                  <a:lnTo>
                                    <a:pt x="336" y="1060"/>
                                  </a:lnTo>
                                  <a:lnTo>
                                    <a:pt x="374" y="1099"/>
                                  </a:lnTo>
                                  <a:lnTo>
                                    <a:pt x="384" y="1108"/>
                                  </a:lnTo>
                                  <a:lnTo>
                                    <a:pt x="422" y="1137"/>
                                  </a:lnTo>
                                  <a:lnTo>
                                    <a:pt x="451" y="1156"/>
                                  </a:lnTo>
                                  <a:lnTo>
                                    <a:pt x="475" y="1176"/>
                                  </a:lnTo>
                                  <a:lnTo>
                                    <a:pt x="532" y="1204"/>
                                  </a:lnTo>
                                  <a:lnTo>
                                    <a:pt x="580" y="1233"/>
                                  </a:lnTo>
                                  <a:lnTo>
                                    <a:pt x="609" y="1257"/>
                                  </a:lnTo>
                                  <a:lnTo>
                                    <a:pt x="628" y="1272"/>
                                  </a:lnTo>
                                  <a:lnTo>
                                    <a:pt x="676" y="1315"/>
                                  </a:lnTo>
                                  <a:lnTo>
                                    <a:pt x="724" y="1353"/>
                                  </a:lnTo>
                                  <a:lnTo>
                                    <a:pt x="733" y="1363"/>
                                  </a:lnTo>
                                  <a:lnTo>
                                    <a:pt x="781" y="1401"/>
                                  </a:lnTo>
                                  <a:lnTo>
                                    <a:pt x="791" y="1411"/>
                                  </a:lnTo>
                                  <a:lnTo>
                                    <a:pt x="829" y="1440"/>
                                  </a:lnTo>
                                  <a:lnTo>
                                    <a:pt x="848" y="1459"/>
                                  </a:lnTo>
                                  <a:lnTo>
                                    <a:pt x="877" y="1488"/>
                                  </a:lnTo>
                                  <a:lnTo>
                                    <a:pt x="906" y="1507"/>
                                  </a:lnTo>
                                  <a:lnTo>
                                    <a:pt x="925" y="1545"/>
                                  </a:lnTo>
                                  <a:lnTo>
                                    <a:pt x="944" y="1564"/>
                                  </a:lnTo>
                                  <a:lnTo>
                                    <a:pt x="973" y="1612"/>
                                  </a:lnTo>
                                  <a:lnTo>
                                    <a:pt x="973" y="1622"/>
                                  </a:lnTo>
                                  <a:lnTo>
                                    <a:pt x="997" y="1660"/>
                                  </a:lnTo>
                                  <a:lnTo>
                                    <a:pt x="973" y="1689"/>
                                  </a:lnTo>
                                  <a:lnTo>
                                    <a:pt x="925" y="1660"/>
                                  </a:lnTo>
                                  <a:lnTo>
                                    <a:pt x="877" y="1670"/>
                                  </a:lnTo>
                                  <a:lnTo>
                                    <a:pt x="839" y="1708"/>
                                  </a:lnTo>
                                  <a:lnTo>
                                    <a:pt x="829" y="1756"/>
                                  </a:lnTo>
                                  <a:lnTo>
                                    <a:pt x="839" y="1814"/>
                                  </a:lnTo>
                                  <a:lnTo>
                                    <a:pt x="829" y="1814"/>
                                  </a:lnTo>
                                  <a:lnTo>
                                    <a:pt x="781" y="1852"/>
                                  </a:lnTo>
                                  <a:lnTo>
                                    <a:pt x="772" y="1862"/>
                                  </a:lnTo>
                                  <a:lnTo>
                                    <a:pt x="772" y="1910"/>
                                  </a:lnTo>
                                  <a:lnTo>
                                    <a:pt x="781" y="1934"/>
                                  </a:lnTo>
                                  <a:lnTo>
                                    <a:pt x="781" y="1963"/>
                                  </a:lnTo>
                                  <a:lnTo>
                                    <a:pt x="800" y="2011"/>
                                  </a:lnTo>
                                  <a:lnTo>
                                    <a:pt x="820" y="2068"/>
                                  </a:lnTo>
                                  <a:lnTo>
                                    <a:pt x="829" y="2068"/>
                                  </a:lnTo>
                                  <a:lnTo>
                                    <a:pt x="858" y="2116"/>
                                  </a:lnTo>
                                  <a:lnTo>
                                    <a:pt x="877" y="2136"/>
                                  </a:lnTo>
                                  <a:lnTo>
                                    <a:pt x="896" y="2164"/>
                                  </a:lnTo>
                                  <a:lnTo>
                                    <a:pt x="925" y="2184"/>
                                  </a:lnTo>
                                  <a:lnTo>
                                    <a:pt x="973" y="2212"/>
                                  </a:lnTo>
                                  <a:lnTo>
                                    <a:pt x="1006" y="2212"/>
                                  </a:lnTo>
                                  <a:lnTo>
                                    <a:pt x="1035" y="2222"/>
                                  </a:lnTo>
                                  <a:lnTo>
                                    <a:pt x="1083" y="2241"/>
                                  </a:lnTo>
                                  <a:lnTo>
                                    <a:pt x="1131" y="2251"/>
                                  </a:lnTo>
                                  <a:lnTo>
                                    <a:pt x="1150" y="2270"/>
                                  </a:lnTo>
                                  <a:lnTo>
                                    <a:pt x="1179" y="2299"/>
                                  </a:lnTo>
                                  <a:lnTo>
                                    <a:pt x="1189" y="2318"/>
                                  </a:lnTo>
                                  <a:lnTo>
                                    <a:pt x="1189" y="2366"/>
                                  </a:lnTo>
                                  <a:lnTo>
                                    <a:pt x="1189" y="2414"/>
                                  </a:lnTo>
                                  <a:lnTo>
                                    <a:pt x="1189" y="2462"/>
                                  </a:lnTo>
                                  <a:lnTo>
                                    <a:pt x="1189" y="2520"/>
                                  </a:lnTo>
                                  <a:lnTo>
                                    <a:pt x="1208" y="2572"/>
                                  </a:lnTo>
                                  <a:lnTo>
                                    <a:pt x="1227" y="2611"/>
                                  </a:lnTo>
                                  <a:lnTo>
                                    <a:pt x="1236" y="2620"/>
                                  </a:lnTo>
                                  <a:lnTo>
                                    <a:pt x="1236" y="2668"/>
                                  </a:lnTo>
                                  <a:lnTo>
                                    <a:pt x="1275" y="2716"/>
                                  </a:lnTo>
                                  <a:lnTo>
                                    <a:pt x="1265" y="2774"/>
                                  </a:lnTo>
                                  <a:lnTo>
                                    <a:pt x="1265" y="2822"/>
                                  </a:lnTo>
                                  <a:lnTo>
                                    <a:pt x="1256" y="2870"/>
                                  </a:lnTo>
                                  <a:lnTo>
                                    <a:pt x="1246" y="2918"/>
                                  </a:lnTo>
                                  <a:lnTo>
                                    <a:pt x="1227" y="2937"/>
                                  </a:lnTo>
                                  <a:lnTo>
                                    <a:pt x="1217" y="2966"/>
                                  </a:lnTo>
                                  <a:lnTo>
                                    <a:pt x="1179" y="3014"/>
                                  </a:lnTo>
                                  <a:lnTo>
                                    <a:pt x="1179" y="3024"/>
                                  </a:lnTo>
                                  <a:lnTo>
                                    <a:pt x="1131" y="3072"/>
                                  </a:lnTo>
                                  <a:lnTo>
                                    <a:pt x="1102" y="3120"/>
                                  </a:lnTo>
                                  <a:lnTo>
                                    <a:pt x="1083" y="3158"/>
                                  </a:lnTo>
                                  <a:lnTo>
                                    <a:pt x="1074" y="3168"/>
                                  </a:lnTo>
                                  <a:lnTo>
                                    <a:pt x="1064" y="3216"/>
                                  </a:lnTo>
                                  <a:lnTo>
                                    <a:pt x="1054" y="3278"/>
                                  </a:lnTo>
                                  <a:lnTo>
                                    <a:pt x="1045" y="3326"/>
                                  </a:lnTo>
                                  <a:lnTo>
                                    <a:pt x="1035" y="3374"/>
                                  </a:lnTo>
                                  <a:lnTo>
                                    <a:pt x="1016" y="3422"/>
                                  </a:lnTo>
                                  <a:lnTo>
                                    <a:pt x="1035" y="3470"/>
                                  </a:lnTo>
                                  <a:lnTo>
                                    <a:pt x="997" y="3528"/>
                                  </a:lnTo>
                                  <a:lnTo>
                                    <a:pt x="997" y="3576"/>
                                  </a:lnTo>
                                  <a:lnTo>
                                    <a:pt x="1035" y="3614"/>
                                  </a:lnTo>
                                  <a:lnTo>
                                    <a:pt x="1083" y="3624"/>
                                  </a:lnTo>
                                  <a:lnTo>
                                    <a:pt x="1131" y="3624"/>
                                  </a:lnTo>
                                  <a:lnTo>
                                    <a:pt x="1179" y="3624"/>
                                  </a:lnTo>
                                  <a:lnTo>
                                    <a:pt x="1227" y="3624"/>
                                  </a:lnTo>
                                  <a:lnTo>
                                    <a:pt x="1284" y="3614"/>
                                  </a:lnTo>
                                  <a:lnTo>
                                    <a:pt x="1332" y="3595"/>
                                  </a:lnTo>
                                  <a:lnTo>
                                    <a:pt x="1371" y="3576"/>
                                  </a:lnTo>
                                  <a:lnTo>
                                    <a:pt x="1380" y="3566"/>
                                  </a:lnTo>
                                  <a:lnTo>
                                    <a:pt x="1428" y="3537"/>
                                  </a:lnTo>
                                  <a:lnTo>
                                    <a:pt x="1457" y="3528"/>
                                  </a:lnTo>
                                  <a:lnTo>
                                    <a:pt x="1476" y="3508"/>
                                  </a:lnTo>
                                  <a:lnTo>
                                    <a:pt x="1514" y="3470"/>
                                  </a:lnTo>
                                  <a:lnTo>
                                    <a:pt x="1538" y="3460"/>
                                  </a:lnTo>
                                  <a:lnTo>
                                    <a:pt x="1557" y="3422"/>
                                  </a:lnTo>
                                  <a:lnTo>
                                    <a:pt x="1586" y="3384"/>
                                  </a:lnTo>
                                  <a:lnTo>
                                    <a:pt x="1586" y="3374"/>
                                  </a:lnTo>
                                  <a:lnTo>
                                    <a:pt x="1605" y="3326"/>
                                  </a:lnTo>
                                  <a:lnTo>
                                    <a:pt x="1615" y="3278"/>
                                  </a:lnTo>
                                  <a:lnTo>
                                    <a:pt x="1625" y="3216"/>
                                  </a:lnTo>
                                  <a:lnTo>
                                    <a:pt x="1625" y="3168"/>
                                  </a:lnTo>
                                  <a:lnTo>
                                    <a:pt x="1634" y="3120"/>
                                  </a:lnTo>
                                  <a:lnTo>
                                    <a:pt x="1634" y="3100"/>
                                  </a:lnTo>
                                  <a:lnTo>
                                    <a:pt x="1644" y="3072"/>
                                  </a:lnTo>
                                  <a:lnTo>
                                    <a:pt x="1653" y="3024"/>
                                  </a:lnTo>
                                  <a:lnTo>
                                    <a:pt x="1663" y="2966"/>
                                  </a:lnTo>
                                  <a:lnTo>
                                    <a:pt x="1672" y="2918"/>
                                  </a:lnTo>
                                  <a:lnTo>
                                    <a:pt x="1663" y="2870"/>
                                  </a:lnTo>
                                  <a:lnTo>
                                    <a:pt x="1663" y="2822"/>
                                  </a:lnTo>
                                  <a:lnTo>
                                    <a:pt x="1663" y="2774"/>
                                  </a:lnTo>
                                  <a:lnTo>
                                    <a:pt x="1682" y="273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 name="Freeform 90"/>
                          <wps:cNvSpPr>
                            <a:spLocks/>
                          </wps:cNvSpPr>
                          <wps:spPr bwMode="auto">
                            <a:xfrm>
                              <a:off x="848" y="2184"/>
                              <a:ext cx="1768" cy="2328"/>
                            </a:xfrm>
                            <a:custGeom>
                              <a:avLst/>
                              <a:gdLst>
                                <a:gd name="T0" fmla="*/ 48 w 1768"/>
                                <a:gd name="T1" fmla="*/ 1574 h 2328"/>
                                <a:gd name="T2" fmla="*/ 153 w 1768"/>
                                <a:gd name="T3" fmla="*/ 1670 h 2328"/>
                                <a:gd name="T4" fmla="*/ 254 w 1768"/>
                                <a:gd name="T5" fmla="*/ 1738 h 2328"/>
                                <a:gd name="T6" fmla="*/ 350 w 1768"/>
                                <a:gd name="T7" fmla="*/ 1795 h 2328"/>
                                <a:gd name="T8" fmla="*/ 455 w 1768"/>
                                <a:gd name="T9" fmla="*/ 1858 h 2328"/>
                                <a:gd name="T10" fmla="*/ 551 w 1768"/>
                                <a:gd name="T11" fmla="*/ 1906 h 2328"/>
                                <a:gd name="T12" fmla="*/ 628 w 1768"/>
                                <a:gd name="T13" fmla="*/ 1982 h 2328"/>
                                <a:gd name="T14" fmla="*/ 695 w 1768"/>
                                <a:gd name="T15" fmla="*/ 2078 h 2328"/>
                                <a:gd name="T16" fmla="*/ 704 w 1768"/>
                                <a:gd name="T17" fmla="*/ 2165 h 2328"/>
                                <a:gd name="T18" fmla="*/ 657 w 1768"/>
                                <a:gd name="T19" fmla="*/ 2280 h 2328"/>
                                <a:gd name="T20" fmla="*/ 795 w 1768"/>
                                <a:gd name="T21" fmla="*/ 2280 h 2328"/>
                                <a:gd name="T22" fmla="*/ 853 w 1768"/>
                                <a:gd name="T23" fmla="*/ 2184 h 2328"/>
                                <a:gd name="T24" fmla="*/ 958 w 1768"/>
                                <a:gd name="T25" fmla="*/ 2155 h 2328"/>
                                <a:gd name="T26" fmla="*/ 1054 w 1768"/>
                                <a:gd name="T27" fmla="*/ 2078 h 2328"/>
                                <a:gd name="T28" fmla="*/ 1112 w 1768"/>
                                <a:gd name="T29" fmla="*/ 1982 h 2328"/>
                                <a:gd name="T30" fmla="*/ 1208 w 1768"/>
                                <a:gd name="T31" fmla="*/ 1906 h 2328"/>
                                <a:gd name="T32" fmla="*/ 1289 w 1768"/>
                                <a:gd name="T33" fmla="*/ 1824 h 2328"/>
                                <a:gd name="T34" fmla="*/ 1337 w 1768"/>
                                <a:gd name="T35" fmla="*/ 1728 h 2328"/>
                                <a:gd name="T36" fmla="*/ 1347 w 1768"/>
                                <a:gd name="T37" fmla="*/ 1574 h 2328"/>
                                <a:gd name="T38" fmla="*/ 1385 w 1768"/>
                                <a:gd name="T39" fmla="*/ 1478 h 2328"/>
                                <a:gd name="T40" fmla="*/ 1433 w 1768"/>
                                <a:gd name="T41" fmla="*/ 1373 h 2328"/>
                                <a:gd name="T42" fmla="*/ 1471 w 1768"/>
                                <a:gd name="T43" fmla="*/ 1277 h 2328"/>
                                <a:gd name="T44" fmla="*/ 1538 w 1768"/>
                                <a:gd name="T45" fmla="*/ 1171 h 2328"/>
                                <a:gd name="T46" fmla="*/ 1605 w 1768"/>
                                <a:gd name="T47" fmla="*/ 1070 h 2328"/>
                                <a:gd name="T48" fmla="*/ 1663 w 1768"/>
                                <a:gd name="T49" fmla="*/ 984 h 2328"/>
                                <a:gd name="T50" fmla="*/ 1711 w 1768"/>
                                <a:gd name="T51" fmla="*/ 888 h 2328"/>
                                <a:gd name="T52" fmla="*/ 1749 w 1768"/>
                                <a:gd name="T53" fmla="*/ 773 h 2328"/>
                                <a:gd name="T54" fmla="*/ 1768 w 1768"/>
                                <a:gd name="T55" fmla="*/ 667 h 2328"/>
                                <a:gd name="T56" fmla="*/ 1759 w 1768"/>
                                <a:gd name="T57" fmla="*/ 533 h 2328"/>
                                <a:gd name="T58" fmla="*/ 1730 w 1768"/>
                                <a:gd name="T59" fmla="*/ 413 h 2328"/>
                                <a:gd name="T60" fmla="*/ 1672 w 1768"/>
                                <a:gd name="T61" fmla="*/ 317 h 2328"/>
                                <a:gd name="T62" fmla="*/ 1605 w 1768"/>
                                <a:gd name="T63" fmla="*/ 230 h 2328"/>
                                <a:gd name="T64" fmla="*/ 1529 w 1768"/>
                                <a:gd name="T65" fmla="*/ 163 h 2328"/>
                                <a:gd name="T66" fmla="*/ 1452 w 1768"/>
                                <a:gd name="T67" fmla="*/ 115 h 2328"/>
                                <a:gd name="T68" fmla="*/ 1337 w 1768"/>
                                <a:gd name="T69" fmla="*/ 67 h 2328"/>
                                <a:gd name="T70" fmla="*/ 1208 w 1768"/>
                                <a:gd name="T71" fmla="*/ 29 h 2328"/>
                                <a:gd name="T72" fmla="*/ 1054 w 1768"/>
                                <a:gd name="T73" fmla="*/ 0 h 2328"/>
                                <a:gd name="T74" fmla="*/ 901 w 1768"/>
                                <a:gd name="T75" fmla="*/ 10 h 2328"/>
                                <a:gd name="T76" fmla="*/ 805 w 1768"/>
                                <a:gd name="T77" fmla="*/ 19 h 2328"/>
                                <a:gd name="T78" fmla="*/ 647 w 1768"/>
                                <a:gd name="T79" fmla="*/ 58 h 2328"/>
                                <a:gd name="T80" fmla="*/ 551 w 1768"/>
                                <a:gd name="T81" fmla="*/ 86 h 2328"/>
                                <a:gd name="T82" fmla="*/ 455 w 1768"/>
                                <a:gd name="T83" fmla="*/ 125 h 2328"/>
                                <a:gd name="T84" fmla="*/ 350 w 1768"/>
                                <a:gd name="T85" fmla="*/ 163 h 2328"/>
                                <a:gd name="T86" fmla="*/ 254 w 1768"/>
                                <a:gd name="T87" fmla="*/ 221 h 2328"/>
                                <a:gd name="T88" fmla="*/ 144 w 1768"/>
                                <a:gd name="T89" fmla="*/ 278 h 2328"/>
                                <a:gd name="T90" fmla="*/ 48 w 1768"/>
                                <a:gd name="T91" fmla="*/ 365 h 2328"/>
                                <a:gd name="T92" fmla="*/ 0 w 1768"/>
                                <a:gd name="T93" fmla="*/ 461 h 2328"/>
                                <a:gd name="T94" fmla="*/ 0 w 1768"/>
                                <a:gd name="T95" fmla="*/ 619 h 2328"/>
                                <a:gd name="T96" fmla="*/ 0 w 1768"/>
                                <a:gd name="T97" fmla="*/ 773 h 2328"/>
                                <a:gd name="T98" fmla="*/ 0 w 1768"/>
                                <a:gd name="T99" fmla="*/ 917 h 2328"/>
                                <a:gd name="T100" fmla="*/ 0 w 1768"/>
                                <a:gd name="T101" fmla="*/ 1070 h 2328"/>
                                <a:gd name="T102" fmla="*/ 0 w 1768"/>
                                <a:gd name="T103" fmla="*/ 1229 h 2328"/>
                                <a:gd name="T104" fmla="*/ 0 w 1768"/>
                                <a:gd name="T105" fmla="*/ 1373 h 2328"/>
                                <a:gd name="T106" fmla="*/ 0 w 1768"/>
                                <a:gd name="T107" fmla="*/ 1517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8" h="2328">
                                  <a:moveTo>
                                    <a:pt x="0" y="1517"/>
                                  </a:moveTo>
                                  <a:lnTo>
                                    <a:pt x="0" y="1526"/>
                                  </a:lnTo>
                                  <a:lnTo>
                                    <a:pt x="48" y="1574"/>
                                  </a:lnTo>
                                  <a:lnTo>
                                    <a:pt x="96" y="1622"/>
                                  </a:lnTo>
                                  <a:lnTo>
                                    <a:pt x="144" y="1670"/>
                                  </a:lnTo>
                                  <a:lnTo>
                                    <a:pt x="153" y="1670"/>
                                  </a:lnTo>
                                  <a:lnTo>
                                    <a:pt x="201" y="1709"/>
                                  </a:lnTo>
                                  <a:lnTo>
                                    <a:pt x="235" y="1728"/>
                                  </a:lnTo>
                                  <a:lnTo>
                                    <a:pt x="254" y="1738"/>
                                  </a:lnTo>
                                  <a:lnTo>
                                    <a:pt x="302" y="1766"/>
                                  </a:lnTo>
                                  <a:lnTo>
                                    <a:pt x="312" y="1776"/>
                                  </a:lnTo>
                                  <a:lnTo>
                                    <a:pt x="350" y="1795"/>
                                  </a:lnTo>
                                  <a:lnTo>
                                    <a:pt x="398" y="1824"/>
                                  </a:lnTo>
                                  <a:lnTo>
                                    <a:pt x="407" y="1824"/>
                                  </a:lnTo>
                                  <a:lnTo>
                                    <a:pt x="455" y="1858"/>
                                  </a:lnTo>
                                  <a:lnTo>
                                    <a:pt x="494" y="1877"/>
                                  </a:lnTo>
                                  <a:lnTo>
                                    <a:pt x="503" y="1886"/>
                                  </a:lnTo>
                                  <a:lnTo>
                                    <a:pt x="551" y="1906"/>
                                  </a:lnTo>
                                  <a:lnTo>
                                    <a:pt x="580" y="1925"/>
                                  </a:lnTo>
                                  <a:lnTo>
                                    <a:pt x="599" y="1944"/>
                                  </a:lnTo>
                                  <a:lnTo>
                                    <a:pt x="628" y="1982"/>
                                  </a:lnTo>
                                  <a:lnTo>
                                    <a:pt x="647" y="2011"/>
                                  </a:lnTo>
                                  <a:lnTo>
                                    <a:pt x="657" y="2030"/>
                                  </a:lnTo>
                                  <a:lnTo>
                                    <a:pt x="695" y="2078"/>
                                  </a:lnTo>
                                  <a:lnTo>
                                    <a:pt x="704" y="2088"/>
                                  </a:lnTo>
                                  <a:lnTo>
                                    <a:pt x="704" y="2126"/>
                                  </a:lnTo>
                                  <a:lnTo>
                                    <a:pt x="704" y="2165"/>
                                  </a:lnTo>
                                  <a:lnTo>
                                    <a:pt x="695" y="2184"/>
                                  </a:lnTo>
                                  <a:lnTo>
                                    <a:pt x="676" y="2232"/>
                                  </a:lnTo>
                                  <a:lnTo>
                                    <a:pt x="657" y="2280"/>
                                  </a:lnTo>
                                  <a:lnTo>
                                    <a:pt x="704" y="2328"/>
                                  </a:lnTo>
                                  <a:lnTo>
                                    <a:pt x="752" y="2318"/>
                                  </a:lnTo>
                                  <a:lnTo>
                                    <a:pt x="795" y="2280"/>
                                  </a:lnTo>
                                  <a:lnTo>
                                    <a:pt x="767" y="2232"/>
                                  </a:lnTo>
                                  <a:lnTo>
                                    <a:pt x="805" y="2213"/>
                                  </a:lnTo>
                                  <a:lnTo>
                                    <a:pt x="853" y="2184"/>
                                  </a:lnTo>
                                  <a:lnTo>
                                    <a:pt x="853" y="2174"/>
                                  </a:lnTo>
                                  <a:lnTo>
                                    <a:pt x="901" y="2174"/>
                                  </a:lnTo>
                                  <a:lnTo>
                                    <a:pt x="958" y="2155"/>
                                  </a:lnTo>
                                  <a:lnTo>
                                    <a:pt x="1006" y="2136"/>
                                  </a:lnTo>
                                  <a:lnTo>
                                    <a:pt x="1006" y="2126"/>
                                  </a:lnTo>
                                  <a:lnTo>
                                    <a:pt x="1054" y="2078"/>
                                  </a:lnTo>
                                  <a:lnTo>
                                    <a:pt x="1083" y="2030"/>
                                  </a:lnTo>
                                  <a:lnTo>
                                    <a:pt x="1102" y="1992"/>
                                  </a:lnTo>
                                  <a:lnTo>
                                    <a:pt x="1112" y="1982"/>
                                  </a:lnTo>
                                  <a:lnTo>
                                    <a:pt x="1150" y="1944"/>
                                  </a:lnTo>
                                  <a:lnTo>
                                    <a:pt x="1169" y="1925"/>
                                  </a:lnTo>
                                  <a:lnTo>
                                    <a:pt x="1208" y="1906"/>
                                  </a:lnTo>
                                  <a:lnTo>
                                    <a:pt x="1246" y="1877"/>
                                  </a:lnTo>
                                  <a:lnTo>
                                    <a:pt x="1260" y="1867"/>
                                  </a:lnTo>
                                  <a:lnTo>
                                    <a:pt x="1289" y="1824"/>
                                  </a:lnTo>
                                  <a:lnTo>
                                    <a:pt x="1308" y="1795"/>
                                  </a:lnTo>
                                  <a:lnTo>
                                    <a:pt x="1318" y="1776"/>
                                  </a:lnTo>
                                  <a:lnTo>
                                    <a:pt x="1337" y="1728"/>
                                  </a:lnTo>
                                  <a:lnTo>
                                    <a:pt x="1347" y="1670"/>
                                  </a:lnTo>
                                  <a:lnTo>
                                    <a:pt x="1347" y="1622"/>
                                  </a:lnTo>
                                  <a:lnTo>
                                    <a:pt x="1347" y="1574"/>
                                  </a:lnTo>
                                  <a:lnTo>
                                    <a:pt x="1356" y="1546"/>
                                  </a:lnTo>
                                  <a:lnTo>
                                    <a:pt x="1366" y="1526"/>
                                  </a:lnTo>
                                  <a:lnTo>
                                    <a:pt x="1385" y="1478"/>
                                  </a:lnTo>
                                  <a:lnTo>
                                    <a:pt x="1404" y="1430"/>
                                  </a:lnTo>
                                  <a:lnTo>
                                    <a:pt x="1414" y="1421"/>
                                  </a:lnTo>
                                  <a:lnTo>
                                    <a:pt x="1433" y="1373"/>
                                  </a:lnTo>
                                  <a:lnTo>
                                    <a:pt x="1452" y="1325"/>
                                  </a:lnTo>
                                  <a:lnTo>
                                    <a:pt x="1461" y="1306"/>
                                  </a:lnTo>
                                  <a:lnTo>
                                    <a:pt x="1471" y="1277"/>
                                  </a:lnTo>
                                  <a:lnTo>
                                    <a:pt x="1500" y="1229"/>
                                  </a:lnTo>
                                  <a:lnTo>
                                    <a:pt x="1509" y="1219"/>
                                  </a:lnTo>
                                  <a:lnTo>
                                    <a:pt x="1538" y="1171"/>
                                  </a:lnTo>
                                  <a:lnTo>
                                    <a:pt x="1557" y="1138"/>
                                  </a:lnTo>
                                  <a:lnTo>
                                    <a:pt x="1567" y="1118"/>
                                  </a:lnTo>
                                  <a:lnTo>
                                    <a:pt x="1605" y="1070"/>
                                  </a:lnTo>
                                  <a:lnTo>
                                    <a:pt x="1605" y="1061"/>
                                  </a:lnTo>
                                  <a:lnTo>
                                    <a:pt x="1634" y="1022"/>
                                  </a:lnTo>
                                  <a:lnTo>
                                    <a:pt x="1663" y="984"/>
                                  </a:lnTo>
                                  <a:lnTo>
                                    <a:pt x="1663" y="974"/>
                                  </a:lnTo>
                                  <a:lnTo>
                                    <a:pt x="1691" y="917"/>
                                  </a:lnTo>
                                  <a:lnTo>
                                    <a:pt x="1711" y="888"/>
                                  </a:lnTo>
                                  <a:lnTo>
                                    <a:pt x="1711" y="869"/>
                                  </a:lnTo>
                                  <a:lnTo>
                                    <a:pt x="1730" y="821"/>
                                  </a:lnTo>
                                  <a:lnTo>
                                    <a:pt x="1749" y="773"/>
                                  </a:lnTo>
                                  <a:lnTo>
                                    <a:pt x="1759" y="725"/>
                                  </a:lnTo>
                                  <a:lnTo>
                                    <a:pt x="1759" y="715"/>
                                  </a:lnTo>
                                  <a:lnTo>
                                    <a:pt x="1768" y="667"/>
                                  </a:lnTo>
                                  <a:lnTo>
                                    <a:pt x="1768" y="619"/>
                                  </a:lnTo>
                                  <a:lnTo>
                                    <a:pt x="1768" y="571"/>
                                  </a:lnTo>
                                  <a:lnTo>
                                    <a:pt x="1759" y="533"/>
                                  </a:lnTo>
                                  <a:lnTo>
                                    <a:pt x="1759" y="518"/>
                                  </a:lnTo>
                                  <a:lnTo>
                                    <a:pt x="1749" y="461"/>
                                  </a:lnTo>
                                  <a:lnTo>
                                    <a:pt x="1730" y="413"/>
                                  </a:lnTo>
                                  <a:lnTo>
                                    <a:pt x="1711" y="374"/>
                                  </a:lnTo>
                                  <a:lnTo>
                                    <a:pt x="1701" y="365"/>
                                  </a:lnTo>
                                  <a:lnTo>
                                    <a:pt x="1672" y="317"/>
                                  </a:lnTo>
                                  <a:lnTo>
                                    <a:pt x="1663" y="288"/>
                                  </a:lnTo>
                                  <a:lnTo>
                                    <a:pt x="1634" y="269"/>
                                  </a:lnTo>
                                  <a:lnTo>
                                    <a:pt x="1605" y="230"/>
                                  </a:lnTo>
                                  <a:lnTo>
                                    <a:pt x="1586" y="211"/>
                                  </a:lnTo>
                                  <a:lnTo>
                                    <a:pt x="1557" y="192"/>
                                  </a:lnTo>
                                  <a:lnTo>
                                    <a:pt x="1529" y="163"/>
                                  </a:lnTo>
                                  <a:lnTo>
                                    <a:pt x="1509" y="154"/>
                                  </a:lnTo>
                                  <a:lnTo>
                                    <a:pt x="1461" y="115"/>
                                  </a:lnTo>
                                  <a:lnTo>
                                    <a:pt x="1452" y="115"/>
                                  </a:lnTo>
                                  <a:lnTo>
                                    <a:pt x="1404" y="96"/>
                                  </a:lnTo>
                                  <a:lnTo>
                                    <a:pt x="1356" y="67"/>
                                  </a:lnTo>
                                  <a:lnTo>
                                    <a:pt x="1337" y="67"/>
                                  </a:lnTo>
                                  <a:lnTo>
                                    <a:pt x="1308" y="58"/>
                                  </a:lnTo>
                                  <a:lnTo>
                                    <a:pt x="1260" y="38"/>
                                  </a:lnTo>
                                  <a:lnTo>
                                    <a:pt x="1208" y="29"/>
                                  </a:lnTo>
                                  <a:lnTo>
                                    <a:pt x="1150" y="19"/>
                                  </a:lnTo>
                                  <a:lnTo>
                                    <a:pt x="1102" y="10"/>
                                  </a:lnTo>
                                  <a:lnTo>
                                    <a:pt x="1054" y="0"/>
                                  </a:lnTo>
                                  <a:lnTo>
                                    <a:pt x="1006" y="0"/>
                                  </a:lnTo>
                                  <a:lnTo>
                                    <a:pt x="958" y="0"/>
                                  </a:lnTo>
                                  <a:lnTo>
                                    <a:pt x="901" y="10"/>
                                  </a:lnTo>
                                  <a:lnTo>
                                    <a:pt x="853" y="10"/>
                                  </a:lnTo>
                                  <a:lnTo>
                                    <a:pt x="834" y="19"/>
                                  </a:lnTo>
                                  <a:lnTo>
                                    <a:pt x="805" y="19"/>
                                  </a:lnTo>
                                  <a:lnTo>
                                    <a:pt x="752" y="29"/>
                                  </a:lnTo>
                                  <a:lnTo>
                                    <a:pt x="704" y="38"/>
                                  </a:lnTo>
                                  <a:lnTo>
                                    <a:pt x="647" y="58"/>
                                  </a:lnTo>
                                  <a:lnTo>
                                    <a:pt x="618" y="67"/>
                                  </a:lnTo>
                                  <a:lnTo>
                                    <a:pt x="599" y="67"/>
                                  </a:lnTo>
                                  <a:lnTo>
                                    <a:pt x="551" y="86"/>
                                  </a:lnTo>
                                  <a:lnTo>
                                    <a:pt x="503" y="106"/>
                                  </a:lnTo>
                                  <a:lnTo>
                                    <a:pt x="474" y="115"/>
                                  </a:lnTo>
                                  <a:lnTo>
                                    <a:pt x="455" y="125"/>
                                  </a:lnTo>
                                  <a:lnTo>
                                    <a:pt x="398" y="144"/>
                                  </a:lnTo>
                                  <a:lnTo>
                                    <a:pt x="359" y="163"/>
                                  </a:lnTo>
                                  <a:lnTo>
                                    <a:pt x="350" y="163"/>
                                  </a:lnTo>
                                  <a:lnTo>
                                    <a:pt x="302" y="192"/>
                                  </a:lnTo>
                                  <a:lnTo>
                                    <a:pt x="254" y="211"/>
                                  </a:lnTo>
                                  <a:lnTo>
                                    <a:pt x="254" y="221"/>
                                  </a:lnTo>
                                  <a:lnTo>
                                    <a:pt x="201" y="250"/>
                                  </a:lnTo>
                                  <a:lnTo>
                                    <a:pt x="173" y="269"/>
                                  </a:lnTo>
                                  <a:lnTo>
                                    <a:pt x="144" y="278"/>
                                  </a:lnTo>
                                  <a:lnTo>
                                    <a:pt x="106" y="317"/>
                                  </a:lnTo>
                                  <a:lnTo>
                                    <a:pt x="96" y="317"/>
                                  </a:lnTo>
                                  <a:lnTo>
                                    <a:pt x="48" y="365"/>
                                  </a:lnTo>
                                  <a:lnTo>
                                    <a:pt x="38" y="365"/>
                                  </a:lnTo>
                                  <a:lnTo>
                                    <a:pt x="0" y="413"/>
                                  </a:lnTo>
                                  <a:lnTo>
                                    <a:pt x="0" y="461"/>
                                  </a:lnTo>
                                  <a:lnTo>
                                    <a:pt x="0" y="518"/>
                                  </a:lnTo>
                                  <a:lnTo>
                                    <a:pt x="0" y="571"/>
                                  </a:lnTo>
                                  <a:lnTo>
                                    <a:pt x="0" y="619"/>
                                  </a:lnTo>
                                  <a:lnTo>
                                    <a:pt x="0" y="667"/>
                                  </a:lnTo>
                                  <a:lnTo>
                                    <a:pt x="0" y="725"/>
                                  </a:lnTo>
                                  <a:lnTo>
                                    <a:pt x="0" y="773"/>
                                  </a:lnTo>
                                  <a:lnTo>
                                    <a:pt x="0" y="821"/>
                                  </a:lnTo>
                                  <a:lnTo>
                                    <a:pt x="0" y="869"/>
                                  </a:lnTo>
                                  <a:lnTo>
                                    <a:pt x="0" y="917"/>
                                  </a:lnTo>
                                  <a:lnTo>
                                    <a:pt x="0" y="974"/>
                                  </a:lnTo>
                                  <a:lnTo>
                                    <a:pt x="0" y="1022"/>
                                  </a:lnTo>
                                  <a:lnTo>
                                    <a:pt x="0" y="1070"/>
                                  </a:lnTo>
                                  <a:lnTo>
                                    <a:pt x="0" y="1118"/>
                                  </a:lnTo>
                                  <a:lnTo>
                                    <a:pt x="0" y="1171"/>
                                  </a:lnTo>
                                  <a:lnTo>
                                    <a:pt x="0" y="1229"/>
                                  </a:lnTo>
                                  <a:lnTo>
                                    <a:pt x="0" y="1277"/>
                                  </a:lnTo>
                                  <a:lnTo>
                                    <a:pt x="0" y="1325"/>
                                  </a:lnTo>
                                  <a:lnTo>
                                    <a:pt x="0" y="1373"/>
                                  </a:lnTo>
                                  <a:lnTo>
                                    <a:pt x="0" y="1421"/>
                                  </a:lnTo>
                                  <a:lnTo>
                                    <a:pt x="0" y="1478"/>
                                  </a:lnTo>
                                  <a:lnTo>
                                    <a:pt x="0" y="1517"/>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91"/>
                          <wps:cNvSpPr>
                            <a:spLocks/>
                          </wps:cNvSpPr>
                          <wps:spPr bwMode="auto">
                            <a:xfrm>
                              <a:off x="848" y="2184"/>
                              <a:ext cx="1768" cy="2328"/>
                            </a:xfrm>
                            <a:custGeom>
                              <a:avLst/>
                              <a:gdLst>
                                <a:gd name="T0" fmla="*/ 48 w 1768"/>
                                <a:gd name="T1" fmla="*/ 1574 h 2328"/>
                                <a:gd name="T2" fmla="*/ 153 w 1768"/>
                                <a:gd name="T3" fmla="*/ 1670 h 2328"/>
                                <a:gd name="T4" fmla="*/ 254 w 1768"/>
                                <a:gd name="T5" fmla="*/ 1738 h 2328"/>
                                <a:gd name="T6" fmla="*/ 350 w 1768"/>
                                <a:gd name="T7" fmla="*/ 1795 h 2328"/>
                                <a:gd name="T8" fmla="*/ 455 w 1768"/>
                                <a:gd name="T9" fmla="*/ 1858 h 2328"/>
                                <a:gd name="T10" fmla="*/ 551 w 1768"/>
                                <a:gd name="T11" fmla="*/ 1906 h 2328"/>
                                <a:gd name="T12" fmla="*/ 628 w 1768"/>
                                <a:gd name="T13" fmla="*/ 1982 h 2328"/>
                                <a:gd name="T14" fmla="*/ 695 w 1768"/>
                                <a:gd name="T15" fmla="*/ 2078 h 2328"/>
                                <a:gd name="T16" fmla="*/ 704 w 1768"/>
                                <a:gd name="T17" fmla="*/ 2165 h 2328"/>
                                <a:gd name="T18" fmla="*/ 657 w 1768"/>
                                <a:gd name="T19" fmla="*/ 2280 h 2328"/>
                                <a:gd name="T20" fmla="*/ 795 w 1768"/>
                                <a:gd name="T21" fmla="*/ 2280 h 2328"/>
                                <a:gd name="T22" fmla="*/ 853 w 1768"/>
                                <a:gd name="T23" fmla="*/ 2184 h 2328"/>
                                <a:gd name="T24" fmla="*/ 958 w 1768"/>
                                <a:gd name="T25" fmla="*/ 2155 h 2328"/>
                                <a:gd name="T26" fmla="*/ 1054 w 1768"/>
                                <a:gd name="T27" fmla="*/ 2078 h 2328"/>
                                <a:gd name="T28" fmla="*/ 1112 w 1768"/>
                                <a:gd name="T29" fmla="*/ 1982 h 2328"/>
                                <a:gd name="T30" fmla="*/ 1208 w 1768"/>
                                <a:gd name="T31" fmla="*/ 1906 h 2328"/>
                                <a:gd name="T32" fmla="*/ 1289 w 1768"/>
                                <a:gd name="T33" fmla="*/ 1824 h 2328"/>
                                <a:gd name="T34" fmla="*/ 1337 w 1768"/>
                                <a:gd name="T35" fmla="*/ 1728 h 2328"/>
                                <a:gd name="T36" fmla="*/ 1347 w 1768"/>
                                <a:gd name="T37" fmla="*/ 1574 h 2328"/>
                                <a:gd name="T38" fmla="*/ 1385 w 1768"/>
                                <a:gd name="T39" fmla="*/ 1478 h 2328"/>
                                <a:gd name="T40" fmla="*/ 1433 w 1768"/>
                                <a:gd name="T41" fmla="*/ 1373 h 2328"/>
                                <a:gd name="T42" fmla="*/ 1471 w 1768"/>
                                <a:gd name="T43" fmla="*/ 1277 h 2328"/>
                                <a:gd name="T44" fmla="*/ 1538 w 1768"/>
                                <a:gd name="T45" fmla="*/ 1171 h 2328"/>
                                <a:gd name="T46" fmla="*/ 1605 w 1768"/>
                                <a:gd name="T47" fmla="*/ 1070 h 2328"/>
                                <a:gd name="T48" fmla="*/ 1663 w 1768"/>
                                <a:gd name="T49" fmla="*/ 984 h 2328"/>
                                <a:gd name="T50" fmla="*/ 1711 w 1768"/>
                                <a:gd name="T51" fmla="*/ 888 h 2328"/>
                                <a:gd name="T52" fmla="*/ 1749 w 1768"/>
                                <a:gd name="T53" fmla="*/ 773 h 2328"/>
                                <a:gd name="T54" fmla="*/ 1768 w 1768"/>
                                <a:gd name="T55" fmla="*/ 667 h 2328"/>
                                <a:gd name="T56" fmla="*/ 1759 w 1768"/>
                                <a:gd name="T57" fmla="*/ 533 h 2328"/>
                                <a:gd name="T58" fmla="*/ 1730 w 1768"/>
                                <a:gd name="T59" fmla="*/ 413 h 2328"/>
                                <a:gd name="T60" fmla="*/ 1672 w 1768"/>
                                <a:gd name="T61" fmla="*/ 317 h 2328"/>
                                <a:gd name="T62" fmla="*/ 1605 w 1768"/>
                                <a:gd name="T63" fmla="*/ 230 h 2328"/>
                                <a:gd name="T64" fmla="*/ 1529 w 1768"/>
                                <a:gd name="T65" fmla="*/ 163 h 2328"/>
                                <a:gd name="T66" fmla="*/ 1452 w 1768"/>
                                <a:gd name="T67" fmla="*/ 115 h 2328"/>
                                <a:gd name="T68" fmla="*/ 1337 w 1768"/>
                                <a:gd name="T69" fmla="*/ 67 h 2328"/>
                                <a:gd name="T70" fmla="*/ 1208 w 1768"/>
                                <a:gd name="T71" fmla="*/ 29 h 2328"/>
                                <a:gd name="T72" fmla="*/ 1054 w 1768"/>
                                <a:gd name="T73" fmla="*/ 0 h 2328"/>
                                <a:gd name="T74" fmla="*/ 901 w 1768"/>
                                <a:gd name="T75" fmla="*/ 10 h 2328"/>
                                <a:gd name="T76" fmla="*/ 805 w 1768"/>
                                <a:gd name="T77" fmla="*/ 19 h 2328"/>
                                <a:gd name="T78" fmla="*/ 647 w 1768"/>
                                <a:gd name="T79" fmla="*/ 58 h 2328"/>
                                <a:gd name="T80" fmla="*/ 551 w 1768"/>
                                <a:gd name="T81" fmla="*/ 86 h 2328"/>
                                <a:gd name="T82" fmla="*/ 455 w 1768"/>
                                <a:gd name="T83" fmla="*/ 125 h 2328"/>
                                <a:gd name="T84" fmla="*/ 350 w 1768"/>
                                <a:gd name="T85" fmla="*/ 163 h 2328"/>
                                <a:gd name="T86" fmla="*/ 254 w 1768"/>
                                <a:gd name="T87" fmla="*/ 221 h 2328"/>
                                <a:gd name="T88" fmla="*/ 144 w 1768"/>
                                <a:gd name="T89" fmla="*/ 278 h 2328"/>
                                <a:gd name="T90" fmla="*/ 48 w 1768"/>
                                <a:gd name="T91" fmla="*/ 365 h 2328"/>
                                <a:gd name="T92" fmla="*/ 0 w 1768"/>
                                <a:gd name="T93" fmla="*/ 461 h 2328"/>
                                <a:gd name="T94" fmla="*/ 0 w 1768"/>
                                <a:gd name="T95" fmla="*/ 619 h 2328"/>
                                <a:gd name="T96" fmla="*/ 0 w 1768"/>
                                <a:gd name="T97" fmla="*/ 773 h 2328"/>
                                <a:gd name="T98" fmla="*/ 0 w 1768"/>
                                <a:gd name="T99" fmla="*/ 917 h 2328"/>
                                <a:gd name="T100" fmla="*/ 0 w 1768"/>
                                <a:gd name="T101" fmla="*/ 1070 h 2328"/>
                                <a:gd name="T102" fmla="*/ 0 w 1768"/>
                                <a:gd name="T103" fmla="*/ 1229 h 2328"/>
                                <a:gd name="T104" fmla="*/ 0 w 1768"/>
                                <a:gd name="T105" fmla="*/ 1373 h 2328"/>
                                <a:gd name="T106" fmla="*/ 0 w 1768"/>
                                <a:gd name="T107" fmla="*/ 1517 h 2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768" h="2328">
                                  <a:moveTo>
                                    <a:pt x="0" y="1517"/>
                                  </a:moveTo>
                                  <a:lnTo>
                                    <a:pt x="0" y="1526"/>
                                  </a:lnTo>
                                  <a:lnTo>
                                    <a:pt x="48" y="1574"/>
                                  </a:lnTo>
                                  <a:lnTo>
                                    <a:pt x="96" y="1622"/>
                                  </a:lnTo>
                                  <a:lnTo>
                                    <a:pt x="144" y="1670"/>
                                  </a:lnTo>
                                  <a:lnTo>
                                    <a:pt x="153" y="1670"/>
                                  </a:lnTo>
                                  <a:lnTo>
                                    <a:pt x="201" y="1709"/>
                                  </a:lnTo>
                                  <a:lnTo>
                                    <a:pt x="235" y="1728"/>
                                  </a:lnTo>
                                  <a:lnTo>
                                    <a:pt x="254" y="1738"/>
                                  </a:lnTo>
                                  <a:lnTo>
                                    <a:pt x="302" y="1766"/>
                                  </a:lnTo>
                                  <a:lnTo>
                                    <a:pt x="312" y="1776"/>
                                  </a:lnTo>
                                  <a:lnTo>
                                    <a:pt x="350" y="1795"/>
                                  </a:lnTo>
                                  <a:lnTo>
                                    <a:pt x="398" y="1824"/>
                                  </a:lnTo>
                                  <a:lnTo>
                                    <a:pt x="407" y="1824"/>
                                  </a:lnTo>
                                  <a:lnTo>
                                    <a:pt x="455" y="1858"/>
                                  </a:lnTo>
                                  <a:lnTo>
                                    <a:pt x="494" y="1877"/>
                                  </a:lnTo>
                                  <a:lnTo>
                                    <a:pt x="503" y="1886"/>
                                  </a:lnTo>
                                  <a:lnTo>
                                    <a:pt x="551" y="1906"/>
                                  </a:lnTo>
                                  <a:lnTo>
                                    <a:pt x="580" y="1925"/>
                                  </a:lnTo>
                                  <a:lnTo>
                                    <a:pt x="599" y="1944"/>
                                  </a:lnTo>
                                  <a:lnTo>
                                    <a:pt x="628" y="1982"/>
                                  </a:lnTo>
                                  <a:lnTo>
                                    <a:pt x="647" y="2011"/>
                                  </a:lnTo>
                                  <a:lnTo>
                                    <a:pt x="657" y="2030"/>
                                  </a:lnTo>
                                  <a:lnTo>
                                    <a:pt x="695" y="2078"/>
                                  </a:lnTo>
                                  <a:lnTo>
                                    <a:pt x="704" y="2088"/>
                                  </a:lnTo>
                                  <a:lnTo>
                                    <a:pt x="704" y="2126"/>
                                  </a:lnTo>
                                  <a:lnTo>
                                    <a:pt x="704" y="2165"/>
                                  </a:lnTo>
                                  <a:lnTo>
                                    <a:pt x="695" y="2184"/>
                                  </a:lnTo>
                                  <a:lnTo>
                                    <a:pt x="676" y="2232"/>
                                  </a:lnTo>
                                  <a:lnTo>
                                    <a:pt x="657" y="2280"/>
                                  </a:lnTo>
                                  <a:lnTo>
                                    <a:pt x="704" y="2328"/>
                                  </a:lnTo>
                                  <a:lnTo>
                                    <a:pt x="752" y="2318"/>
                                  </a:lnTo>
                                  <a:lnTo>
                                    <a:pt x="795" y="2280"/>
                                  </a:lnTo>
                                  <a:lnTo>
                                    <a:pt x="767" y="2232"/>
                                  </a:lnTo>
                                  <a:lnTo>
                                    <a:pt x="805" y="2213"/>
                                  </a:lnTo>
                                  <a:lnTo>
                                    <a:pt x="853" y="2184"/>
                                  </a:lnTo>
                                  <a:lnTo>
                                    <a:pt x="853" y="2174"/>
                                  </a:lnTo>
                                  <a:lnTo>
                                    <a:pt x="901" y="2174"/>
                                  </a:lnTo>
                                  <a:lnTo>
                                    <a:pt x="958" y="2155"/>
                                  </a:lnTo>
                                  <a:lnTo>
                                    <a:pt x="1006" y="2136"/>
                                  </a:lnTo>
                                  <a:lnTo>
                                    <a:pt x="1006" y="2126"/>
                                  </a:lnTo>
                                  <a:lnTo>
                                    <a:pt x="1054" y="2078"/>
                                  </a:lnTo>
                                  <a:lnTo>
                                    <a:pt x="1083" y="2030"/>
                                  </a:lnTo>
                                  <a:lnTo>
                                    <a:pt x="1102" y="1992"/>
                                  </a:lnTo>
                                  <a:lnTo>
                                    <a:pt x="1112" y="1982"/>
                                  </a:lnTo>
                                  <a:lnTo>
                                    <a:pt x="1150" y="1944"/>
                                  </a:lnTo>
                                  <a:lnTo>
                                    <a:pt x="1169" y="1925"/>
                                  </a:lnTo>
                                  <a:lnTo>
                                    <a:pt x="1208" y="1906"/>
                                  </a:lnTo>
                                  <a:lnTo>
                                    <a:pt x="1246" y="1877"/>
                                  </a:lnTo>
                                  <a:lnTo>
                                    <a:pt x="1260" y="1867"/>
                                  </a:lnTo>
                                  <a:lnTo>
                                    <a:pt x="1289" y="1824"/>
                                  </a:lnTo>
                                  <a:lnTo>
                                    <a:pt x="1308" y="1795"/>
                                  </a:lnTo>
                                  <a:lnTo>
                                    <a:pt x="1318" y="1776"/>
                                  </a:lnTo>
                                  <a:lnTo>
                                    <a:pt x="1337" y="1728"/>
                                  </a:lnTo>
                                  <a:lnTo>
                                    <a:pt x="1347" y="1670"/>
                                  </a:lnTo>
                                  <a:lnTo>
                                    <a:pt x="1347" y="1622"/>
                                  </a:lnTo>
                                  <a:lnTo>
                                    <a:pt x="1347" y="1574"/>
                                  </a:lnTo>
                                  <a:lnTo>
                                    <a:pt x="1356" y="1546"/>
                                  </a:lnTo>
                                  <a:lnTo>
                                    <a:pt x="1366" y="1526"/>
                                  </a:lnTo>
                                  <a:lnTo>
                                    <a:pt x="1385" y="1478"/>
                                  </a:lnTo>
                                  <a:lnTo>
                                    <a:pt x="1404" y="1430"/>
                                  </a:lnTo>
                                  <a:lnTo>
                                    <a:pt x="1414" y="1421"/>
                                  </a:lnTo>
                                  <a:lnTo>
                                    <a:pt x="1433" y="1373"/>
                                  </a:lnTo>
                                  <a:lnTo>
                                    <a:pt x="1452" y="1325"/>
                                  </a:lnTo>
                                  <a:lnTo>
                                    <a:pt x="1461" y="1306"/>
                                  </a:lnTo>
                                  <a:lnTo>
                                    <a:pt x="1471" y="1277"/>
                                  </a:lnTo>
                                  <a:lnTo>
                                    <a:pt x="1500" y="1229"/>
                                  </a:lnTo>
                                  <a:lnTo>
                                    <a:pt x="1509" y="1219"/>
                                  </a:lnTo>
                                  <a:lnTo>
                                    <a:pt x="1538" y="1171"/>
                                  </a:lnTo>
                                  <a:lnTo>
                                    <a:pt x="1557" y="1138"/>
                                  </a:lnTo>
                                  <a:lnTo>
                                    <a:pt x="1567" y="1118"/>
                                  </a:lnTo>
                                  <a:lnTo>
                                    <a:pt x="1605" y="1070"/>
                                  </a:lnTo>
                                  <a:lnTo>
                                    <a:pt x="1605" y="1061"/>
                                  </a:lnTo>
                                  <a:lnTo>
                                    <a:pt x="1634" y="1022"/>
                                  </a:lnTo>
                                  <a:lnTo>
                                    <a:pt x="1663" y="984"/>
                                  </a:lnTo>
                                  <a:lnTo>
                                    <a:pt x="1663" y="974"/>
                                  </a:lnTo>
                                  <a:lnTo>
                                    <a:pt x="1691" y="917"/>
                                  </a:lnTo>
                                  <a:lnTo>
                                    <a:pt x="1711" y="888"/>
                                  </a:lnTo>
                                  <a:lnTo>
                                    <a:pt x="1711" y="869"/>
                                  </a:lnTo>
                                  <a:lnTo>
                                    <a:pt x="1730" y="821"/>
                                  </a:lnTo>
                                  <a:lnTo>
                                    <a:pt x="1749" y="773"/>
                                  </a:lnTo>
                                  <a:lnTo>
                                    <a:pt x="1759" y="725"/>
                                  </a:lnTo>
                                  <a:lnTo>
                                    <a:pt x="1759" y="715"/>
                                  </a:lnTo>
                                  <a:lnTo>
                                    <a:pt x="1768" y="667"/>
                                  </a:lnTo>
                                  <a:lnTo>
                                    <a:pt x="1768" y="619"/>
                                  </a:lnTo>
                                  <a:lnTo>
                                    <a:pt x="1768" y="571"/>
                                  </a:lnTo>
                                  <a:lnTo>
                                    <a:pt x="1759" y="533"/>
                                  </a:lnTo>
                                  <a:lnTo>
                                    <a:pt x="1759" y="518"/>
                                  </a:lnTo>
                                  <a:lnTo>
                                    <a:pt x="1749" y="461"/>
                                  </a:lnTo>
                                  <a:lnTo>
                                    <a:pt x="1730" y="413"/>
                                  </a:lnTo>
                                  <a:lnTo>
                                    <a:pt x="1711" y="374"/>
                                  </a:lnTo>
                                  <a:lnTo>
                                    <a:pt x="1701" y="365"/>
                                  </a:lnTo>
                                  <a:lnTo>
                                    <a:pt x="1672" y="317"/>
                                  </a:lnTo>
                                  <a:lnTo>
                                    <a:pt x="1663" y="288"/>
                                  </a:lnTo>
                                  <a:lnTo>
                                    <a:pt x="1634" y="269"/>
                                  </a:lnTo>
                                  <a:lnTo>
                                    <a:pt x="1605" y="230"/>
                                  </a:lnTo>
                                  <a:lnTo>
                                    <a:pt x="1586" y="211"/>
                                  </a:lnTo>
                                  <a:lnTo>
                                    <a:pt x="1557" y="192"/>
                                  </a:lnTo>
                                  <a:lnTo>
                                    <a:pt x="1529" y="163"/>
                                  </a:lnTo>
                                  <a:lnTo>
                                    <a:pt x="1509" y="154"/>
                                  </a:lnTo>
                                  <a:lnTo>
                                    <a:pt x="1461" y="115"/>
                                  </a:lnTo>
                                  <a:lnTo>
                                    <a:pt x="1452" y="115"/>
                                  </a:lnTo>
                                  <a:lnTo>
                                    <a:pt x="1404" y="96"/>
                                  </a:lnTo>
                                  <a:lnTo>
                                    <a:pt x="1356" y="67"/>
                                  </a:lnTo>
                                  <a:lnTo>
                                    <a:pt x="1337" y="67"/>
                                  </a:lnTo>
                                  <a:lnTo>
                                    <a:pt x="1308" y="58"/>
                                  </a:lnTo>
                                  <a:lnTo>
                                    <a:pt x="1260" y="38"/>
                                  </a:lnTo>
                                  <a:lnTo>
                                    <a:pt x="1208" y="29"/>
                                  </a:lnTo>
                                  <a:lnTo>
                                    <a:pt x="1150" y="19"/>
                                  </a:lnTo>
                                  <a:lnTo>
                                    <a:pt x="1102" y="10"/>
                                  </a:lnTo>
                                  <a:lnTo>
                                    <a:pt x="1054" y="0"/>
                                  </a:lnTo>
                                  <a:lnTo>
                                    <a:pt x="1006" y="0"/>
                                  </a:lnTo>
                                  <a:lnTo>
                                    <a:pt x="958" y="0"/>
                                  </a:lnTo>
                                  <a:lnTo>
                                    <a:pt x="901" y="10"/>
                                  </a:lnTo>
                                  <a:lnTo>
                                    <a:pt x="853" y="10"/>
                                  </a:lnTo>
                                  <a:lnTo>
                                    <a:pt x="834" y="19"/>
                                  </a:lnTo>
                                  <a:lnTo>
                                    <a:pt x="805" y="19"/>
                                  </a:lnTo>
                                  <a:lnTo>
                                    <a:pt x="752" y="29"/>
                                  </a:lnTo>
                                  <a:lnTo>
                                    <a:pt x="704" y="38"/>
                                  </a:lnTo>
                                  <a:lnTo>
                                    <a:pt x="647" y="58"/>
                                  </a:lnTo>
                                  <a:lnTo>
                                    <a:pt x="618" y="67"/>
                                  </a:lnTo>
                                  <a:lnTo>
                                    <a:pt x="599" y="67"/>
                                  </a:lnTo>
                                  <a:lnTo>
                                    <a:pt x="551" y="86"/>
                                  </a:lnTo>
                                  <a:lnTo>
                                    <a:pt x="503" y="106"/>
                                  </a:lnTo>
                                  <a:lnTo>
                                    <a:pt x="474" y="115"/>
                                  </a:lnTo>
                                  <a:lnTo>
                                    <a:pt x="455" y="125"/>
                                  </a:lnTo>
                                  <a:lnTo>
                                    <a:pt x="398" y="144"/>
                                  </a:lnTo>
                                  <a:lnTo>
                                    <a:pt x="359" y="163"/>
                                  </a:lnTo>
                                  <a:lnTo>
                                    <a:pt x="350" y="163"/>
                                  </a:lnTo>
                                  <a:lnTo>
                                    <a:pt x="302" y="192"/>
                                  </a:lnTo>
                                  <a:lnTo>
                                    <a:pt x="254" y="211"/>
                                  </a:lnTo>
                                  <a:lnTo>
                                    <a:pt x="254" y="221"/>
                                  </a:lnTo>
                                  <a:lnTo>
                                    <a:pt x="201" y="250"/>
                                  </a:lnTo>
                                  <a:lnTo>
                                    <a:pt x="173" y="269"/>
                                  </a:lnTo>
                                  <a:lnTo>
                                    <a:pt x="144" y="278"/>
                                  </a:lnTo>
                                  <a:lnTo>
                                    <a:pt x="106" y="317"/>
                                  </a:lnTo>
                                  <a:lnTo>
                                    <a:pt x="96" y="317"/>
                                  </a:lnTo>
                                  <a:lnTo>
                                    <a:pt x="48" y="365"/>
                                  </a:lnTo>
                                  <a:lnTo>
                                    <a:pt x="38" y="365"/>
                                  </a:lnTo>
                                  <a:lnTo>
                                    <a:pt x="0" y="413"/>
                                  </a:lnTo>
                                  <a:lnTo>
                                    <a:pt x="0" y="461"/>
                                  </a:lnTo>
                                  <a:lnTo>
                                    <a:pt x="0" y="518"/>
                                  </a:lnTo>
                                  <a:lnTo>
                                    <a:pt x="0" y="571"/>
                                  </a:lnTo>
                                  <a:lnTo>
                                    <a:pt x="0" y="619"/>
                                  </a:lnTo>
                                  <a:lnTo>
                                    <a:pt x="0" y="667"/>
                                  </a:lnTo>
                                  <a:lnTo>
                                    <a:pt x="0" y="725"/>
                                  </a:lnTo>
                                  <a:lnTo>
                                    <a:pt x="0" y="773"/>
                                  </a:lnTo>
                                  <a:lnTo>
                                    <a:pt x="0" y="821"/>
                                  </a:lnTo>
                                  <a:lnTo>
                                    <a:pt x="0" y="869"/>
                                  </a:lnTo>
                                  <a:lnTo>
                                    <a:pt x="0" y="917"/>
                                  </a:lnTo>
                                  <a:lnTo>
                                    <a:pt x="0" y="974"/>
                                  </a:lnTo>
                                  <a:lnTo>
                                    <a:pt x="0" y="1022"/>
                                  </a:lnTo>
                                  <a:lnTo>
                                    <a:pt x="0" y="1070"/>
                                  </a:lnTo>
                                  <a:lnTo>
                                    <a:pt x="0" y="1118"/>
                                  </a:lnTo>
                                  <a:lnTo>
                                    <a:pt x="0" y="1171"/>
                                  </a:lnTo>
                                  <a:lnTo>
                                    <a:pt x="0" y="1229"/>
                                  </a:lnTo>
                                  <a:lnTo>
                                    <a:pt x="0" y="1277"/>
                                  </a:lnTo>
                                  <a:lnTo>
                                    <a:pt x="0" y="1325"/>
                                  </a:lnTo>
                                  <a:lnTo>
                                    <a:pt x="0" y="1373"/>
                                  </a:lnTo>
                                  <a:lnTo>
                                    <a:pt x="0" y="1421"/>
                                  </a:lnTo>
                                  <a:lnTo>
                                    <a:pt x="0" y="1478"/>
                                  </a:lnTo>
                                  <a:lnTo>
                                    <a:pt x="0" y="15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Freeform 92"/>
                          <wps:cNvSpPr>
                            <a:spLocks/>
                          </wps:cNvSpPr>
                          <wps:spPr bwMode="auto">
                            <a:xfrm>
                              <a:off x="896" y="2443"/>
                              <a:ext cx="1500" cy="1536"/>
                            </a:xfrm>
                            <a:custGeom>
                              <a:avLst/>
                              <a:gdLst>
                                <a:gd name="T0" fmla="*/ 58 w 1500"/>
                                <a:gd name="T1" fmla="*/ 912 h 1536"/>
                                <a:gd name="T2" fmla="*/ 96 w 1500"/>
                                <a:gd name="T3" fmla="*/ 989 h 1536"/>
                                <a:gd name="T4" fmla="*/ 134 w 1500"/>
                                <a:gd name="T5" fmla="*/ 1066 h 1536"/>
                                <a:gd name="T6" fmla="*/ 153 w 1500"/>
                                <a:gd name="T7" fmla="*/ 1114 h 1536"/>
                                <a:gd name="T8" fmla="*/ 206 w 1500"/>
                                <a:gd name="T9" fmla="*/ 1181 h 1536"/>
                                <a:gd name="T10" fmla="*/ 264 w 1500"/>
                                <a:gd name="T11" fmla="*/ 1219 h 1536"/>
                                <a:gd name="T12" fmla="*/ 340 w 1500"/>
                                <a:gd name="T13" fmla="*/ 1267 h 1536"/>
                                <a:gd name="T14" fmla="*/ 369 w 1500"/>
                                <a:gd name="T15" fmla="*/ 1315 h 1536"/>
                                <a:gd name="T16" fmla="*/ 417 w 1500"/>
                                <a:gd name="T17" fmla="*/ 1363 h 1536"/>
                                <a:gd name="T18" fmla="*/ 474 w 1500"/>
                                <a:gd name="T19" fmla="*/ 1411 h 1536"/>
                                <a:gd name="T20" fmla="*/ 541 w 1500"/>
                                <a:gd name="T21" fmla="*/ 1469 h 1536"/>
                                <a:gd name="T22" fmla="*/ 551 w 1500"/>
                                <a:gd name="T23" fmla="*/ 1536 h 1536"/>
                                <a:gd name="T24" fmla="*/ 628 w 1500"/>
                                <a:gd name="T25" fmla="*/ 1517 h 1536"/>
                                <a:gd name="T26" fmla="*/ 580 w 1500"/>
                                <a:gd name="T27" fmla="*/ 1411 h 1536"/>
                                <a:gd name="T28" fmla="*/ 580 w 1500"/>
                                <a:gd name="T29" fmla="*/ 1315 h 1536"/>
                                <a:gd name="T30" fmla="*/ 503 w 1500"/>
                                <a:gd name="T31" fmla="*/ 1267 h 1536"/>
                                <a:gd name="T32" fmla="*/ 503 w 1500"/>
                                <a:gd name="T33" fmla="*/ 1239 h 1536"/>
                                <a:gd name="T34" fmla="*/ 551 w 1500"/>
                                <a:gd name="T35" fmla="*/ 1200 h 1536"/>
                                <a:gd name="T36" fmla="*/ 599 w 1500"/>
                                <a:gd name="T37" fmla="*/ 1152 h 1536"/>
                                <a:gd name="T38" fmla="*/ 700 w 1500"/>
                                <a:gd name="T39" fmla="*/ 1114 h 1536"/>
                                <a:gd name="T40" fmla="*/ 757 w 1500"/>
                                <a:gd name="T41" fmla="*/ 1104 h 1536"/>
                                <a:gd name="T42" fmla="*/ 853 w 1500"/>
                                <a:gd name="T43" fmla="*/ 1085 h 1536"/>
                                <a:gd name="T44" fmla="*/ 910 w 1500"/>
                                <a:gd name="T45" fmla="*/ 1066 h 1536"/>
                                <a:gd name="T46" fmla="*/ 987 w 1500"/>
                                <a:gd name="T47" fmla="*/ 1018 h 1536"/>
                                <a:gd name="T48" fmla="*/ 1025 w 1500"/>
                                <a:gd name="T49" fmla="*/ 970 h 1536"/>
                                <a:gd name="T50" fmla="*/ 1083 w 1500"/>
                                <a:gd name="T51" fmla="*/ 859 h 1536"/>
                                <a:gd name="T52" fmla="*/ 1150 w 1500"/>
                                <a:gd name="T53" fmla="*/ 763 h 1536"/>
                                <a:gd name="T54" fmla="*/ 1212 w 1500"/>
                                <a:gd name="T55" fmla="*/ 715 h 1536"/>
                                <a:gd name="T56" fmla="*/ 1260 w 1500"/>
                                <a:gd name="T57" fmla="*/ 687 h 1536"/>
                                <a:gd name="T58" fmla="*/ 1308 w 1500"/>
                                <a:gd name="T59" fmla="*/ 648 h 1536"/>
                                <a:gd name="T60" fmla="*/ 1404 w 1500"/>
                                <a:gd name="T61" fmla="*/ 562 h 1536"/>
                                <a:gd name="T62" fmla="*/ 1442 w 1500"/>
                                <a:gd name="T63" fmla="*/ 514 h 1536"/>
                                <a:gd name="T64" fmla="*/ 1471 w 1500"/>
                                <a:gd name="T65" fmla="*/ 466 h 1536"/>
                                <a:gd name="T66" fmla="*/ 1500 w 1500"/>
                                <a:gd name="T67" fmla="*/ 360 h 1536"/>
                                <a:gd name="T68" fmla="*/ 1490 w 1500"/>
                                <a:gd name="T69" fmla="*/ 259 h 1536"/>
                                <a:gd name="T70" fmla="*/ 1461 w 1500"/>
                                <a:gd name="T71" fmla="*/ 183 h 1536"/>
                                <a:gd name="T72" fmla="*/ 1413 w 1500"/>
                                <a:gd name="T73" fmla="*/ 125 h 1536"/>
                                <a:gd name="T74" fmla="*/ 1356 w 1500"/>
                                <a:gd name="T75" fmla="*/ 96 h 1536"/>
                                <a:gd name="T76" fmla="*/ 1270 w 1500"/>
                                <a:gd name="T77" fmla="*/ 58 h 1536"/>
                                <a:gd name="T78" fmla="*/ 1212 w 1500"/>
                                <a:gd name="T79" fmla="*/ 39 h 1536"/>
                                <a:gd name="T80" fmla="*/ 1102 w 1500"/>
                                <a:gd name="T81" fmla="*/ 19 h 1536"/>
                                <a:gd name="T82" fmla="*/ 1054 w 1500"/>
                                <a:gd name="T83" fmla="*/ 0 h 1536"/>
                                <a:gd name="T84" fmla="*/ 958 w 1500"/>
                                <a:gd name="T85" fmla="*/ 0 h 1536"/>
                                <a:gd name="T86" fmla="*/ 853 w 1500"/>
                                <a:gd name="T87" fmla="*/ 0 h 1536"/>
                                <a:gd name="T88" fmla="*/ 805 w 1500"/>
                                <a:gd name="T89" fmla="*/ 19 h 1536"/>
                                <a:gd name="T90" fmla="*/ 738 w 1500"/>
                                <a:gd name="T91" fmla="*/ 58 h 1536"/>
                                <a:gd name="T92" fmla="*/ 656 w 1500"/>
                                <a:gd name="T93" fmla="*/ 106 h 1536"/>
                                <a:gd name="T94" fmla="*/ 551 w 1500"/>
                                <a:gd name="T95" fmla="*/ 154 h 1536"/>
                                <a:gd name="T96" fmla="*/ 503 w 1500"/>
                                <a:gd name="T97" fmla="*/ 173 h 1536"/>
                                <a:gd name="T98" fmla="*/ 407 w 1500"/>
                                <a:gd name="T99" fmla="*/ 202 h 1536"/>
                                <a:gd name="T100" fmla="*/ 350 w 1500"/>
                                <a:gd name="T101" fmla="*/ 221 h 1536"/>
                                <a:gd name="T102" fmla="*/ 292 w 1500"/>
                                <a:gd name="T103" fmla="*/ 259 h 1536"/>
                                <a:gd name="T104" fmla="*/ 206 w 1500"/>
                                <a:gd name="T105" fmla="*/ 312 h 1536"/>
                                <a:gd name="T106" fmla="*/ 144 w 1500"/>
                                <a:gd name="T107" fmla="*/ 360 h 1536"/>
                                <a:gd name="T108" fmla="*/ 96 w 1500"/>
                                <a:gd name="T109" fmla="*/ 418 h 1536"/>
                                <a:gd name="T110" fmla="*/ 48 w 1500"/>
                                <a:gd name="T111" fmla="*/ 495 h 1536"/>
                                <a:gd name="T112" fmla="*/ 19 w 1500"/>
                                <a:gd name="T113" fmla="*/ 562 h 1536"/>
                                <a:gd name="T114" fmla="*/ 0 w 1500"/>
                                <a:gd name="T115" fmla="*/ 658 h 1536"/>
                                <a:gd name="T116" fmla="*/ 10 w 1500"/>
                                <a:gd name="T117" fmla="*/ 763 h 1536"/>
                                <a:gd name="T118" fmla="*/ 38 w 1500"/>
                                <a:gd name="T119" fmla="*/ 859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0" h="1536">
                                  <a:moveTo>
                                    <a:pt x="48" y="888"/>
                                  </a:moveTo>
                                  <a:lnTo>
                                    <a:pt x="58" y="912"/>
                                  </a:lnTo>
                                  <a:lnTo>
                                    <a:pt x="86" y="970"/>
                                  </a:lnTo>
                                  <a:lnTo>
                                    <a:pt x="96" y="989"/>
                                  </a:lnTo>
                                  <a:lnTo>
                                    <a:pt x="115" y="1018"/>
                                  </a:lnTo>
                                  <a:lnTo>
                                    <a:pt x="134" y="1066"/>
                                  </a:lnTo>
                                  <a:lnTo>
                                    <a:pt x="153" y="1104"/>
                                  </a:lnTo>
                                  <a:lnTo>
                                    <a:pt x="153" y="1114"/>
                                  </a:lnTo>
                                  <a:lnTo>
                                    <a:pt x="196" y="1162"/>
                                  </a:lnTo>
                                  <a:lnTo>
                                    <a:pt x="206" y="1181"/>
                                  </a:lnTo>
                                  <a:lnTo>
                                    <a:pt x="254" y="1210"/>
                                  </a:lnTo>
                                  <a:lnTo>
                                    <a:pt x="264" y="1219"/>
                                  </a:lnTo>
                                  <a:lnTo>
                                    <a:pt x="302" y="1248"/>
                                  </a:lnTo>
                                  <a:lnTo>
                                    <a:pt x="340" y="1267"/>
                                  </a:lnTo>
                                  <a:lnTo>
                                    <a:pt x="350" y="1267"/>
                                  </a:lnTo>
                                  <a:lnTo>
                                    <a:pt x="369" y="1315"/>
                                  </a:lnTo>
                                  <a:lnTo>
                                    <a:pt x="407" y="1335"/>
                                  </a:lnTo>
                                  <a:lnTo>
                                    <a:pt x="417" y="1363"/>
                                  </a:lnTo>
                                  <a:lnTo>
                                    <a:pt x="455" y="1402"/>
                                  </a:lnTo>
                                  <a:lnTo>
                                    <a:pt x="474" y="1411"/>
                                  </a:lnTo>
                                  <a:lnTo>
                                    <a:pt x="503" y="1440"/>
                                  </a:lnTo>
                                  <a:lnTo>
                                    <a:pt x="541" y="1469"/>
                                  </a:lnTo>
                                  <a:lnTo>
                                    <a:pt x="532" y="1517"/>
                                  </a:lnTo>
                                  <a:lnTo>
                                    <a:pt x="551" y="1536"/>
                                  </a:lnTo>
                                  <a:lnTo>
                                    <a:pt x="599" y="1527"/>
                                  </a:lnTo>
                                  <a:lnTo>
                                    <a:pt x="628" y="1517"/>
                                  </a:lnTo>
                                  <a:lnTo>
                                    <a:pt x="599" y="1469"/>
                                  </a:lnTo>
                                  <a:lnTo>
                                    <a:pt x="580" y="1411"/>
                                  </a:lnTo>
                                  <a:lnTo>
                                    <a:pt x="561" y="1363"/>
                                  </a:lnTo>
                                  <a:lnTo>
                                    <a:pt x="580" y="1315"/>
                                  </a:lnTo>
                                  <a:lnTo>
                                    <a:pt x="551" y="1287"/>
                                  </a:lnTo>
                                  <a:lnTo>
                                    <a:pt x="503" y="1267"/>
                                  </a:lnTo>
                                  <a:lnTo>
                                    <a:pt x="494" y="1267"/>
                                  </a:lnTo>
                                  <a:lnTo>
                                    <a:pt x="503" y="1239"/>
                                  </a:lnTo>
                                  <a:lnTo>
                                    <a:pt x="532" y="1219"/>
                                  </a:lnTo>
                                  <a:lnTo>
                                    <a:pt x="551" y="1200"/>
                                  </a:lnTo>
                                  <a:lnTo>
                                    <a:pt x="589" y="1162"/>
                                  </a:lnTo>
                                  <a:lnTo>
                                    <a:pt x="599" y="1152"/>
                                  </a:lnTo>
                                  <a:lnTo>
                                    <a:pt x="656" y="1133"/>
                                  </a:lnTo>
                                  <a:lnTo>
                                    <a:pt x="700" y="1114"/>
                                  </a:lnTo>
                                  <a:lnTo>
                                    <a:pt x="704" y="1114"/>
                                  </a:lnTo>
                                  <a:lnTo>
                                    <a:pt x="757" y="1104"/>
                                  </a:lnTo>
                                  <a:lnTo>
                                    <a:pt x="805" y="1095"/>
                                  </a:lnTo>
                                  <a:lnTo>
                                    <a:pt x="853" y="1085"/>
                                  </a:lnTo>
                                  <a:lnTo>
                                    <a:pt x="901" y="1066"/>
                                  </a:lnTo>
                                  <a:lnTo>
                                    <a:pt x="910" y="1066"/>
                                  </a:lnTo>
                                  <a:lnTo>
                                    <a:pt x="958" y="1037"/>
                                  </a:lnTo>
                                  <a:lnTo>
                                    <a:pt x="987" y="1018"/>
                                  </a:lnTo>
                                  <a:lnTo>
                                    <a:pt x="1006" y="989"/>
                                  </a:lnTo>
                                  <a:lnTo>
                                    <a:pt x="1025" y="970"/>
                                  </a:lnTo>
                                  <a:lnTo>
                                    <a:pt x="1054" y="912"/>
                                  </a:lnTo>
                                  <a:lnTo>
                                    <a:pt x="1083" y="859"/>
                                  </a:lnTo>
                                  <a:lnTo>
                                    <a:pt x="1102" y="811"/>
                                  </a:lnTo>
                                  <a:lnTo>
                                    <a:pt x="1150" y="763"/>
                                  </a:lnTo>
                                  <a:lnTo>
                                    <a:pt x="1160" y="754"/>
                                  </a:lnTo>
                                  <a:lnTo>
                                    <a:pt x="1212" y="715"/>
                                  </a:lnTo>
                                  <a:lnTo>
                                    <a:pt x="1222" y="715"/>
                                  </a:lnTo>
                                  <a:lnTo>
                                    <a:pt x="1260" y="687"/>
                                  </a:lnTo>
                                  <a:lnTo>
                                    <a:pt x="1289" y="658"/>
                                  </a:lnTo>
                                  <a:lnTo>
                                    <a:pt x="1308" y="648"/>
                                  </a:lnTo>
                                  <a:lnTo>
                                    <a:pt x="1356" y="610"/>
                                  </a:lnTo>
                                  <a:lnTo>
                                    <a:pt x="1404" y="562"/>
                                  </a:lnTo>
                                  <a:lnTo>
                                    <a:pt x="1413" y="552"/>
                                  </a:lnTo>
                                  <a:lnTo>
                                    <a:pt x="1442" y="514"/>
                                  </a:lnTo>
                                  <a:lnTo>
                                    <a:pt x="1461" y="475"/>
                                  </a:lnTo>
                                  <a:lnTo>
                                    <a:pt x="1471" y="466"/>
                                  </a:lnTo>
                                  <a:lnTo>
                                    <a:pt x="1490" y="408"/>
                                  </a:lnTo>
                                  <a:lnTo>
                                    <a:pt x="1500" y="360"/>
                                  </a:lnTo>
                                  <a:lnTo>
                                    <a:pt x="1500" y="312"/>
                                  </a:lnTo>
                                  <a:lnTo>
                                    <a:pt x="1490" y="259"/>
                                  </a:lnTo>
                                  <a:lnTo>
                                    <a:pt x="1471" y="202"/>
                                  </a:lnTo>
                                  <a:lnTo>
                                    <a:pt x="1461" y="183"/>
                                  </a:lnTo>
                                  <a:lnTo>
                                    <a:pt x="1442" y="154"/>
                                  </a:lnTo>
                                  <a:lnTo>
                                    <a:pt x="1413" y="125"/>
                                  </a:lnTo>
                                  <a:lnTo>
                                    <a:pt x="1375" y="106"/>
                                  </a:lnTo>
                                  <a:lnTo>
                                    <a:pt x="1356" y="96"/>
                                  </a:lnTo>
                                  <a:lnTo>
                                    <a:pt x="1308" y="67"/>
                                  </a:lnTo>
                                  <a:lnTo>
                                    <a:pt x="1270" y="58"/>
                                  </a:lnTo>
                                  <a:lnTo>
                                    <a:pt x="1260" y="48"/>
                                  </a:lnTo>
                                  <a:lnTo>
                                    <a:pt x="1212" y="39"/>
                                  </a:lnTo>
                                  <a:lnTo>
                                    <a:pt x="1160" y="29"/>
                                  </a:lnTo>
                                  <a:lnTo>
                                    <a:pt x="1102" y="19"/>
                                  </a:lnTo>
                                  <a:lnTo>
                                    <a:pt x="1073" y="10"/>
                                  </a:lnTo>
                                  <a:lnTo>
                                    <a:pt x="1054" y="0"/>
                                  </a:lnTo>
                                  <a:lnTo>
                                    <a:pt x="1006" y="0"/>
                                  </a:lnTo>
                                  <a:lnTo>
                                    <a:pt x="958" y="0"/>
                                  </a:lnTo>
                                  <a:lnTo>
                                    <a:pt x="910" y="0"/>
                                  </a:lnTo>
                                  <a:lnTo>
                                    <a:pt x="853" y="0"/>
                                  </a:lnTo>
                                  <a:lnTo>
                                    <a:pt x="843" y="10"/>
                                  </a:lnTo>
                                  <a:lnTo>
                                    <a:pt x="805" y="19"/>
                                  </a:lnTo>
                                  <a:lnTo>
                                    <a:pt x="757" y="48"/>
                                  </a:lnTo>
                                  <a:lnTo>
                                    <a:pt x="738" y="58"/>
                                  </a:lnTo>
                                  <a:lnTo>
                                    <a:pt x="704" y="77"/>
                                  </a:lnTo>
                                  <a:lnTo>
                                    <a:pt x="656" y="106"/>
                                  </a:lnTo>
                                  <a:lnTo>
                                    <a:pt x="599" y="135"/>
                                  </a:lnTo>
                                  <a:lnTo>
                                    <a:pt x="551" y="154"/>
                                  </a:lnTo>
                                  <a:lnTo>
                                    <a:pt x="541" y="154"/>
                                  </a:lnTo>
                                  <a:lnTo>
                                    <a:pt x="503" y="173"/>
                                  </a:lnTo>
                                  <a:lnTo>
                                    <a:pt x="455" y="183"/>
                                  </a:lnTo>
                                  <a:lnTo>
                                    <a:pt x="407" y="202"/>
                                  </a:lnTo>
                                  <a:lnTo>
                                    <a:pt x="398" y="202"/>
                                  </a:lnTo>
                                  <a:lnTo>
                                    <a:pt x="350" y="221"/>
                                  </a:lnTo>
                                  <a:lnTo>
                                    <a:pt x="302" y="250"/>
                                  </a:lnTo>
                                  <a:lnTo>
                                    <a:pt x="292" y="259"/>
                                  </a:lnTo>
                                  <a:lnTo>
                                    <a:pt x="254" y="279"/>
                                  </a:lnTo>
                                  <a:lnTo>
                                    <a:pt x="206" y="312"/>
                                  </a:lnTo>
                                  <a:lnTo>
                                    <a:pt x="153" y="360"/>
                                  </a:lnTo>
                                  <a:lnTo>
                                    <a:pt x="144" y="360"/>
                                  </a:lnTo>
                                  <a:lnTo>
                                    <a:pt x="105" y="408"/>
                                  </a:lnTo>
                                  <a:lnTo>
                                    <a:pt x="96" y="418"/>
                                  </a:lnTo>
                                  <a:lnTo>
                                    <a:pt x="67" y="466"/>
                                  </a:lnTo>
                                  <a:lnTo>
                                    <a:pt x="48" y="495"/>
                                  </a:lnTo>
                                  <a:lnTo>
                                    <a:pt x="38" y="514"/>
                                  </a:lnTo>
                                  <a:lnTo>
                                    <a:pt x="19" y="562"/>
                                  </a:lnTo>
                                  <a:lnTo>
                                    <a:pt x="10" y="610"/>
                                  </a:lnTo>
                                  <a:lnTo>
                                    <a:pt x="0" y="658"/>
                                  </a:lnTo>
                                  <a:lnTo>
                                    <a:pt x="0" y="715"/>
                                  </a:lnTo>
                                  <a:lnTo>
                                    <a:pt x="10" y="763"/>
                                  </a:lnTo>
                                  <a:lnTo>
                                    <a:pt x="19" y="811"/>
                                  </a:lnTo>
                                  <a:lnTo>
                                    <a:pt x="38" y="859"/>
                                  </a:lnTo>
                                  <a:lnTo>
                                    <a:pt x="48" y="88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93"/>
                          <wps:cNvSpPr>
                            <a:spLocks/>
                          </wps:cNvSpPr>
                          <wps:spPr bwMode="auto">
                            <a:xfrm>
                              <a:off x="896" y="2443"/>
                              <a:ext cx="1500" cy="1536"/>
                            </a:xfrm>
                            <a:custGeom>
                              <a:avLst/>
                              <a:gdLst>
                                <a:gd name="T0" fmla="*/ 58 w 1500"/>
                                <a:gd name="T1" fmla="*/ 912 h 1536"/>
                                <a:gd name="T2" fmla="*/ 96 w 1500"/>
                                <a:gd name="T3" fmla="*/ 989 h 1536"/>
                                <a:gd name="T4" fmla="*/ 134 w 1500"/>
                                <a:gd name="T5" fmla="*/ 1066 h 1536"/>
                                <a:gd name="T6" fmla="*/ 153 w 1500"/>
                                <a:gd name="T7" fmla="*/ 1114 h 1536"/>
                                <a:gd name="T8" fmla="*/ 206 w 1500"/>
                                <a:gd name="T9" fmla="*/ 1181 h 1536"/>
                                <a:gd name="T10" fmla="*/ 264 w 1500"/>
                                <a:gd name="T11" fmla="*/ 1219 h 1536"/>
                                <a:gd name="T12" fmla="*/ 340 w 1500"/>
                                <a:gd name="T13" fmla="*/ 1267 h 1536"/>
                                <a:gd name="T14" fmla="*/ 369 w 1500"/>
                                <a:gd name="T15" fmla="*/ 1315 h 1536"/>
                                <a:gd name="T16" fmla="*/ 417 w 1500"/>
                                <a:gd name="T17" fmla="*/ 1363 h 1536"/>
                                <a:gd name="T18" fmla="*/ 474 w 1500"/>
                                <a:gd name="T19" fmla="*/ 1411 h 1536"/>
                                <a:gd name="T20" fmla="*/ 541 w 1500"/>
                                <a:gd name="T21" fmla="*/ 1469 h 1536"/>
                                <a:gd name="T22" fmla="*/ 551 w 1500"/>
                                <a:gd name="T23" fmla="*/ 1536 h 1536"/>
                                <a:gd name="T24" fmla="*/ 628 w 1500"/>
                                <a:gd name="T25" fmla="*/ 1517 h 1536"/>
                                <a:gd name="T26" fmla="*/ 580 w 1500"/>
                                <a:gd name="T27" fmla="*/ 1411 h 1536"/>
                                <a:gd name="T28" fmla="*/ 580 w 1500"/>
                                <a:gd name="T29" fmla="*/ 1315 h 1536"/>
                                <a:gd name="T30" fmla="*/ 503 w 1500"/>
                                <a:gd name="T31" fmla="*/ 1267 h 1536"/>
                                <a:gd name="T32" fmla="*/ 503 w 1500"/>
                                <a:gd name="T33" fmla="*/ 1239 h 1536"/>
                                <a:gd name="T34" fmla="*/ 551 w 1500"/>
                                <a:gd name="T35" fmla="*/ 1200 h 1536"/>
                                <a:gd name="T36" fmla="*/ 599 w 1500"/>
                                <a:gd name="T37" fmla="*/ 1152 h 1536"/>
                                <a:gd name="T38" fmla="*/ 700 w 1500"/>
                                <a:gd name="T39" fmla="*/ 1114 h 1536"/>
                                <a:gd name="T40" fmla="*/ 757 w 1500"/>
                                <a:gd name="T41" fmla="*/ 1104 h 1536"/>
                                <a:gd name="T42" fmla="*/ 853 w 1500"/>
                                <a:gd name="T43" fmla="*/ 1085 h 1536"/>
                                <a:gd name="T44" fmla="*/ 910 w 1500"/>
                                <a:gd name="T45" fmla="*/ 1066 h 1536"/>
                                <a:gd name="T46" fmla="*/ 987 w 1500"/>
                                <a:gd name="T47" fmla="*/ 1018 h 1536"/>
                                <a:gd name="T48" fmla="*/ 1025 w 1500"/>
                                <a:gd name="T49" fmla="*/ 970 h 1536"/>
                                <a:gd name="T50" fmla="*/ 1083 w 1500"/>
                                <a:gd name="T51" fmla="*/ 859 h 1536"/>
                                <a:gd name="T52" fmla="*/ 1150 w 1500"/>
                                <a:gd name="T53" fmla="*/ 763 h 1536"/>
                                <a:gd name="T54" fmla="*/ 1212 w 1500"/>
                                <a:gd name="T55" fmla="*/ 715 h 1536"/>
                                <a:gd name="T56" fmla="*/ 1260 w 1500"/>
                                <a:gd name="T57" fmla="*/ 687 h 1536"/>
                                <a:gd name="T58" fmla="*/ 1308 w 1500"/>
                                <a:gd name="T59" fmla="*/ 648 h 1536"/>
                                <a:gd name="T60" fmla="*/ 1404 w 1500"/>
                                <a:gd name="T61" fmla="*/ 562 h 1536"/>
                                <a:gd name="T62" fmla="*/ 1442 w 1500"/>
                                <a:gd name="T63" fmla="*/ 514 h 1536"/>
                                <a:gd name="T64" fmla="*/ 1471 w 1500"/>
                                <a:gd name="T65" fmla="*/ 466 h 1536"/>
                                <a:gd name="T66" fmla="*/ 1500 w 1500"/>
                                <a:gd name="T67" fmla="*/ 360 h 1536"/>
                                <a:gd name="T68" fmla="*/ 1490 w 1500"/>
                                <a:gd name="T69" fmla="*/ 259 h 1536"/>
                                <a:gd name="T70" fmla="*/ 1461 w 1500"/>
                                <a:gd name="T71" fmla="*/ 183 h 1536"/>
                                <a:gd name="T72" fmla="*/ 1413 w 1500"/>
                                <a:gd name="T73" fmla="*/ 125 h 1536"/>
                                <a:gd name="T74" fmla="*/ 1356 w 1500"/>
                                <a:gd name="T75" fmla="*/ 96 h 1536"/>
                                <a:gd name="T76" fmla="*/ 1270 w 1500"/>
                                <a:gd name="T77" fmla="*/ 58 h 1536"/>
                                <a:gd name="T78" fmla="*/ 1212 w 1500"/>
                                <a:gd name="T79" fmla="*/ 39 h 1536"/>
                                <a:gd name="T80" fmla="*/ 1102 w 1500"/>
                                <a:gd name="T81" fmla="*/ 19 h 1536"/>
                                <a:gd name="T82" fmla="*/ 1054 w 1500"/>
                                <a:gd name="T83" fmla="*/ 0 h 1536"/>
                                <a:gd name="T84" fmla="*/ 958 w 1500"/>
                                <a:gd name="T85" fmla="*/ 0 h 1536"/>
                                <a:gd name="T86" fmla="*/ 853 w 1500"/>
                                <a:gd name="T87" fmla="*/ 0 h 1536"/>
                                <a:gd name="T88" fmla="*/ 805 w 1500"/>
                                <a:gd name="T89" fmla="*/ 19 h 1536"/>
                                <a:gd name="T90" fmla="*/ 738 w 1500"/>
                                <a:gd name="T91" fmla="*/ 58 h 1536"/>
                                <a:gd name="T92" fmla="*/ 656 w 1500"/>
                                <a:gd name="T93" fmla="*/ 106 h 1536"/>
                                <a:gd name="T94" fmla="*/ 551 w 1500"/>
                                <a:gd name="T95" fmla="*/ 154 h 1536"/>
                                <a:gd name="T96" fmla="*/ 503 w 1500"/>
                                <a:gd name="T97" fmla="*/ 173 h 1536"/>
                                <a:gd name="T98" fmla="*/ 407 w 1500"/>
                                <a:gd name="T99" fmla="*/ 202 h 1536"/>
                                <a:gd name="T100" fmla="*/ 350 w 1500"/>
                                <a:gd name="T101" fmla="*/ 221 h 1536"/>
                                <a:gd name="T102" fmla="*/ 292 w 1500"/>
                                <a:gd name="T103" fmla="*/ 259 h 1536"/>
                                <a:gd name="T104" fmla="*/ 206 w 1500"/>
                                <a:gd name="T105" fmla="*/ 312 h 1536"/>
                                <a:gd name="T106" fmla="*/ 144 w 1500"/>
                                <a:gd name="T107" fmla="*/ 360 h 1536"/>
                                <a:gd name="T108" fmla="*/ 96 w 1500"/>
                                <a:gd name="T109" fmla="*/ 418 h 1536"/>
                                <a:gd name="T110" fmla="*/ 48 w 1500"/>
                                <a:gd name="T111" fmla="*/ 495 h 1536"/>
                                <a:gd name="T112" fmla="*/ 19 w 1500"/>
                                <a:gd name="T113" fmla="*/ 562 h 1536"/>
                                <a:gd name="T114" fmla="*/ 0 w 1500"/>
                                <a:gd name="T115" fmla="*/ 658 h 1536"/>
                                <a:gd name="T116" fmla="*/ 10 w 1500"/>
                                <a:gd name="T117" fmla="*/ 763 h 1536"/>
                                <a:gd name="T118" fmla="*/ 38 w 1500"/>
                                <a:gd name="T119" fmla="*/ 859 h 1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500" h="1536">
                                  <a:moveTo>
                                    <a:pt x="48" y="888"/>
                                  </a:moveTo>
                                  <a:lnTo>
                                    <a:pt x="58" y="912"/>
                                  </a:lnTo>
                                  <a:lnTo>
                                    <a:pt x="86" y="970"/>
                                  </a:lnTo>
                                  <a:lnTo>
                                    <a:pt x="96" y="989"/>
                                  </a:lnTo>
                                  <a:lnTo>
                                    <a:pt x="115" y="1018"/>
                                  </a:lnTo>
                                  <a:lnTo>
                                    <a:pt x="134" y="1066"/>
                                  </a:lnTo>
                                  <a:lnTo>
                                    <a:pt x="153" y="1104"/>
                                  </a:lnTo>
                                  <a:lnTo>
                                    <a:pt x="153" y="1114"/>
                                  </a:lnTo>
                                  <a:lnTo>
                                    <a:pt x="196" y="1162"/>
                                  </a:lnTo>
                                  <a:lnTo>
                                    <a:pt x="206" y="1181"/>
                                  </a:lnTo>
                                  <a:lnTo>
                                    <a:pt x="254" y="1210"/>
                                  </a:lnTo>
                                  <a:lnTo>
                                    <a:pt x="264" y="1219"/>
                                  </a:lnTo>
                                  <a:lnTo>
                                    <a:pt x="302" y="1248"/>
                                  </a:lnTo>
                                  <a:lnTo>
                                    <a:pt x="340" y="1267"/>
                                  </a:lnTo>
                                  <a:lnTo>
                                    <a:pt x="350" y="1267"/>
                                  </a:lnTo>
                                  <a:lnTo>
                                    <a:pt x="369" y="1315"/>
                                  </a:lnTo>
                                  <a:lnTo>
                                    <a:pt x="407" y="1335"/>
                                  </a:lnTo>
                                  <a:lnTo>
                                    <a:pt x="417" y="1363"/>
                                  </a:lnTo>
                                  <a:lnTo>
                                    <a:pt x="455" y="1402"/>
                                  </a:lnTo>
                                  <a:lnTo>
                                    <a:pt x="474" y="1411"/>
                                  </a:lnTo>
                                  <a:lnTo>
                                    <a:pt x="503" y="1440"/>
                                  </a:lnTo>
                                  <a:lnTo>
                                    <a:pt x="541" y="1469"/>
                                  </a:lnTo>
                                  <a:lnTo>
                                    <a:pt x="532" y="1517"/>
                                  </a:lnTo>
                                  <a:lnTo>
                                    <a:pt x="551" y="1536"/>
                                  </a:lnTo>
                                  <a:lnTo>
                                    <a:pt x="599" y="1527"/>
                                  </a:lnTo>
                                  <a:lnTo>
                                    <a:pt x="628" y="1517"/>
                                  </a:lnTo>
                                  <a:lnTo>
                                    <a:pt x="599" y="1469"/>
                                  </a:lnTo>
                                  <a:lnTo>
                                    <a:pt x="580" y="1411"/>
                                  </a:lnTo>
                                  <a:lnTo>
                                    <a:pt x="561" y="1363"/>
                                  </a:lnTo>
                                  <a:lnTo>
                                    <a:pt x="580" y="1315"/>
                                  </a:lnTo>
                                  <a:lnTo>
                                    <a:pt x="551" y="1287"/>
                                  </a:lnTo>
                                  <a:lnTo>
                                    <a:pt x="503" y="1267"/>
                                  </a:lnTo>
                                  <a:lnTo>
                                    <a:pt x="494" y="1267"/>
                                  </a:lnTo>
                                  <a:lnTo>
                                    <a:pt x="503" y="1239"/>
                                  </a:lnTo>
                                  <a:lnTo>
                                    <a:pt x="532" y="1219"/>
                                  </a:lnTo>
                                  <a:lnTo>
                                    <a:pt x="551" y="1200"/>
                                  </a:lnTo>
                                  <a:lnTo>
                                    <a:pt x="589" y="1162"/>
                                  </a:lnTo>
                                  <a:lnTo>
                                    <a:pt x="599" y="1152"/>
                                  </a:lnTo>
                                  <a:lnTo>
                                    <a:pt x="656" y="1133"/>
                                  </a:lnTo>
                                  <a:lnTo>
                                    <a:pt x="700" y="1114"/>
                                  </a:lnTo>
                                  <a:lnTo>
                                    <a:pt x="704" y="1114"/>
                                  </a:lnTo>
                                  <a:lnTo>
                                    <a:pt x="757" y="1104"/>
                                  </a:lnTo>
                                  <a:lnTo>
                                    <a:pt x="805" y="1095"/>
                                  </a:lnTo>
                                  <a:lnTo>
                                    <a:pt x="853" y="1085"/>
                                  </a:lnTo>
                                  <a:lnTo>
                                    <a:pt x="901" y="1066"/>
                                  </a:lnTo>
                                  <a:lnTo>
                                    <a:pt x="910" y="1066"/>
                                  </a:lnTo>
                                  <a:lnTo>
                                    <a:pt x="958" y="1037"/>
                                  </a:lnTo>
                                  <a:lnTo>
                                    <a:pt x="987" y="1018"/>
                                  </a:lnTo>
                                  <a:lnTo>
                                    <a:pt x="1006" y="989"/>
                                  </a:lnTo>
                                  <a:lnTo>
                                    <a:pt x="1025" y="970"/>
                                  </a:lnTo>
                                  <a:lnTo>
                                    <a:pt x="1054" y="912"/>
                                  </a:lnTo>
                                  <a:lnTo>
                                    <a:pt x="1083" y="859"/>
                                  </a:lnTo>
                                  <a:lnTo>
                                    <a:pt x="1102" y="811"/>
                                  </a:lnTo>
                                  <a:lnTo>
                                    <a:pt x="1150" y="763"/>
                                  </a:lnTo>
                                  <a:lnTo>
                                    <a:pt x="1160" y="754"/>
                                  </a:lnTo>
                                  <a:lnTo>
                                    <a:pt x="1212" y="715"/>
                                  </a:lnTo>
                                  <a:lnTo>
                                    <a:pt x="1222" y="715"/>
                                  </a:lnTo>
                                  <a:lnTo>
                                    <a:pt x="1260" y="687"/>
                                  </a:lnTo>
                                  <a:lnTo>
                                    <a:pt x="1289" y="658"/>
                                  </a:lnTo>
                                  <a:lnTo>
                                    <a:pt x="1308" y="648"/>
                                  </a:lnTo>
                                  <a:lnTo>
                                    <a:pt x="1356" y="610"/>
                                  </a:lnTo>
                                  <a:lnTo>
                                    <a:pt x="1404" y="562"/>
                                  </a:lnTo>
                                  <a:lnTo>
                                    <a:pt x="1413" y="552"/>
                                  </a:lnTo>
                                  <a:lnTo>
                                    <a:pt x="1442" y="514"/>
                                  </a:lnTo>
                                  <a:lnTo>
                                    <a:pt x="1461" y="475"/>
                                  </a:lnTo>
                                  <a:lnTo>
                                    <a:pt x="1471" y="466"/>
                                  </a:lnTo>
                                  <a:lnTo>
                                    <a:pt x="1490" y="408"/>
                                  </a:lnTo>
                                  <a:lnTo>
                                    <a:pt x="1500" y="360"/>
                                  </a:lnTo>
                                  <a:lnTo>
                                    <a:pt x="1500" y="312"/>
                                  </a:lnTo>
                                  <a:lnTo>
                                    <a:pt x="1490" y="259"/>
                                  </a:lnTo>
                                  <a:lnTo>
                                    <a:pt x="1471" y="202"/>
                                  </a:lnTo>
                                  <a:lnTo>
                                    <a:pt x="1461" y="183"/>
                                  </a:lnTo>
                                  <a:lnTo>
                                    <a:pt x="1442" y="154"/>
                                  </a:lnTo>
                                  <a:lnTo>
                                    <a:pt x="1413" y="125"/>
                                  </a:lnTo>
                                  <a:lnTo>
                                    <a:pt x="1375" y="106"/>
                                  </a:lnTo>
                                  <a:lnTo>
                                    <a:pt x="1356" y="96"/>
                                  </a:lnTo>
                                  <a:lnTo>
                                    <a:pt x="1308" y="67"/>
                                  </a:lnTo>
                                  <a:lnTo>
                                    <a:pt x="1270" y="58"/>
                                  </a:lnTo>
                                  <a:lnTo>
                                    <a:pt x="1260" y="48"/>
                                  </a:lnTo>
                                  <a:lnTo>
                                    <a:pt x="1212" y="39"/>
                                  </a:lnTo>
                                  <a:lnTo>
                                    <a:pt x="1160" y="29"/>
                                  </a:lnTo>
                                  <a:lnTo>
                                    <a:pt x="1102" y="19"/>
                                  </a:lnTo>
                                  <a:lnTo>
                                    <a:pt x="1073" y="10"/>
                                  </a:lnTo>
                                  <a:lnTo>
                                    <a:pt x="1054" y="0"/>
                                  </a:lnTo>
                                  <a:lnTo>
                                    <a:pt x="1006" y="0"/>
                                  </a:lnTo>
                                  <a:lnTo>
                                    <a:pt x="958" y="0"/>
                                  </a:lnTo>
                                  <a:lnTo>
                                    <a:pt x="910" y="0"/>
                                  </a:lnTo>
                                  <a:lnTo>
                                    <a:pt x="853" y="0"/>
                                  </a:lnTo>
                                  <a:lnTo>
                                    <a:pt x="843" y="10"/>
                                  </a:lnTo>
                                  <a:lnTo>
                                    <a:pt x="805" y="19"/>
                                  </a:lnTo>
                                  <a:lnTo>
                                    <a:pt x="757" y="48"/>
                                  </a:lnTo>
                                  <a:lnTo>
                                    <a:pt x="738" y="58"/>
                                  </a:lnTo>
                                  <a:lnTo>
                                    <a:pt x="704" y="77"/>
                                  </a:lnTo>
                                  <a:lnTo>
                                    <a:pt x="656" y="106"/>
                                  </a:lnTo>
                                  <a:lnTo>
                                    <a:pt x="599" y="135"/>
                                  </a:lnTo>
                                  <a:lnTo>
                                    <a:pt x="551" y="154"/>
                                  </a:lnTo>
                                  <a:lnTo>
                                    <a:pt x="541" y="154"/>
                                  </a:lnTo>
                                  <a:lnTo>
                                    <a:pt x="503" y="173"/>
                                  </a:lnTo>
                                  <a:lnTo>
                                    <a:pt x="455" y="183"/>
                                  </a:lnTo>
                                  <a:lnTo>
                                    <a:pt x="407" y="202"/>
                                  </a:lnTo>
                                  <a:lnTo>
                                    <a:pt x="398" y="202"/>
                                  </a:lnTo>
                                  <a:lnTo>
                                    <a:pt x="350" y="221"/>
                                  </a:lnTo>
                                  <a:lnTo>
                                    <a:pt x="302" y="250"/>
                                  </a:lnTo>
                                  <a:lnTo>
                                    <a:pt x="292" y="259"/>
                                  </a:lnTo>
                                  <a:lnTo>
                                    <a:pt x="254" y="279"/>
                                  </a:lnTo>
                                  <a:lnTo>
                                    <a:pt x="206" y="312"/>
                                  </a:lnTo>
                                  <a:lnTo>
                                    <a:pt x="153" y="360"/>
                                  </a:lnTo>
                                  <a:lnTo>
                                    <a:pt x="144" y="360"/>
                                  </a:lnTo>
                                  <a:lnTo>
                                    <a:pt x="105" y="408"/>
                                  </a:lnTo>
                                  <a:lnTo>
                                    <a:pt x="96" y="418"/>
                                  </a:lnTo>
                                  <a:lnTo>
                                    <a:pt x="67" y="466"/>
                                  </a:lnTo>
                                  <a:lnTo>
                                    <a:pt x="48" y="495"/>
                                  </a:lnTo>
                                  <a:lnTo>
                                    <a:pt x="38" y="514"/>
                                  </a:lnTo>
                                  <a:lnTo>
                                    <a:pt x="19" y="562"/>
                                  </a:lnTo>
                                  <a:lnTo>
                                    <a:pt x="10" y="610"/>
                                  </a:lnTo>
                                  <a:lnTo>
                                    <a:pt x="0" y="658"/>
                                  </a:lnTo>
                                  <a:lnTo>
                                    <a:pt x="0" y="715"/>
                                  </a:lnTo>
                                  <a:lnTo>
                                    <a:pt x="10" y="763"/>
                                  </a:lnTo>
                                  <a:lnTo>
                                    <a:pt x="19" y="811"/>
                                  </a:lnTo>
                                  <a:lnTo>
                                    <a:pt x="38" y="859"/>
                                  </a:lnTo>
                                  <a:lnTo>
                                    <a:pt x="48" y="88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94"/>
                          <wps:cNvSpPr>
                            <a:spLocks/>
                          </wps:cNvSpPr>
                          <wps:spPr bwMode="auto">
                            <a:xfrm>
                              <a:off x="3857" y="2242"/>
                              <a:ext cx="1342" cy="1219"/>
                            </a:xfrm>
                            <a:custGeom>
                              <a:avLst/>
                              <a:gdLst>
                                <a:gd name="T0" fmla="*/ 1327 w 1342"/>
                                <a:gd name="T1" fmla="*/ 1060 h 1219"/>
                                <a:gd name="T2" fmla="*/ 1342 w 1342"/>
                                <a:gd name="T3" fmla="*/ 964 h 1219"/>
                                <a:gd name="T4" fmla="*/ 1327 w 1342"/>
                                <a:gd name="T5" fmla="*/ 859 h 1219"/>
                                <a:gd name="T6" fmla="*/ 1303 w 1342"/>
                                <a:gd name="T7" fmla="*/ 811 h 1219"/>
                                <a:gd name="T8" fmla="*/ 1265 w 1342"/>
                                <a:gd name="T9" fmla="*/ 744 h 1219"/>
                                <a:gd name="T10" fmla="*/ 1217 w 1342"/>
                                <a:gd name="T11" fmla="*/ 667 h 1219"/>
                                <a:gd name="T12" fmla="*/ 1179 w 1342"/>
                                <a:gd name="T13" fmla="*/ 609 h 1219"/>
                                <a:gd name="T14" fmla="*/ 1141 w 1342"/>
                                <a:gd name="T15" fmla="*/ 561 h 1219"/>
                                <a:gd name="T16" fmla="*/ 1093 w 1342"/>
                                <a:gd name="T17" fmla="*/ 513 h 1219"/>
                                <a:gd name="T18" fmla="*/ 1045 w 1342"/>
                                <a:gd name="T19" fmla="*/ 460 h 1219"/>
                                <a:gd name="T20" fmla="*/ 997 w 1342"/>
                                <a:gd name="T21" fmla="*/ 403 h 1219"/>
                                <a:gd name="T22" fmla="*/ 939 w 1342"/>
                                <a:gd name="T23" fmla="*/ 355 h 1219"/>
                                <a:gd name="T24" fmla="*/ 882 w 1342"/>
                                <a:gd name="T25" fmla="*/ 307 h 1219"/>
                                <a:gd name="T26" fmla="*/ 810 w 1342"/>
                                <a:gd name="T27" fmla="*/ 259 h 1219"/>
                                <a:gd name="T28" fmla="*/ 743 w 1342"/>
                                <a:gd name="T29" fmla="*/ 211 h 1219"/>
                                <a:gd name="T30" fmla="*/ 676 w 1342"/>
                                <a:gd name="T31" fmla="*/ 153 h 1219"/>
                                <a:gd name="T32" fmla="*/ 618 w 1342"/>
                                <a:gd name="T33" fmla="*/ 115 h 1219"/>
                                <a:gd name="T34" fmla="*/ 561 w 1342"/>
                                <a:gd name="T35" fmla="*/ 86 h 1219"/>
                                <a:gd name="T36" fmla="*/ 465 w 1342"/>
                                <a:gd name="T37" fmla="*/ 38 h 1219"/>
                                <a:gd name="T38" fmla="*/ 369 w 1342"/>
                                <a:gd name="T39" fmla="*/ 9 h 1219"/>
                                <a:gd name="T40" fmla="*/ 259 w 1342"/>
                                <a:gd name="T41" fmla="*/ 9 h 1219"/>
                                <a:gd name="T42" fmla="*/ 211 w 1342"/>
                                <a:gd name="T43" fmla="*/ 19 h 1219"/>
                                <a:gd name="T44" fmla="*/ 134 w 1342"/>
                                <a:gd name="T45" fmla="*/ 57 h 1219"/>
                                <a:gd name="T46" fmla="*/ 86 w 1342"/>
                                <a:gd name="T47" fmla="*/ 105 h 1219"/>
                                <a:gd name="T48" fmla="*/ 19 w 1342"/>
                                <a:gd name="T49" fmla="*/ 211 h 1219"/>
                                <a:gd name="T50" fmla="*/ 0 w 1342"/>
                                <a:gd name="T51" fmla="*/ 259 h 1219"/>
                                <a:gd name="T52" fmla="*/ 38 w 1342"/>
                                <a:gd name="T53" fmla="*/ 307 h 1219"/>
                                <a:gd name="T54" fmla="*/ 58 w 1342"/>
                                <a:gd name="T55" fmla="*/ 374 h 1219"/>
                                <a:gd name="T56" fmla="*/ 115 w 1342"/>
                                <a:gd name="T57" fmla="*/ 451 h 1219"/>
                                <a:gd name="T58" fmla="*/ 163 w 1342"/>
                                <a:gd name="T59" fmla="*/ 513 h 1219"/>
                                <a:gd name="T60" fmla="*/ 192 w 1342"/>
                                <a:gd name="T61" fmla="*/ 609 h 1219"/>
                                <a:gd name="T62" fmla="*/ 249 w 1342"/>
                                <a:gd name="T63" fmla="*/ 667 h 1219"/>
                                <a:gd name="T64" fmla="*/ 302 w 1342"/>
                                <a:gd name="T65" fmla="*/ 667 h 1219"/>
                                <a:gd name="T66" fmla="*/ 321 w 1342"/>
                                <a:gd name="T67" fmla="*/ 667 h 1219"/>
                                <a:gd name="T68" fmla="*/ 369 w 1342"/>
                                <a:gd name="T69" fmla="*/ 715 h 1219"/>
                                <a:gd name="T70" fmla="*/ 331 w 1342"/>
                                <a:gd name="T71" fmla="*/ 811 h 1219"/>
                                <a:gd name="T72" fmla="*/ 417 w 1342"/>
                                <a:gd name="T73" fmla="*/ 830 h 1219"/>
                                <a:gd name="T74" fmla="*/ 465 w 1342"/>
                                <a:gd name="T75" fmla="*/ 763 h 1219"/>
                                <a:gd name="T76" fmla="*/ 542 w 1342"/>
                                <a:gd name="T77" fmla="*/ 811 h 1219"/>
                                <a:gd name="T78" fmla="*/ 609 w 1342"/>
                                <a:gd name="T79" fmla="*/ 859 h 1219"/>
                                <a:gd name="T80" fmla="*/ 666 w 1342"/>
                                <a:gd name="T81" fmla="*/ 897 h 1219"/>
                                <a:gd name="T82" fmla="*/ 714 w 1342"/>
                                <a:gd name="T83" fmla="*/ 945 h 1219"/>
                                <a:gd name="T84" fmla="*/ 762 w 1342"/>
                                <a:gd name="T85" fmla="*/ 993 h 1219"/>
                                <a:gd name="T86" fmla="*/ 810 w 1342"/>
                                <a:gd name="T87" fmla="*/ 1041 h 1219"/>
                                <a:gd name="T88" fmla="*/ 872 w 1342"/>
                                <a:gd name="T89" fmla="*/ 1089 h 1219"/>
                                <a:gd name="T90" fmla="*/ 920 w 1342"/>
                                <a:gd name="T91" fmla="*/ 1142 h 1219"/>
                                <a:gd name="T92" fmla="*/ 968 w 1342"/>
                                <a:gd name="T93" fmla="*/ 1180 h 1219"/>
                                <a:gd name="T94" fmla="*/ 1064 w 1342"/>
                                <a:gd name="T95" fmla="*/ 1209 h 1219"/>
                                <a:gd name="T96" fmla="*/ 1121 w 1342"/>
                                <a:gd name="T97" fmla="*/ 1219 h 1219"/>
                                <a:gd name="T98" fmla="*/ 1217 w 1342"/>
                                <a:gd name="T99" fmla="*/ 1190 h 1219"/>
                                <a:gd name="T100" fmla="*/ 1265 w 1342"/>
                                <a:gd name="T101" fmla="*/ 1152 h 1219"/>
                                <a:gd name="T102" fmla="*/ 1313 w 1342"/>
                                <a:gd name="T103" fmla="*/ 1080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42" h="1219">
                                  <a:moveTo>
                                    <a:pt x="1313" y="1080"/>
                                  </a:moveTo>
                                  <a:lnTo>
                                    <a:pt x="1327" y="1060"/>
                                  </a:lnTo>
                                  <a:lnTo>
                                    <a:pt x="1342" y="1012"/>
                                  </a:lnTo>
                                  <a:lnTo>
                                    <a:pt x="1342" y="964"/>
                                  </a:lnTo>
                                  <a:lnTo>
                                    <a:pt x="1342" y="916"/>
                                  </a:lnTo>
                                  <a:lnTo>
                                    <a:pt x="1327" y="859"/>
                                  </a:lnTo>
                                  <a:lnTo>
                                    <a:pt x="1313" y="840"/>
                                  </a:lnTo>
                                  <a:lnTo>
                                    <a:pt x="1303" y="811"/>
                                  </a:lnTo>
                                  <a:lnTo>
                                    <a:pt x="1284" y="763"/>
                                  </a:lnTo>
                                  <a:lnTo>
                                    <a:pt x="1265" y="744"/>
                                  </a:lnTo>
                                  <a:lnTo>
                                    <a:pt x="1246" y="715"/>
                                  </a:lnTo>
                                  <a:lnTo>
                                    <a:pt x="1217" y="667"/>
                                  </a:lnTo>
                                  <a:lnTo>
                                    <a:pt x="1208" y="667"/>
                                  </a:lnTo>
                                  <a:lnTo>
                                    <a:pt x="1179" y="609"/>
                                  </a:lnTo>
                                  <a:lnTo>
                                    <a:pt x="1169" y="600"/>
                                  </a:lnTo>
                                  <a:lnTo>
                                    <a:pt x="1141" y="561"/>
                                  </a:lnTo>
                                  <a:lnTo>
                                    <a:pt x="1121" y="542"/>
                                  </a:lnTo>
                                  <a:lnTo>
                                    <a:pt x="1093" y="513"/>
                                  </a:lnTo>
                                  <a:lnTo>
                                    <a:pt x="1064" y="480"/>
                                  </a:lnTo>
                                  <a:lnTo>
                                    <a:pt x="1045" y="460"/>
                                  </a:lnTo>
                                  <a:lnTo>
                                    <a:pt x="1016" y="432"/>
                                  </a:lnTo>
                                  <a:lnTo>
                                    <a:pt x="997" y="403"/>
                                  </a:lnTo>
                                  <a:lnTo>
                                    <a:pt x="968" y="384"/>
                                  </a:lnTo>
                                  <a:lnTo>
                                    <a:pt x="939" y="355"/>
                                  </a:lnTo>
                                  <a:lnTo>
                                    <a:pt x="920" y="336"/>
                                  </a:lnTo>
                                  <a:lnTo>
                                    <a:pt x="882" y="307"/>
                                  </a:lnTo>
                                  <a:lnTo>
                                    <a:pt x="872" y="297"/>
                                  </a:lnTo>
                                  <a:lnTo>
                                    <a:pt x="810" y="259"/>
                                  </a:lnTo>
                                  <a:lnTo>
                                    <a:pt x="762" y="220"/>
                                  </a:lnTo>
                                  <a:lnTo>
                                    <a:pt x="743" y="211"/>
                                  </a:lnTo>
                                  <a:lnTo>
                                    <a:pt x="714" y="182"/>
                                  </a:lnTo>
                                  <a:lnTo>
                                    <a:pt x="676" y="153"/>
                                  </a:lnTo>
                                  <a:lnTo>
                                    <a:pt x="666" y="153"/>
                                  </a:lnTo>
                                  <a:lnTo>
                                    <a:pt x="618" y="115"/>
                                  </a:lnTo>
                                  <a:lnTo>
                                    <a:pt x="599" y="105"/>
                                  </a:lnTo>
                                  <a:lnTo>
                                    <a:pt x="561" y="86"/>
                                  </a:lnTo>
                                  <a:lnTo>
                                    <a:pt x="513" y="57"/>
                                  </a:lnTo>
                                  <a:lnTo>
                                    <a:pt x="465" y="38"/>
                                  </a:lnTo>
                                  <a:lnTo>
                                    <a:pt x="417" y="19"/>
                                  </a:lnTo>
                                  <a:lnTo>
                                    <a:pt x="369" y="9"/>
                                  </a:lnTo>
                                  <a:lnTo>
                                    <a:pt x="312" y="0"/>
                                  </a:lnTo>
                                  <a:lnTo>
                                    <a:pt x="259" y="9"/>
                                  </a:lnTo>
                                  <a:lnTo>
                                    <a:pt x="249" y="9"/>
                                  </a:lnTo>
                                  <a:lnTo>
                                    <a:pt x="211" y="19"/>
                                  </a:lnTo>
                                  <a:lnTo>
                                    <a:pt x="163" y="48"/>
                                  </a:lnTo>
                                  <a:lnTo>
                                    <a:pt x="134" y="57"/>
                                  </a:lnTo>
                                  <a:lnTo>
                                    <a:pt x="115" y="86"/>
                                  </a:lnTo>
                                  <a:lnTo>
                                    <a:pt x="86" y="105"/>
                                  </a:lnTo>
                                  <a:lnTo>
                                    <a:pt x="58" y="153"/>
                                  </a:lnTo>
                                  <a:lnTo>
                                    <a:pt x="19" y="211"/>
                                  </a:lnTo>
                                  <a:lnTo>
                                    <a:pt x="10" y="230"/>
                                  </a:lnTo>
                                  <a:lnTo>
                                    <a:pt x="0" y="259"/>
                                  </a:lnTo>
                                  <a:lnTo>
                                    <a:pt x="10" y="278"/>
                                  </a:lnTo>
                                  <a:lnTo>
                                    <a:pt x="38" y="307"/>
                                  </a:lnTo>
                                  <a:lnTo>
                                    <a:pt x="48" y="355"/>
                                  </a:lnTo>
                                  <a:lnTo>
                                    <a:pt x="58" y="374"/>
                                  </a:lnTo>
                                  <a:lnTo>
                                    <a:pt x="77" y="403"/>
                                  </a:lnTo>
                                  <a:lnTo>
                                    <a:pt x="115" y="451"/>
                                  </a:lnTo>
                                  <a:lnTo>
                                    <a:pt x="115" y="460"/>
                                  </a:lnTo>
                                  <a:lnTo>
                                    <a:pt x="163" y="513"/>
                                  </a:lnTo>
                                  <a:lnTo>
                                    <a:pt x="211" y="561"/>
                                  </a:lnTo>
                                  <a:lnTo>
                                    <a:pt x="192" y="609"/>
                                  </a:lnTo>
                                  <a:lnTo>
                                    <a:pt x="211" y="638"/>
                                  </a:lnTo>
                                  <a:lnTo>
                                    <a:pt x="249" y="667"/>
                                  </a:lnTo>
                                  <a:lnTo>
                                    <a:pt x="259" y="676"/>
                                  </a:lnTo>
                                  <a:lnTo>
                                    <a:pt x="302" y="667"/>
                                  </a:lnTo>
                                  <a:lnTo>
                                    <a:pt x="312" y="657"/>
                                  </a:lnTo>
                                  <a:lnTo>
                                    <a:pt x="321" y="667"/>
                                  </a:lnTo>
                                  <a:lnTo>
                                    <a:pt x="369" y="705"/>
                                  </a:lnTo>
                                  <a:lnTo>
                                    <a:pt x="369" y="715"/>
                                  </a:lnTo>
                                  <a:lnTo>
                                    <a:pt x="321" y="763"/>
                                  </a:lnTo>
                                  <a:lnTo>
                                    <a:pt x="331" y="811"/>
                                  </a:lnTo>
                                  <a:lnTo>
                                    <a:pt x="369" y="840"/>
                                  </a:lnTo>
                                  <a:lnTo>
                                    <a:pt x="417" y="830"/>
                                  </a:lnTo>
                                  <a:lnTo>
                                    <a:pt x="436" y="811"/>
                                  </a:lnTo>
                                  <a:lnTo>
                                    <a:pt x="465" y="763"/>
                                  </a:lnTo>
                                  <a:lnTo>
                                    <a:pt x="513" y="792"/>
                                  </a:lnTo>
                                  <a:lnTo>
                                    <a:pt x="542" y="811"/>
                                  </a:lnTo>
                                  <a:lnTo>
                                    <a:pt x="561" y="830"/>
                                  </a:lnTo>
                                  <a:lnTo>
                                    <a:pt x="609" y="859"/>
                                  </a:lnTo>
                                  <a:lnTo>
                                    <a:pt x="618" y="868"/>
                                  </a:lnTo>
                                  <a:lnTo>
                                    <a:pt x="666" y="897"/>
                                  </a:lnTo>
                                  <a:lnTo>
                                    <a:pt x="676" y="916"/>
                                  </a:lnTo>
                                  <a:lnTo>
                                    <a:pt x="714" y="945"/>
                                  </a:lnTo>
                                  <a:lnTo>
                                    <a:pt x="733" y="964"/>
                                  </a:lnTo>
                                  <a:lnTo>
                                    <a:pt x="762" y="993"/>
                                  </a:lnTo>
                                  <a:lnTo>
                                    <a:pt x="781" y="1012"/>
                                  </a:lnTo>
                                  <a:lnTo>
                                    <a:pt x="810" y="1041"/>
                                  </a:lnTo>
                                  <a:lnTo>
                                    <a:pt x="834" y="1060"/>
                                  </a:lnTo>
                                  <a:lnTo>
                                    <a:pt x="872" y="1089"/>
                                  </a:lnTo>
                                  <a:lnTo>
                                    <a:pt x="891" y="1113"/>
                                  </a:lnTo>
                                  <a:lnTo>
                                    <a:pt x="920" y="1142"/>
                                  </a:lnTo>
                                  <a:lnTo>
                                    <a:pt x="949" y="1171"/>
                                  </a:lnTo>
                                  <a:lnTo>
                                    <a:pt x="968" y="1180"/>
                                  </a:lnTo>
                                  <a:lnTo>
                                    <a:pt x="1016" y="1200"/>
                                  </a:lnTo>
                                  <a:lnTo>
                                    <a:pt x="1064" y="1209"/>
                                  </a:lnTo>
                                  <a:lnTo>
                                    <a:pt x="1112" y="1219"/>
                                  </a:lnTo>
                                  <a:lnTo>
                                    <a:pt x="1121" y="1219"/>
                                  </a:lnTo>
                                  <a:lnTo>
                                    <a:pt x="1169" y="1209"/>
                                  </a:lnTo>
                                  <a:lnTo>
                                    <a:pt x="1217" y="1190"/>
                                  </a:lnTo>
                                  <a:lnTo>
                                    <a:pt x="1256" y="1171"/>
                                  </a:lnTo>
                                  <a:lnTo>
                                    <a:pt x="1265" y="1152"/>
                                  </a:lnTo>
                                  <a:lnTo>
                                    <a:pt x="1303" y="1113"/>
                                  </a:lnTo>
                                  <a:lnTo>
                                    <a:pt x="1313" y="1080"/>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95"/>
                          <wps:cNvSpPr>
                            <a:spLocks/>
                          </wps:cNvSpPr>
                          <wps:spPr bwMode="auto">
                            <a:xfrm>
                              <a:off x="3857" y="2242"/>
                              <a:ext cx="1342" cy="1219"/>
                            </a:xfrm>
                            <a:custGeom>
                              <a:avLst/>
                              <a:gdLst>
                                <a:gd name="T0" fmla="*/ 1327 w 1342"/>
                                <a:gd name="T1" fmla="*/ 1060 h 1219"/>
                                <a:gd name="T2" fmla="*/ 1342 w 1342"/>
                                <a:gd name="T3" fmla="*/ 964 h 1219"/>
                                <a:gd name="T4" fmla="*/ 1327 w 1342"/>
                                <a:gd name="T5" fmla="*/ 859 h 1219"/>
                                <a:gd name="T6" fmla="*/ 1303 w 1342"/>
                                <a:gd name="T7" fmla="*/ 811 h 1219"/>
                                <a:gd name="T8" fmla="*/ 1265 w 1342"/>
                                <a:gd name="T9" fmla="*/ 744 h 1219"/>
                                <a:gd name="T10" fmla="*/ 1217 w 1342"/>
                                <a:gd name="T11" fmla="*/ 667 h 1219"/>
                                <a:gd name="T12" fmla="*/ 1179 w 1342"/>
                                <a:gd name="T13" fmla="*/ 609 h 1219"/>
                                <a:gd name="T14" fmla="*/ 1141 w 1342"/>
                                <a:gd name="T15" fmla="*/ 561 h 1219"/>
                                <a:gd name="T16" fmla="*/ 1093 w 1342"/>
                                <a:gd name="T17" fmla="*/ 513 h 1219"/>
                                <a:gd name="T18" fmla="*/ 1045 w 1342"/>
                                <a:gd name="T19" fmla="*/ 460 h 1219"/>
                                <a:gd name="T20" fmla="*/ 997 w 1342"/>
                                <a:gd name="T21" fmla="*/ 403 h 1219"/>
                                <a:gd name="T22" fmla="*/ 939 w 1342"/>
                                <a:gd name="T23" fmla="*/ 355 h 1219"/>
                                <a:gd name="T24" fmla="*/ 882 w 1342"/>
                                <a:gd name="T25" fmla="*/ 307 h 1219"/>
                                <a:gd name="T26" fmla="*/ 810 w 1342"/>
                                <a:gd name="T27" fmla="*/ 259 h 1219"/>
                                <a:gd name="T28" fmla="*/ 743 w 1342"/>
                                <a:gd name="T29" fmla="*/ 211 h 1219"/>
                                <a:gd name="T30" fmla="*/ 676 w 1342"/>
                                <a:gd name="T31" fmla="*/ 153 h 1219"/>
                                <a:gd name="T32" fmla="*/ 618 w 1342"/>
                                <a:gd name="T33" fmla="*/ 115 h 1219"/>
                                <a:gd name="T34" fmla="*/ 561 w 1342"/>
                                <a:gd name="T35" fmla="*/ 86 h 1219"/>
                                <a:gd name="T36" fmla="*/ 465 w 1342"/>
                                <a:gd name="T37" fmla="*/ 38 h 1219"/>
                                <a:gd name="T38" fmla="*/ 369 w 1342"/>
                                <a:gd name="T39" fmla="*/ 9 h 1219"/>
                                <a:gd name="T40" fmla="*/ 259 w 1342"/>
                                <a:gd name="T41" fmla="*/ 9 h 1219"/>
                                <a:gd name="T42" fmla="*/ 211 w 1342"/>
                                <a:gd name="T43" fmla="*/ 19 h 1219"/>
                                <a:gd name="T44" fmla="*/ 134 w 1342"/>
                                <a:gd name="T45" fmla="*/ 57 h 1219"/>
                                <a:gd name="T46" fmla="*/ 86 w 1342"/>
                                <a:gd name="T47" fmla="*/ 105 h 1219"/>
                                <a:gd name="T48" fmla="*/ 19 w 1342"/>
                                <a:gd name="T49" fmla="*/ 211 h 1219"/>
                                <a:gd name="T50" fmla="*/ 0 w 1342"/>
                                <a:gd name="T51" fmla="*/ 259 h 1219"/>
                                <a:gd name="T52" fmla="*/ 38 w 1342"/>
                                <a:gd name="T53" fmla="*/ 307 h 1219"/>
                                <a:gd name="T54" fmla="*/ 58 w 1342"/>
                                <a:gd name="T55" fmla="*/ 374 h 1219"/>
                                <a:gd name="T56" fmla="*/ 115 w 1342"/>
                                <a:gd name="T57" fmla="*/ 451 h 1219"/>
                                <a:gd name="T58" fmla="*/ 163 w 1342"/>
                                <a:gd name="T59" fmla="*/ 513 h 1219"/>
                                <a:gd name="T60" fmla="*/ 192 w 1342"/>
                                <a:gd name="T61" fmla="*/ 609 h 1219"/>
                                <a:gd name="T62" fmla="*/ 249 w 1342"/>
                                <a:gd name="T63" fmla="*/ 667 h 1219"/>
                                <a:gd name="T64" fmla="*/ 302 w 1342"/>
                                <a:gd name="T65" fmla="*/ 667 h 1219"/>
                                <a:gd name="T66" fmla="*/ 321 w 1342"/>
                                <a:gd name="T67" fmla="*/ 667 h 1219"/>
                                <a:gd name="T68" fmla="*/ 369 w 1342"/>
                                <a:gd name="T69" fmla="*/ 715 h 1219"/>
                                <a:gd name="T70" fmla="*/ 331 w 1342"/>
                                <a:gd name="T71" fmla="*/ 811 h 1219"/>
                                <a:gd name="T72" fmla="*/ 417 w 1342"/>
                                <a:gd name="T73" fmla="*/ 830 h 1219"/>
                                <a:gd name="T74" fmla="*/ 465 w 1342"/>
                                <a:gd name="T75" fmla="*/ 763 h 1219"/>
                                <a:gd name="T76" fmla="*/ 542 w 1342"/>
                                <a:gd name="T77" fmla="*/ 811 h 1219"/>
                                <a:gd name="T78" fmla="*/ 609 w 1342"/>
                                <a:gd name="T79" fmla="*/ 859 h 1219"/>
                                <a:gd name="T80" fmla="*/ 666 w 1342"/>
                                <a:gd name="T81" fmla="*/ 897 h 1219"/>
                                <a:gd name="T82" fmla="*/ 714 w 1342"/>
                                <a:gd name="T83" fmla="*/ 945 h 1219"/>
                                <a:gd name="T84" fmla="*/ 762 w 1342"/>
                                <a:gd name="T85" fmla="*/ 993 h 1219"/>
                                <a:gd name="T86" fmla="*/ 810 w 1342"/>
                                <a:gd name="T87" fmla="*/ 1041 h 1219"/>
                                <a:gd name="T88" fmla="*/ 872 w 1342"/>
                                <a:gd name="T89" fmla="*/ 1089 h 1219"/>
                                <a:gd name="T90" fmla="*/ 920 w 1342"/>
                                <a:gd name="T91" fmla="*/ 1142 h 1219"/>
                                <a:gd name="T92" fmla="*/ 968 w 1342"/>
                                <a:gd name="T93" fmla="*/ 1180 h 1219"/>
                                <a:gd name="T94" fmla="*/ 1064 w 1342"/>
                                <a:gd name="T95" fmla="*/ 1209 h 1219"/>
                                <a:gd name="T96" fmla="*/ 1121 w 1342"/>
                                <a:gd name="T97" fmla="*/ 1219 h 1219"/>
                                <a:gd name="T98" fmla="*/ 1217 w 1342"/>
                                <a:gd name="T99" fmla="*/ 1190 h 1219"/>
                                <a:gd name="T100" fmla="*/ 1265 w 1342"/>
                                <a:gd name="T101" fmla="*/ 1152 h 1219"/>
                                <a:gd name="T102" fmla="*/ 1313 w 1342"/>
                                <a:gd name="T103" fmla="*/ 1080 h 1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1342" h="1219">
                                  <a:moveTo>
                                    <a:pt x="1313" y="1080"/>
                                  </a:moveTo>
                                  <a:lnTo>
                                    <a:pt x="1327" y="1060"/>
                                  </a:lnTo>
                                  <a:lnTo>
                                    <a:pt x="1342" y="1012"/>
                                  </a:lnTo>
                                  <a:lnTo>
                                    <a:pt x="1342" y="964"/>
                                  </a:lnTo>
                                  <a:lnTo>
                                    <a:pt x="1342" y="916"/>
                                  </a:lnTo>
                                  <a:lnTo>
                                    <a:pt x="1327" y="859"/>
                                  </a:lnTo>
                                  <a:lnTo>
                                    <a:pt x="1313" y="840"/>
                                  </a:lnTo>
                                  <a:lnTo>
                                    <a:pt x="1303" y="811"/>
                                  </a:lnTo>
                                  <a:lnTo>
                                    <a:pt x="1284" y="763"/>
                                  </a:lnTo>
                                  <a:lnTo>
                                    <a:pt x="1265" y="744"/>
                                  </a:lnTo>
                                  <a:lnTo>
                                    <a:pt x="1246" y="715"/>
                                  </a:lnTo>
                                  <a:lnTo>
                                    <a:pt x="1217" y="667"/>
                                  </a:lnTo>
                                  <a:lnTo>
                                    <a:pt x="1208" y="667"/>
                                  </a:lnTo>
                                  <a:lnTo>
                                    <a:pt x="1179" y="609"/>
                                  </a:lnTo>
                                  <a:lnTo>
                                    <a:pt x="1169" y="600"/>
                                  </a:lnTo>
                                  <a:lnTo>
                                    <a:pt x="1141" y="561"/>
                                  </a:lnTo>
                                  <a:lnTo>
                                    <a:pt x="1121" y="542"/>
                                  </a:lnTo>
                                  <a:lnTo>
                                    <a:pt x="1093" y="513"/>
                                  </a:lnTo>
                                  <a:lnTo>
                                    <a:pt x="1064" y="480"/>
                                  </a:lnTo>
                                  <a:lnTo>
                                    <a:pt x="1045" y="460"/>
                                  </a:lnTo>
                                  <a:lnTo>
                                    <a:pt x="1016" y="432"/>
                                  </a:lnTo>
                                  <a:lnTo>
                                    <a:pt x="997" y="403"/>
                                  </a:lnTo>
                                  <a:lnTo>
                                    <a:pt x="968" y="384"/>
                                  </a:lnTo>
                                  <a:lnTo>
                                    <a:pt x="939" y="355"/>
                                  </a:lnTo>
                                  <a:lnTo>
                                    <a:pt x="920" y="336"/>
                                  </a:lnTo>
                                  <a:lnTo>
                                    <a:pt x="882" y="307"/>
                                  </a:lnTo>
                                  <a:lnTo>
                                    <a:pt x="872" y="297"/>
                                  </a:lnTo>
                                  <a:lnTo>
                                    <a:pt x="810" y="259"/>
                                  </a:lnTo>
                                  <a:lnTo>
                                    <a:pt x="762" y="220"/>
                                  </a:lnTo>
                                  <a:lnTo>
                                    <a:pt x="743" y="211"/>
                                  </a:lnTo>
                                  <a:lnTo>
                                    <a:pt x="714" y="182"/>
                                  </a:lnTo>
                                  <a:lnTo>
                                    <a:pt x="676" y="153"/>
                                  </a:lnTo>
                                  <a:lnTo>
                                    <a:pt x="666" y="153"/>
                                  </a:lnTo>
                                  <a:lnTo>
                                    <a:pt x="618" y="115"/>
                                  </a:lnTo>
                                  <a:lnTo>
                                    <a:pt x="599" y="105"/>
                                  </a:lnTo>
                                  <a:lnTo>
                                    <a:pt x="561" y="86"/>
                                  </a:lnTo>
                                  <a:lnTo>
                                    <a:pt x="513" y="57"/>
                                  </a:lnTo>
                                  <a:lnTo>
                                    <a:pt x="465" y="38"/>
                                  </a:lnTo>
                                  <a:lnTo>
                                    <a:pt x="417" y="19"/>
                                  </a:lnTo>
                                  <a:lnTo>
                                    <a:pt x="369" y="9"/>
                                  </a:lnTo>
                                  <a:lnTo>
                                    <a:pt x="312" y="0"/>
                                  </a:lnTo>
                                  <a:lnTo>
                                    <a:pt x="259" y="9"/>
                                  </a:lnTo>
                                  <a:lnTo>
                                    <a:pt x="249" y="9"/>
                                  </a:lnTo>
                                  <a:lnTo>
                                    <a:pt x="211" y="19"/>
                                  </a:lnTo>
                                  <a:lnTo>
                                    <a:pt x="163" y="48"/>
                                  </a:lnTo>
                                  <a:lnTo>
                                    <a:pt x="134" y="57"/>
                                  </a:lnTo>
                                  <a:lnTo>
                                    <a:pt x="115" y="86"/>
                                  </a:lnTo>
                                  <a:lnTo>
                                    <a:pt x="86" y="105"/>
                                  </a:lnTo>
                                  <a:lnTo>
                                    <a:pt x="58" y="153"/>
                                  </a:lnTo>
                                  <a:lnTo>
                                    <a:pt x="19" y="211"/>
                                  </a:lnTo>
                                  <a:lnTo>
                                    <a:pt x="10" y="230"/>
                                  </a:lnTo>
                                  <a:lnTo>
                                    <a:pt x="0" y="259"/>
                                  </a:lnTo>
                                  <a:lnTo>
                                    <a:pt x="10" y="278"/>
                                  </a:lnTo>
                                  <a:lnTo>
                                    <a:pt x="38" y="307"/>
                                  </a:lnTo>
                                  <a:lnTo>
                                    <a:pt x="48" y="355"/>
                                  </a:lnTo>
                                  <a:lnTo>
                                    <a:pt x="58" y="374"/>
                                  </a:lnTo>
                                  <a:lnTo>
                                    <a:pt x="77" y="403"/>
                                  </a:lnTo>
                                  <a:lnTo>
                                    <a:pt x="115" y="451"/>
                                  </a:lnTo>
                                  <a:lnTo>
                                    <a:pt x="115" y="460"/>
                                  </a:lnTo>
                                  <a:lnTo>
                                    <a:pt x="163" y="513"/>
                                  </a:lnTo>
                                  <a:lnTo>
                                    <a:pt x="211" y="561"/>
                                  </a:lnTo>
                                  <a:lnTo>
                                    <a:pt x="192" y="609"/>
                                  </a:lnTo>
                                  <a:lnTo>
                                    <a:pt x="211" y="638"/>
                                  </a:lnTo>
                                  <a:lnTo>
                                    <a:pt x="249" y="667"/>
                                  </a:lnTo>
                                  <a:lnTo>
                                    <a:pt x="259" y="676"/>
                                  </a:lnTo>
                                  <a:lnTo>
                                    <a:pt x="302" y="667"/>
                                  </a:lnTo>
                                  <a:lnTo>
                                    <a:pt x="312" y="657"/>
                                  </a:lnTo>
                                  <a:lnTo>
                                    <a:pt x="321" y="667"/>
                                  </a:lnTo>
                                  <a:lnTo>
                                    <a:pt x="369" y="705"/>
                                  </a:lnTo>
                                  <a:lnTo>
                                    <a:pt x="369" y="715"/>
                                  </a:lnTo>
                                  <a:lnTo>
                                    <a:pt x="321" y="763"/>
                                  </a:lnTo>
                                  <a:lnTo>
                                    <a:pt x="331" y="811"/>
                                  </a:lnTo>
                                  <a:lnTo>
                                    <a:pt x="369" y="840"/>
                                  </a:lnTo>
                                  <a:lnTo>
                                    <a:pt x="417" y="830"/>
                                  </a:lnTo>
                                  <a:lnTo>
                                    <a:pt x="436" y="811"/>
                                  </a:lnTo>
                                  <a:lnTo>
                                    <a:pt x="465" y="763"/>
                                  </a:lnTo>
                                  <a:lnTo>
                                    <a:pt x="513" y="792"/>
                                  </a:lnTo>
                                  <a:lnTo>
                                    <a:pt x="542" y="811"/>
                                  </a:lnTo>
                                  <a:lnTo>
                                    <a:pt x="561" y="830"/>
                                  </a:lnTo>
                                  <a:lnTo>
                                    <a:pt x="609" y="859"/>
                                  </a:lnTo>
                                  <a:lnTo>
                                    <a:pt x="618" y="868"/>
                                  </a:lnTo>
                                  <a:lnTo>
                                    <a:pt x="666" y="897"/>
                                  </a:lnTo>
                                  <a:lnTo>
                                    <a:pt x="676" y="916"/>
                                  </a:lnTo>
                                  <a:lnTo>
                                    <a:pt x="714" y="945"/>
                                  </a:lnTo>
                                  <a:lnTo>
                                    <a:pt x="733" y="964"/>
                                  </a:lnTo>
                                  <a:lnTo>
                                    <a:pt x="762" y="993"/>
                                  </a:lnTo>
                                  <a:lnTo>
                                    <a:pt x="781" y="1012"/>
                                  </a:lnTo>
                                  <a:lnTo>
                                    <a:pt x="810" y="1041"/>
                                  </a:lnTo>
                                  <a:lnTo>
                                    <a:pt x="834" y="1060"/>
                                  </a:lnTo>
                                  <a:lnTo>
                                    <a:pt x="872" y="1089"/>
                                  </a:lnTo>
                                  <a:lnTo>
                                    <a:pt x="891" y="1113"/>
                                  </a:lnTo>
                                  <a:lnTo>
                                    <a:pt x="920" y="1142"/>
                                  </a:lnTo>
                                  <a:lnTo>
                                    <a:pt x="949" y="1171"/>
                                  </a:lnTo>
                                  <a:lnTo>
                                    <a:pt x="968" y="1180"/>
                                  </a:lnTo>
                                  <a:lnTo>
                                    <a:pt x="1016" y="1200"/>
                                  </a:lnTo>
                                  <a:lnTo>
                                    <a:pt x="1064" y="1209"/>
                                  </a:lnTo>
                                  <a:lnTo>
                                    <a:pt x="1112" y="1219"/>
                                  </a:lnTo>
                                  <a:lnTo>
                                    <a:pt x="1121" y="1219"/>
                                  </a:lnTo>
                                  <a:lnTo>
                                    <a:pt x="1169" y="1209"/>
                                  </a:lnTo>
                                  <a:lnTo>
                                    <a:pt x="1217" y="1190"/>
                                  </a:lnTo>
                                  <a:lnTo>
                                    <a:pt x="1256" y="1171"/>
                                  </a:lnTo>
                                  <a:lnTo>
                                    <a:pt x="1265" y="1152"/>
                                  </a:lnTo>
                                  <a:lnTo>
                                    <a:pt x="1303" y="1113"/>
                                  </a:lnTo>
                                  <a:lnTo>
                                    <a:pt x="1313" y="108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96"/>
                          <wps:cNvSpPr>
                            <a:spLocks/>
                          </wps:cNvSpPr>
                          <wps:spPr bwMode="auto">
                            <a:xfrm>
                              <a:off x="1059" y="2520"/>
                              <a:ext cx="1231" cy="1123"/>
                            </a:xfrm>
                            <a:custGeom>
                              <a:avLst/>
                              <a:gdLst>
                                <a:gd name="T0" fmla="*/ 72 w 1231"/>
                                <a:gd name="T1" fmla="*/ 782 h 1123"/>
                                <a:gd name="T2" fmla="*/ 120 w 1231"/>
                                <a:gd name="T3" fmla="*/ 835 h 1123"/>
                                <a:gd name="T4" fmla="*/ 177 w 1231"/>
                                <a:gd name="T5" fmla="*/ 893 h 1123"/>
                                <a:gd name="T6" fmla="*/ 139 w 1231"/>
                                <a:gd name="T7" fmla="*/ 960 h 1123"/>
                                <a:gd name="T8" fmla="*/ 101 w 1231"/>
                                <a:gd name="T9" fmla="*/ 1037 h 1123"/>
                                <a:gd name="T10" fmla="*/ 139 w 1231"/>
                                <a:gd name="T11" fmla="*/ 1114 h 1123"/>
                                <a:gd name="T12" fmla="*/ 225 w 1231"/>
                                <a:gd name="T13" fmla="*/ 1085 h 1123"/>
                                <a:gd name="T14" fmla="*/ 206 w 1231"/>
                                <a:gd name="T15" fmla="*/ 989 h 1123"/>
                                <a:gd name="T16" fmla="*/ 244 w 1231"/>
                                <a:gd name="T17" fmla="*/ 902 h 1123"/>
                                <a:gd name="T18" fmla="*/ 292 w 1231"/>
                                <a:gd name="T19" fmla="*/ 883 h 1123"/>
                                <a:gd name="T20" fmla="*/ 388 w 1231"/>
                                <a:gd name="T21" fmla="*/ 850 h 1123"/>
                                <a:gd name="T22" fmla="*/ 436 w 1231"/>
                                <a:gd name="T23" fmla="*/ 835 h 1123"/>
                                <a:gd name="T24" fmla="*/ 527 w 1231"/>
                                <a:gd name="T25" fmla="*/ 782 h 1123"/>
                                <a:gd name="T26" fmla="*/ 594 w 1231"/>
                                <a:gd name="T27" fmla="*/ 763 h 1123"/>
                                <a:gd name="T28" fmla="*/ 642 w 1231"/>
                                <a:gd name="T29" fmla="*/ 835 h 1123"/>
                                <a:gd name="T30" fmla="*/ 738 w 1231"/>
                                <a:gd name="T31" fmla="*/ 782 h 1123"/>
                                <a:gd name="T32" fmla="*/ 728 w 1231"/>
                                <a:gd name="T33" fmla="*/ 686 h 1123"/>
                                <a:gd name="T34" fmla="*/ 747 w 1231"/>
                                <a:gd name="T35" fmla="*/ 629 h 1123"/>
                                <a:gd name="T36" fmla="*/ 747 w 1231"/>
                                <a:gd name="T37" fmla="*/ 542 h 1123"/>
                                <a:gd name="T38" fmla="*/ 795 w 1231"/>
                                <a:gd name="T39" fmla="*/ 494 h 1123"/>
                                <a:gd name="T40" fmla="*/ 891 w 1231"/>
                                <a:gd name="T41" fmla="*/ 475 h 1123"/>
                                <a:gd name="T42" fmla="*/ 997 w 1231"/>
                                <a:gd name="T43" fmla="*/ 456 h 1123"/>
                                <a:gd name="T44" fmla="*/ 1068 w 1231"/>
                                <a:gd name="T45" fmla="*/ 437 h 1123"/>
                                <a:gd name="T46" fmla="*/ 1107 w 1231"/>
                                <a:gd name="T47" fmla="*/ 389 h 1123"/>
                                <a:gd name="T48" fmla="*/ 1145 w 1231"/>
                                <a:gd name="T49" fmla="*/ 331 h 1123"/>
                                <a:gd name="T50" fmla="*/ 1193 w 1231"/>
                                <a:gd name="T51" fmla="*/ 274 h 1123"/>
                                <a:gd name="T52" fmla="*/ 1193 w 1231"/>
                                <a:gd name="T53" fmla="*/ 182 h 1123"/>
                                <a:gd name="T54" fmla="*/ 1145 w 1231"/>
                                <a:gd name="T55" fmla="*/ 96 h 1123"/>
                                <a:gd name="T56" fmla="*/ 1049 w 1231"/>
                                <a:gd name="T57" fmla="*/ 125 h 1123"/>
                                <a:gd name="T58" fmla="*/ 939 w 1231"/>
                                <a:gd name="T59" fmla="*/ 115 h 1123"/>
                                <a:gd name="T60" fmla="*/ 843 w 1231"/>
                                <a:gd name="T61" fmla="*/ 115 h 1123"/>
                                <a:gd name="T62" fmla="*/ 834 w 1231"/>
                                <a:gd name="T63" fmla="*/ 29 h 1123"/>
                                <a:gd name="T64" fmla="*/ 747 w 1231"/>
                                <a:gd name="T65" fmla="*/ 29 h 1123"/>
                                <a:gd name="T66" fmla="*/ 690 w 1231"/>
                                <a:gd name="T67" fmla="*/ 58 h 1123"/>
                                <a:gd name="T68" fmla="*/ 652 w 1231"/>
                                <a:gd name="T69" fmla="*/ 125 h 1123"/>
                                <a:gd name="T70" fmla="*/ 642 w 1231"/>
                                <a:gd name="T71" fmla="*/ 216 h 1123"/>
                                <a:gd name="T72" fmla="*/ 594 w 1231"/>
                                <a:gd name="T73" fmla="*/ 245 h 1123"/>
                                <a:gd name="T74" fmla="*/ 541 w 1231"/>
                                <a:gd name="T75" fmla="*/ 293 h 1123"/>
                                <a:gd name="T76" fmla="*/ 436 w 1231"/>
                                <a:gd name="T77" fmla="*/ 293 h 1123"/>
                                <a:gd name="T78" fmla="*/ 340 w 1231"/>
                                <a:gd name="T79" fmla="*/ 302 h 1123"/>
                                <a:gd name="T80" fmla="*/ 244 w 1231"/>
                                <a:gd name="T81" fmla="*/ 331 h 1123"/>
                                <a:gd name="T82" fmla="*/ 187 w 1231"/>
                                <a:gd name="T83" fmla="*/ 350 h 1123"/>
                                <a:gd name="T84" fmla="*/ 129 w 1231"/>
                                <a:gd name="T85" fmla="*/ 389 h 1123"/>
                                <a:gd name="T86" fmla="*/ 72 w 1231"/>
                                <a:gd name="T87" fmla="*/ 437 h 1123"/>
                                <a:gd name="T88" fmla="*/ 33 w 1231"/>
                                <a:gd name="T89" fmla="*/ 485 h 1123"/>
                                <a:gd name="T90" fmla="*/ 0 w 1231"/>
                                <a:gd name="T91" fmla="*/ 581 h 1123"/>
                                <a:gd name="T92" fmla="*/ 10 w 1231"/>
                                <a:gd name="T93" fmla="*/ 686 h 1123"/>
                                <a:gd name="T94" fmla="*/ 43 w 1231"/>
                                <a:gd name="T95" fmla="*/ 744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31" h="1123">
                                  <a:moveTo>
                                    <a:pt x="43" y="744"/>
                                  </a:moveTo>
                                  <a:lnTo>
                                    <a:pt x="72" y="782"/>
                                  </a:lnTo>
                                  <a:lnTo>
                                    <a:pt x="91" y="811"/>
                                  </a:lnTo>
                                  <a:lnTo>
                                    <a:pt x="120" y="835"/>
                                  </a:lnTo>
                                  <a:lnTo>
                                    <a:pt x="139" y="850"/>
                                  </a:lnTo>
                                  <a:lnTo>
                                    <a:pt x="177" y="893"/>
                                  </a:lnTo>
                                  <a:lnTo>
                                    <a:pt x="177" y="941"/>
                                  </a:lnTo>
                                  <a:lnTo>
                                    <a:pt x="139" y="960"/>
                                  </a:lnTo>
                                  <a:lnTo>
                                    <a:pt x="120" y="989"/>
                                  </a:lnTo>
                                  <a:lnTo>
                                    <a:pt x="101" y="1037"/>
                                  </a:lnTo>
                                  <a:lnTo>
                                    <a:pt x="120" y="1085"/>
                                  </a:lnTo>
                                  <a:lnTo>
                                    <a:pt x="139" y="1114"/>
                                  </a:lnTo>
                                  <a:lnTo>
                                    <a:pt x="187" y="1123"/>
                                  </a:lnTo>
                                  <a:lnTo>
                                    <a:pt x="225" y="1085"/>
                                  </a:lnTo>
                                  <a:lnTo>
                                    <a:pt x="216" y="1037"/>
                                  </a:lnTo>
                                  <a:lnTo>
                                    <a:pt x="206" y="989"/>
                                  </a:lnTo>
                                  <a:lnTo>
                                    <a:pt x="196" y="941"/>
                                  </a:lnTo>
                                  <a:lnTo>
                                    <a:pt x="244" y="902"/>
                                  </a:lnTo>
                                  <a:lnTo>
                                    <a:pt x="273" y="893"/>
                                  </a:lnTo>
                                  <a:lnTo>
                                    <a:pt x="292" y="883"/>
                                  </a:lnTo>
                                  <a:lnTo>
                                    <a:pt x="340" y="874"/>
                                  </a:lnTo>
                                  <a:lnTo>
                                    <a:pt x="388" y="850"/>
                                  </a:lnTo>
                                  <a:lnTo>
                                    <a:pt x="426" y="835"/>
                                  </a:lnTo>
                                  <a:lnTo>
                                    <a:pt x="436" y="835"/>
                                  </a:lnTo>
                                  <a:lnTo>
                                    <a:pt x="493" y="802"/>
                                  </a:lnTo>
                                  <a:lnTo>
                                    <a:pt x="527" y="782"/>
                                  </a:lnTo>
                                  <a:lnTo>
                                    <a:pt x="541" y="773"/>
                                  </a:lnTo>
                                  <a:lnTo>
                                    <a:pt x="594" y="763"/>
                                  </a:lnTo>
                                  <a:lnTo>
                                    <a:pt x="604" y="782"/>
                                  </a:lnTo>
                                  <a:lnTo>
                                    <a:pt x="642" y="835"/>
                                  </a:lnTo>
                                  <a:lnTo>
                                    <a:pt x="690" y="835"/>
                                  </a:lnTo>
                                  <a:lnTo>
                                    <a:pt x="738" y="782"/>
                                  </a:lnTo>
                                  <a:lnTo>
                                    <a:pt x="728" y="734"/>
                                  </a:lnTo>
                                  <a:lnTo>
                                    <a:pt x="728" y="686"/>
                                  </a:lnTo>
                                  <a:lnTo>
                                    <a:pt x="747" y="638"/>
                                  </a:lnTo>
                                  <a:lnTo>
                                    <a:pt x="747" y="629"/>
                                  </a:lnTo>
                                  <a:lnTo>
                                    <a:pt x="728" y="581"/>
                                  </a:lnTo>
                                  <a:lnTo>
                                    <a:pt x="747" y="542"/>
                                  </a:lnTo>
                                  <a:lnTo>
                                    <a:pt x="747" y="533"/>
                                  </a:lnTo>
                                  <a:lnTo>
                                    <a:pt x="795" y="494"/>
                                  </a:lnTo>
                                  <a:lnTo>
                                    <a:pt x="843" y="485"/>
                                  </a:lnTo>
                                  <a:lnTo>
                                    <a:pt x="891" y="475"/>
                                  </a:lnTo>
                                  <a:lnTo>
                                    <a:pt x="939" y="475"/>
                                  </a:lnTo>
                                  <a:lnTo>
                                    <a:pt x="997" y="456"/>
                                  </a:lnTo>
                                  <a:lnTo>
                                    <a:pt x="1049" y="437"/>
                                  </a:lnTo>
                                  <a:lnTo>
                                    <a:pt x="1068" y="437"/>
                                  </a:lnTo>
                                  <a:lnTo>
                                    <a:pt x="1097" y="408"/>
                                  </a:lnTo>
                                  <a:lnTo>
                                    <a:pt x="1107" y="389"/>
                                  </a:lnTo>
                                  <a:lnTo>
                                    <a:pt x="1126" y="331"/>
                                  </a:lnTo>
                                  <a:lnTo>
                                    <a:pt x="1145" y="331"/>
                                  </a:lnTo>
                                  <a:lnTo>
                                    <a:pt x="1183" y="283"/>
                                  </a:lnTo>
                                  <a:lnTo>
                                    <a:pt x="1193" y="274"/>
                                  </a:lnTo>
                                  <a:lnTo>
                                    <a:pt x="1231" y="235"/>
                                  </a:lnTo>
                                  <a:lnTo>
                                    <a:pt x="1193" y="182"/>
                                  </a:lnTo>
                                  <a:lnTo>
                                    <a:pt x="1183" y="125"/>
                                  </a:lnTo>
                                  <a:lnTo>
                                    <a:pt x="1145" y="96"/>
                                  </a:lnTo>
                                  <a:lnTo>
                                    <a:pt x="1097" y="106"/>
                                  </a:lnTo>
                                  <a:lnTo>
                                    <a:pt x="1049" y="125"/>
                                  </a:lnTo>
                                  <a:lnTo>
                                    <a:pt x="997" y="115"/>
                                  </a:lnTo>
                                  <a:lnTo>
                                    <a:pt x="939" y="115"/>
                                  </a:lnTo>
                                  <a:lnTo>
                                    <a:pt x="891" y="115"/>
                                  </a:lnTo>
                                  <a:lnTo>
                                    <a:pt x="843" y="115"/>
                                  </a:lnTo>
                                  <a:lnTo>
                                    <a:pt x="834" y="77"/>
                                  </a:lnTo>
                                  <a:lnTo>
                                    <a:pt x="834" y="29"/>
                                  </a:lnTo>
                                  <a:lnTo>
                                    <a:pt x="795" y="0"/>
                                  </a:lnTo>
                                  <a:lnTo>
                                    <a:pt x="747" y="29"/>
                                  </a:lnTo>
                                  <a:lnTo>
                                    <a:pt x="747" y="38"/>
                                  </a:lnTo>
                                  <a:lnTo>
                                    <a:pt x="690" y="58"/>
                                  </a:lnTo>
                                  <a:lnTo>
                                    <a:pt x="661" y="77"/>
                                  </a:lnTo>
                                  <a:lnTo>
                                    <a:pt x="652" y="125"/>
                                  </a:lnTo>
                                  <a:lnTo>
                                    <a:pt x="671" y="182"/>
                                  </a:lnTo>
                                  <a:lnTo>
                                    <a:pt x="642" y="216"/>
                                  </a:lnTo>
                                  <a:lnTo>
                                    <a:pt x="623" y="235"/>
                                  </a:lnTo>
                                  <a:lnTo>
                                    <a:pt x="594" y="245"/>
                                  </a:lnTo>
                                  <a:lnTo>
                                    <a:pt x="541" y="283"/>
                                  </a:lnTo>
                                  <a:lnTo>
                                    <a:pt x="541" y="293"/>
                                  </a:lnTo>
                                  <a:lnTo>
                                    <a:pt x="493" y="293"/>
                                  </a:lnTo>
                                  <a:lnTo>
                                    <a:pt x="436" y="293"/>
                                  </a:lnTo>
                                  <a:lnTo>
                                    <a:pt x="388" y="302"/>
                                  </a:lnTo>
                                  <a:lnTo>
                                    <a:pt x="340" y="302"/>
                                  </a:lnTo>
                                  <a:lnTo>
                                    <a:pt x="292" y="312"/>
                                  </a:lnTo>
                                  <a:lnTo>
                                    <a:pt x="244" y="331"/>
                                  </a:lnTo>
                                  <a:lnTo>
                                    <a:pt x="235" y="331"/>
                                  </a:lnTo>
                                  <a:lnTo>
                                    <a:pt x="187" y="350"/>
                                  </a:lnTo>
                                  <a:lnTo>
                                    <a:pt x="139" y="379"/>
                                  </a:lnTo>
                                  <a:lnTo>
                                    <a:pt x="129" y="389"/>
                                  </a:lnTo>
                                  <a:lnTo>
                                    <a:pt x="91" y="418"/>
                                  </a:lnTo>
                                  <a:lnTo>
                                    <a:pt x="72" y="437"/>
                                  </a:lnTo>
                                  <a:lnTo>
                                    <a:pt x="43" y="475"/>
                                  </a:lnTo>
                                  <a:lnTo>
                                    <a:pt x="33" y="485"/>
                                  </a:lnTo>
                                  <a:lnTo>
                                    <a:pt x="10" y="533"/>
                                  </a:lnTo>
                                  <a:lnTo>
                                    <a:pt x="0" y="581"/>
                                  </a:lnTo>
                                  <a:lnTo>
                                    <a:pt x="0" y="638"/>
                                  </a:lnTo>
                                  <a:lnTo>
                                    <a:pt x="10" y="686"/>
                                  </a:lnTo>
                                  <a:lnTo>
                                    <a:pt x="33" y="734"/>
                                  </a:lnTo>
                                  <a:lnTo>
                                    <a:pt x="43" y="744"/>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7"/>
                          <wps:cNvSpPr>
                            <a:spLocks/>
                          </wps:cNvSpPr>
                          <wps:spPr bwMode="auto">
                            <a:xfrm>
                              <a:off x="1059" y="2520"/>
                              <a:ext cx="1231" cy="1123"/>
                            </a:xfrm>
                            <a:custGeom>
                              <a:avLst/>
                              <a:gdLst>
                                <a:gd name="T0" fmla="*/ 72 w 1231"/>
                                <a:gd name="T1" fmla="*/ 782 h 1123"/>
                                <a:gd name="T2" fmla="*/ 120 w 1231"/>
                                <a:gd name="T3" fmla="*/ 835 h 1123"/>
                                <a:gd name="T4" fmla="*/ 177 w 1231"/>
                                <a:gd name="T5" fmla="*/ 893 h 1123"/>
                                <a:gd name="T6" fmla="*/ 139 w 1231"/>
                                <a:gd name="T7" fmla="*/ 960 h 1123"/>
                                <a:gd name="T8" fmla="*/ 101 w 1231"/>
                                <a:gd name="T9" fmla="*/ 1037 h 1123"/>
                                <a:gd name="T10" fmla="*/ 139 w 1231"/>
                                <a:gd name="T11" fmla="*/ 1114 h 1123"/>
                                <a:gd name="T12" fmla="*/ 225 w 1231"/>
                                <a:gd name="T13" fmla="*/ 1085 h 1123"/>
                                <a:gd name="T14" fmla="*/ 206 w 1231"/>
                                <a:gd name="T15" fmla="*/ 989 h 1123"/>
                                <a:gd name="T16" fmla="*/ 244 w 1231"/>
                                <a:gd name="T17" fmla="*/ 902 h 1123"/>
                                <a:gd name="T18" fmla="*/ 292 w 1231"/>
                                <a:gd name="T19" fmla="*/ 883 h 1123"/>
                                <a:gd name="T20" fmla="*/ 388 w 1231"/>
                                <a:gd name="T21" fmla="*/ 850 h 1123"/>
                                <a:gd name="T22" fmla="*/ 436 w 1231"/>
                                <a:gd name="T23" fmla="*/ 835 h 1123"/>
                                <a:gd name="T24" fmla="*/ 527 w 1231"/>
                                <a:gd name="T25" fmla="*/ 782 h 1123"/>
                                <a:gd name="T26" fmla="*/ 594 w 1231"/>
                                <a:gd name="T27" fmla="*/ 763 h 1123"/>
                                <a:gd name="T28" fmla="*/ 642 w 1231"/>
                                <a:gd name="T29" fmla="*/ 835 h 1123"/>
                                <a:gd name="T30" fmla="*/ 738 w 1231"/>
                                <a:gd name="T31" fmla="*/ 782 h 1123"/>
                                <a:gd name="T32" fmla="*/ 728 w 1231"/>
                                <a:gd name="T33" fmla="*/ 686 h 1123"/>
                                <a:gd name="T34" fmla="*/ 747 w 1231"/>
                                <a:gd name="T35" fmla="*/ 629 h 1123"/>
                                <a:gd name="T36" fmla="*/ 747 w 1231"/>
                                <a:gd name="T37" fmla="*/ 542 h 1123"/>
                                <a:gd name="T38" fmla="*/ 795 w 1231"/>
                                <a:gd name="T39" fmla="*/ 494 h 1123"/>
                                <a:gd name="T40" fmla="*/ 891 w 1231"/>
                                <a:gd name="T41" fmla="*/ 475 h 1123"/>
                                <a:gd name="T42" fmla="*/ 997 w 1231"/>
                                <a:gd name="T43" fmla="*/ 456 h 1123"/>
                                <a:gd name="T44" fmla="*/ 1068 w 1231"/>
                                <a:gd name="T45" fmla="*/ 437 h 1123"/>
                                <a:gd name="T46" fmla="*/ 1107 w 1231"/>
                                <a:gd name="T47" fmla="*/ 389 h 1123"/>
                                <a:gd name="T48" fmla="*/ 1145 w 1231"/>
                                <a:gd name="T49" fmla="*/ 331 h 1123"/>
                                <a:gd name="T50" fmla="*/ 1193 w 1231"/>
                                <a:gd name="T51" fmla="*/ 274 h 1123"/>
                                <a:gd name="T52" fmla="*/ 1193 w 1231"/>
                                <a:gd name="T53" fmla="*/ 182 h 1123"/>
                                <a:gd name="T54" fmla="*/ 1145 w 1231"/>
                                <a:gd name="T55" fmla="*/ 96 h 1123"/>
                                <a:gd name="T56" fmla="*/ 1049 w 1231"/>
                                <a:gd name="T57" fmla="*/ 125 h 1123"/>
                                <a:gd name="T58" fmla="*/ 939 w 1231"/>
                                <a:gd name="T59" fmla="*/ 115 h 1123"/>
                                <a:gd name="T60" fmla="*/ 843 w 1231"/>
                                <a:gd name="T61" fmla="*/ 115 h 1123"/>
                                <a:gd name="T62" fmla="*/ 834 w 1231"/>
                                <a:gd name="T63" fmla="*/ 29 h 1123"/>
                                <a:gd name="T64" fmla="*/ 747 w 1231"/>
                                <a:gd name="T65" fmla="*/ 29 h 1123"/>
                                <a:gd name="T66" fmla="*/ 690 w 1231"/>
                                <a:gd name="T67" fmla="*/ 58 h 1123"/>
                                <a:gd name="T68" fmla="*/ 652 w 1231"/>
                                <a:gd name="T69" fmla="*/ 125 h 1123"/>
                                <a:gd name="T70" fmla="*/ 642 w 1231"/>
                                <a:gd name="T71" fmla="*/ 216 h 1123"/>
                                <a:gd name="T72" fmla="*/ 594 w 1231"/>
                                <a:gd name="T73" fmla="*/ 245 h 1123"/>
                                <a:gd name="T74" fmla="*/ 541 w 1231"/>
                                <a:gd name="T75" fmla="*/ 293 h 1123"/>
                                <a:gd name="T76" fmla="*/ 436 w 1231"/>
                                <a:gd name="T77" fmla="*/ 293 h 1123"/>
                                <a:gd name="T78" fmla="*/ 340 w 1231"/>
                                <a:gd name="T79" fmla="*/ 302 h 1123"/>
                                <a:gd name="T80" fmla="*/ 244 w 1231"/>
                                <a:gd name="T81" fmla="*/ 331 h 1123"/>
                                <a:gd name="T82" fmla="*/ 187 w 1231"/>
                                <a:gd name="T83" fmla="*/ 350 h 1123"/>
                                <a:gd name="T84" fmla="*/ 129 w 1231"/>
                                <a:gd name="T85" fmla="*/ 389 h 1123"/>
                                <a:gd name="T86" fmla="*/ 72 w 1231"/>
                                <a:gd name="T87" fmla="*/ 437 h 1123"/>
                                <a:gd name="T88" fmla="*/ 33 w 1231"/>
                                <a:gd name="T89" fmla="*/ 485 h 1123"/>
                                <a:gd name="T90" fmla="*/ 0 w 1231"/>
                                <a:gd name="T91" fmla="*/ 581 h 1123"/>
                                <a:gd name="T92" fmla="*/ 10 w 1231"/>
                                <a:gd name="T93" fmla="*/ 686 h 1123"/>
                                <a:gd name="T94" fmla="*/ 43 w 1231"/>
                                <a:gd name="T95" fmla="*/ 744 h 11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31" h="1123">
                                  <a:moveTo>
                                    <a:pt x="43" y="744"/>
                                  </a:moveTo>
                                  <a:lnTo>
                                    <a:pt x="72" y="782"/>
                                  </a:lnTo>
                                  <a:lnTo>
                                    <a:pt x="91" y="811"/>
                                  </a:lnTo>
                                  <a:lnTo>
                                    <a:pt x="120" y="835"/>
                                  </a:lnTo>
                                  <a:lnTo>
                                    <a:pt x="139" y="850"/>
                                  </a:lnTo>
                                  <a:lnTo>
                                    <a:pt x="177" y="893"/>
                                  </a:lnTo>
                                  <a:lnTo>
                                    <a:pt x="177" y="941"/>
                                  </a:lnTo>
                                  <a:lnTo>
                                    <a:pt x="139" y="960"/>
                                  </a:lnTo>
                                  <a:lnTo>
                                    <a:pt x="120" y="989"/>
                                  </a:lnTo>
                                  <a:lnTo>
                                    <a:pt x="101" y="1037"/>
                                  </a:lnTo>
                                  <a:lnTo>
                                    <a:pt x="120" y="1085"/>
                                  </a:lnTo>
                                  <a:lnTo>
                                    <a:pt x="139" y="1114"/>
                                  </a:lnTo>
                                  <a:lnTo>
                                    <a:pt x="187" y="1123"/>
                                  </a:lnTo>
                                  <a:lnTo>
                                    <a:pt x="225" y="1085"/>
                                  </a:lnTo>
                                  <a:lnTo>
                                    <a:pt x="216" y="1037"/>
                                  </a:lnTo>
                                  <a:lnTo>
                                    <a:pt x="206" y="989"/>
                                  </a:lnTo>
                                  <a:lnTo>
                                    <a:pt x="196" y="941"/>
                                  </a:lnTo>
                                  <a:lnTo>
                                    <a:pt x="244" y="902"/>
                                  </a:lnTo>
                                  <a:lnTo>
                                    <a:pt x="273" y="893"/>
                                  </a:lnTo>
                                  <a:lnTo>
                                    <a:pt x="292" y="883"/>
                                  </a:lnTo>
                                  <a:lnTo>
                                    <a:pt x="340" y="874"/>
                                  </a:lnTo>
                                  <a:lnTo>
                                    <a:pt x="388" y="850"/>
                                  </a:lnTo>
                                  <a:lnTo>
                                    <a:pt x="426" y="835"/>
                                  </a:lnTo>
                                  <a:lnTo>
                                    <a:pt x="436" y="835"/>
                                  </a:lnTo>
                                  <a:lnTo>
                                    <a:pt x="493" y="802"/>
                                  </a:lnTo>
                                  <a:lnTo>
                                    <a:pt x="527" y="782"/>
                                  </a:lnTo>
                                  <a:lnTo>
                                    <a:pt x="541" y="773"/>
                                  </a:lnTo>
                                  <a:lnTo>
                                    <a:pt x="594" y="763"/>
                                  </a:lnTo>
                                  <a:lnTo>
                                    <a:pt x="604" y="782"/>
                                  </a:lnTo>
                                  <a:lnTo>
                                    <a:pt x="642" y="835"/>
                                  </a:lnTo>
                                  <a:lnTo>
                                    <a:pt x="690" y="835"/>
                                  </a:lnTo>
                                  <a:lnTo>
                                    <a:pt x="738" y="782"/>
                                  </a:lnTo>
                                  <a:lnTo>
                                    <a:pt x="728" y="734"/>
                                  </a:lnTo>
                                  <a:lnTo>
                                    <a:pt x="728" y="686"/>
                                  </a:lnTo>
                                  <a:lnTo>
                                    <a:pt x="747" y="638"/>
                                  </a:lnTo>
                                  <a:lnTo>
                                    <a:pt x="747" y="629"/>
                                  </a:lnTo>
                                  <a:lnTo>
                                    <a:pt x="728" y="581"/>
                                  </a:lnTo>
                                  <a:lnTo>
                                    <a:pt x="747" y="542"/>
                                  </a:lnTo>
                                  <a:lnTo>
                                    <a:pt x="747" y="533"/>
                                  </a:lnTo>
                                  <a:lnTo>
                                    <a:pt x="795" y="494"/>
                                  </a:lnTo>
                                  <a:lnTo>
                                    <a:pt x="843" y="485"/>
                                  </a:lnTo>
                                  <a:lnTo>
                                    <a:pt x="891" y="475"/>
                                  </a:lnTo>
                                  <a:lnTo>
                                    <a:pt x="939" y="475"/>
                                  </a:lnTo>
                                  <a:lnTo>
                                    <a:pt x="997" y="456"/>
                                  </a:lnTo>
                                  <a:lnTo>
                                    <a:pt x="1049" y="437"/>
                                  </a:lnTo>
                                  <a:lnTo>
                                    <a:pt x="1068" y="437"/>
                                  </a:lnTo>
                                  <a:lnTo>
                                    <a:pt x="1097" y="408"/>
                                  </a:lnTo>
                                  <a:lnTo>
                                    <a:pt x="1107" y="389"/>
                                  </a:lnTo>
                                  <a:lnTo>
                                    <a:pt x="1126" y="331"/>
                                  </a:lnTo>
                                  <a:lnTo>
                                    <a:pt x="1145" y="331"/>
                                  </a:lnTo>
                                  <a:lnTo>
                                    <a:pt x="1183" y="283"/>
                                  </a:lnTo>
                                  <a:lnTo>
                                    <a:pt x="1193" y="274"/>
                                  </a:lnTo>
                                  <a:lnTo>
                                    <a:pt x="1231" y="235"/>
                                  </a:lnTo>
                                  <a:lnTo>
                                    <a:pt x="1193" y="182"/>
                                  </a:lnTo>
                                  <a:lnTo>
                                    <a:pt x="1183" y="125"/>
                                  </a:lnTo>
                                  <a:lnTo>
                                    <a:pt x="1145" y="96"/>
                                  </a:lnTo>
                                  <a:lnTo>
                                    <a:pt x="1097" y="106"/>
                                  </a:lnTo>
                                  <a:lnTo>
                                    <a:pt x="1049" y="125"/>
                                  </a:lnTo>
                                  <a:lnTo>
                                    <a:pt x="997" y="115"/>
                                  </a:lnTo>
                                  <a:lnTo>
                                    <a:pt x="939" y="115"/>
                                  </a:lnTo>
                                  <a:lnTo>
                                    <a:pt x="891" y="115"/>
                                  </a:lnTo>
                                  <a:lnTo>
                                    <a:pt x="843" y="115"/>
                                  </a:lnTo>
                                  <a:lnTo>
                                    <a:pt x="834" y="77"/>
                                  </a:lnTo>
                                  <a:lnTo>
                                    <a:pt x="834" y="29"/>
                                  </a:lnTo>
                                  <a:lnTo>
                                    <a:pt x="795" y="0"/>
                                  </a:lnTo>
                                  <a:lnTo>
                                    <a:pt x="747" y="29"/>
                                  </a:lnTo>
                                  <a:lnTo>
                                    <a:pt x="747" y="38"/>
                                  </a:lnTo>
                                  <a:lnTo>
                                    <a:pt x="690" y="58"/>
                                  </a:lnTo>
                                  <a:lnTo>
                                    <a:pt x="661" y="77"/>
                                  </a:lnTo>
                                  <a:lnTo>
                                    <a:pt x="652" y="125"/>
                                  </a:lnTo>
                                  <a:lnTo>
                                    <a:pt x="671" y="182"/>
                                  </a:lnTo>
                                  <a:lnTo>
                                    <a:pt x="642" y="216"/>
                                  </a:lnTo>
                                  <a:lnTo>
                                    <a:pt x="623" y="235"/>
                                  </a:lnTo>
                                  <a:lnTo>
                                    <a:pt x="594" y="245"/>
                                  </a:lnTo>
                                  <a:lnTo>
                                    <a:pt x="541" y="283"/>
                                  </a:lnTo>
                                  <a:lnTo>
                                    <a:pt x="541" y="293"/>
                                  </a:lnTo>
                                  <a:lnTo>
                                    <a:pt x="493" y="293"/>
                                  </a:lnTo>
                                  <a:lnTo>
                                    <a:pt x="436" y="293"/>
                                  </a:lnTo>
                                  <a:lnTo>
                                    <a:pt x="388" y="302"/>
                                  </a:lnTo>
                                  <a:lnTo>
                                    <a:pt x="340" y="302"/>
                                  </a:lnTo>
                                  <a:lnTo>
                                    <a:pt x="292" y="312"/>
                                  </a:lnTo>
                                  <a:lnTo>
                                    <a:pt x="244" y="331"/>
                                  </a:lnTo>
                                  <a:lnTo>
                                    <a:pt x="235" y="331"/>
                                  </a:lnTo>
                                  <a:lnTo>
                                    <a:pt x="187" y="350"/>
                                  </a:lnTo>
                                  <a:lnTo>
                                    <a:pt x="139" y="379"/>
                                  </a:lnTo>
                                  <a:lnTo>
                                    <a:pt x="129" y="389"/>
                                  </a:lnTo>
                                  <a:lnTo>
                                    <a:pt x="91" y="418"/>
                                  </a:lnTo>
                                  <a:lnTo>
                                    <a:pt x="72" y="437"/>
                                  </a:lnTo>
                                  <a:lnTo>
                                    <a:pt x="43" y="475"/>
                                  </a:lnTo>
                                  <a:lnTo>
                                    <a:pt x="33" y="485"/>
                                  </a:lnTo>
                                  <a:lnTo>
                                    <a:pt x="10" y="533"/>
                                  </a:lnTo>
                                  <a:lnTo>
                                    <a:pt x="0" y="581"/>
                                  </a:lnTo>
                                  <a:lnTo>
                                    <a:pt x="0" y="638"/>
                                  </a:lnTo>
                                  <a:lnTo>
                                    <a:pt x="10" y="686"/>
                                  </a:lnTo>
                                  <a:lnTo>
                                    <a:pt x="33" y="734"/>
                                  </a:lnTo>
                                  <a:lnTo>
                                    <a:pt x="43" y="7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98"/>
                          <wps:cNvSpPr>
                            <a:spLocks/>
                          </wps:cNvSpPr>
                          <wps:spPr bwMode="auto">
                            <a:xfrm>
                              <a:off x="2214" y="4997"/>
                              <a:ext cx="929" cy="869"/>
                            </a:xfrm>
                            <a:custGeom>
                              <a:avLst/>
                              <a:gdLst>
                                <a:gd name="T0" fmla="*/ 95 w 929"/>
                                <a:gd name="T1" fmla="*/ 725 h 869"/>
                                <a:gd name="T2" fmla="*/ 143 w 929"/>
                                <a:gd name="T3" fmla="*/ 753 h 869"/>
                                <a:gd name="T4" fmla="*/ 191 w 929"/>
                                <a:gd name="T5" fmla="*/ 773 h 869"/>
                                <a:gd name="T6" fmla="*/ 249 w 929"/>
                                <a:gd name="T7" fmla="*/ 821 h 869"/>
                                <a:gd name="T8" fmla="*/ 345 w 929"/>
                                <a:gd name="T9" fmla="*/ 859 h 869"/>
                                <a:gd name="T10" fmla="*/ 426 w 929"/>
                                <a:gd name="T11" fmla="*/ 821 h 869"/>
                                <a:gd name="T12" fmla="*/ 455 w 929"/>
                                <a:gd name="T13" fmla="*/ 773 h 869"/>
                                <a:gd name="T14" fmla="*/ 493 w 929"/>
                                <a:gd name="T15" fmla="*/ 696 h 869"/>
                                <a:gd name="T16" fmla="*/ 551 w 929"/>
                                <a:gd name="T17" fmla="*/ 667 h 869"/>
                                <a:gd name="T18" fmla="*/ 599 w 929"/>
                                <a:gd name="T19" fmla="*/ 600 h 869"/>
                                <a:gd name="T20" fmla="*/ 694 w 929"/>
                                <a:gd name="T21" fmla="*/ 600 h 869"/>
                                <a:gd name="T22" fmla="*/ 742 w 929"/>
                                <a:gd name="T23" fmla="*/ 571 h 869"/>
                                <a:gd name="T24" fmla="*/ 848 w 929"/>
                                <a:gd name="T25" fmla="*/ 523 h 869"/>
                                <a:gd name="T26" fmla="*/ 920 w 929"/>
                                <a:gd name="T27" fmla="*/ 427 h 869"/>
                                <a:gd name="T28" fmla="*/ 929 w 929"/>
                                <a:gd name="T29" fmla="*/ 317 h 869"/>
                                <a:gd name="T30" fmla="*/ 896 w 929"/>
                                <a:gd name="T31" fmla="*/ 230 h 869"/>
                                <a:gd name="T32" fmla="*/ 848 w 929"/>
                                <a:gd name="T33" fmla="*/ 192 h 869"/>
                                <a:gd name="T34" fmla="*/ 800 w 929"/>
                                <a:gd name="T35" fmla="*/ 163 h 869"/>
                                <a:gd name="T36" fmla="*/ 694 w 929"/>
                                <a:gd name="T37" fmla="*/ 134 h 869"/>
                                <a:gd name="T38" fmla="*/ 627 w 929"/>
                                <a:gd name="T39" fmla="*/ 125 h 869"/>
                                <a:gd name="T40" fmla="*/ 685 w 929"/>
                                <a:gd name="T41" fmla="*/ 67 h 869"/>
                                <a:gd name="T42" fmla="*/ 637 w 929"/>
                                <a:gd name="T43" fmla="*/ 19 h 869"/>
                                <a:gd name="T44" fmla="*/ 579 w 929"/>
                                <a:gd name="T45" fmla="*/ 19 h 869"/>
                                <a:gd name="T46" fmla="*/ 503 w 929"/>
                                <a:gd name="T47" fmla="*/ 67 h 869"/>
                                <a:gd name="T48" fmla="*/ 551 w 929"/>
                                <a:gd name="T49" fmla="*/ 173 h 869"/>
                                <a:gd name="T50" fmla="*/ 551 w 929"/>
                                <a:gd name="T51" fmla="*/ 192 h 869"/>
                                <a:gd name="T52" fmla="*/ 493 w 929"/>
                                <a:gd name="T53" fmla="*/ 249 h 869"/>
                                <a:gd name="T54" fmla="*/ 464 w 929"/>
                                <a:gd name="T55" fmla="*/ 317 h 869"/>
                                <a:gd name="T56" fmla="*/ 445 w 929"/>
                                <a:gd name="T57" fmla="*/ 427 h 869"/>
                                <a:gd name="T58" fmla="*/ 436 w 929"/>
                                <a:gd name="T59" fmla="*/ 475 h 869"/>
                                <a:gd name="T60" fmla="*/ 464 w 929"/>
                                <a:gd name="T61" fmla="*/ 523 h 869"/>
                                <a:gd name="T62" fmla="*/ 445 w 929"/>
                                <a:gd name="T63" fmla="*/ 629 h 869"/>
                                <a:gd name="T64" fmla="*/ 436 w 929"/>
                                <a:gd name="T65" fmla="*/ 629 h 869"/>
                                <a:gd name="T66" fmla="*/ 345 w 929"/>
                                <a:gd name="T67" fmla="*/ 581 h 869"/>
                                <a:gd name="T68" fmla="*/ 239 w 929"/>
                                <a:gd name="T69" fmla="*/ 609 h 869"/>
                                <a:gd name="T70" fmla="*/ 153 w 929"/>
                                <a:gd name="T71" fmla="*/ 677 h 869"/>
                                <a:gd name="T72" fmla="*/ 143 w 929"/>
                                <a:gd name="T73" fmla="*/ 677 h 869"/>
                                <a:gd name="T74" fmla="*/ 95 w 929"/>
                                <a:gd name="T75" fmla="*/ 590 h 869"/>
                                <a:gd name="T76" fmla="*/ 0 w 929"/>
                                <a:gd name="T77" fmla="*/ 629 h 869"/>
                                <a:gd name="T78" fmla="*/ 38 w 929"/>
                                <a:gd name="T79" fmla="*/ 715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9" h="869">
                                  <a:moveTo>
                                    <a:pt x="38" y="715"/>
                                  </a:moveTo>
                                  <a:lnTo>
                                    <a:pt x="95" y="725"/>
                                  </a:lnTo>
                                  <a:lnTo>
                                    <a:pt x="134" y="725"/>
                                  </a:lnTo>
                                  <a:lnTo>
                                    <a:pt x="143" y="753"/>
                                  </a:lnTo>
                                  <a:lnTo>
                                    <a:pt x="191" y="744"/>
                                  </a:lnTo>
                                  <a:lnTo>
                                    <a:pt x="191" y="773"/>
                                  </a:lnTo>
                                  <a:lnTo>
                                    <a:pt x="239" y="821"/>
                                  </a:lnTo>
                                  <a:lnTo>
                                    <a:pt x="249" y="821"/>
                                  </a:lnTo>
                                  <a:lnTo>
                                    <a:pt x="297" y="869"/>
                                  </a:lnTo>
                                  <a:lnTo>
                                    <a:pt x="345" y="859"/>
                                  </a:lnTo>
                                  <a:lnTo>
                                    <a:pt x="393" y="859"/>
                                  </a:lnTo>
                                  <a:lnTo>
                                    <a:pt x="426" y="821"/>
                                  </a:lnTo>
                                  <a:lnTo>
                                    <a:pt x="445" y="792"/>
                                  </a:lnTo>
                                  <a:lnTo>
                                    <a:pt x="455" y="773"/>
                                  </a:lnTo>
                                  <a:lnTo>
                                    <a:pt x="464" y="725"/>
                                  </a:lnTo>
                                  <a:lnTo>
                                    <a:pt x="493" y="696"/>
                                  </a:lnTo>
                                  <a:lnTo>
                                    <a:pt x="512" y="677"/>
                                  </a:lnTo>
                                  <a:lnTo>
                                    <a:pt x="551" y="667"/>
                                  </a:lnTo>
                                  <a:lnTo>
                                    <a:pt x="589" y="629"/>
                                  </a:lnTo>
                                  <a:lnTo>
                                    <a:pt x="599" y="600"/>
                                  </a:lnTo>
                                  <a:lnTo>
                                    <a:pt x="647" y="609"/>
                                  </a:lnTo>
                                  <a:lnTo>
                                    <a:pt x="694" y="600"/>
                                  </a:lnTo>
                                  <a:lnTo>
                                    <a:pt x="742" y="581"/>
                                  </a:lnTo>
                                  <a:lnTo>
                                    <a:pt x="742" y="571"/>
                                  </a:lnTo>
                                  <a:lnTo>
                                    <a:pt x="800" y="552"/>
                                  </a:lnTo>
                                  <a:lnTo>
                                    <a:pt x="848" y="523"/>
                                  </a:lnTo>
                                  <a:lnTo>
                                    <a:pt x="896" y="475"/>
                                  </a:lnTo>
                                  <a:lnTo>
                                    <a:pt x="920" y="427"/>
                                  </a:lnTo>
                                  <a:lnTo>
                                    <a:pt x="929" y="379"/>
                                  </a:lnTo>
                                  <a:lnTo>
                                    <a:pt x="929" y="317"/>
                                  </a:lnTo>
                                  <a:lnTo>
                                    <a:pt x="920" y="269"/>
                                  </a:lnTo>
                                  <a:lnTo>
                                    <a:pt x="896" y="230"/>
                                  </a:lnTo>
                                  <a:lnTo>
                                    <a:pt x="886" y="221"/>
                                  </a:lnTo>
                                  <a:lnTo>
                                    <a:pt x="848" y="192"/>
                                  </a:lnTo>
                                  <a:lnTo>
                                    <a:pt x="819" y="173"/>
                                  </a:lnTo>
                                  <a:lnTo>
                                    <a:pt x="800" y="163"/>
                                  </a:lnTo>
                                  <a:lnTo>
                                    <a:pt x="742" y="144"/>
                                  </a:lnTo>
                                  <a:lnTo>
                                    <a:pt x="694" y="134"/>
                                  </a:lnTo>
                                  <a:lnTo>
                                    <a:pt x="647" y="144"/>
                                  </a:lnTo>
                                  <a:lnTo>
                                    <a:pt x="627" y="125"/>
                                  </a:lnTo>
                                  <a:lnTo>
                                    <a:pt x="647" y="115"/>
                                  </a:lnTo>
                                  <a:lnTo>
                                    <a:pt x="685" y="67"/>
                                  </a:lnTo>
                                  <a:lnTo>
                                    <a:pt x="647" y="19"/>
                                  </a:lnTo>
                                  <a:lnTo>
                                    <a:pt x="637" y="19"/>
                                  </a:lnTo>
                                  <a:lnTo>
                                    <a:pt x="599" y="0"/>
                                  </a:lnTo>
                                  <a:lnTo>
                                    <a:pt x="579" y="19"/>
                                  </a:lnTo>
                                  <a:lnTo>
                                    <a:pt x="551" y="38"/>
                                  </a:lnTo>
                                  <a:lnTo>
                                    <a:pt x="503" y="67"/>
                                  </a:lnTo>
                                  <a:lnTo>
                                    <a:pt x="493" y="125"/>
                                  </a:lnTo>
                                  <a:lnTo>
                                    <a:pt x="551" y="173"/>
                                  </a:lnTo>
                                  <a:lnTo>
                                    <a:pt x="579" y="173"/>
                                  </a:lnTo>
                                  <a:lnTo>
                                    <a:pt x="551" y="192"/>
                                  </a:lnTo>
                                  <a:lnTo>
                                    <a:pt x="512" y="221"/>
                                  </a:lnTo>
                                  <a:lnTo>
                                    <a:pt x="493" y="249"/>
                                  </a:lnTo>
                                  <a:lnTo>
                                    <a:pt x="484" y="269"/>
                                  </a:lnTo>
                                  <a:lnTo>
                                    <a:pt x="464" y="317"/>
                                  </a:lnTo>
                                  <a:lnTo>
                                    <a:pt x="455" y="379"/>
                                  </a:lnTo>
                                  <a:lnTo>
                                    <a:pt x="445" y="427"/>
                                  </a:lnTo>
                                  <a:lnTo>
                                    <a:pt x="445" y="437"/>
                                  </a:lnTo>
                                  <a:lnTo>
                                    <a:pt x="436" y="475"/>
                                  </a:lnTo>
                                  <a:lnTo>
                                    <a:pt x="445" y="494"/>
                                  </a:lnTo>
                                  <a:lnTo>
                                    <a:pt x="464" y="523"/>
                                  </a:lnTo>
                                  <a:lnTo>
                                    <a:pt x="445" y="571"/>
                                  </a:lnTo>
                                  <a:lnTo>
                                    <a:pt x="445" y="629"/>
                                  </a:lnTo>
                                  <a:lnTo>
                                    <a:pt x="445" y="648"/>
                                  </a:lnTo>
                                  <a:lnTo>
                                    <a:pt x="436" y="629"/>
                                  </a:lnTo>
                                  <a:lnTo>
                                    <a:pt x="393" y="590"/>
                                  </a:lnTo>
                                  <a:lnTo>
                                    <a:pt x="345" y="581"/>
                                  </a:lnTo>
                                  <a:lnTo>
                                    <a:pt x="297" y="600"/>
                                  </a:lnTo>
                                  <a:lnTo>
                                    <a:pt x="239" y="609"/>
                                  </a:lnTo>
                                  <a:lnTo>
                                    <a:pt x="191" y="629"/>
                                  </a:lnTo>
                                  <a:lnTo>
                                    <a:pt x="153" y="677"/>
                                  </a:lnTo>
                                  <a:lnTo>
                                    <a:pt x="143" y="696"/>
                                  </a:lnTo>
                                  <a:lnTo>
                                    <a:pt x="143" y="677"/>
                                  </a:lnTo>
                                  <a:lnTo>
                                    <a:pt x="134" y="629"/>
                                  </a:lnTo>
                                  <a:lnTo>
                                    <a:pt x="95" y="590"/>
                                  </a:lnTo>
                                  <a:lnTo>
                                    <a:pt x="38" y="590"/>
                                  </a:lnTo>
                                  <a:lnTo>
                                    <a:pt x="0" y="629"/>
                                  </a:lnTo>
                                  <a:lnTo>
                                    <a:pt x="0" y="677"/>
                                  </a:lnTo>
                                  <a:lnTo>
                                    <a:pt x="38" y="71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99"/>
                          <wps:cNvSpPr>
                            <a:spLocks/>
                          </wps:cNvSpPr>
                          <wps:spPr bwMode="auto">
                            <a:xfrm>
                              <a:off x="2214" y="4997"/>
                              <a:ext cx="929" cy="869"/>
                            </a:xfrm>
                            <a:custGeom>
                              <a:avLst/>
                              <a:gdLst>
                                <a:gd name="T0" fmla="*/ 95 w 929"/>
                                <a:gd name="T1" fmla="*/ 725 h 869"/>
                                <a:gd name="T2" fmla="*/ 143 w 929"/>
                                <a:gd name="T3" fmla="*/ 753 h 869"/>
                                <a:gd name="T4" fmla="*/ 191 w 929"/>
                                <a:gd name="T5" fmla="*/ 773 h 869"/>
                                <a:gd name="T6" fmla="*/ 249 w 929"/>
                                <a:gd name="T7" fmla="*/ 821 h 869"/>
                                <a:gd name="T8" fmla="*/ 345 w 929"/>
                                <a:gd name="T9" fmla="*/ 859 h 869"/>
                                <a:gd name="T10" fmla="*/ 426 w 929"/>
                                <a:gd name="T11" fmla="*/ 821 h 869"/>
                                <a:gd name="T12" fmla="*/ 455 w 929"/>
                                <a:gd name="T13" fmla="*/ 773 h 869"/>
                                <a:gd name="T14" fmla="*/ 493 w 929"/>
                                <a:gd name="T15" fmla="*/ 696 h 869"/>
                                <a:gd name="T16" fmla="*/ 551 w 929"/>
                                <a:gd name="T17" fmla="*/ 667 h 869"/>
                                <a:gd name="T18" fmla="*/ 599 w 929"/>
                                <a:gd name="T19" fmla="*/ 600 h 869"/>
                                <a:gd name="T20" fmla="*/ 694 w 929"/>
                                <a:gd name="T21" fmla="*/ 600 h 869"/>
                                <a:gd name="T22" fmla="*/ 742 w 929"/>
                                <a:gd name="T23" fmla="*/ 571 h 869"/>
                                <a:gd name="T24" fmla="*/ 848 w 929"/>
                                <a:gd name="T25" fmla="*/ 523 h 869"/>
                                <a:gd name="T26" fmla="*/ 920 w 929"/>
                                <a:gd name="T27" fmla="*/ 427 h 869"/>
                                <a:gd name="T28" fmla="*/ 929 w 929"/>
                                <a:gd name="T29" fmla="*/ 317 h 869"/>
                                <a:gd name="T30" fmla="*/ 896 w 929"/>
                                <a:gd name="T31" fmla="*/ 230 h 869"/>
                                <a:gd name="T32" fmla="*/ 848 w 929"/>
                                <a:gd name="T33" fmla="*/ 192 h 869"/>
                                <a:gd name="T34" fmla="*/ 800 w 929"/>
                                <a:gd name="T35" fmla="*/ 163 h 869"/>
                                <a:gd name="T36" fmla="*/ 694 w 929"/>
                                <a:gd name="T37" fmla="*/ 134 h 869"/>
                                <a:gd name="T38" fmla="*/ 627 w 929"/>
                                <a:gd name="T39" fmla="*/ 125 h 869"/>
                                <a:gd name="T40" fmla="*/ 685 w 929"/>
                                <a:gd name="T41" fmla="*/ 67 h 869"/>
                                <a:gd name="T42" fmla="*/ 637 w 929"/>
                                <a:gd name="T43" fmla="*/ 19 h 869"/>
                                <a:gd name="T44" fmla="*/ 579 w 929"/>
                                <a:gd name="T45" fmla="*/ 19 h 869"/>
                                <a:gd name="T46" fmla="*/ 503 w 929"/>
                                <a:gd name="T47" fmla="*/ 67 h 869"/>
                                <a:gd name="T48" fmla="*/ 551 w 929"/>
                                <a:gd name="T49" fmla="*/ 173 h 869"/>
                                <a:gd name="T50" fmla="*/ 551 w 929"/>
                                <a:gd name="T51" fmla="*/ 192 h 869"/>
                                <a:gd name="T52" fmla="*/ 493 w 929"/>
                                <a:gd name="T53" fmla="*/ 249 h 869"/>
                                <a:gd name="T54" fmla="*/ 464 w 929"/>
                                <a:gd name="T55" fmla="*/ 317 h 869"/>
                                <a:gd name="T56" fmla="*/ 445 w 929"/>
                                <a:gd name="T57" fmla="*/ 427 h 869"/>
                                <a:gd name="T58" fmla="*/ 436 w 929"/>
                                <a:gd name="T59" fmla="*/ 475 h 869"/>
                                <a:gd name="T60" fmla="*/ 464 w 929"/>
                                <a:gd name="T61" fmla="*/ 523 h 869"/>
                                <a:gd name="T62" fmla="*/ 445 w 929"/>
                                <a:gd name="T63" fmla="*/ 629 h 869"/>
                                <a:gd name="T64" fmla="*/ 436 w 929"/>
                                <a:gd name="T65" fmla="*/ 629 h 869"/>
                                <a:gd name="T66" fmla="*/ 345 w 929"/>
                                <a:gd name="T67" fmla="*/ 581 h 869"/>
                                <a:gd name="T68" fmla="*/ 239 w 929"/>
                                <a:gd name="T69" fmla="*/ 609 h 869"/>
                                <a:gd name="T70" fmla="*/ 153 w 929"/>
                                <a:gd name="T71" fmla="*/ 677 h 869"/>
                                <a:gd name="T72" fmla="*/ 143 w 929"/>
                                <a:gd name="T73" fmla="*/ 677 h 869"/>
                                <a:gd name="T74" fmla="*/ 95 w 929"/>
                                <a:gd name="T75" fmla="*/ 590 h 869"/>
                                <a:gd name="T76" fmla="*/ 0 w 929"/>
                                <a:gd name="T77" fmla="*/ 629 h 869"/>
                                <a:gd name="T78" fmla="*/ 38 w 929"/>
                                <a:gd name="T79" fmla="*/ 715 h 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929" h="869">
                                  <a:moveTo>
                                    <a:pt x="38" y="715"/>
                                  </a:moveTo>
                                  <a:lnTo>
                                    <a:pt x="95" y="725"/>
                                  </a:lnTo>
                                  <a:lnTo>
                                    <a:pt x="134" y="725"/>
                                  </a:lnTo>
                                  <a:lnTo>
                                    <a:pt x="143" y="753"/>
                                  </a:lnTo>
                                  <a:lnTo>
                                    <a:pt x="191" y="744"/>
                                  </a:lnTo>
                                  <a:lnTo>
                                    <a:pt x="191" y="773"/>
                                  </a:lnTo>
                                  <a:lnTo>
                                    <a:pt x="239" y="821"/>
                                  </a:lnTo>
                                  <a:lnTo>
                                    <a:pt x="249" y="821"/>
                                  </a:lnTo>
                                  <a:lnTo>
                                    <a:pt x="297" y="869"/>
                                  </a:lnTo>
                                  <a:lnTo>
                                    <a:pt x="345" y="859"/>
                                  </a:lnTo>
                                  <a:lnTo>
                                    <a:pt x="393" y="859"/>
                                  </a:lnTo>
                                  <a:lnTo>
                                    <a:pt x="426" y="821"/>
                                  </a:lnTo>
                                  <a:lnTo>
                                    <a:pt x="445" y="792"/>
                                  </a:lnTo>
                                  <a:lnTo>
                                    <a:pt x="455" y="773"/>
                                  </a:lnTo>
                                  <a:lnTo>
                                    <a:pt x="464" y="725"/>
                                  </a:lnTo>
                                  <a:lnTo>
                                    <a:pt x="493" y="696"/>
                                  </a:lnTo>
                                  <a:lnTo>
                                    <a:pt x="512" y="677"/>
                                  </a:lnTo>
                                  <a:lnTo>
                                    <a:pt x="551" y="667"/>
                                  </a:lnTo>
                                  <a:lnTo>
                                    <a:pt x="589" y="629"/>
                                  </a:lnTo>
                                  <a:lnTo>
                                    <a:pt x="599" y="600"/>
                                  </a:lnTo>
                                  <a:lnTo>
                                    <a:pt x="647" y="609"/>
                                  </a:lnTo>
                                  <a:lnTo>
                                    <a:pt x="694" y="600"/>
                                  </a:lnTo>
                                  <a:lnTo>
                                    <a:pt x="742" y="581"/>
                                  </a:lnTo>
                                  <a:lnTo>
                                    <a:pt x="742" y="571"/>
                                  </a:lnTo>
                                  <a:lnTo>
                                    <a:pt x="800" y="552"/>
                                  </a:lnTo>
                                  <a:lnTo>
                                    <a:pt x="848" y="523"/>
                                  </a:lnTo>
                                  <a:lnTo>
                                    <a:pt x="896" y="475"/>
                                  </a:lnTo>
                                  <a:lnTo>
                                    <a:pt x="920" y="427"/>
                                  </a:lnTo>
                                  <a:lnTo>
                                    <a:pt x="929" y="379"/>
                                  </a:lnTo>
                                  <a:lnTo>
                                    <a:pt x="929" y="317"/>
                                  </a:lnTo>
                                  <a:lnTo>
                                    <a:pt x="920" y="269"/>
                                  </a:lnTo>
                                  <a:lnTo>
                                    <a:pt x="896" y="230"/>
                                  </a:lnTo>
                                  <a:lnTo>
                                    <a:pt x="886" y="221"/>
                                  </a:lnTo>
                                  <a:lnTo>
                                    <a:pt x="848" y="192"/>
                                  </a:lnTo>
                                  <a:lnTo>
                                    <a:pt x="819" y="173"/>
                                  </a:lnTo>
                                  <a:lnTo>
                                    <a:pt x="800" y="163"/>
                                  </a:lnTo>
                                  <a:lnTo>
                                    <a:pt x="742" y="144"/>
                                  </a:lnTo>
                                  <a:lnTo>
                                    <a:pt x="694" y="134"/>
                                  </a:lnTo>
                                  <a:lnTo>
                                    <a:pt x="647" y="144"/>
                                  </a:lnTo>
                                  <a:lnTo>
                                    <a:pt x="627" y="125"/>
                                  </a:lnTo>
                                  <a:lnTo>
                                    <a:pt x="647" y="115"/>
                                  </a:lnTo>
                                  <a:lnTo>
                                    <a:pt x="685" y="67"/>
                                  </a:lnTo>
                                  <a:lnTo>
                                    <a:pt x="647" y="19"/>
                                  </a:lnTo>
                                  <a:lnTo>
                                    <a:pt x="637" y="19"/>
                                  </a:lnTo>
                                  <a:lnTo>
                                    <a:pt x="599" y="0"/>
                                  </a:lnTo>
                                  <a:lnTo>
                                    <a:pt x="579" y="19"/>
                                  </a:lnTo>
                                  <a:lnTo>
                                    <a:pt x="551" y="38"/>
                                  </a:lnTo>
                                  <a:lnTo>
                                    <a:pt x="503" y="67"/>
                                  </a:lnTo>
                                  <a:lnTo>
                                    <a:pt x="493" y="125"/>
                                  </a:lnTo>
                                  <a:lnTo>
                                    <a:pt x="551" y="173"/>
                                  </a:lnTo>
                                  <a:lnTo>
                                    <a:pt x="579" y="173"/>
                                  </a:lnTo>
                                  <a:lnTo>
                                    <a:pt x="551" y="192"/>
                                  </a:lnTo>
                                  <a:lnTo>
                                    <a:pt x="512" y="221"/>
                                  </a:lnTo>
                                  <a:lnTo>
                                    <a:pt x="493" y="249"/>
                                  </a:lnTo>
                                  <a:lnTo>
                                    <a:pt x="484" y="269"/>
                                  </a:lnTo>
                                  <a:lnTo>
                                    <a:pt x="464" y="317"/>
                                  </a:lnTo>
                                  <a:lnTo>
                                    <a:pt x="455" y="379"/>
                                  </a:lnTo>
                                  <a:lnTo>
                                    <a:pt x="445" y="427"/>
                                  </a:lnTo>
                                  <a:lnTo>
                                    <a:pt x="445" y="437"/>
                                  </a:lnTo>
                                  <a:lnTo>
                                    <a:pt x="436" y="475"/>
                                  </a:lnTo>
                                  <a:lnTo>
                                    <a:pt x="445" y="494"/>
                                  </a:lnTo>
                                  <a:lnTo>
                                    <a:pt x="464" y="523"/>
                                  </a:lnTo>
                                  <a:lnTo>
                                    <a:pt x="445" y="571"/>
                                  </a:lnTo>
                                  <a:lnTo>
                                    <a:pt x="445" y="629"/>
                                  </a:lnTo>
                                  <a:lnTo>
                                    <a:pt x="445" y="648"/>
                                  </a:lnTo>
                                  <a:lnTo>
                                    <a:pt x="436" y="629"/>
                                  </a:lnTo>
                                  <a:lnTo>
                                    <a:pt x="393" y="590"/>
                                  </a:lnTo>
                                  <a:lnTo>
                                    <a:pt x="345" y="581"/>
                                  </a:lnTo>
                                  <a:lnTo>
                                    <a:pt x="297" y="600"/>
                                  </a:lnTo>
                                  <a:lnTo>
                                    <a:pt x="239" y="609"/>
                                  </a:lnTo>
                                  <a:lnTo>
                                    <a:pt x="191" y="629"/>
                                  </a:lnTo>
                                  <a:lnTo>
                                    <a:pt x="153" y="677"/>
                                  </a:lnTo>
                                  <a:lnTo>
                                    <a:pt x="143" y="696"/>
                                  </a:lnTo>
                                  <a:lnTo>
                                    <a:pt x="143" y="677"/>
                                  </a:lnTo>
                                  <a:lnTo>
                                    <a:pt x="134" y="629"/>
                                  </a:lnTo>
                                  <a:lnTo>
                                    <a:pt x="95" y="590"/>
                                  </a:lnTo>
                                  <a:lnTo>
                                    <a:pt x="38" y="590"/>
                                  </a:lnTo>
                                  <a:lnTo>
                                    <a:pt x="0" y="629"/>
                                  </a:lnTo>
                                  <a:lnTo>
                                    <a:pt x="0" y="677"/>
                                  </a:lnTo>
                                  <a:lnTo>
                                    <a:pt x="38" y="7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Freeform 100"/>
                          <wps:cNvSpPr>
                            <a:spLocks/>
                          </wps:cNvSpPr>
                          <wps:spPr bwMode="auto">
                            <a:xfrm>
                              <a:off x="3905" y="2366"/>
                              <a:ext cx="1150" cy="936"/>
                            </a:xfrm>
                            <a:custGeom>
                              <a:avLst/>
                              <a:gdLst>
                                <a:gd name="T0" fmla="*/ 1150 w 1150"/>
                                <a:gd name="T1" fmla="*/ 888 h 936"/>
                                <a:gd name="T2" fmla="*/ 1121 w 1150"/>
                                <a:gd name="T3" fmla="*/ 802 h 936"/>
                                <a:gd name="T4" fmla="*/ 1102 w 1150"/>
                                <a:gd name="T5" fmla="*/ 735 h 936"/>
                                <a:gd name="T6" fmla="*/ 1054 w 1150"/>
                                <a:gd name="T7" fmla="*/ 687 h 936"/>
                                <a:gd name="T8" fmla="*/ 1016 w 1150"/>
                                <a:gd name="T9" fmla="*/ 639 h 936"/>
                                <a:gd name="T10" fmla="*/ 958 w 1150"/>
                                <a:gd name="T11" fmla="*/ 591 h 936"/>
                                <a:gd name="T12" fmla="*/ 872 w 1150"/>
                                <a:gd name="T13" fmla="*/ 495 h 936"/>
                                <a:gd name="T14" fmla="*/ 824 w 1150"/>
                                <a:gd name="T15" fmla="*/ 437 h 936"/>
                                <a:gd name="T16" fmla="*/ 762 w 1150"/>
                                <a:gd name="T17" fmla="*/ 399 h 936"/>
                                <a:gd name="T18" fmla="*/ 724 w 1150"/>
                                <a:gd name="T19" fmla="*/ 336 h 936"/>
                                <a:gd name="T20" fmla="*/ 666 w 1150"/>
                                <a:gd name="T21" fmla="*/ 288 h 936"/>
                                <a:gd name="T22" fmla="*/ 618 w 1150"/>
                                <a:gd name="T23" fmla="*/ 240 h 936"/>
                                <a:gd name="T24" fmla="*/ 570 w 1150"/>
                                <a:gd name="T25" fmla="*/ 192 h 936"/>
                                <a:gd name="T26" fmla="*/ 513 w 1150"/>
                                <a:gd name="T27" fmla="*/ 183 h 936"/>
                                <a:gd name="T28" fmla="*/ 455 w 1150"/>
                                <a:gd name="T29" fmla="*/ 135 h 936"/>
                                <a:gd name="T30" fmla="*/ 407 w 1150"/>
                                <a:gd name="T31" fmla="*/ 87 h 936"/>
                                <a:gd name="T32" fmla="*/ 321 w 1150"/>
                                <a:gd name="T33" fmla="*/ 39 h 936"/>
                                <a:gd name="T34" fmla="*/ 264 w 1150"/>
                                <a:gd name="T35" fmla="*/ 0 h 936"/>
                                <a:gd name="T36" fmla="*/ 163 w 1150"/>
                                <a:gd name="T37" fmla="*/ 20 h 936"/>
                                <a:gd name="T38" fmla="*/ 134 w 1150"/>
                                <a:gd name="T39" fmla="*/ 87 h 936"/>
                                <a:gd name="T40" fmla="*/ 96 w 1150"/>
                                <a:gd name="T41" fmla="*/ 87 h 936"/>
                                <a:gd name="T42" fmla="*/ 29 w 1150"/>
                                <a:gd name="T43" fmla="*/ 87 h 936"/>
                                <a:gd name="T44" fmla="*/ 0 w 1150"/>
                                <a:gd name="T45" fmla="*/ 135 h 936"/>
                                <a:gd name="T46" fmla="*/ 67 w 1150"/>
                                <a:gd name="T47" fmla="*/ 164 h 936"/>
                                <a:gd name="T48" fmla="*/ 115 w 1150"/>
                                <a:gd name="T49" fmla="*/ 202 h 936"/>
                                <a:gd name="T50" fmla="*/ 182 w 1150"/>
                                <a:gd name="T51" fmla="*/ 231 h 936"/>
                                <a:gd name="T52" fmla="*/ 230 w 1150"/>
                                <a:gd name="T53" fmla="*/ 279 h 936"/>
                                <a:gd name="T54" fmla="*/ 321 w 1150"/>
                                <a:gd name="T55" fmla="*/ 308 h 936"/>
                                <a:gd name="T56" fmla="*/ 369 w 1150"/>
                                <a:gd name="T57" fmla="*/ 370 h 936"/>
                                <a:gd name="T58" fmla="*/ 379 w 1150"/>
                                <a:gd name="T59" fmla="*/ 437 h 936"/>
                                <a:gd name="T60" fmla="*/ 465 w 1150"/>
                                <a:gd name="T61" fmla="*/ 437 h 936"/>
                                <a:gd name="T62" fmla="*/ 513 w 1150"/>
                                <a:gd name="T63" fmla="*/ 399 h 936"/>
                                <a:gd name="T64" fmla="*/ 570 w 1150"/>
                                <a:gd name="T65" fmla="*/ 485 h 936"/>
                                <a:gd name="T66" fmla="*/ 618 w 1150"/>
                                <a:gd name="T67" fmla="*/ 524 h 936"/>
                                <a:gd name="T68" fmla="*/ 637 w 1150"/>
                                <a:gd name="T69" fmla="*/ 591 h 936"/>
                                <a:gd name="T70" fmla="*/ 714 w 1150"/>
                                <a:gd name="T71" fmla="*/ 610 h 936"/>
                                <a:gd name="T72" fmla="*/ 762 w 1150"/>
                                <a:gd name="T73" fmla="*/ 591 h 936"/>
                                <a:gd name="T74" fmla="*/ 786 w 1150"/>
                                <a:gd name="T75" fmla="*/ 639 h 936"/>
                                <a:gd name="T76" fmla="*/ 762 w 1150"/>
                                <a:gd name="T77" fmla="*/ 706 h 936"/>
                                <a:gd name="T78" fmla="*/ 762 w 1150"/>
                                <a:gd name="T79" fmla="*/ 744 h 936"/>
                                <a:gd name="T80" fmla="*/ 872 w 1150"/>
                                <a:gd name="T81" fmla="*/ 735 h 936"/>
                                <a:gd name="T82" fmla="*/ 920 w 1150"/>
                                <a:gd name="T83" fmla="*/ 831 h 936"/>
                                <a:gd name="T84" fmla="*/ 968 w 1150"/>
                                <a:gd name="T85" fmla="*/ 840 h 936"/>
                                <a:gd name="T86" fmla="*/ 1016 w 1150"/>
                                <a:gd name="T87" fmla="*/ 927 h 936"/>
                                <a:gd name="T88" fmla="*/ 1121 w 1150"/>
                                <a:gd name="T89" fmla="*/ 917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50" h="936">
                                  <a:moveTo>
                                    <a:pt x="1121" y="917"/>
                                  </a:moveTo>
                                  <a:lnTo>
                                    <a:pt x="1150" y="888"/>
                                  </a:lnTo>
                                  <a:lnTo>
                                    <a:pt x="1150" y="840"/>
                                  </a:lnTo>
                                  <a:lnTo>
                                    <a:pt x="1121" y="802"/>
                                  </a:lnTo>
                                  <a:lnTo>
                                    <a:pt x="1112" y="792"/>
                                  </a:lnTo>
                                  <a:lnTo>
                                    <a:pt x="1102" y="735"/>
                                  </a:lnTo>
                                  <a:lnTo>
                                    <a:pt x="1073" y="696"/>
                                  </a:lnTo>
                                  <a:lnTo>
                                    <a:pt x="1054" y="687"/>
                                  </a:lnTo>
                                  <a:lnTo>
                                    <a:pt x="1016" y="648"/>
                                  </a:lnTo>
                                  <a:lnTo>
                                    <a:pt x="1016" y="639"/>
                                  </a:lnTo>
                                  <a:lnTo>
                                    <a:pt x="968" y="591"/>
                                  </a:lnTo>
                                  <a:lnTo>
                                    <a:pt x="958" y="591"/>
                                  </a:lnTo>
                                  <a:lnTo>
                                    <a:pt x="920" y="543"/>
                                  </a:lnTo>
                                  <a:lnTo>
                                    <a:pt x="872" y="495"/>
                                  </a:lnTo>
                                  <a:lnTo>
                                    <a:pt x="872" y="485"/>
                                  </a:lnTo>
                                  <a:lnTo>
                                    <a:pt x="824" y="437"/>
                                  </a:lnTo>
                                  <a:lnTo>
                                    <a:pt x="815" y="437"/>
                                  </a:lnTo>
                                  <a:lnTo>
                                    <a:pt x="762" y="399"/>
                                  </a:lnTo>
                                  <a:lnTo>
                                    <a:pt x="762" y="389"/>
                                  </a:lnTo>
                                  <a:lnTo>
                                    <a:pt x="724" y="336"/>
                                  </a:lnTo>
                                  <a:lnTo>
                                    <a:pt x="714" y="327"/>
                                  </a:lnTo>
                                  <a:lnTo>
                                    <a:pt x="666" y="288"/>
                                  </a:lnTo>
                                  <a:lnTo>
                                    <a:pt x="656" y="279"/>
                                  </a:lnTo>
                                  <a:lnTo>
                                    <a:pt x="618" y="240"/>
                                  </a:lnTo>
                                  <a:lnTo>
                                    <a:pt x="609" y="231"/>
                                  </a:lnTo>
                                  <a:lnTo>
                                    <a:pt x="570" y="192"/>
                                  </a:lnTo>
                                  <a:lnTo>
                                    <a:pt x="513" y="192"/>
                                  </a:lnTo>
                                  <a:lnTo>
                                    <a:pt x="513" y="183"/>
                                  </a:lnTo>
                                  <a:lnTo>
                                    <a:pt x="465" y="135"/>
                                  </a:lnTo>
                                  <a:lnTo>
                                    <a:pt x="455" y="135"/>
                                  </a:lnTo>
                                  <a:lnTo>
                                    <a:pt x="417" y="116"/>
                                  </a:lnTo>
                                  <a:lnTo>
                                    <a:pt x="407" y="87"/>
                                  </a:lnTo>
                                  <a:lnTo>
                                    <a:pt x="369" y="48"/>
                                  </a:lnTo>
                                  <a:lnTo>
                                    <a:pt x="321" y="39"/>
                                  </a:lnTo>
                                  <a:lnTo>
                                    <a:pt x="312" y="29"/>
                                  </a:lnTo>
                                  <a:lnTo>
                                    <a:pt x="264" y="0"/>
                                  </a:lnTo>
                                  <a:lnTo>
                                    <a:pt x="211" y="0"/>
                                  </a:lnTo>
                                  <a:lnTo>
                                    <a:pt x="163" y="20"/>
                                  </a:lnTo>
                                  <a:lnTo>
                                    <a:pt x="153" y="29"/>
                                  </a:lnTo>
                                  <a:lnTo>
                                    <a:pt x="134" y="87"/>
                                  </a:lnTo>
                                  <a:lnTo>
                                    <a:pt x="115" y="96"/>
                                  </a:lnTo>
                                  <a:lnTo>
                                    <a:pt x="96" y="87"/>
                                  </a:lnTo>
                                  <a:lnTo>
                                    <a:pt x="67" y="68"/>
                                  </a:lnTo>
                                  <a:lnTo>
                                    <a:pt x="29" y="87"/>
                                  </a:lnTo>
                                  <a:lnTo>
                                    <a:pt x="10" y="116"/>
                                  </a:lnTo>
                                  <a:lnTo>
                                    <a:pt x="0" y="135"/>
                                  </a:lnTo>
                                  <a:lnTo>
                                    <a:pt x="10" y="144"/>
                                  </a:lnTo>
                                  <a:lnTo>
                                    <a:pt x="67" y="164"/>
                                  </a:lnTo>
                                  <a:lnTo>
                                    <a:pt x="96" y="183"/>
                                  </a:lnTo>
                                  <a:lnTo>
                                    <a:pt x="115" y="202"/>
                                  </a:lnTo>
                                  <a:lnTo>
                                    <a:pt x="163" y="221"/>
                                  </a:lnTo>
                                  <a:lnTo>
                                    <a:pt x="182" y="231"/>
                                  </a:lnTo>
                                  <a:lnTo>
                                    <a:pt x="211" y="260"/>
                                  </a:lnTo>
                                  <a:lnTo>
                                    <a:pt x="230" y="279"/>
                                  </a:lnTo>
                                  <a:lnTo>
                                    <a:pt x="264" y="308"/>
                                  </a:lnTo>
                                  <a:lnTo>
                                    <a:pt x="321" y="308"/>
                                  </a:lnTo>
                                  <a:lnTo>
                                    <a:pt x="331" y="336"/>
                                  </a:lnTo>
                                  <a:lnTo>
                                    <a:pt x="369" y="370"/>
                                  </a:lnTo>
                                  <a:lnTo>
                                    <a:pt x="388" y="389"/>
                                  </a:lnTo>
                                  <a:lnTo>
                                    <a:pt x="379" y="437"/>
                                  </a:lnTo>
                                  <a:lnTo>
                                    <a:pt x="417" y="466"/>
                                  </a:lnTo>
                                  <a:lnTo>
                                    <a:pt x="465" y="437"/>
                                  </a:lnTo>
                                  <a:lnTo>
                                    <a:pt x="474" y="437"/>
                                  </a:lnTo>
                                  <a:lnTo>
                                    <a:pt x="513" y="399"/>
                                  </a:lnTo>
                                  <a:lnTo>
                                    <a:pt x="522" y="437"/>
                                  </a:lnTo>
                                  <a:lnTo>
                                    <a:pt x="570" y="485"/>
                                  </a:lnTo>
                                  <a:lnTo>
                                    <a:pt x="580" y="485"/>
                                  </a:lnTo>
                                  <a:lnTo>
                                    <a:pt x="618" y="524"/>
                                  </a:lnTo>
                                  <a:lnTo>
                                    <a:pt x="656" y="543"/>
                                  </a:lnTo>
                                  <a:lnTo>
                                    <a:pt x="637" y="591"/>
                                  </a:lnTo>
                                  <a:lnTo>
                                    <a:pt x="666" y="629"/>
                                  </a:lnTo>
                                  <a:lnTo>
                                    <a:pt x="714" y="610"/>
                                  </a:lnTo>
                                  <a:lnTo>
                                    <a:pt x="752" y="591"/>
                                  </a:lnTo>
                                  <a:lnTo>
                                    <a:pt x="762" y="591"/>
                                  </a:lnTo>
                                  <a:lnTo>
                                    <a:pt x="771" y="591"/>
                                  </a:lnTo>
                                  <a:lnTo>
                                    <a:pt x="786" y="639"/>
                                  </a:lnTo>
                                  <a:lnTo>
                                    <a:pt x="771" y="687"/>
                                  </a:lnTo>
                                  <a:lnTo>
                                    <a:pt x="762" y="706"/>
                                  </a:lnTo>
                                  <a:lnTo>
                                    <a:pt x="762" y="735"/>
                                  </a:lnTo>
                                  <a:lnTo>
                                    <a:pt x="762" y="744"/>
                                  </a:lnTo>
                                  <a:lnTo>
                                    <a:pt x="824" y="773"/>
                                  </a:lnTo>
                                  <a:lnTo>
                                    <a:pt x="872" y="735"/>
                                  </a:lnTo>
                                  <a:lnTo>
                                    <a:pt x="872" y="792"/>
                                  </a:lnTo>
                                  <a:lnTo>
                                    <a:pt x="920" y="831"/>
                                  </a:lnTo>
                                  <a:lnTo>
                                    <a:pt x="968" y="831"/>
                                  </a:lnTo>
                                  <a:lnTo>
                                    <a:pt x="968" y="840"/>
                                  </a:lnTo>
                                  <a:lnTo>
                                    <a:pt x="978" y="888"/>
                                  </a:lnTo>
                                  <a:lnTo>
                                    <a:pt x="1016" y="927"/>
                                  </a:lnTo>
                                  <a:lnTo>
                                    <a:pt x="1073" y="936"/>
                                  </a:lnTo>
                                  <a:lnTo>
                                    <a:pt x="1121" y="91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01"/>
                          <wps:cNvSpPr>
                            <a:spLocks/>
                          </wps:cNvSpPr>
                          <wps:spPr bwMode="auto">
                            <a:xfrm>
                              <a:off x="3905" y="2366"/>
                              <a:ext cx="1150" cy="936"/>
                            </a:xfrm>
                            <a:custGeom>
                              <a:avLst/>
                              <a:gdLst>
                                <a:gd name="T0" fmla="*/ 1150 w 1150"/>
                                <a:gd name="T1" fmla="*/ 888 h 936"/>
                                <a:gd name="T2" fmla="*/ 1121 w 1150"/>
                                <a:gd name="T3" fmla="*/ 802 h 936"/>
                                <a:gd name="T4" fmla="*/ 1102 w 1150"/>
                                <a:gd name="T5" fmla="*/ 735 h 936"/>
                                <a:gd name="T6" fmla="*/ 1054 w 1150"/>
                                <a:gd name="T7" fmla="*/ 687 h 936"/>
                                <a:gd name="T8" fmla="*/ 1016 w 1150"/>
                                <a:gd name="T9" fmla="*/ 639 h 936"/>
                                <a:gd name="T10" fmla="*/ 958 w 1150"/>
                                <a:gd name="T11" fmla="*/ 591 h 936"/>
                                <a:gd name="T12" fmla="*/ 872 w 1150"/>
                                <a:gd name="T13" fmla="*/ 495 h 936"/>
                                <a:gd name="T14" fmla="*/ 824 w 1150"/>
                                <a:gd name="T15" fmla="*/ 437 h 936"/>
                                <a:gd name="T16" fmla="*/ 762 w 1150"/>
                                <a:gd name="T17" fmla="*/ 399 h 936"/>
                                <a:gd name="T18" fmla="*/ 724 w 1150"/>
                                <a:gd name="T19" fmla="*/ 336 h 936"/>
                                <a:gd name="T20" fmla="*/ 666 w 1150"/>
                                <a:gd name="T21" fmla="*/ 288 h 936"/>
                                <a:gd name="T22" fmla="*/ 618 w 1150"/>
                                <a:gd name="T23" fmla="*/ 240 h 936"/>
                                <a:gd name="T24" fmla="*/ 570 w 1150"/>
                                <a:gd name="T25" fmla="*/ 192 h 936"/>
                                <a:gd name="T26" fmla="*/ 513 w 1150"/>
                                <a:gd name="T27" fmla="*/ 183 h 936"/>
                                <a:gd name="T28" fmla="*/ 455 w 1150"/>
                                <a:gd name="T29" fmla="*/ 135 h 936"/>
                                <a:gd name="T30" fmla="*/ 407 w 1150"/>
                                <a:gd name="T31" fmla="*/ 87 h 936"/>
                                <a:gd name="T32" fmla="*/ 321 w 1150"/>
                                <a:gd name="T33" fmla="*/ 39 h 936"/>
                                <a:gd name="T34" fmla="*/ 264 w 1150"/>
                                <a:gd name="T35" fmla="*/ 0 h 936"/>
                                <a:gd name="T36" fmla="*/ 163 w 1150"/>
                                <a:gd name="T37" fmla="*/ 20 h 936"/>
                                <a:gd name="T38" fmla="*/ 134 w 1150"/>
                                <a:gd name="T39" fmla="*/ 87 h 936"/>
                                <a:gd name="T40" fmla="*/ 96 w 1150"/>
                                <a:gd name="T41" fmla="*/ 87 h 936"/>
                                <a:gd name="T42" fmla="*/ 29 w 1150"/>
                                <a:gd name="T43" fmla="*/ 87 h 936"/>
                                <a:gd name="T44" fmla="*/ 0 w 1150"/>
                                <a:gd name="T45" fmla="*/ 135 h 936"/>
                                <a:gd name="T46" fmla="*/ 67 w 1150"/>
                                <a:gd name="T47" fmla="*/ 164 h 936"/>
                                <a:gd name="T48" fmla="*/ 115 w 1150"/>
                                <a:gd name="T49" fmla="*/ 202 h 936"/>
                                <a:gd name="T50" fmla="*/ 182 w 1150"/>
                                <a:gd name="T51" fmla="*/ 231 h 936"/>
                                <a:gd name="T52" fmla="*/ 230 w 1150"/>
                                <a:gd name="T53" fmla="*/ 279 h 936"/>
                                <a:gd name="T54" fmla="*/ 321 w 1150"/>
                                <a:gd name="T55" fmla="*/ 308 h 936"/>
                                <a:gd name="T56" fmla="*/ 369 w 1150"/>
                                <a:gd name="T57" fmla="*/ 370 h 936"/>
                                <a:gd name="T58" fmla="*/ 379 w 1150"/>
                                <a:gd name="T59" fmla="*/ 437 h 936"/>
                                <a:gd name="T60" fmla="*/ 465 w 1150"/>
                                <a:gd name="T61" fmla="*/ 437 h 936"/>
                                <a:gd name="T62" fmla="*/ 513 w 1150"/>
                                <a:gd name="T63" fmla="*/ 399 h 936"/>
                                <a:gd name="T64" fmla="*/ 570 w 1150"/>
                                <a:gd name="T65" fmla="*/ 485 h 936"/>
                                <a:gd name="T66" fmla="*/ 618 w 1150"/>
                                <a:gd name="T67" fmla="*/ 524 h 936"/>
                                <a:gd name="T68" fmla="*/ 637 w 1150"/>
                                <a:gd name="T69" fmla="*/ 591 h 936"/>
                                <a:gd name="T70" fmla="*/ 714 w 1150"/>
                                <a:gd name="T71" fmla="*/ 610 h 936"/>
                                <a:gd name="T72" fmla="*/ 762 w 1150"/>
                                <a:gd name="T73" fmla="*/ 591 h 936"/>
                                <a:gd name="T74" fmla="*/ 786 w 1150"/>
                                <a:gd name="T75" fmla="*/ 639 h 936"/>
                                <a:gd name="T76" fmla="*/ 762 w 1150"/>
                                <a:gd name="T77" fmla="*/ 706 h 936"/>
                                <a:gd name="T78" fmla="*/ 762 w 1150"/>
                                <a:gd name="T79" fmla="*/ 744 h 936"/>
                                <a:gd name="T80" fmla="*/ 872 w 1150"/>
                                <a:gd name="T81" fmla="*/ 735 h 936"/>
                                <a:gd name="T82" fmla="*/ 920 w 1150"/>
                                <a:gd name="T83" fmla="*/ 831 h 936"/>
                                <a:gd name="T84" fmla="*/ 968 w 1150"/>
                                <a:gd name="T85" fmla="*/ 840 h 936"/>
                                <a:gd name="T86" fmla="*/ 1016 w 1150"/>
                                <a:gd name="T87" fmla="*/ 927 h 936"/>
                                <a:gd name="T88" fmla="*/ 1121 w 1150"/>
                                <a:gd name="T89" fmla="*/ 917 h 9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50" h="936">
                                  <a:moveTo>
                                    <a:pt x="1121" y="917"/>
                                  </a:moveTo>
                                  <a:lnTo>
                                    <a:pt x="1150" y="888"/>
                                  </a:lnTo>
                                  <a:lnTo>
                                    <a:pt x="1150" y="840"/>
                                  </a:lnTo>
                                  <a:lnTo>
                                    <a:pt x="1121" y="802"/>
                                  </a:lnTo>
                                  <a:lnTo>
                                    <a:pt x="1112" y="792"/>
                                  </a:lnTo>
                                  <a:lnTo>
                                    <a:pt x="1102" y="735"/>
                                  </a:lnTo>
                                  <a:lnTo>
                                    <a:pt x="1073" y="696"/>
                                  </a:lnTo>
                                  <a:lnTo>
                                    <a:pt x="1054" y="687"/>
                                  </a:lnTo>
                                  <a:lnTo>
                                    <a:pt x="1016" y="648"/>
                                  </a:lnTo>
                                  <a:lnTo>
                                    <a:pt x="1016" y="639"/>
                                  </a:lnTo>
                                  <a:lnTo>
                                    <a:pt x="968" y="591"/>
                                  </a:lnTo>
                                  <a:lnTo>
                                    <a:pt x="958" y="591"/>
                                  </a:lnTo>
                                  <a:lnTo>
                                    <a:pt x="920" y="543"/>
                                  </a:lnTo>
                                  <a:lnTo>
                                    <a:pt x="872" y="495"/>
                                  </a:lnTo>
                                  <a:lnTo>
                                    <a:pt x="872" y="485"/>
                                  </a:lnTo>
                                  <a:lnTo>
                                    <a:pt x="824" y="437"/>
                                  </a:lnTo>
                                  <a:lnTo>
                                    <a:pt x="815" y="437"/>
                                  </a:lnTo>
                                  <a:lnTo>
                                    <a:pt x="762" y="399"/>
                                  </a:lnTo>
                                  <a:lnTo>
                                    <a:pt x="762" y="389"/>
                                  </a:lnTo>
                                  <a:lnTo>
                                    <a:pt x="724" y="336"/>
                                  </a:lnTo>
                                  <a:lnTo>
                                    <a:pt x="714" y="327"/>
                                  </a:lnTo>
                                  <a:lnTo>
                                    <a:pt x="666" y="288"/>
                                  </a:lnTo>
                                  <a:lnTo>
                                    <a:pt x="656" y="279"/>
                                  </a:lnTo>
                                  <a:lnTo>
                                    <a:pt x="618" y="240"/>
                                  </a:lnTo>
                                  <a:lnTo>
                                    <a:pt x="609" y="231"/>
                                  </a:lnTo>
                                  <a:lnTo>
                                    <a:pt x="570" y="192"/>
                                  </a:lnTo>
                                  <a:lnTo>
                                    <a:pt x="513" y="192"/>
                                  </a:lnTo>
                                  <a:lnTo>
                                    <a:pt x="513" y="183"/>
                                  </a:lnTo>
                                  <a:lnTo>
                                    <a:pt x="465" y="135"/>
                                  </a:lnTo>
                                  <a:lnTo>
                                    <a:pt x="455" y="135"/>
                                  </a:lnTo>
                                  <a:lnTo>
                                    <a:pt x="417" y="116"/>
                                  </a:lnTo>
                                  <a:lnTo>
                                    <a:pt x="407" y="87"/>
                                  </a:lnTo>
                                  <a:lnTo>
                                    <a:pt x="369" y="48"/>
                                  </a:lnTo>
                                  <a:lnTo>
                                    <a:pt x="321" y="39"/>
                                  </a:lnTo>
                                  <a:lnTo>
                                    <a:pt x="312" y="29"/>
                                  </a:lnTo>
                                  <a:lnTo>
                                    <a:pt x="264" y="0"/>
                                  </a:lnTo>
                                  <a:lnTo>
                                    <a:pt x="211" y="0"/>
                                  </a:lnTo>
                                  <a:lnTo>
                                    <a:pt x="163" y="20"/>
                                  </a:lnTo>
                                  <a:lnTo>
                                    <a:pt x="153" y="29"/>
                                  </a:lnTo>
                                  <a:lnTo>
                                    <a:pt x="134" y="87"/>
                                  </a:lnTo>
                                  <a:lnTo>
                                    <a:pt x="115" y="96"/>
                                  </a:lnTo>
                                  <a:lnTo>
                                    <a:pt x="96" y="87"/>
                                  </a:lnTo>
                                  <a:lnTo>
                                    <a:pt x="67" y="68"/>
                                  </a:lnTo>
                                  <a:lnTo>
                                    <a:pt x="29" y="87"/>
                                  </a:lnTo>
                                  <a:lnTo>
                                    <a:pt x="10" y="116"/>
                                  </a:lnTo>
                                  <a:lnTo>
                                    <a:pt x="0" y="135"/>
                                  </a:lnTo>
                                  <a:lnTo>
                                    <a:pt x="10" y="144"/>
                                  </a:lnTo>
                                  <a:lnTo>
                                    <a:pt x="67" y="164"/>
                                  </a:lnTo>
                                  <a:lnTo>
                                    <a:pt x="96" y="183"/>
                                  </a:lnTo>
                                  <a:lnTo>
                                    <a:pt x="115" y="202"/>
                                  </a:lnTo>
                                  <a:lnTo>
                                    <a:pt x="163" y="221"/>
                                  </a:lnTo>
                                  <a:lnTo>
                                    <a:pt x="182" y="231"/>
                                  </a:lnTo>
                                  <a:lnTo>
                                    <a:pt x="211" y="260"/>
                                  </a:lnTo>
                                  <a:lnTo>
                                    <a:pt x="230" y="279"/>
                                  </a:lnTo>
                                  <a:lnTo>
                                    <a:pt x="264" y="308"/>
                                  </a:lnTo>
                                  <a:lnTo>
                                    <a:pt x="321" y="308"/>
                                  </a:lnTo>
                                  <a:lnTo>
                                    <a:pt x="331" y="336"/>
                                  </a:lnTo>
                                  <a:lnTo>
                                    <a:pt x="369" y="370"/>
                                  </a:lnTo>
                                  <a:lnTo>
                                    <a:pt x="388" y="389"/>
                                  </a:lnTo>
                                  <a:lnTo>
                                    <a:pt x="379" y="437"/>
                                  </a:lnTo>
                                  <a:lnTo>
                                    <a:pt x="417" y="466"/>
                                  </a:lnTo>
                                  <a:lnTo>
                                    <a:pt x="465" y="437"/>
                                  </a:lnTo>
                                  <a:lnTo>
                                    <a:pt x="474" y="437"/>
                                  </a:lnTo>
                                  <a:lnTo>
                                    <a:pt x="513" y="399"/>
                                  </a:lnTo>
                                  <a:lnTo>
                                    <a:pt x="522" y="437"/>
                                  </a:lnTo>
                                  <a:lnTo>
                                    <a:pt x="570" y="485"/>
                                  </a:lnTo>
                                  <a:lnTo>
                                    <a:pt x="580" y="485"/>
                                  </a:lnTo>
                                  <a:lnTo>
                                    <a:pt x="618" y="524"/>
                                  </a:lnTo>
                                  <a:lnTo>
                                    <a:pt x="656" y="543"/>
                                  </a:lnTo>
                                  <a:lnTo>
                                    <a:pt x="637" y="591"/>
                                  </a:lnTo>
                                  <a:lnTo>
                                    <a:pt x="666" y="629"/>
                                  </a:lnTo>
                                  <a:lnTo>
                                    <a:pt x="714" y="610"/>
                                  </a:lnTo>
                                  <a:lnTo>
                                    <a:pt x="752" y="591"/>
                                  </a:lnTo>
                                  <a:lnTo>
                                    <a:pt x="762" y="591"/>
                                  </a:lnTo>
                                  <a:lnTo>
                                    <a:pt x="771" y="591"/>
                                  </a:lnTo>
                                  <a:lnTo>
                                    <a:pt x="786" y="639"/>
                                  </a:lnTo>
                                  <a:lnTo>
                                    <a:pt x="771" y="687"/>
                                  </a:lnTo>
                                  <a:lnTo>
                                    <a:pt x="762" y="706"/>
                                  </a:lnTo>
                                  <a:lnTo>
                                    <a:pt x="762" y="735"/>
                                  </a:lnTo>
                                  <a:lnTo>
                                    <a:pt x="762" y="744"/>
                                  </a:lnTo>
                                  <a:lnTo>
                                    <a:pt x="824" y="773"/>
                                  </a:lnTo>
                                  <a:lnTo>
                                    <a:pt x="872" y="735"/>
                                  </a:lnTo>
                                  <a:lnTo>
                                    <a:pt x="872" y="792"/>
                                  </a:lnTo>
                                  <a:lnTo>
                                    <a:pt x="920" y="831"/>
                                  </a:lnTo>
                                  <a:lnTo>
                                    <a:pt x="968" y="831"/>
                                  </a:lnTo>
                                  <a:lnTo>
                                    <a:pt x="968" y="840"/>
                                  </a:lnTo>
                                  <a:lnTo>
                                    <a:pt x="978" y="888"/>
                                  </a:lnTo>
                                  <a:lnTo>
                                    <a:pt x="1016" y="927"/>
                                  </a:lnTo>
                                  <a:lnTo>
                                    <a:pt x="1073" y="936"/>
                                  </a:lnTo>
                                  <a:lnTo>
                                    <a:pt x="1121" y="91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2"/>
                          <wps:cNvSpPr>
                            <a:spLocks/>
                          </wps:cNvSpPr>
                          <wps:spPr bwMode="auto">
                            <a:xfrm>
                              <a:off x="2271" y="4608"/>
                              <a:ext cx="455" cy="350"/>
                            </a:xfrm>
                            <a:custGeom>
                              <a:avLst/>
                              <a:gdLst>
                                <a:gd name="T0" fmla="*/ 38 w 455"/>
                                <a:gd name="T1" fmla="*/ 283 h 350"/>
                                <a:gd name="T2" fmla="*/ 10 w 455"/>
                                <a:gd name="T3" fmla="*/ 264 h 350"/>
                                <a:gd name="T4" fmla="*/ 0 w 455"/>
                                <a:gd name="T5" fmla="*/ 206 h 350"/>
                                <a:gd name="T6" fmla="*/ 38 w 455"/>
                                <a:gd name="T7" fmla="*/ 178 h 350"/>
                                <a:gd name="T8" fmla="*/ 48 w 455"/>
                                <a:gd name="T9" fmla="*/ 158 h 350"/>
                                <a:gd name="T10" fmla="*/ 86 w 455"/>
                                <a:gd name="T11" fmla="*/ 149 h 350"/>
                                <a:gd name="T12" fmla="*/ 134 w 455"/>
                                <a:gd name="T13" fmla="*/ 110 h 350"/>
                                <a:gd name="T14" fmla="*/ 182 w 455"/>
                                <a:gd name="T15" fmla="*/ 67 h 350"/>
                                <a:gd name="T16" fmla="*/ 201 w 455"/>
                                <a:gd name="T17" fmla="*/ 62 h 350"/>
                                <a:gd name="T18" fmla="*/ 240 w 455"/>
                                <a:gd name="T19" fmla="*/ 29 h 350"/>
                                <a:gd name="T20" fmla="*/ 278 w 455"/>
                                <a:gd name="T21" fmla="*/ 10 h 350"/>
                                <a:gd name="T22" fmla="*/ 288 w 455"/>
                                <a:gd name="T23" fmla="*/ 0 h 350"/>
                                <a:gd name="T24" fmla="*/ 307 w 455"/>
                                <a:gd name="T25" fmla="*/ 10 h 350"/>
                                <a:gd name="T26" fmla="*/ 336 w 455"/>
                                <a:gd name="T27" fmla="*/ 10 h 350"/>
                                <a:gd name="T28" fmla="*/ 388 w 455"/>
                                <a:gd name="T29" fmla="*/ 53 h 350"/>
                                <a:gd name="T30" fmla="*/ 407 w 455"/>
                                <a:gd name="T31" fmla="*/ 62 h 350"/>
                                <a:gd name="T32" fmla="*/ 436 w 455"/>
                                <a:gd name="T33" fmla="*/ 101 h 350"/>
                                <a:gd name="T34" fmla="*/ 455 w 455"/>
                                <a:gd name="T35" fmla="*/ 110 h 350"/>
                                <a:gd name="T36" fmla="*/ 436 w 455"/>
                                <a:gd name="T37" fmla="*/ 139 h 350"/>
                                <a:gd name="T38" fmla="*/ 436 w 455"/>
                                <a:gd name="T39" fmla="*/ 158 h 350"/>
                                <a:gd name="T40" fmla="*/ 388 w 455"/>
                                <a:gd name="T41" fmla="*/ 187 h 350"/>
                                <a:gd name="T42" fmla="*/ 369 w 455"/>
                                <a:gd name="T43" fmla="*/ 206 h 350"/>
                                <a:gd name="T44" fmla="*/ 336 w 455"/>
                                <a:gd name="T45" fmla="*/ 226 h 350"/>
                                <a:gd name="T46" fmla="*/ 297 w 455"/>
                                <a:gd name="T47" fmla="*/ 264 h 350"/>
                                <a:gd name="T48" fmla="*/ 288 w 455"/>
                                <a:gd name="T49" fmla="*/ 274 h 350"/>
                                <a:gd name="T50" fmla="*/ 240 w 455"/>
                                <a:gd name="T51" fmla="*/ 312 h 350"/>
                                <a:gd name="T52" fmla="*/ 182 w 455"/>
                                <a:gd name="T53" fmla="*/ 341 h 350"/>
                                <a:gd name="T54" fmla="*/ 134 w 455"/>
                                <a:gd name="T55" fmla="*/ 350 h 350"/>
                                <a:gd name="T56" fmla="*/ 86 w 455"/>
                                <a:gd name="T57" fmla="*/ 322 h 350"/>
                                <a:gd name="T58" fmla="*/ 67 w 455"/>
                                <a:gd name="T59" fmla="*/ 312 h 350"/>
                                <a:gd name="T60" fmla="*/ 38 w 455"/>
                                <a:gd name="T61" fmla="*/ 28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5" h="350">
                                  <a:moveTo>
                                    <a:pt x="38" y="283"/>
                                  </a:moveTo>
                                  <a:lnTo>
                                    <a:pt x="10" y="264"/>
                                  </a:lnTo>
                                  <a:lnTo>
                                    <a:pt x="0" y="206"/>
                                  </a:lnTo>
                                  <a:lnTo>
                                    <a:pt x="38" y="178"/>
                                  </a:lnTo>
                                  <a:lnTo>
                                    <a:pt x="48" y="158"/>
                                  </a:lnTo>
                                  <a:lnTo>
                                    <a:pt x="86" y="149"/>
                                  </a:lnTo>
                                  <a:lnTo>
                                    <a:pt x="134" y="110"/>
                                  </a:lnTo>
                                  <a:lnTo>
                                    <a:pt x="182" y="67"/>
                                  </a:lnTo>
                                  <a:lnTo>
                                    <a:pt x="201" y="62"/>
                                  </a:lnTo>
                                  <a:lnTo>
                                    <a:pt x="240" y="29"/>
                                  </a:lnTo>
                                  <a:lnTo>
                                    <a:pt x="278" y="10"/>
                                  </a:lnTo>
                                  <a:lnTo>
                                    <a:pt x="288" y="0"/>
                                  </a:lnTo>
                                  <a:lnTo>
                                    <a:pt x="307" y="10"/>
                                  </a:lnTo>
                                  <a:lnTo>
                                    <a:pt x="336" y="10"/>
                                  </a:lnTo>
                                  <a:lnTo>
                                    <a:pt x="388" y="53"/>
                                  </a:lnTo>
                                  <a:lnTo>
                                    <a:pt x="407" y="62"/>
                                  </a:lnTo>
                                  <a:lnTo>
                                    <a:pt x="436" y="101"/>
                                  </a:lnTo>
                                  <a:lnTo>
                                    <a:pt x="455" y="110"/>
                                  </a:lnTo>
                                  <a:lnTo>
                                    <a:pt x="436" y="139"/>
                                  </a:lnTo>
                                  <a:lnTo>
                                    <a:pt x="436" y="158"/>
                                  </a:lnTo>
                                  <a:lnTo>
                                    <a:pt x="388" y="187"/>
                                  </a:lnTo>
                                  <a:lnTo>
                                    <a:pt x="369" y="206"/>
                                  </a:lnTo>
                                  <a:lnTo>
                                    <a:pt x="336" y="226"/>
                                  </a:lnTo>
                                  <a:lnTo>
                                    <a:pt x="297" y="264"/>
                                  </a:lnTo>
                                  <a:lnTo>
                                    <a:pt x="288" y="274"/>
                                  </a:lnTo>
                                  <a:lnTo>
                                    <a:pt x="240" y="312"/>
                                  </a:lnTo>
                                  <a:lnTo>
                                    <a:pt x="182" y="341"/>
                                  </a:lnTo>
                                  <a:lnTo>
                                    <a:pt x="134" y="350"/>
                                  </a:lnTo>
                                  <a:lnTo>
                                    <a:pt x="86" y="322"/>
                                  </a:lnTo>
                                  <a:lnTo>
                                    <a:pt x="67" y="312"/>
                                  </a:lnTo>
                                  <a:lnTo>
                                    <a:pt x="38" y="283"/>
                                  </a:lnTo>
                                  <a:close/>
                                </a:path>
                              </a:pathLst>
                            </a:custGeom>
                            <a:solidFill>
                              <a:srgbClr val="0000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03"/>
                          <wps:cNvSpPr>
                            <a:spLocks/>
                          </wps:cNvSpPr>
                          <wps:spPr bwMode="auto">
                            <a:xfrm>
                              <a:off x="2271" y="4608"/>
                              <a:ext cx="455" cy="350"/>
                            </a:xfrm>
                            <a:custGeom>
                              <a:avLst/>
                              <a:gdLst>
                                <a:gd name="T0" fmla="*/ 38 w 455"/>
                                <a:gd name="T1" fmla="*/ 283 h 350"/>
                                <a:gd name="T2" fmla="*/ 10 w 455"/>
                                <a:gd name="T3" fmla="*/ 264 h 350"/>
                                <a:gd name="T4" fmla="*/ 0 w 455"/>
                                <a:gd name="T5" fmla="*/ 206 h 350"/>
                                <a:gd name="T6" fmla="*/ 38 w 455"/>
                                <a:gd name="T7" fmla="*/ 178 h 350"/>
                                <a:gd name="T8" fmla="*/ 48 w 455"/>
                                <a:gd name="T9" fmla="*/ 158 h 350"/>
                                <a:gd name="T10" fmla="*/ 86 w 455"/>
                                <a:gd name="T11" fmla="*/ 149 h 350"/>
                                <a:gd name="T12" fmla="*/ 134 w 455"/>
                                <a:gd name="T13" fmla="*/ 110 h 350"/>
                                <a:gd name="T14" fmla="*/ 182 w 455"/>
                                <a:gd name="T15" fmla="*/ 67 h 350"/>
                                <a:gd name="T16" fmla="*/ 201 w 455"/>
                                <a:gd name="T17" fmla="*/ 62 h 350"/>
                                <a:gd name="T18" fmla="*/ 240 w 455"/>
                                <a:gd name="T19" fmla="*/ 29 h 350"/>
                                <a:gd name="T20" fmla="*/ 278 w 455"/>
                                <a:gd name="T21" fmla="*/ 10 h 350"/>
                                <a:gd name="T22" fmla="*/ 288 w 455"/>
                                <a:gd name="T23" fmla="*/ 0 h 350"/>
                                <a:gd name="T24" fmla="*/ 307 w 455"/>
                                <a:gd name="T25" fmla="*/ 10 h 350"/>
                                <a:gd name="T26" fmla="*/ 336 w 455"/>
                                <a:gd name="T27" fmla="*/ 10 h 350"/>
                                <a:gd name="T28" fmla="*/ 388 w 455"/>
                                <a:gd name="T29" fmla="*/ 53 h 350"/>
                                <a:gd name="T30" fmla="*/ 407 w 455"/>
                                <a:gd name="T31" fmla="*/ 62 h 350"/>
                                <a:gd name="T32" fmla="*/ 436 w 455"/>
                                <a:gd name="T33" fmla="*/ 101 h 350"/>
                                <a:gd name="T34" fmla="*/ 455 w 455"/>
                                <a:gd name="T35" fmla="*/ 110 h 350"/>
                                <a:gd name="T36" fmla="*/ 436 w 455"/>
                                <a:gd name="T37" fmla="*/ 139 h 350"/>
                                <a:gd name="T38" fmla="*/ 436 w 455"/>
                                <a:gd name="T39" fmla="*/ 158 h 350"/>
                                <a:gd name="T40" fmla="*/ 388 w 455"/>
                                <a:gd name="T41" fmla="*/ 187 h 350"/>
                                <a:gd name="T42" fmla="*/ 369 w 455"/>
                                <a:gd name="T43" fmla="*/ 206 h 350"/>
                                <a:gd name="T44" fmla="*/ 336 w 455"/>
                                <a:gd name="T45" fmla="*/ 226 h 350"/>
                                <a:gd name="T46" fmla="*/ 297 w 455"/>
                                <a:gd name="T47" fmla="*/ 264 h 350"/>
                                <a:gd name="T48" fmla="*/ 288 w 455"/>
                                <a:gd name="T49" fmla="*/ 274 h 350"/>
                                <a:gd name="T50" fmla="*/ 240 w 455"/>
                                <a:gd name="T51" fmla="*/ 312 h 350"/>
                                <a:gd name="T52" fmla="*/ 182 w 455"/>
                                <a:gd name="T53" fmla="*/ 341 h 350"/>
                                <a:gd name="T54" fmla="*/ 134 w 455"/>
                                <a:gd name="T55" fmla="*/ 350 h 350"/>
                                <a:gd name="T56" fmla="*/ 86 w 455"/>
                                <a:gd name="T57" fmla="*/ 322 h 350"/>
                                <a:gd name="T58" fmla="*/ 67 w 455"/>
                                <a:gd name="T59" fmla="*/ 312 h 350"/>
                                <a:gd name="T60" fmla="*/ 38 w 455"/>
                                <a:gd name="T61" fmla="*/ 283 h 3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55" h="350">
                                  <a:moveTo>
                                    <a:pt x="38" y="283"/>
                                  </a:moveTo>
                                  <a:lnTo>
                                    <a:pt x="10" y="264"/>
                                  </a:lnTo>
                                  <a:lnTo>
                                    <a:pt x="0" y="206"/>
                                  </a:lnTo>
                                  <a:lnTo>
                                    <a:pt x="38" y="178"/>
                                  </a:lnTo>
                                  <a:lnTo>
                                    <a:pt x="48" y="158"/>
                                  </a:lnTo>
                                  <a:lnTo>
                                    <a:pt x="86" y="149"/>
                                  </a:lnTo>
                                  <a:lnTo>
                                    <a:pt x="134" y="110"/>
                                  </a:lnTo>
                                  <a:lnTo>
                                    <a:pt x="182" y="67"/>
                                  </a:lnTo>
                                  <a:lnTo>
                                    <a:pt x="201" y="62"/>
                                  </a:lnTo>
                                  <a:lnTo>
                                    <a:pt x="240" y="29"/>
                                  </a:lnTo>
                                  <a:lnTo>
                                    <a:pt x="278" y="10"/>
                                  </a:lnTo>
                                  <a:lnTo>
                                    <a:pt x="288" y="0"/>
                                  </a:lnTo>
                                  <a:lnTo>
                                    <a:pt x="307" y="10"/>
                                  </a:lnTo>
                                  <a:lnTo>
                                    <a:pt x="336" y="10"/>
                                  </a:lnTo>
                                  <a:lnTo>
                                    <a:pt x="388" y="53"/>
                                  </a:lnTo>
                                  <a:lnTo>
                                    <a:pt x="407" y="62"/>
                                  </a:lnTo>
                                  <a:lnTo>
                                    <a:pt x="436" y="101"/>
                                  </a:lnTo>
                                  <a:lnTo>
                                    <a:pt x="455" y="110"/>
                                  </a:lnTo>
                                  <a:lnTo>
                                    <a:pt x="436" y="139"/>
                                  </a:lnTo>
                                  <a:lnTo>
                                    <a:pt x="436" y="158"/>
                                  </a:lnTo>
                                  <a:lnTo>
                                    <a:pt x="388" y="187"/>
                                  </a:lnTo>
                                  <a:lnTo>
                                    <a:pt x="369" y="206"/>
                                  </a:lnTo>
                                  <a:lnTo>
                                    <a:pt x="336" y="226"/>
                                  </a:lnTo>
                                  <a:lnTo>
                                    <a:pt x="297" y="264"/>
                                  </a:lnTo>
                                  <a:lnTo>
                                    <a:pt x="288" y="274"/>
                                  </a:lnTo>
                                  <a:lnTo>
                                    <a:pt x="240" y="312"/>
                                  </a:lnTo>
                                  <a:lnTo>
                                    <a:pt x="182" y="341"/>
                                  </a:lnTo>
                                  <a:lnTo>
                                    <a:pt x="134" y="350"/>
                                  </a:lnTo>
                                  <a:lnTo>
                                    <a:pt x="86" y="322"/>
                                  </a:lnTo>
                                  <a:lnTo>
                                    <a:pt x="67" y="312"/>
                                  </a:lnTo>
                                  <a:lnTo>
                                    <a:pt x="38" y="28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4"/>
                          <wps:cNvSpPr>
                            <a:spLocks/>
                          </wps:cNvSpPr>
                          <wps:spPr bwMode="auto">
                            <a:xfrm>
                              <a:off x="1207" y="2947"/>
                              <a:ext cx="345" cy="317"/>
                            </a:xfrm>
                            <a:custGeom>
                              <a:avLst/>
                              <a:gdLst>
                                <a:gd name="T0" fmla="*/ 39 w 345"/>
                                <a:gd name="T1" fmla="*/ 279 h 317"/>
                                <a:gd name="T2" fmla="*/ 96 w 345"/>
                                <a:gd name="T3" fmla="*/ 298 h 317"/>
                                <a:gd name="T4" fmla="*/ 144 w 345"/>
                                <a:gd name="T5" fmla="*/ 279 h 317"/>
                                <a:gd name="T6" fmla="*/ 163 w 345"/>
                                <a:gd name="T7" fmla="*/ 307 h 317"/>
                                <a:gd name="T8" fmla="*/ 192 w 345"/>
                                <a:gd name="T9" fmla="*/ 317 h 317"/>
                                <a:gd name="T10" fmla="*/ 211 w 345"/>
                                <a:gd name="T11" fmla="*/ 307 h 317"/>
                                <a:gd name="T12" fmla="*/ 240 w 345"/>
                                <a:gd name="T13" fmla="*/ 298 h 317"/>
                                <a:gd name="T14" fmla="*/ 288 w 345"/>
                                <a:gd name="T15" fmla="*/ 259 h 317"/>
                                <a:gd name="T16" fmla="*/ 278 w 345"/>
                                <a:gd name="T17" fmla="*/ 211 h 317"/>
                                <a:gd name="T18" fmla="*/ 288 w 345"/>
                                <a:gd name="T19" fmla="*/ 202 h 317"/>
                                <a:gd name="T20" fmla="*/ 336 w 345"/>
                                <a:gd name="T21" fmla="*/ 211 h 317"/>
                                <a:gd name="T22" fmla="*/ 345 w 345"/>
                                <a:gd name="T23" fmla="*/ 211 h 317"/>
                                <a:gd name="T24" fmla="*/ 345 w 345"/>
                                <a:gd name="T25" fmla="*/ 202 h 317"/>
                                <a:gd name="T26" fmla="*/ 326 w 345"/>
                                <a:gd name="T27" fmla="*/ 154 h 317"/>
                                <a:gd name="T28" fmla="*/ 298 w 345"/>
                                <a:gd name="T29" fmla="*/ 106 h 317"/>
                                <a:gd name="T30" fmla="*/ 345 w 345"/>
                                <a:gd name="T31" fmla="*/ 58 h 317"/>
                                <a:gd name="T32" fmla="*/ 288 w 345"/>
                                <a:gd name="T33" fmla="*/ 48 h 317"/>
                                <a:gd name="T34" fmla="*/ 240 w 345"/>
                                <a:gd name="T35" fmla="*/ 39 h 317"/>
                                <a:gd name="T36" fmla="*/ 202 w 345"/>
                                <a:gd name="T37" fmla="*/ 10 h 317"/>
                                <a:gd name="T38" fmla="*/ 192 w 345"/>
                                <a:gd name="T39" fmla="*/ 0 h 317"/>
                                <a:gd name="T40" fmla="*/ 183 w 345"/>
                                <a:gd name="T41" fmla="*/ 10 h 317"/>
                                <a:gd name="T42" fmla="*/ 144 w 345"/>
                                <a:gd name="T43" fmla="*/ 29 h 317"/>
                                <a:gd name="T44" fmla="*/ 106 w 345"/>
                                <a:gd name="T45" fmla="*/ 58 h 317"/>
                                <a:gd name="T46" fmla="*/ 106 w 345"/>
                                <a:gd name="T47" fmla="*/ 106 h 317"/>
                                <a:gd name="T48" fmla="*/ 96 w 345"/>
                                <a:gd name="T49" fmla="*/ 106 h 317"/>
                                <a:gd name="T50" fmla="*/ 39 w 345"/>
                                <a:gd name="T51" fmla="*/ 115 h 317"/>
                                <a:gd name="T52" fmla="*/ 10 w 345"/>
                                <a:gd name="T53" fmla="*/ 154 h 317"/>
                                <a:gd name="T54" fmla="*/ 0 w 345"/>
                                <a:gd name="T55" fmla="*/ 211 h 317"/>
                                <a:gd name="T56" fmla="*/ 20 w 345"/>
                                <a:gd name="T57" fmla="*/ 259 h 317"/>
                                <a:gd name="T58" fmla="*/ 39 w 345"/>
                                <a:gd name="T59" fmla="*/ 279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5" h="317">
                                  <a:moveTo>
                                    <a:pt x="39" y="279"/>
                                  </a:moveTo>
                                  <a:lnTo>
                                    <a:pt x="96" y="298"/>
                                  </a:lnTo>
                                  <a:lnTo>
                                    <a:pt x="144" y="279"/>
                                  </a:lnTo>
                                  <a:lnTo>
                                    <a:pt x="163" y="307"/>
                                  </a:lnTo>
                                  <a:lnTo>
                                    <a:pt x="192" y="317"/>
                                  </a:lnTo>
                                  <a:lnTo>
                                    <a:pt x="211" y="307"/>
                                  </a:lnTo>
                                  <a:lnTo>
                                    <a:pt x="240" y="298"/>
                                  </a:lnTo>
                                  <a:lnTo>
                                    <a:pt x="288" y="259"/>
                                  </a:lnTo>
                                  <a:lnTo>
                                    <a:pt x="278" y="211"/>
                                  </a:lnTo>
                                  <a:lnTo>
                                    <a:pt x="288" y="202"/>
                                  </a:lnTo>
                                  <a:lnTo>
                                    <a:pt x="336" y="211"/>
                                  </a:lnTo>
                                  <a:lnTo>
                                    <a:pt x="345" y="211"/>
                                  </a:lnTo>
                                  <a:lnTo>
                                    <a:pt x="345" y="202"/>
                                  </a:lnTo>
                                  <a:lnTo>
                                    <a:pt x="326" y="154"/>
                                  </a:lnTo>
                                  <a:lnTo>
                                    <a:pt x="298" y="106"/>
                                  </a:lnTo>
                                  <a:lnTo>
                                    <a:pt x="345" y="58"/>
                                  </a:lnTo>
                                  <a:lnTo>
                                    <a:pt x="288" y="48"/>
                                  </a:lnTo>
                                  <a:lnTo>
                                    <a:pt x="240" y="39"/>
                                  </a:lnTo>
                                  <a:lnTo>
                                    <a:pt x="202" y="10"/>
                                  </a:lnTo>
                                  <a:lnTo>
                                    <a:pt x="192" y="0"/>
                                  </a:lnTo>
                                  <a:lnTo>
                                    <a:pt x="183" y="10"/>
                                  </a:lnTo>
                                  <a:lnTo>
                                    <a:pt x="144" y="29"/>
                                  </a:lnTo>
                                  <a:lnTo>
                                    <a:pt x="106" y="58"/>
                                  </a:lnTo>
                                  <a:lnTo>
                                    <a:pt x="106" y="106"/>
                                  </a:lnTo>
                                  <a:lnTo>
                                    <a:pt x="96" y="106"/>
                                  </a:lnTo>
                                  <a:lnTo>
                                    <a:pt x="39" y="115"/>
                                  </a:lnTo>
                                  <a:lnTo>
                                    <a:pt x="10" y="154"/>
                                  </a:lnTo>
                                  <a:lnTo>
                                    <a:pt x="0" y="211"/>
                                  </a:lnTo>
                                  <a:lnTo>
                                    <a:pt x="20" y="259"/>
                                  </a:lnTo>
                                  <a:lnTo>
                                    <a:pt x="39" y="27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05"/>
                          <wps:cNvSpPr>
                            <a:spLocks/>
                          </wps:cNvSpPr>
                          <wps:spPr bwMode="auto">
                            <a:xfrm>
                              <a:off x="1207" y="2947"/>
                              <a:ext cx="345" cy="317"/>
                            </a:xfrm>
                            <a:custGeom>
                              <a:avLst/>
                              <a:gdLst>
                                <a:gd name="T0" fmla="*/ 39 w 345"/>
                                <a:gd name="T1" fmla="*/ 279 h 317"/>
                                <a:gd name="T2" fmla="*/ 96 w 345"/>
                                <a:gd name="T3" fmla="*/ 298 h 317"/>
                                <a:gd name="T4" fmla="*/ 144 w 345"/>
                                <a:gd name="T5" fmla="*/ 279 h 317"/>
                                <a:gd name="T6" fmla="*/ 163 w 345"/>
                                <a:gd name="T7" fmla="*/ 307 h 317"/>
                                <a:gd name="T8" fmla="*/ 192 w 345"/>
                                <a:gd name="T9" fmla="*/ 317 h 317"/>
                                <a:gd name="T10" fmla="*/ 211 w 345"/>
                                <a:gd name="T11" fmla="*/ 307 h 317"/>
                                <a:gd name="T12" fmla="*/ 240 w 345"/>
                                <a:gd name="T13" fmla="*/ 298 h 317"/>
                                <a:gd name="T14" fmla="*/ 288 w 345"/>
                                <a:gd name="T15" fmla="*/ 259 h 317"/>
                                <a:gd name="T16" fmla="*/ 278 w 345"/>
                                <a:gd name="T17" fmla="*/ 211 h 317"/>
                                <a:gd name="T18" fmla="*/ 288 w 345"/>
                                <a:gd name="T19" fmla="*/ 202 h 317"/>
                                <a:gd name="T20" fmla="*/ 336 w 345"/>
                                <a:gd name="T21" fmla="*/ 211 h 317"/>
                                <a:gd name="T22" fmla="*/ 345 w 345"/>
                                <a:gd name="T23" fmla="*/ 211 h 317"/>
                                <a:gd name="T24" fmla="*/ 345 w 345"/>
                                <a:gd name="T25" fmla="*/ 202 h 317"/>
                                <a:gd name="T26" fmla="*/ 326 w 345"/>
                                <a:gd name="T27" fmla="*/ 154 h 317"/>
                                <a:gd name="T28" fmla="*/ 298 w 345"/>
                                <a:gd name="T29" fmla="*/ 106 h 317"/>
                                <a:gd name="T30" fmla="*/ 345 w 345"/>
                                <a:gd name="T31" fmla="*/ 58 h 317"/>
                                <a:gd name="T32" fmla="*/ 288 w 345"/>
                                <a:gd name="T33" fmla="*/ 48 h 317"/>
                                <a:gd name="T34" fmla="*/ 240 w 345"/>
                                <a:gd name="T35" fmla="*/ 39 h 317"/>
                                <a:gd name="T36" fmla="*/ 202 w 345"/>
                                <a:gd name="T37" fmla="*/ 10 h 317"/>
                                <a:gd name="T38" fmla="*/ 192 w 345"/>
                                <a:gd name="T39" fmla="*/ 0 h 317"/>
                                <a:gd name="T40" fmla="*/ 183 w 345"/>
                                <a:gd name="T41" fmla="*/ 10 h 317"/>
                                <a:gd name="T42" fmla="*/ 144 w 345"/>
                                <a:gd name="T43" fmla="*/ 29 h 317"/>
                                <a:gd name="T44" fmla="*/ 106 w 345"/>
                                <a:gd name="T45" fmla="*/ 58 h 317"/>
                                <a:gd name="T46" fmla="*/ 106 w 345"/>
                                <a:gd name="T47" fmla="*/ 106 h 317"/>
                                <a:gd name="T48" fmla="*/ 96 w 345"/>
                                <a:gd name="T49" fmla="*/ 106 h 317"/>
                                <a:gd name="T50" fmla="*/ 39 w 345"/>
                                <a:gd name="T51" fmla="*/ 115 h 317"/>
                                <a:gd name="T52" fmla="*/ 10 w 345"/>
                                <a:gd name="T53" fmla="*/ 154 h 317"/>
                                <a:gd name="T54" fmla="*/ 0 w 345"/>
                                <a:gd name="T55" fmla="*/ 211 h 317"/>
                                <a:gd name="T56" fmla="*/ 20 w 345"/>
                                <a:gd name="T57" fmla="*/ 259 h 317"/>
                                <a:gd name="T58" fmla="*/ 39 w 345"/>
                                <a:gd name="T59" fmla="*/ 279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5" h="317">
                                  <a:moveTo>
                                    <a:pt x="39" y="279"/>
                                  </a:moveTo>
                                  <a:lnTo>
                                    <a:pt x="96" y="298"/>
                                  </a:lnTo>
                                  <a:lnTo>
                                    <a:pt x="144" y="279"/>
                                  </a:lnTo>
                                  <a:lnTo>
                                    <a:pt x="163" y="307"/>
                                  </a:lnTo>
                                  <a:lnTo>
                                    <a:pt x="192" y="317"/>
                                  </a:lnTo>
                                  <a:lnTo>
                                    <a:pt x="211" y="307"/>
                                  </a:lnTo>
                                  <a:lnTo>
                                    <a:pt x="240" y="298"/>
                                  </a:lnTo>
                                  <a:lnTo>
                                    <a:pt x="288" y="259"/>
                                  </a:lnTo>
                                  <a:lnTo>
                                    <a:pt x="278" y="211"/>
                                  </a:lnTo>
                                  <a:lnTo>
                                    <a:pt x="288" y="202"/>
                                  </a:lnTo>
                                  <a:lnTo>
                                    <a:pt x="336" y="211"/>
                                  </a:lnTo>
                                  <a:lnTo>
                                    <a:pt x="345" y="211"/>
                                  </a:lnTo>
                                  <a:lnTo>
                                    <a:pt x="345" y="202"/>
                                  </a:lnTo>
                                  <a:lnTo>
                                    <a:pt x="326" y="154"/>
                                  </a:lnTo>
                                  <a:lnTo>
                                    <a:pt x="298" y="106"/>
                                  </a:lnTo>
                                  <a:lnTo>
                                    <a:pt x="345" y="58"/>
                                  </a:lnTo>
                                  <a:lnTo>
                                    <a:pt x="288" y="48"/>
                                  </a:lnTo>
                                  <a:lnTo>
                                    <a:pt x="240" y="39"/>
                                  </a:lnTo>
                                  <a:lnTo>
                                    <a:pt x="202" y="10"/>
                                  </a:lnTo>
                                  <a:lnTo>
                                    <a:pt x="192" y="0"/>
                                  </a:lnTo>
                                  <a:lnTo>
                                    <a:pt x="183" y="10"/>
                                  </a:lnTo>
                                  <a:lnTo>
                                    <a:pt x="144" y="29"/>
                                  </a:lnTo>
                                  <a:lnTo>
                                    <a:pt x="106" y="58"/>
                                  </a:lnTo>
                                  <a:lnTo>
                                    <a:pt x="106" y="106"/>
                                  </a:lnTo>
                                  <a:lnTo>
                                    <a:pt x="96" y="106"/>
                                  </a:lnTo>
                                  <a:lnTo>
                                    <a:pt x="39" y="115"/>
                                  </a:lnTo>
                                  <a:lnTo>
                                    <a:pt x="10" y="154"/>
                                  </a:lnTo>
                                  <a:lnTo>
                                    <a:pt x="0" y="211"/>
                                  </a:lnTo>
                                  <a:lnTo>
                                    <a:pt x="20" y="259"/>
                                  </a:lnTo>
                                  <a:lnTo>
                                    <a:pt x="39" y="2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6"/>
                          <wps:cNvSpPr>
                            <a:spLocks/>
                          </wps:cNvSpPr>
                          <wps:spPr bwMode="auto">
                            <a:xfrm>
                              <a:off x="1634" y="2674"/>
                              <a:ext cx="618" cy="273"/>
                            </a:xfrm>
                            <a:custGeom>
                              <a:avLst/>
                              <a:gdLst>
                                <a:gd name="T0" fmla="*/ 19 w 618"/>
                                <a:gd name="T1" fmla="*/ 254 h 273"/>
                                <a:gd name="T2" fmla="*/ 67 w 618"/>
                                <a:gd name="T3" fmla="*/ 254 h 273"/>
                                <a:gd name="T4" fmla="*/ 115 w 618"/>
                                <a:gd name="T5" fmla="*/ 235 h 273"/>
                                <a:gd name="T6" fmla="*/ 172 w 618"/>
                                <a:gd name="T7" fmla="*/ 235 h 273"/>
                                <a:gd name="T8" fmla="*/ 182 w 618"/>
                                <a:gd name="T9" fmla="*/ 235 h 273"/>
                                <a:gd name="T10" fmla="*/ 220 w 618"/>
                                <a:gd name="T11" fmla="*/ 216 h 273"/>
                                <a:gd name="T12" fmla="*/ 268 w 618"/>
                                <a:gd name="T13" fmla="*/ 187 h 273"/>
                                <a:gd name="T14" fmla="*/ 316 w 618"/>
                                <a:gd name="T15" fmla="*/ 177 h 273"/>
                                <a:gd name="T16" fmla="*/ 335 w 618"/>
                                <a:gd name="T17" fmla="*/ 235 h 273"/>
                                <a:gd name="T18" fmla="*/ 364 w 618"/>
                                <a:gd name="T19" fmla="*/ 273 h 273"/>
                                <a:gd name="T20" fmla="*/ 393 w 618"/>
                                <a:gd name="T21" fmla="*/ 235 h 273"/>
                                <a:gd name="T22" fmla="*/ 422 w 618"/>
                                <a:gd name="T23" fmla="*/ 206 h 273"/>
                                <a:gd name="T24" fmla="*/ 474 w 618"/>
                                <a:gd name="T25" fmla="*/ 187 h 273"/>
                                <a:gd name="T26" fmla="*/ 484 w 618"/>
                                <a:gd name="T27" fmla="*/ 177 h 273"/>
                                <a:gd name="T28" fmla="*/ 522 w 618"/>
                                <a:gd name="T29" fmla="*/ 158 h 273"/>
                                <a:gd name="T30" fmla="*/ 551 w 618"/>
                                <a:gd name="T31" fmla="*/ 129 h 273"/>
                                <a:gd name="T32" fmla="*/ 570 w 618"/>
                                <a:gd name="T33" fmla="*/ 110 h 273"/>
                                <a:gd name="T34" fmla="*/ 618 w 618"/>
                                <a:gd name="T35" fmla="*/ 81 h 273"/>
                                <a:gd name="T36" fmla="*/ 570 w 618"/>
                                <a:gd name="T37" fmla="*/ 43 h 273"/>
                                <a:gd name="T38" fmla="*/ 541 w 618"/>
                                <a:gd name="T39" fmla="*/ 81 h 273"/>
                                <a:gd name="T40" fmla="*/ 522 w 618"/>
                                <a:gd name="T41" fmla="*/ 100 h 273"/>
                                <a:gd name="T42" fmla="*/ 493 w 618"/>
                                <a:gd name="T43" fmla="*/ 81 h 273"/>
                                <a:gd name="T44" fmla="*/ 474 w 618"/>
                                <a:gd name="T45" fmla="*/ 72 h 273"/>
                                <a:gd name="T46" fmla="*/ 422 w 618"/>
                                <a:gd name="T47" fmla="*/ 48 h 273"/>
                                <a:gd name="T48" fmla="*/ 393 w 618"/>
                                <a:gd name="T49" fmla="*/ 81 h 273"/>
                                <a:gd name="T50" fmla="*/ 374 w 618"/>
                                <a:gd name="T51" fmla="*/ 129 h 273"/>
                                <a:gd name="T52" fmla="*/ 364 w 618"/>
                                <a:gd name="T53" fmla="*/ 129 h 273"/>
                                <a:gd name="T54" fmla="*/ 354 w 618"/>
                                <a:gd name="T55" fmla="*/ 81 h 273"/>
                                <a:gd name="T56" fmla="*/ 316 w 618"/>
                                <a:gd name="T57" fmla="*/ 48 h 273"/>
                                <a:gd name="T58" fmla="*/ 268 w 618"/>
                                <a:gd name="T59" fmla="*/ 72 h 273"/>
                                <a:gd name="T60" fmla="*/ 220 w 618"/>
                                <a:gd name="T61" fmla="*/ 48 h 273"/>
                                <a:gd name="T62" fmla="*/ 192 w 618"/>
                                <a:gd name="T63" fmla="*/ 28 h 273"/>
                                <a:gd name="T64" fmla="*/ 172 w 618"/>
                                <a:gd name="T65" fmla="*/ 0 h 273"/>
                                <a:gd name="T66" fmla="*/ 153 w 618"/>
                                <a:gd name="T67" fmla="*/ 28 h 273"/>
                                <a:gd name="T68" fmla="*/ 153 w 618"/>
                                <a:gd name="T69" fmla="*/ 81 h 273"/>
                                <a:gd name="T70" fmla="*/ 144 w 618"/>
                                <a:gd name="T71" fmla="*/ 129 h 273"/>
                                <a:gd name="T72" fmla="*/ 153 w 618"/>
                                <a:gd name="T73" fmla="*/ 177 h 273"/>
                                <a:gd name="T74" fmla="*/ 115 w 618"/>
                                <a:gd name="T75" fmla="*/ 225 h 273"/>
                                <a:gd name="T76" fmla="*/ 67 w 618"/>
                                <a:gd name="T77" fmla="*/ 206 h 273"/>
                                <a:gd name="T78" fmla="*/ 19 w 618"/>
                                <a:gd name="T79" fmla="*/ 206 h 273"/>
                                <a:gd name="T80" fmla="*/ 0 w 618"/>
                                <a:gd name="T81" fmla="*/ 235 h 273"/>
                                <a:gd name="T82" fmla="*/ 19 w 618"/>
                                <a:gd name="T83" fmla="*/ 25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8" h="273">
                                  <a:moveTo>
                                    <a:pt x="19" y="254"/>
                                  </a:moveTo>
                                  <a:lnTo>
                                    <a:pt x="67" y="254"/>
                                  </a:lnTo>
                                  <a:lnTo>
                                    <a:pt x="115" y="235"/>
                                  </a:lnTo>
                                  <a:lnTo>
                                    <a:pt x="172" y="235"/>
                                  </a:lnTo>
                                  <a:lnTo>
                                    <a:pt x="182" y="235"/>
                                  </a:lnTo>
                                  <a:lnTo>
                                    <a:pt x="220" y="216"/>
                                  </a:lnTo>
                                  <a:lnTo>
                                    <a:pt x="268" y="187"/>
                                  </a:lnTo>
                                  <a:lnTo>
                                    <a:pt x="316" y="177"/>
                                  </a:lnTo>
                                  <a:lnTo>
                                    <a:pt x="335" y="235"/>
                                  </a:lnTo>
                                  <a:lnTo>
                                    <a:pt x="364" y="273"/>
                                  </a:lnTo>
                                  <a:lnTo>
                                    <a:pt x="393" y="235"/>
                                  </a:lnTo>
                                  <a:lnTo>
                                    <a:pt x="422" y="206"/>
                                  </a:lnTo>
                                  <a:lnTo>
                                    <a:pt x="474" y="187"/>
                                  </a:lnTo>
                                  <a:lnTo>
                                    <a:pt x="484" y="177"/>
                                  </a:lnTo>
                                  <a:lnTo>
                                    <a:pt x="522" y="158"/>
                                  </a:lnTo>
                                  <a:lnTo>
                                    <a:pt x="551" y="129"/>
                                  </a:lnTo>
                                  <a:lnTo>
                                    <a:pt x="570" y="110"/>
                                  </a:lnTo>
                                  <a:lnTo>
                                    <a:pt x="618" y="81"/>
                                  </a:lnTo>
                                  <a:lnTo>
                                    <a:pt x="570" y="43"/>
                                  </a:lnTo>
                                  <a:lnTo>
                                    <a:pt x="541" y="81"/>
                                  </a:lnTo>
                                  <a:lnTo>
                                    <a:pt x="522" y="100"/>
                                  </a:lnTo>
                                  <a:lnTo>
                                    <a:pt x="493" y="81"/>
                                  </a:lnTo>
                                  <a:lnTo>
                                    <a:pt x="474" y="72"/>
                                  </a:lnTo>
                                  <a:lnTo>
                                    <a:pt x="422" y="48"/>
                                  </a:lnTo>
                                  <a:lnTo>
                                    <a:pt x="393" y="81"/>
                                  </a:lnTo>
                                  <a:lnTo>
                                    <a:pt x="374" y="129"/>
                                  </a:lnTo>
                                  <a:lnTo>
                                    <a:pt x="364" y="129"/>
                                  </a:lnTo>
                                  <a:lnTo>
                                    <a:pt x="354" y="81"/>
                                  </a:lnTo>
                                  <a:lnTo>
                                    <a:pt x="316" y="48"/>
                                  </a:lnTo>
                                  <a:lnTo>
                                    <a:pt x="268" y="72"/>
                                  </a:lnTo>
                                  <a:lnTo>
                                    <a:pt x="220" y="48"/>
                                  </a:lnTo>
                                  <a:lnTo>
                                    <a:pt x="192" y="28"/>
                                  </a:lnTo>
                                  <a:lnTo>
                                    <a:pt x="172" y="0"/>
                                  </a:lnTo>
                                  <a:lnTo>
                                    <a:pt x="153" y="28"/>
                                  </a:lnTo>
                                  <a:lnTo>
                                    <a:pt x="153" y="81"/>
                                  </a:lnTo>
                                  <a:lnTo>
                                    <a:pt x="144" y="129"/>
                                  </a:lnTo>
                                  <a:lnTo>
                                    <a:pt x="153" y="177"/>
                                  </a:lnTo>
                                  <a:lnTo>
                                    <a:pt x="115" y="225"/>
                                  </a:lnTo>
                                  <a:lnTo>
                                    <a:pt x="67" y="206"/>
                                  </a:lnTo>
                                  <a:lnTo>
                                    <a:pt x="19" y="206"/>
                                  </a:lnTo>
                                  <a:lnTo>
                                    <a:pt x="0" y="235"/>
                                  </a:lnTo>
                                  <a:lnTo>
                                    <a:pt x="19" y="25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07"/>
                          <wps:cNvSpPr>
                            <a:spLocks/>
                          </wps:cNvSpPr>
                          <wps:spPr bwMode="auto">
                            <a:xfrm>
                              <a:off x="1634" y="2674"/>
                              <a:ext cx="618" cy="273"/>
                            </a:xfrm>
                            <a:custGeom>
                              <a:avLst/>
                              <a:gdLst>
                                <a:gd name="T0" fmla="*/ 19 w 618"/>
                                <a:gd name="T1" fmla="*/ 254 h 273"/>
                                <a:gd name="T2" fmla="*/ 67 w 618"/>
                                <a:gd name="T3" fmla="*/ 254 h 273"/>
                                <a:gd name="T4" fmla="*/ 115 w 618"/>
                                <a:gd name="T5" fmla="*/ 235 h 273"/>
                                <a:gd name="T6" fmla="*/ 172 w 618"/>
                                <a:gd name="T7" fmla="*/ 235 h 273"/>
                                <a:gd name="T8" fmla="*/ 182 w 618"/>
                                <a:gd name="T9" fmla="*/ 235 h 273"/>
                                <a:gd name="T10" fmla="*/ 220 w 618"/>
                                <a:gd name="T11" fmla="*/ 216 h 273"/>
                                <a:gd name="T12" fmla="*/ 268 w 618"/>
                                <a:gd name="T13" fmla="*/ 187 h 273"/>
                                <a:gd name="T14" fmla="*/ 316 w 618"/>
                                <a:gd name="T15" fmla="*/ 177 h 273"/>
                                <a:gd name="T16" fmla="*/ 335 w 618"/>
                                <a:gd name="T17" fmla="*/ 235 h 273"/>
                                <a:gd name="T18" fmla="*/ 364 w 618"/>
                                <a:gd name="T19" fmla="*/ 273 h 273"/>
                                <a:gd name="T20" fmla="*/ 393 w 618"/>
                                <a:gd name="T21" fmla="*/ 235 h 273"/>
                                <a:gd name="T22" fmla="*/ 422 w 618"/>
                                <a:gd name="T23" fmla="*/ 206 h 273"/>
                                <a:gd name="T24" fmla="*/ 474 w 618"/>
                                <a:gd name="T25" fmla="*/ 187 h 273"/>
                                <a:gd name="T26" fmla="*/ 484 w 618"/>
                                <a:gd name="T27" fmla="*/ 177 h 273"/>
                                <a:gd name="T28" fmla="*/ 522 w 618"/>
                                <a:gd name="T29" fmla="*/ 158 h 273"/>
                                <a:gd name="T30" fmla="*/ 551 w 618"/>
                                <a:gd name="T31" fmla="*/ 129 h 273"/>
                                <a:gd name="T32" fmla="*/ 570 w 618"/>
                                <a:gd name="T33" fmla="*/ 110 h 273"/>
                                <a:gd name="T34" fmla="*/ 618 w 618"/>
                                <a:gd name="T35" fmla="*/ 81 h 273"/>
                                <a:gd name="T36" fmla="*/ 570 w 618"/>
                                <a:gd name="T37" fmla="*/ 43 h 273"/>
                                <a:gd name="T38" fmla="*/ 541 w 618"/>
                                <a:gd name="T39" fmla="*/ 81 h 273"/>
                                <a:gd name="T40" fmla="*/ 522 w 618"/>
                                <a:gd name="T41" fmla="*/ 100 h 273"/>
                                <a:gd name="T42" fmla="*/ 493 w 618"/>
                                <a:gd name="T43" fmla="*/ 81 h 273"/>
                                <a:gd name="T44" fmla="*/ 474 w 618"/>
                                <a:gd name="T45" fmla="*/ 72 h 273"/>
                                <a:gd name="T46" fmla="*/ 422 w 618"/>
                                <a:gd name="T47" fmla="*/ 48 h 273"/>
                                <a:gd name="T48" fmla="*/ 393 w 618"/>
                                <a:gd name="T49" fmla="*/ 81 h 273"/>
                                <a:gd name="T50" fmla="*/ 374 w 618"/>
                                <a:gd name="T51" fmla="*/ 129 h 273"/>
                                <a:gd name="T52" fmla="*/ 364 w 618"/>
                                <a:gd name="T53" fmla="*/ 129 h 273"/>
                                <a:gd name="T54" fmla="*/ 354 w 618"/>
                                <a:gd name="T55" fmla="*/ 81 h 273"/>
                                <a:gd name="T56" fmla="*/ 316 w 618"/>
                                <a:gd name="T57" fmla="*/ 48 h 273"/>
                                <a:gd name="T58" fmla="*/ 268 w 618"/>
                                <a:gd name="T59" fmla="*/ 72 h 273"/>
                                <a:gd name="T60" fmla="*/ 220 w 618"/>
                                <a:gd name="T61" fmla="*/ 48 h 273"/>
                                <a:gd name="T62" fmla="*/ 192 w 618"/>
                                <a:gd name="T63" fmla="*/ 28 h 273"/>
                                <a:gd name="T64" fmla="*/ 172 w 618"/>
                                <a:gd name="T65" fmla="*/ 0 h 273"/>
                                <a:gd name="T66" fmla="*/ 153 w 618"/>
                                <a:gd name="T67" fmla="*/ 28 h 273"/>
                                <a:gd name="T68" fmla="*/ 153 w 618"/>
                                <a:gd name="T69" fmla="*/ 81 h 273"/>
                                <a:gd name="T70" fmla="*/ 144 w 618"/>
                                <a:gd name="T71" fmla="*/ 129 h 273"/>
                                <a:gd name="T72" fmla="*/ 153 w 618"/>
                                <a:gd name="T73" fmla="*/ 177 h 273"/>
                                <a:gd name="T74" fmla="*/ 115 w 618"/>
                                <a:gd name="T75" fmla="*/ 225 h 273"/>
                                <a:gd name="T76" fmla="*/ 67 w 618"/>
                                <a:gd name="T77" fmla="*/ 206 h 273"/>
                                <a:gd name="T78" fmla="*/ 19 w 618"/>
                                <a:gd name="T79" fmla="*/ 206 h 273"/>
                                <a:gd name="T80" fmla="*/ 0 w 618"/>
                                <a:gd name="T81" fmla="*/ 235 h 273"/>
                                <a:gd name="T82" fmla="*/ 19 w 618"/>
                                <a:gd name="T83" fmla="*/ 254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618" h="273">
                                  <a:moveTo>
                                    <a:pt x="19" y="254"/>
                                  </a:moveTo>
                                  <a:lnTo>
                                    <a:pt x="67" y="254"/>
                                  </a:lnTo>
                                  <a:lnTo>
                                    <a:pt x="115" y="235"/>
                                  </a:lnTo>
                                  <a:lnTo>
                                    <a:pt x="172" y="235"/>
                                  </a:lnTo>
                                  <a:lnTo>
                                    <a:pt x="182" y="235"/>
                                  </a:lnTo>
                                  <a:lnTo>
                                    <a:pt x="220" y="216"/>
                                  </a:lnTo>
                                  <a:lnTo>
                                    <a:pt x="268" y="187"/>
                                  </a:lnTo>
                                  <a:lnTo>
                                    <a:pt x="316" y="177"/>
                                  </a:lnTo>
                                  <a:lnTo>
                                    <a:pt x="335" y="235"/>
                                  </a:lnTo>
                                  <a:lnTo>
                                    <a:pt x="364" y="273"/>
                                  </a:lnTo>
                                  <a:lnTo>
                                    <a:pt x="393" y="235"/>
                                  </a:lnTo>
                                  <a:lnTo>
                                    <a:pt x="422" y="206"/>
                                  </a:lnTo>
                                  <a:lnTo>
                                    <a:pt x="474" y="187"/>
                                  </a:lnTo>
                                  <a:lnTo>
                                    <a:pt x="484" y="177"/>
                                  </a:lnTo>
                                  <a:lnTo>
                                    <a:pt x="522" y="158"/>
                                  </a:lnTo>
                                  <a:lnTo>
                                    <a:pt x="551" y="129"/>
                                  </a:lnTo>
                                  <a:lnTo>
                                    <a:pt x="570" y="110"/>
                                  </a:lnTo>
                                  <a:lnTo>
                                    <a:pt x="618" y="81"/>
                                  </a:lnTo>
                                  <a:lnTo>
                                    <a:pt x="570" y="43"/>
                                  </a:lnTo>
                                  <a:lnTo>
                                    <a:pt x="541" y="81"/>
                                  </a:lnTo>
                                  <a:lnTo>
                                    <a:pt x="522" y="100"/>
                                  </a:lnTo>
                                  <a:lnTo>
                                    <a:pt x="493" y="81"/>
                                  </a:lnTo>
                                  <a:lnTo>
                                    <a:pt x="474" y="72"/>
                                  </a:lnTo>
                                  <a:lnTo>
                                    <a:pt x="422" y="48"/>
                                  </a:lnTo>
                                  <a:lnTo>
                                    <a:pt x="393" y="81"/>
                                  </a:lnTo>
                                  <a:lnTo>
                                    <a:pt x="374" y="129"/>
                                  </a:lnTo>
                                  <a:lnTo>
                                    <a:pt x="364" y="129"/>
                                  </a:lnTo>
                                  <a:lnTo>
                                    <a:pt x="354" y="81"/>
                                  </a:lnTo>
                                  <a:lnTo>
                                    <a:pt x="316" y="48"/>
                                  </a:lnTo>
                                  <a:lnTo>
                                    <a:pt x="268" y="72"/>
                                  </a:lnTo>
                                  <a:lnTo>
                                    <a:pt x="220" y="48"/>
                                  </a:lnTo>
                                  <a:lnTo>
                                    <a:pt x="192" y="28"/>
                                  </a:lnTo>
                                  <a:lnTo>
                                    <a:pt x="172" y="0"/>
                                  </a:lnTo>
                                  <a:lnTo>
                                    <a:pt x="153" y="28"/>
                                  </a:lnTo>
                                  <a:lnTo>
                                    <a:pt x="153" y="81"/>
                                  </a:lnTo>
                                  <a:lnTo>
                                    <a:pt x="144" y="129"/>
                                  </a:lnTo>
                                  <a:lnTo>
                                    <a:pt x="153" y="177"/>
                                  </a:lnTo>
                                  <a:lnTo>
                                    <a:pt x="115" y="225"/>
                                  </a:lnTo>
                                  <a:lnTo>
                                    <a:pt x="67" y="206"/>
                                  </a:lnTo>
                                  <a:lnTo>
                                    <a:pt x="19" y="206"/>
                                  </a:lnTo>
                                  <a:lnTo>
                                    <a:pt x="0" y="235"/>
                                  </a:lnTo>
                                  <a:lnTo>
                                    <a:pt x="19" y="25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Freeform 108"/>
                          <wps:cNvSpPr>
                            <a:spLocks/>
                          </wps:cNvSpPr>
                          <wps:spPr bwMode="auto">
                            <a:xfrm>
                              <a:off x="5184" y="4282"/>
                              <a:ext cx="192" cy="417"/>
                            </a:xfrm>
                            <a:custGeom>
                              <a:avLst/>
                              <a:gdLst>
                                <a:gd name="T0" fmla="*/ 144 w 192"/>
                                <a:gd name="T1" fmla="*/ 379 h 417"/>
                                <a:gd name="T2" fmla="*/ 173 w 192"/>
                                <a:gd name="T3" fmla="*/ 336 h 417"/>
                                <a:gd name="T4" fmla="*/ 173 w 192"/>
                                <a:gd name="T5" fmla="*/ 278 h 417"/>
                                <a:gd name="T6" fmla="*/ 144 w 192"/>
                                <a:gd name="T7" fmla="*/ 249 h 417"/>
                                <a:gd name="T8" fmla="*/ 135 w 192"/>
                                <a:gd name="T9" fmla="*/ 230 h 417"/>
                                <a:gd name="T10" fmla="*/ 144 w 192"/>
                                <a:gd name="T11" fmla="*/ 211 h 417"/>
                                <a:gd name="T12" fmla="*/ 173 w 192"/>
                                <a:gd name="T13" fmla="*/ 182 h 417"/>
                                <a:gd name="T14" fmla="*/ 192 w 192"/>
                                <a:gd name="T15" fmla="*/ 134 h 417"/>
                                <a:gd name="T16" fmla="*/ 173 w 192"/>
                                <a:gd name="T17" fmla="*/ 86 h 417"/>
                                <a:gd name="T18" fmla="*/ 144 w 192"/>
                                <a:gd name="T19" fmla="*/ 38 h 417"/>
                                <a:gd name="T20" fmla="*/ 135 w 192"/>
                                <a:gd name="T21" fmla="*/ 28 h 417"/>
                                <a:gd name="T22" fmla="*/ 96 w 192"/>
                                <a:gd name="T23" fmla="*/ 0 h 417"/>
                                <a:gd name="T24" fmla="*/ 58 w 192"/>
                                <a:gd name="T25" fmla="*/ 28 h 417"/>
                                <a:gd name="T26" fmla="*/ 48 w 192"/>
                                <a:gd name="T27" fmla="*/ 76 h 417"/>
                                <a:gd name="T28" fmla="*/ 48 w 192"/>
                                <a:gd name="T29" fmla="*/ 86 h 417"/>
                                <a:gd name="T30" fmla="*/ 48 w 192"/>
                                <a:gd name="T31" fmla="*/ 134 h 417"/>
                                <a:gd name="T32" fmla="*/ 48 w 192"/>
                                <a:gd name="T33" fmla="*/ 182 h 417"/>
                                <a:gd name="T34" fmla="*/ 48 w 192"/>
                                <a:gd name="T35" fmla="*/ 230 h 417"/>
                                <a:gd name="T36" fmla="*/ 0 w 192"/>
                                <a:gd name="T37" fmla="*/ 278 h 417"/>
                                <a:gd name="T38" fmla="*/ 48 w 192"/>
                                <a:gd name="T39" fmla="*/ 326 h 417"/>
                                <a:gd name="T40" fmla="*/ 48 w 192"/>
                                <a:gd name="T41" fmla="*/ 336 h 417"/>
                                <a:gd name="T42" fmla="*/ 58 w 192"/>
                                <a:gd name="T43" fmla="*/ 388 h 417"/>
                                <a:gd name="T44" fmla="*/ 96 w 192"/>
                                <a:gd name="T45" fmla="*/ 417 h 417"/>
                                <a:gd name="T46" fmla="*/ 144 w 192"/>
                                <a:gd name="T47" fmla="*/ 388 h 417"/>
                                <a:gd name="T48" fmla="*/ 144 w 192"/>
                                <a:gd name="T49" fmla="*/ 379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417">
                                  <a:moveTo>
                                    <a:pt x="144" y="379"/>
                                  </a:moveTo>
                                  <a:lnTo>
                                    <a:pt x="173" y="336"/>
                                  </a:lnTo>
                                  <a:lnTo>
                                    <a:pt x="173" y="278"/>
                                  </a:lnTo>
                                  <a:lnTo>
                                    <a:pt x="144" y="249"/>
                                  </a:lnTo>
                                  <a:lnTo>
                                    <a:pt x="135" y="230"/>
                                  </a:lnTo>
                                  <a:lnTo>
                                    <a:pt x="144" y="211"/>
                                  </a:lnTo>
                                  <a:lnTo>
                                    <a:pt x="173" y="182"/>
                                  </a:lnTo>
                                  <a:lnTo>
                                    <a:pt x="192" y="134"/>
                                  </a:lnTo>
                                  <a:lnTo>
                                    <a:pt x="173" y="86"/>
                                  </a:lnTo>
                                  <a:lnTo>
                                    <a:pt x="144" y="38"/>
                                  </a:lnTo>
                                  <a:lnTo>
                                    <a:pt x="135" y="28"/>
                                  </a:lnTo>
                                  <a:lnTo>
                                    <a:pt x="96" y="0"/>
                                  </a:lnTo>
                                  <a:lnTo>
                                    <a:pt x="58" y="28"/>
                                  </a:lnTo>
                                  <a:lnTo>
                                    <a:pt x="48" y="76"/>
                                  </a:lnTo>
                                  <a:lnTo>
                                    <a:pt x="48" y="86"/>
                                  </a:lnTo>
                                  <a:lnTo>
                                    <a:pt x="48" y="134"/>
                                  </a:lnTo>
                                  <a:lnTo>
                                    <a:pt x="48" y="182"/>
                                  </a:lnTo>
                                  <a:lnTo>
                                    <a:pt x="48" y="230"/>
                                  </a:lnTo>
                                  <a:lnTo>
                                    <a:pt x="0" y="278"/>
                                  </a:lnTo>
                                  <a:lnTo>
                                    <a:pt x="48" y="326"/>
                                  </a:lnTo>
                                  <a:lnTo>
                                    <a:pt x="48" y="336"/>
                                  </a:lnTo>
                                  <a:lnTo>
                                    <a:pt x="58" y="388"/>
                                  </a:lnTo>
                                  <a:lnTo>
                                    <a:pt x="96" y="417"/>
                                  </a:lnTo>
                                  <a:lnTo>
                                    <a:pt x="144" y="388"/>
                                  </a:lnTo>
                                  <a:lnTo>
                                    <a:pt x="144" y="37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9"/>
                          <wps:cNvSpPr>
                            <a:spLocks/>
                          </wps:cNvSpPr>
                          <wps:spPr bwMode="auto">
                            <a:xfrm>
                              <a:off x="5184" y="4282"/>
                              <a:ext cx="192" cy="417"/>
                            </a:xfrm>
                            <a:custGeom>
                              <a:avLst/>
                              <a:gdLst>
                                <a:gd name="T0" fmla="*/ 144 w 192"/>
                                <a:gd name="T1" fmla="*/ 379 h 417"/>
                                <a:gd name="T2" fmla="*/ 173 w 192"/>
                                <a:gd name="T3" fmla="*/ 336 h 417"/>
                                <a:gd name="T4" fmla="*/ 173 w 192"/>
                                <a:gd name="T5" fmla="*/ 278 h 417"/>
                                <a:gd name="T6" fmla="*/ 144 w 192"/>
                                <a:gd name="T7" fmla="*/ 249 h 417"/>
                                <a:gd name="T8" fmla="*/ 135 w 192"/>
                                <a:gd name="T9" fmla="*/ 230 h 417"/>
                                <a:gd name="T10" fmla="*/ 144 w 192"/>
                                <a:gd name="T11" fmla="*/ 211 h 417"/>
                                <a:gd name="T12" fmla="*/ 173 w 192"/>
                                <a:gd name="T13" fmla="*/ 182 h 417"/>
                                <a:gd name="T14" fmla="*/ 192 w 192"/>
                                <a:gd name="T15" fmla="*/ 134 h 417"/>
                                <a:gd name="T16" fmla="*/ 173 w 192"/>
                                <a:gd name="T17" fmla="*/ 86 h 417"/>
                                <a:gd name="T18" fmla="*/ 144 w 192"/>
                                <a:gd name="T19" fmla="*/ 38 h 417"/>
                                <a:gd name="T20" fmla="*/ 135 w 192"/>
                                <a:gd name="T21" fmla="*/ 28 h 417"/>
                                <a:gd name="T22" fmla="*/ 96 w 192"/>
                                <a:gd name="T23" fmla="*/ 0 h 417"/>
                                <a:gd name="T24" fmla="*/ 58 w 192"/>
                                <a:gd name="T25" fmla="*/ 28 h 417"/>
                                <a:gd name="T26" fmla="*/ 48 w 192"/>
                                <a:gd name="T27" fmla="*/ 76 h 417"/>
                                <a:gd name="T28" fmla="*/ 48 w 192"/>
                                <a:gd name="T29" fmla="*/ 86 h 417"/>
                                <a:gd name="T30" fmla="*/ 48 w 192"/>
                                <a:gd name="T31" fmla="*/ 134 h 417"/>
                                <a:gd name="T32" fmla="*/ 48 w 192"/>
                                <a:gd name="T33" fmla="*/ 182 h 417"/>
                                <a:gd name="T34" fmla="*/ 48 w 192"/>
                                <a:gd name="T35" fmla="*/ 230 h 417"/>
                                <a:gd name="T36" fmla="*/ 0 w 192"/>
                                <a:gd name="T37" fmla="*/ 278 h 417"/>
                                <a:gd name="T38" fmla="*/ 48 w 192"/>
                                <a:gd name="T39" fmla="*/ 326 h 417"/>
                                <a:gd name="T40" fmla="*/ 48 w 192"/>
                                <a:gd name="T41" fmla="*/ 336 h 417"/>
                                <a:gd name="T42" fmla="*/ 58 w 192"/>
                                <a:gd name="T43" fmla="*/ 388 h 417"/>
                                <a:gd name="T44" fmla="*/ 96 w 192"/>
                                <a:gd name="T45" fmla="*/ 417 h 417"/>
                                <a:gd name="T46" fmla="*/ 144 w 192"/>
                                <a:gd name="T47" fmla="*/ 388 h 417"/>
                                <a:gd name="T48" fmla="*/ 144 w 192"/>
                                <a:gd name="T49" fmla="*/ 379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2" h="417">
                                  <a:moveTo>
                                    <a:pt x="144" y="379"/>
                                  </a:moveTo>
                                  <a:lnTo>
                                    <a:pt x="173" y="336"/>
                                  </a:lnTo>
                                  <a:lnTo>
                                    <a:pt x="173" y="278"/>
                                  </a:lnTo>
                                  <a:lnTo>
                                    <a:pt x="144" y="249"/>
                                  </a:lnTo>
                                  <a:lnTo>
                                    <a:pt x="135" y="230"/>
                                  </a:lnTo>
                                  <a:lnTo>
                                    <a:pt x="144" y="211"/>
                                  </a:lnTo>
                                  <a:lnTo>
                                    <a:pt x="173" y="182"/>
                                  </a:lnTo>
                                  <a:lnTo>
                                    <a:pt x="192" y="134"/>
                                  </a:lnTo>
                                  <a:lnTo>
                                    <a:pt x="173" y="86"/>
                                  </a:lnTo>
                                  <a:lnTo>
                                    <a:pt x="144" y="38"/>
                                  </a:lnTo>
                                  <a:lnTo>
                                    <a:pt x="135" y="28"/>
                                  </a:lnTo>
                                  <a:lnTo>
                                    <a:pt x="96" y="0"/>
                                  </a:lnTo>
                                  <a:lnTo>
                                    <a:pt x="58" y="28"/>
                                  </a:lnTo>
                                  <a:lnTo>
                                    <a:pt x="48" y="76"/>
                                  </a:lnTo>
                                  <a:lnTo>
                                    <a:pt x="48" y="86"/>
                                  </a:lnTo>
                                  <a:lnTo>
                                    <a:pt x="48" y="134"/>
                                  </a:lnTo>
                                  <a:lnTo>
                                    <a:pt x="48" y="182"/>
                                  </a:lnTo>
                                  <a:lnTo>
                                    <a:pt x="48" y="230"/>
                                  </a:lnTo>
                                  <a:lnTo>
                                    <a:pt x="0" y="278"/>
                                  </a:lnTo>
                                  <a:lnTo>
                                    <a:pt x="48" y="326"/>
                                  </a:lnTo>
                                  <a:lnTo>
                                    <a:pt x="48" y="336"/>
                                  </a:lnTo>
                                  <a:lnTo>
                                    <a:pt x="58" y="388"/>
                                  </a:lnTo>
                                  <a:lnTo>
                                    <a:pt x="96" y="417"/>
                                  </a:lnTo>
                                  <a:lnTo>
                                    <a:pt x="144" y="388"/>
                                  </a:lnTo>
                                  <a:lnTo>
                                    <a:pt x="144" y="37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10"/>
                          <wps:cNvSpPr>
                            <a:spLocks/>
                          </wps:cNvSpPr>
                          <wps:spPr bwMode="auto">
                            <a:xfrm>
                              <a:off x="4097" y="2386"/>
                              <a:ext cx="311" cy="316"/>
                            </a:xfrm>
                            <a:custGeom>
                              <a:avLst/>
                              <a:gdLst>
                                <a:gd name="T0" fmla="*/ 273 w 311"/>
                                <a:gd name="T1" fmla="*/ 316 h 316"/>
                                <a:gd name="T2" fmla="*/ 311 w 311"/>
                                <a:gd name="T3" fmla="*/ 259 h 316"/>
                                <a:gd name="T4" fmla="*/ 311 w 311"/>
                                <a:gd name="T5" fmla="*/ 211 h 316"/>
                                <a:gd name="T6" fmla="*/ 292 w 311"/>
                                <a:gd name="T7" fmla="*/ 163 h 316"/>
                                <a:gd name="T8" fmla="*/ 273 w 311"/>
                                <a:gd name="T9" fmla="*/ 144 h 316"/>
                                <a:gd name="T10" fmla="*/ 225 w 311"/>
                                <a:gd name="T11" fmla="*/ 144 h 316"/>
                                <a:gd name="T12" fmla="*/ 187 w 311"/>
                                <a:gd name="T13" fmla="*/ 115 h 316"/>
                                <a:gd name="T14" fmla="*/ 177 w 311"/>
                                <a:gd name="T15" fmla="*/ 105 h 316"/>
                                <a:gd name="T16" fmla="*/ 139 w 311"/>
                                <a:gd name="T17" fmla="*/ 67 h 316"/>
                                <a:gd name="T18" fmla="*/ 129 w 311"/>
                                <a:gd name="T19" fmla="*/ 48 h 316"/>
                                <a:gd name="T20" fmla="*/ 72 w 311"/>
                                <a:gd name="T21" fmla="*/ 28 h 316"/>
                                <a:gd name="T22" fmla="*/ 48 w 311"/>
                                <a:gd name="T23" fmla="*/ 9 h 316"/>
                                <a:gd name="T24" fmla="*/ 19 w 311"/>
                                <a:gd name="T25" fmla="*/ 0 h 316"/>
                                <a:gd name="T26" fmla="*/ 0 w 311"/>
                                <a:gd name="T27" fmla="*/ 9 h 316"/>
                                <a:gd name="T28" fmla="*/ 0 w 311"/>
                                <a:gd name="T29" fmla="*/ 67 h 316"/>
                                <a:gd name="T30" fmla="*/ 19 w 311"/>
                                <a:gd name="T31" fmla="*/ 96 h 316"/>
                                <a:gd name="T32" fmla="*/ 72 w 311"/>
                                <a:gd name="T33" fmla="*/ 115 h 316"/>
                                <a:gd name="T34" fmla="*/ 19 w 311"/>
                                <a:gd name="T35" fmla="*/ 163 h 316"/>
                                <a:gd name="T36" fmla="*/ 48 w 311"/>
                                <a:gd name="T37" fmla="*/ 211 h 316"/>
                                <a:gd name="T38" fmla="*/ 72 w 311"/>
                                <a:gd name="T39" fmla="*/ 240 h 316"/>
                                <a:gd name="T40" fmla="*/ 129 w 311"/>
                                <a:gd name="T41" fmla="*/ 230 h 316"/>
                                <a:gd name="T42" fmla="*/ 177 w 311"/>
                                <a:gd name="T43" fmla="*/ 249 h 316"/>
                                <a:gd name="T44" fmla="*/ 215 w 311"/>
                                <a:gd name="T45" fmla="*/ 259 h 316"/>
                                <a:gd name="T46" fmla="*/ 225 w 311"/>
                                <a:gd name="T47" fmla="*/ 268 h 316"/>
                                <a:gd name="T48" fmla="*/ 273 w 311"/>
                                <a:gd name="T49"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1" h="316">
                                  <a:moveTo>
                                    <a:pt x="273" y="316"/>
                                  </a:moveTo>
                                  <a:lnTo>
                                    <a:pt x="311" y="259"/>
                                  </a:lnTo>
                                  <a:lnTo>
                                    <a:pt x="311" y="211"/>
                                  </a:lnTo>
                                  <a:lnTo>
                                    <a:pt x="292" y="163"/>
                                  </a:lnTo>
                                  <a:lnTo>
                                    <a:pt x="273" y="144"/>
                                  </a:lnTo>
                                  <a:lnTo>
                                    <a:pt x="225" y="144"/>
                                  </a:lnTo>
                                  <a:lnTo>
                                    <a:pt x="187" y="115"/>
                                  </a:lnTo>
                                  <a:lnTo>
                                    <a:pt x="177" y="105"/>
                                  </a:lnTo>
                                  <a:lnTo>
                                    <a:pt x="139" y="67"/>
                                  </a:lnTo>
                                  <a:lnTo>
                                    <a:pt x="129" y="48"/>
                                  </a:lnTo>
                                  <a:lnTo>
                                    <a:pt x="72" y="28"/>
                                  </a:lnTo>
                                  <a:lnTo>
                                    <a:pt x="48" y="9"/>
                                  </a:lnTo>
                                  <a:lnTo>
                                    <a:pt x="19" y="0"/>
                                  </a:lnTo>
                                  <a:lnTo>
                                    <a:pt x="0" y="9"/>
                                  </a:lnTo>
                                  <a:lnTo>
                                    <a:pt x="0" y="67"/>
                                  </a:lnTo>
                                  <a:lnTo>
                                    <a:pt x="19" y="96"/>
                                  </a:lnTo>
                                  <a:lnTo>
                                    <a:pt x="72" y="115"/>
                                  </a:lnTo>
                                  <a:lnTo>
                                    <a:pt x="19" y="163"/>
                                  </a:lnTo>
                                  <a:lnTo>
                                    <a:pt x="48" y="211"/>
                                  </a:lnTo>
                                  <a:lnTo>
                                    <a:pt x="72" y="240"/>
                                  </a:lnTo>
                                  <a:lnTo>
                                    <a:pt x="129" y="230"/>
                                  </a:lnTo>
                                  <a:lnTo>
                                    <a:pt x="177" y="249"/>
                                  </a:lnTo>
                                  <a:lnTo>
                                    <a:pt x="215" y="259"/>
                                  </a:lnTo>
                                  <a:lnTo>
                                    <a:pt x="225" y="268"/>
                                  </a:lnTo>
                                  <a:lnTo>
                                    <a:pt x="273" y="31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11"/>
                          <wps:cNvSpPr>
                            <a:spLocks/>
                          </wps:cNvSpPr>
                          <wps:spPr bwMode="auto">
                            <a:xfrm>
                              <a:off x="4097" y="2386"/>
                              <a:ext cx="311" cy="316"/>
                            </a:xfrm>
                            <a:custGeom>
                              <a:avLst/>
                              <a:gdLst>
                                <a:gd name="T0" fmla="*/ 273 w 311"/>
                                <a:gd name="T1" fmla="*/ 316 h 316"/>
                                <a:gd name="T2" fmla="*/ 311 w 311"/>
                                <a:gd name="T3" fmla="*/ 259 h 316"/>
                                <a:gd name="T4" fmla="*/ 311 w 311"/>
                                <a:gd name="T5" fmla="*/ 211 h 316"/>
                                <a:gd name="T6" fmla="*/ 292 w 311"/>
                                <a:gd name="T7" fmla="*/ 163 h 316"/>
                                <a:gd name="T8" fmla="*/ 273 w 311"/>
                                <a:gd name="T9" fmla="*/ 144 h 316"/>
                                <a:gd name="T10" fmla="*/ 225 w 311"/>
                                <a:gd name="T11" fmla="*/ 144 h 316"/>
                                <a:gd name="T12" fmla="*/ 187 w 311"/>
                                <a:gd name="T13" fmla="*/ 115 h 316"/>
                                <a:gd name="T14" fmla="*/ 177 w 311"/>
                                <a:gd name="T15" fmla="*/ 105 h 316"/>
                                <a:gd name="T16" fmla="*/ 139 w 311"/>
                                <a:gd name="T17" fmla="*/ 67 h 316"/>
                                <a:gd name="T18" fmla="*/ 129 w 311"/>
                                <a:gd name="T19" fmla="*/ 48 h 316"/>
                                <a:gd name="T20" fmla="*/ 72 w 311"/>
                                <a:gd name="T21" fmla="*/ 28 h 316"/>
                                <a:gd name="T22" fmla="*/ 48 w 311"/>
                                <a:gd name="T23" fmla="*/ 9 h 316"/>
                                <a:gd name="T24" fmla="*/ 19 w 311"/>
                                <a:gd name="T25" fmla="*/ 0 h 316"/>
                                <a:gd name="T26" fmla="*/ 0 w 311"/>
                                <a:gd name="T27" fmla="*/ 9 h 316"/>
                                <a:gd name="T28" fmla="*/ 0 w 311"/>
                                <a:gd name="T29" fmla="*/ 67 h 316"/>
                                <a:gd name="T30" fmla="*/ 19 w 311"/>
                                <a:gd name="T31" fmla="*/ 96 h 316"/>
                                <a:gd name="T32" fmla="*/ 72 w 311"/>
                                <a:gd name="T33" fmla="*/ 115 h 316"/>
                                <a:gd name="T34" fmla="*/ 19 w 311"/>
                                <a:gd name="T35" fmla="*/ 163 h 316"/>
                                <a:gd name="T36" fmla="*/ 48 w 311"/>
                                <a:gd name="T37" fmla="*/ 211 h 316"/>
                                <a:gd name="T38" fmla="*/ 72 w 311"/>
                                <a:gd name="T39" fmla="*/ 240 h 316"/>
                                <a:gd name="T40" fmla="*/ 129 w 311"/>
                                <a:gd name="T41" fmla="*/ 230 h 316"/>
                                <a:gd name="T42" fmla="*/ 177 w 311"/>
                                <a:gd name="T43" fmla="*/ 249 h 316"/>
                                <a:gd name="T44" fmla="*/ 215 w 311"/>
                                <a:gd name="T45" fmla="*/ 259 h 316"/>
                                <a:gd name="T46" fmla="*/ 225 w 311"/>
                                <a:gd name="T47" fmla="*/ 268 h 316"/>
                                <a:gd name="T48" fmla="*/ 273 w 311"/>
                                <a:gd name="T49" fmla="*/ 316 h 3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1" h="316">
                                  <a:moveTo>
                                    <a:pt x="273" y="316"/>
                                  </a:moveTo>
                                  <a:lnTo>
                                    <a:pt x="311" y="259"/>
                                  </a:lnTo>
                                  <a:lnTo>
                                    <a:pt x="311" y="211"/>
                                  </a:lnTo>
                                  <a:lnTo>
                                    <a:pt x="292" y="163"/>
                                  </a:lnTo>
                                  <a:lnTo>
                                    <a:pt x="273" y="144"/>
                                  </a:lnTo>
                                  <a:lnTo>
                                    <a:pt x="225" y="144"/>
                                  </a:lnTo>
                                  <a:lnTo>
                                    <a:pt x="187" y="115"/>
                                  </a:lnTo>
                                  <a:lnTo>
                                    <a:pt x="177" y="105"/>
                                  </a:lnTo>
                                  <a:lnTo>
                                    <a:pt x="139" y="67"/>
                                  </a:lnTo>
                                  <a:lnTo>
                                    <a:pt x="129" y="48"/>
                                  </a:lnTo>
                                  <a:lnTo>
                                    <a:pt x="72" y="28"/>
                                  </a:lnTo>
                                  <a:lnTo>
                                    <a:pt x="48" y="9"/>
                                  </a:lnTo>
                                  <a:lnTo>
                                    <a:pt x="19" y="0"/>
                                  </a:lnTo>
                                  <a:lnTo>
                                    <a:pt x="0" y="9"/>
                                  </a:lnTo>
                                  <a:lnTo>
                                    <a:pt x="0" y="67"/>
                                  </a:lnTo>
                                  <a:lnTo>
                                    <a:pt x="19" y="96"/>
                                  </a:lnTo>
                                  <a:lnTo>
                                    <a:pt x="72" y="115"/>
                                  </a:lnTo>
                                  <a:lnTo>
                                    <a:pt x="19" y="163"/>
                                  </a:lnTo>
                                  <a:lnTo>
                                    <a:pt x="48" y="211"/>
                                  </a:lnTo>
                                  <a:lnTo>
                                    <a:pt x="72" y="240"/>
                                  </a:lnTo>
                                  <a:lnTo>
                                    <a:pt x="129" y="230"/>
                                  </a:lnTo>
                                  <a:lnTo>
                                    <a:pt x="177" y="249"/>
                                  </a:lnTo>
                                  <a:lnTo>
                                    <a:pt x="215" y="259"/>
                                  </a:lnTo>
                                  <a:lnTo>
                                    <a:pt x="225" y="268"/>
                                  </a:lnTo>
                                  <a:lnTo>
                                    <a:pt x="273" y="31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12"/>
                          <wps:cNvSpPr>
                            <a:spLocks/>
                          </wps:cNvSpPr>
                          <wps:spPr bwMode="auto">
                            <a:xfrm>
                              <a:off x="4892" y="5266"/>
                              <a:ext cx="230" cy="292"/>
                            </a:xfrm>
                            <a:custGeom>
                              <a:avLst/>
                              <a:gdLst>
                                <a:gd name="T0" fmla="*/ 182 w 230"/>
                                <a:gd name="T1" fmla="*/ 158 h 292"/>
                                <a:gd name="T2" fmla="*/ 230 w 230"/>
                                <a:gd name="T3" fmla="*/ 110 h 292"/>
                                <a:gd name="T4" fmla="*/ 230 w 230"/>
                                <a:gd name="T5" fmla="*/ 48 h 292"/>
                                <a:gd name="T6" fmla="*/ 182 w 230"/>
                                <a:gd name="T7" fmla="*/ 0 h 292"/>
                                <a:gd name="T8" fmla="*/ 134 w 230"/>
                                <a:gd name="T9" fmla="*/ 0 h 292"/>
                                <a:gd name="T10" fmla="*/ 86 w 230"/>
                                <a:gd name="T11" fmla="*/ 9 h 292"/>
                                <a:gd name="T12" fmla="*/ 38 w 230"/>
                                <a:gd name="T13" fmla="*/ 48 h 292"/>
                                <a:gd name="T14" fmla="*/ 29 w 230"/>
                                <a:gd name="T15" fmla="*/ 91 h 292"/>
                                <a:gd name="T16" fmla="*/ 29 w 230"/>
                                <a:gd name="T17" fmla="*/ 110 h 292"/>
                                <a:gd name="T18" fmla="*/ 29 w 230"/>
                                <a:gd name="T19" fmla="*/ 158 h 292"/>
                                <a:gd name="T20" fmla="*/ 0 w 230"/>
                                <a:gd name="T21" fmla="*/ 206 h 292"/>
                                <a:gd name="T22" fmla="*/ 29 w 230"/>
                                <a:gd name="T23" fmla="*/ 244 h 292"/>
                                <a:gd name="T24" fmla="*/ 38 w 230"/>
                                <a:gd name="T25" fmla="*/ 254 h 292"/>
                                <a:gd name="T26" fmla="*/ 86 w 230"/>
                                <a:gd name="T27" fmla="*/ 292 h 292"/>
                                <a:gd name="T28" fmla="*/ 134 w 230"/>
                                <a:gd name="T29" fmla="*/ 264 h 292"/>
                                <a:gd name="T30" fmla="*/ 163 w 230"/>
                                <a:gd name="T31" fmla="*/ 254 h 292"/>
                                <a:gd name="T32" fmla="*/ 182 w 230"/>
                                <a:gd name="T33" fmla="*/ 206 h 292"/>
                                <a:gd name="T34" fmla="*/ 182 w 230"/>
                                <a:gd name="T35" fmla="*/ 15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 h="292">
                                  <a:moveTo>
                                    <a:pt x="182" y="158"/>
                                  </a:moveTo>
                                  <a:lnTo>
                                    <a:pt x="230" y="110"/>
                                  </a:lnTo>
                                  <a:lnTo>
                                    <a:pt x="230" y="48"/>
                                  </a:lnTo>
                                  <a:lnTo>
                                    <a:pt x="182" y="0"/>
                                  </a:lnTo>
                                  <a:lnTo>
                                    <a:pt x="134" y="0"/>
                                  </a:lnTo>
                                  <a:lnTo>
                                    <a:pt x="86" y="9"/>
                                  </a:lnTo>
                                  <a:lnTo>
                                    <a:pt x="38" y="48"/>
                                  </a:lnTo>
                                  <a:lnTo>
                                    <a:pt x="29" y="91"/>
                                  </a:lnTo>
                                  <a:lnTo>
                                    <a:pt x="29" y="110"/>
                                  </a:lnTo>
                                  <a:lnTo>
                                    <a:pt x="29" y="158"/>
                                  </a:lnTo>
                                  <a:lnTo>
                                    <a:pt x="0" y="206"/>
                                  </a:lnTo>
                                  <a:lnTo>
                                    <a:pt x="29" y="244"/>
                                  </a:lnTo>
                                  <a:lnTo>
                                    <a:pt x="38" y="254"/>
                                  </a:lnTo>
                                  <a:lnTo>
                                    <a:pt x="86" y="292"/>
                                  </a:lnTo>
                                  <a:lnTo>
                                    <a:pt x="134" y="264"/>
                                  </a:lnTo>
                                  <a:lnTo>
                                    <a:pt x="163" y="254"/>
                                  </a:lnTo>
                                  <a:lnTo>
                                    <a:pt x="182" y="206"/>
                                  </a:lnTo>
                                  <a:lnTo>
                                    <a:pt x="182" y="15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13"/>
                          <wps:cNvSpPr>
                            <a:spLocks/>
                          </wps:cNvSpPr>
                          <wps:spPr bwMode="auto">
                            <a:xfrm>
                              <a:off x="4892" y="5266"/>
                              <a:ext cx="230" cy="292"/>
                            </a:xfrm>
                            <a:custGeom>
                              <a:avLst/>
                              <a:gdLst>
                                <a:gd name="T0" fmla="*/ 182 w 230"/>
                                <a:gd name="T1" fmla="*/ 158 h 292"/>
                                <a:gd name="T2" fmla="*/ 230 w 230"/>
                                <a:gd name="T3" fmla="*/ 110 h 292"/>
                                <a:gd name="T4" fmla="*/ 230 w 230"/>
                                <a:gd name="T5" fmla="*/ 48 h 292"/>
                                <a:gd name="T6" fmla="*/ 182 w 230"/>
                                <a:gd name="T7" fmla="*/ 0 h 292"/>
                                <a:gd name="T8" fmla="*/ 134 w 230"/>
                                <a:gd name="T9" fmla="*/ 0 h 292"/>
                                <a:gd name="T10" fmla="*/ 86 w 230"/>
                                <a:gd name="T11" fmla="*/ 9 h 292"/>
                                <a:gd name="T12" fmla="*/ 38 w 230"/>
                                <a:gd name="T13" fmla="*/ 48 h 292"/>
                                <a:gd name="T14" fmla="*/ 29 w 230"/>
                                <a:gd name="T15" fmla="*/ 91 h 292"/>
                                <a:gd name="T16" fmla="*/ 29 w 230"/>
                                <a:gd name="T17" fmla="*/ 110 h 292"/>
                                <a:gd name="T18" fmla="*/ 29 w 230"/>
                                <a:gd name="T19" fmla="*/ 158 h 292"/>
                                <a:gd name="T20" fmla="*/ 0 w 230"/>
                                <a:gd name="T21" fmla="*/ 206 h 292"/>
                                <a:gd name="T22" fmla="*/ 29 w 230"/>
                                <a:gd name="T23" fmla="*/ 244 h 292"/>
                                <a:gd name="T24" fmla="*/ 38 w 230"/>
                                <a:gd name="T25" fmla="*/ 254 h 292"/>
                                <a:gd name="T26" fmla="*/ 86 w 230"/>
                                <a:gd name="T27" fmla="*/ 292 h 292"/>
                                <a:gd name="T28" fmla="*/ 134 w 230"/>
                                <a:gd name="T29" fmla="*/ 264 h 292"/>
                                <a:gd name="T30" fmla="*/ 163 w 230"/>
                                <a:gd name="T31" fmla="*/ 254 h 292"/>
                                <a:gd name="T32" fmla="*/ 182 w 230"/>
                                <a:gd name="T33" fmla="*/ 206 h 292"/>
                                <a:gd name="T34" fmla="*/ 182 w 230"/>
                                <a:gd name="T35" fmla="*/ 158 h 2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230" h="292">
                                  <a:moveTo>
                                    <a:pt x="182" y="158"/>
                                  </a:moveTo>
                                  <a:lnTo>
                                    <a:pt x="230" y="110"/>
                                  </a:lnTo>
                                  <a:lnTo>
                                    <a:pt x="230" y="48"/>
                                  </a:lnTo>
                                  <a:lnTo>
                                    <a:pt x="182" y="0"/>
                                  </a:lnTo>
                                  <a:lnTo>
                                    <a:pt x="134" y="0"/>
                                  </a:lnTo>
                                  <a:lnTo>
                                    <a:pt x="86" y="9"/>
                                  </a:lnTo>
                                  <a:lnTo>
                                    <a:pt x="38" y="48"/>
                                  </a:lnTo>
                                  <a:lnTo>
                                    <a:pt x="29" y="91"/>
                                  </a:lnTo>
                                  <a:lnTo>
                                    <a:pt x="29" y="110"/>
                                  </a:lnTo>
                                  <a:lnTo>
                                    <a:pt x="29" y="158"/>
                                  </a:lnTo>
                                  <a:lnTo>
                                    <a:pt x="0" y="206"/>
                                  </a:lnTo>
                                  <a:lnTo>
                                    <a:pt x="29" y="244"/>
                                  </a:lnTo>
                                  <a:lnTo>
                                    <a:pt x="38" y="254"/>
                                  </a:lnTo>
                                  <a:lnTo>
                                    <a:pt x="86" y="292"/>
                                  </a:lnTo>
                                  <a:lnTo>
                                    <a:pt x="134" y="264"/>
                                  </a:lnTo>
                                  <a:lnTo>
                                    <a:pt x="163" y="254"/>
                                  </a:lnTo>
                                  <a:lnTo>
                                    <a:pt x="182" y="206"/>
                                  </a:lnTo>
                                  <a:lnTo>
                                    <a:pt x="182" y="1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14"/>
                          <wps:cNvSpPr>
                            <a:spLocks/>
                          </wps:cNvSpPr>
                          <wps:spPr bwMode="auto">
                            <a:xfrm>
                              <a:off x="4657" y="2832"/>
                              <a:ext cx="360" cy="451"/>
                            </a:xfrm>
                            <a:custGeom>
                              <a:avLst/>
                              <a:gdLst>
                                <a:gd name="T0" fmla="*/ 321 w 360"/>
                                <a:gd name="T1" fmla="*/ 451 h 451"/>
                                <a:gd name="T2" fmla="*/ 360 w 360"/>
                                <a:gd name="T3" fmla="*/ 422 h 451"/>
                                <a:gd name="T4" fmla="*/ 350 w 360"/>
                                <a:gd name="T5" fmla="*/ 374 h 451"/>
                                <a:gd name="T6" fmla="*/ 331 w 360"/>
                                <a:gd name="T7" fmla="*/ 326 h 451"/>
                                <a:gd name="T8" fmla="*/ 321 w 360"/>
                                <a:gd name="T9" fmla="*/ 307 h 451"/>
                                <a:gd name="T10" fmla="*/ 293 w 360"/>
                                <a:gd name="T11" fmla="*/ 269 h 451"/>
                                <a:gd name="T12" fmla="*/ 264 w 360"/>
                                <a:gd name="T13" fmla="*/ 250 h 451"/>
                                <a:gd name="T14" fmla="*/ 245 w 360"/>
                                <a:gd name="T15" fmla="*/ 221 h 451"/>
                                <a:gd name="T16" fmla="*/ 226 w 360"/>
                                <a:gd name="T17" fmla="*/ 173 h 451"/>
                                <a:gd name="T18" fmla="*/ 216 w 360"/>
                                <a:gd name="T19" fmla="*/ 163 h 451"/>
                                <a:gd name="T20" fmla="*/ 168 w 360"/>
                                <a:gd name="T21" fmla="*/ 163 h 451"/>
                                <a:gd name="T22" fmla="*/ 149 w 360"/>
                                <a:gd name="T23" fmla="*/ 125 h 451"/>
                                <a:gd name="T24" fmla="*/ 139 w 360"/>
                                <a:gd name="T25" fmla="*/ 77 h 451"/>
                                <a:gd name="T26" fmla="*/ 120 w 360"/>
                                <a:gd name="T27" fmla="*/ 48 h 451"/>
                                <a:gd name="T28" fmla="*/ 91 w 360"/>
                                <a:gd name="T29" fmla="*/ 19 h 451"/>
                                <a:gd name="T30" fmla="*/ 72 w 360"/>
                                <a:gd name="T31" fmla="*/ 0 h 451"/>
                                <a:gd name="T32" fmla="*/ 19 w 360"/>
                                <a:gd name="T33" fmla="*/ 19 h 451"/>
                                <a:gd name="T34" fmla="*/ 10 w 360"/>
                                <a:gd name="T35" fmla="*/ 29 h 451"/>
                                <a:gd name="T36" fmla="*/ 0 w 360"/>
                                <a:gd name="T37" fmla="*/ 77 h 451"/>
                                <a:gd name="T38" fmla="*/ 10 w 360"/>
                                <a:gd name="T39" fmla="*/ 86 h 451"/>
                                <a:gd name="T40" fmla="*/ 53 w 360"/>
                                <a:gd name="T41" fmla="*/ 125 h 451"/>
                                <a:gd name="T42" fmla="*/ 72 w 360"/>
                                <a:gd name="T43" fmla="*/ 134 h 451"/>
                                <a:gd name="T44" fmla="*/ 120 w 360"/>
                                <a:gd name="T45" fmla="*/ 163 h 451"/>
                                <a:gd name="T46" fmla="*/ 158 w 360"/>
                                <a:gd name="T47" fmla="*/ 173 h 451"/>
                                <a:gd name="T48" fmla="*/ 158 w 360"/>
                                <a:gd name="T49" fmla="*/ 221 h 451"/>
                                <a:gd name="T50" fmla="*/ 168 w 360"/>
                                <a:gd name="T51" fmla="*/ 230 h 451"/>
                                <a:gd name="T52" fmla="*/ 216 w 360"/>
                                <a:gd name="T53" fmla="*/ 259 h 451"/>
                                <a:gd name="T54" fmla="*/ 235 w 360"/>
                                <a:gd name="T55" fmla="*/ 269 h 451"/>
                                <a:gd name="T56" fmla="*/ 235 w 360"/>
                                <a:gd name="T57" fmla="*/ 326 h 451"/>
                                <a:gd name="T58" fmla="*/ 245 w 360"/>
                                <a:gd name="T59" fmla="*/ 374 h 451"/>
                                <a:gd name="T60" fmla="*/ 264 w 360"/>
                                <a:gd name="T61" fmla="*/ 413 h 451"/>
                                <a:gd name="T62" fmla="*/ 273 w 360"/>
                                <a:gd name="T63" fmla="*/ 422 h 451"/>
                                <a:gd name="T64" fmla="*/ 321 w 360"/>
                                <a:gd name="T65" fmla="*/ 451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51">
                                  <a:moveTo>
                                    <a:pt x="321" y="451"/>
                                  </a:moveTo>
                                  <a:lnTo>
                                    <a:pt x="360" y="422"/>
                                  </a:lnTo>
                                  <a:lnTo>
                                    <a:pt x="350" y="374"/>
                                  </a:lnTo>
                                  <a:lnTo>
                                    <a:pt x="331" y="326"/>
                                  </a:lnTo>
                                  <a:lnTo>
                                    <a:pt x="321" y="307"/>
                                  </a:lnTo>
                                  <a:lnTo>
                                    <a:pt x="293" y="269"/>
                                  </a:lnTo>
                                  <a:lnTo>
                                    <a:pt x="264" y="250"/>
                                  </a:lnTo>
                                  <a:lnTo>
                                    <a:pt x="245" y="221"/>
                                  </a:lnTo>
                                  <a:lnTo>
                                    <a:pt x="226" y="173"/>
                                  </a:lnTo>
                                  <a:lnTo>
                                    <a:pt x="216" y="163"/>
                                  </a:lnTo>
                                  <a:lnTo>
                                    <a:pt x="168" y="163"/>
                                  </a:lnTo>
                                  <a:lnTo>
                                    <a:pt x="149" y="125"/>
                                  </a:lnTo>
                                  <a:lnTo>
                                    <a:pt x="139" y="77"/>
                                  </a:lnTo>
                                  <a:lnTo>
                                    <a:pt x="120" y="48"/>
                                  </a:lnTo>
                                  <a:lnTo>
                                    <a:pt x="91" y="19"/>
                                  </a:lnTo>
                                  <a:lnTo>
                                    <a:pt x="72" y="0"/>
                                  </a:lnTo>
                                  <a:lnTo>
                                    <a:pt x="19" y="19"/>
                                  </a:lnTo>
                                  <a:lnTo>
                                    <a:pt x="10" y="29"/>
                                  </a:lnTo>
                                  <a:lnTo>
                                    <a:pt x="0" y="77"/>
                                  </a:lnTo>
                                  <a:lnTo>
                                    <a:pt x="10" y="86"/>
                                  </a:lnTo>
                                  <a:lnTo>
                                    <a:pt x="53" y="125"/>
                                  </a:lnTo>
                                  <a:lnTo>
                                    <a:pt x="72" y="134"/>
                                  </a:lnTo>
                                  <a:lnTo>
                                    <a:pt x="120" y="163"/>
                                  </a:lnTo>
                                  <a:lnTo>
                                    <a:pt x="158" y="173"/>
                                  </a:lnTo>
                                  <a:lnTo>
                                    <a:pt x="158" y="221"/>
                                  </a:lnTo>
                                  <a:lnTo>
                                    <a:pt x="168" y="230"/>
                                  </a:lnTo>
                                  <a:lnTo>
                                    <a:pt x="216" y="259"/>
                                  </a:lnTo>
                                  <a:lnTo>
                                    <a:pt x="235" y="269"/>
                                  </a:lnTo>
                                  <a:lnTo>
                                    <a:pt x="235" y="326"/>
                                  </a:lnTo>
                                  <a:lnTo>
                                    <a:pt x="245" y="374"/>
                                  </a:lnTo>
                                  <a:lnTo>
                                    <a:pt x="264" y="413"/>
                                  </a:lnTo>
                                  <a:lnTo>
                                    <a:pt x="273" y="422"/>
                                  </a:lnTo>
                                  <a:lnTo>
                                    <a:pt x="321" y="451"/>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15"/>
                          <wps:cNvSpPr>
                            <a:spLocks/>
                          </wps:cNvSpPr>
                          <wps:spPr bwMode="auto">
                            <a:xfrm>
                              <a:off x="4657" y="2832"/>
                              <a:ext cx="360" cy="451"/>
                            </a:xfrm>
                            <a:custGeom>
                              <a:avLst/>
                              <a:gdLst>
                                <a:gd name="T0" fmla="*/ 321 w 360"/>
                                <a:gd name="T1" fmla="*/ 451 h 451"/>
                                <a:gd name="T2" fmla="*/ 360 w 360"/>
                                <a:gd name="T3" fmla="*/ 422 h 451"/>
                                <a:gd name="T4" fmla="*/ 350 w 360"/>
                                <a:gd name="T5" fmla="*/ 374 h 451"/>
                                <a:gd name="T6" fmla="*/ 331 w 360"/>
                                <a:gd name="T7" fmla="*/ 326 h 451"/>
                                <a:gd name="T8" fmla="*/ 321 w 360"/>
                                <a:gd name="T9" fmla="*/ 307 h 451"/>
                                <a:gd name="T10" fmla="*/ 293 w 360"/>
                                <a:gd name="T11" fmla="*/ 269 h 451"/>
                                <a:gd name="T12" fmla="*/ 264 w 360"/>
                                <a:gd name="T13" fmla="*/ 250 h 451"/>
                                <a:gd name="T14" fmla="*/ 245 w 360"/>
                                <a:gd name="T15" fmla="*/ 221 h 451"/>
                                <a:gd name="T16" fmla="*/ 226 w 360"/>
                                <a:gd name="T17" fmla="*/ 173 h 451"/>
                                <a:gd name="T18" fmla="*/ 216 w 360"/>
                                <a:gd name="T19" fmla="*/ 163 h 451"/>
                                <a:gd name="T20" fmla="*/ 168 w 360"/>
                                <a:gd name="T21" fmla="*/ 163 h 451"/>
                                <a:gd name="T22" fmla="*/ 149 w 360"/>
                                <a:gd name="T23" fmla="*/ 125 h 451"/>
                                <a:gd name="T24" fmla="*/ 139 w 360"/>
                                <a:gd name="T25" fmla="*/ 77 h 451"/>
                                <a:gd name="T26" fmla="*/ 120 w 360"/>
                                <a:gd name="T27" fmla="*/ 48 h 451"/>
                                <a:gd name="T28" fmla="*/ 91 w 360"/>
                                <a:gd name="T29" fmla="*/ 19 h 451"/>
                                <a:gd name="T30" fmla="*/ 72 w 360"/>
                                <a:gd name="T31" fmla="*/ 0 h 451"/>
                                <a:gd name="T32" fmla="*/ 19 w 360"/>
                                <a:gd name="T33" fmla="*/ 19 h 451"/>
                                <a:gd name="T34" fmla="*/ 10 w 360"/>
                                <a:gd name="T35" fmla="*/ 29 h 451"/>
                                <a:gd name="T36" fmla="*/ 0 w 360"/>
                                <a:gd name="T37" fmla="*/ 77 h 451"/>
                                <a:gd name="T38" fmla="*/ 10 w 360"/>
                                <a:gd name="T39" fmla="*/ 86 h 451"/>
                                <a:gd name="T40" fmla="*/ 53 w 360"/>
                                <a:gd name="T41" fmla="*/ 125 h 451"/>
                                <a:gd name="T42" fmla="*/ 72 w 360"/>
                                <a:gd name="T43" fmla="*/ 134 h 451"/>
                                <a:gd name="T44" fmla="*/ 120 w 360"/>
                                <a:gd name="T45" fmla="*/ 163 h 451"/>
                                <a:gd name="T46" fmla="*/ 158 w 360"/>
                                <a:gd name="T47" fmla="*/ 173 h 451"/>
                                <a:gd name="T48" fmla="*/ 158 w 360"/>
                                <a:gd name="T49" fmla="*/ 221 h 451"/>
                                <a:gd name="T50" fmla="*/ 168 w 360"/>
                                <a:gd name="T51" fmla="*/ 230 h 451"/>
                                <a:gd name="T52" fmla="*/ 216 w 360"/>
                                <a:gd name="T53" fmla="*/ 259 h 451"/>
                                <a:gd name="T54" fmla="*/ 235 w 360"/>
                                <a:gd name="T55" fmla="*/ 269 h 451"/>
                                <a:gd name="T56" fmla="*/ 235 w 360"/>
                                <a:gd name="T57" fmla="*/ 326 h 451"/>
                                <a:gd name="T58" fmla="*/ 245 w 360"/>
                                <a:gd name="T59" fmla="*/ 374 h 451"/>
                                <a:gd name="T60" fmla="*/ 264 w 360"/>
                                <a:gd name="T61" fmla="*/ 413 h 451"/>
                                <a:gd name="T62" fmla="*/ 273 w 360"/>
                                <a:gd name="T63" fmla="*/ 422 h 451"/>
                                <a:gd name="T64" fmla="*/ 321 w 360"/>
                                <a:gd name="T65" fmla="*/ 451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60" h="451">
                                  <a:moveTo>
                                    <a:pt x="321" y="451"/>
                                  </a:moveTo>
                                  <a:lnTo>
                                    <a:pt x="360" y="422"/>
                                  </a:lnTo>
                                  <a:lnTo>
                                    <a:pt x="350" y="374"/>
                                  </a:lnTo>
                                  <a:lnTo>
                                    <a:pt x="331" y="326"/>
                                  </a:lnTo>
                                  <a:lnTo>
                                    <a:pt x="321" y="307"/>
                                  </a:lnTo>
                                  <a:lnTo>
                                    <a:pt x="293" y="269"/>
                                  </a:lnTo>
                                  <a:lnTo>
                                    <a:pt x="264" y="250"/>
                                  </a:lnTo>
                                  <a:lnTo>
                                    <a:pt x="245" y="221"/>
                                  </a:lnTo>
                                  <a:lnTo>
                                    <a:pt x="226" y="173"/>
                                  </a:lnTo>
                                  <a:lnTo>
                                    <a:pt x="216" y="163"/>
                                  </a:lnTo>
                                  <a:lnTo>
                                    <a:pt x="168" y="163"/>
                                  </a:lnTo>
                                  <a:lnTo>
                                    <a:pt x="149" y="125"/>
                                  </a:lnTo>
                                  <a:lnTo>
                                    <a:pt x="139" y="77"/>
                                  </a:lnTo>
                                  <a:lnTo>
                                    <a:pt x="120" y="48"/>
                                  </a:lnTo>
                                  <a:lnTo>
                                    <a:pt x="91" y="19"/>
                                  </a:lnTo>
                                  <a:lnTo>
                                    <a:pt x="72" y="0"/>
                                  </a:lnTo>
                                  <a:lnTo>
                                    <a:pt x="19" y="19"/>
                                  </a:lnTo>
                                  <a:lnTo>
                                    <a:pt x="10" y="29"/>
                                  </a:lnTo>
                                  <a:lnTo>
                                    <a:pt x="0" y="77"/>
                                  </a:lnTo>
                                  <a:lnTo>
                                    <a:pt x="10" y="86"/>
                                  </a:lnTo>
                                  <a:lnTo>
                                    <a:pt x="53" y="125"/>
                                  </a:lnTo>
                                  <a:lnTo>
                                    <a:pt x="72" y="134"/>
                                  </a:lnTo>
                                  <a:lnTo>
                                    <a:pt x="120" y="163"/>
                                  </a:lnTo>
                                  <a:lnTo>
                                    <a:pt x="158" y="173"/>
                                  </a:lnTo>
                                  <a:lnTo>
                                    <a:pt x="158" y="221"/>
                                  </a:lnTo>
                                  <a:lnTo>
                                    <a:pt x="168" y="230"/>
                                  </a:lnTo>
                                  <a:lnTo>
                                    <a:pt x="216" y="259"/>
                                  </a:lnTo>
                                  <a:lnTo>
                                    <a:pt x="235" y="269"/>
                                  </a:lnTo>
                                  <a:lnTo>
                                    <a:pt x="235" y="326"/>
                                  </a:lnTo>
                                  <a:lnTo>
                                    <a:pt x="245" y="374"/>
                                  </a:lnTo>
                                  <a:lnTo>
                                    <a:pt x="264" y="413"/>
                                  </a:lnTo>
                                  <a:lnTo>
                                    <a:pt x="273" y="422"/>
                                  </a:lnTo>
                                  <a:lnTo>
                                    <a:pt x="321" y="45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116"/>
                          <wps:cNvSpPr>
                            <a:spLocks/>
                          </wps:cNvSpPr>
                          <wps:spPr bwMode="auto">
                            <a:xfrm>
                              <a:off x="4552" y="4008"/>
                              <a:ext cx="311" cy="178"/>
                            </a:xfrm>
                            <a:custGeom>
                              <a:avLst/>
                              <a:gdLst>
                                <a:gd name="T0" fmla="*/ 273 w 311"/>
                                <a:gd name="T1" fmla="*/ 149 h 178"/>
                                <a:gd name="T2" fmla="*/ 311 w 311"/>
                                <a:gd name="T3" fmla="*/ 101 h 178"/>
                                <a:gd name="T4" fmla="*/ 311 w 311"/>
                                <a:gd name="T5" fmla="*/ 53 h 178"/>
                                <a:gd name="T6" fmla="*/ 273 w 311"/>
                                <a:gd name="T7" fmla="*/ 0 h 178"/>
                                <a:gd name="T8" fmla="*/ 225 w 311"/>
                                <a:gd name="T9" fmla="*/ 14 h 178"/>
                                <a:gd name="T10" fmla="*/ 187 w 311"/>
                                <a:gd name="T11" fmla="*/ 53 h 178"/>
                                <a:gd name="T12" fmla="*/ 177 w 311"/>
                                <a:gd name="T13" fmla="*/ 72 h 178"/>
                                <a:gd name="T14" fmla="*/ 115 w 311"/>
                                <a:gd name="T15" fmla="*/ 82 h 178"/>
                                <a:gd name="T16" fmla="*/ 67 w 311"/>
                                <a:gd name="T17" fmla="*/ 82 h 178"/>
                                <a:gd name="T18" fmla="*/ 19 w 311"/>
                                <a:gd name="T19" fmla="*/ 82 h 178"/>
                                <a:gd name="T20" fmla="*/ 0 w 311"/>
                                <a:gd name="T21" fmla="*/ 101 h 178"/>
                                <a:gd name="T22" fmla="*/ 0 w 311"/>
                                <a:gd name="T23" fmla="*/ 158 h 178"/>
                                <a:gd name="T24" fmla="*/ 19 w 311"/>
                                <a:gd name="T25" fmla="*/ 178 h 178"/>
                                <a:gd name="T26" fmla="*/ 67 w 311"/>
                                <a:gd name="T27" fmla="*/ 168 h 178"/>
                                <a:gd name="T28" fmla="*/ 115 w 311"/>
                                <a:gd name="T29" fmla="*/ 158 h 178"/>
                                <a:gd name="T30" fmla="*/ 177 w 311"/>
                                <a:gd name="T31" fmla="*/ 178 h 178"/>
                                <a:gd name="T32" fmla="*/ 196 w 311"/>
                                <a:gd name="T33" fmla="*/ 158 h 178"/>
                                <a:gd name="T34" fmla="*/ 225 w 311"/>
                                <a:gd name="T35" fmla="*/ 139 h 178"/>
                                <a:gd name="T36" fmla="*/ 273 w 311"/>
                                <a:gd name="T37" fmla="*/ 1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1" h="178">
                                  <a:moveTo>
                                    <a:pt x="273" y="149"/>
                                  </a:moveTo>
                                  <a:lnTo>
                                    <a:pt x="311" y="101"/>
                                  </a:lnTo>
                                  <a:lnTo>
                                    <a:pt x="311" y="53"/>
                                  </a:lnTo>
                                  <a:lnTo>
                                    <a:pt x="273" y="0"/>
                                  </a:lnTo>
                                  <a:lnTo>
                                    <a:pt x="225" y="14"/>
                                  </a:lnTo>
                                  <a:lnTo>
                                    <a:pt x="187" y="53"/>
                                  </a:lnTo>
                                  <a:lnTo>
                                    <a:pt x="177" y="72"/>
                                  </a:lnTo>
                                  <a:lnTo>
                                    <a:pt x="115" y="82"/>
                                  </a:lnTo>
                                  <a:lnTo>
                                    <a:pt x="67" y="82"/>
                                  </a:lnTo>
                                  <a:lnTo>
                                    <a:pt x="19" y="82"/>
                                  </a:lnTo>
                                  <a:lnTo>
                                    <a:pt x="0" y="101"/>
                                  </a:lnTo>
                                  <a:lnTo>
                                    <a:pt x="0" y="158"/>
                                  </a:lnTo>
                                  <a:lnTo>
                                    <a:pt x="19" y="178"/>
                                  </a:lnTo>
                                  <a:lnTo>
                                    <a:pt x="67" y="168"/>
                                  </a:lnTo>
                                  <a:lnTo>
                                    <a:pt x="115" y="158"/>
                                  </a:lnTo>
                                  <a:lnTo>
                                    <a:pt x="177" y="178"/>
                                  </a:lnTo>
                                  <a:lnTo>
                                    <a:pt x="196" y="158"/>
                                  </a:lnTo>
                                  <a:lnTo>
                                    <a:pt x="225" y="139"/>
                                  </a:lnTo>
                                  <a:lnTo>
                                    <a:pt x="273" y="14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17"/>
                          <wps:cNvSpPr>
                            <a:spLocks/>
                          </wps:cNvSpPr>
                          <wps:spPr bwMode="auto">
                            <a:xfrm>
                              <a:off x="4552" y="4008"/>
                              <a:ext cx="311" cy="178"/>
                            </a:xfrm>
                            <a:custGeom>
                              <a:avLst/>
                              <a:gdLst>
                                <a:gd name="T0" fmla="*/ 273 w 311"/>
                                <a:gd name="T1" fmla="*/ 149 h 178"/>
                                <a:gd name="T2" fmla="*/ 311 w 311"/>
                                <a:gd name="T3" fmla="*/ 101 h 178"/>
                                <a:gd name="T4" fmla="*/ 311 w 311"/>
                                <a:gd name="T5" fmla="*/ 53 h 178"/>
                                <a:gd name="T6" fmla="*/ 273 w 311"/>
                                <a:gd name="T7" fmla="*/ 0 h 178"/>
                                <a:gd name="T8" fmla="*/ 225 w 311"/>
                                <a:gd name="T9" fmla="*/ 14 h 178"/>
                                <a:gd name="T10" fmla="*/ 187 w 311"/>
                                <a:gd name="T11" fmla="*/ 53 h 178"/>
                                <a:gd name="T12" fmla="*/ 177 w 311"/>
                                <a:gd name="T13" fmla="*/ 72 h 178"/>
                                <a:gd name="T14" fmla="*/ 115 w 311"/>
                                <a:gd name="T15" fmla="*/ 82 h 178"/>
                                <a:gd name="T16" fmla="*/ 67 w 311"/>
                                <a:gd name="T17" fmla="*/ 82 h 178"/>
                                <a:gd name="T18" fmla="*/ 19 w 311"/>
                                <a:gd name="T19" fmla="*/ 82 h 178"/>
                                <a:gd name="T20" fmla="*/ 0 w 311"/>
                                <a:gd name="T21" fmla="*/ 101 h 178"/>
                                <a:gd name="T22" fmla="*/ 0 w 311"/>
                                <a:gd name="T23" fmla="*/ 158 h 178"/>
                                <a:gd name="T24" fmla="*/ 19 w 311"/>
                                <a:gd name="T25" fmla="*/ 178 h 178"/>
                                <a:gd name="T26" fmla="*/ 67 w 311"/>
                                <a:gd name="T27" fmla="*/ 168 h 178"/>
                                <a:gd name="T28" fmla="*/ 115 w 311"/>
                                <a:gd name="T29" fmla="*/ 158 h 178"/>
                                <a:gd name="T30" fmla="*/ 177 w 311"/>
                                <a:gd name="T31" fmla="*/ 178 h 178"/>
                                <a:gd name="T32" fmla="*/ 196 w 311"/>
                                <a:gd name="T33" fmla="*/ 158 h 178"/>
                                <a:gd name="T34" fmla="*/ 225 w 311"/>
                                <a:gd name="T35" fmla="*/ 139 h 178"/>
                                <a:gd name="T36" fmla="*/ 273 w 311"/>
                                <a:gd name="T37" fmla="*/ 149 h 1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1" h="178">
                                  <a:moveTo>
                                    <a:pt x="273" y="149"/>
                                  </a:moveTo>
                                  <a:lnTo>
                                    <a:pt x="311" y="101"/>
                                  </a:lnTo>
                                  <a:lnTo>
                                    <a:pt x="311" y="53"/>
                                  </a:lnTo>
                                  <a:lnTo>
                                    <a:pt x="273" y="0"/>
                                  </a:lnTo>
                                  <a:lnTo>
                                    <a:pt x="225" y="14"/>
                                  </a:lnTo>
                                  <a:lnTo>
                                    <a:pt x="187" y="53"/>
                                  </a:lnTo>
                                  <a:lnTo>
                                    <a:pt x="177" y="72"/>
                                  </a:lnTo>
                                  <a:lnTo>
                                    <a:pt x="115" y="82"/>
                                  </a:lnTo>
                                  <a:lnTo>
                                    <a:pt x="67" y="82"/>
                                  </a:lnTo>
                                  <a:lnTo>
                                    <a:pt x="19" y="82"/>
                                  </a:lnTo>
                                  <a:lnTo>
                                    <a:pt x="0" y="101"/>
                                  </a:lnTo>
                                  <a:lnTo>
                                    <a:pt x="0" y="158"/>
                                  </a:lnTo>
                                  <a:lnTo>
                                    <a:pt x="19" y="178"/>
                                  </a:lnTo>
                                  <a:lnTo>
                                    <a:pt x="67" y="168"/>
                                  </a:lnTo>
                                  <a:lnTo>
                                    <a:pt x="115" y="158"/>
                                  </a:lnTo>
                                  <a:lnTo>
                                    <a:pt x="177" y="178"/>
                                  </a:lnTo>
                                  <a:lnTo>
                                    <a:pt x="196" y="158"/>
                                  </a:lnTo>
                                  <a:lnTo>
                                    <a:pt x="225" y="139"/>
                                  </a:lnTo>
                                  <a:lnTo>
                                    <a:pt x="273"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118"/>
                          <wps:cNvSpPr>
                            <a:spLocks/>
                          </wps:cNvSpPr>
                          <wps:spPr bwMode="auto">
                            <a:xfrm>
                              <a:off x="2746" y="5285"/>
                              <a:ext cx="210" cy="206"/>
                            </a:xfrm>
                            <a:custGeom>
                              <a:avLst/>
                              <a:gdLst>
                                <a:gd name="T0" fmla="*/ 19 w 210"/>
                                <a:gd name="T1" fmla="*/ 206 h 206"/>
                                <a:gd name="T2" fmla="*/ 67 w 210"/>
                                <a:gd name="T3" fmla="*/ 187 h 206"/>
                                <a:gd name="T4" fmla="*/ 115 w 210"/>
                                <a:gd name="T5" fmla="*/ 158 h 206"/>
                                <a:gd name="T6" fmla="*/ 162 w 210"/>
                                <a:gd name="T7" fmla="*/ 168 h 206"/>
                                <a:gd name="T8" fmla="*/ 191 w 210"/>
                                <a:gd name="T9" fmla="*/ 139 h 206"/>
                                <a:gd name="T10" fmla="*/ 210 w 210"/>
                                <a:gd name="T11" fmla="*/ 91 h 206"/>
                                <a:gd name="T12" fmla="*/ 191 w 210"/>
                                <a:gd name="T13" fmla="*/ 29 h 206"/>
                                <a:gd name="T14" fmla="*/ 162 w 210"/>
                                <a:gd name="T15" fmla="*/ 14 h 206"/>
                                <a:gd name="T16" fmla="*/ 115 w 210"/>
                                <a:gd name="T17" fmla="*/ 0 h 206"/>
                                <a:gd name="T18" fmla="*/ 86 w 210"/>
                                <a:gd name="T19" fmla="*/ 29 h 206"/>
                                <a:gd name="T20" fmla="*/ 76 w 210"/>
                                <a:gd name="T21" fmla="*/ 91 h 206"/>
                                <a:gd name="T22" fmla="*/ 67 w 210"/>
                                <a:gd name="T23" fmla="*/ 129 h 206"/>
                                <a:gd name="T24" fmla="*/ 19 w 210"/>
                                <a:gd name="T25" fmla="*/ 120 h 206"/>
                                <a:gd name="T26" fmla="*/ 0 w 210"/>
                                <a:gd name="T27" fmla="*/ 139 h 206"/>
                                <a:gd name="T28" fmla="*/ 0 w 210"/>
                                <a:gd name="T29" fmla="*/ 187 h 206"/>
                                <a:gd name="T30" fmla="*/ 19 w 210"/>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206">
                                  <a:moveTo>
                                    <a:pt x="19" y="206"/>
                                  </a:moveTo>
                                  <a:lnTo>
                                    <a:pt x="67" y="187"/>
                                  </a:lnTo>
                                  <a:lnTo>
                                    <a:pt x="115" y="158"/>
                                  </a:lnTo>
                                  <a:lnTo>
                                    <a:pt x="162" y="168"/>
                                  </a:lnTo>
                                  <a:lnTo>
                                    <a:pt x="191" y="139"/>
                                  </a:lnTo>
                                  <a:lnTo>
                                    <a:pt x="210" y="91"/>
                                  </a:lnTo>
                                  <a:lnTo>
                                    <a:pt x="191" y="29"/>
                                  </a:lnTo>
                                  <a:lnTo>
                                    <a:pt x="162" y="14"/>
                                  </a:lnTo>
                                  <a:lnTo>
                                    <a:pt x="115" y="0"/>
                                  </a:lnTo>
                                  <a:lnTo>
                                    <a:pt x="86" y="29"/>
                                  </a:lnTo>
                                  <a:lnTo>
                                    <a:pt x="76" y="91"/>
                                  </a:lnTo>
                                  <a:lnTo>
                                    <a:pt x="67" y="129"/>
                                  </a:lnTo>
                                  <a:lnTo>
                                    <a:pt x="19" y="120"/>
                                  </a:lnTo>
                                  <a:lnTo>
                                    <a:pt x="0" y="139"/>
                                  </a:lnTo>
                                  <a:lnTo>
                                    <a:pt x="0" y="187"/>
                                  </a:lnTo>
                                  <a:lnTo>
                                    <a:pt x="19" y="20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9"/>
                          <wps:cNvSpPr>
                            <a:spLocks/>
                          </wps:cNvSpPr>
                          <wps:spPr bwMode="auto">
                            <a:xfrm>
                              <a:off x="2746" y="5285"/>
                              <a:ext cx="210" cy="206"/>
                            </a:xfrm>
                            <a:custGeom>
                              <a:avLst/>
                              <a:gdLst>
                                <a:gd name="T0" fmla="*/ 19 w 210"/>
                                <a:gd name="T1" fmla="*/ 206 h 206"/>
                                <a:gd name="T2" fmla="*/ 67 w 210"/>
                                <a:gd name="T3" fmla="*/ 187 h 206"/>
                                <a:gd name="T4" fmla="*/ 115 w 210"/>
                                <a:gd name="T5" fmla="*/ 158 h 206"/>
                                <a:gd name="T6" fmla="*/ 162 w 210"/>
                                <a:gd name="T7" fmla="*/ 168 h 206"/>
                                <a:gd name="T8" fmla="*/ 191 w 210"/>
                                <a:gd name="T9" fmla="*/ 139 h 206"/>
                                <a:gd name="T10" fmla="*/ 210 w 210"/>
                                <a:gd name="T11" fmla="*/ 91 h 206"/>
                                <a:gd name="T12" fmla="*/ 191 w 210"/>
                                <a:gd name="T13" fmla="*/ 29 h 206"/>
                                <a:gd name="T14" fmla="*/ 162 w 210"/>
                                <a:gd name="T15" fmla="*/ 14 h 206"/>
                                <a:gd name="T16" fmla="*/ 115 w 210"/>
                                <a:gd name="T17" fmla="*/ 0 h 206"/>
                                <a:gd name="T18" fmla="*/ 86 w 210"/>
                                <a:gd name="T19" fmla="*/ 29 h 206"/>
                                <a:gd name="T20" fmla="*/ 76 w 210"/>
                                <a:gd name="T21" fmla="*/ 91 h 206"/>
                                <a:gd name="T22" fmla="*/ 67 w 210"/>
                                <a:gd name="T23" fmla="*/ 129 h 206"/>
                                <a:gd name="T24" fmla="*/ 19 w 210"/>
                                <a:gd name="T25" fmla="*/ 120 h 206"/>
                                <a:gd name="T26" fmla="*/ 0 w 210"/>
                                <a:gd name="T27" fmla="*/ 139 h 206"/>
                                <a:gd name="T28" fmla="*/ 0 w 210"/>
                                <a:gd name="T29" fmla="*/ 187 h 206"/>
                                <a:gd name="T30" fmla="*/ 19 w 210"/>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0" h="206">
                                  <a:moveTo>
                                    <a:pt x="19" y="206"/>
                                  </a:moveTo>
                                  <a:lnTo>
                                    <a:pt x="67" y="187"/>
                                  </a:lnTo>
                                  <a:lnTo>
                                    <a:pt x="115" y="158"/>
                                  </a:lnTo>
                                  <a:lnTo>
                                    <a:pt x="162" y="168"/>
                                  </a:lnTo>
                                  <a:lnTo>
                                    <a:pt x="191" y="139"/>
                                  </a:lnTo>
                                  <a:lnTo>
                                    <a:pt x="210" y="91"/>
                                  </a:lnTo>
                                  <a:lnTo>
                                    <a:pt x="191" y="29"/>
                                  </a:lnTo>
                                  <a:lnTo>
                                    <a:pt x="162" y="14"/>
                                  </a:lnTo>
                                  <a:lnTo>
                                    <a:pt x="115" y="0"/>
                                  </a:lnTo>
                                  <a:lnTo>
                                    <a:pt x="86" y="29"/>
                                  </a:lnTo>
                                  <a:lnTo>
                                    <a:pt x="76" y="91"/>
                                  </a:lnTo>
                                  <a:lnTo>
                                    <a:pt x="67" y="129"/>
                                  </a:lnTo>
                                  <a:lnTo>
                                    <a:pt x="19" y="120"/>
                                  </a:lnTo>
                                  <a:lnTo>
                                    <a:pt x="0" y="139"/>
                                  </a:lnTo>
                                  <a:lnTo>
                                    <a:pt x="0" y="187"/>
                                  </a:lnTo>
                                  <a:lnTo>
                                    <a:pt x="19" y="2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20"/>
                          <wps:cNvSpPr>
                            <a:spLocks/>
                          </wps:cNvSpPr>
                          <wps:spPr bwMode="auto">
                            <a:xfrm>
                              <a:off x="1826" y="3470"/>
                              <a:ext cx="210" cy="164"/>
                            </a:xfrm>
                            <a:custGeom>
                              <a:avLst/>
                              <a:gdLst>
                                <a:gd name="T0" fmla="*/ 28 w 210"/>
                                <a:gd name="T1" fmla="*/ 125 h 164"/>
                                <a:gd name="T2" fmla="*/ 38 w 210"/>
                                <a:gd name="T3" fmla="*/ 135 h 164"/>
                                <a:gd name="T4" fmla="*/ 76 w 210"/>
                                <a:gd name="T5" fmla="*/ 164 h 164"/>
                                <a:gd name="T6" fmla="*/ 124 w 210"/>
                                <a:gd name="T7" fmla="*/ 164 h 164"/>
                                <a:gd name="T8" fmla="*/ 172 w 210"/>
                                <a:gd name="T9" fmla="*/ 144 h 164"/>
                                <a:gd name="T10" fmla="*/ 182 w 210"/>
                                <a:gd name="T11" fmla="*/ 135 h 164"/>
                                <a:gd name="T12" fmla="*/ 210 w 210"/>
                                <a:gd name="T13" fmla="*/ 87 h 164"/>
                                <a:gd name="T14" fmla="*/ 172 w 210"/>
                                <a:gd name="T15" fmla="*/ 58 h 164"/>
                                <a:gd name="T16" fmla="*/ 162 w 210"/>
                                <a:gd name="T17" fmla="*/ 39 h 164"/>
                                <a:gd name="T18" fmla="*/ 124 w 210"/>
                                <a:gd name="T19" fmla="*/ 0 h 164"/>
                                <a:gd name="T20" fmla="*/ 86 w 210"/>
                                <a:gd name="T21" fmla="*/ 39 h 164"/>
                                <a:gd name="T22" fmla="*/ 76 w 210"/>
                                <a:gd name="T23" fmla="*/ 48 h 164"/>
                                <a:gd name="T24" fmla="*/ 28 w 210"/>
                                <a:gd name="T25" fmla="*/ 58 h 164"/>
                                <a:gd name="T26" fmla="*/ 0 w 210"/>
                                <a:gd name="T27" fmla="*/ 87 h 164"/>
                                <a:gd name="T28" fmla="*/ 28 w 210"/>
                                <a:gd name="T29" fmla="*/ 12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64">
                                  <a:moveTo>
                                    <a:pt x="28" y="125"/>
                                  </a:moveTo>
                                  <a:lnTo>
                                    <a:pt x="38" y="135"/>
                                  </a:lnTo>
                                  <a:lnTo>
                                    <a:pt x="76" y="164"/>
                                  </a:lnTo>
                                  <a:lnTo>
                                    <a:pt x="124" y="164"/>
                                  </a:lnTo>
                                  <a:lnTo>
                                    <a:pt x="172" y="144"/>
                                  </a:lnTo>
                                  <a:lnTo>
                                    <a:pt x="182" y="135"/>
                                  </a:lnTo>
                                  <a:lnTo>
                                    <a:pt x="210" y="87"/>
                                  </a:lnTo>
                                  <a:lnTo>
                                    <a:pt x="172" y="58"/>
                                  </a:lnTo>
                                  <a:lnTo>
                                    <a:pt x="162" y="39"/>
                                  </a:lnTo>
                                  <a:lnTo>
                                    <a:pt x="124" y="0"/>
                                  </a:lnTo>
                                  <a:lnTo>
                                    <a:pt x="86" y="39"/>
                                  </a:lnTo>
                                  <a:lnTo>
                                    <a:pt x="76" y="48"/>
                                  </a:lnTo>
                                  <a:lnTo>
                                    <a:pt x="28" y="58"/>
                                  </a:lnTo>
                                  <a:lnTo>
                                    <a:pt x="0" y="87"/>
                                  </a:lnTo>
                                  <a:lnTo>
                                    <a:pt x="28" y="12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21"/>
                          <wps:cNvSpPr>
                            <a:spLocks/>
                          </wps:cNvSpPr>
                          <wps:spPr bwMode="auto">
                            <a:xfrm>
                              <a:off x="1826" y="3470"/>
                              <a:ext cx="210" cy="164"/>
                            </a:xfrm>
                            <a:custGeom>
                              <a:avLst/>
                              <a:gdLst>
                                <a:gd name="T0" fmla="*/ 28 w 210"/>
                                <a:gd name="T1" fmla="*/ 125 h 164"/>
                                <a:gd name="T2" fmla="*/ 38 w 210"/>
                                <a:gd name="T3" fmla="*/ 135 h 164"/>
                                <a:gd name="T4" fmla="*/ 76 w 210"/>
                                <a:gd name="T5" fmla="*/ 164 h 164"/>
                                <a:gd name="T6" fmla="*/ 124 w 210"/>
                                <a:gd name="T7" fmla="*/ 164 h 164"/>
                                <a:gd name="T8" fmla="*/ 172 w 210"/>
                                <a:gd name="T9" fmla="*/ 144 h 164"/>
                                <a:gd name="T10" fmla="*/ 182 w 210"/>
                                <a:gd name="T11" fmla="*/ 135 h 164"/>
                                <a:gd name="T12" fmla="*/ 210 w 210"/>
                                <a:gd name="T13" fmla="*/ 87 h 164"/>
                                <a:gd name="T14" fmla="*/ 172 w 210"/>
                                <a:gd name="T15" fmla="*/ 58 h 164"/>
                                <a:gd name="T16" fmla="*/ 162 w 210"/>
                                <a:gd name="T17" fmla="*/ 39 h 164"/>
                                <a:gd name="T18" fmla="*/ 124 w 210"/>
                                <a:gd name="T19" fmla="*/ 0 h 164"/>
                                <a:gd name="T20" fmla="*/ 86 w 210"/>
                                <a:gd name="T21" fmla="*/ 39 h 164"/>
                                <a:gd name="T22" fmla="*/ 76 w 210"/>
                                <a:gd name="T23" fmla="*/ 48 h 164"/>
                                <a:gd name="T24" fmla="*/ 28 w 210"/>
                                <a:gd name="T25" fmla="*/ 58 h 164"/>
                                <a:gd name="T26" fmla="*/ 0 w 210"/>
                                <a:gd name="T27" fmla="*/ 87 h 164"/>
                                <a:gd name="T28" fmla="*/ 28 w 210"/>
                                <a:gd name="T29" fmla="*/ 125 h 1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0" h="164">
                                  <a:moveTo>
                                    <a:pt x="28" y="125"/>
                                  </a:moveTo>
                                  <a:lnTo>
                                    <a:pt x="38" y="135"/>
                                  </a:lnTo>
                                  <a:lnTo>
                                    <a:pt x="76" y="164"/>
                                  </a:lnTo>
                                  <a:lnTo>
                                    <a:pt x="124" y="164"/>
                                  </a:lnTo>
                                  <a:lnTo>
                                    <a:pt x="172" y="144"/>
                                  </a:lnTo>
                                  <a:lnTo>
                                    <a:pt x="182" y="135"/>
                                  </a:lnTo>
                                  <a:lnTo>
                                    <a:pt x="210" y="87"/>
                                  </a:lnTo>
                                  <a:lnTo>
                                    <a:pt x="172" y="58"/>
                                  </a:lnTo>
                                  <a:lnTo>
                                    <a:pt x="162" y="39"/>
                                  </a:lnTo>
                                  <a:lnTo>
                                    <a:pt x="124" y="0"/>
                                  </a:lnTo>
                                  <a:lnTo>
                                    <a:pt x="86" y="39"/>
                                  </a:lnTo>
                                  <a:lnTo>
                                    <a:pt x="76" y="48"/>
                                  </a:lnTo>
                                  <a:lnTo>
                                    <a:pt x="28" y="58"/>
                                  </a:lnTo>
                                  <a:lnTo>
                                    <a:pt x="0" y="87"/>
                                  </a:lnTo>
                                  <a:lnTo>
                                    <a:pt x="2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Freeform 122"/>
                          <wps:cNvSpPr>
                            <a:spLocks/>
                          </wps:cNvSpPr>
                          <wps:spPr bwMode="auto">
                            <a:xfrm>
                              <a:off x="1634" y="4032"/>
                              <a:ext cx="192" cy="211"/>
                            </a:xfrm>
                            <a:custGeom>
                              <a:avLst/>
                              <a:gdLst>
                                <a:gd name="T0" fmla="*/ 19 w 192"/>
                                <a:gd name="T1" fmla="*/ 211 h 211"/>
                                <a:gd name="T2" fmla="*/ 67 w 192"/>
                                <a:gd name="T3" fmla="*/ 202 h 211"/>
                                <a:gd name="T4" fmla="*/ 115 w 192"/>
                                <a:gd name="T5" fmla="*/ 192 h 211"/>
                                <a:gd name="T6" fmla="*/ 124 w 192"/>
                                <a:gd name="T7" fmla="*/ 182 h 211"/>
                                <a:gd name="T8" fmla="*/ 172 w 192"/>
                                <a:gd name="T9" fmla="*/ 154 h 211"/>
                                <a:gd name="T10" fmla="*/ 192 w 192"/>
                                <a:gd name="T11" fmla="*/ 134 h 211"/>
                                <a:gd name="T12" fmla="*/ 172 w 192"/>
                                <a:gd name="T13" fmla="*/ 106 h 211"/>
                                <a:gd name="T14" fmla="*/ 144 w 192"/>
                                <a:gd name="T15" fmla="*/ 77 h 211"/>
                                <a:gd name="T16" fmla="*/ 115 w 192"/>
                                <a:gd name="T17" fmla="*/ 48 h 211"/>
                                <a:gd name="T18" fmla="*/ 105 w 192"/>
                                <a:gd name="T19" fmla="*/ 29 h 211"/>
                                <a:gd name="T20" fmla="*/ 67 w 192"/>
                                <a:gd name="T21" fmla="*/ 0 h 211"/>
                                <a:gd name="T22" fmla="*/ 38 w 192"/>
                                <a:gd name="T23" fmla="*/ 29 h 211"/>
                                <a:gd name="T24" fmla="*/ 38 w 192"/>
                                <a:gd name="T25" fmla="*/ 77 h 211"/>
                                <a:gd name="T26" fmla="*/ 67 w 192"/>
                                <a:gd name="T27" fmla="*/ 125 h 211"/>
                                <a:gd name="T28" fmla="*/ 67 w 192"/>
                                <a:gd name="T29" fmla="*/ 134 h 211"/>
                                <a:gd name="T30" fmla="*/ 67 w 192"/>
                                <a:gd name="T31" fmla="*/ 144 h 211"/>
                                <a:gd name="T32" fmla="*/ 19 w 192"/>
                                <a:gd name="T33" fmla="*/ 154 h 211"/>
                                <a:gd name="T34" fmla="*/ 0 w 192"/>
                                <a:gd name="T35" fmla="*/ 182 h 211"/>
                                <a:gd name="T36" fmla="*/ 19 w 192"/>
                                <a:gd name="T37"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 h="211">
                                  <a:moveTo>
                                    <a:pt x="19" y="211"/>
                                  </a:moveTo>
                                  <a:lnTo>
                                    <a:pt x="67" y="202"/>
                                  </a:lnTo>
                                  <a:lnTo>
                                    <a:pt x="115" y="192"/>
                                  </a:lnTo>
                                  <a:lnTo>
                                    <a:pt x="124" y="182"/>
                                  </a:lnTo>
                                  <a:lnTo>
                                    <a:pt x="172" y="154"/>
                                  </a:lnTo>
                                  <a:lnTo>
                                    <a:pt x="192" y="134"/>
                                  </a:lnTo>
                                  <a:lnTo>
                                    <a:pt x="172" y="106"/>
                                  </a:lnTo>
                                  <a:lnTo>
                                    <a:pt x="144" y="77"/>
                                  </a:lnTo>
                                  <a:lnTo>
                                    <a:pt x="115" y="48"/>
                                  </a:lnTo>
                                  <a:lnTo>
                                    <a:pt x="105" y="29"/>
                                  </a:lnTo>
                                  <a:lnTo>
                                    <a:pt x="67" y="0"/>
                                  </a:lnTo>
                                  <a:lnTo>
                                    <a:pt x="38" y="29"/>
                                  </a:lnTo>
                                  <a:lnTo>
                                    <a:pt x="38" y="77"/>
                                  </a:lnTo>
                                  <a:lnTo>
                                    <a:pt x="67" y="125"/>
                                  </a:lnTo>
                                  <a:lnTo>
                                    <a:pt x="67" y="134"/>
                                  </a:lnTo>
                                  <a:lnTo>
                                    <a:pt x="67" y="144"/>
                                  </a:lnTo>
                                  <a:lnTo>
                                    <a:pt x="19" y="154"/>
                                  </a:lnTo>
                                  <a:lnTo>
                                    <a:pt x="0" y="182"/>
                                  </a:lnTo>
                                  <a:lnTo>
                                    <a:pt x="19" y="21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23"/>
                          <wps:cNvSpPr>
                            <a:spLocks/>
                          </wps:cNvSpPr>
                          <wps:spPr bwMode="auto">
                            <a:xfrm>
                              <a:off x="1634" y="4032"/>
                              <a:ext cx="192" cy="211"/>
                            </a:xfrm>
                            <a:custGeom>
                              <a:avLst/>
                              <a:gdLst>
                                <a:gd name="T0" fmla="*/ 19 w 192"/>
                                <a:gd name="T1" fmla="*/ 211 h 211"/>
                                <a:gd name="T2" fmla="*/ 67 w 192"/>
                                <a:gd name="T3" fmla="*/ 202 h 211"/>
                                <a:gd name="T4" fmla="*/ 115 w 192"/>
                                <a:gd name="T5" fmla="*/ 192 h 211"/>
                                <a:gd name="T6" fmla="*/ 124 w 192"/>
                                <a:gd name="T7" fmla="*/ 182 h 211"/>
                                <a:gd name="T8" fmla="*/ 172 w 192"/>
                                <a:gd name="T9" fmla="*/ 154 h 211"/>
                                <a:gd name="T10" fmla="*/ 192 w 192"/>
                                <a:gd name="T11" fmla="*/ 134 h 211"/>
                                <a:gd name="T12" fmla="*/ 172 w 192"/>
                                <a:gd name="T13" fmla="*/ 106 h 211"/>
                                <a:gd name="T14" fmla="*/ 144 w 192"/>
                                <a:gd name="T15" fmla="*/ 77 h 211"/>
                                <a:gd name="T16" fmla="*/ 115 w 192"/>
                                <a:gd name="T17" fmla="*/ 48 h 211"/>
                                <a:gd name="T18" fmla="*/ 105 w 192"/>
                                <a:gd name="T19" fmla="*/ 29 h 211"/>
                                <a:gd name="T20" fmla="*/ 67 w 192"/>
                                <a:gd name="T21" fmla="*/ 0 h 211"/>
                                <a:gd name="T22" fmla="*/ 38 w 192"/>
                                <a:gd name="T23" fmla="*/ 29 h 211"/>
                                <a:gd name="T24" fmla="*/ 38 w 192"/>
                                <a:gd name="T25" fmla="*/ 77 h 211"/>
                                <a:gd name="T26" fmla="*/ 67 w 192"/>
                                <a:gd name="T27" fmla="*/ 125 h 211"/>
                                <a:gd name="T28" fmla="*/ 67 w 192"/>
                                <a:gd name="T29" fmla="*/ 134 h 211"/>
                                <a:gd name="T30" fmla="*/ 67 w 192"/>
                                <a:gd name="T31" fmla="*/ 144 h 211"/>
                                <a:gd name="T32" fmla="*/ 19 w 192"/>
                                <a:gd name="T33" fmla="*/ 154 h 211"/>
                                <a:gd name="T34" fmla="*/ 0 w 192"/>
                                <a:gd name="T35" fmla="*/ 182 h 211"/>
                                <a:gd name="T36" fmla="*/ 19 w 192"/>
                                <a:gd name="T37" fmla="*/ 211 h 2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 h="211">
                                  <a:moveTo>
                                    <a:pt x="19" y="211"/>
                                  </a:moveTo>
                                  <a:lnTo>
                                    <a:pt x="67" y="202"/>
                                  </a:lnTo>
                                  <a:lnTo>
                                    <a:pt x="115" y="192"/>
                                  </a:lnTo>
                                  <a:lnTo>
                                    <a:pt x="124" y="182"/>
                                  </a:lnTo>
                                  <a:lnTo>
                                    <a:pt x="172" y="154"/>
                                  </a:lnTo>
                                  <a:lnTo>
                                    <a:pt x="192" y="134"/>
                                  </a:lnTo>
                                  <a:lnTo>
                                    <a:pt x="172" y="106"/>
                                  </a:lnTo>
                                  <a:lnTo>
                                    <a:pt x="144" y="77"/>
                                  </a:lnTo>
                                  <a:lnTo>
                                    <a:pt x="115" y="48"/>
                                  </a:lnTo>
                                  <a:lnTo>
                                    <a:pt x="105" y="29"/>
                                  </a:lnTo>
                                  <a:lnTo>
                                    <a:pt x="67" y="0"/>
                                  </a:lnTo>
                                  <a:lnTo>
                                    <a:pt x="38" y="29"/>
                                  </a:lnTo>
                                  <a:lnTo>
                                    <a:pt x="38" y="77"/>
                                  </a:lnTo>
                                  <a:lnTo>
                                    <a:pt x="67" y="125"/>
                                  </a:lnTo>
                                  <a:lnTo>
                                    <a:pt x="67" y="134"/>
                                  </a:lnTo>
                                  <a:lnTo>
                                    <a:pt x="67" y="144"/>
                                  </a:lnTo>
                                  <a:lnTo>
                                    <a:pt x="19" y="154"/>
                                  </a:lnTo>
                                  <a:lnTo>
                                    <a:pt x="0" y="182"/>
                                  </a:lnTo>
                                  <a:lnTo>
                                    <a:pt x="19" y="2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 name="Freeform 124"/>
                          <wps:cNvSpPr>
                            <a:spLocks/>
                          </wps:cNvSpPr>
                          <wps:spPr bwMode="auto">
                            <a:xfrm>
                              <a:off x="1816" y="3854"/>
                              <a:ext cx="268" cy="116"/>
                            </a:xfrm>
                            <a:custGeom>
                              <a:avLst/>
                              <a:gdLst>
                                <a:gd name="T0" fmla="*/ 38 w 268"/>
                                <a:gd name="T1" fmla="*/ 87 h 116"/>
                                <a:gd name="T2" fmla="*/ 86 w 268"/>
                                <a:gd name="T3" fmla="*/ 77 h 116"/>
                                <a:gd name="T4" fmla="*/ 115 w 268"/>
                                <a:gd name="T5" fmla="*/ 106 h 116"/>
                                <a:gd name="T6" fmla="*/ 134 w 268"/>
                                <a:gd name="T7" fmla="*/ 116 h 116"/>
                                <a:gd name="T8" fmla="*/ 182 w 268"/>
                                <a:gd name="T9" fmla="*/ 106 h 116"/>
                                <a:gd name="T10" fmla="*/ 192 w 268"/>
                                <a:gd name="T11" fmla="*/ 106 h 116"/>
                                <a:gd name="T12" fmla="*/ 240 w 268"/>
                                <a:gd name="T13" fmla="*/ 87 h 116"/>
                                <a:gd name="T14" fmla="*/ 268 w 268"/>
                                <a:gd name="T15" fmla="*/ 58 h 116"/>
                                <a:gd name="T16" fmla="*/ 240 w 268"/>
                                <a:gd name="T17" fmla="*/ 10 h 116"/>
                                <a:gd name="T18" fmla="*/ 182 w 268"/>
                                <a:gd name="T19" fmla="*/ 10 h 116"/>
                                <a:gd name="T20" fmla="*/ 134 w 268"/>
                                <a:gd name="T21" fmla="*/ 20 h 116"/>
                                <a:gd name="T22" fmla="*/ 86 w 268"/>
                                <a:gd name="T23" fmla="*/ 39 h 116"/>
                                <a:gd name="T24" fmla="*/ 48 w 268"/>
                                <a:gd name="T25" fmla="*/ 0 h 116"/>
                                <a:gd name="T26" fmla="*/ 38 w 268"/>
                                <a:gd name="T27" fmla="*/ 0 h 116"/>
                                <a:gd name="T28" fmla="*/ 29 w 268"/>
                                <a:gd name="T29" fmla="*/ 0 h 116"/>
                                <a:gd name="T30" fmla="*/ 0 w 268"/>
                                <a:gd name="T31" fmla="*/ 58 h 116"/>
                                <a:gd name="T32" fmla="*/ 38 w 268"/>
                                <a:gd name="T33" fmla="*/ 87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8" h="116">
                                  <a:moveTo>
                                    <a:pt x="38" y="87"/>
                                  </a:moveTo>
                                  <a:lnTo>
                                    <a:pt x="86" y="77"/>
                                  </a:lnTo>
                                  <a:lnTo>
                                    <a:pt x="115" y="106"/>
                                  </a:lnTo>
                                  <a:lnTo>
                                    <a:pt x="134" y="116"/>
                                  </a:lnTo>
                                  <a:lnTo>
                                    <a:pt x="182" y="106"/>
                                  </a:lnTo>
                                  <a:lnTo>
                                    <a:pt x="192" y="106"/>
                                  </a:lnTo>
                                  <a:lnTo>
                                    <a:pt x="240" y="87"/>
                                  </a:lnTo>
                                  <a:lnTo>
                                    <a:pt x="268" y="58"/>
                                  </a:lnTo>
                                  <a:lnTo>
                                    <a:pt x="240" y="10"/>
                                  </a:lnTo>
                                  <a:lnTo>
                                    <a:pt x="182" y="10"/>
                                  </a:lnTo>
                                  <a:lnTo>
                                    <a:pt x="134" y="20"/>
                                  </a:lnTo>
                                  <a:lnTo>
                                    <a:pt x="86" y="39"/>
                                  </a:lnTo>
                                  <a:lnTo>
                                    <a:pt x="48" y="0"/>
                                  </a:lnTo>
                                  <a:lnTo>
                                    <a:pt x="38" y="0"/>
                                  </a:lnTo>
                                  <a:lnTo>
                                    <a:pt x="29" y="0"/>
                                  </a:lnTo>
                                  <a:lnTo>
                                    <a:pt x="0" y="58"/>
                                  </a:lnTo>
                                  <a:lnTo>
                                    <a:pt x="38" y="8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5"/>
                          <wps:cNvSpPr>
                            <a:spLocks/>
                          </wps:cNvSpPr>
                          <wps:spPr bwMode="auto">
                            <a:xfrm>
                              <a:off x="1816" y="3854"/>
                              <a:ext cx="268" cy="116"/>
                            </a:xfrm>
                            <a:custGeom>
                              <a:avLst/>
                              <a:gdLst>
                                <a:gd name="T0" fmla="*/ 38 w 268"/>
                                <a:gd name="T1" fmla="*/ 87 h 116"/>
                                <a:gd name="T2" fmla="*/ 86 w 268"/>
                                <a:gd name="T3" fmla="*/ 77 h 116"/>
                                <a:gd name="T4" fmla="*/ 115 w 268"/>
                                <a:gd name="T5" fmla="*/ 106 h 116"/>
                                <a:gd name="T6" fmla="*/ 134 w 268"/>
                                <a:gd name="T7" fmla="*/ 116 h 116"/>
                                <a:gd name="T8" fmla="*/ 182 w 268"/>
                                <a:gd name="T9" fmla="*/ 106 h 116"/>
                                <a:gd name="T10" fmla="*/ 192 w 268"/>
                                <a:gd name="T11" fmla="*/ 106 h 116"/>
                                <a:gd name="T12" fmla="*/ 240 w 268"/>
                                <a:gd name="T13" fmla="*/ 87 h 116"/>
                                <a:gd name="T14" fmla="*/ 268 w 268"/>
                                <a:gd name="T15" fmla="*/ 58 h 116"/>
                                <a:gd name="T16" fmla="*/ 240 w 268"/>
                                <a:gd name="T17" fmla="*/ 10 h 116"/>
                                <a:gd name="T18" fmla="*/ 182 w 268"/>
                                <a:gd name="T19" fmla="*/ 10 h 116"/>
                                <a:gd name="T20" fmla="*/ 134 w 268"/>
                                <a:gd name="T21" fmla="*/ 20 h 116"/>
                                <a:gd name="T22" fmla="*/ 86 w 268"/>
                                <a:gd name="T23" fmla="*/ 39 h 116"/>
                                <a:gd name="T24" fmla="*/ 48 w 268"/>
                                <a:gd name="T25" fmla="*/ 0 h 116"/>
                                <a:gd name="T26" fmla="*/ 38 w 268"/>
                                <a:gd name="T27" fmla="*/ 0 h 116"/>
                                <a:gd name="T28" fmla="*/ 29 w 268"/>
                                <a:gd name="T29" fmla="*/ 0 h 116"/>
                                <a:gd name="T30" fmla="*/ 0 w 268"/>
                                <a:gd name="T31" fmla="*/ 58 h 116"/>
                                <a:gd name="T32" fmla="*/ 38 w 268"/>
                                <a:gd name="T33" fmla="*/ 87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68" h="116">
                                  <a:moveTo>
                                    <a:pt x="38" y="87"/>
                                  </a:moveTo>
                                  <a:lnTo>
                                    <a:pt x="86" y="77"/>
                                  </a:lnTo>
                                  <a:lnTo>
                                    <a:pt x="115" y="106"/>
                                  </a:lnTo>
                                  <a:lnTo>
                                    <a:pt x="134" y="116"/>
                                  </a:lnTo>
                                  <a:lnTo>
                                    <a:pt x="182" y="106"/>
                                  </a:lnTo>
                                  <a:lnTo>
                                    <a:pt x="192" y="106"/>
                                  </a:lnTo>
                                  <a:lnTo>
                                    <a:pt x="240" y="87"/>
                                  </a:lnTo>
                                  <a:lnTo>
                                    <a:pt x="268" y="58"/>
                                  </a:lnTo>
                                  <a:lnTo>
                                    <a:pt x="240" y="10"/>
                                  </a:lnTo>
                                  <a:lnTo>
                                    <a:pt x="182" y="10"/>
                                  </a:lnTo>
                                  <a:lnTo>
                                    <a:pt x="134" y="20"/>
                                  </a:lnTo>
                                  <a:lnTo>
                                    <a:pt x="86" y="39"/>
                                  </a:lnTo>
                                  <a:lnTo>
                                    <a:pt x="48" y="0"/>
                                  </a:lnTo>
                                  <a:lnTo>
                                    <a:pt x="38" y="0"/>
                                  </a:lnTo>
                                  <a:lnTo>
                                    <a:pt x="29" y="0"/>
                                  </a:lnTo>
                                  <a:lnTo>
                                    <a:pt x="0" y="58"/>
                                  </a:lnTo>
                                  <a:lnTo>
                                    <a:pt x="38"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6"/>
                          <wps:cNvSpPr>
                            <a:spLocks/>
                          </wps:cNvSpPr>
                          <wps:spPr bwMode="auto">
                            <a:xfrm>
                              <a:off x="2017" y="5626"/>
                              <a:ext cx="187" cy="144"/>
                            </a:xfrm>
                            <a:custGeom>
                              <a:avLst/>
                              <a:gdLst>
                                <a:gd name="T0" fmla="*/ 39 w 187"/>
                                <a:gd name="T1" fmla="*/ 124 h 144"/>
                                <a:gd name="T2" fmla="*/ 91 w 187"/>
                                <a:gd name="T3" fmla="*/ 144 h 144"/>
                                <a:gd name="T4" fmla="*/ 139 w 187"/>
                                <a:gd name="T5" fmla="*/ 134 h 144"/>
                                <a:gd name="T6" fmla="*/ 178 w 187"/>
                                <a:gd name="T7" fmla="*/ 96 h 144"/>
                                <a:gd name="T8" fmla="*/ 187 w 187"/>
                                <a:gd name="T9" fmla="*/ 48 h 144"/>
                                <a:gd name="T10" fmla="*/ 139 w 187"/>
                                <a:gd name="T11" fmla="*/ 0 h 144"/>
                                <a:gd name="T12" fmla="*/ 91 w 187"/>
                                <a:gd name="T13" fmla="*/ 0 h 144"/>
                                <a:gd name="T14" fmla="*/ 39 w 187"/>
                                <a:gd name="T15" fmla="*/ 38 h 144"/>
                                <a:gd name="T16" fmla="*/ 29 w 187"/>
                                <a:gd name="T17" fmla="*/ 48 h 144"/>
                                <a:gd name="T18" fmla="*/ 0 w 187"/>
                                <a:gd name="T19" fmla="*/ 96 h 144"/>
                                <a:gd name="T20" fmla="*/ 39 w 187"/>
                                <a:gd name="T21" fmla="*/ 12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144">
                                  <a:moveTo>
                                    <a:pt x="39" y="124"/>
                                  </a:moveTo>
                                  <a:lnTo>
                                    <a:pt x="91" y="144"/>
                                  </a:lnTo>
                                  <a:lnTo>
                                    <a:pt x="139" y="134"/>
                                  </a:lnTo>
                                  <a:lnTo>
                                    <a:pt x="178" y="96"/>
                                  </a:lnTo>
                                  <a:lnTo>
                                    <a:pt x="187" y="48"/>
                                  </a:lnTo>
                                  <a:lnTo>
                                    <a:pt x="139" y="0"/>
                                  </a:lnTo>
                                  <a:lnTo>
                                    <a:pt x="91" y="0"/>
                                  </a:lnTo>
                                  <a:lnTo>
                                    <a:pt x="39" y="38"/>
                                  </a:lnTo>
                                  <a:lnTo>
                                    <a:pt x="29" y="48"/>
                                  </a:lnTo>
                                  <a:lnTo>
                                    <a:pt x="0" y="96"/>
                                  </a:lnTo>
                                  <a:lnTo>
                                    <a:pt x="39" y="12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7"/>
                          <wps:cNvSpPr>
                            <a:spLocks/>
                          </wps:cNvSpPr>
                          <wps:spPr bwMode="auto">
                            <a:xfrm>
                              <a:off x="2017" y="5626"/>
                              <a:ext cx="187" cy="144"/>
                            </a:xfrm>
                            <a:custGeom>
                              <a:avLst/>
                              <a:gdLst>
                                <a:gd name="T0" fmla="*/ 39 w 187"/>
                                <a:gd name="T1" fmla="*/ 124 h 144"/>
                                <a:gd name="T2" fmla="*/ 91 w 187"/>
                                <a:gd name="T3" fmla="*/ 144 h 144"/>
                                <a:gd name="T4" fmla="*/ 139 w 187"/>
                                <a:gd name="T5" fmla="*/ 134 h 144"/>
                                <a:gd name="T6" fmla="*/ 178 w 187"/>
                                <a:gd name="T7" fmla="*/ 96 h 144"/>
                                <a:gd name="T8" fmla="*/ 187 w 187"/>
                                <a:gd name="T9" fmla="*/ 48 h 144"/>
                                <a:gd name="T10" fmla="*/ 139 w 187"/>
                                <a:gd name="T11" fmla="*/ 0 h 144"/>
                                <a:gd name="T12" fmla="*/ 91 w 187"/>
                                <a:gd name="T13" fmla="*/ 0 h 144"/>
                                <a:gd name="T14" fmla="*/ 39 w 187"/>
                                <a:gd name="T15" fmla="*/ 38 h 144"/>
                                <a:gd name="T16" fmla="*/ 29 w 187"/>
                                <a:gd name="T17" fmla="*/ 48 h 144"/>
                                <a:gd name="T18" fmla="*/ 0 w 187"/>
                                <a:gd name="T19" fmla="*/ 96 h 144"/>
                                <a:gd name="T20" fmla="*/ 39 w 187"/>
                                <a:gd name="T21" fmla="*/ 12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7" h="144">
                                  <a:moveTo>
                                    <a:pt x="39" y="124"/>
                                  </a:moveTo>
                                  <a:lnTo>
                                    <a:pt x="91" y="144"/>
                                  </a:lnTo>
                                  <a:lnTo>
                                    <a:pt x="139" y="134"/>
                                  </a:lnTo>
                                  <a:lnTo>
                                    <a:pt x="178" y="96"/>
                                  </a:lnTo>
                                  <a:lnTo>
                                    <a:pt x="187" y="48"/>
                                  </a:lnTo>
                                  <a:lnTo>
                                    <a:pt x="139" y="0"/>
                                  </a:lnTo>
                                  <a:lnTo>
                                    <a:pt x="91" y="0"/>
                                  </a:lnTo>
                                  <a:lnTo>
                                    <a:pt x="39" y="38"/>
                                  </a:lnTo>
                                  <a:lnTo>
                                    <a:pt x="29" y="48"/>
                                  </a:lnTo>
                                  <a:lnTo>
                                    <a:pt x="0" y="96"/>
                                  </a:lnTo>
                                  <a:lnTo>
                                    <a:pt x="39"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128"/>
                          <wps:cNvSpPr>
                            <a:spLocks/>
                          </wps:cNvSpPr>
                          <wps:spPr bwMode="auto">
                            <a:xfrm>
                              <a:off x="4940" y="5299"/>
                              <a:ext cx="163" cy="231"/>
                            </a:xfrm>
                            <a:custGeom>
                              <a:avLst/>
                              <a:gdLst>
                                <a:gd name="T0" fmla="*/ 134 w 163"/>
                                <a:gd name="T1" fmla="*/ 106 h 231"/>
                                <a:gd name="T2" fmla="*/ 163 w 163"/>
                                <a:gd name="T3" fmla="*/ 77 h 231"/>
                                <a:gd name="T4" fmla="*/ 163 w 163"/>
                                <a:gd name="T5" fmla="*/ 15 h 231"/>
                                <a:gd name="T6" fmla="*/ 134 w 163"/>
                                <a:gd name="T7" fmla="*/ 0 h 231"/>
                                <a:gd name="T8" fmla="*/ 86 w 163"/>
                                <a:gd name="T9" fmla="*/ 0 h 231"/>
                                <a:gd name="T10" fmla="*/ 58 w 163"/>
                                <a:gd name="T11" fmla="*/ 15 h 231"/>
                                <a:gd name="T12" fmla="*/ 38 w 163"/>
                                <a:gd name="T13" fmla="*/ 58 h 231"/>
                                <a:gd name="T14" fmla="*/ 19 w 163"/>
                                <a:gd name="T15" fmla="*/ 77 h 231"/>
                                <a:gd name="T16" fmla="*/ 38 w 163"/>
                                <a:gd name="T17" fmla="*/ 96 h 231"/>
                                <a:gd name="T18" fmla="*/ 67 w 163"/>
                                <a:gd name="T19" fmla="*/ 125 h 231"/>
                                <a:gd name="T20" fmla="*/ 38 w 163"/>
                                <a:gd name="T21" fmla="*/ 135 h 231"/>
                                <a:gd name="T22" fmla="*/ 0 w 163"/>
                                <a:gd name="T23" fmla="*/ 173 h 231"/>
                                <a:gd name="T24" fmla="*/ 29 w 163"/>
                                <a:gd name="T25" fmla="*/ 221 h 231"/>
                                <a:gd name="T26" fmla="*/ 38 w 163"/>
                                <a:gd name="T27" fmla="*/ 231 h 231"/>
                                <a:gd name="T28" fmla="*/ 48 w 163"/>
                                <a:gd name="T29" fmla="*/ 221 h 231"/>
                                <a:gd name="T30" fmla="*/ 67 w 163"/>
                                <a:gd name="T31" fmla="*/ 173 h 231"/>
                                <a:gd name="T32" fmla="*/ 86 w 163"/>
                                <a:gd name="T33" fmla="*/ 135 h 231"/>
                                <a:gd name="T34" fmla="*/ 96 w 163"/>
                                <a:gd name="T35" fmla="*/ 125 h 231"/>
                                <a:gd name="T36" fmla="*/ 134 w 163"/>
                                <a:gd name="T37" fmla="*/ 10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231">
                                  <a:moveTo>
                                    <a:pt x="134" y="106"/>
                                  </a:moveTo>
                                  <a:lnTo>
                                    <a:pt x="163" y="77"/>
                                  </a:lnTo>
                                  <a:lnTo>
                                    <a:pt x="163" y="15"/>
                                  </a:lnTo>
                                  <a:lnTo>
                                    <a:pt x="134" y="0"/>
                                  </a:lnTo>
                                  <a:lnTo>
                                    <a:pt x="86" y="0"/>
                                  </a:lnTo>
                                  <a:lnTo>
                                    <a:pt x="58" y="15"/>
                                  </a:lnTo>
                                  <a:lnTo>
                                    <a:pt x="38" y="58"/>
                                  </a:lnTo>
                                  <a:lnTo>
                                    <a:pt x="19" y="77"/>
                                  </a:lnTo>
                                  <a:lnTo>
                                    <a:pt x="38" y="96"/>
                                  </a:lnTo>
                                  <a:lnTo>
                                    <a:pt x="67" y="125"/>
                                  </a:lnTo>
                                  <a:lnTo>
                                    <a:pt x="38" y="135"/>
                                  </a:lnTo>
                                  <a:lnTo>
                                    <a:pt x="0" y="173"/>
                                  </a:lnTo>
                                  <a:lnTo>
                                    <a:pt x="29" y="221"/>
                                  </a:lnTo>
                                  <a:lnTo>
                                    <a:pt x="38" y="231"/>
                                  </a:lnTo>
                                  <a:lnTo>
                                    <a:pt x="48" y="221"/>
                                  </a:lnTo>
                                  <a:lnTo>
                                    <a:pt x="67" y="173"/>
                                  </a:lnTo>
                                  <a:lnTo>
                                    <a:pt x="86" y="135"/>
                                  </a:lnTo>
                                  <a:lnTo>
                                    <a:pt x="96" y="125"/>
                                  </a:lnTo>
                                  <a:lnTo>
                                    <a:pt x="134" y="10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9"/>
                          <wps:cNvSpPr>
                            <a:spLocks/>
                          </wps:cNvSpPr>
                          <wps:spPr bwMode="auto">
                            <a:xfrm>
                              <a:off x="4940" y="5299"/>
                              <a:ext cx="163" cy="231"/>
                            </a:xfrm>
                            <a:custGeom>
                              <a:avLst/>
                              <a:gdLst>
                                <a:gd name="T0" fmla="*/ 134 w 163"/>
                                <a:gd name="T1" fmla="*/ 106 h 231"/>
                                <a:gd name="T2" fmla="*/ 163 w 163"/>
                                <a:gd name="T3" fmla="*/ 77 h 231"/>
                                <a:gd name="T4" fmla="*/ 163 w 163"/>
                                <a:gd name="T5" fmla="*/ 15 h 231"/>
                                <a:gd name="T6" fmla="*/ 134 w 163"/>
                                <a:gd name="T7" fmla="*/ 0 h 231"/>
                                <a:gd name="T8" fmla="*/ 86 w 163"/>
                                <a:gd name="T9" fmla="*/ 0 h 231"/>
                                <a:gd name="T10" fmla="*/ 58 w 163"/>
                                <a:gd name="T11" fmla="*/ 15 h 231"/>
                                <a:gd name="T12" fmla="*/ 38 w 163"/>
                                <a:gd name="T13" fmla="*/ 58 h 231"/>
                                <a:gd name="T14" fmla="*/ 19 w 163"/>
                                <a:gd name="T15" fmla="*/ 77 h 231"/>
                                <a:gd name="T16" fmla="*/ 38 w 163"/>
                                <a:gd name="T17" fmla="*/ 96 h 231"/>
                                <a:gd name="T18" fmla="*/ 67 w 163"/>
                                <a:gd name="T19" fmla="*/ 125 h 231"/>
                                <a:gd name="T20" fmla="*/ 38 w 163"/>
                                <a:gd name="T21" fmla="*/ 135 h 231"/>
                                <a:gd name="T22" fmla="*/ 0 w 163"/>
                                <a:gd name="T23" fmla="*/ 173 h 231"/>
                                <a:gd name="T24" fmla="*/ 29 w 163"/>
                                <a:gd name="T25" fmla="*/ 221 h 231"/>
                                <a:gd name="T26" fmla="*/ 38 w 163"/>
                                <a:gd name="T27" fmla="*/ 231 h 231"/>
                                <a:gd name="T28" fmla="*/ 48 w 163"/>
                                <a:gd name="T29" fmla="*/ 221 h 231"/>
                                <a:gd name="T30" fmla="*/ 67 w 163"/>
                                <a:gd name="T31" fmla="*/ 173 h 231"/>
                                <a:gd name="T32" fmla="*/ 86 w 163"/>
                                <a:gd name="T33" fmla="*/ 135 h 231"/>
                                <a:gd name="T34" fmla="*/ 96 w 163"/>
                                <a:gd name="T35" fmla="*/ 125 h 231"/>
                                <a:gd name="T36" fmla="*/ 134 w 163"/>
                                <a:gd name="T37" fmla="*/ 106 h 2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3" h="231">
                                  <a:moveTo>
                                    <a:pt x="134" y="106"/>
                                  </a:moveTo>
                                  <a:lnTo>
                                    <a:pt x="163" y="77"/>
                                  </a:lnTo>
                                  <a:lnTo>
                                    <a:pt x="163" y="15"/>
                                  </a:lnTo>
                                  <a:lnTo>
                                    <a:pt x="134" y="0"/>
                                  </a:lnTo>
                                  <a:lnTo>
                                    <a:pt x="86" y="0"/>
                                  </a:lnTo>
                                  <a:lnTo>
                                    <a:pt x="58" y="15"/>
                                  </a:lnTo>
                                  <a:lnTo>
                                    <a:pt x="38" y="58"/>
                                  </a:lnTo>
                                  <a:lnTo>
                                    <a:pt x="19" y="77"/>
                                  </a:lnTo>
                                  <a:lnTo>
                                    <a:pt x="38" y="96"/>
                                  </a:lnTo>
                                  <a:lnTo>
                                    <a:pt x="67" y="125"/>
                                  </a:lnTo>
                                  <a:lnTo>
                                    <a:pt x="38" y="135"/>
                                  </a:lnTo>
                                  <a:lnTo>
                                    <a:pt x="0" y="173"/>
                                  </a:lnTo>
                                  <a:lnTo>
                                    <a:pt x="29" y="221"/>
                                  </a:lnTo>
                                  <a:lnTo>
                                    <a:pt x="38" y="231"/>
                                  </a:lnTo>
                                  <a:lnTo>
                                    <a:pt x="48" y="221"/>
                                  </a:lnTo>
                                  <a:lnTo>
                                    <a:pt x="67" y="173"/>
                                  </a:lnTo>
                                  <a:lnTo>
                                    <a:pt x="86" y="135"/>
                                  </a:lnTo>
                                  <a:lnTo>
                                    <a:pt x="96" y="125"/>
                                  </a:lnTo>
                                  <a:lnTo>
                                    <a:pt x="134"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30"/>
                          <wps:cNvSpPr>
                            <a:spLocks/>
                          </wps:cNvSpPr>
                          <wps:spPr bwMode="auto">
                            <a:xfrm>
                              <a:off x="4427" y="2626"/>
                              <a:ext cx="211" cy="206"/>
                            </a:xfrm>
                            <a:custGeom>
                              <a:avLst/>
                              <a:gdLst>
                                <a:gd name="T0" fmla="*/ 192 w 211"/>
                                <a:gd name="T1" fmla="*/ 206 h 206"/>
                                <a:gd name="T2" fmla="*/ 211 w 211"/>
                                <a:gd name="T3" fmla="*/ 177 h 206"/>
                                <a:gd name="T4" fmla="*/ 192 w 211"/>
                                <a:gd name="T5" fmla="*/ 139 h 206"/>
                                <a:gd name="T6" fmla="*/ 192 w 211"/>
                                <a:gd name="T7" fmla="*/ 129 h 206"/>
                                <a:gd name="T8" fmla="*/ 173 w 211"/>
                                <a:gd name="T9" fmla="*/ 76 h 206"/>
                                <a:gd name="T10" fmla="*/ 144 w 211"/>
                                <a:gd name="T11" fmla="*/ 48 h 206"/>
                                <a:gd name="T12" fmla="*/ 96 w 211"/>
                                <a:gd name="T13" fmla="*/ 48 h 206"/>
                                <a:gd name="T14" fmla="*/ 77 w 211"/>
                                <a:gd name="T15" fmla="*/ 19 h 206"/>
                                <a:gd name="T16" fmla="*/ 48 w 211"/>
                                <a:gd name="T17" fmla="*/ 0 h 206"/>
                                <a:gd name="T18" fmla="*/ 0 w 211"/>
                                <a:gd name="T19" fmla="*/ 19 h 206"/>
                                <a:gd name="T20" fmla="*/ 48 w 211"/>
                                <a:gd name="T21" fmla="*/ 76 h 206"/>
                                <a:gd name="T22" fmla="*/ 96 w 211"/>
                                <a:gd name="T23" fmla="*/ 120 h 206"/>
                                <a:gd name="T24" fmla="*/ 96 w 211"/>
                                <a:gd name="T25" fmla="*/ 129 h 206"/>
                                <a:gd name="T26" fmla="*/ 144 w 211"/>
                                <a:gd name="T27" fmla="*/ 168 h 206"/>
                                <a:gd name="T28" fmla="*/ 163 w 211"/>
                                <a:gd name="T29" fmla="*/ 177 h 206"/>
                                <a:gd name="T30" fmla="*/ 192 w 211"/>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1" h="206">
                                  <a:moveTo>
                                    <a:pt x="192" y="206"/>
                                  </a:moveTo>
                                  <a:lnTo>
                                    <a:pt x="211" y="177"/>
                                  </a:lnTo>
                                  <a:lnTo>
                                    <a:pt x="192" y="139"/>
                                  </a:lnTo>
                                  <a:lnTo>
                                    <a:pt x="192" y="129"/>
                                  </a:lnTo>
                                  <a:lnTo>
                                    <a:pt x="173" y="76"/>
                                  </a:lnTo>
                                  <a:lnTo>
                                    <a:pt x="144" y="48"/>
                                  </a:lnTo>
                                  <a:lnTo>
                                    <a:pt x="96" y="48"/>
                                  </a:lnTo>
                                  <a:lnTo>
                                    <a:pt x="77" y="19"/>
                                  </a:lnTo>
                                  <a:lnTo>
                                    <a:pt x="48" y="0"/>
                                  </a:lnTo>
                                  <a:lnTo>
                                    <a:pt x="0" y="19"/>
                                  </a:lnTo>
                                  <a:lnTo>
                                    <a:pt x="48" y="76"/>
                                  </a:lnTo>
                                  <a:lnTo>
                                    <a:pt x="96" y="120"/>
                                  </a:lnTo>
                                  <a:lnTo>
                                    <a:pt x="96" y="129"/>
                                  </a:lnTo>
                                  <a:lnTo>
                                    <a:pt x="144" y="168"/>
                                  </a:lnTo>
                                  <a:lnTo>
                                    <a:pt x="163" y="177"/>
                                  </a:lnTo>
                                  <a:lnTo>
                                    <a:pt x="192" y="20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1"/>
                          <wps:cNvSpPr>
                            <a:spLocks/>
                          </wps:cNvSpPr>
                          <wps:spPr bwMode="auto">
                            <a:xfrm>
                              <a:off x="4427" y="2626"/>
                              <a:ext cx="211" cy="206"/>
                            </a:xfrm>
                            <a:custGeom>
                              <a:avLst/>
                              <a:gdLst>
                                <a:gd name="T0" fmla="*/ 192 w 211"/>
                                <a:gd name="T1" fmla="*/ 206 h 206"/>
                                <a:gd name="T2" fmla="*/ 211 w 211"/>
                                <a:gd name="T3" fmla="*/ 177 h 206"/>
                                <a:gd name="T4" fmla="*/ 192 w 211"/>
                                <a:gd name="T5" fmla="*/ 139 h 206"/>
                                <a:gd name="T6" fmla="*/ 192 w 211"/>
                                <a:gd name="T7" fmla="*/ 129 h 206"/>
                                <a:gd name="T8" fmla="*/ 173 w 211"/>
                                <a:gd name="T9" fmla="*/ 76 h 206"/>
                                <a:gd name="T10" fmla="*/ 144 w 211"/>
                                <a:gd name="T11" fmla="*/ 48 h 206"/>
                                <a:gd name="T12" fmla="*/ 96 w 211"/>
                                <a:gd name="T13" fmla="*/ 48 h 206"/>
                                <a:gd name="T14" fmla="*/ 77 w 211"/>
                                <a:gd name="T15" fmla="*/ 19 h 206"/>
                                <a:gd name="T16" fmla="*/ 48 w 211"/>
                                <a:gd name="T17" fmla="*/ 0 h 206"/>
                                <a:gd name="T18" fmla="*/ 0 w 211"/>
                                <a:gd name="T19" fmla="*/ 19 h 206"/>
                                <a:gd name="T20" fmla="*/ 48 w 211"/>
                                <a:gd name="T21" fmla="*/ 76 h 206"/>
                                <a:gd name="T22" fmla="*/ 96 w 211"/>
                                <a:gd name="T23" fmla="*/ 120 h 206"/>
                                <a:gd name="T24" fmla="*/ 96 w 211"/>
                                <a:gd name="T25" fmla="*/ 129 h 206"/>
                                <a:gd name="T26" fmla="*/ 144 w 211"/>
                                <a:gd name="T27" fmla="*/ 168 h 206"/>
                                <a:gd name="T28" fmla="*/ 163 w 211"/>
                                <a:gd name="T29" fmla="*/ 177 h 206"/>
                                <a:gd name="T30" fmla="*/ 192 w 211"/>
                                <a:gd name="T31" fmla="*/ 206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11" h="206">
                                  <a:moveTo>
                                    <a:pt x="192" y="206"/>
                                  </a:moveTo>
                                  <a:lnTo>
                                    <a:pt x="211" y="177"/>
                                  </a:lnTo>
                                  <a:lnTo>
                                    <a:pt x="192" y="139"/>
                                  </a:lnTo>
                                  <a:lnTo>
                                    <a:pt x="192" y="129"/>
                                  </a:lnTo>
                                  <a:lnTo>
                                    <a:pt x="173" y="76"/>
                                  </a:lnTo>
                                  <a:lnTo>
                                    <a:pt x="144" y="48"/>
                                  </a:lnTo>
                                  <a:lnTo>
                                    <a:pt x="96" y="48"/>
                                  </a:lnTo>
                                  <a:lnTo>
                                    <a:pt x="77" y="19"/>
                                  </a:lnTo>
                                  <a:lnTo>
                                    <a:pt x="48" y="0"/>
                                  </a:lnTo>
                                  <a:lnTo>
                                    <a:pt x="0" y="19"/>
                                  </a:lnTo>
                                  <a:lnTo>
                                    <a:pt x="48" y="76"/>
                                  </a:lnTo>
                                  <a:lnTo>
                                    <a:pt x="96" y="120"/>
                                  </a:lnTo>
                                  <a:lnTo>
                                    <a:pt x="96" y="129"/>
                                  </a:lnTo>
                                  <a:lnTo>
                                    <a:pt x="144" y="168"/>
                                  </a:lnTo>
                                  <a:lnTo>
                                    <a:pt x="163" y="177"/>
                                  </a:lnTo>
                                  <a:lnTo>
                                    <a:pt x="192" y="2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132"/>
                          <wps:cNvSpPr>
                            <a:spLocks/>
                          </wps:cNvSpPr>
                          <wps:spPr bwMode="auto">
                            <a:xfrm>
                              <a:off x="5093" y="4920"/>
                              <a:ext cx="125" cy="192"/>
                            </a:xfrm>
                            <a:custGeom>
                              <a:avLst/>
                              <a:gdLst>
                                <a:gd name="T0" fmla="*/ 77 w 125"/>
                                <a:gd name="T1" fmla="*/ 192 h 192"/>
                                <a:gd name="T2" fmla="*/ 125 w 125"/>
                                <a:gd name="T3" fmla="*/ 144 h 192"/>
                                <a:gd name="T4" fmla="*/ 115 w 125"/>
                                <a:gd name="T5" fmla="*/ 96 h 192"/>
                                <a:gd name="T6" fmla="*/ 125 w 125"/>
                                <a:gd name="T7" fmla="*/ 48 h 192"/>
                                <a:gd name="T8" fmla="*/ 77 w 125"/>
                                <a:gd name="T9" fmla="*/ 0 h 192"/>
                                <a:gd name="T10" fmla="*/ 29 w 125"/>
                                <a:gd name="T11" fmla="*/ 48 h 192"/>
                                <a:gd name="T12" fmla="*/ 20 w 125"/>
                                <a:gd name="T13" fmla="*/ 96 h 192"/>
                                <a:gd name="T14" fmla="*/ 0 w 125"/>
                                <a:gd name="T15" fmla="*/ 144 h 192"/>
                                <a:gd name="T16" fmla="*/ 29 w 125"/>
                                <a:gd name="T17" fmla="*/ 182 h 192"/>
                                <a:gd name="T18" fmla="*/ 77 w 125"/>
                                <a:gd name="T1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192">
                                  <a:moveTo>
                                    <a:pt x="77" y="192"/>
                                  </a:moveTo>
                                  <a:lnTo>
                                    <a:pt x="125" y="144"/>
                                  </a:lnTo>
                                  <a:lnTo>
                                    <a:pt x="115" y="96"/>
                                  </a:lnTo>
                                  <a:lnTo>
                                    <a:pt x="125" y="48"/>
                                  </a:lnTo>
                                  <a:lnTo>
                                    <a:pt x="77" y="0"/>
                                  </a:lnTo>
                                  <a:lnTo>
                                    <a:pt x="29" y="48"/>
                                  </a:lnTo>
                                  <a:lnTo>
                                    <a:pt x="20" y="96"/>
                                  </a:lnTo>
                                  <a:lnTo>
                                    <a:pt x="0" y="144"/>
                                  </a:lnTo>
                                  <a:lnTo>
                                    <a:pt x="29" y="182"/>
                                  </a:lnTo>
                                  <a:lnTo>
                                    <a:pt x="77" y="192"/>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33"/>
                          <wps:cNvSpPr>
                            <a:spLocks/>
                          </wps:cNvSpPr>
                          <wps:spPr bwMode="auto">
                            <a:xfrm>
                              <a:off x="5093" y="4920"/>
                              <a:ext cx="125" cy="192"/>
                            </a:xfrm>
                            <a:custGeom>
                              <a:avLst/>
                              <a:gdLst>
                                <a:gd name="T0" fmla="*/ 77 w 125"/>
                                <a:gd name="T1" fmla="*/ 192 h 192"/>
                                <a:gd name="T2" fmla="*/ 125 w 125"/>
                                <a:gd name="T3" fmla="*/ 144 h 192"/>
                                <a:gd name="T4" fmla="*/ 115 w 125"/>
                                <a:gd name="T5" fmla="*/ 96 h 192"/>
                                <a:gd name="T6" fmla="*/ 125 w 125"/>
                                <a:gd name="T7" fmla="*/ 48 h 192"/>
                                <a:gd name="T8" fmla="*/ 77 w 125"/>
                                <a:gd name="T9" fmla="*/ 0 h 192"/>
                                <a:gd name="T10" fmla="*/ 29 w 125"/>
                                <a:gd name="T11" fmla="*/ 48 h 192"/>
                                <a:gd name="T12" fmla="*/ 20 w 125"/>
                                <a:gd name="T13" fmla="*/ 96 h 192"/>
                                <a:gd name="T14" fmla="*/ 0 w 125"/>
                                <a:gd name="T15" fmla="*/ 144 h 192"/>
                                <a:gd name="T16" fmla="*/ 29 w 125"/>
                                <a:gd name="T17" fmla="*/ 182 h 192"/>
                                <a:gd name="T18" fmla="*/ 77 w 125"/>
                                <a:gd name="T19" fmla="*/ 192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5" h="192">
                                  <a:moveTo>
                                    <a:pt x="77" y="192"/>
                                  </a:moveTo>
                                  <a:lnTo>
                                    <a:pt x="125" y="144"/>
                                  </a:lnTo>
                                  <a:lnTo>
                                    <a:pt x="115" y="96"/>
                                  </a:lnTo>
                                  <a:lnTo>
                                    <a:pt x="125" y="48"/>
                                  </a:lnTo>
                                  <a:lnTo>
                                    <a:pt x="77" y="0"/>
                                  </a:lnTo>
                                  <a:lnTo>
                                    <a:pt x="29" y="48"/>
                                  </a:lnTo>
                                  <a:lnTo>
                                    <a:pt x="20" y="96"/>
                                  </a:lnTo>
                                  <a:lnTo>
                                    <a:pt x="0" y="144"/>
                                  </a:lnTo>
                                  <a:lnTo>
                                    <a:pt x="29" y="182"/>
                                  </a:lnTo>
                                  <a:lnTo>
                                    <a:pt x="77" y="19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4"/>
                          <wps:cNvSpPr>
                            <a:spLocks/>
                          </wps:cNvSpPr>
                          <wps:spPr bwMode="auto">
                            <a:xfrm>
                              <a:off x="4370" y="3758"/>
                              <a:ext cx="144" cy="144"/>
                            </a:xfrm>
                            <a:custGeom>
                              <a:avLst/>
                              <a:gdLst>
                                <a:gd name="T0" fmla="*/ 105 w 144"/>
                                <a:gd name="T1" fmla="*/ 135 h 144"/>
                                <a:gd name="T2" fmla="*/ 134 w 144"/>
                                <a:gd name="T3" fmla="*/ 96 h 144"/>
                                <a:gd name="T4" fmla="*/ 144 w 144"/>
                                <a:gd name="T5" fmla="*/ 48 h 144"/>
                                <a:gd name="T6" fmla="*/ 105 w 144"/>
                                <a:gd name="T7" fmla="*/ 10 h 144"/>
                                <a:gd name="T8" fmla="*/ 48 w 144"/>
                                <a:gd name="T9" fmla="*/ 0 h 144"/>
                                <a:gd name="T10" fmla="*/ 0 w 144"/>
                                <a:gd name="T11" fmla="*/ 48 h 144"/>
                                <a:gd name="T12" fmla="*/ 9 w 144"/>
                                <a:gd name="T13" fmla="*/ 96 h 144"/>
                                <a:gd name="T14" fmla="*/ 48 w 144"/>
                                <a:gd name="T15" fmla="*/ 144 h 144"/>
                                <a:gd name="T16" fmla="*/ 105 w 144"/>
                                <a:gd name="T17" fmla="*/ 135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105" y="135"/>
                                  </a:moveTo>
                                  <a:lnTo>
                                    <a:pt x="134" y="96"/>
                                  </a:lnTo>
                                  <a:lnTo>
                                    <a:pt x="144" y="48"/>
                                  </a:lnTo>
                                  <a:lnTo>
                                    <a:pt x="105" y="10"/>
                                  </a:lnTo>
                                  <a:lnTo>
                                    <a:pt x="48" y="0"/>
                                  </a:lnTo>
                                  <a:lnTo>
                                    <a:pt x="0" y="48"/>
                                  </a:lnTo>
                                  <a:lnTo>
                                    <a:pt x="9" y="96"/>
                                  </a:lnTo>
                                  <a:lnTo>
                                    <a:pt x="48" y="144"/>
                                  </a:lnTo>
                                  <a:lnTo>
                                    <a:pt x="105" y="13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35"/>
                          <wps:cNvSpPr>
                            <a:spLocks/>
                          </wps:cNvSpPr>
                          <wps:spPr bwMode="auto">
                            <a:xfrm>
                              <a:off x="4370" y="3758"/>
                              <a:ext cx="144" cy="144"/>
                            </a:xfrm>
                            <a:custGeom>
                              <a:avLst/>
                              <a:gdLst>
                                <a:gd name="T0" fmla="*/ 105 w 144"/>
                                <a:gd name="T1" fmla="*/ 135 h 144"/>
                                <a:gd name="T2" fmla="*/ 134 w 144"/>
                                <a:gd name="T3" fmla="*/ 96 h 144"/>
                                <a:gd name="T4" fmla="*/ 144 w 144"/>
                                <a:gd name="T5" fmla="*/ 48 h 144"/>
                                <a:gd name="T6" fmla="*/ 105 w 144"/>
                                <a:gd name="T7" fmla="*/ 10 h 144"/>
                                <a:gd name="T8" fmla="*/ 48 w 144"/>
                                <a:gd name="T9" fmla="*/ 0 h 144"/>
                                <a:gd name="T10" fmla="*/ 0 w 144"/>
                                <a:gd name="T11" fmla="*/ 48 h 144"/>
                                <a:gd name="T12" fmla="*/ 9 w 144"/>
                                <a:gd name="T13" fmla="*/ 96 h 144"/>
                                <a:gd name="T14" fmla="*/ 48 w 144"/>
                                <a:gd name="T15" fmla="*/ 144 h 144"/>
                                <a:gd name="T16" fmla="*/ 105 w 144"/>
                                <a:gd name="T17" fmla="*/ 135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105" y="135"/>
                                  </a:moveTo>
                                  <a:lnTo>
                                    <a:pt x="134" y="96"/>
                                  </a:lnTo>
                                  <a:lnTo>
                                    <a:pt x="144" y="48"/>
                                  </a:lnTo>
                                  <a:lnTo>
                                    <a:pt x="105" y="10"/>
                                  </a:lnTo>
                                  <a:lnTo>
                                    <a:pt x="48" y="0"/>
                                  </a:lnTo>
                                  <a:lnTo>
                                    <a:pt x="0" y="48"/>
                                  </a:lnTo>
                                  <a:lnTo>
                                    <a:pt x="9" y="96"/>
                                  </a:lnTo>
                                  <a:lnTo>
                                    <a:pt x="48" y="144"/>
                                  </a:lnTo>
                                  <a:lnTo>
                                    <a:pt x="105"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6"/>
                          <wps:cNvSpPr>
                            <a:spLocks/>
                          </wps:cNvSpPr>
                          <wps:spPr bwMode="auto">
                            <a:xfrm>
                              <a:off x="4178" y="3864"/>
                              <a:ext cx="144" cy="144"/>
                            </a:xfrm>
                            <a:custGeom>
                              <a:avLst/>
                              <a:gdLst>
                                <a:gd name="T0" fmla="*/ 96 w 144"/>
                                <a:gd name="T1" fmla="*/ 144 h 144"/>
                                <a:gd name="T2" fmla="*/ 144 w 144"/>
                                <a:gd name="T3" fmla="*/ 96 h 144"/>
                                <a:gd name="T4" fmla="*/ 134 w 144"/>
                                <a:gd name="T5" fmla="*/ 48 h 144"/>
                                <a:gd name="T6" fmla="*/ 96 w 144"/>
                                <a:gd name="T7" fmla="*/ 0 h 144"/>
                                <a:gd name="T8" fmla="*/ 48 w 144"/>
                                <a:gd name="T9" fmla="*/ 10 h 144"/>
                                <a:gd name="T10" fmla="*/ 10 w 144"/>
                                <a:gd name="T11" fmla="*/ 48 h 144"/>
                                <a:gd name="T12" fmla="*/ 0 w 144"/>
                                <a:gd name="T13" fmla="*/ 96 h 144"/>
                                <a:gd name="T14" fmla="*/ 48 w 144"/>
                                <a:gd name="T15" fmla="*/ 134 h 144"/>
                                <a:gd name="T16" fmla="*/ 96 w 144"/>
                                <a:gd name="T17"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96" y="144"/>
                                  </a:moveTo>
                                  <a:lnTo>
                                    <a:pt x="144" y="96"/>
                                  </a:lnTo>
                                  <a:lnTo>
                                    <a:pt x="134" y="48"/>
                                  </a:lnTo>
                                  <a:lnTo>
                                    <a:pt x="96" y="0"/>
                                  </a:lnTo>
                                  <a:lnTo>
                                    <a:pt x="48" y="10"/>
                                  </a:lnTo>
                                  <a:lnTo>
                                    <a:pt x="10" y="48"/>
                                  </a:lnTo>
                                  <a:lnTo>
                                    <a:pt x="0" y="96"/>
                                  </a:lnTo>
                                  <a:lnTo>
                                    <a:pt x="48" y="134"/>
                                  </a:lnTo>
                                  <a:lnTo>
                                    <a:pt x="96" y="14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7"/>
                          <wps:cNvSpPr>
                            <a:spLocks/>
                          </wps:cNvSpPr>
                          <wps:spPr bwMode="auto">
                            <a:xfrm>
                              <a:off x="4178" y="3864"/>
                              <a:ext cx="144" cy="144"/>
                            </a:xfrm>
                            <a:custGeom>
                              <a:avLst/>
                              <a:gdLst>
                                <a:gd name="T0" fmla="*/ 96 w 144"/>
                                <a:gd name="T1" fmla="*/ 144 h 144"/>
                                <a:gd name="T2" fmla="*/ 144 w 144"/>
                                <a:gd name="T3" fmla="*/ 96 h 144"/>
                                <a:gd name="T4" fmla="*/ 134 w 144"/>
                                <a:gd name="T5" fmla="*/ 48 h 144"/>
                                <a:gd name="T6" fmla="*/ 96 w 144"/>
                                <a:gd name="T7" fmla="*/ 0 h 144"/>
                                <a:gd name="T8" fmla="*/ 48 w 144"/>
                                <a:gd name="T9" fmla="*/ 10 h 144"/>
                                <a:gd name="T10" fmla="*/ 10 w 144"/>
                                <a:gd name="T11" fmla="*/ 48 h 144"/>
                                <a:gd name="T12" fmla="*/ 0 w 144"/>
                                <a:gd name="T13" fmla="*/ 96 h 144"/>
                                <a:gd name="T14" fmla="*/ 48 w 144"/>
                                <a:gd name="T15" fmla="*/ 134 h 144"/>
                                <a:gd name="T16" fmla="*/ 96 w 144"/>
                                <a:gd name="T17"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44" h="144">
                                  <a:moveTo>
                                    <a:pt x="96" y="144"/>
                                  </a:moveTo>
                                  <a:lnTo>
                                    <a:pt x="144" y="96"/>
                                  </a:lnTo>
                                  <a:lnTo>
                                    <a:pt x="134" y="48"/>
                                  </a:lnTo>
                                  <a:lnTo>
                                    <a:pt x="96" y="0"/>
                                  </a:lnTo>
                                  <a:lnTo>
                                    <a:pt x="48" y="10"/>
                                  </a:lnTo>
                                  <a:lnTo>
                                    <a:pt x="10" y="48"/>
                                  </a:lnTo>
                                  <a:lnTo>
                                    <a:pt x="0" y="96"/>
                                  </a:lnTo>
                                  <a:lnTo>
                                    <a:pt x="48" y="134"/>
                                  </a:lnTo>
                                  <a:lnTo>
                                    <a:pt x="96"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8"/>
                          <wps:cNvSpPr>
                            <a:spLocks/>
                          </wps:cNvSpPr>
                          <wps:spPr bwMode="auto">
                            <a:xfrm>
                              <a:off x="4729" y="5587"/>
                              <a:ext cx="182" cy="115"/>
                            </a:xfrm>
                            <a:custGeom>
                              <a:avLst/>
                              <a:gdLst>
                                <a:gd name="T0" fmla="*/ 144 w 182"/>
                                <a:gd name="T1" fmla="*/ 96 h 115"/>
                                <a:gd name="T2" fmla="*/ 154 w 182"/>
                                <a:gd name="T3" fmla="*/ 87 h 115"/>
                                <a:gd name="T4" fmla="*/ 182 w 182"/>
                                <a:gd name="T5" fmla="*/ 39 h 115"/>
                                <a:gd name="T6" fmla="*/ 144 w 182"/>
                                <a:gd name="T7" fmla="*/ 0 h 115"/>
                                <a:gd name="T8" fmla="*/ 96 w 182"/>
                                <a:gd name="T9" fmla="*/ 10 h 115"/>
                                <a:gd name="T10" fmla="*/ 48 w 182"/>
                                <a:gd name="T11" fmla="*/ 10 h 115"/>
                                <a:gd name="T12" fmla="*/ 10 w 182"/>
                                <a:gd name="T13" fmla="*/ 39 h 115"/>
                                <a:gd name="T14" fmla="*/ 0 w 182"/>
                                <a:gd name="T15" fmla="*/ 87 h 115"/>
                                <a:gd name="T16" fmla="*/ 48 w 182"/>
                                <a:gd name="T17" fmla="*/ 115 h 115"/>
                                <a:gd name="T18" fmla="*/ 96 w 182"/>
                                <a:gd name="T19" fmla="*/ 87 h 115"/>
                                <a:gd name="T20" fmla="*/ 144 w 182"/>
                                <a:gd name="T21" fmla="*/ 9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2" h="115">
                                  <a:moveTo>
                                    <a:pt x="144" y="96"/>
                                  </a:moveTo>
                                  <a:lnTo>
                                    <a:pt x="154" y="87"/>
                                  </a:lnTo>
                                  <a:lnTo>
                                    <a:pt x="182" y="39"/>
                                  </a:lnTo>
                                  <a:lnTo>
                                    <a:pt x="144" y="0"/>
                                  </a:lnTo>
                                  <a:lnTo>
                                    <a:pt x="96" y="10"/>
                                  </a:lnTo>
                                  <a:lnTo>
                                    <a:pt x="48" y="10"/>
                                  </a:lnTo>
                                  <a:lnTo>
                                    <a:pt x="10" y="39"/>
                                  </a:lnTo>
                                  <a:lnTo>
                                    <a:pt x="0" y="87"/>
                                  </a:lnTo>
                                  <a:lnTo>
                                    <a:pt x="48" y="115"/>
                                  </a:lnTo>
                                  <a:lnTo>
                                    <a:pt x="96" y="87"/>
                                  </a:lnTo>
                                  <a:lnTo>
                                    <a:pt x="144"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9"/>
                          <wps:cNvSpPr>
                            <a:spLocks/>
                          </wps:cNvSpPr>
                          <wps:spPr bwMode="auto">
                            <a:xfrm>
                              <a:off x="4729" y="5587"/>
                              <a:ext cx="182" cy="115"/>
                            </a:xfrm>
                            <a:custGeom>
                              <a:avLst/>
                              <a:gdLst>
                                <a:gd name="T0" fmla="*/ 144 w 182"/>
                                <a:gd name="T1" fmla="*/ 96 h 115"/>
                                <a:gd name="T2" fmla="*/ 154 w 182"/>
                                <a:gd name="T3" fmla="*/ 87 h 115"/>
                                <a:gd name="T4" fmla="*/ 182 w 182"/>
                                <a:gd name="T5" fmla="*/ 39 h 115"/>
                                <a:gd name="T6" fmla="*/ 144 w 182"/>
                                <a:gd name="T7" fmla="*/ 0 h 115"/>
                                <a:gd name="T8" fmla="*/ 96 w 182"/>
                                <a:gd name="T9" fmla="*/ 10 h 115"/>
                                <a:gd name="T10" fmla="*/ 48 w 182"/>
                                <a:gd name="T11" fmla="*/ 10 h 115"/>
                                <a:gd name="T12" fmla="*/ 10 w 182"/>
                                <a:gd name="T13" fmla="*/ 39 h 115"/>
                                <a:gd name="T14" fmla="*/ 0 w 182"/>
                                <a:gd name="T15" fmla="*/ 87 h 115"/>
                                <a:gd name="T16" fmla="*/ 48 w 182"/>
                                <a:gd name="T17" fmla="*/ 115 h 115"/>
                                <a:gd name="T18" fmla="*/ 96 w 182"/>
                                <a:gd name="T19" fmla="*/ 87 h 115"/>
                                <a:gd name="T20" fmla="*/ 144 w 182"/>
                                <a:gd name="T21" fmla="*/ 9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82" h="115">
                                  <a:moveTo>
                                    <a:pt x="144" y="96"/>
                                  </a:moveTo>
                                  <a:lnTo>
                                    <a:pt x="154" y="87"/>
                                  </a:lnTo>
                                  <a:lnTo>
                                    <a:pt x="182" y="39"/>
                                  </a:lnTo>
                                  <a:lnTo>
                                    <a:pt x="144" y="0"/>
                                  </a:lnTo>
                                  <a:lnTo>
                                    <a:pt x="96" y="10"/>
                                  </a:lnTo>
                                  <a:lnTo>
                                    <a:pt x="48" y="10"/>
                                  </a:lnTo>
                                  <a:lnTo>
                                    <a:pt x="10" y="39"/>
                                  </a:lnTo>
                                  <a:lnTo>
                                    <a:pt x="0" y="87"/>
                                  </a:lnTo>
                                  <a:lnTo>
                                    <a:pt x="48" y="115"/>
                                  </a:lnTo>
                                  <a:lnTo>
                                    <a:pt x="96" y="87"/>
                                  </a:lnTo>
                                  <a:lnTo>
                                    <a:pt x="144"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Freeform 140"/>
                          <wps:cNvSpPr>
                            <a:spLocks/>
                          </wps:cNvSpPr>
                          <wps:spPr bwMode="auto">
                            <a:xfrm>
                              <a:off x="1615" y="4824"/>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0"/>
                                  </a:lnTo>
                                  <a:lnTo>
                                    <a:pt x="0" y="48"/>
                                  </a:lnTo>
                                  <a:lnTo>
                                    <a:pt x="9" y="96"/>
                                  </a:lnTo>
                                  <a:lnTo>
                                    <a:pt x="38" y="12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141"/>
                          <wps:cNvSpPr>
                            <a:spLocks/>
                          </wps:cNvSpPr>
                          <wps:spPr bwMode="auto">
                            <a:xfrm>
                              <a:off x="1615" y="4824"/>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0"/>
                                  </a:lnTo>
                                  <a:lnTo>
                                    <a:pt x="0" y="48"/>
                                  </a:lnTo>
                                  <a:lnTo>
                                    <a:pt x="9" y="96"/>
                                  </a:lnTo>
                                  <a:lnTo>
                                    <a:pt x="3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Freeform 142"/>
                          <wps:cNvSpPr>
                            <a:spLocks/>
                          </wps:cNvSpPr>
                          <wps:spPr bwMode="auto">
                            <a:xfrm>
                              <a:off x="4030" y="3662"/>
                              <a:ext cx="129" cy="135"/>
                            </a:xfrm>
                            <a:custGeom>
                              <a:avLst/>
                              <a:gdLst>
                                <a:gd name="T0" fmla="*/ 86 w 129"/>
                                <a:gd name="T1" fmla="*/ 135 h 135"/>
                                <a:gd name="T2" fmla="*/ 129 w 129"/>
                                <a:gd name="T3" fmla="*/ 96 h 135"/>
                                <a:gd name="T4" fmla="*/ 129 w 129"/>
                                <a:gd name="T5" fmla="*/ 48 h 135"/>
                                <a:gd name="T6" fmla="*/ 86 w 129"/>
                                <a:gd name="T7" fmla="*/ 10 h 135"/>
                                <a:gd name="T8" fmla="*/ 38 w 129"/>
                                <a:gd name="T9" fmla="*/ 0 h 135"/>
                                <a:gd name="T10" fmla="*/ 0 w 129"/>
                                <a:gd name="T11" fmla="*/ 48 h 135"/>
                                <a:gd name="T12" fmla="*/ 0 w 129"/>
                                <a:gd name="T13" fmla="*/ 96 h 135"/>
                                <a:gd name="T14" fmla="*/ 38 w 129"/>
                                <a:gd name="T15" fmla="*/ 135 h 135"/>
                                <a:gd name="T16" fmla="*/ 86 w 129"/>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35">
                                  <a:moveTo>
                                    <a:pt x="86" y="135"/>
                                  </a:moveTo>
                                  <a:lnTo>
                                    <a:pt x="129" y="96"/>
                                  </a:lnTo>
                                  <a:lnTo>
                                    <a:pt x="129" y="48"/>
                                  </a:lnTo>
                                  <a:lnTo>
                                    <a:pt x="86" y="10"/>
                                  </a:lnTo>
                                  <a:lnTo>
                                    <a:pt x="38" y="0"/>
                                  </a:lnTo>
                                  <a:lnTo>
                                    <a:pt x="0" y="48"/>
                                  </a:lnTo>
                                  <a:lnTo>
                                    <a:pt x="0" y="96"/>
                                  </a:lnTo>
                                  <a:lnTo>
                                    <a:pt x="38" y="135"/>
                                  </a:lnTo>
                                  <a:lnTo>
                                    <a:pt x="86" y="13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43"/>
                          <wps:cNvSpPr>
                            <a:spLocks/>
                          </wps:cNvSpPr>
                          <wps:spPr bwMode="auto">
                            <a:xfrm>
                              <a:off x="4030" y="3662"/>
                              <a:ext cx="129" cy="135"/>
                            </a:xfrm>
                            <a:custGeom>
                              <a:avLst/>
                              <a:gdLst>
                                <a:gd name="T0" fmla="*/ 86 w 129"/>
                                <a:gd name="T1" fmla="*/ 135 h 135"/>
                                <a:gd name="T2" fmla="*/ 129 w 129"/>
                                <a:gd name="T3" fmla="*/ 96 h 135"/>
                                <a:gd name="T4" fmla="*/ 129 w 129"/>
                                <a:gd name="T5" fmla="*/ 48 h 135"/>
                                <a:gd name="T6" fmla="*/ 86 w 129"/>
                                <a:gd name="T7" fmla="*/ 10 h 135"/>
                                <a:gd name="T8" fmla="*/ 38 w 129"/>
                                <a:gd name="T9" fmla="*/ 0 h 135"/>
                                <a:gd name="T10" fmla="*/ 0 w 129"/>
                                <a:gd name="T11" fmla="*/ 48 h 135"/>
                                <a:gd name="T12" fmla="*/ 0 w 129"/>
                                <a:gd name="T13" fmla="*/ 96 h 135"/>
                                <a:gd name="T14" fmla="*/ 38 w 129"/>
                                <a:gd name="T15" fmla="*/ 135 h 135"/>
                                <a:gd name="T16" fmla="*/ 86 w 129"/>
                                <a:gd name="T17" fmla="*/ 135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9" h="135">
                                  <a:moveTo>
                                    <a:pt x="86" y="135"/>
                                  </a:moveTo>
                                  <a:lnTo>
                                    <a:pt x="129" y="96"/>
                                  </a:lnTo>
                                  <a:lnTo>
                                    <a:pt x="129" y="48"/>
                                  </a:lnTo>
                                  <a:lnTo>
                                    <a:pt x="86" y="10"/>
                                  </a:lnTo>
                                  <a:lnTo>
                                    <a:pt x="38" y="0"/>
                                  </a:lnTo>
                                  <a:lnTo>
                                    <a:pt x="0" y="48"/>
                                  </a:lnTo>
                                  <a:lnTo>
                                    <a:pt x="0" y="96"/>
                                  </a:lnTo>
                                  <a:lnTo>
                                    <a:pt x="38" y="135"/>
                                  </a:lnTo>
                                  <a:lnTo>
                                    <a:pt x="86" y="13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 name="Freeform 144"/>
                          <wps:cNvSpPr>
                            <a:spLocks/>
                          </wps:cNvSpPr>
                          <wps:spPr bwMode="auto">
                            <a:xfrm>
                              <a:off x="1912" y="4416"/>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1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10"/>
                                  </a:lnTo>
                                  <a:lnTo>
                                    <a:pt x="0" y="48"/>
                                  </a:lnTo>
                                  <a:lnTo>
                                    <a:pt x="9" y="96"/>
                                  </a:lnTo>
                                  <a:lnTo>
                                    <a:pt x="38" y="12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45"/>
                          <wps:cNvSpPr>
                            <a:spLocks/>
                          </wps:cNvSpPr>
                          <wps:spPr bwMode="auto">
                            <a:xfrm>
                              <a:off x="1912" y="4416"/>
                              <a:ext cx="134" cy="134"/>
                            </a:xfrm>
                            <a:custGeom>
                              <a:avLst/>
                              <a:gdLst>
                                <a:gd name="T0" fmla="*/ 38 w 134"/>
                                <a:gd name="T1" fmla="*/ 125 h 134"/>
                                <a:gd name="T2" fmla="*/ 86 w 134"/>
                                <a:gd name="T3" fmla="*/ 134 h 134"/>
                                <a:gd name="T4" fmla="*/ 124 w 134"/>
                                <a:gd name="T5" fmla="*/ 96 h 134"/>
                                <a:gd name="T6" fmla="*/ 134 w 134"/>
                                <a:gd name="T7" fmla="*/ 48 h 134"/>
                                <a:gd name="T8" fmla="*/ 86 w 134"/>
                                <a:gd name="T9" fmla="*/ 0 h 134"/>
                                <a:gd name="T10" fmla="*/ 38 w 134"/>
                                <a:gd name="T11" fmla="*/ 10 h 134"/>
                                <a:gd name="T12" fmla="*/ 0 w 134"/>
                                <a:gd name="T13" fmla="*/ 48 h 134"/>
                                <a:gd name="T14" fmla="*/ 9 w 134"/>
                                <a:gd name="T15" fmla="*/ 96 h 134"/>
                                <a:gd name="T16" fmla="*/ 38 w 134"/>
                                <a:gd name="T17" fmla="*/ 12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34" h="134">
                                  <a:moveTo>
                                    <a:pt x="38" y="125"/>
                                  </a:moveTo>
                                  <a:lnTo>
                                    <a:pt x="86" y="134"/>
                                  </a:lnTo>
                                  <a:lnTo>
                                    <a:pt x="124" y="96"/>
                                  </a:lnTo>
                                  <a:lnTo>
                                    <a:pt x="134" y="48"/>
                                  </a:lnTo>
                                  <a:lnTo>
                                    <a:pt x="86" y="0"/>
                                  </a:lnTo>
                                  <a:lnTo>
                                    <a:pt x="38" y="10"/>
                                  </a:lnTo>
                                  <a:lnTo>
                                    <a:pt x="0" y="48"/>
                                  </a:lnTo>
                                  <a:lnTo>
                                    <a:pt x="9" y="96"/>
                                  </a:lnTo>
                                  <a:lnTo>
                                    <a:pt x="38"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 name="Freeform 146"/>
                          <wps:cNvSpPr>
                            <a:spLocks/>
                          </wps:cNvSpPr>
                          <wps:spPr bwMode="auto">
                            <a:xfrm>
                              <a:off x="4303" y="4008"/>
                              <a:ext cx="115" cy="149"/>
                            </a:xfrm>
                            <a:custGeom>
                              <a:avLst/>
                              <a:gdLst>
                                <a:gd name="T0" fmla="*/ 67 w 115"/>
                                <a:gd name="T1" fmla="*/ 149 h 149"/>
                                <a:gd name="T2" fmla="*/ 115 w 115"/>
                                <a:gd name="T3" fmla="*/ 101 h 149"/>
                                <a:gd name="T4" fmla="*/ 115 w 115"/>
                                <a:gd name="T5" fmla="*/ 53 h 149"/>
                                <a:gd name="T6" fmla="*/ 67 w 115"/>
                                <a:gd name="T7" fmla="*/ 0 h 149"/>
                                <a:gd name="T8" fmla="*/ 19 w 115"/>
                                <a:gd name="T9" fmla="*/ 24 h 149"/>
                                <a:gd name="T10" fmla="*/ 0 w 115"/>
                                <a:gd name="T11" fmla="*/ 53 h 149"/>
                                <a:gd name="T12" fmla="*/ 0 w 115"/>
                                <a:gd name="T13" fmla="*/ 101 h 149"/>
                                <a:gd name="T14" fmla="*/ 19 w 115"/>
                                <a:gd name="T15" fmla="*/ 130 h 149"/>
                                <a:gd name="T16" fmla="*/ 67 w 115"/>
                                <a:gd name="T1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49">
                                  <a:moveTo>
                                    <a:pt x="67" y="149"/>
                                  </a:moveTo>
                                  <a:lnTo>
                                    <a:pt x="115" y="101"/>
                                  </a:lnTo>
                                  <a:lnTo>
                                    <a:pt x="115" y="53"/>
                                  </a:lnTo>
                                  <a:lnTo>
                                    <a:pt x="67" y="0"/>
                                  </a:lnTo>
                                  <a:lnTo>
                                    <a:pt x="19" y="24"/>
                                  </a:lnTo>
                                  <a:lnTo>
                                    <a:pt x="0" y="53"/>
                                  </a:lnTo>
                                  <a:lnTo>
                                    <a:pt x="0" y="101"/>
                                  </a:lnTo>
                                  <a:lnTo>
                                    <a:pt x="19" y="130"/>
                                  </a:lnTo>
                                  <a:lnTo>
                                    <a:pt x="67" y="149"/>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47"/>
                          <wps:cNvSpPr>
                            <a:spLocks/>
                          </wps:cNvSpPr>
                          <wps:spPr bwMode="auto">
                            <a:xfrm>
                              <a:off x="4303" y="4008"/>
                              <a:ext cx="115" cy="149"/>
                            </a:xfrm>
                            <a:custGeom>
                              <a:avLst/>
                              <a:gdLst>
                                <a:gd name="T0" fmla="*/ 67 w 115"/>
                                <a:gd name="T1" fmla="*/ 149 h 149"/>
                                <a:gd name="T2" fmla="*/ 115 w 115"/>
                                <a:gd name="T3" fmla="*/ 101 h 149"/>
                                <a:gd name="T4" fmla="*/ 115 w 115"/>
                                <a:gd name="T5" fmla="*/ 53 h 149"/>
                                <a:gd name="T6" fmla="*/ 67 w 115"/>
                                <a:gd name="T7" fmla="*/ 0 h 149"/>
                                <a:gd name="T8" fmla="*/ 19 w 115"/>
                                <a:gd name="T9" fmla="*/ 24 h 149"/>
                                <a:gd name="T10" fmla="*/ 0 w 115"/>
                                <a:gd name="T11" fmla="*/ 53 h 149"/>
                                <a:gd name="T12" fmla="*/ 0 w 115"/>
                                <a:gd name="T13" fmla="*/ 101 h 149"/>
                                <a:gd name="T14" fmla="*/ 19 w 115"/>
                                <a:gd name="T15" fmla="*/ 130 h 149"/>
                                <a:gd name="T16" fmla="*/ 67 w 115"/>
                                <a:gd name="T17" fmla="*/ 149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49">
                                  <a:moveTo>
                                    <a:pt x="67" y="149"/>
                                  </a:moveTo>
                                  <a:lnTo>
                                    <a:pt x="115" y="101"/>
                                  </a:lnTo>
                                  <a:lnTo>
                                    <a:pt x="115" y="53"/>
                                  </a:lnTo>
                                  <a:lnTo>
                                    <a:pt x="67" y="0"/>
                                  </a:lnTo>
                                  <a:lnTo>
                                    <a:pt x="19" y="24"/>
                                  </a:lnTo>
                                  <a:lnTo>
                                    <a:pt x="0" y="53"/>
                                  </a:lnTo>
                                  <a:lnTo>
                                    <a:pt x="0" y="101"/>
                                  </a:lnTo>
                                  <a:lnTo>
                                    <a:pt x="19" y="130"/>
                                  </a:lnTo>
                                  <a:lnTo>
                                    <a:pt x="67"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 name="Freeform 148"/>
                          <wps:cNvSpPr>
                            <a:spLocks/>
                          </wps:cNvSpPr>
                          <wps:spPr bwMode="auto">
                            <a:xfrm>
                              <a:off x="5017" y="4474"/>
                              <a:ext cx="134" cy="134"/>
                            </a:xfrm>
                            <a:custGeom>
                              <a:avLst/>
                              <a:gdLst>
                                <a:gd name="T0" fmla="*/ 105 w 134"/>
                                <a:gd name="T1" fmla="*/ 105 h 134"/>
                                <a:gd name="T2" fmla="*/ 134 w 134"/>
                                <a:gd name="T3" fmla="*/ 86 h 134"/>
                                <a:gd name="T4" fmla="*/ 134 w 134"/>
                                <a:gd name="T5" fmla="*/ 38 h 134"/>
                                <a:gd name="T6" fmla="*/ 105 w 134"/>
                                <a:gd name="T7" fmla="*/ 19 h 134"/>
                                <a:gd name="T8" fmla="*/ 57 w 134"/>
                                <a:gd name="T9" fmla="*/ 0 h 134"/>
                                <a:gd name="T10" fmla="*/ 9 w 134"/>
                                <a:gd name="T11" fmla="*/ 38 h 134"/>
                                <a:gd name="T12" fmla="*/ 9 w 134"/>
                                <a:gd name="T13" fmla="*/ 67 h 134"/>
                                <a:gd name="T14" fmla="*/ 0 w 134"/>
                                <a:gd name="T15" fmla="*/ 86 h 134"/>
                                <a:gd name="T16" fmla="*/ 9 w 134"/>
                                <a:gd name="T17" fmla="*/ 96 h 134"/>
                                <a:gd name="T18" fmla="*/ 57 w 134"/>
                                <a:gd name="T19" fmla="*/ 134 h 134"/>
                                <a:gd name="T20" fmla="*/ 105 w 134"/>
                                <a:gd name="T21" fmla="*/ 10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34">
                                  <a:moveTo>
                                    <a:pt x="105" y="105"/>
                                  </a:moveTo>
                                  <a:lnTo>
                                    <a:pt x="134" y="86"/>
                                  </a:lnTo>
                                  <a:lnTo>
                                    <a:pt x="134" y="38"/>
                                  </a:lnTo>
                                  <a:lnTo>
                                    <a:pt x="105" y="19"/>
                                  </a:lnTo>
                                  <a:lnTo>
                                    <a:pt x="57" y="0"/>
                                  </a:lnTo>
                                  <a:lnTo>
                                    <a:pt x="9" y="38"/>
                                  </a:lnTo>
                                  <a:lnTo>
                                    <a:pt x="9" y="67"/>
                                  </a:lnTo>
                                  <a:lnTo>
                                    <a:pt x="0" y="86"/>
                                  </a:lnTo>
                                  <a:lnTo>
                                    <a:pt x="9" y="96"/>
                                  </a:lnTo>
                                  <a:lnTo>
                                    <a:pt x="57" y="134"/>
                                  </a:lnTo>
                                  <a:lnTo>
                                    <a:pt x="105" y="10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49"/>
                          <wps:cNvSpPr>
                            <a:spLocks/>
                          </wps:cNvSpPr>
                          <wps:spPr bwMode="auto">
                            <a:xfrm>
                              <a:off x="5017" y="4474"/>
                              <a:ext cx="134" cy="134"/>
                            </a:xfrm>
                            <a:custGeom>
                              <a:avLst/>
                              <a:gdLst>
                                <a:gd name="T0" fmla="*/ 105 w 134"/>
                                <a:gd name="T1" fmla="*/ 105 h 134"/>
                                <a:gd name="T2" fmla="*/ 134 w 134"/>
                                <a:gd name="T3" fmla="*/ 86 h 134"/>
                                <a:gd name="T4" fmla="*/ 134 w 134"/>
                                <a:gd name="T5" fmla="*/ 38 h 134"/>
                                <a:gd name="T6" fmla="*/ 105 w 134"/>
                                <a:gd name="T7" fmla="*/ 19 h 134"/>
                                <a:gd name="T8" fmla="*/ 57 w 134"/>
                                <a:gd name="T9" fmla="*/ 0 h 134"/>
                                <a:gd name="T10" fmla="*/ 9 w 134"/>
                                <a:gd name="T11" fmla="*/ 38 h 134"/>
                                <a:gd name="T12" fmla="*/ 9 w 134"/>
                                <a:gd name="T13" fmla="*/ 67 h 134"/>
                                <a:gd name="T14" fmla="*/ 0 w 134"/>
                                <a:gd name="T15" fmla="*/ 86 h 134"/>
                                <a:gd name="T16" fmla="*/ 9 w 134"/>
                                <a:gd name="T17" fmla="*/ 96 h 134"/>
                                <a:gd name="T18" fmla="*/ 57 w 134"/>
                                <a:gd name="T19" fmla="*/ 134 h 134"/>
                                <a:gd name="T20" fmla="*/ 105 w 134"/>
                                <a:gd name="T21" fmla="*/ 105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34">
                                  <a:moveTo>
                                    <a:pt x="105" y="105"/>
                                  </a:moveTo>
                                  <a:lnTo>
                                    <a:pt x="134" y="86"/>
                                  </a:lnTo>
                                  <a:lnTo>
                                    <a:pt x="134" y="38"/>
                                  </a:lnTo>
                                  <a:lnTo>
                                    <a:pt x="105" y="19"/>
                                  </a:lnTo>
                                  <a:lnTo>
                                    <a:pt x="57" y="0"/>
                                  </a:lnTo>
                                  <a:lnTo>
                                    <a:pt x="9" y="38"/>
                                  </a:lnTo>
                                  <a:lnTo>
                                    <a:pt x="9" y="67"/>
                                  </a:lnTo>
                                  <a:lnTo>
                                    <a:pt x="0" y="86"/>
                                  </a:lnTo>
                                  <a:lnTo>
                                    <a:pt x="9" y="96"/>
                                  </a:lnTo>
                                  <a:lnTo>
                                    <a:pt x="57" y="134"/>
                                  </a:lnTo>
                                  <a:lnTo>
                                    <a:pt x="105"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 name="Freeform 150"/>
                          <wps:cNvSpPr>
                            <a:spLocks/>
                          </wps:cNvSpPr>
                          <wps:spPr bwMode="auto">
                            <a:xfrm>
                              <a:off x="5132" y="3701"/>
                              <a:ext cx="139" cy="125"/>
                            </a:xfrm>
                            <a:custGeom>
                              <a:avLst/>
                              <a:gdLst>
                                <a:gd name="T0" fmla="*/ 100 w 139"/>
                                <a:gd name="T1" fmla="*/ 125 h 125"/>
                                <a:gd name="T2" fmla="*/ 110 w 139"/>
                                <a:gd name="T3" fmla="*/ 105 h 125"/>
                                <a:gd name="T4" fmla="*/ 139 w 139"/>
                                <a:gd name="T5" fmla="*/ 57 h 125"/>
                                <a:gd name="T6" fmla="*/ 100 w 139"/>
                                <a:gd name="T7" fmla="*/ 9 h 125"/>
                                <a:gd name="T8" fmla="*/ 100 w 139"/>
                                <a:gd name="T9" fmla="*/ 0 h 125"/>
                                <a:gd name="T10" fmla="*/ 38 w 139"/>
                                <a:gd name="T11" fmla="*/ 0 h 125"/>
                                <a:gd name="T12" fmla="*/ 28 w 139"/>
                                <a:gd name="T13" fmla="*/ 9 h 125"/>
                                <a:gd name="T14" fmla="*/ 0 w 139"/>
                                <a:gd name="T15" fmla="*/ 57 h 125"/>
                                <a:gd name="T16" fmla="*/ 28 w 139"/>
                                <a:gd name="T17" fmla="*/ 105 h 125"/>
                                <a:gd name="T18" fmla="*/ 38 w 139"/>
                                <a:gd name="T19" fmla="*/ 125 h 125"/>
                                <a:gd name="T20" fmla="*/ 100 w 139"/>
                                <a:gd name="T2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125">
                                  <a:moveTo>
                                    <a:pt x="100" y="125"/>
                                  </a:moveTo>
                                  <a:lnTo>
                                    <a:pt x="110" y="105"/>
                                  </a:lnTo>
                                  <a:lnTo>
                                    <a:pt x="139" y="57"/>
                                  </a:lnTo>
                                  <a:lnTo>
                                    <a:pt x="100" y="9"/>
                                  </a:lnTo>
                                  <a:lnTo>
                                    <a:pt x="100" y="0"/>
                                  </a:lnTo>
                                  <a:lnTo>
                                    <a:pt x="38" y="0"/>
                                  </a:lnTo>
                                  <a:lnTo>
                                    <a:pt x="28" y="9"/>
                                  </a:lnTo>
                                  <a:lnTo>
                                    <a:pt x="0" y="57"/>
                                  </a:lnTo>
                                  <a:lnTo>
                                    <a:pt x="28" y="105"/>
                                  </a:lnTo>
                                  <a:lnTo>
                                    <a:pt x="38" y="125"/>
                                  </a:lnTo>
                                  <a:lnTo>
                                    <a:pt x="100" y="125"/>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51"/>
                          <wps:cNvSpPr>
                            <a:spLocks/>
                          </wps:cNvSpPr>
                          <wps:spPr bwMode="auto">
                            <a:xfrm>
                              <a:off x="5132" y="3701"/>
                              <a:ext cx="139" cy="125"/>
                            </a:xfrm>
                            <a:custGeom>
                              <a:avLst/>
                              <a:gdLst>
                                <a:gd name="T0" fmla="*/ 100 w 139"/>
                                <a:gd name="T1" fmla="*/ 125 h 125"/>
                                <a:gd name="T2" fmla="*/ 110 w 139"/>
                                <a:gd name="T3" fmla="*/ 105 h 125"/>
                                <a:gd name="T4" fmla="*/ 139 w 139"/>
                                <a:gd name="T5" fmla="*/ 57 h 125"/>
                                <a:gd name="T6" fmla="*/ 100 w 139"/>
                                <a:gd name="T7" fmla="*/ 9 h 125"/>
                                <a:gd name="T8" fmla="*/ 100 w 139"/>
                                <a:gd name="T9" fmla="*/ 0 h 125"/>
                                <a:gd name="T10" fmla="*/ 38 w 139"/>
                                <a:gd name="T11" fmla="*/ 0 h 125"/>
                                <a:gd name="T12" fmla="*/ 28 w 139"/>
                                <a:gd name="T13" fmla="*/ 9 h 125"/>
                                <a:gd name="T14" fmla="*/ 0 w 139"/>
                                <a:gd name="T15" fmla="*/ 57 h 125"/>
                                <a:gd name="T16" fmla="*/ 28 w 139"/>
                                <a:gd name="T17" fmla="*/ 105 h 125"/>
                                <a:gd name="T18" fmla="*/ 38 w 139"/>
                                <a:gd name="T19" fmla="*/ 125 h 125"/>
                                <a:gd name="T20" fmla="*/ 100 w 139"/>
                                <a:gd name="T21"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9" h="125">
                                  <a:moveTo>
                                    <a:pt x="100" y="125"/>
                                  </a:moveTo>
                                  <a:lnTo>
                                    <a:pt x="110" y="105"/>
                                  </a:lnTo>
                                  <a:lnTo>
                                    <a:pt x="139" y="57"/>
                                  </a:lnTo>
                                  <a:lnTo>
                                    <a:pt x="100" y="9"/>
                                  </a:lnTo>
                                  <a:lnTo>
                                    <a:pt x="100" y="0"/>
                                  </a:lnTo>
                                  <a:lnTo>
                                    <a:pt x="38" y="0"/>
                                  </a:lnTo>
                                  <a:lnTo>
                                    <a:pt x="28" y="9"/>
                                  </a:lnTo>
                                  <a:lnTo>
                                    <a:pt x="0" y="57"/>
                                  </a:lnTo>
                                  <a:lnTo>
                                    <a:pt x="28" y="105"/>
                                  </a:lnTo>
                                  <a:lnTo>
                                    <a:pt x="38" y="125"/>
                                  </a:lnTo>
                                  <a:lnTo>
                                    <a:pt x="100"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Freeform 152"/>
                          <wps:cNvSpPr>
                            <a:spLocks/>
                          </wps:cNvSpPr>
                          <wps:spPr bwMode="auto">
                            <a:xfrm>
                              <a:off x="2434" y="5702"/>
                              <a:ext cx="182" cy="116"/>
                            </a:xfrm>
                            <a:custGeom>
                              <a:avLst/>
                              <a:gdLst>
                                <a:gd name="T0" fmla="*/ 19 w 182"/>
                                <a:gd name="T1" fmla="*/ 96 h 116"/>
                                <a:gd name="T2" fmla="*/ 77 w 182"/>
                                <a:gd name="T3" fmla="*/ 116 h 116"/>
                                <a:gd name="T4" fmla="*/ 125 w 182"/>
                                <a:gd name="T5" fmla="*/ 96 h 116"/>
                                <a:gd name="T6" fmla="*/ 173 w 182"/>
                                <a:gd name="T7" fmla="*/ 87 h 116"/>
                                <a:gd name="T8" fmla="*/ 182 w 182"/>
                                <a:gd name="T9" fmla="*/ 68 h 116"/>
                                <a:gd name="T10" fmla="*/ 173 w 182"/>
                                <a:gd name="T11" fmla="*/ 58 h 116"/>
                                <a:gd name="T12" fmla="*/ 125 w 182"/>
                                <a:gd name="T13" fmla="*/ 48 h 116"/>
                                <a:gd name="T14" fmla="*/ 96 w 182"/>
                                <a:gd name="T15" fmla="*/ 20 h 116"/>
                                <a:gd name="T16" fmla="*/ 77 w 182"/>
                                <a:gd name="T17" fmla="*/ 0 h 116"/>
                                <a:gd name="T18" fmla="*/ 38 w 182"/>
                                <a:gd name="T19" fmla="*/ 20 h 116"/>
                                <a:gd name="T20" fmla="*/ 19 w 182"/>
                                <a:gd name="T21" fmla="*/ 39 h 116"/>
                                <a:gd name="T22" fmla="*/ 0 w 182"/>
                                <a:gd name="T23" fmla="*/ 68 h 116"/>
                                <a:gd name="T24" fmla="*/ 19 w 182"/>
                                <a:gd name="T25" fmla="*/ 9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16">
                                  <a:moveTo>
                                    <a:pt x="19" y="96"/>
                                  </a:moveTo>
                                  <a:lnTo>
                                    <a:pt x="77" y="116"/>
                                  </a:lnTo>
                                  <a:lnTo>
                                    <a:pt x="125" y="96"/>
                                  </a:lnTo>
                                  <a:lnTo>
                                    <a:pt x="173" y="87"/>
                                  </a:lnTo>
                                  <a:lnTo>
                                    <a:pt x="182" y="68"/>
                                  </a:lnTo>
                                  <a:lnTo>
                                    <a:pt x="173" y="58"/>
                                  </a:lnTo>
                                  <a:lnTo>
                                    <a:pt x="125" y="48"/>
                                  </a:lnTo>
                                  <a:lnTo>
                                    <a:pt x="96" y="20"/>
                                  </a:lnTo>
                                  <a:lnTo>
                                    <a:pt x="77" y="0"/>
                                  </a:lnTo>
                                  <a:lnTo>
                                    <a:pt x="38" y="20"/>
                                  </a:lnTo>
                                  <a:lnTo>
                                    <a:pt x="19" y="39"/>
                                  </a:lnTo>
                                  <a:lnTo>
                                    <a:pt x="0" y="68"/>
                                  </a:lnTo>
                                  <a:lnTo>
                                    <a:pt x="19"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53"/>
                          <wps:cNvSpPr>
                            <a:spLocks/>
                          </wps:cNvSpPr>
                          <wps:spPr bwMode="auto">
                            <a:xfrm>
                              <a:off x="2434" y="5702"/>
                              <a:ext cx="182" cy="116"/>
                            </a:xfrm>
                            <a:custGeom>
                              <a:avLst/>
                              <a:gdLst>
                                <a:gd name="T0" fmla="*/ 19 w 182"/>
                                <a:gd name="T1" fmla="*/ 96 h 116"/>
                                <a:gd name="T2" fmla="*/ 77 w 182"/>
                                <a:gd name="T3" fmla="*/ 116 h 116"/>
                                <a:gd name="T4" fmla="*/ 125 w 182"/>
                                <a:gd name="T5" fmla="*/ 96 h 116"/>
                                <a:gd name="T6" fmla="*/ 173 w 182"/>
                                <a:gd name="T7" fmla="*/ 87 h 116"/>
                                <a:gd name="T8" fmla="*/ 182 w 182"/>
                                <a:gd name="T9" fmla="*/ 68 h 116"/>
                                <a:gd name="T10" fmla="*/ 173 w 182"/>
                                <a:gd name="T11" fmla="*/ 58 h 116"/>
                                <a:gd name="T12" fmla="*/ 125 w 182"/>
                                <a:gd name="T13" fmla="*/ 48 h 116"/>
                                <a:gd name="T14" fmla="*/ 96 w 182"/>
                                <a:gd name="T15" fmla="*/ 20 h 116"/>
                                <a:gd name="T16" fmla="*/ 77 w 182"/>
                                <a:gd name="T17" fmla="*/ 0 h 116"/>
                                <a:gd name="T18" fmla="*/ 38 w 182"/>
                                <a:gd name="T19" fmla="*/ 20 h 116"/>
                                <a:gd name="T20" fmla="*/ 19 w 182"/>
                                <a:gd name="T21" fmla="*/ 39 h 116"/>
                                <a:gd name="T22" fmla="*/ 0 w 182"/>
                                <a:gd name="T23" fmla="*/ 68 h 116"/>
                                <a:gd name="T24" fmla="*/ 19 w 182"/>
                                <a:gd name="T25" fmla="*/ 96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82" h="116">
                                  <a:moveTo>
                                    <a:pt x="19" y="96"/>
                                  </a:moveTo>
                                  <a:lnTo>
                                    <a:pt x="77" y="116"/>
                                  </a:lnTo>
                                  <a:lnTo>
                                    <a:pt x="125" y="96"/>
                                  </a:lnTo>
                                  <a:lnTo>
                                    <a:pt x="173" y="87"/>
                                  </a:lnTo>
                                  <a:lnTo>
                                    <a:pt x="182" y="68"/>
                                  </a:lnTo>
                                  <a:lnTo>
                                    <a:pt x="173" y="58"/>
                                  </a:lnTo>
                                  <a:lnTo>
                                    <a:pt x="125" y="48"/>
                                  </a:lnTo>
                                  <a:lnTo>
                                    <a:pt x="96" y="20"/>
                                  </a:lnTo>
                                  <a:lnTo>
                                    <a:pt x="77" y="0"/>
                                  </a:lnTo>
                                  <a:lnTo>
                                    <a:pt x="38" y="20"/>
                                  </a:lnTo>
                                  <a:lnTo>
                                    <a:pt x="19" y="39"/>
                                  </a:lnTo>
                                  <a:lnTo>
                                    <a:pt x="0" y="68"/>
                                  </a:lnTo>
                                  <a:lnTo>
                                    <a:pt x="19"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 name="Freeform 154"/>
                          <wps:cNvSpPr>
                            <a:spLocks/>
                          </wps:cNvSpPr>
                          <wps:spPr bwMode="auto">
                            <a:xfrm>
                              <a:off x="1236" y="3072"/>
                              <a:ext cx="134" cy="125"/>
                            </a:xfrm>
                            <a:custGeom>
                              <a:avLst/>
                              <a:gdLst>
                                <a:gd name="T0" fmla="*/ 10 w 134"/>
                                <a:gd name="T1" fmla="*/ 96 h 125"/>
                                <a:gd name="T2" fmla="*/ 67 w 134"/>
                                <a:gd name="T3" fmla="*/ 125 h 125"/>
                                <a:gd name="T4" fmla="*/ 115 w 134"/>
                                <a:gd name="T5" fmla="*/ 96 h 125"/>
                                <a:gd name="T6" fmla="*/ 125 w 134"/>
                                <a:gd name="T7" fmla="*/ 86 h 125"/>
                                <a:gd name="T8" fmla="*/ 134 w 134"/>
                                <a:gd name="T9" fmla="*/ 29 h 125"/>
                                <a:gd name="T10" fmla="*/ 115 w 134"/>
                                <a:gd name="T11" fmla="*/ 0 h 125"/>
                                <a:gd name="T12" fmla="*/ 67 w 134"/>
                                <a:gd name="T13" fmla="*/ 0 h 125"/>
                                <a:gd name="T14" fmla="*/ 19 w 134"/>
                                <a:gd name="T15" fmla="*/ 29 h 125"/>
                                <a:gd name="T16" fmla="*/ 10 w 134"/>
                                <a:gd name="T17" fmla="*/ 67 h 125"/>
                                <a:gd name="T18" fmla="*/ 0 w 134"/>
                                <a:gd name="T19" fmla="*/ 86 h 125"/>
                                <a:gd name="T20" fmla="*/ 10 w 134"/>
                                <a:gd name="T21" fmla="*/ 9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25">
                                  <a:moveTo>
                                    <a:pt x="10" y="96"/>
                                  </a:moveTo>
                                  <a:lnTo>
                                    <a:pt x="67" y="125"/>
                                  </a:lnTo>
                                  <a:lnTo>
                                    <a:pt x="115" y="96"/>
                                  </a:lnTo>
                                  <a:lnTo>
                                    <a:pt x="125" y="86"/>
                                  </a:lnTo>
                                  <a:lnTo>
                                    <a:pt x="134" y="29"/>
                                  </a:lnTo>
                                  <a:lnTo>
                                    <a:pt x="115" y="0"/>
                                  </a:lnTo>
                                  <a:lnTo>
                                    <a:pt x="67" y="0"/>
                                  </a:lnTo>
                                  <a:lnTo>
                                    <a:pt x="19" y="29"/>
                                  </a:lnTo>
                                  <a:lnTo>
                                    <a:pt x="10" y="67"/>
                                  </a:lnTo>
                                  <a:lnTo>
                                    <a:pt x="0" y="86"/>
                                  </a:lnTo>
                                  <a:lnTo>
                                    <a:pt x="10" y="9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55"/>
                          <wps:cNvSpPr>
                            <a:spLocks/>
                          </wps:cNvSpPr>
                          <wps:spPr bwMode="auto">
                            <a:xfrm>
                              <a:off x="1236" y="3072"/>
                              <a:ext cx="134" cy="125"/>
                            </a:xfrm>
                            <a:custGeom>
                              <a:avLst/>
                              <a:gdLst>
                                <a:gd name="T0" fmla="*/ 10 w 134"/>
                                <a:gd name="T1" fmla="*/ 96 h 125"/>
                                <a:gd name="T2" fmla="*/ 67 w 134"/>
                                <a:gd name="T3" fmla="*/ 125 h 125"/>
                                <a:gd name="T4" fmla="*/ 115 w 134"/>
                                <a:gd name="T5" fmla="*/ 96 h 125"/>
                                <a:gd name="T6" fmla="*/ 125 w 134"/>
                                <a:gd name="T7" fmla="*/ 86 h 125"/>
                                <a:gd name="T8" fmla="*/ 134 w 134"/>
                                <a:gd name="T9" fmla="*/ 29 h 125"/>
                                <a:gd name="T10" fmla="*/ 115 w 134"/>
                                <a:gd name="T11" fmla="*/ 0 h 125"/>
                                <a:gd name="T12" fmla="*/ 67 w 134"/>
                                <a:gd name="T13" fmla="*/ 0 h 125"/>
                                <a:gd name="T14" fmla="*/ 19 w 134"/>
                                <a:gd name="T15" fmla="*/ 29 h 125"/>
                                <a:gd name="T16" fmla="*/ 10 w 134"/>
                                <a:gd name="T17" fmla="*/ 67 h 125"/>
                                <a:gd name="T18" fmla="*/ 0 w 134"/>
                                <a:gd name="T19" fmla="*/ 86 h 125"/>
                                <a:gd name="T20" fmla="*/ 10 w 134"/>
                                <a:gd name="T21" fmla="*/ 9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125">
                                  <a:moveTo>
                                    <a:pt x="10" y="96"/>
                                  </a:moveTo>
                                  <a:lnTo>
                                    <a:pt x="67" y="125"/>
                                  </a:lnTo>
                                  <a:lnTo>
                                    <a:pt x="115" y="96"/>
                                  </a:lnTo>
                                  <a:lnTo>
                                    <a:pt x="125" y="86"/>
                                  </a:lnTo>
                                  <a:lnTo>
                                    <a:pt x="134" y="29"/>
                                  </a:lnTo>
                                  <a:lnTo>
                                    <a:pt x="115" y="0"/>
                                  </a:lnTo>
                                  <a:lnTo>
                                    <a:pt x="67" y="0"/>
                                  </a:lnTo>
                                  <a:lnTo>
                                    <a:pt x="19" y="29"/>
                                  </a:lnTo>
                                  <a:lnTo>
                                    <a:pt x="10" y="67"/>
                                  </a:lnTo>
                                  <a:lnTo>
                                    <a:pt x="0" y="86"/>
                                  </a:lnTo>
                                  <a:lnTo>
                                    <a:pt x="10"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 name="Freeform 156"/>
                          <wps:cNvSpPr>
                            <a:spLocks/>
                          </wps:cNvSpPr>
                          <wps:spPr bwMode="auto">
                            <a:xfrm>
                              <a:off x="3172" y="4882"/>
                              <a:ext cx="125" cy="124"/>
                            </a:xfrm>
                            <a:custGeom>
                              <a:avLst/>
                              <a:gdLst>
                                <a:gd name="T0" fmla="*/ 96 w 125"/>
                                <a:gd name="T1" fmla="*/ 105 h 124"/>
                                <a:gd name="T2" fmla="*/ 115 w 125"/>
                                <a:gd name="T3" fmla="*/ 86 h 124"/>
                                <a:gd name="T4" fmla="*/ 125 w 125"/>
                                <a:gd name="T5" fmla="*/ 38 h 124"/>
                                <a:gd name="T6" fmla="*/ 96 w 125"/>
                                <a:gd name="T7" fmla="*/ 9 h 124"/>
                                <a:gd name="T8" fmla="*/ 38 w 125"/>
                                <a:gd name="T9" fmla="*/ 0 h 124"/>
                                <a:gd name="T10" fmla="*/ 0 w 125"/>
                                <a:gd name="T11" fmla="*/ 38 h 124"/>
                                <a:gd name="T12" fmla="*/ 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15" y="86"/>
                                  </a:lnTo>
                                  <a:lnTo>
                                    <a:pt x="125" y="38"/>
                                  </a:lnTo>
                                  <a:lnTo>
                                    <a:pt x="96" y="9"/>
                                  </a:lnTo>
                                  <a:lnTo>
                                    <a:pt x="38" y="0"/>
                                  </a:lnTo>
                                  <a:lnTo>
                                    <a:pt x="0" y="38"/>
                                  </a:lnTo>
                                  <a:lnTo>
                                    <a:pt x="0" y="86"/>
                                  </a:lnTo>
                                  <a:lnTo>
                                    <a:pt x="38" y="124"/>
                                  </a:lnTo>
                                  <a:lnTo>
                                    <a:pt x="96"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57"/>
                          <wps:cNvSpPr>
                            <a:spLocks/>
                          </wps:cNvSpPr>
                          <wps:spPr bwMode="auto">
                            <a:xfrm>
                              <a:off x="3172" y="4882"/>
                              <a:ext cx="125" cy="124"/>
                            </a:xfrm>
                            <a:custGeom>
                              <a:avLst/>
                              <a:gdLst>
                                <a:gd name="T0" fmla="*/ 96 w 125"/>
                                <a:gd name="T1" fmla="*/ 105 h 124"/>
                                <a:gd name="T2" fmla="*/ 115 w 125"/>
                                <a:gd name="T3" fmla="*/ 86 h 124"/>
                                <a:gd name="T4" fmla="*/ 125 w 125"/>
                                <a:gd name="T5" fmla="*/ 38 h 124"/>
                                <a:gd name="T6" fmla="*/ 96 w 125"/>
                                <a:gd name="T7" fmla="*/ 9 h 124"/>
                                <a:gd name="T8" fmla="*/ 38 w 125"/>
                                <a:gd name="T9" fmla="*/ 0 h 124"/>
                                <a:gd name="T10" fmla="*/ 0 w 125"/>
                                <a:gd name="T11" fmla="*/ 38 h 124"/>
                                <a:gd name="T12" fmla="*/ 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15" y="86"/>
                                  </a:lnTo>
                                  <a:lnTo>
                                    <a:pt x="125" y="38"/>
                                  </a:lnTo>
                                  <a:lnTo>
                                    <a:pt x="96" y="9"/>
                                  </a:lnTo>
                                  <a:lnTo>
                                    <a:pt x="38" y="0"/>
                                  </a:lnTo>
                                  <a:lnTo>
                                    <a:pt x="0" y="38"/>
                                  </a:lnTo>
                                  <a:lnTo>
                                    <a:pt x="0" y="86"/>
                                  </a:lnTo>
                                  <a:lnTo>
                                    <a:pt x="38" y="124"/>
                                  </a:lnTo>
                                  <a:lnTo>
                                    <a:pt x="96"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 name="Freeform 158"/>
                          <wps:cNvSpPr>
                            <a:spLocks/>
                          </wps:cNvSpPr>
                          <wps:spPr bwMode="auto">
                            <a:xfrm>
                              <a:off x="3172" y="4474"/>
                              <a:ext cx="125" cy="124"/>
                            </a:xfrm>
                            <a:custGeom>
                              <a:avLst/>
                              <a:gdLst>
                                <a:gd name="T0" fmla="*/ 96 w 125"/>
                                <a:gd name="T1" fmla="*/ 105 h 124"/>
                                <a:gd name="T2" fmla="*/ 105 w 125"/>
                                <a:gd name="T3" fmla="*/ 86 h 124"/>
                                <a:gd name="T4" fmla="*/ 125 w 125"/>
                                <a:gd name="T5" fmla="*/ 38 h 124"/>
                                <a:gd name="T6" fmla="*/ 96 w 125"/>
                                <a:gd name="T7" fmla="*/ 9 h 124"/>
                                <a:gd name="T8" fmla="*/ 38 w 125"/>
                                <a:gd name="T9" fmla="*/ 0 h 124"/>
                                <a:gd name="T10" fmla="*/ 0 w 125"/>
                                <a:gd name="T11" fmla="*/ 38 h 124"/>
                                <a:gd name="T12" fmla="*/ 1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05" y="86"/>
                                  </a:lnTo>
                                  <a:lnTo>
                                    <a:pt x="125" y="38"/>
                                  </a:lnTo>
                                  <a:lnTo>
                                    <a:pt x="96" y="9"/>
                                  </a:lnTo>
                                  <a:lnTo>
                                    <a:pt x="38" y="0"/>
                                  </a:lnTo>
                                  <a:lnTo>
                                    <a:pt x="0" y="38"/>
                                  </a:lnTo>
                                  <a:lnTo>
                                    <a:pt x="10" y="86"/>
                                  </a:lnTo>
                                  <a:lnTo>
                                    <a:pt x="38" y="124"/>
                                  </a:lnTo>
                                  <a:lnTo>
                                    <a:pt x="96"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59"/>
                          <wps:cNvSpPr>
                            <a:spLocks/>
                          </wps:cNvSpPr>
                          <wps:spPr bwMode="auto">
                            <a:xfrm>
                              <a:off x="3172" y="4474"/>
                              <a:ext cx="125" cy="124"/>
                            </a:xfrm>
                            <a:custGeom>
                              <a:avLst/>
                              <a:gdLst>
                                <a:gd name="T0" fmla="*/ 96 w 125"/>
                                <a:gd name="T1" fmla="*/ 105 h 124"/>
                                <a:gd name="T2" fmla="*/ 105 w 125"/>
                                <a:gd name="T3" fmla="*/ 86 h 124"/>
                                <a:gd name="T4" fmla="*/ 125 w 125"/>
                                <a:gd name="T5" fmla="*/ 38 h 124"/>
                                <a:gd name="T6" fmla="*/ 96 w 125"/>
                                <a:gd name="T7" fmla="*/ 9 h 124"/>
                                <a:gd name="T8" fmla="*/ 38 w 125"/>
                                <a:gd name="T9" fmla="*/ 0 h 124"/>
                                <a:gd name="T10" fmla="*/ 0 w 125"/>
                                <a:gd name="T11" fmla="*/ 38 h 124"/>
                                <a:gd name="T12" fmla="*/ 10 w 125"/>
                                <a:gd name="T13" fmla="*/ 86 h 124"/>
                                <a:gd name="T14" fmla="*/ 38 w 125"/>
                                <a:gd name="T15" fmla="*/ 124 h 124"/>
                                <a:gd name="T16" fmla="*/ 96 w 125"/>
                                <a:gd name="T17" fmla="*/ 105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96" y="105"/>
                                  </a:moveTo>
                                  <a:lnTo>
                                    <a:pt x="105" y="86"/>
                                  </a:lnTo>
                                  <a:lnTo>
                                    <a:pt x="125" y="38"/>
                                  </a:lnTo>
                                  <a:lnTo>
                                    <a:pt x="96" y="9"/>
                                  </a:lnTo>
                                  <a:lnTo>
                                    <a:pt x="38" y="0"/>
                                  </a:lnTo>
                                  <a:lnTo>
                                    <a:pt x="0" y="38"/>
                                  </a:lnTo>
                                  <a:lnTo>
                                    <a:pt x="10" y="86"/>
                                  </a:lnTo>
                                  <a:lnTo>
                                    <a:pt x="38" y="124"/>
                                  </a:lnTo>
                                  <a:lnTo>
                                    <a:pt x="96"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 name="Freeform 160"/>
                          <wps:cNvSpPr>
                            <a:spLocks/>
                          </wps:cNvSpPr>
                          <wps:spPr bwMode="auto">
                            <a:xfrm>
                              <a:off x="3325" y="4670"/>
                              <a:ext cx="125" cy="125"/>
                            </a:xfrm>
                            <a:custGeom>
                              <a:avLst/>
                              <a:gdLst>
                                <a:gd name="T0" fmla="*/ 87 w 125"/>
                                <a:gd name="T1" fmla="*/ 106 h 125"/>
                                <a:gd name="T2" fmla="*/ 96 w 125"/>
                                <a:gd name="T3" fmla="*/ 96 h 125"/>
                                <a:gd name="T4" fmla="*/ 125 w 125"/>
                                <a:gd name="T5" fmla="*/ 48 h 125"/>
                                <a:gd name="T6" fmla="*/ 87 w 125"/>
                                <a:gd name="T7" fmla="*/ 5 h 125"/>
                                <a:gd name="T8" fmla="*/ 39 w 125"/>
                                <a:gd name="T9" fmla="*/ 0 h 125"/>
                                <a:gd name="T10" fmla="*/ 0 w 125"/>
                                <a:gd name="T11" fmla="*/ 48 h 125"/>
                                <a:gd name="T12" fmla="*/ 10 w 125"/>
                                <a:gd name="T13" fmla="*/ 96 h 125"/>
                                <a:gd name="T14" fmla="*/ 39 w 125"/>
                                <a:gd name="T15" fmla="*/ 125 h 125"/>
                                <a:gd name="T16" fmla="*/ 87 w 125"/>
                                <a:gd name="T17"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5">
                                  <a:moveTo>
                                    <a:pt x="87" y="106"/>
                                  </a:moveTo>
                                  <a:lnTo>
                                    <a:pt x="96" y="96"/>
                                  </a:lnTo>
                                  <a:lnTo>
                                    <a:pt x="125" y="48"/>
                                  </a:lnTo>
                                  <a:lnTo>
                                    <a:pt x="87" y="5"/>
                                  </a:lnTo>
                                  <a:lnTo>
                                    <a:pt x="39" y="0"/>
                                  </a:lnTo>
                                  <a:lnTo>
                                    <a:pt x="0" y="48"/>
                                  </a:lnTo>
                                  <a:lnTo>
                                    <a:pt x="10" y="96"/>
                                  </a:lnTo>
                                  <a:lnTo>
                                    <a:pt x="39" y="125"/>
                                  </a:lnTo>
                                  <a:lnTo>
                                    <a:pt x="87" y="10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161"/>
                          <wps:cNvSpPr>
                            <a:spLocks/>
                          </wps:cNvSpPr>
                          <wps:spPr bwMode="auto">
                            <a:xfrm>
                              <a:off x="3325" y="4670"/>
                              <a:ext cx="125" cy="125"/>
                            </a:xfrm>
                            <a:custGeom>
                              <a:avLst/>
                              <a:gdLst>
                                <a:gd name="T0" fmla="*/ 87 w 125"/>
                                <a:gd name="T1" fmla="*/ 106 h 125"/>
                                <a:gd name="T2" fmla="*/ 96 w 125"/>
                                <a:gd name="T3" fmla="*/ 96 h 125"/>
                                <a:gd name="T4" fmla="*/ 125 w 125"/>
                                <a:gd name="T5" fmla="*/ 48 h 125"/>
                                <a:gd name="T6" fmla="*/ 87 w 125"/>
                                <a:gd name="T7" fmla="*/ 5 h 125"/>
                                <a:gd name="T8" fmla="*/ 39 w 125"/>
                                <a:gd name="T9" fmla="*/ 0 h 125"/>
                                <a:gd name="T10" fmla="*/ 0 w 125"/>
                                <a:gd name="T11" fmla="*/ 48 h 125"/>
                                <a:gd name="T12" fmla="*/ 10 w 125"/>
                                <a:gd name="T13" fmla="*/ 96 h 125"/>
                                <a:gd name="T14" fmla="*/ 39 w 125"/>
                                <a:gd name="T15" fmla="*/ 125 h 125"/>
                                <a:gd name="T16" fmla="*/ 87 w 125"/>
                                <a:gd name="T17" fmla="*/ 106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5">
                                  <a:moveTo>
                                    <a:pt x="87" y="106"/>
                                  </a:moveTo>
                                  <a:lnTo>
                                    <a:pt x="96" y="96"/>
                                  </a:lnTo>
                                  <a:lnTo>
                                    <a:pt x="125" y="48"/>
                                  </a:lnTo>
                                  <a:lnTo>
                                    <a:pt x="87" y="5"/>
                                  </a:lnTo>
                                  <a:lnTo>
                                    <a:pt x="39" y="0"/>
                                  </a:lnTo>
                                  <a:lnTo>
                                    <a:pt x="0" y="48"/>
                                  </a:lnTo>
                                  <a:lnTo>
                                    <a:pt x="10" y="96"/>
                                  </a:lnTo>
                                  <a:lnTo>
                                    <a:pt x="39" y="125"/>
                                  </a:lnTo>
                                  <a:lnTo>
                                    <a:pt x="87"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 name="Freeform 162"/>
                          <wps:cNvSpPr>
                            <a:spLocks/>
                          </wps:cNvSpPr>
                          <wps:spPr bwMode="auto">
                            <a:xfrm>
                              <a:off x="5199" y="3941"/>
                              <a:ext cx="139" cy="149"/>
                            </a:xfrm>
                            <a:custGeom>
                              <a:avLst/>
                              <a:gdLst>
                                <a:gd name="T0" fmla="*/ 129 w 139"/>
                                <a:gd name="T1" fmla="*/ 91 h 149"/>
                                <a:gd name="T2" fmla="*/ 139 w 139"/>
                                <a:gd name="T3" fmla="*/ 67 h 149"/>
                                <a:gd name="T4" fmla="*/ 129 w 139"/>
                                <a:gd name="T5" fmla="*/ 57 h 149"/>
                                <a:gd name="T6" fmla="*/ 91 w 139"/>
                                <a:gd name="T7" fmla="*/ 19 h 149"/>
                                <a:gd name="T8" fmla="*/ 81 w 139"/>
                                <a:gd name="T9" fmla="*/ 0 h 149"/>
                                <a:gd name="T10" fmla="*/ 62 w 139"/>
                                <a:gd name="T11" fmla="*/ 19 h 149"/>
                                <a:gd name="T12" fmla="*/ 33 w 139"/>
                                <a:gd name="T13" fmla="*/ 38 h 149"/>
                                <a:gd name="T14" fmla="*/ 0 w 139"/>
                                <a:gd name="T15" fmla="*/ 67 h 149"/>
                                <a:gd name="T16" fmla="*/ 33 w 139"/>
                                <a:gd name="T17" fmla="*/ 101 h 149"/>
                                <a:gd name="T18" fmla="*/ 52 w 139"/>
                                <a:gd name="T19" fmla="*/ 120 h 149"/>
                                <a:gd name="T20" fmla="*/ 81 w 139"/>
                                <a:gd name="T21" fmla="*/ 149 h 149"/>
                                <a:gd name="T22" fmla="*/ 110 w 139"/>
                                <a:gd name="T23" fmla="*/ 120 h 149"/>
                                <a:gd name="T24" fmla="*/ 129 w 139"/>
                                <a:gd name="T25" fmla="*/ 91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9" h="149">
                                  <a:moveTo>
                                    <a:pt x="129" y="91"/>
                                  </a:moveTo>
                                  <a:lnTo>
                                    <a:pt x="139" y="67"/>
                                  </a:lnTo>
                                  <a:lnTo>
                                    <a:pt x="129" y="57"/>
                                  </a:lnTo>
                                  <a:lnTo>
                                    <a:pt x="91" y="19"/>
                                  </a:lnTo>
                                  <a:lnTo>
                                    <a:pt x="81" y="0"/>
                                  </a:lnTo>
                                  <a:lnTo>
                                    <a:pt x="62" y="19"/>
                                  </a:lnTo>
                                  <a:lnTo>
                                    <a:pt x="33" y="38"/>
                                  </a:lnTo>
                                  <a:lnTo>
                                    <a:pt x="0" y="67"/>
                                  </a:lnTo>
                                  <a:lnTo>
                                    <a:pt x="33" y="101"/>
                                  </a:lnTo>
                                  <a:lnTo>
                                    <a:pt x="52" y="120"/>
                                  </a:lnTo>
                                  <a:lnTo>
                                    <a:pt x="81" y="149"/>
                                  </a:lnTo>
                                  <a:lnTo>
                                    <a:pt x="110" y="120"/>
                                  </a:lnTo>
                                  <a:lnTo>
                                    <a:pt x="129" y="9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63"/>
                          <wps:cNvSpPr>
                            <a:spLocks/>
                          </wps:cNvSpPr>
                          <wps:spPr bwMode="auto">
                            <a:xfrm>
                              <a:off x="5199" y="3941"/>
                              <a:ext cx="139" cy="149"/>
                            </a:xfrm>
                            <a:custGeom>
                              <a:avLst/>
                              <a:gdLst>
                                <a:gd name="T0" fmla="*/ 129 w 139"/>
                                <a:gd name="T1" fmla="*/ 91 h 149"/>
                                <a:gd name="T2" fmla="*/ 139 w 139"/>
                                <a:gd name="T3" fmla="*/ 67 h 149"/>
                                <a:gd name="T4" fmla="*/ 129 w 139"/>
                                <a:gd name="T5" fmla="*/ 57 h 149"/>
                                <a:gd name="T6" fmla="*/ 91 w 139"/>
                                <a:gd name="T7" fmla="*/ 19 h 149"/>
                                <a:gd name="T8" fmla="*/ 81 w 139"/>
                                <a:gd name="T9" fmla="*/ 0 h 149"/>
                                <a:gd name="T10" fmla="*/ 62 w 139"/>
                                <a:gd name="T11" fmla="*/ 19 h 149"/>
                                <a:gd name="T12" fmla="*/ 33 w 139"/>
                                <a:gd name="T13" fmla="*/ 38 h 149"/>
                                <a:gd name="T14" fmla="*/ 0 w 139"/>
                                <a:gd name="T15" fmla="*/ 67 h 149"/>
                                <a:gd name="T16" fmla="*/ 33 w 139"/>
                                <a:gd name="T17" fmla="*/ 101 h 149"/>
                                <a:gd name="T18" fmla="*/ 52 w 139"/>
                                <a:gd name="T19" fmla="*/ 120 h 149"/>
                                <a:gd name="T20" fmla="*/ 81 w 139"/>
                                <a:gd name="T21" fmla="*/ 149 h 149"/>
                                <a:gd name="T22" fmla="*/ 110 w 139"/>
                                <a:gd name="T23" fmla="*/ 120 h 149"/>
                                <a:gd name="T24" fmla="*/ 129 w 139"/>
                                <a:gd name="T25" fmla="*/ 91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39" h="149">
                                  <a:moveTo>
                                    <a:pt x="129" y="91"/>
                                  </a:moveTo>
                                  <a:lnTo>
                                    <a:pt x="139" y="67"/>
                                  </a:lnTo>
                                  <a:lnTo>
                                    <a:pt x="129" y="57"/>
                                  </a:lnTo>
                                  <a:lnTo>
                                    <a:pt x="91" y="19"/>
                                  </a:lnTo>
                                  <a:lnTo>
                                    <a:pt x="81" y="0"/>
                                  </a:lnTo>
                                  <a:lnTo>
                                    <a:pt x="62" y="19"/>
                                  </a:lnTo>
                                  <a:lnTo>
                                    <a:pt x="33" y="38"/>
                                  </a:lnTo>
                                  <a:lnTo>
                                    <a:pt x="0" y="67"/>
                                  </a:lnTo>
                                  <a:lnTo>
                                    <a:pt x="33" y="101"/>
                                  </a:lnTo>
                                  <a:lnTo>
                                    <a:pt x="52" y="120"/>
                                  </a:lnTo>
                                  <a:lnTo>
                                    <a:pt x="81" y="149"/>
                                  </a:lnTo>
                                  <a:lnTo>
                                    <a:pt x="110" y="120"/>
                                  </a:lnTo>
                                  <a:lnTo>
                                    <a:pt x="129"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Freeform 164"/>
                          <wps:cNvSpPr>
                            <a:spLocks/>
                          </wps:cNvSpPr>
                          <wps:spPr bwMode="auto">
                            <a:xfrm>
                              <a:off x="1682" y="3149"/>
                              <a:ext cx="86" cy="173"/>
                            </a:xfrm>
                            <a:custGeom>
                              <a:avLst/>
                              <a:gdLst>
                                <a:gd name="T0" fmla="*/ 19 w 86"/>
                                <a:gd name="T1" fmla="*/ 163 h 173"/>
                                <a:gd name="T2" fmla="*/ 67 w 86"/>
                                <a:gd name="T3" fmla="*/ 173 h 173"/>
                                <a:gd name="T4" fmla="*/ 86 w 86"/>
                                <a:gd name="T5" fmla="*/ 153 h 173"/>
                                <a:gd name="T6" fmla="*/ 76 w 86"/>
                                <a:gd name="T7" fmla="*/ 105 h 173"/>
                                <a:gd name="T8" fmla="*/ 76 w 86"/>
                                <a:gd name="T9" fmla="*/ 57 h 173"/>
                                <a:gd name="T10" fmla="*/ 76 w 86"/>
                                <a:gd name="T11" fmla="*/ 9 h 173"/>
                                <a:gd name="T12" fmla="*/ 67 w 86"/>
                                <a:gd name="T13" fmla="*/ 0 h 173"/>
                                <a:gd name="T14" fmla="*/ 67 w 86"/>
                                <a:gd name="T15" fmla="*/ 9 h 173"/>
                                <a:gd name="T16" fmla="*/ 19 w 86"/>
                                <a:gd name="T17" fmla="*/ 38 h 173"/>
                                <a:gd name="T18" fmla="*/ 9 w 86"/>
                                <a:gd name="T19" fmla="*/ 57 h 173"/>
                                <a:gd name="T20" fmla="*/ 0 w 86"/>
                                <a:gd name="T21" fmla="*/ 105 h 173"/>
                                <a:gd name="T22" fmla="*/ 9 w 86"/>
                                <a:gd name="T23" fmla="*/ 153 h 173"/>
                                <a:gd name="T24" fmla="*/ 19 w 86"/>
                                <a:gd name="T25" fmla="*/ 16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73">
                                  <a:moveTo>
                                    <a:pt x="19" y="163"/>
                                  </a:moveTo>
                                  <a:lnTo>
                                    <a:pt x="67" y="173"/>
                                  </a:lnTo>
                                  <a:lnTo>
                                    <a:pt x="86" y="153"/>
                                  </a:lnTo>
                                  <a:lnTo>
                                    <a:pt x="76" y="105"/>
                                  </a:lnTo>
                                  <a:lnTo>
                                    <a:pt x="76" y="57"/>
                                  </a:lnTo>
                                  <a:lnTo>
                                    <a:pt x="76" y="9"/>
                                  </a:lnTo>
                                  <a:lnTo>
                                    <a:pt x="67" y="0"/>
                                  </a:lnTo>
                                  <a:lnTo>
                                    <a:pt x="67" y="9"/>
                                  </a:lnTo>
                                  <a:lnTo>
                                    <a:pt x="19" y="38"/>
                                  </a:lnTo>
                                  <a:lnTo>
                                    <a:pt x="9" y="57"/>
                                  </a:lnTo>
                                  <a:lnTo>
                                    <a:pt x="0" y="105"/>
                                  </a:lnTo>
                                  <a:lnTo>
                                    <a:pt x="9" y="153"/>
                                  </a:lnTo>
                                  <a:lnTo>
                                    <a:pt x="19" y="163"/>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65"/>
                          <wps:cNvSpPr>
                            <a:spLocks/>
                          </wps:cNvSpPr>
                          <wps:spPr bwMode="auto">
                            <a:xfrm>
                              <a:off x="1682" y="3149"/>
                              <a:ext cx="86" cy="173"/>
                            </a:xfrm>
                            <a:custGeom>
                              <a:avLst/>
                              <a:gdLst>
                                <a:gd name="T0" fmla="*/ 19 w 86"/>
                                <a:gd name="T1" fmla="*/ 163 h 173"/>
                                <a:gd name="T2" fmla="*/ 67 w 86"/>
                                <a:gd name="T3" fmla="*/ 173 h 173"/>
                                <a:gd name="T4" fmla="*/ 86 w 86"/>
                                <a:gd name="T5" fmla="*/ 153 h 173"/>
                                <a:gd name="T6" fmla="*/ 76 w 86"/>
                                <a:gd name="T7" fmla="*/ 105 h 173"/>
                                <a:gd name="T8" fmla="*/ 76 w 86"/>
                                <a:gd name="T9" fmla="*/ 57 h 173"/>
                                <a:gd name="T10" fmla="*/ 76 w 86"/>
                                <a:gd name="T11" fmla="*/ 9 h 173"/>
                                <a:gd name="T12" fmla="*/ 67 w 86"/>
                                <a:gd name="T13" fmla="*/ 0 h 173"/>
                                <a:gd name="T14" fmla="*/ 67 w 86"/>
                                <a:gd name="T15" fmla="*/ 9 h 173"/>
                                <a:gd name="T16" fmla="*/ 19 w 86"/>
                                <a:gd name="T17" fmla="*/ 38 h 173"/>
                                <a:gd name="T18" fmla="*/ 9 w 86"/>
                                <a:gd name="T19" fmla="*/ 57 h 173"/>
                                <a:gd name="T20" fmla="*/ 0 w 86"/>
                                <a:gd name="T21" fmla="*/ 105 h 173"/>
                                <a:gd name="T22" fmla="*/ 9 w 86"/>
                                <a:gd name="T23" fmla="*/ 153 h 173"/>
                                <a:gd name="T24" fmla="*/ 19 w 86"/>
                                <a:gd name="T25" fmla="*/ 163 h 1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86" h="173">
                                  <a:moveTo>
                                    <a:pt x="19" y="163"/>
                                  </a:moveTo>
                                  <a:lnTo>
                                    <a:pt x="67" y="173"/>
                                  </a:lnTo>
                                  <a:lnTo>
                                    <a:pt x="86" y="153"/>
                                  </a:lnTo>
                                  <a:lnTo>
                                    <a:pt x="76" y="105"/>
                                  </a:lnTo>
                                  <a:lnTo>
                                    <a:pt x="76" y="57"/>
                                  </a:lnTo>
                                  <a:lnTo>
                                    <a:pt x="76" y="9"/>
                                  </a:lnTo>
                                  <a:lnTo>
                                    <a:pt x="67" y="0"/>
                                  </a:lnTo>
                                  <a:lnTo>
                                    <a:pt x="67" y="9"/>
                                  </a:lnTo>
                                  <a:lnTo>
                                    <a:pt x="19" y="38"/>
                                  </a:lnTo>
                                  <a:lnTo>
                                    <a:pt x="9" y="57"/>
                                  </a:lnTo>
                                  <a:lnTo>
                                    <a:pt x="0" y="105"/>
                                  </a:lnTo>
                                  <a:lnTo>
                                    <a:pt x="9" y="153"/>
                                  </a:lnTo>
                                  <a:lnTo>
                                    <a:pt x="19" y="16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Freeform 166"/>
                          <wps:cNvSpPr>
                            <a:spLocks/>
                          </wps:cNvSpPr>
                          <wps:spPr bwMode="auto">
                            <a:xfrm>
                              <a:off x="2966" y="5275"/>
                              <a:ext cx="115" cy="139"/>
                            </a:xfrm>
                            <a:custGeom>
                              <a:avLst/>
                              <a:gdLst>
                                <a:gd name="T0" fmla="*/ 48 w 115"/>
                                <a:gd name="T1" fmla="*/ 139 h 139"/>
                                <a:gd name="T2" fmla="*/ 96 w 115"/>
                                <a:gd name="T3" fmla="*/ 120 h 139"/>
                                <a:gd name="T4" fmla="*/ 115 w 115"/>
                                <a:gd name="T5" fmla="*/ 101 h 139"/>
                                <a:gd name="T6" fmla="*/ 105 w 115"/>
                                <a:gd name="T7" fmla="*/ 39 h 139"/>
                                <a:gd name="T8" fmla="*/ 96 w 115"/>
                                <a:gd name="T9" fmla="*/ 34 h 139"/>
                                <a:gd name="T10" fmla="*/ 48 w 115"/>
                                <a:gd name="T11" fmla="*/ 0 h 139"/>
                                <a:gd name="T12" fmla="*/ 0 w 115"/>
                                <a:gd name="T13" fmla="*/ 39 h 139"/>
                                <a:gd name="T14" fmla="*/ 0 w 115"/>
                                <a:gd name="T15" fmla="*/ 101 h 139"/>
                                <a:gd name="T16" fmla="*/ 48 w 115"/>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39">
                                  <a:moveTo>
                                    <a:pt x="48" y="139"/>
                                  </a:moveTo>
                                  <a:lnTo>
                                    <a:pt x="96" y="120"/>
                                  </a:lnTo>
                                  <a:lnTo>
                                    <a:pt x="115" y="101"/>
                                  </a:lnTo>
                                  <a:lnTo>
                                    <a:pt x="105" y="39"/>
                                  </a:lnTo>
                                  <a:lnTo>
                                    <a:pt x="96" y="34"/>
                                  </a:lnTo>
                                  <a:lnTo>
                                    <a:pt x="48" y="0"/>
                                  </a:lnTo>
                                  <a:lnTo>
                                    <a:pt x="0" y="39"/>
                                  </a:lnTo>
                                  <a:lnTo>
                                    <a:pt x="0" y="101"/>
                                  </a:lnTo>
                                  <a:lnTo>
                                    <a:pt x="48" y="13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7"/>
                          <wps:cNvSpPr>
                            <a:spLocks/>
                          </wps:cNvSpPr>
                          <wps:spPr bwMode="auto">
                            <a:xfrm>
                              <a:off x="2966" y="5275"/>
                              <a:ext cx="115" cy="139"/>
                            </a:xfrm>
                            <a:custGeom>
                              <a:avLst/>
                              <a:gdLst>
                                <a:gd name="T0" fmla="*/ 48 w 115"/>
                                <a:gd name="T1" fmla="*/ 139 h 139"/>
                                <a:gd name="T2" fmla="*/ 96 w 115"/>
                                <a:gd name="T3" fmla="*/ 120 h 139"/>
                                <a:gd name="T4" fmla="*/ 115 w 115"/>
                                <a:gd name="T5" fmla="*/ 101 h 139"/>
                                <a:gd name="T6" fmla="*/ 105 w 115"/>
                                <a:gd name="T7" fmla="*/ 39 h 139"/>
                                <a:gd name="T8" fmla="*/ 96 w 115"/>
                                <a:gd name="T9" fmla="*/ 34 h 139"/>
                                <a:gd name="T10" fmla="*/ 48 w 115"/>
                                <a:gd name="T11" fmla="*/ 0 h 139"/>
                                <a:gd name="T12" fmla="*/ 0 w 115"/>
                                <a:gd name="T13" fmla="*/ 39 h 139"/>
                                <a:gd name="T14" fmla="*/ 0 w 115"/>
                                <a:gd name="T15" fmla="*/ 101 h 139"/>
                                <a:gd name="T16" fmla="*/ 48 w 115"/>
                                <a:gd name="T17" fmla="*/ 139 h 1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39">
                                  <a:moveTo>
                                    <a:pt x="48" y="139"/>
                                  </a:moveTo>
                                  <a:lnTo>
                                    <a:pt x="96" y="120"/>
                                  </a:lnTo>
                                  <a:lnTo>
                                    <a:pt x="115" y="101"/>
                                  </a:lnTo>
                                  <a:lnTo>
                                    <a:pt x="105" y="39"/>
                                  </a:lnTo>
                                  <a:lnTo>
                                    <a:pt x="96" y="34"/>
                                  </a:lnTo>
                                  <a:lnTo>
                                    <a:pt x="48" y="0"/>
                                  </a:lnTo>
                                  <a:lnTo>
                                    <a:pt x="0" y="39"/>
                                  </a:lnTo>
                                  <a:lnTo>
                                    <a:pt x="0" y="101"/>
                                  </a:lnTo>
                                  <a:lnTo>
                                    <a:pt x="48" y="1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Freeform 168"/>
                          <wps:cNvSpPr>
                            <a:spLocks/>
                          </wps:cNvSpPr>
                          <wps:spPr bwMode="auto">
                            <a:xfrm>
                              <a:off x="2223" y="4445"/>
                              <a:ext cx="115" cy="105"/>
                            </a:xfrm>
                            <a:custGeom>
                              <a:avLst/>
                              <a:gdLst>
                                <a:gd name="T0" fmla="*/ 29 w 115"/>
                                <a:gd name="T1" fmla="*/ 96 h 105"/>
                                <a:gd name="T2" fmla="*/ 86 w 115"/>
                                <a:gd name="T3" fmla="*/ 105 h 105"/>
                                <a:gd name="T4" fmla="*/ 115 w 115"/>
                                <a:gd name="T5" fmla="*/ 67 h 105"/>
                                <a:gd name="T6" fmla="*/ 106 w 115"/>
                                <a:gd name="T7" fmla="*/ 19 h 105"/>
                                <a:gd name="T8" fmla="*/ 86 w 115"/>
                                <a:gd name="T9" fmla="*/ 0 h 105"/>
                                <a:gd name="T10" fmla="*/ 29 w 115"/>
                                <a:gd name="T11" fmla="*/ 0 h 105"/>
                                <a:gd name="T12" fmla="*/ 19 w 115"/>
                                <a:gd name="T13" fmla="*/ 19 h 105"/>
                                <a:gd name="T14" fmla="*/ 0 w 115"/>
                                <a:gd name="T15" fmla="*/ 67 h 105"/>
                                <a:gd name="T16" fmla="*/ 29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29" y="96"/>
                                  </a:moveTo>
                                  <a:lnTo>
                                    <a:pt x="86" y="105"/>
                                  </a:lnTo>
                                  <a:lnTo>
                                    <a:pt x="115" y="67"/>
                                  </a:lnTo>
                                  <a:lnTo>
                                    <a:pt x="106" y="19"/>
                                  </a:lnTo>
                                  <a:lnTo>
                                    <a:pt x="86" y="0"/>
                                  </a:lnTo>
                                  <a:lnTo>
                                    <a:pt x="29" y="0"/>
                                  </a:lnTo>
                                  <a:lnTo>
                                    <a:pt x="19" y="19"/>
                                  </a:lnTo>
                                  <a:lnTo>
                                    <a:pt x="0" y="67"/>
                                  </a:lnTo>
                                  <a:lnTo>
                                    <a:pt x="29" y="9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69"/>
                          <wps:cNvSpPr>
                            <a:spLocks/>
                          </wps:cNvSpPr>
                          <wps:spPr bwMode="auto">
                            <a:xfrm>
                              <a:off x="2223" y="4445"/>
                              <a:ext cx="115" cy="105"/>
                            </a:xfrm>
                            <a:custGeom>
                              <a:avLst/>
                              <a:gdLst>
                                <a:gd name="T0" fmla="*/ 29 w 115"/>
                                <a:gd name="T1" fmla="*/ 96 h 105"/>
                                <a:gd name="T2" fmla="*/ 86 w 115"/>
                                <a:gd name="T3" fmla="*/ 105 h 105"/>
                                <a:gd name="T4" fmla="*/ 115 w 115"/>
                                <a:gd name="T5" fmla="*/ 67 h 105"/>
                                <a:gd name="T6" fmla="*/ 106 w 115"/>
                                <a:gd name="T7" fmla="*/ 19 h 105"/>
                                <a:gd name="T8" fmla="*/ 86 w 115"/>
                                <a:gd name="T9" fmla="*/ 0 h 105"/>
                                <a:gd name="T10" fmla="*/ 29 w 115"/>
                                <a:gd name="T11" fmla="*/ 0 h 105"/>
                                <a:gd name="T12" fmla="*/ 19 w 115"/>
                                <a:gd name="T13" fmla="*/ 19 h 105"/>
                                <a:gd name="T14" fmla="*/ 0 w 115"/>
                                <a:gd name="T15" fmla="*/ 67 h 105"/>
                                <a:gd name="T16" fmla="*/ 29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29" y="96"/>
                                  </a:moveTo>
                                  <a:lnTo>
                                    <a:pt x="86" y="105"/>
                                  </a:lnTo>
                                  <a:lnTo>
                                    <a:pt x="115" y="67"/>
                                  </a:lnTo>
                                  <a:lnTo>
                                    <a:pt x="106" y="19"/>
                                  </a:lnTo>
                                  <a:lnTo>
                                    <a:pt x="86" y="0"/>
                                  </a:lnTo>
                                  <a:lnTo>
                                    <a:pt x="29" y="0"/>
                                  </a:lnTo>
                                  <a:lnTo>
                                    <a:pt x="19" y="19"/>
                                  </a:lnTo>
                                  <a:lnTo>
                                    <a:pt x="0" y="67"/>
                                  </a:lnTo>
                                  <a:lnTo>
                                    <a:pt x="29"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Freeform 170"/>
                          <wps:cNvSpPr>
                            <a:spLocks/>
                          </wps:cNvSpPr>
                          <wps:spPr bwMode="auto">
                            <a:xfrm>
                              <a:off x="2405" y="5386"/>
                              <a:ext cx="125" cy="124"/>
                            </a:xfrm>
                            <a:custGeom>
                              <a:avLst/>
                              <a:gdLst>
                                <a:gd name="T0" fmla="*/ 48 w 125"/>
                                <a:gd name="T1" fmla="*/ 124 h 124"/>
                                <a:gd name="T2" fmla="*/ 87 w 125"/>
                                <a:gd name="T3" fmla="*/ 86 h 124"/>
                                <a:gd name="T4" fmla="*/ 106 w 125"/>
                                <a:gd name="T5" fmla="*/ 67 h 124"/>
                                <a:gd name="T6" fmla="*/ 125 w 125"/>
                                <a:gd name="T7" fmla="*/ 38 h 124"/>
                                <a:gd name="T8" fmla="*/ 106 w 125"/>
                                <a:gd name="T9" fmla="*/ 19 h 124"/>
                                <a:gd name="T10" fmla="*/ 48 w 125"/>
                                <a:gd name="T11" fmla="*/ 0 h 124"/>
                                <a:gd name="T12" fmla="*/ 0 w 125"/>
                                <a:gd name="T13" fmla="*/ 38 h 124"/>
                                <a:gd name="T14" fmla="*/ 19 w 125"/>
                                <a:gd name="T15" fmla="*/ 86 h 124"/>
                                <a:gd name="T16" fmla="*/ 48 w 125"/>
                                <a:gd name="T1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48" y="124"/>
                                  </a:moveTo>
                                  <a:lnTo>
                                    <a:pt x="87" y="86"/>
                                  </a:lnTo>
                                  <a:lnTo>
                                    <a:pt x="106" y="67"/>
                                  </a:lnTo>
                                  <a:lnTo>
                                    <a:pt x="125" y="38"/>
                                  </a:lnTo>
                                  <a:lnTo>
                                    <a:pt x="106" y="19"/>
                                  </a:lnTo>
                                  <a:lnTo>
                                    <a:pt x="48" y="0"/>
                                  </a:lnTo>
                                  <a:lnTo>
                                    <a:pt x="0" y="38"/>
                                  </a:lnTo>
                                  <a:lnTo>
                                    <a:pt x="19" y="86"/>
                                  </a:lnTo>
                                  <a:lnTo>
                                    <a:pt x="48" y="124"/>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71"/>
                          <wps:cNvSpPr>
                            <a:spLocks/>
                          </wps:cNvSpPr>
                          <wps:spPr bwMode="auto">
                            <a:xfrm>
                              <a:off x="2405" y="5386"/>
                              <a:ext cx="125" cy="124"/>
                            </a:xfrm>
                            <a:custGeom>
                              <a:avLst/>
                              <a:gdLst>
                                <a:gd name="T0" fmla="*/ 48 w 125"/>
                                <a:gd name="T1" fmla="*/ 124 h 124"/>
                                <a:gd name="T2" fmla="*/ 87 w 125"/>
                                <a:gd name="T3" fmla="*/ 86 h 124"/>
                                <a:gd name="T4" fmla="*/ 106 w 125"/>
                                <a:gd name="T5" fmla="*/ 67 h 124"/>
                                <a:gd name="T6" fmla="*/ 125 w 125"/>
                                <a:gd name="T7" fmla="*/ 38 h 124"/>
                                <a:gd name="T8" fmla="*/ 106 w 125"/>
                                <a:gd name="T9" fmla="*/ 19 h 124"/>
                                <a:gd name="T10" fmla="*/ 48 w 125"/>
                                <a:gd name="T11" fmla="*/ 0 h 124"/>
                                <a:gd name="T12" fmla="*/ 0 w 125"/>
                                <a:gd name="T13" fmla="*/ 38 h 124"/>
                                <a:gd name="T14" fmla="*/ 19 w 125"/>
                                <a:gd name="T15" fmla="*/ 86 h 124"/>
                                <a:gd name="T16" fmla="*/ 48 w 125"/>
                                <a:gd name="T17" fmla="*/ 124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124">
                                  <a:moveTo>
                                    <a:pt x="48" y="124"/>
                                  </a:moveTo>
                                  <a:lnTo>
                                    <a:pt x="87" y="86"/>
                                  </a:lnTo>
                                  <a:lnTo>
                                    <a:pt x="106" y="67"/>
                                  </a:lnTo>
                                  <a:lnTo>
                                    <a:pt x="125" y="38"/>
                                  </a:lnTo>
                                  <a:lnTo>
                                    <a:pt x="106" y="19"/>
                                  </a:lnTo>
                                  <a:lnTo>
                                    <a:pt x="48" y="0"/>
                                  </a:lnTo>
                                  <a:lnTo>
                                    <a:pt x="0" y="38"/>
                                  </a:lnTo>
                                  <a:lnTo>
                                    <a:pt x="19" y="86"/>
                                  </a:lnTo>
                                  <a:lnTo>
                                    <a:pt x="48" y="12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Freeform 172"/>
                          <wps:cNvSpPr>
                            <a:spLocks/>
                          </wps:cNvSpPr>
                          <wps:spPr bwMode="auto">
                            <a:xfrm>
                              <a:off x="2726" y="4378"/>
                              <a:ext cx="115" cy="105"/>
                            </a:xfrm>
                            <a:custGeom>
                              <a:avLst/>
                              <a:gdLst>
                                <a:gd name="T0" fmla="*/ 39 w 115"/>
                                <a:gd name="T1" fmla="*/ 105 h 105"/>
                                <a:gd name="T2" fmla="*/ 87 w 115"/>
                                <a:gd name="T3" fmla="*/ 96 h 105"/>
                                <a:gd name="T4" fmla="*/ 96 w 115"/>
                                <a:gd name="T5" fmla="*/ 86 h 105"/>
                                <a:gd name="T6" fmla="*/ 115 w 115"/>
                                <a:gd name="T7" fmla="*/ 38 h 105"/>
                                <a:gd name="T8" fmla="*/ 87 w 115"/>
                                <a:gd name="T9" fmla="*/ 9 h 105"/>
                                <a:gd name="T10" fmla="*/ 39 w 115"/>
                                <a:gd name="T11" fmla="*/ 0 h 105"/>
                                <a:gd name="T12" fmla="*/ 0 w 115"/>
                                <a:gd name="T13" fmla="*/ 38 h 105"/>
                                <a:gd name="T14" fmla="*/ 10 w 115"/>
                                <a:gd name="T15" fmla="*/ 86 h 105"/>
                                <a:gd name="T16" fmla="*/ 39 w 115"/>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39" y="105"/>
                                  </a:moveTo>
                                  <a:lnTo>
                                    <a:pt x="87" y="96"/>
                                  </a:lnTo>
                                  <a:lnTo>
                                    <a:pt x="96" y="86"/>
                                  </a:lnTo>
                                  <a:lnTo>
                                    <a:pt x="115" y="38"/>
                                  </a:lnTo>
                                  <a:lnTo>
                                    <a:pt x="87" y="9"/>
                                  </a:lnTo>
                                  <a:lnTo>
                                    <a:pt x="39" y="0"/>
                                  </a:lnTo>
                                  <a:lnTo>
                                    <a:pt x="0" y="38"/>
                                  </a:lnTo>
                                  <a:lnTo>
                                    <a:pt x="10" y="86"/>
                                  </a:lnTo>
                                  <a:lnTo>
                                    <a:pt x="39"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73"/>
                          <wps:cNvSpPr>
                            <a:spLocks/>
                          </wps:cNvSpPr>
                          <wps:spPr bwMode="auto">
                            <a:xfrm>
                              <a:off x="2726" y="4378"/>
                              <a:ext cx="115" cy="105"/>
                            </a:xfrm>
                            <a:custGeom>
                              <a:avLst/>
                              <a:gdLst>
                                <a:gd name="T0" fmla="*/ 39 w 115"/>
                                <a:gd name="T1" fmla="*/ 105 h 105"/>
                                <a:gd name="T2" fmla="*/ 87 w 115"/>
                                <a:gd name="T3" fmla="*/ 96 h 105"/>
                                <a:gd name="T4" fmla="*/ 96 w 115"/>
                                <a:gd name="T5" fmla="*/ 86 h 105"/>
                                <a:gd name="T6" fmla="*/ 115 w 115"/>
                                <a:gd name="T7" fmla="*/ 38 h 105"/>
                                <a:gd name="T8" fmla="*/ 87 w 115"/>
                                <a:gd name="T9" fmla="*/ 9 h 105"/>
                                <a:gd name="T10" fmla="*/ 39 w 115"/>
                                <a:gd name="T11" fmla="*/ 0 h 105"/>
                                <a:gd name="T12" fmla="*/ 0 w 115"/>
                                <a:gd name="T13" fmla="*/ 38 h 105"/>
                                <a:gd name="T14" fmla="*/ 10 w 115"/>
                                <a:gd name="T15" fmla="*/ 86 h 105"/>
                                <a:gd name="T16" fmla="*/ 39 w 115"/>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39" y="105"/>
                                  </a:moveTo>
                                  <a:lnTo>
                                    <a:pt x="87" y="96"/>
                                  </a:lnTo>
                                  <a:lnTo>
                                    <a:pt x="96" y="86"/>
                                  </a:lnTo>
                                  <a:lnTo>
                                    <a:pt x="115" y="38"/>
                                  </a:lnTo>
                                  <a:lnTo>
                                    <a:pt x="87" y="9"/>
                                  </a:lnTo>
                                  <a:lnTo>
                                    <a:pt x="39" y="0"/>
                                  </a:lnTo>
                                  <a:lnTo>
                                    <a:pt x="0" y="38"/>
                                  </a:lnTo>
                                  <a:lnTo>
                                    <a:pt x="10" y="86"/>
                                  </a:lnTo>
                                  <a:lnTo>
                                    <a:pt x="39"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2" name="Freeform 174"/>
                          <wps:cNvSpPr>
                            <a:spLocks/>
                          </wps:cNvSpPr>
                          <wps:spPr bwMode="auto">
                            <a:xfrm>
                              <a:off x="4710" y="4042"/>
                              <a:ext cx="134" cy="96"/>
                            </a:xfrm>
                            <a:custGeom>
                              <a:avLst/>
                              <a:gdLst>
                                <a:gd name="T0" fmla="*/ 115 w 134"/>
                                <a:gd name="T1" fmla="*/ 96 h 96"/>
                                <a:gd name="T2" fmla="*/ 134 w 134"/>
                                <a:gd name="T3" fmla="*/ 67 h 96"/>
                                <a:gd name="T4" fmla="*/ 134 w 134"/>
                                <a:gd name="T5" fmla="*/ 19 h 96"/>
                                <a:gd name="T6" fmla="*/ 115 w 134"/>
                                <a:gd name="T7" fmla="*/ 0 h 96"/>
                                <a:gd name="T8" fmla="*/ 67 w 134"/>
                                <a:gd name="T9" fmla="*/ 9 h 96"/>
                                <a:gd name="T10" fmla="*/ 58 w 134"/>
                                <a:gd name="T11" fmla="*/ 19 h 96"/>
                                <a:gd name="T12" fmla="*/ 19 w 134"/>
                                <a:gd name="T13" fmla="*/ 67 h 96"/>
                                <a:gd name="T14" fmla="*/ 0 w 134"/>
                                <a:gd name="T15" fmla="*/ 67 h 96"/>
                                <a:gd name="T16" fmla="*/ 19 w 134"/>
                                <a:gd name="T17" fmla="*/ 86 h 96"/>
                                <a:gd name="T18" fmla="*/ 67 w 134"/>
                                <a:gd name="T19" fmla="*/ 86 h 96"/>
                                <a:gd name="T20" fmla="*/ 115 w 134"/>
                                <a:gd name="T21"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96">
                                  <a:moveTo>
                                    <a:pt x="115" y="96"/>
                                  </a:moveTo>
                                  <a:lnTo>
                                    <a:pt x="134" y="67"/>
                                  </a:lnTo>
                                  <a:lnTo>
                                    <a:pt x="134" y="19"/>
                                  </a:lnTo>
                                  <a:lnTo>
                                    <a:pt x="115" y="0"/>
                                  </a:lnTo>
                                  <a:lnTo>
                                    <a:pt x="67" y="9"/>
                                  </a:lnTo>
                                  <a:lnTo>
                                    <a:pt x="58" y="19"/>
                                  </a:lnTo>
                                  <a:lnTo>
                                    <a:pt x="19" y="67"/>
                                  </a:lnTo>
                                  <a:lnTo>
                                    <a:pt x="0" y="67"/>
                                  </a:lnTo>
                                  <a:lnTo>
                                    <a:pt x="19" y="86"/>
                                  </a:lnTo>
                                  <a:lnTo>
                                    <a:pt x="67" y="86"/>
                                  </a:lnTo>
                                  <a:lnTo>
                                    <a:pt x="115" y="9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75"/>
                          <wps:cNvSpPr>
                            <a:spLocks/>
                          </wps:cNvSpPr>
                          <wps:spPr bwMode="auto">
                            <a:xfrm>
                              <a:off x="4710" y="4042"/>
                              <a:ext cx="134" cy="96"/>
                            </a:xfrm>
                            <a:custGeom>
                              <a:avLst/>
                              <a:gdLst>
                                <a:gd name="T0" fmla="*/ 115 w 134"/>
                                <a:gd name="T1" fmla="*/ 96 h 96"/>
                                <a:gd name="T2" fmla="*/ 134 w 134"/>
                                <a:gd name="T3" fmla="*/ 67 h 96"/>
                                <a:gd name="T4" fmla="*/ 134 w 134"/>
                                <a:gd name="T5" fmla="*/ 19 h 96"/>
                                <a:gd name="T6" fmla="*/ 115 w 134"/>
                                <a:gd name="T7" fmla="*/ 0 h 96"/>
                                <a:gd name="T8" fmla="*/ 67 w 134"/>
                                <a:gd name="T9" fmla="*/ 9 h 96"/>
                                <a:gd name="T10" fmla="*/ 58 w 134"/>
                                <a:gd name="T11" fmla="*/ 19 h 96"/>
                                <a:gd name="T12" fmla="*/ 19 w 134"/>
                                <a:gd name="T13" fmla="*/ 67 h 96"/>
                                <a:gd name="T14" fmla="*/ 0 w 134"/>
                                <a:gd name="T15" fmla="*/ 67 h 96"/>
                                <a:gd name="T16" fmla="*/ 19 w 134"/>
                                <a:gd name="T17" fmla="*/ 86 h 96"/>
                                <a:gd name="T18" fmla="*/ 67 w 134"/>
                                <a:gd name="T19" fmla="*/ 86 h 96"/>
                                <a:gd name="T20" fmla="*/ 115 w 134"/>
                                <a:gd name="T21"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34" h="96">
                                  <a:moveTo>
                                    <a:pt x="115" y="96"/>
                                  </a:moveTo>
                                  <a:lnTo>
                                    <a:pt x="134" y="67"/>
                                  </a:lnTo>
                                  <a:lnTo>
                                    <a:pt x="134" y="19"/>
                                  </a:lnTo>
                                  <a:lnTo>
                                    <a:pt x="115" y="0"/>
                                  </a:lnTo>
                                  <a:lnTo>
                                    <a:pt x="67" y="9"/>
                                  </a:lnTo>
                                  <a:lnTo>
                                    <a:pt x="58" y="19"/>
                                  </a:lnTo>
                                  <a:lnTo>
                                    <a:pt x="19" y="67"/>
                                  </a:lnTo>
                                  <a:lnTo>
                                    <a:pt x="0" y="67"/>
                                  </a:lnTo>
                                  <a:lnTo>
                                    <a:pt x="19" y="86"/>
                                  </a:lnTo>
                                  <a:lnTo>
                                    <a:pt x="67" y="86"/>
                                  </a:lnTo>
                                  <a:lnTo>
                                    <a:pt x="115"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 name="Freeform 176"/>
                          <wps:cNvSpPr>
                            <a:spLocks/>
                          </wps:cNvSpPr>
                          <wps:spPr bwMode="auto">
                            <a:xfrm>
                              <a:off x="5251" y="4320"/>
                              <a:ext cx="96" cy="125"/>
                            </a:xfrm>
                            <a:custGeom>
                              <a:avLst/>
                              <a:gdLst>
                                <a:gd name="T0" fmla="*/ 77 w 96"/>
                                <a:gd name="T1" fmla="*/ 125 h 125"/>
                                <a:gd name="T2" fmla="*/ 96 w 96"/>
                                <a:gd name="T3" fmla="*/ 96 h 125"/>
                                <a:gd name="T4" fmla="*/ 77 w 96"/>
                                <a:gd name="T5" fmla="*/ 58 h 125"/>
                                <a:gd name="T6" fmla="*/ 68 w 96"/>
                                <a:gd name="T7" fmla="*/ 48 h 125"/>
                                <a:gd name="T8" fmla="*/ 29 w 96"/>
                                <a:gd name="T9" fmla="*/ 0 h 125"/>
                                <a:gd name="T10" fmla="*/ 0 w 96"/>
                                <a:gd name="T11" fmla="*/ 48 h 125"/>
                                <a:gd name="T12" fmla="*/ 0 w 96"/>
                                <a:gd name="T13" fmla="*/ 96 h 125"/>
                                <a:gd name="T14" fmla="*/ 29 w 96"/>
                                <a:gd name="T15" fmla="*/ 125 h 125"/>
                                <a:gd name="T16" fmla="*/ 77 w 96"/>
                                <a:gd name="T1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5">
                                  <a:moveTo>
                                    <a:pt x="77" y="125"/>
                                  </a:moveTo>
                                  <a:lnTo>
                                    <a:pt x="96" y="96"/>
                                  </a:lnTo>
                                  <a:lnTo>
                                    <a:pt x="77" y="58"/>
                                  </a:lnTo>
                                  <a:lnTo>
                                    <a:pt x="68" y="48"/>
                                  </a:lnTo>
                                  <a:lnTo>
                                    <a:pt x="29" y="0"/>
                                  </a:lnTo>
                                  <a:lnTo>
                                    <a:pt x="0" y="48"/>
                                  </a:lnTo>
                                  <a:lnTo>
                                    <a:pt x="0" y="96"/>
                                  </a:lnTo>
                                  <a:lnTo>
                                    <a:pt x="29" y="125"/>
                                  </a:lnTo>
                                  <a:lnTo>
                                    <a:pt x="77" y="125"/>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77"/>
                          <wps:cNvSpPr>
                            <a:spLocks/>
                          </wps:cNvSpPr>
                          <wps:spPr bwMode="auto">
                            <a:xfrm>
                              <a:off x="5251" y="4320"/>
                              <a:ext cx="96" cy="125"/>
                            </a:xfrm>
                            <a:custGeom>
                              <a:avLst/>
                              <a:gdLst>
                                <a:gd name="T0" fmla="*/ 77 w 96"/>
                                <a:gd name="T1" fmla="*/ 125 h 125"/>
                                <a:gd name="T2" fmla="*/ 96 w 96"/>
                                <a:gd name="T3" fmla="*/ 96 h 125"/>
                                <a:gd name="T4" fmla="*/ 77 w 96"/>
                                <a:gd name="T5" fmla="*/ 58 h 125"/>
                                <a:gd name="T6" fmla="*/ 68 w 96"/>
                                <a:gd name="T7" fmla="*/ 48 h 125"/>
                                <a:gd name="T8" fmla="*/ 29 w 96"/>
                                <a:gd name="T9" fmla="*/ 0 h 125"/>
                                <a:gd name="T10" fmla="*/ 0 w 96"/>
                                <a:gd name="T11" fmla="*/ 48 h 125"/>
                                <a:gd name="T12" fmla="*/ 0 w 96"/>
                                <a:gd name="T13" fmla="*/ 96 h 125"/>
                                <a:gd name="T14" fmla="*/ 29 w 96"/>
                                <a:gd name="T15" fmla="*/ 125 h 125"/>
                                <a:gd name="T16" fmla="*/ 77 w 96"/>
                                <a:gd name="T17" fmla="*/ 125 h 1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25">
                                  <a:moveTo>
                                    <a:pt x="77" y="125"/>
                                  </a:moveTo>
                                  <a:lnTo>
                                    <a:pt x="96" y="96"/>
                                  </a:lnTo>
                                  <a:lnTo>
                                    <a:pt x="77" y="58"/>
                                  </a:lnTo>
                                  <a:lnTo>
                                    <a:pt x="68" y="48"/>
                                  </a:lnTo>
                                  <a:lnTo>
                                    <a:pt x="29" y="0"/>
                                  </a:lnTo>
                                  <a:lnTo>
                                    <a:pt x="0" y="48"/>
                                  </a:lnTo>
                                  <a:lnTo>
                                    <a:pt x="0" y="96"/>
                                  </a:lnTo>
                                  <a:lnTo>
                                    <a:pt x="29" y="125"/>
                                  </a:lnTo>
                                  <a:lnTo>
                                    <a:pt x="77" y="12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 name="Freeform 178"/>
                          <wps:cNvSpPr>
                            <a:spLocks/>
                          </wps:cNvSpPr>
                          <wps:spPr bwMode="auto">
                            <a:xfrm>
                              <a:off x="2056" y="5654"/>
                              <a:ext cx="119" cy="96"/>
                            </a:xfrm>
                            <a:custGeom>
                              <a:avLst/>
                              <a:gdLst>
                                <a:gd name="T0" fmla="*/ 52 w 119"/>
                                <a:gd name="T1" fmla="*/ 96 h 96"/>
                                <a:gd name="T2" fmla="*/ 100 w 119"/>
                                <a:gd name="T3" fmla="*/ 77 h 96"/>
                                <a:gd name="T4" fmla="*/ 110 w 119"/>
                                <a:gd name="T5" fmla="*/ 68 h 96"/>
                                <a:gd name="T6" fmla="*/ 119 w 119"/>
                                <a:gd name="T7" fmla="*/ 20 h 96"/>
                                <a:gd name="T8" fmla="*/ 100 w 119"/>
                                <a:gd name="T9" fmla="*/ 0 h 96"/>
                                <a:gd name="T10" fmla="*/ 52 w 119"/>
                                <a:gd name="T11" fmla="*/ 0 h 96"/>
                                <a:gd name="T12" fmla="*/ 19 w 119"/>
                                <a:gd name="T13" fmla="*/ 20 h 96"/>
                                <a:gd name="T14" fmla="*/ 0 w 119"/>
                                <a:gd name="T15" fmla="*/ 68 h 96"/>
                                <a:gd name="T16" fmla="*/ 52 w 119"/>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96">
                                  <a:moveTo>
                                    <a:pt x="52" y="96"/>
                                  </a:moveTo>
                                  <a:lnTo>
                                    <a:pt x="100" y="77"/>
                                  </a:lnTo>
                                  <a:lnTo>
                                    <a:pt x="110" y="68"/>
                                  </a:lnTo>
                                  <a:lnTo>
                                    <a:pt x="119" y="20"/>
                                  </a:lnTo>
                                  <a:lnTo>
                                    <a:pt x="100" y="0"/>
                                  </a:lnTo>
                                  <a:lnTo>
                                    <a:pt x="52" y="0"/>
                                  </a:lnTo>
                                  <a:lnTo>
                                    <a:pt x="19" y="20"/>
                                  </a:lnTo>
                                  <a:lnTo>
                                    <a:pt x="0" y="68"/>
                                  </a:lnTo>
                                  <a:lnTo>
                                    <a:pt x="52"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179"/>
                          <wps:cNvSpPr>
                            <a:spLocks/>
                          </wps:cNvSpPr>
                          <wps:spPr bwMode="auto">
                            <a:xfrm>
                              <a:off x="2056" y="5654"/>
                              <a:ext cx="119" cy="96"/>
                            </a:xfrm>
                            <a:custGeom>
                              <a:avLst/>
                              <a:gdLst>
                                <a:gd name="T0" fmla="*/ 52 w 119"/>
                                <a:gd name="T1" fmla="*/ 96 h 96"/>
                                <a:gd name="T2" fmla="*/ 100 w 119"/>
                                <a:gd name="T3" fmla="*/ 77 h 96"/>
                                <a:gd name="T4" fmla="*/ 110 w 119"/>
                                <a:gd name="T5" fmla="*/ 68 h 96"/>
                                <a:gd name="T6" fmla="*/ 119 w 119"/>
                                <a:gd name="T7" fmla="*/ 20 h 96"/>
                                <a:gd name="T8" fmla="*/ 100 w 119"/>
                                <a:gd name="T9" fmla="*/ 0 h 96"/>
                                <a:gd name="T10" fmla="*/ 52 w 119"/>
                                <a:gd name="T11" fmla="*/ 0 h 96"/>
                                <a:gd name="T12" fmla="*/ 19 w 119"/>
                                <a:gd name="T13" fmla="*/ 20 h 96"/>
                                <a:gd name="T14" fmla="*/ 0 w 119"/>
                                <a:gd name="T15" fmla="*/ 68 h 96"/>
                                <a:gd name="T16" fmla="*/ 52 w 119"/>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 h="96">
                                  <a:moveTo>
                                    <a:pt x="52" y="96"/>
                                  </a:moveTo>
                                  <a:lnTo>
                                    <a:pt x="100" y="77"/>
                                  </a:lnTo>
                                  <a:lnTo>
                                    <a:pt x="110" y="68"/>
                                  </a:lnTo>
                                  <a:lnTo>
                                    <a:pt x="119" y="20"/>
                                  </a:lnTo>
                                  <a:lnTo>
                                    <a:pt x="100" y="0"/>
                                  </a:lnTo>
                                  <a:lnTo>
                                    <a:pt x="52" y="0"/>
                                  </a:lnTo>
                                  <a:lnTo>
                                    <a:pt x="19" y="20"/>
                                  </a:lnTo>
                                  <a:lnTo>
                                    <a:pt x="0" y="68"/>
                                  </a:lnTo>
                                  <a:lnTo>
                                    <a:pt x="52"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Freeform 180"/>
                          <wps:cNvSpPr>
                            <a:spLocks/>
                          </wps:cNvSpPr>
                          <wps:spPr bwMode="auto">
                            <a:xfrm>
                              <a:off x="1682" y="3835"/>
                              <a:ext cx="115" cy="115"/>
                            </a:xfrm>
                            <a:custGeom>
                              <a:avLst/>
                              <a:gdLst>
                                <a:gd name="T0" fmla="*/ 19 w 115"/>
                                <a:gd name="T1" fmla="*/ 106 h 115"/>
                                <a:gd name="T2" fmla="*/ 67 w 115"/>
                                <a:gd name="T3" fmla="*/ 115 h 115"/>
                                <a:gd name="T4" fmla="*/ 115 w 115"/>
                                <a:gd name="T5" fmla="*/ 77 h 115"/>
                                <a:gd name="T6" fmla="*/ 96 w 115"/>
                                <a:gd name="T7" fmla="*/ 19 h 115"/>
                                <a:gd name="T8" fmla="*/ 67 w 115"/>
                                <a:gd name="T9" fmla="*/ 0 h 115"/>
                                <a:gd name="T10" fmla="*/ 48 w 115"/>
                                <a:gd name="T11" fmla="*/ 19 h 115"/>
                                <a:gd name="T12" fmla="*/ 19 w 115"/>
                                <a:gd name="T13" fmla="*/ 48 h 115"/>
                                <a:gd name="T14" fmla="*/ 0 w 115"/>
                                <a:gd name="T15" fmla="*/ 77 h 115"/>
                                <a:gd name="T16" fmla="*/ 19 w 115"/>
                                <a:gd name="T17" fmla="*/ 10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15">
                                  <a:moveTo>
                                    <a:pt x="19" y="106"/>
                                  </a:moveTo>
                                  <a:lnTo>
                                    <a:pt x="67" y="115"/>
                                  </a:lnTo>
                                  <a:lnTo>
                                    <a:pt x="115" y="77"/>
                                  </a:lnTo>
                                  <a:lnTo>
                                    <a:pt x="96" y="19"/>
                                  </a:lnTo>
                                  <a:lnTo>
                                    <a:pt x="67" y="0"/>
                                  </a:lnTo>
                                  <a:lnTo>
                                    <a:pt x="48" y="19"/>
                                  </a:lnTo>
                                  <a:lnTo>
                                    <a:pt x="19" y="48"/>
                                  </a:lnTo>
                                  <a:lnTo>
                                    <a:pt x="0" y="77"/>
                                  </a:lnTo>
                                  <a:lnTo>
                                    <a:pt x="19" y="10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1"/>
                          <wps:cNvSpPr>
                            <a:spLocks/>
                          </wps:cNvSpPr>
                          <wps:spPr bwMode="auto">
                            <a:xfrm>
                              <a:off x="1682" y="3835"/>
                              <a:ext cx="115" cy="115"/>
                            </a:xfrm>
                            <a:custGeom>
                              <a:avLst/>
                              <a:gdLst>
                                <a:gd name="T0" fmla="*/ 19 w 115"/>
                                <a:gd name="T1" fmla="*/ 106 h 115"/>
                                <a:gd name="T2" fmla="*/ 67 w 115"/>
                                <a:gd name="T3" fmla="*/ 115 h 115"/>
                                <a:gd name="T4" fmla="*/ 115 w 115"/>
                                <a:gd name="T5" fmla="*/ 77 h 115"/>
                                <a:gd name="T6" fmla="*/ 96 w 115"/>
                                <a:gd name="T7" fmla="*/ 19 h 115"/>
                                <a:gd name="T8" fmla="*/ 67 w 115"/>
                                <a:gd name="T9" fmla="*/ 0 h 115"/>
                                <a:gd name="T10" fmla="*/ 48 w 115"/>
                                <a:gd name="T11" fmla="*/ 19 h 115"/>
                                <a:gd name="T12" fmla="*/ 19 w 115"/>
                                <a:gd name="T13" fmla="*/ 48 h 115"/>
                                <a:gd name="T14" fmla="*/ 0 w 115"/>
                                <a:gd name="T15" fmla="*/ 77 h 115"/>
                                <a:gd name="T16" fmla="*/ 19 w 115"/>
                                <a:gd name="T17" fmla="*/ 106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15">
                                  <a:moveTo>
                                    <a:pt x="19" y="106"/>
                                  </a:moveTo>
                                  <a:lnTo>
                                    <a:pt x="67" y="115"/>
                                  </a:lnTo>
                                  <a:lnTo>
                                    <a:pt x="115" y="77"/>
                                  </a:lnTo>
                                  <a:lnTo>
                                    <a:pt x="96" y="19"/>
                                  </a:lnTo>
                                  <a:lnTo>
                                    <a:pt x="67" y="0"/>
                                  </a:lnTo>
                                  <a:lnTo>
                                    <a:pt x="48" y="19"/>
                                  </a:lnTo>
                                  <a:lnTo>
                                    <a:pt x="19" y="48"/>
                                  </a:lnTo>
                                  <a:lnTo>
                                    <a:pt x="0" y="77"/>
                                  </a:lnTo>
                                  <a:lnTo>
                                    <a:pt x="19"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Freeform 182"/>
                          <wps:cNvSpPr>
                            <a:spLocks/>
                          </wps:cNvSpPr>
                          <wps:spPr bwMode="auto">
                            <a:xfrm>
                              <a:off x="4930" y="4138"/>
                              <a:ext cx="115" cy="105"/>
                            </a:xfrm>
                            <a:custGeom>
                              <a:avLst/>
                              <a:gdLst>
                                <a:gd name="T0" fmla="*/ 96 w 115"/>
                                <a:gd name="T1" fmla="*/ 96 h 105"/>
                                <a:gd name="T2" fmla="*/ 115 w 115"/>
                                <a:gd name="T3" fmla="*/ 76 h 105"/>
                                <a:gd name="T4" fmla="*/ 96 w 115"/>
                                <a:gd name="T5" fmla="*/ 38 h 105"/>
                                <a:gd name="T6" fmla="*/ 77 w 115"/>
                                <a:gd name="T7" fmla="*/ 28 h 105"/>
                                <a:gd name="T8" fmla="*/ 48 w 115"/>
                                <a:gd name="T9" fmla="*/ 0 h 105"/>
                                <a:gd name="T10" fmla="*/ 10 w 115"/>
                                <a:gd name="T11" fmla="*/ 28 h 105"/>
                                <a:gd name="T12" fmla="*/ 0 w 115"/>
                                <a:gd name="T13" fmla="*/ 76 h 105"/>
                                <a:gd name="T14" fmla="*/ 48 w 115"/>
                                <a:gd name="T15" fmla="*/ 105 h 105"/>
                                <a:gd name="T16" fmla="*/ 96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96" y="96"/>
                                  </a:moveTo>
                                  <a:lnTo>
                                    <a:pt x="115" y="76"/>
                                  </a:lnTo>
                                  <a:lnTo>
                                    <a:pt x="96" y="38"/>
                                  </a:lnTo>
                                  <a:lnTo>
                                    <a:pt x="77" y="28"/>
                                  </a:lnTo>
                                  <a:lnTo>
                                    <a:pt x="48" y="0"/>
                                  </a:lnTo>
                                  <a:lnTo>
                                    <a:pt x="10" y="28"/>
                                  </a:lnTo>
                                  <a:lnTo>
                                    <a:pt x="0" y="76"/>
                                  </a:lnTo>
                                  <a:lnTo>
                                    <a:pt x="48" y="105"/>
                                  </a:lnTo>
                                  <a:lnTo>
                                    <a:pt x="96"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83"/>
                          <wps:cNvSpPr>
                            <a:spLocks/>
                          </wps:cNvSpPr>
                          <wps:spPr bwMode="auto">
                            <a:xfrm>
                              <a:off x="4930" y="4138"/>
                              <a:ext cx="115" cy="105"/>
                            </a:xfrm>
                            <a:custGeom>
                              <a:avLst/>
                              <a:gdLst>
                                <a:gd name="T0" fmla="*/ 96 w 115"/>
                                <a:gd name="T1" fmla="*/ 96 h 105"/>
                                <a:gd name="T2" fmla="*/ 115 w 115"/>
                                <a:gd name="T3" fmla="*/ 76 h 105"/>
                                <a:gd name="T4" fmla="*/ 96 w 115"/>
                                <a:gd name="T5" fmla="*/ 38 h 105"/>
                                <a:gd name="T6" fmla="*/ 77 w 115"/>
                                <a:gd name="T7" fmla="*/ 28 h 105"/>
                                <a:gd name="T8" fmla="*/ 48 w 115"/>
                                <a:gd name="T9" fmla="*/ 0 h 105"/>
                                <a:gd name="T10" fmla="*/ 10 w 115"/>
                                <a:gd name="T11" fmla="*/ 28 h 105"/>
                                <a:gd name="T12" fmla="*/ 0 w 115"/>
                                <a:gd name="T13" fmla="*/ 76 h 105"/>
                                <a:gd name="T14" fmla="*/ 48 w 115"/>
                                <a:gd name="T15" fmla="*/ 105 h 105"/>
                                <a:gd name="T16" fmla="*/ 96 w 115"/>
                                <a:gd name="T17" fmla="*/ 96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5" h="105">
                                  <a:moveTo>
                                    <a:pt x="96" y="96"/>
                                  </a:moveTo>
                                  <a:lnTo>
                                    <a:pt x="115" y="76"/>
                                  </a:lnTo>
                                  <a:lnTo>
                                    <a:pt x="96" y="38"/>
                                  </a:lnTo>
                                  <a:lnTo>
                                    <a:pt x="77" y="28"/>
                                  </a:lnTo>
                                  <a:lnTo>
                                    <a:pt x="48" y="0"/>
                                  </a:lnTo>
                                  <a:lnTo>
                                    <a:pt x="10" y="28"/>
                                  </a:lnTo>
                                  <a:lnTo>
                                    <a:pt x="0" y="76"/>
                                  </a:lnTo>
                                  <a:lnTo>
                                    <a:pt x="48" y="105"/>
                                  </a:lnTo>
                                  <a:lnTo>
                                    <a:pt x="96"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2" name="Freeform 184"/>
                          <wps:cNvSpPr>
                            <a:spLocks/>
                          </wps:cNvSpPr>
                          <wps:spPr bwMode="auto">
                            <a:xfrm>
                              <a:off x="2065" y="5275"/>
                              <a:ext cx="120" cy="120"/>
                            </a:xfrm>
                            <a:custGeom>
                              <a:avLst/>
                              <a:gdLst>
                                <a:gd name="T0" fmla="*/ 43 w 120"/>
                                <a:gd name="T1" fmla="*/ 120 h 120"/>
                                <a:gd name="T2" fmla="*/ 72 w 120"/>
                                <a:gd name="T3" fmla="*/ 101 h 120"/>
                                <a:gd name="T4" fmla="*/ 91 w 120"/>
                                <a:gd name="T5" fmla="*/ 82 h 120"/>
                                <a:gd name="T6" fmla="*/ 120 w 120"/>
                                <a:gd name="T7" fmla="*/ 39 h 120"/>
                                <a:gd name="T8" fmla="*/ 91 w 120"/>
                                <a:gd name="T9" fmla="*/ 24 h 120"/>
                                <a:gd name="T10" fmla="*/ 43 w 120"/>
                                <a:gd name="T11" fmla="*/ 0 h 120"/>
                                <a:gd name="T12" fmla="*/ 0 w 120"/>
                                <a:gd name="T13" fmla="*/ 39 h 120"/>
                                <a:gd name="T14" fmla="*/ 19 w 120"/>
                                <a:gd name="T15" fmla="*/ 101 h 120"/>
                                <a:gd name="T16" fmla="*/ 43 w 120"/>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0">
                                  <a:moveTo>
                                    <a:pt x="43" y="120"/>
                                  </a:moveTo>
                                  <a:lnTo>
                                    <a:pt x="72" y="101"/>
                                  </a:lnTo>
                                  <a:lnTo>
                                    <a:pt x="91" y="82"/>
                                  </a:lnTo>
                                  <a:lnTo>
                                    <a:pt x="120" y="39"/>
                                  </a:lnTo>
                                  <a:lnTo>
                                    <a:pt x="91" y="24"/>
                                  </a:lnTo>
                                  <a:lnTo>
                                    <a:pt x="43" y="0"/>
                                  </a:lnTo>
                                  <a:lnTo>
                                    <a:pt x="0" y="39"/>
                                  </a:lnTo>
                                  <a:lnTo>
                                    <a:pt x="19" y="101"/>
                                  </a:lnTo>
                                  <a:lnTo>
                                    <a:pt x="43" y="120"/>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85"/>
                          <wps:cNvSpPr>
                            <a:spLocks/>
                          </wps:cNvSpPr>
                          <wps:spPr bwMode="auto">
                            <a:xfrm>
                              <a:off x="2065" y="5275"/>
                              <a:ext cx="120" cy="120"/>
                            </a:xfrm>
                            <a:custGeom>
                              <a:avLst/>
                              <a:gdLst>
                                <a:gd name="T0" fmla="*/ 43 w 120"/>
                                <a:gd name="T1" fmla="*/ 120 h 120"/>
                                <a:gd name="T2" fmla="*/ 72 w 120"/>
                                <a:gd name="T3" fmla="*/ 101 h 120"/>
                                <a:gd name="T4" fmla="*/ 91 w 120"/>
                                <a:gd name="T5" fmla="*/ 82 h 120"/>
                                <a:gd name="T6" fmla="*/ 120 w 120"/>
                                <a:gd name="T7" fmla="*/ 39 h 120"/>
                                <a:gd name="T8" fmla="*/ 91 w 120"/>
                                <a:gd name="T9" fmla="*/ 24 h 120"/>
                                <a:gd name="T10" fmla="*/ 43 w 120"/>
                                <a:gd name="T11" fmla="*/ 0 h 120"/>
                                <a:gd name="T12" fmla="*/ 0 w 120"/>
                                <a:gd name="T13" fmla="*/ 39 h 120"/>
                                <a:gd name="T14" fmla="*/ 19 w 120"/>
                                <a:gd name="T15" fmla="*/ 101 h 120"/>
                                <a:gd name="T16" fmla="*/ 43 w 120"/>
                                <a:gd name="T17" fmla="*/ 12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20">
                                  <a:moveTo>
                                    <a:pt x="43" y="120"/>
                                  </a:moveTo>
                                  <a:lnTo>
                                    <a:pt x="72" y="101"/>
                                  </a:lnTo>
                                  <a:lnTo>
                                    <a:pt x="91" y="82"/>
                                  </a:lnTo>
                                  <a:lnTo>
                                    <a:pt x="120" y="39"/>
                                  </a:lnTo>
                                  <a:lnTo>
                                    <a:pt x="91" y="24"/>
                                  </a:lnTo>
                                  <a:lnTo>
                                    <a:pt x="43" y="0"/>
                                  </a:lnTo>
                                  <a:lnTo>
                                    <a:pt x="0" y="39"/>
                                  </a:lnTo>
                                  <a:lnTo>
                                    <a:pt x="19" y="101"/>
                                  </a:lnTo>
                                  <a:lnTo>
                                    <a:pt x="43" y="1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4" name="Freeform 186"/>
                          <wps:cNvSpPr>
                            <a:spLocks/>
                          </wps:cNvSpPr>
                          <wps:spPr bwMode="auto">
                            <a:xfrm>
                              <a:off x="2918" y="4426"/>
                              <a:ext cx="105" cy="115"/>
                            </a:xfrm>
                            <a:custGeom>
                              <a:avLst/>
                              <a:gdLst>
                                <a:gd name="T0" fmla="*/ 38 w 105"/>
                                <a:gd name="T1" fmla="*/ 115 h 115"/>
                                <a:gd name="T2" fmla="*/ 86 w 105"/>
                                <a:gd name="T3" fmla="*/ 86 h 115"/>
                                <a:gd name="T4" fmla="*/ 96 w 105"/>
                                <a:gd name="T5" fmla="*/ 57 h 115"/>
                                <a:gd name="T6" fmla="*/ 105 w 105"/>
                                <a:gd name="T7" fmla="*/ 38 h 115"/>
                                <a:gd name="T8" fmla="*/ 96 w 105"/>
                                <a:gd name="T9" fmla="*/ 28 h 115"/>
                                <a:gd name="T10" fmla="*/ 38 w 105"/>
                                <a:gd name="T11" fmla="*/ 0 h 115"/>
                                <a:gd name="T12" fmla="*/ 0 w 105"/>
                                <a:gd name="T13" fmla="*/ 38 h 115"/>
                                <a:gd name="T14" fmla="*/ 10 w 105"/>
                                <a:gd name="T15" fmla="*/ 86 h 115"/>
                                <a:gd name="T16" fmla="*/ 38 w 105"/>
                                <a:gd name="T17"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15">
                                  <a:moveTo>
                                    <a:pt x="38" y="115"/>
                                  </a:moveTo>
                                  <a:lnTo>
                                    <a:pt x="86" y="86"/>
                                  </a:lnTo>
                                  <a:lnTo>
                                    <a:pt x="96" y="57"/>
                                  </a:lnTo>
                                  <a:lnTo>
                                    <a:pt x="105" y="38"/>
                                  </a:lnTo>
                                  <a:lnTo>
                                    <a:pt x="96" y="28"/>
                                  </a:lnTo>
                                  <a:lnTo>
                                    <a:pt x="38" y="0"/>
                                  </a:lnTo>
                                  <a:lnTo>
                                    <a:pt x="0" y="38"/>
                                  </a:lnTo>
                                  <a:lnTo>
                                    <a:pt x="10" y="86"/>
                                  </a:lnTo>
                                  <a:lnTo>
                                    <a:pt x="38" y="11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87"/>
                          <wps:cNvSpPr>
                            <a:spLocks/>
                          </wps:cNvSpPr>
                          <wps:spPr bwMode="auto">
                            <a:xfrm>
                              <a:off x="2918" y="4426"/>
                              <a:ext cx="105" cy="115"/>
                            </a:xfrm>
                            <a:custGeom>
                              <a:avLst/>
                              <a:gdLst>
                                <a:gd name="T0" fmla="*/ 38 w 105"/>
                                <a:gd name="T1" fmla="*/ 115 h 115"/>
                                <a:gd name="T2" fmla="*/ 86 w 105"/>
                                <a:gd name="T3" fmla="*/ 86 h 115"/>
                                <a:gd name="T4" fmla="*/ 96 w 105"/>
                                <a:gd name="T5" fmla="*/ 57 h 115"/>
                                <a:gd name="T6" fmla="*/ 105 w 105"/>
                                <a:gd name="T7" fmla="*/ 38 h 115"/>
                                <a:gd name="T8" fmla="*/ 96 w 105"/>
                                <a:gd name="T9" fmla="*/ 28 h 115"/>
                                <a:gd name="T10" fmla="*/ 38 w 105"/>
                                <a:gd name="T11" fmla="*/ 0 h 115"/>
                                <a:gd name="T12" fmla="*/ 0 w 105"/>
                                <a:gd name="T13" fmla="*/ 38 h 115"/>
                                <a:gd name="T14" fmla="*/ 10 w 105"/>
                                <a:gd name="T15" fmla="*/ 86 h 115"/>
                                <a:gd name="T16" fmla="*/ 38 w 105"/>
                                <a:gd name="T17" fmla="*/ 115 h 1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5" h="115">
                                  <a:moveTo>
                                    <a:pt x="38" y="115"/>
                                  </a:moveTo>
                                  <a:lnTo>
                                    <a:pt x="86" y="86"/>
                                  </a:lnTo>
                                  <a:lnTo>
                                    <a:pt x="96" y="57"/>
                                  </a:lnTo>
                                  <a:lnTo>
                                    <a:pt x="105" y="38"/>
                                  </a:lnTo>
                                  <a:lnTo>
                                    <a:pt x="96" y="28"/>
                                  </a:lnTo>
                                  <a:lnTo>
                                    <a:pt x="38" y="0"/>
                                  </a:lnTo>
                                  <a:lnTo>
                                    <a:pt x="0" y="38"/>
                                  </a:lnTo>
                                  <a:lnTo>
                                    <a:pt x="10" y="86"/>
                                  </a:lnTo>
                                  <a:lnTo>
                                    <a:pt x="38" y="11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6" name="Freeform 188"/>
                          <wps:cNvSpPr>
                            <a:spLocks/>
                          </wps:cNvSpPr>
                          <wps:spPr bwMode="auto">
                            <a:xfrm>
                              <a:off x="5232" y="4512"/>
                              <a:ext cx="87" cy="149"/>
                            </a:xfrm>
                            <a:custGeom>
                              <a:avLst/>
                              <a:gdLst>
                                <a:gd name="T0" fmla="*/ 48 w 87"/>
                                <a:gd name="T1" fmla="*/ 149 h 149"/>
                                <a:gd name="T2" fmla="*/ 87 w 87"/>
                                <a:gd name="T3" fmla="*/ 106 h 149"/>
                                <a:gd name="T4" fmla="*/ 87 w 87"/>
                                <a:gd name="T5" fmla="*/ 48 h 149"/>
                                <a:gd name="T6" fmla="*/ 48 w 87"/>
                                <a:gd name="T7" fmla="*/ 0 h 149"/>
                                <a:gd name="T8" fmla="*/ 0 w 87"/>
                                <a:gd name="T9" fmla="*/ 48 h 149"/>
                                <a:gd name="T10" fmla="*/ 19 w 87"/>
                                <a:gd name="T11" fmla="*/ 106 h 149"/>
                                <a:gd name="T12" fmla="*/ 48 w 87"/>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87" h="149">
                                  <a:moveTo>
                                    <a:pt x="48" y="149"/>
                                  </a:moveTo>
                                  <a:lnTo>
                                    <a:pt x="87" y="106"/>
                                  </a:lnTo>
                                  <a:lnTo>
                                    <a:pt x="87" y="48"/>
                                  </a:lnTo>
                                  <a:lnTo>
                                    <a:pt x="48" y="0"/>
                                  </a:lnTo>
                                  <a:lnTo>
                                    <a:pt x="0" y="48"/>
                                  </a:lnTo>
                                  <a:lnTo>
                                    <a:pt x="19" y="106"/>
                                  </a:lnTo>
                                  <a:lnTo>
                                    <a:pt x="48" y="14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89"/>
                          <wps:cNvSpPr>
                            <a:spLocks/>
                          </wps:cNvSpPr>
                          <wps:spPr bwMode="auto">
                            <a:xfrm>
                              <a:off x="5232" y="4512"/>
                              <a:ext cx="87" cy="149"/>
                            </a:xfrm>
                            <a:custGeom>
                              <a:avLst/>
                              <a:gdLst>
                                <a:gd name="T0" fmla="*/ 48 w 87"/>
                                <a:gd name="T1" fmla="*/ 149 h 149"/>
                                <a:gd name="T2" fmla="*/ 87 w 87"/>
                                <a:gd name="T3" fmla="*/ 106 h 149"/>
                                <a:gd name="T4" fmla="*/ 87 w 87"/>
                                <a:gd name="T5" fmla="*/ 48 h 149"/>
                                <a:gd name="T6" fmla="*/ 48 w 87"/>
                                <a:gd name="T7" fmla="*/ 0 h 149"/>
                                <a:gd name="T8" fmla="*/ 0 w 87"/>
                                <a:gd name="T9" fmla="*/ 48 h 149"/>
                                <a:gd name="T10" fmla="*/ 19 w 87"/>
                                <a:gd name="T11" fmla="*/ 106 h 149"/>
                                <a:gd name="T12" fmla="*/ 48 w 87"/>
                                <a:gd name="T13" fmla="*/ 149 h 149"/>
                              </a:gdLst>
                              <a:ahLst/>
                              <a:cxnLst>
                                <a:cxn ang="0">
                                  <a:pos x="T0" y="T1"/>
                                </a:cxn>
                                <a:cxn ang="0">
                                  <a:pos x="T2" y="T3"/>
                                </a:cxn>
                                <a:cxn ang="0">
                                  <a:pos x="T4" y="T5"/>
                                </a:cxn>
                                <a:cxn ang="0">
                                  <a:pos x="T6" y="T7"/>
                                </a:cxn>
                                <a:cxn ang="0">
                                  <a:pos x="T8" y="T9"/>
                                </a:cxn>
                                <a:cxn ang="0">
                                  <a:pos x="T10" y="T11"/>
                                </a:cxn>
                                <a:cxn ang="0">
                                  <a:pos x="T12" y="T13"/>
                                </a:cxn>
                              </a:cxnLst>
                              <a:rect l="0" t="0" r="r" b="b"/>
                              <a:pathLst>
                                <a:path w="87" h="149">
                                  <a:moveTo>
                                    <a:pt x="48" y="149"/>
                                  </a:moveTo>
                                  <a:lnTo>
                                    <a:pt x="87" y="106"/>
                                  </a:lnTo>
                                  <a:lnTo>
                                    <a:pt x="87" y="48"/>
                                  </a:lnTo>
                                  <a:lnTo>
                                    <a:pt x="48" y="0"/>
                                  </a:lnTo>
                                  <a:lnTo>
                                    <a:pt x="0" y="48"/>
                                  </a:lnTo>
                                  <a:lnTo>
                                    <a:pt x="19" y="106"/>
                                  </a:lnTo>
                                  <a:lnTo>
                                    <a:pt x="48" y="14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Freeform 190"/>
                          <wps:cNvSpPr>
                            <a:spLocks/>
                          </wps:cNvSpPr>
                          <wps:spPr bwMode="auto">
                            <a:xfrm>
                              <a:off x="1447" y="2861"/>
                              <a:ext cx="129" cy="86"/>
                            </a:xfrm>
                            <a:custGeom>
                              <a:avLst/>
                              <a:gdLst>
                                <a:gd name="T0" fmla="*/ 48 w 129"/>
                                <a:gd name="T1" fmla="*/ 86 h 86"/>
                                <a:gd name="T2" fmla="*/ 105 w 129"/>
                                <a:gd name="T3" fmla="*/ 77 h 86"/>
                                <a:gd name="T4" fmla="*/ 129 w 129"/>
                                <a:gd name="T5" fmla="*/ 48 h 86"/>
                                <a:gd name="T6" fmla="*/ 105 w 129"/>
                                <a:gd name="T7" fmla="*/ 19 h 86"/>
                                <a:gd name="T8" fmla="*/ 48 w 129"/>
                                <a:gd name="T9" fmla="*/ 0 h 86"/>
                                <a:gd name="T10" fmla="*/ 0 w 129"/>
                                <a:gd name="T11" fmla="*/ 48 h 86"/>
                                <a:gd name="T12" fmla="*/ 48 w 129"/>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29" h="86">
                                  <a:moveTo>
                                    <a:pt x="48" y="86"/>
                                  </a:moveTo>
                                  <a:lnTo>
                                    <a:pt x="105" y="77"/>
                                  </a:lnTo>
                                  <a:lnTo>
                                    <a:pt x="129" y="48"/>
                                  </a:lnTo>
                                  <a:lnTo>
                                    <a:pt x="105" y="19"/>
                                  </a:lnTo>
                                  <a:lnTo>
                                    <a:pt x="48" y="0"/>
                                  </a:lnTo>
                                  <a:lnTo>
                                    <a:pt x="0" y="48"/>
                                  </a:lnTo>
                                  <a:lnTo>
                                    <a:pt x="48" y="86"/>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91"/>
                          <wps:cNvSpPr>
                            <a:spLocks/>
                          </wps:cNvSpPr>
                          <wps:spPr bwMode="auto">
                            <a:xfrm>
                              <a:off x="1447" y="2861"/>
                              <a:ext cx="129" cy="86"/>
                            </a:xfrm>
                            <a:custGeom>
                              <a:avLst/>
                              <a:gdLst>
                                <a:gd name="T0" fmla="*/ 48 w 129"/>
                                <a:gd name="T1" fmla="*/ 86 h 86"/>
                                <a:gd name="T2" fmla="*/ 105 w 129"/>
                                <a:gd name="T3" fmla="*/ 77 h 86"/>
                                <a:gd name="T4" fmla="*/ 129 w 129"/>
                                <a:gd name="T5" fmla="*/ 48 h 86"/>
                                <a:gd name="T6" fmla="*/ 105 w 129"/>
                                <a:gd name="T7" fmla="*/ 19 h 86"/>
                                <a:gd name="T8" fmla="*/ 48 w 129"/>
                                <a:gd name="T9" fmla="*/ 0 h 86"/>
                                <a:gd name="T10" fmla="*/ 0 w 129"/>
                                <a:gd name="T11" fmla="*/ 48 h 86"/>
                                <a:gd name="T12" fmla="*/ 48 w 129"/>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29" h="86">
                                  <a:moveTo>
                                    <a:pt x="48" y="86"/>
                                  </a:moveTo>
                                  <a:lnTo>
                                    <a:pt x="105" y="77"/>
                                  </a:lnTo>
                                  <a:lnTo>
                                    <a:pt x="129" y="48"/>
                                  </a:lnTo>
                                  <a:lnTo>
                                    <a:pt x="105" y="19"/>
                                  </a:lnTo>
                                  <a:lnTo>
                                    <a:pt x="48" y="0"/>
                                  </a:lnTo>
                                  <a:lnTo>
                                    <a:pt x="0" y="48"/>
                                  </a:lnTo>
                                  <a:lnTo>
                                    <a:pt x="4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 name="Freeform 192"/>
                          <wps:cNvSpPr>
                            <a:spLocks/>
                          </wps:cNvSpPr>
                          <wps:spPr bwMode="auto">
                            <a:xfrm>
                              <a:off x="1969" y="5026"/>
                              <a:ext cx="106" cy="105"/>
                            </a:xfrm>
                            <a:custGeom>
                              <a:avLst/>
                              <a:gdLst>
                                <a:gd name="T0" fmla="*/ 29 w 106"/>
                                <a:gd name="T1" fmla="*/ 105 h 105"/>
                                <a:gd name="T2" fmla="*/ 48 w 106"/>
                                <a:gd name="T3" fmla="*/ 96 h 105"/>
                                <a:gd name="T4" fmla="*/ 87 w 106"/>
                                <a:gd name="T5" fmla="*/ 76 h 105"/>
                                <a:gd name="T6" fmla="*/ 106 w 106"/>
                                <a:gd name="T7" fmla="*/ 38 h 105"/>
                                <a:gd name="T8" fmla="*/ 87 w 106"/>
                                <a:gd name="T9" fmla="*/ 19 h 105"/>
                                <a:gd name="T10" fmla="*/ 29 w 106"/>
                                <a:gd name="T11" fmla="*/ 0 h 105"/>
                                <a:gd name="T12" fmla="*/ 0 w 106"/>
                                <a:gd name="T13" fmla="*/ 38 h 105"/>
                                <a:gd name="T14" fmla="*/ 29 w 106"/>
                                <a:gd name="T15" fmla="*/ 96 h 105"/>
                                <a:gd name="T16" fmla="*/ 29 w 106"/>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05">
                                  <a:moveTo>
                                    <a:pt x="29" y="105"/>
                                  </a:moveTo>
                                  <a:lnTo>
                                    <a:pt x="48" y="96"/>
                                  </a:lnTo>
                                  <a:lnTo>
                                    <a:pt x="87" y="76"/>
                                  </a:lnTo>
                                  <a:lnTo>
                                    <a:pt x="106" y="38"/>
                                  </a:lnTo>
                                  <a:lnTo>
                                    <a:pt x="87" y="19"/>
                                  </a:lnTo>
                                  <a:lnTo>
                                    <a:pt x="29" y="0"/>
                                  </a:lnTo>
                                  <a:lnTo>
                                    <a:pt x="0" y="38"/>
                                  </a:lnTo>
                                  <a:lnTo>
                                    <a:pt x="29" y="96"/>
                                  </a:lnTo>
                                  <a:lnTo>
                                    <a:pt x="29" y="105"/>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93"/>
                          <wps:cNvSpPr>
                            <a:spLocks/>
                          </wps:cNvSpPr>
                          <wps:spPr bwMode="auto">
                            <a:xfrm>
                              <a:off x="1969" y="5026"/>
                              <a:ext cx="106" cy="105"/>
                            </a:xfrm>
                            <a:custGeom>
                              <a:avLst/>
                              <a:gdLst>
                                <a:gd name="T0" fmla="*/ 29 w 106"/>
                                <a:gd name="T1" fmla="*/ 105 h 105"/>
                                <a:gd name="T2" fmla="*/ 48 w 106"/>
                                <a:gd name="T3" fmla="*/ 96 h 105"/>
                                <a:gd name="T4" fmla="*/ 87 w 106"/>
                                <a:gd name="T5" fmla="*/ 76 h 105"/>
                                <a:gd name="T6" fmla="*/ 106 w 106"/>
                                <a:gd name="T7" fmla="*/ 38 h 105"/>
                                <a:gd name="T8" fmla="*/ 87 w 106"/>
                                <a:gd name="T9" fmla="*/ 19 h 105"/>
                                <a:gd name="T10" fmla="*/ 29 w 106"/>
                                <a:gd name="T11" fmla="*/ 0 h 105"/>
                                <a:gd name="T12" fmla="*/ 0 w 106"/>
                                <a:gd name="T13" fmla="*/ 38 h 105"/>
                                <a:gd name="T14" fmla="*/ 29 w 106"/>
                                <a:gd name="T15" fmla="*/ 96 h 105"/>
                                <a:gd name="T16" fmla="*/ 29 w 106"/>
                                <a:gd name="T17" fmla="*/ 105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6" h="105">
                                  <a:moveTo>
                                    <a:pt x="29" y="105"/>
                                  </a:moveTo>
                                  <a:lnTo>
                                    <a:pt x="48" y="96"/>
                                  </a:lnTo>
                                  <a:lnTo>
                                    <a:pt x="87" y="76"/>
                                  </a:lnTo>
                                  <a:lnTo>
                                    <a:pt x="106" y="38"/>
                                  </a:lnTo>
                                  <a:lnTo>
                                    <a:pt x="87" y="19"/>
                                  </a:lnTo>
                                  <a:lnTo>
                                    <a:pt x="29" y="0"/>
                                  </a:lnTo>
                                  <a:lnTo>
                                    <a:pt x="0" y="38"/>
                                  </a:lnTo>
                                  <a:lnTo>
                                    <a:pt x="29" y="96"/>
                                  </a:lnTo>
                                  <a:lnTo>
                                    <a:pt x="29" y="105"/>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194"/>
                          <wps:cNvSpPr>
                            <a:spLocks/>
                          </wps:cNvSpPr>
                          <wps:spPr bwMode="auto">
                            <a:xfrm>
                              <a:off x="5093" y="3509"/>
                              <a:ext cx="115" cy="86"/>
                            </a:xfrm>
                            <a:custGeom>
                              <a:avLst/>
                              <a:gdLst>
                                <a:gd name="T0" fmla="*/ 77 w 115"/>
                                <a:gd name="T1" fmla="*/ 86 h 86"/>
                                <a:gd name="T2" fmla="*/ 115 w 115"/>
                                <a:gd name="T3" fmla="*/ 48 h 86"/>
                                <a:gd name="T4" fmla="*/ 77 w 115"/>
                                <a:gd name="T5" fmla="*/ 9 h 86"/>
                                <a:gd name="T6" fmla="*/ 29 w 115"/>
                                <a:gd name="T7" fmla="*/ 0 h 86"/>
                                <a:gd name="T8" fmla="*/ 0 w 115"/>
                                <a:gd name="T9" fmla="*/ 48 h 86"/>
                                <a:gd name="T10" fmla="*/ 29 w 115"/>
                                <a:gd name="T11" fmla="*/ 86 h 86"/>
                                <a:gd name="T12" fmla="*/ 77 w 115"/>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15" h="86">
                                  <a:moveTo>
                                    <a:pt x="77" y="86"/>
                                  </a:moveTo>
                                  <a:lnTo>
                                    <a:pt x="115" y="48"/>
                                  </a:lnTo>
                                  <a:lnTo>
                                    <a:pt x="77" y="9"/>
                                  </a:lnTo>
                                  <a:lnTo>
                                    <a:pt x="29" y="0"/>
                                  </a:lnTo>
                                  <a:lnTo>
                                    <a:pt x="0" y="48"/>
                                  </a:lnTo>
                                  <a:lnTo>
                                    <a:pt x="29" y="86"/>
                                  </a:lnTo>
                                  <a:lnTo>
                                    <a:pt x="77"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95"/>
                          <wps:cNvSpPr>
                            <a:spLocks/>
                          </wps:cNvSpPr>
                          <wps:spPr bwMode="auto">
                            <a:xfrm>
                              <a:off x="5093" y="3509"/>
                              <a:ext cx="115" cy="86"/>
                            </a:xfrm>
                            <a:custGeom>
                              <a:avLst/>
                              <a:gdLst>
                                <a:gd name="T0" fmla="*/ 77 w 115"/>
                                <a:gd name="T1" fmla="*/ 86 h 86"/>
                                <a:gd name="T2" fmla="*/ 115 w 115"/>
                                <a:gd name="T3" fmla="*/ 48 h 86"/>
                                <a:gd name="T4" fmla="*/ 77 w 115"/>
                                <a:gd name="T5" fmla="*/ 9 h 86"/>
                                <a:gd name="T6" fmla="*/ 29 w 115"/>
                                <a:gd name="T7" fmla="*/ 0 h 86"/>
                                <a:gd name="T8" fmla="*/ 0 w 115"/>
                                <a:gd name="T9" fmla="*/ 48 h 86"/>
                                <a:gd name="T10" fmla="*/ 29 w 115"/>
                                <a:gd name="T11" fmla="*/ 86 h 86"/>
                                <a:gd name="T12" fmla="*/ 77 w 115"/>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115" h="86">
                                  <a:moveTo>
                                    <a:pt x="77" y="86"/>
                                  </a:moveTo>
                                  <a:lnTo>
                                    <a:pt x="115" y="48"/>
                                  </a:lnTo>
                                  <a:lnTo>
                                    <a:pt x="77" y="9"/>
                                  </a:lnTo>
                                  <a:lnTo>
                                    <a:pt x="29" y="0"/>
                                  </a:lnTo>
                                  <a:lnTo>
                                    <a:pt x="0" y="48"/>
                                  </a:lnTo>
                                  <a:lnTo>
                                    <a:pt x="29" y="86"/>
                                  </a:lnTo>
                                  <a:lnTo>
                                    <a:pt x="77"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 name="Freeform 196"/>
                          <wps:cNvSpPr>
                            <a:spLocks/>
                          </wps:cNvSpPr>
                          <wps:spPr bwMode="auto">
                            <a:xfrm>
                              <a:off x="2156" y="5083"/>
                              <a:ext cx="96" cy="106"/>
                            </a:xfrm>
                            <a:custGeom>
                              <a:avLst/>
                              <a:gdLst>
                                <a:gd name="T0" fmla="*/ 48 w 96"/>
                                <a:gd name="T1" fmla="*/ 106 h 106"/>
                                <a:gd name="T2" fmla="*/ 77 w 96"/>
                                <a:gd name="T3" fmla="*/ 87 h 106"/>
                                <a:gd name="T4" fmla="*/ 96 w 96"/>
                                <a:gd name="T5" fmla="*/ 39 h 106"/>
                                <a:gd name="T6" fmla="*/ 48 w 96"/>
                                <a:gd name="T7" fmla="*/ 0 h 106"/>
                                <a:gd name="T8" fmla="*/ 0 w 96"/>
                                <a:gd name="T9" fmla="*/ 39 h 106"/>
                                <a:gd name="T10" fmla="*/ 19 w 96"/>
                                <a:gd name="T11" fmla="*/ 87 h 106"/>
                                <a:gd name="T12" fmla="*/ 48 w 96"/>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96" h="106">
                                  <a:moveTo>
                                    <a:pt x="48" y="106"/>
                                  </a:moveTo>
                                  <a:lnTo>
                                    <a:pt x="77" y="87"/>
                                  </a:lnTo>
                                  <a:lnTo>
                                    <a:pt x="96" y="39"/>
                                  </a:lnTo>
                                  <a:lnTo>
                                    <a:pt x="48" y="0"/>
                                  </a:lnTo>
                                  <a:lnTo>
                                    <a:pt x="0" y="39"/>
                                  </a:lnTo>
                                  <a:lnTo>
                                    <a:pt x="19" y="87"/>
                                  </a:lnTo>
                                  <a:lnTo>
                                    <a:pt x="48" y="106"/>
                                  </a:lnTo>
                                  <a:close/>
                                </a:path>
                              </a:pathLst>
                            </a:custGeom>
                            <a:solidFill>
                              <a:srgbClr val="00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97"/>
                          <wps:cNvSpPr>
                            <a:spLocks/>
                          </wps:cNvSpPr>
                          <wps:spPr bwMode="auto">
                            <a:xfrm>
                              <a:off x="2156" y="5083"/>
                              <a:ext cx="96" cy="106"/>
                            </a:xfrm>
                            <a:custGeom>
                              <a:avLst/>
                              <a:gdLst>
                                <a:gd name="T0" fmla="*/ 48 w 96"/>
                                <a:gd name="T1" fmla="*/ 106 h 106"/>
                                <a:gd name="T2" fmla="*/ 77 w 96"/>
                                <a:gd name="T3" fmla="*/ 87 h 106"/>
                                <a:gd name="T4" fmla="*/ 96 w 96"/>
                                <a:gd name="T5" fmla="*/ 39 h 106"/>
                                <a:gd name="T6" fmla="*/ 48 w 96"/>
                                <a:gd name="T7" fmla="*/ 0 h 106"/>
                                <a:gd name="T8" fmla="*/ 0 w 96"/>
                                <a:gd name="T9" fmla="*/ 39 h 106"/>
                                <a:gd name="T10" fmla="*/ 19 w 96"/>
                                <a:gd name="T11" fmla="*/ 87 h 106"/>
                                <a:gd name="T12" fmla="*/ 48 w 96"/>
                                <a:gd name="T13" fmla="*/ 106 h 106"/>
                              </a:gdLst>
                              <a:ahLst/>
                              <a:cxnLst>
                                <a:cxn ang="0">
                                  <a:pos x="T0" y="T1"/>
                                </a:cxn>
                                <a:cxn ang="0">
                                  <a:pos x="T2" y="T3"/>
                                </a:cxn>
                                <a:cxn ang="0">
                                  <a:pos x="T4" y="T5"/>
                                </a:cxn>
                                <a:cxn ang="0">
                                  <a:pos x="T6" y="T7"/>
                                </a:cxn>
                                <a:cxn ang="0">
                                  <a:pos x="T8" y="T9"/>
                                </a:cxn>
                                <a:cxn ang="0">
                                  <a:pos x="T10" y="T11"/>
                                </a:cxn>
                                <a:cxn ang="0">
                                  <a:pos x="T12" y="T13"/>
                                </a:cxn>
                              </a:cxnLst>
                              <a:rect l="0" t="0" r="r" b="b"/>
                              <a:pathLst>
                                <a:path w="96" h="106">
                                  <a:moveTo>
                                    <a:pt x="48" y="106"/>
                                  </a:moveTo>
                                  <a:lnTo>
                                    <a:pt x="77" y="87"/>
                                  </a:lnTo>
                                  <a:lnTo>
                                    <a:pt x="96" y="39"/>
                                  </a:lnTo>
                                  <a:lnTo>
                                    <a:pt x="48" y="0"/>
                                  </a:lnTo>
                                  <a:lnTo>
                                    <a:pt x="0" y="39"/>
                                  </a:lnTo>
                                  <a:lnTo>
                                    <a:pt x="19" y="87"/>
                                  </a:lnTo>
                                  <a:lnTo>
                                    <a:pt x="48" y="10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6" name="Freeform 198"/>
                          <wps:cNvSpPr>
                            <a:spLocks/>
                          </wps:cNvSpPr>
                          <wps:spPr bwMode="auto">
                            <a:xfrm>
                              <a:off x="1634" y="4834"/>
                              <a:ext cx="96" cy="105"/>
                            </a:xfrm>
                            <a:custGeom>
                              <a:avLst/>
                              <a:gdLst>
                                <a:gd name="T0" fmla="*/ 19 w 96"/>
                                <a:gd name="T1" fmla="*/ 67 h 105"/>
                                <a:gd name="T2" fmla="*/ 29 w 96"/>
                                <a:gd name="T3" fmla="*/ 86 h 105"/>
                                <a:gd name="T4" fmla="*/ 67 w 96"/>
                                <a:gd name="T5" fmla="*/ 105 h 105"/>
                                <a:gd name="T6" fmla="*/ 86 w 96"/>
                                <a:gd name="T7" fmla="*/ 86 h 105"/>
                                <a:gd name="T8" fmla="*/ 96 w 96"/>
                                <a:gd name="T9" fmla="*/ 38 h 105"/>
                                <a:gd name="T10" fmla="*/ 67 w 96"/>
                                <a:gd name="T11" fmla="*/ 0 h 105"/>
                                <a:gd name="T12" fmla="*/ 19 w 96"/>
                                <a:gd name="T13" fmla="*/ 19 h 105"/>
                                <a:gd name="T14" fmla="*/ 0 w 96"/>
                                <a:gd name="T15" fmla="*/ 38 h 105"/>
                                <a:gd name="T16" fmla="*/ 19 w 96"/>
                                <a:gd name="T17" fmla="*/ 6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19" y="67"/>
                                  </a:moveTo>
                                  <a:lnTo>
                                    <a:pt x="29" y="86"/>
                                  </a:lnTo>
                                  <a:lnTo>
                                    <a:pt x="67" y="105"/>
                                  </a:lnTo>
                                  <a:lnTo>
                                    <a:pt x="86" y="86"/>
                                  </a:lnTo>
                                  <a:lnTo>
                                    <a:pt x="96" y="38"/>
                                  </a:lnTo>
                                  <a:lnTo>
                                    <a:pt x="67" y="0"/>
                                  </a:lnTo>
                                  <a:lnTo>
                                    <a:pt x="19" y="19"/>
                                  </a:lnTo>
                                  <a:lnTo>
                                    <a:pt x="0" y="38"/>
                                  </a:lnTo>
                                  <a:lnTo>
                                    <a:pt x="19"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99"/>
                          <wps:cNvSpPr>
                            <a:spLocks/>
                          </wps:cNvSpPr>
                          <wps:spPr bwMode="auto">
                            <a:xfrm>
                              <a:off x="1634" y="4834"/>
                              <a:ext cx="96" cy="105"/>
                            </a:xfrm>
                            <a:custGeom>
                              <a:avLst/>
                              <a:gdLst>
                                <a:gd name="T0" fmla="*/ 19 w 96"/>
                                <a:gd name="T1" fmla="*/ 67 h 105"/>
                                <a:gd name="T2" fmla="*/ 29 w 96"/>
                                <a:gd name="T3" fmla="*/ 86 h 105"/>
                                <a:gd name="T4" fmla="*/ 67 w 96"/>
                                <a:gd name="T5" fmla="*/ 105 h 105"/>
                                <a:gd name="T6" fmla="*/ 86 w 96"/>
                                <a:gd name="T7" fmla="*/ 86 h 105"/>
                                <a:gd name="T8" fmla="*/ 96 w 96"/>
                                <a:gd name="T9" fmla="*/ 38 h 105"/>
                                <a:gd name="T10" fmla="*/ 67 w 96"/>
                                <a:gd name="T11" fmla="*/ 0 h 105"/>
                                <a:gd name="T12" fmla="*/ 19 w 96"/>
                                <a:gd name="T13" fmla="*/ 19 h 105"/>
                                <a:gd name="T14" fmla="*/ 0 w 96"/>
                                <a:gd name="T15" fmla="*/ 38 h 105"/>
                                <a:gd name="T16" fmla="*/ 19 w 96"/>
                                <a:gd name="T17" fmla="*/ 67 h 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05">
                                  <a:moveTo>
                                    <a:pt x="19" y="67"/>
                                  </a:moveTo>
                                  <a:lnTo>
                                    <a:pt x="29" y="86"/>
                                  </a:lnTo>
                                  <a:lnTo>
                                    <a:pt x="67" y="105"/>
                                  </a:lnTo>
                                  <a:lnTo>
                                    <a:pt x="86" y="86"/>
                                  </a:lnTo>
                                  <a:lnTo>
                                    <a:pt x="96" y="38"/>
                                  </a:lnTo>
                                  <a:lnTo>
                                    <a:pt x="67" y="0"/>
                                  </a:lnTo>
                                  <a:lnTo>
                                    <a:pt x="19" y="19"/>
                                  </a:lnTo>
                                  <a:lnTo>
                                    <a:pt x="0" y="3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Freeform 200"/>
                          <wps:cNvSpPr>
                            <a:spLocks/>
                          </wps:cNvSpPr>
                          <wps:spPr bwMode="auto">
                            <a:xfrm>
                              <a:off x="2832" y="5328"/>
                              <a:ext cx="105" cy="86"/>
                            </a:xfrm>
                            <a:custGeom>
                              <a:avLst/>
                              <a:gdLst>
                                <a:gd name="T0" fmla="*/ 29 w 105"/>
                                <a:gd name="T1" fmla="*/ 77 h 86"/>
                                <a:gd name="T2" fmla="*/ 76 w 105"/>
                                <a:gd name="T3" fmla="*/ 86 h 86"/>
                                <a:gd name="T4" fmla="*/ 105 w 105"/>
                                <a:gd name="T5" fmla="*/ 48 h 86"/>
                                <a:gd name="T6" fmla="*/ 76 w 105"/>
                                <a:gd name="T7" fmla="*/ 10 h 86"/>
                                <a:gd name="T8" fmla="*/ 29 w 105"/>
                                <a:gd name="T9" fmla="*/ 0 h 86"/>
                                <a:gd name="T10" fmla="*/ 0 w 105"/>
                                <a:gd name="T11" fmla="*/ 48 h 86"/>
                                <a:gd name="T12" fmla="*/ 29 w 105"/>
                                <a:gd name="T13" fmla="*/ 77 h 86"/>
                              </a:gdLst>
                              <a:ahLst/>
                              <a:cxnLst>
                                <a:cxn ang="0">
                                  <a:pos x="T0" y="T1"/>
                                </a:cxn>
                                <a:cxn ang="0">
                                  <a:pos x="T2" y="T3"/>
                                </a:cxn>
                                <a:cxn ang="0">
                                  <a:pos x="T4" y="T5"/>
                                </a:cxn>
                                <a:cxn ang="0">
                                  <a:pos x="T6" y="T7"/>
                                </a:cxn>
                                <a:cxn ang="0">
                                  <a:pos x="T8" y="T9"/>
                                </a:cxn>
                                <a:cxn ang="0">
                                  <a:pos x="T10" y="T11"/>
                                </a:cxn>
                                <a:cxn ang="0">
                                  <a:pos x="T12" y="T13"/>
                                </a:cxn>
                              </a:cxnLst>
                              <a:rect l="0" t="0" r="r" b="b"/>
                              <a:pathLst>
                                <a:path w="105" h="86">
                                  <a:moveTo>
                                    <a:pt x="29" y="77"/>
                                  </a:moveTo>
                                  <a:lnTo>
                                    <a:pt x="76" y="86"/>
                                  </a:lnTo>
                                  <a:lnTo>
                                    <a:pt x="105" y="48"/>
                                  </a:lnTo>
                                  <a:lnTo>
                                    <a:pt x="76" y="10"/>
                                  </a:lnTo>
                                  <a:lnTo>
                                    <a:pt x="29" y="0"/>
                                  </a:lnTo>
                                  <a:lnTo>
                                    <a:pt x="0" y="48"/>
                                  </a:lnTo>
                                  <a:lnTo>
                                    <a:pt x="29" y="7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201"/>
                          <wps:cNvSpPr>
                            <a:spLocks/>
                          </wps:cNvSpPr>
                          <wps:spPr bwMode="auto">
                            <a:xfrm>
                              <a:off x="2832" y="5328"/>
                              <a:ext cx="105" cy="86"/>
                            </a:xfrm>
                            <a:custGeom>
                              <a:avLst/>
                              <a:gdLst>
                                <a:gd name="T0" fmla="*/ 29 w 105"/>
                                <a:gd name="T1" fmla="*/ 77 h 86"/>
                                <a:gd name="T2" fmla="*/ 76 w 105"/>
                                <a:gd name="T3" fmla="*/ 86 h 86"/>
                                <a:gd name="T4" fmla="*/ 105 w 105"/>
                                <a:gd name="T5" fmla="*/ 48 h 86"/>
                                <a:gd name="T6" fmla="*/ 76 w 105"/>
                                <a:gd name="T7" fmla="*/ 10 h 86"/>
                                <a:gd name="T8" fmla="*/ 29 w 105"/>
                                <a:gd name="T9" fmla="*/ 0 h 86"/>
                                <a:gd name="T10" fmla="*/ 0 w 105"/>
                                <a:gd name="T11" fmla="*/ 48 h 86"/>
                                <a:gd name="T12" fmla="*/ 29 w 105"/>
                                <a:gd name="T13" fmla="*/ 77 h 86"/>
                              </a:gdLst>
                              <a:ahLst/>
                              <a:cxnLst>
                                <a:cxn ang="0">
                                  <a:pos x="T0" y="T1"/>
                                </a:cxn>
                                <a:cxn ang="0">
                                  <a:pos x="T2" y="T3"/>
                                </a:cxn>
                                <a:cxn ang="0">
                                  <a:pos x="T4" y="T5"/>
                                </a:cxn>
                                <a:cxn ang="0">
                                  <a:pos x="T6" y="T7"/>
                                </a:cxn>
                                <a:cxn ang="0">
                                  <a:pos x="T8" y="T9"/>
                                </a:cxn>
                                <a:cxn ang="0">
                                  <a:pos x="T10" y="T11"/>
                                </a:cxn>
                                <a:cxn ang="0">
                                  <a:pos x="T12" y="T13"/>
                                </a:cxn>
                              </a:cxnLst>
                              <a:rect l="0" t="0" r="r" b="b"/>
                              <a:pathLst>
                                <a:path w="105" h="86">
                                  <a:moveTo>
                                    <a:pt x="29" y="77"/>
                                  </a:moveTo>
                                  <a:lnTo>
                                    <a:pt x="76" y="86"/>
                                  </a:lnTo>
                                  <a:lnTo>
                                    <a:pt x="105" y="48"/>
                                  </a:lnTo>
                                  <a:lnTo>
                                    <a:pt x="76" y="10"/>
                                  </a:lnTo>
                                  <a:lnTo>
                                    <a:pt x="29" y="0"/>
                                  </a:lnTo>
                                  <a:lnTo>
                                    <a:pt x="0" y="48"/>
                                  </a:lnTo>
                                  <a:lnTo>
                                    <a:pt x="29"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Freeform 202"/>
                          <wps:cNvSpPr>
                            <a:spLocks/>
                          </wps:cNvSpPr>
                          <wps:spPr bwMode="auto">
                            <a:xfrm>
                              <a:off x="2746" y="5045"/>
                              <a:ext cx="115" cy="86"/>
                            </a:xfrm>
                            <a:custGeom>
                              <a:avLst/>
                              <a:gdLst>
                                <a:gd name="T0" fmla="*/ 19 w 115"/>
                                <a:gd name="T1" fmla="*/ 86 h 86"/>
                                <a:gd name="T2" fmla="*/ 38 w 115"/>
                                <a:gd name="T3" fmla="*/ 77 h 86"/>
                                <a:gd name="T4" fmla="*/ 67 w 115"/>
                                <a:gd name="T5" fmla="*/ 48 h 86"/>
                                <a:gd name="T6" fmla="*/ 115 w 115"/>
                                <a:gd name="T7" fmla="*/ 29 h 86"/>
                                <a:gd name="T8" fmla="*/ 115 w 115"/>
                                <a:gd name="T9" fmla="*/ 19 h 86"/>
                                <a:gd name="T10" fmla="*/ 67 w 115"/>
                                <a:gd name="T11" fmla="*/ 0 h 86"/>
                                <a:gd name="T12" fmla="*/ 19 w 115"/>
                                <a:gd name="T13" fmla="*/ 9 h 86"/>
                                <a:gd name="T14" fmla="*/ 0 w 115"/>
                                <a:gd name="T15" fmla="*/ 19 h 86"/>
                                <a:gd name="T16" fmla="*/ 0 w 115"/>
                                <a:gd name="T17" fmla="*/ 77 h 86"/>
                                <a:gd name="T18" fmla="*/ 19 w 115"/>
                                <a:gd name="T1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86">
                                  <a:moveTo>
                                    <a:pt x="19" y="86"/>
                                  </a:moveTo>
                                  <a:lnTo>
                                    <a:pt x="38" y="77"/>
                                  </a:lnTo>
                                  <a:lnTo>
                                    <a:pt x="67" y="48"/>
                                  </a:lnTo>
                                  <a:lnTo>
                                    <a:pt x="115" y="29"/>
                                  </a:lnTo>
                                  <a:lnTo>
                                    <a:pt x="115" y="19"/>
                                  </a:lnTo>
                                  <a:lnTo>
                                    <a:pt x="67" y="0"/>
                                  </a:lnTo>
                                  <a:lnTo>
                                    <a:pt x="19" y="9"/>
                                  </a:lnTo>
                                  <a:lnTo>
                                    <a:pt x="0" y="19"/>
                                  </a:lnTo>
                                  <a:lnTo>
                                    <a:pt x="0" y="7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203"/>
                          <wps:cNvSpPr>
                            <a:spLocks/>
                          </wps:cNvSpPr>
                          <wps:spPr bwMode="auto">
                            <a:xfrm>
                              <a:off x="2746" y="5045"/>
                              <a:ext cx="115" cy="86"/>
                            </a:xfrm>
                            <a:custGeom>
                              <a:avLst/>
                              <a:gdLst>
                                <a:gd name="T0" fmla="*/ 19 w 115"/>
                                <a:gd name="T1" fmla="*/ 86 h 86"/>
                                <a:gd name="T2" fmla="*/ 38 w 115"/>
                                <a:gd name="T3" fmla="*/ 77 h 86"/>
                                <a:gd name="T4" fmla="*/ 67 w 115"/>
                                <a:gd name="T5" fmla="*/ 48 h 86"/>
                                <a:gd name="T6" fmla="*/ 115 w 115"/>
                                <a:gd name="T7" fmla="*/ 29 h 86"/>
                                <a:gd name="T8" fmla="*/ 115 w 115"/>
                                <a:gd name="T9" fmla="*/ 19 h 86"/>
                                <a:gd name="T10" fmla="*/ 67 w 115"/>
                                <a:gd name="T11" fmla="*/ 0 h 86"/>
                                <a:gd name="T12" fmla="*/ 19 w 115"/>
                                <a:gd name="T13" fmla="*/ 9 h 86"/>
                                <a:gd name="T14" fmla="*/ 0 w 115"/>
                                <a:gd name="T15" fmla="*/ 19 h 86"/>
                                <a:gd name="T16" fmla="*/ 0 w 115"/>
                                <a:gd name="T17" fmla="*/ 77 h 86"/>
                                <a:gd name="T18" fmla="*/ 19 w 115"/>
                                <a:gd name="T19" fmla="*/ 86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5" h="86">
                                  <a:moveTo>
                                    <a:pt x="19" y="86"/>
                                  </a:moveTo>
                                  <a:lnTo>
                                    <a:pt x="38" y="77"/>
                                  </a:lnTo>
                                  <a:lnTo>
                                    <a:pt x="67" y="48"/>
                                  </a:lnTo>
                                  <a:lnTo>
                                    <a:pt x="115" y="29"/>
                                  </a:lnTo>
                                  <a:lnTo>
                                    <a:pt x="115" y="19"/>
                                  </a:lnTo>
                                  <a:lnTo>
                                    <a:pt x="67" y="0"/>
                                  </a:lnTo>
                                  <a:lnTo>
                                    <a:pt x="19" y="9"/>
                                  </a:lnTo>
                                  <a:lnTo>
                                    <a:pt x="0" y="19"/>
                                  </a:lnTo>
                                  <a:lnTo>
                                    <a:pt x="0" y="7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2" name="Freeform 204"/>
                          <wps:cNvSpPr>
                            <a:spLocks/>
                          </wps:cNvSpPr>
                          <wps:spPr bwMode="auto">
                            <a:xfrm>
                              <a:off x="4988" y="5314"/>
                              <a:ext cx="96" cy="91"/>
                            </a:xfrm>
                            <a:custGeom>
                              <a:avLst/>
                              <a:gdLst>
                                <a:gd name="T0" fmla="*/ 86 w 96"/>
                                <a:gd name="T1" fmla="*/ 62 h 91"/>
                                <a:gd name="T2" fmla="*/ 96 w 96"/>
                                <a:gd name="T3" fmla="*/ 62 h 91"/>
                                <a:gd name="T4" fmla="*/ 86 w 96"/>
                                <a:gd name="T5" fmla="*/ 0 h 91"/>
                                <a:gd name="T6" fmla="*/ 38 w 96"/>
                                <a:gd name="T7" fmla="*/ 0 h 91"/>
                                <a:gd name="T8" fmla="*/ 29 w 96"/>
                                <a:gd name="T9" fmla="*/ 0 h 91"/>
                                <a:gd name="T10" fmla="*/ 0 w 96"/>
                                <a:gd name="T11" fmla="*/ 62 h 91"/>
                                <a:gd name="T12" fmla="*/ 38 w 96"/>
                                <a:gd name="T13" fmla="*/ 91 h 91"/>
                                <a:gd name="T14" fmla="*/ 86 w 96"/>
                                <a:gd name="T15" fmla="*/ 62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91">
                                  <a:moveTo>
                                    <a:pt x="86" y="62"/>
                                  </a:moveTo>
                                  <a:lnTo>
                                    <a:pt x="96" y="62"/>
                                  </a:lnTo>
                                  <a:lnTo>
                                    <a:pt x="86" y="0"/>
                                  </a:lnTo>
                                  <a:lnTo>
                                    <a:pt x="38" y="0"/>
                                  </a:lnTo>
                                  <a:lnTo>
                                    <a:pt x="29" y="0"/>
                                  </a:lnTo>
                                  <a:lnTo>
                                    <a:pt x="0" y="62"/>
                                  </a:lnTo>
                                  <a:lnTo>
                                    <a:pt x="38" y="91"/>
                                  </a:lnTo>
                                  <a:lnTo>
                                    <a:pt x="86" y="62"/>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205"/>
                          <wps:cNvSpPr>
                            <a:spLocks/>
                          </wps:cNvSpPr>
                          <wps:spPr bwMode="auto">
                            <a:xfrm>
                              <a:off x="4988" y="5314"/>
                              <a:ext cx="96" cy="91"/>
                            </a:xfrm>
                            <a:custGeom>
                              <a:avLst/>
                              <a:gdLst>
                                <a:gd name="T0" fmla="*/ 86 w 96"/>
                                <a:gd name="T1" fmla="*/ 62 h 91"/>
                                <a:gd name="T2" fmla="*/ 96 w 96"/>
                                <a:gd name="T3" fmla="*/ 62 h 91"/>
                                <a:gd name="T4" fmla="*/ 86 w 96"/>
                                <a:gd name="T5" fmla="*/ 0 h 91"/>
                                <a:gd name="T6" fmla="*/ 38 w 96"/>
                                <a:gd name="T7" fmla="*/ 0 h 91"/>
                                <a:gd name="T8" fmla="*/ 29 w 96"/>
                                <a:gd name="T9" fmla="*/ 0 h 91"/>
                                <a:gd name="T10" fmla="*/ 0 w 96"/>
                                <a:gd name="T11" fmla="*/ 62 h 91"/>
                                <a:gd name="T12" fmla="*/ 38 w 96"/>
                                <a:gd name="T13" fmla="*/ 91 h 91"/>
                                <a:gd name="T14" fmla="*/ 86 w 96"/>
                                <a:gd name="T15" fmla="*/ 62 h 9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6" h="91">
                                  <a:moveTo>
                                    <a:pt x="86" y="62"/>
                                  </a:moveTo>
                                  <a:lnTo>
                                    <a:pt x="96" y="62"/>
                                  </a:lnTo>
                                  <a:lnTo>
                                    <a:pt x="86" y="0"/>
                                  </a:lnTo>
                                  <a:lnTo>
                                    <a:pt x="38" y="0"/>
                                  </a:lnTo>
                                  <a:lnTo>
                                    <a:pt x="29" y="0"/>
                                  </a:lnTo>
                                  <a:lnTo>
                                    <a:pt x="0" y="62"/>
                                  </a:lnTo>
                                  <a:lnTo>
                                    <a:pt x="38" y="91"/>
                                  </a:lnTo>
                                  <a:lnTo>
                                    <a:pt x="86" y="6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 name="Freeform 206"/>
                          <wps:cNvSpPr>
                            <a:spLocks/>
                          </wps:cNvSpPr>
                          <wps:spPr bwMode="auto">
                            <a:xfrm>
                              <a:off x="4969" y="4675"/>
                              <a:ext cx="96" cy="111"/>
                            </a:xfrm>
                            <a:custGeom>
                              <a:avLst/>
                              <a:gdLst>
                                <a:gd name="T0" fmla="*/ 57 w 96"/>
                                <a:gd name="T1" fmla="*/ 111 h 111"/>
                                <a:gd name="T2" fmla="*/ 76 w 96"/>
                                <a:gd name="T3" fmla="*/ 91 h 111"/>
                                <a:gd name="T4" fmla="*/ 96 w 96"/>
                                <a:gd name="T5" fmla="*/ 43 h 111"/>
                                <a:gd name="T6" fmla="*/ 57 w 96"/>
                                <a:gd name="T7" fmla="*/ 0 h 111"/>
                                <a:gd name="T8" fmla="*/ 9 w 96"/>
                                <a:gd name="T9" fmla="*/ 34 h 111"/>
                                <a:gd name="T10" fmla="*/ 0 w 96"/>
                                <a:gd name="T11" fmla="*/ 43 h 111"/>
                                <a:gd name="T12" fmla="*/ 9 w 96"/>
                                <a:gd name="T13" fmla="*/ 53 h 111"/>
                                <a:gd name="T14" fmla="*/ 38 w 96"/>
                                <a:gd name="T15" fmla="*/ 91 h 111"/>
                                <a:gd name="T16" fmla="*/ 57 w 96"/>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11">
                                  <a:moveTo>
                                    <a:pt x="57" y="111"/>
                                  </a:moveTo>
                                  <a:lnTo>
                                    <a:pt x="76" y="91"/>
                                  </a:lnTo>
                                  <a:lnTo>
                                    <a:pt x="96" y="43"/>
                                  </a:lnTo>
                                  <a:lnTo>
                                    <a:pt x="57" y="0"/>
                                  </a:lnTo>
                                  <a:lnTo>
                                    <a:pt x="9" y="34"/>
                                  </a:lnTo>
                                  <a:lnTo>
                                    <a:pt x="0" y="43"/>
                                  </a:lnTo>
                                  <a:lnTo>
                                    <a:pt x="9" y="53"/>
                                  </a:lnTo>
                                  <a:lnTo>
                                    <a:pt x="38" y="91"/>
                                  </a:lnTo>
                                  <a:lnTo>
                                    <a:pt x="57" y="11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207"/>
                          <wps:cNvSpPr>
                            <a:spLocks/>
                          </wps:cNvSpPr>
                          <wps:spPr bwMode="auto">
                            <a:xfrm>
                              <a:off x="4969" y="4675"/>
                              <a:ext cx="96" cy="111"/>
                            </a:xfrm>
                            <a:custGeom>
                              <a:avLst/>
                              <a:gdLst>
                                <a:gd name="T0" fmla="*/ 57 w 96"/>
                                <a:gd name="T1" fmla="*/ 111 h 111"/>
                                <a:gd name="T2" fmla="*/ 76 w 96"/>
                                <a:gd name="T3" fmla="*/ 91 h 111"/>
                                <a:gd name="T4" fmla="*/ 96 w 96"/>
                                <a:gd name="T5" fmla="*/ 43 h 111"/>
                                <a:gd name="T6" fmla="*/ 57 w 96"/>
                                <a:gd name="T7" fmla="*/ 0 h 111"/>
                                <a:gd name="T8" fmla="*/ 9 w 96"/>
                                <a:gd name="T9" fmla="*/ 34 h 111"/>
                                <a:gd name="T10" fmla="*/ 0 w 96"/>
                                <a:gd name="T11" fmla="*/ 43 h 111"/>
                                <a:gd name="T12" fmla="*/ 9 w 96"/>
                                <a:gd name="T13" fmla="*/ 53 h 111"/>
                                <a:gd name="T14" fmla="*/ 38 w 96"/>
                                <a:gd name="T15" fmla="*/ 91 h 111"/>
                                <a:gd name="T16" fmla="*/ 57 w 96"/>
                                <a:gd name="T17" fmla="*/ 111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6" h="111">
                                  <a:moveTo>
                                    <a:pt x="57" y="111"/>
                                  </a:moveTo>
                                  <a:lnTo>
                                    <a:pt x="76" y="91"/>
                                  </a:lnTo>
                                  <a:lnTo>
                                    <a:pt x="96" y="43"/>
                                  </a:lnTo>
                                  <a:lnTo>
                                    <a:pt x="57" y="0"/>
                                  </a:lnTo>
                                  <a:lnTo>
                                    <a:pt x="9" y="34"/>
                                  </a:lnTo>
                                  <a:lnTo>
                                    <a:pt x="0" y="43"/>
                                  </a:lnTo>
                                  <a:lnTo>
                                    <a:pt x="9" y="53"/>
                                  </a:lnTo>
                                  <a:lnTo>
                                    <a:pt x="38" y="91"/>
                                  </a:lnTo>
                                  <a:lnTo>
                                    <a:pt x="57" y="11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Freeform 208"/>
                          <wps:cNvSpPr>
                            <a:spLocks/>
                          </wps:cNvSpPr>
                          <wps:spPr bwMode="auto">
                            <a:xfrm>
                              <a:off x="5151" y="4786"/>
                              <a:ext cx="100" cy="76"/>
                            </a:xfrm>
                            <a:custGeom>
                              <a:avLst/>
                              <a:gdLst>
                                <a:gd name="T0" fmla="*/ 81 w 100"/>
                                <a:gd name="T1" fmla="*/ 67 h 76"/>
                                <a:gd name="T2" fmla="*/ 100 w 100"/>
                                <a:gd name="T3" fmla="*/ 28 h 76"/>
                                <a:gd name="T4" fmla="*/ 81 w 100"/>
                                <a:gd name="T5" fmla="*/ 9 h 76"/>
                                <a:gd name="T6" fmla="*/ 19 w 100"/>
                                <a:gd name="T7" fmla="*/ 0 h 76"/>
                                <a:gd name="T8" fmla="*/ 0 w 100"/>
                                <a:gd name="T9" fmla="*/ 28 h 76"/>
                                <a:gd name="T10" fmla="*/ 19 w 100"/>
                                <a:gd name="T11" fmla="*/ 76 h 76"/>
                                <a:gd name="T12" fmla="*/ 81 w 100"/>
                                <a:gd name="T13" fmla="*/ 67 h 76"/>
                              </a:gdLst>
                              <a:ahLst/>
                              <a:cxnLst>
                                <a:cxn ang="0">
                                  <a:pos x="T0" y="T1"/>
                                </a:cxn>
                                <a:cxn ang="0">
                                  <a:pos x="T2" y="T3"/>
                                </a:cxn>
                                <a:cxn ang="0">
                                  <a:pos x="T4" y="T5"/>
                                </a:cxn>
                                <a:cxn ang="0">
                                  <a:pos x="T6" y="T7"/>
                                </a:cxn>
                                <a:cxn ang="0">
                                  <a:pos x="T8" y="T9"/>
                                </a:cxn>
                                <a:cxn ang="0">
                                  <a:pos x="T10" y="T11"/>
                                </a:cxn>
                                <a:cxn ang="0">
                                  <a:pos x="T12" y="T13"/>
                                </a:cxn>
                              </a:cxnLst>
                              <a:rect l="0" t="0" r="r" b="b"/>
                              <a:pathLst>
                                <a:path w="100" h="76">
                                  <a:moveTo>
                                    <a:pt x="81" y="67"/>
                                  </a:moveTo>
                                  <a:lnTo>
                                    <a:pt x="100" y="28"/>
                                  </a:lnTo>
                                  <a:lnTo>
                                    <a:pt x="81" y="9"/>
                                  </a:lnTo>
                                  <a:lnTo>
                                    <a:pt x="19" y="0"/>
                                  </a:lnTo>
                                  <a:lnTo>
                                    <a:pt x="0" y="28"/>
                                  </a:lnTo>
                                  <a:lnTo>
                                    <a:pt x="19" y="76"/>
                                  </a:lnTo>
                                  <a:lnTo>
                                    <a:pt x="81"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209"/>
                          <wps:cNvSpPr>
                            <a:spLocks/>
                          </wps:cNvSpPr>
                          <wps:spPr bwMode="auto">
                            <a:xfrm>
                              <a:off x="5151" y="4786"/>
                              <a:ext cx="100" cy="76"/>
                            </a:xfrm>
                            <a:custGeom>
                              <a:avLst/>
                              <a:gdLst>
                                <a:gd name="T0" fmla="*/ 81 w 100"/>
                                <a:gd name="T1" fmla="*/ 67 h 76"/>
                                <a:gd name="T2" fmla="*/ 100 w 100"/>
                                <a:gd name="T3" fmla="*/ 28 h 76"/>
                                <a:gd name="T4" fmla="*/ 81 w 100"/>
                                <a:gd name="T5" fmla="*/ 9 h 76"/>
                                <a:gd name="T6" fmla="*/ 19 w 100"/>
                                <a:gd name="T7" fmla="*/ 0 h 76"/>
                                <a:gd name="T8" fmla="*/ 0 w 100"/>
                                <a:gd name="T9" fmla="*/ 28 h 76"/>
                                <a:gd name="T10" fmla="*/ 19 w 100"/>
                                <a:gd name="T11" fmla="*/ 76 h 76"/>
                                <a:gd name="T12" fmla="*/ 81 w 100"/>
                                <a:gd name="T13" fmla="*/ 67 h 76"/>
                              </a:gdLst>
                              <a:ahLst/>
                              <a:cxnLst>
                                <a:cxn ang="0">
                                  <a:pos x="T0" y="T1"/>
                                </a:cxn>
                                <a:cxn ang="0">
                                  <a:pos x="T2" y="T3"/>
                                </a:cxn>
                                <a:cxn ang="0">
                                  <a:pos x="T4" y="T5"/>
                                </a:cxn>
                                <a:cxn ang="0">
                                  <a:pos x="T6" y="T7"/>
                                </a:cxn>
                                <a:cxn ang="0">
                                  <a:pos x="T8" y="T9"/>
                                </a:cxn>
                                <a:cxn ang="0">
                                  <a:pos x="T10" y="T11"/>
                                </a:cxn>
                                <a:cxn ang="0">
                                  <a:pos x="T12" y="T13"/>
                                </a:cxn>
                              </a:cxnLst>
                              <a:rect l="0" t="0" r="r" b="b"/>
                              <a:pathLst>
                                <a:path w="100" h="76">
                                  <a:moveTo>
                                    <a:pt x="81" y="67"/>
                                  </a:moveTo>
                                  <a:lnTo>
                                    <a:pt x="100" y="28"/>
                                  </a:lnTo>
                                  <a:lnTo>
                                    <a:pt x="81" y="9"/>
                                  </a:lnTo>
                                  <a:lnTo>
                                    <a:pt x="19" y="0"/>
                                  </a:lnTo>
                                  <a:lnTo>
                                    <a:pt x="0" y="28"/>
                                  </a:lnTo>
                                  <a:lnTo>
                                    <a:pt x="19" y="76"/>
                                  </a:lnTo>
                                  <a:lnTo>
                                    <a:pt x="81"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Freeform 210"/>
                          <wps:cNvSpPr>
                            <a:spLocks/>
                          </wps:cNvSpPr>
                          <wps:spPr bwMode="auto">
                            <a:xfrm>
                              <a:off x="5122" y="4949"/>
                              <a:ext cx="77" cy="144"/>
                            </a:xfrm>
                            <a:custGeom>
                              <a:avLst/>
                              <a:gdLst>
                                <a:gd name="T0" fmla="*/ 48 w 77"/>
                                <a:gd name="T1" fmla="*/ 144 h 144"/>
                                <a:gd name="T2" fmla="*/ 77 w 77"/>
                                <a:gd name="T3" fmla="*/ 115 h 144"/>
                                <a:gd name="T4" fmla="*/ 62 w 77"/>
                                <a:gd name="T5" fmla="*/ 67 h 144"/>
                                <a:gd name="T6" fmla="*/ 72 w 77"/>
                                <a:gd name="T7" fmla="*/ 19 h 144"/>
                                <a:gd name="T8" fmla="*/ 48 w 77"/>
                                <a:gd name="T9" fmla="*/ 0 h 144"/>
                                <a:gd name="T10" fmla="*/ 38 w 77"/>
                                <a:gd name="T11" fmla="*/ 19 h 144"/>
                                <a:gd name="T12" fmla="*/ 38 w 77"/>
                                <a:gd name="T13" fmla="*/ 67 h 144"/>
                                <a:gd name="T14" fmla="*/ 0 w 77"/>
                                <a:gd name="T15" fmla="*/ 115 h 144"/>
                                <a:gd name="T16" fmla="*/ 0 w 77"/>
                                <a:gd name="T17" fmla="*/ 125 h 144"/>
                                <a:gd name="T18" fmla="*/ 48 w 77"/>
                                <a:gd name="T1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144">
                                  <a:moveTo>
                                    <a:pt x="48" y="144"/>
                                  </a:moveTo>
                                  <a:lnTo>
                                    <a:pt x="77" y="115"/>
                                  </a:lnTo>
                                  <a:lnTo>
                                    <a:pt x="62" y="67"/>
                                  </a:lnTo>
                                  <a:lnTo>
                                    <a:pt x="72" y="19"/>
                                  </a:lnTo>
                                  <a:lnTo>
                                    <a:pt x="48" y="0"/>
                                  </a:lnTo>
                                  <a:lnTo>
                                    <a:pt x="38" y="19"/>
                                  </a:lnTo>
                                  <a:lnTo>
                                    <a:pt x="38" y="67"/>
                                  </a:lnTo>
                                  <a:lnTo>
                                    <a:pt x="0" y="115"/>
                                  </a:lnTo>
                                  <a:lnTo>
                                    <a:pt x="0" y="125"/>
                                  </a:lnTo>
                                  <a:lnTo>
                                    <a:pt x="48" y="144"/>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211"/>
                          <wps:cNvSpPr>
                            <a:spLocks/>
                          </wps:cNvSpPr>
                          <wps:spPr bwMode="auto">
                            <a:xfrm>
                              <a:off x="5122" y="4949"/>
                              <a:ext cx="77" cy="144"/>
                            </a:xfrm>
                            <a:custGeom>
                              <a:avLst/>
                              <a:gdLst>
                                <a:gd name="T0" fmla="*/ 48 w 77"/>
                                <a:gd name="T1" fmla="*/ 144 h 144"/>
                                <a:gd name="T2" fmla="*/ 77 w 77"/>
                                <a:gd name="T3" fmla="*/ 115 h 144"/>
                                <a:gd name="T4" fmla="*/ 62 w 77"/>
                                <a:gd name="T5" fmla="*/ 67 h 144"/>
                                <a:gd name="T6" fmla="*/ 72 w 77"/>
                                <a:gd name="T7" fmla="*/ 19 h 144"/>
                                <a:gd name="T8" fmla="*/ 48 w 77"/>
                                <a:gd name="T9" fmla="*/ 0 h 144"/>
                                <a:gd name="T10" fmla="*/ 38 w 77"/>
                                <a:gd name="T11" fmla="*/ 19 h 144"/>
                                <a:gd name="T12" fmla="*/ 38 w 77"/>
                                <a:gd name="T13" fmla="*/ 67 h 144"/>
                                <a:gd name="T14" fmla="*/ 0 w 77"/>
                                <a:gd name="T15" fmla="*/ 115 h 144"/>
                                <a:gd name="T16" fmla="*/ 0 w 77"/>
                                <a:gd name="T17" fmla="*/ 125 h 144"/>
                                <a:gd name="T18" fmla="*/ 48 w 77"/>
                                <a:gd name="T19"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144">
                                  <a:moveTo>
                                    <a:pt x="48" y="144"/>
                                  </a:moveTo>
                                  <a:lnTo>
                                    <a:pt x="77" y="115"/>
                                  </a:lnTo>
                                  <a:lnTo>
                                    <a:pt x="62" y="67"/>
                                  </a:lnTo>
                                  <a:lnTo>
                                    <a:pt x="72" y="19"/>
                                  </a:lnTo>
                                  <a:lnTo>
                                    <a:pt x="48" y="0"/>
                                  </a:lnTo>
                                  <a:lnTo>
                                    <a:pt x="38" y="19"/>
                                  </a:lnTo>
                                  <a:lnTo>
                                    <a:pt x="38" y="67"/>
                                  </a:lnTo>
                                  <a:lnTo>
                                    <a:pt x="0" y="115"/>
                                  </a:lnTo>
                                  <a:lnTo>
                                    <a:pt x="0" y="125"/>
                                  </a:lnTo>
                                  <a:lnTo>
                                    <a:pt x="48" y="14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 name="Freeform 212"/>
                          <wps:cNvSpPr>
                            <a:spLocks/>
                          </wps:cNvSpPr>
                          <wps:spPr bwMode="auto">
                            <a:xfrm>
                              <a:off x="2688" y="5578"/>
                              <a:ext cx="96" cy="76"/>
                            </a:xfrm>
                            <a:custGeom>
                              <a:avLst/>
                              <a:gdLst>
                                <a:gd name="T0" fmla="*/ 19 w 96"/>
                                <a:gd name="T1" fmla="*/ 76 h 76"/>
                                <a:gd name="T2" fmla="*/ 77 w 96"/>
                                <a:gd name="T3" fmla="*/ 67 h 76"/>
                                <a:gd name="T4" fmla="*/ 96 w 96"/>
                                <a:gd name="T5" fmla="*/ 48 h 76"/>
                                <a:gd name="T6" fmla="*/ 77 w 96"/>
                                <a:gd name="T7" fmla="*/ 9 h 76"/>
                                <a:gd name="T8" fmla="*/ 19 w 96"/>
                                <a:gd name="T9" fmla="*/ 0 h 76"/>
                                <a:gd name="T10" fmla="*/ 0 w 96"/>
                                <a:gd name="T11" fmla="*/ 48 h 76"/>
                                <a:gd name="T12" fmla="*/ 19 w 96"/>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96" h="76">
                                  <a:moveTo>
                                    <a:pt x="19" y="76"/>
                                  </a:moveTo>
                                  <a:lnTo>
                                    <a:pt x="77" y="67"/>
                                  </a:lnTo>
                                  <a:lnTo>
                                    <a:pt x="96" y="48"/>
                                  </a:lnTo>
                                  <a:lnTo>
                                    <a:pt x="77" y="9"/>
                                  </a:lnTo>
                                  <a:lnTo>
                                    <a:pt x="19" y="0"/>
                                  </a:lnTo>
                                  <a:lnTo>
                                    <a:pt x="0" y="48"/>
                                  </a:lnTo>
                                  <a:lnTo>
                                    <a:pt x="19" y="7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213"/>
                          <wps:cNvSpPr>
                            <a:spLocks/>
                          </wps:cNvSpPr>
                          <wps:spPr bwMode="auto">
                            <a:xfrm>
                              <a:off x="2688" y="5578"/>
                              <a:ext cx="96" cy="76"/>
                            </a:xfrm>
                            <a:custGeom>
                              <a:avLst/>
                              <a:gdLst>
                                <a:gd name="T0" fmla="*/ 19 w 96"/>
                                <a:gd name="T1" fmla="*/ 76 h 76"/>
                                <a:gd name="T2" fmla="*/ 77 w 96"/>
                                <a:gd name="T3" fmla="*/ 67 h 76"/>
                                <a:gd name="T4" fmla="*/ 96 w 96"/>
                                <a:gd name="T5" fmla="*/ 48 h 76"/>
                                <a:gd name="T6" fmla="*/ 77 w 96"/>
                                <a:gd name="T7" fmla="*/ 9 h 76"/>
                                <a:gd name="T8" fmla="*/ 19 w 96"/>
                                <a:gd name="T9" fmla="*/ 0 h 76"/>
                                <a:gd name="T10" fmla="*/ 0 w 96"/>
                                <a:gd name="T11" fmla="*/ 48 h 76"/>
                                <a:gd name="T12" fmla="*/ 19 w 96"/>
                                <a:gd name="T13" fmla="*/ 76 h 76"/>
                              </a:gdLst>
                              <a:ahLst/>
                              <a:cxnLst>
                                <a:cxn ang="0">
                                  <a:pos x="T0" y="T1"/>
                                </a:cxn>
                                <a:cxn ang="0">
                                  <a:pos x="T2" y="T3"/>
                                </a:cxn>
                                <a:cxn ang="0">
                                  <a:pos x="T4" y="T5"/>
                                </a:cxn>
                                <a:cxn ang="0">
                                  <a:pos x="T6" y="T7"/>
                                </a:cxn>
                                <a:cxn ang="0">
                                  <a:pos x="T8" y="T9"/>
                                </a:cxn>
                                <a:cxn ang="0">
                                  <a:pos x="T10" y="T11"/>
                                </a:cxn>
                                <a:cxn ang="0">
                                  <a:pos x="T12" y="T13"/>
                                </a:cxn>
                              </a:cxnLst>
                              <a:rect l="0" t="0" r="r" b="b"/>
                              <a:pathLst>
                                <a:path w="96" h="76">
                                  <a:moveTo>
                                    <a:pt x="19" y="76"/>
                                  </a:moveTo>
                                  <a:lnTo>
                                    <a:pt x="77" y="67"/>
                                  </a:lnTo>
                                  <a:lnTo>
                                    <a:pt x="96" y="48"/>
                                  </a:lnTo>
                                  <a:lnTo>
                                    <a:pt x="77" y="9"/>
                                  </a:lnTo>
                                  <a:lnTo>
                                    <a:pt x="19" y="0"/>
                                  </a:lnTo>
                                  <a:lnTo>
                                    <a:pt x="0" y="48"/>
                                  </a:lnTo>
                                  <a:lnTo>
                                    <a:pt x="19"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 name="Freeform 214"/>
                          <wps:cNvSpPr>
                            <a:spLocks/>
                          </wps:cNvSpPr>
                          <wps:spPr bwMode="auto">
                            <a:xfrm>
                              <a:off x="4399" y="2909"/>
                              <a:ext cx="95" cy="67"/>
                            </a:xfrm>
                            <a:custGeom>
                              <a:avLst/>
                              <a:gdLst>
                                <a:gd name="T0" fmla="*/ 76 w 95"/>
                                <a:gd name="T1" fmla="*/ 57 h 67"/>
                                <a:gd name="T2" fmla="*/ 95 w 95"/>
                                <a:gd name="T3" fmla="*/ 48 h 67"/>
                                <a:gd name="T4" fmla="*/ 76 w 95"/>
                                <a:gd name="T5" fmla="*/ 9 h 67"/>
                                <a:gd name="T6" fmla="*/ 19 w 95"/>
                                <a:gd name="T7" fmla="*/ 0 h 67"/>
                                <a:gd name="T8" fmla="*/ 0 w 95"/>
                                <a:gd name="T9" fmla="*/ 48 h 67"/>
                                <a:gd name="T10" fmla="*/ 19 w 95"/>
                                <a:gd name="T11" fmla="*/ 67 h 67"/>
                                <a:gd name="T12" fmla="*/ 76 w 95"/>
                                <a:gd name="T13" fmla="*/ 57 h 67"/>
                              </a:gdLst>
                              <a:ahLst/>
                              <a:cxnLst>
                                <a:cxn ang="0">
                                  <a:pos x="T0" y="T1"/>
                                </a:cxn>
                                <a:cxn ang="0">
                                  <a:pos x="T2" y="T3"/>
                                </a:cxn>
                                <a:cxn ang="0">
                                  <a:pos x="T4" y="T5"/>
                                </a:cxn>
                                <a:cxn ang="0">
                                  <a:pos x="T6" y="T7"/>
                                </a:cxn>
                                <a:cxn ang="0">
                                  <a:pos x="T8" y="T9"/>
                                </a:cxn>
                                <a:cxn ang="0">
                                  <a:pos x="T10" y="T11"/>
                                </a:cxn>
                                <a:cxn ang="0">
                                  <a:pos x="T12" y="T13"/>
                                </a:cxn>
                              </a:cxnLst>
                              <a:rect l="0" t="0" r="r" b="b"/>
                              <a:pathLst>
                                <a:path w="95" h="67">
                                  <a:moveTo>
                                    <a:pt x="76" y="57"/>
                                  </a:moveTo>
                                  <a:lnTo>
                                    <a:pt x="95" y="48"/>
                                  </a:lnTo>
                                  <a:lnTo>
                                    <a:pt x="76" y="9"/>
                                  </a:lnTo>
                                  <a:lnTo>
                                    <a:pt x="19" y="0"/>
                                  </a:lnTo>
                                  <a:lnTo>
                                    <a:pt x="0" y="48"/>
                                  </a:lnTo>
                                  <a:lnTo>
                                    <a:pt x="19" y="67"/>
                                  </a:lnTo>
                                  <a:lnTo>
                                    <a:pt x="76"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 name="Freeform 215"/>
                          <wps:cNvSpPr>
                            <a:spLocks/>
                          </wps:cNvSpPr>
                          <wps:spPr bwMode="auto">
                            <a:xfrm>
                              <a:off x="4207" y="3912"/>
                              <a:ext cx="86" cy="67"/>
                            </a:xfrm>
                            <a:custGeom>
                              <a:avLst/>
                              <a:gdLst>
                                <a:gd name="T0" fmla="*/ 67 w 86"/>
                                <a:gd name="T1" fmla="*/ 67 h 67"/>
                                <a:gd name="T2" fmla="*/ 86 w 86"/>
                                <a:gd name="T3" fmla="*/ 48 h 67"/>
                                <a:gd name="T4" fmla="*/ 67 w 86"/>
                                <a:gd name="T5" fmla="*/ 0 h 67"/>
                                <a:gd name="T6" fmla="*/ 19 w 86"/>
                                <a:gd name="T7" fmla="*/ 10 h 67"/>
                                <a:gd name="T8" fmla="*/ 0 w 86"/>
                                <a:gd name="T9" fmla="*/ 48 h 67"/>
                                <a:gd name="T10" fmla="*/ 19 w 86"/>
                                <a:gd name="T11" fmla="*/ 67 h 67"/>
                                <a:gd name="T12" fmla="*/ 67 w 86"/>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86" h="67">
                                  <a:moveTo>
                                    <a:pt x="67" y="67"/>
                                  </a:moveTo>
                                  <a:lnTo>
                                    <a:pt x="86" y="48"/>
                                  </a:lnTo>
                                  <a:lnTo>
                                    <a:pt x="67" y="0"/>
                                  </a:lnTo>
                                  <a:lnTo>
                                    <a:pt x="19" y="10"/>
                                  </a:lnTo>
                                  <a:lnTo>
                                    <a:pt x="0" y="48"/>
                                  </a:lnTo>
                                  <a:lnTo>
                                    <a:pt x="19" y="67"/>
                                  </a:lnTo>
                                  <a:lnTo>
                                    <a:pt x="67"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6"/>
                          <wps:cNvSpPr>
                            <a:spLocks/>
                          </wps:cNvSpPr>
                          <wps:spPr bwMode="auto">
                            <a:xfrm>
                              <a:off x="4207" y="3912"/>
                              <a:ext cx="86" cy="67"/>
                            </a:xfrm>
                            <a:custGeom>
                              <a:avLst/>
                              <a:gdLst>
                                <a:gd name="T0" fmla="*/ 67 w 86"/>
                                <a:gd name="T1" fmla="*/ 67 h 67"/>
                                <a:gd name="T2" fmla="*/ 86 w 86"/>
                                <a:gd name="T3" fmla="*/ 48 h 67"/>
                                <a:gd name="T4" fmla="*/ 67 w 86"/>
                                <a:gd name="T5" fmla="*/ 0 h 67"/>
                                <a:gd name="T6" fmla="*/ 19 w 86"/>
                                <a:gd name="T7" fmla="*/ 10 h 67"/>
                                <a:gd name="T8" fmla="*/ 0 w 86"/>
                                <a:gd name="T9" fmla="*/ 48 h 67"/>
                                <a:gd name="T10" fmla="*/ 19 w 86"/>
                                <a:gd name="T11" fmla="*/ 67 h 67"/>
                                <a:gd name="T12" fmla="*/ 67 w 86"/>
                                <a:gd name="T13" fmla="*/ 67 h 67"/>
                              </a:gdLst>
                              <a:ahLst/>
                              <a:cxnLst>
                                <a:cxn ang="0">
                                  <a:pos x="T0" y="T1"/>
                                </a:cxn>
                                <a:cxn ang="0">
                                  <a:pos x="T2" y="T3"/>
                                </a:cxn>
                                <a:cxn ang="0">
                                  <a:pos x="T4" y="T5"/>
                                </a:cxn>
                                <a:cxn ang="0">
                                  <a:pos x="T6" y="T7"/>
                                </a:cxn>
                                <a:cxn ang="0">
                                  <a:pos x="T8" y="T9"/>
                                </a:cxn>
                                <a:cxn ang="0">
                                  <a:pos x="T10" y="T11"/>
                                </a:cxn>
                                <a:cxn ang="0">
                                  <a:pos x="T12" y="T13"/>
                                </a:cxn>
                              </a:cxnLst>
                              <a:rect l="0" t="0" r="r" b="b"/>
                              <a:pathLst>
                                <a:path w="86" h="67">
                                  <a:moveTo>
                                    <a:pt x="67" y="67"/>
                                  </a:moveTo>
                                  <a:lnTo>
                                    <a:pt x="86" y="48"/>
                                  </a:lnTo>
                                  <a:lnTo>
                                    <a:pt x="67" y="0"/>
                                  </a:lnTo>
                                  <a:lnTo>
                                    <a:pt x="19" y="10"/>
                                  </a:lnTo>
                                  <a:lnTo>
                                    <a:pt x="0" y="48"/>
                                  </a:lnTo>
                                  <a:lnTo>
                                    <a:pt x="19" y="67"/>
                                  </a:lnTo>
                                  <a:lnTo>
                                    <a:pt x="67"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 name="Freeform 217"/>
                          <wps:cNvSpPr>
                            <a:spLocks/>
                          </wps:cNvSpPr>
                          <wps:spPr bwMode="auto">
                            <a:xfrm>
                              <a:off x="1275" y="3082"/>
                              <a:ext cx="76" cy="96"/>
                            </a:xfrm>
                            <a:custGeom>
                              <a:avLst/>
                              <a:gdLst>
                                <a:gd name="T0" fmla="*/ 28 w 76"/>
                                <a:gd name="T1" fmla="*/ 96 h 96"/>
                                <a:gd name="T2" fmla="*/ 57 w 76"/>
                                <a:gd name="T3" fmla="*/ 76 h 96"/>
                                <a:gd name="T4" fmla="*/ 76 w 76"/>
                                <a:gd name="T5" fmla="*/ 28 h 96"/>
                                <a:gd name="T6" fmla="*/ 76 w 76"/>
                                <a:gd name="T7" fmla="*/ 19 h 96"/>
                                <a:gd name="T8" fmla="*/ 28 w 76"/>
                                <a:gd name="T9" fmla="*/ 0 h 96"/>
                                <a:gd name="T10" fmla="*/ 0 w 76"/>
                                <a:gd name="T11" fmla="*/ 19 h 96"/>
                                <a:gd name="T12" fmla="*/ 0 w 76"/>
                                <a:gd name="T13" fmla="*/ 76 h 96"/>
                                <a:gd name="T14" fmla="*/ 28 w 76"/>
                                <a:gd name="T15" fmla="*/ 96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96">
                                  <a:moveTo>
                                    <a:pt x="28" y="96"/>
                                  </a:moveTo>
                                  <a:lnTo>
                                    <a:pt x="57" y="76"/>
                                  </a:lnTo>
                                  <a:lnTo>
                                    <a:pt x="76" y="28"/>
                                  </a:lnTo>
                                  <a:lnTo>
                                    <a:pt x="76" y="19"/>
                                  </a:lnTo>
                                  <a:lnTo>
                                    <a:pt x="28" y="0"/>
                                  </a:lnTo>
                                  <a:lnTo>
                                    <a:pt x="0" y="19"/>
                                  </a:lnTo>
                                  <a:lnTo>
                                    <a:pt x="0" y="76"/>
                                  </a:lnTo>
                                  <a:lnTo>
                                    <a:pt x="28" y="9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218"/>
                          <wps:cNvSpPr>
                            <a:spLocks/>
                          </wps:cNvSpPr>
                          <wps:spPr bwMode="auto">
                            <a:xfrm>
                              <a:off x="1275" y="3082"/>
                              <a:ext cx="76" cy="96"/>
                            </a:xfrm>
                            <a:custGeom>
                              <a:avLst/>
                              <a:gdLst>
                                <a:gd name="T0" fmla="*/ 28 w 76"/>
                                <a:gd name="T1" fmla="*/ 96 h 96"/>
                                <a:gd name="T2" fmla="*/ 57 w 76"/>
                                <a:gd name="T3" fmla="*/ 76 h 96"/>
                                <a:gd name="T4" fmla="*/ 76 w 76"/>
                                <a:gd name="T5" fmla="*/ 28 h 96"/>
                                <a:gd name="T6" fmla="*/ 76 w 76"/>
                                <a:gd name="T7" fmla="*/ 19 h 96"/>
                                <a:gd name="T8" fmla="*/ 28 w 76"/>
                                <a:gd name="T9" fmla="*/ 0 h 96"/>
                                <a:gd name="T10" fmla="*/ 0 w 76"/>
                                <a:gd name="T11" fmla="*/ 19 h 96"/>
                                <a:gd name="T12" fmla="*/ 0 w 76"/>
                                <a:gd name="T13" fmla="*/ 76 h 96"/>
                                <a:gd name="T14" fmla="*/ 28 w 76"/>
                                <a:gd name="T15" fmla="*/ 96 h 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76" h="96">
                                  <a:moveTo>
                                    <a:pt x="28" y="96"/>
                                  </a:moveTo>
                                  <a:lnTo>
                                    <a:pt x="57" y="76"/>
                                  </a:lnTo>
                                  <a:lnTo>
                                    <a:pt x="76" y="28"/>
                                  </a:lnTo>
                                  <a:lnTo>
                                    <a:pt x="76" y="19"/>
                                  </a:lnTo>
                                  <a:lnTo>
                                    <a:pt x="28" y="0"/>
                                  </a:lnTo>
                                  <a:lnTo>
                                    <a:pt x="0" y="19"/>
                                  </a:lnTo>
                                  <a:lnTo>
                                    <a:pt x="0" y="76"/>
                                  </a:lnTo>
                                  <a:lnTo>
                                    <a:pt x="28"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Freeform 219"/>
                          <wps:cNvSpPr>
                            <a:spLocks/>
                          </wps:cNvSpPr>
                          <wps:spPr bwMode="auto">
                            <a:xfrm>
                              <a:off x="4049" y="3682"/>
                              <a:ext cx="76" cy="86"/>
                            </a:xfrm>
                            <a:custGeom>
                              <a:avLst/>
                              <a:gdLst>
                                <a:gd name="T0" fmla="*/ 67 w 76"/>
                                <a:gd name="T1" fmla="*/ 48 h 86"/>
                                <a:gd name="T2" fmla="*/ 76 w 76"/>
                                <a:gd name="T3" fmla="*/ 28 h 86"/>
                                <a:gd name="T4" fmla="*/ 67 w 76"/>
                                <a:gd name="T5" fmla="*/ 19 h 86"/>
                                <a:gd name="T6" fmla="*/ 19 w 76"/>
                                <a:gd name="T7" fmla="*/ 0 h 86"/>
                                <a:gd name="T8" fmla="*/ 0 w 76"/>
                                <a:gd name="T9" fmla="*/ 28 h 86"/>
                                <a:gd name="T10" fmla="*/ 9 w 76"/>
                                <a:gd name="T11" fmla="*/ 76 h 86"/>
                                <a:gd name="T12" fmla="*/ 19 w 76"/>
                                <a:gd name="T13" fmla="*/ 86 h 86"/>
                                <a:gd name="T14" fmla="*/ 48 w 76"/>
                                <a:gd name="T15" fmla="*/ 76 h 86"/>
                                <a:gd name="T16" fmla="*/ 67 w 76"/>
                                <a:gd name="T17" fmla="*/ 4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6">
                                  <a:moveTo>
                                    <a:pt x="67" y="48"/>
                                  </a:moveTo>
                                  <a:lnTo>
                                    <a:pt x="76" y="28"/>
                                  </a:lnTo>
                                  <a:lnTo>
                                    <a:pt x="67" y="19"/>
                                  </a:lnTo>
                                  <a:lnTo>
                                    <a:pt x="19" y="0"/>
                                  </a:lnTo>
                                  <a:lnTo>
                                    <a:pt x="0" y="28"/>
                                  </a:lnTo>
                                  <a:lnTo>
                                    <a:pt x="9" y="76"/>
                                  </a:lnTo>
                                  <a:lnTo>
                                    <a:pt x="19" y="86"/>
                                  </a:lnTo>
                                  <a:lnTo>
                                    <a:pt x="48" y="76"/>
                                  </a:lnTo>
                                  <a:lnTo>
                                    <a:pt x="67"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220"/>
                          <wps:cNvSpPr>
                            <a:spLocks/>
                          </wps:cNvSpPr>
                          <wps:spPr bwMode="auto">
                            <a:xfrm>
                              <a:off x="4049" y="3682"/>
                              <a:ext cx="76" cy="86"/>
                            </a:xfrm>
                            <a:custGeom>
                              <a:avLst/>
                              <a:gdLst>
                                <a:gd name="T0" fmla="*/ 67 w 76"/>
                                <a:gd name="T1" fmla="*/ 48 h 86"/>
                                <a:gd name="T2" fmla="*/ 76 w 76"/>
                                <a:gd name="T3" fmla="*/ 28 h 86"/>
                                <a:gd name="T4" fmla="*/ 67 w 76"/>
                                <a:gd name="T5" fmla="*/ 19 h 86"/>
                                <a:gd name="T6" fmla="*/ 19 w 76"/>
                                <a:gd name="T7" fmla="*/ 0 h 86"/>
                                <a:gd name="T8" fmla="*/ 0 w 76"/>
                                <a:gd name="T9" fmla="*/ 28 h 86"/>
                                <a:gd name="T10" fmla="*/ 9 w 76"/>
                                <a:gd name="T11" fmla="*/ 76 h 86"/>
                                <a:gd name="T12" fmla="*/ 19 w 76"/>
                                <a:gd name="T13" fmla="*/ 86 h 86"/>
                                <a:gd name="T14" fmla="*/ 48 w 76"/>
                                <a:gd name="T15" fmla="*/ 76 h 86"/>
                                <a:gd name="T16" fmla="*/ 67 w 76"/>
                                <a:gd name="T17" fmla="*/ 48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86">
                                  <a:moveTo>
                                    <a:pt x="67" y="48"/>
                                  </a:moveTo>
                                  <a:lnTo>
                                    <a:pt x="76" y="28"/>
                                  </a:lnTo>
                                  <a:lnTo>
                                    <a:pt x="67" y="19"/>
                                  </a:lnTo>
                                  <a:lnTo>
                                    <a:pt x="19" y="0"/>
                                  </a:lnTo>
                                  <a:lnTo>
                                    <a:pt x="0" y="28"/>
                                  </a:lnTo>
                                  <a:lnTo>
                                    <a:pt x="9" y="76"/>
                                  </a:lnTo>
                                  <a:lnTo>
                                    <a:pt x="19" y="86"/>
                                  </a:lnTo>
                                  <a:lnTo>
                                    <a:pt x="48" y="76"/>
                                  </a:lnTo>
                                  <a:lnTo>
                                    <a:pt x="67"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Freeform 221"/>
                          <wps:cNvSpPr>
                            <a:spLocks/>
                          </wps:cNvSpPr>
                          <wps:spPr bwMode="auto">
                            <a:xfrm>
                              <a:off x="1562" y="3931"/>
                              <a:ext cx="72" cy="101"/>
                            </a:xfrm>
                            <a:custGeom>
                              <a:avLst/>
                              <a:gdLst>
                                <a:gd name="T0" fmla="*/ 38 w 72"/>
                                <a:gd name="T1" fmla="*/ 101 h 101"/>
                                <a:gd name="T2" fmla="*/ 62 w 72"/>
                                <a:gd name="T3" fmla="*/ 77 h 101"/>
                                <a:gd name="T4" fmla="*/ 72 w 72"/>
                                <a:gd name="T5" fmla="*/ 29 h 101"/>
                                <a:gd name="T6" fmla="*/ 38 w 72"/>
                                <a:gd name="T7" fmla="*/ 0 h 101"/>
                                <a:gd name="T8" fmla="*/ 0 w 72"/>
                                <a:gd name="T9" fmla="*/ 29 h 101"/>
                                <a:gd name="T10" fmla="*/ 14 w 72"/>
                                <a:gd name="T11" fmla="*/ 77 h 101"/>
                                <a:gd name="T12" fmla="*/ 38 w 72"/>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72" h="101">
                                  <a:moveTo>
                                    <a:pt x="38" y="101"/>
                                  </a:moveTo>
                                  <a:lnTo>
                                    <a:pt x="62" y="77"/>
                                  </a:lnTo>
                                  <a:lnTo>
                                    <a:pt x="72" y="29"/>
                                  </a:lnTo>
                                  <a:lnTo>
                                    <a:pt x="38" y="0"/>
                                  </a:lnTo>
                                  <a:lnTo>
                                    <a:pt x="0" y="29"/>
                                  </a:lnTo>
                                  <a:lnTo>
                                    <a:pt x="14" y="77"/>
                                  </a:lnTo>
                                  <a:lnTo>
                                    <a:pt x="38" y="101"/>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222"/>
                          <wps:cNvSpPr>
                            <a:spLocks/>
                          </wps:cNvSpPr>
                          <wps:spPr bwMode="auto">
                            <a:xfrm>
                              <a:off x="1562" y="3931"/>
                              <a:ext cx="72" cy="101"/>
                            </a:xfrm>
                            <a:custGeom>
                              <a:avLst/>
                              <a:gdLst>
                                <a:gd name="T0" fmla="*/ 38 w 72"/>
                                <a:gd name="T1" fmla="*/ 101 h 101"/>
                                <a:gd name="T2" fmla="*/ 62 w 72"/>
                                <a:gd name="T3" fmla="*/ 77 h 101"/>
                                <a:gd name="T4" fmla="*/ 72 w 72"/>
                                <a:gd name="T5" fmla="*/ 29 h 101"/>
                                <a:gd name="T6" fmla="*/ 38 w 72"/>
                                <a:gd name="T7" fmla="*/ 0 h 101"/>
                                <a:gd name="T8" fmla="*/ 0 w 72"/>
                                <a:gd name="T9" fmla="*/ 29 h 101"/>
                                <a:gd name="T10" fmla="*/ 14 w 72"/>
                                <a:gd name="T11" fmla="*/ 77 h 101"/>
                                <a:gd name="T12" fmla="*/ 38 w 72"/>
                                <a:gd name="T13" fmla="*/ 101 h 101"/>
                              </a:gdLst>
                              <a:ahLst/>
                              <a:cxnLst>
                                <a:cxn ang="0">
                                  <a:pos x="T0" y="T1"/>
                                </a:cxn>
                                <a:cxn ang="0">
                                  <a:pos x="T2" y="T3"/>
                                </a:cxn>
                                <a:cxn ang="0">
                                  <a:pos x="T4" y="T5"/>
                                </a:cxn>
                                <a:cxn ang="0">
                                  <a:pos x="T6" y="T7"/>
                                </a:cxn>
                                <a:cxn ang="0">
                                  <a:pos x="T8" y="T9"/>
                                </a:cxn>
                                <a:cxn ang="0">
                                  <a:pos x="T10" y="T11"/>
                                </a:cxn>
                                <a:cxn ang="0">
                                  <a:pos x="T12" y="T13"/>
                                </a:cxn>
                              </a:cxnLst>
                              <a:rect l="0" t="0" r="r" b="b"/>
                              <a:pathLst>
                                <a:path w="72" h="101">
                                  <a:moveTo>
                                    <a:pt x="38" y="101"/>
                                  </a:moveTo>
                                  <a:lnTo>
                                    <a:pt x="62" y="77"/>
                                  </a:lnTo>
                                  <a:lnTo>
                                    <a:pt x="72" y="29"/>
                                  </a:lnTo>
                                  <a:lnTo>
                                    <a:pt x="38" y="0"/>
                                  </a:lnTo>
                                  <a:lnTo>
                                    <a:pt x="0" y="29"/>
                                  </a:lnTo>
                                  <a:lnTo>
                                    <a:pt x="14" y="77"/>
                                  </a:lnTo>
                                  <a:lnTo>
                                    <a:pt x="38" y="10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 name="Freeform 223"/>
                          <wps:cNvSpPr>
                            <a:spLocks/>
                          </wps:cNvSpPr>
                          <wps:spPr bwMode="auto">
                            <a:xfrm>
                              <a:off x="5151" y="3730"/>
                              <a:ext cx="100" cy="57"/>
                            </a:xfrm>
                            <a:custGeom>
                              <a:avLst/>
                              <a:gdLst>
                                <a:gd name="T0" fmla="*/ 81 w 100"/>
                                <a:gd name="T1" fmla="*/ 57 h 57"/>
                                <a:gd name="T2" fmla="*/ 100 w 100"/>
                                <a:gd name="T3" fmla="*/ 28 h 57"/>
                                <a:gd name="T4" fmla="*/ 81 w 100"/>
                                <a:gd name="T5" fmla="*/ 0 h 57"/>
                                <a:gd name="T6" fmla="*/ 19 w 100"/>
                                <a:gd name="T7" fmla="*/ 0 h 57"/>
                                <a:gd name="T8" fmla="*/ 0 w 100"/>
                                <a:gd name="T9" fmla="*/ 28 h 57"/>
                                <a:gd name="T10" fmla="*/ 19 w 100"/>
                                <a:gd name="T11" fmla="*/ 57 h 57"/>
                                <a:gd name="T12" fmla="*/ 81 w 100"/>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100" h="57">
                                  <a:moveTo>
                                    <a:pt x="81" y="57"/>
                                  </a:moveTo>
                                  <a:lnTo>
                                    <a:pt x="100" y="28"/>
                                  </a:lnTo>
                                  <a:lnTo>
                                    <a:pt x="81" y="0"/>
                                  </a:lnTo>
                                  <a:lnTo>
                                    <a:pt x="19" y="0"/>
                                  </a:lnTo>
                                  <a:lnTo>
                                    <a:pt x="0" y="28"/>
                                  </a:lnTo>
                                  <a:lnTo>
                                    <a:pt x="19" y="57"/>
                                  </a:lnTo>
                                  <a:lnTo>
                                    <a:pt x="81"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22" name="Group 425"/>
                        <wpg:cNvGrpSpPr>
                          <a:grpSpLocks/>
                        </wpg:cNvGrpSpPr>
                        <wpg:grpSpPr bwMode="auto">
                          <a:xfrm>
                            <a:off x="228600" y="1258570"/>
                            <a:ext cx="4053840" cy="3188970"/>
                            <a:chOff x="359" y="1982"/>
                            <a:chExt cx="6384" cy="5022"/>
                          </a:xfrm>
                        </wpg:grpSpPr>
                        <wps:wsp>
                          <wps:cNvPr id="223" name="Freeform 225"/>
                          <wps:cNvSpPr>
                            <a:spLocks/>
                          </wps:cNvSpPr>
                          <wps:spPr bwMode="auto">
                            <a:xfrm>
                              <a:off x="5151" y="3730"/>
                              <a:ext cx="100" cy="57"/>
                            </a:xfrm>
                            <a:custGeom>
                              <a:avLst/>
                              <a:gdLst>
                                <a:gd name="T0" fmla="*/ 81 w 100"/>
                                <a:gd name="T1" fmla="*/ 57 h 57"/>
                                <a:gd name="T2" fmla="*/ 100 w 100"/>
                                <a:gd name="T3" fmla="*/ 28 h 57"/>
                                <a:gd name="T4" fmla="*/ 81 w 100"/>
                                <a:gd name="T5" fmla="*/ 0 h 57"/>
                                <a:gd name="T6" fmla="*/ 19 w 100"/>
                                <a:gd name="T7" fmla="*/ 0 h 57"/>
                                <a:gd name="T8" fmla="*/ 0 w 100"/>
                                <a:gd name="T9" fmla="*/ 28 h 57"/>
                                <a:gd name="T10" fmla="*/ 19 w 100"/>
                                <a:gd name="T11" fmla="*/ 57 h 57"/>
                                <a:gd name="T12" fmla="*/ 81 w 100"/>
                                <a:gd name="T13" fmla="*/ 57 h 57"/>
                              </a:gdLst>
                              <a:ahLst/>
                              <a:cxnLst>
                                <a:cxn ang="0">
                                  <a:pos x="T0" y="T1"/>
                                </a:cxn>
                                <a:cxn ang="0">
                                  <a:pos x="T2" y="T3"/>
                                </a:cxn>
                                <a:cxn ang="0">
                                  <a:pos x="T4" y="T5"/>
                                </a:cxn>
                                <a:cxn ang="0">
                                  <a:pos x="T6" y="T7"/>
                                </a:cxn>
                                <a:cxn ang="0">
                                  <a:pos x="T8" y="T9"/>
                                </a:cxn>
                                <a:cxn ang="0">
                                  <a:pos x="T10" y="T11"/>
                                </a:cxn>
                                <a:cxn ang="0">
                                  <a:pos x="T12" y="T13"/>
                                </a:cxn>
                              </a:cxnLst>
                              <a:rect l="0" t="0" r="r" b="b"/>
                              <a:pathLst>
                                <a:path w="100" h="57">
                                  <a:moveTo>
                                    <a:pt x="81" y="57"/>
                                  </a:moveTo>
                                  <a:lnTo>
                                    <a:pt x="100" y="28"/>
                                  </a:lnTo>
                                  <a:lnTo>
                                    <a:pt x="81" y="0"/>
                                  </a:lnTo>
                                  <a:lnTo>
                                    <a:pt x="19" y="0"/>
                                  </a:lnTo>
                                  <a:lnTo>
                                    <a:pt x="0" y="28"/>
                                  </a:lnTo>
                                  <a:lnTo>
                                    <a:pt x="19" y="57"/>
                                  </a:lnTo>
                                  <a:lnTo>
                                    <a:pt x="81"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226"/>
                          <wps:cNvSpPr>
                            <a:spLocks/>
                          </wps:cNvSpPr>
                          <wps:spPr bwMode="auto">
                            <a:xfrm>
                              <a:off x="1941" y="4435"/>
                              <a:ext cx="86" cy="87"/>
                            </a:xfrm>
                            <a:custGeom>
                              <a:avLst/>
                              <a:gdLst>
                                <a:gd name="T0" fmla="*/ 9 w 86"/>
                                <a:gd name="T1" fmla="*/ 48 h 87"/>
                                <a:gd name="T2" fmla="*/ 47 w 86"/>
                                <a:gd name="T3" fmla="*/ 77 h 87"/>
                                <a:gd name="T4" fmla="*/ 57 w 86"/>
                                <a:gd name="T5" fmla="*/ 87 h 87"/>
                                <a:gd name="T6" fmla="*/ 67 w 86"/>
                                <a:gd name="T7" fmla="*/ 77 h 87"/>
                                <a:gd name="T8" fmla="*/ 86 w 86"/>
                                <a:gd name="T9" fmla="*/ 29 h 87"/>
                                <a:gd name="T10" fmla="*/ 57 w 86"/>
                                <a:gd name="T11" fmla="*/ 0 h 87"/>
                                <a:gd name="T12" fmla="*/ 9 w 86"/>
                                <a:gd name="T13" fmla="*/ 19 h 87"/>
                                <a:gd name="T14" fmla="*/ 0 w 86"/>
                                <a:gd name="T15" fmla="*/ 29 h 87"/>
                                <a:gd name="T16" fmla="*/ 9 w 86"/>
                                <a:gd name="T17" fmla="*/ 4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87">
                                  <a:moveTo>
                                    <a:pt x="9" y="48"/>
                                  </a:moveTo>
                                  <a:lnTo>
                                    <a:pt x="47" y="77"/>
                                  </a:lnTo>
                                  <a:lnTo>
                                    <a:pt x="57" y="87"/>
                                  </a:lnTo>
                                  <a:lnTo>
                                    <a:pt x="67" y="77"/>
                                  </a:lnTo>
                                  <a:lnTo>
                                    <a:pt x="86" y="29"/>
                                  </a:lnTo>
                                  <a:lnTo>
                                    <a:pt x="57" y="0"/>
                                  </a:lnTo>
                                  <a:lnTo>
                                    <a:pt x="9" y="19"/>
                                  </a:lnTo>
                                  <a:lnTo>
                                    <a:pt x="0" y="29"/>
                                  </a:lnTo>
                                  <a:lnTo>
                                    <a:pt x="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227"/>
                          <wps:cNvSpPr>
                            <a:spLocks/>
                          </wps:cNvSpPr>
                          <wps:spPr bwMode="auto">
                            <a:xfrm>
                              <a:off x="1941" y="4435"/>
                              <a:ext cx="86" cy="87"/>
                            </a:xfrm>
                            <a:custGeom>
                              <a:avLst/>
                              <a:gdLst>
                                <a:gd name="T0" fmla="*/ 9 w 86"/>
                                <a:gd name="T1" fmla="*/ 48 h 87"/>
                                <a:gd name="T2" fmla="*/ 47 w 86"/>
                                <a:gd name="T3" fmla="*/ 77 h 87"/>
                                <a:gd name="T4" fmla="*/ 57 w 86"/>
                                <a:gd name="T5" fmla="*/ 87 h 87"/>
                                <a:gd name="T6" fmla="*/ 67 w 86"/>
                                <a:gd name="T7" fmla="*/ 77 h 87"/>
                                <a:gd name="T8" fmla="*/ 86 w 86"/>
                                <a:gd name="T9" fmla="*/ 29 h 87"/>
                                <a:gd name="T10" fmla="*/ 57 w 86"/>
                                <a:gd name="T11" fmla="*/ 0 h 87"/>
                                <a:gd name="T12" fmla="*/ 9 w 86"/>
                                <a:gd name="T13" fmla="*/ 19 h 87"/>
                                <a:gd name="T14" fmla="*/ 0 w 86"/>
                                <a:gd name="T15" fmla="*/ 29 h 87"/>
                                <a:gd name="T16" fmla="*/ 9 w 86"/>
                                <a:gd name="T17" fmla="*/ 48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87">
                                  <a:moveTo>
                                    <a:pt x="9" y="48"/>
                                  </a:moveTo>
                                  <a:lnTo>
                                    <a:pt x="47" y="77"/>
                                  </a:lnTo>
                                  <a:lnTo>
                                    <a:pt x="57" y="87"/>
                                  </a:lnTo>
                                  <a:lnTo>
                                    <a:pt x="67" y="77"/>
                                  </a:lnTo>
                                  <a:lnTo>
                                    <a:pt x="86" y="29"/>
                                  </a:lnTo>
                                  <a:lnTo>
                                    <a:pt x="57" y="0"/>
                                  </a:lnTo>
                                  <a:lnTo>
                                    <a:pt x="9" y="19"/>
                                  </a:lnTo>
                                  <a:lnTo>
                                    <a:pt x="0" y="29"/>
                                  </a:lnTo>
                                  <a:lnTo>
                                    <a:pt x="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 name="Freeform 228"/>
                          <wps:cNvSpPr>
                            <a:spLocks/>
                          </wps:cNvSpPr>
                          <wps:spPr bwMode="auto">
                            <a:xfrm>
                              <a:off x="2065" y="3528"/>
                              <a:ext cx="72" cy="96"/>
                            </a:xfrm>
                            <a:custGeom>
                              <a:avLst/>
                              <a:gdLst>
                                <a:gd name="T0" fmla="*/ 43 w 72"/>
                                <a:gd name="T1" fmla="*/ 96 h 96"/>
                                <a:gd name="T2" fmla="*/ 53 w 72"/>
                                <a:gd name="T3" fmla="*/ 77 h 96"/>
                                <a:gd name="T4" fmla="*/ 72 w 72"/>
                                <a:gd name="T5" fmla="*/ 29 h 96"/>
                                <a:gd name="T6" fmla="*/ 43 w 72"/>
                                <a:gd name="T7" fmla="*/ 0 h 96"/>
                                <a:gd name="T8" fmla="*/ 0 w 72"/>
                                <a:gd name="T9" fmla="*/ 29 h 96"/>
                                <a:gd name="T10" fmla="*/ 19 w 72"/>
                                <a:gd name="T11" fmla="*/ 77 h 96"/>
                                <a:gd name="T12" fmla="*/ 43 w 72"/>
                                <a:gd name="T13" fmla="*/ 96 h 96"/>
                              </a:gdLst>
                              <a:ahLst/>
                              <a:cxnLst>
                                <a:cxn ang="0">
                                  <a:pos x="T0" y="T1"/>
                                </a:cxn>
                                <a:cxn ang="0">
                                  <a:pos x="T2" y="T3"/>
                                </a:cxn>
                                <a:cxn ang="0">
                                  <a:pos x="T4" y="T5"/>
                                </a:cxn>
                                <a:cxn ang="0">
                                  <a:pos x="T6" y="T7"/>
                                </a:cxn>
                                <a:cxn ang="0">
                                  <a:pos x="T8" y="T9"/>
                                </a:cxn>
                                <a:cxn ang="0">
                                  <a:pos x="T10" y="T11"/>
                                </a:cxn>
                                <a:cxn ang="0">
                                  <a:pos x="T12" y="T13"/>
                                </a:cxn>
                              </a:cxnLst>
                              <a:rect l="0" t="0" r="r" b="b"/>
                              <a:pathLst>
                                <a:path w="72" h="96">
                                  <a:moveTo>
                                    <a:pt x="43" y="96"/>
                                  </a:moveTo>
                                  <a:lnTo>
                                    <a:pt x="53" y="77"/>
                                  </a:lnTo>
                                  <a:lnTo>
                                    <a:pt x="72" y="29"/>
                                  </a:lnTo>
                                  <a:lnTo>
                                    <a:pt x="43" y="0"/>
                                  </a:lnTo>
                                  <a:lnTo>
                                    <a:pt x="0" y="29"/>
                                  </a:lnTo>
                                  <a:lnTo>
                                    <a:pt x="19" y="77"/>
                                  </a:lnTo>
                                  <a:lnTo>
                                    <a:pt x="43" y="9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29"/>
                          <wps:cNvSpPr>
                            <a:spLocks/>
                          </wps:cNvSpPr>
                          <wps:spPr bwMode="auto">
                            <a:xfrm>
                              <a:off x="2065" y="3528"/>
                              <a:ext cx="72" cy="96"/>
                            </a:xfrm>
                            <a:custGeom>
                              <a:avLst/>
                              <a:gdLst>
                                <a:gd name="T0" fmla="*/ 43 w 72"/>
                                <a:gd name="T1" fmla="*/ 96 h 96"/>
                                <a:gd name="T2" fmla="*/ 53 w 72"/>
                                <a:gd name="T3" fmla="*/ 77 h 96"/>
                                <a:gd name="T4" fmla="*/ 72 w 72"/>
                                <a:gd name="T5" fmla="*/ 29 h 96"/>
                                <a:gd name="T6" fmla="*/ 43 w 72"/>
                                <a:gd name="T7" fmla="*/ 0 h 96"/>
                                <a:gd name="T8" fmla="*/ 0 w 72"/>
                                <a:gd name="T9" fmla="*/ 29 h 96"/>
                                <a:gd name="T10" fmla="*/ 19 w 72"/>
                                <a:gd name="T11" fmla="*/ 77 h 96"/>
                                <a:gd name="T12" fmla="*/ 43 w 72"/>
                                <a:gd name="T13" fmla="*/ 96 h 96"/>
                              </a:gdLst>
                              <a:ahLst/>
                              <a:cxnLst>
                                <a:cxn ang="0">
                                  <a:pos x="T0" y="T1"/>
                                </a:cxn>
                                <a:cxn ang="0">
                                  <a:pos x="T2" y="T3"/>
                                </a:cxn>
                                <a:cxn ang="0">
                                  <a:pos x="T4" y="T5"/>
                                </a:cxn>
                                <a:cxn ang="0">
                                  <a:pos x="T6" y="T7"/>
                                </a:cxn>
                                <a:cxn ang="0">
                                  <a:pos x="T8" y="T9"/>
                                </a:cxn>
                                <a:cxn ang="0">
                                  <a:pos x="T10" y="T11"/>
                                </a:cxn>
                                <a:cxn ang="0">
                                  <a:pos x="T12" y="T13"/>
                                </a:cxn>
                              </a:cxnLst>
                              <a:rect l="0" t="0" r="r" b="b"/>
                              <a:pathLst>
                                <a:path w="72" h="96">
                                  <a:moveTo>
                                    <a:pt x="43" y="96"/>
                                  </a:moveTo>
                                  <a:lnTo>
                                    <a:pt x="53" y="77"/>
                                  </a:lnTo>
                                  <a:lnTo>
                                    <a:pt x="72" y="29"/>
                                  </a:lnTo>
                                  <a:lnTo>
                                    <a:pt x="43" y="0"/>
                                  </a:lnTo>
                                  <a:lnTo>
                                    <a:pt x="0" y="29"/>
                                  </a:lnTo>
                                  <a:lnTo>
                                    <a:pt x="19" y="77"/>
                                  </a:lnTo>
                                  <a:lnTo>
                                    <a:pt x="43"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 name="Freeform 230"/>
                          <wps:cNvSpPr>
                            <a:spLocks/>
                          </wps:cNvSpPr>
                          <wps:spPr bwMode="auto">
                            <a:xfrm>
                              <a:off x="3191" y="4901"/>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231"/>
                          <wps:cNvSpPr>
                            <a:spLocks/>
                          </wps:cNvSpPr>
                          <wps:spPr bwMode="auto">
                            <a:xfrm>
                              <a:off x="3191" y="4901"/>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Freeform 232"/>
                          <wps:cNvSpPr>
                            <a:spLocks/>
                          </wps:cNvSpPr>
                          <wps:spPr bwMode="auto">
                            <a:xfrm>
                              <a:off x="3344" y="4690"/>
                              <a:ext cx="87" cy="67"/>
                            </a:xfrm>
                            <a:custGeom>
                              <a:avLst/>
                              <a:gdLst>
                                <a:gd name="T0" fmla="*/ 68 w 87"/>
                                <a:gd name="T1" fmla="*/ 48 h 67"/>
                                <a:gd name="T2" fmla="*/ 87 w 87"/>
                                <a:gd name="T3" fmla="*/ 28 h 67"/>
                                <a:gd name="T4" fmla="*/ 68 w 87"/>
                                <a:gd name="T5" fmla="*/ 9 h 67"/>
                                <a:gd name="T6" fmla="*/ 20 w 87"/>
                                <a:gd name="T7" fmla="*/ 0 h 67"/>
                                <a:gd name="T8" fmla="*/ 0 w 87"/>
                                <a:gd name="T9" fmla="*/ 28 h 67"/>
                                <a:gd name="T10" fmla="*/ 20 w 87"/>
                                <a:gd name="T11" fmla="*/ 67 h 67"/>
                                <a:gd name="T12" fmla="*/ 68 w 87"/>
                                <a:gd name="T13" fmla="*/ 48 h 67"/>
                              </a:gdLst>
                              <a:ahLst/>
                              <a:cxnLst>
                                <a:cxn ang="0">
                                  <a:pos x="T0" y="T1"/>
                                </a:cxn>
                                <a:cxn ang="0">
                                  <a:pos x="T2" y="T3"/>
                                </a:cxn>
                                <a:cxn ang="0">
                                  <a:pos x="T4" y="T5"/>
                                </a:cxn>
                                <a:cxn ang="0">
                                  <a:pos x="T6" y="T7"/>
                                </a:cxn>
                                <a:cxn ang="0">
                                  <a:pos x="T8" y="T9"/>
                                </a:cxn>
                                <a:cxn ang="0">
                                  <a:pos x="T10" y="T11"/>
                                </a:cxn>
                                <a:cxn ang="0">
                                  <a:pos x="T12" y="T13"/>
                                </a:cxn>
                              </a:cxnLst>
                              <a:rect l="0" t="0" r="r" b="b"/>
                              <a:pathLst>
                                <a:path w="87" h="67">
                                  <a:moveTo>
                                    <a:pt x="68" y="48"/>
                                  </a:moveTo>
                                  <a:lnTo>
                                    <a:pt x="87" y="28"/>
                                  </a:lnTo>
                                  <a:lnTo>
                                    <a:pt x="68" y="9"/>
                                  </a:lnTo>
                                  <a:lnTo>
                                    <a:pt x="20" y="0"/>
                                  </a:lnTo>
                                  <a:lnTo>
                                    <a:pt x="0" y="28"/>
                                  </a:lnTo>
                                  <a:lnTo>
                                    <a:pt x="20" y="67"/>
                                  </a:lnTo>
                                  <a:lnTo>
                                    <a:pt x="68"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233"/>
                          <wps:cNvSpPr>
                            <a:spLocks/>
                          </wps:cNvSpPr>
                          <wps:spPr bwMode="auto">
                            <a:xfrm>
                              <a:off x="3344" y="4690"/>
                              <a:ext cx="87" cy="67"/>
                            </a:xfrm>
                            <a:custGeom>
                              <a:avLst/>
                              <a:gdLst>
                                <a:gd name="T0" fmla="*/ 68 w 87"/>
                                <a:gd name="T1" fmla="*/ 48 h 67"/>
                                <a:gd name="T2" fmla="*/ 87 w 87"/>
                                <a:gd name="T3" fmla="*/ 28 h 67"/>
                                <a:gd name="T4" fmla="*/ 68 w 87"/>
                                <a:gd name="T5" fmla="*/ 9 h 67"/>
                                <a:gd name="T6" fmla="*/ 20 w 87"/>
                                <a:gd name="T7" fmla="*/ 0 h 67"/>
                                <a:gd name="T8" fmla="*/ 0 w 87"/>
                                <a:gd name="T9" fmla="*/ 28 h 67"/>
                                <a:gd name="T10" fmla="*/ 20 w 87"/>
                                <a:gd name="T11" fmla="*/ 67 h 67"/>
                                <a:gd name="T12" fmla="*/ 68 w 87"/>
                                <a:gd name="T13" fmla="*/ 48 h 67"/>
                              </a:gdLst>
                              <a:ahLst/>
                              <a:cxnLst>
                                <a:cxn ang="0">
                                  <a:pos x="T0" y="T1"/>
                                </a:cxn>
                                <a:cxn ang="0">
                                  <a:pos x="T2" y="T3"/>
                                </a:cxn>
                                <a:cxn ang="0">
                                  <a:pos x="T4" y="T5"/>
                                </a:cxn>
                                <a:cxn ang="0">
                                  <a:pos x="T6" y="T7"/>
                                </a:cxn>
                                <a:cxn ang="0">
                                  <a:pos x="T8" y="T9"/>
                                </a:cxn>
                                <a:cxn ang="0">
                                  <a:pos x="T10" y="T11"/>
                                </a:cxn>
                                <a:cxn ang="0">
                                  <a:pos x="T12" y="T13"/>
                                </a:cxn>
                              </a:cxnLst>
                              <a:rect l="0" t="0" r="r" b="b"/>
                              <a:pathLst>
                                <a:path w="87" h="67">
                                  <a:moveTo>
                                    <a:pt x="68" y="48"/>
                                  </a:moveTo>
                                  <a:lnTo>
                                    <a:pt x="87" y="28"/>
                                  </a:lnTo>
                                  <a:lnTo>
                                    <a:pt x="68" y="9"/>
                                  </a:lnTo>
                                  <a:lnTo>
                                    <a:pt x="20" y="0"/>
                                  </a:lnTo>
                                  <a:lnTo>
                                    <a:pt x="0" y="28"/>
                                  </a:lnTo>
                                  <a:lnTo>
                                    <a:pt x="20" y="67"/>
                                  </a:lnTo>
                                  <a:lnTo>
                                    <a:pt x="68"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Freeform 234"/>
                          <wps:cNvSpPr>
                            <a:spLocks/>
                          </wps:cNvSpPr>
                          <wps:spPr bwMode="auto">
                            <a:xfrm>
                              <a:off x="4700" y="2870"/>
                              <a:ext cx="87" cy="96"/>
                            </a:xfrm>
                            <a:custGeom>
                              <a:avLst/>
                              <a:gdLst>
                                <a:gd name="T0" fmla="*/ 77 w 87"/>
                                <a:gd name="T1" fmla="*/ 96 h 96"/>
                                <a:gd name="T2" fmla="*/ 87 w 87"/>
                                <a:gd name="T3" fmla="*/ 87 h 96"/>
                                <a:gd name="T4" fmla="*/ 77 w 87"/>
                                <a:gd name="T5" fmla="*/ 58 h 96"/>
                                <a:gd name="T6" fmla="*/ 58 w 87"/>
                                <a:gd name="T7" fmla="*/ 39 h 96"/>
                                <a:gd name="T8" fmla="*/ 29 w 87"/>
                                <a:gd name="T9" fmla="*/ 0 h 96"/>
                                <a:gd name="T10" fmla="*/ 0 w 87"/>
                                <a:gd name="T11" fmla="*/ 39 h 96"/>
                                <a:gd name="T12" fmla="*/ 29 w 87"/>
                                <a:gd name="T13" fmla="*/ 58 h 96"/>
                                <a:gd name="T14" fmla="*/ 58 w 87"/>
                                <a:gd name="T15" fmla="*/ 87 h 96"/>
                                <a:gd name="T16" fmla="*/ 77 w 87"/>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6">
                                  <a:moveTo>
                                    <a:pt x="77" y="96"/>
                                  </a:moveTo>
                                  <a:lnTo>
                                    <a:pt x="87" y="87"/>
                                  </a:lnTo>
                                  <a:lnTo>
                                    <a:pt x="77" y="58"/>
                                  </a:lnTo>
                                  <a:lnTo>
                                    <a:pt x="58" y="39"/>
                                  </a:lnTo>
                                  <a:lnTo>
                                    <a:pt x="29" y="0"/>
                                  </a:lnTo>
                                  <a:lnTo>
                                    <a:pt x="0" y="39"/>
                                  </a:lnTo>
                                  <a:lnTo>
                                    <a:pt x="29" y="58"/>
                                  </a:lnTo>
                                  <a:lnTo>
                                    <a:pt x="58" y="87"/>
                                  </a:lnTo>
                                  <a:lnTo>
                                    <a:pt x="77" y="9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35"/>
                          <wps:cNvSpPr>
                            <a:spLocks/>
                          </wps:cNvSpPr>
                          <wps:spPr bwMode="auto">
                            <a:xfrm>
                              <a:off x="4700" y="2870"/>
                              <a:ext cx="87" cy="96"/>
                            </a:xfrm>
                            <a:custGeom>
                              <a:avLst/>
                              <a:gdLst>
                                <a:gd name="T0" fmla="*/ 77 w 87"/>
                                <a:gd name="T1" fmla="*/ 96 h 96"/>
                                <a:gd name="T2" fmla="*/ 87 w 87"/>
                                <a:gd name="T3" fmla="*/ 87 h 96"/>
                                <a:gd name="T4" fmla="*/ 77 w 87"/>
                                <a:gd name="T5" fmla="*/ 58 h 96"/>
                                <a:gd name="T6" fmla="*/ 58 w 87"/>
                                <a:gd name="T7" fmla="*/ 39 h 96"/>
                                <a:gd name="T8" fmla="*/ 29 w 87"/>
                                <a:gd name="T9" fmla="*/ 0 h 96"/>
                                <a:gd name="T10" fmla="*/ 0 w 87"/>
                                <a:gd name="T11" fmla="*/ 39 h 96"/>
                                <a:gd name="T12" fmla="*/ 29 w 87"/>
                                <a:gd name="T13" fmla="*/ 58 h 96"/>
                                <a:gd name="T14" fmla="*/ 58 w 87"/>
                                <a:gd name="T15" fmla="*/ 87 h 96"/>
                                <a:gd name="T16" fmla="*/ 77 w 87"/>
                                <a:gd name="T17" fmla="*/ 96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 h="96">
                                  <a:moveTo>
                                    <a:pt x="77" y="96"/>
                                  </a:moveTo>
                                  <a:lnTo>
                                    <a:pt x="87" y="87"/>
                                  </a:lnTo>
                                  <a:lnTo>
                                    <a:pt x="77" y="58"/>
                                  </a:lnTo>
                                  <a:lnTo>
                                    <a:pt x="58" y="39"/>
                                  </a:lnTo>
                                  <a:lnTo>
                                    <a:pt x="29" y="0"/>
                                  </a:lnTo>
                                  <a:lnTo>
                                    <a:pt x="0" y="39"/>
                                  </a:lnTo>
                                  <a:lnTo>
                                    <a:pt x="29" y="58"/>
                                  </a:lnTo>
                                  <a:lnTo>
                                    <a:pt x="58" y="87"/>
                                  </a:lnTo>
                                  <a:lnTo>
                                    <a:pt x="77" y="9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236"/>
                          <wps:cNvSpPr>
                            <a:spLocks/>
                          </wps:cNvSpPr>
                          <wps:spPr bwMode="auto">
                            <a:xfrm>
                              <a:off x="3191" y="4493"/>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37"/>
                          <wps:cNvSpPr>
                            <a:spLocks/>
                          </wps:cNvSpPr>
                          <wps:spPr bwMode="auto">
                            <a:xfrm>
                              <a:off x="3191" y="4493"/>
                              <a:ext cx="67" cy="86"/>
                            </a:xfrm>
                            <a:custGeom>
                              <a:avLst/>
                              <a:gdLst>
                                <a:gd name="T0" fmla="*/ 19 w 67"/>
                                <a:gd name="T1" fmla="*/ 86 h 86"/>
                                <a:gd name="T2" fmla="*/ 48 w 67"/>
                                <a:gd name="T3" fmla="*/ 67 h 86"/>
                                <a:gd name="T4" fmla="*/ 67 w 67"/>
                                <a:gd name="T5" fmla="*/ 19 h 86"/>
                                <a:gd name="T6" fmla="*/ 19 w 67"/>
                                <a:gd name="T7" fmla="*/ 0 h 86"/>
                                <a:gd name="T8" fmla="*/ 0 w 67"/>
                                <a:gd name="T9" fmla="*/ 19 h 86"/>
                                <a:gd name="T10" fmla="*/ 10 w 67"/>
                                <a:gd name="T11" fmla="*/ 67 h 86"/>
                                <a:gd name="T12" fmla="*/ 19 w 67"/>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67" h="86">
                                  <a:moveTo>
                                    <a:pt x="19" y="86"/>
                                  </a:moveTo>
                                  <a:lnTo>
                                    <a:pt x="48" y="67"/>
                                  </a:lnTo>
                                  <a:lnTo>
                                    <a:pt x="67" y="19"/>
                                  </a:lnTo>
                                  <a:lnTo>
                                    <a:pt x="19" y="0"/>
                                  </a:lnTo>
                                  <a:lnTo>
                                    <a:pt x="0" y="19"/>
                                  </a:lnTo>
                                  <a:lnTo>
                                    <a:pt x="10" y="67"/>
                                  </a:lnTo>
                                  <a:lnTo>
                                    <a:pt x="1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 name="Freeform 238"/>
                          <wps:cNvSpPr>
                            <a:spLocks/>
                          </wps:cNvSpPr>
                          <wps:spPr bwMode="auto">
                            <a:xfrm>
                              <a:off x="5045" y="4493"/>
                              <a:ext cx="58" cy="86"/>
                            </a:xfrm>
                            <a:custGeom>
                              <a:avLst/>
                              <a:gdLst>
                                <a:gd name="T0" fmla="*/ 29 w 58"/>
                                <a:gd name="T1" fmla="*/ 86 h 86"/>
                                <a:gd name="T2" fmla="*/ 58 w 58"/>
                                <a:gd name="T3" fmla="*/ 67 h 86"/>
                                <a:gd name="T4" fmla="*/ 48 w 58"/>
                                <a:gd name="T5" fmla="*/ 19 h 86"/>
                                <a:gd name="T6" fmla="*/ 29 w 58"/>
                                <a:gd name="T7" fmla="*/ 0 h 86"/>
                                <a:gd name="T8" fmla="*/ 10 w 58"/>
                                <a:gd name="T9" fmla="*/ 19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19"/>
                                  </a:lnTo>
                                  <a:lnTo>
                                    <a:pt x="29" y="0"/>
                                  </a:lnTo>
                                  <a:lnTo>
                                    <a:pt x="10" y="19"/>
                                  </a:lnTo>
                                  <a:lnTo>
                                    <a:pt x="0" y="67"/>
                                  </a:lnTo>
                                  <a:lnTo>
                                    <a:pt x="29" y="8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39"/>
                          <wps:cNvSpPr>
                            <a:spLocks/>
                          </wps:cNvSpPr>
                          <wps:spPr bwMode="auto">
                            <a:xfrm>
                              <a:off x="5045" y="4493"/>
                              <a:ext cx="58" cy="86"/>
                            </a:xfrm>
                            <a:custGeom>
                              <a:avLst/>
                              <a:gdLst>
                                <a:gd name="T0" fmla="*/ 29 w 58"/>
                                <a:gd name="T1" fmla="*/ 86 h 86"/>
                                <a:gd name="T2" fmla="*/ 58 w 58"/>
                                <a:gd name="T3" fmla="*/ 67 h 86"/>
                                <a:gd name="T4" fmla="*/ 48 w 58"/>
                                <a:gd name="T5" fmla="*/ 19 h 86"/>
                                <a:gd name="T6" fmla="*/ 29 w 58"/>
                                <a:gd name="T7" fmla="*/ 0 h 86"/>
                                <a:gd name="T8" fmla="*/ 10 w 58"/>
                                <a:gd name="T9" fmla="*/ 19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19"/>
                                  </a:lnTo>
                                  <a:lnTo>
                                    <a:pt x="29" y="0"/>
                                  </a:lnTo>
                                  <a:lnTo>
                                    <a:pt x="10" y="19"/>
                                  </a:lnTo>
                                  <a:lnTo>
                                    <a:pt x="0" y="6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 name="Freeform 240"/>
                          <wps:cNvSpPr>
                            <a:spLocks/>
                          </wps:cNvSpPr>
                          <wps:spPr bwMode="auto">
                            <a:xfrm>
                              <a:off x="2463" y="5731"/>
                              <a:ext cx="86" cy="67"/>
                            </a:xfrm>
                            <a:custGeom>
                              <a:avLst/>
                              <a:gdLst>
                                <a:gd name="T0" fmla="*/ 48 w 86"/>
                                <a:gd name="T1" fmla="*/ 67 h 67"/>
                                <a:gd name="T2" fmla="*/ 86 w 86"/>
                                <a:gd name="T3" fmla="*/ 39 h 67"/>
                                <a:gd name="T4" fmla="*/ 48 w 86"/>
                                <a:gd name="T5" fmla="*/ 0 h 67"/>
                                <a:gd name="T6" fmla="*/ 0 w 86"/>
                                <a:gd name="T7" fmla="*/ 39 h 67"/>
                                <a:gd name="T8" fmla="*/ 48 w 86"/>
                                <a:gd name="T9" fmla="*/ 67 h 67"/>
                              </a:gdLst>
                              <a:ahLst/>
                              <a:cxnLst>
                                <a:cxn ang="0">
                                  <a:pos x="T0" y="T1"/>
                                </a:cxn>
                                <a:cxn ang="0">
                                  <a:pos x="T2" y="T3"/>
                                </a:cxn>
                                <a:cxn ang="0">
                                  <a:pos x="T4" y="T5"/>
                                </a:cxn>
                                <a:cxn ang="0">
                                  <a:pos x="T6" y="T7"/>
                                </a:cxn>
                                <a:cxn ang="0">
                                  <a:pos x="T8" y="T9"/>
                                </a:cxn>
                              </a:cxnLst>
                              <a:rect l="0" t="0" r="r" b="b"/>
                              <a:pathLst>
                                <a:path w="86" h="67">
                                  <a:moveTo>
                                    <a:pt x="48" y="67"/>
                                  </a:moveTo>
                                  <a:lnTo>
                                    <a:pt x="86" y="39"/>
                                  </a:lnTo>
                                  <a:lnTo>
                                    <a:pt x="48" y="0"/>
                                  </a:lnTo>
                                  <a:lnTo>
                                    <a:pt x="0" y="39"/>
                                  </a:lnTo>
                                  <a:lnTo>
                                    <a:pt x="48"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41"/>
                          <wps:cNvSpPr>
                            <a:spLocks/>
                          </wps:cNvSpPr>
                          <wps:spPr bwMode="auto">
                            <a:xfrm>
                              <a:off x="2463" y="5731"/>
                              <a:ext cx="86" cy="67"/>
                            </a:xfrm>
                            <a:custGeom>
                              <a:avLst/>
                              <a:gdLst>
                                <a:gd name="T0" fmla="*/ 48 w 86"/>
                                <a:gd name="T1" fmla="*/ 67 h 67"/>
                                <a:gd name="T2" fmla="*/ 86 w 86"/>
                                <a:gd name="T3" fmla="*/ 39 h 67"/>
                                <a:gd name="T4" fmla="*/ 48 w 86"/>
                                <a:gd name="T5" fmla="*/ 0 h 67"/>
                                <a:gd name="T6" fmla="*/ 0 w 86"/>
                                <a:gd name="T7" fmla="*/ 39 h 67"/>
                                <a:gd name="T8" fmla="*/ 48 w 86"/>
                                <a:gd name="T9" fmla="*/ 67 h 67"/>
                              </a:gdLst>
                              <a:ahLst/>
                              <a:cxnLst>
                                <a:cxn ang="0">
                                  <a:pos x="T0" y="T1"/>
                                </a:cxn>
                                <a:cxn ang="0">
                                  <a:pos x="T2" y="T3"/>
                                </a:cxn>
                                <a:cxn ang="0">
                                  <a:pos x="T4" y="T5"/>
                                </a:cxn>
                                <a:cxn ang="0">
                                  <a:pos x="T6" y="T7"/>
                                </a:cxn>
                                <a:cxn ang="0">
                                  <a:pos x="T8" y="T9"/>
                                </a:cxn>
                              </a:cxnLst>
                              <a:rect l="0" t="0" r="r" b="b"/>
                              <a:pathLst>
                                <a:path w="86" h="67">
                                  <a:moveTo>
                                    <a:pt x="48" y="67"/>
                                  </a:moveTo>
                                  <a:lnTo>
                                    <a:pt x="86" y="39"/>
                                  </a:lnTo>
                                  <a:lnTo>
                                    <a:pt x="48" y="0"/>
                                  </a:lnTo>
                                  <a:lnTo>
                                    <a:pt x="0" y="39"/>
                                  </a:lnTo>
                                  <a:lnTo>
                                    <a:pt x="48"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 name="Freeform 242"/>
                          <wps:cNvSpPr>
                            <a:spLocks/>
                          </wps:cNvSpPr>
                          <wps:spPr bwMode="auto">
                            <a:xfrm>
                              <a:off x="5232" y="3970"/>
                              <a:ext cx="87" cy="91"/>
                            </a:xfrm>
                            <a:custGeom>
                              <a:avLst/>
                              <a:gdLst>
                                <a:gd name="T0" fmla="*/ 48 w 87"/>
                                <a:gd name="T1" fmla="*/ 91 h 91"/>
                                <a:gd name="T2" fmla="*/ 87 w 87"/>
                                <a:gd name="T3" fmla="*/ 38 h 91"/>
                                <a:gd name="T4" fmla="*/ 48 w 87"/>
                                <a:gd name="T5" fmla="*/ 0 h 91"/>
                                <a:gd name="T6" fmla="*/ 0 w 87"/>
                                <a:gd name="T7" fmla="*/ 38 h 91"/>
                                <a:gd name="T8" fmla="*/ 48 w 87"/>
                                <a:gd name="T9" fmla="*/ 91 h 91"/>
                              </a:gdLst>
                              <a:ahLst/>
                              <a:cxnLst>
                                <a:cxn ang="0">
                                  <a:pos x="T0" y="T1"/>
                                </a:cxn>
                                <a:cxn ang="0">
                                  <a:pos x="T2" y="T3"/>
                                </a:cxn>
                                <a:cxn ang="0">
                                  <a:pos x="T4" y="T5"/>
                                </a:cxn>
                                <a:cxn ang="0">
                                  <a:pos x="T6" y="T7"/>
                                </a:cxn>
                                <a:cxn ang="0">
                                  <a:pos x="T8" y="T9"/>
                                </a:cxn>
                              </a:cxnLst>
                              <a:rect l="0" t="0" r="r" b="b"/>
                              <a:pathLst>
                                <a:path w="87" h="91">
                                  <a:moveTo>
                                    <a:pt x="48" y="91"/>
                                  </a:moveTo>
                                  <a:lnTo>
                                    <a:pt x="87" y="38"/>
                                  </a:lnTo>
                                  <a:lnTo>
                                    <a:pt x="48" y="0"/>
                                  </a:lnTo>
                                  <a:lnTo>
                                    <a:pt x="0" y="38"/>
                                  </a:lnTo>
                                  <a:lnTo>
                                    <a:pt x="48" y="91"/>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243"/>
                          <wps:cNvSpPr>
                            <a:spLocks/>
                          </wps:cNvSpPr>
                          <wps:spPr bwMode="auto">
                            <a:xfrm>
                              <a:off x="5232" y="3970"/>
                              <a:ext cx="87" cy="91"/>
                            </a:xfrm>
                            <a:custGeom>
                              <a:avLst/>
                              <a:gdLst>
                                <a:gd name="T0" fmla="*/ 48 w 87"/>
                                <a:gd name="T1" fmla="*/ 91 h 91"/>
                                <a:gd name="T2" fmla="*/ 87 w 87"/>
                                <a:gd name="T3" fmla="*/ 38 h 91"/>
                                <a:gd name="T4" fmla="*/ 48 w 87"/>
                                <a:gd name="T5" fmla="*/ 0 h 91"/>
                                <a:gd name="T6" fmla="*/ 0 w 87"/>
                                <a:gd name="T7" fmla="*/ 38 h 91"/>
                                <a:gd name="T8" fmla="*/ 48 w 87"/>
                                <a:gd name="T9" fmla="*/ 91 h 91"/>
                              </a:gdLst>
                              <a:ahLst/>
                              <a:cxnLst>
                                <a:cxn ang="0">
                                  <a:pos x="T0" y="T1"/>
                                </a:cxn>
                                <a:cxn ang="0">
                                  <a:pos x="T2" y="T3"/>
                                </a:cxn>
                                <a:cxn ang="0">
                                  <a:pos x="T4" y="T5"/>
                                </a:cxn>
                                <a:cxn ang="0">
                                  <a:pos x="T6" y="T7"/>
                                </a:cxn>
                                <a:cxn ang="0">
                                  <a:pos x="T8" y="T9"/>
                                </a:cxn>
                              </a:cxnLst>
                              <a:rect l="0" t="0" r="r" b="b"/>
                              <a:pathLst>
                                <a:path w="87" h="91">
                                  <a:moveTo>
                                    <a:pt x="48" y="91"/>
                                  </a:moveTo>
                                  <a:lnTo>
                                    <a:pt x="87" y="38"/>
                                  </a:lnTo>
                                  <a:lnTo>
                                    <a:pt x="48" y="0"/>
                                  </a:lnTo>
                                  <a:lnTo>
                                    <a:pt x="0" y="38"/>
                                  </a:lnTo>
                                  <a:lnTo>
                                    <a:pt x="48" y="91"/>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 name="Freeform 244"/>
                          <wps:cNvSpPr>
                            <a:spLocks/>
                          </wps:cNvSpPr>
                          <wps:spPr bwMode="auto">
                            <a:xfrm>
                              <a:off x="2985" y="5309"/>
                              <a:ext cx="58" cy="86"/>
                            </a:xfrm>
                            <a:custGeom>
                              <a:avLst/>
                              <a:gdLst>
                                <a:gd name="T0" fmla="*/ 29 w 58"/>
                                <a:gd name="T1" fmla="*/ 86 h 86"/>
                                <a:gd name="T2" fmla="*/ 58 w 58"/>
                                <a:gd name="T3" fmla="*/ 67 h 86"/>
                                <a:gd name="T4" fmla="*/ 48 w 58"/>
                                <a:gd name="T5" fmla="*/ 5 h 86"/>
                                <a:gd name="T6" fmla="*/ 29 w 58"/>
                                <a:gd name="T7" fmla="*/ 0 h 86"/>
                                <a:gd name="T8" fmla="*/ 10 w 58"/>
                                <a:gd name="T9" fmla="*/ 5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5"/>
                                  </a:lnTo>
                                  <a:lnTo>
                                    <a:pt x="29" y="0"/>
                                  </a:lnTo>
                                  <a:lnTo>
                                    <a:pt x="10" y="5"/>
                                  </a:lnTo>
                                  <a:lnTo>
                                    <a:pt x="0" y="67"/>
                                  </a:lnTo>
                                  <a:lnTo>
                                    <a:pt x="29" y="86"/>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45"/>
                          <wps:cNvSpPr>
                            <a:spLocks/>
                          </wps:cNvSpPr>
                          <wps:spPr bwMode="auto">
                            <a:xfrm>
                              <a:off x="2985" y="5309"/>
                              <a:ext cx="58" cy="86"/>
                            </a:xfrm>
                            <a:custGeom>
                              <a:avLst/>
                              <a:gdLst>
                                <a:gd name="T0" fmla="*/ 29 w 58"/>
                                <a:gd name="T1" fmla="*/ 86 h 86"/>
                                <a:gd name="T2" fmla="*/ 58 w 58"/>
                                <a:gd name="T3" fmla="*/ 67 h 86"/>
                                <a:gd name="T4" fmla="*/ 48 w 58"/>
                                <a:gd name="T5" fmla="*/ 5 h 86"/>
                                <a:gd name="T6" fmla="*/ 29 w 58"/>
                                <a:gd name="T7" fmla="*/ 0 h 86"/>
                                <a:gd name="T8" fmla="*/ 10 w 58"/>
                                <a:gd name="T9" fmla="*/ 5 h 86"/>
                                <a:gd name="T10" fmla="*/ 0 w 58"/>
                                <a:gd name="T11" fmla="*/ 67 h 86"/>
                                <a:gd name="T12" fmla="*/ 29 w 5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58" h="86">
                                  <a:moveTo>
                                    <a:pt x="29" y="86"/>
                                  </a:moveTo>
                                  <a:lnTo>
                                    <a:pt x="58" y="67"/>
                                  </a:lnTo>
                                  <a:lnTo>
                                    <a:pt x="48" y="5"/>
                                  </a:lnTo>
                                  <a:lnTo>
                                    <a:pt x="29" y="0"/>
                                  </a:lnTo>
                                  <a:lnTo>
                                    <a:pt x="10" y="5"/>
                                  </a:lnTo>
                                  <a:lnTo>
                                    <a:pt x="0" y="6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Freeform 246"/>
                          <wps:cNvSpPr>
                            <a:spLocks/>
                          </wps:cNvSpPr>
                          <wps:spPr bwMode="auto">
                            <a:xfrm>
                              <a:off x="4988" y="3826"/>
                              <a:ext cx="77" cy="76"/>
                            </a:xfrm>
                            <a:custGeom>
                              <a:avLst/>
                              <a:gdLst>
                                <a:gd name="T0" fmla="*/ 38 w 77"/>
                                <a:gd name="T1" fmla="*/ 76 h 76"/>
                                <a:gd name="T2" fmla="*/ 77 w 77"/>
                                <a:gd name="T3" fmla="*/ 28 h 76"/>
                                <a:gd name="T4" fmla="*/ 38 w 77"/>
                                <a:gd name="T5" fmla="*/ 0 h 76"/>
                                <a:gd name="T6" fmla="*/ 0 w 77"/>
                                <a:gd name="T7" fmla="*/ 28 h 76"/>
                                <a:gd name="T8" fmla="*/ 38 w 77"/>
                                <a:gd name="T9" fmla="*/ 76 h 76"/>
                              </a:gdLst>
                              <a:ahLst/>
                              <a:cxnLst>
                                <a:cxn ang="0">
                                  <a:pos x="T0" y="T1"/>
                                </a:cxn>
                                <a:cxn ang="0">
                                  <a:pos x="T2" y="T3"/>
                                </a:cxn>
                                <a:cxn ang="0">
                                  <a:pos x="T4" y="T5"/>
                                </a:cxn>
                                <a:cxn ang="0">
                                  <a:pos x="T6" y="T7"/>
                                </a:cxn>
                                <a:cxn ang="0">
                                  <a:pos x="T8" y="T9"/>
                                </a:cxn>
                              </a:cxnLst>
                              <a:rect l="0" t="0" r="r" b="b"/>
                              <a:pathLst>
                                <a:path w="77" h="76">
                                  <a:moveTo>
                                    <a:pt x="38" y="76"/>
                                  </a:moveTo>
                                  <a:lnTo>
                                    <a:pt x="77" y="28"/>
                                  </a:lnTo>
                                  <a:lnTo>
                                    <a:pt x="38" y="0"/>
                                  </a:lnTo>
                                  <a:lnTo>
                                    <a:pt x="0" y="28"/>
                                  </a:lnTo>
                                  <a:lnTo>
                                    <a:pt x="38" y="7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247"/>
                          <wps:cNvSpPr>
                            <a:spLocks/>
                          </wps:cNvSpPr>
                          <wps:spPr bwMode="auto">
                            <a:xfrm>
                              <a:off x="4988" y="3826"/>
                              <a:ext cx="77" cy="76"/>
                            </a:xfrm>
                            <a:custGeom>
                              <a:avLst/>
                              <a:gdLst>
                                <a:gd name="T0" fmla="*/ 38 w 77"/>
                                <a:gd name="T1" fmla="*/ 76 h 76"/>
                                <a:gd name="T2" fmla="*/ 77 w 77"/>
                                <a:gd name="T3" fmla="*/ 28 h 76"/>
                                <a:gd name="T4" fmla="*/ 38 w 77"/>
                                <a:gd name="T5" fmla="*/ 0 h 76"/>
                                <a:gd name="T6" fmla="*/ 0 w 77"/>
                                <a:gd name="T7" fmla="*/ 28 h 76"/>
                                <a:gd name="T8" fmla="*/ 38 w 77"/>
                                <a:gd name="T9" fmla="*/ 76 h 76"/>
                              </a:gdLst>
                              <a:ahLst/>
                              <a:cxnLst>
                                <a:cxn ang="0">
                                  <a:pos x="T0" y="T1"/>
                                </a:cxn>
                                <a:cxn ang="0">
                                  <a:pos x="T2" y="T3"/>
                                </a:cxn>
                                <a:cxn ang="0">
                                  <a:pos x="T4" y="T5"/>
                                </a:cxn>
                                <a:cxn ang="0">
                                  <a:pos x="T6" y="T7"/>
                                </a:cxn>
                                <a:cxn ang="0">
                                  <a:pos x="T8" y="T9"/>
                                </a:cxn>
                              </a:cxnLst>
                              <a:rect l="0" t="0" r="r" b="b"/>
                              <a:pathLst>
                                <a:path w="77" h="76">
                                  <a:moveTo>
                                    <a:pt x="38" y="76"/>
                                  </a:moveTo>
                                  <a:lnTo>
                                    <a:pt x="77" y="28"/>
                                  </a:lnTo>
                                  <a:lnTo>
                                    <a:pt x="38" y="0"/>
                                  </a:lnTo>
                                  <a:lnTo>
                                    <a:pt x="0" y="28"/>
                                  </a:lnTo>
                                  <a:lnTo>
                                    <a:pt x="38" y="7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 name="Freeform 248"/>
                          <wps:cNvSpPr>
                            <a:spLocks/>
                          </wps:cNvSpPr>
                          <wps:spPr bwMode="auto">
                            <a:xfrm>
                              <a:off x="4940" y="3178"/>
                              <a:ext cx="48" cy="86"/>
                            </a:xfrm>
                            <a:custGeom>
                              <a:avLst/>
                              <a:gdLst>
                                <a:gd name="T0" fmla="*/ 38 w 48"/>
                                <a:gd name="T1" fmla="*/ 86 h 86"/>
                                <a:gd name="T2" fmla="*/ 48 w 48"/>
                                <a:gd name="T3" fmla="*/ 76 h 86"/>
                                <a:gd name="T4" fmla="*/ 48 w 48"/>
                                <a:gd name="T5" fmla="*/ 28 h 86"/>
                                <a:gd name="T6" fmla="*/ 38 w 48"/>
                                <a:gd name="T7" fmla="*/ 0 h 86"/>
                                <a:gd name="T8" fmla="*/ 0 w 48"/>
                                <a:gd name="T9" fmla="*/ 28 h 86"/>
                                <a:gd name="T10" fmla="*/ 19 w 48"/>
                                <a:gd name="T11" fmla="*/ 76 h 86"/>
                                <a:gd name="T12" fmla="*/ 38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38" y="86"/>
                                  </a:moveTo>
                                  <a:lnTo>
                                    <a:pt x="48" y="76"/>
                                  </a:lnTo>
                                  <a:lnTo>
                                    <a:pt x="48" y="28"/>
                                  </a:lnTo>
                                  <a:lnTo>
                                    <a:pt x="38" y="0"/>
                                  </a:lnTo>
                                  <a:lnTo>
                                    <a:pt x="0" y="28"/>
                                  </a:lnTo>
                                  <a:lnTo>
                                    <a:pt x="19" y="76"/>
                                  </a:lnTo>
                                  <a:lnTo>
                                    <a:pt x="38" y="86"/>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9"/>
                          <wps:cNvSpPr>
                            <a:spLocks/>
                          </wps:cNvSpPr>
                          <wps:spPr bwMode="auto">
                            <a:xfrm>
                              <a:off x="4940" y="3178"/>
                              <a:ext cx="48" cy="86"/>
                            </a:xfrm>
                            <a:custGeom>
                              <a:avLst/>
                              <a:gdLst>
                                <a:gd name="T0" fmla="*/ 38 w 48"/>
                                <a:gd name="T1" fmla="*/ 86 h 86"/>
                                <a:gd name="T2" fmla="*/ 48 w 48"/>
                                <a:gd name="T3" fmla="*/ 76 h 86"/>
                                <a:gd name="T4" fmla="*/ 48 w 48"/>
                                <a:gd name="T5" fmla="*/ 28 h 86"/>
                                <a:gd name="T6" fmla="*/ 38 w 48"/>
                                <a:gd name="T7" fmla="*/ 0 h 86"/>
                                <a:gd name="T8" fmla="*/ 0 w 48"/>
                                <a:gd name="T9" fmla="*/ 28 h 86"/>
                                <a:gd name="T10" fmla="*/ 19 w 48"/>
                                <a:gd name="T11" fmla="*/ 76 h 86"/>
                                <a:gd name="T12" fmla="*/ 38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38" y="86"/>
                                  </a:moveTo>
                                  <a:lnTo>
                                    <a:pt x="48" y="76"/>
                                  </a:lnTo>
                                  <a:lnTo>
                                    <a:pt x="48" y="28"/>
                                  </a:lnTo>
                                  <a:lnTo>
                                    <a:pt x="38" y="0"/>
                                  </a:lnTo>
                                  <a:lnTo>
                                    <a:pt x="0" y="28"/>
                                  </a:lnTo>
                                  <a:lnTo>
                                    <a:pt x="19" y="76"/>
                                  </a:lnTo>
                                  <a:lnTo>
                                    <a:pt x="38"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250"/>
                          <wps:cNvSpPr>
                            <a:spLocks/>
                          </wps:cNvSpPr>
                          <wps:spPr bwMode="auto">
                            <a:xfrm>
                              <a:off x="4197" y="2774"/>
                              <a:ext cx="58" cy="87"/>
                            </a:xfrm>
                            <a:custGeom>
                              <a:avLst/>
                              <a:gdLst>
                                <a:gd name="T0" fmla="*/ 29 w 58"/>
                                <a:gd name="T1" fmla="*/ 87 h 87"/>
                                <a:gd name="T2" fmla="*/ 29 w 58"/>
                                <a:gd name="T3" fmla="*/ 77 h 87"/>
                                <a:gd name="T4" fmla="*/ 58 w 58"/>
                                <a:gd name="T5" fmla="*/ 29 h 87"/>
                                <a:gd name="T6" fmla="*/ 29 w 58"/>
                                <a:gd name="T7" fmla="*/ 0 h 87"/>
                                <a:gd name="T8" fmla="*/ 0 w 58"/>
                                <a:gd name="T9" fmla="*/ 29 h 87"/>
                                <a:gd name="T10" fmla="*/ 20 w 58"/>
                                <a:gd name="T11" fmla="*/ 77 h 87"/>
                                <a:gd name="T12" fmla="*/ 29 w 58"/>
                                <a:gd name="T13" fmla="*/ 87 h 87"/>
                              </a:gdLst>
                              <a:ahLst/>
                              <a:cxnLst>
                                <a:cxn ang="0">
                                  <a:pos x="T0" y="T1"/>
                                </a:cxn>
                                <a:cxn ang="0">
                                  <a:pos x="T2" y="T3"/>
                                </a:cxn>
                                <a:cxn ang="0">
                                  <a:pos x="T4" y="T5"/>
                                </a:cxn>
                                <a:cxn ang="0">
                                  <a:pos x="T6" y="T7"/>
                                </a:cxn>
                                <a:cxn ang="0">
                                  <a:pos x="T8" y="T9"/>
                                </a:cxn>
                                <a:cxn ang="0">
                                  <a:pos x="T10" y="T11"/>
                                </a:cxn>
                                <a:cxn ang="0">
                                  <a:pos x="T12" y="T13"/>
                                </a:cxn>
                              </a:cxnLst>
                              <a:rect l="0" t="0" r="r" b="b"/>
                              <a:pathLst>
                                <a:path w="58" h="87">
                                  <a:moveTo>
                                    <a:pt x="29" y="87"/>
                                  </a:moveTo>
                                  <a:lnTo>
                                    <a:pt x="29" y="77"/>
                                  </a:lnTo>
                                  <a:lnTo>
                                    <a:pt x="58" y="29"/>
                                  </a:lnTo>
                                  <a:lnTo>
                                    <a:pt x="29" y="0"/>
                                  </a:lnTo>
                                  <a:lnTo>
                                    <a:pt x="0" y="29"/>
                                  </a:lnTo>
                                  <a:lnTo>
                                    <a:pt x="20" y="77"/>
                                  </a:lnTo>
                                  <a:lnTo>
                                    <a:pt x="29" y="8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51"/>
                          <wps:cNvSpPr>
                            <a:spLocks/>
                          </wps:cNvSpPr>
                          <wps:spPr bwMode="auto">
                            <a:xfrm>
                              <a:off x="4197" y="2774"/>
                              <a:ext cx="58" cy="87"/>
                            </a:xfrm>
                            <a:custGeom>
                              <a:avLst/>
                              <a:gdLst>
                                <a:gd name="T0" fmla="*/ 29 w 58"/>
                                <a:gd name="T1" fmla="*/ 87 h 87"/>
                                <a:gd name="T2" fmla="*/ 29 w 58"/>
                                <a:gd name="T3" fmla="*/ 77 h 87"/>
                                <a:gd name="T4" fmla="*/ 58 w 58"/>
                                <a:gd name="T5" fmla="*/ 29 h 87"/>
                                <a:gd name="T6" fmla="*/ 29 w 58"/>
                                <a:gd name="T7" fmla="*/ 0 h 87"/>
                                <a:gd name="T8" fmla="*/ 0 w 58"/>
                                <a:gd name="T9" fmla="*/ 29 h 87"/>
                                <a:gd name="T10" fmla="*/ 20 w 58"/>
                                <a:gd name="T11" fmla="*/ 77 h 87"/>
                                <a:gd name="T12" fmla="*/ 29 w 58"/>
                                <a:gd name="T13" fmla="*/ 87 h 87"/>
                              </a:gdLst>
                              <a:ahLst/>
                              <a:cxnLst>
                                <a:cxn ang="0">
                                  <a:pos x="T0" y="T1"/>
                                </a:cxn>
                                <a:cxn ang="0">
                                  <a:pos x="T2" y="T3"/>
                                </a:cxn>
                                <a:cxn ang="0">
                                  <a:pos x="T4" y="T5"/>
                                </a:cxn>
                                <a:cxn ang="0">
                                  <a:pos x="T6" y="T7"/>
                                </a:cxn>
                                <a:cxn ang="0">
                                  <a:pos x="T8" y="T9"/>
                                </a:cxn>
                                <a:cxn ang="0">
                                  <a:pos x="T10" y="T11"/>
                                </a:cxn>
                                <a:cxn ang="0">
                                  <a:pos x="T12" y="T13"/>
                                </a:cxn>
                              </a:cxnLst>
                              <a:rect l="0" t="0" r="r" b="b"/>
                              <a:pathLst>
                                <a:path w="58" h="87">
                                  <a:moveTo>
                                    <a:pt x="29" y="87"/>
                                  </a:moveTo>
                                  <a:lnTo>
                                    <a:pt x="29" y="77"/>
                                  </a:lnTo>
                                  <a:lnTo>
                                    <a:pt x="58" y="29"/>
                                  </a:lnTo>
                                  <a:lnTo>
                                    <a:pt x="29" y="0"/>
                                  </a:lnTo>
                                  <a:lnTo>
                                    <a:pt x="0" y="29"/>
                                  </a:lnTo>
                                  <a:lnTo>
                                    <a:pt x="20" y="77"/>
                                  </a:lnTo>
                                  <a:lnTo>
                                    <a:pt x="29" y="8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Freeform 252"/>
                          <wps:cNvSpPr>
                            <a:spLocks/>
                          </wps:cNvSpPr>
                          <wps:spPr bwMode="auto">
                            <a:xfrm>
                              <a:off x="1950" y="3883"/>
                              <a:ext cx="106" cy="48"/>
                            </a:xfrm>
                            <a:custGeom>
                              <a:avLst/>
                              <a:gdLst>
                                <a:gd name="T0" fmla="*/ 48 w 106"/>
                                <a:gd name="T1" fmla="*/ 48 h 48"/>
                                <a:gd name="T2" fmla="*/ 106 w 106"/>
                                <a:gd name="T3" fmla="*/ 29 h 48"/>
                                <a:gd name="T4" fmla="*/ 106 w 106"/>
                                <a:gd name="T5" fmla="*/ 19 h 48"/>
                                <a:gd name="T6" fmla="*/ 48 w 106"/>
                                <a:gd name="T7" fmla="*/ 0 h 48"/>
                                <a:gd name="T8" fmla="*/ 0 w 106"/>
                                <a:gd name="T9" fmla="*/ 29 h 48"/>
                                <a:gd name="T10" fmla="*/ 48 w 106"/>
                                <a:gd name="T11" fmla="*/ 48 h 48"/>
                              </a:gdLst>
                              <a:ahLst/>
                              <a:cxnLst>
                                <a:cxn ang="0">
                                  <a:pos x="T0" y="T1"/>
                                </a:cxn>
                                <a:cxn ang="0">
                                  <a:pos x="T2" y="T3"/>
                                </a:cxn>
                                <a:cxn ang="0">
                                  <a:pos x="T4" y="T5"/>
                                </a:cxn>
                                <a:cxn ang="0">
                                  <a:pos x="T6" y="T7"/>
                                </a:cxn>
                                <a:cxn ang="0">
                                  <a:pos x="T8" y="T9"/>
                                </a:cxn>
                                <a:cxn ang="0">
                                  <a:pos x="T10" y="T11"/>
                                </a:cxn>
                              </a:cxnLst>
                              <a:rect l="0" t="0" r="r" b="b"/>
                              <a:pathLst>
                                <a:path w="106" h="48">
                                  <a:moveTo>
                                    <a:pt x="48" y="48"/>
                                  </a:moveTo>
                                  <a:lnTo>
                                    <a:pt x="106" y="29"/>
                                  </a:lnTo>
                                  <a:lnTo>
                                    <a:pt x="106" y="19"/>
                                  </a:lnTo>
                                  <a:lnTo>
                                    <a:pt x="48" y="0"/>
                                  </a:lnTo>
                                  <a:lnTo>
                                    <a:pt x="0" y="29"/>
                                  </a:lnTo>
                                  <a:lnTo>
                                    <a:pt x="48" y="4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253"/>
                          <wps:cNvSpPr>
                            <a:spLocks/>
                          </wps:cNvSpPr>
                          <wps:spPr bwMode="auto">
                            <a:xfrm>
                              <a:off x="1950" y="3883"/>
                              <a:ext cx="106" cy="48"/>
                            </a:xfrm>
                            <a:custGeom>
                              <a:avLst/>
                              <a:gdLst>
                                <a:gd name="T0" fmla="*/ 48 w 106"/>
                                <a:gd name="T1" fmla="*/ 48 h 48"/>
                                <a:gd name="T2" fmla="*/ 106 w 106"/>
                                <a:gd name="T3" fmla="*/ 29 h 48"/>
                                <a:gd name="T4" fmla="*/ 106 w 106"/>
                                <a:gd name="T5" fmla="*/ 19 h 48"/>
                                <a:gd name="T6" fmla="*/ 48 w 106"/>
                                <a:gd name="T7" fmla="*/ 0 h 48"/>
                                <a:gd name="T8" fmla="*/ 0 w 106"/>
                                <a:gd name="T9" fmla="*/ 29 h 48"/>
                                <a:gd name="T10" fmla="*/ 48 w 106"/>
                                <a:gd name="T11" fmla="*/ 48 h 48"/>
                              </a:gdLst>
                              <a:ahLst/>
                              <a:cxnLst>
                                <a:cxn ang="0">
                                  <a:pos x="T0" y="T1"/>
                                </a:cxn>
                                <a:cxn ang="0">
                                  <a:pos x="T2" y="T3"/>
                                </a:cxn>
                                <a:cxn ang="0">
                                  <a:pos x="T4" y="T5"/>
                                </a:cxn>
                                <a:cxn ang="0">
                                  <a:pos x="T6" y="T7"/>
                                </a:cxn>
                                <a:cxn ang="0">
                                  <a:pos x="T8" y="T9"/>
                                </a:cxn>
                                <a:cxn ang="0">
                                  <a:pos x="T10" y="T11"/>
                                </a:cxn>
                              </a:cxnLst>
                              <a:rect l="0" t="0" r="r" b="b"/>
                              <a:pathLst>
                                <a:path w="106" h="48">
                                  <a:moveTo>
                                    <a:pt x="48" y="48"/>
                                  </a:moveTo>
                                  <a:lnTo>
                                    <a:pt x="106" y="29"/>
                                  </a:lnTo>
                                  <a:lnTo>
                                    <a:pt x="106" y="19"/>
                                  </a:lnTo>
                                  <a:lnTo>
                                    <a:pt x="48" y="0"/>
                                  </a:lnTo>
                                  <a:lnTo>
                                    <a:pt x="0" y="29"/>
                                  </a:lnTo>
                                  <a:lnTo>
                                    <a:pt x="48"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Freeform 254"/>
                          <wps:cNvSpPr>
                            <a:spLocks/>
                          </wps:cNvSpPr>
                          <wps:spPr bwMode="auto">
                            <a:xfrm>
                              <a:off x="1198" y="3557"/>
                              <a:ext cx="57" cy="57"/>
                            </a:xfrm>
                            <a:custGeom>
                              <a:avLst/>
                              <a:gdLst>
                                <a:gd name="T0" fmla="*/ 0 w 57"/>
                                <a:gd name="T1" fmla="*/ 9 h 57"/>
                                <a:gd name="T2" fmla="*/ 29 w 57"/>
                                <a:gd name="T3" fmla="*/ 48 h 57"/>
                                <a:gd name="T4" fmla="*/ 48 w 57"/>
                                <a:gd name="T5" fmla="*/ 57 h 57"/>
                                <a:gd name="T6" fmla="*/ 57 w 57"/>
                                <a:gd name="T7" fmla="*/ 48 h 57"/>
                                <a:gd name="T8" fmla="*/ 48 w 57"/>
                                <a:gd name="T9" fmla="*/ 0 h 57"/>
                                <a:gd name="T10" fmla="*/ 0 w 57"/>
                                <a:gd name="T11" fmla="*/ 0 h 57"/>
                                <a:gd name="T12" fmla="*/ 0 w 57"/>
                                <a:gd name="T13" fmla="*/ 9 h 57"/>
                              </a:gdLst>
                              <a:ahLst/>
                              <a:cxnLst>
                                <a:cxn ang="0">
                                  <a:pos x="T0" y="T1"/>
                                </a:cxn>
                                <a:cxn ang="0">
                                  <a:pos x="T2" y="T3"/>
                                </a:cxn>
                                <a:cxn ang="0">
                                  <a:pos x="T4" y="T5"/>
                                </a:cxn>
                                <a:cxn ang="0">
                                  <a:pos x="T6" y="T7"/>
                                </a:cxn>
                                <a:cxn ang="0">
                                  <a:pos x="T8" y="T9"/>
                                </a:cxn>
                                <a:cxn ang="0">
                                  <a:pos x="T10" y="T11"/>
                                </a:cxn>
                                <a:cxn ang="0">
                                  <a:pos x="T12" y="T13"/>
                                </a:cxn>
                              </a:cxnLst>
                              <a:rect l="0" t="0" r="r" b="b"/>
                              <a:pathLst>
                                <a:path w="57" h="57">
                                  <a:moveTo>
                                    <a:pt x="0" y="9"/>
                                  </a:moveTo>
                                  <a:lnTo>
                                    <a:pt x="29" y="48"/>
                                  </a:lnTo>
                                  <a:lnTo>
                                    <a:pt x="48" y="57"/>
                                  </a:lnTo>
                                  <a:lnTo>
                                    <a:pt x="57" y="48"/>
                                  </a:lnTo>
                                  <a:lnTo>
                                    <a:pt x="48" y="0"/>
                                  </a:lnTo>
                                  <a:lnTo>
                                    <a:pt x="0" y="0"/>
                                  </a:lnTo>
                                  <a:lnTo>
                                    <a:pt x="0"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55"/>
                          <wps:cNvSpPr>
                            <a:spLocks/>
                          </wps:cNvSpPr>
                          <wps:spPr bwMode="auto">
                            <a:xfrm>
                              <a:off x="1198" y="3557"/>
                              <a:ext cx="57" cy="57"/>
                            </a:xfrm>
                            <a:custGeom>
                              <a:avLst/>
                              <a:gdLst>
                                <a:gd name="T0" fmla="*/ 0 w 57"/>
                                <a:gd name="T1" fmla="*/ 9 h 57"/>
                                <a:gd name="T2" fmla="*/ 29 w 57"/>
                                <a:gd name="T3" fmla="*/ 48 h 57"/>
                                <a:gd name="T4" fmla="*/ 48 w 57"/>
                                <a:gd name="T5" fmla="*/ 57 h 57"/>
                                <a:gd name="T6" fmla="*/ 57 w 57"/>
                                <a:gd name="T7" fmla="*/ 48 h 57"/>
                                <a:gd name="T8" fmla="*/ 48 w 57"/>
                                <a:gd name="T9" fmla="*/ 0 h 57"/>
                                <a:gd name="T10" fmla="*/ 0 w 57"/>
                                <a:gd name="T11" fmla="*/ 0 h 57"/>
                                <a:gd name="T12" fmla="*/ 0 w 57"/>
                                <a:gd name="T13" fmla="*/ 9 h 57"/>
                              </a:gdLst>
                              <a:ahLst/>
                              <a:cxnLst>
                                <a:cxn ang="0">
                                  <a:pos x="T0" y="T1"/>
                                </a:cxn>
                                <a:cxn ang="0">
                                  <a:pos x="T2" y="T3"/>
                                </a:cxn>
                                <a:cxn ang="0">
                                  <a:pos x="T4" y="T5"/>
                                </a:cxn>
                                <a:cxn ang="0">
                                  <a:pos x="T6" y="T7"/>
                                </a:cxn>
                                <a:cxn ang="0">
                                  <a:pos x="T8" y="T9"/>
                                </a:cxn>
                                <a:cxn ang="0">
                                  <a:pos x="T10" y="T11"/>
                                </a:cxn>
                                <a:cxn ang="0">
                                  <a:pos x="T12" y="T13"/>
                                </a:cxn>
                              </a:cxnLst>
                              <a:rect l="0" t="0" r="r" b="b"/>
                              <a:pathLst>
                                <a:path w="57" h="57">
                                  <a:moveTo>
                                    <a:pt x="0" y="9"/>
                                  </a:moveTo>
                                  <a:lnTo>
                                    <a:pt x="29" y="48"/>
                                  </a:lnTo>
                                  <a:lnTo>
                                    <a:pt x="48" y="57"/>
                                  </a:lnTo>
                                  <a:lnTo>
                                    <a:pt x="57" y="48"/>
                                  </a:lnTo>
                                  <a:lnTo>
                                    <a:pt x="48" y="0"/>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256"/>
                          <wps:cNvSpPr>
                            <a:spLocks/>
                          </wps:cNvSpPr>
                          <wps:spPr bwMode="auto">
                            <a:xfrm>
                              <a:off x="4590" y="3797"/>
                              <a:ext cx="48" cy="86"/>
                            </a:xfrm>
                            <a:custGeom>
                              <a:avLst/>
                              <a:gdLst>
                                <a:gd name="T0" fmla="*/ 29 w 48"/>
                                <a:gd name="T1" fmla="*/ 86 h 86"/>
                                <a:gd name="T2" fmla="*/ 48 w 48"/>
                                <a:gd name="T3" fmla="*/ 57 h 86"/>
                                <a:gd name="T4" fmla="*/ 39 w 48"/>
                                <a:gd name="T5" fmla="*/ 9 h 86"/>
                                <a:gd name="T6" fmla="*/ 29 w 48"/>
                                <a:gd name="T7" fmla="*/ 0 h 86"/>
                                <a:gd name="T8" fmla="*/ 19 w 48"/>
                                <a:gd name="T9" fmla="*/ 9 h 86"/>
                                <a:gd name="T10" fmla="*/ 0 w 48"/>
                                <a:gd name="T11" fmla="*/ 57 h 86"/>
                                <a:gd name="T12" fmla="*/ 29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29" y="86"/>
                                  </a:moveTo>
                                  <a:lnTo>
                                    <a:pt x="48" y="57"/>
                                  </a:lnTo>
                                  <a:lnTo>
                                    <a:pt x="39" y="9"/>
                                  </a:lnTo>
                                  <a:lnTo>
                                    <a:pt x="29" y="0"/>
                                  </a:lnTo>
                                  <a:lnTo>
                                    <a:pt x="19" y="9"/>
                                  </a:lnTo>
                                  <a:lnTo>
                                    <a:pt x="0" y="57"/>
                                  </a:lnTo>
                                  <a:lnTo>
                                    <a:pt x="29" y="86"/>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257"/>
                          <wps:cNvSpPr>
                            <a:spLocks/>
                          </wps:cNvSpPr>
                          <wps:spPr bwMode="auto">
                            <a:xfrm>
                              <a:off x="4590" y="3797"/>
                              <a:ext cx="48" cy="86"/>
                            </a:xfrm>
                            <a:custGeom>
                              <a:avLst/>
                              <a:gdLst>
                                <a:gd name="T0" fmla="*/ 29 w 48"/>
                                <a:gd name="T1" fmla="*/ 86 h 86"/>
                                <a:gd name="T2" fmla="*/ 48 w 48"/>
                                <a:gd name="T3" fmla="*/ 57 h 86"/>
                                <a:gd name="T4" fmla="*/ 39 w 48"/>
                                <a:gd name="T5" fmla="*/ 9 h 86"/>
                                <a:gd name="T6" fmla="*/ 29 w 48"/>
                                <a:gd name="T7" fmla="*/ 0 h 86"/>
                                <a:gd name="T8" fmla="*/ 19 w 48"/>
                                <a:gd name="T9" fmla="*/ 9 h 86"/>
                                <a:gd name="T10" fmla="*/ 0 w 48"/>
                                <a:gd name="T11" fmla="*/ 57 h 86"/>
                                <a:gd name="T12" fmla="*/ 29 w 48"/>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48" h="86">
                                  <a:moveTo>
                                    <a:pt x="29" y="86"/>
                                  </a:moveTo>
                                  <a:lnTo>
                                    <a:pt x="48" y="57"/>
                                  </a:lnTo>
                                  <a:lnTo>
                                    <a:pt x="39" y="9"/>
                                  </a:lnTo>
                                  <a:lnTo>
                                    <a:pt x="29" y="0"/>
                                  </a:lnTo>
                                  <a:lnTo>
                                    <a:pt x="19" y="9"/>
                                  </a:lnTo>
                                  <a:lnTo>
                                    <a:pt x="0" y="57"/>
                                  </a:lnTo>
                                  <a:lnTo>
                                    <a:pt x="29"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58"/>
                          <wps:cNvSpPr>
                            <a:spLocks/>
                          </wps:cNvSpPr>
                          <wps:spPr bwMode="auto">
                            <a:xfrm>
                              <a:off x="1322" y="3730"/>
                              <a:ext cx="68" cy="67"/>
                            </a:xfrm>
                            <a:custGeom>
                              <a:avLst/>
                              <a:gdLst>
                                <a:gd name="T0" fmla="*/ 29 w 68"/>
                                <a:gd name="T1" fmla="*/ 67 h 67"/>
                                <a:gd name="T2" fmla="*/ 68 w 68"/>
                                <a:gd name="T3" fmla="*/ 28 h 67"/>
                                <a:gd name="T4" fmla="*/ 29 w 68"/>
                                <a:gd name="T5" fmla="*/ 0 h 67"/>
                                <a:gd name="T6" fmla="*/ 0 w 68"/>
                                <a:gd name="T7" fmla="*/ 28 h 67"/>
                                <a:gd name="T8" fmla="*/ 29 w 68"/>
                                <a:gd name="T9" fmla="*/ 67 h 67"/>
                              </a:gdLst>
                              <a:ahLst/>
                              <a:cxnLst>
                                <a:cxn ang="0">
                                  <a:pos x="T0" y="T1"/>
                                </a:cxn>
                                <a:cxn ang="0">
                                  <a:pos x="T2" y="T3"/>
                                </a:cxn>
                                <a:cxn ang="0">
                                  <a:pos x="T4" y="T5"/>
                                </a:cxn>
                                <a:cxn ang="0">
                                  <a:pos x="T6" y="T7"/>
                                </a:cxn>
                                <a:cxn ang="0">
                                  <a:pos x="T8" y="T9"/>
                                </a:cxn>
                              </a:cxnLst>
                              <a:rect l="0" t="0" r="r" b="b"/>
                              <a:pathLst>
                                <a:path w="68" h="67">
                                  <a:moveTo>
                                    <a:pt x="29" y="67"/>
                                  </a:moveTo>
                                  <a:lnTo>
                                    <a:pt x="68" y="28"/>
                                  </a:lnTo>
                                  <a:lnTo>
                                    <a:pt x="29" y="0"/>
                                  </a:lnTo>
                                  <a:lnTo>
                                    <a:pt x="0" y="28"/>
                                  </a:lnTo>
                                  <a:lnTo>
                                    <a:pt x="29"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59"/>
                          <wps:cNvSpPr>
                            <a:spLocks/>
                          </wps:cNvSpPr>
                          <wps:spPr bwMode="auto">
                            <a:xfrm>
                              <a:off x="1322" y="3730"/>
                              <a:ext cx="68" cy="67"/>
                            </a:xfrm>
                            <a:custGeom>
                              <a:avLst/>
                              <a:gdLst>
                                <a:gd name="T0" fmla="*/ 29 w 68"/>
                                <a:gd name="T1" fmla="*/ 67 h 67"/>
                                <a:gd name="T2" fmla="*/ 68 w 68"/>
                                <a:gd name="T3" fmla="*/ 28 h 67"/>
                                <a:gd name="T4" fmla="*/ 29 w 68"/>
                                <a:gd name="T5" fmla="*/ 0 h 67"/>
                                <a:gd name="T6" fmla="*/ 0 w 68"/>
                                <a:gd name="T7" fmla="*/ 28 h 67"/>
                                <a:gd name="T8" fmla="*/ 29 w 68"/>
                                <a:gd name="T9" fmla="*/ 67 h 67"/>
                              </a:gdLst>
                              <a:ahLst/>
                              <a:cxnLst>
                                <a:cxn ang="0">
                                  <a:pos x="T0" y="T1"/>
                                </a:cxn>
                                <a:cxn ang="0">
                                  <a:pos x="T2" y="T3"/>
                                </a:cxn>
                                <a:cxn ang="0">
                                  <a:pos x="T4" y="T5"/>
                                </a:cxn>
                                <a:cxn ang="0">
                                  <a:pos x="T6" y="T7"/>
                                </a:cxn>
                                <a:cxn ang="0">
                                  <a:pos x="T8" y="T9"/>
                                </a:cxn>
                              </a:cxnLst>
                              <a:rect l="0" t="0" r="r" b="b"/>
                              <a:pathLst>
                                <a:path w="68" h="67">
                                  <a:moveTo>
                                    <a:pt x="29" y="67"/>
                                  </a:moveTo>
                                  <a:lnTo>
                                    <a:pt x="68" y="28"/>
                                  </a:lnTo>
                                  <a:lnTo>
                                    <a:pt x="29" y="0"/>
                                  </a:lnTo>
                                  <a:lnTo>
                                    <a:pt x="0" y="28"/>
                                  </a:lnTo>
                                  <a:lnTo>
                                    <a:pt x="2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60"/>
                          <wps:cNvSpPr>
                            <a:spLocks/>
                          </wps:cNvSpPr>
                          <wps:spPr bwMode="auto">
                            <a:xfrm>
                              <a:off x="2065" y="2774"/>
                              <a:ext cx="82" cy="58"/>
                            </a:xfrm>
                            <a:custGeom>
                              <a:avLst/>
                              <a:gdLst>
                                <a:gd name="T0" fmla="*/ 43 w 82"/>
                                <a:gd name="T1" fmla="*/ 58 h 58"/>
                                <a:gd name="T2" fmla="*/ 82 w 82"/>
                                <a:gd name="T3" fmla="*/ 29 h 58"/>
                                <a:gd name="T4" fmla="*/ 43 w 82"/>
                                <a:gd name="T5" fmla="*/ 0 h 58"/>
                                <a:gd name="T6" fmla="*/ 0 w 82"/>
                                <a:gd name="T7" fmla="*/ 29 h 58"/>
                                <a:gd name="T8" fmla="*/ 43 w 82"/>
                                <a:gd name="T9" fmla="*/ 58 h 58"/>
                              </a:gdLst>
                              <a:ahLst/>
                              <a:cxnLst>
                                <a:cxn ang="0">
                                  <a:pos x="T0" y="T1"/>
                                </a:cxn>
                                <a:cxn ang="0">
                                  <a:pos x="T2" y="T3"/>
                                </a:cxn>
                                <a:cxn ang="0">
                                  <a:pos x="T4" y="T5"/>
                                </a:cxn>
                                <a:cxn ang="0">
                                  <a:pos x="T6" y="T7"/>
                                </a:cxn>
                                <a:cxn ang="0">
                                  <a:pos x="T8" y="T9"/>
                                </a:cxn>
                              </a:cxnLst>
                              <a:rect l="0" t="0" r="r" b="b"/>
                              <a:pathLst>
                                <a:path w="82" h="58">
                                  <a:moveTo>
                                    <a:pt x="43" y="58"/>
                                  </a:moveTo>
                                  <a:lnTo>
                                    <a:pt x="82" y="29"/>
                                  </a:lnTo>
                                  <a:lnTo>
                                    <a:pt x="43" y="0"/>
                                  </a:lnTo>
                                  <a:lnTo>
                                    <a:pt x="0" y="29"/>
                                  </a:lnTo>
                                  <a:lnTo>
                                    <a:pt x="43" y="5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261"/>
                          <wps:cNvSpPr>
                            <a:spLocks/>
                          </wps:cNvSpPr>
                          <wps:spPr bwMode="auto">
                            <a:xfrm>
                              <a:off x="2065" y="2774"/>
                              <a:ext cx="82" cy="58"/>
                            </a:xfrm>
                            <a:custGeom>
                              <a:avLst/>
                              <a:gdLst>
                                <a:gd name="T0" fmla="*/ 43 w 82"/>
                                <a:gd name="T1" fmla="*/ 58 h 58"/>
                                <a:gd name="T2" fmla="*/ 82 w 82"/>
                                <a:gd name="T3" fmla="*/ 29 h 58"/>
                                <a:gd name="T4" fmla="*/ 43 w 82"/>
                                <a:gd name="T5" fmla="*/ 0 h 58"/>
                                <a:gd name="T6" fmla="*/ 0 w 82"/>
                                <a:gd name="T7" fmla="*/ 29 h 58"/>
                                <a:gd name="T8" fmla="*/ 43 w 82"/>
                                <a:gd name="T9" fmla="*/ 58 h 58"/>
                              </a:gdLst>
                              <a:ahLst/>
                              <a:cxnLst>
                                <a:cxn ang="0">
                                  <a:pos x="T0" y="T1"/>
                                </a:cxn>
                                <a:cxn ang="0">
                                  <a:pos x="T2" y="T3"/>
                                </a:cxn>
                                <a:cxn ang="0">
                                  <a:pos x="T4" y="T5"/>
                                </a:cxn>
                                <a:cxn ang="0">
                                  <a:pos x="T6" y="T7"/>
                                </a:cxn>
                                <a:cxn ang="0">
                                  <a:pos x="T8" y="T9"/>
                                </a:cxn>
                              </a:cxnLst>
                              <a:rect l="0" t="0" r="r" b="b"/>
                              <a:pathLst>
                                <a:path w="82" h="58">
                                  <a:moveTo>
                                    <a:pt x="43" y="58"/>
                                  </a:moveTo>
                                  <a:lnTo>
                                    <a:pt x="82" y="29"/>
                                  </a:lnTo>
                                  <a:lnTo>
                                    <a:pt x="43" y="0"/>
                                  </a:lnTo>
                                  <a:lnTo>
                                    <a:pt x="0" y="29"/>
                                  </a:lnTo>
                                  <a:lnTo>
                                    <a:pt x="43"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62"/>
                          <wps:cNvSpPr>
                            <a:spLocks/>
                          </wps:cNvSpPr>
                          <wps:spPr bwMode="auto">
                            <a:xfrm>
                              <a:off x="2252" y="5616"/>
                              <a:ext cx="57" cy="48"/>
                            </a:xfrm>
                            <a:custGeom>
                              <a:avLst/>
                              <a:gdLst>
                                <a:gd name="T0" fmla="*/ 0 w 57"/>
                                <a:gd name="T1" fmla="*/ 48 h 48"/>
                                <a:gd name="T2" fmla="*/ 57 w 57"/>
                                <a:gd name="T3" fmla="*/ 38 h 48"/>
                                <a:gd name="T4" fmla="*/ 57 w 57"/>
                                <a:gd name="T5" fmla="*/ 10 h 48"/>
                                <a:gd name="T6" fmla="*/ 57 w 57"/>
                                <a:gd name="T7" fmla="*/ 0 h 48"/>
                                <a:gd name="T8" fmla="*/ 0 w 57"/>
                                <a:gd name="T9" fmla="*/ 0 h 48"/>
                                <a:gd name="T10" fmla="*/ 0 w 57"/>
                                <a:gd name="T11" fmla="*/ 10 h 48"/>
                                <a:gd name="T12" fmla="*/ 0 w 5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57" h="48">
                                  <a:moveTo>
                                    <a:pt x="0" y="48"/>
                                  </a:moveTo>
                                  <a:lnTo>
                                    <a:pt x="57" y="38"/>
                                  </a:lnTo>
                                  <a:lnTo>
                                    <a:pt x="57" y="10"/>
                                  </a:lnTo>
                                  <a:lnTo>
                                    <a:pt x="57" y="0"/>
                                  </a:lnTo>
                                  <a:lnTo>
                                    <a:pt x="0" y="0"/>
                                  </a:lnTo>
                                  <a:lnTo>
                                    <a:pt x="0" y="10"/>
                                  </a:lnTo>
                                  <a:lnTo>
                                    <a:pt x="0"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63"/>
                          <wps:cNvSpPr>
                            <a:spLocks/>
                          </wps:cNvSpPr>
                          <wps:spPr bwMode="auto">
                            <a:xfrm>
                              <a:off x="2252" y="5616"/>
                              <a:ext cx="57" cy="48"/>
                            </a:xfrm>
                            <a:custGeom>
                              <a:avLst/>
                              <a:gdLst>
                                <a:gd name="T0" fmla="*/ 0 w 57"/>
                                <a:gd name="T1" fmla="*/ 48 h 48"/>
                                <a:gd name="T2" fmla="*/ 57 w 57"/>
                                <a:gd name="T3" fmla="*/ 38 h 48"/>
                                <a:gd name="T4" fmla="*/ 57 w 57"/>
                                <a:gd name="T5" fmla="*/ 10 h 48"/>
                                <a:gd name="T6" fmla="*/ 57 w 57"/>
                                <a:gd name="T7" fmla="*/ 0 h 48"/>
                                <a:gd name="T8" fmla="*/ 0 w 57"/>
                                <a:gd name="T9" fmla="*/ 0 h 48"/>
                                <a:gd name="T10" fmla="*/ 0 w 57"/>
                                <a:gd name="T11" fmla="*/ 10 h 48"/>
                                <a:gd name="T12" fmla="*/ 0 w 57"/>
                                <a:gd name="T13" fmla="*/ 48 h 48"/>
                              </a:gdLst>
                              <a:ahLst/>
                              <a:cxnLst>
                                <a:cxn ang="0">
                                  <a:pos x="T0" y="T1"/>
                                </a:cxn>
                                <a:cxn ang="0">
                                  <a:pos x="T2" y="T3"/>
                                </a:cxn>
                                <a:cxn ang="0">
                                  <a:pos x="T4" y="T5"/>
                                </a:cxn>
                                <a:cxn ang="0">
                                  <a:pos x="T6" y="T7"/>
                                </a:cxn>
                                <a:cxn ang="0">
                                  <a:pos x="T8" y="T9"/>
                                </a:cxn>
                                <a:cxn ang="0">
                                  <a:pos x="T10" y="T11"/>
                                </a:cxn>
                                <a:cxn ang="0">
                                  <a:pos x="T12" y="T13"/>
                                </a:cxn>
                              </a:cxnLst>
                              <a:rect l="0" t="0" r="r" b="b"/>
                              <a:pathLst>
                                <a:path w="57" h="48">
                                  <a:moveTo>
                                    <a:pt x="0" y="48"/>
                                  </a:moveTo>
                                  <a:lnTo>
                                    <a:pt x="57" y="38"/>
                                  </a:lnTo>
                                  <a:lnTo>
                                    <a:pt x="57" y="10"/>
                                  </a:lnTo>
                                  <a:lnTo>
                                    <a:pt x="57" y="0"/>
                                  </a:lnTo>
                                  <a:lnTo>
                                    <a:pt x="0" y="0"/>
                                  </a:lnTo>
                                  <a:lnTo>
                                    <a:pt x="0" y="10"/>
                                  </a:lnTo>
                                  <a:lnTo>
                                    <a:pt x="0"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64"/>
                          <wps:cNvSpPr>
                            <a:spLocks/>
                          </wps:cNvSpPr>
                          <wps:spPr bwMode="auto">
                            <a:xfrm>
                              <a:off x="4351" y="4051"/>
                              <a:ext cx="38" cy="77"/>
                            </a:xfrm>
                            <a:custGeom>
                              <a:avLst/>
                              <a:gdLst>
                                <a:gd name="T0" fmla="*/ 19 w 38"/>
                                <a:gd name="T1" fmla="*/ 77 h 77"/>
                                <a:gd name="T2" fmla="*/ 38 w 38"/>
                                <a:gd name="T3" fmla="*/ 58 h 77"/>
                                <a:gd name="T4" fmla="*/ 38 w 38"/>
                                <a:gd name="T5" fmla="*/ 10 h 77"/>
                                <a:gd name="T6" fmla="*/ 19 w 38"/>
                                <a:gd name="T7" fmla="*/ 0 h 77"/>
                                <a:gd name="T8" fmla="*/ 0 w 38"/>
                                <a:gd name="T9" fmla="*/ 10 h 77"/>
                                <a:gd name="T10" fmla="*/ 0 w 38"/>
                                <a:gd name="T11" fmla="*/ 58 h 77"/>
                                <a:gd name="T12" fmla="*/ 19 w 38"/>
                                <a:gd name="T13" fmla="*/ 77 h 77"/>
                              </a:gdLst>
                              <a:ahLst/>
                              <a:cxnLst>
                                <a:cxn ang="0">
                                  <a:pos x="T0" y="T1"/>
                                </a:cxn>
                                <a:cxn ang="0">
                                  <a:pos x="T2" y="T3"/>
                                </a:cxn>
                                <a:cxn ang="0">
                                  <a:pos x="T4" y="T5"/>
                                </a:cxn>
                                <a:cxn ang="0">
                                  <a:pos x="T6" y="T7"/>
                                </a:cxn>
                                <a:cxn ang="0">
                                  <a:pos x="T8" y="T9"/>
                                </a:cxn>
                                <a:cxn ang="0">
                                  <a:pos x="T10" y="T11"/>
                                </a:cxn>
                                <a:cxn ang="0">
                                  <a:pos x="T12" y="T13"/>
                                </a:cxn>
                              </a:cxnLst>
                              <a:rect l="0" t="0" r="r" b="b"/>
                              <a:pathLst>
                                <a:path w="38" h="77">
                                  <a:moveTo>
                                    <a:pt x="19" y="77"/>
                                  </a:moveTo>
                                  <a:lnTo>
                                    <a:pt x="38" y="58"/>
                                  </a:lnTo>
                                  <a:lnTo>
                                    <a:pt x="38" y="10"/>
                                  </a:lnTo>
                                  <a:lnTo>
                                    <a:pt x="19" y="0"/>
                                  </a:lnTo>
                                  <a:lnTo>
                                    <a:pt x="0" y="10"/>
                                  </a:lnTo>
                                  <a:lnTo>
                                    <a:pt x="0" y="58"/>
                                  </a:lnTo>
                                  <a:lnTo>
                                    <a:pt x="19" y="7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65"/>
                          <wps:cNvSpPr>
                            <a:spLocks/>
                          </wps:cNvSpPr>
                          <wps:spPr bwMode="auto">
                            <a:xfrm>
                              <a:off x="4351" y="4051"/>
                              <a:ext cx="38" cy="77"/>
                            </a:xfrm>
                            <a:custGeom>
                              <a:avLst/>
                              <a:gdLst>
                                <a:gd name="T0" fmla="*/ 19 w 38"/>
                                <a:gd name="T1" fmla="*/ 77 h 77"/>
                                <a:gd name="T2" fmla="*/ 38 w 38"/>
                                <a:gd name="T3" fmla="*/ 58 h 77"/>
                                <a:gd name="T4" fmla="*/ 38 w 38"/>
                                <a:gd name="T5" fmla="*/ 10 h 77"/>
                                <a:gd name="T6" fmla="*/ 19 w 38"/>
                                <a:gd name="T7" fmla="*/ 0 h 77"/>
                                <a:gd name="T8" fmla="*/ 0 w 38"/>
                                <a:gd name="T9" fmla="*/ 10 h 77"/>
                                <a:gd name="T10" fmla="*/ 0 w 38"/>
                                <a:gd name="T11" fmla="*/ 58 h 77"/>
                                <a:gd name="T12" fmla="*/ 19 w 38"/>
                                <a:gd name="T13" fmla="*/ 77 h 77"/>
                              </a:gdLst>
                              <a:ahLst/>
                              <a:cxnLst>
                                <a:cxn ang="0">
                                  <a:pos x="T0" y="T1"/>
                                </a:cxn>
                                <a:cxn ang="0">
                                  <a:pos x="T2" y="T3"/>
                                </a:cxn>
                                <a:cxn ang="0">
                                  <a:pos x="T4" y="T5"/>
                                </a:cxn>
                                <a:cxn ang="0">
                                  <a:pos x="T6" y="T7"/>
                                </a:cxn>
                                <a:cxn ang="0">
                                  <a:pos x="T8" y="T9"/>
                                </a:cxn>
                                <a:cxn ang="0">
                                  <a:pos x="T10" y="T11"/>
                                </a:cxn>
                                <a:cxn ang="0">
                                  <a:pos x="T12" y="T13"/>
                                </a:cxn>
                              </a:cxnLst>
                              <a:rect l="0" t="0" r="r" b="b"/>
                              <a:pathLst>
                                <a:path w="38" h="77">
                                  <a:moveTo>
                                    <a:pt x="19" y="77"/>
                                  </a:moveTo>
                                  <a:lnTo>
                                    <a:pt x="38" y="58"/>
                                  </a:lnTo>
                                  <a:lnTo>
                                    <a:pt x="38" y="10"/>
                                  </a:lnTo>
                                  <a:lnTo>
                                    <a:pt x="19" y="0"/>
                                  </a:lnTo>
                                  <a:lnTo>
                                    <a:pt x="0" y="10"/>
                                  </a:lnTo>
                                  <a:lnTo>
                                    <a:pt x="0" y="58"/>
                                  </a:lnTo>
                                  <a:lnTo>
                                    <a:pt x="19" y="7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Freeform 266"/>
                          <wps:cNvSpPr>
                            <a:spLocks/>
                          </wps:cNvSpPr>
                          <wps:spPr bwMode="auto">
                            <a:xfrm>
                              <a:off x="1576" y="4320"/>
                              <a:ext cx="58" cy="67"/>
                            </a:xfrm>
                            <a:custGeom>
                              <a:avLst/>
                              <a:gdLst>
                                <a:gd name="T0" fmla="*/ 24 w 58"/>
                                <a:gd name="T1" fmla="*/ 67 h 67"/>
                                <a:gd name="T2" fmla="*/ 58 w 58"/>
                                <a:gd name="T3" fmla="*/ 48 h 67"/>
                                <a:gd name="T4" fmla="*/ 24 w 58"/>
                                <a:gd name="T5" fmla="*/ 0 h 67"/>
                                <a:gd name="T6" fmla="*/ 0 w 58"/>
                                <a:gd name="T7" fmla="*/ 48 h 67"/>
                                <a:gd name="T8" fmla="*/ 24 w 58"/>
                                <a:gd name="T9" fmla="*/ 67 h 67"/>
                              </a:gdLst>
                              <a:ahLst/>
                              <a:cxnLst>
                                <a:cxn ang="0">
                                  <a:pos x="T0" y="T1"/>
                                </a:cxn>
                                <a:cxn ang="0">
                                  <a:pos x="T2" y="T3"/>
                                </a:cxn>
                                <a:cxn ang="0">
                                  <a:pos x="T4" y="T5"/>
                                </a:cxn>
                                <a:cxn ang="0">
                                  <a:pos x="T6" y="T7"/>
                                </a:cxn>
                                <a:cxn ang="0">
                                  <a:pos x="T8" y="T9"/>
                                </a:cxn>
                              </a:cxnLst>
                              <a:rect l="0" t="0" r="r" b="b"/>
                              <a:pathLst>
                                <a:path w="58" h="67">
                                  <a:moveTo>
                                    <a:pt x="24" y="67"/>
                                  </a:moveTo>
                                  <a:lnTo>
                                    <a:pt x="58" y="48"/>
                                  </a:lnTo>
                                  <a:lnTo>
                                    <a:pt x="24" y="0"/>
                                  </a:lnTo>
                                  <a:lnTo>
                                    <a:pt x="0" y="48"/>
                                  </a:lnTo>
                                  <a:lnTo>
                                    <a:pt x="24"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267"/>
                          <wps:cNvSpPr>
                            <a:spLocks/>
                          </wps:cNvSpPr>
                          <wps:spPr bwMode="auto">
                            <a:xfrm>
                              <a:off x="1576" y="4320"/>
                              <a:ext cx="58" cy="67"/>
                            </a:xfrm>
                            <a:custGeom>
                              <a:avLst/>
                              <a:gdLst>
                                <a:gd name="T0" fmla="*/ 24 w 58"/>
                                <a:gd name="T1" fmla="*/ 67 h 67"/>
                                <a:gd name="T2" fmla="*/ 58 w 58"/>
                                <a:gd name="T3" fmla="*/ 48 h 67"/>
                                <a:gd name="T4" fmla="*/ 24 w 58"/>
                                <a:gd name="T5" fmla="*/ 0 h 67"/>
                                <a:gd name="T6" fmla="*/ 0 w 58"/>
                                <a:gd name="T7" fmla="*/ 48 h 67"/>
                                <a:gd name="T8" fmla="*/ 24 w 58"/>
                                <a:gd name="T9" fmla="*/ 67 h 67"/>
                              </a:gdLst>
                              <a:ahLst/>
                              <a:cxnLst>
                                <a:cxn ang="0">
                                  <a:pos x="T0" y="T1"/>
                                </a:cxn>
                                <a:cxn ang="0">
                                  <a:pos x="T2" y="T3"/>
                                </a:cxn>
                                <a:cxn ang="0">
                                  <a:pos x="T4" y="T5"/>
                                </a:cxn>
                                <a:cxn ang="0">
                                  <a:pos x="T6" y="T7"/>
                                </a:cxn>
                                <a:cxn ang="0">
                                  <a:pos x="T8" y="T9"/>
                                </a:cxn>
                              </a:cxnLst>
                              <a:rect l="0" t="0" r="r" b="b"/>
                              <a:pathLst>
                                <a:path w="58" h="67">
                                  <a:moveTo>
                                    <a:pt x="24" y="67"/>
                                  </a:moveTo>
                                  <a:lnTo>
                                    <a:pt x="58" y="48"/>
                                  </a:lnTo>
                                  <a:lnTo>
                                    <a:pt x="24" y="0"/>
                                  </a:lnTo>
                                  <a:lnTo>
                                    <a:pt x="0" y="48"/>
                                  </a:lnTo>
                                  <a:lnTo>
                                    <a:pt x="24"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Freeform 268"/>
                          <wps:cNvSpPr>
                            <a:spLocks/>
                          </wps:cNvSpPr>
                          <wps:spPr bwMode="auto">
                            <a:xfrm>
                              <a:off x="1730" y="4128"/>
                              <a:ext cx="57" cy="67"/>
                            </a:xfrm>
                            <a:custGeom>
                              <a:avLst/>
                              <a:gdLst>
                                <a:gd name="T0" fmla="*/ 19 w 57"/>
                                <a:gd name="T1" fmla="*/ 67 h 67"/>
                                <a:gd name="T2" fmla="*/ 57 w 57"/>
                                <a:gd name="T3" fmla="*/ 38 h 67"/>
                                <a:gd name="T4" fmla="*/ 19 w 57"/>
                                <a:gd name="T5" fmla="*/ 0 h 67"/>
                                <a:gd name="T6" fmla="*/ 0 w 57"/>
                                <a:gd name="T7" fmla="*/ 38 h 67"/>
                                <a:gd name="T8" fmla="*/ 19 w 57"/>
                                <a:gd name="T9" fmla="*/ 67 h 67"/>
                              </a:gdLst>
                              <a:ahLst/>
                              <a:cxnLst>
                                <a:cxn ang="0">
                                  <a:pos x="T0" y="T1"/>
                                </a:cxn>
                                <a:cxn ang="0">
                                  <a:pos x="T2" y="T3"/>
                                </a:cxn>
                                <a:cxn ang="0">
                                  <a:pos x="T4" y="T5"/>
                                </a:cxn>
                                <a:cxn ang="0">
                                  <a:pos x="T6" y="T7"/>
                                </a:cxn>
                                <a:cxn ang="0">
                                  <a:pos x="T8" y="T9"/>
                                </a:cxn>
                              </a:cxnLst>
                              <a:rect l="0" t="0" r="r" b="b"/>
                              <a:pathLst>
                                <a:path w="57" h="67">
                                  <a:moveTo>
                                    <a:pt x="19" y="67"/>
                                  </a:moveTo>
                                  <a:lnTo>
                                    <a:pt x="57" y="38"/>
                                  </a:lnTo>
                                  <a:lnTo>
                                    <a:pt x="19" y="0"/>
                                  </a:lnTo>
                                  <a:lnTo>
                                    <a:pt x="0" y="38"/>
                                  </a:lnTo>
                                  <a:lnTo>
                                    <a:pt x="19" y="6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269"/>
                          <wps:cNvSpPr>
                            <a:spLocks/>
                          </wps:cNvSpPr>
                          <wps:spPr bwMode="auto">
                            <a:xfrm>
                              <a:off x="1730" y="4128"/>
                              <a:ext cx="57" cy="67"/>
                            </a:xfrm>
                            <a:custGeom>
                              <a:avLst/>
                              <a:gdLst>
                                <a:gd name="T0" fmla="*/ 19 w 57"/>
                                <a:gd name="T1" fmla="*/ 67 h 67"/>
                                <a:gd name="T2" fmla="*/ 57 w 57"/>
                                <a:gd name="T3" fmla="*/ 38 h 67"/>
                                <a:gd name="T4" fmla="*/ 19 w 57"/>
                                <a:gd name="T5" fmla="*/ 0 h 67"/>
                                <a:gd name="T6" fmla="*/ 0 w 57"/>
                                <a:gd name="T7" fmla="*/ 38 h 67"/>
                                <a:gd name="T8" fmla="*/ 19 w 57"/>
                                <a:gd name="T9" fmla="*/ 67 h 67"/>
                              </a:gdLst>
                              <a:ahLst/>
                              <a:cxnLst>
                                <a:cxn ang="0">
                                  <a:pos x="T0" y="T1"/>
                                </a:cxn>
                                <a:cxn ang="0">
                                  <a:pos x="T2" y="T3"/>
                                </a:cxn>
                                <a:cxn ang="0">
                                  <a:pos x="T4" y="T5"/>
                                </a:cxn>
                                <a:cxn ang="0">
                                  <a:pos x="T6" y="T7"/>
                                </a:cxn>
                                <a:cxn ang="0">
                                  <a:pos x="T8" y="T9"/>
                                </a:cxn>
                              </a:cxnLst>
                              <a:rect l="0" t="0" r="r" b="b"/>
                              <a:pathLst>
                                <a:path w="57" h="67">
                                  <a:moveTo>
                                    <a:pt x="19" y="67"/>
                                  </a:moveTo>
                                  <a:lnTo>
                                    <a:pt x="57" y="38"/>
                                  </a:lnTo>
                                  <a:lnTo>
                                    <a:pt x="19" y="0"/>
                                  </a:lnTo>
                                  <a:lnTo>
                                    <a:pt x="0" y="3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Freeform 270"/>
                          <wps:cNvSpPr>
                            <a:spLocks/>
                          </wps:cNvSpPr>
                          <wps:spPr bwMode="auto">
                            <a:xfrm>
                              <a:off x="4399" y="3787"/>
                              <a:ext cx="67" cy="58"/>
                            </a:xfrm>
                            <a:custGeom>
                              <a:avLst/>
                              <a:gdLst>
                                <a:gd name="T0" fmla="*/ 19 w 67"/>
                                <a:gd name="T1" fmla="*/ 58 h 58"/>
                                <a:gd name="T2" fmla="*/ 67 w 67"/>
                                <a:gd name="T3" fmla="*/ 19 h 58"/>
                                <a:gd name="T4" fmla="*/ 19 w 67"/>
                                <a:gd name="T5" fmla="*/ 0 h 58"/>
                                <a:gd name="T6" fmla="*/ 0 w 67"/>
                                <a:gd name="T7" fmla="*/ 19 h 58"/>
                                <a:gd name="T8" fmla="*/ 19 w 67"/>
                                <a:gd name="T9" fmla="*/ 58 h 58"/>
                              </a:gdLst>
                              <a:ahLst/>
                              <a:cxnLst>
                                <a:cxn ang="0">
                                  <a:pos x="T0" y="T1"/>
                                </a:cxn>
                                <a:cxn ang="0">
                                  <a:pos x="T2" y="T3"/>
                                </a:cxn>
                                <a:cxn ang="0">
                                  <a:pos x="T4" y="T5"/>
                                </a:cxn>
                                <a:cxn ang="0">
                                  <a:pos x="T6" y="T7"/>
                                </a:cxn>
                                <a:cxn ang="0">
                                  <a:pos x="T8" y="T9"/>
                                </a:cxn>
                              </a:cxnLst>
                              <a:rect l="0" t="0" r="r" b="b"/>
                              <a:pathLst>
                                <a:path w="67" h="58">
                                  <a:moveTo>
                                    <a:pt x="19" y="58"/>
                                  </a:moveTo>
                                  <a:lnTo>
                                    <a:pt x="67" y="19"/>
                                  </a:lnTo>
                                  <a:lnTo>
                                    <a:pt x="19" y="0"/>
                                  </a:lnTo>
                                  <a:lnTo>
                                    <a:pt x="0" y="19"/>
                                  </a:lnTo>
                                  <a:lnTo>
                                    <a:pt x="19" y="5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71"/>
                          <wps:cNvSpPr>
                            <a:spLocks/>
                          </wps:cNvSpPr>
                          <wps:spPr bwMode="auto">
                            <a:xfrm>
                              <a:off x="4399" y="3787"/>
                              <a:ext cx="67" cy="58"/>
                            </a:xfrm>
                            <a:custGeom>
                              <a:avLst/>
                              <a:gdLst>
                                <a:gd name="T0" fmla="*/ 19 w 67"/>
                                <a:gd name="T1" fmla="*/ 58 h 58"/>
                                <a:gd name="T2" fmla="*/ 67 w 67"/>
                                <a:gd name="T3" fmla="*/ 19 h 58"/>
                                <a:gd name="T4" fmla="*/ 19 w 67"/>
                                <a:gd name="T5" fmla="*/ 0 h 58"/>
                                <a:gd name="T6" fmla="*/ 0 w 67"/>
                                <a:gd name="T7" fmla="*/ 19 h 58"/>
                                <a:gd name="T8" fmla="*/ 19 w 67"/>
                                <a:gd name="T9" fmla="*/ 58 h 58"/>
                              </a:gdLst>
                              <a:ahLst/>
                              <a:cxnLst>
                                <a:cxn ang="0">
                                  <a:pos x="T0" y="T1"/>
                                </a:cxn>
                                <a:cxn ang="0">
                                  <a:pos x="T2" y="T3"/>
                                </a:cxn>
                                <a:cxn ang="0">
                                  <a:pos x="T4" y="T5"/>
                                </a:cxn>
                                <a:cxn ang="0">
                                  <a:pos x="T6" y="T7"/>
                                </a:cxn>
                                <a:cxn ang="0">
                                  <a:pos x="T8" y="T9"/>
                                </a:cxn>
                              </a:cxnLst>
                              <a:rect l="0" t="0" r="r" b="b"/>
                              <a:pathLst>
                                <a:path w="67" h="58">
                                  <a:moveTo>
                                    <a:pt x="19" y="58"/>
                                  </a:moveTo>
                                  <a:lnTo>
                                    <a:pt x="67" y="19"/>
                                  </a:lnTo>
                                  <a:lnTo>
                                    <a:pt x="19" y="0"/>
                                  </a:lnTo>
                                  <a:lnTo>
                                    <a:pt x="0" y="19"/>
                                  </a:lnTo>
                                  <a:lnTo>
                                    <a:pt x="19"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 name="Freeform 272"/>
                          <wps:cNvSpPr>
                            <a:spLocks/>
                          </wps:cNvSpPr>
                          <wps:spPr bwMode="auto">
                            <a:xfrm>
                              <a:off x="4207" y="2986"/>
                              <a:ext cx="57" cy="57"/>
                            </a:xfrm>
                            <a:custGeom>
                              <a:avLst/>
                              <a:gdLst>
                                <a:gd name="T0" fmla="*/ 19 w 57"/>
                                <a:gd name="T1" fmla="*/ 57 h 57"/>
                                <a:gd name="T2" fmla="*/ 57 w 57"/>
                                <a:gd name="T3" fmla="*/ 19 h 57"/>
                                <a:gd name="T4" fmla="*/ 19 w 57"/>
                                <a:gd name="T5" fmla="*/ 0 h 57"/>
                                <a:gd name="T6" fmla="*/ 0 w 57"/>
                                <a:gd name="T7" fmla="*/ 19 h 57"/>
                                <a:gd name="T8" fmla="*/ 19 w 57"/>
                                <a:gd name="T9" fmla="*/ 57 h 57"/>
                              </a:gdLst>
                              <a:ahLst/>
                              <a:cxnLst>
                                <a:cxn ang="0">
                                  <a:pos x="T0" y="T1"/>
                                </a:cxn>
                                <a:cxn ang="0">
                                  <a:pos x="T2" y="T3"/>
                                </a:cxn>
                                <a:cxn ang="0">
                                  <a:pos x="T4" y="T5"/>
                                </a:cxn>
                                <a:cxn ang="0">
                                  <a:pos x="T6" y="T7"/>
                                </a:cxn>
                                <a:cxn ang="0">
                                  <a:pos x="T8" y="T9"/>
                                </a:cxn>
                              </a:cxnLst>
                              <a:rect l="0" t="0" r="r" b="b"/>
                              <a:pathLst>
                                <a:path w="57" h="57">
                                  <a:moveTo>
                                    <a:pt x="19" y="57"/>
                                  </a:moveTo>
                                  <a:lnTo>
                                    <a:pt x="57" y="19"/>
                                  </a:lnTo>
                                  <a:lnTo>
                                    <a:pt x="19" y="0"/>
                                  </a:lnTo>
                                  <a:lnTo>
                                    <a:pt x="0" y="19"/>
                                  </a:lnTo>
                                  <a:lnTo>
                                    <a:pt x="19"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273"/>
                          <wps:cNvSpPr>
                            <a:spLocks/>
                          </wps:cNvSpPr>
                          <wps:spPr bwMode="auto">
                            <a:xfrm>
                              <a:off x="4207" y="2986"/>
                              <a:ext cx="57" cy="57"/>
                            </a:xfrm>
                            <a:custGeom>
                              <a:avLst/>
                              <a:gdLst>
                                <a:gd name="T0" fmla="*/ 19 w 57"/>
                                <a:gd name="T1" fmla="*/ 57 h 57"/>
                                <a:gd name="T2" fmla="*/ 57 w 57"/>
                                <a:gd name="T3" fmla="*/ 19 h 57"/>
                                <a:gd name="T4" fmla="*/ 19 w 57"/>
                                <a:gd name="T5" fmla="*/ 0 h 57"/>
                                <a:gd name="T6" fmla="*/ 0 w 57"/>
                                <a:gd name="T7" fmla="*/ 19 h 57"/>
                                <a:gd name="T8" fmla="*/ 19 w 57"/>
                                <a:gd name="T9" fmla="*/ 57 h 57"/>
                              </a:gdLst>
                              <a:ahLst/>
                              <a:cxnLst>
                                <a:cxn ang="0">
                                  <a:pos x="T0" y="T1"/>
                                </a:cxn>
                                <a:cxn ang="0">
                                  <a:pos x="T2" y="T3"/>
                                </a:cxn>
                                <a:cxn ang="0">
                                  <a:pos x="T4" y="T5"/>
                                </a:cxn>
                                <a:cxn ang="0">
                                  <a:pos x="T6" y="T7"/>
                                </a:cxn>
                                <a:cxn ang="0">
                                  <a:pos x="T8" y="T9"/>
                                </a:cxn>
                              </a:cxnLst>
                              <a:rect l="0" t="0" r="r" b="b"/>
                              <a:pathLst>
                                <a:path w="57" h="57">
                                  <a:moveTo>
                                    <a:pt x="19" y="57"/>
                                  </a:moveTo>
                                  <a:lnTo>
                                    <a:pt x="57" y="19"/>
                                  </a:lnTo>
                                  <a:lnTo>
                                    <a:pt x="19" y="0"/>
                                  </a:lnTo>
                                  <a:lnTo>
                                    <a:pt x="0" y="19"/>
                                  </a:lnTo>
                                  <a:lnTo>
                                    <a:pt x="1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 name="Freeform 274"/>
                          <wps:cNvSpPr>
                            <a:spLocks/>
                          </wps:cNvSpPr>
                          <wps:spPr bwMode="auto">
                            <a:xfrm>
                              <a:off x="5271" y="4358"/>
                              <a:ext cx="57" cy="68"/>
                            </a:xfrm>
                            <a:custGeom>
                              <a:avLst/>
                              <a:gdLst>
                                <a:gd name="T0" fmla="*/ 57 w 57"/>
                                <a:gd name="T1" fmla="*/ 58 h 68"/>
                                <a:gd name="T2" fmla="*/ 9 w 57"/>
                                <a:gd name="T3" fmla="*/ 10 h 68"/>
                                <a:gd name="T4" fmla="*/ 9 w 57"/>
                                <a:gd name="T5" fmla="*/ 0 h 68"/>
                                <a:gd name="T6" fmla="*/ 9 w 57"/>
                                <a:gd name="T7" fmla="*/ 10 h 68"/>
                                <a:gd name="T8" fmla="*/ 0 w 57"/>
                                <a:gd name="T9" fmla="*/ 58 h 68"/>
                                <a:gd name="T10" fmla="*/ 9 w 57"/>
                                <a:gd name="T11" fmla="*/ 68 h 68"/>
                                <a:gd name="T12" fmla="*/ 57 w 57"/>
                                <a:gd name="T13" fmla="*/ 58 h 68"/>
                              </a:gdLst>
                              <a:ahLst/>
                              <a:cxnLst>
                                <a:cxn ang="0">
                                  <a:pos x="T0" y="T1"/>
                                </a:cxn>
                                <a:cxn ang="0">
                                  <a:pos x="T2" y="T3"/>
                                </a:cxn>
                                <a:cxn ang="0">
                                  <a:pos x="T4" y="T5"/>
                                </a:cxn>
                                <a:cxn ang="0">
                                  <a:pos x="T6" y="T7"/>
                                </a:cxn>
                                <a:cxn ang="0">
                                  <a:pos x="T8" y="T9"/>
                                </a:cxn>
                                <a:cxn ang="0">
                                  <a:pos x="T10" y="T11"/>
                                </a:cxn>
                                <a:cxn ang="0">
                                  <a:pos x="T12" y="T13"/>
                                </a:cxn>
                              </a:cxnLst>
                              <a:rect l="0" t="0" r="r" b="b"/>
                              <a:pathLst>
                                <a:path w="57" h="68">
                                  <a:moveTo>
                                    <a:pt x="57" y="58"/>
                                  </a:moveTo>
                                  <a:lnTo>
                                    <a:pt x="9" y="10"/>
                                  </a:lnTo>
                                  <a:lnTo>
                                    <a:pt x="9" y="0"/>
                                  </a:lnTo>
                                  <a:lnTo>
                                    <a:pt x="9" y="10"/>
                                  </a:lnTo>
                                  <a:lnTo>
                                    <a:pt x="0" y="58"/>
                                  </a:lnTo>
                                  <a:lnTo>
                                    <a:pt x="9" y="68"/>
                                  </a:lnTo>
                                  <a:lnTo>
                                    <a:pt x="57" y="58"/>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75"/>
                          <wps:cNvSpPr>
                            <a:spLocks/>
                          </wps:cNvSpPr>
                          <wps:spPr bwMode="auto">
                            <a:xfrm>
                              <a:off x="5271" y="4358"/>
                              <a:ext cx="57" cy="68"/>
                            </a:xfrm>
                            <a:custGeom>
                              <a:avLst/>
                              <a:gdLst>
                                <a:gd name="T0" fmla="*/ 57 w 57"/>
                                <a:gd name="T1" fmla="*/ 58 h 68"/>
                                <a:gd name="T2" fmla="*/ 9 w 57"/>
                                <a:gd name="T3" fmla="*/ 10 h 68"/>
                                <a:gd name="T4" fmla="*/ 9 w 57"/>
                                <a:gd name="T5" fmla="*/ 0 h 68"/>
                                <a:gd name="T6" fmla="*/ 9 w 57"/>
                                <a:gd name="T7" fmla="*/ 10 h 68"/>
                                <a:gd name="T8" fmla="*/ 0 w 57"/>
                                <a:gd name="T9" fmla="*/ 58 h 68"/>
                                <a:gd name="T10" fmla="*/ 9 w 57"/>
                                <a:gd name="T11" fmla="*/ 68 h 68"/>
                                <a:gd name="T12" fmla="*/ 57 w 57"/>
                                <a:gd name="T13" fmla="*/ 58 h 68"/>
                              </a:gdLst>
                              <a:ahLst/>
                              <a:cxnLst>
                                <a:cxn ang="0">
                                  <a:pos x="T0" y="T1"/>
                                </a:cxn>
                                <a:cxn ang="0">
                                  <a:pos x="T2" y="T3"/>
                                </a:cxn>
                                <a:cxn ang="0">
                                  <a:pos x="T4" y="T5"/>
                                </a:cxn>
                                <a:cxn ang="0">
                                  <a:pos x="T6" y="T7"/>
                                </a:cxn>
                                <a:cxn ang="0">
                                  <a:pos x="T8" y="T9"/>
                                </a:cxn>
                                <a:cxn ang="0">
                                  <a:pos x="T10" y="T11"/>
                                </a:cxn>
                                <a:cxn ang="0">
                                  <a:pos x="T12" y="T13"/>
                                </a:cxn>
                              </a:cxnLst>
                              <a:rect l="0" t="0" r="r" b="b"/>
                              <a:pathLst>
                                <a:path w="57" h="68">
                                  <a:moveTo>
                                    <a:pt x="57" y="58"/>
                                  </a:moveTo>
                                  <a:lnTo>
                                    <a:pt x="9" y="10"/>
                                  </a:lnTo>
                                  <a:lnTo>
                                    <a:pt x="9" y="0"/>
                                  </a:lnTo>
                                  <a:lnTo>
                                    <a:pt x="9" y="10"/>
                                  </a:lnTo>
                                  <a:lnTo>
                                    <a:pt x="0" y="58"/>
                                  </a:lnTo>
                                  <a:lnTo>
                                    <a:pt x="9" y="68"/>
                                  </a:lnTo>
                                  <a:lnTo>
                                    <a:pt x="57"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 name="Freeform 276"/>
                          <wps:cNvSpPr>
                            <a:spLocks/>
                          </wps:cNvSpPr>
                          <wps:spPr bwMode="auto">
                            <a:xfrm>
                              <a:off x="1921" y="3528"/>
                              <a:ext cx="58" cy="58"/>
                            </a:xfrm>
                            <a:custGeom>
                              <a:avLst/>
                              <a:gdLst>
                                <a:gd name="T0" fmla="*/ 29 w 58"/>
                                <a:gd name="T1" fmla="*/ 58 h 58"/>
                                <a:gd name="T2" fmla="*/ 58 w 58"/>
                                <a:gd name="T3" fmla="*/ 29 h 58"/>
                                <a:gd name="T4" fmla="*/ 29 w 58"/>
                                <a:gd name="T5" fmla="*/ 0 h 58"/>
                                <a:gd name="T6" fmla="*/ 0 w 58"/>
                                <a:gd name="T7" fmla="*/ 29 h 58"/>
                                <a:gd name="T8" fmla="*/ 29 w 58"/>
                                <a:gd name="T9" fmla="*/ 58 h 58"/>
                              </a:gdLst>
                              <a:ahLst/>
                              <a:cxnLst>
                                <a:cxn ang="0">
                                  <a:pos x="T0" y="T1"/>
                                </a:cxn>
                                <a:cxn ang="0">
                                  <a:pos x="T2" y="T3"/>
                                </a:cxn>
                                <a:cxn ang="0">
                                  <a:pos x="T4" y="T5"/>
                                </a:cxn>
                                <a:cxn ang="0">
                                  <a:pos x="T6" y="T7"/>
                                </a:cxn>
                                <a:cxn ang="0">
                                  <a:pos x="T8" y="T9"/>
                                </a:cxn>
                              </a:cxnLst>
                              <a:rect l="0" t="0" r="r" b="b"/>
                              <a:pathLst>
                                <a:path w="58" h="58">
                                  <a:moveTo>
                                    <a:pt x="29" y="58"/>
                                  </a:moveTo>
                                  <a:lnTo>
                                    <a:pt x="58" y="29"/>
                                  </a:lnTo>
                                  <a:lnTo>
                                    <a:pt x="29" y="0"/>
                                  </a:lnTo>
                                  <a:lnTo>
                                    <a:pt x="0" y="29"/>
                                  </a:lnTo>
                                  <a:lnTo>
                                    <a:pt x="29" y="5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77"/>
                          <wps:cNvSpPr>
                            <a:spLocks/>
                          </wps:cNvSpPr>
                          <wps:spPr bwMode="auto">
                            <a:xfrm>
                              <a:off x="1921" y="3528"/>
                              <a:ext cx="58" cy="58"/>
                            </a:xfrm>
                            <a:custGeom>
                              <a:avLst/>
                              <a:gdLst>
                                <a:gd name="T0" fmla="*/ 29 w 58"/>
                                <a:gd name="T1" fmla="*/ 58 h 58"/>
                                <a:gd name="T2" fmla="*/ 58 w 58"/>
                                <a:gd name="T3" fmla="*/ 29 h 58"/>
                                <a:gd name="T4" fmla="*/ 29 w 58"/>
                                <a:gd name="T5" fmla="*/ 0 h 58"/>
                                <a:gd name="T6" fmla="*/ 0 w 58"/>
                                <a:gd name="T7" fmla="*/ 29 h 58"/>
                                <a:gd name="T8" fmla="*/ 29 w 58"/>
                                <a:gd name="T9" fmla="*/ 58 h 58"/>
                              </a:gdLst>
                              <a:ahLst/>
                              <a:cxnLst>
                                <a:cxn ang="0">
                                  <a:pos x="T0" y="T1"/>
                                </a:cxn>
                                <a:cxn ang="0">
                                  <a:pos x="T2" y="T3"/>
                                </a:cxn>
                                <a:cxn ang="0">
                                  <a:pos x="T4" y="T5"/>
                                </a:cxn>
                                <a:cxn ang="0">
                                  <a:pos x="T6" y="T7"/>
                                </a:cxn>
                                <a:cxn ang="0">
                                  <a:pos x="T8" y="T9"/>
                                </a:cxn>
                              </a:cxnLst>
                              <a:rect l="0" t="0" r="r" b="b"/>
                              <a:pathLst>
                                <a:path w="58" h="58">
                                  <a:moveTo>
                                    <a:pt x="29" y="58"/>
                                  </a:moveTo>
                                  <a:lnTo>
                                    <a:pt x="58" y="29"/>
                                  </a:lnTo>
                                  <a:lnTo>
                                    <a:pt x="29" y="0"/>
                                  </a:lnTo>
                                  <a:lnTo>
                                    <a:pt x="0" y="29"/>
                                  </a:lnTo>
                                  <a:lnTo>
                                    <a:pt x="29"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 name="Freeform 278"/>
                          <wps:cNvSpPr>
                            <a:spLocks/>
                          </wps:cNvSpPr>
                          <wps:spPr bwMode="auto">
                            <a:xfrm>
                              <a:off x="1533" y="4435"/>
                              <a:ext cx="63" cy="48"/>
                            </a:xfrm>
                            <a:custGeom>
                              <a:avLst/>
                              <a:gdLst>
                                <a:gd name="T0" fmla="*/ 19 w 63"/>
                                <a:gd name="T1" fmla="*/ 48 h 48"/>
                                <a:gd name="T2" fmla="*/ 63 w 63"/>
                                <a:gd name="T3" fmla="*/ 29 h 48"/>
                                <a:gd name="T4" fmla="*/ 19 w 63"/>
                                <a:gd name="T5" fmla="*/ 0 h 48"/>
                                <a:gd name="T6" fmla="*/ 0 w 63"/>
                                <a:gd name="T7" fmla="*/ 29 h 48"/>
                                <a:gd name="T8" fmla="*/ 19 w 63"/>
                                <a:gd name="T9" fmla="*/ 48 h 48"/>
                              </a:gdLst>
                              <a:ahLst/>
                              <a:cxnLst>
                                <a:cxn ang="0">
                                  <a:pos x="T0" y="T1"/>
                                </a:cxn>
                                <a:cxn ang="0">
                                  <a:pos x="T2" y="T3"/>
                                </a:cxn>
                                <a:cxn ang="0">
                                  <a:pos x="T4" y="T5"/>
                                </a:cxn>
                                <a:cxn ang="0">
                                  <a:pos x="T6" y="T7"/>
                                </a:cxn>
                                <a:cxn ang="0">
                                  <a:pos x="T8" y="T9"/>
                                </a:cxn>
                              </a:cxnLst>
                              <a:rect l="0" t="0" r="r" b="b"/>
                              <a:pathLst>
                                <a:path w="63" h="48">
                                  <a:moveTo>
                                    <a:pt x="19" y="48"/>
                                  </a:moveTo>
                                  <a:lnTo>
                                    <a:pt x="63" y="29"/>
                                  </a:lnTo>
                                  <a:lnTo>
                                    <a:pt x="19" y="0"/>
                                  </a:lnTo>
                                  <a:lnTo>
                                    <a:pt x="0" y="29"/>
                                  </a:lnTo>
                                  <a:lnTo>
                                    <a:pt x="1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9"/>
                          <wps:cNvSpPr>
                            <a:spLocks/>
                          </wps:cNvSpPr>
                          <wps:spPr bwMode="auto">
                            <a:xfrm>
                              <a:off x="1533" y="4435"/>
                              <a:ext cx="63" cy="48"/>
                            </a:xfrm>
                            <a:custGeom>
                              <a:avLst/>
                              <a:gdLst>
                                <a:gd name="T0" fmla="*/ 19 w 63"/>
                                <a:gd name="T1" fmla="*/ 48 h 48"/>
                                <a:gd name="T2" fmla="*/ 63 w 63"/>
                                <a:gd name="T3" fmla="*/ 29 h 48"/>
                                <a:gd name="T4" fmla="*/ 19 w 63"/>
                                <a:gd name="T5" fmla="*/ 0 h 48"/>
                                <a:gd name="T6" fmla="*/ 0 w 63"/>
                                <a:gd name="T7" fmla="*/ 29 h 48"/>
                                <a:gd name="T8" fmla="*/ 19 w 63"/>
                                <a:gd name="T9" fmla="*/ 48 h 48"/>
                              </a:gdLst>
                              <a:ahLst/>
                              <a:cxnLst>
                                <a:cxn ang="0">
                                  <a:pos x="T0" y="T1"/>
                                </a:cxn>
                                <a:cxn ang="0">
                                  <a:pos x="T2" y="T3"/>
                                </a:cxn>
                                <a:cxn ang="0">
                                  <a:pos x="T4" y="T5"/>
                                </a:cxn>
                                <a:cxn ang="0">
                                  <a:pos x="T6" y="T7"/>
                                </a:cxn>
                                <a:cxn ang="0">
                                  <a:pos x="T8" y="T9"/>
                                </a:cxn>
                              </a:cxnLst>
                              <a:rect l="0" t="0" r="r" b="b"/>
                              <a:pathLst>
                                <a:path w="63" h="48">
                                  <a:moveTo>
                                    <a:pt x="19" y="48"/>
                                  </a:moveTo>
                                  <a:lnTo>
                                    <a:pt x="63" y="29"/>
                                  </a:lnTo>
                                  <a:lnTo>
                                    <a:pt x="19" y="0"/>
                                  </a:lnTo>
                                  <a:lnTo>
                                    <a:pt x="0" y="29"/>
                                  </a:lnTo>
                                  <a:lnTo>
                                    <a:pt x="1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Freeform 280"/>
                          <wps:cNvSpPr>
                            <a:spLocks/>
                          </wps:cNvSpPr>
                          <wps:spPr bwMode="auto">
                            <a:xfrm>
                              <a:off x="1730" y="3005"/>
                              <a:ext cx="38" cy="67"/>
                            </a:xfrm>
                            <a:custGeom>
                              <a:avLst/>
                              <a:gdLst>
                                <a:gd name="T0" fmla="*/ 19 w 38"/>
                                <a:gd name="T1" fmla="*/ 67 h 67"/>
                                <a:gd name="T2" fmla="*/ 38 w 38"/>
                                <a:gd name="T3" fmla="*/ 48 h 67"/>
                                <a:gd name="T4" fmla="*/ 28 w 38"/>
                                <a:gd name="T5" fmla="*/ 0 h 67"/>
                                <a:gd name="T6" fmla="*/ 19 w 38"/>
                                <a:gd name="T7" fmla="*/ 0 h 67"/>
                                <a:gd name="T8" fmla="*/ 0 w 38"/>
                                <a:gd name="T9" fmla="*/ 48 h 67"/>
                                <a:gd name="T10" fmla="*/ 1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19" y="67"/>
                                  </a:moveTo>
                                  <a:lnTo>
                                    <a:pt x="38" y="48"/>
                                  </a:lnTo>
                                  <a:lnTo>
                                    <a:pt x="28" y="0"/>
                                  </a:lnTo>
                                  <a:lnTo>
                                    <a:pt x="19" y="0"/>
                                  </a:lnTo>
                                  <a:lnTo>
                                    <a:pt x="0" y="48"/>
                                  </a:lnTo>
                                  <a:lnTo>
                                    <a:pt x="19" y="6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81"/>
                          <wps:cNvSpPr>
                            <a:spLocks/>
                          </wps:cNvSpPr>
                          <wps:spPr bwMode="auto">
                            <a:xfrm>
                              <a:off x="1730" y="3005"/>
                              <a:ext cx="38" cy="67"/>
                            </a:xfrm>
                            <a:custGeom>
                              <a:avLst/>
                              <a:gdLst>
                                <a:gd name="T0" fmla="*/ 19 w 38"/>
                                <a:gd name="T1" fmla="*/ 67 h 67"/>
                                <a:gd name="T2" fmla="*/ 38 w 38"/>
                                <a:gd name="T3" fmla="*/ 48 h 67"/>
                                <a:gd name="T4" fmla="*/ 28 w 38"/>
                                <a:gd name="T5" fmla="*/ 0 h 67"/>
                                <a:gd name="T6" fmla="*/ 19 w 38"/>
                                <a:gd name="T7" fmla="*/ 0 h 67"/>
                                <a:gd name="T8" fmla="*/ 0 w 38"/>
                                <a:gd name="T9" fmla="*/ 48 h 67"/>
                                <a:gd name="T10" fmla="*/ 1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19" y="67"/>
                                  </a:moveTo>
                                  <a:lnTo>
                                    <a:pt x="38" y="48"/>
                                  </a:lnTo>
                                  <a:lnTo>
                                    <a:pt x="28" y="0"/>
                                  </a:lnTo>
                                  <a:lnTo>
                                    <a:pt x="19" y="0"/>
                                  </a:lnTo>
                                  <a:lnTo>
                                    <a:pt x="0" y="48"/>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Freeform 282"/>
                          <wps:cNvSpPr>
                            <a:spLocks/>
                          </wps:cNvSpPr>
                          <wps:spPr bwMode="auto">
                            <a:xfrm>
                              <a:off x="2434" y="5405"/>
                              <a:ext cx="48" cy="57"/>
                            </a:xfrm>
                            <a:custGeom>
                              <a:avLst/>
                              <a:gdLst>
                                <a:gd name="T0" fmla="*/ 19 w 48"/>
                                <a:gd name="T1" fmla="*/ 57 h 57"/>
                                <a:gd name="T2" fmla="*/ 48 w 48"/>
                                <a:gd name="T3" fmla="*/ 19 h 57"/>
                                <a:gd name="T4" fmla="*/ 19 w 48"/>
                                <a:gd name="T5" fmla="*/ 0 h 57"/>
                                <a:gd name="T6" fmla="*/ 0 w 48"/>
                                <a:gd name="T7" fmla="*/ 19 h 57"/>
                                <a:gd name="T8" fmla="*/ 19 w 48"/>
                                <a:gd name="T9" fmla="*/ 57 h 57"/>
                              </a:gdLst>
                              <a:ahLst/>
                              <a:cxnLst>
                                <a:cxn ang="0">
                                  <a:pos x="T0" y="T1"/>
                                </a:cxn>
                                <a:cxn ang="0">
                                  <a:pos x="T2" y="T3"/>
                                </a:cxn>
                                <a:cxn ang="0">
                                  <a:pos x="T4" y="T5"/>
                                </a:cxn>
                                <a:cxn ang="0">
                                  <a:pos x="T6" y="T7"/>
                                </a:cxn>
                                <a:cxn ang="0">
                                  <a:pos x="T8" y="T9"/>
                                </a:cxn>
                              </a:cxnLst>
                              <a:rect l="0" t="0" r="r" b="b"/>
                              <a:pathLst>
                                <a:path w="48" h="57">
                                  <a:moveTo>
                                    <a:pt x="19" y="57"/>
                                  </a:moveTo>
                                  <a:lnTo>
                                    <a:pt x="48" y="19"/>
                                  </a:lnTo>
                                  <a:lnTo>
                                    <a:pt x="19" y="0"/>
                                  </a:lnTo>
                                  <a:lnTo>
                                    <a:pt x="0" y="19"/>
                                  </a:lnTo>
                                  <a:lnTo>
                                    <a:pt x="19" y="5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83"/>
                          <wps:cNvSpPr>
                            <a:spLocks/>
                          </wps:cNvSpPr>
                          <wps:spPr bwMode="auto">
                            <a:xfrm>
                              <a:off x="2434" y="5405"/>
                              <a:ext cx="48" cy="57"/>
                            </a:xfrm>
                            <a:custGeom>
                              <a:avLst/>
                              <a:gdLst>
                                <a:gd name="T0" fmla="*/ 19 w 48"/>
                                <a:gd name="T1" fmla="*/ 57 h 57"/>
                                <a:gd name="T2" fmla="*/ 48 w 48"/>
                                <a:gd name="T3" fmla="*/ 19 h 57"/>
                                <a:gd name="T4" fmla="*/ 19 w 48"/>
                                <a:gd name="T5" fmla="*/ 0 h 57"/>
                                <a:gd name="T6" fmla="*/ 0 w 48"/>
                                <a:gd name="T7" fmla="*/ 19 h 57"/>
                                <a:gd name="T8" fmla="*/ 19 w 48"/>
                                <a:gd name="T9" fmla="*/ 57 h 57"/>
                              </a:gdLst>
                              <a:ahLst/>
                              <a:cxnLst>
                                <a:cxn ang="0">
                                  <a:pos x="T0" y="T1"/>
                                </a:cxn>
                                <a:cxn ang="0">
                                  <a:pos x="T2" y="T3"/>
                                </a:cxn>
                                <a:cxn ang="0">
                                  <a:pos x="T4" y="T5"/>
                                </a:cxn>
                                <a:cxn ang="0">
                                  <a:pos x="T6" y="T7"/>
                                </a:cxn>
                                <a:cxn ang="0">
                                  <a:pos x="T8" y="T9"/>
                                </a:cxn>
                              </a:cxnLst>
                              <a:rect l="0" t="0" r="r" b="b"/>
                              <a:pathLst>
                                <a:path w="48" h="57">
                                  <a:moveTo>
                                    <a:pt x="19" y="57"/>
                                  </a:moveTo>
                                  <a:lnTo>
                                    <a:pt x="48" y="19"/>
                                  </a:lnTo>
                                  <a:lnTo>
                                    <a:pt x="19" y="0"/>
                                  </a:lnTo>
                                  <a:lnTo>
                                    <a:pt x="0" y="19"/>
                                  </a:lnTo>
                                  <a:lnTo>
                                    <a:pt x="1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Freeform 284"/>
                          <wps:cNvSpPr>
                            <a:spLocks/>
                          </wps:cNvSpPr>
                          <wps:spPr bwMode="auto">
                            <a:xfrm>
                              <a:off x="1663" y="4853"/>
                              <a:ext cx="57" cy="57"/>
                            </a:xfrm>
                            <a:custGeom>
                              <a:avLst/>
                              <a:gdLst>
                                <a:gd name="T0" fmla="*/ 38 w 57"/>
                                <a:gd name="T1" fmla="*/ 57 h 57"/>
                                <a:gd name="T2" fmla="*/ 57 w 57"/>
                                <a:gd name="T3" fmla="*/ 19 h 57"/>
                                <a:gd name="T4" fmla="*/ 38 w 57"/>
                                <a:gd name="T5" fmla="*/ 0 h 57"/>
                                <a:gd name="T6" fmla="*/ 0 w 57"/>
                                <a:gd name="T7" fmla="*/ 19 h 57"/>
                                <a:gd name="T8" fmla="*/ 38 w 57"/>
                                <a:gd name="T9" fmla="*/ 57 h 57"/>
                              </a:gdLst>
                              <a:ahLst/>
                              <a:cxnLst>
                                <a:cxn ang="0">
                                  <a:pos x="T0" y="T1"/>
                                </a:cxn>
                                <a:cxn ang="0">
                                  <a:pos x="T2" y="T3"/>
                                </a:cxn>
                                <a:cxn ang="0">
                                  <a:pos x="T4" y="T5"/>
                                </a:cxn>
                                <a:cxn ang="0">
                                  <a:pos x="T6" y="T7"/>
                                </a:cxn>
                                <a:cxn ang="0">
                                  <a:pos x="T8" y="T9"/>
                                </a:cxn>
                              </a:cxnLst>
                              <a:rect l="0" t="0" r="r" b="b"/>
                              <a:pathLst>
                                <a:path w="57" h="57">
                                  <a:moveTo>
                                    <a:pt x="38" y="57"/>
                                  </a:moveTo>
                                  <a:lnTo>
                                    <a:pt x="57" y="19"/>
                                  </a:lnTo>
                                  <a:lnTo>
                                    <a:pt x="38" y="0"/>
                                  </a:lnTo>
                                  <a:lnTo>
                                    <a:pt x="0" y="19"/>
                                  </a:lnTo>
                                  <a:lnTo>
                                    <a:pt x="38"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285"/>
                          <wps:cNvSpPr>
                            <a:spLocks/>
                          </wps:cNvSpPr>
                          <wps:spPr bwMode="auto">
                            <a:xfrm>
                              <a:off x="1663" y="4853"/>
                              <a:ext cx="57" cy="57"/>
                            </a:xfrm>
                            <a:custGeom>
                              <a:avLst/>
                              <a:gdLst>
                                <a:gd name="T0" fmla="*/ 38 w 57"/>
                                <a:gd name="T1" fmla="*/ 57 h 57"/>
                                <a:gd name="T2" fmla="*/ 57 w 57"/>
                                <a:gd name="T3" fmla="*/ 19 h 57"/>
                                <a:gd name="T4" fmla="*/ 38 w 57"/>
                                <a:gd name="T5" fmla="*/ 0 h 57"/>
                                <a:gd name="T6" fmla="*/ 0 w 57"/>
                                <a:gd name="T7" fmla="*/ 19 h 57"/>
                                <a:gd name="T8" fmla="*/ 38 w 57"/>
                                <a:gd name="T9" fmla="*/ 57 h 57"/>
                              </a:gdLst>
                              <a:ahLst/>
                              <a:cxnLst>
                                <a:cxn ang="0">
                                  <a:pos x="T0" y="T1"/>
                                </a:cxn>
                                <a:cxn ang="0">
                                  <a:pos x="T2" y="T3"/>
                                </a:cxn>
                                <a:cxn ang="0">
                                  <a:pos x="T4" y="T5"/>
                                </a:cxn>
                                <a:cxn ang="0">
                                  <a:pos x="T6" y="T7"/>
                                </a:cxn>
                                <a:cxn ang="0">
                                  <a:pos x="T8" y="T9"/>
                                </a:cxn>
                              </a:cxnLst>
                              <a:rect l="0" t="0" r="r" b="b"/>
                              <a:pathLst>
                                <a:path w="57" h="57">
                                  <a:moveTo>
                                    <a:pt x="38" y="57"/>
                                  </a:moveTo>
                                  <a:lnTo>
                                    <a:pt x="57" y="19"/>
                                  </a:lnTo>
                                  <a:lnTo>
                                    <a:pt x="38" y="0"/>
                                  </a:lnTo>
                                  <a:lnTo>
                                    <a:pt x="0" y="19"/>
                                  </a:lnTo>
                                  <a:lnTo>
                                    <a:pt x="38"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Freeform 286"/>
                          <wps:cNvSpPr>
                            <a:spLocks/>
                          </wps:cNvSpPr>
                          <wps:spPr bwMode="auto">
                            <a:xfrm>
                              <a:off x="2947" y="4445"/>
                              <a:ext cx="38" cy="67"/>
                            </a:xfrm>
                            <a:custGeom>
                              <a:avLst/>
                              <a:gdLst>
                                <a:gd name="T0" fmla="*/ 9 w 38"/>
                                <a:gd name="T1" fmla="*/ 67 h 67"/>
                                <a:gd name="T2" fmla="*/ 19 w 38"/>
                                <a:gd name="T3" fmla="*/ 67 h 67"/>
                                <a:gd name="T4" fmla="*/ 38 w 38"/>
                                <a:gd name="T5" fmla="*/ 19 h 67"/>
                                <a:gd name="T6" fmla="*/ 9 w 38"/>
                                <a:gd name="T7" fmla="*/ 0 h 67"/>
                                <a:gd name="T8" fmla="*/ 0 w 38"/>
                                <a:gd name="T9" fmla="*/ 19 h 67"/>
                                <a:gd name="T10" fmla="*/ 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9" y="67"/>
                                  </a:moveTo>
                                  <a:lnTo>
                                    <a:pt x="19" y="67"/>
                                  </a:lnTo>
                                  <a:lnTo>
                                    <a:pt x="38" y="19"/>
                                  </a:lnTo>
                                  <a:lnTo>
                                    <a:pt x="9" y="0"/>
                                  </a:lnTo>
                                  <a:lnTo>
                                    <a:pt x="0" y="19"/>
                                  </a:lnTo>
                                  <a:lnTo>
                                    <a:pt x="9" y="67"/>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87"/>
                          <wps:cNvSpPr>
                            <a:spLocks/>
                          </wps:cNvSpPr>
                          <wps:spPr bwMode="auto">
                            <a:xfrm>
                              <a:off x="2947" y="4445"/>
                              <a:ext cx="38" cy="67"/>
                            </a:xfrm>
                            <a:custGeom>
                              <a:avLst/>
                              <a:gdLst>
                                <a:gd name="T0" fmla="*/ 9 w 38"/>
                                <a:gd name="T1" fmla="*/ 67 h 67"/>
                                <a:gd name="T2" fmla="*/ 19 w 38"/>
                                <a:gd name="T3" fmla="*/ 67 h 67"/>
                                <a:gd name="T4" fmla="*/ 38 w 38"/>
                                <a:gd name="T5" fmla="*/ 19 h 67"/>
                                <a:gd name="T6" fmla="*/ 9 w 38"/>
                                <a:gd name="T7" fmla="*/ 0 h 67"/>
                                <a:gd name="T8" fmla="*/ 0 w 38"/>
                                <a:gd name="T9" fmla="*/ 19 h 67"/>
                                <a:gd name="T10" fmla="*/ 9 w 38"/>
                                <a:gd name="T11" fmla="*/ 67 h 67"/>
                              </a:gdLst>
                              <a:ahLst/>
                              <a:cxnLst>
                                <a:cxn ang="0">
                                  <a:pos x="T0" y="T1"/>
                                </a:cxn>
                                <a:cxn ang="0">
                                  <a:pos x="T2" y="T3"/>
                                </a:cxn>
                                <a:cxn ang="0">
                                  <a:pos x="T4" y="T5"/>
                                </a:cxn>
                                <a:cxn ang="0">
                                  <a:pos x="T6" y="T7"/>
                                </a:cxn>
                                <a:cxn ang="0">
                                  <a:pos x="T8" y="T9"/>
                                </a:cxn>
                                <a:cxn ang="0">
                                  <a:pos x="T10" y="T11"/>
                                </a:cxn>
                              </a:cxnLst>
                              <a:rect l="0" t="0" r="r" b="b"/>
                              <a:pathLst>
                                <a:path w="38" h="67">
                                  <a:moveTo>
                                    <a:pt x="9" y="67"/>
                                  </a:moveTo>
                                  <a:lnTo>
                                    <a:pt x="19" y="67"/>
                                  </a:lnTo>
                                  <a:lnTo>
                                    <a:pt x="38" y="19"/>
                                  </a:lnTo>
                                  <a:lnTo>
                                    <a:pt x="9" y="0"/>
                                  </a:lnTo>
                                  <a:lnTo>
                                    <a:pt x="0" y="19"/>
                                  </a:lnTo>
                                  <a:lnTo>
                                    <a:pt x="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Freeform 288"/>
                          <wps:cNvSpPr>
                            <a:spLocks/>
                          </wps:cNvSpPr>
                          <wps:spPr bwMode="auto">
                            <a:xfrm>
                              <a:off x="2851" y="5357"/>
                              <a:ext cx="67" cy="29"/>
                            </a:xfrm>
                            <a:custGeom>
                              <a:avLst/>
                              <a:gdLst>
                                <a:gd name="T0" fmla="*/ 10 w 67"/>
                                <a:gd name="T1" fmla="*/ 29 h 29"/>
                                <a:gd name="T2" fmla="*/ 57 w 67"/>
                                <a:gd name="T3" fmla="*/ 29 h 29"/>
                                <a:gd name="T4" fmla="*/ 67 w 67"/>
                                <a:gd name="T5" fmla="*/ 19 h 29"/>
                                <a:gd name="T6" fmla="*/ 57 w 67"/>
                                <a:gd name="T7" fmla="*/ 0 h 29"/>
                                <a:gd name="T8" fmla="*/ 10 w 67"/>
                                <a:gd name="T9" fmla="*/ 0 h 29"/>
                                <a:gd name="T10" fmla="*/ 0 w 67"/>
                                <a:gd name="T11" fmla="*/ 19 h 29"/>
                                <a:gd name="T12" fmla="*/ 10 w 6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67" h="29">
                                  <a:moveTo>
                                    <a:pt x="10" y="29"/>
                                  </a:moveTo>
                                  <a:lnTo>
                                    <a:pt x="57" y="29"/>
                                  </a:lnTo>
                                  <a:lnTo>
                                    <a:pt x="67" y="19"/>
                                  </a:lnTo>
                                  <a:lnTo>
                                    <a:pt x="57" y="0"/>
                                  </a:lnTo>
                                  <a:lnTo>
                                    <a:pt x="10" y="0"/>
                                  </a:lnTo>
                                  <a:lnTo>
                                    <a:pt x="0" y="19"/>
                                  </a:lnTo>
                                  <a:lnTo>
                                    <a:pt x="10" y="2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289"/>
                          <wps:cNvSpPr>
                            <a:spLocks/>
                          </wps:cNvSpPr>
                          <wps:spPr bwMode="auto">
                            <a:xfrm>
                              <a:off x="2851" y="5357"/>
                              <a:ext cx="67" cy="29"/>
                            </a:xfrm>
                            <a:custGeom>
                              <a:avLst/>
                              <a:gdLst>
                                <a:gd name="T0" fmla="*/ 10 w 67"/>
                                <a:gd name="T1" fmla="*/ 29 h 29"/>
                                <a:gd name="T2" fmla="*/ 57 w 67"/>
                                <a:gd name="T3" fmla="*/ 29 h 29"/>
                                <a:gd name="T4" fmla="*/ 67 w 67"/>
                                <a:gd name="T5" fmla="*/ 19 h 29"/>
                                <a:gd name="T6" fmla="*/ 57 w 67"/>
                                <a:gd name="T7" fmla="*/ 0 h 29"/>
                                <a:gd name="T8" fmla="*/ 10 w 67"/>
                                <a:gd name="T9" fmla="*/ 0 h 29"/>
                                <a:gd name="T10" fmla="*/ 0 w 67"/>
                                <a:gd name="T11" fmla="*/ 19 h 29"/>
                                <a:gd name="T12" fmla="*/ 10 w 67"/>
                                <a:gd name="T13" fmla="*/ 29 h 29"/>
                              </a:gdLst>
                              <a:ahLst/>
                              <a:cxnLst>
                                <a:cxn ang="0">
                                  <a:pos x="T0" y="T1"/>
                                </a:cxn>
                                <a:cxn ang="0">
                                  <a:pos x="T2" y="T3"/>
                                </a:cxn>
                                <a:cxn ang="0">
                                  <a:pos x="T4" y="T5"/>
                                </a:cxn>
                                <a:cxn ang="0">
                                  <a:pos x="T6" y="T7"/>
                                </a:cxn>
                                <a:cxn ang="0">
                                  <a:pos x="T8" y="T9"/>
                                </a:cxn>
                                <a:cxn ang="0">
                                  <a:pos x="T10" y="T11"/>
                                </a:cxn>
                                <a:cxn ang="0">
                                  <a:pos x="T12" y="T13"/>
                                </a:cxn>
                              </a:cxnLst>
                              <a:rect l="0" t="0" r="r" b="b"/>
                              <a:pathLst>
                                <a:path w="67" h="29">
                                  <a:moveTo>
                                    <a:pt x="10" y="29"/>
                                  </a:moveTo>
                                  <a:lnTo>
                                    <a:pt x="57" y="29"/>
                                  </a:lnTo>
                                  <a:lnTo>
                                    <a:pt x="67" y="19"/>
                                  </a:lnTo>
                                  <a:lnTo>
                                    <a:pt x="57" y="0"/>
                                  </a:lnTo>
                                  <a:lnTo>
                                    <a:pt x="10" y="0"/>
                                  </a:lnTo>
                                  <a:lnTo>
                                    <a:pt x="0" y="19"/>
                                  </a:lnTo>
                                  <a:lnTo>
                                    <a:pt x="10"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Freeform 290"/>
                          <wps:cNvSpPr>
                            <a:spLocks/>
                          </wps:cNvSpPr>
                          <wps:spPr bwMode="auto">
                            <a:xfrm>
                              <a:off x="2185" y="5102"/>
                              <a:ext cx="48" cy="48"/>
                            </a:xfrm>
                            <a:custGeom>
                              <a:avLst/>
                              <a:gdLst>
                                <a:gd name="T0" fmla="*/ 19 w 48"/>
                                <a:gd name="T1" fmla="*/ 48 h 48"/>
                                <a:gd name="T2" fmla="*/ 48 w 48"/>
                                <a:gd name="T3" fmla="*/ 20 h 48"/>
                                <a:gd name="T4" fmla="*/ 19 w 48"/>
                                <a:gd name="T5" fmla="*/ 0 h 48"/>
                                <a:gd name="T6" fmla="*/ 0 w 48"/>
                                <a:gd name="T7" fmla="*/ 20 h 48"/>
                                <a:gd name="T8" fmla="*/ 19 w 48"/>
                                <a:gd name="T9" fmla="*/ 48 h 48"/>
                              </a:gdLst>
                              <a:ahLst/>
                              <a:cxnLst>
                                <a:cxn ang="0">
                                  <a:pos x="T0" y="T1"/>
                                </a:cxn>
                                <a:cxn ang="0">
                                  <a:pos x="T2" y="T3"/>
                                </a:cxn>
                                <a:cxn ang="0">
                                  <a:pos x="T4" y="T5"/>
                                </a:cxn>
                                <a:cxn ang="0">
                                  <a:pos x="T6" y="T7"/>
                                </a:cxn>
                                <a:cxn ang="0">
                                  <a:pos x="T8" y="T9"/>
                                </a:cxn>
                              </a:cxnLst>
                              <a:rect l="0" t="0" r="r" b="b"/>
                              <a:pathLst>
                                <a:path w="48" h="48">
                                  <a:moveTo>
                                    <a:pt x="19" y="48"/>
                                  </a:moveTo>
                                  <a:lnTo>
                                    <a:pt x="48" y="20"/>
                                  </a:lnTo>
                                  <a:lnTo>
                                    <a:pt x="19" y="0"/>
                                  </a:lnTo>
                                  <a:lnTo>
                                    <a:pt x="0" y="20"/>
                                  </a:lnTo>
                                  <a:lnTo>
                                    <a:pt x="19"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Freeform 291"/>
                          <wps:cNvSpPr>
                            <a:spLocks/>
                          </wps:cNvSpPr>
                          <wps:spPr bwMode="auto">
                            <a:xfrm>
                              <a:off x="2185" y="5102"/>
                              <a:ext cx="48" cy="48"/>
                            </a:xfrm>
                            <a:custGeom>
                              <a:avLst/>
                              <a:gdLst>
                                <a:gd name="T0" fmla="*/ 19 w 48"/>
                                <a:gd name="T1" fmla="*/ 48 h 48"/>
                                <a:gd name="T2" fmla="*/ 48 w 48"/>
                                <a:gd name="T3" fmla="*/ 20 h 48"/>
                                <a:gd name="T4" fmla="*/ 19 w 48"/>
                                <a:gd name="T5" fmla="*/ 0 h 48"/>
                                <a:gd name="T6" fmla="*/ 0 w 48"/>
                                <a:gd name="T7" fmla="*/ 20 h 48"/>
                                <a:gd name="T8" fmla="*/ 19 w 48"/>
                                <a:gd name="T9" fmla="*/ 48 h 48"/>
                              </a:gdLst>
                              <a:ahLst/>
                              <a:cxnLst>
                                <a:cxn ang="0">
                                  <a:pos x="T0" y="T1"/>
                                </a:cxn>
                                <a:cxn ang="0">
                                  <a:pos x="T2" y="T3"/>
                                </a:cxn>
                                <a:cxn ang="0">
                                  <a:pos x="T4" y="T5"/>
                                </a:cxn>
                                <a:cxn ang="0">
                                  <a:pos x="T6" y="T7"/>
                                </a:cxn>
                                <a:cxn ang="0">
                                  <a:pos x="T8" y="T9"/>
                                </a:cxn>
                              </a:cxnLst>
                              <a:rect l="0" t="0" r="r" b="b"/>
                              <a:pathLst>
                                <a:path w="48" h="48">
                                  <a:moveTo>
                                    <a:pt x="19" y="48"/>
                                  </a:moveTo>
                                  <a:lnTo>
                                    <a:pt x="48" y="20"/>
                                  </a:lnTo>
                                  <a:lnTo>
                                    <a:pt x="19" y="0"/>
                                  </a:lnTo>
                                  <a:lnTo>
                                    <a:pt x="0" y="20"/>
                                  </a:lnTo>
                                  <a:lnTo>
                                    <a:pt x="19"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Freeform 292"/>
                          <wps:cNvSpPr>
                            <a:spLocks/>
                          </wps:cNvSpPr>
                          <wps:spPr bwMode="auto">
                            <a:xfrm>
                              <a:off x="2084" y="5309"/>
                              <a:ext cx="63" cy="48"/>
                            </a:xfrm>
                            <a:custGeom>
                              <a:avLst/>
                              <a:gdLst>
                                <a:gd name="T0" fmla="*/ 24 w 63"/>
                                <a:gd name="T1" fmla="*/ 48 h 48"/>
                                <a:gd name="T2" fmla="*/ 63 w 63"/>
                                <a:gd name="T3" fmla="*/ 5 h 48"/>
                                <a:gd name="T4" fmla="*/ 24 w 63"/>
                                <a:gd name="T5" fmla="*/ 0 h 48"/>
                                <a:gd name="T6" fmla="*/ 0 w 63"/>
                                <a:gd name="T7" fmla="*/ 5 h 48"/>
                                <a:gd name="T8" fmla="*/ 24 w 63"/>
                                <a:gd name="T9" fmla="*/ 48 h 48"/>
                              </a:gdLst>
                              <a:ahLst/>
                              <a:cxnLst>
                                <a:cxn ang="0">
                                  <a:pos x="T0" y="T1"/>
                                </a:cxn>
                                <a:cxn ang="0">
                                  <a:pos x="T2" y="T3"/>
                                </a:cxn>
                                <a:cxn ang="0">
                                  <a:pos x="T4" y="T5"/>
                                </a:cxn>
                                <a:cxn ang="0">
                                  <a:pos x="T6" y="T7"/>
                                </a:cxn>
                                <a:cxn ang="0">
                                  <a:pos x="T8" y="T9"/>
                                </a:cxn>
                              </a:cxnLst>
                              <a:rect l="0" t="0" r="r" b="b"/>
                              <a:pathLst>
                                <a:path w="63" h="48">
                                  <a:moveTo>
                                    <a:pt x="24" y="48"/>
                                  </a:moveTo>
                                  <a:lnTo>
                                    <a:pt x="63" y="5"/>
                                  </a:lnTo>
                                  <a:lnTo>
                                    <a:pt x="24" y="0"/>
                                  </a:lnTo>
                                  <a:lnTo>
                                    <a:pt x="0" y="5"/>
                                  </a:lnTo>
                                  <a:lnTo>
                                    <a:pt x="24"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93"/>
                          <wps:cNvSpPr>
                            <a:spLocks/>
                          </wps:cNvSpPr>
                          <wps:spPr bwMode="auto">
                            <a:xfrm>
                              <a:off x="2084" y="5309"/>
                              <a:ext cx="63" cy="48"/>
                            </a:xfrm>
                            <a:custGeom>
                              <a:avLst/>
                              <a:gdLst>
                                <a:gd name="T0" fmla="*/ 24 w 63"/>
                                <a:gd name="T1" fmla="*/ 48 h 48"/>
                                <a:gd name="T2" fmla="*/ 63 w 63"/>
                                <a:gd name="T3" fmla="*/ 5 h 48"/>
                                <a:gd name="T4" fmla="*/ 24 w 63"/>
                                <a:gd name="T5" fmla="*/ 0 h 48"/>
                                <a:gd name="T6" fmla="*/ 0 w 63"/>
                                <a:gd name="T7" fmla="*/ 5 h 48"/>
                                <a:gd name="T8" fmla="*/ 24 w 63"/>
                                <a:gd name="T9" fmla="*/ 48 h 48"/>
                              </a:gdLst>
                              <a:ahLst/>
                              <a:cxnLst>
                                <a:cxn ang="0">
                                  <a:pos x="T0" y="T1"/>
                                </a:cxn>
                                <a:cxn ang="0">
                                  <a:pos x="T2" y="T3"/>
                                </a:cxn>
                                <a:cxn ang="0">
                                  <a:pos x="T4" y="T5"/>
                                </a:cxn>
                                <a:cxn ang="0">
                                  <a:pos x="T6" y="T7"/>
                                </a:cxn>
                                <a:cxn ang="0">
                                  <a:pos x="T8" y="T9"/>
                                </a:cxn>
                              </a:cxnLst>
                              <a:rect l="0" t="0" r="r" b="b"/>
                              <a:pathLst>
                                <a:path w="63" h="48">
                                  <a:moveTo>
                                    <a:pt x="24" y="48"/>
                                  </a:moveTo>
                                  <a:lnTo>
                                    <a:pt x="63" y="5"/>
                                  </a:lnTo>
                                  <a:lnTo>
                                    <a:pt x="24" y="0"/>
                                  </a:lnTo>
                                  <a:lnTo>
                                    <a:pt x="0" y="5"/>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2" name="Freeform 294"/>
                          <wps:cNvSpPr>
                            <a:spLocks/>
                          </wps:cNvSpPr>
                          <wps:spPr bwMode="auto">
                            <a:xfrm>
                              <a:off x="2084" y="5683"/>
                              <a:ext cx="43" cy="48"/>
                            </a:xfrm>
                            <a:custGeom>
                              <a:avLst/>
                              <a:gdLst>
                                <a:gd name="T0" fmla="*/ 24 w 43"/>
                                <a:gd name="T1" fmla="*/ 48 h 48"/>
                                <a:gd name="T2" fmla="*/ 43 w 43"/>
                                <a:gd name="T3" fmla="*/ 39 h 48"/>
                                <a:gd name="T4" fmla="*/ 24 w 43"/>
                                <a:gd name="T5" fmla="*/ 0 h 48"/>
                                <a:gd name="T6" fmla="*/ 0 w 43"/>
                                <a:gd name="T7" fmla="*/ 39 h 48"/>
                                <a:gd name="T8" fmla="*/ 24 w 43"/>
                                <a:gd name="T9" fmla="*/ 48 h 48"/>
                              </a:gdLst>
                              <a:ahLst/>
                              <a:cxnLst>
                                <a:cxn ang="0">
                                  <a:pos x="T0" y="T1"/>
                                </a:cxn>
                                <a:cxn ang="0">
                                  <a:pos x="T2" y="T3"/>
                                </a:cxn>
                                <a:cxn ang="0">
                                  <a:pos x="T4" y="T5"/>
                                </a:cxn>
                                <a:cxn ang="0">
                                  <a:pos x="T6" y="T7"/>
                                </a:cxn>
                                <a:cxn ang="0">
                                  <a:pos x="T8" y="T9"/>
                                </a:cxn>
                              </a:cxnLst>
                              <a:rect l="0" t="0" r="r" b="b"/>
                              <a:pathLst>
                                <a:path w="43" h="48">
                                  <a:moveTo>
                                    <a:pt x="24" y="48"/>
                                  </a:moveTo>
                                  <a:lnTo>
                                    <a:pt x="43" y="39"/>
                                  </a:lnTo>
                                  <a:lnTo>
                                    <a:pt x="24" y="0"/>
                                  </a:lnTo>
                                  <a:lnTo>
                                    <a:pt x="0" y="39"/>
                                  </a:lnTo>
                                  <a:lnTo>
                                    <a:pt x="24" y="4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95"/>
                          <wps:cNvSpPr>
                            <a:spLocks/>
                          </wps:cNvSpPr>
                          <wps:spPr bwMode="auto">
                            <a:xfrm>
                              <a:off x="2084" y="5683"/>
                              <a:ext cx="43" cy="48"/>
                            </a:xfrm>
                            <a:custGeom>
                              <a:avLst/>
                              <a:gdLst>
                                <a:gd name="T0" fmla="*/ 24 w 43"/>
                                <a:gd name="T1" fmla="*/ 48 h 48"/>
                                <a:gd name="T2" fmla="*/ 43 w 43"/>
                                <a:gd name="T3" fmla="*/ 39 h 48"/>
                                <a:gd name="T4" fmla="*/ 24 w 43"/>
                                <a:gd name="T5" fmla="*/ 0 h 48"/>
                                <a:gd name="T6" fmla="*/ 0 w 43"/>
                                <a:gd name="T7" fmla="*/ 39 h 48"/>
                                <a:gd name="T8" fmla="*/ 24 w 43"/>
                                <a:gd name="T9" fmla="*/ 48 h 48"/>
                              </a:gdLst>
                              <a:ahLst/>
                              <a:cxnLst>
                                <a:cxn ang="0">
                                  <a:pos x="T0" y="T1"/>
                                </a:cxn>
                                <a:cxn ang="0">
                                  <a:pos x="T2" y="T3"/>
                                </a:cxn>
                                <a:cxn ang="0">
                                  <a:pos x="T4" y="T5"/>
                                </a:cxn>
                                <a:cxn ang="0">
                                  <a:pos x="T6" y="T7"/>
                                </a:cxn>
                                <a:cxn ang="0">
                                  <a:pos x="T8" y="T9"/>
                                </a:cxn>
                              </a:cxnLst>
                              <a:rect l="0" t="0" r="r" b="b"/>
                              <a:pathLst>
                                <a:path w="43" h="48">
                                  <a:moveTo>
                                    <a:pt x="24" y="48"/>
                                  </a:moveTo>
                                  <a:lnTo>
                                    <a:pt x="43" y="39"/>
                                  </a:lnTo>
                                  <a:lnTo>
                                    <a:pt x="24" y="0"/>
                                  </a:lnTo>
                                  <a:lnTo>
                                    <a:pt x="0" y="39"/>
                                  </a:lnTo>
                                  <a:lnTo>
                                    <a:pt x="24"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 name="Freeform 296"/>
                          <wps:cNvSpPr>
                            <a:spLocks/>
                          </wps:cNvSpPr>
                          <wps:spPr bwMode="auto">
                            <a:xfrm>
                              <a:off x="2252" y="4493"/>
                              <a:ext cx="67" cy="29"/>
                            </a:xfrm>
                            <a:custGeom>
                              <a:avLst/>
                              <a:gdLst>
                                <a:gd name="T0" fmla="*/ 0 w 67"/>
                                <a:gd name="T1" fmla="*/ 19 h 29"/>
                                <a:gd name="T2" fmla="*/ 57 w 67"/>
                                <a:gd name="T3" fmla="*/ 29 h 29"/>
                                <a:gd name="T4" fmla="*/ 67 w 67"/>
                                <a:gd name="T5" fmla="*/ 19 h 29"/>
                                <a:gd name="T6" fmla="*/ 57 w 67"/>
                                <a:gd name="T7" fmla="*/ 0 h 29"/>
                                <a:gd name="T8" fmla="*/ 0 w 67"/>
                                <a:gd name="T9" fmla="*/ 19 h 29"/>
                              </a:gdLst>
                              <a:ahLst/>
                              <a:cxnLst>
                                <a:cxn ang="0">
                                  <a:pos x="T0" y="T1"/>
                                </a:cxn>
                                <a:cxn ang="0">
                                  <a:pos x="T2" y="T3"/>
                                </a:cxn>
                                <a:cxn ang="0">
                                  <a:pos x="T4" y="T5"/>
                                </a:cxn>
                                <a:cxn ang="0">
                                  <a:pos x="T6" y="T7"/>
                                </a:cxn>
                                <a:cxn ang="0">
                                  <a:pos x="T8" y="T9"/>
                                </a:cxn>
                              </a:cxnLst>
                              <a:rect l="0" t="0" r="r" b="b"/>
                              <a:pathLst>
                                <a:path w="67" h="29">
                                  <a:moveTo>
                                    <a:pt x="0" y="19"/>
                                  </a:moveTo>
                                  <a:lnTo>
                                    <a:pt x="57" y="29"/>
                                  </a:lnTo>
                                  <a:lnTo>
                                    <a:pt x="67" y="19"/>
                                  </a:lnTo>
                                  <a:lnTo>
                                    <a:pt x="57" y="0"/>
                                  </a:lnTo>
                                  <a:lnTo>
                                    <a:pt x="0" y="1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97"/>
                          <wps:cNvSpPr>
                            <a:spLocks/>
                          </wps:cNvSpPr>
                          <wps:spPr bwMode="auto">
                            <a:xfrm>
                              <a:off x="2252" y="4493"/>
                              <a:ext cx="67" cy="29"/>
                            </a:xfrm>
                            <a:custGeom>
                              <a:avLst/>
                              <a:gdLst>
                                <a:gd name="T0" fmla="*/ 0 w 67"/>
                                <a:gd name="T1" fmla="*/ 19 h 29"/>
                                <a:gd name="T2" fmla="*/ 57 w 67"/>
                                <a:gd name="T3" fmla="*/ 29 h 29"/>
                                <a:gd name="T4" fmla="*/ 67 w 67"/>
                                <a:gd name="T5" fmla="*/ 19 h 29"/>
                                <a:gd name="T6" fmla="*/ 57 w 67"/>
                                <a:gd name="T7" fmla="*/ 0 h 29"/>
                                <a:gd name="T8" fmla="*/ 0 w 67"/>
                                <a:gd name="T9" fmla="*/ 19 h 29"/>
                              </a:gdLst>
                              <a:ahLst/>
                              <a:cxnLst>
                                <a:cxn ang="0">
                                  <a:pos x="T0" y="T1"/>
                                </a:cxn>
                                <a:cxn ang="0">
                                  <a:pos x="T2" y="T3"/>
                                </a:cxn>
                                <a:cxn ang="0">
                                  <a:pos x="T4" y="T5"/>
                                </a:cxn>
                                <a:cxn ang="0">
                                  <a:pos x="T6" y="T7"/>
                                </a:cxn>
                                <a:cxn ang="0">
                                  <a:pos x="T8" y="T9"/>
                                </a:cxn>
                              </a:cxnLst>
                              <a:rect l="0" t="0" r="r" b="b"/>
                              <a:pathLst>
                                <a:path w="67" h="29">
                                  <a:moveTo>
                                    <a:pt x="0" y="19"/>
                                  </a:moveTo>
                                  <a:lnTo>
                                    <a:pt x="57" y="29"/>
                                  </a:lnTo>
                                  <a:lnTo>
                                    <a:pt x="67" y="19"/>
                                  </a:lnTo>
                                  <a:lnTo>
                                    <a:pt x="57" y="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298"/>
                          <wps:cNvSpPr>
                            <a:spLocks/>
                          </wps:cNvSpPr>
                          <wps:spPr bwMode="auto">
                            <a:xfrm>
                              <a:off x="1988" y="5045"/>
                              <a:ext cx="58" cy="48"/>
                            </a:xfrm>
                            <a:custGeom>
                              <a:avLst/>
                              <a:gdLst>
                                <a:gd name="T0" fmla="*/ 10 w 58"/>
                                <a:gd name="T1" fmla="*/ 48 h 48"/>
                                <a:gd name="T2" fmla="*/ 58 w 58"/>
                                <a:gd name="T3" fmla="*/ 19 h 48"/>
                                <a:gd name="T4" fmla="*/ 10 w 58"/>
                                <a:gd name="T5" fmla="*/ 0 h 48"/>
                                <a:gd name="T6" fmla="*/ 0 w 58"/>
                                <a:gd name="T7" fmla="*/ 19 h 48"/>
                                <a:gd name="T8" fmla="*/ 10 w 58"/>
                                <a:gd name="T9" fmla="*/ 48 h 48"/>
                              </a:gdLst>
                              <a:ahLst/>
                              <a:cxnLst>
                                <a:cxn ang="0">
                                  <a:pos x="T0" y="T1"/>
                                </a:cxn>
                                <a:cxn ang="0">
                                  <a:pos x="T2" y="T3"/>
                                </a:cxn>
                                <a:cxn ang="0">
                                  <a:pos x="T4" y="T5"/>
                                </a:cxn>
                                <a:cxn ang="0">
                                  <a:pos x="T6" y="T7"/>
                                </a:cxn>
                                <a:cxn ang="0">
                                  <a:pos x="T8" y="T9"/>
                                </a:cxn>
                              </a:cxnLst>
                              <a:rect l="0" t="0" r="r" b="b"/>
                              <a:pathLst>
                                <a:path w="58" h="48">
                                  <a:moveTo>
                                    <a:pt x="10" y="48"/>
                                  </a:moveTo>
                                  <a:lnTo>
                                    <a:pt x="58" y="19"/>
                                  </a:lnTo>
                                  <a:lnTo>
                                    <a:pt x="10" y="0"/>
                                  </a:lnTo>
                                  <a:lnTo>
                                    <a:pt x="0" y="19"/>
                                  </a:lnTo>
                                  <a:lnTo>
                                    <a:pt x="10" y="48"/>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299"/>
                          <wps:cNvSpPr>
                            <a:spLocks/>
                          </wps:cNvSpPr>
                          <wps:spPr bwMode="auto">
                            <a:xfrm>
                              <a:off x="1988" y="5045"/>
                              <a:ext cx="58" cy="48"/>
                            </a:xfrm>
                            <a:custGeom>
                              <a:avLst/>
                              <a:gdLst>
                                <a:gd name="T0" fmla="*/ 10 w 58"/>
                                <a:gd name="T1" fmla="*/ 48 h 48"/>
                                <a:gd name="T2" fmla="*/ 58 w 58"/>
                                <a:gd name="T3" fmla="*/ 19 h 48"/>
                                <a:gd name="T4" fmla="*/ 10 w 58"/>
                                <a:gd name="T5" fmla="*/ 0 h 48"/>
                                <a:gd name="T6" fmla="*/ 0 w 58"/>
                                <a:gd name="T7" fmla="*/ 19 h 48"/>
                                <a:gd name="T8" fmla="*/ 10 w 58"/>
                                <a:gd name="T9" fmla="*/ 48 h 48"/>
                              </a:gdLst>
                              <a:ahLst/>
                              <a:cxnLst>
                                <a:cxn ang="0">
                                  <a:pos x="T0" y="T1"/>
                                </a:cxn>
                                <a:cxn ang="0">
                                  <a:pos x="T2" y="T3"/>
                                </a:cxn>
                                <a:cxn ang="0">
                                  <a:pos x="T4" y="T5"/>
                                </a:cxn>
                                <a:cxn ang="0">
                                  <a:pos x="T6" y="T7"/>
                                </a:cxn>
                                <a:cxn ang="0">
                                  <a:pos x="T8" y="T9"/>
                                </a:cxn>
                              </a:cxnLst>
                              <a:rect l="0" t="0" r="r" b="b"/>
                              <a:pathLst>
                                <a:path w="58" h="48">
                                  <a:moveTo>
                                    <a:pt x="10" y="48"/>
                                  </a:moveTo>
                                  <a:lnTo>
                                    <a:pt x="58" y="19"/>
                                  </a:lnTo>
                                  <a:lnTo>
                                    <a:pt x="10" y="0"/>
                                  </a:lnTo>
                                  <a:lnTo>
                                    <a:pt x="0" y="19"/>
                                  </a:lnTo>
                                  <a:lnTo>
                                    <a:pt x="10" y="4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00"/>
                          <wps:cNvSpPr>
                            <a:spLocks/>
                          </wps:cNvSpPr>
                          <wps:spPr bwMode="auto">
                            <a:xfrm>
                              <a:off x="5261" y="4541"/>
                              <a:ext cx="29" cy="67"/>
                            </a:xfrm>
                            <a:custGeom>
                              <a:avLst/>
                              <a:gdLst>
                                <a:gd name="T0" fmla="*/ 19 w 29"/>
                                <a:gd name="T1" fmla="*/ 67 h 67"/>
                                <a:gd name="T2" fmla="*/ 29 w 29"/>
                                <a:gd name="T3" fmla="*/ 19 h 67"/>
                                <a:gd name="T4" fmla="*/ 19 w 29"/>
                                <a:gd name="T5" fmla="*/ 0 h 67"/>
                                <a:gd name="T6" fmla="*/ 0 w 29"/>
                                <a:gd name="T7" fmla="*/ 19 h 67"/>
                                <a:gd name="T8" fmla="*/ 19 w 29"/>
                                <a:gd name="T9" fmla="*/ 67 h 67"/>
                              </a:gdLst>
                              <a:ahLst/>
                              <a:cxnLst>
                                <a:cxn ang="0">
                                  <a:pos x="T0" y="T1"/>
                                </a:cxn>
                                <a:cxn ang="0">
                                  <a:pos x="T2" y="T3"/>
                                </a:cxn>
                                <a:cxn ang="0">
                                  <a:pos x="T4" y="T5"/>
                                </a:cxn>
                                <a:cxn ang="0">
                                  <a:pos x="T6" y="T7"/>
                                </a:cxn>
                                <a:cxn ang="0">
                                  <a:pos x="T8" y="T9"/>
                                </a:cxn>
                              </a:cxnLst>
                              <a:rect l="0" t="0" r="r" b="b"/>
                              <a:pathLst>
                                <a:path w="29" h="67">
                                  <a:moveTo>
                                    <a:pt x="19" y="67"/>
                                  </a:moveTo>
                                  <a:lnTo>
                                    <a:pt x="29" y="19"/>
                                  </a:lnTo>
                                  <a:lnTo>
                                    <a:pt x="19" y="0"/>
                                  </a:lnTo>
                                  <a:lnTo>
                                    <a:pt x="0" y="19"/>
                                  </a:lnTo>
                                  <a:lnTo>
                                    <a:pt x="19" y="6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301"/>
                          <wps:cNvSpPr>
                            <a:spLocks/>
                          </wps:cNvSpPr>
                          <wps:spPr bwMode="auto">
                            <a:xfrm>
                              <a:off x="5261" y="4541"/>
                              <a:ext cx="29" cy="67"/>
                            </a:xfrm>
                            <a:custGeom>
                              <a:avLst/>
                              <a:gdLst>
                                <a:gd name="T0" fmla="*/ 19 w 29"/>
                                <a:gd name="T1" fmla="*/ 67 h 67"/>
                                <a:gd name="T2" fmla="*/ 29 w 29"/>
                                <a:gd name="T3" fmla="*/ 19 h 67"/>
                                <a:gd name="T4" fmla="*/ 19 w 29"/>
                                <a:gd name="T5" fmla="*/ 0 h 67"/>
                                <a:gd name="T6" fmla="*/ 0 w 29"/>
                                <a:gd name="T7" fmla="*/ 19 h 67"/>
                                <a:gd name="T8" fmla="*/ 19 w 29"/>
                                <a:gd name="T9" fmla="*/ 67 h 67"/>
                              </a:gdLst>
                              <a:ahLst/>
                              <a:cxnLst>
                                <a:cxn ang="0">
                                  <a:pos x="T0" y="T1"/>
                                </a:cxn>
                                <a:cxn ang="0">
                                  <a:pos x="T2" y="T3"/>
                                </a:cxn>
                                <a:cxn ang="0">
                                  <a:pos x="T4" y="T5"/>
                                </a:cxn>
                                <a:cxn ang="0">
                                  <a:pos x="T6" y="T7"/>
                                </a:cxn>
                                <a:cxn ang="0">
                                  <a:pos x="T8" y="T9"/>
                                </a:cxn>
                              </a:cxnLst>
                              <a:rect l="0" t="0" r="r" b="b"/>
                              <a:pathLst>
                                <a:path w="29" h="67">
                                  <a:moveTo>
                                    <a:pt x="19" y="67"/>
                                  </a:moveTo>
                                  <a:lnTo>
                                    <a:pt x="29" y="19"/>
                                  </a:lnTo>
                                  <a:lnTo>
                                    <a:pt x="19" y="0"/>
                                  </a:lnTo>
                                  <a:lnTo>
                                    <a:pt x="0" y="19"/>
                                  </a:lnTo>
                                  <a:lnTo>
                                    <a:pt x="19" y="6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Freeform 302"/>
                          <wps:cNvSpPr>
                            <a:spLocks/>
                          </wps:cNvSpPr>
                          <wps:spPr bwMode="auto">
                            <a:xfrm>
                              <a:off x="2746" y="4406"/>
                              <a:ext cx="57" cy="39"/>
                            </a:xfrm>
                            <a:custGeom>
                              <a:avLst/>
                              <a:gdLst>
                                <a:gd name="T0" fmla="*/ 19 w 57"/>
                                <a:gd name="T1" fmla="*/ 39 h 39"/>
                                <a:gd name="T2" fmla="*/ 57 w 57"/>
                                <a:gd name="T3" fmla="*/ 10 h 39"/>
                                <a:gd name="T4" fmla="*/ 19 w 57"/>
                                <a:gd name="T5" fmla="*/ 0 h 39"/>
                                <a:gd name="T6" fmla="*/ 0 w 57"/>
                                <a:gd name="T7" fmla="*/ 10 h 39"/>
                                <a:gd name="T8" fmla="*/ 19 w 57"/>
                                <a:gd name="T9" fmla="*/ 39 h 39"/>
                              </a:gdLst>
                              <a:ahLst/>
                              <a:cxnLst>
                                <a:cxn ang="0">
                                  <a:pos x="T0" y="T1"/>
                                </a:cxn>
                                <a:cxn ang="0">
                                  <a:pos x="T2" y="T3"/>
                                </a:cxn>
                                <a:cxn ang="0">
                                  <a:pos x="T4" y="T5"/>
                                </a:cxn>
                                <a:cxn ang="0">
                                  <a:pos x="T6" y="T7"/>
                                </a:cxn>
                                <a:cxn ang="0">
                                  <a:pos x="T8" y="T9"/>
                                </a:cxn>
                              </a:cxnLst>
                              <a:rect l="0" t="0" r="r" b="b"/>
                              <a:pathLst>
                                <a:path w="57" h="39">
                                  <a:moveTo>
                                    <a:pt x="19" y="39"/>
                                  </a:moveTo>
                                  <a:lnTo>
                                    <a:pt x="57" y="10"/>
                                  </a:lnTo>
                                  <a:lnTo>
                                    <a:pt x="19" y="0"/>
                                  </a:lnTo>
                                  <a:lnTo>
                                    <a:pt x="0" y="10"/>
                                  </a:lnTo>
                                  <a:lnTo>
                                    <a:pt x="19" y="3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303"/>
                          <wps:cNvSpPr>
                            <a:spLocks/>
                          </wps:cNvSpPr>
                          <wps:spPr bwMode="auto">
                            <a:xfrm>
                              <a:off x="2746" y="4406"/>
                              <a:ext cx="57" cy="39"/>
                            </a:xfrm>
                            <a:custGeom>
                              <a:avLst/>
                              <a:gdLst>
                                <a:gd name="T0" fmla="*/ 19 w 57"/>
                                <a:gd name="T1" fmla="*/ 39 h 39"/>
                                <a:gd name="T2" fmla="*/ 57 w 57"/>
                                <a:gd name="T3" fmla="*/ 10 h 39"/>
                                <a:gd name="T4" fmla="*/ 19 w 57"/>
                                <a:gd name="T5" fmla="*/ 0 h 39"/>
                                <a:gd name="T6" fmla="*/ 0 w 57"/>
                                <a:gd name="T7" fmla="*/ 10 h 39"/>
                                <a:gd name="T8" fmla="*/ 19 w 57"/>
                                <a:gd name="T9" fmla="*/ 39 h 39"/>
                              </a:gdLst>
                              <a:ahLst/>
                              <a:cxnLst>
                                <a:cxn ang="0">
                                  <a:pos x="T0" y="T1"/>
                                </a:cxn>
                                <a:cxn ang="0">
                                  <a:pos x="T2" y="T3"/>
                                </a:cxn>
                                <a:cxn ang="0">
                                  <a:pos x="T4" y="T5"/>
                                </a:cxn>
                                <a:cxn ang="0">
                                  <a:pos x="T6" y="T7"/>
                                </a:cxn>
                                <a:cxn ang="0">
                                  <a:pos x="T8" y="T9"/>
                                </a:cxn>
                              </a:cxnLst>
                              <a:rect l="0" t="0" r="r" b="b"/>
                              <a:pathLst>
                                <a:path w="57" h="39">
                                  <a:moveTo>
                                    <a:pt x="19" y="39"/>
                                  </a:moveTo>
                                  <a:lnTo>
                                    <a:pt x="57" y="10"/>
                                  </a:lnTo>
                                  <a:lnTo>
                                    <a:pt x="19" y="0"/>
                                  </a:lnTo>
                                  <a:lnTo>
                                    <a:pt x="0" y="10"/>
                                  </a:lnTo>
                                  <a:lnTo>
                                    <a:pt x="19"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2" name="Freeform 304"/>
                          <wps:cNvSpPr>
                            <a:spLocks/>
                          </wps:cNvSpPr>
                          <wps:spPr bwMode="auto">
                            <a:xfrm>
                              <a:off x="1624" y="3384"/>
                              <a:ext cx="48" cy="38"/>
                            </a:xfrm>
                            <a:custGeom>
                              <a:avLst/>
                              <a:gdLst>
                                <a:gd name="T0" fmla="*/ 29 w 48"/>
                                <a:gd name="T1" fmla="*/ 38 h 38"/>
                                <a:gd name="T2" fmla="*/ 48 w 48"/>
                                <a:gd name="T3" fmla="*/ 29 h 38"/>
                                <a:gd name="T4" fmla="*/ 29 w 48"/>
                                <a:gd name="T5" fmla="*/ 0 h 38"/>
                                <a:gd name="T6" fmla="*/ 0 w 48"/>
                                <a:gd name="T7" fmla="*/ 29 h 38"/>
                                <a:gd name="T8" fmla="*/ 29 w 48"/>
                                <a:gd name="T9" fmla="*/ 38 h 38"/>
                              </a:gdLst>
                              <a:ahLst/>
                              <a:cxnLst>
                                <a:cxn ang="0">
                                  <a:pos x="T0" y="T1"/>
                                </a:cxn>
                                <a:cxn ang="0">
                                  <a:pos x="T2" y="T3"/>
                                </a:cxn>
                                <a:cxn ang="0">
                                  <a:pos x="T4" y="T5"/>
                                </a:cxn>
                                <a:cxn ang="0">
                                  <a:pos x="T6" y="T7"/>
                                </a:cxn>
                                <a:cxn ang="0">
                                  <a:pos x="T8" y="T9"/>
                                </a:cxn>
                              </a:cxnLst>
                              <a:rect l="0" t="0" r="r" b="b"/>
                              <a:pathLst>
                                <a:path w="48" h="38">
                                  <a:moveTo>
                                    <a:pt x="29" y="38"/>
                                  </a:moveTo>
                                  <a:lnTo>
                                    <a:pt x="48" y="29"/>
                                  </a:lnTo>
                                  <a:lnTo>
                                    <a:pt x="29" y="0"/>
                                  </a:lnTo>
                                  <a:lnTo>
                                    <a:pt x="0" y="29"/>
                                  </a:lnTo>
                                  <a:lnTo>
                                    <a:pt x="29" y="3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305"/>
                          <wps:cNvSpPr>
                            <a:spLocks/>
                          </wps:cNvSpPr>
                          <wps:spPr bwMode="auto">
                            <a:xfrm>
                              <a:off x="1624" y="3384"/>
                              <a:ext cx="48" cy="38"/>
                            </a:xfrm>
                            <a:custGeom>
                              <a:avLst/>
                              <a:gdLst>
                                <a:gd name="T0" fmla="*/ 29 w 48"/>
                                <a:gd name="T1" fmla="*/ 38 h 38"/>
                                <a:gd name="T2" fmla="*/ 48 w 48"/>
                                <a:gd name="T3" fmla="*/ 29 h 38"/>
                                <a:gd name="T4" fmla="*/ 29 w 48"/>
                                <a:gd name="T5" fmla="*/ 0 h 38"/>
                                <a:gd name="T6" fmla="*/ 0 w 48"/>
                                <a:gd name="T7" fmla="*/ 29 h 38"/>
                                <a:gd name="T8" fmla="*/ 29 w 48"/>
                                <a:gd name="T9" fmla="*/ 38 h 38"/>
                              </a:gdLst>
                              <a:ahLst/>
                              <a:cxnLst>
                                <a:cxn ang="0">
                                  <a:pos x="T0" y="T1"/>
                                </a:cxn>
                                <a:cxn ang="0">
                                  <a:pos x="T2" y="T3"/>
                                </a:cxn>
                                <a:cxn ang="0">
                                  <a:pos x="T4" y="T5"/>
                                </a:cxn>
                                <a:cxn ang="0">
                                  <a:pos x="T6" y="T7"/>
                                </a:cxn>
                                <a:cxn ang="0">
                                  <a:pos x="T8" y="T9"/>
                                </a:cxn>
                              </a:cxnLst>
                              <a:rect l="0" t="0" r="r" b="b"/>
                              <a:pathLst>
                                <a:path w="48" h="38">
                                  <a:moveTo>
                                    <a:pt x="29" y="38"/>
                                  </a:moveTo>
                                  <a:lnTo>
                                    <a:pt x="48" y="29"/>
                                  </a:lnTo>
                                  <a:lnTo>
                                    <a:pt x="29" y="0"/>
                                  </a:lnTo>
                                  <a:lnTo>
                                    <a:pt x="0" y="29"/>
                                  </a:lnTo>
                                  <a:lnTo>
                                    <a:pt x="29"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06"/>
                          <wps:cNvSpPr>
                            <a:spLocks/>
                          </wps:cNvSpPr>
                          <wps:spPr bwMode="auto">
                            <a:xfrm>
                              <a:off x="1485" y="2890"/>
                              <a:ext cx="48" cy="28"/>
                            </a:xfrm>
                            <a:custGeom>
                              <a:avLst/>
                              <a:gdLst>
                                <a:gd name="T0" fmla="*/ 10 w 48"/>
                                <a:gd name="T1" fmla="*/ 28 h 28"/>
                                <a:gd name="T2" fmla="*/ 48 w 48"/>
                                <a:gd name="T3" fmla="*/ 19 h 28"/>
                                <a:gd name="T4" fmla="*/ 10 w 48"/>
                                <a:gd name="T5" fmla="*/ 0 h 28"/>
                                <a:gd name="T6" fmla="*/ 0 w 48"/>
                                <a:gd name="T7" fmla="*/ 19 h 28"/>
                                <a:gd name="T8" fmla="*/ 10 w 48"/>
                                <a:gd name="T9" fmla="*/ 28 h 28"/>
                              </a:gdLst>
                              <a:ahLst/>
                              <a:cxnLst>
                                <a:cxn ang="0">
                                  <a:pos x="T0" y="T1"/>
                                </a:cxn>
                                <a:cxn ang="0">
                                  <a:pos x="T2" y="T3"/>
                                </a:cxn>
                                <a:cxn ang="0">
                                  <a:pos x="T4" y="T5"/>
                                </a:cxn>
                                <a:cxn ang="0">
                                  <a:pos x="T6" y="T7"/>
                                </a:cxn>
                                <a:cxn ang="0">
                                  <a:pos x="T8" y="T9"/>
                                </a:cxn>
                              </a:cxnLst>
                              <a:rect l="0" t="0" r="r" b="b"/>
                              <a:pathLst>
                                <a:path w="48" h="28">
                                  <a:moveTo>
                                    <a:pt x="10" y="28"/>
                                  </a:moveTo>
                                  <a:lnTo>
                                    <a:pt x="48" y="19"/>
                                  </a:lnTo>
                                  <a:lnTo>
                                    <a:pt x="10" y="0"/>
                                  </a:lnTo>
                                  <a:lnTo>
                                    <a:pt x="0" y="19"/>
                                  </a:lnTo>
                                  <a:lnTo>
                                    <a:pt x="10" y="2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307"/>
                          <wps:cNvSpPr>
                            <a:spLocks/>
                          </wps:cNvSpPr>
                          <wps:spPr bwMode="auto">
                            <a:xfrm>
                              <a:off x="1485" y="2890"/>
                              <a:ext cx="48" cy="28"/>
                            </a:xfrm>
                            <a:custGeom>
                              <a:avLst/>
                              <a:gdLst>
                                <a:gd name="T0" fmla="*/ 10 w 48"/>
                                <a:gd name="T1" fmla="*/ 28 h 28"/>
                                <a:gd name="T2" fmla="*/ 48 w 48"/>
                                <a:gd name="T3" fmla="*/ 19 h 28"/>
                                <a:gd name="T4" fmla="*/ 10 w 48"/>
                                <a:gd name="T5" fmla="*/ 0 h 28"/>
                                <a:gd name="T6" fmla="*/ 0 w 48"/>
                                <a:gd name="T7" fmla="*/ 19 h 28"/>
                                <a:gd name="T8" fmla="*/ 10 w 48"/>
                                <a:gd name="T9" fmla="*/ 28 h 28"/>
                              </a:gdLst>
                              <a:ahLst/>
                              <a:cxnLst>
                                <a:cxn ang="0">
                                  <a:pos x="T0" y="T1"/>
                                </a:cxn>
                                <a:cxn ang="0">
                                  <a:pos x="T2" y="T3"/>
                                </a:cxn>
                                <a:cxn ang="0">
                                  <a:pos x="T4" y="T5"/>
                                </a:cxn>
                                <a:cxn ang="0">
                                  <a:pos x="T6" y="T7"/>
                                </a:cxn>
                                <a:cxn ang="0">
                                  <a:pos x="T8" y="T9"/>
                                </a:cxn>
                              </a:cxnLst>
                              <a:rect l="0" t="0" r="r" b="b"/>
                              <a:pathLst>
                                <a:path w="48" h="28">
                                  <a:moveTo>
                                    <a:pt x="10" y="28"/>
                                  </a:moveTo>
                                  <a:lnTo>
                                    <a:pt x="48" y="19"/>
                                  </a:lnTo>
                                  <a:lnTo>
                                    <a:pt x="10" y="0"/>
                                  </a:lnTo>
                                  <a:lnTo>
                                    <a:pt x="0" y="1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08"/>
                          <wps:cNvSpPr>
                            <a:spLocks/>
                          </wps:cNvSpPr>
                          <wps:spPr bwMode="auto">
                            <a:xfrm>
                              <a:off x="4768" y="5626"/>
                              <a:ext cx="19" cy="57"/>
                            </a:xfrm>
                            <a:custGeom>
                              <a:avLst/>
                              <a:gdLst>
                                <a:gd name="T0" fmla="*/ 9 w 19"/>
                                <a:gd name="T1" fmla="*/ 57 h 57"/>
                                <a:gd name="T2" fmla="*/ 19 w 19"/>
                                <a:gd name="T3" fmla="*/ 48 h 57"/>
                                <a:gd name="T4" fmla="*/ 9 w 19"/>
                                <a:gd name="T5" fmla="*/ 0 h 57"/>
                                <a:gd name="T6" fmla="*/ 0 w 19"/>
                                <a:gd name="T7" fmla="*/ 48 h 57"/>
                                <a:gd name="T8" fmla="*/ 9 w 19"/>
                                <a:gd name="T9" fmla="*/ 57 h 57"/>
                              </a:gdLst>
                              <a:ahLst/>
                              <a:cxnLst>
                                <a:cxn ang="0">
                                  <a:pos x="T0" y="T1"/>
                                </a:cxn>
                                <a:cxn ang="0">
                                  <a:pos x="T2" y="T3"/>
                                </a:cxn>
                                <a:cxn ang="0">
                                  <a:pos x="T4" y="T5"/>
                                </a:cxn>
                                <a:cxn ang="0">
                                  <a:pos x="T6" y="T7"/>
                                </a:cxn>
                                <a:cxn ang="0">
                                  <a:pos x="T8" y="T9"/>
                                </a:cxn>
                              </a:cxnLst>
                              <a:rect l="0" t="0" r="r" b="b"/>
                              <a:pathLst>
                                <a:path w="19" h="57">
                                  <a:moveTo>
                                    <a:pt x="9" y="57"/>
                                  </a:moveTo>
                                  <a:lnTo>
                                    <a:pt x="19" y="48"/>
                                  </a:lnTo>
                                  <a:lnTo>
                                    <a:pt x="9" y="0"/>
                                  </a:lnTo>
                                  <a:lnTo>
                                    <a:pt x="0" y="48"/>
                                  </a:lnTo>
                                  <a:lnTo>
                                    <a:pt x="9"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309"/>
                          <wps:cNvSpPr>
                            <a:spLocks/>
                          </wps:cNvSpPr>
                          <wps:spPr bwMode="auto">
                            <a:xfrm>
                              <a:off x="4768" y="5626"/>
                              <a:ext cx="19" cy="57"/>
                            </a:xfrm>
                            <a:custGeom>
                              <a:avLst/>
                              <a:gdLst>
                                <a:gd name="T0" fmla="*/ 9 w 19"/>
                                <a:gd name="T1" fmla="*/ 57 h 57"/>
                                <a:gd name="T2" fmla="*/ 19 w 19"/>
                                <a:gd name="T3" fmla="*/ 48 h 57"/>
                                <a:gd name="T4" fmla="*/ 9 w 19"/>
                                <a:gd name="T5" fmla="*/ 0 h 57"/>
                                <a:gd name="T6" fmla="*/ 0 w 19"/>
                                <a:gd name="T7" fmla="*/ 48 h 57"/>
                                <a:gd name="T8" fmla="*/ 9 w 19"/>
                                <a:gd name="T9" fmla="*/ 57 h 57"/>
                              </a:gdLst>
                              <a:ahLst/>
                              <a:cxnLst>
                                <a:cxn ang="0">
                                  <a:pos x="T0" y="T1"/>
                                </a:cxn>
                                <a:cxn ang="0">
                                  <a:pos x="T2" y="T3"/>
                                </a:cxn>
                                <a:cxn ang="0">
                                  <a:pos x="T4" y="T5"/>
                                </a:cxn>
                                <a:cxn ang="0">
                                  <a:pos x="T6" y="T7"/>
                                </a:cxn>
                                <a:cxn ang="0">
                                  <a:pos x="T8" y="T9"/>
                                </a:cxn>
                              </a:cxnLst>
                              <a:rect l="0" t="0" r="r" b="b"/>
                              <a:pathLst>
                                <a:path w="19" h="57">
                                  <a:moveTo>
                                    <a:pt x="9" y="57"/>
                                  </a:moveTo>
                                  <a:lnTo>
                                    <a:pt x="19" y="48"/>
                                  </a:lnTo>
                                  <a:lnTo>
                                    <a:pt x="9" y="0"/>
                                  </a:lnTo>
                                  <a:lnTo>
                                    <a:pt x="0" y="48"/>
                                  </a:lnTo>
                                  <a:lnTo>
                                    <a:pt x="9"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310"/>
                          <wps:cNvSpPr>
                            <a:spLocks/>
                          </wps:cNvSpPr>
                          <wps:spPr bwMode="auto">
                            <a:xfrm>
                              <a:off x="1826" y="2784"/>
                              <a:ext cx="38" cy="38"/>
                            </a:xfrm>
                            <a:custGeom>
                              <a:avLst/>
                              <a:gdLst>
                                <a:gd name="T0" fmla="*/ 28 w 38"/>
                                <a:gd name="T1" fmla="*/ 38 h 38"/>
                                <a:gd name="T2" fmla="*/ 38 w 38"/>
                                <a:gd name="T3" fmla="*/ 19 h 38"/>
                                <a:gd name="T4" fmla="*/ 28 w 38"/>
                                <a:gd name="T5" fmla="*/ 0 h 38"/>
                                <a:gd name="T6" fmla="*/ 0 w 38"/>
                                <a:gd name="T7" fmla="*/ 19 h 38"/>
                                <a:gd name="T8" fmla="*/ 28 w 38"/>
                                <a:gd name="T9" fmla="*/ 38 h 38"/>
                              </a:gdLst>
                              <a:ahLst/>
                              <a:cxnLst>
                                <a:cxn ang="0">
                                  <a:pos x="T0" y="T1"/>
                                </a:cxn>
                                <a:cxn ang="0">
                                  <a:pos x="T2" y="T3"/>
                                </a:cxn>
                                <a:cxn ang="0">
                                  <a:pos x="T4" y="T5"/>
                                </a:cxn>
                                <a:cxn ang="0">
                                  <a:pos x="T6" y="T7"/>
                                </a:cxn>
                                <a:cxn ang="0">
                                  <a:pos x="T8" y="T9"/>
                                </a:cxn>
                              </a:cxnLst>
                              <a:rect l="0" t="0" r="r" b="b"/>
                              <a:pathLst>
                                <a:path w="38" h="38">
                                  <a:moveTo>
                                    <a:pt x="28" y="38"/>
                                  </a:moveTo>
                                  <a:lnTo>
                                    <a:pt x="38" y="19"/>
                                  </a:lnTo>
                                  <a:lnTo>
                                    <a:pt x="28" y="0"/>
                                  </a:lnTo>
                                  <a:lnTo>
                                    <a:pt x="0" y="19"/>
                                  </a:lnTo>
                                  <a:lnTo>
                                    <a:pt x="28" y="3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311"/>
                          <wps:cNvSpPr>
                            <a:spLocks/>
                          </wps:cNvSpPr>
                          <wps:spPr bwMode="auto">
                            <a:xfrm>
                              <a:off x="1826" y="2784"/>
                              <a:ext cx="38" cy="38"/>
                            </a:xfrm>
                            <a:custGeom>
                              <a:avLst/>
                              <a:gdLst>
                                <a:gd name="T0" fmla="*/ 28 w 38"/>
                                <a:gd name="T1" fmla="*/ 38 h 38"/>
                                <a:gd name="T2" fmla="*/ 38 w 38"/>
                                <a:gd name="T3" fmla="*/ 19 h 38"/>
                                <a:gd name="T4" fmla="*/ 28 w 38"/>
                                <a:gd name="T5" fmla="*/ 0 h 38"/>
                                <a:gd name="T6" fmla="*/ 0 w 38"/>
                                <a:gd name="T7" fmla="*/ 19 h 38"/>
                                <a:gd name="T8" fmla="*/ 28 w 38"/>
                                <a:gd name="T9" fmla="*/ 38 h 38"/>
                              </a:gdLst>
                              <a:ahLst/>
                              <a:cxnLst>
                                <a:cxn ang="0">
                                  <a:pos x="T0" y="T1"/>
                                </a:cxn>
                                <a:cxn ang="0">
                                  <a:pos x="T2" y="T3"/>
                                </a:cxn>
                                <a:cxn ang="0">
                                  <a:pos x="T4" y="T5"/>
                                </a:cxn>
                                <a:cxn ang="0">
                                  <a:pos x="T6" y="T7"/>
                                </a:cxn>
                                <a:cxn ang="0">
                                  <a:pos x="T8" y="T9"/>
                                </a:cxn>
                              </a:cxnLst>
                              <a:rect l="0" t="0" r="r" b="b"/>
                              <a:pathLst>
                                <a:path w="38" h="38">
                                  <a:moveTo>
                                    <a:pt x="28" y="38"/>
                                  </a:moveTo>
                                  <a:lnTo>
                                    <a:pt x="38" y="19"/>
                                  </a:lnTo>
                                  <a:lnTo>
                                    <a:pt x="28" y="0"/>
                                  </a:lnTo>
                                  <a:lnTo>
                                    <a:pt x="0" y="19"/>
                                  </a:lnTo>
                                  <a:lnTo>
                                    <a:pt x="28"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12"/>
                          <wps:cNvSpPr>
                            <a:spLocks/>
                          </wps:cNvSpPr>
                          <wps:spPr bwMode="auto">
                            <a:xfrm>
                              <a:off x="1988" y="2842"/>
                              <a:ext cx="39" cy="28"/>
                            </a:xfrm>
                            <a:custGeom>
                              <a:avLst/>
                              <a:gdLst>
                                <a:gd name="T0" fmla="*/ 10 w 39"/>
                                <a:gd name="T1" fmla="*/ 28 h 28"/>
                                <a:gd name="T2" fmla="*/ 39 w 39"/>
                                <a:gd name="T3" fmla="*/ 9 h 28"/>
                                <a:gd name="T4" fmla="*/ 10 w 39"/>
                                <a:gd name="T5" fmla="*/ 0 h 28"/>
                                <a:gd name="T6" fmla="*/ 0 w 39"/>
                                <a:gd name="T7" fmla="*/ 9 h 28"/>
                                <a:gd name="T8" fmla="*/ 10 w 39"/>
                                <a:gd name="T9" fmla="*/ 28 h 28"/>
                              </a:gdLst>
                              <a:ahLst/>
                              <a:cxnLst>
                                <a:cxn ang="0">
                                  <a:pos x="T0" y="T1"/>
                                </a:cxn>
                                <a:cxn ang="0">
                                  <a:pos x="T2" y="T3"/>
                                </a:cxn>
                                <a:cxn ang="0">
                                  <a:pos x="T4" y="T5"/>
                                </a:cxn>
                                <a:cxn ang="0">
                                  <a:pos x="T6" y="T7"/>
                                </a:cxn>
                                <a:cxn ang="0">
                                  <a:pos x="T8" y="T9"/>
                                </a:cxn>
                              </a:cxnLst>
                              <a:rect l="0" t="0" r="r" b="b"/>
                              <a:pathLst>
                                <a:path w="39" h="28">
                                  <a:moveTo>
                                    <a:pt x="10" y="28"/>
                                  </a:moveTo>
                                  <a:lnTo>
                                    <a:pt x="39" y="9"/>
                                  </a:lnTo>
                                  <a:lnTo>
                                    <a:pt x="10" y="0"/>
                                  </a:lnTo>
                                  <a:lnTo>
                                    <a:pt x="0" y="9"/>
                                  </a:lnTo>
                                  <a:lnTo>
                                    <a:pt x="10" y="28"/>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313"/>
                          <wps:cNvSpPr>
                            <a:spLocks/>
                          </wps:cNvSpPr>
                          <wps:spPr bwMode="auto">
                            <a:xfrm>
                              <a:off x="1988" y="2842"/>
                              <a:ext cx="39" cy="28"/>
                            </a:xfrm>
                            <a:custGeom>
                              <a:avLst/>
                              <a:gdLst>
                                <a:gd name="T0" fmla="*/ 10 w 39"/>
                                <a:gd name="T1" fmla="*/ 28 h 28"/>
                                <a:gd name="T2" fmla="*/ 39 w 39"/>
                                <a:gd name="T3" fmla="*/ 9 h 28"/>
                                <a:gd name="T4" fmla="*/ 10 w 39"/>
                                <a:gd name="T5" fmla="*/ 0 h 28"/>
                                <a:gd name="T6" fmla="*/ 0 w 39"/>
                                <a:gd name="T7" fmla="*/ 9 h 28"/>
                                <a:gd name="T8" fmla="*/ 10 w 39"/>
                                <a:gd name="T9" fmla="*/ 28 h 28"/>
                              </a:gdLst>
                              <a:ahLst/>
                              <a:cxnLst>
                                <a:cxn ang="0">
                                  <a:pos x="T0" y="T1"/>
                                </a:cxn>
                                <a:cxn ang="0">
                                  <a:pos x="T2" y="T3"/>
                                </a:cxn>
                                <a:cxn ang="0">
                                  <a:pos x="T4" y="T5"/>
                                </a:cxn>
                                <a:cxn ang="0">
                                  <a:pos x="T6" y="T7"/>
                                </a:cxn>
                                <a:cxn ang="0">
                                  <a:pos x="T8" y="T9"/>
                                </a:cxn>
                              </a:cxnLst>
                              <a:rect l="0" t="0" r="r" b="b"/>
                              <a:pathLst>
                                <a:path w="39" h="28">
                                  <a:moveTo>
                                    <a:pt x="10" y="28"/>
                                  </a:moveTo>
                                  <a:lnTo>
                                    <a:pt x="39" y="9"/>
                                  </a:lnTo>
                                  <a:lnTo>
                                    <a:pt x="10" y="0"/>
                                  </a:lnTo>
                                  <a:lnTo>
                                    <a:pt x="0" y="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14"/>
                          <wps:cNvSpPr>
                            <a:spLocks/>
                          </wps:cNvSpPr>
                          <wps:spPr bwMode="auto">
                            <a:xfrm>
                              <a:off x="4815" y="4061"/>
                              <a:ext cx="10" cy="57"/>
                            </a:xfrm>
                            <a:custGeom>
                              <a:avLst/>
                              <a:gdLst>
                                <a:gd name="T0" fmla="*/ 10 w 10"/>
                                <a:gd name="T1" fmla="*/ 57 h 57"/>
                                <a:gd name="T2" fmla="*/ 10 w 10"/>
                                <a:gd name="T3" fmla="*/ 48 h 57"/>
                                <a:gd name="T4" fmla="*/ 10 w 10"/>
                                <a:gd name="T5" fmla="*/ 0 h 57"/>
                                <a:gd name="T6" fmla="*/ 0 w 10"/>
                                <a:gd name="T7" fmla="*/ 48 h 57"/>
                                <a:gd name="T8" fmla="*/ 10 w 10"/>
                                <a:gd name="T9" fmla="*/ 57 h 57"/>
                              </a:gdLst>
                              <a:ahLst/>
                              <a:cxnLst>
                                <a:cxn ang="0">
                                  <a:pos x="T0" y="T1"/>
                                </a:cxn>
                                <a:cxn ang="0">
                                  <a:pos x="T2" y="T3"/>
                                </a:cxn>
                                <a:cxn ang="0">
                                  <a:pos x="T4" y="T5"/>
                                </a:cxn>
                                <a:cxn ang="0">
                                  <a:pos x="T6" y="T7"/>
                                </a:cxn>
                                <a:cxn ang="0">
                                  <a:pos x="T8" y="T9"/>
                                </a:cxn>
                              </a:cxnLst>
                              <a:rect l="0" t="0" r="r" b="b"/>
                              <a:pathLst>
                                <a:path w="10" h="57">
                                  <a:moveTo>
                                    <a:pt x="10" y="57"/>
                                  </a:moveTo>
                                  <a:lnTo>
                                    <a:pt x="10" y="48"/>
                                  </a:lnTo>
                                  <a:lnTo>
                                    <a:pt x="10" y="0"/>
                                  </a:lnTo>
                                  <a:lnTo>
                                    <a:pt x="0" y="48"/>
                                  </a:lnTo>
                                  <a:lnTo>
                                    <a:pt x="10" y="57"/>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315"/>
                          <wps:cNvSpPr>
                            <a:spLocks/>
                          </wps:cNvSpPr>
                          <wps:spPr bwMode="auto">
                            <a:xfrm>
                              <a:off x="4815" y="4061"/>
                              <a:ext cx="10" cy="57"/>
                            </a:xfrm>
                            <a:custGeom>
                              <a:avLst/>
                              <a:gdLst>
                                <a:gd name="T0" fmla="*/ 10 w 10"/>
                                <a:gd name="T1" fmla="*/ 57 h 57"/>
                                <a:gd name="T2" fmla="*/ 10 w 10"/>
                                <a:gd name="T3" fmla="*/ 48 h 57"/>
                                <a:gd name="T4" fmla="*/ 10 w 10"/>
                                <a:gd name="T5" fmla="*/ 0 h 57"/>
                                <a:gd name="T6" fmla="*/ 0 w 10"/>
                                <a:gd name="T7" fmla="*/ 48 h 57"/>
                                <a:gd name="T8" fmla="*/ 10 w 10"/>
                                <a:gd name="T9" fmla="*/ 57 h 57"/>
                              </a:gdLst>
                              <a:ahLst/>
                              <a:cxnLst>
                                <a:cxn ang="0">
                                  <a:pos x="T0" y="T1"/>
                                </a:cxn>
                                <a:cxn ang="0">
                                  <a:pos x="T2" y="T3"/>
                                </a:cxn>
                                <a:cxn ang="0">
                                  <a:pos x="T4" y="T5"/>
                                </a:cxn>
                                <a:cxn ang="0">
                                  <a:pos x="T6" y="T7"/>
                                </a:cxn>
                                <a:cxn ang="0">
                                  <a:pos x="T8" y="T9"/>
                                </a:cxn>
                              </a:cxnLst>
                              <a:rect l="0" t="0" r="r" b="b"/>
                              <a:pathLst>
                                <a:path w="10" h="57">
                                  <a:moveTo>
                                    <a:pt x="10" y="57"/>
                                  </a:moveTo>
                                  <a:lnTo>
                                    <a:pt x="10" y="48"/>
                                  </a:lnTo>
                                  <a:lnTo>
                                    <a:pt x="10" y="0"/>
                                  </a:lnTo>
                                  <a:lnTo>
                                    <a:pt x="0" y="48"/>
                                  </a:lnTo>
                                  <a:lnTo>
                                    <a:pt x="10"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Freeform 316"/>
                          <wps:cNvSpPr>
                            <a:spLocks/>
                          </wps:cNvSpPr>
                          <wps:spPr bwMode="auto">
                            <a:xfrm>
                              <a:off x="5261" y="3998"/>
                              <a:ext cx="29" cy="34"/>
                            </a:xfrm>
                            <a:custGeom>
                              <a:avLst/>
                              <a:gdLst>
                                <a:gd name="T0" fmla="*/ 19 w 29"/>
                                <a:gd name="T1" fmla="*/ 34 h 34"/>
                                <a:gd name="T2" fmla="*/ 29 w 29"/>
                                <a:gd name="T3" fmla="*/ 10 h 34"/>
                                <a:gd name="T4" fmla="*/ 19 w 29"/>
                                <a:gd name="T5" fmla="*/ 0 h 34"/>
                                <a:gd name="T6" fmla="*/ 0 w 29"/>
                                <a:gd name="T7" fmla="*/ 10 h 34"/>
                                <a:gd name="T8" fmla="*/ 19 w 29"/>
                                <a:gd name="T9" fmla="*/ 34 h 34"/>
                              </a:gdLst>
                              <a:ahLst/>
                              <a:cxnLst>
                                <a:cxn ang="0">
                                  <a:pos x="T0" y="T1"/>
                                </a:cxn>
                                <a:cxn ang="0">
                                  <a:pos x="T2" y="T3"/>
                                </a:cxn>
                                <a:cxn ang="0">
                                  <a:pos x="T4" y="T5"/>
                                </a:cxn>
                                <a:cxn ang="0">
                                  <a:pos x="T6" y="T7"/>
                                </a:cxn>
                                <a:cxn ang="0">
                                  <a:pos x="T8" y="T9"/>
                                </a:cxn>
                              </a:cxnLst>
                              <a:rect l="0" t="0" r="r" b="b"/>
                              <a:pathLst>
                                <a:path w="29" h="34">
                                  <a:moveTo>
                                    <a:pt x="19" y="34"/>
                                  </a:moveTo>
                                  <a:lnTo>
                                    <a:pt x="29" y="10"/>
                                  </a:lnTo>
                                  <a:lnTo>
                                    <a:pt x="19" y="0"/>
                                  </a:lnTo>
                                  <a:lnTo>
                                    <a:pt x="0" y="10"/>
                                  </a:lnTo>
                                  <a:lnTo>
                                    <a:pt x="19" y="34"/>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317"/>
                          <wps:cNvSpPr>
                            <a:spLocks/>
                          </wps:cNvSpPr>
                          <wps:spPr bwMode="auto">
                            <a:xfrm>
                              <a:off x="5261" y="3998"/>
                              <a:ext cx="29" cy="34"/>
                            </a:xfrm>
                            <a:custGeom>
                              <a:avLst/>
                              <a:gdLst>
                                <a:gd name="T0" fmla="*/ 19 w 29"/>
                                <a:gd name="T1" fmla="*/ 34 h 34"/>
                                <a:gd name="T2" fmla="*/ 29 w 29"/>
                                <a:gd name="T3" fmla="*/ 10 h 34"/>
                                <a:gd name="T4" fmla="*/ 19 w 29"/>
                                <a:gd name="T5" fmla="*/ 0 h 34"/>
                                <a:gd name="T6" fmla="*/ 0 w 29"/>
                                <a:gd name="T7" fmla="*/ 10 h 34"/>
                                <a:gd name="T8" fmla="*/ 19 w 29"/>
                                <a:gd name="T9" fmla="*/ 34 h 34"/>
                              </a:gdLst>
                              <a:ahLst/>
                              <a:cxnLst>
                                <a:cxn ang="0">
                                  <a:pos x="T0" y="T1"/>
                                </a:cxn>
                                <a:cxn ang="0">
                                  <a:pos x="T2" y="T3"/>
                                </a:cxn>
                                <a:cxn ang="0">
                                  <a:pos x="T4" y="T5"/>
                                </a:cxn>
                                <a:cxn ang="0">
                                  <a:pos x="T6" y="T7"/>
                                </a:cxn>
                                <a:cxn ang="0">
                                  <a:pos x="T8" y="T9"/>
                                </a:cxn>
                              </a:cxnLst>
                              <a:rect l="0" t="0" r="r" b="b"/>
                              <a:pathLst>
                                <a:path w="29" h="34">
                                  <a:moveTo>
                                    <a:pt x="19" y="34"/>
                                  </a:moveTo>
                                  <a:lnTo>
                                    <a:pt x="29" y="10"/>
                                  </a:lnTo>
                                  <a:lnTo>
                                    <a:pt x="19" y="0"/>
                                  </a:lnTo>
                                  <a:lnTo>
                                    <a:pt x="0" y="10"/>
                                  </a:lnTo>
                                  <a:lnTo>
                                    <a:pt x="19" y="3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 name="Freeform 318"/>
                          <wps:cNvSpPr>
                            <a:spLocks/>
                          </wps:cNvSpPr>
                          <wps:spPr bwMode="auto">
                            <a:xfrm>
                              <a:off x="5007" y="4709"/>
                              <a:ext cx="29" cy="29"/>
                            </a:xfrm>
                            <a:custGeom>
                              <a:avLst/>
                              <a:gdLst>
                                <a:gd name="T0" fmla="*/ 19 w 29"/>
                                <a:gd name="T1" fmla="*/ 29 h 29"/>
                                <a:gd name="T2" fmla="*/ 29 w 29"/>
                                <a:gd name="T3" fmla="*/ 9 h 29"/>
                                <a:gd name="T4" fmla="*/ 19 w 29"/>
                                <a:gd name="T5" fmla="*/ 0 h 29"/>
                                <a:gd name="T6" fmla="*/ 0 w 29"/>
                                <a:gd name="T7" fmla="*/ 9 h 29"/>
                                <a:gd name="T8" fmla="*/ 19 w 29"/>
                                <a:gd name="T9" fmla="*/ 29 h 29"/>
                              </a:gdLst>
                              <a:ahLst/>
                              <a:cxnLst>
                                <a:cxn ang="0">
                                  <a:pos x="T0" y="T1"/>
                                </a:cxn>
                                <a:cxn ang="0">
                                  <a:pos x="T2" y="T3"/>
                                </a:cxn>
                                <a:cxn ang="0">
                                  <a:pos x="T4" y="T5"/>
                                </a:cxn>
                                <a:cxn ang="0">
                                  <a:pos x="T6" y="T7"/>
                                </a:cxn>
                                <a:cxn ang="0">
                                  <a:pos x="T8" y="T9"/>
                                </a:cxn>
                              </a:cxnLst>
                              <a:rect l="0" t="0" r="r" b="b"/>
                              <a:pathLst>
                                <a:path w="29" h="29">
                                  <a:moveTo>
                                    <a:pt x="19" y="29"/>
                                  </a:moveTo>
                                  <a:lnTo>
                                    <a:pt x="29" y="9"/>
                                  </a:lnTo>
                                  <a:lnTo>
                                    <a:pt x="19" y="0"/>
                                  </a:lnTo>
                                  <a:lnTo>
                                    <a:pt x="0" y="9"/>
                                  </a:lnTo>
                                  <a:lnTo>
                                    <a:pt x="19" y="2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319"/>
                          <wps:cNvSpPr>
                            <a:spLocks/>
                          </wps:cNvSpPr>
                          <wps:spPr bwMode="auto">
                            <a:xfrm>
                              <a:off x="5007" y="4709"/>
                              <a:ext cx="29" cy="29"/>
                            </a:xfrm>
                            <a:custGeom>
                              <a:avLst/>
                              <a:gdLst>
                                <a:gd name="T0" fmla="*/ 19 w 29"/>
                                <a:gd name="T1" fmla="*/ 29 h 29"/>
                                <a:gd name="T2" fmla="*/ 29 w 29"/>
                                <a:gd name="T3" fmla="*/ 9 h 29"/>
                                <a:gd name="T4" fmla="*/ 19 w 29"/>
                                <a:gd name="T5" fmla="*/ 0 h 29"/>
                                <a:gd name="T6" fmla="*/ 0 w 29"/>
                                <a:gd name="T7" fmla="*/ 9 h 29"/>
                                <a:gd name="T8" fmla="*/ 19 w 29"/>
                                <a:gd name="T9" fmla="*/ 29 h 29"/>
                              </a:gdLst>
                              <a:ahLst/>
                              <a:cxnLst>
                                <a:cxn ang="0">
                                  <a:pos x="T0" y="T1"/>
                                </a:cxn>
                                <a:cxn ang="0">
                                  <a:pos x="T2" y="T3"/>
                                </a:cxn>
                                <a:cxn ang="0">
                                  <a:pos x="T4" y="T5"/>
                                </a:cxn>
                                <a:cxn ang="0">
                                  <a:pos x="T6" y="T7"/>
                                </a:cxn>
                                <a:cxn ang="0">
                                  <a:pos x="T8" y="T9"/>
                                </a:cxn>
                              </a:cxnLst>
                              <a:rect l="0" t="0" r="r" b="b"/>
                              <a:pathLst>
                                <a:path w="29" h="29">
                                  <a:moveTo>
                                    <a:pt x="19" y="29"/>
                                  </a:moveTo>
                                  <a:lnTo>
                                    <a:pt x="29" y="9"/>
                                  </a:lnTo>
                                  <a:lnTo>
                                    <a:pt x="19" y="0"/>
                                  </a:lnTo>
                                  <a:lnTo>
                                    <a:pt x="0" y="9"/>
                                  </a:lnTo>
                                  <a:lnTo>
                                    <a:pt x="19" y="2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20"/>
                          <wps:cNvSpPr>
                            <a:spLocks/>
                          </wps:cNvSpPr>
                          <wps:spPr bwMode="auto">
                            <a:xfrm>
                              <a:off x="4787" y="5616"/>
                              <a:ext cx="96" cy="19"/>
                            </a:xfrm>
                            <a:custGeom>
                              <a:avLst/>
                              <a:gdLst>
                                <a:gd name="T0" fmla="*/ 86 w 96"/>
                                <a:gd name="T1" fmla="*/ 19 h 19"/>
                                <a:gd name="T2" fmla="*/ 96 w 96"/>
                                <a:gd name="T3" fmla="*/ 10 h 19"/>
                                <a:gd name="T4" fmla="*/ 86 w 96"/>
                                <a:gd name="T5" fmla="*/ 0 h 19"/>
                                <a:gd name="T6" fmla="*/ 38 w 96"/>
                                <a:gd name="T7" fmla="*/ 10 h 19"/>
                                <a:gd name="T8" fmla="*/ 0 w 96"/>
                                <a:gd name="T9" fmla="*/ 10 h 19"/>
                                <a:gd name="T10" fmla="*/ 38 w 96"/>
                                <a:gd name="T11" fmla="*/ 10 h 19"/>
                                <a:gd name="T12" fmla="*/ 86 w 9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96" h="19">
                                  <a:moveTo>
                                    <a:pt x="86" y="19"/>
                                  </a:moveTo>
                                  <a:lnTo>
                                    <a:pt x="96" y="10"/>
                                  </a:lnTo>
                                  <a:lnTo>
                                    <a:pt x="86" y="0"/>
                                  </a:lnTo>
                                  <a:lnTo>
                                    <a:pt x="38" y="10"/>
                                  </a:lnTo>
                                  <a:lnTo>
                                    <a:pt x="0" y="10"/>
                                  </a:lnTo>
                                  <a:lnTo>
                                    <a:pt x="38" y="10"/>
                                  </a:lnTo>
                                  <a:lnTo>
                                    <a:pt x="86"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321"/>
                          <wps:cNvSpPr>
                            <a:spLocks/>
                          </wps:cNvSpPr>
                          <wps:spPr bwMode="auto">
                            <a:xfrm>
                              <a:off x="4787" y="5616"/>
                              <a:ext cx="96" cy="19"/>
                            </a:xfrm>
                            <a:custGeom>
                              <a:avLst/>
                              <a:gdLst>
                                <a:gd name="T0" fmla="*/ 86 w 96"/>
                                <a:gd name="T1" fmla="*/ 19 h 19"/>
                                <a:gd name="T2" fmla="*/ 96 w 96"/>
                                <a:gd name="T3" fmla="*/ 10 h 19"/>
                                <a:gd name="T4" fmla="*/ 86 w 96"/>
                                <a:gd name="T5" fmla="*/ 0 h 19"/>
                                <a:gd name="T6" fmla="*/ 38 w 96"/>
                                <a:gd name="T7" fmla="*/ 10 h 19"/>
                                <a:gd name="T8" fmla="*/ 0 w 96"/>
                                <a:gd name="T9" fmla="*/ 10 h 19"/>
                                <a:gd name="T10" fmla="*/ 38 w 96"/>
                                <a:gd name="T11" fmla="*/ 10 h 19"/>
                                <a:gd name="T12" fmla="*/ 86 w 96"/>
                                <a:gd name="T13" fmla="*/ 19 h 19"/>
                              </a:gdLst>
                              <a:ahLst/>
                              <a:cxnLst>
                                <a:cxn ang="0">
                                  <a:pos x="T0" y="T1"/>
                                </a:cxn>
                                <a:cxn ang="0">
                                  <a:pos x="T2" y="T3"/>
                                </a:cxn>
                                <a:cxn ang="0">
                                  <a:pos x="T4" y="T5"/>
                                </a:cxn>
                                <a:cxn ang="0">
                                  <a:pos x="T6" y="T7"/>
                                </a:cxn>
                                <a:cxn ang="0">
                                  <a:pos x="T8" y="T9"/>
                                </a:cxn>
                                <a:cxn ang="0">
                                  <a:pos x="T10" y="T11"/>
                                </a:cxn>
                                <a:cxn ang="0">
                                  <a:pos x="T12" y="T13"/>
                                </a:cxn>
                              </a:cxnLst>
                              <a:rect l="0" t="0" r="r" b="b"/>
                              <a:pathLst>
                                <a:path w="96" h="19">
                                  <a:moveTo>
                                    <a:pt x="86" y="19"/>
                                  </a:moveTo>
                                  <a:lnTo>
                                    <a:pt x="96" y="10"/>
                                  </a:lnTo>
                                  <a:lnTo>
                                    <a:pt x="86" y="0"/>
                                  </a:lnTo>
                                  <a:lnTo>
                                    <a:pt x="38" y="10"/>
                                  </a:lnTo>
                                  <a:lnTo>
                                    <a:pt x="0" y="10"/>
                                  </a:lnTo>
                                  <a:lnTo>
                                    <a:pt x="38" y="10"/>
                                  </a:lnTo>
                                  <a:lnTo>
                                    <a:pt x="86"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22"/>
                          <wps:cNvSpPr>
                            <a:spLocks/>
                          </wps:cNvSpPr>
                          <wps:spPr bwMode="auto">
                            <a:xfrm>
                              <a:off x="1634" y="2986"/>
                              <a:ext cx="38" cy="28"/>
                            </a:xfrm>
                            <a:custGeom>
                              <a:avLst/>
                              <a:gdLst>
                                <a:gd name="T0" fmla="*/ 19 w 38"/>
                                <a:gd name="T1" fmla="*/ 28 h 28"/>
                                <a:gd name="T2" fmla="*/ 38 w 38"/>
                                <a:gd name="T3" fmla="*/ 19 h 28"/>
                                <a:gd name="T4" fmla="*/ 19 w 38"/>
                                <a:gd name="T5" fmla="*/ 0 h 28"/>
                                <a:gd name="T6" fmla="*/ 0 w 38"/>
                                <a:gd name="T7" fmla="*/ 19 h 28"/>
                                <a:gd name="T8" fmla="*/ 19 w 38"/>
                                <a:gd name="T9" fmla="*/ 28 h 28"/>
                              </a:gdLst>
                              <a:ahLst/>
                              <a:cxnLst>
                                <a:cxn ang="0">
                                  <a:pos x="T0" y="T1"/>
                                </a:cxn>
                                <a:cxn ang="0">
                                  <a:pos x="T2" y="T3"/>
                                </a:cxn>
                                <a:cxn ang="0">
                                  <a:pos x="T4" y="T5"/>
                                </a:cxn>
                                <a:cxn ang="0">
                                  <a:pos x="T6" y="T7"/>
                                </a:cxn>
                                <a:cxn ang="0">
                                  <a:pos x="T8" y="T9"/>
                                </a:cxn>
                              </a:cxnLst>
                              <a:rect l="0" t="0" r="r" b="b"/>
                              <a:pathLst>
                                <a:path w="38" h="28">
                                  <a:moveTo>
                                    <a:pt x="19" y="28"/>
                                  </a:moveTo>
                                  <a:lnTo>
                                    <a:pt x="38" y="19"/>
                                  </a:lnTo>
                                  <a:lnTo>
                                    <a:pt x="19" y="0"/>
                                  </a:lnTo>
                                  <a:lnTo>
                                    <a:pt x="0" y="19"/>
                                  </a:lnTo>
                                  <a:lnTo>
                                    <a:pt x="19" y="28"/>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323"/>
                          <wps:cNvSpPr>
                            <a:spLocks/>
                          </wps:cNvSpPr>
                          <wps:spPr bwMode="auto">
                            <a:xfrm>
                              <a:off x="1634" y="2986"/>
                              <a:ext cx="38" cy="28"/>
                            </a:xfrm>
                            <a:custGeom>
                              <a:avLst/>
                              <a:gdLst>
                                <a:gd name="T0" fmla="*/ 19 w 38"/>
                                <a:gd name="T1" fmla="*/ 28 h 28"/>
                                <a:gd name="T2" fmla="*/ 38 w 38"/>
                                <a:gd name="T3" fmla="*/ 19 h 28"/>
                                <a:gd name="T4" fmla="*/ 19 w 38"/>
                                <a:gd name="T5" fmla="*/ 0 h 28"/>
                                <a:gd name="T6" fmla="*/ 0 w 38"/>
                                <a:gd name="T7" fmla="*/ 19 h 28"/>
                                <a:gd name="T8" fmla="*/ 19 w 38"/>
                                <a:gd name="T9" fmla="*/ 28 h 28"/>
                              </a:gdLst>
                              <a:ahLst/>
                              <a:cxnLst>
                                <a:cxn ang="0">
                                  <a:pos x="T0" y="T1"/>
                                </a:cxn>
                                <a:cxn ang="0">
                                  <a:pos x="T2" y="T3"/>
                                </a:cxn>
                                <a:cxn ang="0">
                                  <a:pos x="T4" y="T5"/>
                                </a:cxn>
                                <a:cxn ang="0">
                                  <a:pos x="T6" y="T7"/>
                                </a:cxn>
                                <a:cxn ang="0">
                                  <a:pos x="T8" y="T9"/>
                                </a:cxn>
                              </a:cxnLst>
                              <a:rect l="0" t="0" r="r" b="b"/>
                              <a:pathLst>
                                <a:path w="38" h="28">
                                  <a:moveTo>
                                    <a:pt x="19" y="28"/>
                                  </a:moveTo>
                                  <a:lnTo>
                                    <a:pt x="38" y="19"/>
                                  </a:lnTo>
                                  <a:lnTo>
                                    <a:pt x="19" y="0"/>
                                  </a:lnTo>
                                  <a:lnTo>
                                    <a:pt x="0" y="19"/>
                                  </a:lnTo>
                                  <a:lnTo>
                                    <a:pt x="19"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324"/>
                          <wps:cNvSpPr>
                            <a:spLocks/>
                          </wps:cNvSpPr>
                          <wps:spPr bwMode="auto">
                            <a:xfrm>
                              <a:off x="1691" y="4090"/>
                              <a:ext cx="29" cy="28"/>
                            </a:xfrm>
                            <a:custGeom>
                              <a:avLst/>
                              <a:gdLst>
                                <a:gd name="T0" fmla="*/ 10 w 29"/>
                                <a:gd name="T1" fmla="*/ 28 h 28"/>
                                <a:gd name="T2" fmla="*/ 29 w 29"/>
                                <a:gd name="T3" fmla="*/ 19 h 28"/>
                                <a:gd name="T4" fmla="*/ 10 w 29"/>
                                <a:gd name="T5" fmla="*/ 0 h 28"/>
                                <a:gd name="T6" fmla="*/ 0 w 29"/>
                                <a:gd name="T7" fmla="*/ 19 h 28"/>
                                <a:gd name="T8" fmla="*/ 10 w 29"/>
                                <a:gd name="T9" fmla="*/ 28 h 28"/>
                              </a:gdLst>
                              <a:ahLst/>
                              <a:cxnLst>
                                <a:cxn ang="0">
                                  <a:pos x="T0" y="T1"/>
                                </a:cxn>
                                <a:cxn ang="0">
                                  <a:pos x="T2" y="T3"/>
                                </a:cxn>
                                <a:cxn ang="0">
                                  <a:pos x="T4" y="T5"/>
                                </a:cxn>
                                <a:cxn ang="0">
                                  <a:pos x="T6" y="T7"/>
                                </a:cxn>
                                <a:cxn ang="0">
                                  <a:pos x="T8" y="T9"/>
                                </a:cxn>
                              </a:cxnLst>
                              <a:rect l="0" t="0" r="r" b="b"/>
                              <a:pathLst>
                                <a:path w="29" h="28">
                                  <a:moveTo>
                                    <a:pt x="10" y="28"/>
                                  </a:moveTo>
                                  <a:lnTo>
                                    <a:pt x="29" y="19"/>
                                  </a:lnTo>
                                  <a:lnTo>
                                    <a:pt x="10" y="0"/>
                                  </a:lnTo>
                                  <a:lnTo>
                                    <a:pt x="0" y="19"/>
                                  </a:lnTo>
                                  <a:lnTo>
                                    <a:pt x="10" y="28"/>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325"/>
                          <wps:cNvSpPr>
                            <a:spLocks/>
                          </wps:cNvSpPr>
                          <wps:spPr bwMode="auto">
                            <a:xfrm>
                              <a:off x="1691" y="4090"/>
                              <a:ext cx="29" cy="28"/>
                            </a:xfrm>
                            <a:custGeom>
                              <a:avLst/>
                              <a:gdLst>
                                <a:gd name="T0" fmla="*/ 10 w 29"/>
                                <a:gd name="T1" fmla="*/ 28 h 28"/>
                                <a:gd name="T2" fmla="*/ 29 w 29"/>
                                <a:gd name="T3" fmla="*/ 19 h 28"/>
                                <a:gd name="T4" fmla="*/ 10 w 29"/>
                                <a:gd name="T5" fmla="*/ 0 h 28"/>
                                <a:gd name="T6" fmla="*/ 0 w 29"/>
                                <a:gd name="T7" fmla="*/ 19 h 28"/>
                                <a:gd name="T8" fmla="*/ 10 w 29"/>
                                <a:gd name="T9" fmla="*/ 28 h 28"/>
                              </a:gdLst>
                              <a:ahLst/>
                              <a:cxnLst>
                                <a:cxn ang="0">
                                  <a:pos x="T0" y="T1"/>
                                </a:cxn>
                                <a:cxn ang="0">
                                  <a:pos x="T2" y="T3"/>
                                </a:cxn>
                                <a:cxn ang="0">
                                  <a:pos x="T4" y="T5"/>
                                </a:cxn>
                                <a:cxn ang="0">
                                  <a:pos x="T6" y="T7"/>
                                </a:cxn>
                                <a:cxn ang="0">
                                  <a:pos x="T8" y="T9"/>
                                </a:cxn>
                              </a:cxnLst>
                              <a:rect l="0" t="0" r="r" b="b"/>
                              <a:pathLst>
                                <a:path w="29" h="28">
                                  <a:moveTo>
                                    <a:pt x="10" y="28"/>
                                  </a:moveTo>
                                  <a:lnTo>
                                    <a:pt x="29" y="19"/>
                                  </a:lnTo>
                                  <a:lnTo>
                                    <a:pt x="10" y="0"/>
                                  </a:lnTo>
                                  <a:lnTo>
                                    <a:pt x="0" y="19"/>
                                  </a:lnTo>
                                  <a:lnTo>
                                    <a:pt x="10" y="2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6"/>
                          <wps:cNvSpPr>
                            <a:spLocks/>
                          </wps:cNvSpPr>
                          <wps:spPr bwMode="auto">
                            <a:xfrm>
                              <a:off x="5170" y="3749"/>
                              <a:ext cx="62" cy="19"/>
                            </a:xfrm>
                            <a:custGeom>
                              <a:avLst/>
                              <a:gdLst>
                                <a:gd name="T0" fmla="*/ 62 w 62"/>
                                <a:gd name="T1" fmla="*/ 9 h 19"/>
                                <a:gd name="T2" fmla="*/ 0 w 62"/>
                                <a:gd name="T3" fmla="*/ 0 h 19"/>
                                <a:gd name="T4" fmla="*/ 0 w 62"/>
                                <a:gd name="T5" fmla="*/ 9 h 19"/>
                                <a:gd name="T6" fmla="*/ 0 w 62"/>
                                <a:gd name="T7" fmla="*/ 19 h 19"/>
                                <a:gd name="T8" fmla="*/ 62 w 62"/>
                                <a:gd name="T9" fmla="*/ 9 h 19"/>
                              </a:gdLst>
                              <a:ahLst/>
                              <a:cxnLst>
                                <a:cxn ang="0">
                                  <a:pos x="T0" y="T1"/>
                                </a:cxn>
                                <a:cxn ang="0">
                                  <a:pos x="T2" y="T3"/>
                                </a:cxn>
                                <a:cxn ang="0">
                                  <a:pos x="T4" y="T5"/>
                                </a:cxn>
                                <a:cxn ang="0">
                                  <a:pos x="T6" y="T7"/>
                                </a:cxn>
                                <a:cxn ang="0">
                                  <a:pos x="T8" y="T9"/>
                                </a:cxn>
                              </a:cxnLst>
                              <a:rect l="0" t="0" r="r" b="b"/>
                              <a:pathLst>
                                <a:path w="62" h="19">
                                  <a:moveTo>
                                    <a:pt x="62" y="9"/>
                                  </a:moveTo>
                                  <a:lnTo>
                                    <a:pt x="0" y="0"/>
                                  </a:lnTo>
                                  <a:lnTo>
                                    <a:pt x="0" y="9"/>
                                  </a:lnTo>
                                  <a:lnTo>
                                    <a:pt x="0" y="19"/>
                                  </a:lnTo>
                                  <a:lnTo>
                                    <a:pt x="62"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327"/>
                          <wps:cNvSpPr>
                            <a:spLocks/>
                          </wps:cNvSpPr>
                          <wps:spPr bwMode="auto">
                            <a:xfrm>
                              <a:off x="5170" y="3749"/>
                              <a:ext cx="62" cy="19"/>
                            </a:xfrm>
                            <a:custGeom>
                              <a:avLst/>
                              <a:gdLst>
                                <a:gd name="T0" fmla="*/ 62 w 62"/>
                                <a:gd name="T1" fmla="*/ 9 h 19"/>
                                <a:gd name="T2" fmla="*/ 0 w 62"/>
                                <a:gd name="T3" fmla="*/ 0 h 19"/>
                                <a:gd name="T4" fmla="*/ 0 w 62"/>
                                <a:gd name="T5" fmla="*/ 9 h 19"/>
                                <a:gd name="T6" fmla="*/ 0 w 62"/>
                                <a:gd name="T7" fmla="*/ 19 h 19"/>
                                <a:gd name="T8" fmla="*/ 62 w 62"/>
                                <a:gd name="T9" fmla="*/ 9 h 19"/>
                              </a:gdLst>
                              <a:ahLst/>
                              <a:cxnLst>
                                <a:cxn ang="0">
                                  <a:pos x="T0" y="T1"/>
                                </a:cxn>
                                <a:cxn ang="0">
                                  <a:pos x="T2" y="T3"/>
                                </a:cxn>
                                <a:cxn ang="0">
                                  <a:pos x="T4" y="T5"/>
                                </a:cxn>
                                <a:cxn ang="0">
                                  <a:pos x="T6" y="T7"/>
                                </a:cxn>
                                <a:cxn ang="0">
                                  <a:pos x="T8" y="T9"/>
                                </a:cxn>
                              </a:cxnLst>
                              <a:rect l="0" t="0" r="r" b="b"/>
                              <a:pathLst>
                                <a:path w="62" h="19">
                                  <a:moveTo>
                                    <a:pt x="62" y="9"/>
                                  </a:moveTo>
                                  <a:lnTo>
                                    <a:pt x="0" y="0"/>
                                  </a:lnTo>
                                  <a:lnTo>
                                    <a:pt x="0" y="9"/>
                                  </a:lnTo>
                                  <a:lnTo>
                                    <a:pt x="0" y="19"/>
                                  </a:lnTo>
                                  <a:lnTo>
                                    <a:pt x="62"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8"/>
                          <wps:cNvSpPr>
                            <a:spLocks/>
                          </wps:cNvSpPr>
                          <wps:spPr bwMode="auto">
                            <a:xfrm>
                              <a:off x="4921" y="3139"/>
                              <a:ext cx="19" cy="39"/>
                            </a:xfrm>
                            <a:custGeom>
                              <a:avLst/>
                              <a:gdLst>
                                <a:gd name="T0" fmla="*/ 0 w 19"/>
                                <a:gd name="T1" fmla="*/ 39 h 39"/>
                                <a:gd name="T2" fmla="*/ 19 w 19"/>
                                <a:gd name="T3" fmla="*/ 19 h 39"/>
                                <a:gd name="T4" fmla="*/ 0 w 19"/>
                                <a:gd name="T5" fmla="*/ 0 h 39"/>
                                <a:gd name="T6" fmla="*/ 0 w 19"/>
                                <a:gd name="T7" fmla="*/ 19 h 39"/>
                                <a:gd name="T8" fmla="*/ 0 w 19"/>
                                <a:gd name="T9" fmla="*/ 39 h 39"/>
                              </a:gdLst>
                              <a:ahLst/>
                              <a:cxnLst>
                                <a:cxn ang="0">
                                  <a:pos x="T0" y="T1"/>
                                </a:cxn>
                                <a:cxn ang="0">
                                  <a:pos x="T2" y="T3"/>
                                </a:cxn>
                                <a:cxn ang="0">
                                  <a:pos x="T4" y="T5"/>
                                </a:cxn>
                                <a:cxn ang="0">
                                  <a:pos x="T6" y="T7"/>
                                </a:cxn>
                                <a:cxn ang="0">
                                  <a:pos x="T8" y="T9"/>
                                </a:cxn>
                              </a:cxnLst>
                              <a:rect l="0" t="0" r="r" b="b"/>
                              <a:pathLst>
                                <a:path w="19" h="39">
                                  <a:moveTo>
                                    <a:pt x="0" y="39"/>
                                  </a:moveTo>
                                  <a:lnTo>
                                    <a:pt x="19" y="19"/>
                                  </a:lnTo>
                                  <a:lnTo>
                                    <a:pt x="0" y="0"/>
                                  </a:lnTo>
                                  <a:lnTo>
                                    <a:pt x="0" y="19"/>
                                  </a:lnTo>
                                  <a:lnTo>
                                    <a:pt x="0" y="3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329"/>
                          <wps:cNvSpPr>
                            <a:spLocks/>
                          </wps:cNvSpPr>
                          <wps:spPr bwMode="auto">
                            <a:xfrm>
                              <a:off x="4921" y="3139"/>
                              <a:ext cx="19" cy="39"/>
                            </a:xfrm>
                            <a:custGeom>
                              <a:avLst/>
                              <a:gdLst>
                                <a:gd name="T0" fmla="*/ 0 w 19"/>
                                <a:gd name="T1" fmla="*/ 39 h 39"/>
                                <a:gd name="T2" fmla="*/ 19 w 19"/>
                                <a:gd name="T3" fmla="*/ 19 h 39"/>
                                <a:gd name="T4" fmla="*/ 0 w 19"/>
                                <a:gd name="T5" fmla="*/ 0 h 39"/>
                                <a:gd name="T6" fmla="*/ 0 w 19"/>
                                <a:gd name="T7" fmla="*/ 19 h 39"/>
                                <a:gd name="T8" fmla="*/ 0 w 19"/>
                                <a:gd name="T9" fmla="*/ 39 h 39"/>
                              </a:gdLst>
                              <a:ahLst/>
                              <a:cxnLst>
                                <a:cxn ang="0">
                                  <a:pos x="T0" y="T1"/>
                                </a:cxn>
                                <a:cxn ang="0">
                                  <a:pos x="T2" y="T3"/>
                                </a:cxn>
                                <a:cxn ang="0">
                                  <a:pos x="T4" y="T5"/>
                                </a:cxn>
                                <a:cxn ang="0">
                                  <a:pos x="T6" y="T7"/>
                                </a:cxn>
                                <a:cxn ang="0">
                                  <a:pos x="T8" y="T9"/>
                                </a:cxn>
                              </a:cxnLst>
                              <a:rect l="0" t="0" r="r" b="b"/>
                              <a:pathLst>
                                <a:path w="19" h="39">
                                  <a:moveTo>
                                    <a:pt x="0" y="39"/>
                                  </a:moveTo>
                                  <a:lnTo>
                                    <a:pt x="19" y="19"/>
                                  </a:lnTo>
                                  <a:lnTo>
                                    <a:pt x="0" y="0"/>
                                  </a:lnTo>
                                  <a:lnTo>
                                    <a:pt x="0" y="19"/>
                                  </a:lnTo>
                                  <a:lnTo>
                                    <a:pt x="0" y="3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Freeform 330"/>
                          <wps:cNvSpPr>
                            <a:spLocks/>
                          </wps:cNvSpPr>
                          <wps:spPr bwMode="auto">
                            <a:xfrm>
                              <a:off x="1284" y="3341"/>
                              <a:ext cx="29" cy="19"/>
                            </a:xfrm>
                            <a:custGeom>
                              <a:avLst/>
                              <a:gdLst>
                                <a:gd name="T0" fmla="*/ 19 w 29"/>
                                <a:gd name="T1" fmla="*/ 19 h 19"/>
                                <a:gd name="T2" fmla="*/ 29 w 29"/>
                                <a:gd name="T3" fmla="*/ 14 h 19"/>
                                <a:gd name="T4" fmla="*/ 19 w 29"/>
                                <a:gd name="T5" fmla="*/ 0 h 19"/>
                                <a:gd name="T6" fmla="*/ 0 w 29"/>
                                <a:gd name="T7" fmla="*/ 14 h 19"/>
                                <a:gd name="T8" fmla="*/ 19 w 29"/>
                                <a:gd name="T9" fmla="*/ 19 h 19"/>
                              </a:gdLst>
                              <a:ahLst/>
                              <a:cxnLst>
                                <a:cxn ang="0">
                                  <a:pos x="T0" y="T1"/>
                                </a:cxn>
                                <a:cxn ang="0">
                                  <a:pos x="T2" y="T3"/>
                                </a:cxn>
                                <a:cxn ang="0">
                                  <a:pos x="T4" y="T5"/>
                                </a:cxn>
                                <a:cxn ang="0">
                                  <a:pos x="T6" y="T7"/>
                                </a:cxn>
                                <a:cxn ang="0">
                                  <a:pos x="T8" y="T9"/>
                                </a:cxn>
                              </a:cxnLst>
                              <a:rect l="0" t="0" r="r" b="b"/>
                              <a:pathLst>
                                <a:path w="29" h="19">
                                  <a:moveTo>
                                    <a:pt x="19" y="19"/>
                                  </a:moveTo>
                                  <a:lnTo>
                                    <a:pt x="29" y="14"/>
                                  </a:lnTo>
                                  <a:lnTo>
                                    <a:pt x="19" y="0"/>
                                  </a:lnTo>
                                  <a:lnTo>
                                    <a:pt x="0" y="14"/>
                                  </a:lnTo>
                                  <a:lnTo>
                                    <a:pt x="19"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331"/>
                          <wps:cNvSpPr>
                            <a:spLocks/>
                          </wps:cNvSpPr>
                          <wps:spPr bwMode="auto">
                            <a:xfrm>
                              <a:off x="1284" y="3341"/>
                              <a:ext cx="29" cy="19"/>
                            </a:xfrm>
                            <a:custGeom>
                              <a:avLst/>
                              <a:gdLst>
                                <a:gd name="T0" fmla="*/ 19 w 29"/>
                                <a:gd name="T1" fmla="*/ 19 h 19"/>
                                <a:gd name="T2" fmla="*/ 29 w 29"/>
                                <a:gd name="T3" fmla="*/ 14 h 19"/>
                                <a:gd name="T4" fmla="*/ 19 w 29"/>
                                <a:gd name="T5" fmla="*/ 0 h 19"/>
                                <a:gd name="T6" fmla="*/ 0 w 29"/>
                                <a:gd name="T7" fmla="*/ 14 h 19"/>
                                <a:gd name="T8" fmla="*/ 19 w 29"/>
                                <a:gd name="T9" fmla="*/ 19 h 19"/>
                              </a:gdLst>
                              <a:ahLst/>
                              <a:cxnLst>
                                <a:cxn ang="0">
                                  <a:pos x="T0" y="T1"/>
                                </a:cxn>
                                <a:cxn ang="0">
                                  <a:pos x="T2" y="T3"/>
                                </a:cxn>
                                <a:cxn ang="0">
                                  <a:pos x="T4" y="T5"/>
                                </a:cxn>
                                <a:cxn ang="0">
                                  <a:pos x="T6" y="T7"/>
                                </a:cxn>
                                <a:cxn ang="0">
                                  <a:pos x="T8" y="T9"/>
                                </a:cxn>
                              </a:cxnLst>
                              <a:rect l="0" t="0" r="r" b="b"/>
                              <a:pathLst>
                                <a:path w="29" h="19">
                                  <a:moveTo>
                                    <a:pt x="19" y="19"/>
                                  </a:moveTo>
                                  <a:lnTo>
                                    <a:pt x="29" y="14"/>
                                  </a:lnTo>
                                  <a:lnTo>
                                    <a:pt x="19" y="0"/>
                                  </a:lnTo>
                                  <a:lnTo>
                                    <a:pt x="0" y="14"/>
                                  </a:lnTo>
                                  <a:lnTo>
                                    <a:pt x="1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Freeform 332"/>
                          <wps:cNvSpPr>
                            <a:spLocks/>
                          </wps:cNvSpPr>
                          <wps:spPr bwMode="auto">
                            <a:xfrm>
                              <a:off x="1399" y="3101"/>
                              <a:ext cx="10" cy="57"/>
                            </a:xfrm>
                            <a:custGeom>
                              <a:avLst/>
                              <a:gdLst>
                                <a:gd name="T0" fmla="*/ 0 w 10"/>
                                <a:gd name="T1" fmla="*/ 57 h 57"/>
                                <a:gd name="T2" fmla="*/ 0 w 10"/>
                                <a:gd name="T3" fmla="*/ 0 h 57"/>
                                <a:gd name="T4" fmla="*/ 10 w 10"/>
                                <a:gd name="T5" fmla="*/ 57 h 57"/>
                                <a:gd name="T6" fmla="*/ 0 w 10"/>
                                <a:gd name="T7" fmla="*/ 57 h 57"/>
                              </a:gdLst>
                              <a:ahLst/>
                              <a:cxnLst>
                                <a:cxn ang="0">
                                  <a:pos x="T0" y="T1"/>
                                </a:cxn>
                                <a:cxn ang="0">
                                  <a:pos x="T2" y="T3"/>
                                </a:cxn>
                                <a:cxn ang="0">
                                  <a:pos x="T4" y="T5"/>
                                </a:cxn>
                                <a:cxn ang="0">
                                  <a:pos x="T6" y="T7"/>
                                </a:cxn>
                              </a:cxnLst>
                              <a:rect l="0" t="0" r="r" b="b"/>
                              <a:pathLst>
                                <a:path w="10" h="57">
                                  <a:moveTo>
                                    <a:pt x="0" y="57"/>
                                  </a:moveTo>
                                  <a:lnTo>
                                    <a:pt x="0" y="0"/>
                                  </a:lnTo>
                                  <a:lnTo>
                                    <a:pt x="10" y="57"/>
                                  </a:lnTo>
                                  <a:lnTo>
                                    <a:pt x="0" y="57"/>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333"/>
                          <wps:cNvSpPr>
                            <a:spLocks/>
                          </wps:cNvSpPr>
                          <wps:spPr bwMode="auto">
                            <a:xfrm>
                              <a:off x="1399" y="3101"/>
                              <a:ext cx="10" cy="57"/>
                            </a:xfrm>
                            <a:custGeom>
                              <a:avLst/>
                              <a:gdLst>
                                <a:gd name="T0" fmla="*/ 0 w 10"/>
                                <a:gd name="T1" fmla="*/ 57 h 57"/>
                                <a:gd name="T2" fmla="*/ 0 w 10"/>
                                <a:gd name="T3" fmla="*/ 0 h 57"/>
                                <a:gd name="T4" fmla="*/ 10 w 10"/>
                                <a:gd name="T5" fmla="*/ 57 h 57"/>
                                <a:gd name="T6" fmla="*/ 0 w 10"/>
                                <a:gd name="T7" fmla="*/ 57 h 57"/>
                              </a:gdLst>
                              <a:ahLst/>
                              <a:cxnLst>
                                <a:cxn ang="0">
                                  <a:pos x="T0" y="T1"/>
                                </a:cxn>
                                <a:cxn ang="0">
                                  <a:pos x="T2" y="T3"/>
                                </a:cxn>
                                <a:cxn ang="0">
                                  <a:pos x="T4" y="T5"/>
                                </a:cxn>
                                <a:cxn ang="0">
                                  <a:pos x="T6" y="T7"/>
                                </a:cxn>
                              </a:cxnLst>
                              <a:rect l="0" t="0" r="r" b="b"/>
                              <a:pathLst>
                                <a:path w="10" h="57">
                                  <a:moveTo>
                                    <a:pt x="0" y="57"/>
                                  </a:moveTo>
                                  <a:lnTo>
                                    <a:pt x="0" y="0"/>
                                  </a:lnTo>
                                  <a:lnTo>
                                    <a:pt x="10" y="57"/>
                                  </a:lnTo>
                                  <a:lnTo>
                                    <a:pt x="0" y="57"/>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34"/>
                          <wps:cNvSpPr>
                            <a:spLocks/>
                          </wps:cNvSpPr>
                          <wps:spPr bwMode="auto">
                            <a:xfrm>
                              <a:off x="1739" y="3893"/>
                              <a:ext cx="19" cy="19"/>
                            </a:xfrm>
                            <a:custGeom>
                              <a:avLst/>
                              <a:gdLst>
                                <a:gd name="T0" fmla="*/ 10 w 19"/>
                                <a:gd name="T1" fmla="*/ 19 h 19"/>
                                <a:gd name="T2" fmla="*/ 19 w 19"/>
                                <a:gd name="T3" fmla="*/ 19 h 19"/>
                                <a:gd name="T4" fmla="*/ 10 w 19"/>
                                <a:gd name="T5" fmla="*/ 0 h 19"/>
                                <a:gd name="T6" fmla="*/ 0 w 19"/>
                                <a:gd name="T7" fmla="*/ 19 h 19"/>
                                <a:gd name="T8" fmla="*/ 10 w 19"/>
                                <a:gd name="T9" fmla="*/ 19 h 19"/>
                              </a:gdLst>
                              <a:ahLst/>
                              <a:cxnLst>
                                <a:cxn ang="0">
                                  <a:pos x="T0" y="T1"/>
                                </a:cxn>
                                <a:cxn ang="0">
                                  <a:pos x="T2" y="T3"/>
                                </a:cxn>
                                <a:cxn ang="0">
                                  <a:pos x="T4" y="T5"/>
                                </a:cxn>
                                <a:cxn ang="0">
                                  <a:pos x="T6" y="T7"/>
                                </a:cxn>
                                <a:cxn ang="0">
                                  <a:pos x="T8" y="T9"/>
                                </a:cxn>
                              </a:cxnLst>
                              <a:rect l="0" t="0" r="r" b="b"/>
                              <a:pathLst>
                                <a:path w="19" h="19">
                                  <a:moveTo>
                                    <a:pt x="10" y="19"/>
                                  </a:moveTo>
                                  <a:lnTo>
                                    <a:pt x="19" y="19"/>
                                  </a:lnTo>
                                  <a:lnTo>
                                    <a:pt x="10" y="0"/>
                                  </a:lnTo>
                                  <a:lnTo>
                                    <a:pt x="0" y="19"/>
                                  </a:lnTo>
                                  <a:lnTo>
                                    <a:pt x="1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335"/>
                          <wps:cNvSpPr>
                            <a:spLocks/>
                          </wps:cNvSpPr>
                          <wps:spPr bwMode="auto">
                            <a:xfrm>
                              <a:off x="1739" y="3893"/>
                              <a:ext cx="19" cy="19"/>
                            </a:xfrm>
                            <a:custGeom>
                              <a:avLst/>
                              <a:gdLst>
                                <a:gd name="T0" fmla="*/ 10 w 19"/>
                                <a:gd name="T1" fmla="*/ 19 h 19"/>
                                <a:gd name="T2" fmla="*/ 19 w 19"/>
                                <a:gd name="T3" fmla="*/ 19 h 19"/>
                                <a:gd name="T4" fmla="*/ 10 w 19"/>
                                <a:gd name="T5" fmla="*/ 0 h 19"/>
                                <a:gd name="T6" fmla="*/ 0 w 19"/>
                                <a:gd name="T7" fmla="*/ 19 h 19"/>
                                <a:gd name="T8" fmla="*/ 10 w 19"/>
                                <a:gd name="T9" fmla="*/ 19 h 19"/>
                              </a:gdLst>
                              <a:ahLst/>
                              <a:cxnLst>
                                <a:cxn ang="0">
                                  <a:pos x="T0" y="T1"/>
                                </a:cxn>
                                <a:cxn ang="0">
                                  <a:pos x="T2" y="T3"/>
                                </a:cxn>
                                <a:cxn ang="0">
                                  <a:pos x="T4" y="T5"/>
                                </a:cxn>
                                <a:cxn ang="0">
                                  <a:pos x="T6" y="T7"/>
                                </a:cxn>
                                <a:cxn ang="0">
                                  <a:pos x="T8" y="T9"/>
                                </a:cxn>
                              </a:cxnLst>
                              <a:rect l="0" t="0" r="r" b="b"/>
                              <a:pathLst>
                                <a:path w="19" h="19">
                                  <a:moveTo>
                                    <a:pt x="10" y="19"/>
                                  </a:moveTo>
                                  <a:lnTo>
                                    <a:pt x="19" y="19"/>
                                  </a:lnTo>
                                  <a:lnTo>
                                    <a:pt x="10" y="0"/>
                                  </a:lnTo>
                                  <a:lnTo>
                                    <a:pt x="0" y="19"/>
                                  </a:lnTo>
                                  <a:lnTo>
                                    <a:pt x="1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36"/>
                          <wps:cNvSpPr>
                            <a:spLocks/>
                          </wps:cNvSpPr>
                          <wps:spPr bwMode="auto">
                            <a:xfrm>
                              <a:off x="2492" y="5760"/>
                              <a:ext cx="28" cy="19"/>
                            </a:xfrm>
                            <a:custGeom>
                              <a:avLst/>
                              <a:gdLst>
                                <a:gd name="T0" fmla="*/ 19 w 28"/>
                                <a:gd name="T1" fmla="*/ 19 h 19"/>
                                <a:gd name="T2" fmla="*/ 28 w 28"/>
                                <a:gd name="T3" fmla="*/ 10 h 19"/>
                                <a:gd name="T4" fmla="*/ 19 w 28"/>
                                <a:gd name="T5" fmla="*/ 0 h 19"/>
                                <a:gd name="T6" fmla="*/ 0 w 28"/>
                                <a:gd name="T7" fmla="*/ 10 h 19"/>
                                <a:gd name="T8" fmla="*/ 19 w 28"/>
                                <a:gd name="T9" fmla="*/ 19 h 19"/>
                              </a:gdLst>
                              <a:ahLst/>
                              <a:cxnLst>
                                <a:cxn ang="0">
                                  <a:pos x="T0" y="T1"/>
                                </a:cxn>
                                <a:cxn ang="0">
                                  <a:pos x="T2" y="T3"/>
                                </a:cxn>
                                <a:cxn ang="0">
                                  <a:pos x="T4" y="T5"/>
                                </a:cxn>
                                <a:cxn ang="0">
                                  <a:pos x="T6" y="T7"/>
                                </a:cxn>
                                <a:cxn ang="0">
                                  <a:pos x="T8" y="T9"/>
                                </a:cxn>
                              </a:cxnLst>
                              <a:rect l="0" t="0" r="r" b="b"/>
                              <a:pathLst>
                                <a:path w="28" h="19">
                                  <a:moveTo>
                                    <a:pt x="19" y="19"/>
                                  </a:moveTo>
                                  <a:lnTo>
                                    <a:pt x="28" y="10"/>
                                  </a:lnTo>
                                  <a:lnTo>
                                    <a:pt x="19" y="0"/>
                                  </a:lnTo>
                                  <a:lnTo>
                                    <a:pt x="0" y="10"/>
                                  </a:lnTo>
                                  <a:lnTo>
                                    <a:pt x="19"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337"/>
                          <wps:cNvSpPr>
                            <a:spLocks/>
                          </wps:cNvSpPr>
                          <wps:spPr bwMode="auto">
                            <a:xfrm>
                              <a:off x="2492" y="5760"/>
                              <a:ext cx="28" cy="19"/>
                            </a:xfrm>
                            <a:custGeom>
                              <a:avLst/>
                              <a:gdLst>
                                <a:gd name="T0" fmla="*/ 19 w 28"/>
                                <a:gd name="T1" fmla="*/ 19 h 19"/>
                                <a:gd name="T2" fmla="*/ 28 w 28"/>
                                <a:gd name="T3" fmla="*/ 10 h 19"/>
                                <a:gd name="T4" fmla="*/ 19 w 28"/>
                                <a:gd name="T5" fmla="*/ 0 h 19"/>
                                <a:gd name="T6" fmla="*/ 0 w 28"/>
                                <a:gd name="T7" fmla="*/ 10 h 19"/>
                                <a:gd name="T8" fmla="*/ 19 w 28"/>
                                <a:gd name="T9" fmla="*/ 19 h 19"/>
                              </a:gdLst>
                              <a:ahLst/>
                              <a:cxnLst>
                                <a:cxn ang="0">
                                  <a:pos x="T0" y="T1"/>
                                </a:cxn>
                                <a:cxn ang="0">
                                  <a:pos x="T2" y="T3"/>
                                </a:cxn>
                                <a:cxn ang="0">
                                  <a:pos x="T4" y="T5"/>
                                </a:cxn>
                                <a:cxn ang="0">
                                  <a:pos x="T6" y="T7"/>
                                </a:cxn>
                                <a:cxn ang="0">
                                  <a:pos x="T8" y="T9"/>
                                </a:cxn>
                              </a:cxnLst>
                              <a:rect l="0" t="0" r="r" b="b"/>
                              <a:pathLst>
                                <a:path w="28" h="19">
                                  <a:moveTo>
                                    <a:pt x="19" y="19"/>
                                  </a:moveTo>
                                  <a:lnTo>
                                    <a:pt x="28" y="10"/>
                                  </a:lnTo>
                                  <a:lnTo>
                                    <a:pt x="19" y="0"/>
                                  </a:lnTo>
                                  <a:lnTo>
                                    <a:pt x="0" y="10"/>
                                  </a:lnTo>
                                  <a:lnTo>
                                    <a:pt x="1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Freeform 338"/>
                          <wps:cNvSpPr>
                            <a:spLocks/>
                          </wps:cNvSpPr>
                          <wps:spPr bwMode="auto">
                            <a:xfrm>
                              <a:off x="5017" y="5357"/>
                              <a:ext cx="19" cy="19"/>
                            </a:xfrm>
                            <a:custGeom>
                              <a:avLst/>
                              <a:gdLst>
                                <a:gd name="T0" fmla="*/ 9 w 19"/>
                                <a:gd name="T1" fmla="*/ 19 h 19"/>
                                <a:gd name="T2" fmla="*/ 19 w 19"/>
                                <a:gd name="T3" fmla="*/ 19 h 19"/>
                                <a:gd name="T4" fmla="*/ 9 w 19"/>
                                <a:gd name="T5" fmla="*/ 0 h 19"/>
                                <a:gd name="T6" fmla="*/ 0 w 19"/>
                                <a:gd name="T7" fmla="*/ 1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19"/>
                                  </a:lnTo>
                                  <a:lnTo>
                                    <a:pt x="9" y="0"/>
                                  </a:lnTo>
                                  <a:lnTo>
                                    <a:pt x="0" y="19"/>
                                  </a:lnTo>
                                  <a:lnTo>
                                    <a:pt x="9" y="1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339"/>
                          <wps:cNvSpPr>
                            <a:spLocks/>
                          </wps:cNvSpPr>
                          <wps:spPr bwMode="auto">
                            <a:xfrm>
                              <a:off x="5017" y="5357"/>
                              <a:ext cx="19" cy="19"/>
                            </a:xfrm>
                            <a:custGeom>
                              <a:avLst/>
                              <a:gdLst>
                                <a:gd name="T0" fmla="*/ 9 w 19"/>
                                <a:gd name="T1" fmla="*/ 19 h 19"/>
                                <a:gd name="T2" fmla="*/ 19 w 19"/>
                                <a:gd name="T3" fmla="*/ 19 h 19"/>
                                <a:gd name="T4" fmla="*/ 9 w 19"/>
                                <a:gd name="T5" fmla="*/ 0 h 19"/>
                                <a:gd name="T6" fmla="*/ 0 w 19"/>
                                <a:gd name="T7" fmla="*/ 1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19"/>
                                  </a:lnTo>
                                  <a:lnTo>
                                    <a:pt x="9" y="0"/>
                                  </a:lnTo>
                                  <a:lnTo>
                                    <a:pt x="0" y="19"/>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40"/>
                          <wps:cNvSpPr>
                            <a:spLocks/>
                          </wps:cNvSpPr>
                          <wps:spPr bwMode="auto">
                            <a:xfrm>
                              <a:off x="4058" y="2539"/>
                              <a:ext cx="48" cy="10"/>
                            </a:xfrm>
                            <a:custGeom>
                              <a:avLst/>
                              <a:gdLst>
                                <a:gd name="T0" fmla="*/ 10 w 48"/>
                                <a:gd name="T1" fmla="*/ 10 h 10"/>
                                <a:gd name="T2" fmla="*/ 48 w 48"/>
                                <a:gd name="T3" fmla="*/ 10 h 10"/>
                                <a:gd name="T4" fmla="*/ 10 w 48"/>
                                <a:gd name="T5" fmla="*/ 0 h 10"/>
                                <a:gd name="T6" fmla="*/ 0 w 48"/>
                                <a:gd name="T7" fmla="*/ 10 h 10"/>
                                <a:gd name="T8" fmla="*/ 10 w 48"/>
                                <a:gd name="T9" fmla="*/ 10 h 10"/>
                              </a:gdLst>
                              <a:ahLst/>
                              <a:cxnLst>
                                <a:cxn ang="0">
                                  <a:pos x="T0" y="T1"/>
                                </a:cxn>
                                <a:cxn ang="0">
                                  <a:pos x="T2" y="T3"/>
                                </a:cxn>
                                <a:cxn ang="0">
                                  <a:pos x="T4" y="T5"/>
                                </a:cxn>
                                <a:cxn ang="0">
                                  <a:pos x="T6" y="T7"/>
                                </a:cxn>
                                <a:cxn ang="0">
                                  <a:pos x="T8" y="T9"/>
                                </a:cxn>
                              </a:cxnLst>
                              <a:rect l="0" t="0" r="r" b="b"/>
                              <a:pathLst>
                                <a:path w="48" h="10">
                                  <a:moveTo>
                                    <a:pt x="10" y="10"/>
                                  </a:moveTo>
                                  <a:lnTo>
                                    <a:pt x="48" y="10"/>
                                  </a:lnTo>
                                  <a:lnTo>
                                    <a:pt x="10" y="0"/>
                                  </a:lnTo>
                                  <a:lnTo>
                                    <a:pt x="0" y="10"/>
                                  </a:lnTo>
                                  <a:lnTo>
                                    <a:pt x="10" y="1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341"/>
                          <wps:cNvSpPr>
                            <a:spLocks/>
                          </wps:cNvSpPr>
                          <wps:spPr bwMode="auto">
                            <a:xfrm>
                              <a:off x="4058" y="2539"/>
                              <a:ext cx="48" cy="10"/>
                            </a:xfrm>
                            <a:custGeom>
                              <a:avLst/>
                              <a:gdLst>
                                <a:gd name="T0" fmla="*/ 10 w 48"/>
                                <a:gd name="T1" fmla="*/ 10 h 10"/>
                                <a:gd name="T2" fmla="*/ 48 w 48"/>
                                <a:gd name="T3" fmla="*/ 10 h 10"/>
                                <a:gd name="T4" fmla="*/ 10 w 48"/>
                                <a:gd name="T5" fmla="*/ 0 h 10"/>
                                <a:gd name="T6" fmla="*/ 0 w 48"/>
                                <a:gd name="T7" fmla="*/ 10 h 10"/>
                                <a:gd name="T8" fmla="*/ 10 w 48"/>
                                <a:gd name="T9" fmla="*/ 10 h 10"/>
                              </a:gdLst>
                              <a:ahLst/>
                              <a:cxnLst>
                                <a:cxn ang="0">
                                  <a:pos x="T0" y="T1"/>
                                </a:cxn>
                                <a:cxn ang="0">
                                  <a:pos x="T2" y="T3"/>
                                </a:cxn>
                                <a:cxn ang="0">
                                  <a:pos x="T4" y="T5"/>
                                </a:cxn>
                                <a:cxn ang="0">
                                  <a:pos x="T6" y="T7"/>
                                </a:cxn>
                                <a:cxn ang="0">
                                  <a:pos x="T8" y="T9"/>
                                </a:cxn>
                              </a:cxnLst>
                              <a:rect l="0" t="0" r="r" b="b"/>
                              <a:pathLst>
                                <a:path w="48" h="10">
                                  <a:moveTo>
                                    <a:pt x="10" y="10"/>
                                  </a:moveTo>
                                  <a:lnTo>
                                    <a:pt x="48" y="10"/>
                                  </a:lnTo>
                                  <a:lnTo>
                                    <a:pt x="10" y="0"/>
                                  </a:lnTo>
                                  <a:lnTo>
                                    <a:pt x="0" y="1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42"/>
                          <wps:cNvSpPr>
                            <a:spLocks/>
                          </wps:cNvSpPr>
                          <wps:spPr bwMode="auto">
                            <a:xfrm>
                              <a:off x="1294" y="3101"/>
                              <a:ext cx="9" cy="38"/>
                            </a:xfrm>
                            <a:custGeom>
                              <a:avLst/>
                              <a:gdLst>
                                <a:gd name="T0" fmla="*/ 9 w 9"/>
                                <a:gd name="T1" fmla="*/ 38 h 38"/>
                                <a:gd name="T2" fmla="*/ 9 w 9"/>
                                <a:gd name="T3" fmla="*/ 0 h 38"/>
                                <a:gd name="T4" fmla="*/ 0 w 9"/>
                                <a:gd name="T5" fmla="*/ 0 h 38"/>
                                <a:gd name="T6" fmla="*/ 9 w 9"/>
                                <a:gd name="T7" fmla="*/ 38 h 38"/>
                              </a:gdLst>
                              <a:ahLst/>
                              <a:cxnLst>
                                <a:cxn ang="0">
                                  <a:pos x="T0" y="T1"/>
                                </a:cxn>
                                <a:cxn ang="0">
                                  <a:pos x="T2" y="T3"/>
                                </a:cxn>
                                <a:cxn ang="0">
                                  <a:pos x="T4" y="T5"/>
                                </a:cxn>
                                <a:cxn ang="0">
                                  <a:pos x="T6" y="T7"/>
                                </a:cxn>
                              </a:cxnLst>
                              <a:rect l="0" t="0" r="r" b="b"/>
                              <a:pathLst>
                                <a:path w="9" h="38">
                                  <a:moveTo>
                                    <a:pt x="9" y="38"/>
                                  </a:moveTo>
                                  <a:lnTo>
                                    <a:pt x="9" y="0"/>
                                  </a:lnTo>
                                  <a:lnTo>
                                    <a:pt x="0" y="0"/>
                                  </a:lnTo>
                                  <a:lnTo>
                                    <a:pt x="9" y="38"/>
                                  </a:lnTo>
                                  <a:close/>
                                </a:path>
                              </a:pathLst>
                            </a:custGeom>
                            <a:solidFill>
                              <a:srgbClr val="8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343"/>
                          <wps:cNvSpPr>
                            <a:spLocks/>
                          </wps:cNvSpPr>
                          <wps:spPr bwMode="auto">
                            <a:xfrm>
                              <a:off x="1294" y="3101"/>
                              <a:ext cx="9" cy="38"/>
                            </a:xfrm>
                            <a:custGeom>
                              <a:avLst/>
                              <a:gdLst>
                                <a:gd name="T0" fmla="*/ 9 w 9"/>
                                <a:gd name="T1" fmla="*/ 38 h 38"/>
                                <a:gd name="T2" fmla="*/ 9 w 9"/>
                                <a:gd name="T3" fmla="*/ 0 h 38"/>
                                <a:gd name="T4" fmla="*/ 0 w 9"/>
                                <a:gd name="T5" fmla="*/ 0 h 38"/>
                                <a:gd name="T6" fmla="*/ 9 w 9"/>
                                <a:gd name="T7" fmla="*/ 38 h 38"/>
                              </a:gdLst>
                              <a:ahLst/>
                              <a:cxnLst>
                                <a:cxn ang="0">
                                  <a:pos x="T0" y="T1"/>
                                </a:cxn>
                                <a:cxn ang="0">
                                  <a:pos x="T2" y="T3"/>
                                </a:cxn>
                                <a:cxn ang="0">
                                  <a:pos x="T4" y="T5"/>
                                </a:cxn>
                                <a:cxn ang="0">
                                  <a:pos x="T6" y="T7"/>
                                </a:cxn>
                              </a:cxnLst>
                              <a:rect l="0" t="0" r="r" b="b"/>
                              <a:pathLst>
                                <a:path w="9" h="38">
                                  <a:moveTo>
                                    <a:pt x="9" y="38"/>
                                  </a:moveTo>
                                  <a:lnTo>
                                    <a:pt x="9" y="0"/>
                                  </a:lnTo>
                                  <a:lnTo>
                                    <a:pt x="0" y="0"/>
                                  </a:lnTo>
                                  <a:lnTo>
                                    <a:pt x="9" y="3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344"/>
                          <wps:cNvSpPr>
                            <a:spLocks/>
                          </wps:cNvSpPr>
                          <wps:spPr bwMode="auto">
                            <a:xfrm>
                              <a:off x="5160" y="5054"/>
                              <a:ext cx="24" cy="20"/>
                            </a:xfrm>
                            <a:custGeom>
                              <a:avLst/>
                              <a:gdLst>
                                <a:gd name="T0" fmla="*/ 10 w 24"/>
                                <a:gd name="T1" fmla="*/ 20 h 20"/>
                                <a:gd name="T2" fmla="*/ 24 w 24"/>
                                <a:gd name="T3" fmla="*/ 10 h 20"/>
                                <a:gd name="T4" fmla="*/ 10 w 24"/>
                                <a:gd name="T5" fmla="*/ 0 h 20"/>
                                <a:gd name="T6" fmla="*/ 0 w 24"/>
                                <a:gd name="T7" fmla="*/ 10 h 20"/>
                                <a:gd name="T8" fmla="*/ 10 w 24"/>
                                <a:gd name="T9" fmla="*/ 20 h 20"/>
                              </a:gdLst>
                              <a:ahLst/>
                              <a:cxnLst>
                                <a:cxn ang="0">
                                  <a:pos x="T0" y="T1"/>
                                </a:cxn>
                                <a:cxn ang="0">
                                  <a:pos x="T2" y="T3"/>
                                </a:cxn>
                                <a:cxn ang="0">
                                  <a:pos x="T4" y="T5"/>
                                </a:cxn>
                                <a:cxn ang="0">
                                  <a:pos x="T6" y="T7"/>
                                </a:cxn>
                                <a:cxn ang="0">
                                  <a:pos x="T8" y="T9"/>
                                </a:cxn>
                              </a:cxnLst>
                              <a:rect l="0" t="0" r="r" b="b"/>
                              <a:pathLst>
                                <a:path w="24" h="20">
                                  <a:moveTo>
                                    <a:pt x="10" y="20"/>
                                  </a:moveTo>
                                  <a:lnTo>
                                    <a:pt x="24" y="10"/>
                                  </a:lnTo>
                                  <a:lnTo>
                                    <a:pt x="10" y="0"/>
                                  </a:lnTo>
                                  <a:lnTo>
                                    <a:pt x="0" y="10"/>
                                  </a:lnTo>
                                  <a:lnTo>
                                    <a:pt x="10" y="2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345"/>
                          <wps:cNvSpPr>
                            <a:spLocks/>
                          </wps:cNvSpPr>
                          <wps:spPr bwMode="auto">
                            <a:xfrm>
                              <a:off x="5160" y="5054"/>
                              <a:ext cx="24" cy="20"/>
                            </a:xfrm>
                            <a:custGeom>
                              <a:avLst/>
                              <a:gdLst>
                                <a:gd name="T0" fmla="*/ 10 w 24"/>
                                <a:gd name="T1" fmla="*/ 20 h 20"/>
                                <a:gd name="T2" fmla="*/ 24 w 24"/>
                                <a:gd name="T3" fmla="*/ 10 h 20"/>
                                <a:gd name="T4" fmla="*/ 10 w 24"/>
                                <a:gd name="T5" fmla="*/ 0 h 20"/>
                                <a:gd name="T6" fmla="*/ 0 w 24"/>
                                <a:gd name="T7" fmla="*/ 10 h 20"/>
                                <a:gd name="T8" fmla="*/ 10 w 24"/>
                                <a:gd name="T9" fmla="*/ 20 h 20"/>
                              </a:gdLst>
                              <a:ahLst/>
                              <a:cxnLst>
                                <a:cxn ang="0">
                                  <a:pos x="T0" y="T1"/>
                                </a:cxn>
                                <a:cxn ang="0">
                                  <a:pos x="T2" y="T3"/>
                                </a:cxn>
                                <a:cxn ang="0">
                                  <a:pos x="T4" y="T5"/>
                                </a:cxn>
                                <a:cxn ang="0">
                                  <a:pos x="T6" y="T7"/>
                                </a:cxn>
                                <a:cxn ang="0">
                                  <a:pos x="T8" y="T9"/>
                                </a:cxn>
                              </a:cxnLst>
                              <a:rect l="0" t="0" r="r" b="b"/>
                              <a:pathLst>
                                <a:path w="24" h="20">
                                  <a:moveTo>
                                    <a:pt x="10" y="20"/>
                                  </a:moveTo>
                                  <a:lnTo>
                                    <a:pt x="24" y="10"/>
                                  </a:lnTo>
                                  <a:lnTo>
                                    <a:pt x="10" y="0"/>
                                  </a:lnTo>
                                  <a:lnTo>
                                    <a:pt x="0" y="10"/>
                                  </a:lnTo>
                                  <a:lnTo>
                                    <a:pt x="10" y="2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4" name="Freeform 346"/>
                          <wps:cNvSpPr>
                            <a:spLocks/>
                          </wps:cNvSpPr>
                          <wps:spPr bwMode="auto">
                            <a:xfrm>
                              <a:off x="1749" y="2635"/>
                              <a:ext cx="19" cy="19"/>
                            </a:xfrm>
                            <a:custGeom>
                              <a:avLst/>
                              <a:gdLst>
                                <a:gd name="T0" fmla="*/ 0 w 19"/>
                                <a:gd name="T1" fmla="*/ 19 h 19"/>
                                <a:gd name="T2" fmla="*/ 19 w 19"/>
                                <a:gd name="T3" fmla="*/ 10 h 19"/>
                                <a:gd name="T4" fmla="*/ 0 w 19"/>
                                <a:gd name="T5" fmla="*/ 0 h 19"/>
                                <a:gd name="T6" fmla="*/ 0 w 19"/>
                                <a:gd name="T7" fmla="*/ 10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10"/>
                                  </a:lnTo>
                                  <a:lnTo>
                                    <a:pt x="0" y="0"/>
                                  </a:lnTo>
                                  <a:lnTo>
                                    <a:pt x="0" y="10"/>
                                  </a:lnTo>
                                  <a:lnTo>
                                    <a:pt x="0" y="1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347"/>
                          <wps:cNvSpPr>
                            <a:spLocks/>
                          </wps:cNvSpPr>
                          <wps:spPr bwMode="auto">
                            <a:xfrm>
                              <a:off x="1749" y="2635"/>
                              <a:ext cx="19" cy="19"/>
                            </a:xfrm>
                            <a:custGeom>
                              <a:avLst/>
                              <a:gdLst>
                                <a:gd name="T0" fmla="*/ 0 w 19"/>
                                <a:gd name="T1" fmla="*/ 19 h 19"/>
                                <a:gd name="T2" fmla="*/ 19 w 19"/>
                                <a:gd name="T3" fmla="*/ 10 h 19"/>
                                <a:gd name="T4" fmla="*/ 0 w 19"/>
                                <a:gd name="T5" fmla="*/ 0 h 19"/>
                                <a:gd name="T6" fmla="*/ 0 w 19"/>
                                <a:gd name="T7" fmla="*/ 10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10"/>
                                  </a:lnTo>
                                  <a:lnTo>
                                    <a:pt x="0" y="0"/>
                                  </a:lnTo>
                                  <a:lnTo>
                                    <a:pt x="0" y="1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48"/>
                          <wps:cNvSpPr>
                            <a:spLocks/>
                          </wps:cNvSpPr>
                          <wps:spPr bwMode="auto">
                            <a:xfrm>
                              <a:off x="3210" y="4512"/>
                              <a:ext cx="10" cy="19"/>
                            </a:xfrm>
                            <a:custGeom>
                              <a:avLst/>
                              <a:gdLst>
                                <a:gd name="T0" fmla="*/ 0 w 10"/>
                                <a:gd name="T1" fmla="*/ 19 h 19"/>
                                <a:gd name="T2" fmla="*/ 10 w 10"/>
                                <a:gd name="T3" fmla="*/ 0 h 19"/>
                                <a:gd name="T4" fmla="*/ 0 w 10"/>
                                <a:gd name="T5" fmla="*/ 0 h 19"/>
                                <a:gd name="T6" fmla="*/ 0 w 10"/>
                                <a:gd name="T7" fmla="*/ 19 h 19"/>
                              </a:gdLst>
                              <a:ahLst/>
                              <a:cxnLst>
                                <a:cxn ang="0">
                                  <a:pos x="T0" y="T1"/>
                                </a:cxn>
                                <a:cxn ang="0">
                                  <a:pos x="T2" y="T3"/>
                                </a:cxn>
                                <a:cxn ang="0">
                                  <a:pos x="T4" y="T5"/>
                                </a:cxn>
                                <a:cxn ang="0">
                                  <a:pos x="T6" y="T7"/>
                                </a:cxn>
                              </a:cxnLst>
                              <a:rect l="0" t="0" r="r" b="b"/>
                              <a:pathLst>
                                <a:path w="10" h="19">
                                  <a:moveTo>
                                    <a:pt x="0" y="19"/>
                                  </a:moveTo>
                                  <a:lnTo>
                                    <a:pt x="10" y="0"/>
                                  </a:lnTo>
                                  <a:lnTo>
                                    <a:pt x="0" y="0"/>
                                  </a:lnTo>
                                  <a:lnTo>
                                    <a:pt x="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349"/>
                          <wps:cNvSpPr>
                            <a:spLocks/>
                          </wps:cNvSpPr>
                          <wps:spPr bwMode="auto">
                            <a:xfrm>
                              <a:off x="3210" y="4512"/>
                              <a:ext cx="10" cy="19"/>
                            </a:xfrm>
                            <a:custGeom>
                              <a:avLst/>
                              <a:gdLst>
                                <a:gd name="T0" fmla="*/ 0 w 10"/>
                                <a:gd name="T1" fmla="*/ 19 h 19"/>
                                <a:gd name="T2" fmla="*/ 10 w 10"/>
                                <a:gd name="T3" fmla="*/ 0 h 19"/>
                                <a:gd name="T4" fmla="*/ 0 w 10"/>
                                <a:gd name="T5" fmla="*/ 0 h 19"/>
                                <a:gd name="T6" fmla="*/ 0 w 10"/>
                                <a:gd name="T7" fmla="*/ 19 h 19"/>
                              </a:gdLst>
                              <a:ahLst/>
                              <a:cxnLst>
                                <a:cxn ang="0">
                                  <a:pos x="T0" y="T1"/>
                                </a:cxn>
                                <a:cxn ang="0">
                                  <a:pos x="T2" y="T3"/>
                                </a:cxn>
                                <a:cxn ang="0">
                                  <a:pos x="T4" y="T5"/>
                                </a:cxn>
                                <a:cxn ang="0">
                                  <a:pos x="T6" y="T7"/>
                                </a:cxn>
                              </a:cxnLst>
                              <a:rect l="0" t="0" r="r" b="b"/>
                              <a:pathLst>
                                <a:path w="10" h="19">
                                  <a:moveTo>
                                    <a:pt x="0" y="19"/>
                                  </a:moveTo>
                                  <a:lnTo>
                                    <a:pt x="10" y="0"/>
                                  </a:lnTo>
                                  <a:lnTo>
                                    <a:pt x="0" y="0"/>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50"/>
                          <wps:cNvSpPr>
                            <a:spLocks/>
                          </wps:cNvSpPr>
                          <wps:spPr bwMode="auto">
                            <a:xfrm>
                              <a:off x="1941" y="2794"/>
                              <a:ext cx="19" cy="19"/>
                            </a:xfrm>
                            <a:custGeom>
                              <a:avLst/>
                              <a:gdLst>
                                <a:gd name="T0" fmla="*/ 9 w 19"/>
                                <a:gd name="T1" fmla="*/ 19 h 19"/>
                                <a:gd name="T2" fmla="*/ 19 w 19"/>
                                <a:gd name="T3" fmla="*/ 9 h 19"/>
                                <a:gd name="T4" fmla="*/ 9 w 19"/>
                                <a:gd name="T5" fmla="*/ 0 h 19"/>
                                <a:gd name="T6" fmla="*/ 0 w 19"/>
                                <a:gd name="T7" fmla="*/ 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9"/>
                                  </a:lnTo>
                                  <a:lnTo>
                                    <a:pt x="9" y="0"/>
                                  </a:lnTo>
                                  <a:lnTo>
                                    <a:pt x="0" y="9"/>
                                  </a:lnTo>
                                  <a:lnTo>
                                    <a:pt x="9" y="1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351"/>
                          <wps:cNvSpPr>
                            <a:spLocks/>
                          </wps:cNvSpPr>
                          <wps:spPr bwMode="auto">
                            <a:xfrm>
                              <a:off x="1941" y="2794"/>
                              <a:ext cx="19" cy="19"/>
                            </a:xfrm>
                            <a:custGeom>
                              <a:avLst/>
                              <a:gdLst>
                                <a:gd name="T0" fmla="*/ 9 w 19"/>
                                <a:gd name="T1" fmla="*/ 19 h 19"/>
                                <a:gd name="T2" fmla="*/ 19 w 19"/>
                                <a:gd name="T3" fmla="*/ 9 h 19"/>
                                <a:gd name="T4" fmla="*/ 9 w 19"/>
                                <a:gd name="T5" fmla="*/ 0 h 19"/>
                                <a:gd name="T6" fmla="*/ 0 w 19"/>
                                <a:gd name="T7" fmla="*/ 9 h 19"/>
                                <a:gd name="T8" fmla="*/ 9 w 19"/>
                                <a:gd name="T9" fmla="*/ 19 h 19"/>
                              </a:gdLst>
                              <a:ahLst/>
                              <a:cxnLst>
                                <a:cxn ang="0">
                                  <a:pos x="T0" y="T1"/>
                                </a:cxn>
                                <a:cxn ang="0">
                                  <a:pos x="T2" y="T3"/>
                                </a:cxn>
                                <a:cxn ang="0">
                                  <a:pos x="T4" y="T5"/>
                                </a:cxn>
                                <a:cxn ang="0">
                                  <a:pos x="T6" y="T7"/>
                                </a:cxn>
                                <a:cxn ang="0">
                                  <a:pos x="T8" y="T9"/>
                                </a:cxn>
                              </a:cxnLst>
                              <a:rect l="0" t="0" r="r" b="b"/>
                              <a:pathLst>
                                <a:path w="19" h="19">
                                  <a:moveTo>
                                    <a:pt x="9" y="19"/>
                                  </a:moveTo>
                                  <a:lnTo>
                                    <a:pt x="19" y="9"/>
                                  </a:lnTo>
                                  <a:lnTo>
                                    <a:pt x="9" y="0"/>
                                  </a:lnTo>
                                  <a:lnTo>
                                    <a:pt x="0" y="9"/>
                                  </a:lnTo>
                                  <a:lnTo>
                                    <a:pt x="9"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352"/>
                          <wps:cNvSpPr>
                            <a:spLocks/>
                          </wps:cNvSpPr>
                          <wps:spPr bwMode="auto">
                            <a:xfrm>
                              <a:off x="1437" y="3197"/>
                              <a:ext cx="20" cy="9"/>
                            </a:xfrm>
                            <a:custGeom>
                              <a:avLst/>
                              <a:gdLst>
                                <a:gd name="T0" fmla="*/ 10 w 20"/>
                                <a:gd name="T1" fmla="*/ 9 h 9"/>
                                <a:gd name="T2" fmla="*/ 20 w 20"/>
                                <a:gd name="T3" fmla="*/ 9 h 9"/>
                                <a:gd name="T4" fmla="*/ 10 w 20"/>
                                <a:gd name="T5" fmla="*/ 0 h 9"/>
                                <a:gd name="T6" fmla="*/ 0 w 20"/>
                                <a:gd name="T7" fmla="*/ 9 h 9"/>
                                <a:gd name="T8" fmla="*/ 10 w 20"/>
                                <a:gd name="T9" fmla="*/ 9 h 9"/>
                              </a:gdLst>
                              <a:ahLst/>
                              <a:cxnLst>
                                <a:cxn ang="0">
                                  <a:pos x="T0" y="T1"/>
                                </a:cxn>
                                <a:cxn ang="0">
                                  <a:pos x="T2" y="T3"/>
                                </a:cxn>
                                <a:cxn ang="0">
                                  <a:pos x="T4" y="T5"/>
                                </a:cxn>
                                <a:cxn ang="0">
                                  <a:pos x="T6" y="T7"/>
                                </a:cxn>
                                <a:cxn ang="0">
                                  <a:pos x="T8" y="T9"/>
                                </a:cxn>
                              </a:cxnLst>
                              <a:rect l="0" t="0" r="r" b="b"/>
                              <a:pathLst>
                                <a:path w="20" h="9">
                                  <a:moveTo>
                                    <a:pt x="10" y="9"/>
                                  </a:moveTo>
                                  <a:lnTo>
                                    <a:pt x="20" y="9"/>
                                  </a:lnTo>
                                  <a:lnTo>
                                    <a:pt x="10" y="0"/>
                                  </a:lnTo>
                                  <a:lnTo>
                                    <a:pt x="0" y="9"/>
                                  </a:lnTo>
                                  <a:lnTo>
                                    <a:pt x="10" y="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353"/>
                          <wps:cNvSpPr>
                            <a:spLocks/>
                          </wps:cNvSpPr>
                          <wps:spPr bwMode="auto">
                            <a:xfrm>
                              <a:off x="1437" y="3197"/>
                              <a:ext cx="20" cy="9"/>
                            </a:xfrm>
                            <a:custGeom>
                              <a:avLst/>
                              <a:gdLst>
                                <a:gd name="T0" fmla="*/ 10 w 20"/>
                                <a:gd name="T1" fmla="*/ 9 h 9"/>
                                <a:gd name="T2" fmla="*/ 20 w 20"/>
                                <a:gd name="T3" fmla="*/ 9 h 9"/>
                                <a:gd name="T4" fmla="*/ 10 w 20"/>
                                <a:gd name="T5" fmla="*/ 0 h 9"/>
                                <a:gd name="T6" fmla="*/ 0 w 20"/>
                                <a:gd name="T7" fmla="*/ 9 h 9"/>
                                <a:gd name="T8" fmla="*/ 10 w 20"/>
                                <a:gd name="T9" fmla="*/ 9 h 9"/>
                              </a:gdLst>
                              <a:ahLst/>
                              <a:cxnLst>
                                <a:cxn ang="0">
                                  <a:pos x="T0" y="T1"/>
                                </a:cxn>
                                <a:cxn ang="0">
                                  <a:pos x="T2" y="T3"/>
                                </a:cxn>
                                <a:cxn ang="0">
                                  <a:pos x="T4" y="T5"/>
                                </a:cxn>
                                <a:cxn ang="0">
                                  <a:pos x="T6" y="T7"/>
                                </a:cxn>
                                <a:cxn ang="0">
                                  <a:pos x="T8" y="T9"/>
                                </a:cxn>
                              </a:cxnLst>
                              <a:rect l="0" t="0" r="r" b="b"/>
                              <a:pathLst>
                                <a:path w="20" h="9">
                                  <a:moveTo>
                                    <a:pt x="10" y="9"/>
                                  </a:moveTo>
                                  <a:lnTo>
                                    <a:pt x="20" y="9"/>
                                  </a:lnTo>
                                  <a:lnTo>
                                    <a:pt x="10" y="0"/>
                                  </a:lnTo>
                                  <a:lnTo>
                                    <a:pt x="0" y="9"/>
                                  </a:lnTo>
                                  <a:lnTo>
                                    <a:pt x="1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354"/>
                          <wps:cNvSpPr>
                            <a:spLocks/>
                          </wps:cNvSpPr>
                          <wps:spPr bwMode="auto">
                            <a:xfrm>
                              <a:off x="2707" y="5616"/>
                              <a:ext cx="29" cy="10"/>
                            </a:xfrm>
                            <a:custGeom>
                              <a:avLst/>
                              <a:gdLst>
                                <a:gd name="T0" fmla="*/ 0 w 29"/>
                                <a:gd name="T1" fmla="*/ 10 h 10"/>
                                <a:gd name="T2" fmla="*/ 29 w 29"/>
                                <a:gd name="T3" fmla="*/ 10 h 10"/>
                                <a:gd name="T4" fmla="*/ 0 w 29"/>
                                <a:gd name="T5" fmla="*/ 0 h 10"/>
                                <a:gd name="T6" fmla="*/ 0 w 29"/>
                                <a:gd name="T7" fmla="*/ 10 h 10"/>
                              </a:gdLst>
                              <a:ahLst/>
                              <a:cxnLst>
                                <a:cxn ang="0">
                                  <a:pos x="T0" y="T1"/>
                                </a:cxn>
                                <a:cxn ang="0">
                                  <a:pos x="T2" y="T3"/>
                                </a:cxn>
                                <a:cxn ang="0">
                                  <a:pos x="T4" y="T5"/>
                                </a:cxn>
                                <a:cxn ang="0">
                                  <a:pos x="T6" y="T7"/>
                                </a:cxn>
                              </a:cxnLst>
                              <a:rect l="0" t="0" r="r" b="b"/>
                              <a:pathLst>
                                <a:path w="29" h="10">
                                  <a:moveTo>
                                    <a:pt x="0" y="10"/>
                                  </a:moveTo>
                                  <a:lnTo>
                                    <a:pt x="29" y="1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355"/>
                          <wps:cNvSpPr>
                            <a:spLocks/>
                          </wps:cNvSpPr>
                          <wps:spPr bwMode="auto">
                            <a:xfrm>
                              <a:off x="2707" y="5616"/>
                              <a:ext cx="29" cy="10"/>
                            </a:xfrm>
                            <a:custGeom>
                              <a:avLst/>
                              <a:gdLst>
                                <a:gd name="T0" fmla="*/ 0 w 29"/>
                                <a:gd name="T1" fmla="*/ 10 h 10"/>
                                <a:gd name="T2" fmla="*/ 29 w 29"/>
                                <a:gd name="T3" fmla="*/ 10 h 10"/>
                                <a:gd name="T4" fmla="*/ 0 w 29"/>
                                <a:gd name="T5" fmla="*/ 0 h 10"/>
                                <a:gd name="T6" fmla="*/ 0 w 29"/>
                                <a:gd name="T7" fmla="*/ 10 h 10"/>
                              </a:gdLst>
                              <a:ahLst/>
                              <a:cxnLst>
                                <a:cxn ang="0">
                                  <a:pos x="T0" y="T1"/>
                                </a:cxn>
                                <a:cxn ang="0">
                                  <a:pos x="T2" y="T3"/>
                                </a:cxn>
                                <a:cxn ang="0">
                                  <a:pos x="T4" y="T5"/>
                                </a:cxn>
                                <a:cxn ang="0">
                                  <a:pos x="T6" y="T7"/>
                                </a:cxn>
                              </a:cxnLst>
                              <a:rect l="0" t="0" r="r" b="b"/>
                              <a:pathLst>
                                <a:path w="29" h="10">
                                  <a:moveTo>
                                    <a:pt x="0" y="10"/>
                                  </a:moveTo>
                                  <a:lnTo>
                                    <a:pt x="29" y="1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356"/>
                          <wps:cNvSpPr>
                            <a:spLocks/>
                          </wps:cNvSpPr>
                          <wps:spPr bwMode="auto">
                            <a:xfrm>
                              <a:off x="3364" y="4709"/>
                              <a:ext cx="19" cy="19"/>
                            </a:xfrm>
                            <a:custGeom>
                              <a:avLst/>
                              <a:gdLst>
                                <a:gd name="T0" fmla="*/ 0 w 19"/>
                                <a:gd name="T1" fmla="*/ 19 h 19"/>
                                <a:gd name="T2" fmla="*/ 19 w 19"/>
                                <a:gd name="T3" fmla="*/ 9 h 19"/>
                                <a:gd name="T4" fmla="*/ 0 w 19"/>
                                <a:gd name="T5" fmla="*/ 0 h 19"/>
                                <a:gd name="T6" fmla="*/ 0 w 19"/>
                                <a:gd name="T7" fmla="*/ 9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9"/>
                                  </a:lnTo>
                                  <a:lnTo>
                                    <a:pt x="0" y="0"/>
                                  </a:lnTo>
                                  <a:lnTo>
                                    <a:pt x="0" y="9"/>
                                  </a:lnTo>
                                  <a:lnTo>
                                    <a:pt x="0" y="1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357"/>
                          <wps:cNvSpPr>
                            <a:spLocks/>
                          </wps:cNvSpPr>
                          <wps:spPr bwMode="auto">
                            <a:xfrm>
                              <a:off x="3364" y="4709"/>
                              <a:ext cx="19" cy="19"/>
                            </a:xfrm>
                            <a:custGeom>
                              <a:avLst/>
                              <a:gdLst>
                                <a:gd name="T0" fmla="*/ 0 w 19"/>
                                <a:gd name="T1" fmla="*/ 19 h 19"/>
                                <a:gd name="T2" fmla="*/ 19 w 19"/>
                                <a:gd name="T3" fmla="*/ 9 h 19"/>
                                <a:gd name="T4" fmla="*/ 0 w 19"/>
                                <a:gd name="T5" fmla="*/ 0 h 19"/>
                                <a:gd name="T6" fmla="*/ 0 w 19"/>
                                <a:gd name="T7" fmla="*/ 9 h 19"/>
                                <a:gd name="T8" fmla="*/ 0 w 19"/>
                                <a:gd name="T9" fmla="*/ 19 h 19"/>
                              </a:gdLst>
                              <a:ahLst/>
                              <a:cxnLst>
                                <a:cxn ang="0">
                                  <a:pos x="T0" y="T1"/>
                                </a:cxn>
                                <a:cxn ang="0">
                                  <a:pos x="T2" y="T3"/>
                                </a:cxn>
                                <a:cxn ang="0">
                                  <a:pos x="T4" y="T5"/>
                                </a:cxn>
                                <a:cxn ang="0">
                                  <a:pos x="T6" y="T7"/>
                                </a:cxn>
                                <a:cxn ang="0">
                                  <a:pos x="T8" y="T9"/>
                                </a:cxn>
                              </a:cxnLst>
                              <a:rect l="0" t="0" r="r" b="b"/>
                              <a:pathLst>
                                <a:path w="19" h="19">
                                  <a:moveTo>
                                    <a:pt x="0" y="19"/>
                                  </a:moveTo>
                                  <a:lnTo>
                                    <a:pt x="19" y="9"/>
                                  </a:lnTo>
                                  <a:lnTo>
                                    <a:pt x="0" y="0"/>
                                  </a:lnTo>
                                  <a:lnTo>
                                    <a:pt x="0" y="9"/>
                                  </a:lnTo>
                                  <a:lnTo>
                                    <a:pt x="0" y="1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Freeform 358"/>
                          <wps:cNvSpPr>
                            <a:spLocks/>
                          </wps:cNvSpPr>
                          <wps:spPr bwMode="auto">
                            <a:xfrm>
                              <a:off x="4571" y="2722"/>
                              <a:ext cx="0" cy="33"/>
                            </a:xfrm>
                            <a:custGeom>
                              <a:avLst/>
                              <a:gdLst>
                                <a:gd name="T0" fmla="*/ 33 h 33"/>
                                <a:gd name="T1" fmla="*/ 0 h 33"/>
                                <a:gd name="T2" fmla="*/ 33 h 33"/>
                              </a:gdLst>
                              <a:ahLst/>
                              <a:cxnLst>
                                <a:cxn ang="0">
                                  <a:pos x="0" y="T0"/>
                                </a:cxn>
                                <a:cxn ang="0">
                                  <a:pos x="0" y="T1"/>
                                </a:cxn>
                                <a:cxn ang="0">
                                  <a:pos x="0" y="T2"/>
                                </a:cxn>
                              </a:cxnLst>
                              <a:rect l="0" t="0" r="r" b="b"/>
                              <a:pathLst>
                                <a:path h="33">
                                  <a:moveTo>
                                    <a:pt x="0" y="33"/>
                                  </a:moveTo>
                                  <a:lnTo>
                                    <a:pt x="0" y="0"/>
                                  </a:lnTo>
                                  <a:lnTo>
                                    <a:pt x="0" y="33"/>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359"/>
                          <wps:cNvSpPr>
                            <a:spLocks/>
                          </wps:cNvSpPr>
                          <wps:spPr bwMode="auto">
                            <a:xfrm>
                              <a:off x="4571" y="2722"/>
                              <a:ext cx="0" cy="33"/>
                            </a:xfrm>
                            <a:custGeom>
                              <a:avLst/>
                              <a:gdLst>
                                <a:gd name="T0" fmla="*/ 33 h 33"/>
                                <a:gd name="T1" fmla="*/ 0 h 33"/>
                                <a:gd name="T2" fmla="*/ 33 h 33"/>
                              </a:gdLst>
                              <a:ahLst/>
                              <a:cxnLst>
                                <a:cxn ang="0">
                                  <a:pos x="0" y="T0"/>
                                </a:cxn>
                                <a:cxn ang="0">
                                  <a:pos x="0" y="T1"/>
                                </a:cxn>
                                <a:cxn ang="0">
                                  <a:pos x="0" y="T2"/>
                                </a:cxn>
                              </a:cxnLst>
                              <a:rect l="0" t="0" r="r" b="b"/>
                              <a:pathLst>
                                <a:path h="33">
                                  <a:moveTo>
                                    <a:pt x="0" y="33"/>
                                  </a:moveTo>
                                  <a:lnTo>
                                    <a:pt x="0" y="0"/>
                                  </a:lnTo>
                                  <a:lnTo>
                                    <a:pt x="0" y="33"/>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Freeform 360"/>
                          <wps:cNvSpPr>
                            <a:spLocks/>
                          </wps:cNvSpPr>
                          <wps:spPr bwMode="auto">
                            <a:xfrm>
                              <a:off x="1988" y="4464"/>
                              <a:ext cx="20" cy="10"/>
                            </a:xfrm>
                            <a:custGeom>
                              <a:avLst/>
                              <a:gdLst>
                                <a:gd name="T0" fmla="*/ 10 w 20"/>
                                <a:gd name="T1" fmla="*/ 10 h 10"/>
                                <a:gd name="T2" fmla="*/ 20 w 20"/>
                                <a:gd name="T3" fmla="*/ 0 h 10"/>
                                <a:gd name="T4" fmla="*/ 10 w 20"/>
                                <a:gd name="T5" fmla="*/ 0 h 10"/>
                                <a:gd name="T6" fmla="*/ 0 w 20"/>
                                <a:gd name="T7" fmla="*/ 0 h 10"/>
                                <a:gd name="T8" fmla="*/ 10 w 20"/>
                                <a:gd name="T9" fmla="*/ 10 h 10"/>
                              </a:gdLst>
                              <a:ahLst/>
                              <a:cxnLst>
                                <a:cxn ang="0">
                                  <a:pos x="T0" y="T1"/>
                                </a:cxn>
                                <a:cxn ang="0">
                                  <a:pos x="T2" y="T3"/>
                                </a:cxn>
                                <a:cxn ang="0">
                                  <a:pos x="T4" y="T5"/>
                                </a:cxn>
                                <a:cxn ang="0">
                                  <a:pos x="T6" y="T7"/>
                                </a:cxn>
                                <a:cxn ang="0">
                                  <a:pos x="T8" y="T9"/>
                                </a:cxn>
                              </a:cxnLst>
                              <a:rect l="0" t="0" r="r" b="b"/>
                              <a:pathLst>
                                <a:path w="20" h="10">
                                  <a:moveTo>
                                    <a:pt x="10" y="10"/>
                                  </a:moveTo>
                                  <a:lnTo>
                                    <a:pt x="20" y="0"/>
                                  </a:lnTo>
                                  <a:lnTo>
                                    <a:pt x="10" y="0"/>
                                  </a:lnTo>
                                  <a:lnTo>
                                    <a:pt x="0" y="0"/>
                                  </a:lnTo>
                                  <a:lnTo>
                                    <a:pt x="1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361"/>
                          <wps:cNvSpPr>
                            <a:spLocks/>
                          </wps:cNvSpPr>
                          <wps:spPr bwMode="auto">
                            <a:xfrm>
                              <a:off x="1988" y="4464"/>
                              <a:ext cx="20" cy="10"/>
                            </a:xfrm>
                            <a:custGeom>
                              <a:avLst/>
                              <a:gdLst>
                                <a:gd name="T0" fmla="*/ 10 w 20"/>
                                <a:gd name="T1" fmla="*/ 10 h 10"/>
                                <a:gd name="T2" fmla="*/ 20 w 20"/>
                                <a:gd name="T3" fmla="*/ 0 h 10"/>
                                <a:gd name="T4" fmla="*/ 10 w 20"/>
                                <a:gd name="T5" fmla="*/ 0 h 10"/>
                                <a:gd name="T6" fmla="*/ 0 w 20"/>
                                <a:gd name="T7" fmla="*/ 0 h 10"/>
                                <a:gd name="T8" fmla="*/ 10 w 20"/>
                                <a:gd name="T9" fmla="*/ 10 h 10"/>
                              </a:gdLst>
                              <a:ahLst/>
                              <a:cxnLst>
                                <a:cxn ang="0">
                                  <a:pos x="T0" y="T1"/>
                                </a:cxn>
                                <a:cxn ang="0">
                                  <a:pos x="T2" y="T3"/>
                                </a:cxn>
                                <a:cxn ang="0">
                                  <a:pos x="T4" y="T5"/>
                                </a:cxn>
                                <a:cxn ang="0">
                                  <a:pos x="T6" y="T7"/>
                                </a:cxn>
                                <a:cxn ang="0">
                                  <a:pos x="T8" y="T9"/>
                                </a:cxn>
                              </a:cxnLst>
                              <a:rect l="0" t="0" r="r" b="b"/>
                              <a:pathLst>
                                <a:path w="20" h="10">
                                  <a:moveTo>
                                    <a:pt x="10" y="10"/>
                                  </a:moveTo>
                                  <a:lnTo>
                                    <a:pt x="20" y="0"/>
                                  </a:lnTo>
                                  <a:lnTo>
                                    <a:pt x="10" y="0"/>
                                  </a:lnTo>
                                  <a:lnTo>
                                    <a:pt x="0" y="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362"/>
                          <wps:cNvSpPr>
                            <a:spLocks/>
                          </wps:cNvSpPr>
                          <wps:spPr bwMode="auto">
                            <a:xfrm>
                              <a:off x="4106" y="2851"/>
                              <a:ext cx="19" cy="10"/>
                            </a:xfrm>
                            <a:custGeom>
                              <a:avLst/>
                              <a:gdLst>
                                <a:gd name="T0" fmla="*/ 10 w 19"/>
                                <a:gd name="T1" fmla="*/ 10 h 10"/>
                                <a:gd name="T2" fmla="*/ 19 w 19"/>
                                <a:gd name="T3" fmla="*/ 0 h 10"/>
                                <a:gd name="T4" fmla="*/ 10 w 19"/>
                                <a:gd name="T5" fmla="*/ 0 h 10"/>
                                <a:gd name="T6" fmla="*/ 0 w 19"/>
                                <a:gd name="T7" fmla="*/ 0 h 10"/>
                                <a:gd name="T8" fmla="*/ 10 w 19"/>
                                <a:gd name="T9" fmla="*/ 10 h 10"/>
                              </a:gdLst>
                              <a:ahLst/>
                              <a:cxnLst>
                                <a:cxn ang="0">
                                  <a:pos x="T0" y="T1"/>
                                </a:cxn>
                                <a:cxn ang="0">
                                  <a:pos x="T2" y="T3"/>
                                </a:cxn>
                                <a:cxn ang="0">
                                  <a:pos x="T4" y="T5"/>
                                </a:cxn>
                                <a:cxn ang="0">
                                  <a:pos x="T6" y="T7"/>
                                </a:cxn>
                                <a:cxn ang="0">
                                  <a:pos x="T8" y="T9"/>
                                </a:cxn>
                              </a:cxnLst>
                              <a:rect l="0" t="0" r="r" b="b"/>
                              <a:pathLst>
                                <a:path w="19" h="10">
                                  <a:moveTo>
                                    <a:pt x="10" y="10"/>
                                  </a:moveTo>
                                  <a:lnTo>
                                    <a:pt x="19" y="0"/>
                                  </a:lnTo>
                                  <a:lnTo>
                                    <a:pt x="10" y="0"/>
                                  </a:lnTo>
                                  <a:lnTo>
                                    <a:pt x="0" y="0"/>
                                  </a:lnTo>
                                  <a:lnTo>
                                    <a:pt x="1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363"/>
                          <wps:cNvSpPr>
                            <a:spLocks/>
                          </wps:cNvSpPr>
                          <wps:spPr bwMode="auto">
                            <a:xfrm>
                              <a:off x="4106" y="2851"/>
                              <a:ext cx="19" cy="10"/>
                            </a:xfrm>
                            <a:custGeom>
                              <a:avLst/>
                              <a:gdLst>
                                <a:gd name="T0" fmla="*/ 10 w 19"/>
                                <a:gd name="T1" fmla="*/ 10 h 10"/>
                                <a:gd name="T2" fmla="*/ 19 w 19"/>
                                <a:gd name="T3" fmla="*/ 0 h 10"/>
                                <a:gd name="T4" fmla="*/ 10 w 19"/>
                                <a:gd name="T5" fmla="*/ 0 h 10"/>
                                <a:gd name="T6" fmla="*/ 0 w 19"/>
                                <a:gd name="T7" fmla="*/ 0 h 10"/>
                                <a:gd name="T8" fmla="*/ 10 w 19"/>
                                <a:gd name="T9" fmla="*/ 10 h 10"/>
                              </a:gdLst>
                              <a:ahLst/>
                              <a:cxnLst>
                                <a:cxn ang="0">
                                  <a:pos x="T0" y="T1"/>
                                </a:cxn>
                                <a:cxn ang="0">
                                  <a:pos x="T2" y="T3"/>
                                </a:cxn>
                                <a:cxn ang="0">
                                  <a:pos x="T4" y="T5"/>
                                </a:cxn>
                                <a:cxn ang="0">
                                  <a:pos x="T6" y="T7"/>
                                </a:cxn>
                                <a:cxn ang="0">
                                  <a:pos x="T8" y="T9"/>
                                </a:cxn>
                              </a:cxnLst>
                              <a:rect l="0" t="0" r="r" b="b"/>
                              <a:pathLst>
                                <a:path w="19" h="10">
                                  <a:moveTo>
                                    <a:pt x="10" y="10"/>
                                  </a:moveTo>
                                  <a:lnTo>
                                    <a:pt x="19" y="0"/>
                                  </a:lnTo>
                                  <a:lnTo>
                                    <a:pt x="10" y="0"/>
                                  </a:lnTo>
                                  <a:lnTo>
                                    <a:pt x="0" y="0"/>
                                  </a:lnTo>
                                  <a:lnTo>
                                    <a:pt x="1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364"/>
                          <wps:cNvSpPr>
                            <a:spLocks/>
                          </wps:cNvSpPr>
                          <wps:spPr bwMode="auto">
                            <a:xfrm>
                              <a:off x="4969" y="5472"/>
                              <a:ext cx="9" cy="10"/>
                            </a:xfrm>
                            <a:custGeom>
                              <a:avLst/>
                              <a:gdLst>
                                <a:gd name="T0" fmla="*/ 9 w 9"/>
                                <a:gd name="T1" fmla="*/ 10 h 10"/>
                                <a:gd name="T2" fmla="*/ 9 w 9"/>
                                <a:gd name="T3" fmla="*/ 0 h 10"/>
                                <a:gd name="T4" fmla="*/ 0 w 9"/>
                                <a:gd name="T5" fmla="*/ 0 h 10"/>
                                <a:gd name="T6" fmla="*/ 9 w 9"/>
                                <a:gd name="T7" fmla="*/ 10 h 10"/>
                              </a:gdLst>
                              <a:ahLst/>
                              <a:cxnLst>
                                <a:cxn ang="0">
                                  <a:pos x="T0" y="T1"/>
                                </a:cxn>
                                <a:cxn ang="0">
                                  <a:pos x="T2" y="T3"/>
                                </a:cxn>
                                <a:cxn ang="0">
                                  <a:pos x="T4" y="T5"/>
                                </a:cxn>
                                <a:cxn ang="0">
                                  <a:pos x="T6" y="T7"/>
                                </a:cxn>
                              </a:cxnLst>
                              <a:rect l="0" t="0" r="r" b="b"/>
                              <a:pathLst>
                                <a:path w="9" h="10">
                                  <a:moveTo>
                                    <a:pt x="9" y="10"/>
                                  </a:moveTo>
                                  <a:lnTo>
                                    <a:pt x="9" y="0"/>
                                  </a:lnTo>
                                  <a:lnTo>
                                    <a:pt x="0" y="0"/>
                                  </a:lnTo>
                                  <a:lnTo>
                                    <a:pt x="9" y="10"/>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365"/>
                          <wps:cNvSpPr>
                            <a:spLocks/>
                          </wps:cNvSpPr>
                          <wps:spPr bwMode="auto">
                            <a:xfrm>
                              <a:off x="4969" y="5472"/>
                              <a:ext cx="9" cy="10"/>
                            </a:xfrm>
                            <a:custGeom>
                              <a:avLst/>
                              <a:gdLst>
                                <a:gd name="T0" fmla="*/ 9 w 9"/>
                                <a:gd name="T1" fmla="*/ 10 h 10"/>
                                <a:gd name="T2" fmla="*/ 9 w 9"/>
                                <a:gd name="T3" fmla="*/ 0 h 10"/>
                                <a:gd name="T4" fmla="*/ 0 w 9"/>
                                <a:gd name="T5" fmla="*/ 0 h 10"/>
                                <a:gd name="T6" fmla="*/ 9 w 9"/>
                                <a:gd name="T7" fmla="*/ 10 h 10"/>
                              </a:gdLst>
                              <a:ahLst/>
                              <a:cxnLst>
                                <a:cxn ang="0">
                                  <a:pos x="T0" y="T1"/>
                                </a:cxn>
                                <a:cxn ang="0">
                                  <a:pos x="T2" y="T3"/>
                                </a:cxn>
                                <a:cxn ang="0">
                                  <a:pos x="T4" y="T5"/>
                                </a:cxn>
                                <a:cxn ang="0">
                                  <a:pos x="T6" y="T7"/>
                                </a:cxn>
                              </a:cxnLst>
                              <a:rect l="0" t="0" r="r" b="b"/>
                              <a:pathLst>
                                <a:path w="9" h="10">
                                  <a:moveTo>
                                    <a:pt x="9" y="10"/>
                                  </a:moveTo>
                                  <a:lnTo>
                                    <a:pt x="9" y="0"/>
                                  </a:lnTo>
                                  <a:lnTo>
                                    <a:pt x="0" y="0"/>
                                  </a:lnTo>
                                  <a:lnTo>
                                    <a:pt x="9"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 name="Freeform 366"/>
                          <wps:cNvSpPr>
                            <a:spLocks/>
                          </wps:cNvSpPr>
                          <wps:spPr bwMode="auto">
                            <a:xfrm>
                              <a:off x="5122" y="3557"/>
                              <a:ext cx="19" cy="0"/>
                            </a:xfrm>
                            <a:custGeom>
                              <a:avLst/>
                              <a:gdLst>
                                <a:gd name="T0" fmla="*/ 0 w 19"/>
                                <a:gd name="T1" fmla="*/ 19 w 19"/>
                                <a:gd name="T2" fmla="*/ 0 w 19"/>
                              </a:gdLst>
                              <a:ahLst/>
                              <a:cxnLst>
                                <a:cxn ang="0">
                                  <a:pos x="T0" y="0"/>
                                </a:cxn>
                                <a:cxn ang="0">
                                  <a:pos x="T1" y="0"/>
                                </a:cxn>
                                <a:cxn ang="0">
                                  <a:pos x="T2" y="0"/>
                                </a:cxn>
                              </a:cxnLst>
                              <a:rect l="0" t="0" r="r" b="b"/>
                              <a:pathLst>
                                <a:path w="19">
                                  <a:moveTo>
                                    <a:pt x="0" y="0"/>
                                  </a:moveTo>
                                  <a:lnTo>
                                    <a:pt x="19" y="0"/>
                                  </a:lnTo>
                                  <a:lnTo>
                                    <a:pt x="0" y="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367"/>
                          <wps:cNvSpPr>
                            <a:spLocks/>
                          </wps:cNvSpPr>
                          <wps:spPr bwMode="auto">
                            <a:xfrm>
                              <a:off x="5122" y="3557"/>
                              <a:ext cx="19" cy="0"/>
                            </a:xfrm>
                            <a:custGeom>
                              <a:avLst/>
                              <a:gdLst>
                                <a:gd name="T0" fmla="*/ 0 w 19"/>
                                <a:gd name="T1" fmla="*/ 19 w 19"/>
                                <a:gd name="T2" fmla="*/ 0 w 19"/>
                              </a:gdLst>
                              <a:ahLst/>
                              <a:cxnLst>
                                <a:cxn ang="0">
                                  <a:pos x="T0" y="0"/>
                                </a:cxn>
                                <a:cxn ang="0">
                                  <a:pos x="T1" y="0"/>
                                </a:cxn>
                                <a:cxn ang="0">
                                  <a:pos x="T2" y="0"/>
                                </a:cxn>
                              </a:cxnLst>
                              <a:rect l="0" t="0" r="r" b="b"/>
                              <a:pathLst>
                                <a:path w="19">
                                  <a:moveTo>
                                    <a:pt x="0" y="0"/>
                                  </a:moveTo>
                                  <a:lnTo>
                                    <a:pt x="19" y="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 name="Freeform 368"/>
                          <wps:cNvSpPr>
                            <a:spLocks/>
                          </wps:cNvSpPr>
                          <wps:spPr bwMode="auto">
                            <a:xfrm>
                              <a:off x="3210" y="492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369"/>
                          <wps:cNvSpPr>
                            <a:spLocks/>
                          </wps:cNvSpPr>
                          <wps:spPr bwMode="auto">
                            <a:xfrm>
                              <a:off x="3210" y="492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370"/>
                          <wps:cNvSpPr>
                            <a:spLocks/>
                          </wps:cNvSpPr>
                          <wps:spPr bwMode="auto">
                            <a:xfrm>
                              <a:off x="4068" y="371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371"/>
                          <wps:cNvSpPr>
                            <a:spLocks/>
                          </wps:cNvSpPr>
                          <wps:spPr bwMode="auto">
                            <a:xfrm>
                              <a:off x="4068" y="3710"/>
                              <a:ext cx="10" cy="10"/>
                            </a:xfrm>
                            <a:custGeom>
                              <a:avLst/>
                              <a:gdLst>
                                <a:gd name="T0" fmla="*/ 0 w 10"/>
                                <a:gd name="T1" fmla="*/ 10 h 10"/>
                                <a:gd name="T2" fmla="*/ 10 w 10"/>
                                <a:gd name="T3" fmla="*/ 0 h 10"/>
                                <a:gd name="T4" fmla="*/ 0 w 10"/>
                                <a:gd name="T5" fmla="*/ 0 h 10"/>
                                <a:gd name="T6" fmla="*/ 0 w 10"/>
                                <a:gd name="T7" fmla="*/ 10 h 10"/>
                              </a:gdLst>
                              <a:ahLst/>
                              <a:cxnLst>
                                <a:cxn ang="0">
                                  <a:pos x="T0" y="T1"/>
                                </a:cxn>
                                <a:cxn ang="0">
                                  <a:pos x="T2" y="T3"/>
                                </a:cxn>
                                <a:cxn ang="0">
                                  <a:pos x="T4" y="T5"/>
                                </a:cxn>
                                <a:cxn ang="0">
                                  <a:pos x="T6" y="T7"/>
                                </a:cxn>
                              </a:cxnLst>
                              <a:rect l="0" t="0" r="r" b="b"/>
                              <a:pathLst>
                                <a:path w="10" h="10">
                                  <a:moveTo>
                                    <a:pt x="0" y="10"/>
                                  </a:moveTo>
                                  <a:lnTo>
                                    <a:pt x="10" y="0"/>
                                  </a:ln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372"/>
                          <wps:cNvSpPr>
                            <a:spLocks/>
                          </wps:cNvSpPr>
                          <wps:spPr bwMode="auto">
                            <a:xfrm>
                              <a:off x="4969" y="4205"/>
                              <a:ext cx="19" cy="9"/>
                            </a:xfrm>
                            <a:custGeom>
                              <a:avLst/>
                              <a:gdLst>
                                <a:gd name="T0" fmla="*/ 9 w 19"/>
                                <a:gd name="T1" fmla="*/ 9 h 9"/>
                                <a:gd name="T2" fmla="*/ 19 w 19"/>
                                <a:gd name="T3" fmla="*/ 9 h 9"/>
                                <a:gd name="T4" fmla="*/ 9 w 19"/>
                                <a:gd name="T5" fmla="*/ 0 h 9"/>
                                <a:gd name="T6" fmla="*/ 0 w 19"/>
                                <a:gd name="T7" fmla="*/ 9 h 9"/>
                                <a:gd name="T8" fmla="*/ 9 w 19"/>
                                <a:gd name="T9" fmla="*/ 9 h 9"/>
                              </a:gdLst>
                              <a:ahLst/>
                              <a:cxnLst>
                                <a:cxn ang="0">
                                  <a:pos x="T0" y="T1"/>
                                </a:cxn>
                                <a:cxn ang="0">
                                  <a:pos x="T2" y="T3"/>
                                </a:cxn>
                                <a:cxn ang="0">
                                  <a:pos x="T4" y="T5"/>
                                </a:cxn>
                                <a:cxn ang="0">
                                  <a:pos x="T6" y="T7"/>
                                </a:cxn>
                                <a:cxn ang="0">
                                  <a:pos x="T8" y="T9"/>
                                </a:cxn>
                              </a:cxnLst>
                              <a:rect l="0" t="0" r="r" b="b"/>
                              <a:pathLst>
                                <a:path w="19" h="9">
                                  <a:moveTo>
                                    <a:pt x="9" y="9"/>
                                  </a:moveTo>
                                  <a:lnTo>
                                    <a:pt x="19" y="9"/>
                                  </a:lnTo>
                                  <a:lnTo>
                                    <a:pt x="9" y="0"/>
                                  </a:lnTo>
                                  <a:lnTo>
                                    <a:pt x="0" y="9"/>
                                  </a:lnTo>
                                  <a:lnTo>
                                    <a:pt x="9" y="9"/>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373"/>
                          <wps:cNvSpPr>
                            <a:spLocks/>
                          </wps:cNvSpPr>
                          <wps:spPr bwMode="auto">
                            <a:xfrm>
                              <a:off x="4969" y="4205"/>
                              <a:ext cx="19" cy="9"/>
                            </a:xfrm>
                            <a:custGeom>
                              <a:avLst/>
                              <a:gdLst>
                                <a:gd name="T0" fmla="*/ 9 w 19"/>
                                <a:gd name="T1" fmla="*/ 9 h 9"/>
                                <a:gd name="T2" fmla="*/ 19 w 19"/>
                                <a:gd name="T3" fmla="*/ 9 h 9"/>
                                <a:gd name="T4" fmla="*/ 9 w 19"/>
                                <a:gd name="T5" fmla="*/ 0 h 9"/>
                                <a:gd name="T6" fmla="*/ 0 w 19"/>
                                <a:gd name="T7" fmla="*/ 9 h 9"/>
                                <a:gd name="T8" fmla="*/ 9 w 19"/>
                                <a:gd name="T9" fmla="*/ 9 h 9"/>
                              </a:gdLst>
                              <a:ahLst/>
                              <a:cxnLst>
                                <a:cxn ang="0">
                                  <a:pos x="T0" y="T1"/>
                                </a:cxn>
                                <a:cxn ang="0">
                                  <a:pos x="T2" y="T3"/>
                                </a:cxn>
                                <a:cxn ang="0">
                                  <a:pos x="T4" y="T5"/>
                                </a:cxn>
                                <a:cxn ang="0">
                                  <a:pos x="T6" y="T7"/>
                                </a:cxn>
                                <a:cxn ang="0">
                                  <a:pos x="T8" y="T9"/>
                                </a:cxn>
                              </a:cxnLst>
                              <a:rect l="0" t="0" r="r" b="b"/>
                              <a:pathLst>
                                <a:path w="19" h="9">
                                  <a:moveTo>
                                    <a:pt x="9" y="9"/>
                                  </a:moveTo>
                                  <a:lnTo>
                                    <a:pt x="19" y="9"/>
                                  </a:lnTo>
                                  <a:lnTo>
                                    <a:pt x="9" y="0"/>
                                  </a:lnTo>
                                  <a:lnTo>
                                    <a:pt x="0" y="9"/>
                                  </a:lnTo>
                                  <a:lnTo>
                                    <a:pt x="9"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 name="Freeform 374"/>
                          <wps:cNvSpPr>
                            <a:spLocks/>
                          </wps:cNvSpPr>
                          <wps:spPr bwMode="auto">
                            <a:xfrm>
                              <a:off x="5074" y="5218"/>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375"/>
                          <wps:cNvSpPr>
                            <a:spLocks/>
                          </wps:cNvSpPr>
                          <wps:spPr bwMode="auto">
                            <a:xfrm>
                              <a:off x="5074" y="5218"/>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4" name="Freeform 376"/>
                          <wps:cNvSpPr>
                            <a:spLocks/>
                          </wps:cNvSpPr>
                          <wps:spPr bwMode="auto">
                            <a:xfrm>
                              <a:off x="1749" y="4157"/>
                              <a:ext cx="9" cy="9"/>
                            </a:xfrm>
                            <a:custGeom>
                              <a:avLst/>
                              <a:gdLst>
                                <a:gd name="T0" fmla="*/ 0 w 9"/>
                                <a:gd name="T1" fmla="*/ 9 h 9"/>
                                <a:gd name="T2" fmla="*/ 9 w 9"/>
                                <a:gd name="T3" fmla="*/ 9 h 9"/>
                                <a:gd name="T4" fmla="*/ 0 w 9"/>
                                <a:gd name="T5" fmla="*/ 0 h 9"/>
                                <a:gd name="T6" fmla="*/ 0 w 9"/>
                                <a:gd name="T7" fmla="*/ 9 h 9"/>
                              </a:gdLst>
                              <a:ahLst/>
                              <a:cxnLst>
                                <a:cxn ang="0">
                                  <a:pos x="T0" y="T1"/>
                                </a:cxn>
                                <a:cxn ang="0">
                                  <a:pos x="T2" y="T3"/>
                                </a:cxn>
                                <a:cxn ang="0">
                                  <a:pos x="T4" y="T5"/>
                                </a:cxn>
                                <a:cxn ang="0">
                                  <a:pos x="T6" y="T7"/>
                                </a:cxn>
                              </a:cxnLst>
                              <a:rect l="0" t="0" r="r" b="b"/>
                              <a:pathLst>
                                <a:path w="9" h="9">
                                  <a:moveTo>
                                    <a:pt x="0" y="9"/>
                                  </a:moveTo>
                                  <a:lnTo>
                                    <a:pt x="9" y="9"/>
                                  </a:lnTo>
                                  <a:lnTo>
                                    <a:pt x="0" y="0"/>
                                  </a:lnTo>
                                  <a:lnTo>
                                    <a:pt x="0" y="9"/>
                                  </a:lnTo>
                                  <a:close/>
                                </a:path>
                              </a:pathLst>
                            </a:custGeom>
                            <a:solidFill>
                              <a:srgbClr val="FFD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377"/>
                          <wps:cNvSpPr>
                            <a:spLocks/>
                          </wps:cNvSpPr>
                          <wps:spPr bwMode="auto">
                            <a:xfrm>
                              <a:off x="1749" y="4157"/>
                              <a:ext cx="9" cy="9"/>
                            </a:xfrm>
                            <a:custGeom>
                              <a:avLst/>
                              <a:gdLst>
                                <a:gd name="T0" fmla="*/ 0 w 9"/>
                                <a:gd name="T1" fmla="*/ 9 h 9"/>
                                <a:gd name="T2" fmla="*/ 9 w 9"/>
                                <a:gd name="T3" fmla="*/ 9 h 9"/>
                                <a:gd name="T4" fmla="*/ 0 w 9"/>
                                <a:gd name="T5" fmla="*/ 0 h 9"/>
                                <a:gd name="T6" fmla="*/ 0 w 9"/>
                                <a:gd name="T7" fmla="*/ 9 h 9"/>
                              </a:gdLst>
                              <a:ahLst/>
                              <a:cxnLst>
                                <a:cxn ang="0">
                                  <a:pos x="T0" y="T1"/>
                                </a:cxn>
                                <a:cxn ang="0">
                                  <a:pos x="T2" y="T3"/>
                                </a:cxn>
                                <a:cxn ang="0">
                                  <a:pos x="T4" y="T5"/>
                                </a:cxn>
                                <a:cxn ang="0">
                                  <a:pos x="T6" y="T7"/>
                                </a:cxn>
                              </a:cxnLst>
                              <a:rect l="0" t="0" r="r" b="b"/>
                              <a:pathLst>
                                <a:path w="9" h="9">
                                  <a:moveTo>
                                    <a:pt x="0" y="9"/>
                                  </a:moveTo>
                                  <a:lnTo>
                                    <a:pt x="9" y="9"/>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6" name="Freeform 378"/>
                          <wps:cNvSpPr>
                            <a:spLocks/>
                          </wps:cNvSpPr>
                          <wps:spPr bwMode="auto">
                            <a:xfrm>
                              <a:off x="1495" y="3101"/>
                              <a:ext cx="10" cy="9"/>
                            </a:xfrm>
                            <a:custGeom>
                              <a:avLst/>
                              <a:gdLst>
                                <a:gd name="T0" fmla="*/ 0 w 10"/>
                                <a:gd name="T1" fmla="*/ 9 h 9"/>
                                <a:gd name="T2" fmla="*/ 10 w 10"/>
                                <a:gd name="T3" fmla="*/ 0 h 9"/>
                                <a:gd name="T4" fmla="*/ 0 w 10"/>
                                <a:gd name="T5" fmla="*/ 0 h 9"/>
                                <a:gd name="T6" fmla="*/ 0 w 10"/>
                                <a:gd name="T7" fmla="*/ 9 h 9"/>
                              </a:gdLst>
                              <a:ahLst/>
                              <a:cxnLst>
                                <a:cxn ang="0">
                                  <a:pos x="T0" y="T1"/>
                                </a:cxn>
                                <a:cxn ang="0">
                                  <a:pos x="T2" y="T3"/>
                                </a:cxn>
                                <a:cxn ang="0">
                                  <a:pos x="T4" y="T5"/>
                                </a:cxn>
                                <a:cxn ang="0">
                                  <a:pos x="T6" y="T7"/>
                                </a:cxn>
                              </a:cxnLst>
                              <a:rect l="0" t="0" r="r" b="b"/>
                              <a:pathLst>
                                <a:path w="10" h="9">
                                  <a:moveTo>
                                    <a:pt x="0" y="9"/>
                                  </a:moveTo>
                                  <a:lnTo>
                                    <a:pt x="10" y="0"/>
                                  </a:lnTo>
                                  <a:lnTo>
                                    <a:pt x="0" y="0"/>
                                  </a:lnTo>
                                  <a:lnTo>
                                    <a:pt x="0" y="9"/>
                                  </a:lnTo>
                                  <a:close/>
                                </a:path>
                              </a:pathLst>
                            </a:custGeom>
                            <a:solidFill>
                              <a:srgbClr val="FF7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379"/>
                          <wps:cNvSpPr>
                            <a:spLocks/>
                          </wps:cNvSpPr>
                          <wps:spPr bwMode="auto">
                            <a:xfrm>
                              <a:off x="1495" y="3101"/>
                              <a:ext cx="10" cy="9"/>
                            </a:xfrm>
                            <a:custGeom>
                              <a:avLst/>
                              <a:gdLst>
                                <a:gd name="T0" fmla="*/ 0 w 10"/>
                                <a:gd name="T1" fmla="*/ 9 h 9"/>
                                <a:gd name="T2" fmla="*/ 10 w 10"/>
                                <a:gd name="T3" fmla="*/ 0 h 9"/>
                                <a:gd name="T4" fmla="*/ 0 w 10"/>
                                <a:gd name="T5" fmla="*/ 0 h 9"/>
                                <a:gd name="T6" fmla="*/ 0 w 10"/>
                                <a:gd name="T7" fmla="*/ 9 h 9"/>
                              </a:gdLst>
                              <a:ahLst/>
                              <a:cxnLst>
                                <a:cxn ang="0">
                                  <a:pos x="T0" y="T1"/>
                                </a:cxn>
                                <a:cxn ang="0">
                                  <a:pos x="T2" y="T3"/>
                                </a:cxn>
                                <a:cxn ang="0">
                                  <a:pos x="T4" y="T5"/>
                                </a:cxn>
                                <a:cxn ang="0">
                                  <a:pos x="T6" y="T7"/>
                                </a:cxn>
                              </a:cxnLst>
                              <a:rect l="0" t="0" r="r" b="b"/>
                              <a:pathLst>
                                <a:path w="10" h="9">
                                  <a:moveTo>
                                    <a:pt x="0" y="9"/>
                                  </a:moveTo>
                                  <a:lnTo>
                                    <a:pt x="10" y="0"/>
                                  </a:ln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Freeform 380"/>
                          <wps:cNvSpPr>
                            <a:spLocks/>
                          </wps:cNvSpPr>
                          <wps:spPr bwMode="auto">
                            <a:xfrm>
                              <a:off x="1854" y="2645"/>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close/>
                                </a:path>
                              </a:pathLst>
                            </a:custGeom>
                            <a:solidFill>
                              <a:srgbClr val="40F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381"/>
                          <wps:cNvSpPr>
                            <a:spLocks/>
                          </wps:cNvSpPr>
                          <wps:spPr bwMode="auto">
                            <a:xfrm>
                              <a:off x="1854" y="2645"/>
                              <a:ext cx="0" cy="9"/>
                            </a:xfrm>
                            <a:custGeom>
                              <a:avLst/>
                              <a:gdLst>
                                <a:gd name="T0" fmla="*/ 9 h 9"/>
                                <a:gd name="T1" fmla="*/ 0 h 9"/>
                                <a:gd name="T2" fmla="*/ 9 h 9"/>
                              </a:gdLst>
                              <a:ahLst/>
                              <a:cxnLst>
                                <a:cxn ang="0">
                                  <a:pos x="0" y="T0"/>
                                </a:cxn>
                                <a:cxn ang="0">
                                  <a:pos x="0" y="T1"/>
                                </a:cxn>
                                <a:cxn ang="0">
                                  <a:pos x="0" y="T2"/>
                                </a:cxn>
                              </a:cxnLst>
                              <a:rect l="0" t="0" r="r" b="b"/>
                              <a:pathLst>
                                <a:path h="9">
                                  <a:moveTo>
                                    <a:pt x="0" y="9"/>
                                  </a:moveTo>
                                  <a:lnTo>
                                    <a:pt x="0" y="0"/>
                                  </a:lnTo>
                                  <a:lnTo>
                                    <a:pt x="0" y="9"/>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 name="Freeform 382"/>
                          <wps:cNvSpPr>
                            <a:spLocks/>
                          </wps:cNvSpPr>
                          <wps:spPr bwMode="auto">
                            <a:xfrm>
                              <a:off x="5026" y="3854"/>
                              <a:ext cx="0" cy="10"/>
                            </a:xfrm>
                            <a:custGeom>
                              <a:avLst/>
                              <a:gdLst>
                                <a:gd name="T0" fmla="*/ 10 h 10"/>
                                <a:gd name="T1" fmla="*/ 0 h 10"/>
                                <a:gd name="T2" fmla="*/ 10 h 10"/>
                              </a:gdLst>
                              <a:ahLst/>
                              <a:cxnLst>
                                <a:cxn ang="0">
                                  <a:pos x="0" y="T0"/>
                                </a:cxn>
                                <a:cxn ang="0">
                                  <a:pos x="0" y="T1"/>
                                </a:cxn>
                                <a:cxn ang="0">
                                  <a:pos x="0" y="T2"/>
                                </a:cxn>
                              </a:cxnLst>
                              <a:rect l="0" t="0" r="r" b="b"/>
                              <a:pathLst>
                                <a:path h="10">
                                  <a:moveTo>
                                    <a:pt x="0" y="10"/>
                                  </a:moveTo>
                                  <a:lnTo>
                                    <a:pt x="0" y="0"/>
                                  </a:lnTo>
                                  <a:lnTo>
                                    <a:pt x="0" y="10"/>
                                  </a:lnTo>
                                  <a:close/>
                                </a:path>
                              </a:pathLst>
                            </a:custGeom>
                            <a:solidFill>
                              <a:srgbClr val="AFFF6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383"/>
                          <wps:cNvSpPr>
                            <a:spLocks/>
                          </wps:cNvSpPr>
                          <wps:spPr bwMode="auto">
                            <a:xfrm>
                              <a:off x="5026" y="3854"/>
                              <a:ext cx="0" cy="10"/>
                            </a:xfrm>
                            <a:custGeom>
                              <a:avLst/>
                              <a:gdLst>
                                <a:gd name="T0" fmla="*/ 10 h 10"/>
                                <a:gd name="T1" fmla="*/ 0 h 10"/>
                                <a:gd name="T2" fmla="*/ 10 h 10"/>
                              </a:gdLst>
                              <a:ahLst/>
                              <a:cxnLst>
                                <a:cxn ang="0">
                                  <a:pos x="0" y="T0"/>
                                </a:cxn>
                                <a:cxn ang="0">
                                  <a:pos x="0" y="T1"/>
                                </a:cxn>
                                <a:cxn ang="0">
                                  <a:pos x="0" y="T2"/>
                                </a:cxn>
                              </a:cxnLst>
                              <a:rect l="0" t="0" r="r" b="b"/>
                              <a:pathLst>
                                <a:path h="10">
                                  <a:moveTo>
                                    <a:pt x="0" y="10"/>
                                  </a:moveTo>
                                  <a:lnTo>
                                    <a:pt x="0" y="0"/>
                                  </a:lnTo>
                                  <a:lnTo>
                                    <a:pt x="0" y="1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 name="Freeform 384"/>
                          <wps:cNvSpPr>
                            <a:spLocks/>
                          </wps:cNvSpPr>
                          <wps:spPr bwMode="auto">
                            <a:xfrm>
                              <a:off x="915" y="2174"/>
                              <a:ext cx="4394" cy="2184"/>
                            </a:xfrm>
                            <a:custGeom>
                              <a:avLst/>
                              <a:gdLst>
                                <a:gd name="T0" fmla="*/ 67 w 4394"/>
                                <a:gd name="T1" fmla="*/ 1661 h 2184"/>
                                <a:gd name="T2" fmla="*/ 154 w 4394"/>
                                <a:gd name="T3" fmla="*/ 1392 h 2184"/>
                                <a:gd name="T4" fmla="*/ 245 w 4394"/>
                                <a:gd name="T5" fmla="*/ 1196 h 2184"/>
                                <a:gd name="T6" fmla="*/ 331 w 4394"/>
                                <a:gd name="T7" fmla="*/ 1042 h 2184"/>
                                <a:gd name="T8" fmla="*/ 427 w 4394"/>
                                <a:gd name="T9" fmla="*/ 908 h 2184"/>
                                <a:gd name="T10" fmla="*/ 513 w 4394"/>
                                <a:gd name="T11" fmla="*/ 802 h 2184"/>
                                <a:gd name="T12" fmla="*/ 599 w 4394"/>
                                <a:gd name="T13" fmla="*/ 696 h 2184"/>
                                <a:gd name="T14" fmla="*/ 685 w 4394"/>
                                <a:gd name="T15" fmla="*/ 610 h 2184"/>
                                <a:gd name="T16" fmla="*/ 776 w 4394"/>
                                <a:gd name="T17" fmla="*/ 528 h 2184"/>
                                <a:gd name="T18" fmla="*/ 863 w 4394"/>
                                <a:gd name="T19" fmla="*/ 461 h 2184"/>
                                <a:gd name="T20" fmla="*/ 949 w 4394"/>
                                <a:gd name="T21" fmla="*/ 394 h 2184"/>
                                <a:gd name="T22" fmla="*/ 1035 w 4394"/>
                                <a:gd name="T23" fmla="*/ 336 h 2184"/>
                                <a:gd name="T24" fmla="*/ 1121 w 4394"/>
                                <a:gd name="T25" fmla="*/ 279 h 2184"/>
                                <a:gd name="T26" fmla="*/ 1212 w 4394"/>
                                <a:gd name="T27" fmla="*/ 240 h 2184"/>
                                <a:gd name="T28" fmla="*/ 1299 w 4394"/>
                                <a:gd name="T29" fmla="*/ 192 h 2184"/>
                                <a:gd name="T30" fmla="*/ 1385 w 4394"/>
                                <a:gd name="T31" fmla="*/ 154 h 2184"/>
                                <a:gd name="T32" fmla="*/ 1471 w 4394"/>
                                <a:gd name="T33" fmla="*/ 125 h 2184"/>
                                <a:gd name="T34" fmla="*/ 1557 w 4394"/>
                                <a:gd name="T35" fmla="*/ 96 h 2184"/>
                                <a:gd name="T36" fmla="*/ 1644 w 4394"/>
                                <a:gd name="T37" fmla="*/ 68 h 2184"/>
                                <a:gd name="T38" fmla="*/ 1735 w 4394"/>
                                <a:gd name="T39" fmla="*/ 48 h 2184"/>
                                <a:gd name="T40" fmla="*/ 1821 w 4394"/>
                                <a:gd name="T41" fmla="*/ 29 h 2184"/>
                                <a:gd name="T42" fmla="*/ 1917 w 4394"/>
                                <a:gd name="T43" fmla="*/ 20 h 2184"/>
                                <a:gd name="T44" fmla="*/ 2003 w 4394"/>
                                <a:gd name="T45" fmla="*/ 10 h 2184"/>
                                <a:gd name="T46" fmla="*/ 2089 w 4394"/>
                                <a:gd name="T47" fmla="*/ 0 h 2184"/>
                                <a:gd name="T48" fmla="*/ 2176 w 4394"/>
                                <a:gd name="T49" fmla="*/ 0 h 2184"/>
                                <a:gd name="T50" fmla="*/ 2267 w 4394"/>
                                <a:gd name="T51" fmla="*/ 0 h 2184"/>
                                <a:gd name="T52" fmla="*/ 2353 w 4394"/>
                                <a:gd name="T53" fmla="*/ 10 h 2184"/>
                                <a:gd name="T54" fmla="*/ 2439 w 4394"/>
                                <a:gd name="T55" fmla="*/ 10 h 2184"/>
                                <a:gd name="T56" fmla="*/ 2525 w 4394"/>
                                <a:gd name="T57" fmla="*/ 29 h 2184"/>
                                <a:gd name="T58" fmla="*/ 2612 w 4394"/>
                                <a:gd name="T59" fmla="*/ 39 h 2184"/>
                                <a:gd name="T60" fmla="*/ 2698 w 4394"/>
                                <a:gd name="T61" fmla="*/ 58 h 2184"/>
                                <a:gd name="T62" fmla="*/ 2789 w 4394"/>
                                <a:gd name="T63" fmla="*/ 87 h 2184"/>
                                <a:gd name="T64" fmla="*/ 2875 w 4394"/>
                                <a:gd name="T65" fmla="*/ 106 h 2184"/>
                                <a:gd name="T66" fmla="*/ 2961 w 4394"/>
                                <a:gd name="T67" fmla="*/ 144 h 2184"/>
                                <a:gd name="T68" fmla="*/ 3048 w 4394"/>
                                <a:gd name="T69" fmla="*/ 173 h 2184"/>
                                <a:gd name="T70" fmla="*/ 3134 w 4394"/>
                                <a:gd name="T71" fmla="*/ 212 h 2184"/>
                                <a:gd name="T72" fmla="*/ 3220 w 4394"/>
                                <a:gd name="T73" fmla="*/ 260 h 2184"/>
                                <a:gd name="T74" fmla="*/ 3321 w 4394"/>
                                <a:gd name="T75" fmla="*/ 308 h 2184"/>
                                <a:gd name="T76" fmla="*/ 3407 w 4394"/>
                                <a:gd name="T77" fmla="*/ 365 h 2184"/>
                                <a:gd name="T78" fmla="*/ 3493 w 4394"/>
                                <a:gd name="T79" fmla="*/ 423 h 2184"/>
                                <a:gd name="T80" fmla="*/ 3579 w 4394"/>
                                <a:gd name="T81" fmla="*/ 490 h 2184"/>
                                <a:gd name="T82" fmla="*/ 3666 w 4394"/>
                                <a:gd name="T83" fmla="*/ 572 h 2184"/>
                                <a:gd name="T84" fmla="*/ 3752 w 4394"/>
                                <a:gd name="T85" fmla="*/ 658 h 2184"/>
                                <a:gd name="T86" fmla="*/ 3843 w 4394"/>
                                <a:gd name="T87" fmla="*/ 744 h 2184"/>
                                <a:gd name="T88" fmla="*/ 3929 w 4394"/>
                                <a:gd name="T89" fmla="*/ 850 h 2184"/>
                                <a:gd name="T90" fmla="*/ 4015 w 4394"/>
                                <a:gd name="T91" fmla="*/ 975 h 2184"/>
                                <a:gd name="T92" fmla="*/ 4102 w 4394"/>
                                <a:gd name="T93" fmla="*/ 1109 h 2184"/>
                                <a:gd name="T94" fmla="*/ 4188 w 4394"/>
                                <a:gd name="T95" fmla="*/ 1287 h 2184"/>
                                <a:gd name="T96" fmla="*/ 4279 w 4394"/>
                                <a:gd name="T97" fmla="*/ 1508 h 2184"/>
                                <a:gd name="T98" fmla="*/ 4365 w 4394"/>
                                <a:gd name="T99" fmla="*/ 1887 h 2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94" h="2184">
                                  <a:moveTo>
                                    <a:pt x="0" y="2184"/>
                                  </a:moveTo>
                                  <a:lnTo>
                                    <a:pt x="29" y="1887"/>
                                  </a:lnTo>
                                  <a:lnTo>
                                    <a:pt x="48" y="1757"/>
                                  </a:lnTo>
                                  <a:lnTo>
                                    <a:pt x="67" y="1661"/>
                                  </a:lnTo>
                                  <a:lnTo>
                                    <a:pt x="96" y="1584"/>
                                  </a:lnTo>
                                  <a:lnTo>
                                    <a:pt x="115" y="1508"/>
                                  </a:lnTo>
                                  <a:lnTo>
                                    <a:pt x="134" y="1450"/>
                                  </a:lnTo>
                                  <a:lnTo>
                                    <a:pt x="154" y="1392"/>
                                  </a:lnTo>
                                  <a:lnTo>
                                    <a:pt x="187" y="1335"/>
                                  </a:lnTo>
                                  <a:lnTo>
                                    <a:pt x="206" y="1287"/>
                                  </a:lnTo>
                                  <a:lnTo>
                                    <a:pt x="225" y="1239"/>
                                  </a:lnTo>
                                  <a:lnTo>
                                    <a:pt x="245" y="1196"/>
                                  </a:lnTo>
                                  <a:lnTo>
                                    <a:pt x="273" y="1157"/>
                                  </a:lnTo>
                                  <a:lnTo>
                                    <a:pt x="292" y="1109"/>
                                  </a:lnTo>
                                  <a:lnTo>
                                    <a:pt x="312" y="1080"/>
                                  </a:lnTo>
                                  <a:lnTo>
                                    <a:pt x="331" y="1042"/>
                                  </a:lnTo>
                                  <a:lnTo>
                                    <a:pt x="360" y="1004"/>
                                  </a:lnTo>
                                  <a:lnTo>
                                    <a:pt x="379" y="975"/>
                                  </a:lnTo>
                                  <a:lnTo>
                                    <a:pt x="398" y="946"/>
                                  </a:lnTo>
                                  <a:lnTo>
                                    <a:pt x="427" y="908"/>
                                  </a:lnTo>
                                  <a:lnTo>
                                    <a:pt x="446" y="879"/>
                                  </a:lnTo>
                                  <a:lnTo>
                                    <a:pt x="465" y="850"/>
                                  </a:lnTo>
                                  <a:lnTo>
                                    <a:pt x="484" y="821"/>
                                  </a:lnTo>
                                  <a:lnTo>
                                    <a:pt x="513" y="802"/>
                                  </a:lnTo>
                                  <a:lnTo>
                                    <a:pt x="532" y="773"/>
                                  </a:lnTo>
                                  <a:lnTo>
                                    <a:pt x="551" y="744"/>
                                  </a:lnTo>
                                  <a:lnTo>
                                    <a:pt x="570" y="725"/>
                                  </a:lnTo>
                                  <a:lnTo>
                                    <a:pt x="599" y="696"/>
                                  </a:lnTo>
                                  <a:lnTo>
                                    <a:pt x="618" y="677"/>
                                  </a:lnTo>
                                  <a:lnTo>
                                    <a:pt x="637" y="658"/>
                                  </a:lnTo>
                                  <a:lnTo>
                                    <a:pt x="661" y="629"/>
                                  </a:lnTo>
                                  <a:lnTo>
                                    <a:pt x="685" y="610"/>
                                  </a:lnTo>
                                  <a:lnTo>
                                    <a:pt x="709" y="591"/>
                                  </a:lnTo>
                                  <a:lnTo>
                                    <a:pt x="728" y="572"/>
                                  </a:lnTo>
                                  <a:lnTo>
                                    <a:pt x="757" y="548"/>
                                  </a:lnTo>
                                  <a:lnTo>
                                    <a:pt x="776" y="528"/>
                                  </a:lnTo>
                                  <a:lnTo>
                                    <a:pt x="796" y="509"/>
                                  </a:lnTo>
                                  <a:lnTo>
                                    <a:pt x="815" y="490"/>
                                  </a:lnTo>
                                  <a:lnTo>
                                    <a:pt x="843" y="471"/>
                                  </a:lnTo>
                                  <a:lnTo>
                                    <a:pt x="863" y="461"/>
                                  </a:lnTo>
                                  <a:lnTo>
                                    <a:pt x="882" y="442"/>
                                  </a:lnTo>
                                  <a:lnTo>
                                    <a:pt x="901" y="423"/>
                                  </a:lnTo>
                                  <a:lnTo>
                                    <a:pt x="930" y="404"/>
                                  </a:lnTo>
                                  <a:lnTo>
                                    <a:pt x="949" y="394"/>
                                  </a:lnTo>
                                  <a:lnTo>
                                    <a:pt x="968" y="375"/>
                                  </a:lnTo>
                                  <a:lnTo>
                                    <a:pt x="987" y="365"/>
                                  </a:lnTo>
                                  <a:lnTo>
                                    <a:pt x="1016" y="346"/>
                                  </a:lnTo>
                                  <a:lnTo>
                                    <a:pt x="1035" y="336"/>
                                  </a:lnTo>
                                  <a:lnTo>
                                    <a:pt x="1054" y="317"/>
                                  </a:lnTo>
                                  <a:lnTo>
                                    <a:pt x="1073" y="308"/>
                                  </a:lnTo>
                                  <a:lnTo>
                                    <a:pt x="1102" y="298"/>
                                  </a:lnTo>
                                  <a:lnTo>
                                    <a:pt x="1121" y="279"/>
                                  </a:lnTo>
                                  <a:lnTo>
                                    <a:pt x="1141" y="269"/>
                                  </a:lnTo>
                                  <a:lnTo>
                                    <a:pt x="1169" y="260"/>
                                  </a:lnTo>
                                  <a:lnTo>
                                    <a:pt x="1193" y="250"/>
                                  </a:lnTo>
                                  <a:lnTo>
                                    <a:pt x="1212" y="240"/>
                                  </a:lnTo>
                                  <a:lnTo>
                                    <a:pt x="1232" y="221"/>
                                  </a:lnTo>
                                  <a:lnTo>
                                    <a:pt x="1260" y="212"/>
                                  </a:lnTo>
                                  <a:lnTo>
                                    <a:pt x="1280" y="202"/>
                                  </a:lnTo>
                                  <a:lnTo>
                                    <a:pt x="1299" y="192"/>
                                  </a:lnTo>
                                  <a:lnTo>
                                    <a:pt x="1318" y="183"/>
                                  </a:lnTo>
                                  <a:lnTo>
                                    <a:pt x="1347" y="173"/>
                                  </a:lnTo>
                                  <a:lnTo>
                                    <a:pt x="1366" y="164"/>
                                  </a:lnTo>
                                  <a:lnTo>
                                    <a:pt x="1385" y="154"/>
                                  </a:lnTo>
                                  <a:lnTo>
                                    <a:pt x="1404" y="144"/>
                                  </a:lnTo>
                                  <a:lnTo>
                                    <a:pt x="1433" y="144"/>
                                  </a:lnTo>
                                  <a:lnTo>
                                    <a:pt x="1452" y="135"/>
                                  </a:lnTo>
                                  <a:lnTo>
                                    <a:pt x="1471" y="125"/>
                                  </a:lnTo>
                                  <a:lnTo>
                                    <a:pt x="1500" y="116"/>
                                  </a:lnTo>
                                  <a:lnTo>
                                    <a:pt x="1519" y="106"/>
                                  </a:lnTo>
                                  <a:lnTo>
                                    <a:pt x="1538" y="106"/>
                                  </a:lnTo>
                                  <a:lnTo>
                                    <a:pt x="1557" y="96"/>
                                  </a:lnTo>
                                  <a:lnTo>
                                    <a:pt x="1586" y="87"/>
                                  </a:lnTo>
                                  <a:lnTo>
                                    <a:pt x="1605" y="87"/>
                                  </a:lnTo>
                                  <a:lnTo>
                                    <a:pt x="1624" y="77"/>
                                  </a:lnTo>
                                  <a:lnTo>
                                    <a:pt x="1644" y="68"/>
                                  </a:lnTo>
                                  <a:lnTo>
                                    <a:pt x="1672" y="68"/>
                                  </a:lnTo>
                                  <a:lnTo>
                                    <a:pt x="1692" y="58"/>
                                  </a:lnTo>
                                  <a:lnTo>
                                    <a:pt x="1711" y="58"/>
                                  </a:lnTo>
                                  <a:lnTo>
                                    <a:pt x="1735" y="48"/>
                                  </a:lnTo>
                                  <a:lnTo>
                                    <a:pt x="1763" y="48"/>
                                  </a:lnTo>
                                  <a:lnTo>
                                    <a:pt x="1783" y="39"/>
                                  </a:lnTo>
                                  <a:lnTo>
                                    <a:pt x="1802" y="39"/>
                                  </a:lnTo>
                                  <a:lnTo>
                                    <a:pt x="1821" y="29"/>
                                  </a:lnTo>
                                  <a:lnTo>
                                    <a:pt x="1850" y="29"/>
                                  </a:lnTo>
                                  <a:lnTo>
                                    <a:pt x="1869" y="29"/>
                                  </a:lnTo>
                                  <a:lnTo>
                                    <a:pt x="1888" y="20"/>
                                  </a:lnTo>
                                  <a:lnTo>
                                    <a:pt x="1917" y="20"/>
                                  </a:lnTo>
                                  <a:lnTo>
                                    <a:pt x="1936" y="20"/>
                                  </a:lnTo>
                                  <a:lnTo>
                                    <a:pt x="1955" y="10"/>
                                  </a:lnTo>
                                  <a:lnTo>
                                    <a:pt x="1974" y="10"/>
                                  </a:lnTo>
                                  <a:lnTo>
                                    <a:pt x="2003" y="10"/>
                                  </a:lnTo>
                                  <a:lnTo>
                                    <a:pt x="2022" y="10"/>
                                  </a:lnTo>
                                  <a:lnTo>
                                    <a:pt x="2041" y="10"/>
                                  </a:lnTo>
                                  <a:lnTo>
                                    <a:pt x="2061" y="0"/>
                                  </a:lnTo>
                                  <a:lnTo>
                                    <a:pt x="2089" y="0"/>
                                  </a:lnTo>
                                  <a:lnTo>
                                    <a:pt x="2108" y="0"/>
                                  </a:lnTo>
                                  <a:lnTo>
                                    <a:pt x="2128" y="0"/>
                                  </a:lnTo>
                                  <a:lnTo>
                                    <a:pt x="2147" y="0"/>
                                  </a:lnTo>
                                  <a:lnTo>
                                    <a:pt x="2176" y="0"/>
                                  </a:lnTo>
                                  <a:lnTo>
                                    <a:pt x="2195" y="0"/>
                                  </a:lnTo>
                                  <a:lnTo>
                                    <a:pt x="2219" y="0"/>
                                  </a:lnTo>
                                  <a:lnTo>
                                    <a:pt x="2247" y="0"/>
                                  </a:lnTo>
                                  <a:lnTo>
                                    <a:pt x="2267" y="0"/>
                                  </a:lnTo>
                                  <a:lnTo>
                                    <a:pt x="2286" y="0"/>
                                  </a:lnTo>
                                  <a:lnTo>
                                    <a:pt x="2305" y="0"/>
                                  </a:lnTo>
                                  <a:lnTo>
                                    <a:pt x="2334" y="0"/>
                                  </a:lnTo>
                                  <a:lnTo>
                                    <a:pt x="2353" y="10"/>
                                  </a:lnTo>
                                  <a:lnTo>
                                    <a:pt x="2372" y="10"/>
                                  </a:lnTo>
                                  <a:lnTo>
                                    <a:pt x="2391" y="10"/>
                                  </a:lnTo>
                                  <a:lnTo>
                                    <a:pt x="2420" y="10"/>
                                  </a:lnTo>
                                  <a:lnTo>
                                    <a:pt x="2439" y="10"/>
                                  </a:lnTo>
                                  <a:lnTo>
                                    <a:pt x="2458" y="20"/>
                                  </a:lnTo>
                                  <a:lnTo>
                                    <a:pt x="2477" y="20"/>
                                  </a:lnTo>
                                  <a:lnTo>
                                    <a:pt x="2506" y="20"/>
                                  </a:lnTo>
                                  <a:lnTo>
                                    <a:pt x="2525" y="29"/>
                                  </a:lnTo>
                                  <a:lnTo>
                                    <a:pt x="2544" y="29"/>
                                  </a:lnTo>
                                  <a:lnTo>
                                    <a:pt x="2573" y="29"/>
                                  </a:lnTo>
                                  <a:lnTo>
                                    <a:pt x="2592" y="39"/>
                                  </a:lnTo>
                                  <a:lnTo>
                                    <a:pt x="2612" y="39"/>
                                  </a:lnTo>
                                  <a:lnTo>
                                    <a:pt x="2631" y="48"/>
                                  </a:lnTo>
                                  <a:lnTo>
                                    <a:pt x="2659" y="48"/>
                                  </a:lnTo>
                                  <a:lnTo>
                                    <a:pt x="2679" y="58"/>
                                  </a:lnTo>
                                  <a:lnTo>
                                    <a:pt x="2698" y="58"/>
                                  </a:lnTo>
                                  <a:lnTo>
                                    <a:pt x="2717" y="68"/>
                                  </a:lnTo>
                                  <a:lnTo>
                                    <a:pt x="2750" y="68"/>
                                  </a:lnTo>
                                  <a:lnTo>
                                    <a:pt x="2770" y="77"/>
                                  </a:lnTo>
                                  <a:lnTo>
                                    <a:pt x="2789" y="87"/>
                                  </a:lnTo>
                                  <a:lnTo>
                                    <a:pt x="2808" y="87"/>
                                  </a:lnTo>
                                  <a:lnTo>
                                    <a:pt x="2837" y="96"/>
                                  </a:lnTo>
                                  <a:lnTo>
                                    <a:pt x="2856" y="106"/>
                                  </a:lnTo>
                                  <a:lnTo>
                                    <a:pt x="2875" y="106"/>
                                  </a:lnTo>
                                  <a:lnTo>
                                    <a:pt x="2894" y="116"/>
                                  </a:lnTo>
                                  <a:lnTo>
                                    <a:pt x="2923" y="125"/>
                                  </a:lnTo>
                                  <a:lnTo>
                                    <a:pt x="2942" y="135"/>
                                  </a:lnTo>
                                  <a:lnTo>
                                    <a:pt x="2961" y="144"/>
                                  </a:lnTo>
                                  <a:lnTo>
                                    <a:pt x="2990" y="144"/>
                                  </a:lnTo>
                                  <a:lnTo>
                                    <a:pt x="3009" y="154"/>
                                  </a:lnTo>
                                  <a:lnTo>
                                    <a:pt x="3028" y="164"/>
                                  </a:lnTo>
                                  <a:lnTo>
                                    <a:pt x="3048" y="173"/>
                                  </a:lnTo>
                                  <a:lnTo>
                                    <a:pt x="3076" y="183"/>
                                  </a:lnTo>
                                  <a:lnTo>
                                    <a:pt x="3095" y="192"/>
                                  </a:lnTo>
                                  <a:lnTo>
                                    <a:pt x="3115" y="202"/>
                                  </a:lnTo>
                                  <a:lnTo>
                                    <a:pt x="3134" y="212"/>
                                  </a:lnTo>
                                  <a:lnTo>
                                    <a:pt x="3163" y="221"/>
                                  </a:lnTo>
                                  <a:lnTo>
                                    <a:pt x="3182" y="240"/>
                                  </a:lnTo>
                                  <a:lnTo>
                                    <a:pt x="3201" y="250"/>
                                  </a:lnTo>
                                  <a:lnTo>
                                    <a:pt x="3220" y="260"/>
                                  </a:lnTo>
                                  <a:lnTo>
                                    <a:pt x="3254" y="269"/>
                                  </a:lnTo>
                                  <a:lnTo>
                                    <a:pt x="3273" y="279"/>
                                  </a:lnTo>
                                  <a:lnTo>
                                    <a:pt x="3292" y="298"/>
                                  </a:lnTo>
                                  <a:lnTo>
                                    <a:pt x="3321" y="308"/>
                                  </a:lnTo>
                                  <a:lnTo>
                                    <a:pt x="3340" y="317"/>
                                  </a:lnTo>
                                  <a:lnTo>
                                    <a:pt x="3359" y="336"/>
                                  </a:lnTo>
                                  <a:lnTo>
                                    <a:pt x="3378" y="346"/>
                                  </a:lnTo>
                                  <a:lnTo>
                                    <a:pt x="3407" y="365"/>
                                  </a:lnTo>
                                  <a:lnTo>
                                    <a:pt x="3426" y="375"/>
                                  </a:lnTo>
                                  <a:lnTo>
                                    <a:pt x="3445" y="394"/>
                                  </a:lnTo>
                                  <a:lnTo>
                                    <a:pt x="3464" y="404"/>
                                  </a:lnTo>
                                  <a:lnTo>
                                    <a:pt x="3493" y="423"/>
                                  </a:lnTo>
                                  <a:lnTo>
                                    <a:pt x="3512" y="442"/>
                                  </a:lnTo>
                                  <a:lnTo>
                                    <a:pt x="3532" y="461"/>
                                  </a:lnTo>
                                  <a:lnTo>
                                    <a:pt x="3551" y="471"/>
                                  </a:lnTo>
                                  <a:lnTo>
                                    <a:pt x="3579" y="490"/>
                                  </a:lnTo>
                                  <a:lnTo>
                                    <a:pt x="3599" y="509"/>
                                  </a:lnTo>
                                  <a:lnTo>
                                    <a:pt x="3618" y="528"/>
                                  </a:lnTo>
                                  <a:lnTo>
                                    <a:pt x="3637" y="548"/>
                                  </a:lnTo>
                                  <a:lnTo>
                                    <a:pt x="3666" y="572"/>
                                  </a:lnTo>
                                  <a:lnTo>
                                    <a:pt x="3685" y="591"/>
                                  </a:lnTo>
                                  <a:lnTo>
                                    <a:pt x="3704" y="610"/>
                                  </a:lnTo>
                                  <a:lnTo>
                                    <a:pt x="3733" y="629"/>
                                  </a:lnTo>
                                  <a:lnTo>
                                    <a:pt x="3752" y="658"/>
                                  </a:lnTo>
                                  <a:lnTo>
                                    <a:pt x="3776" y="677"/>
                                  </a:lnTo>
                                  <a:lnTo>
                                    <a:pt x="3795" y="696"/>
                                  </a:lnTo>
                                  <a:lnTo>
                                    <a:pt x="3824" y="725"/>
                                  </a:lnTo>
                                  <a:lnTo>
                                    <a:pt x="3843" y="744"/>
                                  </a:lnTo>
                                  <a:lnTo>
                                    <a:pt x="3862" y="773"/>
                                  </a:lnTo>
                                  <a:lnTo>
                                    <a:pt x="3881" y="802"/>
                                  </a:lnTo>
                                  <a:lnTo>
                                    <a:pt x="3910" y="821"/>
                                  </a:lnTo>
                                  <a:lnTo>
                                    <a:pt x="3929" y="850"/>
                                  </a:lnTo>
                                  <a:lnTo>
                                    <a:pt x="3948" y="879"/>
                                  </a:lnTo>
                                  <a:lnTo>
                                    <a:pt x="3968" y="908"/>
                                  </a:lnTo>
                                  <a:lnTo>
                                    <a:pt x="3996" y="946"/>
                                  </a:lnTo>
                                  <a:lnTo>
                                    <a:pt x="4015" y="975"/>
                                  </a:lnTo>
                                  <a:lnTo>
                                    <a:pt x="4035" y="1004"/>
                                  </a:lnTo>
                                  <a:lnTo>
                                    <a:pt x="4063" y="1042"/>
                                  </a:lnTo>
                                  <a:lnTo>
                                    <a:pt x="4083" y="1080"/>
                                  </a:lnTo>
                                  <a:lnTo>
                                    <a:pt x="4102" y="1109"/>
                                  </a:lnTo>
                                  <a:lnTo>
                                    <a:pt x="4121" y="1157"/>
                                  </a:lnTo>
                                  <a:lnTo>
                                    <a:pt x="4150" y="1196"/>
                                  </a:lnTo>
                                  <a:lnTo>
                                    <a:pt x="4169" y="1239"/>
                                  </a:lnTo>
                                  <a:lnTo>
                                    <a:pt x="4188" y="1287"/>
                                  </a:lnTo>
                                  <a:lnTo>
                                    <a:pt x="4207" y="1335"/>
                                  </a:lnTo>
                                  <a:lnTo>
                                    <a:pt x="4236" y="1392"/>
                                  </a:lnTo>
                                  <a:lnTo>
                                    <a:pt x="4255" y="1450"/>
                                  </a:lnTo>
                                  <a:lnTo>
                                    <a:pt x="4279" y="1508"/>
                                  </a:lnTo>
                                  <a:lnTo>
                                    <a:pt x="4293" y="1584"/>
                                  </a:lnTo>
                                  <a:lnTo>
                                    <a:pt x="4327" y="1661"/>
                                  </a:lnTo>
                                  <a:lnTo>
                                    <a:pt x="4346" y="1757"/>
                                  </a:lnTo>
                                  <a:lnTo>
                                    <a:pt x="4365" y="1887"/>
                                  </a:lnTo>
                                  <a:lnTo>
                                    <a:pt x="4394" y="2184"/>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Freeform 385"/>
                          <wps:cNvSpPr>
                            <a:spLocks/>
                          </wps:cNvSpPr>
                          <wps:spPr bwMode="auto">
                            <a:xfrm>
                              <a:off x="915" y="4368"/>
                              <a:ext cx="4394" cy="2184"/>
                            </a:xfrm>
                            <a:custGeom>
                              <a:avLst/>
                              <a:gdLst>
                                <a:gd name="T0" fmla="*/ 67 w 4394"/>
                                <a:gd name="T1" fmla="*/ 523 h 2184"/>
                                <a:gd name="T2" fmla="*/ 154 w 4394"/>
                                <a:gd name="T3" fmla="*/ 792 h 2184"/>
                                <a:gd name="T4" fmla="*/ 245 w 4394"/>
                                <a:gd name="T5" fmla="*/ 989 h 2184"/>
                                <a:gd name="T6" fmla="*/ 331 w 4394"/>
                                <a:gd name="T7" fmla="*/ 1142 h 2184"/>
                                <a:gd name="T8" fmla="*/ 427 w 4394"/>
                                <a:gd name="T9" fmla="*/ 1277 h 2184"/>
                                <a:gd name="T10" fmla="*/ 513 w 4394"/>
                                <a:gd name="T11" fmla="*/ 1382 h 2184"/>
                                <a:gd name="T12" fmla="*/ 599 w 4394"/>
                                <a:gd name="T13" fmla="*/ 1488 h 2184"/>
                                <a:gd name="T14" fmla="*/ 685 w 4394"/>
                                <a:gd name="T15" fmla="*/ 1579 h 2184"/>
                                <a:gd name="T16" fmla="*/ 776 w 4394"/>
                                <a:gd name="T17" fmla="*/ 1656 h 2184"/>
                                <a:gd name="T18" fmla="*/ 863 w 4394"/>
                                <a:gd name="T19" fmla="*/ 1723 h 2184"/>
                                <a:gd name="T20" fmla="*/ 949 w 4394"/>
                                <a:gd name="T21" fmla="*/ 1790 h 2184"/>
                                <a:gd name="T22" fmla="*/ 1035 w 4394"/>
                                <a:gd name="T23" fmla="*/ 1848 h 2184"/>
                                <a:gd name="T24" fmla="*/ 1121 w 4394"/>
                                <a:gd name="T25" fmla="*/ 1906 h 2184"/>
                                <a:gd name="T26" fmla="*/ 1212 w 4394"/>
                                <a:gd name="T27" fmla="*/ 1944 h 2184"/>
                                <a:gd name="T28" fmla="*/ 1299 w 4394"/>
                                <a:gd name="T29" fmla="*/ 1992 h 2184"/>
                                <a:gd name="T30" fmla="*/ 1385 w 4394"/>
                                <a:gd name="T31" fmla="*/ 2030 h 2184"/>
                                <a:gd name="T32" fmla="*/ 1471 w 4394"/>
                                <a:gd name="T33" fmla="*/ 2059 h 2184"/>
                                <a:gd name="T34" fmla="*/ 1557 w 4394"/>
                                <a:gd name="T35" fmla="*/ 2088 h 2184"/>
                                <a:gd name="T36" fmla="*/ 1644 w 4394"/>
                                <a:gd name="T37" fmla="*/ 2117 h 2184"/>
                                <a:gd name="T38" fmla="*/ 1735 w 4394"/>
                                <a:gd name="T39" fmla="*/ 2136 h 2184"/>
                                <a:gd name="T40" fmla="*/ 1821 w 4394"/>
                                <a:gd name="T41" fmla="*/ 2155 h 2184"/>
                                <a:gd name="T42" fmla="*/ 1917 w 4394"/>
                                <a:gd name="T43" fmla="*/ 2165 h 2184"/>
                                <a:gd name="T44" fmla="*/ 2003 w 4394"/>
                                <a:gd name="T45" fmla="*/ 2174 h 2184"/>
                                <a:gd name="T46" fmla="*/ 2089 w 4394"/>
                                <a:gd name="T47" fmla="*/ 2184 h 2184"/>
                                <a:gd name="T48" fmla="*/ 2176 w 4394"/>
                                <a:gd name="T49" fmla="*/ 2184 h 2184"/>
                                <a:gd name="T50" fmla="*/ 2267 w 4394"/>
                                <a:gd name="T51" fmla="*/ 2184 h 2184"/>
                                <a:gd name="T52" fmla="*/ 2353 w 4394"/>
                                <a:gd name="T53" fmla="*/ 2174 h 2184"/>
                                <a:gd name="T54" fmla="*/ 2439 w 4394"/>
                                <a:gd name="T55" fmla="*/ 2174 h 2184"/>
                                <a:gd name="T56" fmla="*/ 2525 w 4394"/>
                                <a:gd name="T57" fmla="*/ 2155 h 2184"/>
                                <a:gd name="T58" fmla="*/ 2612 w 4394"/>
                                <a:gd name="T59" fmla="*/ 2146 h 2184"/>
                                <a:gd name="T60" fmla="*/ 2698 w 4394"/>
                                <a:gd name="T61" fmla="*/ 2126 h 2184"/>
                                <a:gd name="T62" fmla="*/ 2789 w 4394"/>
                                <a:gd name="T63" fmla="*/ 2098 h 2184"/>
                                <a:gd name="T64" fmla="*/ 2875 w 4394"/>
                                <a:gd name="T65" fmla="*/ 2078 h 2184"/>
                                <a:gd name="T66" fmla="*/ 2961 w 4394"/>
                                <a:gd name="T67" fmla="*/ 2040 h 2184"/>
                                <a:gd name="T68" fmla="*/ 3048 w 4394"/>
                                <a:gd name="T69" fmla="*/ 2011 h 2184"/>
                                <a:gd name="T70" fmla="*/ 3134 w 4394"/>
                                <a:gd name="T71" fmla="*/ 1973 h 2184"/>
                                <a:gd name="T72" fmla="*/ 3220 w 4394"/>
                                <a:gd name="T73" fmla="*/ 1925 h 2184"/>
                                <a:gd name="T74" fmla="*/ 3321 w 4394"/>
                                <a:gd name="T75" fmla="*/ 1877 h 2184"/>
                                <a:gd name="T76" fmla="*/ 3407 w 4394"/>
                                <a:gd name="T77" fmla="*/ 1819 h 2184"/>
                                <a:gd name="T78" fmla="*/ 3493 w 4394"/>
                                <a:gd name="T79" fmla="*/ 1762 h 2184"/>
                                <a:gd name="T80" fmla="*/ 3579 w 4394"/>
                                <a:gd name="T81" fmla="*/ 1694 h 2184"/>
                                <a:gd name="T82" fmla="*/ 3666 w 4394"/>
                                <a:gd name="T83" fmla="*/ 1618 h 2184"/>
                                <a:gd name="T84" fmla="*/ 3752 w 4394"/>
                                <a:gd name="T85" fmla="*/ 1526 h 2184"/>
                                <a:gd name="T86" fmla="*/ 3843 w 4394"/>
                                <a:gd name="T87" fmla="*/ 1440 h 2184"/>
                                <a:gd name="T88" fmla="*/ 3929 w 4394"/>
                                <a:gd name="T89" fmla="*/ 1334 h 2184"/>
                                <a:gd name="T90" fmla="*/ 4015 w 4394"/>
                                <a:gd name="T91" fmla="*/ 1210 h 2184"/>
                                <a:gd name="T92" fmla="*/ 4102 w 4394"/>
                                <a:gd name="T93" fmla="*/ 1075 h 2184"/>
                                <a:gd name="T94" fmla="*/ 4188 w 4394"/>
                                <a:gd name="T95" fmla="*/ 898 h 2184"/>
                                <a:gd name="T96" fmla="*/ 4279 w 4394"/>
                                <a:gd name="T97" fmla="*/ 677 h 2184"/>
                                <a:gd name="T98" fmla="*/ 4365 w 4394"/>
                                <a:gd name="T99" fmla="*/ 302 h 2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4394" h="2184">
                                  <a:moveTo>
                                    <a:pt x="0" y="0"/>
                                  </a:moveTo>
                                  <a:lnTo>
                                    <a:pt x="29" y="302"/>
                                  </a:lnTo>
                                  <a:lnTo>
                                    <a:pt x="48" y="427"/>
                                  </a:lnTo>
                                  <a:lnTo>
                                    <a:pt x="67" y="523"/>
                                  </a:lnTo>
                                  <a:lnTo>
                                    <a:pt x="96" y="600"/>
                                  </a:lnTo>
                                  <a:lnTo>
                                    <a:pt x="115" y="677"/>
                                  </a:lnTo>
                                  <a:lnTo>
                                    <a:pt x="134" y="734"/>
                                  </a:lnTo>
                                  <a:lnTo>
                                    <a:pt x="154" y="792"/>
                                  </a:lnTo>
                                  <a:lnTo>
                                    <a:pt x="187" y="850"/>
                                  </a:lnTo>
                                  <a:lnTo>
                                    <a:pt x="206" y="898"/>
                                  </a:lnTo>
                                  <a:lnTo>
                                    <a:pt x="225" y="946"/>
                                  </a:lnTo>
                                  <a:lnTo>
                                    <a:pt x="245" y="989"/>
                                  </a:lnTo>
                                  <a:lnTo>
                                    <a:pt x="273" y="1027"/>
                                  </a:lnTo>
                                  <a:lnTo>
                                    <a:pt x="292" y="1075"/>
                                  </a:lnTo>
                                  <a:lnTo>
                                    <a:pt x="312" y="1104"/>
                                  </a:lnTo>
                                  <a:lnTo>
                                    <a:pt x="331" y="1142"/>
                                  </a:lnTo>
                                  <a:lnTo>
                                    <a:pt x="360" y="1181"/>
                                  </a:lnTo>
                                  <a:lnTo>
                                    <a:pt x="379" y="1210"/>
                                  </a:lnTo>
                                  <a:lnTo>
                                    <a:pt x="398" y="1238"/>
                                  </a:lnTo>
                                  <a:lnTo>
                                    <a:pt x="427" y="1277"/>
                                  </a:lnTo>
                                  <a:lnTo>
                                    <a:pt x="446" y="1306"/>
                                  </a:lnTo>
                                  <a:lnTo>
                                    <a:pt x="465" y="1334"/>
                                  </a:lnTo>
                                  <a:lnTo>
                                    <a:pt x="484" y="1363"/>
                                  </a:lnTo>
                                  <a:lnTo>
                                    <a:pt x="513" y="1382"/>
                                  </a:lnTo>
                                  <a:lnTo>
                                    <a:pt x="532" y="1411"/>
                                  </a:lnTo>
                                  <a:lnTo>
                                    <a:pt x="551" y="1440"/>
                                  </a:lnTo>
                                  <a:lnTo>
                                    <a:pt x="570" y="1459"/>
                                  </a:lnTo>
                                  <a:lnTo>
                                    <a:pt x="599" y="1488"/>
                                  </a:lnTo>
                                  <a:lnTo>
                                    <a:pt x="618" y="1507"/>
                                  </a:lnTo>
                                  <a:lnTo>
                                    <a:pt x="637" y="1526"/>
                                  </a:lnTo>
                                  <a:lnTo>
                                    <a:pt x="661" y="1555"/>
                                  </a:lnTo>
                                  <a:lnTo>
                                    <a:pt x="685" y="1579"/>
                                  </a:lnTo>
                                  <a:lnTo>
                                    <a:pt x="709" y="1594"/>
                                  </a:lnTo>
                                  <a:lnTo>
                                    <a:pt x="728" y="1618"/>
                                  </a:lnTo>
                                  <a:lnTo>
                                    <a:pt x="757" y="1637"/>
                                  </a:lnTo>
                                  <a:lnTo>
                                    <a:pt x="776" y="1656"/>
                                  </a:lnTo>
                                  <a:lnTo>
                                    <a:pt x="796" y="1675"/>
                                  </a:lnTo>
                                  <a:lnTo>
                                    <a:pt x="815" y="1694"/>
                                  </a:lnTo>
                                  <a:lnTo>
                                    <a:pt x="843" y="1714"/>
                                  </a:lnTo>
                                  <a:lnTo>
                                    <a:pt x="863" y="1723"/>
                                  </a:lnTo>
                                  <a:lnTo>
                                    <a:pt x="882" y="1742"/>
                                  </a:lnTo>
                                  <a:lnTo>
                                    <a:pt x="901" y="1762"/>
                                  </a:lnTo>
                                  <a:lnTo>
                                    <a:pt x="930" y="1781"/>
                                  </a:lnTo>
                                  <a:lnTo>
                                    <a:pt x="949" y="1790"/>
                                  </a:lnTo>
                                  <a:lnTo>
                                    <a:pt x="968" y="1810"/>
                                  </a:lnTo>
                                  <a:lnTo>
                                    <a:pt x="987" y="1819"/>
                                  </a:lnTo>
                                  <a:lnTo>
                                    <a:pt x="1016" y="1838"/>
                                  </a:lnTo>
                                  <a:lnTo>
                                    <a:pt x="1035" y="1848"/>
                                  </a:lnTo>
                                  <a:lnTo>
                                    <a:pt x="1054" y="1867"/>
                                  </a:lnTo>
                                  <a:lnTo>
                                    <a:pt x="1073" y="1877"/>
                                  </a:lnTo>
                                  <a:lnTo>
                                    <a:pt x="1102" y="1886"/>
                                  </a:lnTo>
                                  <a:lnTo>
                                    <a:pt x="1121" y="1906"/>
                                  </a:lnTo>
                                  <a:lnTo>
                                    <a:pt x="1141" y="1915"/>
                                  </a:lnTo>
                                  <a:lnTo>
                                    <a:pt x="1169" y="1925"/>
                                  </a:lnTo>
                                  <a:lnTo>
                                    <a:pt x="1193" y="1934"/>
                                  </a:lnTo>
                                  <a:lnTo>
                                    <a:pt x="1212" y="1944"/>
                                  </a:lnTo>
                                  <a:lnTo>
                                    <a:pt x="1232" y="1963"/>
                                  </a:lnTo>
                                  <a:lnTo>
                                    <a:pt x="1260" y="1973"/>
                                  </a:lnTo>
                                  <a:lnTo>
                                    <a:pt x="1280" y="1982"/>
                                  </a:lnTo>
                                  <a:lnTo>
                                    <a:pt x="1299" y="1992"/>
                                  </a:lnTo>
                                  <a:lnTo>
                                    <a:pt x="1318" y="2002"/>
                                  </a:lnTo>
                                  <a:lnTo>
                                    <a:pt x="1347" y="2011"/>
                                  </a:lnTo>
                                  <a:lnTo>
                                    <a:pt x="1366" y="2021"/>
                                  </a:lnTo>
                                  <a:lnTo>
                                    <a:pt x="1385" y="2030"/>
                                  </a:lnTo>
                                  <a:lnTo>
                                    <a:pt x="1404" y="2040"/>
                                  </a:lnTo>
                                  <a:lnTo>
                                    <a:pt x="1433" y="2040"/>
                                  </a:lnTo>
                                  <a:lnTo>
                                    <a:pt x="1452" y="2050"/>
                                  </a:lnTo>
                                  <a:lnTo>
                                    <a:pt x="1471" y="2059"/>
                                  </a:lnTo>
                                  <a:lnTo>
                                    <a:pt x="1500" y="2069"/>
                                  </a:lnTo>
                                  <a:lnTo>
                                    <a:pt x="1519" y="2078"/>
                                  </a:lnTo>
                                  <a:lnTo>
                                    <a:pt x="1538" y="2078"/>
                                  </a:lnTo>
                                  <a:lnTo>
                                    <a:pt x="1557" y="2088"/>
                                  </a:lnTo>
                                  <a:lnTo>
                                    <a:pt x="1586" y="2098"/>
                                  </a:lnTo>
                                  <a:lnTo>
                                    <a:pt x="1605" y="2098"/>
                                  </a:lnTo>
                                  <a:lnTo>
                                    <a:pt x="1624" y="2107"/>
                                  </a:lnTo>
                                  <a:lnTo>
                                    <a:pt x="1644" y="2117"/>
                                  </a:lnTo>
                                  <a:lnTo>
                                    <a:pt x="1672" y="2117"/>
                                  </a:lnTo>
                                  <a:lnTo>
                                    <a:pt x="1692" y="2126"/>
                                  </a:lnTo>
                                  <a:lnTo>
                                    <a:pt x="1711" y="2126"/>
                                  </a:lnTo>
                                  <a:lnTo>
                                    <a:pt x="1735" y="2136"/>
                                  </a:lnTo>
                                  <a:lnTo>
                                    <a:pt x="1763" y="2136"/>
                                  </a:lnTo>
                                  <a:lnTo>
                                    <a:pt x="1783" y="2146"/>
                                  </a:lnTo>
                                  <a:lnTo>
                                    <a:pt x="1802" y="2146"/>
                                  </a:lnTo>
                                  <a:lnTo>
                                    <a:pt x="1821" y="2155"/>
                                  </a:lnTo>
                                  <a:lnTo>
                                    <a:pt x="1850" y="2155"/>
                                  </a:lnTo>
                                  <a:lnTo>
                                    <a:pt x="1869" y="2155"/>
                                  </a:lnTo>
                                  <a:lnTo>
                                    <a:pt x="1888" y="2165"/>
                                  </a:lnTo>
                                  <a:lnTo>
                                    <a:pt x="1917" y="2165"/>
                                  </a:lnTo>
                                  <a:lnTo>
                                    <a:pt x="1936" y="2165"/>
                                  </a:lnTo>
                                  <a:lnTo>
                                    <a:pt x="1955" y="2174"/>
                                  </a:lnTo>
                                  <a:lnTo>
                                    <a:pt x="1974" y="2174"/>
                                  </a:lnTo>
                                  <a:lnTo>
                                    <a:pt x="2003" y="2174"/>
                                  </a:lnTo>
                                  <a:lnTo>
                                    <a:pt x="2022" y="2174"/>
                                  </a:lnTo>
                                  <a:lnTo>
                                    <a:pt x="2041" y="2174"/>
                                  </a:lnTo>
                                  <a:lnTo>
                                    <a:pt x="2061" y="2184"/>
                                  </a:lnTo>
                                  <a:lnTo>
                                    <a:pt x="2089" y="2184"/>
                                  </a:lnTo>
                                  <a:lnTo>
                                    <a:pt x="2108" y="2184"/>
                                  </a:lnTo>
                                  <a:lnTo>
                                    <a:pt x="2128" y="2184"/>
                                  </a:lnTo>
                                  <a:lnTo>
                                    <a:pt x="2147" y="2184"/>
                                  </a:lnTo>
                                  <a:lnTo>
                                    <a:pt x="2176" y="2184"/>
                                  </a:lnTo>
                                  <a:lnTo>
                                    <a:pt x="2195" y="2184"/>
                                  </a:lnTo>
                                  <a:lnTo>
                                    <a:pt x="2219" y="2184"/>
                                  </a:lnTo>
                                  <a:lnTo>
                                    <a:pt x="2247" y="2184"/>
                                  </a:lnTo>
                                  <a:lnTo>
                                    <a:pt x="2267" y="2184"/>
                                  </a:lnTo>
                                  <a:lnTo>
                                    <a:pt x="2286" y="2184"/>
                                  </a:lnTo>
                                  <a:lnTo>
                                    <a:pt x="2305" y="2184"/>
                                  </a:lnTo>
                                  <a:lnTo>
                                    <a:pt x="2334" y="2184"/>
                                  </a:lnTo>
                                  <a:lnTo>
                                    <a:pt x="2353" y="2174"/>
                                  </a:lnTo>
                                  <a:lnTo>
                                    <a:pt x="2372" y="2174"/>
                                  </a:lnTo>
                                  <a:lnTo>
                                    <a:pt x="2391" y="2174"/>
                                  </a:lnTo>
                                  <a:lnTo>
                                    <a:pt x="2420" y="2174"/>
                                  </a:lnTo>
                                  <a:lnTo>
                                    <a:pt x="2439" y="2174"/>
                                  </a:lnTo>
                                  <a:lnTo>
                                    <a:pt x="2458" y="2165"/>
                                  </a:lnTo>
                                  <a:lnTo>
                                    <a:pt x="2477" y="2165"/>
                                  </a:lnTo>
                                  <a:lnTo>
                                    <a:pt x="2506" y="2165"/>
                                  </a:lnTo>
                                  <a:lnTo>
                                    <a:pt x="2525" y="2155"/>
                                  </a:lnTo>
                                  <a:lnTo>
                                    <a:pt x="2544" y="2155"/>
                                  </a:lnTo>
                                  <a:lnTo>
                                    <a:pt x="2573" y="2155"/>
                                  </a:lnTo>
                                  <a:lnTo>
                                    <a:pt x="2592" y="2146"/>
                                  </a:lnTo>
                                  <a:lnTo>
                                    <a:pt x="2612" y="2146"/>
                                  </a:lnTo>
                                  <a:lnTo>
                                    <a:pt x="2631" y="2136"/>
                                  </a:lnTo>
                                  <a:lnTo>
                                    <a:pt x="2659" y="2136"/>
                                  </a:lnTo>
                                  <a:lnTo>
                                    <a:pt x="2679" y="2126"/>
                                  </a:lnTo>
                                  <a:lnTo>
                                    <a:pt x="2698" y="2126"/>
                                  </a:lnTo>
                                  <a:lnTo>
                                    <a:pt x="2717" y="2117"/>
                                  </a:lnTo>
                                  <a:lnTo>
                                    <a:pt x="2750" y="2117"/>
                                  </a:lnTo>
                                  <a:lnTo>
                                    <a:pt x="2770" y="2107"/>
                                  </a:lnTo>
                                  <a:lnTo>
                                    <a:pt x="2789" y="2098"/>
                                  </a:lnTo>
                                  <a:lnTo>
                                    <a:pt x="2808" y="2098"/>
                                  </a:lnTo>
                                  <a:lnTo>
                                    <a:pt x="2837" y="2088"/>
                                  </a:lnTo>
                                  <a:lnTo>
                                    <a:pt x="2856" y="2078"/>
                                  </a:lnTo>
                                  <a:lnTo>
                                    <a:pt x="2875" y="2078"/>
                                  </a:lnTo>
                                  <a:lnTo>
                                    <a:pt x="2894" y="2069"/>
                                  </a:lnTo>
                                  <a:lnTo>
                                    <a:pt x="2923" y="2059"/>
                                  </a:lnTo>
                                  <a:lnTo>
                                    <a:pt x="2942" y="2050"/>
                                  </a:lnTo>
                                  <a:lnTo>
                                    <a:pt x="2961" y="2040"/>
                                  </a:lnTo>
                                  <a:lnTo>
                                    <a:pt x="2990" y="2040"/>
                                  </a:lnTo>
                                  <a:lnTo>
                                    <a:pt x="3009" y="2030"/>
                                  </a:lnTo>
                                  <a:lnTo>
                                    <a:pt x="3028" y="2021"/>
                                  </a:lnTo>
                                  <a:lnTo>
                                    <a:pt x="3048" y="2011"/>
                                  </a:lnTo>
                                  <a:lnTo>
                                    <a:pt x="3076" y="2002"/>
                                  </a:lnTo>
                                  <a:lnTo>
                                    <a:pt x="3095" y="1992"/>
                                  </a:lnTo>
                                  <a:lnTo>
                                    <a:pt x="3115" y="1982"/>
                                  </a:lnTo>
                                  <a:lnTo>
                                    <a:pt x="3134" y="1973"/>
                                  </a:lnTo>
                                  <a:lnTo>
                                    <a:pt x="3163" y="1963"/>
                                  </a:lnTo>
                                  <a:lnTo>
                                    <a:pt x="3182" y="1944"/>
                                  </a:lnTo>
                                  <a:lnTo>
                                    <a:pt x="3201" y="1934"/>
                                  </a:lnTo>
                                  <a:lnTo>
                                    <a:pt x="3220" y="1925"/>
                                  </a:lnTo>
                                  <a:lnTo>
                                    <a:pt x="3254" y="1915"/>
                                  </a:lnTo>
                                  <a:lnTo>
                                    <a:pt x="3273" y="1906"/>
                                  </a:lnTo>
                                  <a:lnTo>
                                    <a:pt x="3292" y="1886"/>
                                  </a:lnTo>
                                  <a:lnTo>
                                    <a:pt x="3321" y="1877"/>
                                  </a:lnTo>
                                  <a:lnTo>
                                    <a:pt x="3340" y="1867"/>
                                  </a:lnTo>
                                  <a:lnTo>
                                    <a:pt x="3359" y="1848"/>
                                  </a:lnTo>
                                  <a:lnTo>
                                    <a:pt x="3378" y="1838"/>
                                  </a:lnTo>
                                  <a:lnTo>
                                    <a:pt x="3407" y="1819"/>
                                  </a:lnTo>
                                  <a:lnTo>
                                    <a:pt x="3426" y="1810"/>
                                  </a:lnTo>
                                  <a:lnTo>
                                    <a:pt x="3445" y="1790"/>
                                  </a:lnTo>
                                  <a:lnTo>
                                    <a:pt x="3464" y="1781"/>
                                  </a:lnTo>
                                  <a:lnTo>
                                    <a:pt x="3493" y="1762"/>
                                  </a:lnTo>
                                  <a:lnTo>
                                    <a:pt x="3512" y="1742"/>
                                  </a:lnTo>
                                  <a:lnTo>
                                    <a:pt x="3532" y="1723"/>
                                  </a:lnTo>
                                  <a:lnTo>
                                    <a:pt x="3551" y="1714"/>
                                  </a:lnTo>
                                  <a:lnTo>
                                    <a:pt x="3579" y="1694"/>
                                  </a:lnTo>
                                  <a:lnTo>
                                    <a:pt x="3599" y="1675"/>
                                  </a:lnTo>
                                  <a:lnTo>
                                    <a:pt x="3618" y="1656"/>
                                  </a:lnTo>
                                  <a:lnTo>
                                    <a:pt x="3637" y="1637"/>
                                  </a:lnTo>
                                  <a:lnTo>
                                    <a:pt x="3666" y="1618"/>
                                  </a:lnTo>
                                  <a:lnTo>
                                    <a:pt x="3685" y="1594"/>
                                  </a:lnTo>
                                  <a:lnTo>
                                    <a:pt x="3704" y="1579"/>
                                  </a:lnTo>
                                  <a:lnTo>
                                    <a:pt x="3733" y="1555"/>
                                  </a:lnTo>
                                  <a:lnTo>
                                    <a:pt x="3752" y="1526"/>
                                  </a:lnTo>
                                  <a:lnTo>
                                    <a:pt x="3776" y="1507"/>
                                  </a:lnTo>
                                  <a:lnTo>
                                    <a:pt x="3795" y="1488"/>
                                  </a:lnTo>
                                  <a:lnTo>
                                    <a:pt x="3824" y="1459"/>
                                  </a:lnTo>
                                  <a:lnTo>
                                    <a:pt x="3843" y="1440"/>
                                  </a:lnTo>
                                  <a:lnTo>
                                    <a:pt x="3862" y="1411"/>
                                  </a:lnTo>
                                  <a:lnTo>
                                    <a:pt x="3881" y="1382"/>
                                  </a:lnTo>
                                  <a:lnTo>
                                    <a:pt x="3910" y="1363"/>
                                  </a:lnTo>
                                  <a:lnTo>
                                    <a:pt x="3929" y="1334"/>
                                  </a:lnTo>
                                  <a:lnTo>
                                    <a:pt x="3948" y="1306"/>
                                  </a:lnTo>
                                  <a:lnTo>
                                    <a:pt x="3968" y="1277"/>
                                  </a:lnTo>
                                  <a:lnTo>
                                    <a:pt x="3996" y="1238"/>
                                  </a:lnTo>
                                  <a:lnTo>
                                    <a:pt x="4015" y="1210"/>
                                  </a:lnTo>
                                  <a:lnTo>
                                    <a:pt x="4035" y="1181"/>
                                  </a:lnTo>
                                  <a:lnTo>
                                    <a:pt x="4063" y="1142"/>
                                  </a:lnTo>
                                  <a:lnTo>
                                    <a:pt x="4083" y="1104"/>
                                  </a:lnTo>
                                  <a:lnTo>
                                    <a:pt x="4102" y="1075"/>
                                  </a:lnTo>
                                  <a:lnTo>
                                    <a:pt x="4121" y="1027"/>
                                  </a:lnTo>
                                  <a:lnTo>
                                    <a:pt x="4150" y="989"/>
                                  </a:lnTo>
                                  <a:lnTo>
                                    <a:pt x="4169" y="946"/>
                                  </a:lnTo>
                                  <a:lnTo>
                                    <a:pt x="4188" y="898"/>
                                  </a:lnTo>
                                  <a:lnTo>
                                    <a:pt x="4207" y="850"/>
                                  </a:lnTo>
                                  <a:lnTo>
                                    <a:pt x="4236" y="792"/>
                                  </a:lnTo>
                                  <a:lnTo>
                                    <a:pt x="4255" y="734"/>
                                  </a:lnTo>
                                  <a:lnTo>
                                    <a:pt x="4279" y="677"/>
                                  </a:lnTo>
                                  <a:lnTo>
                                    <a:pt x="4293" y="600"/>
                                  </a:lnTo>
                                  <a:lnTo>
                                    <a:pt x="4327" y="523"/>
                                  </a:lnTo>
                                  <a:lnTo>
                                    <a:pt x="4346" y="427"/>
                                  </a:lnTo>
                                  <a:lnTo>
                                    <a:pt x="4365" y="302"/>
                                  </a:lnTo>
                                  <a:lnTo>
                                    <a:pt x="4394"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 name="Rectangle 386"/>
                          <wps:cNvSpPr>
                            <a:spLocks noChangeArrowheads="1"/>
                          </wps:cNvSpPr>
                          <wps:spPr bwMode="auto">
                            <a:xfrm>
                              <a:off x="848" y="2098"/>
                              <a:ext cx="4533" cy="4536"/>
                            </a:xfrm>
                            <a:prstGeom prst="rect">
                              <a:avLst/>
                            </a:prstGeom>
                            <a:noFill/>
                            <a:ln w="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Rectangle 387"/>
                          <wps:cNvSpPr>
                            <a:spLocks noChangeArrowheads="1"/>
                          </wps:cNvSpPr>
                          <wps:spPr bwMode="auto">
                            <a:xfrm>
                              <a:off x="6382" y="2491"/>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–145</w:t>
                                </w:r>
                              </w:p>
                            </w:txbxContent>
                          </wps:txbx>
                          <wps:bodyPr rot="0" vert="horz" wrap="none" lIns="0" tIns="0" rIns="0" bIns="0" anchor="t" anchorCtr="0">
                            <a:spAutoFit/>
                          </wps:bodyPr>
                        </wps:wsp>
                        <wps:wsp>
                          <wps:cNvPr id="386" name="Rectangle 388"/>
                          <wps:cNvSpPr>
                            <a:spLocks noChangeArrowheads="1"/>
                          </wps:cNvSpPr>
                          <wps:spPr bwMode="auto">
                            <a:xfrm>
                              <a:off x="6382" y="1982"/>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–140</w:t>
                                </w:r>
                              </w:p>
                            </w:txbxContent>
                          </wps:txbx>
                          <wps:bodyPr rot="0" vert="horz" wrap="none" lIns="0" tIns="0" rIns="0" bIns="0" anchor="t" anchorCtr="0">
                            <a:spAutoFit/>
                          </wps:bodyPr>
                        </wps:wsp>
                        <wps:wsp>
                          <wps:cNvPr id="387" name="Rectangle 389"/>
                          <wps:cNvSpPr>
                            <a:spLocks noChangeArrowheads="1"/>
                          </wps:cNvSpPr>
                          <wps:spPr bwMode="auto">
                            <a:xfrm>
                              <a:off x="6382" y="3523"/>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–155</w:t>
                                </w:r>
                              </w:p>
                            </w:txbxContent>
                          </wps:txbx>
                          <wps:bodyPr rot="0" vert="horz" wrap="none" lIns="0" tIns="0" rIns="0" bIns="0" anchor="t" anchorCtr="0">
                            <a:spAutoFit/>
                          </wps:bodyPr>
                        </wps:wsp>
                        <wps:wsp>
                          <wps:cNvPr id="388" name="Rectangle 390"/>
                          <wps:cNvSpPr>
                            <a:spLocks noChangeArrowheads="1"/>
                          </wps:cNvSpPr>
                          <wps:spPr bwMode="auto">
                            <a:xfrm>
                              <a:off x="6382" y="3014"/>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–150</w:t>
                                </w:r>
                              </w:p>
                            </w:txbxContent>
                          </wps:txbx>
                          <wps:bodyPr rot="0" vert="horz" wrap="none" lIns="0" tIns="0" rIns="0" bIns="0" anchor="t" anchorCtr="0">
                            <a:spAutoFit/>
                          </wps:bodyPr>
                        </wps:wsp>
                        <wps:wsp>
                          <wps:cNvPr id="389" name="Rectangle 391"/>
                          <wps:cNvSpPr>
                            <a:spLocks noChangeArrowheads="1"/>
                          </wps:cNvSpPr>
                          <wps:spPr bwMode="auto">
                            <a:xfrm>
                              <a:off x="6382" y="4560"/>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–165</w:t>
                                </w:r>
                              </w:p>
                            </w:txbxContent>
                          </wps:txbx>
                          <wps:bodyPr rot="0" vert="horz" wrap="none" lIns="0" tIns="0" rIns="0" bIns="0" anchor="t" anchorCtr="0">
                            <a:spAutoFit/>
                          </wps:bodyPr>
                        </wps:wsp>
                        <wps:wsp>
                          <wps:cNvPr id="390" name="Rectangle 392"/>
                          <wps:cNvSpPr>
                            <a:spLocks noChangeArrowheads="1"/>
                          </wps:cNvSpPr>
                          <wps:spPr bwMode="auto">
                            <a:xfrm>
                              <a:off x="6382" y="4042"/>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–160</w:t>
                                </w:r>
                              </w:p>
                            </w:txbxContent>
                          </wps:txbx>
                          <wps:bodyPr rot="0" vert="horz" wrap="none" lIns="0" tIns="0" rIns="0" bIns="0" anchor="t" anchorCtr="0">
                            <a:spAutoFit/>
                          </wps:bodyPr>
                        </wps:wsp>
                        <wps:wsp>
                          <wps:cNvPr id="391" name="Rectangle 393"/>
                          <wps:cNvSpPr>
                            <a:spLocks noChangeArrowheads="1"/>
                          </wps:cNvSpPr>
                          <wps:spPr bwMode="auto">
                            <a:xfrm>
                              <a:off x="6373" y="5587"/>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–175</w:t>
                                </w:r>
                              </w:p>
                            </w:txbxContent>
                          </wps:txbx>
                          <wps:bodyPr rot="0" vert="horz" wrap="none" lIns="0" tIns="0" rIns="0" bIns="0" anchor="t" anchorCtr="0">
                            <a:spAutoFit/>
                          </wps:bodyPr>
                        </wps:wsp>
                        <wps:wsp>
                          <wps:cNvPr id="392" name="Rectangle 394"/>
                          <wps:cNvSpPr>
                            <a:spLocks noChangeArrowheads="1"/>
                          </wps:cNvSpPr>
                          <wps:spPr bwMode="auto">
                            <a:xfrm>
                              <a:off x="6382" y="5074"/>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–170</w:t>
                                </w:r>
                              </w:p>
                            </w:txbxContent>
                          </wps:txbx>
                          <wps:bodyPr rot="0" vert="horz" wrap="none" lIns="0" tIns="0" rIns="0" bIns="0" anchor="t" anchorCtr="0">
                            <a:spAutoFit/>
                          </wps:bodyPr>
                        </wps:wsp>
                        <wps:wsp>
                          <wps:cNvPr id="393" name="Rectangle 395"/>
                          <wps:cNvSpPr>
                            <a:spLocks noChangeArrowheads="1"/>
                          </wps:cNvSpPr>
                          <wps:spPr bwMode="auto">
                            <a:xfrm>
                              <a:off x="6382" y="6096"/>
                              <a:ext cx="36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–180</w:t>
                                </w:r>
                              </w:p>
                            </w:txbxContent>
                          </wps:txbx>
                          <wps:bodyPr rot="0" vert="horz" wrap="none" lIns="0" tIns="0" rIns="0" bIns="0" anchor="t" anchorCtr="0">
                            <a:spAutoFit/>
                          </wps:bodyPr>
                        </wps:wsp>
                        <wps:wsp>
                          <wps:cNvPr id="394" name="Rectangle 396"/>
                          <wps:cNvSpPr>
                            <a:spLocks noChangeArrowheads="1"/>
                          </wps:cNvSpPr>
                          <wps:spPr bwMode="auto">
                            <a:xfrm>
                              <a:off x="958"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–8</w:t>
                                </w:r>
                              </w:p>
                            </w:txbxContent>
                          </wps:txbx>
                          <wps:bodyPr rot="0" vert="horz" wrap="none" lIns="0" tIns="0" rIns="0" bIns="0" anchor="t" anchorCtr="0">
                            <a:spAutoFit/>
                          </wps:bodyPr>
                        </wps:wsp>
                        <wps:wsp>
                          <wps:cNvPr id="395" name="Rectangle 397"/>
                          <wps:cNvSpPr>
                            <a:spLocks noChangeArrowheads="1"/>
                          </wps:cNvSpPr>
                          <wps:spPr bwMode="auto">
                            <a:xfrm>
                              <a:off x="1457"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–6</w:t>
                                </w:r>
                              </w:p>
                            </w:txbxContent>
                          </wps:txbx>
                          <wps:bodyPr rot="0" vert="horz" wrap="none" lIns="0" tIns="0" rIns="0" bIns="0" anchor="t" anchorCtr="0">
                            <a:spAutoFit/>
                          </wps:bodyPr>
                        </wps:wsp>
                        <wps:wsp>
                          <wps:cNvPr id="396" name="Rectangle 398"/>
                          <wps:cNvSpPr>
                            <a:spLocks noChangeArrowheads="1"/>
                          </wps:cNvSpPr>
                          <wps:spPr bwMode="auto">
                            <a:xfrm>
                              <a:off x="1960"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–4</w:t>
                                </w:r>
                              </w:p>
                            </w:txbxContent>
                          </wps:txbx>
                          <wps:bodyPr rot="0" vert="horz" wrap="none" lIns="0" tIns="0" rIns="0" bIns="0" anchor="t" anchorCtr="0">
                            <a:spAutoFit/>
                          </wps:bodyPr>
                        </wps:wsp>
                        <wps:wsp>
                          <wps:cNvPr id="397" name="Rectangle 399"/>
                          <wps:cNvSpPr>
                            <a:spLocks noChangeArrowheads="1"/>
                          </wps:cNvSpPr>
                          <wps:spPr bwMode="auto">
                            <a:xfrm>
                              <a:off x="2468" y="6677"/>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–2</w:t>
                                </w:r>
                              </w:p>
                            </w:txbxContent>
                          </wps:txbx>
                          <wps:bodyPr rot="0" vert="horz" wrap="none" lIns="0" tIns="0" rIns="0" bIns="0" anchor="t" anchorCtr="0">
                            <a:spAutoFit/>
                          </wps:bodyPr>
                        </wps:wsp>
                        <wps:wsp>
                          <wps:cNvPr id="398" name="Rectangle 400"/>
                          <wps:cNvSpPr>
                            <a:spLocks noChangeArrowheads="1"/>
                          </wps:cNvSpPr>
                          <wps:spPr bwMode="auto">
                            <a:xfrm>
                              <a:off x="3062"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0</w:t>
                                </w:r>
                              </w:p>
                            </w:txbxContent>
                          </wps:txbx>
                          <wps:bodyPr rot="0" vert="horz" wrap="none" lIns="0" tIns="0" rIns="0" bIns="0" anchor="t" anchorCtr="0">
                            <a:spAutoFit/>
                          </wps:bodyPr>
                        </wps:wsp>
                        <wps:wsp>
                          <wps:cNvPr id="399" name="Rectangle 401"/>
                          <wps:cNvSpPr>
                            <a:spLocks noChangeArrowheads="1"/>
                          </wps:cNvSpPr>
                          <wps:spPr bwMode="auto">
                            <a:xfrm>
                              <a:off x="3570"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2</w:t>
                                </w:r>
                              </w:p>
                            </w:txbxContent>
                          </wps:txbx>
                          <wps:bodyPr rot="0" vert="horz" wrap="none" lIns="0" tIns="0" rIns="0" bIns="0" anchor="t" anchorCtr="0">
                            <a:spAutoFit/>
                          </wps:bodyPr>
                        </wps:wsp>
                        <wps:wsp>
                          <wps:cNvPr id="400" name="Rectangle 402"/>
                          <wps:cNvSpPr>
                            <a:spLocks noChangeArrowheads="1"/>
                          </wps:cNvSpPr>
                          <wps:spPr bwMode="auto">
                            <a:xfrm>
                              <a:off x="4073"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4</w:t>
                                </w:r>
                              </w:p>
                            </w:txbxContent>
                          </wps:txbx>
                          <wps:bodyPr rot="0" vert="horz" wrap="none" lIns="0" tIns="0" rIns="0" bIns="0" anchor="t" anchorCtr="0">
                            <a:spAutoFit/>
                          </wps:bodyPr>
                        </wps:wsp>
                        <wps:wsp>
                          <wps:cNvPr id="401" name="Rectangle 403"/>
                          <wps:cNvSpPr>
                            <a:spLocks noChangeArrowheads="1"/>
                          </wps:cNvSpPr>
                          <wps:spPr bwMode="auto">
                            <a:xfrm>
                              <a:off x="4576"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6</w:t>
                                </w:r>
                              </w:p>
                            </w:txbxContent>
                          </wps:txbx>
                          <wps:bodyPr rot="0" vert="horz" wrap="none" lIns="0" tIns="0" rIns="0" bIns="0" anchor="t" anchorCtr="0">
                            <a:spAutoFit/>
                          </wps:bodyPr>
                        </wps:wsp>
                        <wps:wsp>
                          <wps:cNvPr id="402" name="Rectangle 404"/>
                          <wps:cNvSpPr>
                            <a:spLocks noChangeArrowheads="1"/>
                          </wps:cNvSpPr>
                          <wps:spPr bwMode="auto">
                            <a:xfrm>
                              <a:off x="5074" y="667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8</w:t>
                                </w:r>
                              </w:p>
                            </w:txbxContent>
                          </wps:txbx>
                          <wps:bodyPr rot="0" vert="horz" wrap="none" lIns="0" tIns="0" rIns="0" bIns="0" anchor="t" anchorCtr="0">
                            <a:spAutoFit/>
                          </wps:bodyPr>
                        </wps:wsp>
                        <wps:wsp>
                          <wps:cNvPr id="403" name="Rectangle 405"/>
                          <wps:cNvSpPr>
                            <a:spLocks noChangeArrowheads="1"/>
                          </wps:cNvSpPr>
                          <wps:spPr bwMode="auto">
                            <a:xfrm>
                              <a:off x="446" y="2246"/>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8</w:t>
                                </w:r>
                              </w:p>
                            </w:txbxContent>
                          </wps:txbx>
                          <wps:bodyPr rot="0" vert="horz" wrap="none" lIns="0" tIns="0" rIns="0" bIns="0" anchor="t" anchorCtr="0">
                            <a:spAutoFit/>
                          </wps:bodyPr>
                        </wps:wsp>
                        <wps:wsp>
                          <wps:cNvPr id="404" name="Rectangle 406"/>
                          <wps:cNvSpPr>
                            <a:spLocks noChangeArrowheads="1"/>
                          </wps:cNvSpPr>
                          <wps:spPr bwMode="auto">
                            <a:xfrm>
                              <a:off x="446" y="2750"/>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6</w:t>
                                </w:r>
                              </w:p>
                            </w:txbxContent>
                          </wps:txbx>
                          <wps:bodyPr rot="0" vert="horz" wrap="none" lIns="0" tIns="0" rIns="0" bIns="0" anchor="t" anchorCtr="0">
                            <a:spAutoFit/>
                          </wps:bodyPr>
                        </wps:wsp>
                        <wps:wsp>
                          <wps:cNvPr id="405" name="Rectangle 407"/>
                          <wps:cNvSpPr>
                            <a:spLocks noChangeArrowheads="1"/>
                          </wps:cNvSpPr>
                          <wps:spPr bwMode="auto">
                            <a:xfrm>
                              <a:off x="446" y="3254"/>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4</w:t>
                                </w:r>
                              </w:p>
                            </w:txbxContent>
                          </wps:txbx>
                          <wps:bodyPr rot="0" vert="horz" wrap="none" lIns="0" tIns="0" rIns="0" bIns="0" anchor="t" anchorCtr="0">
                            <a:spAutoFit/>
                          </wps:bodyPr>
                        </wps:wsp>
                        <wps:wsp>
                          <wps:cNvPr id="406" name="Rectangle 408"/>
                          <wps:cNvSpPr>
                            <a:spLocks noChangeArrowheads="1"/>
                          </wps:cNvSpPr>
                          <wps:spPr bwMode="auto">
                            <a:xfrm>
                              <a:off x="446" y="3754"/>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2</w:t>
                                </w:r>
                              </w:p>
                            </w:txbxContent>
                          </wps:txbx>
                          <wps:bodyPr rot="0" vert="horz" wrap="none" lIns="0" tIns="0" rIns="0" bIns="0" anchor="t" anchorCtr="0">
                            <a:spAutoFit/>
                          </wps:bodyPr>
                        </wps:wsp>
                        <wps:wsp>
                          <wps:cNvPr id="407" name="Rectangle 409"/>
                          <wps:cNvSpPr>
                            <a:spLocks noChangeArrowheads="1"/>
                          </wps:cNvSpPr>
                          <wps:spPr bwMode="auto">
                            <a:xfrm>
                              <a:off x="446" y="4267"/>
                              <a:ext cx="9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0</w:t>
                                </w:r>
                              </w:p>
                            </w:txbxContent>
                          </wps:txbx>
                          <wps:bodyPr rot="0" vert="horz" wrap="none" lIns="0" tIns="0" rIns="0" bIns="0" anchor="t" anchorCtr="0">
                            <a:spAutoFit/>
                          </wps:bodyPr>
                        </wps:wsp>
                        <wps:wsp>
                          <wps:cNvPr id="408" name="Rectangle 410"/>
                          <wps:cNvSpPr>
                            <a:spLocks noChangeArrowheads="1"/>
                          </wps:cNvSpPr>
                          <wps:spPr bwMode="auto">
                            <a:xfrm>
                              <a:off x="359" y="4771"/>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–2</w:t>
                                </w:r>
                              </w:p>
                            </w:txbxContent>
                          </wps:txbx>
                          <wps:bodyPr rot="0" vert="horz" wrap="none" lIns="0" tIns="0" rIns="0" bIns="0" anchor="t" anchorCtr="0">
                            <a:spAutoFit/>
                          </wps:bodyPr>
                        </wps:wsp>
                        <wps:wsp>
                          <wps:cNvPr id="409" name="Rectangle 411"/>
                          <wps:cNvSpPr>
                            <a:spLocks noChangeArrowheads="1"/>
                          </wps:cNvSpPr>
                          <wps:spPr bwMode="auto">
                            <a:xfrm>
                              <a:off x="359" y="5270"/>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–4</w:t>
                                </w:r>
                              </w:p>
                            </w:txbxContent>
                          </wps:txbx>
                          <wps:bodyPr rot="0" vert="horz" wrap="none" lIns="0" tIns="0" rIns="0" bIns="0" anchor="t" anchorCtr="0">
                            <a:spAutoFit/>
                          </wps:bodyPr>
                        </wps:wsp>
                        <wps:wsp>
                          <wps:cNvPr id="410" name="Rectangle 412"/>
                          <wps:cNvSpPr>
                            <a:spLocks noChangeArrowheads="1"/>
                          </wps:cNvSpPr>
                          <wps:spPr bwMode="auto">
                            <a:xfrm>
                              <a:off x="359" y="5770"/>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–6</w:t>
                                </w:r>
                              </w:p>
                            </w:txbxContent>
                          </wps:txbx>
                          <wps:bodyPr rot="0" vert="horz" wrap="none" lIns="0" tIns="0" rIns="0" bIns="0" anchor="t" anchorCtr="0">
                            <a:spAutoFit/>
                          </wps:bodyPr>
                        </wps:wsp>
                        <wps:wsp>
                          <wps:cNvPr id="411" name="Rectangle 413"/>
                          <wps:cNvSpPr>
                            <a:spLocks noChangeArrowheads="1"/>
                          </wps:cNvSpPr>
                          <wps:spPr bwMode="auto">
                            <a:xfrm>
                              <a:off x="359" y="6278"/>
                              <a:ext cx="181"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–8</w:t>
                                </w:r>
                              </w:p>
                            </w:txbxContent>
                          </wps:txbx>
                          <wps:bodyPr rot="0" vert="horz" wrap="none" lIns="0" tIns="0" rIns="0" bIns="0" anchor="t" anchorCtr="0">
                            <a:spAutoFit/>
                          </wps:bodyPr>
                        </wps:wsp>
                        <wps:wsp>
                          <wps:cNvPr id="412" name="Freeform 414"/>
                          <wps:cNvSpPr>
                            <a:spLocks/>
                          </wps:cNvSpPr>
                          <wps:spPr bwMode="auto">
                            <a:xfrm>
                              <a:off x="2602" y="6312"/>
                              <a:ext cx="244" cy="163"/>
                            </a:xfrm>
                            <a:custGeom>
                              <a:avLst/>
                              <a:gdLst>
                                <a:gd name="T0" fmla="*/ 0 w 244"/>
                                <a:gd name="T1" fmla="*/ 29 h 163"/>
                                <a:gd name="T2" fmla="*/ 14 w 244"/>
                                <a:gd name="T3" fmla="*/ 163 h 163"/>
                                <a:gd name="T4" fmla="*/ 244 w 244"/>
                                <a:gd name="T5" fmla="*/ 134 h 163"/>
                                <a:gd name="T6" fmla="*/ 230 w 244"/>
                                <a:gd name="T7" fmla="*/ 0 h 163"/>
                                <a:gd name="T8" fmla="*/ 0 w 244"/>
                                <a:gd name="T9" fmla="*/ 29 h 163"/>
                              </a:gdLst>
                              <a:ahLst/>
                              <a:cxnLst>
                                <a:cxn ang="0">
                                  <a:pos x="T0" y="T1"/>
                                </a:cxn>
                                <a:cxn ang="0">
                                  <a:pos x="T2" y="T3"/>
                                </a:cxn>
                                <a:cxn ang="0">
                                  <a:pos x="T4" y="T5"/>
                                </a:cxn>
                                <a:cxn ang="0">
                                  <a:pos x="T6" y="T7"/>
                                </a:cxn>
                                <a:cxn ang="0">
                                  <a:pos x="T8" y="T9"/>
                                </a:cxn>
                              </a:cxnLst>
                              <a:rect l="0" t="0" r="r" b="b"/>
                              <a:pathLst>
                                <a:path w="244" h="163">
                                  <a:moveTo>
                                    <a:pt x="0" y="29"/>
                                  </a:moveTo>
                                  <a:lnTo>
                                    <a:pt x="14" y="163"/>
                                  </a:lnTo>
                                  <a:lnTo>
                                    <a:pt x="244" y="134"/>
                                  </a:lnTo>
                                  <a:lnTo>
                                    <a:pt x="230" y="0"/>
                                  </a:lnTo>
                                  <a:lnTo>
                                    <a:pt x="0"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415"/>
                          <wps:cNvSpPr>
                            <a:spLocks/>
                          </wps:cNvSpPr>
                          <wps:spPr bwMode="auto">
                            <a:xfrm>
                              <a:off x="2611" y="6408"/>
                              <a:ext cx="58" cy="14"/>
                            </a:xfrm>
                            <a:custGeom>
                              <a:avLst/>
                              <a:gdLst>
                                <a:gd name="T0" fmla="*/ 58 w 58"/>
                                <a:gd name="T1" fmla="*/ 5 h 14"/>
                                <a:gd name="T2" fmla="*/ 0 w 58"/>
                                <a:gd name="T3" fmla="*/ 14 h 14"/>
                                <a:gd name="T4" fmla="*/ 0 w 58"/>
                                <a:gd name="T5" fmla="*/ 10 h 14"/>
                                <a:gd name="T6" fmla="*/ 58 w 58"/>
                                <a:gd name="T7" fmla="*/ 0 h 14"/>
                                <a:gd name="T8" fmla="*/ 58 w 58"/>
                                <a:gd name="T9" fmla="*/ 5 h 14"/>
                              </a:gdLst>
                              <a:ahLst/>
                              <a:cxnLst>
                                <a:cxn ang="0">
                                  <a:pos x="T0" y="T1"/>
                                </a:cxn>
                                <a:cxn ang="0">
                                  <a:pos x="T2" y="T3"/>
                                </a:cxn>
                                <a:cxn ang="0">
                                  <a:pos x="T4" y="T5"/>
                                </a:cxn>
                                <a:cxn ang="0">
                                  <a:pos x="T6" y="T7"/>
                                </a:cxn>
                                <a:cxn ang="0">
                                  <a:pos x="T8" y="T9"/>
                                </a:cxn>
                              </a:cxnLst>
                              <a:rect l="0" t="0" r="r" b="b"/>
                              <a:pathLst>
                                <a:path w="58" h="14">
                                  <a:moveTo>
                                    <a:pt x="58" y="5"/>
                                  </a:moveTo>
                                  <a:lnTo>
                                    <a:pt x="0" y="14"/>
                                  </a:lnTo>
                                  <a:lnTo>
                                    <a:pt x="0" y="10"/>
                                  </a:lnTo>
                                  <a:lnTo>
                                    <a:pt x="58"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416"/>
                          <wps:cNvSpPr>
                            <a:spLocks/>
                          </wps:cNvSpPr>
                          <wps:spPr bwMode="auto">
                            <a:xfrm>
                              <a:off x="2678" y="6355"/>
                              <a:ext cx="39" cy="82"/>
                            </a:xfrm>
                            <a:custGeom>
                              <a:avLst/>
                              <a:gdLst>
                                <a:gd name="T0" fmla="*/ 0 w 39"/>
                                <a:gd name="T1" fmla="*/ 15 h 82"/>
                                <a:gd name="T2" fmla="*/ 15 w 39"/>
                                <a:gd name="T3" fmla="*/ 0 h 82"/>
                                <a:gd name="T4" fmla="*/ 20 w 39"/>
                                <a:gd name="T5" fmla="*/ 0 h 82"/>
                                <a:gd name="T6" fmla="*/ 24 w 39"/>
                                <a:gd name="T7" fmla="*/ 67 h 82"/>
                                <a:gd name="T8" fmla="*/ 29 w 39"/>
                                <a:gd name="T9" fmla="*/ 77 h 82"/>
                                <a:gd name="T10" fmla="*/ 39 w 39"/>
                                <a:gd name="T11" fmla="*/ 77 h 82"/>
                                <a:gd name="T12" fmla="*/ 39 w 39"/>
                                <a:gd name="T13" fmla="*/ 82 h 82"/>
                                <a:gd name="T14" fmla="*/ 10 w 39"/>
                                <a:gd name="T15" fmla="*/ 82 h 82"/>
                                <a:gd name="T16" fmla="*/ 15 w 39"/>
                                <a:gd name="T17" fmla="*/ 82 h 82"/>
                                <a:gd name="T18" fmla="*/ 15 w 39"/>
                                <a:gd name="T19" fmla="*/ 77 h 82"/>
                                <a:gd name="T20" fmla="*/ 15 w 39"/>
                                <a:gd name="T21" fmla="*/ 67 h 82"/>
                                <a:gd name="T22" fmla="*/ 10 w 39"/>
                                <a:gd name="T23" fmla="*/ 24 h 82"/>
                                <a:gd name="T24" fmla="*/ 10 w 39"/>
                                <a:gd name="T25" fmla="*/ 15 h 82"/>
                                <a:gd name="T26" fmla="*/ 5 w 39"/>
                                <a:gd name="T27" fmla="*/ 15 h 82"/>
                                <a:gd name="T28" fmla="*/ 5 w 39"/>
                                <a:gd name="T29" fmla="*/ 10 h 82"/>
                                <a:gd name="T30" fmla="*/ 0 w 39"/>
                                <a:gd name="T31" fmla="*/ 1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9" h="82">
                                  <a:moveTo>
                                    <a:pt x="0" y="15"/>
                                  </a:moveTo>
                                  <a:lnTo>
                                    <a:pt x="15" y="0"/>
                                  </a:lnTo>
                                  <a:lnTo>
                                    <a:pt x="20" y="0"/>
                                  </a:lnTo>
                                  <a:lnTo>
                                    <a:pt x="24" y="67"/>
                                  </a:lnTo>
                                  <a:lnTo>
                                    <a:pt x="29" y="77"/>
                                  </a:lnTo>
                                  <a:lnTo>
                                    <a:pt x="39" y="77"/>
                                  </a:lnTo>
                                  <a:lnTo>
                                    <a:pt x="39" y="82"/>
                                  </a:lnTo>
                                  <a:lnTo>
                                    <a:pt x="10" y="82"/>
                                  </a:lnTo>
                                  <a:lnTo>
                                    <a:pt x="15" y="82"/>
                                  </a:lnTo>
                                  <a:lnTo>
                                    <a:pt x="15" y="77"/>
                                  </a:lnTo>
                                  <a:lnTo>
                                    <a:pt x="15" y="67"/>
                                  </a:lnTo>
                                  <a:lnTo>
                                    <a:pt x="10" y="24"/>
                                  </a:lnTo>
                                  <a:lnTo>
                                    <a:pt x="10" y="15"/>
                                  </a:lnTo>
                                  <a:lnTo>
                                    <a:pt x="5" y="15"/>
                                  </a:lnTo>
                                  <a:lnTo>
                                    <a:pt x="5" y="1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417"/>
                          <wps:cNvSpPr>
                            <a:spLocks noEditPoints="1"/>
                          </wps:cNvSpPr>
                          <wps:spPr bwMode="auto">
                            <a:xfrm>
                              <a:off x="2731" y="6350"/>
                              <a:ext cx="48" cy="82"/>
                            </a:xfrm>
                            <a:custGeom>
                              <a:avLst/>
                              <a:gdLst>
                                <a:gd name="T0" fmla="*/ 15 w 48"/>
                                <a:gd name="T1" fmla="*/ 39 h 82"/>
                                <a:gd name="T2" fmla="*/ 10 w 48"/>
                                <a:gd name="T3" fmla="*/ 34 h 82"/>
                                <a:gd name="T4" fmla="*/ 0 w 48"/>
                                <a:gd name="T5" fmla="*/ 29 h 82"/>
                                <a:gd name="T6" fmla="*/ 0 w 48"/>
                                <a:gd name="T7" fmla="*/ 20 h 82"/>
                                <a:gd name="T8" fmla="*/ 0 w 48"/>
                                <a:gd name="T9" fmla="*/ 5 h 82"/>
                                <a:gd name="T10" fmla="*/ 19 w 48"/>
                                <a:gd name="T11" fmla="*/ 0 h 82"/>
                                <a:gd name="T12" fmla="*/ 34 w 48"/>
                                <a:gd name="T13" fmla="*/ 0 h 82"/>
                                <a:gd name="T14" fmla="*/ 38 w 48"/>
                                <a:gd name="T15" fmla="*/ 15 h 82"/>
                                <a:gd name="T16" fmla="*/ 38 w 48"/>
                                <a:gd name="T17" fmla="*/ 24 h 82"/>
                                <a:gd name="T18" fmla="*/ 34 w 48"/>
                                <a:gd name="T19" fmla="*/ 29 h 82"/>
                                <a:gd name="T20" fmla="*/ 24 w 48"/>
                                <a:gd name="T21" fmla="*/ 34 h 82"/>
                                <a:gd name="T22" fmla="*/ 43 w 48"/>
                                <a:gd name="T23" fmla="*/ 44 h 82"/>
                                <a:gd name="T24" fmla="*/ 48 w 48"/>
                                <a:gd name="T25" fmla="*/ 53 h 82"/>
                                <a:gd name="T26" fmla="*/ 48 w 48"/>
                                <a:gd name="T27" fmla="*/ 58 h 82"/>
                                <a:gd name="T28" fmla="*/ 43 w 48"/>
                                <a:gd name="T29" fmla="*/ 72 h 82"/>
                                <a:gd name="T30" fmla="*/ 29 w 48"/>
                                <a:gd name="T31" fmla="*/ 82 h 82"/>
                                <a:gd name="T32" fmla="*/ 10 w 48"/>
                                <a:gd name="T33" fmla="*/ 77 h 82"/>
                                <a:gd name="T34" fmla="*/ 5 w 48"/>
                                <a:gd name="T35" fmla="*/ 63 h 82"/>
                                <a:gd name="T36" fmla="*/ 5 w 48"/>
                                <a:gd name="T37" fmla="*/ 53 h 82"/>
                                <a:gd name="T38" fmla="*/ 15 w 48"/>
                                <a:gd name="T39" fmla="*/ 39 h 82"/>
                                <a:gd name="T40" fmla="*/ 24 w 48"/>
                                <a:gd name="T41" fmla="*/ 34 h 82"/>
                                <a:gd name="T42" fmla="*/ 29 w 48"/>
                                <a:gd name="T43" fmla="*/ 24 h 82"/>
                                <a:gd name="T44" fmla="*/ 34 w 48"/>
                                <a:gd name="T45" fmla="*/ 15 h 82"/>
                                <a:gd name="T46" fmla="*/ 29 w 48"/>
                                <a:gd name="T47" fmla="*/ 5 h 82"/>
                                <a:gd name="T48" fmla="*/ 19 w 48"/>
                                <a:gd name="T49" fmla="*/ 0 h 82"/>
                                <a:gd name="T50" fmla="*/ 10 w 48"/>
                                <a:gd name="T51" fmla="*/ 5 h 82"/>
                                <a:gd name="T52" fmla="*/ 5 w 48"/>
                                <a:gd name="T53" fmla="*/ 15 h 82"/>
                                <a:gd name="T54" fmla="*/ 10 w 48"/>
                                <a:gd name="T55" fmla="*/ 20 h 82"/>
                                <a:gd name="T56" fmla="*/ 15 w 48"/>
                                <a:gd name="T57" fmla="*/ 24 h 82"/>
                                <a:gd name="T58" fmla="*/ 24 w 48"/>
                                <a:gd name="T59" fmla="*/ 34 h 82"/>
                                <a:gd name="T60" fmla="*/ 19 w 48"/>
                                <a:gd name="T61" fmla="*/ 44 h 82"/>
                                <a:gd name="T62" fmla="*/ 15 w 48"/>
                                <a:gd name="T63" fmla="*/ 53 h 82"/>
                                <a:gd name="T64" fmla="*/ 10 w 48"/>
                                <a:gd name="T65" fmla="*/ 63 h 82"/>
                                <a:gd name="T66" fmla="*/ 15 w 48"/>
                                <a:gd name="T67" fmla="*/ 72 h 82"/>
                                <a:gd name="T68" fmla="*/ 29 w 48"/>
                                <a:gd name="T69" fmla="*/ 77 h 82"/>
                                <a:gd name="T70" fmla="*/ 38 w 48"/>
                                <a:gd name="T71" fmla="*/ 72 h 82"/>
                                <a:gd name="T72" fmla="*/ 38 w 48"/>
                                <a:gd name="T73" fmla="*/ 63 h 82"/>
                                <a:gd name="T74" fmla="*/ 38 w 48"/>
                                <a:gd name="T75" fmla="*/ 58 h 82"/>
                                <a:gd name="T76" fmla="*/ 19 w 48"/>
                                <a:gd name="T77" fmla="*/ 44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8" h="82">
                                  <a:moveTo>
                                    <a:pt x="15" y="39"/>
                                  </a:moveTo>
                                  <a:lnTo>
                                    <a:pt x="10" y="34"/>
                                  </a:lnTo>
                                  <a:lnTo>
                                    <a:pt x="0" y="29"/>
                                  </a:lnTo>
                                  <a:lnTo>
                                    <a:pt x="0" y="20"/>
                                  </a:lnTo>
                                  <a:lnTo>
                                    <a:pt x="0" y="5"/>
                                  </a:lnTo>
                                  <a:lnTo>
                                    <a:pt x="19" y="0"/>
                                  </a:lnTo>
                                  <a:lnTo>
                                    <a:pt x="34" y="0"/>
                                  </a:lnTo>
                                  <a:lnTo>
                                    <a:pt x="38" y="15"/>
                                  </a:lnTo>
                                  <a:lnTo>
                                    <a:pt x="38" y="24"/>
                                  </a:lnTo>
                                  <a:lnTo>
                                    <a:pt x="34" y="29"/>
                                  </a:lnTo>
                                  <a:lnTo>
                                    <a:pt x="24" y="34"/>
                                  </a:lnTo>
                                  <a:lnTo>
                                    <a:pt x="43" y="44"/>
                                  </a:lnTo>
                                  <a:lnTo>
                                    <a:pt x="48" y="53"/>
                                  </a:lnTo>
                                  <a:lnTo>
                                    <a:pt x="48" y="58"/>
                                  </a:lnTo>
                                  <a:lnTo>
                                    <a:pt x="43" y="72"/>
                                  </a:lnTo>
                                  <a:lnTo>
                                    <a:pt x="29" y="82"/>
                                  </a:lnTo>
                                  <a:lnTo>
                                    <a:pt x="10" y="77"/>
                                  </a:lnTo>
                                  <a:lnTo>
                                    <a:pt x="5" y="63"/>
                                  </a:lnTo>
                                  <a:lnTo>
                                    <a:pt x="5" y="53"/>
                                  </a:lnTo>
                                  <a:lnTo>
                                    <a:pt x="15" y="39"/>
                                  </a:lnTo>
                                  <a:close/>
                                  <a:moveTo>
                                    <a:pt x="24" y="34"/>
                                  </a:moveTo>
                                  <a:lnTo>
                                    <a:pt x="29" y="24"/>
                                  </a:lnTo>
                                  <a:lnTo>
                                    <a:pt x="34" y="15"/>
                                  </a:lnTo>
                                  <a:lnTo>
                                    <a:pt x="29" y="5"/>
                                  </a:lnTo>
                                  <a:lnTo>
                                    <a:pt x="19" y="0"/>
                                  </a:lnTo>
                                  <a:lnTo>
                                    <a:pt x="10" y="5"/>
                                  </a:lnTo>
                                  <a:lnTo>
                                    <a:pt x="5" y="15"/>
                                  </a:lnTo>
                                  <a:lnTo>
                                    <a:pt x="10" y="20"/>
                                  </a:lnTo>
                                  <a:lnTo>
                                    <a:pt x="15" y="24"/>
                                  </a:lnTo>
                                  <a:lnTo>
                                    <a:pt x="24" y="34"/>
                                  </a:lnTo>
                                  <a:close/>
                                  <a:moveTo>
                                    <a:pt x="19" y="44"/>
                                  </a:moveTo>
                                  <a:lnTo>
                                    <a:pt x="15" y="53"/>
                                  </a:lnTo>
                                  <a:lnTo>
                                    <a:pt x="10" y="63"/>
                                  </a:lnTo>
                                  <a:lnTo>
                                    <a:pt x="15" y="72"/>
                                  </a:lnTo>
                                  <a:lnTo>
                                    <a:pt x="29" y="77"/>
                                  </a:lnTo>
                                  <a:lnTo>
                                    <a:pt x="38" y="72"/>
                                  </a:lnTo>
                                  <a:lnTo>
                                    <a:pt x="38" y="63"/>
                                  </a:lnTo>
                                  <a:lnTo>
                                    <a:pt x="38" y="58"/>
                                  </a:lnTo>
                                  <a:lnTo>
                                    <a:pt x="1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418"/>
                          <wps:cNvSpPr>
                            <a:spLocks noEditPoints="1"/>
                          </wps:cNvSpPr>
                          <wps:spPr bwMode="auto">
                            <a:xfrm>
                              <a:off x="2784" y="6341"/>
                              <a:ext cx="53" cy="81"/>
                            </a:xfrm>
                            <a:custGeom>
                              <a:avLst/>
                              <a:gdLst>
                                <a:gd name="T0" fmla="*/ 0 w 53"/>
                                <a:gd name="T1" fmla="*/ 43 h 81"/>
                                <a:gd name="T2" fmla="*/ 5 w 53"/>
                                <a:gd name="T3" fmla="*/ 24 h 81"/>
                                <a:gd name="T4" fmla="*/ 14 w 53"/>
                                <a:gd name="T5" fmla="*/ 5 h 81"/>
                                <a:gd name="T6" fmla="*/ 24 w 53"/>
                                <a:gd name="T7" fmla="*/ 0 h 81"/>
                                <a:gd name="T8" fmla="*/ 38 w 53"/>
                                <a:gd name="T9" fmla="*/ 9 h 81"/>
                                <a:gd name="T10" fmla="*/ 48 w 53"/>
                                <a:gd name="T11" fmla="*/ 19 h 81"/>
                                <a:gd name="T12" fmla="*/ 53 w 53"/>
                                <a:gd name="T13" fmla="*/ 38 h 81"/>
                                <a:gd name="T14" fmla="*/ 48 w 53"/>
                                <a:gd name="T15" fmla="*/ 62 h 81"/>
                                <a:gd name="T16" fmla="*/ 43 w 53"/>
                                <a:gd name="T17" fmla="*/ 77 h 81"/>
                                <a:gd name="T18" fmla="*/ 33 w 53"/>
                                <a:gd name="T19" fmla="*/ 81 h 81"/>
                                <a:gd name="T20" fmla="*/ 9 w 53"/>
                                <a:gd name="T21" fmla="*/ 72 h 81"/>
                                <a:gd name="T22" fmla="*/ 5 w 53"/>
                                <a:gd name="T23" fmla="*/ 62 h 81"/>
                                <a:gd name="T24" fmla="*/ 0 w 53"/>
                                <a:gd name="T25" fmla="*/ 43 h 81"/>
                                <a:gd name="T26" fmla="*/ 14 w 53"/>
                                <a:gd name="T27" fmla="*/ 43 h 81"/>
                                <a:gd name="T28" fmla="*/ 19 w 53"/>
                                <a:gd name="T29" fmla="*/ 62 h 81"/>
                                <a:gd name="T30" fmla="*/ 19 w 53"/>
                                <a:gd name="T31" fmla="*/ 72 h 81"/>
                                <a:gd name="T32" fmla="*/ 24 w 53"/>
                                <a:gd name="T33" fmla="*/ 77 h 81"/>
                                <a:gd name="T34" fmla="*/ 29 w 53"/>
                                <a:gd name="T35" fmla="*/ 77 h 81"/>
                                <a:gd name="T36" fmla="*/ 38 w 53"/>
                                <a:gd name="T37" fmla="*/ 77 h 81"/>
                                <a:gd name="T38" fmla="*/ 38 w 53"/>
                                <a:gd name="T39" fmla="*/ 67 h 81"/>
                                <a:gd name="T40" fmla="*/ 38 w 53"/>
                                <a:gd name="T41" fmla="*/ 38 h 81"/>
                                <a:gd name="T42" fmla="*/ 33 w 53"/>
                                <a:gd name="T43" fmla="*/ 14 h 81"/>
                                <a:gd name="T44" fmla="*/ 33 w 53"/>
                                <a:gd name="T45" fmla="*/ 9 h 81"/>
                                <a:gd name="T46" fmla="*/ 29 w 53"/>
                                <a:gd name="T47" fmla="*/ 5 h 81"/>
                                <a:gd name="T48" fmla="*/ 24 w 53"/>
                                <a:gd name="T49" fmla="*/ 5 h 81"/>
                                <a:gd name="T50" fmla="*/ 14 w 53"/>
                                <a:gd name="T51" fmla="*/ 9 h 81"/>
                                <a:gd name="T52" fmla="*/ 14 w 53"/>
                                <a:gd name="T53" fmla="*/ 24 h 81"/>
                                <a:gd name="T54" fmla="*/ 14 w 53"/>
                                <a:gd name="T55"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81">
                                  <a:moveTo>
                                    <a:pt x="0" y="43"/>
                                  </a:moveTo>
                                  <a:lnTo>
                                    <a:pt x="5" y="24"/>
                                  </a:lnTo>
                                  <a:lnTo>
                                    <a:pt x="14" y="5"/>
                                  </a:lnTo>
                                  <a:lnTo>
                                    <a:pt x="24" y="0"/>
                                  </a:lnTo>
                                  <a:lnTo>
                                    <a:pt x="38" y="9"/>
                                  </a:lnTo>
                                  <a:lnTo>
                                    <a:pt x="48" y="19"/>
                                  </a:lnTo>
                                  <a:lnTo>
                                    <a:pt x="53" y="38"/>
                                  </a:lnTo>
                                  <a:lnTo>
                                    <a:pt x="48" y="62"/>
                                  </a:lnTo>
                                  <a:lnTo>
                                    <a:pt x="43" y="77"/>
                                  </a:lnTo>
                                  <a:lnTo>
                                    <a:pt x="33" y="81"/>
                                  </a:lnTo>
                                  <a:lnTo>
                                    <a:pt x="9" y="72"/>
                                  </a:lnTo>
                                  <a:lnTo>
                                    <a:pt x="5" y="62"/>
                                  </a:lnTo>
                                  <a:lnTo>
                                    <a:pt x="0" y="43"/>
                                  </a:lnTo>
                                  <a:close/>
                                  <a:moveTo>
                                    <a:pt x="14" y="43"/>
                                  </a:moveTo>
                                  <a:lnTo>
                                    <a:pt x="19" y="62"/>
                                  </a:lnTo>
                                  <a:lnTo>
                                    <a:pt x="19" y="72"/>
                                  </a:lnTo>
                                  <a:lnTo>
                                    <a:pt x="24" y="77"/>
                                  </a:lnTo>
                                  <a:lnTo>
                                    <a:pt x="29" y="77"/>
                                  </a:lnTo>
                                  <a:lnTo>
                                    <a:pt x="38" y="77"/>
                                  </a:lnTo>
                                  <a:lnTo>
                                    <a:pt x="38" y="67"/>
                                  </a:lnTo>
                                  <a:lnTo>
                                    <a:pt x="38" y="38"/>
                                  </a:lnTo>
                                  <a:lnTo>
                                    <a:pt x="33" y="14"/>
                                  </a:lnTo>
                                  <a:lnTo>
                                    <a:pt x="33" y="9"/>
                                  </a:lnTo>
                                  <a:lnTo>
                                    <a:pt x="29" y="5"/>
                                  </a:lnTo>
                                  <a:lnTo>
                                    <a:pt x="24" y="5"/>
                                  </a:lnTo>
                                  <a:lnTo>
                                    <a:pt x="14" y="9"/>
                                  </a:lnTo>
                                  <a:lnTo>
                                    <a:pt x="14" y="24"/>
                                  </a:lnTo>
                                  <a:lnTo>
                                    <a:pt x="14"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419"/>
                          <wps:cNvSpPr>
                            <a:spLocks/>
                          </wps:cNvSpPr>
                          <wps:spPr bwMode="auto">
                            <a:xfrm>
                              <a:off x="3996" y="5971"/>
                              <a:ext cx="264" cy="207"/>
                            </a:xfrm>
                            <a:custGeom>
                              <a:avLst/>
                              <a:gdLst>
                                <a:gd name="T0" fmla="*/ 43 w 264"/>
                                <a:gd name="T1" fmla="*/ 0 h 207"/>
                                <a:gd name="T2" fmla="*/ 0 w 264"/>
                                <a:gd name="T3" fmla="*/ 125 h 207"/>
                                <a:gd name="T4" fmla="*/ 216 w 264"/>
                                <a:gd name="T5" fmla="*/ 207 h 207"/>
                                <a:gd name="T6" fmla="*/ 264 w 264"/>
                                <a:gd name="T7" fmla="*/ 87 h 207"/>
                                <a:gd name="T8" fmla="*/ 43 w 264"/>
                                <a:gd name="T9" fmla="*/ 0 h 207"/>
                              </a:gdLst>
                              <a:ahLst/>
                              <a:cxnLst>
                                <a:cxn ang="0">
                                  <a:pos x="T0" y="T1"/>
                                </a:cxn>
                                <a:cxn ang="0">
                                  <a:pos x="T2" y="T3"/>
                                </a:cxn>
                                <a:cxn ang="0">
                                  <a:pos x="T4" y="T5"/>
                                </a:cxn>
                                <a:cxn ang="0">
                                  <a:pos x="T6" y="T7"/>
                                </a:cxn>
                                <a:cxn ang="0">
                                  <a:pos x="T8" y="T9"/>
                                </a:cxn>
                              </a:cxnLst>
                              <a:rect l="0" t="0" r="r" b="b"/>
                              <a:pathLst>
                                <a:path w="264" h="207">
                                  <a:moveTo>
                                    <a:pt x="43" y="0"/>
                                  </a:moveTo>
                                  <a:lnTo>
                                    <a:pt x="0" y="125"/>
                                  </a:lnTo>
                                  <a:lnTo>
                                    <a:pt x="216" y="207"/>
                                  </a:lnTo>
                                  <a:lnTo>
                                    <a:pt x="264" y="87"/>
                                  </a:lnTo>
                                  <a:lnTo>
                                    <a:pt x="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420"/>
                          <wps:cNvSpPr>
                            <a:spLocks/>
                          </wps:cNvSpPr>
                          <wps:spPr bwMode="auto">
                            <a:xfrm>
                              <a:off x="4010" y="6038"/>
                              <a:ext cx="58" cy="29"/>
                            </a:xfrm>
                            <a:custGeom>
                              <a:avLst/>
                              <a:gdLst>
                                <a:gd name="T0" fmla="*/ 58 w 58"/>
                                <a:gd name="T1" fmla="*/ 29 h 29"/>
                                <a:gd name="T2" fmla="*/ 0 w 58"/>
                                <a:gd name="T3" fmla="*/ 5 h 29"/>
                                <a:gd name="T4" fmla="*/ 5 w 58"/>
                                <a:gd name="T5" fmla="*/ 0 h 29"/>
                                <a:gd name="T6" fmla="*/ 58 w 58"/>
                                <a:gd name="T7" fmla="*/ 24 h 29"/>
                                <a:gd name="T8" fmla="*/ 58 w 58"/>
                                <a:gd name="T9" fmla="*/ 29 h 29"/>
                              </a:gdLst>
                              <a:ahLst/>
                              <a:cxnLst>
                                <a:cxn ang="0">
                                  <a:pos x="T0" y="T1"/>
                                </a:cxn>
                                <a:cxn ang="0">
                                  <a:pos x="T2" y="T3"/>
                                </a:cxn>
                                <a:cxn ang="0">
                                  <a:pos x="T4" y="T5"/>
                                </a:cxn>
                                <a:cxn ang="0">
                                  <a:pos x="T6" y="T7"/>
                                </a:cxn>
                                <a:cxn ang="0">
                                  <a:pos x="T8" y="T9"/>
                                </a:cxn>
                              </a:cxnLst>
                              <a:rect l="0" t="0" r="r" b="b"/>
                              <a:pathLst>
                                <a:path w="58" h="29">
                                  <a:moveTo>
                                    <a:pt x="58" y="29"/>
                                  </a:moveTo>
                                  <a:lnTo>
                                    <a:pt x="0" y="5"/>
                                  </a:lnTo>
                                  <a:lnTo>
                                    <a:pt x="5" y="0"/>
                                  </a:lnTo>
                                  <a:lnTo>
                                    <a:pt x="58" y="24"/>
                                  </a:lnTo>
                                  <a:lnTo>
                                    <a:pt x="58"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421"/>
                          <wps:cNvSpPr>
                            <a:spLocks/>
                          </wps:cNvSpPr>
                          <wps:spPr bwMode="auto">
                            <a:xfrm>
                              <a:off x="4073" y="6029"/>
                              <a:ext cx="43" cy="77"/>
                            </a:xfrm>
                            <a:custGeom>
                              <a:avLst/>
                              <a:gdLst>
                                <a:gd name="T0" fmla="*/ 24 w 43"/>
                                <a:gd name="T1" fmla="*/ 0 h 77"/>
                                <a:gd name="T2" fmla="*/ 43 w 43"/>
                                <a:gd name="T3" fmla="*/ 0 h 77"/>
                                <a:gd name="T4" fmla="*/ 24 w 43"/>
                                <a:gd name="T5" fmla="*/ 62 h 77"/>
                                <a:gd name="T6" fmla="*/ 19 w 43"/>
                                <a:gd name="T7" fmla="*/ 72 h 77"/>
                                <a:gd name="T8" fmla="*/ 24 w 43"/>
                                <a:gd name="T9" fmla="*/ 77 h 77"/>
                                <a:gd name="T10" fmla="*/ 29 w 43"/>
                                <a:gd name="T11" fmla="*/ 77 h 77"/>
                                <a:gd name="T12" fmla="*/ 0 w 43"/>
                                <a:gd name="T13" fmla="*/ 67 h 77"/>
                                <a:gd name="T14" fmla="*/ 5 w 43"/>
                                <a:gd name="T15" fmla="*/ 67 h 77"/>
                                <a:gd name="T16" fmla="*/ 9 w 43"/>
                                <a:gd name="T17" fmla="*/ 67 h 77"/>
                                <a:gd name="T18" fmla="*/ 14 w 43"/>
                                <a:gd name="T19" fmla="*/ 57 h 77"/>
                                <a:gd name="T20" fmla="*/ 29 w 43"/>
                                <a:gd name="T21" fmla="*/ 19 h 77"/>
                                <a:gd name="T22" fmla="*/ 33 w 43"/>
                                <a:gd name="T23" fmla="*/ 9 h 77"/>
                                <a:gd name="T24" fmla="*/ 33 w 43"/>
                                <a:gd name="T25" fmla="*/ 5 h 77"/>
                                <a:gd name="T26" fmla="*/ 29 w 43"/>
                                <a:gd name="T27" fmla="*/ 5 h 77"/>
                                <a:gd name="T28" fmla="*/ 24 w 43"/>
                                <a:gd name="T2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 h="77">
                                  <a:moveTo>
                                    <a:pt x="24" y="0"/>
                                  </a:moveTo>
                                  <a:lnTo>
                                    <a:pt x="43" y="0"/>
                                  </a:lnTo>
                                  <a:lnTo>
                                    <a:pt x="24" y="62"/>
                                  </a:lnTo>
                                  <a:lnTo>
                                    <a:pt x="19" y="72"/>
                                  </a:lnTo>
                                  <a:lnTo>
                                    <a:pt x="24" y="77"/>
                                  </a:lnTo>
                                  <a:lnTo>
                                    <a:pt x="29" y="77"/>
                                  </a:lnTo>
                                  <a:lnTo>
                                    <a:pt x="0" y="67"/>
                                  </a:lnTo>
                                  <a:lnTo>
                                    <a:pt x="5" y="67"/>
                                  </a:lnTo>
                                  <a:lnTo>
                                    <a:pt x="9" y="67"/>
                                  </a:lnTo>
                                  <a:lnTo>
                                    <a:pt x="14" y="57"/>
                                  </a:lnTo>
                                  <a:lnTo>
                                    <a:pt x="29" y="19"/>
                                  </a:lnTo>
                                  <a:lnTo>
                                    <a:pt x="33" y="9"/>
                                  </a:lnTo>
                                  <a:lnTo>
                                    <a:pt x="33" y="5"/>
                                  </a:lnTo>
                                  <a:lnTo>
                                    <a:pt x="29" y="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422"/>
                          <wps:cNvSpPr>
                            <a:spLocks noEditPoints="1"/>
                          </wps:cNvSpPr>
                          <wps:spPr bwMode="auto">
                            <a:xfrm>
                              <a:off x="4125" y="6048"/>
                              <a:ext cx="58" cy="77"/>
                            </a:xfrm>
                            <a:custGeom>
                              <a:avLst/>
                              <a:gdLst>
                                <a:gd name="T0" fmla="*/ 24 w 58"/>
                                <a:gd name="T1" fmla="*/ 34 h 77"/>
                                <a:gd name="T2" fmla="*/ 15 w 58"/>
                                <a:gd name="T3" fmla="*/ 19 h 77"/>
                                <a:gd name="T4" fmla="*/ 15 w 58"/>
                                <a:gd name="T5" fmla="*/ 10 h 77"/>
                                <a:gd name="T6" fmla="*/ 24 w 58"/>
                                <a:gd name="T7" fmla="*/ 0 h 77"/>
                                <a:gd name="T8" fmla="*/ 44 w 58"/>
                                <a:gd name="T9" fmla="*/ 0 h 77"/>
                                <a:gd name="T10" fmla="*/ 53 w 58"/>
                                <a:gd name="T11" fmla="*/ 10 h 77"/>
                                <a:gd name="T12" fmla="*/ 58 w 58"/>
                                <a:gd name="T13" fmla="*/ 24 h 77"/>
                                <a:gd name="T14" fmla="*/ 53 w 58"/>
                                <a:gd name="T15" fmla="*/ 29 h 77"/>
                                <a:gd name="T16" fmla="*/ 48 w 58"/>
                                <a:gd name="T17" fmla="*/ 29 h 77"/>
                                <a:gd name="T18" fmla="*/ 44 w 58"/>
                                <a:gd name="T19" fmla="*/ 34 h 77"/>
                                <a:gd name="T20" fmla="*/ 34 w 58"/>
                                <a:gd name="T21" fmla="*/ 34 h 77"/>
                                <a:gd name="T22" fmla="*/ 44 w 58"/>
                                <a:gd name="T23" fmla="*/ 53 h 77"/>
                                <a:gd name="T24" fmla="*/ 44 w 58"/>
                                <a:gd name="T25" fmla="*/ 67 h 77"/>
                                <a:gd name="T26" fmla="*/ 39 w 58"/>
                                <a:gd name="T27" fmla="*/ 72 h 77"/>
                                <a:gd name="T28" fmla="*/ 29 w 58"/>
                                <a:gd name="T29" fmla="*/ 77 h 77"/>
                                <a:gd name="T30" fmla="*/ 15 w 58"/>
                                <a:gd name="T31" fmla="*/ 77 h 77"/>
                                <a:gd name="T32" fmla="*/ 0 w 58"/>
                                <a:gd name="T33" fmla="*/ 62 h 77"/>
                                <a:gd name="T34" fmla="*/ 0 w 58"/>
                                <a:gd name="T35" fmla="*/ 48 h 77"/>
                                <a:gd name="T36" fmla="*/ 5 w 58"/>
                                <a:gd name="T37" fmla="*/ 43 h 77"/>
                                <a:gd name="T38" fmla="*/ 24 w 58"/>
                                <a:gd name="T39" fmla="*/ 34 h 77"/>
                                <a:gd name="T40" fmla="*/ 34 w 58"/>
                                <a:gd name="T41" fmla="*/ 34 h 77"/>
                                <a:gd name="T42" fmla="*/ 44 w 58"/>
                                <a:gd name="T43" fmla="*/ 29 h 77"/>
                                <a:gd name="T44" fmla="*/ 48 w 58"/>
                                <a:gd name="T45" fmla="*/ 19 h 77"/>
                                <a:gd name="T46" fmla="*/ 48 w 58"/>
                                <a:gd name="T47" fmla="*/ 10 h 77"/>
                                <a:gd name="T48" fmla="*/ 48 w 58"/>
                                <a:gd name="T49" fmla="*/ 5 h 77"/>
                                <a:gd name="T50" fmla="*/ 44 w 58"/>
                                <a:gd name="T51" fmla="*/ 0 h 77"/>
                                <a:gd name="T52" fmla="*/ 29 w 58"/>
                                <a:gd name="T53" fmla="*/ 0 h 77"/>
                                <a:gd name="T54" fmla="*/ 29 w 58"/>
                                <a:gd name="T55" fmla="*/ 5 h 77"/>
                                <a:gd name="T56" fmla="*/ 24 w 58"/>
                                <a:gd name="T57" fmla="*/ 10 h 77"/>
                                <a:gd name="T58" fmla="*/ 24 w 58"/>
                                <a:gd name="T59" fmla="*/ 14 h 77"/>
                                <a:gd name="T60" fmla="*/ 24 w 58"/>
                                <a:gd name="T61" fmla="*/ 24 h 77"/>
                                <a:gd name="T62" fmla="*/ 34 w 58"/>
                                <a:gd name="T63" fmla="*/ 34 h 77"/>
                                <a:gd name="T64" fmla="*/ 24 w 58"/>
                                <a:gd name="T65" fmla="*/ 38 h 77"/>
                                <a:gd name="T66" fmla="*/ 15 w 58"/>
                                <a:gd name="T67" fmla="*/ 43 h 77"/>
                                <a:gd name="T68" fmla="*/ 10 w 58"/>
                                <a:gd name="T69" fmla="*/ 53 h 77"/>
                                <a:gd name="T70" fmla="*/ 10 w 58"/>
                                <a:gd name="T71" fmla="*/ 67 h 77"/>
                                <a:gd name="T72" fmla="*/ 15 w 58"/>
                                <a:gd name="T73" fmla="*/ 72 h 77"/>
                                <a:gd name="T74" fmla="*/ 20 w 58"/>
                                <a:gd name="T75" fmla="*/ 77 h 77"/>
                                <a:gd name="T76" fmla="*/ 24 w 58"/>
                                <a:gd name="T77" fmla="*/ 72 h 77"/>
                                <a:gd name="T78" fmla="*/ 34 w 58"/>
                                <a:gd name="T79" fmla="*/ 67 h 77"/>
                                <a:gd name="T80" fmla="*/ 34 w 58"/>
                                <a:gd name="T81" fmla="*/ 58 h 77"/>
                                <a:gd name="T82" fmla="*/ 24 w 58"/>
                                <a:gd name="T83" fmla="*/ 38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58" h="77">
                                  <a:moveTo>
                                    <a:pt x="24" y="34"/>
                                  </a:moveTo>
                                  <a:lnTo>
                                    <a:pt x="15" y="19"/>
                                  </a:lnTo>
                                  <a:lnTo>
                                    <a:pt x="15" y="10"/>
                                  </a:lnTo>
                                  <a:lnTo>
                                    <a:pt x="24" y="0"/>
                                  </a:lnTo>
                                  <a:lnTo>
                                    <a:pt x="44" y="0"/>
                                  </a:lnTo>
                                  <a:lnTo>
                                    <a:pt x="53" y="10"/>
                                  </a:lnTo>
                                  <a:lnTo>
                                    <a:pt x="58" y="24"/>
                                  </a:lnTo>
                                  <a:lnTo>
                                    <a:pt x="53" y="29"/>
                                  </a:lnTo>
                                  <a:lnTo>
                                    <a:pt x="48" y="29"/>
                                  </a:lnTo>
                                  <a:lnTo>
                                    <a:pt x="44" y="34"/>
                                  </a:lnTo>
                                  <a:lnTo>
                                    <a:pt x="34" y="34"/>
                                  </a:lnTo>
                                  <a:lnTo>
                                    <a:pt x="44" y="53"/>
                                  </a:lnTo>
                                  <a:lnTo>
                                    <a:pt x="44" y="67"/>
                                  </a:lnTo>
                                  <a:lnTo>
                                    <a:pt x="39" y="72"/>
                                  </a:lnTo>
                                  <a:lnTo>
                                    <a:pt x="29" y="77"/>
                                  </a:lnTo>
                                  <a:lnTo>
                                    <a:pt x="15" y="77"/>
                                  </a:lnTo>
                                  <a:lnTo>
                                    <a:pt x="0" y="62"/>
                                  </a:lnTo>
                                  <a:lnTo>
                                    <a:pt x="0" y="48"/>
                                  </a:lnTo>
                                  <a:lnTo>
                                    <a:pt x="5" y="43"/>
                                  </a:lnTo>
                                  <a:lnTo>
                                    <a:pt x="24" y="34"/>
                                  </a:lnTo>
                                  <a:close/>
                                  <a:moveTo>
                                    <a:pt x="34" y="34"/>
                                  </a:moveTo>
                                  <a:lnTo>
                                    <a:pt x="44" y="29"/>
                                  </a:lnTo>
                                  <a:lnTo>
                                    <a:pt x="48" y="19"/>
                                  </a:lnTo>
                                  <a:lnTo>
                                    <a:pt x="48" y="10"/>
                                  </a:lnTo>
                                  <a:lnTo>
                                    <a:pt x="48" y="5"/>
                                  </a:lnTo>
                                  <a:lnTo>
                                    <a:pt x="44" y="0"/>
                                  </a:lnTo>
                                  <a:lnTo>
                                    <a:pt x="29" y="0"/>
                                  </a:lnTo>
                                  <a:lnTo>
                                    <a:pt x="29" y="5"/>
                                  </a:lnTo>
                                  <a:lnTo>
                                    <a:pt x="24" y="10"/>
                                  </a:lnTo>
                                  <a:lnTo>
                                    <a:pt x="24" y="14"/>
                                  </a:lnTo>
                                  <a:lnTo>
                                    <a:pt x="24" y="24"/>
                                  </a:lnTo>
                                  <a:lnTo>
                                    <a:pt x="34" y="34"/>
                                  </a:lnTo>
                                  <a:close/>
                                  <a:moveTo>
                                    <a:pt x="24" y="38"/>
                                  </a:moveTo>
                                  <a:lnTo>
                                    <a:pt x="15" y="43"/>
                                  </a:lnTo>
                                  <a:lnTo>
                                    <a:pt x="10" y="53"/>
                                  </a:lnTo>
                                  <a:lnTo>
                                    <a:pt x="10" y="67"/>
                                  </a:lnTo>
                                  <a:lnTo>
                                    <a:pt x="15" y="72"/>
                                  </a:lnTo>
                                  <a:lnTo>
                                    <a:pt x="20" y="77"/>
                                  </a:lnTo>
                                  <a:lnTo>
                                    <a:pt x="24" y="72"/>
                                  </a:lnTo>
                                  <a:lnTo>
                                    <a:pt x="34" y="67"/>
                                  </a:lnTo>
                                  <a:lnTo>
                                    <a:pt x="34" y="58"/>
                                  </a:lnTo>
                                  <a:lnTo>
                                    <a:pt x="24"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423"/>
                          <wps:cNvSpPr>
                            <a:spLocks noEditPoints="1"/>
                          </wps:cNvSpPr>
                          <wps:spPr bwMode="auto">
                            <a:xfrm>
                              <a:off x="4178" y="6067"/>
                              <a:ext cx="58" cy="77"/>
                            </a:xfrm>
                            <a:custGeom>
                              <a:avLst/>
                              <a:gdLst>
                                <a:gd name="T0" fmla="*/ 5 w 58"/>
                                <a:gd name="T1" fmla="*/ 34 h 77"/>
                                <a:gd name="T2" fmla="*/ 19 w 58"/>
                                <a:gd name="T3" fmla="*/ 10 h 77"/>
                                <a:gd name="T4" fmla="*/ 29 w 58"/>
                                <a:gd name="T5" fmla="*/ 5 h 77"/>
                                <a:gd name="T6" fmla="*/ 34 w 58"/>
                                <a:gd name="T7" fmla="*/ 0 h 77"/>
                                <a:gd name="T8" fmla="*/ 43 w 58"/>
                                <a:gd name="T9" fmla="*/ 0 h 77"/>
                                <a:gd name="T10" fmla="*/ 58 w 58"/>
                                <a:gd name="T11" fmla="*/ 15 h 77"/>
                                <a:gd name="T12" fmla="*/ 53 w 58"/>
                                <a:gd name="T13" fmla="*/ 48 h 77"/>
                                <a:gd name="T14" fmla="*/ 43 w 58"/>
                                <a:gd name="T15" fmla="*/ 67 h 77"/>
                                <a:gd name="T16" fmla="*/ 29 w 58"/>
                                <a:gd name="T17" fmla="*/ 77 h 77"/>
                                <a:gd name="T18" fmla="*/ 15 w 58"/>
                                <a:gd name="T19" fmla="*/ 77 h 77"/>
                                <a:gd name="T20" fmla="*/ 10 w 58"/>
                                <a:gd name="T21" fmla="*/ 72 h 77"/>
                                <a:gd name="T22" fmla="*/ 0 w 58"/>
                                <a:gd name="T23" fmla="*/ 58 h 77"/>
                                <a:gd name="T24" fmla="*/ 5 w 58"/>
                                <a:gd name="T25" fmla="*/ 34 h 77"/>
                                <a:gd name="T26" fmla="*/ 15 w 58"/>
                                <a:gd name="T27" fmla="*/ 39 h 77"/>
                                <a:gd name="T28" fmla="*/ 15 w 58"/>
                                <a:gd name="T29" fmla="*/ 53 h 77"/>
                                <a:gd name="T30" fmla="*/ 10 w 58"/>
                                <a:gd name="T31" fmla="*/ 63 h 77"/>
                                <a:gd name="T32" fmla="*/ 15 w 58"/>
                                <a:gd name="T33" fmla="*/ 72 h 77"/>
                                <a:gd name="T34" fmla="*/ 15 w 58"/>
                                <a:gd name="T35" fmla="*/ 77 h 77"/>
                                <a:gd name="T36" fmla="*/ 24 w 58"/>
                                <a:gd name="T37" fmla="*/ 77 h 77"/>
                                <a:gd name="T38" fmla="*/ 34 w 58"/>
                                <a:gd name="T39" fmla="*/ 67 h 77"/>
                                <a:gd name="T40" fmla="*/ 43 w 58"/>
                                <a:gd name="T41" fmla="*/ 43 h 77"/>
                                <a:gd name="T42" fmla="*/ 48 w 58"/>
                                <a:gd name="T43" fmla="*/ 19 h 77"/>
                                <a:gd name="T44" fmla="*/ 48 w 58"/>
                                <a:gd name="T45" fmla="*/ 10 h 77"/>
                                <a:gd name="T46" fmla="*/ 43 w 58"/>
                                <a:gd name="T47" fmla="*/ 5 h 77"/>
                                <a:gd name="T48" fmla="*/ 34 w 58"/>
                                <a:gd name="T49" fmla="*/ 5 h 77"/>
                                <a:gd name="T50" fmla="*/ 24 w 58"/>
                                <a:gd name="T51" fmla="*/ 19 h 77"/>
                                <a:gd name="T52" fmla="*/ 15 w 58"/>
                                <a:gd name="T53" fmla="*/ 39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8" h="77">
                                  <a:moveTo>
                                    <a:pt x="5" y="34"/>
                                  </a:moveTo>
                                  <a:lnTo>
                                    <a:pt x="19" y="10"/>
                                  </a:lnTo>
                                  <a:lnTo>
                                    <a:pt x="29" y="5"/>
                                  </a:lnTo>
                                  <a:lnTo>
                                    <a:pt x="34" y="0"/>
                                  </a:lnTo>
                                  <a:lnTo>
                                    <a:pt x="43" y="0"/>
                                  </a:lnTo>
                                  <a:lnTo>
                                    <a:pt x="58" y="15"/>
                                  </a:lnTo>
                                  <a:lnTo>
                                    <a:pt x="53" y="48"/>
                                  </a:lnTo>
                                  <a:lnTo>
                                    <a:pt x="43" y="67"/>
                                  </a:lnTo>
                                  <a:lnTo>
                                    <a:pt x="29" y="77"/>
                                  </a:lnTo>
                                  <a:lnTo>
                                    <a:pt x="15" y="77"/>
                                  </a:lnTo>
                                  <a:lnTo>
                                    <a:pt x="10" y="72"/>
                                  </a:lnTo>
                                  <a:lnTo>
                                    <a:pt x="0" y="58"/>
                                  </a:lnTo>
                                  <a:lnTo>
                                    <a:pt x="5" y="34"/>
                                  </a:lnTo>
                                  <a:close/>
                                  <a:moveTo>
                                    <a:pt x="15" y="39"/>
                                  </a:moveTo>
                                  <a:lnTo>
                                    <a:pt x="15" y="53"/>
                                  </a:lnTo>
                                  <a:lnTo>
                                    <a:pt x="10" y="63"/>
                                  </a:lnTo>
                                  <a:lnTo>
                                    <a:pt x="15" y="72"/>
                                  </a:lnTo>
                                  <a:lnTo>
                                    <a:pt x="15" y="77"/>
                                  </a:lnTo>
                                  <a:lnTo>
                                    <a:pt x="24" y="77"/>
                                  </a:lnTo>
                                  <a:lnTo>
                                    <a:pt x="34" y="67"/>
                                  </a:lnTo>
                                  <a:lnTo>
                                    <a:pt x="43" y="43"/>
                                  </a:lnTo>
                                  <a:lnTo>
                                    <a:pt x="48" y="19"/>
                                  </a:lnTo>
                                  <a:lnTo>
                                    <a:pt x="48" y="10"/>
                                  </a:lnTo>
                                  <a:lnTo>
                                    <a:pt x="43" y="5"/>
                                  </a:lnTo>
                                  <a:lnTo>
                                    <a:pt x="34" y="5"/>
                                  </a:lnTo>
                                  <a:lnTo>
                                    <a:pt x="24" y="19"/>
                                  </a:lnTo>
                                  <a:lnTo>
                                    <a:pt x="15"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424"/>
                          <wps:cNvSpPr>
                            <a:spLocks/>
                          </wps:cNvSpPr>
                          <wps:spPr bwMode="auto">
                            <a:xfrm>
                              <a:off x="1342" y="4877"/>
                              <a:ext cx="254" cy="269"/>
                            </a:xfrm>
                            <a:custGeom>
                              <a:avLst/>
                              <a:gdLst>
                                <a:gd name="T0" fmla="*/ 91 w 254"/>
                                <a:gd name="T1" fmla="*/ 0 h 269"/>
                                <a:gd name="T2" fmla="*/ 0 w 254"/>
                                <a:gd name="T3" fmla="*/ 91 h 269"/>
                                <a:gd name="T4" fmla="*/ 163 w 254"/>
                                <a:gd name="T5" fmla="*/ 269 h 269"/>
                                <a:gd name="T6" fmla="*/ 254 w 254"/>
                                <a:gd name="T7" fmla="*/ 173 h 269"/>
                                <a:gd name="T8" fmla="*/ 91 w 254"/>
                                <a:gd name="T9" fmla="*/ 0 h 269"/>
                              </a:gdLst>
                              <a:ahLst/>
                              <a:cxnLst>
                                <a:cxn ang="0">
                                  <a:pos x="T0" y="T1"/>
                                </a:cxn>
                                <a:cxn ang="0">
                                  <a:pos x="T2" y="T3"/>
                                </a:cxn>
                                <a:cxn ang="0">
                                  <a:pos x="T4" y="T5"/>
                                </a:cxn>
                                <a:cxn ang="0">
                                  <a:pos x="T6" y="T7"/>
                                </a:cxn>
                                <a:cxn ang="0">
                                  <a:pos x="T8" y="T9"/>
                                </a:cxn>
                              </a:cxnLst>
                              <a:rect l="0" t="0" r="r" b="b"/>
                              <a:pathLst>
                                <a:path w="254" h="269">
                                  <a:moveTo>
                                    <a:pt x="91" y="0"/>
                                  </a:moveTo>
                                  <a:lnTo>
                                    <a:pt x="0" y="91"/>
                                  </a:lnTo>
                                  <a:lnTo>
                                    <a:pt x="163" y="269"/>
                                  </a:lnTo>
                                  <a:lnTo>
                                    <a:pt x="254" y="173"/>
                                  </a:lnTo>
                                  <a:lnTo>
                                    <a:pt x="9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423" name="Freeform 426"/>
                        <wps:cNvSpPr>
                          <a:spLocks/>
                        </wps:cNvSpPr>
                        <wps:spPr bwMode="auto">
                          <a:xfrm>
                            <a:off x="873760" y="3130550"/>
                            <a:ext cx="30480" cy="30480"/>
                          </a:xfrm>
                          <a:custGeom>
                            <a:avLst/>
                            <a:gdLst>
                              <a:gd name="T0" fmla="*/ 43 w 48"/>
                              <a:gd name="T1" fmla="*/ 48 h 48"/>
                              <a:gd name="T2" fmla="*/ 0 w 48"/>
                              <a:gd name="T3" fmla="*/ 0 h 48"/>
                              <a:gd name="T4" fmla="*/ 5 w 48"/>
                              <a:gd name="T5" fmla="*/ 0 h 48"/>
                              <a:gd name="T6" fmla="*/ 48 w 48"/>
                              <a:gd name="T7" fmla="*/ 43 h 48"/>
                              <a:gd name="T8" fmla="*/ 43 w 48"/>
                              <a:gd name="T9" fmla="*/ 48 h 48"/>
                            </a:gdLst>
                            <a:ahLst/>
                            <a:cxnLst>
                              <a:cxn ang="0">
                                <a:pos x="T0" y="T1"/>
                              </a:cxn>
                              <a:cxn ang="0">
                                <a:pos x="T2" y="T3"/>
                              </a:cxn>
                              <a:cxn ang="0">
                                <a:pos x="T4" y="T5"/>
                              </a:cxn>
                              <a:cxn ang="0">
                                <a:pos x="T6" y="T7"/>
                              </a:cxn>
                              <a:cxn ang="0">
                                <a:pos x="T8" y="T9"/>
                              </a:cxn>
                            </a:cxnLst>
                            <a:rect l="0" t="0" r="r" b="b"/>
                            <a:pathLst>
                              <a:path w="48" h="48">
                                <a:moveTo>
                                  <a:pt x="43" y="48"/>
                                </a:moveTo>
                                <a:lnTo>
                                  <a:pt x="0" y="0"/>
                                </a:lnTo>
                                <a:lnTo>
                                  <a:pt x="5" y="0"/>
                                </a:lnTo>
                                <a:lnTo>
                                  <a:pt x="48" y="43"/>
                                </a:lnTo>
                                <a:lnTo>
                                  <a:pt x="43"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427"/>
                        <wps:cNvSpPr>
                          <a:spLocks/>
                        </wps:cNvSpPr>
                        <wps:spPr bwMode="auto">
                          <a:xfrm>
                            <a:off x="895350" y="3145790"/>
                            <a:ext cx="45720" cy="45720"/>
                          </a:xfrm>
                          <a:custGeom>
                            <a:avLst/>
                            <a:gdLst>
                              <a:gd name="T0" fmla="*/ 52 w 72"/>
                              <a:gd name="T1" fmla="*/ 0 h 72"/>
                              <a:gd name="T2" fmla="*/ 72 w 72"/>
                              <a:gd name="T3" fmla="*/ 9 h 72"/>
                              <a:gd name="T4" fmla="*/ 24 w 72"/>
                              <a:gd name="T5" fmla="*/ 57 h 72"/>
                              <a:gd name="T6" fmla="*/ 19 w 72"/>
                              <a:gd name="T7" fmla="*/ 62 h 72"/>
                              <a:gd name="T8" fmla="*/ 19 w 72"/>
                              <a:gd name="T9" fmla="*/ 67 h 72"/>
                              <a:gd name="T10" fmla="*/ 24 w 72"/>
                              <a:gd name="T11" fmla="*/ 72 h 72"/>
                              <a:gd name="T12" fmla="*/ 0 w 72"/>
                              <a:gd name="T13" fmla="*/ 52 h 72"/>
                              <a:gd name="T14" fmla="*/ 4 w 72"/>
                              <a:gd name="T15" fmla="*/ 52 h 72"/>
                              <a:gd name="T16" fmla="*/ 9 w 72"/>
                              <a:gd name="T17" fmla="*/ 57 h 72"/>
                              <a:gd name="T18" fmla="*/ 19 w 72"/>
                              <a:gd name="T19" fmla="*/ 48 h 72"/>
                              <a:gd name="T20" fmla="*/ 48 w 72"/>
                              <a:gd name="T21" fmla="*/ 19 h 72"/>
                              <a:gd name="T22" fmla="*/ 57 w 72"/>
                              <a:gd name="T23" fmla="*/ 9 h 72"/>
                              <a:gd name="T24" fmla="*/ 57 w 72"/>
                              <a:gd name="T25" fmla="*/ 4 h 72"/>
                              <a:gd name="T26" fmla="*/ 48 w 72"/>
                              <a:gd name="T27" fmla="*/ 0 h 72"/>
                              <a:gd name="T28" fmla="*/ 52 w 72"/>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2" h="72">
                                <a:moveTo>
                                  <a:pt x="52" y="0"/>
                                </a:moveTo>
                                <a:lnTo>
                                  <a:pt x="72" y="9"/>
                                </a:lnTo>
                                <a:lnTo>
                                  <a:pt x="24" y="57"/>
                                </a:lnTo>
                                <a:lnTo>
                                  <a:pt x="19" y="62"/>
                                </a:lnTo>
                                <a:lnTo>
                                  <a:pt x="19" y="67"/>
                                </a:lnTo>
                                <a:lnTo>
                                  <a:pt x="24" y="72"/>
                                </a:lnTo>
                                <a:lnTo>
                                  <a:pt x="0" y="52"/>
                                </a:lnTo>
                                <a:lnTo>
                                  <a:pt x="4" y="52"/>
                                </a:lnTo>
                                <a:lnTo>
                                  <a:pt x="9" y="57"/>
                                </a:lnTo>
                                <a:lnTo>
                                  <a:pt x="19" y="48"/>
                                </a:lnTo>
                                <a:lnTo>
                                  <a:pt x="48" y="19"/>
                                </a:lnTo>
                                <a:lnTo>
                                  <a:pt x="57" y="9"/>
                                </a:lnTo>
                                <a:lnTo>
                                  <a:pt x="57" y="4"/>
                                </a:lnTo>
                                <a:lnTo>
                                  <a:pt x="48" y="0"/>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428"/>
                        <wps:cNvSpPr>
                          <a:spLocks/>
                        </wps:cNvSpPr>
                        <wps:spPr bwMode="auto">
                          <a:xfrm>
                            <a:off x="922655" y="3169920"/>
                            <a:ext cx="51435" cy="42545"/>
                          </a:xfrm>
                          <a:custGeom>
                            <a:avLst/>
                            <a:gdLst>
                              <a:gd name="T0" fmla="*/ 53 w 81"/>
                              <a:gd name="T1" fmla="*/ 0 h 67"/>
                              <a:gd name="T2" fmla="*/ 81 w 81"/>
                              <a:gd name="T3" fmla="*/ 29 h 67"/>
                              <a:gd name="T4" fmla="*/ 81 w 81"/>
                              <a:gd name="T5" fmla="*/ 34 h 67"/>
                              <a:gd name="T6" fmla="*/ 5 w 81"/>
                              <a:gd name="T7" fmla="*/ 67 h 67"/>
                              <a:gd name="T8" fmla="*/ 0 w 81"/>
                              <a:gd name="T9" fmla="*/ 62 h 67"/>
                              <a:gd name="T10" fmla="*/ 67 w 81"/>
                              <a:gd name="T11" fmla="*/ 29 h 67"/>
                              <a:gd name="T12" fmla="*/ 53 w 81"/>
                              <a:gd name="T13" fmla="*/ 14 h 67"/>
                              <a:gd name="T14" fmla="*/ 48 w 81"/>
                              <a:gd name="T15" fmla="*/ 10 h 67"/>
                              <a:gd name="T16" fmla="*/ 33 w 81"/>
                              <a:gd name="T17" fmla="*/ 10 h 67"/>
                              <a:gd name="T18" fmla="*/ 33 w 81"/>
                              <a:gd name="T19" fmla="*/ 5 h 67"/>
                              <a:gd name="T20" fmla="*/ 53 w 81"/>
                              <a:gd name="T2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1" h="67">
                                <a:moveTo>
                                  <a:pt x="53" y="0"/>
                                </a:moveTo>
                                <a:lnTo>
                                  <a:pt x="81" y="29"/>
                                </a:lnTo>
                                <a:lnTo>
                                  <a:pt x="81" y="34"/>
                                </a:lnTo>
                                <a:lnTo>
                                  <a:pt x="5" y="67"/>
                                </a:lnTo>
                                <a:lnTo>
                                  <a:pt x="0" y="62"/>
                                </a:lnTo>
                                <a:lnTo>
                                  <a:pt x="67" y="29"/>
                                </a:lnTo>
                                <a:lnTo>
                                  <a:pt x="53" y="14"/>
                                </a:lnTo>
                                <a:lnTo>
                                  <a:pt x="48" y="10"/>
                                </a:lnTo>
                                <a:lnTo>
                                  <a:pt x="33" y="10"/>
                                </a:lnTo>
                                <a:lnTo>
                                  <a:pt x="3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429"/>
                        <wps:cNvSpPr>
                          <a:spLocks/>
                        </wps:cNvSpPr>
                        <wps:spPr bwMode="auto">
                          <a:xfrm>
                            <a:off x="946785" y="3203575"/>
                            <a:ext cx="52070" cy="39370"/>
                          </a:xfrm>
                          <a:custGeom>
                            <a:avLst/>
                            <a:gdLst>
                              <a:gd name="T0" fmla="*/ 82 w 82"/>
                              <a:gd name="T1" fmla="*/ 19 h 62"/>
                              <a:gd name="T2" fmla="*/ 72 w 82"/>
                              <a:gd name="T3" fmla="*/ 24 h 62"/>
                              <a:gd name="T4" fmla="*/ 58 w 82"/>
                              <a:gd name="T5" fmla="*/ 5 h 62"/>
                              <a:gd name="T6" fmla="*/ 43 w 82"/>
                              <a:gd name="T7" fmla="*/ 9 h 62"/>
                              <a:gd name="T8" fmla="*/ 53 w 82"/>
                              <a:gd name="T9" fmla="*/ 24 h 62"/>
                              <a:gd name="T10" fmla="*/ 53 w 82"/>
                              <a:gd name="T11" fmla="*/ 33 h 62"/>
                              <a:gd name="T12" fmla="*/ 48 w 82"/>
                              <a:gd name="T13" fmla="*/ 53 h 62"/>
                              <a:gd name="T14" fmla="*/ 38 w 82"/>
                              <a:gd name="T15" fmla="*/ 62 h 62"/>
                              <a:gd name="T16" fmla="*/ 24 w 82"/>
                              <a:gd name="T17" fmla="*/ 62 h 62"/>
                              <a:gd name="T18" fmla="*/ 15 w 82"/>
                              <a:gd name="T19" fmla="*/ 62 h 62"/>
                              <a:gd name="T20" fmla="*/ 5 w 82"/>
                              <a:gd name="T21" fmla="*/ 53 h 62"/>
                              <a:gd name="T22" fmla="*/ 0 w 82"/>
                              <a:gd name="T23" fmla="*/ 43 h 62"/>
                              <a:gd name="T24" fmla="*/ 0 w 82"/>
                              <a:gd name="T25" fmla="*/ 38 h 62"/>
                              <a:gd name="T26" fmla="*/ 0 w 82"/>
                              <a:gd name="T27" fmla="*/ 33 h 62"/>
                              <a:gd name="T28" fmla="*/ 5 w 82"/>
                              <a:gd name="T29" fmla="*/ 38 h 62"/>
                              <a:gd name="T30" fmla="*/ 10 w 82"/>
                              <a:gd name="T31" fmla="*/ 43 h 62"/>
                              <a:gd name="T32" fmla="*/ 15 w 82"/>
                              <a:gd name="T33" fmla="*/ 53 h 62"/>
                              <a:gd name="T34" fmla="*/ 24 w 82"/>
                              <a:gd name="T35" fmla="*/ 57 h 62"/>
                              <a:gd name="T36" fmla="*/ 38 w 82"/>
                              <a:gd name="T37" fmla="*/ 53 h 62"/>
                              <a:gd name="T38" fmla="*/ 43 w 82"/>
                              <a:gd name="T39" fmla="*/ 48 h 62"/>
                              <a:gd name="T40" fmla="*/ 43 w 82"/>
                              <a:gd name="T41" fmla="*/ 38 h 62"/>
                              <a:gd name="T42" fmla="*/ 43 w 82"/>
                              <a:gd name="T43" fmla="*/ 24 h 62"/>
                              <a:gd name="T44" fmla="*/ 38 w 82"/>
                              <a:gd name="T45" fmla="*/ 19 h 62"/>
                              <a:gd name="T46" fmla="*/ 34 w 82"/>
                              <a:gd name="T47" fmla="*/ 9 h 62"/>
                              <a:gd name="T48" fmla="*/ 62 w 82"/>
                              <a:gd name="T49" fmla="*/ 0 h 62"/>
                              <a:gd name="T50" fmla="*/ 82 w 82"/>
                              <a:gd name="T51"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62">
                                <a:moveTo>
                                  <a:pt x="82" y="19"/>
                                </a:moveTo>
                                <a:lnTo>
                                  <a:pt x="72" y="24"/>
                                </a:lnTo>
                                <a:lnTo>
                                  <a:pt x="58" y="5"/>
                                </a:lnTo>
                                <a:lnTo>
                                  <a:pt x="43" y="9"/>
                                </a:lnTo>
                                <a:lnTo>
                                  <a:pt x="53" y="24"/>
                                </a:lnTo>
                                <a:lnTo>
                                  <a:pt x="53" y="33"/>
                                </a:lnTo>
                                <a:lnTo>
                                  <a:pt x="48" y="53"/>
                                </a:lnTo>
                                <a:lnTo>
                                  <a:pt x="38" y="62"/>
                                </a:lnTo>
                                <a:lnTo>
                                  <a:pt x="24" y="62"/>
                                </a:lnTo>
                                <a:lnTo>
                                  <a:pt x="15" y="62"/>
                                </a:lnTo>
                                <a:lnTo>
                                  <a:pt x="5" y="53"/>
                                </a:lnTo>
                                <a:lnTo>
                                  <a:pt x="0" y="43"/>
                                </a:lnTo>
                                <a:lnTo>
                                  <a:pt x="0" y="38"/>
                                </a:lnTo>
                                <a:lnTo>
                                  <a:pt x="0" y="33"/>
                                </a:lnTo>
                                <a:lnTo>
                                  <a:pt x="5" y="38"/>
                                </a:lnTo>
                                <a:lnTo>
                                  <a:pt x="10" y="43"/>
                                </a:lnTo>
                                <a:lnTo>
                                  <a:pt x="15" y="53"/>
                                </a:lnTo>
                                <a:lnTo>
                                  <a:pt x="24" y="57"/>
                                </a:lnTo>
                                <a:lnTo>
                                  <a:pt x="38" y="53"/>
                                </a:lnTo>
                                <a:lnTo>
                                  <a:pt x="43" y="48"/>
                                </a:lnTo>
                                <a:lnTo>
                                  <a:pt x="43" y="38"/>
                                </a:lnTo>
                                <a:lnTo>
                                  <a:pt x="43" y="24"/>
                                </a:lnTo>
                                <a:lnTo>
                                  <a:pt x="38" y="19"/>
                                </a:lnTo>
                                <a:lnTo>
                                  <a:pt x="34" y="9"/>
                                </a:lnTo>
                                <a:lnTo>
                                  <a:pt x="62" y="0"/>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430"/>
                        <wps:cNvSpPr>
                          <a:spLocks/>
                        </wps:cNvSpPr>
                        <wps:spPr bwMode="auto">
                          <a:xfrm>
                            <a:off x="1439545" y="3776345"/>
                            <a:ext cx="158750" cy="106680"/>
                          </a:xfrm>
                          <a:custGeom>
                            <a:avLst/>
                            <a:gdLst>
                              <a:gd name="T0" fmla="*/ 20 w 250"/>
                              <a:gd name="T1" fmla="*/ 0 h 168"/>
                              <a:gd name="T2" fmla="*/ 0 w 250"/>
                              <a:gd name="T3" fmla="*/ 130 h 168"/>
                              <a:gd name="T4" fmla="*/ 226 w 250"/>
                              <a:gd name="T5" fmla="*/ 168 h 168"/>
                              <a:gd name="T6" fmla="*/ 250 w 250"/>
                              <a:gd name="T7" fmla="*/ 39 h 168"/>
                              <a:gd name="T8" fmla="*/ 20 w 250"/>
                              <a:gd name="T9" fmla="*/ 0 h 168"/>
                            </a:gdLst>
                            <a:ahLst/>
                            <a:cxnLst>
                              <a:cxn ang="0">
                                <a:pos x="T0" y="T1"/>
                              </a:cxn>
                              <a:cxn ang="0">
                                <a:pos x="T2" y="T3"/>
                              </a:cxn>
                              <a:cxn ang="0">
                                <a:pos x="T4" y="T5"/>
                              </a:cxn>
                              <a:cxn ang="0">
                                <a:pos x="T6" y="T7"/>
                              </a:cxn>
                              <a:cxn ang="0">
                                <a:pos x="T8" y="T9"/>
                              </a:cxn>
                            </a:cxnLst>
                            <a:rect l="0" t="0" r="r" b="b"/>
                            <a:pathLst>
                              <a:path w="250" h="168">
                                <a:moveTo>
                                  <a:pt x="20" y="0"/>
                                </a:moveTo>
                                <a:lnTo>
                                  <a:pt x="0" y="130"/>
                                </a:lnTo>
                                <a:lnTo>
                                  <a:pt x="226" y="168"/>
                                </a:lnTo>
                                <a:lnTo>
                                  <a:pt x="250" y="39"/>
                                </a:lnTo>
                                <a:lnTo>
                                  <a:pt x="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431"/>
                        <wps:cNvSpPr>
                          <a:spLocks/>
                        </wps:cNvSpPr>
                        <wps:spPr bwMode="auto">
                          <a:xfrm>
                            <a:off x="1442720" y="3822065"/>
                            <a:ext cx="39370" cy="9525"/>
                          </a:xfrm>
                          <a:custGeom>
                            <a:avLst/>
                            <a:gdLst>
                              <a:gd name="T0" fmla="*/ 58 w 62"/>
                              <a:gd name="T1" fmla="*/ 15 h 15"/>
                              <a:gd name="T2" fmla="*/ 0 w 62"/>
                              <a:gd name="T3" fmla="*/ 5 h 15"/>
                              <a:gd name="T4" fmla="*/ 0 w 62"/>
                              <a:gd name="T5" fmla="*/ 0 h 15"/>
                              <a:gd name="T6" fmla="*/ 62 w 62"/>
                              <a:gd name="T7" fmla="*/ 10 h 15"/>
                              <a:gd name="T8" fmla="*/ 58 w 62"/>
                              <a:gd name="T9" fmla="*/ 15 h 15"/>
                            </a:gdLst>
                            <a:ahLst/>
                            <a:cxnLst>
                              <a:cxn ang="0">
                                <a:pos x="T0" y="T1"/>
                              </a:cxn>
                              <a:cxn ang="0">
                                <a:pos x="T2" y="T3"/>
                              </a:cxn>
                              <a:cxn ang="0">
                                <a:pos x="T4" y="T5"/>
                              </a:cxn>
                              <a:cxn ang="0">
                                <a:pos x="T6" y="T7"/>
                              </a:cxn>
                              <a:cxn ang="0">
                                <a:pos x="T8" y="T9"/>
                              </a:cxn>
                            </a:cxnLst>
                            <a:rect l="0" t="0" r="r" b="b"/>
                            <a:pathLst>
                              <a:path w="62" h="15">
                                <a:moveTo>
                                  <a:pt x="58" y="15"/>
                                </a:moveTo>
                                <a:lnTo>
                                  <a:pt x="0" y="5"/>
                                </a:lnTo>
                                <a:lnTo>
                                  <a:pt x="0" y="0"/>
                                </a:lnTo>
                                <a:lnTo>
                                  <a:pt x="62" y="10"/>
                                </a:lnTo>
                                <a:lnTo>
                                  <a:pt x="58"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432"/>
                        <wps:cNvSpPr>
                          <a:spLocks/>
                        </wps:cNvSpPr>
                        <wps:spPr bwMode="auto">
                          <a:xfrm>
                            <a:off x="1485265" y="3801110"/>
                            <a:ext cx="21590" cy="51435"/>
                          </a:xfrm>
                          <a:custGeom>
                            <a:avLst/>
                            <a:gdLst>
                              <a:gd name="T0" fmla="*/ 15 w 34"/>
                              <a:gd name="T1" fmla="*/ 4 h 81"/>
                              <a:gd name="T2" fmla="*/ 34 w 34"/>
                              <a:gd name="T3" fmla="*/ 0 h 81"/>
                              <a:gd name="T4" fmla="*/ 24 w 34"/>
                              <a:gd name="T5" fmla="*/ 67 h 81"/>
                              <a:gd name="T6" fmla="*/ 24 w 34"/>
                              <a:gd name="T7" fmla="*/ 76 h 81"/>
                              <a:gd name="T8" fmla="*/ 29 w 34"/>
                              <a:gd name="T9" fmla="*/ 81 h 81"/>
                              <a:gd name="T10" fmla="*/ 0 w 34"/>
                              <a:gd name="T11" fmla="*/ 76 h 81"/>
                              <a:gd name="T12" fmla="*/ 10 w 34"/>
                              <a:gd name="T13" fmla="*/ 76 h 81"/>
                              <a:gd name="T14" fmla="*/ 10 w 34"/>
                              <a:gd name="T15" fmla="*/ 72 h 81"/>
                              <a:gd name="T16" fmla="*/ 15 w 34"/>
                              <a:gd name="T17" fmla="*/ 67 h 81"/>
                              <a:gd name="T18" fmla="*/ 19 w 34"/>
                              <a:gd name="T19" fmla="*/ 24 h 81"/>
                              <a:gd name="T20" fmla="*/ 24 w 34"/>
                              <a:gd name="T21" fmla="*/ 14 h 81"/>
                              <a:gd name="T22" fmla="*/ 19 w 34"/>
                              <a:gd name="T23" fmla="*/ 9 h 81"/>
                              <a:gd name="T24" fmla="*/ 15 w 34"/>
                              <a:gd name="T25" fmla="*/ 9 h 81"/>
                              <a:gd name="T26" fmla="*/ 15 w 34"/>
                              <a:gd name="T27" fmla="*/ 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4" h="81">
                                <a:moveTo>
                                  <a:pt x="15" y="4"/>
                                </a:moveTo>
                                <a:lnTo>
                                  <a:pt x="34" y="0"/>
                                </a:lnTo>
                                <a:lnTo>
                                  <a:pt x="24" y="67"/>
                                </a:lnTo>
                                <a:lnTo>
                                  <a:pt x="24" y="76"/>
                                </a:lnTo>
                                <a:lnTo>
                                  <a:pt x="29" y="81"/>
                                </a:lnTo>
                                <a:lnTo>
                                  <a:pt x="0" y="76"/>
                                </a:lnTo>
                                <a:lnTo>
                                  <a:pt x="10" y="76"/>
                                </a:lnTo>
                                <a:lnTo>
                                  <a:pt x="10" y="72"/>
                                </a:lnTo>
                                <a:lnTo>
                                  <a:pt x="15" y="67"/>
                                </a:lnTo>
                                <a:lnTo>
                                  <a:pt x="19" y="24"/>
                                </a:lnTo>
                                <a:lnTo>
                                  <a:pt x="24" y="14"/>
                                </a:lnTo>
                                <a:lnTo>
                                  <a:pt x="19" y="9"/>
                                </a:lnTo>
                                <a:lnTo>
                                  <a:pt x="15" y="9"/>
                                </a:lnTo>
                                <a:lnTo>
                                  <a:pt x="15"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433"/>
                        <wps:cNvSpPr>
                          <a:spLocks/>
                        </wps:cNvSpPr>
                        <wps:spPr bwMode="auto">
                          <a:xfrm>
                            <a:off x="1522095" y="3806825"/>
                            <a:ext cx="33020" cy="52070"/>
                          </a:xfrm>
                          <a:custGeom>
                            <a:avLst/>
                            <a:gdLst>
                              <a:gd name="T0" fmla="*/ 9 w 52"/>
                              <a:gd name="T1" fmla="*/ 0 h 82"/>
                              <a:gd name="T2" fmla="*/ 52 w 52"/>
                              <a:gd name="T3" fmla="*/ 5 h 82"/>
                              <a:gd name="T4" fmla="*/ 52 w 52"/>
                              <a:gd name="T5" fmla="*/ 10 h 82"/>
                              <a:gd name="T6" fmla="*/ 14 w 52"/>
                              <a:gd name="T7" fmla="*/ 82 h 82"/>
                              <a:gd name="T8" fmla="*/ 5 w 52"/>
                              <a:gd name="T9" fmla="*/ 82 h 82"/>
                              <a:gd name="T10" fmla="*/ 43 w 52"/>
                              <a:gd name="T11" fmla="*/ 15 h 82"/>
                              <a:gd name="T12" fmla="*/ 19 w 52"/>
                              <a:gd name="T13" fmla="*/ 10 h 82"/>
                              <a:gd name="T14" fmla="*/ 9 w 52"/>
                              <a:gd name="T15" fmla="*/ 10 h 82"/>
                              <a:gd name="T16" fmla="*/ 9 w 52"/>
                              <a:gd name="T17" fmla="*/ 15 h 82"/>
                              <a:gd name="T18" fmla="*/ 5 w 52"/>
                              <a:gd name="T19" fmla="*/ 19 h 82"/>
                              <a:gd name="T20" fmla="*/ 0 w 52"/>
                              <a:gd name="T21" fmla="*/ 19 h 82"/>
                              <a:gd name="T22" fmla="*/ 9 w 52"/>
                              <a:gd name="T23"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2" h="82">
                                <a:moveTo>
                                  <a:pt x="9" y="0"/>
                                </a:moveTo>
                                <a:lnTo>
                                  <a:pt x="52" y="5"/>
                                </a:lnTo>
                                <a:lnTo>
                                  <a:pt x="52" y="10"/>
                                </a:lnTo>
                                <a:lnTo>
                                  <a:pt x="14" y="82"/>
                                </a:lnTo>
                                <a:lnTo>
                                  <a:pt x="5" y="82"/>
                                </a:lnTo>
                                <a:lnTo>
                                  <a:pt x="43" y="15"/>
                                </a:lnTo>
                                <a:lnTo>
                                  <a:pt x="19" y="10"/>
                                </a:lnTo>
                                <a:lnTo>
                                  <a:pt x="9" y="10"/>
                                </a:lnTo>
                                <a:lnTo>
                                  <a:pt x="9" y="15"/>
                                </a:lnTo>
                                <a:lnTo>
                                  <a:pt x="5" y="19"/>
                                </a:lnTo>
                                <a:lnTo>
                                  <a:pt x="0" y="19"/>
                                </a:lnTo>
                                <a:lnTo>
                                  <a:pt x="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434"/>
                        <wps:cNvSpPr>
                          <a:spLocks/>
                        </wps:cNvSpPr>
                        <wps:spPr bwMode="auto">
                          <a:xfrm>
                            <a:off x="1555115" y="3813175"/>
                            <a:ext cx="33655" cy="51435"/>
                          </a:xfrm>
                          <a:custGeom>
                            <a:avLst/>
                            <a:gdLst>
                              <a:gd name="T0" fmla="*/ 53 w 53"/>
                              <a:gd name="T1" fmla="*/ 9 h 81"/>
                              <a:gd name="T2" fmla="*/ 48 w 53"/>
                              <a:gd name="T3" fmla="*/ 14 h 81"/>
                              <a:gd name="T4" fmla="*/ 24 w 53"/>
                              <a:gd name="T5" fmla="*/ 14 h 81"/>
                              <a:gd name="T6" fmla="*/ 20 w 53"/>
                              <a:gd name="T7" fmla="*/ 24 h 81"/>
                              <a:gd name="T8" fmla="*/ 29 w 53"/>
                              <a:gd name="T9" fmla="*/ 29 h 81"/>
                              <a:gd name="T10" fmla="*/ 39 w 53"/>
                              <a:gd name="T11" fmla="*/ 38 h 81"/>
                              <a:gd name="T12" fmla="*/ 44 w 53"/>
                              <a:gd name="T13" fmla="*/ 48 h 81"/>
                              <a:gd name="T14" fmla="*/ 44 w 53"/>
                              <a:gd name="T15" fmla="*/ 57 h 81"/>
                              <a:gd name="T16" fmla="*/ 39 w 53"/>
                              <a:gd name="T17" fmla="*/ 67 h 81"/>
                              <a:gd name="T18" fmla="*/ 39 w 53"/>
                              <a:gd name="T19" fmla="*/ 72 h 81"/>
                              <a:gd name="T20" fmla="*/ 34 w 53"/>
                              <a:gd name="T21" fmla="*/ 77 h 81"/>
                              <a:gd name="T22" fmla="*/ 29 w 53"/>
                              <a:gd name="T23" fmla="*/ 81 h 81"/>
                              <a:gd name="T24" fmla="*/ 24 w 53"/>
                              <a:gd name="T25" fmla="*/ 81 h 81"/>
                              <a:gd name="T26" fmla="*/ 10 w 53"/>
                              <a:gd name="T27" fmla="*/ 81 h 81"/>
                              <a:gd name="T28" fmla="*/ 0 w 53"/>
                              <a:gd name="T29" fmla="*/ 77 h 81"/>
                              <a:gd name="T30" fmla="*/ 0 w 53"/>
                              <a:gd name="T31" fmla="*/ 72 h 81"/>
                              <a:gd name="T32" fmla="*/ 0 w 53"/>
                              <a:gd name="T33" fmla="*/ 67 h 81"/>
                              <a:gd name="T34" fmla="*/ 5 w 53"/>
                              <a:gd name="T35" fmla="*/ 67 h 81"/>
                              <a:gd name="T36" fmla="*/ 10 w 53"/>
                              <a:gd name="T37" fmla="*/ 72 h 81"/>
                              <a:gd name="T38" fmla="*/ 15 w 53"/>
                              <a:gd name="T39" fmla="*/ 77 h 81"/>
                              <a:gd name="T40" fmla="*/ 29 w 53"/>
                              <a:gd name="T41" fmla="*/ 72 h 81"/>
                              <a:gd name="T42" fmla="*/ 39 w 53"/>
                              <a:gd name="T43" fmla="*/ 62 h 81"/>
                              <a:gd name="T44" fmla="*/ 34 w 53"/>
                              <a:gd name="T45" fmla="*/ 48 h 81"/>
                              <a:gd name="T46" fmla="*/ 24 w 53"/>
                              <a:gd name="T47" fmla="*/ 38 h 81"/>
                              <a:gd name="T48" fmla="*/ 20 w 53"/>
                              <a:gd name="T49" fmla="*/ 33 h 81"/>
                              <a:gd name="T50" fmla="*/ 10 w 53"/>
                              <a:gd name="T51" fmla="*/ 29 h 81"/>
                              <a:gd name="T52" fmla="*/ 29 w 53"/>
                              <a:gd name="T53" fmla="*/ 0 h 81"/>
                              <a:gd name="T54" fmla="*/ 53 w 53"/>
                              <a:gd name="T55" fmla="*/ 9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53" h="81">
                                <a:moveTo>
                                  <a:pt x="53" y="9"/>
                                </a:moveTo>
                                <a:lnTo>
                                  <a:pt x="48" y="14"/>
                                </a:lnTo>
                                <a:lnTo>
                                  <a:pt x="24" y="14"/>
                                </a:lnTo>
                                <a:lnTo>
                                  <a:pt x="20" y="24"/>
                                </a:lnTo>
                                <a:lnTo>
                                  <a:pt x="29" y="29"/>
                                </a:lnTo>
                                <a:lnTo>
                                  <a:pt x="39" y="38"/>
                                </a:lnTo>
                                <a:lnTo>
                                  <a:pt x="44" y="48"/>
                                </a:lnTo>
                                <a:lnTo>
                                  <a:pt x="44" y="57"/>
                                </a:lnTo>
                                <a:lnTo>
                                  <a:pt x="39" y="67"/>
                                </a:lnTo>
                                <a:lnTo>
                                  <a:pt x="39" y="72"/>
                                </a:lnTo>
                                <a:lnTo>
                                  <a:pt x="34" y="77"/>
                                </a:lnTo>
                                <a:lnTo>
                                  <a:pt x="29" y="81"/>
                                </a:lnTo>
                                <a:lnTo>
                                  <a:pt x="24" y="81"/>
                                </a:lnTo>
                                <a:lnTo>
                                  <a:pt x="10" y="81"/>
                                </a:lnTo>
                                <a:lnTo>
                                  <a:pt x="0" y="77"/>
                                </a:lnTo>
                                <a:lnTo>
                                  <a:pt x="0" y="72"/>
                                </a:lnTo>
                                <a:lnTo>
                                  <a:pt x="0" y="67"/>
                                </a:lnTo>
                                <a:lnTo>
                                  <a:pt x="5" y="67"/>
                                </a:lnTo>
                                <a:lnTo>
                                  <a:pt x="10" y="72"/>
                                </a:lnTo>
                                <a:lnTo>
                                  <a:pt x="15" y="77"/>
                                </a:lnTo>
                                <a:lnTo>
                                  <a:pt x="29" y="72"/>
                                </a:lnTo>
                                <a:lnTo>
                                  <a:pt x="39" y="62"/>
                                </a:lnTo>
                                <a:lnTo>
                                  <a:pt x="34" y="48"/>
                                </a:lnTo>
                                <a:lnTo>
                                  <a:pt x="24" y="38"/>
                                </a:lnTo>
                                <a:lnTo>
                                  <a:pt x="20" y="33"/>
                                </a:lnTo>
                                <a:lnTo>
                                  <a:pt x="10" y="29"/>
                                </a:lnTo>
                                <a:lnTo>
                                  <a:pt x="29" y="0"/>
                                </a:lnTo>
                                <a:lnTo>
                                  <a:pt x="53"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435"/>
                        <wps:cNvSpPr>
                          <a:spLocks/>
                        </wps:cNvSpPr>
                        <wps:spPr bwMode="auto">
                          <a:xfrm>
                            <a:off x="2121535" y="3090545"/>
                            <a:ext cx="158115" cy="173990"/>
                          </a:xfrm>
                          <a:custGeom>
                            <a:avLst/>
                            <a:gdLst>
                              <a:gd name="T0" fmla="*/ 0 w 249"/>
                              <a:gd name="T1" fmla="*/ 192 h 274"/>
                              <a:gd name="T2" fmla="*/ 105 w 249"/>
                              <a:gd name="T3" fmla="*/ 274 h 274"/>
                              <a:gd name="T4" fmla="*/ 249 w 249"/>
                              <a:gd name="T5" fmla="*/ 82 h 274"/>
                              <a:gd name="T6" fmla="*/ 143 w 249"/>
                              <a:gd name="T7" fmla="*/ 0 h 274"/>
                              <a:gd name="T8" fmla="*/ 0 w 249"/>
                              <a:gd name="T9" fmla="*/ 192 h 274"/>
                            </a:gdLst>
                            <a:ahLst/>
                            <a:cxnLst>
                              <a:cxn ang="0">
                                <a:pos x="T0" y="T1"/>
                              </a:cxn>
                              <a:cxn ang="0">
                                <a:pos x="T2" y="T3"/>
                              </a:cxn>
                              <a:cxn ang="0">
                                <a:pos x="T4" y="T5"/>
                              </a:cxn>
                              <a:cxn ang="0">
                                <a:pos x="T6" y="T7"/>
                              </a:cxn>
                              <a:cxn ang="0">
                                <a:pos x="T8" y="T9"/>
                              </a:cxn>
                            </a:cxnLst>
                            <a:rect l="0" t="0" r="r" b="b"/>
                            <a:pathLst>
                              <a:path w="249" h="274">
                                <a:moveTo>
                                  <a:pt x="0" y="192"/>
                                </a:moveTo>
                                <a:lnTo>
                                  <a:pt x="105" y="274"/>
                                </a:lnTo>
                                <a:lnTo>
                                  <a:pt x="249" y="82"/>
                                </a:lnTo>
                                <a:lnTo>
                                  <a:pt x="143" y="0"/>
                                </a:lnTo>
                                <a:lnTo>
                                  <a:pt x="0" y="19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436"/>
                        <wps:cNvSpPr>
                          <a:spLocks/>
                        </wps:cNvSpPr>
                        <wps:spPr bwMode="auto">
                          <a:xfrm>
                            <a:off x="2157730" y="3209290"/>
                            <a:ext cx="27305" cy="33655"/>
                          </a:xfrm>
                          <a:custGeom>
                            <a:avLst/>
                            <a:gdLst>
                              <a:gd name="T0" fmla="*/ 43 w 43"/>
                              <a:gd name="T1" fmla="*/ 5 h 53"/>
                              <a:gd name="T2" fmla="*/ 5 w 43"/>
                              <a:gd name="T3" fmla="*/ 53 h 53"/>
                              <a:gd name="T4" fmla="*/ 0 w 43"/>
                              <a:gd name="T5" fmla="*/ 53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5" y="53"/>
                                </a:lnTo>
                                <a:lnTo>
                                  <a:pt x="0" y="53"/>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437"/>
                        <wps:cNvSpPr>
                          <a:spLocks/>
                        </wps:cNvSpPr>
                        <wps:spPr bwMode="auto">
                          <a:xfrm>
                            <a:off x="2167255" y="3173095"/>
                            <a:ext cx="48260" cy="42545"/>
                          </a:xfrm>
                          <a:custGeom>
                            <a:avLst/>
                            <a:gdLst>
                              <a:gd name="T0" fmla="*/ 0 w 76"/>
                              <a:gd name="T1" fmla="*/ 24 h 67"/>
                              <a:gd name="T2" fmla="*/ 4 w 76"/>
                              <a:gd name="T3" fmla="*/ 0 h 67"/>
                              <a:gd name="T4" fmla="*/ 57 w 76"/>
                              <a:gd name="T5" fmla="*/ 43 h 67"/>
                              <a:gd name="T6" fmla="*/ 62 w 76"/>
                              <a:gd name="T7" fmla="*/ 48 h 67"/>
                              <a:gd name="T8" fmla="*/ 67 w 76"/>
                              <a:gd name="T9" fmla="*/ 48 h 67"/>
                              <a:gd name="T10" fmla="*/ 71 w 76"/>
                              <a:gd name="T11" fmla="*/ 43 h 67"/>
                              <a:gd name="T12" fmla="*/ 76 w 76"/>
                              <a:gd name="T13" fmla="*/ 43 h 67"/>
                              <a:gd name="T14" fmla="*/ 57 w 76"/>
                              <a:gd name="T15" fmla="*/ 67 h 67"/>
                              <a:gd name="T16" fmla="*/ 57 w 76"/>
                              <a:gd name="T17" fmla="*/ 57 h 67"/>
                              <a:gd name="T18" fmla="*/ 52 w 76"/>
                              <a:gd name="T19" fmla="*/ 53 h 67"/>
                              <a:gd name="T20" fmla="*/ 19 w 76"/>
                              <a:gd name="T21" fmla="*/ 24 h 67"/>
                              <a:gd name="T22" fmla="*/ 9 w 76"/>
                              <a:gd name="T23" fmla="*/ 19 h 67"/>
                              <a:gd name="T24" fmla="*/ 4 w 76"/>
                              <a:gd name="T25" fmla="*/ 14 h 67"/>
                              <a:gd name="T26" fmla="*/ 4 w 76"/>
                              <a:gd name="T27" fmla="*/ 19 h 67"/>
                              <a:gd name="T28" fmla="*/ 4 w 76"/>
                              <a:gd name="T29" fmla="*/ 24 h 67"/>
                              <a:gd name="T30" fmla="*/ 0 w 76"/>
                              <a:gd name="T31"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6" h="67">
                                <a:moveTo>
                                  <a:pt x="0" y="24"/>
                                </a:moveTo>
                                <a:lnTo>
                                  <a:pt x="4" y="0"/>
                                </a:lnTo>
                                <a:lnTo>
                                  <a:pt x="57" y="43"/>
                                </a:lnTo>
                                <a:lnTo>
                                  <a:pt x="62" y="48"/>
                                </a:lnTo>
                                <a:lnTo>
                                  <a:pt x="67" y="48"/>
                                </a:lnTo>
                                <a:lnTo>
                                  <a:pt x="71" y="43"/>
                                </a:lnTo>
                                <a:lnTo>
                                  <a:pt x="76" y="43"/>
                                </a:lnTo>
                                <a:lnTo>
                                  <a:pt x="57" y="67"/>
                                </a:lnTo>
                                <a:lnTo>
                                  <a:pt x="57" y="57"/>
                                </a:lnTo>
                                <a:lnTo>
                                  <a:pt x="52" y="53"/>
                                </a:lnTo>
                                <a:lnTo>
                                  <a:pt x="19" y="24"/>
                                </a:lnTo>
                                <a:lnTo>
                                  <a:pt x="9" y="19"/>
                                </a:lnTo>
                                <a:lnTo>
                                  <a:pt x="4" y="14"/>
                                </a:lnTo>
                                <a:lnTo>
                                  <a:pt x="4" y="19"/>
                                </a:lnTo>
                                <a:lnTo>
                                  <a:pt x="4"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438"/>
                        <wps:cNvSpPr>
                          <a:spLocks/>
                        </wps:cNvSpPr>
                        <wps:spPr bwMode="auto">
                          <a:xfrm>
                            <a:off x="2185035" y="3133090"/>
                            <a:ext cx="45720" cy="48895"/>
                          </a:xfrm>
                          <a:custGeom>
                            <a:avLst/>
                            <a:gdLst>
                              <a:gd name="T0" fmla="*/ 0 w 72"/>
                              <a:gd name="T1" fmla="*/ 34 h 77"/>
                              <a:gd name="T2" fmla="*/ 29 w 72"/>
                              <a:gd name="T3" fmla="*/ 0 h 77"/>
                              <a:gd name="T4" fmla="*/ 72 w 72"/>
                              <a:gd name="T5" fmla="*/ 72 h 77"/>
                              <a:gd name="T6" fmla="*/ 72 w 72"/>
                              <a:gd name="T7" fmla="*/ 77 h 77"/>
                              <a:gd name="T8" fmla="*/ 29 w 72"/>
                              <a:gd name="T9" fmla="*/ 15 h 77"/>
                              <a:gd name="T10" fmla="*/ 15 w 72"/>
                              <a:gd name="T11" fmla="*/ 34 h 77"/>
                              <a:gd name="T12" fmla="*/ 10 w 72"/>
                              <a:gd name="T13" fmla="*/ 39 h 77"/>
                              <a:gd name="T14" fmla="*/ 15 w 72"/>
                              <a:gd name="T15" fmla="*/ 53 h 77"/>
                              <a:gd name="T16" fmla="*/ 10 w 72"/>
                              <a:gd name="T17" fmla="*/ 53 h 77"/>
                              <a:gd name="T18" fmla="*/ 0 w 72"/>
                              <a:gd name="T19"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0" y="34"/>
                                </a:moveTo>
                                <a:lnTo>
                                  <a:pt x="29" y="0"/>
                                </a:lnTo>
                                <a:lnTo>
                                  <a:pt x="72" y="72"/>
                                </a:lnTo>
                                <a:lnTo>
                                  <a:pt x="72" y="77"/>
                                </a:lnTo>
                                <a:lnTo>
                                  <a:pt x="29" y="15"/>
                                </a:lnTo>
                                <a:lnTo>
                                  <a:pt x="15" y="34"/>
                                </a:lnTo>
                                <a:lnTo>
                                  <a:pt x="10" y="39"/>
                                </a:lnTo>
                                <a:lnTo>
                                  <a:pt x="15" y="53"/>
                                </a:lnTo>
                                <a:lnTo>
                                  <a:pt x="10" y="5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439"/>
                        <wps:cNvSpPr>
                          <a:spLocks/>
                        </wps:cNvSpPr>
                        <wps:spPr bwMode="auto">
                          <a:xfrm>
                            <a:off x="2212340" y="3102610"/>
                            <a:ext cx="42545" cy="55245"/>
                          </a:xfrm>
                          <a:custGeom>
                            <a:avLst/>
                            <a:gdLst>
                              <a:gd name="T0" fmla="*/ 20 w 67"/>
                              <a:gd name="T1" fmla="*/ 0 h 87"/>
                              <a:gd name="T2" fmla="*/ 24 w 67"/>
                              <a:gd name="T3" fmla="*/ 15 h 87"/>
                              <a:gd name="T4" fmla="*/ 10 w 67"/>
                              <a:gd name="T5" fmla="*/ 34 h 87"/>
                              <a:gd name="T6" fmla="*/ 15 w 67"/>
                              <a:gd name="T7" fmla="*/ 44 h 87"/>
                              <a:gd name="T8" fmla="*/ 24 w 67"/>
                              <a:gd name="T9" fmla="*/ 34 h 87"/>
                              <a:gd name="T10" fmla="*/ 39 w 67"/>
                              <a:gd name="T11" fmla="*/ 29 h 87"/>
                              <a:gd name="T12" fmla="*/ 58 w 67"/>
                              <a:gd name="T13" fmla="*/ 34 h 87"/>
                              <a:gd name="T14" fmla="*/ 67 w 67"/>
                              <a:gd name="T15" fmla="*/ 44 h 87"/>
                              <a:gd name="T16" fmla="*/ 67 w 67"/>
                              <a:gd name="T17" fmla="*/ 58 h 87"/>
                              <a:gd name="T18" fmla="*/ 67 w 67"/>
                              <a:gd name="T19" fmla="*/ 68 h 87"/>
                              <a:gd name="T20" fmla="*/ 67 w 67"/>
                              <a:gd name="T21" fmla="*/ 77 h 87"/>
                              <a:gd name="T22" fmla="*/ 63 w 67"/>
                              <a:gd name="T23" fmla="*/ 82 h 87"/>
                              <a:gd name="T24" fmla="*/ 58 w 67"/>
                              <a:gd name="T25" fmla="*/ 87 h 87"/>
                              <a:gd name="T26" fmla="*/ 53 w 67"/>
                              <a:gd name="T27" fmla="*/ 87 h 87"/>
                              <a:gd name="T28" fmla="*/ 48 w 67"/>
                              <a:gd name="T29" fmla="*/ 87 h 87"/>
                              <a:gd name="T30" fmla="*/ 48 w 67"/>
                              <a:gd name="T31" fmla="*/ 82 h 87"/>
                              <a:gd name="T32" fmla="*/ 48 w 67"/>
                              <a:gd name="T33" fmla="*/ 77 h 87"/>
                              <a:gd name="T34" fmla="*/ 53 w 67"/>
                              <a:gd name="T35" fmla="*/ 77 h 87"/>
                              <a:gd name="T36" fmla="*/ 58 w 67"/>
                              <a:gd name="T37" fmla="*/ 77 h 87"/>
                              <a:gd name="T38" fmla="*/ 63 w 67"/>
                              <a:gd name="T39" fmla="*/ 72 h 87"/>
                              <a:gd name="T40" fmla="*/ 63 w 67"/>
                              <a:gd name="T41" fmla="*/ 58 h 87"/>
                              <a:gd name="T42" fmla="*/ 58 w 67"/>
                              <a:gd name="T43" fmla="*/ 44 h 87"/>
                              <a:gd name="T44" fmla="*/ 53 w 67"/>
                              <a:gd name="T45" fmla="*/ 44 h 87"/>
                              <a:gd name="T46" fmla="*/ 44 w 67"/>
                              <a:gd name="T47" fmla="*/ 39 h 87"/>
                              <a:gd name="T48" fmla="*/ 39 w 67"/>
                              <a:gd name="T49" fmla="*/ 44 h 87"/>
                              <a:gd name="T50" fmla="*/ 29 w 67"/>
                              <a:gd name="T51" fmla="*/ 44 h 87"/>
                              <a:gd name="T52" fmla="*/ 15 w 67"/>
                              <a:gd name="T53" fmla="*/ 58 h 87"/>
                              <a:gd name="T54" fmla="*/ 0 w 67"/>
                              <a:gd name="T55" fmla="*/ 24 h 87"/>
                              <a:gd name="T56" fmla="*/ 20 w 67"/>
                              <a:gd name="T57"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87">
                                <a:moveTo>
                                  <a:pt x="20" y="0"/>
                                </a:moveTo>
                                <a:lnTo>
                                  <a:pt x="24" y="15"/>
                                </a:lnTo>
                                <a:lnTo>
                                  <a:pt x="10" y="34"/>
                                </a:lnTo>
                                <a:lnTo>
                                  <a:pt x="15" y="44"/>
                                </a:lnTo>
                                <a:lnTo>
                                  <a:pt x="24" y="34"/>
                                </a:lnTo>
                                <a:lnTo>
                                  <a:pt x="39" y="29"/>
                                </a:lnTo>
                                <a:lnTo>
                                  <a:pt x="58" y="34"/>
                                </a:lnTo>
                                <a:lnTo>
                                  <a:pt x="67" y="44"/>
                                </a:lnTo>
                                <a:lnTo>
                                  <a:pt x="67" y="58"/>
                                </a:lnTo>
                                <a:lnTo>
                                  <a:pt x="67" y="68"/>
                                </a:lnTo>
                                <a:lnTo>
                                  <a:pt x="67" y="77"/>
                                </a:lnTo>
                                <a:lnTo>
                                  <a:pt x="63" y="82"/>
                                </a:lnTo>
                                <a:lnTo>
                                  <a:pt x="58" y="87"/>
                                </a:lnTo>
                                <a:lnTo>
                                  <a:pt x="53" y="87"/>
                                </a:lnTo>
                                <a:lnTo>
                                  <a:pt x="48" y="87"/>
                                </a:lnTo>
                                <a:lnTo>
                                  <a:pt x="48" y="82"/>
                                </a:lnTo>
                                <a:lnTo>
                                  <a:pt x="48" y="77"/>
                                </a:lnTo>
                                <a:lnTo>
                                  <a:pt x="53" y="77"/>
                                </a:lnTo>
                                <a:lnTo>
                                  <a:pt x="58" y="77"/>
                                </a:lnTo>
                                <a:lnTo>
                                  <a:pt x="63" y="72"/>
                                </a:lnTo>
                                <a:lnTo>
                                  <a:pt x="63" y="58"/>
                                </a:lnTo>
                                <a:lnTo>
                                  <a:pt x="58" y="44"/>
                                </a:lnTo>
                                <a:lnTo>
                                  <a:pt x="53" y="44"/>
                                </a:lnTo>
                                <a:lnTo>
                                  <a:pt x="44" y="39"/>
                                </a:lnTo>
                                <a:lnTo>
                                  <a:pt x="39" y="44"/>
                                </a:lnTo>
                                <a:lnTo>
                                  <a:pt x="29" y="44"/>
                                </a:lnTo>
                                <a:lnTo>
                                  <a:pt x="15" y="58"/>
                                </a:lnTo>
                                <a:lnTo>
                                  <a:pt x="0" y="24"/>
                                </a:lnTo>
                                <a:lnTo>
                                  <a:pt x="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440"/>
                        <wps:cNvSpPr>
                          <a:spLocks/>
                        </wps:cNvSpPr>
                        <wps:spPr bwMode="auto">
                          <a:xfrm>
                            <a:off x="1746885" y="2392680"/>
                            <a:ext cx="158115" cy="173990"/>
                          </a:xfrm>
                          <a:custGeom>
                            <a:avLst/>
                            <a:gdLst>
                              <a:gd name="T0" fmla="*/ 0 w 249"/>
                              <a:gd name="T1" fmla="*/ 187 h 274"/>
                              <a:gd name="T2" fmla="*/ 101 w 249"/>
                              <a:gd name="T3" fmla="*/ 274 h 274"/>
                              <a:gd name="T4" fmla="*/ 249 w 249"/>
                              <a:gd name="T5" fmla="*/ 82 h 274"/>
                              <a:gd name="T6" fmla="*/ 149 w 249"/>
                              <a:gd name="T7" fmla="*/ 0 h 274"/>
                              <a:gd name="T8" fmla="*/ 0 w 249"/>
                              <a:gd name="T9" fmla="*/ 187 h 274"/>
                            </a:gdLst>
                            <a:ahLst/>
                            <a:cxnLst>
                              <a:cxn ang="0">
                                <a:pos x="T0" y="T1"/>
                              </a:cxn>
                              <a:cxn ang="0">
                                <a:pos x="T2" y="T3"/>
                              </a:cxn>
                              <a:cxn ang="0">
                                <a:pos x="T4" y="T5"/>
                              </a:cxn>
                              <a:cxn ang="0">
                                <a:pos x="T6" y="T7"/>
                              </a:cxn>
                              <a:cxn ang="0">
                                <a:pos x="T8" y="T9"/>
                              </a:cxn>
                            </a:cxnLst>
                            <a:rect l="0" t="0" r="r" b="b"/>
                            <a:pathLst>
                              <a:path w="249" h="274">
                                <a:moveTo>
                                  <a:pt x="0" y="187"/>
                                </a:moveTo>
                                <a:lnTo>
                                  <a:pt x="101" y="274"/>
                                </a:lnTo>
                                <a:lnTo>
                                  <a:pt x="249" y="82"/>
                                </a:lnTo>
                                <a:lnTo>
                                  <a:pt x="149"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441"/>
                        <wps:cNvSpPr>
                          <a:spLocks/>
                        </wps:cNvSpPr>
                        <wps:spPr bwMode="auto">
                          <a:xfrm>
                            <a:off x="1783715" y="2511425"/>
                            <a:ext cx="27305" cy="33655"/>
                          </a:xfrm>
                          <a:custGeom>
                            <a:avLst/>
                            <a:gdLst>
                              <a:gd name="T0" fmla="*/ 43 w 43"/>
                              <a:gd name="T1" fmla="*/ 5 h 53"/>
                              <a:gd name="T2" fmla="*/ 5 w 43"/>
                              <a:gd name="T3" fmla="*/ 53 h 53"/>
                              <a:gd name="T4" fmla="*/ 0 w 43"/>
                              <a:gd name="T5" fmla="*/ 48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5" y="53"/>
                                </a:lnTo>
                                <a:lnTo>
                                  <a:pt x="0" y="48"/>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442"/>
                        <wps:cNvSpPr>
                          <a:spLocks/>
                        </wps:cNvSpPr>
                        <wps:spPr bwMode="auto">
                          <a:xfrm>
                            <a:off x="1792605" y="2475230"/>
                            <a:ext cx="48895" cy="42545"/>
                          </a:xfrm>
                          <a:custGeom>
                            <a:avLst/>
                            <a:gdLst>
                              <a:gd name="T0" fmla="*/ 0 w 77"/>
                              <a:gd name="T1" fmla="*/ 24 h 67"/>
                              <a:gd name="T2" fmla="*/ 5 w 77"/>
                              <a:gd name="T3" fmla="*/ 0 h 67"/>
                              <a:gd name="T4" fmla="*/ 58 w 77"/>
                              <a:gd name="T5" fmla="*/ 43 h 67"/>
                              <a:gd name="T6" fmla="*/ 62 w 77"/>
                              <a:gd name="T7" fmla="*/ 48 h 67"/>
                              <a:gd name="T8" fmla="*/ 67 w 77"/>
                              <a:gd name="T9" fmla="*/ 48 h 67"/>
                              <a:gd name="T10" fmla="*/ 72 w 77"/>
                              <a:gd name="T11" fmla="*/ 43 h 67"/>
                              <a:gd name="T12" fmla="*/ 77 w 77"/>
                              <a:gd name="T13" fmla="*/ 43 h 67"/>
                              <a:gd name="T14" fmla="*/ 58 w 77"/>
                              <a:gd name="T15" fmla="*/ 67 h 67"/>
                              <a:gd name="T16" fmla="*/ 53 w 77"/>
                              <a:gd name="T17" fmla="*/ 67 h 67"/>
                              <a:gd name="T18" fmla="*/ 58 w 77"/>
                              <a:gd name="T19" fmla="*/ 57 h 67"/>
                              <a:gd name="T20" fmla="*/ 53 w 77"/>
                              <a:gd name="T21" fmla="*/ 48 h 67"/>
                              <a:gd name="T22" fmla="*/ 19 w 77"/>
                              <a:gd name="T23" fmla="*/ 24 h 67"/>
                              <a:gd name="T24" fmla="*/ 10 w 77"/>
                              <a:gd name="T25" fmla="*/ 14 h 67"/>
                              <a:gd name="T26" fmla="*/ 5 w 77"/>
                              <a:gd name="T27" fmla="*/ 14 h 67"/>
                              <a:gd name="T28" fmla="*/ 0 w 77"/>
                              <a:gd name="T29"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7" h="67">
                                <a:moveTo>
                                  <a:pt x="0" y="24"/>
                                </a:moveTo>
                                <a:lnTo>
                                  <a:pt x="5" y="0"/>
                                </a:lnTo>
                                <a:lnTo>
                                  <a:pt x="58" y="43"/>
                                </a:lnTo>
                                <a:lnTo>
                                  <a:pt x="62" y="48"/>
                                </a:lnTo>
                                <a:lnTo>
                                  <a:pt x="67" y="48"/>
                                </a:lnTo>
                                <a:lnTo>
                                  <a:pt x="72" y="43"/>
                                </a:lnTo>
                                <a:lnTo>
                                  <a:pt x="77" y="43"/>
                                </a:lnTo>
                                <a:lnTo>
                                  <a:pt x="58" y="67"/>
                                </a:lnTo>
                                <a:lnTo>
                                  <a:pt x="53" y="67"/>
                                </a:lnTo>
                                <a:lnTo>
                                  <a:pt x="58" y="57"/>
                                </a:lnTo>
                                <a:lnTo>
                                  <a:pt x="53" y="48"/>
                                </a:lnTo>
                                <a:lnTo>
                                  <a:pt x="19" y="24"/>
                                </a:lnTo>
                                <a:lnTo>
                                  <a:pt x="10" y="14"/>
                                </a:lnTo>
                                <a:lnTo>
                                  <a:pt x="5" y="1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443"/>
                        <wps:cNvSpPr>
                          <a:spLocks/>
                        </wps:cNvSpPr>
                        <wps:spPr bwMode="auto">
                          <a:xfrm>
                            <a:off x="1811020" y="2435225"/>
                            <a:ext cx="45720" cy="48895"/>
                          </a:xfrm>
                          <a:custGeom>
                            <a:avLst/>
                            <a:gdLst>
                              <a:gd name="T0" fmla="*/ 0 w 72"/>
                              <a:gd name="T1" fmla="*/ 34 h 77"/>
                              <a:gd name="T2" fmla="*/ 29 w 72"/>
                              <a:gd name="T3" fmla="*/ 0 h 77"/>
                              <a:gd name="T4" fmla="*/ 72 w 72"/>
                              <a:gd name="T5" fmla="*/ 72 h 77"/>
                              <a:gd name="T6" fmla="*/ 72 w 72"/>
                              <a:gd name="T7" fmla="*/ 77 h 77"/>
                              <a:gd name="T8" fmla="*/ 29 w 72"/>
                              <a:gd name="T9" fmla="*/ 15 h 77"/>
                              <a:gd name="T10" fmla="*/ 14 w 72"/>
                              <a:gd name="T11" fmla="*/ 29 h 77"/>
                              <a:gd name="T12" fmla="*/ 10 w 72"/>
                              <a:gd name="T13" fmla="*/ 39 h 77"/>
                              <a:gd name="T14" fmla="*/ 14 w 72"/>
                              <a:gd name="T15" fmla="*/ 53 h 77"/>
                              <a:gd name="T16" fmla="*/ 10 w 72"/>
                              <a:gd name="T17" fmla="*/ 53 h 77"/>
                              <a:gd name="T18" fmla="*/ 0 w 72"/>
                              <a:gd name="T19"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0" y="34"/>
                                </a:moveTo>
                                <a:lnTo>
                                  <a:pt x="29" y="0"/>
                                </a:lnTo>
                                <a:lnTo>
                                  <a:pt x="72" y="72"/>
                                </a:lnTo>
                                <a:lnTo>
                                  <a:pt x="72" y="77"/>
                                </a:lnTo>
                                <a:lnTo>
                                  <a:pt x="29" y="15"/>
                                </a:lnTo>
                                <a:lnTo>
                                  <a:pt x="14" y="29"/>
                                </a:lnTo>
                                <a:lnTo>
                                  <a:pt x="10" y="39"/>
                                </a:lnTo>
                                <a:lnTo>
                                  <a:pt x="14" y="53"/>
                                </a:lnTo>
                                <a:lnTo>
                                  <a:pt x="10" y="53"/>
                                </a:lnTo>
                                <a:lnTo>
                                  <a:pt x="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444"/>
                        <wps:cNvSpPr>
                          <a:spLocks/>
                        </wps:cNvSpPr>
                        <wps:spPr bwMode="auto">
                          <a:xfrm>
                            <a:off x="1841500" y="2404745"/>
                            <a:ext cx="39370" cy="55245"/>
                          </a:xfrm>
                          <a:custGeom>
                            <a:avLst/>
                            <a:gdLst>
                              <a:gd name="T0" fmla="*/ 14 w 62"/>
                              <a:gd name="T1" fmla="*/ 0 h 87"/>
                              <a:gd name="T2" fmla="*/ 19 w 62"/>
                              <a:gd name="T3" fmla="*/ 15 h 87"/>
                              <a:gd name="T4" fmla="*/ 5 w 62"/>
                              <a:gd name="T5" fmla="*/ 34 h 87"/>
                              <a:gd name="T6" fmla="*/ 9 w 62"/>
                              <a:gd name="T7" fmla="*/ 43 h 87"/>
                              <a:gd name="T8" fmla="*/ 33 w 62"/>
                              <a:gd name="T9" fmla="*/ 29 h 87"/>
                              <a:gd name="T10" fmla="*/ 43 w 62"/>
                              <a:gd name="T11" fmla="*/ 34 h 87"/>
                              <a:gd name="T12" fmla="*/ 53 w 62"/>
                              <a:gd name="T13" fmla="*/ 34 h 87"/>
                              <a:gd name="T14" fmla="*/ 62 w 62"/>
                              <a:gd name="T15" fmla="*/ 43 h 87"/>
                              <a:gd name="T16" fmla="*/ 62 w 62"/>
                              <a:gd name="T17" fmla="*/ 58 h 87"/>
                              <a:gd name="T18" fmla="*/ 62 w 62"/>
                              <a:gd name="T19" fmla="*/ 67 h 87"/>
                              <a:gd name="T20" fmla="*/ 57 w 62"/>
                              <a:gd name="T21" fmla="*/ 82 h 87"/>
                              <a:gd name="T22" fmla="*/ 53 w 62"/>
                              <a:gd name="T23" fmla="*/ 87 h 87"/>
                              <a:gd name="T24" fmla="*/ 48 w 62"/>
                              <a:gd name="T25" fmla="*/ 87 h 87"/>
                              <a:gd name="T26" fmla="*/ 43 w 62"/>
                              <a:gd name="T27" fmla="*/ 87 h 87"/>
                              <a:gd name="T28" fmla="*/ 43 w 62"/>
                              <a:gd name="T29" fmla="*/ 82 h 87"/>
                              <a:gd name="T30" fmla="*/ 43 w 62"/>
                              <a:gd name="T31" fmla="*/ 77 h 87"/>
                              <a:gd name="T32" fmla="*/ 48 w 62"/>
                              <a:gd name="T33" fmla="*/ 77 h 87"/>
                              <a:gd name="T34" fmla="*/ 53 w 62"/>
                              <a:gd name="T35" fmla="*/ 77 h 87"/>
                              <a:gd name="T36" fmla="*/ 57 w 62"/>
                              <a:gd name="T37" fmla="*/ 72 h 87"/>
                              <a:gd name="T38" fmla="*/ 62 w 62"/>
                              <a:gd name="T39" fmla="*/ 67 h 87"/>
                              <a:gd name="T40" fmla="*/ 62 w 62"/>
                              <a:gd name="T41" fmla="*/ 58 h 87"/>
                              <a:gd name="T42" fmla="*/ 53 w 62"/>
                              <a:gd name="T43" fmla="*/ 48 h 87"/>
                              <a:gd name="T44" fmla="*/ 38 w 62"/>
                              <a:gd name="T45" fmla="*/ 43 h 87"/>
                              <a:gd name="T46" fmla="*/ 24 w 62"/>
                              <a:gd name="T47" fmla="*/ 43 h 87"/>
                              <a:gd name="T48" fmla="*/ 19 w 62"/>
                              <a:gd name="T49" fmla="*/ 53 h 87"/>
                              <a:gd name="T50" fmla="*/ 14 w 62"/>
                              <a:gd name="T51" fmla="*/ 58 h 87"/>
                              <a:gd name="T52" fmla="*/ 0 w 62"/>
                              <a:gd name="T53" fmla="*/ 24 h 87"/>
                              <a:gd name="T54" fmla="*/ 14 w 62"/>
                              <a:gd name="T55"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87">
                                <a:moveTo>
                                  <a:pt x="14" y="0"/>
                                </a:moveTo>
                                <a:lnTo>
                                  <a:pt x="19" y="15"/>
                                </a:lnTo>
                                <a:lnTo>
                                  <a:pt x="5" y="34"/>
                                </a:lnTo>
                                <a:lnTo>
                                  <a:pt x="9" y="43"/>
                                </a:lnTo>
                                <a:lnTo>
                                  <a:pt x="33" y="29"/>
                                </a:lnTo>
                                <a:lnTo>
                                  <a:pt x="43" y="34"/>
                                </a:lnTo>
                                <a:lnTo>
                                  <a:pt x="53" y="34"/>
                                </a:lnTo>
                                <a:lnTo>
                                  <a:pt x="62" y="43"/>
                                </a:lnTo>
                                <a:lnTo>
                                  <a:pt x="62" y="58"/>
                                </a:lnTo>
                                <a:lnTo>
                                  <a:pt x="62" y="67"/>
                                </a:lnTo>
                                <a:lnTo>
                                  <a:pt x="57" y="82"/>
                                </a:lnTo>
                                <a:lnTo>
                                  <a:pt x="53" y="87"/>
                                </a:lnTo>
                                <a:lnTo>
                                  <a:pt x="48" y="87"/>
                                </a:lnTo>
                                <a:lnTo>
                                  <a:pt x="43" y="87"/>
                                </a:lnTo>
                                <a:lnTo>
                                  <a:pt x="43" y="82"/>
                                </a:lnTo>
                                <a:lnTo>
                                  <a:pt x="43" y="77"/>
                                </a:lnTo>
                                <a:lnTo>
                                  <a:pt x="48" y="77"/>
                                </a:lnTo>
                                <a:lnTo>
                                  <a:pt x="53" y="77"/>
                                </a:lnTo>
                                <a:lnTo>
                                  <a:pt x="57" y="72"/>
                                </a:lnTo>
                                <a:lnTo>
                                  <a:pt x="62" y="67"/>
                                </a:lnTo>
                                <a:lnTo>
                                  <a:pt x="62" y="58"/>
                                </a:lnTo>
                                <a:lnTo>
                                  <a:pt x="53" y="48"/>
                                </a:lnTo>
                                <a:lnTo>
                                  <a:pt x="38" y="43"/>
                                </a:lnTo>
                                <a:lnTo>
                                  <a:pt x="24" y="43"/>
                                </a:lnTo>
                                <a:lnTo>
                                  <a:pt x="19" y="53"/>
                                </a:lnTo>
                                <a:lnTo>
                                  <a:pt x="14" y="58"/>
                                </a:lnTo>
                                <a:lnTo>
                                  <a:pt x="0" y="24"/>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445"/>
                        <wps:cNvSpPr>
                          <a:spLocks/>
                        </wps:cNvSpPr>
                        <wps:spPr bwMode="auto">
                          <a:xfrm>
                            <a:off x="2449830" y="2590800"/>
                            <a:ext cx="167640" cy="161290"/>
                          </a:xfrm>
                          <a:custGeom>
                            <a:avLst/>
                            <a:gdLst>
                              <a:gd name="T0" fmla="*/ 82 w 264"/>
                              <a:gd name="T1" fmla="*/ 0 h 254"/>
                              <a:gd name="T2" fmla="*/ 0 w 264"/>
                              <a:gd name="T3" fmla="*/ 106 h 254"/>
                              <a:gd name="T4" fmla="*/ 182 w 264"/>
                              <a:gd name="T5" fmla="*/ 254 h 254"/>
                              <a:gd name="T6" fmla="*/ 264 w 264"/>
                              <a:gd name="T7" fmla="*/ 154 h 254"/>
                              <a:gd name="T8" fmla="*/ 82 w 264"/>
                              <a:gd name="T9" fmla="*/ 0 h 254"/>
                            </a:gdLst>
                            <a:ahLst/>
                            <a:cxnLst>
                              <a:cxn ang="0">
                                <a:pos x="T0" y="T1"/>
                              </a:cxn>
                              <a:cxn ang="0">
                                <a:pos x="T2" y="T3"/>
                              </a:cxn>
                              <a:cxn ang="0">
                                <a:pos x="T4" y="T5"/>
                              </a:cxn>
                              <a:cxn ang="0">
                                <a:pos x="T6" y="T7"/>
                              </a:cxn>
                              <a:cxn ang="0">
                                <a:pos x="T8" y="T9"/>
                              </a:cxn>
                            </a:cxnLst>
                            <a:rect l="0" t="0" r="r" b="b"/>
                            <a:pathLst>
                              <a:path w="264" h="254">
                                <a:moveTo>
                                  <a:pt x="82" y="0"/>
                                </a:moveTo>
                                <a:lnTo>
                                  <a:pt x="0" y="106"/>
                                </a:lnTo>
                                <a:lnTo>
                                  <a:pt x="182" y="254"/>
                                </a:lnTo>
                                <a:lnTo>
                                  <a:pt x="264" y="154"/>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446"/>
                        <wps:cNvSpPr>
                          <a:spLocks/>
                        </wps:cNvSpPr>
                        <wps:spPr bwMode="auto">
                          <a:xfrm>
                            <a:off x="2468245" y="2627630"/>
                            <a:ext cx="33655" cy="27305"/>
                          </a:xfrm>
                          <a:custGeom>
                            <a:avLst/>
                            <a:gdLst>
                              <a:gd name="T0" fmla="*/ 48 w 53"/>
                              <a:gd name="T1" fmla="*/ 43 h 43"/>
                              <a:gd name="T2" fmla="*/ 0 w 53"/>
                              <a:gd name="T3" fmla="*/ 4 h 43"/>
                              <a:gd name="T4" fmla="*/ 5 w 53"/>
                              <a:gd name="T5" fmla="*/ 0 h 43"/>
                              <a:gd name="T6" fmla="*/ 53 w 53"/>
                              <a:gd name="T7" fmla="*/ 38 h 43"/>
                              <a:gd name="T8" fmla="*/ 48 w 53"/>
                              <a:gd name="T9" fmla="*/ 43 h 43"/>
                            </a:gdLst>
                            <a:ahLst/>
                            <a:cxnLst>
                              <a:cxn ang="0">
                                <a:pos x="T0" y="T1"/>
                              </a:cxn>
                              <a:cxn ang="0">
                                <a:pos x="T2" y="T3"/>
                              </a:cxn>
                              <a:cxn ang="0">
                                <a:pos x="T4" y="T5"/>
                              </a:cxn>
                              <a:cxn ang="0">
                                <a:pos x="T6" y="T7"/>
                              </a:cxn>
                              <a:cxn ang="0">
                                <a:pos x="T8" y="T9"/>
                              </a:cxn>
                            </a:cxnLst>
                            <a:rect l="0" t="0" r="r" b="b"/>
                            <a:pathLst>
                              <a:path w="53" h="43">
                                <a:moveTo>
                                  <a:pt x="48" y="43"/>
                                </a:moveTo>
                                <a:lnTo>
                                  <a:pt x="0" y="4"/>
                                </a:lnTo>
                                <a:lnTo>
                                  <a:pt x="5" y="0"/>
                                </a:lnTo>
                                <a:lnTo>
                                  <a:pt x="53" y="38"/>
                                </a:lnTo>
                                <a:lnTo>
                                  <a:pt x="4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447"/>
                        <wps:cNvSpPr>
                          <a:spLocks/>
                        </wps:cNvSpPr>
                        <wps:spPr bwMode="auto">
                          <a:xfrm>
                            <a:off x="2495550" y="2636520"/>
                            <a:ext cx="42545" cy="48895"/>
                          </a:xfrm>
                          <a:custGeom>
                            <a:avLst/>
                            <a:gdLst>
                              <a:gd name="T0" fmla="*/ 43 w 67"/>
                              <a:gd name="T1" fmla="*/ 0 h 77"/>
                              <a:gd name="T2" fmla="*/ 62 w 67"/>
                              <a:gd name="T3" fmla="*/ 5 h 77"/>
                              <a:gd name="T4" fmla="*/ 67 w 67"/>
                              <a:gd name="T5" fmla="*/ 10 h 77"/>
                              <a:gd name="T6" fmla="*/ 24 w 67"/>
                              <a:gd name="T7" fmla="*/ 62 h 77"/>
                              <a:gd name="T8" fmla="*/ 19 w 67"/>
                              <a:gd name="T9" fmla="*/ 67 h 77"/>
                              <a:gd name="T10" fmla="*/ 19 w 67"/>
                              <a:gd name="T11" fmla="*/ 72 h 77"/>
                              <a:gd name="T12" fmla="*/ 24 w 67"/>
                              <a:gd name="T13" fmla="*/ 77 h 77"/>
                              <a:gd name="T14" fmla="*/ 0 w 67"/>
                              <a:gd name="T15" fmla="*/ 58 h 77"/>
                              <a:gd name="T16" fmla="*/ 5 w 67"/>
                              <a:gd name="T17" fmla="*/ 62 h 77"/>
                              <a:gd name="T18" fmla="*/ 10 w 67"/>
                              <a:gd name="T19" fmla="*/ 62 h 77"/>
                              <a:gd name="T20" fmla="*/ 14 w 67"/>
                              <a:gd name="T21" fmla="*/ 53 h 77"/>
                              <a:gd name="T22" fmla="*/ 43 w 67"/>
                              <a:gd name="T23" fmla="*/ 19 h 77"/>
                              <a:gd name="T24" fmla="*/ 48 w 67"/>
                              <a:gd name="T25" fmla="*/ 10 h 77"/>
                              <a:gd name="T26" fmla="*/ 48 w 67"/>
                              <a:gd name="T27" fmla="*/ 5 h 77"/>
                              <a:gd name="T28" fmla="*/ 43 w 67"/>
                              <a:gd name="T29" fmla="*/ 5 h 77"/>
                              <a:gd name="T30" fmla="*/ 43 w 67"/>
                              <a:gd name="T3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67" h="77">
                                <a:moveTo>
                                  <a:pt x="43" y="0"/>
                                </a:moveTo>
                                <a:lnTo>
                                  <a:pt x="62" y="5"/>
                                </a:lnTo>
                                <a:lnTo>
                                  <a:pt x="67" y="10"/>
                                </a:lnTo>
                                <a:lnTo>
                                  <a:pt x="24" y="62"/>
                                </a:lnTo>
                                <a:lnTo>
                                  <a:pt x="19" y="67"/>
                                </a:lnTo>
                                <a:lnTo>
                                  <a:pt x="19" y="72"/>
                                </a:lnTo>
                                <a:lnTo>
                                  <a:pt x="24" y="77"/>
                                </a:lnTo>
                                <a:lnTo>
                                  <a:pt x="0" y="58"/>
                                </a:lnTo>
                                <a:lnTo>
                                  <a:pt x="5" y="62"/>
                                </a:lnTo>
                                <a:lnTo>
                                  <a:pt x="10" y="62"/>
                                </a:lnTo>
                                <a:lnTo>
                                  <a:pt x="14" y="53"/>
                                </a:lnTo>
                                <a:lnTo>
                                  <a:pt x="43" y="19"/>
                                </a:lnTo>
                                <a:lnTo>
                                  <a:pt x="48" y="10"/>
                                </a:lnTo>
                                <a:lnTo>
                                  <a:pt x="48" y="5"/>
                                </a:lnTo>
                                <a:lnTo>
                                  <a:pt x="43"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448"/>
                        <wps:cNvSpPr>
                          <a:spLocks/>
                        </wps:cNvSpPr>
                        <wps:spPr bwMode="auto">
                          <a:xfrm>
                            <a:off x="2526030" y="2658110"/>
                            <a:ext cx="48895" cy="45720"/>
                          </a:xfrm>
                          <a:custGeom>
                            <a:avLst/>
                            <a:gdLst>
                              <a:gd name="T0" fmla="*/ 43 w 77"/>
                              <a:gd name="T1" fmla="*/ 0 h 72"/>
                              <a:gd name="T2" fmla="*/ 77 w 77"/>
                              <a:gd name="T3" fmla="*/ 24 h 72"/>
                              <a:gd name="T4" fmla="*/ 77 w 77"/>
                              <a:gd name="T5" fmla="*/ 28 h 72"/>
                              <a:gd name="T6" fmla="*/ 5 w 77"/>
                              <a:gd name="T7" fmla="*/ 72 h 72"/>
                              <a:gd name="T8" fmla="*/ 0 w 77"/>
                              <a:gd name="T9" fmla="*/ 67 h 72"/>
                              <a:gd name="T10" fmla="*/ 62 w 77"/>
                              <a:gd name="T11" fmla="*/ 28 h 72"/>
                              <a:gd name="T12" fmla="*/ 48 w 77"/>
                              <a:gd name="T13" fmla="*/ 14 h 72"/>
                              <a:gd name="T14" fmla="*/ 38 w 77"/>
                              <a:gd name="T15" fmla="*/ 9 h 72"/>
                              <a:gd name="T16" fmla="*/ 29 w 77"/>
                              <a:gd name="T17" fmla="*/ 9 h 72"/>
                              <a:gd name="T18" fmla="*/ 43 w 77"/>
                              <a:gd name="T1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7" h="72">
                                <a:moveTo>
                                  <a:pt x="43" y="0"/>
                                </a:moveTo>
                                <a:lnTo>
                                  <a:pt x="77" y="24"/>
                                </a:lnTo>
                                <a:lnTo>
                                  <a:pt x="77" y="28"/>
                                </a:lnTo>
                                <a:lnTo>
                                  <a:pt x="5" y="72"/>
                                </a:lnTo>
                                <a:lnTo>
                                  <a:pt x="0" y="67"/>
                                </a:lnTo>
                                <a:lnTo>
                                  <a:pt x="62" y="28"/>
                                </a:lnTo>
                                <a:lnTo>
                                  <a:pt x="48" y="14"/>
                                </a:lnTo>
                                <a:lnTo>
                                  <a:pt x="38" y="9"/>
                                </a:lnTo>
                                <a:lnTo>
                                  <a:pt x="29" y="9"/>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6" name="Freeform 449"/>
                        <wps:cNvSpPr>
                          <a:spLocks/>
                        </wps:cNvSpPr>
                        <wps:spPr bwMode="auto">
                          <a:xfrm>
                            <a:off x="2550160" y="2685415"/>
                            <a:ext cx="52070" cy="42545"/>
                          </a:xfrm>
                          <a:custGeom>
                            <a:avLst/>
                            <a:gdLst>
                              <a:gd name="T0" fmla="*/ 82 w 82"/>
                              <a:gd name="T1" fmla="*/ 19 h 67"/>
                              <a:gd name="T2" fmla="*/ 72 w 82"/>
                              <a:gd name="T3" fmla="*/ 24 h 67"/>
                              <a:gd name="T4" fmla="*/ 53 w 82"/>
                              <a:gd name="T5" fmla="*/ 9 h 67"/>
                              <a:gd name="T6" fmla="*/ 43 w 82"/>
                              <a:gd name="T7" fmla="*/ 14 h 67"/>
                              <a:gd name="T8" fmla="*/ 48 w 82"/>
                              <a:gd name="T9" fmla="*/ 29 h 67"/>
                              <a:gd name="T10" fmla="*/ 53 w 82"/>
                              <a:gd name="T11" fmla="*/ 38 h 67"/>
                              <a:gd name="T12" fmla="*/ 53 w 82"/>
                              <a:gd name="T13" fmla="*/ 48 h 67"/>
                              <a:gd name="T14" fmla="*/ 48 w 82"/>
                              <a:gd name="T15" fmla="*/ 57 h 67"/>
                              <a:gd name="T16" fmla="*/ 39 w 82"/>
                              <a:gd name="T17" fmla="*/ 67 h 67"/>
                              <a:gd name="T18" fmla="*/ 29 w 82"/>
                              <a:gd name="T19" fmla="*/ 67 h 67"/>
                              <a:gd name="T20" fmla="*/ 19 w 82"/>
                              <a:gd name="T21" fmla="*/ 67 h 67"/>
                              <a:gd name="T22" fmla="*/ 5 w 82"/>
                              <a:gd name="T23" fmla="*/ 62 h 67"/>
                              <a:gd name="T24" fmla="*/ 5 w 82"/>
                              <a:gd name="T25" fmla="*/ 57 h 67"/>
                              <a:gd name="T26" fmla="*/ 0 w 82"/>
                              <a:gd name="T27" fmla="*/ 53 h 67"/>
                              <a:gd name="T28" fmla="*/ 0 w 82"/>
                              <a:gd name="T29" fmla="*/ 48 h 67"/>
                              <a:gd name="T30" fmla="*/ 5 w 82"/>
                              <a:gd name="T31" fmla="*/ 48 h 67"/>
                              <a:gd name="T32" fmla="*/ 10 w 82"/>
                              <a:gd name="T33" fmla="*/ 48 h 67"/>
                              <a:gd name="T34" fmla="*/ 10 w 82"/>
                              <a:gd name="T35" fmla="*/ 53 h 67"/>
                              <a:gd name="T36" fmla="*/ 15 w 82"/>
                              <a:gd name="T37" fmla="*/ 62 h 67"/>
                              <a:gd name="T38" fmla="*/ 29 w 82"/>
                              <a:gd name="T39" fmla="*/ 67 h 67"/>
                              <a:gd name="T40" fmla="*/ 39 w 82"/>
                              <a:gd name="T41" fmla="*/ 57 h 67"/>
                              <a:gd name="T42" fmla="*/ 43 w 82"/>
                              <a:gd name="T43" fmla="*/ 43 h 67"/>
                              <a:gd name="T44" fmla="*/ 39 w 82"/>
                              <a:gd name="T45" fmla="*/ 29 h 67"/>
                              <a:gd name="T46" fmla="*/ 29 w 82"/>
                              <a:gd name="T47" fmla="*/ 14 h 67"/>
                              <a:gd name="T48" fmla="*/ 63 w 82"/>
                              <a:gd name="T49" fmla="*/ 0 h 67"/>
                              <a:gd name="T50" fmla="*/ 82 w 82"/>
                              <a:gd name="T51"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2" h="67">
                                <a:moveTo>
                                  <a:pt x="82" y="19"/>
                                </a:moveTo>
                                <a:lnTo>
                                  <a:pt x="72" y="24"/>
                                </a:lnTo>
                                <a:lnTo>
                                  <a:pt x="53" y="9"/>
                                </a:lnTo>
                                <a:lnTo>
                                  <a:pt x="43" y="14"/>
                                </a:lnTo>
                                <a:lnTo>
                                  <a:pt x="48" y="29"/>
                                </a:lnTo>
                                <a:lnTo>
                                  <a:pt x="53" y="38"/>
                                </a:lnTo>
                                <a:lnTo>
                                  <a:pt x="53" y="48"/>
                                </a:lnTo>
                                <a:lnTo>
                                  <a:pt x="48" y="57"/>
                                </a:lnTo>
                                <a:lnTo>
                                  <a:pt x="39" y="67"/>
                                </a:lnTo>
                                <a:lnTo>
                                  <a:pt x="29" y="67"/>
                                </a:lnTo>
                                <a:lnTo>
                                  <a:pt x="19" y="67"/>
                                </a:lnTo>
                                <a:lnTo>
                                  <a:pt x="5" y="62"/>
                                </a:lnTo>
                                <a:lnTo>
                                  <a:pt x="5" y="57"/>
                                </a:lnTo>
                                <a:lnTo>
                                  <a:pt x="0" y="53"/>
                                </a:lnTo>
                                <a:lnTo>
                                  <a:pt x="0" y="48"/>
                                </a:lnTo>
                                <a:lnTo>
                                  <a:pt x="5" y="48"/>
                                </a:lnTo>
                                <a:lnTo>
                                  <a:pt x="10" y="48"/>
                                </a:lnTo>
                                <a:lnTo>
                                  <a:pt x="10" y="53"/>
                                </a:lnTo>
                                <a:lnTo>
                                  <a:pt x="15" y="62"/>
                                </a:lnTo>
                                <a:lnTo>
                                  <a:pt x="29" y="67"/>
                                </a:lnTo>
                                <a:lnTo>
                                  <a:pt x="39" y="57"/>
                                </a:lnTo>
                                <a:lnTo>
                                  <a:pt x="43" y="43"/>
                                </a:lnTo>
                                <a:lnTo>
                                  <a:pt x="39" y="29"/>
                                </a:lnTo>
                                <a:lnTo>
                                  <a:pt x="29" y="14"/>
                                </a:lnTo>
                                <a:lnTo>
                                  <a:pt x="63" y="0"/>
                                </a:lnTo>
                                <a:lnTo>
                                  <a:pt x="82"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450"/>
                        <wps:cNvSpPr>
                          <a:spLocks/>
                        </wps:cNvSpPr>
                        <wps:spPr bwMode="auto">
                          <a:xfrm>
                            <a:off x="2794000" y="3544570"/>
                            <a:ext cx="148590" cy="177165"/>
                          </a:xfrm>
                          <a:custGeom>
                            <a:avLst/>
                            <a:gdLst>
                              <a:gd name="T0" fmla="*/ 115 w 234"/>
                              <a:gd name="T1" fmla="*/ 0 h 279"/>
                              <a:gd name="T2" fmla="*/ 0 w 234"/>
                              <a:gd name="T3" fmla="*/ 68 h 279"/>
                              <a:gd name="T4" fmla="*/ 124 w 234"/>
                              <a:gd name="T5" fmla="*/ 279 h 279"/>
                              <a:gd name="T6" fmla="*/ 234 w 234"/>
                              <a:gd name="T7" fmla="*/ 212 h 279"/>
                              <a:gd name="T8" fmla="*/ 115 w 234"/>
                              <a:gd name="T9" fmla="*/ 0 h 279"/>
                            </a:gdLst>
                            <a:ahLst/>
                            <a:cxnLst>
                              <a:cxn ang="0">
                                <a:pos x="T0" y="T1"/>
                              </a:cxn>
                              <a:cxn ang="0">
                                <a:pos x="T2" y="T3"/>
                              </a:cxn>
                              <a:cxn ang="0">
                                <a:pos x="T4" y="T5"/>
                              </a:cxn>
                              <a:cxn ang="0">
                                <a:pos x="T6" y="T7"/>
                              </a:cxn>
                              <a:cxn ang="0">
                                <a:pos x="T8" y="T9"/>
                              </a:cxn>
                            </a:cxnLst>
                            <a:rect l="0" t="0" r="r" b="b"/>
                            <a:pathLst>
                              <a:path w="234" h="279">
                                <a:moveTo>
                                  <a:pt x="115" y="0"/>
                                </a:moveTo>
                                <a:lnTo>
                                  <a:pt x="0" y="68"/>
                                </a:lnTo>
                                <a:lnTo>
                                  <a:pt x="124" y="279"/>
                                </a:lnTo>
                                <a:lnTo>
                                  <a:pt x="234" y="212"/>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8" name="Freeform 451"/>
                        <wps:cNvSpPr>
                          <a:spLocks/>
                        </wps:cNvSpPr>
                        <wps:spPr bwMode="auto">
                          <a:xfrm>
                            <a:off x="2821305" y="3569335"/>
                            <a:ext cx="24130" cy="36195"/>
                          </a:xfrm>
                          <a:custGeom>
                            <a:avLst/>
                            <a:gdLst>
                              <a:gd name="T0" fmla="*/ 33 w 38"/>
                              <a:gd name="T1" fmla="*/ 57 h 57"/>
                              <a:gd name="T2" fmla="*/ 0 w 38"/>
                              <a:gd name="T3" fmla="*/ 0 h 57"/>
                              <a:gd name="T4" fmla="*/ 5 w 38"/>
                              <a:gd name="T5" fmla="*/ 0 h 57"/>
                              <a:gd name="T6" fmla="*/ 38 w 38"/>
                              <a:gd name="T7" fmla="*/ 53 h 57"/>
                              <a:gd name="T8" fmla="*/ 33 w 38"/>
                              <a:gd name="T9" fmla="*/ 57 h 57"/>
                            </a:gdLst>
                            <a:ahLst/>
                            <a:cxnLst>
                              <a:cxn ang="0">
                                <a:pos x="T0" y="T1"/>
                              </a:cxn>
                              <a:cxn ang="0">
                                <a:pos x="T2" y="T3"/>
                              </a:cxn>
                              <a:cxn ang="0">
                                <a:pos x="T4" y="T5"/>
                              </a:cxn>
                              <a:cxn ang="0">
                                <a:pos x="T6" y="T7"/>
                              </a:cxn>
                              <a:cxn ang="0">
                                <a:pos x="T8" y="T9"/>
                              </a:cxn>
                            </a:cxnLst>
                            <a:rect l="0" t="0" r="r" b="b"/>
                            <a:pathLst>
                              <a:path w="38" h="57">
                                <a:moveTo>
                                  <a:pt x="33" y="57"/>
                                </a:moveTo>
                                <a:lnTo>
                                  <a:pt x="0" y="0"/>
                                </a:lnTo>
                                <a:lnTo>
                                  <a:pt x="5" y="0"/>
                                </a:lnTo>
                                <a:lnTo>
                                  <a:pt x="38" y="53"/>
                                </a:lnTo>
                                <a:lnTo>
                                  <a:pt x="33"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Freeform 452"/>
                        <wps:cNvSpPr>
                          <a:spLocks/>
                        </wps:cNvSpPr>
                        <wps:spPr bwMode="auto">
                          <a:xfrm>
                            <a:off x="2833370" y="3596640"/>
                            <a:ext cx="48895" cy="42545"/>
                          </a:xfrm>
                          <a:custGeom>
                            <a:avLst/>
                            <a:gdLst>
                              <a:gd name="T0" fmla="*/ 57 w 77"/>
                              <a:gd name="T1" fmla="*/ 0 h 67"/>
                              <a:gd name="T2" fmla="*/ 77 w 77"/>
                              <a:gd name="T3" fmla="*/ 14 h 67"/>
                              <a:gd name="T4" fmla="*/ 19 w 77"/>
                              <a:gd name="T5" fmla="*/ 48 h 67"/>
                              <a:gd name="T6" fmla="*/ 14 w 77"/>
                              <a:gd name="T7" fmla="*/ 53 h 67"/>
                              <a:gd name="T8" fmla="*/ 14 w 77"/>
                              <a:gd name="T9" fmla="*/ 58 h 67"/>
                              <a:gd name="T10" fmla="*/ 14 w 77"/>
                              <a:gd name="T11" fmla="*/ 67 h 67"/>
                              <a:gd name="T12" fmla="*/ 0 w 77"/>
                              <a:gd name="T13" fmla="*/ 38 h 67"/>
                              <a:gd name="T14" fmla="*/ 5 w 77"/>
                              <a:gd name="T15" fmla="*/ 43 h 67"/>
                              <a:gd name="T16" fmla="*/ 9 w 77"/>
                              <a:gd name="T17" fmla="*/ 43 h 67"/>
                              <a:gd name="T18" fmla="*/ 14 w 77"/>
                              <a:gd name="T19" fmla="*/ 43 h 67"/>
                              <a:gd name="T20" fmla="*/ 53 w 77"/>
                              <a:gd name="T21" fmla="*/ 19 h 67"/>
                              <a:gd name="T22" fmla="*/ 62 w 77"/>
                              <a:gd name="T23" fmla="*/ 14 h 67"/>
                              <a:gd name="T24" fmla="*/ 62 w 77"/>
                              <a:gd name="T25" fmla="*/ 10 h 67"/>
                              <a:gd name="T26" fmla="*/ 62 w 77"/>
                              <a:gd name="T27" fmla="*/ 5 h 67"/>
                              <a:gd name="T28" fmla="*/ 57 w 77"/>
                              <a:gd name="T29" fmla="*/ 5 h 67"/>
                              <a:gd name="T30" fmla="*/ 57 w 77"/>
                              <a:gd name="T31"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7" h="67">
                                <a:moveTo>
                                  <a:pt x="57" y="0"/>
                                </a:moveTo>
                                <a:lnTo>
                                  <a:pt x="77" y="14"/>
                                </a:lnTo>
                                <a:lnTo>
                                  <a:pt x="19" y="48"/>
                                </a:lnTo>
                                <a:lnTo>
                                  <a:pt x="14" y="53"/>
                                </a:lnTo>
                                <a:lnTo>
                                  <a:pt x="14" y="58"/>
                                </a:lnTo>
                                <a:lnTo>
                                  <a:pt x="14" y="67"/>
                                </a:lnTo>
                                <a:lnTo>
                                  <a:pt x="0" y="38"/>
                                </a:lnTo>
                                <a:lnTo>
                                  <a:pt x="5" y="43"/>
                                </a:lnTo>
                                <a:lnTo>
                                  <a:pt x="9" y="43"/>
                                </a:lnTo>
                                <a:lnTo>
                                  <a:pt x="14" y="43"/>
                                </a:lnTo>
                                <a:lnTo>
                                  <a:pt x="53" y="19"/>
                                </a:lnTo>
                                <a:lnTo>
                                  <a:pt x="62" y="14"/>
                                </a:lnTo>
                                <a:lnTo>
                                  <a:pt x="62" y="10"/>
                                </a:lnTo>
                                <a:lnTo>
                                  <a:pt x="62" y="5"/>
                                </a:lnTo>
                                <a:lnTo>
                                  <a:pt x="57"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0" name="Freeform 453"/>
                        <wps:cNvSpPr>
                          <a:spLocks/>
                        </wps:cNvSpPr>
                        <wps:spPr bwMode="auto">
                          <a:xfrm>
                            <a:off x="2851785" y="3627120"/>
                            <a:ext cx="54610" cy="36830"/>
                          </a:xfrm>
                          <a:custGeom>
                            <a:avLst/>
                            <a:gdLst>
                              <a:gd name="T0" fmla="*/ 67 w 86"/>
                              <a:gd name="T1" fmla="*/ 0 h 58"/>
                              <a:gd name="T2" fmla="*/ 86 w 86"/>
                              <a:gd name="T3" fmla="*/ 38 h 58"/>
                              <a:gd name="T4" fmla="*/ 4 w 86"/>
                              <a:gd name="T5" fmla="*/ 58 h 58"/>
                              <a:gd name="T6" fmla="*/ 0 w 86"/>
                              <a:gd name="T7" fmla="*/ 53 h 58"/>
                              <a:gd name="T8" fmla="*/ 76 w 86"/>
                              <a:gd name="T9" fmla="*/ 34 h 58"/>
                              <a:gd name="T10" fmla="*/ 62 w 86"/>
                              <a:gd name="T11" fmla="*/ 14 h 58"/>
                              <a:gd name="T12" fmla="*/ 57 w 86"/>
                              <a:gd name="T13" fmla="*/ 10 h 58"/>
                              <a:gd name="T14" fmla="*/ 48 w 86"/>
                              <a:gd name="T15" fmla="*/ 5 h 58"/>
                              <a:gd name="T16" fmla="*/ 67 w 86"/>
                              <a:gd name="T1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6" h="58">
                                <a:moveTo>
                                  <a:pt x="67" y="0"/>
                                </a:moveTo>
                                <a:lnTo>
                                  <a:pt x="86" y="38"/>
                                </a:lnTo>
                                <a:lnTo>
                                  <a:pt x="4" y="58"/>
                                </a:lnTo>
                                <a:lnTo>
                                  <a:pt x="0" y="53"/>
                                </a:lnTo>
                                <a:lnTo>
                                  <a:pt x="76" y="34"/>
                                </a:lnTo>
                                <a:lnTo>
                                  <a:pt x="62" y="14"/>
                                </a:lnTo>
                                <a:lnTo>
                                  <a:pt x="57" y="10"/>
                                </a:lnTo>
                                <a:lnTo>
                                  <a:pt x="48"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1" name="Freeform 454"/>
                        <wps:cNvSpPr>
                          <a:spLocks/>
                        </wps:cNvSpPr>
                        <wps:spPr bwMode="auto">
                          <a:xfrm>
                            <a:off x="2869565" y="3666490"/>
                            <a:ext cx="55245" cy="33655"/>
                          </a:xfrm>
                          <a:custGeom>
                            <a:avLst/>
                            <a:gdLst>
                              <a:gd name="T0" fmla="*/ 87 w 87"/>
                              <a:gd name="T1" fmla="*/ 24 h 53"/>
                              <a:gd name="T2" fmla="*/ 77 w 87"/>
                              <a:gd name="T3" fmla="*/ 24 h 53"/>
                              <a:gd name="T4" fmla="*/ 67 w 87"/>
                              <a:gd name="T5" fmla="*/ 5 h 53"/>
                              <a:gd name="T6" fmla="*/ 53 w 87"/>
                              <a:gd name="T7" fmla="*/ 5 h 53"/>
                              <a:gd name="T8" fmla="*/ 58 w 87"/>
                              <a:gd name="T9" fmla="*/ 34 h 53"/>
                              <a:gd name="T10" fmla="*/ 53 w 87"/>
                              <a:gd name="T11" fmla="*/ 44 h 53"/>
                              <a:gd name="T12" fmla="*/ 43 w 87"/>
                              <a:gd name="T13" fmla="*/ 53 h 53"/>
                              <a:gd name="T14" fmla="*/ 34 w 87"/>
                              <a:gd name="T15" fmla="*/ 53 h 53"/>
                              <a:gd name="T16" fmla="*/ 24 w 87"/>
                              <a:gd name="T17" fmla="*/ 53 h 53"/>
                              <a:gd name="T18" fmla="*/ 15 w 87"/>
                              <a:gd name="T19" fmla="*/ 48 h 53"/>
                              <a:gd name="T20" fmla="*/ 5 w 87"/>
                              <a:gd name="T21" fmla="*/ 39 h 53"/>
                              <a:gd name="T22" fmla="*/ 0 w 87"/>
                              <a:gd name="T23" fmla="*/ 29 h 53"/>
                              <a:gd name="T24" fmla="*/ 5 w 87"/>
                              <a:gd name="T25" fmla="*/ 24 h 53"/>
                              <a:gd name="T26" fmla="*/ 10 w 87"/>
                              <a:gd name="T27" fmla="*/ 24 h 53"/>
                              <a:gd name="T28" fmla="*/ 10 w 87"/>
                              <a:gd name="T29" fmla="*/ 29 h 53"/>
                              <a:gd name="T30" fmla="*/ 10 w 87"/>
                              <a:gd name="T31" fmla="*/ 34 h 53"/>
                              <a:gd name="T32" fmla="*/ 10 w 87"/>
                              <a:gd name="T33" fmla="*/ 44 h 53"/>
                              <a:gd name="T34" fmla="*/ 20 w 87"/>
                              <a:gd name="T35" fmla="*/ 48 h 53"/>
                              <a:gd name="T36" fmla="*/ 24 w 87"/>
                              <a:gd name="T37" fmla="*/ 48 h 53"/>
                              <a:gd name="T38" fmla="*/ 34 w 87"/>
                              <a:gd name="T39" fmla="*/ 48 h 53"/>
                              <a:gd name="T40" fmla="*/ 39 w 87"/>
                              <a:gd name="T41" fmla="*/ 44 h 53"/>
                              <a:gd name="T42" fmla="*/ 43 w 87"/>
                              <a:gd name="T43" fmla="*/ 34 h 53"/>
                              <a:gd name="T44" fmla="*/ 48 w 87"/>
                              <a:gd name="T45" fmla="*/ 20 h 53"/>
                              <a:gd name="T46" fmla="*/ 43 w 87"/>
                              <a:gd name="T47" fmla="*/ 15 h 53"/>
                              <a:gd name="T48" fmla="*/ 39 w 87"/>
                              <a:gd name="T49" fmla="*/ 5 h 53"/>
                              <a:gd name="T50" fmla="*/ 72 w 87"/>
                              <a:gd name="T51" fmla="*/ 0 h 53"/>
                              <a:gd name="T52" fmla="*/ 87 w 87"/>
                              <a:gd name="T53" fmla="*/ 24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87" h="53">
                                <a:moveTo>
                                  <a:pt x="87" y="24"/>
                                </a:moveTo>
                                <a:lnTo>
                                  <a:pt x="77" y="24"/>
                                </a:lnTo>
                                <a:lnTo>
                                  <a:pt x="67" y="5"/>
                                </a:lnTo>
                                <a:lnTo>
                                  <a:pt x="53" y="5"/>
                                </a:lnTo>
                                <a:lnTo>
                                  <a:pt x="58" y="34"/>
                                </a:lnTo>
                                <a:lnTo>
                                  <a:pt x="53" y="44"/>
                                </a:lnTo>
                                <a:lnTo>
                                  <a:pt x="43" y="53"/>
                                </a:lnTo>
                                <a:lnTo>
                                  <a:pt x="34" y="53"/>
                                </a:lnTo>
                                <a:lnTo>
                                  <a:pt x="24" y="53"/>
                                </a:lnTo>
                                <a:lnTo>
                                  <a:pt x="15" y="48"/>
                                </a:lnTo>
                                <a:lnTo>
                                  <a:pt x="5" y="39"/>
                                </a:lnTo>
                                <a:lnTo>
                                  <a:pt x="0" y="29"/>
                                </a:lnTo>
                                <a:lnTo>
                                  <a:pt x="5" y="24"/>
                                </a:lnTo>
                                <a:lnTo>
                                  <a:pt x="10" y="24"/>
                                </a:lnTo>
                                <a:lnTo>
                                  <a:pt x="10" y="29"/>
                                </a:lnTo>
                                <a:lnTo>
                                  <a:pt x="10" y="34"/>
                                </a:lnTo>
                                <a:lnTo>
                                  <a:pt x="10" y="44"/>
                                </a:lnTo>
                                <a:lnTo>
                                  <a:pt x="20" y="48"/>
                                </a:lnTo>
                                <a:lnTo>
                                  <a:pt x="24" y="48"/>
                                </a:lnTo>
                                <a:lnTo>
                                  <a:pt x="34" y="48"/>
                                </a:lnTo>
                                <a:lnTo>
                                  <a:pt x="39" y="44"/>
                                </a:lnTo>
                                <a:lnTo>
                                  <a:pt x="43" y="34"/>
                                </a:lnTo>
                                <a:lnTo>
                                  <a:pt x="48" y="20"/>
                                </a:lnTo>
                                <a:lnTo>
                                  <a:pt x="43" y="15"/>
                                </a:lnTo>
                                <a:lnTo>
                                  <a:pt x="39" y="5"/>
                                </a:lnTo>
                                <a:lnTo>
                                  <a:pt x="72" y="0"/>
                                </a:lnTo>
                                <a:lnTo>
                                  <a:pt x="8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2" name="Freeform 455"/>
                        <wps:cNvSpPr>
                          <a:spLocks/>
                        </wps:cNvSpPr>
                        <wps:spPr bwMode="auto">
                          <a:xfrm>
                            <a:off x="1527810" y="3035935"/>
                            <a:ext cx="170815" cy="149225"/>
                          </a:xfrm>
                          <a:custGeom>
                            <a:avLst/>
                            <a:gdLst>
                              <a:gd name="T0" fmla="*/ 0 w 269"/>
                              <a:gd name="T1" fmla="*/ 115 h 235"/>
                              <a:gd name="T2" fmla="*/ 63 w 269"/>
                              <a:gd name="T3" fmla="*/ 235 h 235"/>
                              <a:gd name="T4" fmla="*/ 269 w 269"/>
                              <a:gd name="T5" fmla="*/ 115 h 235"/>
                              <a:gd name="T6" fmla="*/ 206 w 269"/>
                              <a:gd name="T7" fmla="*/ 0 h 235"/>
                              <a:gd name="T8" fmla="*/ 0 w 269"/>
                              <a:gd name="T9" fmla="*/ 115 h 235"/>
                            </a:gdLst>
                            <a:ahLst/>
                            <a:cxnLst>
                              <a:cxn ang="0">
                                <a:pos x="T0" y="T1"/>
                              </a:cxn>
                              <a:cxn ang="0">
                                <a:pos x="T2" y="T3"/>
                              </a:cxn>
                              <a:cxn ang="0">
                                <a:pos x="T4" y="T5"/>
                              </a:cxn>
                              <a:cxn ang="0">
                                <a:pos x="T6" y="T7"/>
                              </a:cxn>
                              <a:cxn ang="0">
                                <a:pos x="T8" y="T9"/>
                              </a:cxn>
                            </a:cxnLst>
                            <a:rect l="0" t="0" r="r" b="b"/>
                            <a:pathLst>
                              <a:path w="269" h="235">
                                <a:moveTo>
                                  <a:pt x="0" y="115"/>
                                </a:moveTo>
                                <a:lnTo>
                                  <a:pt x="63" y="235"/>
                                </a:lnTo>
                                <a:lnTo>
                                  <a:pt x="269" y="115"/>
                                </a:lnTo>
                                <a:lnTo>
                                  <a:pt x="206" y="0"/>
                                </a:lnTo>
                                <a:lnTo>
                                  <a:pt x="0" y="1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3" name="Freeform 456"/>
                        <wps:cNvSpPr>
                          <a:spLocks/>
                        </wps:cNvSpPr>
                        <wps:spPr bwMode="auto">
                          <a:xfrm>
                            <a:off x="1549400" y="3133090"/>
                            <a:ext cx="36195" cy="21590"/>
                          </a:xfrm>
                          <a:custGeom>
                            <a:avLst/>
                            <a:gdLst>
                              <a:gd name="T0" fmla="*/ 57 w 57"/>
                              <a:gd name="T1" fmla="*/ 5 h 34"/>
                              <a:gd name="T2" fmla="*/ 5 w 57"/>
                              <a:gd name="T3" fmla="*/ 34 h 34"/>
                              <a:gd name="T4" fmla="*/ 0 w 57"/>
                              <a:gd name="T5" fmla="*/ 34 h 34"/>
                              <a:gd name="T6" fmla="*/ 53 w 57"/>
                              <a:gd name="T7" fmla="*/ 0 h 34"/>
                              <a:gd name="T8" fmla="*/ 57 w 57"/>
                              <a:gd name="T9" fmla="*/ 5 h 34"/>
                            </a:gdLst>
                            <a:ahLst/>
                            <a:cxnLst>
                              <a:cxn ang="0">
                                <a:pos x="T0" y="T1"/>
                              </a:cxn>
                              <a:cxn ang="0">
                                <a:pos x="T2" y="T3"/>
                              </a:cxn>
                              <a:cxn ang="0">
                                <a:pos x="T4" y="T5"/>
                              </a:cxn>
                              <a:cxn ang="0">
                                <a:pos x="T6" y="T7"/>
                              </a:cxn>
                              <a:cxn ang="0">
                                <a:pos x="T8" y="T9"/>
                              </a:cxn>
                            </a:cxnLst>
                            <a:rect l="0" t="0" r="r" b="b"/>
                            <a:pathLst>
                              <a:path w="57" h="34">
                                <a:moveTo>
                                  <a:pt x="57" y="5"/>
                                </a:moveTo>
                                <a:lnTo>
                                  <a:pt x="5" y="34"/>
                                </a:lnTo>
                                <a:lnTo>
                                  <a:pt x="0" y="34"/>
                                </a:lnTo>
                                <a:lnTo>
                                  <a:pt x="53" y="0"/>
                                </a:lnTo>
                                <a:lnTo>
                                  <a:pt x="5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4" name="Freeform 457"/>
                        <wps:cNvSpPr>
                          <a:spLocks/>
                        </wps:cNvSpPr>
                        <wps:spPr bwMode="auto">
                          <a:xfrm>
                            <a:off x="1579880" y="3096895"/>
                            <a:ext cx="36195" cy="48895"/>
                          </a:xfrm>
                          <a:custGeom>
                            <a:avLst/>
                            <a:gdLst>
                              <a:gd name="T0" fmla="*/ 0 w 57"/>
                              <a:gd name="T1" fmla="*/ 14 h 77"/>
                              <a:gd name="T2" fmla="*/ 9 w 57"/>
                              <a:gd name="T3" fmla="*/ 0 h 77"/>
                              <a:gd name="T4" fmla="*/ 14 w 57"/>
                              <a:gd name="T5" fmla="*/ 0 h 77"/>
                              <a:gd name="T6" fmla="*/ 43 w 57"/>
                              <a:gd name="T7" fmla="*/ 57 h 77"/>
                              <a:gd name="T8" fmla="*/ 48 w 57"/>
                              <a:gd name="T9" fmla="*/ 62 h 77"/>
                              <a:gd name="T10" fmla="*/ 52 w 57"/>
                              <a:gd name="T11" fmla="*/ 67 h 77"/>
                              <a:gd name="T12" fmla="*/ 57 w 57"/>
                              <a:gd name="T13" fmla="*/ 62 h 77"/>
                              <a:gd name="T14" fmla="*/ 33 w 57"/>
                              <a:gd name="T15" fmla="*/ 77 h 77"/>
                              <a:gd name="T16" fmla="*/ 38 w 57"/>
                              <a:gd name="T17" fmla="*/ 72 h 77"/>
                              <a:gd name="T18" fmla="*/ 38 w 57"/>
                              <a:gd name="T19" fmla="*/ 67 h 77"/>
                              <a:gd name="T20" fmla="*/ 33 w 57"/>
                              <a:gd name="T21" fmla="*/ 62 h 77"/>
                              <a:gd name="T22" fmla="*/ 14 w 57"/>
                              <a:gd name="T23" fmla="*/ 24 h 77"/>
                              <a:gd name="T24" fmla="*/ 9 w 57"/>
                              <a:gd name="T25" fmla="*/ 14 h 77"/>
                              <a:gd name="T26" fmla="*/ 5 w 57"/>
                              <a:gd name="T27" fmla="*/ 14 h 77"/>
                              <a:gd name="T28" fmla="*/ 0 w 57"/>
                              <a:gd name="T29" fmla="*/ 19 h 77"/>
                              <a:gd name="T30" fmla="*/ 0 w 57"/>
                              <a:gd name="T31" fmla="*/ 1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57" h="77">
                                <a:moveTo>
                                  <a:pt x="0" y="14"/>
                                </a:moveTo>
                                <a:lnTo>
                                  <a:pt x="9" y="0"/>
                                </a:lnTo>
                                <a:lnTo>
                                  <a:pt x="14" y="0"/>
                                </a:lnTo>
                                <a:lnTo>
                                  <a:pt x="43" y="57"/>
                                </a:lnTo>
                                <a:lnTo>
                                  <a:pt x="48" y="62"/>
                                </a:lnTo>
                                <a:lnTo>
                                  <a:pt x="52" y="67"/>
                                </a:lnTo>
                                <a:lnTo>
                                  <a:pt x="57" y="62"/>
                                </a:lnTo>
                                <a:lnTo>
                                  <a:pt x="33" y="77"/>
                                </a:lnTo>
                                <a:lnTo>
                                  <a:pt x="38" y="72"/>
                                </a:lnTo>
                                <a:lnTo>
                                  <a:pt x="38" y="67"/>
                                </a:lnTo>
                                <a:lnTo>
                                  <a:pt x="33" y="62"/>
                                </a:lnTo>
                                <a:lnTo>
                                  <a:pt x="14" y="24"/>
                                </a:lnTo>
                                <a:lnTo>
                                  <a:pt x="9"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Freeform 458"/>
                        <wps:cNvSpPr>
                          <a:spLocks/>
                        </wps:cNvSpPr>
                        <wps:spPr bwMode="auto">
                          <a:xfrm>
                            <a:off x="1607185" y="3072130"/>
                            <a:ext cx="33655" cy="55245"/>
                          </a:xfrm>
                          <a:custGeom>
                            <a:avLst/>
                            <a:gdLst>
                              <a:gd name="T0" fmla="*/ 0 w 53"/>
                              <a:gd name="T1" fmla="*/ 20 h 87"/>
                              <a:gd name="T2" fmla="*/ 38 w 53"/>
                              <a:gd name="T3" fmla="*/ 0 h 87"/>
                              <a:gd name="T4" fmla="*/ 53 w 53"/>
                              <a:gd name="T5" fmla="*/ 82 h 87"/>
                              <a:gd name="T6" fmla="*/ 48 w 53"/>
                              <a:gd name="T7" fmla="*/ 87 h 87"/>
                              <a:gd name="T8" fmla="*/ 33 w 53"/>
                              <a:gd name="T9" fmla="*/ 10 h 87"/>
                              <a:gd name="T10" fmla="*/ 14 w 53"/>
                              <a:gd name="T11" fmla="*/ 24 h 87"/>
                              <a:gd name="T12" fmla="*/ 9 w 53"/>
                              <a:gd name="T13" fmla="*/ 29 h 87"/>
                              <a:gd name="T14" fmla="*/ 5 w 53"/>
                              <a:gd name="T15" fmla="*/ 39 h 87"/>
                              <a:gd name="T16" fmla="*/ 0 w 53"/>
                              <a:gd name="T17" fmla="*/ 2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3" h="87">
                                <a:moveTo>
                                  <a:pt x="0" y="20"/>
                                </a:moveTo>
                                <a:lnTo>
                                  <a:pt x="38" y="0"/>
                                </a:lnTo>
                                <a:lnTo>
                                  <a:pt x="53" y="82"/>
                                </a:lnTo>
                                <a:lnTo>
                                  <a:pt x="48" y="87"/>
                                </a:lnTo>
                                <a:lnTo>
                                  <a:pt x="33" y="10"/>
                                </a:lnTo>
                                <a:lnTo>
                                  <a:pt x="14" y="24"/>
                                </a:lnTo>
                                <a:lnTo>
                                  <a:pt x="9" y="29"/>
                                </a:lnTo>
                                <a:lnTo>
                                  <a:pt x="5" y="39"/>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6" name="Freeform 459"/>
                        <wps:cNvSpPr>
                          <a:spLocks/>
                        </wps:cNvSpPr>
                        <wps:spPr bwMode="auto">
                          <a:xfrm>
                            <a:off x="1646555" y="3054350"/>
                            <a:ext cx="30480" cy="57785"/>
                          </a:xfrm>
                          <a:custGeom>
                            <a:avLst/>
                            <a:gdLst>
                              <a:gd name="T0" fmla="*/ 24 w 48"/>
                              <a:gd name="T1" fmla="*/ 0 h 91"/>
                              <a:gd name="T2" fmla="*/ 24 w 48"/>
                              <a:gd name="T3" fmla="*/ 9 h 91"/>
                              <a:gd name="T4" fmla="*/ 5 w 48"/>
                              <a:gd name="T5" fmla="*/ 24 h 91"/>
                              <a:gd name="T6" fmla="*/ 5 w 48"/>
                              <a:gd name="T7" fmla="*/ 33 h 91"/>
                              <a:gd name="T8" fmla="*/ 34 w 48"/>
                              <a:gd name="T9" fmla="*/ 33 h 91"/>
                              <a:gd name="T10" fmla="*/ 48 w 48"/>
                              <a:gd name="T11" fmla="*/ 43 h 91"/>
                              <a:gd name="T12" fmla="*/ 48 w 48"/>
                              <a:gd name="T13" fmla="*/ 57 h 91"/>
                              <a:gd name="T14" fmla="*/ 48 w 48"/>
                              <a:gd name="T15" fmla="*/ 67 h 91"/>
                              <a:gd name="T16" fmla="*/ 43 w 48"/>
                              <a:gd name="T17" fmla="*/ 76 h 91"/>
                              <a:gd name="T18" fmla="*/ 34 w 48"/>
                              <a:gd name="T19" fmla="*/ 86 h 91"/>
                              <a:gd name="T20" fmla="*/ 24 w 48"/>
                              <a:gd name="T21" fmla="*/ 91 h 91"/>
                              <a:gd name="T22" fmla="*/ 19 w 48"/>
                              <a:gd name="T23" fmla="*/ 86 h 91"/>
                              <a:gd name="T24" fmla="*/ 19 w 48"/>
                              <a:gd name="T25" fmla="*/ 81 h 91"/>
                              <a:gd name="T26" fmla="*/ 24 w 48"/>
                              <a:gd name="T27" fmla="*/ 81 h 91"/>
                              <a:gd name="T28" fmla="*/ 29 w 48"/>
                              <a:gd name="T29" fmla="*/ 81 h 91"/>
                              <a:gd name="T30" fmla="*/ 39 w 48"/>
                              <a:gd name="T31" fmla="*/ 76 h 91"/>
                              <a:gd name="T32" fmla="*/ 43 w 48"/>
                              <a:gd name="T33" fmla="*/ 67 h 91"/>
                              <a:gd name="T34" fmla="*/ 43 w 48"/>
                              <a:gd name="T35" fmla="*/ 52 h 91"/>
                              <a:gd name="T36" fmla="*/ 34 w 48"/>
                              <a:gd name="T37" fmla="*/ 43 h 91"/>
                              <a:gd name="T38" fmla="*/ 19 w 48"/>
                              <a:gd name="T39" fmla="*/ 43 h 91"/>
                              <a:gd name="T40" fmla="*/ 0 w 48"/>
                              <a:gd name="T41" fmla="*/ 48 h 91"/>
                              <a:gd name="T42" fmla="*/ 0 w 48"/>
                              <a:gd name="T43" fmla="*/ 14 h 91"/>
                              <a:gd name="T44" fmla="*/ 24 w 48"/>
                              <a:gd name="T45" fmla="*/ 0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8" h="91">
                                <a:moveTo>
                                  <a:pt x="24" y="0"/>
                                </a:moveTo>
                                <a:lnTo>
                                  <a:pt x="24" y="9"/>
                                </a:lnTo>
                                <a:lnTo>
                                  <a:pt x="5" y="24"/>
                                </a:lnTo>
                                <a:lnTo>
                                  <a:pt x="5" y="33"/>
                                </a:lnTo>
                                <a:lnTo>
                                  <a:pt x="34" y="33"/>
                                </a:lnTo>
                                <a:lnTo>
                                  <a:pt x="48" y="43"/>
                                </a:lnTo>
                                <a:lnTo>
                                  <a:pt x="48" y="57"/>
                                </a:lnTo>
                                <a:lnTo>
                                  <a:pt x="48" y="67"/>
                                </a:lnTo>
                                <a:lnTo>
                                  <a:pt x="43" y="76"/>
                                </a:lnTo>
                                <a:lnTo>
                                  <a:pt x="34" y="86"/>
                                </a:lnTo>
                                <a:lnTo>
                                  <a:pt x="24" y="91"/>
                                </a:lnTo>
                                <a:lnTo>
                                  <a:pt x="19" y="86"/>
                                </a:lnTo>
                                <a:lnTo>
                                  <a:pt x="19" y="81"/>
                                </a:lnTo>
                                <a:lnTo>
                                  <a:pt x="24" y="81"/>
                                </a:lnTo>
                                <a:lnTo>
                                  <a:pt x="29" y="81"/>
                                </a:lnTo>
                                <a:lnTo>
                                  <a:pt x="39" y="76"/>
                                </a:lnTo>
                                <a:lnTo>
                                  <a:pt x="43" y="67"/>
                                </a:lnTo>
                                <a:lnTo>
                                  <a:pt x="43" y="52"/>
                                </a:lnTo>
                                <a:lnTo>
                                  <a:pt x="34" y="43"/>
                                </a:lnTo>
                                <a:lnTo>
                                  <a:pt x="19" y="43"/>
                                </a:lnTo>
                                <a:lnTo>
                                  <a:pt x="0" y="48"/>
                                </a:lnTo>
                                <a:lnTo>
                                  <a:pt x="0" y="14"/>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460"/>
                        <wps:cNvSpPr>
                          <a:spLocks/>
                        </wps:cNvSpPr>
                        <wps:spPr bwMode="auto">
                          <a:xfrm>
                            <a:off x="2446655" y="1901825"/>
                            <a:ext cx="167640" cy="164465"/>
                          </a:xfrm>
                          <a:custGeom>
                            <a:avLst/>
                            <a:gdLst>
                              <a:gd name="T0" fmla="*/ 87 w 264"/>
                              <a:gd name="T1" fmla="*/ 0 h 259"/>
                              <a:gd name="T2" fmla="*/ 0 w 264"/>
                              <a:gd name="T3" fmla="*/ 106 h 259"/>
                              <a:gd name="T4" fmla="*/ 182 w 264"/>
                              <a:gd name="T5" fmla="*/ 259 h 259"/>
                              <a:gd name="T6" fmla="*/ 264 w 264"/>
                              <a:gd name="T7" fmla="*/ 159 h 259"/>
                              <a:gd name="T8" fmla="*/ 87 w 264"/>
                              <a:gd name="T9" fmla="*/ 0 h 259"/>
                            </a:gdLst>
                            <a:ahLst/>
                            <a:cxnLst>
                              <a:cxn ang="0">
                                <a:pos x="T0" y="T1"/>
                              </a:cxn>
                              <a:cxn ang="0">
                                <a:pos x="T2" y="T3"/>
                              </a:cxn>
                              <a:cxn ang="0">
                                <a:pos x="T4" y="T5"/>
                              </a:cxn>
                              <a:cxn ang="0">
                                <a:pos x="T6" y="T7"/>
                              </a:cxn>
                              <a:cxn ang="0">
                                <a:pos x="T8" y="T9"/>
                              </a:cxn>
                            </a:cxnLst>
                            <a:rect l="0" t="0" r="r" b="b"/>
                            <a:pathLst>
                              <a:path w="264" h="259">
                                <a:moveTo>
                                  <a:pt x="87" y="0"/>
                                </a:moveTo>
                                <a:lnTo>
                                  <a:pt x="0" y="106"/>
                                </a:lnTo>
                                <a:lnTo>
                                  <a:pt x="182" y="259"/>
                                </a:lnTo>
                                <a:lnTo>
                                  <a:pt x="264" y="159"/>
                                </a:lnTo>
                                <a:lnTo>
                                  <a:pt x="8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 name="Freeform 461"/>
                        <wps:cNvSpPr>
                          <a:spLocks/>
                        </wps:cNvSpPr>
                        <wps:spPr bwMode="auto">
                          <a:xfrm>
                            <a:off x="2468245" y="1938655"/>
                            <a:ext cx="30480" cy="27305"/>
                          </a:xfrm>
                          <a:custGeom>
                            <a:avLst/>
                            <a:gdLst>
                              <a:gd name="T0" fmla="*/ 48 w 48"/>
                              <a:gd name="T1" fmla="*/ 43 h 43"/>
                              <a:gd name="T2" fmla="*/ 0 w 48"/>
                              <a:gd name="T3" fmla="*/ 5 h 43"/>
                              <a:gd name="T4" fmla="*/ 0 w 48"/>
                              <a:gd name="T5" fmla="*/ 0 h 43"/>
                              <a:gd name="T6" fmla="*/ 48 w 48"/>
                              <a:gd name="T7" fmla="*/ 43 h 43"/>
                            </a:gdLst>
                            <a:ahLst/>
                            <a:cxnLst>
                              <a:cxn ang="0">
                                <a:pos x="T0" y="T1"/>
                              </a:cxn>
                              <a:cxn ang="0">
                                <a:pos x="T2" y="T3"/>
                              </a:cxn>
                              <a:cxn ang="0">
                                <a:pos x="T4" y="T5"/>
                              </a:cxn>
                              <a:cxn ang="0">
                                <a:pos x="T6" y="T7"/>
                              </a:cxn>
                            </a:cxnLst>
                            <a:rect l="0" t="0" r="r" b="b"/>
                            <a:pathLst>
                              <a:path w="48" h="43">
                                <a:moveTo>
                                  <a:pt x="48" y="43"/>
                                </a:moveTo>
                                <a:lnTo>
                                  <a:pt x="0" y="5"/>
                                </a:lnTo>
                                <a:lnTo>
                                  <a:pt x="0" y="0"/>
                                </a:lnTo>
                                <a:lnTo>
                                  <a:pt x="48"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462"/>
                        <wps:cNvSpPr>
                          <a:spLocks/>
                        </wps:cNvSpPr>
                        <wps:spPr bwMode="auto">
                          <a:xfrm>
                            <a:off x="2492375" y="1950720"/>
                            <a:ext cx="42545" cy="48895"/>
                          </a:xfrm>
                          <a:custGeom>
                            <a:avLst/>
                            <a:gdLst>
                              <a:gd name="T0" fmla="*/ 48 w 67"/>
                              <a:gd name="T1" fmla="*/ 0 h 77"/>
                              <a:gd name="T2" fmla="*/ 67 w 67"/>
                              <a:gd name="T3" fmla="*/ 5 h 77"/>
                              <a:gd name="T4" fmla="*/ 24 w 67"/>
                              <a:gd name="T5" fmla="*/ 58 h 77"/>
                              <a:gd name="T6" fmla="*/ 24 w 67"/>
                              <a:gd name="T7" fmla="*/ 62 h 77"/>
                              <a:gd name="T8" fmla="*/ 19 w 67"/>
                              <a:gd name="T9" fmla="*/ 67 h 77"/>
                              <a:gd name="T10" fmla="*/ 24 w 67"/>
                              <a:gd name="T11" fmla="*/ 72 h 77"/>
                              <a:gd name="T12" fmla="*/ 24 w 67"/>
                              <a:gd name="T13" fmla="*/ 77 h 77"/>
                              <a:gd name="T14" fmla="*/ 0 w 67"/>
                              <a:gd name="T15" fmla="*/ 58 h 77"/>
                              <a:gd name="T16" fmla="*/ 5 w 67"/>
                              <a:gd name="T17" fmla="*/ 53 h 77"/>
                              <a:gd name="T18" fmla="*/ 10 w 67"/>
                              <a:gd name="T19" fmla="*/ 58 h 77"/>
                              <a:gd name="T20" fmla="*/ 15 w 67"/>
                              <a:gd name="T21" fmla="*/ 58 h 77"/>
                              <a:gd name="T22" fmla="*/ 19 w 67"/>
                              <a:gd name="T23" fmla="*/ 53 h 77"/>
                              <a:gd name="T24" fmla="*/ 43 w 67"/>
                              <a:gd name="T25" fmla="*/ 19 h 77"/>
                              <a:gd name="T26" fmla="*/ 53 w 67"/>
                              <a:gd name="T27" fmla="*/ 10 h 77"/>
                              <a:gd name="T28" fmla="*/ 53 w 67"/>
                              <a:gd name="T29" fmla="*/ 5 h 77"/>
                              <a:gd name="T30" fmla="*/ 48 w 67"/>
                              <a:gd name="T31" fmla="*/ 5 h 77"/>
                              <a:gd name="T32" fmla="*/ 43 w 67"/>
                              <a:gd name="T33" fmla="*/ 0 h 77"/>
                              <a:gd name="T34" fmla="*/ 48 w 67"/>
                              <a:gd name="T35"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7" h="77">
                                <a:moveTo>
                                  <a:pt x="48" y="0"/>
                                </a:moveTo>
                                <a:lnTo>
                                  <a:pt x="67" y="5"/>
                                </a:lnTo>
                                <a:lnTo>
                                  <a:pt x="24" y="58"/>
                                </a:lnTo>
                                <a:lnTo>
                                  <a:pt x="24" y="62"/>
                                </a:lnTo>
                                <a:lnTo>
                                  <a:pt x="19" y="67"/>
                                </a:lnTo>
                                <a:lnTo>
                                  <a:pt x="24" y="72"/>
                                </a:lnTo>
                                <a:lnTo>
                                  <a:pt x="24" y="77"/>
                                </a:lnTo>
                                <a:lnTo>
                                  <a:pt x="0" y="58"/>
                                </a:lnTo>
                                <a:lnTo>
                                  <a:pt x="5" y="53"/>
                                </a:lnTo>
                                <a:lnTo>
                                  <a:pt x="10" y="58"/>
                                </a:lnTo>
                                <a:lnTo>
                                  <a:pt x="15" y="58"/>
                                </a:lnTo>
                                <a:lnTo>
                                  <a:pt x="19" y="53"/>
                                </a:lnTo>
                                <a:lnTo>
                                  <a:pt x="43" y="19"/>
                                </a:lnTo>
                                <a:lnTo>
                                  <a:pt x="53" y="10"/>
                                </a:lnTo>
                                <a:lnTo>
                                  <a:pt x="53" y="5"/>
                                </a:lnTo>
                                <a:lnTo>
                                  <a:pt x="48" y="5"/>
                                </a:lnTo>
                                <a:lnTo>
                                  <a:pt x="43" y="0"/>
                                </a:lnTo>
                                <a:lnTo>
                                  <a:pt x="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0" name="Freeform 463"/>
                        <wps:cNvSpPr>
                          <a:spLocks/>
                        </wps:cNvSpPr>
                        <wps:spPr bwMode="auto">
                          <a:xfrm>
                            <a:off x="2526030" y="1969135"/>
                            <a:ext cx="45720" cy="48895"/>
                          </a:xfrm>
                          <a:custGeom>
                            <a:avLst/>
                            <a:gdLst>
                              <a:gd name="T0" fmla="*/ 43 w 72"/>
                              <a:gd name="T1" fmla="*/ 0 h 77"/>
                              <a:gd name="T2" fmla="*/ 72 w 72"/>
                              <a:gd name="T3" fmla="*/ 29 h 77"/>
                              <a:gd name="T4" fmla="*/ 72 w 72"/>
                              <a:gd name="T5" fmla="*/ 33 h 77"/>
                              <a:gd name="T6" fmla="*/ 5 w 72"/>
                              <a:gd name="T7" fmla="*/ 77 h 77"/>
                              <a:gd name="T8" fmla="*/ 0 w 72"/>
                              <a:gd name="T9" fmla="*/ 72 h 77"/>
                              <a:gd name="T10" fmla="*/ 62 w 72"/>
                              <a:gd name="T11" fmla="*/ 33 h 77"/>
                              <a:gd name="T12" fmla="*/ 43 w 72"/>
                              <a:gd name="T13" fmla="*/ 19 h 77"/>
                              <a:gd name="T14" fmla="*/ 38 w 72"/>
                              <a:gd name="T15" fmla="*/ 14 h 77"/>
                              <a:gd name="T16" fmla="*/ 24 w 72"/>
                              <a:gd name="T17" fmla="*/ 14 h 77"/>
                              <a:gd name="T18" fmla="*/ 43 w 72"/>
                              <a:gd name="T19"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72" h="77">
                                <a:moveTo>
                                  <a:pt x="43" y="0"/>
                                </a:moveTo>
                                <a:lnTo>
                                  <a:pt x="72" y="29"/>
                                </a:lnTo>
                                <a:lnTo>
                                  <a:pt x="72" y="33"/>
                                </a:lnTo>
                                <a:lnTo>
                                  <a:pt x="5" y="77"/>
                                </a:lnTo>
                                <a:lnTo>
                                  <a:pt x="0" y="72"/>
                                </a:lnTo>
                                <a:lnTo>
                                  <a:pt x="62" y="33"/>
                                </a:lnTo>
                                <a:lnTo>
                                  <a:pt x="43" y="19"/>
                                </a:lnTo>
                                <a:lnTo>
                                  <a:pt x="38" y="14"/>
                                </a:lnTo>
                                <a:lnTo>
                                  <a:pt x="24" y="14"/>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464"/>
                        <wps:cNvSpPr>
                          <a:spLocks noEditPoints="1"/>
                        </wps:cNvSpPr>
                        <wps:spPr bwMode="auto">
                          <a:xfrm>
                            <a:off x="2553335" y="1999615"/>
                            <a:ext cx="39370" cy="45720"/>
                          </a:xfrm>
                          <a:custGeom>
                            <a:avLst/>
                            <a:gdLst>
                              <a:gd name="T0" fmla="*/ 14 w 62"/>
                              <a:gd name="T1" fmla="*/ 19 h 72"/>
                              <a:gd name="T2" fmla="*/ 29 w 62"/>
                              <a:gd name="T3" fmla="*/ 5 h 72"/>
                              <a:gd name="T4" fmla="*/ 48 w 62"/>
                              <a:gd name="T5" fmla="*/ 0 h 72"/>
                              <a:gd name="T6" fmla="*/ 58 w 62"/>
                              <a:gd name="T7" fmla="*/ 5 h 72"/>
                              <a:gd name="T8" fmla="*/ 62 w 62"/>
                              <a:gd name="T9" fmla="*/ 14 h 72"/>
                              <a:gd name="T10" fmla="*/ 62 w 62"/>
                              <a:gd name="T11" fmla="*/ 24 h 72"/>
                              <a:gd name="T12" fmla="*/ 53 w 62"/>
                              <a:gd name="T13" fmla="*/ 53 h 72"/>
                              <a:gd name="T14" fmla="*/ 43 w 62"/>
                              <a:gd name="T15" fmla="*/ 62 h 72"/>
                              <a:gd name="T16" fmla="*/ 34 w 62"/>
                              <a:gd name="T17" fmla="*/ 67 h 72"/>
                              <a:gd name="T18" fmla="*/ 19 w 62"/>
                              <a:gd name="T19" fmla="*/ 72 h 72"/>
                              <a:gd name="T20" fmla="*/ 5 w 62"/>
                              <a:gd name="T21" fmla="*/ 67 h 72"/>
                              <a:gd name="T22" fmla="*/ 0 w 62"/>
                              <a:gd name="T23" fmla="*/ 43 h 72"/>
                              <a:gd name="T24" fmla="*/ 5 w 62"/>
                              <a:gd name="T25" fmla="*/ 33 h 72"/>
                              <a:gd name="T26" fmla="*/ 14 w 62"/>
                              <a:gd name="T27" fmla="*/ 19 h 72"/>
                              <a:gd name="T28" fmla="*/ 19 w 62"/>
                              <a:gd name="T29" fmla="*/ 29 h 72"/>
                              <a:gd name="T30" fmla="*/ 14 w 62"/>
                              <a:gd name="T31" fmla="*/ 43 h 72"/>
                              <a:gd name="T32" fmla="*/ 5 w 62"/>
                              <a:gd name="T33" fmla="*/ 53 h 72"/>
                              <a:gd name="T34" fmla="*/ 10 w 62"/>
                              <a:gd name="T35" fmla="*/ 67 h 72"/>
                              <a:gd name="T36" fmla="*/ 14 w 62"/>
                              <a:gd name="T37" fmla="*/ 67 h 72"/>
                              <a:gd name="T38" fmla="*/ 24 w 62"/>
                              <a:gd name="T39" fmla="*/ 62 h 72"/>
                              <a:gd name="T40" fmla="*/ 43 w 62"/>
                              <a:gd name="T41" fmla="*/ 43 h 72"/>
                              <a:gd name="T42" fmla="*/ 53 w 62"/>
                              <a:gd name="T43" fmla="*/ 33 h 72"/>
                              <a:gd name="T44" fmla="*/ 58 w 62"/>
                              <a:gd name="T45" fmla="*/ 24 h 72"/>
                              <a:gd name="T46" fmla="*/ 58 w 62"/>
                              <a:gd name="T47" fmla="*/ 14 h 72"/>
                              <a:gd name="T48" fmla="*/ 58 w 62"/>
                              <a:gd name="T49" fmla="*/ 5 h 72"/>
                              <a:gd name="T50" fmla="*/ 48 w 62"/>
                              <a:gd name="T51" fmla="*/ 5 h 72"/>
                              <a:gd name="T52" fmla="*/ 34 w 62"/>
                              <a:gd name="T53" fmla="*/ 14 h 72"/>
                              <a:gd name="T54" fmla="*/ 19 w 62"/>
                              <a:gd name="T55" fmla="*/ 2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72">
                                <a:moveTo>
                                  <a:pt x="14" y="19"/>
                                </a:moveTo>
                                <a:lnTo>
                                  <a:pt x="29" y="5"/>
                                </a:lnTo>
                                <a:lnTo>
                                  <a:pt x="48" y="0"/>
                                </a:lnTo>
                                <a:lnTo>
                                  <a:pt x="58" y="5"/>
                                </a:lnTo>
                                <a:lnTo>
                                  <a:pt x="62" y="14"/>
                                </a:lnTo>
                                <a:lnTo>
                                  <a:pt x="62" y="24"/>
                                </a:lnTo>
                                <a:lnTo>
                                  <a:pt x="53" y="53"/>
                                </a:lnTo>
                                <a:lnTo>
                                  <a:pt x="43" y="62"/>
                                </a:lnTo>
                                <a:lnTo>
                                  <a:pt x="34" y="67"/>
                                </a:lnTo>
                                <a:lnTo>
                                  <a:pt x="19" y="72"/>
                                </a:lnTo>
                                <a:lnTo>
                                  <a:pt x="5" y="67"/>
                                </a:lnTo>
                                <a:lnTo>
                                  <a:pt x="0" y="43"/>
                                </a:lnTo>
                                <a:lnTo>
                                  <a:pt x="5" y="33"/>
                                </a:lnTo>
                                <a:lnTo>
                                  <a:pt x="14" y="19"/>
                                </a:lnTo>
                                <a:close/>
                                <a:moveTo>
                                  <a:pt x="19" y="29"/>
                                </a:moveTo>
                                <a:lnTo>
                                  <a:pt x="14" y="43"/>
                                </a:lnTo>
                                <a:lnTo>
                                  <a:pt x="5" y="53"/>
                                </a:lnTo>
                                <a:lnTo>
                                  <a:pt x="10" y="67"/>
                                </a:lnTo>
                                <a:lnTo>
                                  <a:pt x="14" y="67"/>
                                </a:lnTo>
                                <a:lnTo>
                                  <a:pt x="24" y="62"/>
                                </a:lnTo>
                                <a:lnTo>
                                  <a:pt x="43" y="43"/>
                                </a:lnTo>
                                <a:lnTo>
                                  <a:pt x="53" y="33"/>
                                </a:lnTo>
                                <a:lnTo>
                                  <a:pt x="58" y="24"/>
                                </a:lnTo>
                                <a:lnTo>
                                  <a:pt x="58" y="14"/>
                                </a:lnTo>
                                <a:lnTo>
                                  <a:pt x="58" y="5"/>
                                </a:lnTo>
                                <a:lnTo>
                                  <a:pt x="48" y="5"/>
                                </a:lnTo>
                                <a:lnTo>
                                  <a:pt x="34" y="14"/>
                                </a:lnTo>
                                <a:lnTo>
                                  <a:pt x="19" y="2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2" name="Freeform 465"/>
                        <wps:cNvSpPr>
                          <a:spLocks/>
                        </wps:cNvSpPr>
                        <wps:spPr bwMode="auto">
                          <a:xfrm>
                            <a:off x="2827020" y="2614930"/>
                            <a:ext cx="167640" cy="161925"/>
                          </a:xfrm>
                          <a:custGeom>
                            <a:avLst/>
                            <a:gdLst>
                              <a:gd name="T0" fmla="*/ 77 w 264"/>
                              <a:gd name="T1" fmla="*/ 0 h 255"/>
                              <a:gd name="T2" fmla="*/ 0 w 264"/>
                              <a:gd name="T3" fmla="*/ 106 h 255"/>
                              <a:gd name="T4" fmla="*/ 187 w 264"/>
                              <a:gd name="T5" fmla="*/ 255 h 255"/>
                              <a:gd name="T6" fmla="*/ 264 w 264"/>
                              <a:gd name="T7" fmla="*/ 144 h 255"/>
                              <a:gd name="T8" fmla="*/ 77 w 264"/>
                              <a:gd name="T9" fmla="*/ 0 h 255"/>
                            </a:gdLst>
                            <a:ahLst/>
                            <a:cxnLst>
                              <a:cxn ang="0">
                                <a:pos x="T0" y="T1"/>
                              </a:cxn>
                              <a:cxn ang="0">
                                <a:pos x="T2" y="T3"/>
                              </a:cxn>
                              <a:cxn ang="0">
                                <a:pos x="T4" y="T5"/>
                              </a:cxn>
                              <a:cxn ang="0">
                                <a:pos x="T6" y="T7"/>
                              </a:cxn>
                              <a:cxn ang="0">
                                <a:pos x="T8" y="T9"/>
                              </a:cxn>
                            </a:cxnLst>
                            <a:rect l="0" t="0" r="r" b="b"/>
                            <a:pathLst>
                              <a:path w="264" h="255">
                                <a:moveTo>
                                  <a:pt x="77" y="0"/>
                                </a:moveTo>
                                <a:lnTo>
                                  <a:pt x="0" y="106"/>
                                </a:lnTo>
                                <a:lnTo>
                                  <a:pt x="187" y="255"/>
                                </a:lnTo>
                                <a:lnTo>
                                  <a:pt x="264" y="144"/>
                                </a:lnTo>
                                <a:lnTo>
                                  <a:pt x="7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466"/>
                        <wps:cNvSpPr>
                          <a:spLocks/>
                        </wps:cNvSpPr>
                        <wps:spPr bwMode="auto">
                          <a:xfrm>
                            <a:off x="2845435" y="2654935"/>
                            <a:ext cx="33655" cy="24130"/>
                          </a:xfrm>
                          <a:custGeom>
                            <a:avLst/>
                            <a:gdLst>
                              <a:gd name="T0" fmla="*/ 48 w 53"/>
                              <a:gd name="T1" fmla="*/ 38 h 38"/>
                              <a:gd name="T2" fmla="*/ 0 w 53"/>
                              <a:gd name="T3" fmla="*/ 5 h 38"/>
                              <a:gd name="T4" fmla="*/ 5 w 53"/>
                              <a:gd name="T5" fmla="*/ 0 h 38"/>
                              <a:gd name="T6" fmla="*/ 53 w 53"/>
                              <a:gd name="T7" fmla="*/ 38 h 38"/>
                              <a:gd name="T8" fmla="*/ 48 w 53"/>
                              <a:gd name="T9" fmla="*/ 38 h 38"/>
                            </a:gdLst>
                            <a:ahLst/>
                            <a:cxnLst>
                              <a:cxn ang="0">
                                <a:pos x="T0" y="T1"/>
                              </a:cxn>
                              <a:cxn ang="0">
                                <a:pos x="T2" y="T3"/>
                              </a:cxn>
                              <a:cxn ang="0">
                                <a:pos x="T4" y="T5"/>
                              </a:cxn>
                              <a:cxn ang="0">
                                <a:pos x="T6" y="T7"/>
                              </a:cxn>
                              <a:cxn ang="0">
                                <a:pos x="T8" y="T9"/>
                              </a:cxn>
                            </a:cxnLst>
                            <a:rect l="0" t="0" r="r" b="b"/>
                            <a:pathLst>
                              <a:path w="53" h="38">
                                <a:moveTo>
                                  <a:pt x="48" y="38"/>
                                </a:moveTo>
                                <a:lnTo>
                                  <a:pt x="0" y="5"/>
                                </a:lnTo>
                                <a:lnTo>
                                  <a:pt x="5" y="0"/>
                                </a:lnTo>
                                <a:lnTo>
                                  <a:pt x="53" y="38"/>
                                </a:lnTo>
                                <a:lnTo>
                                  <a:pt x="48"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467"/>
                        <wps:cNvSpPr>
                          <a:spLocks/>
                        </wps:cNvSpPr>
                        <wps:spPr bwMode="auto">
                          <a:xfrm>
                            <a:off x="2872740" y="2660650"/>
                            <a:ext cx="39370" cy="48895"/>
                          </a:xfrm>
                          <a:custGeom>
                            <a:avLst/>
                            <a:gdLst>
                              <a:gd name="T0" fmla="*/ 43 w 62"/>
                              <a:gd name="T1" fmla="*/ 0 h 77"/>
                              <a:gd name="T2" fmla="*/ 62 w 62"/>
                              <a:gd name="T3" fmla="*/ 5 h 77"/>
                              <a:gd name="T4" fmla="*/ 62 w 62"/>
                              <a:gd name="T5" fmla="*/ 10 h 77"/>
                              <a:gd name="T6" fmla="*/ 24 w 62"/>
                              <a:gd name="T7" fmla="*/ 63 h 77"/>
                              <a:gd name="T8" fmla="*/ 19 w 62"/>
                              <a:gd name="T9" fmla="*/ 68 h 77"/>
                              <a:gd name="T10" fmla="*/ 19 w 62"/>
                              <a:gd name="T11" fmla="*/ 72 h 77"/>
                              <a:gd name="T12" fmla="*/ 24 w 62"/>
                              <a:gd name="T13" fmla="*/ 77 h 77"/>
                              <a:gd name="T14" fmla="*/ 0 w 62"/>
                              <a:gd name="T15" fmla="*/ 63 h 77"/>
                              <a:gd name="T16" fmla="*/ 0 w 62"/>
                              <a:gd name="T17" fmla="*/ 58 h 77"/>
                              <a:gd name="T18" fmla="*/ 10 w 62"/>
                              <a:gd name="T19" fmla="*/ 63 h 77"/>
                              <a:gd name="T20" fmla="*/ 15 w 62"/>
                              <a:gd name="T21" fmla="*/ 63 h 77"/>
                              <a:gd name="T22" fmla="*/ 19 w 62"/>
                              <a:gd name="T23" fmla="*/ 58 h 77"/>
                              <a:gd name="T24" fmla="*/ 43 w 62"/>
                              <a:gd name="T25" fmla="*/ 20 h 77"/>
                              <a:gd name="T26" fmla="*/ 48 w 62"/>
                              <a:gd name="T27" fmla="*/ 10 h 77"/>
                              <a:gd name="T28" fmla="*/ 48 w 62"/>
                              <a:gd name="T29" fmla="*/ 5 h 77"/>
                              <a:gd name="T30" fmla="*/ 43 w 62"/>
                              <a:gd name="T31" fmla="*/ 5 h 77"/>
                              <a:gd name="T32" fmla="*/ 43 w 62"/>
                              <a:gd name="T33"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2" h="77">
                                <a:moveTo>
                                  <a:pt x="43" y="0"/>
                                </a:moveTo>
                                <a:lnTo>
                                  <a:pt x="62" y="5"/>
                                </a:lnTo>
                                <a:lnTo>
                                  <a:pt x="62" y="10"/>
                                </a:lnTo>
                                <a:lnTo>
                                  <a:pt x="24" y="63"/>
                                </a:lnTo>
                                <a:lnTo>
                                  <a:pt x="19" y="68"/>
                                </a:lnTo>
                                <a:lnTo>
                                  <a:pt x="19" y="72"/>
                                </a:lnTo>
                                <a:lnTo>
                                  <a:pt x="24" y="77"/>
                                </a:lnTo>
                                <a:lnTo>
                                  <a:pt x="0" y="63"/>
                                </a:lnTo>
                                <a:lnTo>
                                  <a:pt x="0" y="58"/>
                                </a:lnTo>
                                <a:lnTo>
                                  <a:pt x="10" y="63"/>
                                </a:lnTo>
                                <a:lnTo>
                                  <a:pt x="15" y="63"/>
                                </a:lnTo>
                                <a:lnTo>
                                  <a:pt x="19" y="58"/>
                                </a:lnTo>
                                <a:lnTo>
                                  <a:pt x="43" y="20"/>
                                </a:lnTo>
                                <a:lnTo>
                                  <a:pt x="48" y="10"/>
                                </a:lnTo>
                                <a:lnTo>
                                  <a:pt x="48" y="5"/>
                                </a:lnTo>
                                <a:lnTo>
                                  <a:pt x="43" y="5"/>
                                </a:lnTo>
                                <a:lnTo>
                                  <a:pt x="4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468"/>
                        <wps:cNvSpPr>
                          <a:spLocks/>
                        </wps:cNvSpPr>
                        <wps:spPr bwMode="auto">
                          <a:xfrm>
                            <a:off x="2906395" y="2679065"/>
                            <a:ext cx="45720" cy="48895"/>
                          </a:xfrm>
                          <a:custGeom>
                            <a:avLst/>
                            <a:gdLst>
                              <a:gd name="T0" fmla="*/ 38 w 72"/>
                              <a:gd name="T1" fmla="*/ 0 h 77"/>
                              <a:gd name="T2" fmla="*/ 72 w 72"/>
                              <a:gd name="T3" fmla="*/ 29 h 77"/>
                              <a:gd name="T4" fmla="*/ 5 w 72"/>
                              <a:gd name="T5" fmla="*/ 77 h 77"/>
                              <a:gd name="T6" fmla="*/ 0 w 72"/>
                              <a:gd name="T7" fmla="*/ 72 h 77"/>
                              <a:gd name="T8" fmla="*/ 57 w 72"/>
                              <a:gd name="T9" fmla="*/ 29 h 77"/>
                              <a:gd name="T10" fmla="*/ 43 w 72"/>
                              <a:gd name="T11" fmla="*/ 15 h 77"/>
                              <a:gd name="T12" fmla="*/ 33 w 72"/>
                              <a:gd name="T13" fmla="*/ 15 h 77"/>
                              <a:gd name="T14" fmla="*/ 24 w 72"/>
                              <a:gd name="T15" fmla="*/ 15 h 77"/>
                              <a:gd name="T16" fmla="*/ 38 w 72"/>
                              <a:gd name="T17"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2" h="77">
                                <a:moveTo>
                                  <a:pt x="38" y="0"/>
                                </a:moveTo>
                                <a:lnTo>
                                  <a:pt x="72" y="29"/>
                                </a:lnTo>
                                <a:lnTo>
                                  <a:pt x="5" y="77"/>
                                </a:lnTo>
                                <a:lnTo>
                                  <a:pt x="0" y="72"/>
                                </a:lnTo>
                                <a:lnTo>
                                  <a:pt x="57" y="29"/>
                                </a:lnTo>
                                <a:lnTo>
                                  <a:pt x="43" y="15"/>
                                </a:lnTo>
                                <a:lnTo>
                                  <a:pt x="33" y="15"/>
                                </a:lnTo>
                                <a:lnTo>
                                  <a:pt x="24" y="15"/>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469"/>
                        <wps:cNvSpPr>
                          <a:spLocks noEditPoints="1"/>
                        </wps:cNvSpPr>
                        <wps:spPr bwMode="auto">
                          <a:xfrm>
                            <a:off x="2933700" y="2706370"/>
                            <a:ext cx="42545" cy="48895"/>
                          </a:xfrm>
                          <a:custGeom>
                            <a:avLst/>
                            <a:gdLst>
                              <a:gd name="T0" fmla="*/ 14 w 67"/>
                              <a:gd name="T1" fmla="*/ 24 h 77"/>
                              <a:gd name="T2" fmla="*/ 29 w 67"/>
                              <a:gd name="T3" fmla="*/ 5 h 77"/>
                              <a:gd name="T4" fmla="*/ 38 w 67"/>
                              <a:gd name="T5" fmla="*/ 5 h 77"/>
                              <a:gd name="T6" fmla="*/ 48 w 67"/>
                              <a:gd name="T7" fmla="*/ 0 h 77"/>
                              <a:gd name="T8" fmla="*/ 53 w 67"/>
                              <a:gd name="T9" fmla="*/ 5 h 77"/>
                              <a:gd name="T10" fmla="*/ 57 w 67"/>
                              <a:gd name="T11" fmla="*/ 5 h 77"/>
                              <a:gd name="T12" fmla="*/ 67 w 67"/>
                              <a:gd name="T13" fmla="*/ 24 h 77"/>
                              <a:gd name="T14" fmla="*/ 53 w 67"/>
                              <a:gd name="T15" fmla="*/ 53 h 77"/>
                              <a:gd name="T16" fmla="*/ 38 w 67"/>
                              <a:gd name="T17" fmla="*/ 72 h 77"/>
                              <a:gd name="T18" fmla="*/ 29 w 67"/>
                              <a:gd name="T19" fmla="*/ 77 h 77"/>
                              <a:gd name="T20" fmla="*/ 19 w 67"/>
                              <a:gd name="T21" fmla="*/ 77 h 77"/>
                              <a:gd name="T22" fmla="*/ 10 w 67"/>
                              <a:gd name="T23" fmla="*/ 72 h 77"/>
                              <a:gd name="T24" fmla="*/ 0 w 67"/>
                              <a:gd name="T25" fmla="*/ 48 h 77"/>
                              <a:gd name="T26" fmla="*/ 5 w 67"/>
                              <a:gd name="T27" fmla="*/ 39 h 77"/>
                              <a:gd name="T28" fmla="*/ 14 w 67"/>
                              <a:gd name="T29" fmla="*/ 24 h 77"/>
                              <a:gd name="T30" fmla="*/ 19 w 67"/>
                              <a:gd name="T31" fmla="*/ 34 h 77"/>
                              <a:gd name="T32" fmla="*/ 10 w 67"/>
                              <a:gd name="T33" fmla="*/ 58 h 77"/>
                              <a:gd name="T34" fmla="*/ 10 w 67"/>
                              <a:gd name="T35" fmla="*/ 68 h 77"/>
                              <a:gd name="T36" fmla="*/ 19 w 67"/>
                              <a:gd name="T37" fmla="*/ 72 h 77"/>
                              <a:gd name="T38" fmla="*/ 29 w 67"/>
                              <a:gd name="T39" fmla="*/ 68 h 77"/>
                              <a:gd name="T40" fmla="*/ 38 w 67"/>
                              <a:gd name="T41" fmla="*/ 58 h 77"/>
                              <a:gd name="T42" fmla="*/ 48 w 67"/>
                              <a:gd name="T43" fmla="*/ 44 h 77"/>
                              <a:gd name="T44" fmla="*/ 57 w 67"/>
                              <a:gd name="T45" fmla="*/ 24 h 77"/>
                              <a:gd name="T46" fmla="*/ 57 w 67"/>
                              <a:gd name="T47" fmla="*/ 15 h 77"/>
                              <a:gd name="T48" fmla="*/ 57 w 67"/>
                              <a:gd name="T49" fmla="*/ 10 h 77"/>
                              <a:gd name="T50" fmla="*/ 48 w 67"/>
                              <a:gd name="T51" fmla="*/ 5 h 77"/>
                              <a:gd name="T52" fmla="*/ 43 w 67"/>
                              <a:gd name="T53" fmla="*/ 10 h 77"/>
                              <a:gd name="T54" fmla="*/ 34 w 67"/>
                              <a:gd name="T55" fmla="*/ 15 h 77"/>
                              <a:gd name="T56" fmla="*/ 19 w 67"/>
                              <a:gd name="T57"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67" h="77">
                                <a:moveTo>
                                  <a:pt x="14" y="24"/>
                                </a:moveTo>
                                <a:lnTo>
                                  <a:pt x="29" y="5"/>
                                </a:lnTo>
                                <a:lnTo>
                                  <a:pt x="38" y="5"/>
                                </a:lnTo>
                                <a:lnTo>
                                  <a:pt x="48" y="0"/>
                                </a:lnTo>
                                <a:lnTo>
                                  <a:pt x="53" y="5"/>
                                </a:lnTo>
                                <a:lnTo>
                                  <a:pt x="57" y="5"/>
                                </a:lnTo>
                                <a:lnTo>
                                  <a:pt x="67" y="24"/>
                                </a:lnTo>
                                <a:lnTo>
                                  <a:pt x="53" y="53"/>
                                </a:lnTo>
                                <a:lnTo>
                                  <a:pt x="38" y="72"/>
                                </a:lnTo>
                                <a:lnTo>
                                  <a:pt x="29" y="77"/>
                                </a:lnTo>
                                <a:lnTo>
                                  <a:pt x="19" y="77"/>
                                </a:lnTo>
                                <a:lnTo>
                                  <a:pt x="10" y="72"/>
                                </a:lnTo>
                                <a:lnTo>
                                  <a:pt x="0" y="48"/>
                                </a:lnTo>
                                <a:lnTo>
                                  <a:pt x="5" y="39"/>
                                </a:lnTo>
                                <a:lnTo>
                                  <a:pt x="14" y="24"/>
                                </a:lnTo>
                                <a:close/>
                                <a:moveTo>
                                  <a:pt x="19" y="34"/>
                                </a:moveTo>
                                <a:lnTo>
                                  <a:pt x="10" y="58"/>
                                </a:lnTo>
                                <a:lnTo>
                                  <a:pt x="10" y="68"/>
                                </a:lnTo>
                                <a:lnTo>
                                  <a:pt x="19" y="72"/>
                                </a:lnTo>
                                <a:lnTo>
                                  <a:pt x="29" y="68"/>
                                </a:lnTo>
                                <a:lnTo>
                                  <a:pt x="38" y="58"/>
                                </a:lnTo>
                                <a:lnTo>
                                  <a:pt x="48" y="44"/>
                                </a:lnTo>
                                <a:lnTo>
                                  <a:pt x="57" y="24"/>
                                </a:lnTo>
                                <a:lnTo>
                                  <a:pt x="57" y="15"/>
                                </a:lnTo>
                                <a:lnTo>
                                  <a:pt x="57" y="10"/>
                                </a:lnTo>
                                <a:lnTo>
                                  <a:pt x="48" y="5"/>
                                </a:lnTo>
                                <a:lnTo>
                                  <a:pt x="43" y="10"/>
                                </a:lnTo>
                                <a:lnTo>
                                  <a:pt x="34" y="15"/>
                                </a:lnTo>
                                <a:lnTo>
                                  <a:pt x="1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470"/>
                        <wps:cNvSpPr>
                          <a:spLocks/>
                        </wps:cNvSpPr>
                        <wps:spPr bwMode="auto">
                          <a:xfrm>
                            <a:off x="2918460" y="3514090"/>
                            <a:ext cx="154940" cy="177165"/>
                          </a:xfrm>
                          <a:custGeom>
                            <a:avLst/>
                            <a:gdLst>
                              <a:gd name="T0" fmla="*/ 110 w 244"/>
                              <a:gd name="T1" fmla="*/ 0 h 279"/>
                              <a:gd name="T2" fmla="*/ 0 w 244"/>
                              <a:gd name="T3" fmla="*/ 77 h 279"/>
                              <a:gd name="T4" fmla="*/ 134 w 244"/>
                              <a:gd name="T5" fmla="*/ 279 h 279"/>
                              <a:gd name="T6" fmla="*/ 244 w 244"/>
                              <a:gd name="T7" fmla="*/ 202 h 279"/>
                              <a:gd name="T8" fmla="*/ 110 w 244"/>
                              <a:gd name="T9" fmla="*/ 0 h 279"/>
                            </a:gdLst>
                            <a:ahLst/>
                            <a:cxnLst>
                              <a:cxn ang="0">
                                <a:pos x="T0" y="T1"/>
                              </a:cxn>
                              <a:cxn ang="0">
                                <a:pos x="T2" y="T3"/>
                              </a:cxn>
                              <a:cxn ang="0">
                                <a:pos x="T4" y="T5"/>
                              </a:cxn>
                              <a:cxn ang="0">
                                <a:pos x="T6" y="T7"/>
                              </a:cxn>
                              <a:cxn ang="0">
                                <a:pos x="T8" y="T9"/>
                              </a:cxn>
                            </a:cxnLst>
                            <a:rect l="0" t="0" r="r" b="b"/>
                            <a:pathLst>
                              <a:path w="244" h="279">
                                <a:moveTo>
                                  <a:pt x="110" y="0"/>
                                </a:moveTo>
                                <a:lnTo>
                                  <a:pt x="0" y="77"/>
                                </a:lnTo>
                                <a:lnTo>
                                  <a:pt x="134" y="279"/>
                                </a:lnTo>
                                <a:lnTo>
                                  <a:pt x="244" y="202"/>
                                </a:lnTo>
                                <a:lnTo>
                                  <a:pt x="11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471"/>
                        <wps:cNvSpPr>
                          <a:spLocks/>
                        </wps:cNvSpPr>
                        <wps:spPr bwMode="auto">
                          <a:xfrm>
                            <a:off x="2945765" y="3542030"/>
                            <a:ext cx="24130" cy="33020"/>
                          </a:xfrm>
                          <a:custGeom>
                            <a:avLst/>
                            <a:gdLst>
                              <a:gd name="T0" fmla="*/ 34 w 38"/>
                              <a:gd name="T1" fmla="*/ 52 h 52"/>
                              <a:gd name="T2" fmla="*/ 0 w 38"/>
                              <a:gd name="T3" fmla="*/ 0 h 52"/>
                              <a:gd name="T4" fmla="*/ 5 w 38"/>
                              <a:gd name="T5" fmla="*/ 0 h 52"/>
                              <a:gd name="T6" fmla="*/ 38 w 38"/>
                              <a:gd name="T7" fmla="*/ 52 h 52"/>
                              <a:gd name="T8" fmla="*/ 34 w 38"/>
                              <a:gd name="T9" fmla="*/ 52 h 52"/>
                            </a:gdLst>
                            <a:ahLst/>
                            <a:cxnLst>
                              <a:cxn ang="0">
                                <a:pos x="T0" y="T1"/>
                              </a:cxn>
                              <a:cxn ang="0">
                                <a:pos x="T2" y="T3"/>
                              </a:cxn>
                              <a:cxn ang="0">
                                <a:pos x="T4" y="T5"/>
                              </a:cxn>
                              <a:cxn ang="0">
                                <a:pos x="T6" y="T7"/>
                              </a:cxn>
                              <a:cxn ang="0">
                                <a:pos x="T8" y="T9"/>
                              </a:cxn>
                            </a:cxnLst>
                            <a:rect l="0" t="0" r="r" b="b"/>
                            <a:pathLst>
                              <a:path w="38" h="52">
                                <a:moveTo>
                                  <a:pt x="34" y="52"/>
                                </a:moveTo>
                                <a:lnTo>
                                  <a:pt x="0" y="0"/>
                                </a:lnTo>
                                <a:lnTo>
                                  <a:pt x="5" y="0"/>
                                </a:lnTo>
                                <a:lnTo>
                                  <a:pt x="38" y="52"/>
                                </a:lnTo>
                                <a:lnTo>
                                  <a:pt x="34"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472"/>
                        <wps:cNvSpPr>
                          <a:spLocks/>
                        </wps:cNvSpPr>
                        <wps:spPr bwMode="auto">
                          <a:xfrm>
                            <a:off x="2961005" y="3566160"/>
                            <a:ext cx="48895" cy="42545"/>
                          </a:xfrm>
                          <a:custGeom>
                            <a:avLst/>
                            <a:gdLst>
                              <a:gd name="T0" fmla="*/ 58 w 77"/>
                              <a:gd name="T1" fmla="*/ 0 h 67"/>
                              <a:gd name="T2" fmla="*/ 72 w 77"/>
                              <a:gd name="T3" fmla="*/ 10 h 67"/>
                              <a:gd name="T4" fmla="*/ 77 w 77"/>
                              <a:gd name="T5" fmla="*/ 14 h 67"/>
                              <a:gd name="T6" fmla="*/ 19 w 77"/>
                              <a:gd name="T7" fmla="*/ 53 h 67"/>
                              <a:gd name="T8" fmla="*/ 14 w 77"/>
                              <a:gd name="T9" fmla="*/ 58 h 67"/>
                              <a:gd name="T10" fmla="*/ 14 w 77"/>
                              <a:gd name="T11" fmla="*/ 62 h 67"/>
                              <a:gd name="T12" fmla="*/ 14 w 77"/>
                              <a:gd name="T13" fmla="*/ 67 h 67"/>
                              <a:gd name="T14" fmla="*/ 0 w 77"/>
                              <a:gd name="T15" fmla="*/ 43 h 67"/>
                              <a:gd name="T16" fmla="*/ 5 w 77"/>
                              <a:gd name="T17" fmla="*/ 48 h 67"/>
                              <a:gd name="T18" fmla="*/ 10 w 77"/>
                              <a:gd name="T19" fmla="*/ 48 h 67"/>
                              <a:gd name="T20" fmla="*/ 14 w 77"/>
                              <a:gd name="T21" fmla="*/ 43 h 67"/>
                              <a:gd name="T22" fmla="*/ 48 w 77"/>
                              <a:gd name="T23" fmla="*/ 19 h 67"/>
                              <a:gd name="T24" fmla="*/ 58 w 77"/>
                              <a:gd name="T25" fmla="*/ 14 h 67"/>
                              <a:gd name="T26" fmla="*/ 62 w 77"/>
                              <a:gd name="T27" fmla="*/ 10 h 67"/>
                              <a:gd name="T28" fmla="*/ 58 w 77"/>
                              <a:gd name="T29" fmla="*/ 5 h 67"/>
                              <a:gd name="T30" fmla="*/ 53 w 77"/>
                              <a:gd name="T31" fmla="*/ 5 h 67"/>
                              <a:gd name="T32" fmla="*/ 58 w 77"/>
                              <a:gd name="T33" fmla="*/ 0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67">
                                <a:moveTo>
                                  <a:pt x="58" y="0"/>
                                </a:moveTo>
                                <a:lnTo>
                                  <a:pt x="72" y="10"/>
                                </a:lnTo>
                                <a:lnTo>
                                  <a:pt x="77" y="14"/>
                                </a:lnTo>
                                <a:lnTo>
                                  <a:pt x="19" y="53"/>
                                </a:lnTo>
                                <a:lnTo>
                                  <a:pt x="14" y="58"/>
                                </a:lnTo>
                                <a:lnTo>
                                  <a:pt x="14" y="62"/>
                                </a:lnTo>
                                <a:lnTo>
                                  <a:pt x="14" y="67"/>
                                </a:lnTo>
                                <a:lnTo>
                                  <a:pt x="0" y="43"/>
                                </a:lnTo>
                                <a:lnTo>
                                  <a:pt x="5" y="48"/>
                                </a:lnTo>
                                <a:lnTo>
                                  <a:pt x="10" y="48"/>
                                </a:lnTo>
                                <a:lnTo>
                                  <a:pt x="14" y="43"/>
                                </a:lnTo>
                                <a:lnTo>
                                  <a:pt x="48" y="19"/>
                                </a:lnTo>
                                <a:lnTo>
                                  <a:pt x="58" y="14"/>
                                </a:lnTo>
                                <a:lnTo>
                                  <a:pt x="62" y="10"/>
                                </a:lnTo>
                                <a:lnTo>
                                  <a:pt x="58" y="5"/>
                                </a:lnTo>
                                <a:lnTo>
                                  <a:pt x="53"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473"/>
                        <wps:cNvSpPr>
                          <a:spLocks/>
                        </wps:cNvSpPr>
                        <wps:spPr bwMode="auto">
                          <a:xfrm>
                            <a:off x="2982595" y="3593465"/>
                            <a:ext cx="54610" cy="40005"/>
                          </a:xfrm>
                          <a:custGeom>
                            <a:avLst/>
                            <a:gdLst>
                              <a:gd name="T0" fmla="*/ 62 w 86"/>
                              <a:gd name="T1" fmla="*/ 0 h 63"/>
                              <a:gd name="T2" fmla="*/ 86 w 86"/>
                              <a:gd name="T3" fmla="*/ 39 h 63"/>
                              <a:gd name="T4" fmla="*/ 81 w 86"/>
                              <a:gd name="T5" fmla="*/ 39 h 63"/>
                              <a:gd name="T6" fmla="*/ 4 w 86"/>
                              <a:gd name="T7" fmla="*/ 63 h 63"/>
                              <a:gd name="T8" fmla="*/ 0 w 86"/>
                              <a:gd name="T9" fmla="*/ 58 h 63"/>
                              <a:gd name="T10" fmla="*/ 72 w 86"/>
                              <a:gd name="T11" fmla="*/ 39 h 63"/>
                              <a:gd name="T12" fmla="*/ 57 w 86"/>
                              <a:gd name="T13" fmla="*/ 19 h 63"/>
                              <a:gd name="T14" fmla="*/ 52 w 86"/>
                              <a:gd name="T15" fmla="*/ 10 h 63"/>
                              <a:gd name="T16" fmla="*/ 43 w 86"/>
                              <a:gd name="T17" fmla="*/ 10 h 63"/>
                              <a:gd name="T18" fmla="*/ 43 w 86"/>
                              <a:gd name="T19" fmla="*/ 5 h 63"/>
                              <a:gd name="T20" fmla="*/ 62 w 86"/>
                              <a:gd name="T2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6" h="63">
                                <a:moveTo>
                                  <a:pt x="62" y="0"/>
                                </a:moveTo>
                                <a:lnTo>
                                  <a:pt x="86" y="39"/>
                                </a:lnTo>
                                <a:lnTo>
                                  <a:pt x="81" y="39"/>
                                </a:lnTo>
                                <a:lnTo>
                                  <a:pt x="4" y="63"/>
                                </a:lnTo>
                                <a:lnTo>
                                  <a:pt x="0" y="58"/>
                                </a:lnTo>
                                <a:lnTo>
                                  <a:pt x="72" y="39"/>
                                </a:lnTo>
                                <a:lnTo>
                                  <a:pt x="57" y="19"/>
                                </a:lnTo>
                                <a:lnTo>
                                  <a:pt x="52" y="10"/>
                                </a:lnTo>
                                <a:lnTo>
                                  <a:pt x="43" y="10"/>
                                </a:lnTo>
                                <a:lnTo>
                                  <a:pt x="43" y="5"/>
                                </a:lnTo>
                                <a:lnTo>
                                  <a:pt x="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474"/>
                        <wps:cNvSpPr>
                          <a:spLocks noEditPoints="1"/>
                        </wps:cNvSpPr>
                        <wps:spPr bwMode="auto">
                          <a:xfrm>
                            <a:off x="3006725" y="3630295"/>
                            <a:ext cx="45720" cy="39370"/>
                          </a:xfrm>
                          <a:custGeom>
                            <a:avLst/>
                            <a:gdLst>
                              <a:gd name="T0" fmla="*/ 19 w 72"/>
                              <a:gd name="T1" fmla="*/ 9 h 62"/>
                              <a:gd name="T2" fmla="*/ 38 w 72"/>
                              <a:gd name="T3" fmla="*/ 0 h 62"/>
                              <a:gd name="T4" fmla="*/ 57 w 72"/>
                              <a:gd name="T5" fmla="*/ 5 h 62"/>
                              <a:gd name="T6" fmla="*/ 67 w 72"/>
                              <a:gd name="T7" fmla="*/ 9 h 62"/>
                              <a:gd name="T8" fmla="*/ 72 w 72"/>
                              <a:gd name="T9" fmla="*/ 19 h 62"/>
                              <a:gd name="T10" fmla="*/ 67 w 72"/>
                              <a:gd name="T11" fmla="*/ 29 h 62"/>
                              <a:gd name="T12" fmla="*/ 62 w 72"/>
                              <a:gd name="T13" fmla="*/ 43 h 62"/>
                              <a:gd name="T14" fmla="*/ 48 w 72"/>
                              <a:gd name="T15" fmla="*/ 53 h 62"/>
                              <a:gd name="T16" fmla="*/ 38 w 72"/>
                              <a:gd name="T17" fmla="*/ 57 h 62"/>
                              <a:gd name="T18" fmla="*/ 24 w 72"/>
                              <a:gd name="T19" fmla="*/ 62 h 62"/>
                              <a:gd name="T20" fmla="*/ 10 w 72"/>
                              <a:gd name="T21" fmla="*/ 62 h 62"/>
                              <a:gd name="T22" fmla="*/ 0 w 72"/>
                              <a:gd name="T23" fmla="*/ 57 h 62"/>
                              <a:gd name="T24" fmla="*/ 0 w 72"/>
                              <a:gd name="T25" fmla="*/ 33 h 62"/>
                              <a:gd name="T26" fmla="*/ 19 w 72"/>
                              <a:gd name="T27" fmla="*/ 9 h 62"/>
                              <a:gd name="T28" fmla="*/ 24 w 72"/>
                              <a:gd name="T29" fmla="*/ 24 h 62"/>
                              <a:gd name="T30" fmla="*/ 5 w 72"/>
                              <a:gd name="T31" fmla="*/ 43 h 62"/>
                              <a:gd name="T32" fmla="*/ 0 w 72"/>
                              <a:gd name="T33" fmla="*/ 53 h 62"/>
                              <a:gd name="T34" fmla="*/ 10 w 72"/>
                              <a:gd name="T35" fmla="*/ 57 h 62"/>
                              <a:gd name="T36" fmla="*/ 19 w 72"/>
                              <a:gd name="T37" fmla="*/ 57 h 62"/>
                              <a:gd name="T38" fmla="*/ 29 w 72"/>
                              <a:gd name="T39" fmla="*/ 53 h 62"/>
                              <a:gd name="T40" fmla="*/ 43 w 72"/>
                              <a:gd name="T41" fmla="*/ 43 h 62"/>
                              <a:gd name="T42" fmla="*/ 62 w 72"/>
                              <a:gd name="T43" fmla="*/ 29 h 62"/>
                              <a:gd name="T44" fmla="*/ 67 w 72"/>
                              <a:gd name="T45" fmla="*/ 19 h 62"/>
                              <a:gd name="T46" fmla="*/ 62 w 72"/>
                              <a:gd name="T47" fmla="*/ 14 h 62"/>
                              <a:gd name="T48" fmla="*/ 57 w 72"/>
                              <a:gd name="T49" fmla="*/ 9 h 62"/>
                              <a:gd name="T50" fmla="*/ 43 w 72"/>
                              <a:gd name="T51" fmla="*/ 14 h 62"/>
                              <a:gd name="T52" fmla="*/ 24 w 72"/>
                              <a:gd name="T53" fmla="*/ 2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2" h="62">
                                <a:moveTo>
                                  <a:pt x="19" y="9"/>
                                </a:moveTo>
                                <a:lnTo>
                                  <a:pt x="38" y="0"/>
                                </a:lnTo>
                                <a:lnTo>
                                  <a:pt x="57" y="5"/>
                                </a:lnTo>
                                <a:lnTo>
                                  <a:pt x="67" y="9"/>
                                </a:lnTo>
                                <a:lnTo>
                                  <a:pt x="72" y="19"/>
                                </a:lnTo>
                                <a:lnTo>
                                  <a:pt x="67" y="29"/>
                                </a:lnTo>
                                <a:lnTo>
                                  <a:pt x="62" y="43"/>
                                </a:lnTo>
                                <a:lnTo>
                                  <a:pt x="48" y="53"/>
                                </a:lnTo>
                                <a:lnTo>
                                  <a:pt x="38" y="57"/>
                                </a:lnTo>
                                <a:lnTo>
                                  <a:pt x="24" y="62"/>
                                </a:lnTo>
                                <a:lnTo>
                                  <a:pt x="10" y="62"/>
                                </a:lnTo>
                                <a:lnTo>
                                  <a:pt x="0" y="57"/>
                                </a:lnTo>
                                <a:lnTo>
                                  <a:pt x="0" y="33"/>
                                </a:lnTo>
                                <a:lnTo>
                                  <a:pt x="19" y="9"/>
                                </a:lnTo>
                                <a:close/>
                                <a:moveTo>
                                  <a:pt x="24" y="24"/>
                                </a:moveTo>
                                <a:lnTo>
                                  <a:pt x="5" y="43"/>
                                </a:lnTo>
                                <a:lnTo>
                                  <a:pt x="0" y="53"/>
                                </a:lnTo>
                                <a:lnTo>
                                  <a:pt x="10" y="57"/>
                                </a:lnTo>
                                <a:lnTo>
                                  <a:pt x="19" y="57"/>
                                </a:lnTo>
                                <a:lnTo>
                                  <a:pt x="29" y="53"/>
                                </a:lnTo>
                                <a:lnTo>
                                  <a:pt x="43" y="43"/>
                                </a:lnTo>
                                <a:lnTo>
                                  <a:pt x="62" y="29"/>
                                </a:lnTo>
                                <a:lnTo>
                                  <a:pt x="67" y="19"/>
                                </a:lnTo>
                                <a:lnTo>
                                  <a:pt x="62" y="14"/>
                                </a:lnTo>
                                <a:lnTo>
                                  <a:pt x="57" y="9"/>
                                </a:lnTo>
                                <a:lnTo>
                                  <a:pt x="43" y="14"/>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475"/>
                        <wps:cNvSpPr>
                          <a:spLocks/>
                        </wps:cNvSpPr>
                        <wps:spPr bwMode="auto">
                          <a:xfrm>
                            <a:off x="885825" y="2612390"/>
                            <a:ext cx="137160" cy="179705"/>
                          </a:xfrm>
                          <a:custGeom>
                            <a:avLst/>
                            <a:gdLst>
                              <a:gd name="T0" fmla="*/ 125 w 216"/>
                              <a:gd name="T1" fmla="*/ 0 h 283"/>
                              <a:gd name="T2" fmla="*/ 0 w 216"/>
                              <a:gd name="T3" fmla="*/ 52 h 283"/>
                              <a:gd name="T4" fmla="*/ 96 w 216"/>
                              <a:gd name="T5" fmla="*/ 283 h 283"/>
                              <a:gd name="T6" fmla="*/ 216 w 216"/>
                              <a:gd name="T7" fmla="*/ 225 h 283"/>
                              <a:gd name="T8" fmla="*/ 125 w 216"/>
                              <a:gd name="T9" fmla="*/ 0 h 283"/>
                            </a:gdLst>
                            <a:ahLst/>
                            <a:cxnLst>
                              <a:cxn ang="0">
                                <a:pos x="T0" y="T1"/>
                              </a:cxn>
                              <a:cxn ang="0">
                                <a:pos x="T2" y="T3"/>
                              </a:cxn>
                              <a:cxn ang="0">
                                <a:pos x="T4" y="T5"/>
                              </a:cxn>
                              <a:cxn ang="0">
                                <a:pos x="T6" y="T7"/>
                              </a:cxn>
                              <a:cxn ang="0">
                                <a:pos x="T8" y="T9"/>
                              </a:cxn>
                            </a:cxnLst>
                            <a:rect l="0" t="0" r="r" b="b"/>
                            <a:pathLst>
                              <a:path w="216" h="283">
                                <a:moveTo>
                                  <a:pt x="125" y="0"/>
                                </a:moveTo>
                                <a:lnTo>
                                  <a:pt x="0" y="52"/>
                                </a:lnTo>
                                <a:lnTo>
                                  <a:pt x="96" y="283"/>
                                </a:lnTo>
                                <a:lnTo>
                                  <a:pt x="216" y="225"/>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476"/>
                        <wps:cNvSpPr>
                          <a:spLocks/>
                        </wps:cNvSpPr>
                        <wps:spPr bwMode="auto">
                          <a:xfrm>
                            <a:off x="916305" y="2630170"/>
                            <a:ext cx="18415" cy="40005"/>
                          </a:xfrm>
                          <a:custGeom>
                            <a:avLst/>
                            <a:gdLst>
                              <a:gd name="T0" fmla="*/ 24 w 29"/>
                              <a:gd name="T1" fmla="*/ 63 h 63"/>
                              <a:gd name="T2" fmla="*/ 0 w 29"/>
                              <a:gd name="T3" fmla="*/ 5 h 63"/>
                              <a:gd name="T4" fmla="*/ 5 w 29"/>
                              <a:gd name="T5" fmla="*/ 0 h 63"/>
                              <a:gd name="T6" fmla="*/ 29 w 29"/>
                              <a:gd name="T7" fmla="*/ 63 h 63"/>
                              <a:gd name="T8" fmla="*/ 24 w 29"/>
                              <a:gd name="T9" fmla="*/ 63 h 63"/>
                            </a:gdLst>
                            <a:ahLst/>
                            <a:cxnLst>
                              <a:cxn ang="0">
                                <a:pos x="T0" y="T1"/>
                              </a:cxn>
                              <a:cxn ang="0">
                                <a:pos x="T2" y="T3"/>
                              </a:cxn>
                              <a:cxn ang="0">
                                <a:pos x="T4" y="T5"/>
                              </a:cxn>
                              <a:cxn ang="0">
                                <a:pos x="T6" y="T7"/>
                              </a:cxn>
                              <a:cxn ang="0">
                                <a:pos x="T8" y="T9"/>
                              </a:cxn>
                            </a:cxnLst>
                            <a:rect l="0" t="0" r="r" b="b"/>
                            <a:pathLst>
                              <a:path w="29" h="63">
                                <a:moveTo>
                                  <a:pt x="24" y="63"/>
                                </a:moveTo>
                                <a:lnTo>
                                  <a:pt x="0" y="5"/>
                                </a:lnTo>
                                <a:lnTo>
                                  <a:pt x="5" y="0"/>
                                </a:lnTo>
                                <a:lnTo>
                                  <a:pt x="29" y="63"/>
                                </a:lnTo>
                                <a:lnTo>
                                  <a:pt x="24"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477"/>
                        <wps:cNvSpPr>
                          <a:spLocks/>
                        </wps:cNvSpPr>
                        <wps:spPr bwMode="auto">
                          <a:xfrm>
                            <a:off x="919480" y="2667000"/>
                            <a:ext cx="51435" cy="36830"/>
                          </a:xfrm>
                          <a:custGeom>
                            <a:avLst/>
                            <a:gdLst>
                              <a:gd name="T0" fmla="*/ 67 w 81"/>
                              <a:gd name="T1" fmla="*/ 0 h 58"/>
                              <a:gd name="T2" fmla="*/ 81 w 81"/>
                              <a:gd name="T3" fmla="*/ 14 h 58"/>
                              <a:gd name="T4" fmla="*/ 24 w 81"/>
                              <a:gd name="T5" fmla="*/ 43 h 58"/>
                              <a:gd name="T6" fmla="*/ 14 w 81"/>
                              <a:gd name="T7" fmla="*/ 48 h 58"/>
                              <a:gd name="T8" fmla="*/ 14 w 81"/>
                              <a:gd name="T9" fmla="*/ 58 h 58"/>
                              <a:gd name="T10" fmla="*/ 0 w 81"/>
                              <a:gd name="T11" fmla="*/ 29 h 58"/>
                              <a:gd name="T12" fmla="*/ 5 w 81"/>
                              <a:gd name="T13" fmla="*/ 29 h 58"/>
                              <a:gd name="T14" fmla="*/ 10 w 81"/>
                              <a:gd name="T15" fmla="*/ 34 h 58"/>
                              <a:gd name="T16" fmla="*/ 19 w 81"/>
                              <a:gd name="T17" fmla="*/ 34 h 58"/>
                              <a:gd name="T18" fmla="*/ 58 w 81"/>
                              <a:gd name="T19" fmla="*/ 14 h 58"/>
                              <a:gd name="T20" fmla="*/ 67 w 81"/>
                              <a:gd name="T21" fmla="*/ 10 h 58"/>
                              <a:gd name="T22" fmla="*/ 72 w 81"/>
                              <a:gd name="T23" fmla="*/ 10 h 58"/>
                              <a:gd name="T24" fmla="*/ 72 w 81"/>
                              <a:gd name="T25" fmla="*/ 5 h 58"/>
                              <a:gd name="T26" fmla="*/ 67 w 81"/>
                              <a:gd name="T27" fmla="*/ 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1" h="58">
                                <a:moveTo>
                                  <a:pt x="67" y="0"/>
                                </a:moveTo>
                                <a:lnTo>
                                  <a:pt x="81" y="14"/>
                                </a:lnTo>
                                <a:lnTo>
                                  <a:pt x="24" y="43"/>
                                </a:lnTo>
                                <a:lnTo>
                                  <a:pt x="14" y="48"/>
                                </a:lnTo>
                                <a:lnTo>
                                  <a:pt x="14" y="58"/>
                                </a:lnTo>
                                <a:lnTo>
                                  <a:pt x="0" y="29"/>
                                </a:lnTo>
                                <a:lnTo>
                                  <a:pt x="5" y="29"/>
                                </a:lnTo>
                                <a:lnTo>
                                  <a:pt x="10" y="34"/>
                                </a:lnTo>
                                <a:lnTo>
                                  <a:pt x="19" y="34"/>
                                </a:lnTo>
                                <a:lnTo>
                                  <a:pt x="58" y="14"/>
                                </a:lnTo>
                                <a:lnTo>
                                  <a:pt x="67" y="10"/>
                                </a:lnTo>
                                <a:lnTo>
                                  <a:pt x="72" y="10"/>
                                </a:lnTo>
                                <a:lnTo>
                                  <a:pt x="72" y="5"/>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478"/>
                        <wps:cNvSpPr>
                          <a:spLocks/>
                        </wps:cNvSpPr>
                        <wps:spPr bwMode="auto">
                          <a:xfrm>
                            <a:off x="934720" y="2700655"/>
                            <a:ext cx="57785" cy="30480"/>
                          </a:xfrm>
                          <a:custGeom>
                            <a:avLst/>
                            <a:gdLst>
                              <a:gd name="T0" fmla="*/ 72 w 91"/>
                              <a:gd name="T1" fmla="*/ 0 h 48"/>
                              <a:gd name="T2" fmla="*/ 91 w 91"/>
                              <a:gd name="T3" fmla="*/ 38 h 48"/>
                              <a:gd name="T4" fmla="*/ 86 w 91"/>
                              <a:gd name="T5" fmla="*/ 38 h 48"/>
                              <a:gd name="T6" fmla="*/ 5 w 91"/>
                              <a:gd name="T7" fmla="*/ 48 h 48"/>
                              <a:gd name="T8" fmla="*/ 0 w 91"/>
                              <a:gd name="T9" fmla="*/ 38 h 48"/>
                              <a:gd name="T10" fmla="*/ 77 w 91"/>
                              <a:gd name="T11" fmla="*/ 33 h 48"/>
                              <a:gd name="T12" fmla="*/ 67 w 91"/>
                              <a:gd name="T13" fmla="*/ 14 h 48"/>
                              <a:gd name="T14" fmla="*/ 62 w 91"/>
                              <a:gd name="T15" fmla="*/ 5 h 48"/>
                              <a:gd name="T16" fmla="*/ 53 w 91"/>
                              <a:gd name="T17" fmla="*/ 0 h 48"/>
                              <a:gd name="T18" fmla="*/ 72 w 91"/>
                              <a:gd name="T19"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48">
                                <a:moveTo>
                                  <a:pt x="72" y="0"/>
                                </a:moveTo>
                                <a:lnTo>
                                  <a:pt x="91" y="38"/>
                                </a:lnTo>
                                <a:lnTo>
                                  <a:pt x="86" y="38"/>
                                </a:lnTo>
                                <a:lnTo>
                                  <a:pt x="5" y="48"/>
                                </a:lnTo>
                                <a:lnTo>
                                  <a:pt x="0" y="38"/>
                                </a:lnTo>
                                <a:lnTo>
                                  <a:pt x="77" y="33"/>
                                </a:lnTo>
                                <a:lnTo>
                                  <a:pt x="67" y="14"/>
                                </a:lnTo>
                                <a:lnTo>
                                  <a:pt x="62" y="5"/>
                                </a:lnTo>
                                <a:lnTo>
                                  <a:pt x="53" y="0"/>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479"/>
                        <wps:cNvSpPr>
                          <a:spLocks noEditPoints="1"/>
                        </wps:cNvSpPr>
                        <wps:spPr bwMode="auto">
                          <a:xfrm>
                            <a:off x="953135" y="2736850"/>
                            <a:ext cx="48260" cy="36830"/>
                          </a:xfrm>
                          <a:custGeom>
                            <a:avLst/>
                            <a:gdLst>
                              <a:gd name="T0" fmla="*/ 28 w 76"/>
                              <a:gd name="T1" fmla="*/ 5 h 58"/>
                              <a:gd name="T2" fmla="*/ 48 w 76"/>
                              <a:gd name="T3" fmla="*/ 0 h 58"/>
                              <a:gd name="T4" fmla="*/ 67 w 76"/>
                              <a:gd name="T5" fmla="*/ 5 h 58"/>
                              <a:gd name="T6" fmla="*/ 76 w 76"/>
                              <a:gd name="T7" fmla="*/ 15 h 58"/>
                              <a:gd name="T8" fmla="*/ 72 w 76"/>
                              <a:gd name="T9" fmla="*/ 34 h 58"/>
                              <a:gd name="T10" fmla="*/ 62 w 76"/>
                              <a:gd name="T11" fmla="*/ 44 h 58"/>
                              <a:gd name="T12" fmla="*/ 48 w 76"/>
                              <a:gd name="T13" fmla="*/ 53 h 58"/>
                              <a:gd name="T14" fmla="*/ 24 w 76"/>
                              <a:gd name="T15" fmla="*/ 58 h 58"/>
                              <a:gd name="T16" fmla="*/ 9 w 76"/>
                              <a:gd name="T17" fmla="*/ 58 h 58"/>
                              <a:gd name="T18" fmla="*/ 0 w 76"/>
                              <a:gd name="T19" fmla="*/ 48 h 58"/>
                              <a:gd name="T20" fmla="*/ 0 w 76"/>
                              <a:gd name="T21" fmla="*/ 34 h 58"/>
                              <a:gd name="T22" fmla="*/ 5 w 76"/>
                              <a:gd name="T23" fmla="*/ 24 h 58"/>
                              <a:gd name="T24" fmla="*/ 28 w 76"/>
                              <a:gd name="T25" fmla="*/ 5 h 58"/>
                              <a:gd name="T26" fmla="*/ 28 w 76"/>
                              <a:gd name="T27" fmla="*/ 20 h 58"/>
                              <a:gd name="T28" fmla="*/ 19 w 76"/>
                              <a:gd name="T29" fmla="*/ 24 h 58"/>
                              <a:gd name="T30" fmla="*/ 9 w 76"/>
                              <a:gd name="T31" fmla="*/ 34 h 58"/>
                              <a:gd name="T32" fmla="*/ 5 w 76"/>
                              <a:gd name="T33" fmla="*/ 39 h 58"/>
                              <a:gd name="T34" fmla="*/ 5 w 76"/>
                              <a:gd name="T35" fmla="*/ 44 h 58"/>
                              <a:gd name="T36" fmla="*/ 9 w 76"/>
                              <a:gd name="T37" fmla="*/ 48 h 58"/>
                              <a:gd name="T38" fmla="*/ 19 w 76"/>
                              <a:gd name="T39" fmla="*/ 53 h 58"/>
                              <a:gd name="T40" fmla="*/ 28 w 76"/>
                              <a:gd name="T41" fmla="*/ 48 h 58"/>
                              <a:gd name="T42" fmla="*/ 48 w 76"/>
                              <a:gd name="T43" fmla="*/ 44 h 58"/>
                              <a:gd name="T44" fmla="*/ 57 w 76"/>
                              <a:gd name="T45" fmla="*/ 39 h 58"/>
                              <a:gd name="T46" fmla="*/ 67 w 76"/>
                              <a:gd name="T47" fmla="*/ 29 h 58"/>
                              <a:gd name="T48" fmla="*/ 72 w 76"/>
                              <a:gd name="T49" fmla="*/ 20 h 58"/>
                              <a:gd name="T50" fmla="*/ 72 w 76"/>
                              <a:gd name="T51" fmla="*/ 15 h 58"/>
                              <a:gd name="T52" fmla="*/ 67 w 76"/>
                              <a:gd name="T53" fmla="*/ 10 h 58"/>
                              <a:gd name="T54" fmla="*/ 48 w 76"/>
                              <a:gd name="T55" fmla="*/ 10 h 58"/>
                              <a:gd name="T56" fmla="*/ 28 w 76"/>
                              <a:gd name="T57" fmla="*/ 20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76" h="58">
                                <a:moveTo>
                                  <a:pt x="28" y="5"/>
                                </a:moveTo>
                                <a:lnTo>
                                  <a:pt x="48" y="0"/>
                                </a:lnTo>
                                <a:lnTo>
                                  <a:pt x="67" y="5"/>
                                </a:lnTo>
                                <a:lnTo>
                                  <a:pt x="76" y="15"/>
                                </a:lnTo>
                                <a:lnTo>
                                  <a:pt x="72" y="34"/>
                                </a:lnTo>
                                <a:lnTo>
                                  <a:pt x="62" y="44"/>
                                </a:lnTo>
                                <a:lnTo>
                                  <a:pt x="48" y="53"/>
                                </a:lnTo>
                                <a:lnTo>
                                  <a:pt x="24" y="58"/>
                                </a:lnTo>
                                <a:lnTo>
                                  <a:pt x="9" y="58"/>
                                </a:lnTo>
                                <a:lnTo>
                                  <a:pt x="0" y="48"/>
                                </a:lnTo>
                                <a:lnTo>
                                  <a:pt x="0" y="34"/>
                                </a:lnTo>
                                <a:lnTo>
                                  <a:pt x="5" y="24"/>
                                </a:lnTo>
                                <a:lnTo>
                                  <a:pt x="28" y="5"/>
                                </a:lnTo>
                                <a:close/>
                                <a:moveTo>
                                  <a:pt x="28" y="20"/>
                                </a:moveTo>
                                <a:lnTo>
                                  <a:pt x="19" y="24"/>
                                </a:lnTo>
                                <a:lnTo>
                                  <a:pt x="9" y="34"/>
                                </a:lnTo>
                                <a:lnTo>
                                  <a:pt x="5" y="39"/>
                                </a:lnTo>
                                <a:lnTo>
                                  <a:pt x="5" y="44"/>
                                </a:lnTo>
                                <a:lnTo>
                                  <a:pt x="9" y="48"/>
                                </a:lnTo>
                                <a:lnTo>
                                  <a:pt x="19" y="53"/>
                                </a:lnTo>
                                <a:lnTo>
                                  <a:pt x="28" y="48"/>
                                </a:lnTo>
                                <a:lnTo>
                                  <a:pt x="48" y="44"/>
                                </a:lnTo>
                                <a:lnTo>
                                  <a:pt x="57" y="39"/>
                                </a:lnTo>
                                <a:lnTo>
                                  <a:pt x="67" y="29"/>
                                </a:lnTo>
                                <a:lnTo>
                                  <a:pt x="72" y="20"/>
                                </a:lnTo>
                                <a:lnTo>
                                  <a:pt x="72" y="15"/>
                                </a:lnTo>
                                <a:lnTo>
                                  <a:pt x="67" y="10"/>
                                </a:lnTo>
                                <a:lnTo>
                                  <a:pt x="48" y="10"/>
                                </a:lnTo>
                                <a:lnTo>
                                  <a:pt x="28"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480"/>
                        <wps:cNvSpPr>
                          <a:spLocks/>
                        </wps:cNvSpPr>
                        <wps:spPr bwMode="auto">
                          <a:xfrm>
                            <a:off x="1391285" y="2139950"/>
                            <a:ext cx="151765" cy="176530"/>
                          </a:xfrm>
                          <a:custGeom>
                            <a:avLst/>
                            <a:gdLst>
                              <a:gd name="T0" fmla="*/ 0 w 239"/>
                              <a:gd name="T1" fmla="*/ 206 h 278"/>
                              <a:gd name="T2" fmla="*/ 110 w 239"/>
                              <a:gd name="T3" fmla="*/ 278 h 278"/>
                              <a:gd name="T4" fmla="*/ 239 w 239"/>
                              <a:gd name="T5" fmla="*/ 72 h 278"/>
                              <a:gd name="T6" fmla="*/ 124 w 239"/>
                              <a:gd name="T7" fmla="*/ 0 h 278"/>
                              <a:gd name="T8" fmla="*/ 0 w 239"/>
                              <a:gd name="T9" fmla="*/ 206 h 278"/>
                            </a:gdLst>
                            <a:ahLst/>
                            <a:cxnLst>
                              <a:cxn ang="0">
                                <a:pos x="T0" y="T1"/>
                              </a:cxn>
                              <a:cxn ang="0">
                                <a:pos x="T2" y="T3"/>
                              </a:cxn>
                              <a:cxn ang="0">
                                <a:pos x="T4" y="T5"/>
                              </a:cxn>
                              <a:cxn ang="0">
                                <a:pos x="T6" y="T7"/>
                              </a:cxn>
                              <a:cxn ang="0">
                                <a:pos x="T8" y="T9"/>
                              </a:cxn>
                            </a:cxnLst>
                            <a:rect l="0" t="0" r="r" b="b"/>
                            <a:pathLst>
                              <a:path w="239" h="278">
                                <a:moveTo>
                                  <a:pt x="0" y="206"/>
                                </a:moveTo>
                                <a:lnTo>
                                  <a:pt x="110" y="278"/>
                                </a:lnTo>
                                <a:lnTo>
                                  <a:pt x="239" y="72"/>
                                </a:lnTo>
                                <a:lnTo>
                                  <a:pt x="124" y="0"/>
                                </a:lnTo>
                                <a:lnTo>
                                  <a:pt x="0" y="2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481"/>
                        <wps:cNvSpPr>
                          <a:spLocks/>
                        </wps:cNvSpPr>
                        <wps:spPr bwMode="auto">
                          <a:xfrm>
                            <a:off x="1430655" y="2264410"/>
                            <a:ext cx="24130" cy="33655"/>
                          </a:xfrm>
                          <a:custGeom>
                            <a:avLst/>
                            <a:gdLst>
                              <a:gd name="T0" fmla="*/ 38 w 38"/>
                              <a:gd name="T1" fmla="*/ 0 h 53"/>
                              <a:gd name="T2" fmla="*/ 5 w 38"/>
                              <a:gd name="T3" fmla="*/ 53 h 53"/>
                              <a:gd name="T4" fmla="*/ 0 w 38"/>
                              <a:gd name="T5" fmla="*/ 53 h 53"/>
                              <a:gd name="T6" fmla="*/ 34 w 38"/>
                              <a:gd name="T7" fmla="*/ 0 h 53"/>
                              <a:gd name="T8" fmla="*/ 38 w 38"/>
                              <a:gd name="T9" fmla="*/ 0 h 53"/>
                            </a:gdLst>
                            <a:ahLst/>
                            <a:cxnLst>
                              <a:cxn ang="0">
                                <a:pos x="T0" y="T1"/>
                              </a:cxn>
                              <a:cxn ang="0">
                                <a:pos x="T2" y="T3"/>
                              </a:cxn>
                              <a:cxn ang="0">
                                <a:pos x="T4" y="T5"/>
                              </a:cxn>
                              <a:cxn ang="0">
                                <a:pos x="T6" y="T7"/>
                              </a:cxn>
                              <a:cxn ang="0">
                                <a:pos x="T8" y="T9"/>
                              </a:cxn>
                            </a:cxnLst>
                            <a:rect l="0" t="0" r="r" b="b"/>
                            <a:pathLst>
                              <a:path w="38" h="53">
                                <a:moveTo>
                                  <a:pt x="38" y="0"/>
                                </a:moveTo>
                                <a:lnTo>
                                  <a:pt x="5" y="53"/>
                                </a:lnTo>
                                <a:lnTo>
                                  <a:pt x="0" y="53"/>
                                </a:lnTo>
                                <a:lnTo>
                                  <a:pt x="34" y="0"/>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482"/>
                        <wps:cNvSpPr>
                          <a:spLocks/>
                        </wps:cNvSpPr>
                        <wps:spPr bwMode="auto">
                          <a:xfrm>
                            <a:off x="1433830" y="2228215"/>
                            <a:ext cx="48260" cy="39370"/>
                          </a:xfrm>
                          <a:custGeom>
                            <a:avLst/>
                            <a:gdLst>
                              <a:gd name="T0" fmla="*/ 0 w 76"/>
                              <a:gd name="T1" fmla="*/ 24 h 62"/>
                              <a:gd name="T2" fmla="*/ 5 w 76"/>
                              <a:gd name="T3" fmla="*/ 0 h 62"/>
                              <a:gd name="T4" fmla="*/ 62 w 76"/>
                              <a:gd name="T5" fmla="*/ 33 h 62"/>
                              <a:gd name="T6" fmla="*/ 67 w 76"/>
                              <a:gd name="T7" fmla="*/ 38 h 62"/>
                              <a:gd name="T8" fmla="*/ 72 w 76"/>
                              <a:gd name="T9" fmla="*/ 38 h 62"/>
                              <a:gd name="T10" fmla="*/ 76 w 76"/>
                              <a:gd name="T11" fmla="*/ 33 h 62"/>
                              <a:gd name="T12" fmla="*/ 62 w 76"/>
                              <a:gd name="T13" fmla="*/ 62 h 62"/>
                              <a:gd name="T14" fmla="*/ 62 w 76"/>
                              <a:gd name="T15" fmla="*/ 57 h 62"/>
                              <a:gd name="T16" fmla="*/ 62 w 76"/>
                              <a:gd name="T17" fmla="*/ 53 h 62"/>
                              <a:gd name="T18" fmla="*/ 62 w 76"/>
                              <a:gd name="T19" fmla="*/ 48 h 62"/>
                              <a:gd name="T20" fmla="*/ 57 w 76"/>
                              <a:gd name="T21" fmla="*/ 43 h 62"/>
                              <a:gd name="T22" fmla="*/ 19 w 76"/>
                              <a:gd name="T23" fmla="*/ 19 h 62"/>
                              <a:gd name="T24" fmla="*/ 14 w 76"/>
                              <a:gd name="T25" fmla="*/ 19 h 62"/>
                              <a:gd name="T26" fmla="*/ 9 w 76"/>
                              <a:gd name="T27" fmla="*/ 14 h 62"/>
                              <a:gd name="T28" fmla="*/ 5 w 76"/>
                              <a:gd name="T29" fmla="*/ 14 h 62"/>
                              <a:gd name="T30" fmla="*/ 5 w 76"/>
                              <a:gd name="T31" fmla="*/ 24 h 62"/>
                              <a:gd name="T32" fmla="*/ 0 w 76"/>
                              <a:gd name="T33" fmla="*/ 2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 h="62">
                                <a:moveTo>
                                  <a:pt x="0" y="24"/>
                                </a:moveTo>
                                <a:lnTo>
                                  <a:pt x="5" y="0"/>
                                </a:lnTo>
                                <a:lnTo>
                                  <a:pt x="62" y="33"/>
                                </a:lnTo>
                                <a:lnTo>
                                  <a:pt x="67" y="38"/>
                                </a:lnTo>
                                <a:lnTo>
                                  <a:pt x="72" y="38"/>
                                </a:lnTo>
                                <a:lnTo>
                                  <a:pt x="76" y="33"/>
                                </a:lnTo>
                                <a:lnTo>
                                  <a:pt x="62" y="62"/>
                                </a:lnTo>
                                <a:lnTo>
                                  <a:pt x="62" y="57"/>
                                </a:lnTo>
                                <a:lnTo>
                                  <a:pt x="62" y="53"/>
                                </a:lnTo>
                                <a:lnTo>
                                  <a:pt x="62" y="48"/>
                                </a:lnTo>
                                <a:lnTo>
                                  <a:pt x="57" y="43"/>
                                </a:lnTo>
                                <a:lnTo>
                                  <a:pt x="19" y="19"/>
                                </a:lnTo>
                                <a:lnTo>
                                  <a:pt x="14" y="19"/>
                                </a:lnTo>
                                <a:lnTo>
                                  <a:pt x="9" y="14"/>
                                </a:lnTo>
                                <a:lnTo>
                                  <a:pt x="5" y="14"/>
                                </a:lnTo>
                                <a:lnTo>
                                  <a:pt x="5"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483"/>
                        <wps:cNvSpPr>
                          <a:spLocks/>
                        </wps:cNvSpPr>
                        <wps:spPr bwMode="auto">
                          <a:xfrm>
                            <a:off x="1449070" y="2185670"/>
                            <a:ext cx="48260" cy="45720"/>
                          </a:xfrm>
                          <a:custGeom>
                            <a:avLst/>
                            <a:gdLst>
                              <a:gd name="T0" fmla="*/ 0 w 76"/>
                              <a:gd name="T1" fmla="*/ 33 h 72"/>
                              <a:gd name="T2" fmla="*/ 24 w 76"/>
                              <a:gd name="T3" fmla="*/ 0 h 72"/>
                              <a:gd name="T4" fmla="*/ 76 w 76"/>
                              <a:gd name="T5" fmla="*/ 67 h 72"/>
                              <a:gd name="T6" fmla="*/ 76 w 76"/>
                              <a:gd name="T7" fmla="*/ 72 h 72"/>
                              <a:gd name="T8" fmla="*/ 28 w 76"/>
                              <a:gd name="T9" fmla="*/ 9 h 72"/>
                              <a:gd name="T10" fmla="*/ 14 w 76"/>
                              <a:gd name="T11" fmla="*/ 28 h 72"/>
                              <a:gd name="T12" fmla="*/ 14 w 76"/>
                              <a:gd name="T13" fmla="*/ 38 h 72"/>
                              <a:gd name="T14" fmla="*/ 14 w 76"/>
                              <a:gd name="T15" fmla="*/ 52 h 72"/>
                              <a:gd name="T16" fmla="*/ 0 w 76"/>
                              <a:gd name="T17" fmla="*/ 33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72">
                                <a:moveTo>
                                  <a:pt x="0" y="33"/>
                                </a:moveTo>
                                <a:lnTo>
                                  <a:pt x="24" y="0"/>
                                </a:lnTo>
                                <a:lnTo>
                                  <a:pt x="76" y="67"/>
                                </a:lnTo>
                                <a:lnTo>
                                  <a:pt x="76" y="72"/>
                                </a:lnTo>
                                <a:lnTo>
                                  <a:pt x="28" y="9"/>
                                </a:lnTo>
                                <a:lnTo>
                                  <a:pt x="14" y="28"/>
                                </a:lnTo>
                                <a:lnTo>
                                  <a:pt x="14" y="38"/>
                                </a:lnTo>
                                <a:lnTo>
                                  <a:pt x="14" y="52"/>
                                </a:lnTo>
                                <a:lnTo>
                                  <a:pt x="0"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484"/>
                        <wps:cNvSpPr>
                          <a:spLocks noEditPoints="1"/>
                        </wps:cNvSpPr>
                        <wps:spPr bwMode="auto">
                          <a:xfrm>
                            <a:off x="1473200" y="2157730"/>
                            <a:ext cx="48895" cy="40005"/>
                          </a:xfrm>
                          <a:custGeom>
                            <a:avLst/>
                            <a:gdLst>
                              <a:gd name="T0" fmla="*/ 24 w 77"/>
                              <a:gd name="T1" fmla="*/ 53 h 63"/>
                              <a:gd name="T2" fmla="*/ 5 w 77"/>
                              <a:gd name="T3" fmla="*/ 39 h 63"/>
                              <a:gd name="T4" fmla="*/ 5 w 77"/>
                              <a:gd name="T5" fmla="*/ 29 h 63"/>
                              <a:gd name="T6" fmla="*/ 0 w 77"/>
                              <a:gd name="T7" fmla="*/ 20 h 63"/>
                              <a:gd name="T8" fmla="*/ 5 w 77"/>
                              <a:gd name="T9" fmla="*/ 10 h 63"/>
                              <a:gd name="T10" fmla="*/ 10 w 77"/>
                              <a:gd name="T11" fmla="*/ 5 h 63"/>
                              <a:gd name="T12" fmla="*/ 19 w 77"/>
                              <a:gd name="T13" fmla="*/ 0 h 63"/>
                              <a:gd name="T14" fmla="*/ 48 w 77"/>
                              <a:gd name="T15" fmla="*/ 10 h 63"/>
                              <a:gd name="T16" fmla="*/ 67 w 77"/>
                              <a:gd name="T17" fmla="*/ 24 h 63"/>
                              <a:gd name="T18" fmla="*/ 77 w 77"/>
                              <a:gd name="T19" fmla="*/ 44 h 63"/>
                              <a:gd name="T20" fmla="*/ 72 w 77"/>
                              <a:gd name="T21" fmla="*/ 53 h 63"/>
                              <a:gd name="T22" fmla="*/ 62 w 77"/>
                              <a:gd name="T23" fmla="*/ 63 h 63"/>
                              <a:gd name="T24" fmla="*/ 53 w 77"/>
                              <a:gd name="T25" fmla="*/ 63 h 63"/>
                              <a:gd name="T26" fmla="*/ 24 w 77"/>
                              <a:gd name="T27" fmla="*/ 53 h 63"/>
                              <a:gd name="T28" fmla="*/ 34 w 77"/>
                              <a:gd name="T29" fmla="*/ 48 h 63"/>
                              <a:gd name="T30" fmla="*/ 48 w 77"/>
                              <a:gd name="T31" fmla="*/ 53 h 63"/>
                              <a:gd name="T32" fmla="*/ 58 w 77"/>
                              <a:gd name="T33" fmla="*/ 58 h 63"/>
                              <a:gd name="T34" fmla="*/ 67 w 77"/>
                              <a:gd name="T35" fmla="*/ 53 h 63"/>
                              <a:gd name="T36" fmla="*/ 72 w 77"/>
                              <a:gd name="T37" fmla="*/ 48 h 63"/>
                              <a:gd name="T38" fmla="*/ 62 w 77"/>
                              <a:gd name="T39" fmla="*/ 39 h 63"/>
                              <a:gd name="T40" fmla="*/ 43 w 77"/>
                              <a:gd name="T41" fmla="*/ 20 h 63"/>
                              <a:gd name="T42" fmla="*/ 24 w 77"/>
                              <a:gd name="T43" fmla="*/ 10 h 63"/>
                              <a:gd name="T44" fmla="*/ 10 w 77"/>
                              <a:gd name="T45" fmla="*/ 10 h 63"/>
                              <a:gd name="T46" fmla="*/ 5 w 77"/>
                              <a:gd name="T47" fmla="*/ 15 h 63"/>
                              <a:gd name="T48" fmla="*/ 5 w 77"/>
                              <a:gd name="T49" fmla="*/ 20 h 63"/>
                              <a:gd name="T50" fmla="*/ 14 w 77"/>
                              <a:gd name="T51" fmla="*/ 34 h 63"/>
                              <a:gd name="T52" fmla="*/ 34 w 77"/>
                              <a:gd name="T53" fmla="*/ 48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7" h="63">
                                <a:moveTo>
                                  <a:pt x="24" y="53"/>
                                </a:moveTo>
                                <a:lnTo>
                                  <a:pt x="5" y="39"/>
                                </a:lnTo>
                                <a:lnTo>
                                  <a:pt x="5" y="29"/>
                                </a:lnTo>
                                <a:lnTo>
                                  <a:pt x="0" y="20"/>
                                </a:lnTo>
                                <a:lnTo>
                                  <a:pt x="5" y="10"/>
                                </a:lnTo>
                                <a:lnTo>
                                  <a:pt x="10" y="5"/>
                                </a:lnTo>
                                <a:lnTo>
                                  <a:pt x="19" y="0"/>
                                </a:lnTo>
                                <a:lnTo>
                                  <a:pt x="48" y="10"/>
                                </a:lnTo>
                                <a:lnTo>
                                  <a:pt x="67" y="24"/>
                                </a:lnTo>
                                <a:lnTo>
                                  <a:pt x="77" y="44"/>
                                </a:lnTo>
                                <a:lnTo>
                                  <a:pt x="72" y="53"/>
                                </a:lnTo>
                                <a:lnTo>
                                  <a:pt x="62" y="63"/>
                                </a:lnTo>
                                <a:lnTo>
                                  <a:pt x="53" y="63"/>
                                </a:lnTo>
                                <a:lnTo>
                                  <a:pt x="24" y="53"/>
                                </a:lnTo>
                                <a:close/>
                                <a:moveTo>
                                  <a:pt x="34" y="48"/>
                                </a:moveTo>
                                <a:lnTo>
                                  <a:pt x="48" y="53"/>
                                </a:lnTo>
                                <a:lnTo>
                                  <a:pt x="58" y="58"/>
                                </a:lnTo>
                                <a:lnTo>
                                  <a:pt x="67" y="53"/>
                                </a:lnTo>
                                <a:lnTo>
                                  <a:pt x="72" y="48"/>
                                </a:lnTo>
                                <a:lnTo>
                                  <a:pt x="62" y="39"/>
                                </a:lnTo>
                                <a:lnTo>
                                  <a:pt x="43" y="20"/>
                                </a:lnTo>
                                <a:lnTo>
                                  <a:pt x="24" y="10"/>
                                </a:lnTo>
                                <a:lnTo>
                                  <a:pt x="10" y="10"/>
                                </a:lnTo>
                                <a:lnTo>
                                  <a:pt x="5" y="15"/>
                                </a:lnTo>
                                <a:lnTo>
                                  <a:pt x="5" y="20"/>
                                </a:lnTo>
                                <a:lnTo>
                                  <a:pt x="14" y="34"/>
                                </a:lnTo>
                                <a:lnTo>
                                  <a:pt x="34"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485"/>
                        <wps:cNvSpPr>
                          <a:spLocks/>
                        </wps:cNvSpPr>
                        <wps:spPr bwMode="auto">
                          <a:xfrm>
                            <a:off x="1199515" y="1356360"/>
                            <a:ext cx="158115" cy="106680"/>
                          </a:xfrm>
                          <a:custGeom>
                            <a:avLst/>
                            <a:gdLst>
                              <a:gd name="T0" fmla="*/ 24 w 249"/>
                              <a:gd name="T1" fmla="*/ 0 h 168"/>
                              <a:gd name="T2" fmla="*/ 0 w 249"/>
                              <a:gd name="T3" fmla="*/ 130 h 168"/>
                              <a:gd name="T4" fmla="*/ 230 w 249"/>
                              <a:gd name="T5" fmla="*/ 168 h 168"/>
                              <a:gd name="T6" fmla="*/ 249 w 249"/>
                              <a:gd name="T7" fmla="*/ 34 h 168"/>
                              <a:gd name="T8" fmla="*/ 24 w 249"/>
                              <a:gd name="T9" fmla="*/ 0 h 168"/>
                            </a:gdLst>
                            <a:ahLst/>
                            <a:cxnLst>
                              <a:cxn ang="0">
                                <a:pos x="T0" y="T1"/>
                              </a:cxn>
                              <a:cxn ang="0">
                                <a:pos x="T2" y="T3"/>
                              </a:cxn>
                              <a:cxn ang="0">
                                <a:pos x="T4" y="T5"/>
                              </a:cxn>
                              <a:cxn ang="0">
                                <a:pos x="T6" y="T7"/>
                              </a:cxn>
                              <a:cxn ang="0">
                                <a:pos x="T8" y="T9"/>
                              </a:cxn>
                            </a:cxnLst>
                            <a:rect l="0" t="0" r="r" b="b"/>
                            <a:pathLst>
                              <a:path w="249" h="168">
                                <a:moveTo>
                                  <a:pt x="24" y="0"/>
                                </a:moveTo>
                                <a:lnTo>
                                  <a:pt x="0" y="130"/>
                                </a:lnTo>
                                <a:lnTo>
                                  <a:pt x="230" y="168"/>
                                </a:lnTo>
                                <a:lnTo>
                                  <a:pt x="249" y="34"/>
                                </a:lnTo>
                                <a:lnTo>
                                  <a:pt x="2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486"/>
                        <wps:cNvSpPr>
                          <a:spLocks/>
                        </wps:cNvSpPr>
                        <wps:spPr bwMode="auto">
                          <a:xfrm>
                            <a:off x="1205230" y="1402080"/>
                            <a:ext cx="36830" cy="8890"/>
                          </a:xfrm>
                          <a:custGeom>
                            <a:avLst/>
                            <a:gdLst>
                              <a:gd name="T0" fmla="*/ 58 w 58"/>
                              <a:gd name="T1" fmla="*/ 14 h 14"/>
                              <a:gd name="T2" fmla="*/ 0 w 58"/>
                              <a:gd name="T3" fmla="*/ 5 h 14"/>
                              <a:gd name="T4" fmla="*/ 0 w 58"/>
                              <a:gd name="T5" fmla="*/ 0 h 14"/>
                              <a:gd name="T6" fmla="*/ 58 w 58"/>
                              <a:gd name="T7" fmla="*/ 10 h 14"/>
                              <a:gd name="T8" fmla="*/ 58 w 58"/>
                              <a:gd name="T9" fmla="*/ 14 h 14"/>
                            </a:gdLst>
                            <a:ahLst/>
                            <a:cxnLst>
                              <a:cxn ang="0">
                                <a:pos x="T0" y="T1"/>
                              </a:cxn>
                              <a:cxn ang="0">
                                <a:pos x="T2" y="T3"/>
                              </a:cxn>
                              <a:cxn ang="0">
                                <a:pos x="T4" y="T5"/>
                              </a:cxn>
                              <a:cxn ang="0">
                                <a:pos x="T6" y="T7"/>
                              </a:cxn>
                              <a:cxn ang="0">
                                <a:pos x="T8" y="T9"/>
                              </a:cxn>
                            </a:cxnLst>
                            <a:rect l="0" t="0" r="r" b="b"/>
                            <a:pathLst>
                              <a:path w="58" h="14">
                                <a:moveTo>
                                  <a:pt x="58" y="14"/>
                                </a:moveTo>
                                <a:lnTo>
                                  <a:pt x="0" y="5"/>
                                </a:lnTo>
                                <a:lnTo>
                                  <a:pt x="0" y="0"/>
                                </a:lnTo>
                                <a:lnTo>
                                  <a:pt x="58" y="10"/>
                                </a:lnTo>
                                <a:lnTo>
                                  <a:pt x="58"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87"/>
                        <wps:cNvSpPr>
                          <a:spLocks/>
                        </wps:cNvSpPr>
                        <wps:spPr bwMode="auto">
                          <a:xfrm>
                            <a:off x="1248410" y="1380490"/>
                            <a:ext cx="20955" cy="52070"/>
                          </a:xfrm>
                          <a:custGeom>
                            <a:avLst/>
                            <a:gdLst>
                              <a:gd name="T0" fmla="*/ 9 w 33"/>
                              <a:gd name="T1" fmla="*/ 5 h 82"/>
                              <a:gd name="T2" fmla="*/ 28 w 33"/>
                              <a:gd name="T3" fmla="*/ 0 h 82"/>
                              <a:gd name="T4" fmla="*/ 33 w 33"/>
                              <a:gd name="T5" fmla="*/ 0 h 82"/>
                              <a:gd name="T6" fmla="*/ 23 w 33"/>
                              <a:gd name="T7" fmla="*/ 68 h 82"/>
                              <a:gd name="T8" fmla="*/ 19 w 33"/>
                              <a:gd name="T9" fmla="*/ 77 h 82"/>
                              <a:gd name="T10" fmla="*/ 23 w 33"/>
                              <a:gd name="T11" fmla="*/ 77 h 82"/>
                              <a:gd name="T12" fmla="*/ 28 w 33"/>
                              <a:gd name="T13" fmla="*/ 82 h 82"/>
                              <a:gd name="T14" fmla="*/ 0 w 33"/>
                              <a:gd name="T15" fmla="*/ 77 h 82"/>
                              <a:gd name="T16" fmla="*/ 9 w 33"/>
                              <a:gd name="T17" fmla="*/ 77 h 82"/>
                              <a:gd name="T18" fmla="*/ 9 w 33"/>
                              <a:gd name="T19" fmla="*/ 72 h 82"/>
                              <a:gd name="T20" fmla="*/ 14 w 33"/>
                              <a:gd name="T21" fmla="*/ 68 h 82"/>
                              <a:gd name="T22" fmla="*/ 19 w 33"/>
                              <a:gd name="T23" fmla="*/ 24 h 82"/>
                              <a:gd name="T24" fmla="*/ 19 w 33"/>
                              <a:gd name="T25" fmla="*/ 10 h 82"/>
                              <a:gd name="T26" fmla="*/ 19 w 33"/>
                              <a:gd name="T27" fmla="*/ 5 h 82"/>
                              <a:gd name="T28" fmla="*/ 9 w 33"/>
                              <a:gd name="T29" fmla="*/ 10 h 82"/>
                              <a:gd name="T30" fmla="*/ 9 w 33"/>
                              <a:gd name="T31" fmla="*/ 5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3" h="82">
                                <a:moveTo>
                                  <a:pt x="9" y="5"/>
                                </a:moveTo>
                                <a:lnTo>
                                  <a:pt x="28" y="0"/>
                                </a:lnTo>
                                <a:lnTo>
                                  <a:pt x="33" y="0"/>
                                </a:lnTo>
                                <a:lnTo>
                                  <a:pt x="23" y="68"/>
                                </a:lnTo>
                                <a:lnTo>
                                  <a:pt x="19" y="77"/>
                                </a:lnTo>
                                <a:lnTo>
                                  <a:pt x="23" y="77"/>
                                </a:lnTo>
                                <a:lnTo>
                                  <a:pt x="28" y="82"/>
                                </a:lnTo>
                                <a:lnTo>
                                  <a:pt x="0" y="77"/>
                                </a:lnTo>
                                <a:lnTo>
                                  <a:pt x="9" y="77"/>
                                </a:lnTo>
                                <a:lnTo>
                                  <a:pt x="9" y="72"/>
                                </a:lnTo>
                                <a:lnTo>
                                  <a:pt x="14" y="68"/>
                                </a:lnTo>
                                <a:lnTo>
                                  <a:pt x="19" y="24"/>
                                </a:lnTo>
                                <a:lnTo>
                                  <a:pt x="19" y="10"/>
                                </a:lnTo>
                                <a:lnTo>
                                  <a:pt x="19" y="5"/>
                                </a:lnTo>
                                <a:lnTo>
                                  <a:pt x="9" y="10"/>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88"/>
                        <wps:cNvSpPr>
                          <a:spLocks/>
                        </wps:cNvSpPr>
                        <wps:spPr bwMode="auto">
                          <a:xfrm>
                            <a:off x="1284605" y="1386840"/>
                            <a:ext cx="30480" cy="52070"/>
                          </a:xfrm>
                          <a:custGeom>
                            <a:avLst/>
                            <a:gdLst>
                              <a:gd name="T0" fmla="*/ 10 w 48"/>
                              <a:gd name="T1" fmla="*/ 0 h 82"/>
                              <a:gd name="T2" fmla="*/ 48 w 48"/>
                              <a:gd name="T3" fmla="*/ 5 h 82"/>
                              <a:gd name="T4" fmla="*/ 14 w 48"/>
                              <a:gd name="T5" fmla="*/ 82 h 82"/>
                              <a:gd name="T6" fmla="*/ 5 w 48"/>
                              <a:gd name="T7" fmla="*/ 82 h 82"/>
                              <a:gd name="T8" fmla="*/ 38 w 48"/>
                              <a:gd name="T9" fmla="*/ 14 h 82"/>
                              <a:gd name="T10" fmla="*/ 19 w 48"/>
                              <a:gd name="T11" fmla="*/ 10 h 82"/>
                              <a:gd name="T12" fmla="*/ 10 w 48"/>
                              <a:gd name="T13" fmla="*/ 10 h 82"/>
                              <a:gd name="T14" fmla="*/ 5 w 48"/>
                              <a:gd name="T15" fmla="*/ 14 h 82"/>
                              <a:gd name="T16" fmla="*/ 0 w 48"/>
                              <a:gd name="T17" fmla="*/ 14 h 82"/>
                              <a:gd name="T18" fmla="*/ 10 w 48"/>
                              <a:gd name="T1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82">
                                <a:moveTo>
                                  <a:pt x="10" y="0"/>
                                </a:moveTo>
                                <a:lnTo>
                                  <a:pt x="48" y="5"/>
                                </a:lnTo>
                                <a:lnTo>
                                  <a:pt x="14" y="82"/>
                                </a:lnTo>
                                <a:lnTo>
                                  <a:pt x="5" y="82"/>
                                </a:lnTo>
                                <a:lnTo>
                                  <a:pt x="38" y="14"/>
                                </a:lnTo>
                                <a:lnTo>
                                  <a:pt x="19" y="10"/>
                                </a:lnTo>
                                <a:lnTo>
                                  <a:pt x="10" y="10"/>
                                </a:lnTo>
                                <a:lnTo>
                                  <a:pt x="5" y="14"/>
                                </a:lnTo>
                                <a:lnTo>
                                  <a:pt x="0" y="14"/>
                                </a:lnTo>
                                <a:lnTo>
                                  <a:pt x="1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89"/>
                        <wps:cNvSpPr>
                          <a:spLocks noEditPoints="1"/>
                        </wps:cNvSpPr>
                        <wps:spPr bwMode="auto">
                          <a:xfrm>
                            <a:off x="1318260" y="1393190"/>
                            <a:ext cx="33020" cy="51435"/>
                          </a:xfrm>
                          <a:custGeom>
                            <a:avLst/>
                            <a:gdLst>
                              <a:gd name="T0" fmla="*/ 0 w 52"/>
                              <a:gd name="T1" fmla="*/ 38 h 81"/>
                              <a:gd name="T2" fmla="*/ 9 w 52"/>
                              <a:gd name="T3" fmla="*/ 14 h 81"/>
                              <a:gd name="T4" fmla="*/ 19 w 52"/>
                              <a:gd name="T5" fmla="*/ 0 h 81"/>
                              <a:gd name="T6" fmla="*/ 33 w 52"/>
                              <a:gd name="T7" fmla="*/ 0 h 81"/>
                              <a:gd name="T8" fmla="*/ 48 w 52"/>
                              <a:gd name="T9" fmla="*/ 9 h 81"/>
                              <a:gd name="T10" fmla="*/ 52 w 52"/>
                              <a:gd name="T11" fmla="*/ 24 h 81"/>
                              <a:gd name="T12" fmla="*/ 48 w 52"/>
                              <a:gd name="T13" fmla="*/ 43 h 81"/>
                              <a:gd name="T14" fmla="*/ 43 w 52"/>
                              <a:gd name="T15" fmla="*/ 67 h 81"/>
                              <a:gd name="T16" fmla="*/ 28 w 52"/>
                              <a:gd name="T17" fmla="*/ 76 h 81"/>
                              <a:gd name="T18" fmla="*/ 19 w 52"/>
                              <a:gd name="T19" fmla="*/ 81 h 81"/>
                              <a:gd name="T20" fmla="*/ 9 w 52"/>
                              <a:gd name="T21" fmla="*/ 76 h 81"/>
                              <a:gd name="T22" fmla="*/ 0 w 52"/>
                              <a:gd name="T23" fmla="*/ 62 h 81"/>
                              <a:gd name="T24" fmla="*/ 0 w 52"/>
                              <a:gd name="T25" fmla="*/ 38 h 81"/>
                              <a:gd name="T26" fmla="*/ 9 w 52"/>
                              <a:gd name="T27" fmla="*/ 38 h 81"/>
                              <a:gd name="T28" fmla="*/ 9 w 52"/>
                              <a:gd name="T29" fmla="*/ 67 h 81"/>
                              <a:gd name="T30" fmla="*/ 19 w 52"/>
                              <a:gd name="T31" fmla="*/ 76 h 81"/>
                              <a:gd name="T32" fmla="*/ 24 w 52"/>
                              <a:gd name="T33" fmla="*/ 76 h 81"/>
                              <a:gd name="T34" fmla="*/ 33 w 52"/>
                              <a:gd name="T35" fmla="*/ 67 h 81"/>
                              <a:gd name="T36" fmla="*/ 38 w 52"/>
                              <a:gd name="T37" fmla="*/ 52 h 81"/>
                              <a:gd name="T38" fmla="*/ 38 w 52"/>
                              <a:gd name="T39" fmla="*/ 38 h 81"/>
                              <a:gd name="T40" fmla="*/ 38 w 52"/>
                              <a:gd name="T41" fmla="*/ 14 h 81"/>
                              <a:gd name="T42" fmla="*/ 38 w 52"/>
                              <a:gd name="T43" fmla="*/ 4 h 81"/>
                              <a:gd name="T44" fmla="*/ 28 w 52"/>
                              <a:gd name="T45" fmla="*/ 4 h 81"/>
                              <a:gd name="T46" fmla="*/ 24 w 52"/>
                              <a:gd name="T47" fmla="*/ 4 h 81"/>
                              <a:gd name="T48" fmla="*/ 19 w 52"/>
                              <a:gd name="T49" fmla="*/ 14 h 81"/>
                              <a:gd name="T50" fmla="*/ 14 w 52"/>
                              <a:gd name="T51" fmla="*/ 19 h 81"/>
                              <a:gd name="T52" fmla="*/ 9 w 52"/>
                              <a:gd name="T53" fmla="*/ 38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2" h="81">
                                <a:moveTo>
                                  <a:pt x="0" y="38"/>
                                </a:moveTo>
                                <a:lnTo>
                                  <a:pt x="9" y="14"/>
                                </a:lnTo>
                                <a:lnTo>
                                  <a:pt x="19" y="0"/>
                                </a:lnTo>
                                <a:lnTo>
                                  <a:pt x="33" y="0"/>
                                </a:lnTo>
                                <a:lnTo>
                                  <a:pt x="48" y="9"/>
                                </a:lnTo>
                                <a:lnTo>
                                  <a:pt x="52" y="24"/>
                                </a:lnTo>
                                <a:lnTo>
                                  <a:pt x="48" y="43"/>
                                </a:lnTo>
                                <a:lnTo>
                                  <a:pt x="43" y="67"/>
                                </a:lnTo>
                                <a:lnTo>
                                  <a:pt x="28" y="76"/>
                                </a:lnTo>
                                <a:lnTo>
                                  <a:pt x="19" y="81"/>
                                </a:lnTo>
                                <a:lnTo>
                                  <a:pt x="9" y="76"/>
                                </a:lnTo>
                                <a:lnTo>
                                  <a:pt x="0" y="62"/>
                                </a:lnTo>
                                <a:lnTo>
                                  <a:pt x="0" y="38"/>
                                </a:lnTo>
                                <a:close/>
                                <a:moveTo>
                                  <a:pt x="9" y="38"/>
                                </a:moveTo>
                                <a:lnTo>
                                  <a:pt x="9" y="67"/>
                                </a:lnTo>
                                <a:lnTo>
                                  <a:pt x="19" y="76"/>
                                </a:lnTo>
                                <a:lnTo>
                                  <a:pt x="24" y="76"/>
                                </a:lnTo>
                                <a:lnTo>
                                  <a:pt x="33" y="67"/>
                                </a:lnTo>
                                <a:lnTo>
                                  <a:pt x="38" y="52"/>
                                </a:lnTo>
                                <a:lnTo>
                                  <a:pt x="38" y="38"/>
                                </a:lnTo>
                                <a:lnTo>
                                  <a:pt x="38" y="14"/>
                                </a:lnTo>
                                <a:lnTo>
                                  <a:pt x="38" y="4"/>
                                </a:lnTo>
                                <a:lnTo>
                                  <a:pt x="28" y="4"/>
                                </a:lnTo>
                                <a:lnTo>
                                  <a:pt x="24" y="4"/>
                                </a:lnTo>
                                <a:lnTo>
                                  <a:pt x="19" y="14"/>
                                </a:lnTo>
                                <a:lnTo>
                                  <a:pt x="14" y="19"/>
                                </a:lnTo>
                                <a:lnTo>
                                  <a:pt x="9" y="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90"/>
                        <wps:cNvSpPr>
                          <a:spLocks/>
                        </wps:cNvSpPr>
                        <wps:spPr bwMode="auto">
                          <a:xfrm>
                            <a:off x="1716405" y="3508375"/>
                            <a:ext cx="167640" cy="130810"/>
                          </a:xfrm>
                          <a:custGeom>
                            <a:avLst/>
                            <a:gdLst>
                              <a:gd name="T0" fmla="*/ 0 w 264"/>
                              <a:gd name="T1" fmla="*/ 81 h 206"/>
                              <a:gd name="T2" fmla="*/ 44 w 264"/>
                              <a:gd name="T3" fmla="*/ 206 h 206"/>
                              <a:gd name="T4" fmla="*/ 264 w 264"/>
                              <a:gd name="T5" fmla="*/ 125 h 206"/>
                              <a:gd name="T6" fmla="*/ 221 w 264"/>
                              <a:gd name="T7" fmla="*/ 0 h 206"/>
                              <a:gd name="T8" fmla="*/ 0 w 264"/>
                              <a:gd name="T9" fmla="*/ 81 h 206"/>
                            </a:gdLst>
                            <a:ahLst/>
                            <a:cxnLst>
                              <a:cxn ang="0">
                                <a:pos x="T0" y="T1"/>
                              </a:cxn>
                              <a:cxn ang="0">
                                <a:pos x="T2" y="T3"/>
                              </a:cxn>
                              <a:cxn ang="0">
                                <a:pos x="T4" y="T5"/>
                              </a:cxn>
                              <a:cxn ang="0">
                                <a:pos x="T6" y="T7"/>
                              </a:cxn>
                              <a:cxn ang="0">
                                <a:pos x="T8" y="T9"/>
                              </a:cxn>
                            </a:cxnLst>
                            <a:rect l="0" t="0" r="r" b="b"/>
                            <a:pathLst>
                              <a:path w="264" h="206">
                                <a:moveTo>
                                  <a:pt x="0" y="81"/>
                                </a:moveTo>
                                <a:lnTo>
                                  <a:pt x="44" y="206"/>
                                </a:lnTo>
                                <a:lnTo>
                                  <a:pt x="264" y="125"/>
                                </a:lnTo>
                                <a:lnTo>
                                  <a:pt x="221" y="0"/>
                                </a:lnTo>
                                <a:lnTo>
                                  <a:pt x="0" y="8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91"/>
                        <wps:cNvSpPr>
                          <a:spLocks/>
                        </wps:cNvSpPr>
                        <wps:spPr bwMode="auto">
                          <a:xfrm>
                            <a:off x="1731645" y="3590290"/>
                            <a:ext cx="36830" cy="18415"/>
                          </a:xfrm>
                          <a:custGeom>
                            <a:avLst/>
                            <a:gdLst>
                              <a:gd name="T0" fmla="*/ 58 w 58"/>
                              <a:gd name="T1" fmla="*/ 5 h 29"/>
                              <a:gd name="T2" fmla="*/ 0 w 58"/>
                              <a:gd name="T3" fmla="*/ 29 h 29"/>
                              <a:gd name="T4" fmla="*/ 0 w 58"/>
                              <a:gd name="T5" fmla="*/ 24 h 29"/>
                              <a:gd name="T6" fmla="*/ 58 w 58"/>
                              <a:gd name="T7" fmla="*/ 0 h 29"/>
                              <a:gd name="T8" fmla="*/ 58 w 58"/>
                              <a:gd name="T9" fmla="*/ 5 h 29"/>
                            </a:gdLst>
                            <a:ahLst/>
                            <a:cxnLst>
                              <a:cxn ang="0">
                                <a:pos x="T0" y="T1"/>
                              </a:cxn>
                              <a:cxn ang="0">
                                <a:pos x="T2" y="T3"/>
                              </a:cxn>
                              <a:cxn ang="0">
                                <a:pos x="T4" y="T5"/>
                              </a:cxn>
                              <a:cxn ang="0">
                                <a:pos x="T6" y="T7"/>
                              </a:cxn>
                              <a:cxn ang="0">
                                <a:pos x="T8" y="T9"/>
                              </a:cxn>
                            </a:cxnLst>
                            <a:rect l="0" t="0" r="r" b="b"/>
                            <a:pathLst>
                              <a:path w="58" h="29">
                                <a:moveTo>
                                  <a:pt x="58" y="5"/>
                                </a:moveTo>
                                <a:lnTo>
                                  <a:pt x="0" y="29"/>
                                </a:lnTo>
                                <a:lnTo>
                                  <a:pt x="0" y="24"/>
                                </a:lnTo>
                                <a:lnTo>
                                  <a:pt x="58" y="0"/>
                                </a:lnTo>
                                <a:lnTo>
                                  <a:pt x="58"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92"/>
                        <wps:cNvSpPr>
                          <a:spLocks/>
                        </wps:cNvSpPr>
                        <wps:spPr bwMode="auto">
                          <a:xfrm>
                            <a:off x="1768475" y="3554095"/>
                            <a:ext cx="30480" cy="51435"/>
                          </a:xfrm>
                          <a:custGeom>
                            <a:avLst/>
                            <a:gdLst>
                              <a:gd name="T0" fmla="*/ 0 w 48"/>
                              <a:gd name="T1" fmla="*/ 14 h 81"/>
                              <a:gd name="T2" fmla="*/ 14 w 48"/>
                              <a:gd name="T3" fmla="*/ 0 h 81"/>
                              <a:gd name="T4" fmla="*/ 38 w 48"/>
                              <a:gd name="T5" fmla="*/ 62 h 81"/>
                              <a:gd name="T6" fmla="*/ 38 w 48"/>
                              <a:gd name="T7" fmla="*/ 72 h 81"/>
                              <a:gd name="T8" fmla="*/ 43 w 48"/>
                              <a:gd name="T9" fmla="*/ 72 h 81"/>
                              <a:gd name="T10" fmla="*/ 48 w 48"/>
                              <a:gd name="T11" fmla="*/ 72 h 81"/>
                              <a:gd name="T12" fmla="*/ 24 w 48"/>
                              <a:gd name="T13" fmla="*/ 81 h 81"/>
                              <a:gd name="T14" fmla="*/ 29 w 48"/>
                              <a:gd name="T15" fmla="*/ 77 h 81"/>
                              <a:gd name="T16" fmla="*/ 29 w 48"/>
                              <a:gd name="T17" fmla="*/ 67 h 81"/>
                              <a:gd name="T18" fmla="*/ 14 w 48"/>
                              <a:gd name="T19" fmla="*/ 24 h 81"/>
                              <a:gd name="T20" fmla="*/ 9 w 48"/>
                              <a:gd name="T21" fmla="*/ 14 h 81"/>
                              <a:gd name="T22" fmla="*/ 5 w 48"/>
                              <a:gd name="T23" fmla="*/ 14 h 81"/>
                              <a:gd name="T24" fmla="*/ 0 w 48"/>
                              <a:gd name="T25" fmla="*/ 19 h 81"/>
                              <a:gd name="T26" fmla="*/ 0 w 48"/>
                              <a:gd name="T27" fmla="*/ 14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8" h="81">
                                <a:moveTo>
                                  <a:pt x="0" y="14"/>
                                </a:moveTo>
                                <a:lnTo>
                                  <a:pt x="14" y="0"/>
                                </a:lnTo>
                                <a:lnTo>
                                  <a:pt x="38" y="62"/>
                                </a:lnTo>
                                <a:lnTo>
                                  <a:pt x="38" y="72"/>
                                </a:lnTo>
                                <a:lnTo>
                                  <a:pt x="43" y="72"/>
                                </a:lnTo>
                                <a:lnTo>
                                  <a:pt x="48" y="72"/>
                                </a:lnTo>
                                <a:lnTo>
                                  <a:pt x="24" y="81"/>
                                </a:lnTo>
                                <a:lnTo>
                                  <a:pt x="29" y="77"/>
                                </a:lnTo>
                                <a:lnTo>
                                  <a:pt x="29" y="67"/>
                                </a:lnTo>
                                <a:lnTo>
                                  <a:pt x="14" y="24"/>
                                </a:lnTo>
                                <a:lnTo>
                                  <a:pt x="9"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93"/>
                        <wps:cNvSpPr>
                          <a:spLocks/>
                        </wps:cNvSpPr>
                        <wps:spPr bwMode="auto">
                          <a:xfrm>
                            <a:off x="1798955" y="3538855"/>
                            <a:ext cx="27305" cy="54610"/>
                          </a:xfrm>
                          <a:custGeom>
                            <a:avLst/>
                            <a:gdLst>
                              <a:gd name="T0" fmla="*/ 0 w 43"/>
                              <a:gd name="T1" fmla="*/ 14 h 86"/>
                              <a:gd name="T2" fmla="*/ 38 w 43"/>
                              <a:gd name="T3" fmla="*/ 0 h 86"/>
                              <a:gd name="T4" fmla="*/ 43 w 43"/>
                              <a:gd name="T5" fmla="*/ 86 h 86"/>
                              <a:gd name="T6" fmla="*/ 33 w 43"/>
                              <a:gd name="T7" fmla="*/ 86 h 86"/>
                              <a:gd name="T8" fmla="*/ 33 w 43"/>
                              <a:gd name="T9" fmla="*/ 9 h 86"/>
                              <a:gd name="T10" fmla="*/ 14 w 43"/>
                              <a:gd name="T11" fmla="*/ 19 h 86"/>
                              <a:gd name="T12" fmla="*/ 5 w 43"/>
                              <a:gd name="T13" fmla="*/ 24 h 86"/>
                              <a:gd name="T14" fmla="*/ 0 w 43"/>
                              <a:gd name="T15" fmla="*/ 33 h 86"/>
                              <a:gd name="T16" fmla="*/ 0 w 43"/>
                              <a:gd name="T17" fmla="*/ 1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86">
                                <a:moveTo>
                                  <a:pt x="0" y="14"/>
                                </a:moveTo>
                                <a:lnTo>
                                  <a:pt x="38" y="0"/>
                                </a:lnTo>
                                <a:lnTo>
                                  <a:pt x="43" y="86"/>
                                </a:lnTo>
                                <a:lnTo>
                                  <a:pt x="33" y="86"/>
                                </a:lnTo>
                                <a:lnTo>
                                  <a:pt x="33" y="9"/>
                                </a:lnTo>
                                <a:lnTo>
                                  <a:pt x="14" y="19"/>
                                </a:lnTo>
                                <a:lnTo>
                                  <a:pt x="5" y="24"/>
                                </a:lnTo>
                                <a:lnTo>
                                  <a:pt x="0" y="33"/>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94"/>
                        <wps:cNvSpPr>
                          <a:spLocks noEditPoints="1"/>
                        </wps:cNvSpPr>
                        <wps:spPr bwMode="auto">
                          <a:xfrm>
                            <a:off x="1835150" y="3529330"/>
                            <a:ext cx="33655" cy="48895"/>
                          </a:xfrm>
                          <a:custGeom>
                            <a:avLst/>
                            <a:gdLst>
                              <a:gd name="T0" fmla="*/ 5 w 53"/>
                              <a:gd name="T1" fmla="*/ 48 h 77"/>
                              <a:gd name="T2" fmla="*/ 0 w 53"/>
                              <a:gd name="T3" fmla="*/ 24 h 77"/>
                              <a:gd name="T4" fmla="*/ 5 w 53"/>
                              <a:gd name="T5" fmla="*/ 5 h 77"/>
                              <a:gd name="T6" fmla="*/ 15 w 53"/>
                              <a:gd name="T7" fmla="*/ 0 h 77"/>
                              <a:gd name="T8" fmla="*/ 24 w 53"/>
                              <a:gd name="T9" fmla="*/ 0 h 77"/>
                              <a:gd name="T10" fmla="*/ 34 w 53"/>
                              <a:gd name="T11" fmla="*/ 5 h 77"/>
                              <a:gd name="T12" fmla="*/ 43 w 53"/>
                              <a:gd name="T13" fmla="*/ 15 h 77"/>
                              <a:gd name="T14" fmla="*/ 48 w 53"/>
                              <a:gd name="T15" fmla="*/ 29 h 77"/>
                              <a:gd name="T16" fmla="*/ 53 w 53"/>
                              <a:gd name="T17" fmla="*/ 53 h 77"/>
                              <a:gd name="T18" fmla="*/ 48 w 53"/>
                              <a:gd name="T19" fmla="*/ 68 h 77"/>
                              <a:gd name="T20" fmla="*/ 39 w 53"/>
                              <a:gd name="T21" fmla="*/ 77 h 77"/>
                              <a:gd name="T22" fmla="*/ 19 w 53"/>
                              <a:gd name="T23" fmla="*/ 72 h 77"/>
                              <a:gd name="T24" fmla="*/ 10 w 53"/>
                              <a:gd name="T25" fmla="*/ 63 h 77"/>
                              <a:gd name="T26" fmla="*/ 5 w 53"/>
                              <a:gd name="T27" fmla="*/ 48 h 77"/>
                              <a:gd name="T28" fmla="*/ 15 w 53"/>
                              <a:gd name="T29" fmla="*/ 44 h 77"/>
                              <a:gd name="T30" fmla="*/ 29 w 53"/>
                              <a:gd name="T31" fmla="*/ 68 h 77"/>
                              <a:gd name="T32" fmla="*/ 34 w 53"/>
                              <a:gd name="T33" fmla="*/ 72 h 77"/>
                              <a:gd name="T34" fmla="*/ 39 w 53"/>
                              <a:gd name="T35" fmla="*/ 72 h 77"/>
                              <a:gd name="T36" fmla="*/ 43 w 53"/>
                              <a:gd name="T37" fmla="*/ 68 h 77"/>
                              <a:gd name="T38" fmla="*/ 48 w 53"/>
                              <a:gd name="T39" fmla="*/ 58 h 77"/>
                              <a:gd name="T40" fmla="*/ 43 w 53"/>
                              <a:gd name="T41" fmla="*/ 48 h 77"/>
                              <a:gd name="T42" fmla="*/ 39 w 53"/>
                              <a:gd name="T43" fmla="*/ 29 h 77"/>
                              <a:gd name="T44" fmla="*/ 29 w 53"/>
                              <a:gd name="T45" fmla="*/ 10 h 77"/>
                              <a:gd name="T46" fmla="*/ 19 w 53"/>
                              <a:gd name="T47" fmla="*/ 5 h 77"/>
                              <a:gd name="T48" fmla="*/ 15 w 53"/>
                              <a:gd name="T49" fmla="*/ 5 h 77"/>
                              <a:gd name="T50" fmla="*/ 10 w 53"/>
                              <a:gd name="T51" fmla="*/ 10 h 77"/>
                              <a:gd name="T52" fmla="*/ 10 w 53"/>
                              <a:gd name="T53" fmla="*/ 24 h 77"/>
                              <a:gd name="T54" fmla="*/ 15 w 53"/>
                              <a:gd name="T55" fmla="*/ 34 h 77"/>
                              <a:gd name="T56" fmla="*/ 15 w 53"/>
                              <a:gd name="T57" fmla="*/ 4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3" h="77">
                                <a:moveTo>
                                  <a:pt x="5" y="48"/>
                                </a:moveTo>
                                <a:lnTo>
                                  <a:pt x="0" y="24"/>
                                </a:lnTo>
                                <a:lnTo>
                                  <a:pt x="5" y="5"/>
                                </a:lnTo>
                                <a:lnTo>
                                  <a:pt x="15" y="0"/>
                                </a:lnTo>
                                <a:lnTo>
                                  <a:pt x="24" y="0"/>
                                </a:lnTo>
                                <a:lnTo>
                                  <a:pt x="34" y="5"/>
                                </a:lnTo>
                                <a:lnTo>
                                  <a:pt x="43" y="15"/>
                                </a:lnTo>
                                <a:lnTo>
                                  <a:pt x="48" y="29"/>
                                </a:lnTo>
                                <a:lnTo>
                                  <a:pt x="53" y="53"/>
                                </a:lnTo>
                                <a:lnTo>
                                  <a:pt x="48" y="68"/>
                                </a:lnTo>
                                <a:lnTo>
                                  <a:pt x="39" y="77"/>
                                </a:lnTo>
                                <a:lnTo>
                                  <a:pt x="19" y="72"/>
                                </a:lnTo>
                                <a:lnTo>
                                  <a:pt x="10" y="63"/>
                                </a:lnTo>
                                <a:lnTo>
                                  <a:pt x="5" y="48"/>
                                </a:lnTo>
                                <a:close/>
                                <a:moveTo>
                                  <a:pt x="15" y="44"/>
                                </a:moveTo>
                                <a:lnTo>
                                  <a:pt x="29" y="68"/>
                                </a:lnTo>
                                <a:lnTo>
                                  <a:pt x="34" y="72"/>
                                </a:lnTo>
                                <a:lnTo>
                                  <a:pt x="39" y="72"/>
                                </a:lnTo>
                                <a:lnTo>
                                  <a:pt x="43" y="68"/>
                                </a:lnTo>
                                <a:lnTo>
                                  <a:pt x="48" y="58"/>
                                </a:lnTo>
                                <a:lnTo>
                                  <a:pt x="43" y="48"/>
                                </a:lnTo>
                                <a:lnTo>
                                  <a:pt x="39" y="29"/>
                                </a:lnTo>
                                <a:lnTo>
                                  <a:pt x="29" y="10"/>
                                </a:lnTo>
                                <a:lnTo>
                                  <a:pt x="19" y="5"/>
                                </a:lnTo>
                                <a:lnTo>
                                  <a:pt x="15" y="5"/>
                                </a:lnTo>
                                <a:lnTo>
                                  <a:pt x="10" y="10"/>
                                </a:lnTo>
                                <a:lnTo>
                                  <a:pt x="10" y="24"/>
                                </a:lnTo>
                                <a:lnTo>
                                  <a:pt x="15" y="34"/>
                                </a:lnTo>
                                <a:lnTo>
                                  <a:pt x="15"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95"/>
                        <wps:cNvSpPr>
                          <a:spLocks/>
                        </wps:cNvSpPr>
                        <wps:spPr bwMode="auto">
                          <a:xfrm>
                            <a:off x="1646555" y="3355975"/>
                            <a:ext cx="100330" cy="167640"/>
                          </a:xfrm>
                          <a:custGeom>
                            <a:avLst/>
                            <a:gdLst>
                              <a:gd name="T0" fmla="*/ 0 w 158"/>
                              <a:gd name="T1" fmla="*/ 245 h 264"/>
                              <a:gd name="T2" fmla="*/ 130 w 158"/>
                              <a:gd name="T3" fmla="*/ 264 h 264"/>
                              <a:gd name="T4" fmla="*/ 158 w 158"/>
                              <a:gd name="T5" fmla="*/ 19 h 264"/>
                              <a:gd name="T6" fmla="*/ 29 w 158"/>
                              <a:gd name="T7" fmla="*/ 0 h 264"/>
                              <a:gd name="T8" fmla="*/ 0 w 158"/>
                              <a:gd name="T9" fmla="*/ 245 h 264"/>
                            </a:gdLst>
                            <a:ahLst/>
                            <a:cxnLst>
                              <a:cxn ang="0">
                                <a:pos x="T0" y="T1"/>
                              </a:cxn>
                              <a:cxn ang="0">
                                <a:pos x="T2" y="T3"/>
                              </a:cxn>
                              <a:cxn ang="0">
                                <a:pos x="T4" y="T5"/>
                              </a:cxn>
                              <a:cxn ang="0">
                                <a:pos x="T6" y="T7"/>
                              </a:cxn>
                              <a:cxn ang="0">
                                <a:pos x="T8" y="T9"/>
                              </a:cxn>
                            </a:cxnLst>
                            <a:rect l="0" t="0" r="r" b="b"/>
                            <a:pathLst>
                              <a:path w="158" h="264">
                                <a:moveTo>
                                  <a:pt x="0" y="245"/>
                                </a:moveTo>
                                <a:lnTo>
                                  <a:pt x="130" y="264"/>
                                </a:lnTo>
                                <a:lnTo>
                                  <a:pt x="158" y="19"/>
                                </a:lnTo>
                                <a:lnTo>
                                  <a:pt x="29"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6"/>
                        <wps:cNvSpPr>
                          <a:spLocks/>
                        </wps:cNvSpPr>
                        <wps:spPr bwMode="auto">
                          <a:xfrm>
                            <a:off x="1692275" y="3477895"/>
                            <a:ext cx="8890" cy="42545"/>
                          </a:xfrm>
                          <a:custGeom>
                            <a:avLst/>
                            <a:gdLst>
                              <a:gd name="T0" fmla="*/ 14 w 14"/>
                              <a:gd name="T1" fmla="*/ 0 h 67"/>
                              <a:gd name="T2" fmla="*/ 5 w 14"/>
                              <a:gd name="T3" fmla="*/ 67 h 67"/>
                              <a:gd name="T4" fmla="*/ 0 w 14"/>
                              <a:gd name="T5" fmla="*/ 67 h 67"/>
                              <a:gd name="T6" fmla="*/ 10 w 14"/>
                              <a:gd name="T7" fmla="*/ 0 h 67"/>
                              <a:gd name="T8" fmla="*/ 14 w 14"/>
                              <a:gd name="T9" fmla="*/ 0 h 67"/>
                            </a:gdLst>
                            <a:ahLst/>
                            <a:cxnLst>
                              <a:cxn ang="0">
                                <a:pos x="T0" y="T1"/>
                              </a:cxn>
                              <a:cxn ang="0">
                                <a:pos x="T2" y="T3"/>
                              </a:cxn>
                              <a:cxn ang="0">
                                <a:pos x="T4" y="T5"/>
                              </a:cxn>
                              <a:cxn ang="0">
                                <a:pos x="T6" y="T7"/>
                              </a:cxn>
                              <a:cxn ang="0">
                                <a:pos x="T8" y="T9"/>
                              </a:cxn>
                            </a:cxnLst>
                            <a:rect l="0" t="0" r="r" b="b"/>
                            <a:pathLst>
                              <a:path w="14" h="67">
                                <a:moveTo>
                                  <a:pt x="14" y="0"/>
                                </a:moveTo>
                                <a:lnTo>
                                  <a:pt x="5" y="67"/>
                                </a:lnTo>
                                <a:lnTo>
                                  <a:pt x="0" y="67"/>
                                </a:lnTo>
                                <a:lnTo>
                                  <a:pt x="10" y="0"/>
                                </a:lnTo>
                                <a:lnTo>
                                  <a:pt x="1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497"/>
                        <wps:cNvSpPr>
                          <a:spLocks/>
                        </wps:cNvSpPr>
                        <wps:spPr bwMode="auto">
                          <a:xfrm>
                            <a:off x="1668145" y="3453130"/>
                            <a:ext cx="51435" cy="18415"/>
                          </a:xfrm>
                          <a:custGeom>
                            <a:avLst/>
                            <a:gdLst>
                              <a:gd name="T0" fmla="*/ 9 w 81"/>
                              <a:gd name="T1" fmla="*/ 24 h 29"/>
                              <a:gd name="T2" fmla="*/ 0 w 81"/>
                              <a:gd name="T3" fmla="*/ 0 h 29"/>
                              <a:gd name="T4" fmla="*/ 67 w 81"/>
                              <a:gd name="T5" fmla="*/ 5 h 29"/>
                              <a:gd name="T6" fmla="*/ 76 w 81"/>
                              <a:gd name="T7" fmla="*/ 10 h 29"/>
                              <a:gd name="T8" fmla="*/ 81 w 81"/>
                              <a:gd name="T9" fmla="*/ 5 h 29"/>
                              <a:gd name="T10" fmla="*/ 81 w 81"/>
                              <a:gd name="T11" fmla="*/ 0 h 29"/>
                              <a:gd name="T12" fmla="*/ 81 w 81"/>
                              <a:gd name="T13" fmla="*/ 29 h 29"/>
                              <a:gd name="T14" fmla="*/ 76 w 81"/>
                              <a:gd name="T15" fmla="*/ 29 h 29"/>
                              <a:gd name="T16" fmla="*/ 76 w 81"/>
                              <a:gd name="T17" fmla="*/ 20 h 29"/>
                              <a:gd name="T18" fmla="*/ 67 w 81"/>
                              <a:gd name="T19" fmla="*/ 20 h 29"/>
                              <a:gd name="T20" fmla="*/ 24 w 81"/>
                              <a:gd name="T21" fmla="*/ 10 h 29"/>
                              <a:gd name="T22" fmla="*/ 14 w 81"/>
                              <a:gd name="T23" fmla="*/ 10 h 29"/>
                              <a:gd name="T24" fmla="*/ 9 w 81"/>
                              <a:gd name="T25" fmla="*/ 15 h 29"/>
                              <a:gd name="T26" fmla="*/ 9 w 81"/>
                              <a:gd name="T27" fmla="*/ 20 h 29"/>
                              <a:gd name="T28" fmla="*/ 9 w 81"/>
                              <a:gd name="T29" fmla="*/ 2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1" h="29">
                                <a:moveTo>
                                  <a:pt x="9" y="24"/>
                                </a:moveTo>
                                <a:lnTo>
                                  <a:pt x="0" y="0"/>
                                </a:lnTo>
                                <a:lnTo>
                                  <a:pt x="67" y="5"/>
                                </a:lnTo>
                                <a:lnTo>
                                  <a:pt x="76" y="10"/>
                                </a:lnTo>
                                <a:lnTo>
                                  <a:pt x="81" y="5"/>
                                </a:lnTo>
                                <a:lnTo>
                                  <a:pt x="81" y="0"/>
                                </a:lnTo>
                                <a:lnTo>
                                  <a:pt x="81" y="29"/>
                                </a:lnTo>
                                <a:lnTo>
                                  <a:pt x="76" y="29"/>
                                </a:lnTo>
                                <a:lnTo>
                                  <a:pt x="76" y="20"/>
                                </a:lnTo>
                                <a:lnTo>
                                  <a:pt x="67" y="20"/>
                                </a:lnTo>
                                <a:lnTo>
                                  <a:pt x="24" y="10"/>
                                </a:lnTo>
                                <a:lnTo>
                                  <a:pt x="14" y="10"/>
                                </a:lnTo>
                                <a:lnTo>
                                  <a:pt x="9" y="15"/>
                                </a:lnTo>
                                <a:lnTo>
                                  <a:pt x="9" y="20"/>
                                </a:lnTo>
                                <a:lnTo>
                                  <a:pt x="9"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8"/>
                        <wps:cNvSpPr>
                          <a:spLocks/>
                        </wps:cNvSpPr>
                        <wps:spPr bwMode="auto">
                          <a:xfrm>
                            <a:off x="1673860" y="3401695"/>
                            <a:ext cx="52070" cy="33655"/>
                          </a:xfrm>
                          <a:custGeom>
                            <a:avLst/>
                            <a:gdLst>
                              <a:gd name="T0" fmla="*/ 0 w 82"/>
                              <a:gd name="T1" fmla="*/ 43 h 53"/>
                              <a:gd name="T2" fmla="*/ 5 w 82"/>
                              <a:gd name="T3" fmla="*/ 0 h 53"/>
                              <a:gd name="T4" fmla="*/ 82 w 82"/>
                              <a:gd name="T5" fmla="*/ 38 h 53"/>
                              <a:gd name="T6" fmla="*/ 82 w 82"/>
                              <a:gd name="T7" fmla="*/ 43 h 53"/>
                              <a:gd name="T8" fmla="*/ 10 w 82"/>
                              <a:gd name="T9" fmla="*/ 9 h 53"/>
                              <a:gd name="T10" fmla="*/ 10 w 82"/>
                              <a:gd name="T11" fmla="*/ 33 h 53"/>
                              <a:gd name="T12" fmla="*/ 10 w 82"/>
                              <a:gd name="T13" fmla="*/ 43 h 53"/>
                              <a:gd name="T14" fmla="*/ 15 w 82"/>
                              <a:gd name="T15" fmla="*/ 48 h 53"/>
                              <a:gd name="T16" fmla="*/ 15 w 82"/>
                              <a:gd name="T17" fmla="*/ 53 h 53"/>
                              <a:gd name="T18" fmla="*/ 0 w 82"/>
                              <a:gd name="T19" fmla="*/ 4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2" h="53">
                                <a:moveTo>
                                  <a:pt x="0" y="43"/>
                                </a:moveTo>
                                <a:lnTo>
                                  <a:pt x="5" y="0"/>
                                </a:lnTo>
                                <a:lnTo>
                                  <a:pt x="82" y="38"/>
                                </a:lnTo>
                                <a:lnTo>
                                  <a:pt x="82" y="43"/>
                                </a:lnTo>
                                <a:lnTo>
                                  <a:pt x="10" y="9"/>
                                </a:lnTo>
                                <a:lnTo>
                                  <a:pt x="10" y="33"/>
                                </a:lnTo>
                                <a:lnTo>
                                  <a:pt x="10" y="43"/>
                                </a:lnTo>
                                <a:lnTo>
                                  <a:pt x="15" y="48"/>
                                </a:lnTo>
                                <a:lnTo>
                                  <a:pt x="15" y="53"/>
                                </a:lnTo>
                                <a:lnTo>
                                  <a:pt x="0"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499"/>
                        <wps:cNvSpPr>
                          <a:spLocks noEditPoints="1"/>
                        </wps:cNvSpPr>
                        <wps:spPr bwMode="auto">
                          <a:xfrm>
                            <a:off x="1677035" y="3364865"/>
                            <a:ext cx="52070" cy="33655"/>
                          </a:xfrm>
                          <a:custGeom>
                            <a:avLst/>
                            <a:gdLst>
                              <a:gd name="T0" fmla="*/ 38 w 82"/>
                              <a:gd name="T1" fmla="*/ 53 h 53"/>
                              <a:gd name="T2" fmla="*/ 29 w 82"/>
                              <a:gd name="T3" fmla="*/ 48 h 53"/>
                              <a:gd name="T4" fmla="*/ 14 w 82"/>
                              <a:gd name="T5" fmla="*/ 43 h 53"/>
                              <a:gd name="T6" fmla="*/ 5 w 82"/>
                              <a:gd name="T7" fmla="*/ 34 h 53"/>
                              <a:gd name="T8" fmla="*/ 0 w 82"/>
                              <a:gd name="T9" fmla="*/ 19 h 53"/>
                              <a:gd name="T10" fmla="*/ 14 w 82"/>
                              <a:gd name="T11" fmla="*/ 5 h 53"/>
                              <a:gd name="T12" fmla="*/ 43 w 82"/>
                              <a:gd name="T13" fmla="*/ 0 h 53"/>
                              <a:gd name="T14" fmla="*/ 58 w 82"/>
                              <a:gd name="T15" fmla="*/ 5 h 53"/>
                              <a:gd name="T16" fmla="*/ 67 w 82"/>
                              <a:gd name="T17" fmla="*/ 5 h 53"/>
                              <a:gd name="T18" fmla="*/ 82 w 82"/>
                              <a:gd name="T19" fmla="*/ 19 h 53"/>
                              <a:gd name="T20" fmla="*/ 82 w 82"/>
                              <a:gd name="T21" fmla="*/ 34 h 53"/>
                              <a:gd name="T22" fmla="*/ 67 w 82"/>
                              <a:gd name="T23" fmla="*/ 48 h 53"/>
                              <a:gd name="T24" fmla="*/ 38 w 82"/>
                              <a:gd name="T25" fmla="*/ 53 h 53"/>
                              <a:gd name="T26" fmla="*/ 43 w 82"/>
                              <a:gd name="T27" fmla="*/ 39 h 53"/>
                              <a:gd name="T28" fmla="*/ 58 w 82"/>
                              <a:gd name="T29" fmla="*/ 43 h 53"/>
                              <a:gd name="T30" fmla="*/ 67 w 82"/>
                              <a:gd name="T31" fmla="*/ 39 h 53"/>
                              <a:gd name="T32" fmla="*/ 77 w 82"/>
                              <a:gd name="T33" fmla="*/ 34 h 53"/>
                              <a:gd name="T34" fmla="*/ 77 w 82"/>
                              <a:gd name="T35" fmla="*/ 29 h 53"/>
                              <a:gd name="T36" fmla="*/ 77 w 82"/>
                              <a:gd name="T37" fmla="*/ 24 h 53"/>
                              <a:gd name="T38" fmla="*/ 67 w 82"/>
                              <a:gd name="T39" fmla="*/ 19 h 53"/>
                              <a:gd name="T40" fmla="*/ 58 w 82"/>
                              <a:gd name="T41" fmla="*/ 15 h 53"/>
                              <a:gd name="T42" fmla="*/ 38 w 82"/>
                              <a:gd name="T43" fmla="*/ 10 h 53"/>
                              <a:gd name="T44" fmla="*/ 19 w 82"/>
                              <a:gd name="T45" fmla="*/ 10 h 53"/>
                              <a:gd name="T46" fmla="*/ 10 w 82"/>
                              <a:gd name="T47" fmla="*/ 15 h 53"/>
                              <a:gd name="T48" fmla="*/ 5 w 82"/>
                              <a:gd name="T49" fmla="*/ 19 h 53"/>
                              <a:gd name="T50" fmla="*/ 10 w 82"/>
                              <a:gd name="T51" fmla="*/ 29 h 53"/>
                              <a:gd name="T52" fmla="*/ 14 w 82"/>
                              <a:gd name="T53" fmla="*/ 34 h 53"/>
                              <a:gd name="T54" fmla="*/ 24 w 82"/>
                              <a:gd name="T55" fmla="*/ 39 h 53"/>
                              <a:gd name="T56" fmla="*/ 43 w 82"/>
                              <a:gd name="T57" fmla="*/ 39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82" h="53">
                                <a:moveTo>
                                  <a:pt x="38" y="53"/>
                                </a:moveTo>
                                <a:lnTo>
                                  <a:pt x="29" y="48"/>
                                </a:lnTo>
                                <a:lnTo>
                                  <a:pt x="14" y="43"/>
                                </a:lnTo>
                                <a:lnTo>
                                  <a:pt x="5" y="34"/>
                                </a:lnTo>
                                <a:lnTo>
                                  <a:pt x="0" y="19"/>
                                </a:lnTo>
                                <a:lnTo>
                                  <a:pt x="14" y="5"/>
                                </a:lnTo>
                                <a:lnTo>
                                  <a:pt x="43" y="0"/>
                                </a:lnTo>
                                <a:lnTo>
                                  <a:pt x="58" y="5"/>
                                </a:lnTo>
                                <a:lnTo>
                                  <a:pt x="67" y="5"/>
                                </a:lnTo>
                                <a:lnTo>
                                  <a:pt x="82" y="19"/>
                                </a:lnTo>
                                <a:lnTo>
                                  <a:pt x="82" y="34"/>
                                </a:lnTo>
                                <a:lnTo>
                                  <a:pt x="67" y="48"/>
                                </a:lnTo>
                                <a:lnTo>
                                  <a:pt x="38" y="53"/>
                                </a:lnTo>
                                <a:close/>
                                <a:moveTo>
                                  <a:pt x="43" y="39"/>
                                </a:moveTo>
                                <a:lnTo>
                                  <a:pt x="58" y="43"/>
                                </a:lnTo>
                                <a:lnTo>
                                  <a:pt x="67" y="39"/>
                                </a:lnTo>
                                <a:lnTo>
                                  <a:pt x="77" y="34"/>
                                </a:lnTo>
                                <a:lnTo>
                                  <a:pt x="77" y="29"/>
                                </a:lnTo>
                                <a:lnTo>
                                  <a:pt x="77" y="24"/>
                                </a:lnTo>
                                <a:lnTo>
                                  <a:pt x="67" y="19"/>
                                </a:lnTo>
                                <a:lnTo>
                                  <a:pt x="58" y="15"/>
                                </a:lnTo>
                                <a:lnTo>
                                  <a:pt x="38" y="10"/>
                                </a:lnTo>
                                <a:lnTo>
                                  <a:pt x="19" y="10"/>
                                </a:lnTo>
                                <a:lnTo>
                                  <a:pt x="10" y="15"/>
                                </a:lnTo>
                                <a:lnTo>
                                  <a:pt x="5" y="19"/>
                                </a:lnTo>
                                <a:lnTo>
                                  <a:pt x="10" y="29"/>
                                </a:lnTo>
                                <a:lnTo>
                                  <a:pt x="14" y="34"/>
                                </a:lnTo>
                                <a:lnTo>
                                  <a:pt x="24" y="39"/>
                                </a:lnTo>
                                <a:lnTo>
                                  <a:pt x="43"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00"/>
                        <wps:cNvSpPr>
                          <a:spLocks/>
                        </wps:cNvSpPr>
                        <wps:spPr bwMode="auto">
                          <a:xfrm>
                            <a:off x="870585" y="2273935"/>
                            <a:ext cx="88265" cy="158115"/>
                          </a:xfrm>
                          <a:custGeom>
                            <a:avLst/>
                            <a:gdLst>
                              <a:gd name="T0" fmla="*/ 0 w 139"/>
                              <a:gd name="T1" fmla="*/ 245 h 249"/>
                              <a:gd name="T2" fmla="*/ 135 w 139"/>
                              <a:gd name="T3" fmla="*/ 249 h 249"/>
                              <a:gd name="T4" fmla="*/ 139 w 139"/>
                              <a:gd name="T5" fmla="*/ 0 h 249"/>
                              <a:gd name="T6" fmla="*/ 5 w 139"/>
                              <a:gd name="T7" fmla="*/ 0 h 249"/>
                              <a:gd name="T8" fmla="*/ 0 w 139"/>
                              <a:gd name="T9" fmla="*/ 245 h 249"/>
                            </a:gdLst>
                            <a:ahLst/>
                            <a:cxnLst>
                              <a:cxn ang="0">
                                <a:pos x="T0" y="T1"/>
                              </a:cxn>
                              <a:cxn ang="0">
                                <a:pos x="T2" y="T3"/>
                              </a:cxn>
                              <a:cxn ang="0">
                                <a:pos x="T4" y="T5"/>
                              </a:cxn>
                              <a:cxn ang="0">
                                <a:pos x="T6" y="T7"/>
                              </a:cxn>
                              <a:cxn ang="0">
                                <a:pos x="T8" y="T9"/>
                              </a:cxn>
                            </a:cxnLst>
                            <a:rect l="0" t="0" r="r" b="b"/>
                            <a:pathLst>
                              <a:path w="139" h="249">
                                <a:moveTo>
                                  <a:pt x="0" y="245"/>
                                </a:moveTo>
                                <a:lnTo>
                                  <a:pt x="135" y="249"/>
                                </a:lnTo>
                                <a:lnTo>
                                  <a:pt x="139" y="0"/>
                                </a:lnTo>
                                <a:lnTo>
                                  <a:pt x="5" y="0"/>
                                </a:lnTo>
                                <a:lnTo>
                                  <a:pt x="0" y="24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Rectangle 501"/>
                        <wps:cNvSpPr>
                          <a:spLocks noChangeArrowheads="1"/>
                        </wps:cNvSpPr>
                        <wps:spPr bwMode="auto">
                          <a:xfrm rot="16260000">
                            <a:off x="835025" y="2286635"/>
                            <a:ext cx="15303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2"/>
                                  <w:szCs w:val="12"/>
                                </w:rPr>
                                <w:t>–165</w:t>
                              </w:r>
                            </w:p>
                          </w:txbxContent>
                        </wps:txbx>
                        <wps:bodyPr rot="0" vert="horz" wrap="none" lIns="0" tIns="0" rIns="0" bIns="0" anchor="t" anchorCtr="0">
                          <a:spAutoFit/>
                        </wps:bodyPr>
                      </wps:wsp>
                      <wps:wsp>
                        <wps:cNvPr id="499" name="Freeform 502"/>
                        <wps:cNvSpPr>
                          <a:spLocks/>
                        </wps:cNvSpPr>
                        <wps:spPr bwMode="auto">
                          <a:xfrm>
                            <a:off x="1391285" y="1578610"/>
                            <a:ext cx="161290" cy="170815"/>
                          </a:xfrm>
                          <a:custGeom>
                            <a:avLst/>
                            <a:gdLst>
                              <a:gd name="T0" fmla="*/ 96 w 254"/>
                              <a:gd name="T1" fmla="*/ 0 h 269"/>
                              <a:gd name="T2" fmla="*/ 0 w 254"/>
                              <a:gd name="T3" fmla="*/ 92 h 269"/>
                              <a:gd name="T4" fmla="*/ 163 w 254"/>
                              <a:gd name="T5" fmla="*/ 269 h 269"/>
                              <a:gd name="T6" fmla="*/ 254 w 254"/>
                              <a:gd name="T7" fmla="*/ 178 h 269"/>
                              <a:gd name="T8" fmla="*/ 96 w 254"/>
                              <a:gd name="T9" fmla="*/ 0 h 269"/>
                            </a:gdLst>
                            <a:ahLst/>
                            <a:cxnLst>
                              <a:cxn ang="0">
                                <a:pos x="T0" y="T1"/>
                              </a:cxn>
                              <a:cxn ang="0">
                                <a:pos x="T2" y="T3"/>
                              </a:cxn>
                              <a:cxn ang="0">
                                <a:pos x="T4" y="T5"/>
                              </a:cxn>
                              <a:cxn ang="0">
                                <a:pos x="T6" y="T7"/>
                              </a:cxn>
                              <a:cxn ang="0">
                                <a:pos x="T8" y="T9"/>
                              </a:cxn>
                            </a:cxnLst>
                            <a:rect l="0" t="0" r="r" b="b"/>
                            <a:pathLst>
                              <a:path w="254" h="269">
                                <a:moveTo>
                                  <a:pt x="96" y="0"/>
                                </a:moveTo>
                                <a:lnTo>
                                  <a:pt x="0" y="92"/>
                                </a:lnTo>
                                <a:lnTo>
                                  <a:pt x="163" y="269"/>
                                </a:lnTo>
                                <a:lnTo>
                                  <a:pt x="254" y="178"/>
                                </a:lnTo>
                                <a:lnTo>
                                  <a:pt x="9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03"/>
                        <wps:cNvSpPr>
                          <a:spLocks/>
                        </wps:cNvSpPr>
                        <wps:spPr bwMode="auto">
                          <a:xfrm>
                            <a:off x="1415415" y="1612265"/>
                            <a:ext cx="27305" cy="30480"/>
                          </a:xfrm>
                          <a:custGeom>
                            <a:avLst/>
                            <a:gdLst>
                              <a:gd name="T0" fmla="*/ 38 w 43"/>
                              <a:gd name="T1" fmla="*/ 48 h 48"/>
                              <a:gd name="T2" fmla="*/ 0 w 43"/>
                              <a:gd name="T3" fmla="*/ 0 h 48"/>
                              <a:gd name="T4" fmla="*/ 43 w 43"/>
                              <a:gd name="T5" fmla="*/ 43 h 48"/>
                              <a:gd name="T6" fmla="*/ 38 w 43"/>
                              <a:gd name="T7" fmla="*/ 48 h 48"/>
                            </a:gdLst>
                            <a:ahLst/>
                            <a:cxnLst>
                              <a:cxn ang="0">
                                <a:pos x="T0" y="T1"/>
                              </a:cxn>
                              <a:cxn ang="0">
                                <a:pos x="T2" y="T3"/>
                              </a:cxn>
                              <a:cxn ang="0">
                                <a:pos x="T4" y="T5"/>
                              </a:cxn>
                              <a:cxn ang="0">
                                <a:pos x="T6" y="T7"/>
                              </a:cxn>
                            </a:cxnLst>
                            <a:rect l="0" t="0" r="r" b="b"/>
                            <a:pathLst>
                              <a:path w="43" h="48">
                                <a:moveTo>
                                  <a:pt x="38" y="48"/>
                                </a:moveTo>
                                <a:lnTo>
                                  <a:pt x="0" y="0"/>
                                </a:lnTo>
                                <a:lnTo>
                                  <a:pt x="43" y="43"/>
                                </a:lnTo>
                                <a:lnTo>
                                  <a:pt x="38"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04"/>
                        <wps:cNvSpPr>
                          <a:spLocks/>
                        </wps:cNvSpPr>
                        <wps:spPr bwMode="auto">
                          <a:xfrm>
                            <a:off x="1433830" y="1630680"/>
                            <a:ext cx="45720" cy="45720"/>
                          </a:xfrm>
                          <a:custGeom>
                            <a:avLst/>
                            <a:gdLst>
                              <a:gd name="T0" fmla="*/ 52 w 72"/>
                              <a:gd name="T1" fmla="*/ 0 h 72"/>
                              <a:gd name="T2" fmla="*/ 72 w 72"/>
                              <a:gd name="T3" fmla="*/ 5 h 72"/>
                              <a:gd name="T4" fmla="*/ 24 w 72"/>
                              <a:gd name="T5" fmla="*/ 53 h 72"/>
                              <a:gd name="T6" fmla="*/ 19 w 72"/>
                              <a:gd name="T7" fmla="*/ 58 h 72"/>
                              <a:gd name="T8" fmla="*/ 19 w 72"/>
                              <a:gd name="T9" fmla="*/ 62 h 72"/>
                              <a:gd name="T10" fmla="*/ 24 w 72"/>
                              <a:gd name="T11" fmla="*/ 67 h 72"/>
                              <a:gd name="T12" fmla="*/ 24 w 72"/>
                              <a:gd name="T13" fmla="*/ 72 h 72"/>
                              <a:gd name="T14" fmla="*/ 0 w 72"/>
                              <a:gd name="T15" fmla="*/ 48 h 72"/>
                              <a:gd name="T16" fmla="*/ 5 w 72"/>
                              <a:gd name="T17" fmla="*/ 48 h 72"/>
                              <a:gd name="T18" fmla="*/ 9 w 72"/>
                              <a:gd name="T19" fmla="*/ 53 h 72"/>
                              <a:gd name="T20" fmla="*/ 14 w 72"/>
                              <a:gd name="T21" fmla="*/ 53 h 72"/>
                              <a:gd name="T22" fmla="*/ 19 w 72"/>
                              <a:gd name="T23" fmla="*/ 48 h 72"/>
                              <a:gd name="T24" fmla="*/ 48 w 72"/>
                              <a:gd name="T25" fmla="*/ 14 h 72"/>
                              <a:gd name="T26" fmla="*/ 57 w 72"/>
                              <a:gd name="T27" fmla="*/ 10 h 72"/>
                              <a:gd name="T28" fmla="*/ 57 w 72"/>
                              <a:gd name="T29" fmla="*/ 5 h 72"/>
                              <a:gd name="T30" fmla="*/ 52 w 72"/>
                              <a:gd name="T31"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72" h="72">
                                <a:moveTo>
                                  <a:pt x="52" y="0"/>
                                </a:moveTo>
                                <a:lnTo>
                                  <a:pt x="72" y="5"/>
                                </a:lnTo>
                                <a:lnTo>
                                  <a:pt x="24" y="53"/>
                                </a:lnTo>
                                <a:lnTo>
                                  <a:pt x="19" y="58"/>
                                </a:lnTo>
                                <a:lnTo>
                                  <a:pt x="19" y="62"/>
                                </a:lnTo>
                                <a:lnTo>
                                  <a:pt x="24" y="67"/>
                                </a:lnTo>
                                <a:lnTo>
                                  <a:pt x="24" y="72"/>
                                </a:lnTo>
                                <a:lnTo>
                                  <a:pt x="0" y="48"/>
                                </a:lnTo>
                                <a:lnTo>
                                  <a:pt x="5" y="48"/>
                                </a:lnTo>
                                <a:lnTo>
                                  <a:pt x="9" y="53"/>
                                </a:lnTo>
                                <a:lnTo>
                                  <a:pt x="14" y="53"/>
                                </a:lnTo>
                                <a:lnTo>
                                  <a:pt x="19" y="48"/>
                                </a:lnTo>
                                <a:lnTo>
                                  <a:pt x="48" y="14"/>
                                </a:lnTo>
                                <a:lnTo>
                                  <a:pt x="57" y="10"/>
                                </a:lnTo>
                                <a:lnTo>
                                  <a:pt x="57"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05"/>
                        <wps:cNvSpPr>
                          <a:spLocks noEditPoints="1"/>
                        </wps:cNvSpPr>
                        <wps:spPr bwMode="auto">
                          <a:xfrm>
                            <a:off x="1464310" y="1661160"/>
                            <a:ext cx="48260" cy="39370"/>
                          </a:xfrm>
                          <a:custGeom>
                            <a:avLst/>
                            <a:gdLst>
                              <a:gd name="T0" fmla="*/ 76 w 76"/>
                              <a:gd name="T1" fmla="*/ 19 h 62"/>
                              <a:gd name="T2" fmla="*/ 67 w 76"/>
                              <a:gd name="T3" fmla="*/ 10 h 62"/>
                              <a:gd name="T4" fmla="*/ 52 w 76"/>
                              <a:gd name="T5" fmla="*/ 10 h 62"/>
                              <a:gd name="T6" fmla="*/ 43 w 76"/>
                              <a:gd name="T7" fmla="*/ 10 h 62"/>
                              <a:gd name="T8" fmla="*/ 38 w 76"/>
                              <a:gd name="T9" fmla="*/ 14 h 62"/>
                              <a:gd name="T10" fmla="*/ 28 w 76"/>
                              <a:gd name="T11" fmla="*/ 14 h 62"/>
                              <a:gd name="T12" fmla="*/ 38 w 76"/>
                              <a:gd name="T13" fmla="*/ 19 h 62"/>
                              <a:gd name="T14" fmla="*/ 43 w 76"/>
                              <a:gd name="T15" fmla="*/ 24 h 62"/>
                              <a:gd name="T16" fmla="*/ 48 w 76"/>
                              <a:gd name="T17" fmla="*/ 38 h 62"/>
                              <a:gd name="T18" fmla="*/ 38 w 76"/>
                              <a:gd name="T19" fmla="*/ 58 h 62"/>
                              <a:gd name="T20" fmla="*/ 24 w 76"/>
                              <a:gd name="T21" fmla="*/ 62 h 62"/>
                              <a:gd name="T22" fmla="*/ 14 w 76"/>
                              <a:gd name="T23" fmla="*/ 62 h 62"/>
                              <a:gd name="T24" fmla="*/ 4 w 76"/>
                              <a:gd name="T25" fmla="*/ 58 h 62"/>
                              <a:gd name="T26" fmla="*/ 0 w 76"/>
                              <a:gd name="T27" fmla="*/ 43 h 62"/>
                              <a:gd name="T28" fmla="*/ 9 w 76"/>
                              <a:gd name="T29" fmla="*/ 14 h 62"/>
                              <a:gd name="T30" fmla="*/ 28 w 76"/>
                              <a:gd name="T31" fmla="*/ 5 h 62"/>
                              <a:gd name="T32" fmla="*/ 38 w 76"/>
                              <a:gd name="T33" fmla="*/ 5 h 62"/>
                              <a:gd name="T34" fmla="*/ 48 w 76"/>
                              <a:gd name="T35" fmla="*/ 0 h 62"/>
                              <a:gd name="T36" fmla="*/ 67 w 76"/>
                              <a:gd name="T37" fmla="*/ 5 h 62"/>
                              <a:gd name="T38" fmla="*/ 76 w 76"/>
                              <a:gd name="T39" fmla="*/ 14 h 62"/>
                              <a:gd name="T40" fmla="*/ 76 w 76"/>
                              <a:gd name="T41" fmla="*/ 19 h 62"/>
                              <a:gd name="T42" fmla="*/ 24 w 76"/>
                              <a:gd name="T43" fmla="*/ 19 h 62"/>
                              <a:gd name="T44" fmla="*/ 14 w 76"/>
                              <a:gd name="T45" fmla="*/ 29 h 62"/>
                              <a:gd name="T46" fmla="*/ 4 w 76"/>
                              <a:gd name="T47" fmla="*/ 38 h 62"/>
                              <a:gd name="T48" fmla="*/ 4 w 76"/>
                              <a:gd name="T49" fmla="*/ 48 h 62"/>
                              <a:gd name="T50" fmla="*/ 4 w 76"/>
                              <a:gd name="T51" fmla="*/ 58 h 62"/>
                              <a:gd name="T52" fmla="*/ 14 w 76"/>
                              <a:gd name="T53" fmla="*/ 58 h 62"/>
                              <a:gd name="T54" fmla="*/ 28 w 76"/>
                              <a:gd name="T55" fmla="*/ 53 h 62"/>
                              <a:gd name="T56" fmla="*/ 38 w 76"/>
                              <a:gd name="T57" fmla="*/ 38 h 62"/>
                              <a:gd name="T58" fmla="*/ 38 w 76"/>
                              <a:gd name="T59" fmla="*/ 24 h 62"/>
                              <a:gd name="T60" fmla="*/ 33 w 76"/>
                              <a:gd name="T61" fmla="*/ 19 h 62"/>
                              <a:gd name="T62" fmla="*/ 24 w 76"/>
                              <a:gd name="T63"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6" h="62">
                                <a:moveTo>
                                  <a:pt x="76" y="19"/>
                                </a:moveTo>
                                <a:lnTo>
                                  <a:pt x="67" y="10"/>
                                </a:lnTo>
                                <a:lnTo>
                                  <a:pt x="52" y="10"/>
                                </a:lnTo>
                                <a:lnTo>
                                  <a:pt x="43" y="10"/>
                                </a:lnTo>
                                <a:lnTo>
                                  <a:pt x="38" y="14"/>
                                </a:lnTo>
                                <a:lnTo>
                                  <a:pt x="28" y="14"/>
                                </a:lnTo>
                                <a:lnTo>
                                  <a:pt x="38" y="19"/>
                                </a:lnTo>
                                <a:lnTo>
                                  <a:pt x="43" y="24"/>
                                </a:lnTo>
                                <a:lnTo>
                                  <a:pt x="48" y="38"/>
                                </a:lnTo>
                                <a:lnTo>
                                  <a:pt x="38" y="58"/>
                                </a:lnTo>
                                <a:lnTo>
                                  <a:pt x="24" y="62"/>
                                </a:lnTo>
                                <a:lnTo>
                                  <a:pt x="14" y="62"/>
                                </a:lnTo>
                                <a:lnTo>
                                  <a:pt x="4" y="58"/>
                                </a:lnTo>
                                <a:lnTo>
                                  <a:pt x="0" y="43"/>
                                </a:lnTo>
                                <a:lnTo>
                                  <a:pt x="9" y="14"/>
                                </a:lnTo>
                                <a:lnTo>
                                  <a:pt x="28" y="5"/>
                                </a:lnTo>
                                <a:lnTo>
                                  <a:pt x="38" y="5"/>
                                </a:lnTo>
                                <a:lnTo>
                                  <a:pt x="48" y="0"/>
                                </a:lnTo>
                                <a:lnTo>
                                  <a:pt x="67" y="5"/>
                                </a:lnTo>
                                <a:lnTo>
                                  <a:pt x="76" y="14"/>
                                </a:lnTo>
                                <a:lnTo>
                                  <a:pt x="76" y="19"/>
                                </a:lnTo>
                                <a:close/>
                                <a:moveTo>
                                  <a:pt x="24" y="19"/>
                                </a:moveTo>
                                <a:lnTo>
                                  <a:pt x="14" y="29"/>
                                </a:lnTo>
                                <a:lnTo>
                                  <a:pt x="4" y="38"/>
                                </a:lnTo>
                                <a:lnTo>
                                  <a:pt x="4" y="48"/>
                                </a:lnTo>
                                <a:lnTo>
                                  <a:pt x="4" y="58"/>
                                </a:lnTo>
                                <a:lnTo>
                                  <a:pt x="14" y="58"/>
                                </a:lnTo>
                                <a:lnTo>
                                  <a:pt x="28" y="53"/>
                                </a:lnTo>
                                <a:lnTo>
                                  <a:pt x="38" y="38"/>
                                </a:lnTo>
                                <a:lnTo>
                                  <a:pt x="38" y="24"/>
                                </a:lnTo>
                                <a:lnTo>
                                  <a:pt x="33" y="19"/>
                                </a:lnTo>
                                <a:lnTo>
                                  <a:pt x="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06"/>
                        <wps:cNvSpPr>
                          <a:spLocks/>
                        </wps:cNvSpPr>
                        <wps:spPr bwMode="auto">
                          <a:xfrm>
                            <a:off x="1482090" y="1685290"/>
                            <a:ext cx="55245" cy="43180"/>
                          </a:xfrm>
                          <a:custGeom>
                            <a:avLst/>
                            <a:gdLst>
                              <a:gd name="T0" fmla="*/ 87 w 87"/>
                              <a:gd name="T1" fmla="*/ 24 h 68"/>
                              <a:gd name="T2" fmla="*/ 77 w 87"/>
                              <a:gd name="T3" fmla="*/ 29 h 68"/>
                              <a:gd name="T4" fmla="*/ 63 w 87"/>
                              <a:gd name="T5" fmla="*/ 10 h 68"/>
                              <a:gd name="T6" fmla="*/ 48 w 87"/>
                              <a:gd name="T7" fmla="*/ 15 h 68"/>
                              <a:gd name="T8" fmla="*/ 58 w 87"/>
                              <a:gd name="T9" fmla="*/ 24 h 68"/>
                              <a:gd name="T10" fmla="*/ 58 w 87"/>
                              <a:gd name="T11" fmla="*/ 39 h 68"/>
                              <a:gd name="T12" fmla="*/ 58 w 87"/>
                              <a:gd name="T13" fmla="*/ 48 h 68"/>
                              <a:gd name="T14" fmla="*/ 48 w 87"/>
                              <a:gd name="T15" fmla="*/ 58 h 68"/>
                              <a:gd name="T16" fmla="*/ 39 w 87"/>
                              <a:gd name="T17" fmla="*/ 63 h 68"/>
                              <a:gd name="T18" fmla="*/ 29 w 87"/>
                              <a:gd name="T19" fmla="*/ 68 h 68"/>
                              <a:gd name="T20" fmla="*/ 24 w 87"/>
                              <a:gd name="T21" fmla="*/ 68 h 68"/>
                              <a:gd name="T22" fmla="*/ 20 w 87"/>
                              <a:gd name="T23" fmla="*/ 63 h 68"/>
                              <a:gd name="T24" fmla="*/ 10 w 87"/>
                              <a:gd name="T25" fmla="*/ 53 h 68"/>
                              <a:gd name="T26" fmla="*/ 5 w 87"/>
                              <a:gd name="T27" fmla="*/ 53 h 68"/>
                              <a:gd name="T28" fmla="*/ 0 w 87"/>
                              <a:gd name="T29" fmla="*/ 48 h 68"/>
                              <a:gd name="T30" fmla="*/ 5 w 87"/>
                              <a:gd name="T31" fmla="*/ 44 h 68"/>
                              <a:gd name="T32" fmla="*/ 5 w 87"/>
                              <a:gd name="T33" fmla="*/ 39 h 68"/>
                              <a:gd name="T34" fmla="*/ 10 w 87"/>
                              <a:gd name="T35" fmla="*/ 39 h 68"/>
                              <a:gd name="T36" fmla="*/ 10 w 87"/>
                              <a:gd name="T37" fmla="*/ 44 h 68"/>
                              <a:gd name="T38" fmla="*/ 15 w 87"/>
                              <a:gd name="T39" fmla="*/ 48 h 68"/>
                              <a:gd name="T40" fmla="*/ 15 w 87"/>
                              <a:gd name="T41" fmla="*/ 58 h 68"/>
                              <a:gd name="T42" fmla="*/ 24 w 87"/>
                              <a:gd name="T43" fmla="*/ 63 h 68"/>
                              <a:gd name="T44" fmla="*/ 29 w 87"/>
                              <a:gd name="T45" fmla="*/ 63 h 68"/>
                              <a:gd name="T46" fmla="*/ 39 w 87"/>
                              <a:gd name="T47" fmla="*/ 58 h 68"/>
                              <a:gd name="T48" fmla="*/ 48 w 87"/>
                              <a:gd name="T49" fmla="*/ 44 h 68"/>
                              <a:gd name="T50" fmla="*/ 48 w 87"/>
                              <a:gd name="T51" fmla="*/ 29 h 68"/>
                              <a:gd name="T52" fmla="*/ 44 w 87"/>
                              <a:gd name="T53" fmla="*/ 24 h 68"/>
                              <a:gd name="T54" fmla="*/ 39 w 87"/>
                              <a:gd name="T55" fmla="*/ 15 h 68"/>
                              <a:gd name="T56" fmla="*/ 68 w 87"/>
                              <a:gd name="T57" fmla="*/ 0 h 68"/>
                              <a:gd name="T58" fmla="*/ 87 w 87"/>
                              <a:gd name="T59" fmla="*/ 24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 h="68">
                                <a:moveTo>
                                  <a:pt x="87" y="24"/>
                                </a:moveTo>
                                <a:lnTo>
                                  <a:pt x="77" y="29"/>
                                </a:lnTo>
                                <a:lnTo>
                                  <a:pt x="63" y="10"/>
                                </a:lnTo>
                                <a:lnTo>
                                  <a:pt x="48" y="15"/>
                                </a:lnTo>
                                <a:lnTo>
                                  <a:pt x="58" y="24"/>
                                </a:lnTo>
                                <a:lnTo>
                                  <a:pt x="58" y="39"/>
                                </a:lnTo>
                                <a:lnTo>
                                  <a:pt x="58" y="48"/>
                                </a:lnTo>
                                <a:lnTo>
                                  <a:pt x="48" y="58"/>
                                </a:lnTo>
                                <a:lnTo>
                                  <a:pt x="39" y="63"/>
                                </a:lnTo>
                                <a:lnTo>
                                  <a:pt x="29" y="68"/>
                                </a:lnTo>
                                <a:lnTo>
                                  <a:pt x="24" y="68"/>
                                </a:lnTo>
                                <a:lnTo>
                                  <a:pt x="20" y="63"/>
                                </a:lnTo>
                                <a:lnTo>
                                  <a:pt x="10" y="53"/>
                                </a:lnTo>
                                <a:lnTo>
                                  <a:pt x="5" y="53"/>
                                </a:lnTo>
                                <a:lnTo>
                                  <a:pt x="0" y="48"/>
                                </a:lnTo>
                                <a:lnTo>
                                  <a:pt x="5" y="44"/>
                                </a:lnTo>
                                <a:lnTo>
                                  <a:pt x="5" y="39"/>
                                </a:lnTo>
                                <a:lnTo>
                                  <a:pt x="10" y="39"/>
                                </a:lnTo>
                                <a:lnTo>
                                  <a:pt x="10" y="44"/>
                                </a:lnTo>
                                <a:lnTo>
                                  <a:pt x="15" y="48"/>
                                </a:lnTo>
                                <a:lnTo>
                                  <a:pt x="15" y="58"/>
                                </a:lnTo>
                                <a:lnTo>
                                  <a:pt x="24" y="63"/>
                                </a:lnTo>
                                <a:lnTo>
                                  <a:pt x="29" y="63"/>
                                </a:lnTo>
                                <a:lnTo>
                                  <a:pt x="39" y="58"/>
                                </a:lnTo>
                                <a:lnTo>
                                  <a:pt x="48" y="44"/>
                                </a:lnTo>
                                <a:lnTo>
                                  <a:pt x="48" y="29"/>
                                </a:lnTo>
                                <a:lnTo>
                                  <a:pt x="44" y="24"/>
                                </a:lnTo>
                                <a:lnTo>
                                  <a:pt x="39" y="15"/>
                                </a:lnTo>
                                <a:lnTo>
                                  <a:pt x="68" y="0"/>
                                </a:lnTo>
                                <a:lnTo>
                                  <a:pt x="87"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507"/>
                        <wps:cNvSpPr>
                          <a:spLocks/>
                        </wps:cNvSpPr>
                        <wps:spPr bwMode="auto">
                          <a:xfrm>
                            <a:off x="548005" y="1743710"/>
                            <a:ext cx="161290" cy="173355"/>
                          </a:xfrm>
                          <a:custGeom>
                            <a:avLst/>
                            <a:gdLst>
                              <a:gd name="T0" fmla="*/ 0 w 254"/>
                              <a:gd name="T1" fmla="*/ 187 h 273"/>
                              <a:gd name="T2" fmla="*/ 101 w 254"/>
                              <a:gd name="T3" fmla="*/ 273 h 273"/>
                              <a:gd name="T4" fmla="*/ 254 w 254"/>
                              <a:gd name="T5" fmla="*/ 91 h 273"/>
                              <a:gd name="T6" fmla="*/ 154 w 254"/>
                              <a:gd name="T7" fmla="*/ 0 h 273"/>
                              <a:gd name="T8" fmla="*/ 0 w 254"/>
                              <a:gd name="T9" fmla="*/ 187 h 273"/>
                            </a:gdLst>
                            <a:ahLst/>
                            <a:cxnLst>
                              <a:cxn ang="0">
                                <a:pos x="T0" y="T1"/>
                              </a:cxn>
                              <a:cxn ang="0">
                                <a:pos x="T2" y="T3"/>
                              </a:cxn>
                              <a:cxn ang="0">
                                <a:pos x="T4" y="T5"/>
                              </a:cxn>
                              <a:cxn ang="0">
                                <a:pos x="T6" y="T7"/>
                              </a:cxn>
                              <a:cxn ang="0">
                                <a:pos x="T8" y="T9"/>
                              </a:cxn>
                            </a:cxnLst>
                            <a:rect l="0" t="0" r="r" b="b"/>
                            <a:pathLst>
                              <a:path w="254" h="273">
                                <a:moveTo>
                                  <a:pt x="0" y="187"/>
                                </a:moveTo>
                                <a:lnTo>
                                  <a:pt x="101" y="273"/>
                                </a:lnTo>
                                <a:lnTo>
                                  <a:pt x="254" y="91"/>
                                </a:lnTo>
                                <a:lnTo>
                                  <a:pt x="154" y="0"/>
                                </a:lnTo>
                                <a:lnTo>
                                  <a:pt x="0"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508"/>
                        <wps:cNvSpPr>
                          <a:spLocks/>
                        </wps:cNvSpPr>
                        <wps:spPr bwMode="auto">
                          <a:xfrm>
                            <a:off x="584835" y="1862455"/>
                            <a:ext cx="27305" cy="33655"/>
                          </a:xfrm>
                          <a:custGeom>
                            <a:avLst/>
                            <a:gdLst>
                              <a:gd name="T0" fmla="*/ 43 w 43"/>
                              <a:gd name="T1" fmla="*/ 5 h 53"/>
                              <a:gd name="T2" fmla="*/ 0 w 43"/>
                              <a:gd name="T3" fmla="*/ 53 h 53"/>
                              <a:gd name="T4" fmla="*/ 0 w 43"/>
                              <a:gd name="T5" fmla="*/ 48 h 53"/>
                              <a:gd name="T6" fmla="*/ 38 w 43"/>
                              <a:gd name="T7" fmla="*/ 0 h 53"/>
                              <a:gd name="T8" fmla="*/ 43 w 43"/>
                              <a:gd name="T9" fmla="*/ 5 h 53"/>
                            </a:gdLst>
                            <a:ahLst/>
                            <a:cxnLst>
                              <a:cxn ang="0">
                                <a:pos x="T0" y="T1"/>
                              </a:cxn>
                              <a:cxn ang="0">
                                <a:pos x="T2" y="T3"/>
                              </a:cxn>
                              <a:cxn ang="0">
                                <a:pos x="T4" y="T5"/>
                              </a:cxn>
                              <a:cxn ang="0">
                                <a:pos x="T6" y="T7"/>
                              </a:cxn>
                              <a:cxn ang="0">
                                <a:pos x="T8" y="T9"/>
                              </a:cxn>
                            </a:cxnLst>
                            <a:rect l="0" t="0" r="r" b="b"/>
                            <a:pathLst>
                              <a:path w="43" h="53">
                                <a:moveTo>
                                  <a:pt x="43" y="5"/>
                                </a:moveTo>
                                <a:lnTo>
                                  <a:pt x="0" y="53"/>
                                </a:lnTo>
                                <a:lnTo>
                                  <a:pt x="0" y="48"/>
                                </a:lnTo>
                                <a:lnTo>
                                  <a:pt x="38" y="0"/>
                                </a:lnTo>
                                <a:lnTo>
                                  <a:pt x="4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509"/>
                        <wps:cNvSpPr>
                          <a:spLocks/>
                        </wps:cNvSpPr>
                        <wps:spPr bwMode="auto">
                          <a:xfrm>
                            <a:off x="593725" y="1825625"/>
                            <a:ext cx="48895" cy="42545"/>
                          </a:xfrm>
                          <a:custGeom>
                            <a:avLst/>
                            <a:gdLst>
                              <a:gd name="T0" fmla="*/ 0 w 77"/>
                              <a:gd name="T1" fmla="*/ 24 h 67"/>
                              <a:gd name="T2" fmla="*/ 10 w 77"/>
                              <a:gd name="T3" fmla="*/ 0 h 67"/>
                              <a:gd name="T4" fmla="*/ 58 w 77"/>
                              <a:gd name="T5" fmla="*/ 43 h 67"/>
                              <a:gd name="T6" fmla="*/ 67 w 77"/>
                              <a:gd name="T7" fmla="*/ 48 h 67"/>
                              <a:gd name="T8" fmla="*/ 77 w 77"/>
                              <a:gd name="T9" fmla="*/ 43 h 67"/>
                              <a:gd name="T10" fmla="*/ 77 w 77"/>
                              <a:gd name="T11" fmla="*/ 48 h 67"/>
                              <a:gd name="T12" fmla="*/ 58 w 77"/>
                              <a:gd name="T13" fmla="*/ 67 h 67"/>
                              <a:gd name="T14" fmla="*/ 53 w 77"/>
                              <a:gd name="T15" fmla="*/ 67 h 67"/>
                              <a:gd name="T16" fmla="*/ 58 w 77"/>
                              <a:gd name="T17" fmla="*/ 63 h 67"/>
                              <a:gd name="T18" fmla="*/ 58 w 77"/>
                              <a:gd name="T19" fmla="*/ 58 h 67"/>
                              <a:gd name="T20" fmla="*/ 53 w 77"/>
                              <a:gd name="T21" fmla="*/ 53 h 67"/>
                              <a:gd name="T22" fmla="*/ 20 w 77"/>
                              <a:gd name="T23" fmla="*/ 24 h 67"/>
                              <a:gd name="T24" fmla="*/ 15 w 77"/>
                              <a:gd name="T25" fmla="*/ 15 h 67"/>
                              <a:gd name="T26" fmla="*/ 10 w 77"/>
                              <a:gd name="T27" fmla="*/ 15 h 67"/>
                              <a:gd name="T28" fmla="*/ 5 w 77"/>
                              <a:gd name="T29" fmla="*/ 15 h 67"/>
                              <a:gd name="T30" fmla="*/ 5 w 77"/>
                              <a:gd name="T31" fmla="*/ 24 h 67"/>
                              <a:gd name="T32" fmla="*/ 0 w 77"/>
                              <a:gd name="T33"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 h="67">
                                <a:moveTo>
                                  <a:pt x="0" y="24"/>
                                </a:moveTo>
                                <a:lnTo>
                                  <a:pt x="10" y="0"/>
                                </a:lnTo>
                                <a:lnTo>
                                  <a:pt x="58" y="43"/>
                                </a:lnTo>
                                <a:lnTo>
                                  <a:pt x="67" y="48"/>
                                </a:lnTo>
                                <a:lnTo>
                                  <a:pt x="77" y="43"/>
                                </a:lnTo>
                                <a:lnTo>
                                  <a:pt x="77" y="48"/>
                                </a:lnTo>
                                <a:lnTo>
                                  <a:pt x="58" y="67"/>
                                </a:lnTo>
                                <a:lnTo>
                                  <a:pt x="53" y="67"/>
                                </a:lnTo>
                                <a:lnTo>
                                  <a:pt x="58" y="63"/>
                                </a:lnTo>
                                <a:lnTo>
                                  <a:pt x="58" y="58"/>
                                </a:lnTo>
                                <a:lnTo>
                                  <a:pt x="53" y="53"/>
                                </a:lnTo>
                                <a:lnTo>
                                  <a:pt x="20" y="24"/>
                                </a:lnTo>
                                <a:lnTo>
                                  <a:pt x="15" y="15"/>
                                </a:lnTo>
                                <a:lnTo>
                                  <a:pt x="10" y="15"/>
                                </a:lnTo>
                                <a:lnTo>
                                  <a:pt x="5" y="15"/>
                                </a:lnTo>
                                <a:lnTo>
                                  <a:pt x="5" y="24"/>
                                </a:lnTo>
                                <a:lnTo>
                                  <a:pt x="0"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510"/>
                        <wps:cNvSpPr>
                          <a:spLocks noEditPoints="1"/>
                        </wps:cNvSpPr>
                        <wps:spPr bwMode="auto">
                          <a:xfrm>
                            <a:off x="624205" y="1786255"/>
                            <a:ext cx="40005" cy="51435"/>
                          </a:xfrm>
                          <a:custGeom>
                            <a:avLst/>
                            <a:gdLst>
                              <a:gd name="T0" fmla="*/ 10 w 63"/>
                              <a:gd name="T1" fmla="*/ 0 h 81"/>
                              <a:gd name="T2" fmla="*/ 15 w 63"/>
                              <a:gd name="T3" fmla="*/ 5 h 81"/>
                              <a:gd name="T4" fmla="*/ 10 w 63"/>
                              <a:gd name="T5" fmla="*/ 14 h 81"/>
                              <a:gd name="T6" fmla="*/ 5 w 63"/>
                              <a:gd name="T7" fmla="*/ 29 h 81"/>
                              <a:gd name="T8" fmla="*/ 10 w 63"/>
                              <a:gd name="T9" fmla="*/ 33 h 81"/>
                              <a:gd name="T10" fmla="*/ 10 w 63"/>
                              <a:gd name="T11" fmla="*/ 38 h 81"/>
                              <a:gd name="T12" fmla="*/ 15 w 63"/>
                              <a:gd name="T13" fmla="*/ 48 h 81"/>
                              <a:gd name="T14" fmla="*/ 15 w 63"/>
                              <a:gd name="T15" fmla="*/ 53 h 81"/>
                              <a:gd name="T16" fmla="*/ 19 w 63"/>
                              <a:gd name="T17" fmla="*/ 43 h 81"/>
                              <a:gd name="T18" fmla="*/ 24 w 63"/>
                              <a:gd name="T19" fmla="*/ 38 h 81"/>
                              <a:gd name="T20" fmla="*/ 29 w 63"/>
                              <a:gd name="T21" fmla="*/ 33 h 81"/>
                              <a:gd name="T22" fmla="*/ 39 w 63"/>
                              <a:gd name="T23" fmla="*/ 29 h 81"/>
                              <a:gd name="T24" fmla="*/ 53 w 63"/>
                              <a:gd name="T25" fmla="*/ 38 h 81"/>
                              <a:gd name="T26" fmla="*/ 63 w 63"/>
                              <a:gd name="T27" fmla="*/ 53 h 81"/>
                              <a:gd name="T28" fmla="*/ 58 w 63"/>
                              <a:gd name="T29" fmla="*/ 77 h 81"/>
                              <a:gd name="T30" fmla="*/ 53 w 63"/>
                              <a:gd name="T31" fmla="*/ 81 h 81"/>
                              <a:gd name="T32" fmla="*/ 43 w 63"/>
                              <a:gd name="T33" fmla="*/ 81 h 81"/>
                              <a:gd name="T34" fmla="*/ 29 w 63"/>
                              <a:gd name="T35" fmla="*/ 81 h 81"/>
                              <a:gd name="T36" fmla="*/ 19 w 63"/>
                              <a:gd name="T37" fmla="*/ 72 h 81"/>
                              <a:gd name="T38" fmla="*/ 5 w 63"/>
                              <a:gd name="T39" fmla="*/ 57 h 81"/>
                              <a:gd name="T40" fmla="*/ 0 w 63"/>
                              <a:gd name="T41" fmla="*/ 33 h 81"/>
                              <a:gd name="T42" fmla="*/ 5 w 63"/>
                              <a:gd name="T43" fmla="*/ 14 h 81"/>
                              <a:gd name="T44" fmla="*/ 10 w 63"/>
                              <a:gd name="T45" fmla="*/ 5 h 81"/>
                              <a:gd name="T46" fmla="*/ 10 w 63"/>
                              <a:gd name="T47" fmla="*/ 0 h 81"/>
                              <a:gd name="T48" fmla="*/ 19 w 63"/>
                              <a:gd name="T49" fmla="*/ 57 h 81"/>
                              <a:gd name="T50" fmla="*/ 29 w 63"/>
                              <a:gd name="T51" fmla="*/ 67 h 81"/>
                              <a:gd name="T52" fmla="*/ 39 w 63"/>
                              <a:gd name="T53" fmla="*/ 72 h 81"/>
                              <a:gd name="T54" fmla="*/ 48 w 63"/>
                              <a:gd name="T55" fmla="*/ 77 h 81"/>
                              <a:gd name="T56" fmla="*/ 53 w 63"/>
                              <a:gd name="T57" fmla="*/ 77 h 81"/>
                              <a:gd name="T58" fmla="*/ 58 w 63"/>
                              <a:gd name="T59" fmla="*/ 72 h 81"/>
                              <a:gd name="T60" fmla="*/ 58 w 63"/>
                              <a:gd name="T61" fmla="*/ 62 h 81"/>
                              <a:gd name="T62" fmla="*/ 53 w 63"/>
                              <a:gd name="T63" fmla="*/ 48 h 81"/>
                              <a:gd name="T64" fmla="*/ 34 w 63"/>
                              <a:gd name="T65" fmla="*/ 38 h 81"/>
                              <a:gd name="T66" fmla="*/ 24 w 63"/>
                              <a:gd name="T67" fmla="*/ 43 h 81"/>
                              <a:gd name="T68" fmla="*/ 19 w 63"/>
                              <a:gd name="T69" fmla="*/ 48 h 81"/>
                              <a:gd name="T70" fmla="*/ 19 w 63"/>
                              <a:gd name="T71" fmla="*/ 57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63" h="81">
                                <a:moveTo>
                                  <a:pt x="10" y="0"/>
                                </a:moveTo>
                                <a:lnTo>
                                  <a:pt x="15" y="5"/>
                                </a:lnTo>
                                <a:lnTo>
                                  <a:pt x="10" y="14"/>
                                </a:lnTo>
                                <a:lnTo>
                                  <a:pt x="5" y="29"/>
                                </a:lnTo>
                                <a:lnTo>
                                  <a:pt x="10" y="33"/>
                                </a:lnTo>
                                <a:lnTo>
                                  <a:pt x="10" y="38"/>
                                </a:lnTo>
                                <a:lnTo>
                                  <a:pt x="15" y="48"/>
                                </a:lnTo>
                                <a:lnTo>
                                  <a:pt x="15" y="53"/>
                                </a:lnTo>
                                <a:lnTo>
                                  <a:pt x="19" y="43"/>
                                </a:lnTo>
                                <a:lnTo>
                                  <a:pt x="24" y="38"/>
                                </a:lnTo>
                                <a:lnTo>
                                  <a:pt x="29" y="33"/>
                                </a:lnTo>
                                <a:lnTo>
                                  <a:pt x="39" y="29"/>
                                </a:lnTo>
                                <a:lnTo>
                                  <a:pt x="53" y="38"/>
                                </a:lnTo>
                                <a:lnTo>
                                  <a:pt x="63" y="53"/>
                                </a:lnTo>
                                <a:lnTo>
                                  <a:pt x="58" y="77"/>
                                </a:lnTo>
                                <a:lnTo>
                                  <a:pt x="53" y="81"/>
                                </a:lnTo>
                                <a:lnTo>
                                  <a:pt x="43" y="81"/>
                                </a:lnTo>
                                <a:lnTo>
                                  <a:pt x="29" y="81"/>
                                </a:lnTo>
                                <a:lnTo>
                                  <a:pt x="19" y="72"/>
                                </a:lnTo>
                                <a:lnTo>
                                  <a:pt x="5" y="57"/>
                                </a:lnTo>
                                <a:lnTo>
                                  <a:pt x="0" y="33"/>
                                </a:lnTo>
                                <a:lnTo>
                                  <a:pt x="5" y="14"/>
                                </a:lnTo>
                                <a:lnTo>
                                  <a:pt x="10" y="5"/>
                                </a:lnTo>
                                <a:lnTo>
                                  <a:pt x="10" y="0"/>
                                </a:lnTo>
                                <a:close/>
                                <a:moveTo>
                                  <a:pt x="19" y="57"/>
                                </a:moveTo>
                                <a:lnTo>
                                  <a:pt x="29" y="67"/>
                                </a:lnTo>
                                <a:lnTo>
                                  <a:pt x="39" y="72"/>
                                </a:lnTo>
                                <a:lnTo>
                                  <a:pt x="48" y="77"/>
                                </a:lnTo>
                                <a:lnTo>
                                  <a:pt x="53" y="77"/>
                                </a:lnTo>
                                <a:lnTo>
                                  <a:pt x="58" y="72"/>
                                </a:lnTo>
                                <a:lnTo>
                                  <a:pt x="58" y="62"/>
                                </a:lnTo>
                                <a:lnTo>
                                  <a:pt x="53" y="48"/>
                                </a:lnTo>
                                <a:lnTo>
                                  <a:pt x="34" y="38"/>
                                </a:lnTo>
                                <a:lnTo>
                                  <a:pt x="24" y="43"/>
                                </a:lnTo>
                                <a:lnTo>
                                  <a:pt x="19" y="48"/>
                                </a:lnTo>
                                <a:lnTo>
                                  <a:pt x="19"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511"/>
                        <wps:cNvSpPr>
                          <a:spLocks/>
                        </wps:cNvSpPr>
                        <wps:spPr bwMode="auto">
                          <a:xfrm>
                            <a:off x="645795" y="1758950"/>
                            <a:ext cx="39370" cy="54610"/>
                          </a:xfrm>
                          <a:custGeom>
                            <a:avLst/>
                            <a:gdLst>
                              <a:gd name="T0" fmla="*/ 19 w 62"/>
                              <a:gd name="T1" fmla="*/ 0 h 86"/>
                              <a:gd name="T2" fmla="*/ 24 w 62"/>
                              <a:gd name="T3" fmla="*/ 9 h 86"/>
                              <a:gd name="T4" fmla="*/ 5 w 62"/>
                              <a:gd name="T5" fmla="*/ 28 h 86"/>
                              <a:gd name="T6" fmla="*/ 9 w 62"/>
                              <a:gd name="T7" fmla="*/ 43 h 86"/>
                              <a:gd name="T8" fmla="*/ 24 w 62"/>
                              <a:gd name="T9" fmla="*/ 33 h 86"/>
                              <a:gd name="T10" fmla="*/ 33 w 62"/>
                              <a:gd name="T11" fmla="*/ 28 h 86"/>
                              <a:gd name="T12" fmla="*/ 53 w 62"/>
                              <a:gd name="T13" fmla="*/ 38 h 86"/>
                              <a:gd name="T14" fmla="*/ 62 w 62"/>
                              <a:gd name="T15" fmla="*/ 48 h 86"/>
                              <a:gd name="T16" fmla="*/ 62 w 62"/>
                              <a:gd name="T17" fmla="*/ 57 h 86"/>
                              <a:gd name="T18" fmla="*/ 62 w 62"/>
                              <a:gd name="T19" fmla="*/ 67 h 86"/>
                              <a:gd name="T20" fmla="*/ 62 w 62"/>
                              <a:gd name="T21" fmla="*/ 76 h 86"/>
                              <a:gd name="T22" fmla="*/ 57 w 62"/>
                              <a:gd name="T23" fmla="*/ 81 h 86"/>
                              <a:gd name="T24" fmla="*/ 48 w 62"/>
                              <a:gd name="T25" fmla="*/ 86 h 86"/>
                              <a:gd name="T26" fmla="*/ 43 w 62"/>
                              <a:gd name="T27" fmla="*/ 86 h 86"/>
                              <a:gd name="T28" fmla="*/ 38 w 62"/>
                              <a:gd name="T29" fmla="*/ 81 h 86"/>
                              <a:gd name="T30" fmla="*/ 43 w 62"/>
                              <a:gd name="T31" fmla="*/ 76 h 86"/>
                              <a:gd name="T32" fmla="*/ 48 w 62"/>
                              <a:gd name="T33" fmla="*/ 76 h 86"/>
                              <a:gd name="T34" fmla="*/ 53 w 62"/>
                              <a:gd name="T35" fmla="*/ 76 h 86"/>
                              <a:gd name="T36" fmla="*/ 57 w 62"/>
                              <a:gd name="T37" fmla="*/ 72 h 86"/>
                              <a:gd name="T38" fmla="*/ 57 w 62"/>
                              <a:gd name="T39" fmla="*/ 57 h 86"/>
                              <a:gd name="T40" fmla="*/ 53 w 62"/>
                              <a:gd name="T41" fmla="*/ 48 h 86"/>
                              <a:gd name="T42" fmla="*/ 43 w 62"/>
                              <a:gd name="T43" fmla="*/ 38 h 86"/>
                              <a:gd name="T44" fmla="*/ 33 w 62"/>
                              <a:gd name="T45" fmla="*/ 43 h 86"/>
                              <a:gd name="T46" fmla="*/ 24 w 62"/>
                              <a:gd name="T47" fmla="*/ 43 h 86"/>
                              <a:gd name="T48" fmla="*/ 19 w 62"/>
                              <a:gd name="T49" fmla="*/ 48 h 86"/>
                              <a:gd name="T50" fmla="*/ 9 w 62"/>
                              <a:gd name="T51" fmla="*/ 57 h 86"/>
                              <a:gd name="T52" fmla="*/ 0 w 62"/>
                              <a:gd name="T53" fmla="*/ 24 h 86"/>
                              <a:gd name="T54" fmla="*/ 19 w 62"/>
                              <a:gd name="T55" fmla="*/ 0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62" h="86">
                                <a:moveTo>
                                  <a:pt x="19" y="0"/>
                                </a:moveTo>
                                <a:lnTo>
                                  <a:pt x="24" y="9"/>
                                </a:lnTo>
                                <a:lnTo>
                                  <a:pt x="5" y="28"/>
                                </a:lnTo>
                                <a:lnTo>
                                  <a:pt x="9" y="43"/>
                                </a:lnTo>
                                <a:lnTo>
                                  <a:pt x="24" y="33"/>
                                </a:lnTo>
                                <a:lnTo>
                                  <a:pt x="33" y="28"/>
                                </a:lnTo>
                                <a:lnTo>
                                  <a:pt x="53" y="38"/>
                                </a:lnTo>
                                <a:lnTo>
                                  <a:pt x="62" y="48"/>
                                </a:lnTo>
                                <a:lnTo>
                                  <a:pt x="62" y="57"/>
                                </a:lnTo>
                                <a:lnTo>
                                  <a:pt x="62" y="67"/>
                                </a:lnTo>
                                <a:lnTo>
                                  <a:pt x="62" y="76"/>
                                </a:lnTo>
                                <a:lnTo>
                                  <a:pt x="57" y="81"/>
                                </a:lnTo>
                                <a:lnTo>
                                  <a:pt x="48" y="86"/>
                                </a:lnTo>
                                <a:lnTo>
                                  <a:pt x="43" y="86"/>
                                </a:lnTo>
                                <a:lnTo>
                                  <a:pt x="38" y="81"/>
                                </a:lnTo>
                                <a:lnTo>
                                  <a:pt x="43" y="76"/>
                                </a:lnTo>
                                <a:lnTo>
                                  <a:pt x="48" y="76"/>
                                </a:lnTo>
                                <a:lnTo>
                                  <a:pt x="53" y="76"/>
                                </a:lnTo>
                                <a:lnTo>
                                  <a:pt x="57" y="72"/>
                                </a:lnTo>
                                <a:lnTo>
                                  <a:pt x="57" y="57"/>
                                </a:lnTo>
                                <a:lnTo>
                                  <a:pt x="53" y="48"/>
                                </a:lnTo>
                                <a:lnTo>
                                  <a:pt x="43" y="38"/>
                                </a:lnTo>
                                <a:lnTo>
                                  <a:pt x="33" y="43"/>
                                </a:lnTo>
                                <a:lnTo>
                                  <a:pt x="24" y="43"/>
                                </a:lnTo>
                                <a:lnTo>
                                  <a:pt x="19" y="48"/>
                                </a:lnTo>
                                <a:lnTo>
                                  <a:pt x="9" y="57"/>
                                </a:lnTo>
                                <a:lnTo>
                                  <a:pt x="0" y="24"/>
                                </a:lnTo>
                                <a:lnTo>
                                  <a:pt x="1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512"/>
                        <wps:cNvSpPr>
                          <a:spLocks/>
                        </wps:cNvSpPr>
                        <wps:spPr bwMode="auto">
                          <a:xfrm>
                            <a:off x="2456180" y="1395730"/>
                            <a:ext cx="170180" cy="152400"/>
                          </a:xfrm>
                          <a:custGeom>
                            <a:avLst/>
                            <a:gdLst>
                              <a:gd name="T0" fmla="*/ 0 w 268"/>
                              <a:gd name="T1" fmla="*/ 125 h 240"/>
                              <a:gd name="T2" fmla="*/ 67 w 268"/>
                              <a:gd name="T3" fmla="*/ 240 h 240"/>
                              <a:gd name="T4" fmla="*/ 268 w 268"/>
                              <a:gd name="T5" fmla="*/ 111 h 240"/>
                              <a:gd name="T6" fmla="*/ 196 w 268"/>
                              <a:gd name="T7" fmla="*/ 0 h 240"/>
                              <a:gd name="T8" fmla="*/ 0 w 268"/>
                              <a:gd name="T9" fmla="*/ 125 h 240"/>
                            </a:gdLst>
                            <a:ahLst/>
                            <a:cxnLst>
                              <a:cxn ang="0">
                                <a:pos x="T0" y="T1"/>
                              </a:cxn>
                              <a:cxn ang="0">
                                <a:pos x="T2" y="T3"/>
                              </a:cxn>
                              <a:cxn ang="0">
                                <a:pos x="T4" y="T5"/>
                              </a:cxn>
                              <a:cxn ang="0">
                                <a:pos x="T6" y="T7"/>
                              </a:cxn>
                              <a:cxn ang="0">
                                <a:pos x="T8" y="T9"/>
                              </a:cxn>
                            </a:cxnLst>
                            <a:rect l="0" t="0" r="r" b="b"/>
                            <a:pathLst>
                              <a:path w="268" h="240">
                                <a:moveTo>
                                  <a:pt x="0" y="125"/>
                                </a:moveTo>
                                <a:lnTo>
                                  <a:pt x="67" y="240"/>
                                </a:lnTo>
                                <a:lnTo>
                                  <a:pt x="268" y="111"/>
                                </a:lnTo>
                                <a:lnTo>
                                  <a:pt x="196" y="0"/>
                                </a:lnTo>
                                <a:lnTo>
                                  <a:pt x="0" y="1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513"/>
                        <wps:cNvSpPr>
                          <a:spLocks/>
                        </wps:cNvSpPr>
                        <wps:spPr bwMode="auto">
                          <a:xfrm>
                            <a:off x="2480310" y="1496695"/>
                            <a:ext cx="33655" cy="24130"/>
                          </a:xfrm>
                          <a:custGeom>
                            <a:avLst/>
                            <a:gdLst>
                              <a:gd name="T0" fmla="*/ 53 w 53"/>
                              <a:gd name="T1" fmla="*/ 5 h 38"/>
                              <a:gd name="T2" fmla="*/ 0 w 53"/>
                              <a:gd name="T3" fmla="*/ 38 h 38"/>
                              <a:gd name="T4" fmla="*/ 0 w 53"/>
                              <a:gd name="T5" fmla="*/ 33 h 38"/>
                              <a:gd name="T6" fmla="*/ 53 w 53"/>
                              <a:gd name="T7" fmla="*/ 0 h 38"/>
                              <a:gd name="T8" fmla="*/ 53 w 53"/>
                              <a:gd name="T9" fmla="*/ 5 h 38"/>
                            </a:gdLst>
                            <a:ahLst/>
                            <a:cxnLst>
                              <a:cxn ang="0">
                                <a:pos x="T0" y="T1"/>
                              </a:cxn>
                              <a:cxn ang="0">
                                <a:pos x="T2" y="T3"/>
                              </a:cxn>
                              <a:cxn ang="0">
                                <a:pos x="T4" y="T5"/>
                              </a:cxn>
                              <a:cxn ang="0">
                                <a:pos x="T6" y="T7"/>
                              </a:cxn>
                              <a:cxn ang="0">
                                <a:pos x="T8" y="T9"/>
                              </a:cxn>
                            </a:cxnLst>
                            <a:rect l="0" t="0" r="r" b="b"/>
                            <a:pathLst>
                              <a:path w="53" h="38">
                                <a:moveTo>
                                  <a:pt x="53" y="5"/>
                                </a:moveTo>
                                <a:lnTo>
                                  <a:pt x="0" y="38"/>
                                </a:lnTo>
                                <a:lnTo>
                                  <a:pt x="0" y="33"/>
                                </a:lnTo>
                                <a:lnTo>
                                  <a:pt x="53" y="0"/>
                                </a:lnTo>
                                <a:lnTo>
                                  <a:pt x="5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514"/>
                        <wps:cNvSpPr>
                          <a:spLocks/>
                        </wps:cNvSpPr>
                        <wps:spPr bwMode="auto">
                          <a:xfrm>
                            <a:off x="2507615" y="1456690"/>
                            <a:ext cx="39370" cy="52070"/>
                          </a:xfrm>
                          <a:custGeom>
                            <a:avLst/>
                            <a:gdLst>
                              <a:gd name="T0" fmla="*/ 0 w 62"/>
                              <a:gd name="T1" fmla="*/ 20 h 82"/>
                              <a:gd name="T2" fmla="*/ 10 w 62"/>
                              <a:gd name="T3" fmla="*/ 5 h 82"/>
                              <a:gd name="T4" fmla="*/ 10 w 62"/>
                              <a:gd name="T5" fmla="*/ 0 h 82"/>
                              <a:gd name="T6" fmla="*/ 43 w 62"/>
                              <a:gd name="T7" fmla="*/ 58 h 82"/>
                              <a:gd name="T8" fmla="*/ 48 w 62"/>
                              <a:gd name="T9" fmla="*/ 68 h 82"/>
                              <a:gd name="T10" fmla="*/ 53 w 62"/>
                              <a:gd name="T11" fmla="*/ 68 h 82"/>
                              <a:gd name="T12" fmla="*/ 58 w 62"/>
                              <a:gd name="T13" fmla="*/ 63 h 82"/>
                              <a:gd name="T14" fmla="*/ 62 w 62"/>
                              <a:gd name="T15" fmla="*/ 68 h 82"/>
                              <a:gd name="T16" fmla="*/ 39 w 62"/>
                              <a:gd name="T17" fmla="*/ 82 h 82"/>
                              <a:gd name="T18" fmla="*/ 34 w 62"/>
                              <a:gd name="T19" fmla="*/ 82 h 82"/>
                              <a:gd name="T20" fmla="*/ 39 w 62"/>
                              <a:gd name="T21" fmla="*/ 77 h 82"/>
                              <a:gd name="T22" fmla="*/ 43 w 62"/>
                              <a:gd name="T23" fmla="*/ 72 h 82"/>
                              <a:gd name="T24" fmla="*/ 39 w 62"/>
                              <a:gd name="T25" fmla="*/ 63 h 82"/>
                              <a:gd name="T26" fmla="*/ 15 w 62"/>
                              <a:gd name="T27" fmla="*/ 29 h 82"/>
                              <a:gd name="T28" fmla="*/ 10 w 62"/>
                              <a:gd name="T29" fmla="*/ 20 h 82"/>
                              <a:gd name="T30" fmla="*/ 5 w 62"/>
                              <a:gd name="T31" fmla="*/ 20 h 82"/>
                              <a:gd name="T32" fmla="*/ 0 w 62"/>
                              <a:gd name="T33" fmla="*/ 24 h 82"/>
                              <a:gd name="T34" fmla="*/ 0 w 62"/>
                              <a:gd name="T35" fmla="*/ 2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2" h="82">
                                <a:moveTo>
                                  <a:pt x="0" y="20"/>
                                </a:moveTo>
                                <a:lnTo>
                                  <a:pt x="10" y="5"/>
                                </a:lnTo>
                                <a:lnTo>
                                  <a:pt x="10" y="0"/>
                                </a:lnTo>
                                <a:lnTo>
                                  <a:pt x="43" y="58"/>
                                </a:lnTo>
                                <a:lnTo>
                                  <a:pt x="48" y="68"/>
                                </a:lnTo>
                                <a:lnTo>
                                  <a:pt x="53" y="68"/>
                                </a:lnTo>
                                <a:lnTo>
                                  <a:pt x="58" y="63"/>
                                </a:lnTo>
                                <a:lnTo>
                                  <a:pt x="62" y="68"/>
                                </a:lnTo>
                                <a:lnTo>
                                  <a:pt x="39" y="82"/>
                                </a:lnTo>
                                <a:lnTo>
                                  <a:pt x="34" y="82"/>
                                </a:lnTo>
                                <a:lnTo>
                                  <a:pt x="39" y="77"/>
                                </a:lnTo>
                                <a:lnTo>
                                  <a:pt x="43" y="72"/>
                                </a:lnTo>
                                <a:lnTo>
                                  <a:pt x="39" y="63"/>
                                </a:lnTo>
                                <a:lnTo>
                                  <a:pt x="15" y="29"/>
                                </a:lnTo>
                                <a:lnTo>
                                  <a:pt x="10" y="20"/>
                                </a:lnTo>
                                <a:lnTo>
                                  <a:pt x="5" y="20"/>
                                </a:lnTo>
                                <a:lnTo>
                                  <a:pt x="0" y="24"/>
                                </a:lnTo>
                                <a:lnTo>
                                  <a:pt x="0"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515"/>
                        <wps:cNvSpPr>
                          <a:spLocks noEditPoints="1"/>
                        </wps:cNvSpPr>
                        <wps:spPr bwMode="auto">
                          <a:xfrm>
                            <a:off x="2541270" y="1432560"/>
                            <a:ext cx="36195" cy="54610"/>
                          </a:xfrm>
                          <a:custGeom>
                            <a:avLst/>
                            <a:gdLst>
                              <a:gd name="T0" fmla="*/ 24 w 57"/>
                              <a:gd name="T1" fmla="*/ 0 h 86"/>
                              <a:gd name="T2" fmla="*/ 14 w 57"/>
                              <a:gd name="T3" fmla="*/ 10 h 86"/>
                              <a:gd name="T4" fmla="*/ 14 w 57"/>
                              <a:gd name="T5" fmla="*/ 14 h 86"/>
                              <a:gd name="T6" fmla="*/ 9 w 57"/>
                              <a:gd name="T7" fmla="*/ 19 h 86"/>
                              <a:gd name="T8" fmla="*/ 9 w 57"/>
                              <a:gd name="T9" fmla="*/ 34 h 86"/>
                              <a:gd name="T10" fmla="*/ 14 w 57"/>
                              <a:gd name="T11" fmla="*/ 48 h 86"/>
                              <a:gd name="T12" fmla="*/ 24 w 57"/>
                              <a:gd name="T13" fmla="*/ 34 h 86"/>
                              <a:gd name="T14" fmla="*/ 38 w 57"/>
                              <a:gd name="T15" fmla="*/ 34 h 86"/>
                              <a:gd name="T16" fmla="*/ 53 w 57"/>
                              <a:gd name="T17" fmla="*/ 43 h 86"/>
                              <a:gd name="T18" fmla="*/ 57 w 57"/>
                              <a:gd name="T19" fmla="*/ 62 h 86"/>
                              <a:gd name="T20" fmla="*/ 48 w 57"/>
                              <a:gd name="T21" fmla="*/ 82 h 86"/>
                              <a:gd name="T22" fmla="*/ 33 w 57"/>
                              <a:gd name="T23" fmla="*/ 86 h 86"/>
                              <a:gd name="T24" fmla="*/ 9 w 57"/>
                              <a:gd name="T25" fmla="*/ 67 h 86"/>
                              <a:gd name="T26" fmla="*/ 0 w 57"/>
                              <a:gd name="T27" fmla="*/ 48 h 86"/>
                              <a:gd name="T28" fmla="*/ 5 w 57"/>
                              <a:gd name="T29" fmla="*/ 29 h 86"/>
                              <a:gd name="T30" fmla="*/ 9 w 57"/>
                              <a:gd name="T31" fmla="*/ 10 h 86"/>
                              <a:gd name="T32" fmla="*/ 19 w 57"/>
                              <a:gd name="T33" fmla="*/ 0 h 86"/>
                              <a:gd name="T34" fmla="*/ 24 w 57"/>
                              <a:gd name="T35" fmla="*/ 0 h 86"/>
                              <a:gd name="T36" fmla="*/ 14 w 57"/>
                              <a:gd name="T37" fmla="*/ 53 h 86"/>
                              <a:gd name="T38" fmla="*/ 19 w 57"/>
                              <a:gd name="T39" fmla="*/ 62 h 86"/>
                              <a:gd name="T40" fmla="*/ 29 w 57"/>
                              <a:gd name="T41" fmla="*/ 72 h 86"/>
                              <a:gd name="T42" fmla="*/ 38 w 57"/>
                              <a:gd name="T43" fmla="*/ 82 h 86"/>
                              <a:gd name="T44" fmla="*/ 48 w 57"/>
                              <a:gd name="T45" fmla="*/ 77 h 86"/>
                              <a:gd name="T46" fmla="*/ 53 w 57"/>
                              <a:gd name="T47" fmla="*/ 67 h 86"/>
                              <a:gd name="T48" fmla="*/ 48 w 57"/>
                              <a:gd name="T49" fmla="*/ 58 h 86"/>
                              <a:gd name="T50" fmla="*/ 33 w 57"/>
                              <a:gd name="T51" fmla="*/ 43 h 86"/>
                              <a:gd name="T52" fmla="*/ 19 w 57"/>
                              <a:gd name="T53" fmla="*/ 43 h 86"/>
                              <a:gd name="T54" fmla="*/ 19 w 57"/>
                              <a:gd name="T55" fmla="*/ 48 h 86"/>
                              <a:gd name="T56" fmla="*/ 14 w 57"/>
                              <a:gd name="T57" fmla="*/ 5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7" h="86">
                                <a:moveTo>
                                  <a:pt x="24" y="0"/>
                                </a:moveTo>
                                <a:lnTo>
                                  <a:pt x="14" y="10"/>
                                </a:lnTo>
                                <a:lnTo>
                                  <a:pt x="14" y="14"/>
                                </a:lnTo>
                                <a:lnTo>
                                  <a:pt x="9" y="19"/>
                                </a:lnTo>
                                <a:lnTo>
                                  <a:pt x="9" y="34"/>
                                </a:lnTo>
                                <a:lnTo>
                                  <a:pt x="14" y="48"/>
                                </a:lnTo>
                                <a:lnTo>
                                  <a:pt x="24" y="34"/>
                                </a:lnTo>
                                <a:lnTo>
                                  <a:pt x="38" y="34"/>
                                </a:lnTo>
                                <a:lnTo>
                                  <a:pt x="53" y="43"/>
                                </a:lnTo>
                                <a:lnTo>
                                  <a:pt x="57" y="62"/>
                                </a:lnTo>
                                <a:lnTo>
                                  <a:pt x="48" y="82"/>
                                </a:lnTo>
                                <a:lnTo>
                                  <a:pt x="33" y="86"/>
                                </a:lnTo>
                                <a:lnTo>
                                  <a:pt x="9" y="67"/>
                                </a:lnTo>
                                <a:lnTo>
                                  <a:pt x="0" y="48"/>
                                </a:lnTo>
                                <a:lnTo>
                                  <a:pt x="5" y="29"/>
                                </a:lnTo>
                                <a:lnTo>
                                  <a:pt x="9" y="10"/>
                                </a:lnTo>
                                <a:lnTo>
                                  <a:pt x="19" y="0"/>
                                </a:lnTo>
                                <a:lnTo>
                                  <a:pt x="24" y="0"/>
                                </a:lnTo>
                                <a:close/>
                                <a:moveTo>
                                  <a:pt x="14" y="53"/>
                                </a:moveTo>
                                <a:lnTo>
                                  <a:pt x="19" y="62"/>
                                </a:lnTo>
                                <a:lnTo>
                                  <a:pt x="29" y="72"/>
                                </a:lnTo>
                                <a:lnTo>
                                  <a:pt x="38" y="82"/>
                                </a:lnTo>
                                <a:lnTo>
                                  <a:pt x="48" y="77"/>
                                </a:lnTo>
                                <a:lnTo>
                                  <a:pt x="53" y="67"/>
                                </a:lnTo>
                                <a:lnTo>
                                  <a:pt x="48" y="58"/>
                                </a:lnTo>
                                <a:lnTo>
                                  <a:pt x="33" y="43"/>
                                </a:lnTo>
                                <a:lnTo>
                                  <a:pt x="19" y="43"/>
                                </a:lnTo>
                                <a:lnTo>
                                  <a:pt x="19" y="48"/>
                                </a:lnTo>
                                <a:lnTo>
                                  <a:pt x="1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516"/>
                        <wps:cNvSpPr>
                          <a:spLocks/>
                        </wps:cNvSpPr>
                        <wps:spPr bwMode="auto">
                          <a:xfrm>
                            <a:off x="2571750" y="1414145"/>
                            <a:ext cx="33655" cy="55245"/>
                          </a:xfrm>
                          <a:custGeom>
                            <a:avLst/>
                            <a:gdLst>
                              <a:gd name="T0" fmla="*/ 24 w 53"/>
                              <a:gd name="T1" fmla="*/ 0 h 87"/>
                              <a:gd name="T2" fmla="*/ 24 w 53"/>
                              <a:gd name="T3" fmla="*/ 10 h 87"/>
                              <a:gd name="T4" fmla="*/ 5 w 53"/>
                              <a:gd name="T5" fmla="*/ 19 h 87"/>
                              <a:gd name="T6" fmla="*/ 5 w 53"/>
                              <a:gd name="T7" fmla="*/ 34 h 87"/>
                              <a:gd name="T8" fmla="*/ 33 w 53"/>
                              <a:gd name="T9" fmla="*/ 29 h 87"/>
                              <a:gd name="T10" fmla="*/ 43 w 53"/>
                              <a:gd name="T11" fmla="*/ 34 h 87"/>
                              <a:gd name="T12" fmla="*/ 48 w 53"/>
                              <a:gd name="T13" fmla="*/ 43 h 87"/>
                              <a:gd name="T14" fmla="*/ 53 w 53"/>
                              <a:gd name="T15" fmla="*/ 53 h 87"/>
                              <a:gd name="T16" fmla="*/ 53 w 53"/>
                              <a:gd name="T17" fmla="*/ 63 h 87"/>
                              <a:gd name="T18" fmla="*/ 48 w 53"/>
                              <a:gd name="T19" fmla="*/ 72 h 87"/>
                              <a:gd name="T20" fmla="*/ 38 w 53"/>
                              <a:gd name="T21" fmla="*/ 87 h 87"/>
                              <a:gd name="T22" fmla="*/ 29 w 53"/>
                              <a:gd name="T23" fmla="*/ 87 h 87"/>
                              <a:gd name="T24" fmla="*/ 24 w 53"/>
                              <a:gd name="T25" fmla="*/ 87 h 87"/>
                              <a:gd name="T26" fmla="*/ 24 w 53"/>
                              <a:gd name="T27" fmla="*/ 82 h 87"/>
                              <a:gd name="T28" fmla="*/ 24 w 53"/>
                              <a:gd name="T29" fmla="*/ 77 h 87"/>
                              <a:gd name="T30" fmla="*/ 29 w 53"/>
                              <a:gd name="T31" fmla="*/ 77 h 87"/>
                              <a:gd name="T32" fmla="*/ 33 w 53"/>
                              <a:gd name="T33" fmla="*/ 77 h 87"/>
                              <a:gd name="T34" fmla="*/ 43 w 53"/>
                              <a:gd name="T35" fmla="*/ 77 h 87"/>
                              <a:gd name="T36" fmla="*/ 48 w 53"/>
                              <a:gd name="T37" fmla="*/ 72 h 87"/>
                              <a:gd name="T38" fmla="*/ 48 w 53"/>
                              <a:gd name="T39" fmla="*/ 67 h 87"/>
                              <a:gd name="T40" fmla="*/ 48 w 53"/>
                              <a:gd name="T41" fmla="*/ 53 h 87"/>
                              <a:gd name="T42" fmla="*/ 33 w 53"/>
                              <a:gd name="T43" fmla="*/ 43 h 87"/>
                              <a:gd name="T44" fmla="*/ 19 w 53"/>
                              <a:gd name="T45" fmla="*/ 39 h 87"/>
                              <a:gd name="T46" fmla="*/ 14 w 53"/>
                              <a:gd name="T47" fmla="*/ 43 h 87"/>
                              <a:gd name="T48" fmla="*/ 5 w 53"/>
                              <a:gd name="T49" fmla="*/ 48 h 87"/>
                              <a:gd name="T50" fmla="*/ 0 w 53"/>
                              <a:gd name="T51" fmla="*/ 15 h 87"/>
                              <a:gd name="T52" fmla="*/ 24 w 53"/>
                              <a:gd name="T53"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3" h="87">
                                <a:moveTo>
                                  <a:pt x="24" y="0"/>
                                </a:moveTo>
                                <a:lnTo>
                                  <a:pt x="24" y="10"/>
                                </a:lnTo>
                                <a:lnTo>
                                  <a:pt x="5" y="19"/>
                                </a:lnTo>
                                <a:lnTo>
                                  <a:pt x="5" y="34"/>
                                </a:lnTo>
                                <a:lnTo>
                                  <a:pt x="33" y="29"/>
                                </a:lnTo>
                                <a:lnTo>
                                  <a:pt x="43" y="34"/>
                                </a:lnTo>
                                <a:lnTo>
                                  <a:pt x="48" y="43"/>
                                </a:lnTo>
                                <a:lnTo>
                                  <a:pt x="53" y="53"/>
                                </a:lnTo>
                                <a:lnTo>
                                  <a:pt x="53" y="63"/>
                                </a:lnTo>
                                <a:lnTo>
                                  <a:pt x="48" y="72"/>
                                </a:lnTo>
                                <a:lnTo>
                                  <a:pt x="38" y="87"/>
                                </a:lnTo>
                                <a:lnTo>
                                  <a:pt x="29" y="87"/>
                                </a:lnTo>
                                <a:lnTo>
                                  <a:pt x="24" y="87"/>
                                </a:lnTo>
                                <a:lnTo>
                                  <a:pt x="24" y="82"/>
                                </a:lnTo>
                                <a:lnTo>
                                  <a:pt x="24" y="77"/>
                                </a:lnTo>
                                <a:lnTo>
                                  <a:pt x="29" y="77"/>
                                </a:lnTo>
                                <a:lnTo>
                                  <a:pt x="33" y="77"/>
                                </a:lnTo>
                                <a:lnTo>
                                  <a:pt x="43" y="77"/>
                                </a:lnTo>
                                <a:lnTo>
                                  <a:pt x="48" y="72"/>
                                </a:lnTo>
                                <a:lnTo>
                                  <a:pt x="48" y="67"/>
                                </a:lnTo>
                                <a:lnTo>
                                  <a:pt x="48" y="53"/>
                                </a:lnTo>
                                <a:lnTo>
                                  <a:pt x="33" y="43"/>
                                </a:lnTo>
                                <a:lnTo>
                                  <a:pt x="19" y="39"/>
                                </a:lnTo>
                                <a:lnTo>
                                  <a:pt x="14" y="43"/>
                                </a:lnTo>
                                <a:lnTo>
                                  <a:pt x="5" y="48"/>
                                </a:lnTo>
                                <a:lnTo>
                                  <a:pt x="0" y="15"/>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517"/>
                        <wps:cNvSpPr>
                          <a:spLocks/>
                        </wps:cNvSpPr>
                        <wps:spPr bwMode="auto">
                          <a:xfrm>
                            <a:off x="2860675" y="1999615"/>
                            <a:ext cx="170180" cy="164465"/>
                          </a:xfrm>
                          <a:custGeom>
                            <a:avLst/>
                            <a:gdLst>
                              <a:gd name="T0" fmla="*/ 81 w 268"/>
                              <a:gd name="T1" fmla="*/ 0 h 259"/>
                              <a:gd name="T2" fmla="*/ 0 w 268"/>
                              <a:gd name="T3" fmla="*/ 110 h 259"/>
                              <a:gd name="T4" fmla="*/ 187 w 268"/>
                              <a:gd name="T5" fmla="*/ 259 h 259"/>
                              <a:gd name="T6" fmla="*/ 268 w 268"/>
                              <a:gd name="T7" fmla="*/ 153 h 259"/>
                              <a:gd name="T8" fmla="*/ 81 w 268"/>
                              <a:gd name="T9" fmla="*/ 0 h 259"/>
                            </a:gdLst>
                            <a:ahLst/>
                            <a:cxnLst>
                              <a:cxn ang="0">
                                <a:pos x="T0" y="T1"/>
                              </a:cxn>
                              <a:cxn ang="0">
                                <a:pos x="T2" y="T3"/>
                              </a:cxn>
                              <a:cxn ang="0">
                                <a:pos x="T4" y="T5"/>
                              </a:cxn>
                              <a:cxn ang="0">
                                <a:pos x="T6" y="T7"/>
                              </a:cxn>
                              <a:cxn ang="0">
                                <a:pos x="T8" y="T9"/>
                              </a:cxn>
                            </a:cxnLst>
                            <a:rect l="0" t="0" r="r" b="b"/>
                            <a:pathLst>
                              <a:path w="268" h="259">
                                <a:moveTo>
                                  <a:pt x="81" y="0"/>
                                </a:moveTo>
                                <a:lnTo>
                                  <a:pt x="0" y="110"/>
                                </a:lnTo>
                                <a:lnTo>
                                  <a:pt x="187" y="259"/>
                                </a:lnTo>
                                <a:lnTo>
                                  <a:pt x="268" y="153"/>
                                </a:lnTo>
                                <a:lnTo>
                                  <a:pt x="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518"/>
                        <wps:cNvSpPr>
                          <a:spLocks/>
                        </wps:cNvSpPr>
                        <wps:spPr bwMode="auto">
                          <a:xfrm>
                            <a:off x="2882265" y="2038985"/>
                            <a:ext cx="29845" cy="27305"/>
                          </a:xfrm>
                          <a:custGeom>
                            <a:avLst/>
                            <a:gdLst>
                              <a:gd name="T0" fmla="*/ 47 w 47"/>
                              <a:gd name="T1" fmla="*/ 43 h 43"/>
                              <a:gd name="T2" fmla="*/ 0 w 47"/>
                              <a:gd name="T3" fmla="*/ 5 h 43"/>
                              <a:gd name="T4" fmla="*/ 0 w 47"/>
                              <a:gd name="T5" fmla="*/ 0 h 43"/>
                              <a:gd name="T6" fmla="*/ 47 w 47"/>
                              <a:gd name="T7" fmla="*/ 39 h 43"/>
                              <a:gd name="T8" fmla="*/ 47 w 47"/>
                              <a:gd name="T9" fmla="*/ 43 h 43"/>
                            </a:gdLst>
                            <a:ahLst/>
                            <a:cxnLst>
                              <a:cxn ang="0">
                                <a:pos x="T0" y="T1"/>
                              </a:cxn>
                              <a:cxn ang="0">
                                <a:pos x="T2" y="T3"/>
                              </a:cxn>
                              <a:cxn ang="0">
                                <a:pos x="T4" y="T5"/>
                              </a:cxn>
                              <a:cxn ang="0">
                                <a:pos x="T6" y="T7"/>
                              </a:cxn>
                              <a:cxn ang="0">
                                <a:pos x="T8" y="T9"/>
                              </a:cxn>
                            </a:cxnLst>
                            <a:rect l="0" t="0" r="r" b="b"/>
                            <a:pathLst>
                              <a:path w="47" h="43">
                                <a:moveTo>
                                  <a:pt x="47" y="43"/>
                                </a:moveTo>
                                <a:lnTo>
                                  <a:pt x="0" y="5"/>
                                </a:lnTo>
                                <a:lnTo>
                                  <a:pt x="0" y="0"/>
                                </a:lnTo>
                                <a:lnTo>
                                  <a:pt x="47" y="39"/>
                                </a:lnTo>
                                <a:lnTo>
                                  <a:pt x="47"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519"/>
                        <wps:cNvSpPr>
                          <a:spLocks/>
                        </wps:cNvSpPr>
                        <wps:spPr bwMode="auto">
                          <a:xfrm>
                            <a:off x="2909570" y="2048510"/>
                            <a:ext cx="39370" cy="48260"/>
                          </a:xfrm>
                          <a:custGeom>
                            <a:avLst/>
                            <a:gdLst>
                              <a:gd name="T0" fmla="*/ 38 w 62"/>
                              <a:gd name="T1" fmla="*/ 0 h 76"/>
                              <a:gd name="T2" fmla="*/ 62 w 62"/>
                              <a:gd name="T3" fmla="*/ 4 h 76"/>
                              <a:gd name="T4" fmla="*/ 24 w 62"/>
                              <a:gd name="T5" fmla="*/ 57 h 76"/>
                              <a:gd name="T6" fmla="*/ 19 w 62"/>
                              <a:gd name="T7" fmla="*/ 67 h 76"/>
                              <a:gd name="T8" fmla="*/ 24 w 62"/>
                              <a:gd name="T9" fmla="*/ 76 h 76"/>
                              <a:gd name="T10" fmla="*/ 19 w 62"/>
                              <a:gd name="T11" fmla="*/ 76 h 76"/>
                              <a:gd name="T12" fmla="*/ 0 w 62"/>
                              <a:gd name="T13" fmla="*/ 57 h 76"/>
                              <a:gd name="T14" fmla="*/ 4 w 62"/>
                              <a:gd name="T15" fmla="*/ 57 h 76"/>
                              <a:gd name="T16" fmla="*/ 9 w 62"/>
                              <a:gd name="T17" fmla="*/ 57 h 76"/>
                              <a:gd name="T18" fmla="*/ 14 w 62"/>
                              <a:gd name="T19" fmla="*/ 52 h 76"/>
                              <a:gd name="T20" fmla="*/ 38 w 62"/>
                              <a:gd name="T21" fmla="*/ 19 h 76"/>
                              <a:gd name="T22" fmla="*/ 48 w 62"/>
                              <a:gd name="T23" fmla="*/ 9 h 76"/>
                              <a:gd name="T24" fmla="*/ 48 w 62"/>
                              <a:gd name="T25" fmla="*/ 4 h 76"/>
                              <a:gd name="T26" fmla="*/ 43 w 62"/>
                              <a:gd name="T27" fmla="*/ 4 h 76"/>
                              <a:gd name="T28" fmla="*/ 38 w 62"/>
                              <a:gd name="T2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2" h="76">
                                <a:moveTo>
                                  <a:pt x="38" y="0"/>
                                </a:moveTo>
                                <a:lnTo>
                                  <a:pt x="62" y="4"/>
                                </a:lnTo>
                                <a:lnTo>
                                  <a:pt x="24" y="57"/>
                                </a:lnTo>
                                <a:lnTo>
                                  <a:pt x="19" y="67"/>
                                </a:lnTo>
                                <a:lnTo>
                                  <a:pt x="24" y="76"/>
                                </a:lnTo>
                                <a:lnTo>
                                  <a:pt x="19" y="76"/>
                                </a:lnTo>
                                <a:lnTo>
                                  <a:pt x="0" y="57"/>
                                </a:lnTo>
                                <a:lnTo>
                                  <a:pt x="4" y="57"/>
                                </a:lnTo>
                                <a:lnTo>
                                  <a:pt x="9" y="57"/>
                                </a:lnTo>
                                <a:lnTo>
                                  <a:pt x="14" y="52"/>
                                </a:lnTo>
                                <a:lnTo>
                                  <a:pt x="38" y="19"/>
                                </a:lnTo>
                                <a:lnTo>
                                  <a:pt x="48" y="9"/>
                                </a:lnTo>
                                <a:lnTo>
                                  <a:pt x="48" y="4"/>
                                </a:lnTo>
                                <a:lnTo>
                                  <a:pt x="43" y="4"/>
                                </a:lnTo>
                                <a:lnTo>
                                  <a:pt x="3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520"/>
                        <wps:cNvSpPr>
                          <a:spLocks noEditPoints="1"/>
                        </wps:cNvSpPr>
                        <wps:spPr bwMode="auto">
                          <a:xfrm>
                            <a:off x="2940050" y="2075815"/>
                            <a:ext cx="48260" cy="42545"/>
                          </a:xfrm>
                          <a:custGeom>
                            <a:avLst/>
                            <a:gdLst>
                              <a:gd name="T0" fmla="*/ 76 w 76"/>
                              <a:gd name="T1" fmla="*/ 9 h 67"/>
                              <a:gd name="T2" fmla="*/ 71 w 76"/>
                              <a:gd name="T3" fmla="*/ 14 h 67"/>
                              <a:gd name="T4" fmla="*/ 62 w 76"/>
                              <a:gd name="T5" fmla="*/ 9 h 67"/>
                              <a:gd name="T6" fmla="*/ 52 w 76"/>
                              <a:gd name="T7" fmla="*/ 5 h 67"/>
                              <a:gd name="T8" fmla="*/ 38 w 76"/>
                              <a:gd name="T9" fmla="*/ 9 h 67"/>
                              <a:gd name="T10" fmla="*/ 33 w 76"/>
                              <a:gd name="T11" fmla="*/ 14 h 67"/>
                              <a:gd name="T12" fmla="*/ 24 w 76"/>
                              <a:gd name="T13" fmla="*/ 19 h 67"/>
                              <a:gd name="T14" fmla="*/ 43 w 76"/>
                              <a:gd name="T15" fmla="*/ 24 h 67"/>
                              <a:gd name="T16" fmla="*/ 47 w 76"/>
                              <a:gd name="T17" fmla="*/ 38 h 67"/>
                              <a:gd name="T18" fmla="*/ 43 w 76"/>
                              <a:gd name="T19" fmla="*/ 57 h 67"/>
                              <a:gd name="T20" fmla="*/ 38 w 76"/>
                              <a:gd name="T21" fmla="*/ 62 h 67"/>
                              <a:gd name="T22" fmla="*/ 28 w 76"/>
                              <a:gd name="T23" fmla="*/ 67 h 67"/>
                              <a:gd name="T24" fmla="*/ 4 w 76"/>
                              <a:gd name="T25" fmla="*/ 62 h 67"/>
                              <a:gd name="T26" fmla="*/ 4 w 76"/>
                              <a:gd name="T27" fmla="*/ 57 h 67"/>
                              <a:gd name="T28" fmla="*/ 0 w 76"/>
                              <a:gd name="T29" fmla="*/ 48 h 67"/>
                              <a:gd name="T30" fmla="*/ 9 w 76"/>
                              <a:gd name="T31" fmla="*/ 19 h 67"/>
                              <a:gd name="T32" fmla="*/ 14 w 76"/>
                              <a:gd name="T33" fmla="*/ 14 h 67"/>
                              <a:gd name="T34" fmla="*/ 24 w 76"/>
                              <a:gd name="T35" fmla="*/ 5 h 67"/>
                              <a:gd name="T36" fmla="*/ 33 w 76"/>
                              <a:gd name="T37" fmla="*/ 5 h 67"/>
                              <a:gd name="T38" fmla="*/ 43 w 76"/>
                              <a:gd name="T39" fmla="*/ 0 h 67"/>
                              <a:gd name="T40" fmla="*/ 62 w 76"/>
                              <a:gd name="T41" fmla="*/ 0 h 67"/>
                              <a:gd name="T42" fmla="*/ 71 w 76"/>
                              <a:gd name="T43" fmla="*/ 9 h 67"/>
                              <a:gd name="T44" fmla="*/ 76 w 76"/>
                              <a:gd name="T45" fmla="*/ 9 h 67"/>
                              <a:gd name="T46" fmla="*/ 24 w 76"/>
                              <a:gd name="T47" fmla="*/ 19 h 67"/>
                              <a:gd name="T48" fmla="*/ 14 w 76"/>
                              <a:gd name="T49" fmla="*/ 29 h 67"/>
                              <a:gd name="T50" fmla="*/ 9 w 76"/>
                              <a:gd name="T51" fmla="*/ 43 h 67"/>
                              <a:gd name="T52" fmla="*/ 4 w 76"/>
                              <a:gd name="T53" fmla="*/ 53 h 67"/>
                              <a:gd name="T54" fmla="*/ 9 w 76"/>
                              <a:gd name="T55" fmla="*/ 57 h 67"/>
                              <a:gd name="T56" fmla="*/ 9 w 76"/>
                              <a:gd name="T57" fmla="*/ 62 h 67"/>
                              <a:gd name="T58" fmla="*/ 19 w 76"/>
                              <a:gd name="T59" fmla="*/ 62 h 67"/>
                              <a:gd name="T60" fmla="*/ 33 w 76"/>
                              <a:gd name="T61" fmla="*/ 53 h 67"/>
                              <a:gd name="T62" fmla="*/ 38 w 76"/>
                              <a:gd name="T63" fmla="*/ 48 h 67"/>
                              <a:gd name="T64" fmla="*/ 38 w 76"/>
                              <a:gd name="T65" fmla="*/ 38 h 67"/>
                              <a:gd name="T66" fmla="*/ 33 w 76"/>
                              <a:gd name="T67" fmla="*/ 24 h 67"/>
                              <a:gd name="T68" fmla="*/ 28 w 76"/>
                              <a:gd name="T69" fmla="*/ 24 h 67"/>
                              <a:gd name="T70" fmla="*/ 24 w 76"/>
                              <a:gd name="T71" fmla="*/ 19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76" h="67">
                                <a:moveTo>
                                  <a:pt x="76" y="9"/>
                                </a:moveTo>
                                <a:lnTo>
                                  <a:pt x="71" y="14"/>
                                </a:lnTo>
                                <a:lnTo>
                                  <a:pt x="62" y="9"/>
                                </a:lnTo>
                                <a:lnTo>
                                  <a:pt x="52" y="5"/>
                                </a:lnTo>
                                <a:lnTo>
                                  <a:pt x="38" y="9"/>
                                </a:lnTo>
                                <a:lnTo>
                                  <a:pt x="33" y="14"/>
                                </a:lnTo>
                                <a:lnTo>
                                  <a:pt x="24" y="19"/>
                                </a:lnTo>
                                <a:lnTo>
                                  <a:pt x="43" y="24"/>
                                </a:lnTo>
                                <a:lnTo>
                                  <a:pt x="47" y="38"/>
                                </a:lnTo>
                                <a:lnTo>
                                  <a:pt x="43" y="57"/>
                                </a:lnTo>
                                <a:lnTo>
                                  <a:pt x="38" y="62"/>
                                </a:lnTo>
                                <a:lnTo>
                                  <a:pt x="28" y="67"/>
                                </a:lnTo>
                                <a:lnTo>
                                  <a:pt x="4" y="62"/>
                                </a:lnTo>
                                <a:lnTo>
                                  <a:pt x="4" y="57"/>
                                </a:lnTo>
                                <a:lnTo>
                                  <a:pt x="0" y="48"/>
                                </a:lnTo>
                                <a:lnTo>
                                  <a:pt x="9" y="19"/>
                                </a:lnTo>
                                <a:lnTo>
                                  <a:pt x="14" y="14"/>
                                </a:lnTo>
                                <a:lnTo>
                                  <a:pt x="24" y="5"/>
                                </a:lnTo>
                                <a:lnTo>
                                  <a:pt x="33" y="5"/>
                                </a:lnTo>
                                <a:lnTo>
                                  <a:pt x="43" y="0"/>
                                </a:lnTo>
                                <a:lnTo>
                                  <a:pt x="62" y="0"/>
                                </a:lnTo>
                                <a:lnTo>
                                  <a:pt x="71" y="9"/>
                                </a:lnTo>
                                <a:lnTo>
                                  <a:pt x="76" y="9"/>
                                </a:lnTo>
                                <a:close/>
                                <a:moveTo>
                                  <a:pt x="24" y="19"/>
                                </a:moveTo>
                                <a:lnTo>
                                  <a:pt x="14" y="29"/>
                                </a:lnTo>
                                <a:lnTo>
                                  <a:pt x="9" y="43"/>
                                </a:lnTo>
                                <a:lnTo>
                                  <a:pt x="4" y="53"/>
                                </a:lnTo>
                                <a:lnTo>
                                  <a:pt x="9" y="57"/>
                                </a:lnTo>
                                <a:lnTo>
                                  <a:pt x="9" y="62"/>
                                </a:lnTo>
                                <a:lnTo>
                                  <a:pt x="19" y="62"/>
                                </a:lnTo>
                                <a:lnTo>
                                  <a:pt x="33" y="53"/>
                                </a:lnTo>
                                <a:lnTo>
                                  <a:pt x="38" y="48"/>
                                </a:lnTo>
                                <a:lnTo>
                                  <a:pt x="38" y="38"/>
                                </a:lnTo>
                                <a:lnTo>
                                  <a:pt x="33" y="24"/>
                                </a:lnTo>
                                <a:lnTo>
                                  <a:pt x="28" y="24"/>
                                </a:lnTo>
                                <a:lnTo>
                                  <a:pt x="24"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521"/>
                        <wps:cNvSpPr>
                          <a:spLocks/>
                        </wps:cNvSpPr>
                        <wps:spPr bwMode="auto">
                          <a:xfrm>
                            <a:off x="2964180" y="2094230"/>
                            <a:ext cx="51435" cy="45720"/>
                          </a:xfrm>
                          <a:custGeom>
                            <a:avLst/>
                            <a:gdLst>
                              <a:gd name="T0" fmla="*/ 81 w 81"/>
                              <a:gd name="T1" fmla="*/ 19 h 72"/>
                              <a:gd name="T2" fmla="*/ 72 w 81"/>
                              <a:gd name="T3" fmla="*/ 24 h 72"/>
                              <a:gd name="T4" fmla="*/ 53 w 81"/>
                              <a:gd name="T5" fmla="*/ 9 h 72"/>
                              <a:gd name="T6" fmla="*/ 43 w 81"/>
                              <a:gd name="T7" fmla="*/ 14 h 72"/>
                              <a:gd name="T8" fmla="*/ 48 w 81"/>
                              <a:gd name="T9" fmla="*/ 28 h 72"/>
                              <a:gd name="T10" fmla="*/ 53 w 81"/>
                              <a:gd name="T11" fmla="*/ 38 h 72"/>
                              <a:gd name="T12" fmla="*/ 48 w 81"/>
                              <a:gd name="T13" fmla="*/ 57 h 72"/>
                              <a:gd name="T14" fmla="*/ 38 w 81"/>
                              <a:gd name="T15" fmla="*/ 67 h 72"/>
                              <a:gd name="T16" fmla="*/ 29 w 81"/>
                              <a:gd name="T17" fmla="*/ 72 h 72"/>
                              <a:gd name="T18" fmla="*/ 19 w 81"/>
                              <a:gd name="T19" fmla="*/ 72 h 72"/>
                              <a:gd name="T20" fmla="*/ 14 w 81"/>
                              <a:gd name="T21" fmla="*/ 67 h 72"/>
                              <a:gd name="T22" fmla="*/ 5 w 81"/>
                              <a:gd name="T23" fmla="*/ 62 h 72"/>
                              <a:gd name="T24" fmla="*/ 0 w 81"/>
                              <a:gd name="T25" fmla="*/ 57 h 72"/>
                              <a:gd name="T26" fmla="*/ 0 w 81"/>
                              <a:gd name="T27" fmla="*/ 48 h 72"/>
                              <a:gd name="T28" fmla="*/ 5 w 81"/>
                              <a:gd name="T29" fmla="*/ 48 h 72"/>
                              <a:gd name="T30" fmla="*/ 9 w 81"/>
                              <a:gd name="T31" fmla="*/ 52 h 72"/>
                              <a:gd name="T32" fmla="*/ 14 w 81"/>
                              <a:gd name="T33" fmla="*/ 62 h 72"/>
                              <a:gd name="T34" fmla="*/ 29 w 81"/>
                              <a:gd name="T35" fmla="*/ 67 h 72"/>
                              <a:gd name="T36" fmla="*/ 38 w 81"/>
                              <a:gd name="T37" fmla="*/ 57 h 72"/>
                              <a:gd name="T38" fmla="*/ 43 w 81"/>
                              <a:gd name="T39" fmla="*/ 48 h 72"/>
                              <a:gd name="T40" fmla="*/ 38 w 81"/>
                              <a:gd name="T41" fmla="*/ 28 h 72"/>
                              <a:gd name="T42" fmla="*/ 29 w 81"/>
                              <a:gd name="T43" fmla="*/ 19 h 72"/>
                              <a:gd name="T44" fmla="*/ 57 w 81"/>
                              <a:gd name="T45" fmla="*/ 0 h 72"/>
                              <a:gd name="T46" fmla="*/ 81 w 81"/>
                              <a:gd name="T47" fmla="*/ 19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81" h="72">
                                <a:moveTo>
                                  <a:pt x="81" y="19"/>
                                </a:moveTo>
                                <a:lnTo>
                                  <a:pt x="72" y="24"/>
                                </a:lnTo>
                                <a:lnTo>
                                  <a:pt x="53" y="9"/>
                                </a:lnTo>
                                <a:lnTo>
                                  <a:pt x="43" y="14"/>
                                </a:lnTo>
                                <a:lnTo>
                                  <a:pt x="48" y="28"/>
                                </a:lnTo>
                                <a:lnTo>
                                  <a:pt x="53" y="38"/>
                                </a:lnTo>
                                <a:lnTo>
                                  <a:pt x="48" y="57"/>
                                </a:lnTo>
                                <a:lnTo>
                                  <a:pt x="38" y="67"/>
                                </a:lnTo>
                                <a:lnTo>
                                  <a:pt x="29" y="72"/>
                                </a:lnTo>
                                <a:lnTo>
                                  <a:pt x="19" y="72"/>
                                </a:lnTo>
                                <a:lnTo>
                                  <a:pt x="14" y="67"/>
                                </a:lnTo>
                                <a:lnTo>
                                  <a:pt x="5" y="62"/>
                                </a:lnTo>
                                <a:lnTo>
                                  <a:pt x="0" y="57"/>
                                </a:lnTo>
                                <a:lnTo>
                                  <a:pt x="0" y="48"/>
                                </a:lnTo>
                                <a:lnTo>
                                  <a:pt x="5" y="48"/>
                                </a:lnTo>
                                <a:lnTo>
                                  <a:pt x="9" y="52"/>
                                </a:lnTo>
                                <a:lnTo>
                                  <a:pt x="14" y="62"/>
                                </a:lnTo>
                                <a:lnTo>
                                  <a:pt x="29" y="67"/>
                                </a:lnTo>
                                <a:lnTo>
                                  <a:pt x="38" y="57"/>
                                </a:lnTo>
                                <a:lnTo>
                                  <a:pt x="43" y="48"/>
                                </a:lnTo>
                                <a:lnTo>
                                  <a:pt x="38" y="28"/>
                                </a:lnTo>
                                <a:lnTo>
                                  <a:pt x="29" y="19"/>
                                </a:lnTo>
                                <a:lnTo>
                                  <a:pt x="57" y="0"/>
                                </a:lnTo>
                                <a:lnTo>
                                  <a:pt x="8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522"/>
                        <wps:cNvSpPr>
                          <a:spLocks/>
                        </wps:cNvSpPr>
                        <wps:spPr bwMode="auto">
                          <a:xfrm>
                            <a:off x="1217930" y="1831975"/>
                            <a:ext cx="167005" cy="125095"/>
                          </a:xfrm>
                          <a:custGeom>
                            <a:avLst/>
                            <a:gdLst>
                              <a:gd name="T0" fmla="*/ 0 w 263"/>
                              <a:gd name="T1" fmla="*/ 72 h 197"/>
                              <a:gd name="T2" fmla="*/ 38 w 263"/>
                              <a:gd name="T3" fmla="*/ 197 h 197"/>
                              <a:gd name="T4" fmla="*/ 263 w 263"/>
                              <a:gd name="T5" fmla="*/ 129 h 197"/>
                              <a:gd name="T6" fmla="*/ 225 w 263"/>
                              <a:gd name="T7" fmla="*/ 0 h 197"/>
                              <a:gd name="T8" fmla="*/ 0 w 263"/>
                              <a:gd name="T9" fmla="*/ 72 h 197"/>
                            </a:gdLst>
                            <a:ahLst/>
                            <a:cxnLst>
                              <a:cxn ang="0">
                                <a:pos x="T0" y="T1"/>
                              </a:cxn>
                              <a:cxn ang="0">
                                <a:pos x="T2" y="T3"/>
                              </a:cxn>
                              <a:cxn ang="0">
                                <a:pos x="T4" y="T5"/>
                              </a:cxn>
                              <a:cxn ang="0">
                                <a:pos x="T6" y="T7"/>
                              </a:cxn>
                              <a:cxn ang="0">
                                <a:pos x="T8" y="T9"/>
                              </a:cxn>
                            </a:cxnLst>
                            <a:rect l="0" t="0" r="r" b="b"/>
                            <a:pathLst>
                              <a:path w="263" h="197">
                                <a:moveTo>
                                  <a:pt x="0" y="72"/>
                                </a:moveTo>
                                <a:lnTo>
                                  <a:pt x="38" y="197"/>
                                </a:lnTo>
                                <a:lnTo>
                                  <a:pt x="263" y="129"/>
                                </a:lnTo>
                                <a:lnTo>
                                  <a:pt x="225" y="0"/>
                                </a:lnTo>
                                <a:lnTo>
                                  <a:pt x="0" y="7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523"/>
                        <wps:cNvSpPr>
                          <a:spLocks/>
                        </wps:cNvSpPr>
                        <wps:spPr bwMode="auto">
                          <a:xfrm>
                            <a:off x="1233170" y="1911350"/>
                            <a:ext cx="36195" cy="15240"/>
                          </a:xfrm>
                          <a:custGeom>
                            <a:avLst/>
                            <a:gdLst>
                              <a:gd name="T0" fmla="*/ 57 w 57"/>
                              <a:gd name="T1" fmla="*/ 4 h 24"/>
                              <a:gd name="T2" fmla="*/ 0 w 57"/>
                              <a:gd name="T3" fmla="*/ 24 h 24"/>
                              <a:gd name="T4" fmla="*/ 0 w 57"/>
                              <a:gd name="T5" fmla="*/ 19 h 24"/>
                              <a:gd name="T6" fmla="*/ 57 w 57"/>
                              <a:gd name="T7" fmla="*/ 0 h 24"/>
                              <a:gd name="T8" fmla="*/ 57 w 57"/>
                              <a:gd name="T9" fmla="*/ 4 h 24"/>
                            </a:gdLst>
                            <a:ahLst/>
                            <a:cxnLst>
                              <a:cxn ang="0">
                                <a:pos x="T0" y="T1"/>
                              </a:cxn>
                              <a:cxn ang="0">
                                <a:pos x="T2" y="T3"/>
                              </a:cxn>
                              <a:cxn ang="0">
                                <a:pos x="T4" y="T5"/>
                              </a:cxn>
                              <a:cxn ang="0">
                                <a:pos x="T6" y="T7"/>
                              </a:cxn>
                              <a:cxn ang="0">
                                <a:pos x="T8" y="T9"/>
                              </a:cxn>
                            </a:cxnLst>
                            <a:rect l="0" t="0" r="r" b="b"/>
                            <a:pathLst>
                              <a:path w="57" h="24">
                                <a:moveTo>
                                  <a:pt x="57" y="4"/>
                                </a:moveTo>
                                <a:lnTo>
                                  <a:pt x="0" y="24"/>
                                </a:lnTo>
                                <a:lnTo>
                                  <a:pt x="0" y="19"/>
                                </a:lnTo>
                                <a:lnTo>
                                  <a:pt x="57" y="0"/>
                                </a:lnTo>
                                <a:lnTo>
                                  <a:pt x="5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524"/>
                        <wps:cNvSpPr>
                          <a:spLocks/>
                        </wps:cNvSpPr>
                        <wps:spPr bwMode="auto">
                          <a:xfrm>
                            <a:off x="1269365" y="1874520"/>
                            <a:ext cx="30480" cy="54610"/>
                          </a:xfrm>
                          <a:custGeom>
                            <a:avLst/>
                            <a:gdLst>
                              <a:gd name="T0" fmla="*/ 0 w 48"/>
                              <a:gd name="T1" fmla="*/ 14 h 86"/>
                              <a:gd name="T2" fmla="*/ 14 w 48"/>
                              <a:gd name="T3" fmla="*/ 0 h 86"/>
                              <a:gd name="T4" fmla="*/ 34 w 48"/>
                              <a:gd name="T5" fmla="*/ 67 h 86"/>
                              <a:gd name="T6" fmla="*/ 38 w 48"/>
                              <a:gd name="T7" fmla="*/ 72 h 86"/>
                              <a:gd name="T8" fmla="*/ 38 w 48"/>
                              <a:gd name="T9" fmla="*/ 77 h 86"/>
                              <a:gd name="T10" fmla="*/ 43 w 48"/>
                              <a:gd name="T11" fmla="*/ 77 h 86"/>
                              <a:gd name="T12" fmla="*/ 48 w 48"/>
                              <a:gd name="T13" fmla="*/ 72 h 86"/>
                              <a:gd name="T14" fmla="*/ 48 w 48"/>
                              <a:gd name="T15" fmla="*/ 77 h 86"/>
                              <a:gd name="T16" fmla="*/ 19 w 48"/>
                              <a:gd name="T17" fmla="*/ 86 h 86"/>
                              <a:gd name="T18" fmla="*/ 19 w 48"/>
                              <a:gd name="T19" fmla="*/ 82 h 86"/>
                              <a:gd name="T20" fmla="*/ 24 w 48"/>
                              <a:gd name="T21" fmla="*/ 77 h 86"/>
                              <a:gd name="T22" fmla="*/ 29 w 48"/>
                              <a:gd name="T23" fmla="*/ 77 h 86"/>
                              <a:gd name="T24" fmla="*/ 24 w 48"/>
                              <a:gd name="T25" fmla="*/ 67 h 86"/>
                              <a:gd name="T26" fmla="*/ 14 w 48"/>
                              <a:gd name="T27" fmla="*/ 29 h 86"/>
                              <a:gd name="T28" fmla="*/ 10 w 48"/>
                              <a:gd name="T29" fmla="*/ 14 h 86"/>
                              <a:gd name="T30" fmla="*/ 5 w 48"/>
                              <a:gd name="T31" fmla="*/ 14 h 86"/>
                              <a:gd name="T32" fmla="*/ 0 w 48"/>
                              <a:gd name="T33" fmla="*/ 19 h 86"/>
                              <a:gd name="T34" fmla="*/ 0 w 48"/>
                              <a:gd name="T35" fmla="*/ 14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8" h="86">
                                <a:moveTo>
                                  <a:pt x="0" y="14"/>
                                </a:moveTo>
                                <a:lnTo>
                                  <a:pt x="14" y="0"/>
                                </a:lnTo>
                                <a:lnTo>
                                  <a:pt x="34" y="67"/>
                                </a:lnTo>
                                <a:lnTo>
                                  <a:pt x="38" y="72"/>
                                </a:lnTo>
                                <a:lnTo>
                                  <a:pt x="38" y="77"/>
                                </a:lnTo>
                                <a:lnTo>
                                  <a:pt x="43" y="77"/>
                                </a:lnTo>
                                <a:lnTo>
                                  <a:pt x="48" y="72"/>
                                </a:lnTo>
                                <a:lnTo>
                                  <a:pt x="48" y="77"/>
                                </a:lnTo>
                                <a:lnTo>
                                  <a:pt x="19" y="86"/>
                                </a:lnTo>
                                <a:lnTo>
                                  <a:pt x="19" y="82"/>
                                </a:lnTo>
                                <a:lnTo>
                                  <a:pt x="24" y="77"/>
                                </a:lnTo>
                                <a:lnTo>
                                  <a:pt x="29" y="77"/>
                                </a:lnTo>
                                <a:lnTo>
                                  <a:pt x="24" y="67"/>
                                </a:lnTo>
                                <a:lnTo>
                                  <a:pt x="14" y="29"/>
                                </a:lnTo>
                                <a:lnTo>
                                  <a:pt x="10" y="14"/>
                                </a:lnTo>
                                <a:lnTo>
                                  <a:pt x="5" y="14"/>
                                </a:lnTo>
                                <a:lnTo>
                                  <a:pt x="0" y="19"/>
                                </a:lnTo>
                                <a:lnTo>
                                  <a:pt x="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25"/>
                        <wps:cNvSpPr>
                          <a:spLocks noEditPoints="1"/>
                        </wps:cNvSpPr>
                        <wps:spPr bwMode="auto">
                          <a:xfrm>
                            <a:off x="1306195" y="1859280"/>
                            <a:ext cx="29845" cy="54610"/>
                          </a:xfrm>
                          <a:custGeom>
                            <a:avLst/>
                            <a:gdLst>
                              <a:gd name="T0" fmla="*/ 28 w 47"/>
                              <a:gd name="T1" fmla="*/ 0 h 86"/>
                              <a:gd name="T2" fmla="*/ 33 w 47"/>
                              <a:gd name="T3" fmla="*/ 5 h 86"/>
                              <a:gd name="T4" fmla="*/ 28 w 47"/>
                              <a:gd name="T5" fmla="*/ 10 h 86"/>
                              <a:gd name="T6" fmla="*/ 19 w 47"/>
                              <a:gd name="T7" fmla="*/ 10 h 86"/>
                              <a:gd name="T8" fmla="*/ 19 w 47"/>
                              <a:gd name="T9" fmla="*/ 14 h 86"/>
                              <a:gd name="T10" fmla="*/ 14 w 47"/>
                              <a:gd name="T11" fmla="*/ 19 h 86"/>
                              <a:gd name="T12" fmla="*/ 9 w 47"/>
                              <a:gd name="T13" fmla="*/ 34 h 86"/>
                              <a:gd name="T14" fmla="*/ 9 w 47"/>
                              <a:gd name="T15" fmla="*/ 48 h 86"/>
                              <a:gd name="T16" fmla="*/ 24 w 47"/>
                              <a:gd name="T17" fmla="*/ 38 h 86"/>
                              <a:gd name="T18" fmla="*/ 38 w 47"/>
                              <a:gd name="T19" fmla="*/ 38 h 86"/>
                              <a:gd name="T20" fmla="*/ 47 w 47"/>
                              <a:gd name="T21" fmla="*/ 53 h 86"/>
                              <a:gd name="T22" fmla="*/ 47 w 47"/>
                              <a:gd name="T23" fmla="*/ 72 h 86"/>
                              <a:gd name="T24" fmla="*/ 33 w 47"/>
                              <a:gd name="T25" fmla="*/ 86 h 86"/>
                              <a:gd name="T26" fmla="*/ 19 w 47"/>
                              <a:gd name="T27" fmla="*/ 86 h 86"/>
                              <a:gd name="T28" fmla="*/ 0 w 47"/>
                              <a:gd name="T29" fmla="*/ 62 h 86"/>
                              <a:gd name="T30" fmla="*/ 0 w 47"/>
                              <a:gd name="T31" fmla="*/ 43 h 86"/>
                              <a:gd name="T32" fmla="*/ 4 w 47"/>
                              <a:gd name="T33" fmla="*/ 24 h 86"/>
                              <a:gd name="T34" fmla="*/ 9 w 47"/>
                              <a:gd name="T35" fmla="*/ 19 h 86"/>
                              <a:gd name="T36" fmla="*/ 14 w 47"/>
                              <a:gd name="T37" fmla="*/ 10 h 86"/>
                              <a:gd name="T38" fmla="*/ 28 w 47"/>
                              <a:gd name="T39" fmla="*/ 5 h 86"/>
                              <a:gd name="T40" fmla="*/ 28 w 47"/>
                              <a:gd name="T41" fmla="*/ 0 h 86"/>
                              <a:gd name="T42" fmla="*/ 9 w 47"/>
                              <a:gd name="T43" fmla="*/ 53 h 86"/>
                              <a:gd name="T44" fmla="*/ 9 w 47"/>
                              <a:gd name="T45" fmla="*/ 62 h 86"/>
                              <a:gd name="T46" fmla="*/ 14 w 47"/>
                              <a:gd name="T47" fmla="*/ 77 h 86"/>
                              <a:gd name="T48" fmla="*/ 24 w 47"/>
                              <a:gd name="T49" fmla="*/ 82 h 86"/>
                              <a:gd name="T50" fmla="*/ 33 w 47"/>
                              <a:gd name="T51" fmla="*/ 82 h 86"/>
                              <a:gd name="T52" fmla="*/ 38 w 47"/>
                              <a:gd name="T53" fmla="*/ 77 h 86"/>
                              <a:gd name="T54" fmla="*/ 38 w 47"/>
                              <a:gd name="T55" fmla="*/ 62 h 86"/>
                              <a:gd name="T56" fmla="*/ 38 w 47"/>
                              <a:gd name="T57" fmla="*/ 58 h 86"/>
                              <a:gd name="T58" fmla="*/ 33 w 47"/>
                              <a:gd name="T59" fmla="*/ 48 h 86"/>
                              <a:gd name="T60" fmla="*/ 19 w 47"/>
                              <a:gd name="T61" fmla="*/ 43 h 86"/>
                              <a:gd name="T62" fmla="*/ 14 w 47"/>
                              <a:gd name="T63" fmla="*/ 43 h 86"/>
                              <a:gd name="T64" fmla="*/ 14 w 47"/>
                              <a:gd name="T65" fmla="*/ 48 h 86"/>
                              <a:gd name="T66" fmla="*/ 9 w 47"/>
                              <a:gd name="T67" fmla="*/ 53 h 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7" h="86">
                                <a:moveTo>
                                  <a:pt x="28" y="0"/>
                                </a:moveTo>
                                <a:lnTo>
                                  <a:pt x="33" y="5"/>
                                </a:lnTo>
                                <a:lnTo>
                                  <a:pt x="28" y="10"/>
                                </a:lnTo>
                                <a:lnTo>
                                  <a:pt x="19" y="10"/>
                                </a:lnTo>
                                <a:lnTo>
                                  <a:pt x="19" y="14"/>
                                </a:lnTo>
                                <a:lnTo>
                                  <a:pt x="14" y="19"/>
                                </a:lnTo>
                                <a:lnTo>
                                  <a:pt x="9" y="34"/>
                                </a:lnTo>
                                <a:lnTo>
                                  <a:pt x="9" y="48"/>
                                </a:lnTo>
                                <a:lnTo>
                                  <a:pt x="24" y="38"/>
                                </a:lnTo>
                                <a:lnTo>
                                  <a:pt x="38" y="38"/>
                                </a:lnTo>
                                <a:lnTo>
                                  <a:pt x="47" y="53"/>
                                </a:lnTo>
                                <a:lnTo>
                                  <a:pt x="47" y="72"/>
                                </a:lnTo>
                                <a:lnTo>
                                  <a:pt x="33" y="86"/>
                                </a:lnTo>
                                <a:lnTo>
                                  <a:pt x="19" y="86"/>
                                </a:lnTo>
                                <a:lnTo>
                                  <a:pt x="0" y="62"/>
                                </a:lnTo>
                                <a:lnTo>
                                  <a:pt x="0" y="43"/>
                                </a:lnTo>
                                <a:lnTo>
                                  <a:pt x="4" y="24"/>
                                </a:lnTo>
                                <a:lnTo>
                                  <a:pt x="9" y="19"/>
                                </a:lnTo>
                                <a:lnTo>
                                  <a:pt x="14" y="10"/>
                                </a:lnTo>
                                <a:lnTo>
                                  <a:pt x="28" y="5"/>
                                </a:lnTo>
                                <a:lnTo>
                                  <a:pt x="28" y="0"/>
                                </a:lnTo>
                                <a:close/>
                                <a:moveTo>
                                  <a:pt x="9" y="53"/>
                                </a:moveTo>
                                <a:lnTo>
                                  <a:pt x="9" y="62"/>
                                </a:lnTo>
                                <a:lnTo>
                                  <a:pt x="14" y="77"/>
                                </a:lnTo>
                                <a:lnTo>
                                  <a:pt x="24" y="82"/>
                                </a:lnTo>
                                <a:lnTo>
                                  <a:pt x="33" y="82"/>
                                </a:lnTo>
                                <a:lnTo>
                                  <a:pt x="38" y="77"/>
                                </a:lnTo>
                                <a:lnTo>
                                  <a:pt x="38" y="62"/>
                                </a:lnTo>
                                <a:lnTo>
                                  <a:pt x="38" y="58"/>
                                </a:lnTo>
                                <a:lnTo>
                                  <a:pt x="33" y="48"/>
                                </a:lnTo>
                                <a:lnTo>
                                  <a:pt x="19" y="43"/>
                                </a:lnTo>
                                <a:lnTo>
                                  <a:pt x="14" y="43"/>
                                </a:lnTo>
                                <a:lnTo>
                                  <a:pt x="14" y="48"/>
                                </a:lnTo>
                                <a:lnTo>
                                  <a:pt x="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526"/>
                        <wps:cNvSpPr>
                          <a:spLocks noEditPoints="1"/>
                        </wps:cNvSpPr>
                        <wps:spPr bwMode="auto">
                          <a:xfrm>
                            <a:off x="1336040" y="1852930"/>
                            <a:ext cx="33655" cy="52070"/>
                          </a:xfrm>
                          <a:custGeom>
                            <a:avLst/>
                            <a:gdLst>
                              <a:gd name="T0" fmla="*/ 5 w 53"/>
                              <a:gd name="T1" fmla="*/ 48 h 82"/>
                              <a:gd name="T2" fmla="*/ 0 w 53"/>
                              <a:gd name="T3" fmla="*/ 24 h 82"/>
                              <a:gd name="T4" fmla="*/ 10 w 53"/>
                              <a:gd name="T5" fmla="*/ 10 h 82"/>
                              <a:gd name="T6" fmla="*/ 15 w 53"/>
                              <a:gd name="T7" fmla="*/ 0 h 82"/>
                              <a:gd name="T8" fmla="*/ 34 w 53"/>
                              <a:gd name="T9" fmla="*/ 5 h 82"/>
                              <a:gd name="T10" fmla="*/ 44 w 53"/>
                              <a:gd name="T11" fmla="*/ 15 h 82"/>
                              <a:gd name="T12" fmla="*/ 53 w 53"/>
                              <a:gd name="T13" fmla="*/ 34 h 82"/>
                              <a:gd name="T14" fmla="*/ 53 w 53"/>
                              <a:gd name="T15" fmla="*/ 58 h 82"/>
                              <a:gd name="T16" fmla="*/ 48 w 53"/>
                              <a:gd name="T17" fmla="*/ 72 h 82"/>
                              <a:gd name="T18" fmla="*/ 39 w 53"/>
                              <a:gd name="T19" fmla="*/ 82 h 82"/>
                              <a:gd name="T20" fmla="*/ 20 w 53"/>
                              <a:gd name="T21" fmla="*/ 72 h 82"/>
                              <a:gd name="T22" fmla="*/ 5 w 53"/>
                              <a:gd name="T23" fmla="*/ 48 h 82"/>
                              <a:gd name="T24" fmla="*/ 15 w 53"/>
                              <a:gd name="T25" fmla="*/ 48 h 82"/>
                              <a:gd name="T26" fmla="*/ 29 w 53"/>
                              <a:gd name="T27" fmla="*/ 72 h 82"/>
                              <a:gd name="T28" fmla="*/ 39 w 53"/>
                              <a:gd name="T29" fmla="*/ 77 h 82"/>
                              <a:gd name="T30" fmla="*/ 44 w 53"/>
                              <a:gd name="T31" fmla="*/ 72 h 82"/>
                              <a:gd name="T32" fmla="*/ 48 w 53"/>
                              <a:gd name="T33" fmla="*/ 68 h 82"/>
                              <a:gd name="T34" fmla="*/ 48 w 53"/>
                              <a:gd name="T35" fmla="*/ 63 h 82"/>
                              <a:gd name="T36" fmla="*/ 39 w 53"/>
                              <a:gd name="T37" fmla="*/ 34 h 82"/>
                              <a:gd name="T38" fmla="*/ 39 w 53"/>
                              <a:gd name="T39" fmla="*/ 24 h 82"/>
                              <a:gd name="T40" fmla="*/ 34 w 53"/>
                              <a:gd name="T41" fmla="*/ 10 h 82"/>
                              <a:gd name="T42" fmla="*/ 24 w 53"/>
                              <a:gd name="T43" fmla="*/ 5 h 82"/>
                              <a:gd name="T44" fmla="*/ 20 w 53"/>
                              <a:gd name="T45" fmla="*/ 5 h 82"/>
                              <a:gd name="T46" fmla="*/ 15 w 53"/>
                              <a:gd name="T47" fmla="*/ 10 h 82"/>
                              <a:gd name="T48" fmla="*/ 10 w 53"/>
                              <a:gd name="T49" fmla="*/ 24 h 82"/>
                              <a:gd name="T50" fmla="*/ 15 w 53"/>
                              <a:gd name="T51" fmla="*/ 4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53" h="82">
                                <a:moveTo>
                                  <a:pt x="5" y="48"/>
                                </a:moveTo>
                                <a:lnTo>
                                  <a:pt x="0" y="24"/>
                                </a:lnTo>
                                <a:lnTo>
                                  <a:pt x="10" y="10"/>
                                </a:lnTo>
                                <a:lnTo>
                                  <a:pt x="15" y="0"/>
                                </a:lnTo>
                                <a:lnTo>
                                  <a:pt x="34" y="5"/>
                                </a:lnTo>
                                <a:lnTo>
                                  <a:pt x="44" y="15"/>
                                </a:lnTo>
                                <a:lnTo>
                                  <a:pt x="53" y="34"/>
                                </a:lnTo>
                                <a:lnTo>
                                  <a:pt x="53" y="58"/>
                                </a:lnTo>
                                <a:lnTo>
                                  <a:pt x="48" y="72"/>
                                </a:lnTo>
                                <a:lnTo>
                                  <a:pt x="39" y="82"/>
                                </a:lnTo>
                                <a:lnTo>
                                  <a:pt x="20" y="72"/>
                                </a:lnTo>
                                <a:lnTo>
                                  <a:pt x="5" y="48"/>
                                </a:lnTo>
                                <a:close/>
                                <a:moveTo>
                                  <a:pt x="15" y="48"/>
                                </a:moveTo>
                                <a:lnTo>
                                  <a:pt x="29" y="72"/>
                                </a:lnTo>
                                <a:lnTo>
                                  <a:pt x="39" y="77"/>
                                </a:lnTo>
                                <a:lnTo>
                                  <a:pt x="44" y="72"/>
                                </a:lnTo>
                                <a:lnTo>
                                  <a:pt x="48" y="68"/>
                                </a:lnTo>
                                <a:lnTo>
                                  <a:pt x="48" y="63"/>
                                </a:lnTo>
                                <a:lnTo>
                                  <a:pt x="39" y="34"/>
                                </a:lnTo>
                                <a:lnTo>
                                  <a:pt x="39" y="24"/>
                                </a:lnTo>
                                <a:lnTo>
                                  <a:pt x="34" y="10"/>
                                </a:lnTo>
                                <a:lnTo>
                                  <a:pt x="24" y="5"/>
                                </a:lnTo>
                                <a:lnTo>
                                  <a:pt x="20" y="5"/>
                                </a:lnTo>
                                <a:lnTo>
                                  <a:pt x="15" y="10"/>
                                </a:lnTo>
                                <a:lnTo>
                                  <a:pt x="10" y="24"/>
                                </a:lnTo>
                                <a:lnTo>
                                  <a:pt x="1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527"/>
                        <wps:cNvSpPr>
                          <a:spLocks/>
                        </wps:cNvSpPr>
                        <wps:spPr bwMode="auto">
                          <a:xfrm>
                            <a:off x="800735" y="1746250"/>
                            <a:ext cx="158115" cy="109855"/>
                          </a:xfrm>
                          <a:custGeom>
                            <a:avLst/>
                            <a:gdLst>
                              <a:gd name="T0" fmla="*/ 0 w 249"/>
                              <a:gd name="T1" fmla="*/ 44 h 173"/>
                              <a:gd name="T2" fmla="*/ 19 w 249"/>
                              <a:gd name="T3" fmla="*/ 173 h 173"/>
                              <a:gd name="T4" fmla="*/ 249 w 249"/>
                              <a:gd name="T5" fmla="*/ 130 h 173"/>
                              <a:gd name="T6" fmla="*/ 225 w 249"/>
                              <a:gd name="T7" fmla="*/ 0 h 173"/>
                              <a:gd name="T8" fmla="*/ 0 w 249"/>
                              <a:gd name="T9" fmla="*/ 44 h 173"/>
                            </a:gdLst>
                            <a:ahLst/>
                            <a:cxnLst>
                              <a:cxn ang="0">
                                <a:pos x="T0" y="T1"/>
                              </a:cxn>
                              <a:cxn ang="0">
                                <a:pos x="T2" y="T3"/>
                              </a:cxn>
                              <a:cxn ang="0">
                                <a:pos x="T4" y="T5"/>
                              </a:cxn>
                              <a:cxn ang="0">
                                <a:pos x="T6" y="T7"/>
                              </a:cxn>
                              <a:cxn ang="0">
                                <a:pos x="T8" y="T9"/>
                              </a:cxn>
                            </a:cxnLst>
                            <a:rect l="0" t="0" r="r" b="b"/>
                            <a:pathLst>
                              <a:path w="249" h="173">
                                <a:moveTo>
                                  <a:pt x="0" y="44"/>
                                </a:moveTo>
                                <a:lnTo>
                                  <a:pt x="19" y="173"/>
                                </a:lnTo>
                                <a:lnTo>
                                  <a:pt x="249" y="130"/>
                                </a:lnTo>
                                <a:lnTo>
                                  <a:pt x="225" y="0"/>
                                </a:lnTo>
                                <a:lnTo>
                                  <a:pt x="0" y="4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528"/>
                        <wps:cNvSpPr>
                          <a:spLocks/>
                        </wps:cNvSpPr>
                        <wps:spPr bwMode="auto">
                          <a:xfrm>
                            <a:off x="807085" y="1813560"/>
                            <a:ext cx="36195" cy="8890"/>
                          </a:xfrm>
                          <a:custGeom>
                            <a:avLst/>
                            <a:gdLst>
                              <a:gd name="T0" fmla="*/ 57 w 57"/>
                              <a:gd name="T1" fmla="*/ 5 h 14"/>
                              <a:gd name="T2" fmla="*/ 0 w 57"/>
                              <a:gd name="T3" fmla="*/ 14 h 14"/>
                              <a:gd name="T4" fmla="*/ 0 w 57"/>
                              <a:gd name="T5" fmla="*/ 10 h 14"/>
                              <a:gd name="T6" fmla="*/ 57 w 57"/>
                              <a:gd name="T7" fmla="*/ 0 h 14"/>
                              <a:gd name="T8" fmla="*/ 57 w 57"/>
                              <a:gd name="T9" fmla="*/ 5 h 14"/>
                            </a:gdLst>
                            <a:ahLst/>
                            <a:cxnLst>
                              <a:cxn ang="0">
                                <a:pos x="T0" y="T1"/>
                              </a:cxn>
                              <a:cxn ang="0">
                                <a:pos x="T2" y="T3"/>
                              </a:cxn>
                              <a:cxn ang="0">
                                <a:pos x="T4" y="T5"/>
                              </a:cxn>
                              <a:cxn ang="0">
                                <a:pos x="T6" y="T7"/>
                              </a:cxn>
                              <a:cxn ang="0">
                                <a:pos x="T8" y="T9"/>
                              </a:cxn>
                            </a:cxnLst>
                            <a:rect l="0" t="0" r="r" b="b"/>
                            <a:pathLst>
                              <a:path w="57" h="14">
                                <a:moveTo>
                                  <a:pt x="57" y="5"/>
                                </a:moveTo>
                                <a:lnTo>
                                  <a:pt x="0" y="14"/>
                                </a:lnTo>
                                <a:lnTo>
                                  <a:pt x="0" y="10"/>
                                </a:lnTo>
                                <a:lnTo>
                                  <a:pt x="57" y="0"/>
                                </a:lnTo>
                                <a:lnTo>
                                  <a:pt x="5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529"/>
                        <wps:cNvSpPr>
                          <a:spLocks/>
                        </wps:cNvSpPr>
                        <wps:spPr bwMode="auto">
                          <a:xfrm>
                            <a:off x="846455" y="1779905"/>
                            <a:ext cx="27305" cy="52070"/>
                          </a:xfrm>
                          <a:custGeom>
                            <a:avLst/>
                            <a:gdLst>
                              <a:gd name="T0" fmla="*/ 0 w 43"/>
                              <a:gd name="T1" fmla="*/ 10 h 82"/>
                              <a:gd name="T2" fmla="*/ 19 w 43"/>
                              <a:gd name="T3" fmla="*/ 0 h 82"/>
                              <a:gd name="T4" fmla="*/ 34 w 43"/>
                              <a:gd name="T5" fmla="*/ 63 h 82"/>
                              <a:gd name="T6" fmla="*/ 34 w 43"/>
                              <a:gd name="T7" fmla="*/ 72 h 82"/>
                              <a:gd name="T8" fmla="*/ 38 w 43"/>
                              <a:gd name="T9" fmla="*/ 72 h 82"/>
                              <a:gd name="T10" fmla="*/ 43 w 43"/>
                              <a:gd name="T11" fmla="*/ 72 h 82"/>
                              <a:gd name="T12" fmla="*/ 43 w 43"/>
                              <a:gd name="T13" fmla="*/ 77 h 82"/>
                              <a:gd name="T14" fmla="*/ 14 w 43"/>
                              <a:gd name="T15" fmla="*/ 82 h 82"/>
                              <a:gd name="T16" fmla="*/ 14 w 43"/>
                              <a:gd name="T17" fmla="*/ 77 h 82"/>
                              <a:gd name="T18" fmla="*/ 24 w 43"/>
                              <a:gd name="T19" fmla="*/ 77 h 82"/>
                              <a:gd name="T20" fmla="*/ 24 w 43"/>
                              <a:gd name="T21" fmla="*/ 72 h 82"/>
                              <a:gd name="T22" fmla="*/ 24 w 43"/>
                              <a:gd name="T23" fmla="*/ 67 h 82"/>
                              <a:gd name="T24" fmla="*/ 14 w 43"/>
                              <a:gd name="T25" fmla="*/ 24 h 82"/>
                              <a:gd name="T26" fmla="*/ 14 w 43"/>
                              <a:gd name="T27" fmla="*/ 15 h 82"/>
                              <a:gd name="T28" fmla="*/ 10 w 43"/>
                              <a:gd name="T29" fmla="*/ 10 h 82"/>
                              <a:gd name="T30" fmla="*/ 5 w 43"/>
                              <a:gd name="T31" fmla="*/ 15 h 82"/>
                              <a:gd name="T32" fmla="*/ 0 w 43"/>
                              <a:gd name="T33" fmla="*/ 1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43" h="82">
                                <a:moveTo>
                                  <a:pt x="0" y="10"/>
                                </a:moveTo>
                                <a:lnTo>
                                  <a:pt x="19" y="0"/>
                                </a:lnTo>
                                <a:lnTo>
                                  <a:pt x="34" y="63"/>
                                </a:lnTo>
                                <a:lnTo>
                                  <a:pt x="34" y="72"/>
                                </a:lnTo>
                                <a:lnTo>
                                  <a:pt x="38" y="72"/>
                                </a:lnTo>
                                <a:lnTo>
                                  <a:pt x="43" y="72"/>
                                </a:lnTo>
                                <a:lnTo>
                                  <a:pt x="43" y="77"/>
                                </a:lnTo>
                                <a:lnTo>
                                  <a:pt x="14" y="82"/>
                                </a:lnTo>
                                <a:lnTo>
                                  <a:pt x="14" y="77"/>
                                </a:lnTo>
                                <a:lnTo>
                                  <a:pt x="24" y="77"/>
                                </a:lnTo>
                                <a:lnTo>
                                  <a:pt x="24" y="72"/>
                                </a:lnTo>
                                <a:lnTo>
                                  <a:pt x="24" y="67"/>
                                </a:lnTo>
                                <a:lnTo>
                                  <a:pt x="14" y="24"/>
                                </a:lnTo>
                                <a:lnTo>
                                  <a:pt x="14" y="15"/>
                                </a:lnTo>
                                <a:lnTo>
                                  <a:pt x="10" y="10"/>
                                </a:lnTo>
                                <a:lnTo>
                                  <a:pt x="5" y="15"/>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530"/>
                        <wps:cNvSpPr>
                          <a:spLocks noEditPoints="1"/>
                        </wps:cNvSpPr>
                        <wps:spPr bwMode="auto">
                          <a:xfrm>
                            <a:off x="883285" y="1771015"/>
                            <a:ext cx="29845" cy="51435"/>
                          </a:xfrm>
                          <a:custGeom>
                            <a:avLst/>
                            <a:gdLst>
                              <a:gd name="T0" fmla="*/ 38 w 47"/>
                              <a:gd name="T1" fmla="*/ 0 h 81"/>
                              <a:gd name="T2" fmla="*/ 28 w 47"/>
                              <a:gd name="T3" fmla="*/ 5 h 81"/>
                              <a:gd name="T4" fmla="*/ 19 w 47"/>
                              <a:gd name="T5" fmla="*/ 14 h 81"/>
                              <a:gd name="T6" fmla="*/ 14 w 47"/>
                              <a:gd name="T7" fmla="*/ 24 h 81"/>
                              <a:gd name="T8" fmla="*/ 9 w 47"/>
                              <a:gd name="T9" fmla="*/ 38 h 81"/>
                              <a:gd name="T10" fmla="*/ 23 w 47"/>
                              <a:gd name="T11" fmla="*/ 33 h 81"/>
                              <a:gd name="T12" fmla="*/ 38 w 47"/>
                              <a:gd name="T13" fmla="*/ 38 h 81"/>
                              <a:gd name="T14" fmla="*/ 43 w 47"/>
                              <a:gd name="T15" fmla="*/ 43 h 81"/>
                              <a:gd name="T16" fmla="*/ 47 w 47"/>
                              <a:gd name="T17" fmla="*/ 53 h 81"/>
                              <a:gd name="T18" fmla="*/ 47 w 47"/>
                              <a:gd name="T19" fmla="*/ 72 h 81"/>
                              <a:gd name="T20" fmla="*/ 28 w 47"/>
                              <a:gd name="T21" fmla="*/ 81 h 81"/>
                              <a:gd name="T22" fmla="*/ 14 w 47"/>
                              <a:gd name="T23" fmla="*/ 81 h 81"/>
                              <a:gd name="T24" fmla="*/ 4 w 47"/>
                              <a:gd name="T25" fmla="*/ 72 h 81"/>
                              <a:gd name="T26" fmla="*/ 0 w 47"/>
                              <a:gd name="T27" fmla="*/ 57 h 81"/>
                              <a:gd name="T28" fmla="*/ 0 w 47"/>
                              <a:gd name="T29" fmla="*/ 33 h 81"/>
                              <a:gd name="T30" fmla="*/ 9 w 47"/>
                              <a:gd name="T31" fmla="*/ 14 h 81"/>
                              <a:gd name="T32" fmla="*/ 23 w 47"/>
                              <a:gd name="T33" fmla="*/ 5 h 81"/>
                              <a:gd name="T34" fmla="*/ 33 w 47"/>
                              <a:gd name="T35" fmla="*/ 0 h 81"/>
                              <a:gd name="T36" fmla="*/ 38 w 47"/>
                              <a:gd name="T37" fmla="*/ 0 h 81"/>
                              <a:gd name="T38" fmla="*/ 9 w 47"/>
                              <a:gd name="T39" fmla="*/ 43 h 81"/>
                              <a:gd name="T40" fmla="*/ 9 w 47"/>
                              <a:gd name="T41" fmla="*/ 57 h 81"/>
                              <a:gd name="T42" fmla="*/ 14 w 47"/>
                              <a:gd name="T43" fmla="*/ 72 h 81"/>
                              <a:gd name="T44" fmla="*/ 19 w 47"/>
                              <a:gd name="T45" fmla="*/ 77 h 81"/>
                              <a:gd name="T46" fmla="*/ 23 w 47"/>
                              <a:gd name="T47" fmla="*/ 77 h 81"/>
                              <a:gd name="T48" fmla="*/ 28 w 47"/>
                              <a:gd name="T49" fmla="*/ 81 h 81"/>
                              <a:gd name="T50" fmla="*/ 38 w 47"/>
                              <a:gd name="T51" fmla="*/ 72 h 81"/>
                              <a:gd name="T52" fmla="*/ 38 w 47"/>
                              <a:gd name="T53" fmla="*/ 57 h 81"/>
                              <a:gd name="T54" fmla="*/ 33 w 47"/>
                              <a:gd name="T55" fmla="*/ 43 h 81"/>
                              <a:gd name="T56" fmla="*/ 19 w 47"/>
                              <a:gd name="T57" fmla="*/ 38 h 81"/>
                              <a:gd name="T58" fmla="*/ 14 w 47"/>
                              <a:gd name="T59" fmla="*/ 43 h 81"/>
                              <a:gd name="T60" fmla="*/ 9 w 47"/>
                              <a:gd name="T61" fmla="*/ 43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7" h="81">
                                <a:moveTo>
                                  <a:pt x="38" y="0"/>
                                </a:moveTo>
                                <a:lnTo>
                                  <a:pt x="28" y="5"/>
                                </a:lnTo>
                                <a:lnTo>
                                  <a:pt x="19" y="14"/>
                                </a:lnTo>
                                <a:lnTo>
                                  <a:pt x="14" y="24"/>
                                </a:lnTo>
                                <a:lnTo>
                                  <a:pt x="9" y="38"/>
                                </a:lnTo>
                                <a:lnTo>
                                  <a:pt x="23" y="33"/>
                                </a:lnTo>
                                <a:lnTo>
                                  <a:pt x="38" y="38"/>
                                </a:lnTo>
                                <a:lnTo>
                                  <a:pt x="43" y="43"/>
                                </a:lnTo>
                                <a:lnTo>
                                  <a:pt x="47" y="53"/>
                                </a:lnTo>
                                <a:lnTo>
                                  <a:pt x="47" y="72"/>
                                </a:lnTo>
                                <a:lnTo>
                                  <a:pt x="28" y="81"/>
                                </a:lnTo>
                                <a:lnTo>
                                  <a:pt x="14" y="81"/>
                                </a:lnTo>
                                <a:lnTo>
                                  <a:pt x="4" y="72"/>
                                </a:lnTo>
                                <a:lnTo>
                                  <a:pt x="0" y="57"/>
                                </a:lnTo>
                                <a:lnTo>
                                  <a:pt x="0" y="33"/>
                                </a:lnTo>
                                <a:lnTo>
                                  <a:pt x="9" y="14"/>
                                </a:lnTo>
                                <a:lnTo>
                                  <a:pt x="23" y="5"/>
                                </a:lnTo>
                                <a:lnTo>
                                  <a:pt x="33" y="0"/>
                                </a:lnTo>
                                <a:lnTo>
                                  <a:pt x="38" y="0"/>
                                </a:lnTo>
                                <a:close/>
                                <a:moveTo>
                                  <a:pt x="9" y="43"/>
                                </a:moveTo>
                                <a:lnTo>
                                  <a:pt x="9" y="57"/>
                                </a:lnTo>
                                <a:lnTo>
                                  <a:pt x="14" y="72"/>
                                </a:lnTo>
                                <a:lnTo>
                                  <a:pt x="19" y="77"/>
                                </a:lnTo>
                                <a:lnTo>
                                  <a:pt x="23" y="77"/>
                                </a:lnTo>
                                <a:lnTo>
                                  <a:pt x="28" y="81"/>
                                </a:lnTo>
                                <a:lnTo>
                                  <a:pt x="38" y="72"/>
                                </a:lnTo>
                                <a:lnTo>
                                  <a:pt x="38" y="57"/>
                                </a:lnTo>
                                <a:lnTo>
                                  <a:pt x="33" y="43"/>
                                </a:lnTo>
                                <a:lnTo>
                                  <a:pt x="19" y="38"/>
                                </a:lnTo>
                                <a:lnTo>
                                  <a:pt x="14" y="43"/>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531"/>
                        <wps:cNvSpPr>
                          <a:spLocks noEditPoints="1"/>
                        </wps:cNvSpPr>
                        <wps:spPr bwMode="auto">
                          <a:xfrm>
                            <a:off x="916305" y="1764665"/>
                            <a:ext cx="33655" cy="52070"/>
                          </a:xfrm>
                          <a:custGeom>
                            <a:avLst/>
                            <a:gdLst>
                              <a:gd name="T0" fmla="*/ 5 w 53"/>
                              <a:gd name="T1" fmla="*/ 48 h 82"/>
                              <a:gd name="T2" fmla="*/ 0 w 53"/>
                              <a:gd name="T3" fmla="*/ 24 h 82"/>
                              <a:gd name="T4" fmla="*/ 5 w 53"/>
                              <a:gd name="T5" fmla="*/ 15 h 82"/>
                              <a:gd name="T6" fmla="*/ 10 w 53"/>
                              <a:gd name="T7" fmla="*/ 10 h 82"/>
                              <a:gd name="T8" fmla="*/ 19 w 53"/>
                              <a:gd name="T9" fmla="*/ 0 h 82"/>
                              <a:gd name="T10" fmla="*/ 39 w 53"/>
                              <a:gd name="T11" fmla="*/ 10 h 82"/>
                              <a:gd name="T12" fmla="*/ 53 w 53"/>
                              <a:gd name="T13" fmla="*/ 39 h 82"/>
                              <a:gd name="T14" fmla="*/ 53 w 53"/>
                              <a:gd name="T15" fmla="*/ 63 h 82"/>
                              <a:gd name="T16" fmla="*/ 48 w 53"/>
                              <a:gd name="T17" fmla="*/ 72 h 82"/>
                              <a:gd name="T18" fmla="*/ 43 w 53"/>
                              <a:gd name="T19" fmla="*/ 77 h 82"/>
                              <a:gd name="T20" fmla="*/ 34 w 53"/>
                              <a:gd name="T21" fmla="*/ 82 h 82"/>
                              <a:gd name="T22" fmla="*/ 24 w 53"/>
                              <a:gd name="T23" fmla="*/ 82 h 82"/>
                              <a:gd name="T24" fmla="*/ 15 w 53"/>
                              <a:gd name="T25" fmla="*/ 72 h 82"/>
                              <a:gd name="T26" fmla="*/ 5 w 53"/>
                              <a:gd name="T27" fmla="*/ 48 h 82"/>
                              <a:gd name="T28" fmla="*/ 15 w 53"/>
                              <a:gd name="T29" fmla="*/ 48 h 82"/>
                              <a:gd name="T30" fmla="*/ 24 w 53"/>
                              <a:gd name="T31" fmla="*/ 72 h 82"/>
                              <a:gd name="T32" fmla="*/ 34 w 53"/>
                              <a:gd name="T33" fmla="*/ 82 h 82"/>
                              <a:gd name="T34" fmla="*/ 39 w 53"/>
                              <a:gd name="T35" fmla="*/ 77 h 82"/>
                              <a:gd name="T36" fmla="*/ 43 w 53"/>
                              <a:gd name="T37" fmla="*/ 72 h 82"/>
                              <a:gd name="T38" fmla="*/ 43 w 53"/>
                              <a:gd name="T39" fmla="*/ 67 h 82"/>
                              <a:gd name="T40" fmla="*/ 39 w 53"/>
                              <a:gd name="T41" fmla="*/ 39 h 82"/>
                              <a:gd name="T42" fmla="*/ 34 w 53"/>
                              <a:gd name="T43" fmla="*/ 15 h 82"/>
                              <a:gd name="T44" fmla="*/ 34 w 53"/>
                              <a:gd name="T45" fmla="*/ 10 h 82"/>
                              <a:gd name="T46" fmla="*/ 29 w 53"/>
                              <a:gd name="T47" fmla="*/ 5 h 82"/>
                              <a:gd name="T48" fmla="*/ 19 w 53"/>
                              <a:gd name="T49" fmla="*/ 5 h 82"/>
                              <a:gd name="T50" fmla="*/ 15 w 53"/>
                              <a:gd name="T51" fmla="*/ 10 h 82"/>
                              <a:gd name="T52" fmla="*/ 15 w 53"/>
                              <a:gd name="T53" fmla="*/ 19 h 82"/>
                              <a:gd name="T54" fmla="*/ 10 w 53"/>
                              <a:gd name="T55" fmla="*/ 24 h 82"/>
                              <a:gd name="T56" fmla="*/ 15 w 53"/>
                              <a:gd name="T57" fmla="*/ 39 h 82"/>
                              <a:gd name="T58" fmla="*/ 15 w 53"/>
                              <a:gd name="T59" fmla="*/ 48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53" h="82">
                                <a:moveTo>
                                  <a:pt x="5" y="48"/>
                                </a:moveTo>
                                <a:lnTo>
                                  <a:pt x="0" y="24"/>
                                </a:lnTo>
                                <a:lnTo>
                                  <a:pt x="5" y="15"/>
                                </a:lnTo>
                                <a:lnTo>
                                  <a:pt x="10" y="10"/>
                                </a:lnTo>
                                <a:lnTo>
                                  <a:pt x="19" y="0"/>
                                </a:lnTo>
                                <a:lnTo>
                                  <a:pt x="39" y="10"/>
                                </a:lnTo>
                                <a:lnTo>
                                  <a:pt x="53" y="39"/>
                                </a:lnTo>
                                <a:lnTo>
                                  <a:pt x="53" y="63"/>
                                </a:lnTo>
                                <a:lnTo>
                                  <a:pt x="48" y="72"/>
                                </a:lnTo>
                                <a:lnTo>
                                  <a:pt x="43" y="77"/>
                                </a:lnTo>
                                <a:lnTo>
                                  <a:pt x="34" y="82"/>
                                </a:lnTo>
                                <a:lnTo>
                                  <a:pt x="24" y="82"/>
                                </a:lnTo>
                                <a:lnTo>
                                  <a:pt x="15" y="72"/>
                                </a:lnTo>
                                <a:lnTo>
                                  <a:pt x="5" y="48"/>
                                </a:lnTo>
                                <a:close/>
                                <a:moveTo>
                                  <a:pt x="15" y="48"/>
                                </a:moveTo>
                                <a:lnTo>
                                  <a:pt x="24" y="72"/>
                                </a:lnTo>
                                <a:lnTo>
                                  <a:pt x="34" y="82"/>
                                </a:lnTo>
                                <a:lnTo>
                                  <a:pt x="39" y="77"/>
                                </a:lnTo>
                                <a:lnTo>
                                  <a:pt x="43" y="72"/>
                                </a:lnTo>
                                <a:lnTo>
                                  <a:pt x="43" y="67"/>
                                </a:lnTo>
                                <a:lnTo>
                                  <a:pt x="39" y="39"/>
                                </a:lnTo>
                                <a:lnTo>
                                  <a:pt x="34" y="15"/>
                                </a:lnTo>
                                <a:lnTo>
                                  <a:pt x="34" y="10"/>
                                </a:lnTo>
                                <a:lnTo>
                                  <a:pt x="29" y="5"/>
                                </a:lnTo>
                                <a:lnTo>
                                  <a:pt x="19" y="5"/>
                                </a:lnTo>
                                <a:lnTo>
                                  <a:pt x="15" y="10"/>
                                </a:lnTo>
                                <a:lnTo>
                                  <a:pt x="15" y="19"/>
                                </a:lnTo>
                                <a:lnTo>
                                  <a:pt x="10" y="24"/>
                                </a:lnTo>
                                <a:lnTo>
                                  <a:pt x="15" y="39"/>
                                </a:lnTo>
                                <a:lnTo>
                                  <a:pt x="15" y="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532"/>
                        <wps:cNvSpPr>
                          <a:spLocks/>
                        </wps:cNvSpPr>
                        <wps:spPr bwMode="auto">
                          <a:xfrm>
                            <a:off x="2757170" y="1578610"/>
                            <a:ext cx="167640" cy="149860"/>
                          </a:xfrm>
                          <a:custGeom>
                            <a:avLst/>
                            <a:gdLst>
                              <a:gd name="T0" fmla="*/ 62 w 264"/>
                              <a:gd name="T1" fmla="*/ 0 h 236"/>
                              <a:gd name="T2" fmla="*/ 0 w 264"/>
                              <a:gd name="T3" fmla="*/ 116 h 236"/>
                              <a:gd name="T4" fmla="*/ 201 w 264"/>
                              <a:gd name="T5" fmla="*/ 236 h 236"/>
                              <a:gd name="T6" fmla="*/ 264 w 264"/>
                              <a:gd name="T7" fmla="*/ 120 h 236"/>
                              <a:gd name="T8" fmla="*/ 62 w 264"/>
                              <a:gd name="T9" fmla="*/ 0 h 236"/>
                            </a:gdLst>
                            <a:ahLst/>
                            <a:cxnLst>
                              <a:cxn ang="0">
                                <a:pos x="T0" y="T1"/>
                              </a:cxn>
                              <a:cxn ang="0">
                                <a:pos x="T2" y="T3"/>
                              </a:cxn>
                              <a:cxn ang="0">
                                <a:pos x="T4" y="T5"/>
                              </a:cxn>
                              <a:cxn ang="0">
                                <a:pos x="T6" y="T7"/>
                              </a:cxn>
                              <a:cxn ang="0">
                                <a:pos x="T8" y="T9"/>
                              </a:cxn>
                            </a:cxnLst>
                            <a:rect l="0" t="0" r="r" b="b"/>
                            <a:pathLst>
                              <a:path w="264" h="236">
                                <a:moveTo>
                                  <a:pt x="62" y="0"/>
                                </a:moveTo>
                                <a:lnTo>
                                  <a:pt x="0" y="116"/>
                                </a:lnTo>
                                <a:lnTo>
                                  <a:pt x="201" y="236"/>
                                </a:lnTo>
                                <a:lnTo>
                                  <a:pt x="264" y="120"/>
                                </a:lnTo>
                                <a:lnTo>
                                  <a:pt x="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533"/>
                        <wps:cNvSpPr>
                          <a:spLocks/>
                        </wps:cNvSpPr>
                        <wps:spPr bwMode="auto">
                          <a:xfrm>
                            <a:off x="2772410" y="1621790"/>
                            <a:ext cx="33655" cy="20955"/>
                          </a:xfrm>
                          <a:custGeom>
                            <a:avLst/>
                            <a:gdLst>
                              <a:gd name="T0" fmla="*/ 53 w 53"/>
                              <a:gd name="T1" fmla="*/ 33 h 33"/>
                              <a:gd name="T2" fmla="*/ 0 w 53"/>
                              <a:gd name="T3" fmla="*/ 0 h 33"/>
                              <a:gd name="T4" fmla="*/ 53 w 53"/>
                              <a:gd name="T5" fmla="*/ 28 h 33"/>
                              <a:gd name="T6" fmla="*/ 53 w 53"/>
                              <a:gd name="T7" fmla="*/ 33 h 33"/>
                            </a:gdLst>
                            <a:ahLst/>
                            <a:cxnLst>
                              <a:cxn ang="0">
                                <a:pos x="T0" y="T1"/>
                              </a:cxn>
                              <a:cxn ang="0">
                                <a:pos x="T2" y="T3"/>
                              </a:cxn>
                              <a:cxn ang="0">
                                <a:pos x="T4" y="T5"/>
                              </a:cxn>
                              <a:cxn ang="0">
                                <a:pos x="T6" y="T7"/>
                              </a:cxn>
                            </a:cxnLst>
                            <a:rect l="0" t="0" r="r" b="b"/>
                            <a:pathLst>
                              <a:path w="53" h="33">
                                <a:moveTo>
                                  <a:pt x="53" y="33"/>
                                </a:moveTo>
                                <a:lnTo>
                                  <a:pt x="0" y="0"/>
                                </a:lnTo>
                                <a:lnTo>
                                  <a:pt x="53" y="28"/>
                                </a:lnTo>
                                <a:lnTo>
                                  <a:pt x="53" y="3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534"/>
                        <wps:cNvSpPr>
                          <a:spLocks/>
                        </wps:cNvSpPr>
                        <wps:spPr bwMode="auto">
                          <a:xfrm>
                            <a:off x="2806065" y="1621790"/>
                            <a:ext cx="33020" cy="48260"/>
                          </a:xfrm>
                          <a:custGeom>
                            <a:avLst/>
                            <a:gdLst>
                              <a:gd name="T0" fmla="*/ 33 w 52"/>
                              <a:gd name="T1" fmla="*/ 0 h 76"/>
                              <a:gd name="T2" fmla="*/ 52 w 52"/>
                              <a:gd name="T3" fmla="*/ 0 h 76"/>
                              <a:gd name="T4" fmla="*/ 52 w 52"/>
                              <a:gd name="T5" fmla="*/ 4 h 76"/>
                              <a:gd name="T6" fmla="*/ 24 w 52"/>
                              <a:gd name="T7" fmla="*/ 62 h 76"/>
                              <a:gd name="T8" fmla="*/ 19 w 52"/>
                              <a:gd name="T9" fmla="*/ 67 h 76"/>
                              <a:gd name="T10" fmla="*/ 19 w 52"/>
                              <a:gd name="T11" fmla="*/ 72 h 76"/>
                              <a:gd name="T12" fmla="*/ 24 w 52"/>
                              <a:gd name="T13" fmla="*/ 76 h 76"/>
                              <a:gd name="T14" fmla="*/ 0 w 52"/>
                              <a:gd name="T15" fmla="*/ 62 h 76"/>
                              <a:gd name="T16" fmla="*/ 5 w 52"/>
                              <a:gd name="T17" fmla="*/ 62 h 76"/>
                              <a:gd name="T18" fmla="*/ 9 w 52"/>
                              <a:gd name="T19" fmla="*/ 62 h 76"/>
                              <a:gd name="T20" fmla="*/ 14 w 52"/>
                              <a:gd name="T21" fmla="*/ 57 h 76"/>
                              <a:gd name="T22" fmla="*/ 33 w 52"/>
                              <a:gd name="T23" fmla="*/ 19 h 76"/>
                              <a:gd name="T24" fmla="*/ 38 w 52"/>
                              <a:gd name="T25" fmla="*/ 9 h 76"/>
                              <a:gd name="T26" fmla="*/ 38 w 52"/>
                              <a:gd name="T27" fmla="*/ 4 h 76"/>
                              <a:gd name="T28" fmla="*/ 33 w 52"/>
                              <a:gd name="T29"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2" h="76">
                                <a:moveTo>
                                  <a:pt x="33" y="0"/>
                                </a:moveTo>
                                <a:lnTo>
                                  <a:pt x="52" y="0"/>
                                </a:lnTo>
                                <a:lnTo>
                                  <a:pt x="52" y="4"/>
                                </a:lnTo>
                                <a:lnTo>
                                  <a:pt x="24" y="62"/>
                                </a:lnTo>
                                <a:lnTo>
                                  <a:pt x="19" y="67"/>
                                </a:lnTo>
                                <a:lnTo>
                                  <a:pt x="19" y="72"/>
                                </a:lnTo>
                                <a:lnTo>
                                  <a:pt x="24" y="76"/>
                                </a:lnTo>
                                <a:lnTo>
                                  <a:pt x="0" y="62"/>
                                </a:lnTo>
                                <a:lnTo>
                                  <a:pt x="5" y="62"/>
                                </a:lnTo>
                                <a:lnTo>
                                  <a:pt x="9" y="62"/>
                                </a:lnTo>
                                <a:lnTo>
                                  <a:pt x="14" y="57"/>
                                </a:lnTo>
                                <a:lnTo>
                                  <a:pt x="33" y="19"/>
                                </a:lnTo>
                                <a:lnTo>
                                  <a:pt x="38" y="9"/>
                                </a:lnTo>
                                <a:lnTo>
                                  <a:pt x="38" y="4"/>
                                </a:lnTo>
                                <a:lnTo>
                                  <a:pt x="3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535"/>
                        <wps:cNvSpPr>
                          <a:spLocks noEditPoints="1"/>
                        </wps:cNvSpPr>
                        <wps:spPr bwMode="auto">
                          <a:xfrm>
                            <a:off x="2836545" y="1642745"/>
                            <a:ext cx="45720" cy="42545"/>
                          </a:xfrm>
                          <a:custGeom>
                            <a:avLst/>
                            <a:gdLst>
                              <a:gd name="T0" fmla="*/ 72 w 72"/>
                              <a:gd name="T1" fmla="*/ 10 h 67"/>
                              <a:gd name="T2" fmla="*/ 67 w 72"/>
                              <a:gd name="T3" fmla="*/ 10 h 67"/>
                              <a:gd name="T4" fmla="*/ 57 w 72"/>
                              <a:gd name="T5" fmla="*/ 5 h 67"/>
                              <a:gd name="T6" fmla="*/ 48 w 72"/>
                              <a:gd name="T7" fmla="*/ 10 h 67"/>
                              <a:gd name="T8" fmla="*/ 38 w 72"/>
                              <a:gd name="T9" fmla="*/ 15 h 67"/>
                              <a:gd name="T10" fmla="*/ 24 w 72"/>
                              <a:gd name="T11" fmla="*/ 24 h 67"/>
                              <a:gd name="T12" fmla="*/ 43 w 72"/>
                              <a:gd name="T13" fmla="*/ 24 h 67"/>
                              <a:gd name="T14" fmla="*/ 48 w 72"/>
                              <a:gd name="T15" fmla="*/ 34 h 67"/>
                              <a:gd name="T16" fmla="*/ 52 w 72"/>
                              <a:gd name="T17" fmla="*/ 39 h 67"/>
                              <a:gd name="T18" fmla="*/ 48 w 72"/>
                              <a:gd name="T19" fmla="*/ 58 h 67"/>
                              <a:gd name="T20" fmla="*/ 33 w 72"/>
                              <a:gd name="T21" fmla="*/ 67 h 67"/>
                              <a:gd name="T22" fmla="*/ 14 w 72"/>
                              <a:gd name="T23" fmla="*/ 67 h 67"/>
                              <a:gd name="T24" fmla="*/ 4 w 72"/>
                              <a:gd name="T25" fmla="*/ 58 h 67"/>
                              <a:gd name="T26" fmla="*/ 0 w 72"/>
                              <a:gd name="T27" fmla="*/ 43 h 67"/>
                              <a:gd name="T28" fmla="*/ 9 w 72"/>
                              <a:gd name="T29" fmla="*/ 29 h 67"/>
                              <a:gd name="T30" fmla="*/ 14 w 72"/>
                              <a:gd name="T31" fmla="*/ 19 h 67"/>
                              <a:gd name="T32" fmla="*/ 19 w 72"/>
                              <a:gd name="T33" fmla="*/ 15 h 67"/>
                              <a:gd name="T34" fmla="*/ 38 w 72"/>
                              <a:gd name="T35" fmla="*/ 5 h 67"/>
                              <a:gd name="T36" fmla="*/ 57 w 72"/>
                              <a:gd name="T37" fmla="*/ 0 h 67"/>
                              <a:gd name="T38" fmla="*/ 72 w 72"/>
                              <a:gd name="T39" fmla="*/ 5 h 67"/>
                              <a:gd name="T40" fmla="*/ 72 w 72"/>
                              <a:gd name="T41" fmla="*/ 10 h 67"/>
                              <a:gd name="T42" fmla="*/ 24 w 72"/>
                              <a:gd name="T43" fmla="*/ 24 h 67"/>
                              <a:gd name="T44" fmla="*/ 14 w 72"/>
                              <a:gd name="T45" fmla="*/ 39 h 67"/>
                              <a:gd name="T46" fmla="*/ 9 w 72"/>
                              <a:gd name="T47" fmla="*/ 48 h 67"/>
                              <a:gd name="T48" fmla="*/ 9 w 72"/>
                              <a:gd name="T49" fmla="*/ 63 h 67"/>
                              <a:gd name="T50" fmla="*/ 14 w 72"/>
                              <a:gd name="T51" fmla="*/ 67 h 67"/>
                              <a:gd name="T52" fmla="*/ 24 w 72"/>
                              <a:gd name="T53" fmla="*/ 67 h 67"/>
                              <a:gd name="T54" fmla="*/ 33 w 72"/>
                              <a:gd name="T55" fmla="*/ 58 h 67"/>
                              <a:gd name="T56" fmla="*/ 43 w 72"/>
                              <a:gd name="T57" fmla="*/ 39 h 67"/>
                              <a:gd name="T58" fmla="*/ 33 w 72"/>
                              <a:gd name="T59" fmla="*/ 29 h 67"/>
                              <a:gd name="T60" fmla="*/ 28 w 72"/>
                              <a:gd name="T61" fmla="*/ 24 h 67"/>
                              <a:gd name="T62" fmla="*/ 24 w 72"/>
                              <a:gd name="T63"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72" h="67">
                                <a:moveTo>
                                  <a:pt x="72" y="10"/>
                                </a:moveTo>
                                <a:lnTo>
                                  <a:pt x="67" y="10"/>
                                </a:lnTo>
                                <a:lnTo>
                                  <a:pt x="57" y="5"/>
                                </a:lnTo>
                                <a:lnTo>
                                  <a:pt x="48" y="10"/>
                                </a:lnTo>
                                <a:lnTo>
                                  <a:pt x="38" y="15"/>
                                </a:lnTo>
                                <a:lnTo>
                                  <a:pt x="24" y="24"/>
                                </a:lnTo>
                                <a:lnTo>
                                  <a:pt x="43" y="24"/>
                                </a:lnTo>
                                <a:lnTo>
                                  <a:pt x="48" y="34"/>
                                </a:lnTo>
                                <a:lnTo>
                                  <a:pt x="52" y="39"/>
                                </a:lnTo>
                                <a:lnTo>
                                  <a:pt x="48" y="58"/>
                                </a:lnTo>
                                <a:lnTo>
                                  <a:pt x="33" y="67"/>
                                </a:lnTo>
                                <a:lnTo>
                                  <a:pt x="14" y="67"/>
                                </a:lnTo>
                                <a:lnTo>
                                  <a:pt x="4" y="58"/>
                                </a:lnTo>
                                <a:lnTo>
                                  <a:pt x="0" y="43"/>
                                </a:lnTo>
                                <a:lnTo>
                                  <a:pt x="9" y="29"/>
                                </a:lnTo>
                                <a:lnTo>
                                  <a:pt x="14" y="19"/>
                                </a:lnTo>
                                <a:lnTo>
                                  <a:pt x="19" y="15"/>
                                </a:lnTo>
                                <a:lnTo>
                                  <a:pt x="38" y="5"/>
                                </a:lnTo>
                                <a:lnTo>
                                  <a:pt x="57" y="0"/>
                                </a:lnTo>
                                <a:lnTo>
                                  <a:pt x="72" y="5"/>
                                </a:lnTo>
                                <a:lnTo>
                                  <a:pt x="72" y="10"/>
                                </a:lnTo>
                                <a:close/>
                                <a:moveTo>
                                  <a:pt x="24" y="24"/>
                                </a:moveTo>
                                <a:lnTo>
                                  <a:pt x="14" y="39"/>
                                </a:lnTo>
                                <a:lnTo>
                                  <a:pt x="9" y="48"/>
                                </a:lnTo>
                                <a:lnTo>
                                  <a:pt x="9" y="63"/>
                                </a:lnTo>
                                <a:lnTo>
                                  <a:pt x="14" y="67"/>
                                </a:lnTo>
                                <a:lnTo>
                                  <a:pt x="24" y="67"/>
                                </a:lnTo>
                                <a:lnTo>
                                  <a:pt x="33" y="58"/>
                                </a:lnTo>
                                <a:lnTo>
                                  <a:pt x="43" y="39"/>
                                </a:lnTo>
                                <a:lnTo>
                                  <a:pt x="33" y="29"/>
                                </a:lnTo>
                                <a:lnTo>
                                  <a:pt x="28" y="24"/>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536"/>
                        <wps:cNvSpPr>
                          <a:spLocks noEditPoints="1"/>
                        </wps:cNvSpPr>
                        <wps:spPr bwMode="auto">
                          <a:xfrm>
                            <a:off x="2869565" y="1657985"/>
                            <a:ext cx="40005" cy="48895"/>
                          </a:xfrm>
                          <a:custGeom>
                            <a:avLst/>
                            <a:gdLst>
                              <a:gd name="T0" fmla="*/ 10 w 63"/>
                              <a:gd name="T1" fmla="*/ 24 h 77"/>
                              <a:gd name="T2" fmla="*/ 24 w 63"/>
                              <a:gd name="T3" fmla="*/ 10 h 77"/>
                              <a:gd name="T4" fmla="*/ 39 w 63"/>
                              <a:gd name="T5" fmla="*/ 0 h 77"/>
                              <a:gd name="T6" fmla="*/ 53 w 63"/>
                              <a:gd name="T7" fmla="*/ 5 h 77"/>
                              <a:gd name="T8" fmla="*/ 58 w 63"/>
                              <a:gd name="T9" fmla="*/ 10 h 77"/>
                              <a:gd name="T10" fmla="*/ 63 w 63"/>
                              <a:gd name="T11" fmla="*/ 19 h 77"/>
                              <a:gd name="T12" fmla="*/ 58 w 63"/>
                              <a:gd name="T13" fmla="*/ 34 h 77"/>
                              <a:gd name="T14" fmla="*/ 53 w 63"/>
                              <a:gd name="T15" fmla="*/ 53 h 77"/>
                              <a:gd name="T16" fmla="*/ 48 w 63"/>
                              <a:gd name="T17" fmla="*/ 63 h 77"/>
                              <a:gd name="T18" fmla="*/ 39 w 63"/>
                              <a:gd name="T19" fmla="*/ 67 h 77"/>
                              <a:gd name="T20" fmla="*/ 24 w 63"/>
                              <a:gd name="T21" fmla="*/ 77 h 77"/>
                              <a:gd name="T22" fmla="*/ 10 w 63"/>
                              <a:gd name="T23" fmla="*/ 77 h 77"/>
                              <a:gd name="T24" fmla="*/ 0 w 63"/>
                              <a:gd name="T25" fmla="*/ 53 h 77"/>
                              <a:gd name="T26" fmla="*/ 10 w 63"/>
                              <a:gd name="T27" fmla="*/ 24 h 77"/>
                              <a:gd name="T28" fmla="*/ 20 w 63"/>
                              <a:gd name="T29" fmla="*/ 34 h 77"/>
                              <a:gd name="T30" fmla="*/ 10 w 63"/>
                              <a:gd name="T31" fmla="*/ 58 h 77"/>
                              <a:gd name="T32" fmla="*/ 10 w 63"/>
                              <a:gd name="T33" fmla="*/ 67 h 77"/>
                              <a:gd name="T34" fmla="*/ 15 w 63"/>
                              <a:gd name="T35" fmla="*/ 72 h 77"/>
                              <a:gd name="T36" fmla="*/ 20 w 63"/>
                              <a:gd name="T37" fmla="*/ 72 h 77"/>
                              <a:gd name="T38" fmla="*/ 29 w 63"/>
                              <a:gd name="T39" fmla="*/ 67 h 77"/>
                              <a:gd name="T40" fmla="*/ 43 w 63"/>
                              <a:gd name="T41" fmla="*/ 43 h 77"/>
                              <a:gd name="T42" fmla="*/ 53 w 63"/>
                              <a:gd name="T43" fmla="*/ 24 h 77"/>
                              <a:gd name="T44" fmla="*/ 53 w 63"/>
                              <a:gd name="T45" fmla="*/ 10 h 77"/>
                              <a:gd name="T46" fmla="*/ 48 w 63"/>
                              <a:gd name="T47" fmla="*/ 5 h 77"/>
                              <a:gd name="T48" fmla="*/ 43 w 63"/>
                              <a:gd name="T49" fmla="*/ 5 h 77"/>
                              <a:gd name="T50" fmla="*/ 29 w 63"/>
                              <a:gd name="T51" fmla="*/ 15 h 77"/>
                              <a:gd name="T52" fmla="*/ 20 w 63"/>
                              <a:gd name="T53" fmla="*/ 34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63" h="77">
                                <a:moveTo>
                                  <a:pt x="10" y="24"/>
                                </a:moveTo>
                                <a:lnTo>
                                  <a:pt x="24" y="10"/>
                                </a:lnTo>
                                <a:lnTo>
                                  <a:pt x="39" y="0"/>
                                </a:lnTo>
                                <a:lnTo>
                                  <a:pt x="53" y="5"/>
                                </a:lnTo>
                                <a:lnTo>
                                  <a:pt x="58" y="10"/>
                                </a:lnTo>
                                <a:lnTo>
                                  <a:pt x="63" y="19"/>
                                </a:lnTo>
                                <a:lnTo>
                                  <a:pt x="58" y="34"/>
                                </a:lnTo>
                                <a:lnTo>
                                  <a:pt x="53" y="53"/>
                                </a:lnTo>
                                <a:lnTo>
                                  <a:pt x="48" y="63"/>
                                </a:lnTo>
                                <a:lnTo>
                                  <a:pt x="39" y="67"/>
                                </a:lnTo>
                                <a:lnTo>
                                  <a:pt x="24" y="77"/>
                                </a:lnTo>
                                <a:lnTo>
                                  <a:pt x="10" y="77"/>
                                </a:lnTo>
                                <a:lnTo>
                                  <a:pt x="0" y="53"/>
                                </a:lnTo>
                                <a:lnTo>
                                  <a:pt x="10" y="24"/>
                                </a:lnTo>
                                <a:close/>
                                <a:moveTo>
                                  <a:pt x="20" y="34"/>
                                </a:moveTo>
                                <a:lnTo>
                                  <a:pt x="10" y="58"/>
                                </a:lnTo>
                                <a:lnTo>
                                  <a:pt x="10" y="67"/>
                                </a:lnTo>
                                <a:lnTo>
                                  <a:pt x="15" y="72"/>
                                </a:lnTo>
                                <a:lnTo>
                                  <a:pt x="20" y="72"/>
                                </a:lnTo>
                                <a:lnTo>
                                  <a:pt x="29" y="67"/>
                                </a:lnTo>
                                <a:lnTo>
                                  <a:pt x="43" y="43"/>
                                </a:lnTo>
                                <a:lnTo>
                                  <a:pt x="53" y="24"/>
                                </a:lnTo>
                                <a:lnTo>
                                  <a:pt x="53" y="10"/>
                                </a:lnTo>
                                <a:lnTo>
                                  <a:pt x="48" y="5"/>
                                </a:lnTo>
                                <a:lnTo>
                                  <a:pt x="43" y="5"/>
                                </a:lnTo>
                                <a:lnTo>
                                  <a:pt x="29" y="15"/>
                                </a:lnTo>
                                <a:lnTo>
                                  <a:pt x="20"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537"/>
                        <wps:cNvSpPr>
                          <a:spLocks/>
                        </wps:cNvSpPr>
                        <wps:spPr bwMode="auto">
                          <a:xfrm>
                            <a:off x="2766060" y="1734185"/>
                            <a:ext cx="161290" cy="173990"/>
                          </a:xfrm>
                          <a:custGeom>
                            <a:avLst/>
                            <a:gdLst>
                              <a:gd name="T0" fmla="*/ 101 w 254"/>
                              <a:gd name="T1" fmla="*/ 0 h 274"/>
                              <a:gd name="T2" fmla="*/ 0 w 254"/>
                              <a:gd name="T3" fmla="*/ 87 h 274"/>
                              <a:gd name="T4" fmla="*/ 154 w 254"/>
                              <a:gd name="T5" fmla="*/ 274 h 274"/>
                              <a:gd name="T6" fmla="*/ 254 w 254"/>
                              <a:gd name="T7" fmla="*/ 187 h 274"/>
                              <a:gd name="T8" fmla="*/ 101 w 254"/>
                              <a:gd name="T9" fmla="*/ 0 h 274"/>
                            </a:gdLst>
                            <a:ahLst/>
                            <a:cxnLst>
                              <a:cxn ang="0">
                                <a:pos x="T0" y="T1"/>
                              </a:cxn>
                              <a:cxn ang="0">
                                <a:pos x="T2" y="T3"/>
                              </a:cxn>
                              <a:cxn ang="0">
                                <a:pos x="T4" y="T5"/>
                              </a:cxn>
                              <a:cxn ang="0">
                                <a:pos x="T6" y="T7"/>
                              </a:cxn>
                              <a:cxn ang="0">
                                <a:pos x="T8" y="T9"/>
                              </a:cxn>
                            </a:cxnLst>
                            <a:rect l="0" t="0" r="r" b="b"/>
                            <a:pathLst>
                              <a:path w="254" h="274">
                                <a:moveTo>
                                  <a:pt x="101" y="0"/>
                                </a:moveTo>
                                <a:lnTo>
                                  <a:pt x="0" y="87"/>
                                </a:lnTo>
                                <a:lnTo>
                                  <a:pt x="154" y="274"/>
                                </a:lnTo>
                                <a:lnTo>
                                  <a:pt x="254" y="187"/>
                                </a:lnTo>
                                <a:lnTo>
                                  <a:pt x="1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538"/>
                        <wps:cNvSpPr>
                          <a:spLocks/>
                        </wps:cNvSpPr>
                        <wps:spPr bwMode="auto">
                          <a:xfrm>
                            <a:off x="2790825" y="1764665"/>
                            <a:ext cx="27305" cy="33655"/>
                          </a:xfrm>
                          <a:custGeom>
                            <a:avLst/>
                            <a:gdLst>
                              <a:gd name="T0" fmla="*/ 38 w 43"/>
                              <a:gd name="T1" fmla="*/ 53 h 53"/>
                              <a:gd name="T2" fmla="*/ 0 w 43"/>
                              <a:gd name="T3" fmla="*/ 5 h 53"/>
                              <a:gd name="T4" fmla="*/ 5 w 43"/>
                              <a:gd name="T5" fmla="*/ 0 h 53"/>
                              <a:gd name="T6" fmla="*/ 43 w 43"/>
                              <a:gd name="T7" fmla="*/ 48 h 53"/>
                              <a:gd name="T8" fmla="*/ 38 w 43"/>
                              <a:gd name="T9" fmla="*/ 53 h 53"/>
                            </a:gdLst>
                            <a:ahLst/>
                            <a:cxnLst>
                              <a:cxn ang="0">
                                <a:pos x="T0" y="T1"/>
                              </a:cxn>
                              <a:cxn ang="0">
                                <a:pos x="T2" y="T3"/>
                              </a:cxn>
                              <a:cxn ang="0">
                                <a:pos x="T4" y="T5"/>
                              </a:cxn>
                              <a:cxn ang="0">
                                <a:pos x="T6" y="T7"/>
                              </a:cxn>
                              <a:cxn ang="0">
                                <a:pos x="T8" y="T9"/>
                              </a:cxn>
                            </a:cxnLst>
                            <a:rect l="0" t="0" r="r" b="b"/>
                            <a:pathLst>
                              <a:path w="43" h="53">
                                <a:moveTo>
                                  <a:pt x="38" y="53"/>
                                </a:moveTo>
                                <a:lnTo>
                                  <a:pt x="0" y="5"/>
                                </a:lnTo>
                                <a:lnTo>
                                  <a:pt x="5" y="0"/>
                                </a:lnTo>
                                <a:lnTo>
                                  <a:pt x="43" y="48"/>
                                </a:lnTo>
                                <a:lnTo>
                                  <a:pt x="3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539"/>
                        <wps:cNvSpPr>
                          <a:spLocks/>
                        </wps:cNvSpPr>
                        <wps:spPr bwMode="auto">
                          <a:xfrm>
                            <a:off x="2809240" y="1786255"/>
                            <a:ext cx="45085" cy="45720"/>
                          </a:xfrm>
                          <a:custGeom>
                            <a:avLst/>
                            <a:gdLst>
                              <a:gd name="T0" fmla="*/ 52 w 71"/>
                              <a:gd name="T1" fmla="*/ 0 h 72"/>
                              <a:gd name="T2" fmla="*/ 71 w 71"/>
                              <a:gd name="T3" fmla="*/ 9 h 72"/>
                              <a:gd name="T4" fmla="*/ 24 w 71"/>
                              <a:gd name="T5" fmla="*/ 53 h 72"/>
                              <a:gd name="T6" fmla="*/ 19 w 71"/>
                              <a:gd name="T7" fmla="*/ 57 h 72"/>
                              <a:gd name="T8" fmla="*/ 19 w 71"/>
                              <a:gd name="T9" fmla="*/ 62 h 72"/>
                              <a:gd name="T10" fmla="*/ 19 w 71"/>
                              <a:gd name="T11" fmla="*/ 67 h 72"/>
                              <a:gd name="T12" fmla="*/ 19 w 71"/>
                              <a:gd name="T13" fmla="*/ 72 h 72"/>
                              <a:gd name="T14" fmla="*/ 0 w 71"/>
                              <a:gd name="T15" fmla="*/ 48 h 72"/>
                              <a:gd name="T16" fmla="*/ 4 w 71"/>
                              <a:gd name="T17" fmla="*/ 53 h 72"/>
                              <a:gd name="T18" fmla="*/ 9 w 71"/>
                              <a:gd name="T19" fmla="*/ 53 h 72"/>
                              <a:gd name="T20" fmla="*/ 19 w 71"/>
                              <a:gd name="T21" fmla="*/ 48 h 72"/>
                              <a:gd name="T22" fmla="*/ 47 w 71"/>
                              <a:gd name="T23" fmla="*/ 19 h 72"/>
                              <a:gd name="T24" fmla="*/ 57 w 71"/>
                              <a:gd name="T25" fmla="*/ 9 h 72"/>
                              <a:gd name="T26" fmla="*/ 57 w 71"/>
                              <a:gd name="T27" fmla="*/ 5 h 72"/>
                              <a:gd name="T28" fmla="*/ 52 w 71"/>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71" h="72">
                                <a:moveTo>
                                  <a:pt x="52" y="0"/>
                                </a:moveTo>
                                <a:lnTo>
                                  <a:pt x="71" y="9"/>
                                </a:lnTo>
                                <a:lnTo>
                                  <a:pt x="24" y="53"/>
                                </a:lnTo>
                                <a:lnTo>
                                  <a:pt x="19" y="57"/>
                                </a:lnTo>
                                <a:lnTo>
                                  <a:pt x="19" y="62"/>
                                </a:lnTo>
                                <a:lnTo>
                                  <a:pt x="19" y="67"/>
                                </a:lnTo>
                                <a:lnTo>
                                  <a:pt x="19" y="72"/>
                                </a:lnTo>
                                <a:lnTo>
                                  <a:pt x="0" y="48"/>
                                </a:lnTo>
                                <a:lnTo>
                                  <a:pt x="4" y="53"/>
                                </a:lnTo>
                                <a:lnTo>
                                  <a:pt x="9" y="53"/>
                                </a:lnTo>
                                <a:lnTo>
                                  <a:pt x="19" y="48"/>
                                </a:lnTo>
                                <a:lnTo>
                                  <a:pt x="47" y="19"/>
                                </a:lnTo>
                                <a:lnTo>
                                  <a:pt x="57" y="9"/>
                                </a:lnTo>
                                <a:lnTo>
                                  <a:pt x="57"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540"/>
                        <wps:cNvSpPr>
                          <a:spLocks noEditPoints="1"/>
                        </wps:cNvSpPr>
                        <wps:spPr bwMode="auto">
                          <a:xfrm>
                            <a:off x="2836545" y="1819910"/>
                            <a:ext cx="51435" cy="39370"/>
                          </a:xfrm>
                          <a:custGeom>
                            <a:avLst/>
                            <a:gdLst>
                              <a:gd name="T0" fmla="*/ 81 w 81"/>
                              <a:gd name="T1" fmla="*/ 19 h 62"/>
                              <a:gd name="T2" fmla="*/ 76 w 81"/>
                              <a:gd name="T3" fmla="*/ 19 h 62"/>
                              <a:gd name="T4" fmla="*/ 67 w 81"/>
                              <a:gd name="T5" fmla="*/ 14 h 62"/>
                              <a:gd name="T6" fmla="*/ 57 w 81"/>
                              <a:gd name="T7" fmla="*/ 9 h 62"/>
                              <a:gd name="T8" fmla="*/ 43 w 81"/>
                              <a:gd name="T9" fmla="*/ 9 h 62"/>
                              <a:gd name="T10" fmla="*/ 38 w 81"/>
                              <a:gd name="T11" fmla="*/ 14 h 62"/>
                              <a:gd name="T12" fmla="*/ 28 w 81"/>
                              <a:gd name="T13" fmla="*/ 14 h 62"/>
                              <a:gd name="T14" fmla="*/ 48 w 81"/>
                              <a:gd name="T15" fmla="*/ 24 h 62"/>
                              <a:gd name="T16" fmla="*/ 48 w 81"/>
                              <a:gd name="T17" fmla="*/ 38 h 62"/>
                              <a:gd name="T18" fmla="*/ 48 w 81"/>
                              <a:gd name="T19" fmla="*/ 48 h 62"/>
                              <a:gd name="T20" fmla="*/ 38 w 81"/>
                              <a:gd name="T21" fmla="*/ 52 h 62"/>
                              <a:gd name="T22" fmla="*/ 24 w 81"/>
                              <a:gd name="T23" fmla="*/ 62 h 62"/>
                              <a:gd name="T24" fmla="*/ 14 w 81"/>
                              <a:gd name="T25" fmla="*/ 62 h 62"/>
                              <a:gd name="T26" fmla="*/ 4 w 81"/>
                              <a:gd name="T27" fmla="*/ 52 h 62"/>
                              <a:gd name="T28" fmla="*/ 0 w 81"/>
                              <a:gd name="T29" fmla="*/ 38 h 62"/>
                              <a:gd name="T30" fmla="*/ 4 w 81"/>
                              <a:gd name="T31" fmla="*/ 24 h 62"/>
                              <a:gd name="T32" fmla="*/ 14 w 81"/>
                              <a:gd name="T33" fmla="*/ 14 h 62"/>
                              <a:gd name="T34" fmla="*/ 28 w 81"/>
                              <a:gd name="T35" fmla="*/ 4 h 62"/>
                              <a:gd name="T36" fmla="*/ 52 w 81"/>
                              <a:gd name="T37" fmla="*/ 0 h 62"/>
                              <a:gd name="T38" fmla="*/ 62 w 81"/>
                              <a:gd name="T39" fmla="*/ 4 h 62"/>
                              <a:gd name="T40" fmla="*/ 67 w 81"/>
                              <a:gd name="T41" fmla="*/ 4 h 62"/>
                              <a:gd name="T42" fmla="*/ 76 w 81"/>
                              <a:gd name="T43" fmla="*/ 14 h 62"/>
                              <a:gd name="T44" fmla="*/ 81 w 81"/>
                              <a:gd name="T45" fmla="*/ 19 h 62"/>
                              <a:gd name="T46" fmla="*/ 28 w 81"/>
                              <a:gd name="T47" fmla="*/ 19 h 62"/>
                              <a:gd name="T48" fmla="*/ 24 w 81"/>
                              <a:gd name="T49" fmla="*/ 24 h 62"/>
                              <a:gd name="T50" fmla="*/ 14 w 81"/>
                              <a:gd name="T51" fmla="*/ 24 h 62"/>
                              <a:gd name="T52" fmla="*/ 14 w 81"/>
                              <a:gd name="T53" fmla="*/ 28 h 62"/>
                              <a:gd name="T54" fmla="*/ 9 w 81"/>
                              <a:gd name="T55" fmla="*/ 33 h 62"/>
                              <a:gd name="T56" fmla="*/ 4 w 81"/>
                              <a:gd name="T57" fmla="*/ 48 h 62"/>
                              <a:gd name="T58" fmla="*/ 4 w 81"/>
                              <a:gd name="T59" fmla="*/ 52 h 62"/>
                              <a:gd name="T60" fmla="*/ 14 w 81"/>
                              <a:gd name="T61" fmla="*/ 57 h 62"/>
                              <a:gd name="T62" fmla="*/ 24 w 81"/>
                              <a:gd name="T63" fmla="*/ 57 h 62"/>
                              <a:gd name="T64" fmla="*/ 28 w 81"/>
                              <a:gd name="T65" fmla="*/ 52 h 62"/>
                              <a:gd name="T66" fmla="*/ 38 w 81"/>
                              <a:gd name="T67" fmla="*/ 38 h 62"/>
                              <a:gd name="T68" fmla="*/ 38 w 81"/>
                              <a:gd name="T69" fmla="*/ 24 h 62"/>
                              <a:gd name="T70" fmla="*/ 33 w 81"/>
                              <a:gd name="T71" fmla="*/ 19 h 62"/>
                              <a:gd name="T72" fmla="*/ 28 w 81"/>
                              <a:gd name="T73" fmla="*/ 19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62">
                                <a:moveTo>
                                  <a:pt x="81" y="19"/>
                                </a:moveTo>
                                <a:lnTo>
                                  <a:pt x="76" y="19"/>
                                </a:lnTo>
                                <a:lnTo>
                                  <a:pt x="67" y="14"/>
                                </a:lnTo>
                                <a:lnTo>
                                  <a:pt x="57" y="9"/>
                                </a:lnTo>
                                <a:lnTo>
                                  <a:pt x="43" y="9"/>
                                </a:lnTo>
                                <a:lnTo>
                                  <a:pt x="38" y="14"/>
                                </a:lnTo>
                                <a:lnTo>
                                  <a:pt x="28" y="14"/>
                                </a:lnTo>
                                <a:lnTo>
                                  <a:pt x="48" y="24"/>
                                </a:lnTo>
                                <a:lnTo>
                                  <a:pt x="48" y="38"/>
                                </a:lnTo>
                                <a:lnTo>
                                  <a:pt x="48" y="48"/>
                                </a:lnTo>
                                <a:lnTo>
                                  <a:pt x="38" y="52"/>
                                </a:lnTo>
                                <a:lnTo>
                                  <a:pt x="24" y="62"/>
                                </a:lnTo>
                                <a:lnTo>
                                  <a:pt x="14" y="62"/>
                                </a:lnTo>
                                <a:lnTo>
                                  <a:pt x="4" y="52"/>
                                </a:lnTo>
                                <a:lnTo>
                                  <a:pt x="0" y="38"/>
                                </a:lnTo>
                                <a:lnTo>
                                  <a:pt x="4" y="24"/>
                                </a:lnTo>
                                <a:lnTo>
                                  <a:pt x="14" y="14"/>
                                </a:lnTo>
                                <a:lnTo>
                                  <a:pt x="28" y="4"/>
                                </a:lnTo>
                                <a:lnTo>
                                  <a:pt x="52" y="0"/>
                                </a:lnTo>
                                <a:lnTo>
                                  <a:pt x="62" y="4"/>
                                </a:lnTo>
                                <a:lnTo>
                                  <a:pt x="67" y="4"/>
                                </a:lnTo>
                                <a:lnTo>
                                  <a:pt x="76" y="14"/>
                                </a:lnTo>
                                <a:lnTo>
                                  <a:pt x="81" y="19"/>
                                </a:lnTo>
                                <a:close/>
                                <a:moveTo>
                                  <a:pt x="28" y="19"/>
                                </a:moveTo>
                                <a:lnTo>
                                  <a:pt x="24" y="24"/>
                                </a:lnTo>
                                <a:lnTo>
                                  <a:pt x="14" y="24"/>
                                </a:lnTo>
                                <a:lnTo>
                                  <a:pt x="14" y="28"/>
                                </a:lnTo>
                                <a:lnTo>
                                  <a:pt x="9" y="33"/>
                                </a:lnTo>
                                <a:lnTo>
                                  <a:pt x="4" y="48"/>
                                </a:lnTo>
                                <a:lnTo>
                                  <a:pt x="4" y="52"/>
                                </a:lnTo>
                                <a:lnTo>
                                  <a:pt x="14" y="57"/>
                                </a:lnTo>
                                <a:lnTo>
                                  <a:pt x="24" y="57"/>
                                </a:lnTo>
                                <a:lnTo>
                                  <a:pt x="28" y="52"/>
                                </a:lnTo>
                                <a:lnTo>
                                  <a:pt x="38" y="38"/>
                                </a:lnTo>
                                <a:lnTo>
                                  <a:pt x="38" y="24"/>
                                </a:lnTo>
                                <a:lnTo>
                                  <a:pt x="33" y="19"/>
                                </a:lnTo>
                                <a:lnTo>
                                  <a:pt x="28"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541"/>
                        <wps:cNvSpPr>
                          <a:spLocks noEditPoints="1"/>
                        </wps:cNvSpPr>
                        <wps:spPr bwMode="auto">
                          <a:xfrm>
                            <a:off x="2860675" y="1844040"/>
                            <a:ext cx="42545" cy="42545"/>
                          </a:xfrm>
                          <a:custGeom>
                            <a:avLst/>
                            <a:gdLst>
                              <a:gd name="T0" fmla="*/ 19 w 67"/>
                              <a:gd name="T1" fmla="*/ 14 h 67"/>
                              <a:gd name="T2" fmla="*/ 38 w 67"/>
                              <a:gd name="T3" fmla="*/ 5 h 67"/>
                              <a:gd name="T4" fmla="*/ 57 w 67"/>
                              <a:gd name="T5" fmla="*/ 0 h 67"/>
                              <a:gd name="T6" fmla="*/ 67 w 67"/>
                              <a:gd name="T7" fmla="*/ 10 h 67"/>
                              <a:gd name="T8" fmla="*/ 67 w 67"/>
                              <a:gd name="T9" fmla="*/ 29 h 67"/>
                              <a:gd name="T10" fmla="*/ 62 w 67"/>
                              <a:gd name="T11" fmla="*/ 43 h 67"/>
                              <a:gd name="T12" fmla="*/ 53 w 67"/>
                              <a:gd name="T13" fmla="*/ 53 h 67"/>
                              <a:gd name="T14" fmla="*/ 29 w 67"/>
                              <a:gd name="T15" fmla="*/ 67 h 67"/>
                              <a:gd name="T16" fmla="*/ 14 w 67"/>
                              <a:gd name="T17" fmla="*/ 67 h 67"/>
                              <a:gd name="T18" fmla="*/ 5 w 67"/>
                              <a:gd name="T19" fmla="*/ 62 h 67"/>
                              <a:gd name="T20" fmla="*/ 0 w 67"/>
                              <a:gd name="T21" fmla="*/ 53 h 67"/>
                              <a:gd name="T22" fmla="*/ 0 w 67"/>
                              <a:gd name="T23" fmla="*/ 38 h 67"/>
                              <a:gd name="T24" fmla="*/ 19 w 67"/>
                              <a:gd name="T25" fmla="*/ 14 h 67"/>
                              <a:gd name="T26" fmla="*/ 24 w 67"/>
                              <a:gd name="T27" fmla="*/ 24 h 67"/>
                              <a:gd name="T28" fmla="*/ 5 w 67"/>
                              <a:gd name="T29" fmla="*/ 48 h 67"/>
                              <a:gd name="T30" fmla="*/ 5 w 67"/>
                              <a:gd name="T31" fmla="*/ 58 h 67"/>
                              <a:gd name="T32" fmla="*/ 10 w 67"/>
                              <a:gd name="T33" fmla="*/ 62 h 67"/>
                              <a:gd name="T34" fmla="*/ 24 w 67"/>
                              <a:gd name="T35" fmla="*/ 62 h 67"/>
                              <a:gd name="T36" fmla="*/ 43 w 67"/>
                              <a:gd name="T37" fmla="*/ 43 h 67"/>
                              <a:gd name="T38" fmla="*/ 62 w 67"/>
                              <a:gd name="T39" fmla="*/ 29 h 67"/>
                              <a:gd name="T40" fmla="*/ 62 w 67"/>
                              <a:gd name="T41" fmla="*/ 14 h 67"/>
                              <a:gd name="T42" fmla="*/ 62 w 67"/>
                              <a:gd name="T43" fmla="*/ 10 h 67"/>
                              <a:gd name="T44" fmla="*/ 57 w 67"/>
                              <a:gd name="T45" fmla="*/ 10 h 67"/>
                              <a:gd name="T46" fmla="*/ 38 w 67"/>
                              <a:gd name="T47" fmla="*/ 14 h 67"/>
                              <a:gd name="T48" fmla="*/ 34 w 67"/>
                              <a:gd name="T49" fmla="*/ 19 h 67"/>
                              <a:gd name="T50" fmla="*/ 24 w 67"/>
                              <a:gd name="T51" fmla="*/ 2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7" h="67">
                                <a:moveTo>
                                  <a:pt x="19" y="14"/>
                                </a:moveTo>
                                <a:lnTo>
                                  <a:pt x="38" y="5"/>
                                </a:lnTo>
                                <a:lnTo>
                                  <a:pt x="57" y="0"/>
                                </a:lnTo>
                                <a:lnTo>
                                  <a:pt x="67" y="10"/>
                                </a:lnTo>
                                <a:lnTo>
                                  <a:pt x="67" y="29"/>
                                </a:lnTo>
                                <a:lnTo>
                                  <a:pt x="62" y="43"/>
                                </a:lnTo>
                                <a:lnTo>
                                  <a:pt x="53" y="53"/>
                                </a:lnTo>
                                <a:lnTo>
                                  <a:pt x="29" y="67"/>
                                </a:lnTo>
                                <a:lnTo>
                                  <a:pt x="14" y="67"/>
                                </a:lnTo>
                                <a:lnTo>
                                  <a:pt x="5" y="62"/>
                                </a:lnTo>
                                <a:lnTo>
                                  <a:pt x="0" y="53"/>
                                </a:lnTo>
                                <a:lnTo>
                                  <a:pt x="0" y="38"/>
                                </a:lnTo>
                                <a:lnTo>
                                  <a:pt x="19" y="14"/>
                                </a:lnTo>
                                <a:close/>
                                <a:moveTo>
                                  <a:pt x="24" y="24"/>
                                </a:moveTo>
                                <a:lnTo>
                                  <a:pt x="5" y="48"/>
                                </a:lnTo>
                                <a:lnTo>
                                  <a:pt x="5" y="58"/>
                                </a:lnTo>
                                <a:lnTo>
                                  <a:pt x="10" y="62"/>
                                </a:lnTo>
                                <a:lnTo>
                                  <a:pt x="24" y="62"/>
                                </a:lnTo>
                                <a:lnTo>
                                  <a:pt x="43" y="43"/>
                                </a:lnTo>
                                <a:lnTo>
                                  <a:pt x="62" y="29"/>
                                </a:lnTo>
                                <a:lnTo>
                                  <a:pt x="62" y="14"/>
                                </a:lnTo>
                                <a:lnTo>
                                  <a:pt x="62" y="10"/>
                                </a:lnTo>
                                <a:lnTo>
                                  <a:pt x="57" y="10"/>
                                </a:lnTo>
                                <a:lnTo>
                                  <a:pt x="38" y="14"/>
                                </a:lnTo>
                                <a:lnTo>
                                  <a:pt x="34" y="19"/>
                                </a:lnTo>
                                <a:lnTo>
                                  <a:pt x="24"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542"/>
                        <wps:cNvSpPr>
                          <a:spLocks/>
                        </wps:cNvSpPr>
                        <wps:spPr bwMode="auto">
                          <a:xfrm>
                            <a:off x="3013075" y="1911350"/>
                            <a:ext cx="154940" cy="176530"/>
                          </a:xfrm>
                          <a:custGeom>
                            <a:avLst/>
                            <a:gdLst>
                              <a:gd name="T0" fmla="*/ 105 w 244"/>
                              <a:gd name="T1" fmla="*/ 0 h 278"/>
                              <a:gd name="T2" fmla="*/ 0 w 244"/>
                              <a:gd name="T3" fmla="*/ 81 h 278"/>
                              <a:gd name="T4" fmla="*/ 139 w 244"/>
                              <a:gd name="T5" fmla="*/ 278 h 278"/>
                              <a:gd name="T6" fmla="*/ 244 w 244"/>
                              <a:gd name="T7" fmla="*/ 196 h 278"/>
                              <a:gd name="T8" fmla="*/ 105 w 244"/>
                              <a:gd name="T9" fmla="*/ 0 h 278"/>
                            </a:gdLst>
                            <a:ahLst/>
                            <a:cxnLst>
                              <a:cxn ang="0">
                                <a:pos x="T0" y="T1"/>
                              </a:cxn>
                              <a:cxn ang="0">
                                <a:pos x="T2" y="T3"/>
                              </a:cxn>
                              <a:cxn ang="0">
                                <a:pos x="T4" y="T5"/>
                              </a:cxn>
                              <a:cxn ang="0">
                                <a:pos x="T6" y="T7"/>
                              </a:cxn>
                              <a:cxn ang="0">
                                <a:pos x="T8" y="T9"/>
                              </a:cxn>
                            </a:cxnLst>
                            <a:rect l="0" t="0" r="r" b="b"/>
                            <a:pathLst>
                              <a:path w="244" h="278">
                                <a:moveTo>
                                  <a:pt x="105" y="0"/>
                                </a:moveTo>
                                <a:lnTo>
                                  <a:pt x="0" y="81"/>
                                </a:lnTo>
                                <a:lnTo>
                                  <a:pt x="139" y="278"/>
                                </a:lnTo>
                                <a:lnTo>
                                  <a:pt x="244" y="196"/>
                                </a:lnTo>
                                <a:lnTo>
                                  <a:pt x="10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543"/>
                        <wps:cNvSpPr>
                          <a:spLocks/>
                        </wps:cNvSpPr>
                        <wps:spPr bwMode="auto">
                          <a:xfrm>
                            <a:off x="3040380" y="1938655"/>
                            <a:ext cx="24130" cy="36195"/>
                          </a:xfrm>
                          <a:custGeom>
                            <a:avLst/>
                            <a:gdLst>
                              <a:gd name="T0" fmla="*/ 33 w 38"/>
                              <a:gd name="T1" fmla="*/ 57 h 57"/>
                              <a:gd name="T2" fmla="*/ 0 w 38"/>
                              <a:gd name="T3" fmla="*/ 5 h 57"/>
                              <a:gd name="T4" fmla="*/ 4 w 38"/>
                              <a:gd name="T5" fmla="*/ 0 h 57"/>
                              <a:gd name="T6" fmla="*/ 38 w 38"/>
                              <a:gd name="T7" fmla="*/ 53 h 57"/>
                              <a:gd name="T8" fmla="*/ 33 w 38"/>
                              <a:gd name="T9" fmla="*/ 57 h 57"/>
                            </a:gdLst>
                            <a:ahLst/>
                            <a:cxnLst>
                              <a:cxn ang="0">
                                <a:pos x="T0" y="T1"/>
                              </a:cxn>
                              <a:cxn ang="0">
                                <a:pos x="T2" y="T3"/>
                              </a:cxn>
                              <a:cxn ang="0">
                                <a:pos x="T4" y="T5"/>
                              </a:cxn>
                              <a:cxn ang="0">
                                <a:pos x="T6" y="T7"/>
                              </a:cxn>
                              <a:cxn ang="0">
                                <a:pos x="T8" y="T9"/>
                              </a:cxn>
                            </a:cxnLst>
                            <a:rect l="0" t="0" r="r" b="b"/>
                            <a:pathLst>
                              <a:path w="38" h="57">
                                <a:moveTo>
                                  <a:pt x="33" y="57"/>
                                </a:moveTo>
                                <a:lnTo>
                                  <a:pt x="0" y="5"/>
                                </a:lnTo>
                                <a:lnTo>
                                  <a:pt x="4" y="0"/>
                                </a:lnTo>
                                <a:lnTo>
                                  <a:pt x="38" y="53"/>
                                </a:lnTo>
                                <a:lnTo>
                                  <a:pt x="33"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544"/>
                        <wps:cNvSpPr>
                          <a:spLocks/>
                        </wps:cNvSpPr>
                        <wps:spPr bwMode="auto">
                          <a:xfrm>
                            <a:off x="3055620" y="1962785"/>
                            <a:ext cx="48260" cy="45720"/>
                          </a:xfrm>
                          <a:custGeom>
                            <a:avLst/>
                            <a:gdLst>
                              <a:gd name="T0" fmla="*/ 57 w 76"/>
                              <a:gd name="T1" fmla="*/ 0 h 72"/>
                              <a:gd name="T2" fmla="*/ 72 w 76"/>
                              <a:gd name="T3" fmla="*/ 10 h 72"/>
                              <a:gd name="T4" fmla="*/ 76 w 76"/>
                              <a:gd name="T5" fmla="*/ 15 h 72"/>
                              <a:gd name="T6" fmla="*/ 24 w 76"/>
                              <a:gd name="T7" fmla="*/ 53 h 72"/>
                              <a:gd name="T8" fmla="*/ 14 w 76"/>
                              <a:gd name="T9" fmla="*/ 58 h 72"/>
                              <a:gd name="T10" fmla="*/ 14 w 76"/>
                              <a:gd name="T11" fmla="*/ 63 h 72"/>
                              <a:gd name="T12" fmla="*/ 19 w 76"/>
                              <a:gd name="T13" fmla="*/ 67 h 72"/>
                              <a:gd name="T14" fmla="*/ 14 w 76"/>
                              <a:gd name="T15" fmla="*/ 72 h 72"/>
                              <a:gd name="T16" fmla="*/ 0 w 76"/>
                              <a:gd name="T17" fmla="*/ 43 h 72"/>
                              <a:gd name="T18" fmla="*/ 4 w 76"/>
                              <a:gd name="T19" fmla="*/ 48 h 72"/>
                              <a:gd name="T20" fmla="*/ 9 w 76"/>
                              <a:gd name="T21" fmla="*/ 48 h 72"/>
                              <a:gd name="T22" fmla="*/ 14 w 76"/>
                              <a:gd name="T23" fmla="*/ 43 h 72"/>
                              <a:gd name="T24" fmla="*/ 52 w 76"/>
                              <a:gd name="T25" fmla="*/ 19 h 72"/>
                              <a:gd name="T26" fmla="*/ 57 w 76"/>
                              <a:gd name="T27" fmla="*/ 15 h 72"/>
                              <a:gd name="T28" fmla="*/ 62 w 76"/>
                              <a:gd name="T29" fmla="*/ 10 h 72"/>
                              <a:gd name="T30" fmla="*/ 57 w 76"/>
                              <a:gd name="T31" fmla="*/ 5 h 72"/>
                              <a:gd name="T32" fmla="*/ 52 w 76"/>
                              <a:gd name="T33" fmla="*/ 5 h 72"/>
                              <a:gd name="T34" fmla="*/ 57 w 76"/>
                              <a:gd name="T35"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76" h="72">
                                <a:moveTo>
                                  <a:pt x="57" y="0"/>
                                </a:moveTo>
                                <a:lnTo>
                                  <a:pt x="72" y="10"/>
                                </a:lnTo>
                                <a:lnTo>
                                  <a:pt x="76" y="15"/>
                                </a:lnTo>
                                <a:lnTo>
                                  <a:pt x="24" y="53"/>
                                </a:lnTo>
                                <a:lnTo>
                                  <a:pt x="14" y="58"/>
                                </a:lnTo>
                                <a:lnTo>
                                  <a:pt x="14" y="63"/>
                                </a:lnTo>
                                <a:lnTo>
                                  <a:pt x="19" y="67"/>
                                </a:lnTo>
                                <a:lnTo>
                                  <a:pt x="14" y="72"/>
                                </a:lnTo>
                                <a:lnTo>
                                  <a:pt x="0" y="43"/>
                                </a:lnTo>
                                <a:lnTo>
                                  <a:pt x="4" y="48"/>
                                </a:lnTo>
                                <a:lnTo>
                                  <a:pt x="9" y="48"/>
                                </a:lnTo>
                                <a:lnTo>
                                  <a:pt x="14" y="43"/>
                                </a:lnTo>
                                <a:lnTo>
                                  <a:pt x="52" y="19"/>
                                </a:lnTo>
                                <a:lnTo>
                                  <a:pt x="57" y="15"/>
                                </a:lnTo>
                                <a:lnTo>
                                  <a:pt x="62" y="10"/>
                                </a:lnTo>
                                <a:lnTo>
                                  <a:pt x="57" y="5"/>
                                </a:lnTo>
                                <a:lnTo>
                                  <a:pt x="52" y="5"/>
                                </a:lnTo>
                                <a:lnTo>
                                  <a:pt x="5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545"/>
                        <wps:cNvSpPr>
                          <a:spLocks/>
                        </wps:cNvSpPr>
                        <wps:spPr bwMode="auto">
                          <a:xfrm>
                            <a:off x="3073400" y="1996440"/>
                            <a:ext cx="57785" cy="36830"/>
                          </a:xfrm>
                          <a:custGeom>
                            <a:avLst/>
                            <a:gdLst>
                              <a:gd name="T0" fmla="*/ 91 w 91"/>
                              <a:gd name="T1" fmla="*/ 24 h 58"/>
                              <a:gd name="T2" fmla="*/ 82 w 91"/>
                              <a:gd name="T3" fmla="*/ 29 h 58"/>
                              <a:gd name="T4" fmla="*/ 67 w 91"/>
                              <a:gd name="T5" fmla="*/ 5 h 58"/>
                              <a:gd name="T6" fmla="*/ 53 w 91"/>
                              <a:gd name="T7" fmla="*/ 10 h 58"/>
                              <a:gd name="T8" fmla="*/ 58 w 91"/>
                              <a:gd name="T9" fmla="*/ 38 h 58"/>
                              <a:gd name="T10" fmla="*/ 48 w 91"/>
                              <a:gd name="T11" fmla="*/ 53 h 58"/>
                              <a:gd name="T12" fmla="*/ 39 w 91"/>
                              <a:gd name="T13" fmla="*/ 58 h 58"/>
                              <a:gd name="T14" fmla="*/ 29 w 91"/>
                              <a:gd name="T15" fmla="*/ 58 h 58"/>
                              <a:gd name="T16" fmla="*/ 20 w 91"/>
                              <a:gd name="T17" fmla="*/ 58 h 58"/>
                              <a:gd name="T18" fmla="*/ 5 w 91"/>
                              <a:gd name="T19" fmla="*/ 48 h 58"/>
                              <a:gd name="T20" fmla="*/ 0 w 91"/>
                              <a:gd name="T21" fmla="*/ 38 h 58"/>
                              <a:gd name="T22" fmla="*/ 5 w 91"/>
                              <a:gd name="T23" fmla="*/ 34 h 58"/>
                              <a:gd name="T24" fmla="*/ 5 w 91"/>
                              <a:gd name="T25" fmla="*/ 29 h 58"/>
                              <a:gd name="T26" fmla="*/ 10 w 91"/>
                              <a:gd name="T27" fmla="*/ 29 h 58"/>
                              <a:gd name="T28" fmla="*/ 10 w 91"/>
                              <a:gd name="T29" fmla="*/ 34 h 58"/>
                              <a:gd name="T30" fmla="*/ 15 w 91"/>
                              <a:gd name="T31" fmla="*/ 38 h 58"/>
                              <a:gd name="T32" fmla="*/ 15 w 91"/>
                              <a:gd name="T33" fmla="*/ 48 h 58"/>
                              <a:gd name="T34" fmla="*/ 24 w 91"/>
                              <a:gd name="T35" fmla="*/ 53 h 58"/>
                              <a:gd name="T36" fmla="*/ 39 w 91"/>
                              <a:gd name="T37" fmla="*/ 53 h 58"/>
                              <a:gd name="T38" fmla="*/ 48 w 91"/>
                              <a:gd name="T39" fmla="*/ 38 h 58"/>
                              <a:gd name="T40" fmla="*/ 48 w 91"/>
                              <a:gd name="T41" fmla="*/ 24 h 58"/>
                              <a:gd name="T42" fmla="*/ 39 w 91"/>
                              <a:gd name="T43" fmla="*/ 5 h 58"/>
                              <a:gd name="T44" fmla="*/ 72 w 91"/>
                              <a:gd name="T45" fmla="*/ 0 h 58"/>
                              <a:gd name="T46" fmla="*/ 91 w 91"/>
                              <a:gd name="T47" fmla="*/ 24 h 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91" h="58">
                                <a:moveTo>
                                  <a:pt x="91" y="24"/>
                                </a:moveTo>
                                <a:lnTo>
                                  <a:pt x="82" y="29"/>
                                </a:lnTo>
                                <a:lnTo>
                                  <a:pt x="67" y="5"/>
                                </a:lnTo>
                                <a:lnTo>
                                  <a:pt x="53" y="10"/>
                                </a:lnTo>
                                <a:lnTo>
                                  <a:pt x="58" y="38"/>
                                </a:lnTo>
                                <a:lnTo>
                                  <a:pt x="48" y="53"/>
                                </a:lnTo>
                                <a:lnTo>
                                  <a:pt x="39" y="58"/>
                                </a:lnTo>
                                <a:lnTo>
                                  <a:pt x="29" y="58"/>
                                </a:lnTo>
                                <a:lnTo>
                                  <a:pt x="20" y="58"/>
                                </a:lnTo>
                                <a:lnTo>
                                  <a:pt x="5" y="48"/>
                                </a:lnTo>
                                <a:lnTo>
                                  <a:pt x="0" y="38"/>
                                </a:lnTo>
                                <a:lnTo>
                                  <a:pt x="5" y="34"/>
                                </a:lnTo>
                                <a:lnTo>
                                  <a:pt x="5" y="29"/>
                                </a:lnTo>
                                <a:lnTo>
                                  <a:pt x="10" y="29"/>
                                </a:lnTo>
                                <a:lnTo>
                                  <a:pt x="10" y="34"/>
                                </a:lnTo>
                                <a:lnTo>
                                  <a:pt x="15" y="38"/>
                                </a:lnTo>
                                <a:lnTo>
                                  <a:pt x="15" y="48"/>
                                </a:lnTo>
                                <a:lnTo>
                                  <a:pt x="24" y="53"/>
                                </a:lnTo>
                                <a:lnTo>
                                  <a:pt x="39" y="53"/>
                                </a:lnTo>
                                <a:lnTo>
                                  <a:pt x="48" y="38"/>
                                </a:lnTo>
                                <a:lnTo>
                                  <a:pt x="48" y="24"/>
                                </a:lnTo>
                                <a:lnTo>
                                  <a:pt x="39" y="5"/>
                                </a:lnTo>
                                <a:lnTo>
                                  <a:pt x="72" y="0"/>
                                </a:lnTo>
                                <a:lnTo>
                                  <a:pt x="9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546"/>
                        <wps:cNvSpPr>
                          <a:spLocks/>
                        </wps:cNvSpPr>
                        <wps:spPr bwMode="auto">
                          <a:xfrm>
                            <a:off x="3098165" y="2030095"/>
                            <a:ext cx="54610" cy="36195"/>
                          </a:xfrm>
                          <a:custGeom>
                            <a:avLst/>
                            <a:gdLst>
                              <a:gd name="T0" fmla="*/ 86 w 86"/>
                              <a:gd name="T1" fmla="*/ 19 h 57"/>
                              <a:gd name="T2" fmla="*/ 76 w 86"/>
                              <a:gd name="T3" fmla="*/ 24 h 57"/>
                              <a:gd name="T4" fmla="*/ 62 w 86"/>
                              <a:gd name="T5" fmla="*/ 5 h 57"/>
                              <a:gd name="T6" fmla="*/ 48 w 86"/>
                              <a:gd name="T7" fmla="*/ 5 h 57"/>
                              <a:gd name="T8" fmla="*/ 57 w 86"/>
                              <a:gd name="T9" fmla="*/ 33 h 57"/>
                              <a:gd name="T10" fmla="*/ 52 w 86"/>
                              <a:gd name="T11" fmla="*/ 43 h 57"/>
                              <a:gd name="T12" fmla="*/ 43 w 86"/>
                              <a:gd name="T13" fmla="*/ 53 h 57"/>
                              <a:gd name="T14" fmla="*/ 33 w 86"/>
                              <a:gd name="T15" fmla="*/ 57 h 57"/>
                              <a:gd name="T16" fmla="*/ 24 w 86"/>
                              <a:gd name="T17" fmla="*/ 57 h 57"/>
                              <a:gd name="T18" fmla="*/ 14 w 86"/>
                              <a:gd name="T19" fmla="*/ 53 h 57"/>
                              <a:gd name="T20" fmla="*/ 5 w 86"/>
                              <a:gd name="T21" fmla="*/ 43 h 57"/>
                              <a:gd name="T22" fmla="*/ 0 w 86"/>
                              <a:gd name="T23" fmla="*/ 33 h 57"/>
                              <a:gd name="T24" fmla="*/ 0 w 86"/>
                              <a:gd name="T25" fmla="*/ 29 h 57"/>
                              <a:gd name="T26" fmla="*/ 5 w 86"/>
                              <a:gd name="T27" fmla="*/ 29 h 57"/>
                              <a:gd name="T28" fmla="*/ 9 w 86"/>
                              <a:gd name="T29" fmla="*/ 29 h 57"/>
                              <a:gd name="T30" fmla="*/ 9 w 86"/>
                              <a:gd name="T31" fmla="*/ 33 h 57"/>
                              <a:gd name="T32" fmla="*/ 9 w 86"/>
                              <a:gd name="T33" fmla="*/ 43 h 57"/>
                              <a:gd name="T34" fmla="*/ 24 w 86"/>
                              <a:gd name="T35" fmla="*/ 53 h 57"/>
                              <a:gd name="T36" fmla="*/ 33 w 86"/>
                              <a:gd name="T37" fmla="*/ 48 h 57"/>
                              <a:gd name="T38" fmla="*/ 43 w 86"/>
                              <a:gd name="T39" fmla="*/ 38 h 57"/>
                              <a:gd name="T40" fmla="*/ 43 w 86"/>
                              <a:gd name="T41" fmla="*/ 19 h 57"/>
                              <a:gd name="T42" fmla="*/ 43 w 86"/>
                              <a:gd name="T43" fmla="*/ 14 h 57"/>
                              <a:gd name="T44" fmla="*/ 38 w 86"/>
                              <a:gd name="T45" fmla="*/ 5 h 57"/>
                              <a:gd name="T46" fmla="*/ 72 w 86"/>
                              <a:gd name="T47" fmla="*/ 0 h 57"/>
                              <a:gd name="T48" fmla="*/ 86 w 86"/>
                              <a:gd name="T49" fmla="*/ 19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86" h="57">
                                <a:moveTo>
                                  <a:pt x="86" y="19"/>
                                </a:moveTo>
                                <a:lnTo>
                                  <a:pt x="76" y="24"/>
                                </a:lnTo>
                                <a:lnTo>
                                  <a:pt x="62" y="5"/>
                                </a:lnTo>
                                <a:lnTo>
                                  <a:pt x="48" y="5"/>
                                </a:lnTo>
                                <a:lnTo>
                                  <a:pt x="57" y="33"/>
                                </a:lnTo>
                                <a:lnTo>
                                  <a:pt x="52" y="43"/>
                                </a:lnTo>
                                <a:lnTo>
                                  <a:pt x="43" y="53"/>
                                </a:lnTo>
                                <a:lnTo>
                                  <a:pt x="33" y="57"/>
                                </a:lnTo>
                                <a:lnTo>
                                  <a:pt x="24" y="57"/>
                                </a:lnTo>
                                <a:lnTo>
                                  <a:pt x="14" y="53"/>
                                </a:lnTo>
                                <a:lnTo>
                                  <a:pt x="5" y="43"/>
                                </a:lnTo>
                                <a:lnTo>
                                  <a:pt x="0" y="33"/>
                                </a:lnTo>
                                <a:lnTo>
                                  <a:pt x="0" y="29"/>
                                </a:lnTo>
                                <a:lnTo>
                                  <a:pt x="5" y="29"/>
                                </a:lnTo>
                                <a:lnTo>
                                  <a:pt x="9" y="29"/>
                                </a:lnTo>
                                <a:lnTo>
                                  <a:pt x="9" y="33"/>
                                </a:lnTo>
                                <a:lnTo>
                                  <a:pt x="9" y="43"/>
                                </a:lnTo>
                                <a:lnTo>
                                  <a:pt x="24" y="53"/>
                                </a:lnTo>
                                <a:lnTo>
                                  <a:pt x="33" y="48"/>
                                </a:lnTo>
                                <a:lnTo>
                                  <a:pt x="43" y="38"/>
                                </a:lnTo>
                                <a:lnTo>
                                  <a:pt x="43" y="19"/>
                                </a:lnTo>
                                <a:lnTo>
                                  <a:pt x="43" y="14"/>
                                </a:lnTo>
                                <a:lnTo>
                                  <a:pt x="38" y="5"/>
                                </a:lnTo>
                                <a:lnTo>
                                  <a:pt x="72" y="0"/>
                                </a:lnTo>
                                <a:lnTo>
                                  <a:pt x="86"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Rectangle 547"/>
                        <wps:cNvSpPr>
                          <a:spLocks noChangeArrowheads="1"/>
                        </wps:cNvSpPr>
                        <wps:spPr bwMode="auto">
                          <a:xfrm>
                            <a:off x="584835" y="4438015"/>
                            <a:ext cx="279336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Pr="00126ED8" w:rsidRDefault="002F1D41" w:rsidP="002F1D41">
                              <w:pPr>
                                <w:rPr>
                                  <w:lang w:val="es-ES_tradnl"/>
                                </w:rPr>
                              </w:pPr>
                              <w:r w:rsidRPr="00126ED8">
                                <w:rPr>
                                  <w:color w:val="000000"/>
                                  <w:sz w:val="18"/>
                                  <w:szCs w:val="18"/>
                                  <w:lang w:val="es-ES_tradnl"/>
                                </w:rPr>
                                <w:t>Cabeceo del SRD (grados)         Vista de la Tierra Oeste/Este</w:t>
                              </w:r>
                            </w:p>
                          </w:txbxContent>
                        </wps:txbx>
                        <wps:bodyPr rot="0" vert="horz" wrap="none" lIns="0" tIns="0" rIns="0" bIns="0" anchor="t" anchorCtr="0">
                          <a:spAutoFit/>
                        </wps:bodyPr>
                      </wps:wsp>
                      <wps:wsp>
                        <wps:cNvPr id="545" name="Rectangle 548"/>
                        <wps:cNvSpPr>
                          <a:spLocks noChangeArrowheads="1"/>
                        </wps:cNvSpPr>
                        <wps:spPr bwMode="auto">
                          <a:xfrm>
                            <a:off x="569595" y="1118870"/>
                            <a:ext cx="283400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Pr="00126ED8" w:rsidRDefault="002F1D41" w:rsidP="002F1D41">
                              <w:pPr>
                                <w:rPr>
                                  <w:lang w:val="es-ES_tradnl"/>
                                </w:rPr>
                              </w:pPr>
                              <w:r w:rsidRPr="00126ED8">
                                <w:rPr>
                                  <w:color w:val="000000"/>
                                  <w:sz w:val="18"/>
                                  <w:szCs w:val="18"/>
                                  <w:lang w:val="es-ES_tradnl"/>
                                </w:rPr>
                                <w:t>SRD a 41° W explorando la Tierra con una resolución de 0,2°</w:t>
                              </w:r>
                            </w:p>
                          </w:txbxContent>
                        </wps:txbx>
                        <wps:bodyPr rot="0" vert="horz" wrap="none" lIns="0" tIns="0" rIns="0" bIns="0" anchor="t" anchorCtr="0">
                          <a:spAutoFit/>
                        </wps:bodyPr>
                      </wps:wsp>
                      <wps:wsp>
                        <wps:cNvPr id="546" name="Rectangle 549"/>
                        <wps:cNvSpPr>
                          <a:spLocks noChangeArrowheads="1"/>
                        </wps:cNvSpPr>
                        <wps:spPr bwMode="auto">
                          <a:xfrm rot="16200000">
                            <a:off x="-581025" y="3573145"/>
                            <a:ext cx="12668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Balanceo negativo del SRD</w:t>
                              </w:r>
                            </w:p>
                          </w:txbxContent>
                        </wps:txbx>
                        <wps:bodyPr rot="0" vert="horz" wrap="none" lIns="0" tIns="0" rIns="0" bIns="0" anchor="t" anchorCtr="0">
                          <a:spAutoFit/>
                        </wps:bodyPr>
                      </wps:wsp>
                      <wps:wsp>
                        <wps:cNvPr id="547" name="Rectangle 550"/>
                        <wps:cNvSpPr>
                          <a:spLocks noChangeArrowheads="1"/>
                        </wps:cNvSpPr>
                        <wps:spPr bwMode="auto">
                          <a:xfrm rot="16200000">
                            <a:off x="-150495" y="2738755"/>
                            <a:ext cx="40957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 xml:space="preserve"> (grados)</w:t>
                              </w:r>
                            </w:p>
                          </w:txbxContent>
                        </wps:txbx>
                        <wps:bodyPr rot="0" vert="horz" wrap="none" lIns="0" tIns="0" rIns="0" bIns="0" anchor="t" anchorCtr="0">
                          <a:spAutoFit/>
                        </wps:bodyPr>
                      </wps:wsp>
                      <wps:wsp>
                        <wps:cNvPr id="548" name="Rectangle 551"/>
                        <wps:cNvSpPr>
                          <a:spLocks noChangeArrowheads="1"/>
                        </wps:cNvSpPr>
                        <wps:spPr bwMode="auto">
                          <a:xfrm>
                            <a:off x="1722755" y="0"/>
                            <a:ext cx="51181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color w:val="000000"/>
                                  <w:sz w:val="18"/>
                                  <w:szCs w:val="18"/>
                                </w:rPr>
                                <w:t>FIGURA 2</w:t>
                              </w:r>
                            </w:p>
                          </w:txbxContent>
                        </wps:txbx>
                        <wps:bodyPr rot="0" vert="horz" wrap="none" lIns="0" tIns="0" rIns="0" bIns="0" anchor="t" anchorCtr="0">
                          <a:spAutoFit/>
                        </wps:bodyPr>
                      </wps:wsp>
                      <wps:wsp>
                        <wps:cNvPr id="549" name="Rectangle 552"/>
                        <wps:cNvSpPr>
                          <a:spLocks noChangeArrowheads="1"/>
                        </wps:cNvSpPr>
                        <wps:spPr bwMode="auto">
                          <a:xfrm>
                            <a:off x="198120" y="176530"/>
                            <a:ext cx="35782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Pr="00126ED8" w:rsidRDefault="002F1D41" w:rsidP="002F1D41">
                              <w:pPr>
                                <w:rPr>
                                  <w:lang w:val="es-ES_tradnl"/>
                                </w:rPr>
                              </w:pPr>
                              <w:r w:rsidRPr="00126ED8">
                                <w:rPr>
                                  <w:b/>
                                  <w:bCs/>
                                  <w:color w:val="000000"/>
                                  <w:sz w:val="18"/>
                                  <w:szCs w:val="18"/>
                                  <w:lang w:val="es-ES_tradnl"/>
                                </w:rPr>
                                <w:t>Distribución espacial de la interferencia (dB(W/MHz)) causada a un SRD</w:t>
                              </w:r>
                            </w:p>
                          </w:txbxContent>
                        </wps:txbx>
                        <wps:bodyPr rot="0" vert="horz" wrap="none" lIns="0" tIns="0" rIns="0" bIns="0" anchor="t" anchorCtr="0">
                          <a:spAutoFit/>
                        </wps:bodyPr>
                      </wps:wsp>
                      <wps:wsp>
                        <wps:cNvPr id="550" name="Rectangle 553"/>
                        <wps:cNvSpPr>
                          <a:spLocks noChangeArrowheads="1"/>
                        </wps:cNvSpPr>
                        <wps:spPr bwMode="auto">
                          <a:xfrm>
                            <a:off x="213360" y="307975"/>
                            <a:ext cx="6546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 xml:space="preserve">situado a una </w:t>
                              </w:r>
                            </w:p>
                          </w:txbxContent>
                        </wps:txbx>
                        <wps:bodyPr rot="0" vert="horz" wrap="none" lIns="0" tIns="0" rIns="0" bIns="0" anchor="t" anchorCtr="0">
                          <a:spAutoFit/>
                        </wps:bodyPr>
                      </wps:wsp>
                      <wps:wsp>
                        <wps:cNvPr id="551" name="Rectangle 554"/>
                        <wps:cNvSpPr>
                          <a:spLocks noChangeArrowheads="1"/>
                        </wps:cNvSpPr>
                        <wps:spPr bwMode="auto">
                          <a:xfrm>
                            <a:off x="895350" y="307975"/>
                            <a:ext cx="14687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 xml:space="preserve">longitud de 41° W suponiendo </w:t>
                              </w:r>
                            </w:p>
                          </w:txbxContent>
                        </wps:txbx>
                        <wps:bodyPr rot="0" vert="horz" wrap="none" lIns="0" tIns="0" rIns="0" bIns="0" anchor="t" anchorCtr="0">
                          <a:spAutoFit/>
                        </wps:bodyPr>
                      </wps:wsp>
                      <wps:wsp>
                        <wps:cNvPr id="552" name="Rectangle 555"/>
                        <wps:cNvSpPr>
                          <a:spLocks noChangeArrowheads="1"/>
                        </wps:cNvSpPr>
                        <wps:spPr bwMode="auto">
                          <a:xfrm>
                            <a:off x="2386330" y="307975"/>
                            <a:ext cx="1390015"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944 estaciones centrales que</w:t>
                              </w:r>
                            </w:p>
                          </w:txbxContent>
                        </wps:txbx>
                        <wps:bodyPr rot="0" vert="horz" wrap="square" lIns="0" tIns="0" rIns="0" bIns="0" anchor="t" anchorCtr="0">
                          <a:spAutoFit/>
                        </wps:bodyPr>
                      </wps:wsp>
                      <wps:wsp>
                        <wps:cNvPr id="553" name="Rectangle 556"/>
                        <wps:cNvSpPr>
                          <a:spLocks noChangeArrowheads="1"/>
                        </wps:cNvSpPr>
                        <wps:spPr bwMode="auto">
                          <a:xfrm>
                            <a:off x="204470" y="441960"/>
                            <a:ext cx="4895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 xml:space="preserve">funcionan </w:t>
                              </w:r>
                            </w:p>
                          </w:txbxContent>
                        </wps:txbx>
                        <wps:bodyPr rot="0" vert="horz" wrap="none" lIns="0" tIns="0" rIns="0" bIns="0" anchor="t" anchorCtr="0">
                          <a:spAutoFit/>
                        </wps:bodyPr>
                      </wps:wsp>
                      <wps:wsp>
                        <wps:cNvPr id="554" name="Rectangle 557"/>
                        <wps:cNvSpPr>
                          <a:spLocks noChangeArrowheads="1"/>
                        </wps:cNvSpPr>
                        <wps:spPr bwMode="auto">
                          <a:xfrm>
                            <a:off x="721995" y="441960"/>
                            <a:ext cx="84645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 xml:space="preserve">a +8 dB(W/MHz) </w:t>
                              </w:r>
                            </w:p>
                          </w:txbxContent>
                        </wps:txbx>
                        <wps:bodyPr rot="0" vert="horz" wrap="none" lIns="0" tIns="0" rIns="0" bIns="0" anchor="t" anchorCtr="0">
                          <a:spAutoFit/>
                        </wps:bodyPr>
                      </wps:wsp>
                      <wps:wsp>
                        <wps:cNvPr id="555" name="Rectangle 558"/>
                        <wps:cNvSpPr>
                          <a:spLocks noChangeArrowheads="1"/>
                        </wps:cNvSpPr>
                        <wps:spPr bwMode="auto">
                          <a:xfrm>
                            <a:off x="1591945" y="441960"/>
                            <a:ext cx="1149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 xml:space="preserve">en </w:t>
                              </w:r>
                            </w:p>
                          </w:txbxContent>
                        </wps:txbx>
                        <wps:bodyPr rot="0" vert="horz" wrap="none" lIns="0" tIns="0" rIns="0" bIns="0" anchor="t" anchorCtr="0">
                          <a:spAutoFit/>
                        </wps:bodyPr>
                      </wps:wsp>
                      <wps:wsp>
                        <wps:cNvPr id="556" name="Rectangle 559"/>
                        <wps:cNvSpPr>
                          <a:spLocks noChangeArrowheads="1"/>
                        </wps:cNvSpPr>
                        <wps:spPr bwMode="auto">
                          <a:xfrm>
                            <a:off x="1734820" y="441960"/>
                            <a:ext cx="202628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sidRPr="00126ED8">
                                <w:rPr>
                                  <w:b/>
                                  <w:bCs/>
                                  <w:color w:val="000000"/>
                                  <w:sz w:val="18"/>
                                  <w:szCs w:val="18"/>
                                  <w:lang w:val="es-ES_tradnl"/>
                                </w:rPr>
                                <w:t xml:space="preserve">431 ciudades de todo el mundo. </w:t>
                              </w:r>
                              <w:r>
                                <w:rPr>
                                  <w:b/>
                                  <w:bCs/>
                                  <w:color w:val="000000"/>
                                  <w:sz w:val="18"/>
                                  <w:szCs w:val="18"/>
                                </w:rPr>
                                <w:t>El círculo</w:t>
                              </w:r>
                            </w:p>
                          </w:txbxContent>
                        </wps:txbx>
                        <wps:bodyPr rot="0" vert="horz" wrap="none" lIns="0" tIns="0" rIns="0" bIns="0" anchor="t" anchorCtr="0">
                          <a:spAutoFit/>
                        </wps:bodyPr>
                      </wps:wsp>
                      <wps:wsp>
                        <wps:cNvPr id="557" name="Rectangle 560"/>
                        <wps:cNvSpPr>
                          <a:spLocks noChangeArrowheads="1"/>
                        </wps:cNvSpPr>
                        <wps:spPr bwMode="auto">
                          <a:xfrm>
                            <a:off x="350520" y="572770"/>
                            <a:ext cx="34353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 xml:space="preserve">grande </w:t>
                              </w:r>
                            </w:p>
                          </w:txbxContent>
                        </wps:txbx>
                        <wps:bodyPr rot="0" vert="horz" wrap="none" lIns="0" tIns="0" rIns="0" bIns="0" anchor="t" anchorCtr="0">
                          <a:spAutoFit/>
                        </wps:bodyPr>
                      </wps:wsp>
                      <wps:wsp>
                        <wps:cNvPr id="558" name="Rectangle 561"/>
                        <wps:cNvSpPr>
                          <a:spLocks noChangeArrowheads="1"/>
                        </wps:cNvSpPr>
                        <wps:spPr bwMode="auto">
                          <a:xfrm>
                            <a:off x="721995" y="572770"/>
                            <a:ext cx="1647825"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sidRPr="00126ED8">
                                <w:rPr>
                                  <w:b/>
                                  <w:bCs/>
                                  <w:color w:val="000000"/>
                                  <w:sz w:val="18"/>
                                  <w:szCs w:val="18"/>
                                  <w:lang w:val="es-ES_tradnl"/>
                                </w:rPr>
                                <w:t xml:space="preserve">es el disco de la Tierra. </w:t>
                              </w:r>
                              <w:r>
                                <w:rPr>
                                  <w:b/>
                                  <w:bCs/>
                                  <w:color w:val="000000"/>
                                  <w:sz w:val="18"/>
                                  <w:szCs w:val="18"/>
                                </w:rPr>
                                <w:t xml:space="preserve">Obsérvese </w:t>
                              </w:r>
                            </w:p>
                          </w:txbxContent>
                        </wps:txbx>
                        <wps:bodyPr rot="0" vert="horz" wrap="none" lIns="0" tIns="0" rIns="0" bIns="0" anchor="t" anchorCtr="0">
                          <a:spAutoFit/>
                        </wps:bodyPr>
                      </wps:wsp>
                      <wps:wsp>
                        <wps:cNvPr id="559" name="Rectangle 562"/>
                        <wps:cNvSpPr>
                          <a:spLocks noChangeArrowheads="1"/>
                        </wps:cNvSpPr>
                        <wps:spPr bwMode="auto">
                          <a:xfrm>
                            <a:off x="2392045" y="572770"/>
                            <a:ext cx="12192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las dos zonas en América</w:t>
                              </w:r>
                            </w:p>
                          </w:txbxContent>
                        </wps:txbx>
                        <wps:bodyPr rot="0" vert="horz" wrap="none" lIns="0" tIns="0" rIns="0" bIns="0" anchor="t" anchorCtr="0">
                          <a:spAutoFit/>
                        </wps:bodyPr>
                      </wps:wsp>
                      <wps:wsp>
                        <wps:cNvPr id="560" name="Rectangle 563"/>
                        <wps:cNvSpPr>
                          <a:spLocks noChangeArrowheads="1"/>
                        </wps:cNvSpPr>
                        <wps:spPr bwMode="auto">
                          <a:xfrm>
                            <a:off x="554355" y="704215"/>
                            <a:ext cx="5397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Default="002F1D41" w:rsidP="002F1D41">
                              <w:r>
                                <w:rPr>
                                  <w:b/>
                                  <w:bCs/>
                                  <w:color w:val="000000"/>
                                  <w:sz w:val="18"/>
                                  <w:szCs w:val="18"/>
                                </w:rPr>
                                <w:t xml:space="preserve">del Norte y </w:t>
                              </w:r>
                            </w:p>
                          </w:txbxContent>
                        </wps:txbx>
                        <wps:bodyPr rot="0" vert="horz" wrap="none" lIns="0" tIns="0" rIns="0" bIns="0" anchor="t" anchorCtr="0">
                          <a:spAutoFit/>
                        </wps:bodyPr>
                      </wps:wsp>
                      <wps:wsp>
                        <wps:cNvPr id="561" name="Rectangle 564"/>
                        <wps:cNvSpPr>
                          <a:spLocks noChangeArrowheads="1"/>
                        </wps:cNvSpPr>
                        <wps:spPr bwMode="auto">
                          <a:xfrm>
                            <a:off x="1120140" y="704215"/>
                            <a:ext cx="238760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Pr="00126ED8" w:rsidRDefault="002F1D41" w:rsidP="002F1D41">
                              <w:pPr>
                                <w:rPr>
                                  <w:lang w:val="es-ES_tradnl"/>
                                </w:rPr>
                              </w:pPr>
                              <w:r>
                                <w:rPr>
                                  <w:b/>
                                  <w:bCs/>
                                  <w:color w:val="000000"/>
                                  <w:sz w:val="18"/>
                                  <w:szCs w:val="18"/>
                                  <w:lang w:val="es-ES_tradnl"/>
                                </w:rPr>
                                <w:t>un</w:t>
                              </w:r>
                              <w:r w:rsidRPr="00126ED8">
                                <w:rPr>
                                  <w:b/>
                                  <w:bCs/>
                                  <w:color w:val="000000"/>
                                  <w:sz w:val="18"/>
                                  <w:szCs w:val="18"/>
                                  <w:lang w:val="es-ES_tradnl"/>
                                </w:rPr>
                                <w:t>a zona en Europa en las cuales la interferencia</w:t>
                              </w:r>
                            </w:p>
                          </w:txbxContent>
                        </wps:txbx>
                        <wps:bodyPr rot="0" vert="horz" wrap="none" lIns="0" tIns="0" rIns="0" bIns="0" anchor="t" anchorCtr="0">
                          <a:spAutoFit/>
                        </wps:bodyPr>
                      </wps:wsp>
                      <wps:wsp>
                        <wps:cNvPr id="562" name="Rectangle 565"/>
                        <wps:cNvSpPr>
                          <a:spLocks noChangeArrowheads="1"/>
                        </wps:cNvSpPr>
                        <wps:spPr bwMode="auto">
                          <a:xfrm>
                            <a:off x="1074420" y="835025"/>
                            <a:ext cx="188976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Pr="00126ED8" w:rsidRDefault="002F1D41" w:rsidP="002F1D41">
                              <w:pPr>
                                <w:rPr>
                                  <w:lang w:val="es-ES_tradnl"/>
                                </w:rPr>
                              </w:pPr>
                              <w:r w:rsidRPr="00126ED8">
                                <w:rPr>
                                  <w:b/>
                                  <w:bCs/>
                                  <w:color w:val="000000"/>
                                  <w:sz w:val="18"/>
                                  <w:szCs w:val="18"/>
                                  <w:lang w:val="es-ES_tradnl"/>
                                </w:rPr>
                                <w:t>rebasa el nivel de protección del SRD</w:t>
                              </w:r>
                            </w:p>
                          </w:txbxContent>
                        </wps:txbx>
                        <wps:bodyPr rot="0" vert="horz" wrap="square" lIns="0" tIns="0" rIns="0" bIns="0" anchor="t" anchorCtr="0">
                          <a:spAutoFit/>
                        </wps:bodyPr>
                      </wps:wsp>
                      <wps:wsp>
                        <wps:cNvPr id="563" name="Rectangle 566"/>
                        <wps:cNvSpPr>
                          <a:spLocks noChangeArrowheads="1"/>
                        </wps:cNvSpPr>
                        <wps:spPr bwMode="auto">
                          <a:xfrm rot="16200000">
                            <a:off x="-596265" y="1756410"/>
                            <a:ext cx="12763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D41" w:rsidRPr="00126ED8" w:rsidRDefault="002F1D41" w:rsidP="002F1D41">
                              <w:pPr>
                                <w:rPr>
                                  <w:lang w:val="es-ES_tradnl"/>
                                </w:rPr>
                              </w:pPr>
                              <w:r w:rsidRPr="00126ED8">
                                <w:rPr>
                                  <w:color w:val="000000"/>
                                  <w:sz w:val="18"/>
                                  <w:szCs w:val="18"/>
                                  <w:lang w:val="es-ES_tradnl"/>
                                </w:rPr>
                                <w:t>Vista de la Tierra Sur/Norte</w:t>
                              </w:r>
                            </w:p>
                          </w:txbxContent>
                        </wps:txbx>
                        <wps:bodyPr rot="0" vert="horz" wrap="none" lIns="0" tIns="0" rIns="0" bIns="0" anchor="t" anchorCtr="0">
                          <a:spAutoFit/>
                        </wps:bodyPr>
                      </wps:wsp>
                    </wpc:wpc>
                  </a:graphicData>
                </a:graphic>
              </wp:inline>
            </w:drawing>
          </mc:Choice>
          <mc:Fallback>
            <w:pict>
              <v:group w14:anchorId="17D67A10" id="Canvas 564" o:spid="_x0000_s1026" editas="canvas" style="width:343.35pt;height:365.85pt;mso-position-horizontal-relative:char;mso-position-vertical-relative:line" coordsize="43605,464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">
                <v:shape id="_x0000_s1027" type="#_x0000_t75" style="position:absolute;width:43605;height:46462;visibility:visible;mso-wrap-style:square">
                  <v:fill o:detectmouseclick="t"/>
                  <v:path o:connecttype="none"/>
                </v:shape>
                <v:group id="Group 224" o:spid="_x0000_s1028" style="position:absolute;left:4171;top:13322;width:38710;height:32766" coordorigin="656,2098" coordsize="6096,5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4" o:spid="_x0000_s1029" style="position:absolute;left:6152;top:6931;width:599;height:2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8ZBsQA&#10;AADaAAAADwAAAGRycy9kb3ducmV2LnhtbESPT2vCQBTE74LfYXlCL6KbtqFIdBWpVDy0B1NBj8/s&#10;Mwlm34bsNn++fbdQ8DjMzG+Y1aY3lWipcaVlBc/zCARxZnXJuYLT98dsAcJ5ZI2VZVIwkIPNejxa&#10;YaJtx0dqU5+LAGGXoILC+zqR0mUFGXRzWxMH72Ybgz7IJpe6wS7ATSVfouhNGiw5LBRY03tB2T39&#10;MQrS6/RrN+y38TnG3e1y/pyaBZJST5N+uwThqfeP8H/7oBW8wt+Vc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GQbEAAAA2gAAAA8AAAAAAAAAAAAAAAAAmAIAAGRycy9k&#10;b3ducmV2LnhtbFBLBQYAAAAABAAEAPUAAACJAwAAAAA=&#10;" fillcolor="#e5e5e5" stroked="f"/>
                  <v:rect id="Rectangle 25" o:spid="_x0000_s1030" style="position:absolute;left:6152;top:6931;width:600;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2F1D41" w:rsidRDefault="002F1D41" w:rsidP="002F1D41">
                          <w:r>
                            <w:rPr>
                              <w:color w:val="000000"/>
                              <w:sz w:val="18"/>
                              <w:szCs w:val="18"/>
                            </w:rPr>
                            <w:t>1509-02</w:t>
                          </w:r>
                        </w:p>
                      </w:txbxContent>
                    </v:textbox>
                  </v:rect>
                  <v:shape id="Picture 26" o:spid="_x0000_s1031" type="#_x0000_t75" style="position:absolute;left:5855;top:2098;width:431;height:4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NcbfDAAAA2gAAAA8AAABkcnMvZG93bnJldi54bWxEj09rAjEUxO8Fv0N4Qm81q9Aiq1FEWLCH&#10;UvyDeHxunruLm5clSTfbfvqmUPA4zMxvmOV6MK3oyfnGsoLpJANBXFrdcKXgdCxe5iB8QNbYWiYF&#10;3+RhvRo9LTHXNvKe+kOoRIKwz1FBHUKXS+nLmgz6ie2Ik3ezzmBI0lVSO4wJblo5y7I3abDhtFBj&#10;R9uayvvhyyiI1xjfjas+A20/+qIoj+fL/kep5/GwWYAINIRH+L+90wpe4e9KugF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I1xt8MAAADaAAAADwAAAAAAAAAAAAAAAACf&#10;AgAAZHJzL2Rvd25yZXYueG1sUEsFBgAAAAAEAAQA9wAAAI8DAAAAAA==&#10;">
                    <v:imagedata r:id="rId51" o:title=""/>
                  </v:shape>
                  <v:rect id="Rectangle 27" o:spid="_x0000_s1032" style="position:absolute;left:5855;top:2098;width:431;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0FJsMA&#10;AADaAAAADwAAAGRycy9kb3ducmV2LnhtbESPQWvCQBSE74L/YXlCb7rR0kbSbESEQk/WapAeX7Ov&#10;Scju25Ddavrv3ULB4zAz3zD5ZrRGXGjwrWMFy0UCgrhyuuVaQXl6na9B+ICs0TgmBb/kYVNMJzlm&#10;2l35gy7HUIsIYZ+hgiaEPpPSVw1Z9AvXE0fv2w0WQ5RDLfWA1wi3Rq6S5FlabDkuNNjTrqGqO/5Y&#10;BeunL9OV6ePnPn1fnjsyW/L7g1IPs3H7AiLQGO7h//abVpDC35V4A2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0FJsMAAADaAAAADwAAAAAAAAAAAAAAAACYAgAAZHJzL2Rv&#10;d25yZXYueG1sUEsFBgAAAAAEAAQA9QAAAIgDAAAAAA==&#10;" filled="f" strokeweight="0"/>
                  <v:line id="Line 28" o:spid="_x0000_s1033" style="position:absolute;visibility:visible;mso-wrap-style:square" from="5860,6216" to="5908,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6Ib8AAADaAAAADwAAAGRycy9kb3ducmV2LnhtbERPTYvCMBC9C/6HMII3TV3QrdUoIiuu&#10;t92ugsehGdtgMylN1O6/NwfB4+N9L9edrcWdWm8cK5iMExDEhdOGSwXHv90oBeEDssbaMSn4Jw/r&#10;Vb+3xEy7B//SPQ+liCHsM1RQhdBkUvqiIot+7BriyF1cazFE2JZSt/iI4baWH0kykxYNx4YKG9pW&#10;VFzzm1Vgfmb76eHzND/Jr32YnNNrauxRqeGg2yxABOrCW/xyf2sFcWu8Em+AX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X6Ib8AAADaAAAADwAAAAAAAAAAAAAAAACh&#10;AgAAZHJzL2Rvd25yZXYueG1sUEsFBgAAAAAEAAQA+QAAAI0DAAAAAA==&#10;" strokeweight="0"/>
                  <v:line id="Line 29" o:spid="_x0000_s1034" style="position:absolute;visibility:visible;mso-wrap-style:square" from="5860,5702" to="5908,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fusIAAADaAAAADwAAAGRycy9kb3ducmV2LnhtbESPT4vCMBTE7wt+h/AEb2uqoFurUUQU&#10;d2/rP/D4aJ5tsHkpTdTut98IgsdhZn7DzBatrcSdGm8cKxj0ExDEudOGCwXHw+YzBeEDssbKMSn4&#10;Iw+Leedjhpl2D97RfR8KESHsM1RQhlBnUvq8JIu+72ri6F1cYzFE2RRSN/iIcFvJYZKMpUXDcaHE&#10;mlYl5df9zSowv+Pt6OfrNDnJ9TYMzuk1NfaoVK/bLqcgArXhHX61v7WCCTyvxBs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lfusIAAADaAAAADwAAAAAAAAAAAAAA&#10;AAChAgAAZHJzL2Rvd25yZXYueG1sUEsFBgAAAAAEAAQA+QAAAJADAAAAAA==&#10;" strokeweight="0"/>
                  <v:line id="Line 30" o:spid="_x0000_s1035" style="position:absolute;visibility:visible;mso-wrap-style:square" from="5860,5189" to="5908,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eNKMQAAADbAAAADwAAAGRycy9kb3ducmV2LnhtbESPQWvCQBCF74L/YRmhN91YqI3RVURa&#10;bG9tquBxyI7JYnY2ZLea/vvOodDbDO/Ne9+st4Nv1Y366AIbmM8yUMRVsI5rA8ev12kOKiZki21g&#10;MvBDEbab8WiNhQ13/qRbmWolIRwLNNCk1BVax6ohj3EWOmLRLqH3mGTta217vEu4b/Vjli20R8fS&#10;0GBH+4aqa/ntDbiPxeHp/fm0POmXQ5qf82vu/NGYh8mwW4FKNKR/89/1mxV8oZdfZAC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h40oxAAAANsAAAAPAAAAAAAAAAAA&#10;AAAAAKECAABkcnMvZG93bnJldi54bWxQSwUGAAAAAAQABAD5AAAAkgMAAAAA&#10;" strokeweight="0"/>
                  <v:line id="Line 31" o:spid="_x0000_s1036" style="position:absolute;visibility:visible;mso-wrap-style:square" from="5860,4675" to="5908,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sos8EAAADbAAAADwAAAGRycy9kb3ducmV2LnhtbERPTYvCMBC9L+x/CLPgbU0rqLUaZVlc&#10;1JvrKngcmrENNpPSZLX+eyMI3ubxPme26GwtLtR641hB2k9AEBdOGy4V7P9+PjMQPiBrrB2Tght5&#10;WMzf32aYa3flX7rsQiliCPscFVQhNLmUvqjIou+7hjhyJ9daDBG2pdQtXmO4reUgSUbSouHYUGFD&#10;3xUV592/VWC2o9VwMz5MDnK5CukxO2fG7pXqfXRfUxCBuvASP91rHeen8PglHiD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yyizwQAAANsAAAAPAAAAAAAAAAAAAAAA&#10;AKECAABkcnMvZG93bnJldi54bWxQSwUGAAAAAAQABAD5AAAAjwMAAAAA&#10;" strokeweight="0"/>
                  <v:line id="Line 32" o:spid="_x0000_s1037" style="position:absolute;visibility:visible;mso-wrap-style:square" from="5860,4157" to="5908,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m2xMAAAADbAAAADwAAAGRycy9kb3ducmV2LnhtbERPTYvCMBC9C/sfwix401RB7VajLMuK&#10;elNXwePQzLbBZlKaqPXfG0HwNo/3ObNFaytxpcYbxwoG/QQEce604ULB4W/ZS0H4gKyxckwK7uRh&#10;Mf/ozDDT7sY7uu5DIWII+wwVlCHUmZQ+L8mi77uaOHL/rrEYImwKqRu8xXBbyWGSjKVFw7GhxJp+&#10;SsrP+4tVYLbj1WgzOX4d5e8qDE7pOTX2oFT3s/2eggjUhrf45V7rOH8Iz1/iAXL+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ZtsTAAAAA2wAAAA8AAAAAAAAAAAAAAAAA&#10;oQIAAGRycy9kb3ducmV2LnhtbFBLBQYAAAAABAAEAPkAAACOAwAAAAA=&#10;" strokeweight="0"/>
                  <v:line id="Line 33" o:spid="_x0000_s1038" style="position:absolute;visibility:visible;mso-wrap-style:square" from="5860,3643" to="5908,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UTX8IAAADbAAAADwAAAGRycy9kb3ducmV2LnhtbERPTWvCQBC9C/6HZQRvdaNS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1UTX8IAAADbAAAADwAAAAAAAAAAAAAA&#10;AAChAgAAZHJzL2Rvd25yZXYueG1sUEsFBgAAAAAEAAQA+QAAAJADAAAAAA==&#10;" strokeweight="0"/>
                  <v:line id="Line 34" o:spid="_x0000_s1039" style="position:absolute;visibility:visible;mso-wrap-style:square" from="5860,3130" to="5908,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LK8IAAADbAAAADwAAAGRycy9kb3ducmV2LnhtbERPTWvCQBC9C/6HZQRvdaNYm8asImKx&#10;3lproMchOyaL2dmQ3Wr677tCwds83ufk69424kqdN44VTCcJCOLSacOVgtPX21MKwgdkjY1jUvBL&#10;Htar4SDHTLsbf9L1GCoRQ9hnqKAOoc2k9GVNFv3EtcSRO7vOYoiwq6Tu8BbDbSNnSbKQFg3Hhhpb&#10;2tZUXo4/VoH5WOyfDy/FayF3+zD9Ti+psSelxqN+swQRqA8P8b/7Xcf5c7j/Eg+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LyLK8IAAADbAAAADwAAAAAAAAAAAAAA&#10;AAChAgAAZHJzL2Rvd25yZXYueG1sUEsFBgAAAAAEAAQA+QAAAJADAAAAAA==&#10;" strokeweight="0"/>
                  <v:line id="Line 35" o:spid="_x0000_s1040" style="position:absolute;visibility:visible;mso-wrap-style:square" from="5860,2606" to="5908,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sMAAAADbAAAADwAAAGRycy9kb3ducmV2LnhtbERPS4vCMBC+L/gfwgje1lRBt1ajiCju&#10;3tYXeByasQ02k9JE7f77jSB4m4/vObNFaytxp8YbxwoG/QQEce604ULB8bD5TEH4gKyxckwK/sjD&#10;Yt75mGGm3YN3dN+HQsQQ9hkqKEOoMyl9XpJF33c1ceQurrEYImwKqRt8xHBbyWGSjKVFw7GhxJpW&#10;JeXX/c0qML/j7ejn6zQ5yfU2DM7pNTX2qFSv2y6nIAK14S1+ub91nD+C5y/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wLrDAAAAA2wAAAA8AAAAAAAAAAAAAAAAA&#10;oQIAAGRycy9kb3ducmV2LnhtbFBLBQYAAAAABAAEAPkAAACOAwAAAAA=&#10;" strokeweight="0"/>
                  <v:line id="Line 36" o:spid="_x0000_s1041" style="position:absolute;flip:x;visibility:visible;mso-wrap-style:square" from="6234,6216" to="6282,6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JvTsIAAADbAAAADwAAAGRycy9kb3ducmV2LnhtbERPS2sCMRC+F/wPYQRvNWsPtqxGEaWl&#10;CG3xdfA2bsbdxc1kSaIb/70pFHqbj+8503k0jbiR87VlBaNhBoK4sLrmUsF+9/78BsIHZI2NZVJw&#10;Jw/zWe9pirm2HW/otg2lSCHsc1RQhdDmUvqiIoN+aFvixJ2tMxgSdKXUDrsUbhr5kmVjabDm1FBh&#10;S8uKisv2ahRsvl/55D6u8RJP3dfP8VCuD6uFUoN+XExABIrhX/zn/tRp/hh+f0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3JvTsIAAADbAAAADwAAAAAAAAAAAAAA&#10;AAChAgAAZHJzL2Rvd25yZXYueG1sUEsFBgAAAAAEAAQA+QAAAJADAAAAAA==&#10;" strokeweight="0"/>
                  <v:line id="Line 37" o:spid="_x0000_s1042" style="position:absolute;flip:x;visibility:visible;mso-wrap-style:square" from="6234,5702" to="6282,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7K1cIAAADbAAAADwAAAGRycy9kb3ducmV2LnhtbERPS2sCMRC+F/wPYYTealYPtaxGEcVS&#10;CrX4OngbN+Pu4mayJNFN/30jFHqbj+8503k0jbiT87VlBcNBBoK4sLrmUsFhv355A+EDssbGMin4&#10;IQ/zWe9pirm2HW/pvgulSCHsc1RQhdDmUvqiIoN+YFvixF2sMxgSdKXUDrsUbho5yrJXabDm1FBh&#10;S8uKiuvuZhRsN2M+u/dbvMZz9/V9Opafx9VCqed+XExABIrhX/zn/tBp/hgev6QD5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D7K1cIAAADbAAAADwAAAAAAAAAAAAAA&#10;AAChAgAAZHJzL2Rvd25yZXYueG1sUEsFBgAAAAAEAAQA+QAAAJADAAAAAA==&#10;" strokeweight="0"/>
                  <v:line id="Line 38" o:spid="_x0000_s1043" style="position:absolute;flip:x;visibility:visible;mso-wrap-style:square" from="6234,5189" to="6282,5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Fep8YAAADbAAAADwAAAGRycy9kb3ducmV2LnhtbESPQU8CMRCF7yb+h2ZMvEkXDmpWCiEY&#10;iTFRA8qB27Addjdsp5u2sOXfMwcTbzN5b977ZjrPrlNnCrH1bGA8KkARV962XBv4/Xl7eAYVE7LF&#10;zjMZuFCE+ez2Zoql9QOv6bxJtZIQjiUaaFLqS61j1ZDDOPI9sWgHHxwmWUOtbcBBwl2nJ0XxqB22&#10;LA0N9rRsqDpuTs7A+uuJ92F1yse8Hz6/d9v6Y/u6MOb+Li9eQCXK6d/8d/1uBV9g5RcZQ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hXqfGAAAA2wAAAA8AAAAAAAAA&#10;AAAAAAAAoQIAAGRycy9kb3ducmV2LnhtbFBLBQYAAAAABAAEAPkAAACUAwAAAAA=&#10;" strokeweight="0"/>
                  <v:line id="Line 39" o:spid="_x0000_s1044" style="position:absolute;flip:x;visibility:visible;mso-wrap-style:square" from="6234,4675" to="6282,4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37PMMAAADbAAAADwAAAGRycy9kb3ducmV2LnhtbERPTWsCMRC9C/0PYQq9abYeWt0aRSot&#10;pWBFrQdv42bcXdxMliS66b83BcHbPN7nTGbRNOJCzteWFTwPMhDEhdU1lwp+tx/9EQgfkDU2lknB&#10;H3mYTR96E8y17XhNl00oRQphn6OCKoQ2l9IXFRn0A9sSJ+5oncGQoCuldtilcNPIYZa9SIM1p4YK&#10;W3qvqDhtzkbB+ueVD+7zHE/x0C1X+135vVvMlXp6jPM3EIFiuItv7i+d5o/h/5d0gJ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t+zzDAAAA2wAAAA8AAAAAAAAAAAAA&#10;AAAAoQIAAGRycy9kb3ducmV2LnhtbFBLBQYAAAAABAAEAPkAAACRAwAAAAA=&#10;" strokeweight="0"/>
                  <v:line id="Line 40" o:spid="_x0000_s1045" style="position:absolute;flip:x;visibility:visible;mso-wrap-style:square" from="6234,4157" to="6282,4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czLsUAAADbAAAADwAAAGRycy9kb3ducmV2LnhtbESPQWsCMRSE7wX/Q3iCt5qtgpWtUaRF&#10;kYIVbT309ty87i5uXpYkuum/N4WCx2FmvmFmi2gacSXna8sKnoYZCOLC6ppLBV+fq8cpCB+QNTaW&#10;ScEveVjMew8zzLXteE/XQyhFgrDPUUEVQptL6YuKDPqhbYmT92OdwZCkK6V22CW4aeQoyybSYM1p&#10;ocKWXisqzoeLUbD/eOaTW1/iOZ667e77WL4f35ZKDfpx+QIiUAz38H97oxWMJ/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czLsUAAADbAAAADwAAAAAAAAAA&#10;AAAAAAChAgAAZHJzL2Rvd25yZXYueG1sUEsFBgAAAAAEAAQA+QAAAJMDAAAAAA==&#10;" strokeweight="0"/>
                  <v:line id="Line 41" o:spid="_x0000_s1046" style="position:absolute;flip:x;visibility:visible;mso-wrap-style:square" from="6234,3643" to="6282,3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inXMYAAADbAAAADwAAAGRycy9kb3ducmV2LnhtbESPQWsCMRSE7wX/Q3gFbzVbC7bdGkWU&#10;ighatPXQ23Pzuru4eVmS6MZ/bwqFHoeZ+YYZT6NpxIWcry0reBxkIIgLq2suFXx9vj+8gPABWWNj&#10;mRRcycN00rsbY65txzu67EMpEoR9jgqqENpcSl9UZNAPbEucvB/rDIYkXSm1wy7BTSOHWTaSBmtO&#10;CxW2NK+oOO3PRsFu+8xHtzzHUzx2m4/vQ7k+LGZK9e/j7A1EoBj+w3/tlVbw9Aq/X9IPkJ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FYp1zGAAAA2wAAAA8AAAAAAAAA&#10;AAAAAAAAoQIAAGRycy9kb3ducmV2LnhtbFBLBQYAAAAABAAEAPkAAACUAwAAAAA=&#10;" strokeweight="0"/>
                  <v:line id="Line 42" o:spid="_x0000_s1047" style="position:absolute;flip:x;visibility:visible;mso-wrap-style:square" from="6234,3130" to="6282,3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R9vMIAAADbAAAADwAAAGRycy9kb3ducmV2LnhtbERPy2oCMRTdF/yHcAV3NWORVkajiEUp&#10;hVZ8LdxdJ9eZwcnNkEQn/ftmUejycN6zRTSNeJDztWUFo2EGgriwuuZSwfGwfp6A8AFZY2OZFPyQ&#10;h8W89zTDXNuOd/TYh1KkEPY5KqhCaHMpfVGRQT+0LXHirtYZDAm6UmqHXQo3jXzJsldpsObUUGFL&#10;q4qK2/5uFOy+3/jiNvd4i5fua3s+lZ+n96VSg35cTkEEiuFf/Of+0ArGaX36kn6An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GR9vMIAAADbAAAADwAAAAAAAAAAAAAA&#10;AAChAgAAZHJzL2Rvd25yZXYueG1sUEsFBgAAAAAEAAQA+QAAAJADAAAAAA==&#10;" strokeweight="0"/>
                  <v:line id="Line 43" o:spid="_x0000_s1048" style="position:absolute;flip:x;visibility:visible;mso-wrap-style:square" from="6234,2606" to="6282,2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jYJ8UAAADbAAAADwAAAGRycy9kb3ducmV2LnhtbESPQWsCMRSE70L/Q3iF3jSrlCpbo0il&#10;RQQr2nro7bl53V3cvCxJdNN/bwqCx2FmvmGm82gacSHna8sKhoMMBHFhdc2lgu+v9/4EhA/IGhvL&#10;pOCPPMxnD70p5tp2vKPLPpQiQdjnqKAKoc2l9EVFBv3AtsTJ+7XOYEjSlVI77BLcNHKUZS/SYM1p&#10;ocKW3ioqTvuzUbD7HPPRfZzjKR67zfbnUK4Py4VST49x8QoiUAz38K290gqeh/D/Jf0AObs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jYJ8UAAADbAAAADwAAAAAAAAAA&#10;AAAAAAChAgAAZHJzL2Rvd25yZXYueG1sUEsFBgAAAAAEAAQA+QAAAJMDAAAAAA==&#10;" strokeweight="0"/>
                  <v:line id="Line 44" o:spid="_x0000_s1049" style="position:absolute;flip:y;visibility:visible;mso-wrap-style:square" from="656,2098" to="656,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GUMUAAADbAAAADwAAAGRycy9kb3ducmV2LnhtbESPQWsCMRSE74L/ITyhN81WSpWtUaSl&#10;RQQr2nro7bl53V3cvCxJdNN/bwqCx2FmvmFmi2gacSHna8sKHkcZCOLC6ppLBd9f78MpCB+QNTaW&#10;ScEfeVjM+70Z5tp2vKPLPpQiQdjnqKAKoc2l9EVFBv3ItsTJ+7XOYEjSlVI77BLcNHKcZc/SYM1p&#10;ocKWXisqTvuzUbD7nPDRfZzjKR67zfbnUK4Pb0ulHgZx+QIiUAz38K290gqexvD/Jf0AO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pGUMUAAADbAAAADwAAAAAAAAAA&#10;AAAAAAChAgAAZHJzL2Rvd25yZXYueG1sUEsFBgAAAAAEAAQA+QAAAJMDAAAAAA==&#10;" strokeweight="0"/>
                  <v:rect id="Rectangle 45" o:spid="_x0000_s1050" style="position:absolute;left:656;top:2098;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1GdcQA&#10;AADbAAAADwAAAGRycy9kb3ducmV2LnhtbESPQWvCQBSE7wX/w/IEL6IbbRF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RnXEAAAA2wAAAA8AAAAAAAAAAAAAAAAAmAIAAGRycy9k&#10;b3ducmV2LnhtbFBLBQYAAAAABAAEAPUAAACJAwAAAAA=&#10;" filled="f" stroked="f"/>
                  <v:line id="Line 46" o:spid="_x0000_s1051" style="position:absolute;visibility:visible;mso-wrap-style:square" from="656,6379" to="704,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NsQAAADbAAAADwAAAGRycy9kb3ducmV2LnhtbESPQWvCQBSE74X+h+UJvdWNojZNs0qR&#10;ivZmUwM9PrLPZDH7NmRXjf/eLRR6HGbmGyZfDbYVF+q9caxgMk5AEFdOG64VHL43zykIH5A1to5J&#10;wY08rJaPDzlm2l35iy5FqEWEsM9QQRNCl0npq4Ys+rHriKN3dL3FEGVfS93jNcJtK6dJspAWDceF&#10;BjtaN1SdirNVYPaL7fzzpXwt5cc2TH7SU2rsQamn0fD+BiLQEP7Df+2dVjCbwe+X+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D6Q2xAAAANsAAAAPAAAAAAAAAAAA&#10;AAAAAKECAABkcnMvZG93bnJldi54bWxQSwUGAAAAAAQABAD5AAAAkgMAAAAA&#10;" strokeweight="0"/>
                  <v:rect id="Rectangle 47" o:spid="_x0000_s1052" style="position:absolute;left:704;top:637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7msQA&#10;AADbAAAADwAAAGRycy9kb3ducmV2LnhtbESPQWvCQBSE7wX/w/IEL6Ibp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e5rEAAAA2wAAAA8AAAAAAAAAAAAAAAAAmAIAAGRycy9k&#10;b3ducmV2LnhtbFBLBQYAAAAABAAEAPUAAACJAwAAAAA=&#10;" filled="f" stroked="f"/>
                  <v:line id="Line 48" o:spid="_x0000_s1053" style="position:absolute;visibility:visible;mso-wrap-style:square" from="656,5875" to="704,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Gf2sQAAADbAAAADwAAAGRycy9kb3ducmV2LnhtbESPT2vCQBTE74LfYXmCN90oNqapq0hp&#10;UW+tf6DHR/Y1Wcy+Ddmtpt/eFQSPw8z8hlmsOluLC7XeOFYwGScgiAunDZcKjofPUQbCB2SNtWNS&#10;8E8eVst+b4G5dlf+pss+lCJC2OeooAqhyaX0RUUW/dg1xNH7da3FEGVbSt3iNcJtLadJkkqLhuNC&#10;hQ29V1Sc939WgflKNy+7+en1JD82YfKTnTNjj0oNB936DUSgLjzDj/ZWK5ilcP8Sf4B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Z/axAAAANsAAAAPAAAAAAAAAAAA&#10;AAAAAKECAABkcnMvZG93bnJldi54bWxQSwUGAAAAAAQABAD5AAAAkgMAAAAA&#10;" strokeweight="0"/>
                  <v:rect id="Rectangle 49" o:spid="_x0000_s1054" style="position:absolute;left:704;top:587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line id="Line 50" o:spid="_x0000_s1055" style="position:absolute;visibility:visible;mso-wrap-style:square" from="656,5376" to="704,5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KuM8AAAADbAAAADwAAAGRycy9kb3ducmV2LnhtbERPy4rCMBTdD/gP4QruxtTBR61GkUHR&#10;2fkEl5fm2gabm9JE7fz9ZCHM8nDe82VrK/GkxhvHCgb9BARx7rThQsH5tPlMQfiArLFyTAp+ycNy&#10;0fmYY6bdiw/0PIZCxBD2GSooQ6gzKX1ekkXfdzVx5G6usRgibAqpG3zFcFvJryQZS4uGY0OJNX2X&#10;lN+PD6vA7Mfb0c/kMr3I9TYMruk9NfasVK/brmYgArXhX/x277SCYRwbv8QfIBd/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5CrjPAAAAA2wAAAA8AAAAAAAAAAAAAAAAA&#10;oQIAAGRycy9kb3ducmV2LnhtbFBLBQYAAAAABAAEAPkAAACOAwAAAAA=&#10;" strokeweight="0"/>
                  <v:rect id="Rectangle 51" o:spid="_x0000_s1056" style="position:absolute;left:704;top:537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xn8QA&#10;AADbAAAADwAAAGRycy9kb3ducmV2LnhtbESPQWvCQBSE7wX/w/IEL6IbpRR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cZ/EAAAA2wAAAA8AAAAAAAAAAAAAAAAAmAIAAGRycy9k&#10;b3ducmV2LnhtbFBLBQYAAAAABAAEAPUAAACJAwAAAAA=&#10;" filled="f" stroked="f"/>
                  <v:line id="Line 52" o:spid="_x0000_s1057" style="position:absolute;visibility:visible;mso-wrap-style:square" from="656,4872" to="704,4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006L8AAADbAAAADwAAAGRycy9kb3ducmV2LnhtbERPy4rCMBTdD/gP4QqzG1MFtVajiMyg&#10;7nyCy0tzbYPNTWkyWv/eLASXh/OeLVpbiTs13jhW0O8lIIhzpw0XCk7Hv58UhA/IGivHpOBJHhbz&#10;ztcMM+0evKf7IRQihrDPUEEZQp1J6fOSLPqeq4kjd3WNxRBhU0jd4COG20oOkmQkLRqODSXWtCop&#10;vx3+rQKzG62H2/F5cpa/69C/pLfU2JNS3912OQURqA0f8du90QqGcX3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e006L8AAADbAAAADwAAAAAAAAAAAAAAAACh&#10;AgAAZHJzL2Rvd25yZXYueG1sUEsFBgAAAAAEAAQA+QAAAI0DAAAAAA==&#10;" strokeweight="0"/>
                  <v:rect id="Rectangle 53" o:spid="_x0000_s1058" style="position:absolute;left:704;top:4872;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rRMQA&#10;AADbAAAADwAAAGRycy9kb3ducmV2LnhtbESPQWvCQBSE74X+h+UVeim6UVBKzEaKUBqKIMbq+ZF9&#10;JqHZtzG7JvHfu4WCx2FmvmGS9Wga0VPnassKZtMIBHFhdc2lgp/D5+QdhPPIGhvLpOBGDtbp81OC&#10;sbYD76nPfSkChF2MCirv21hKV1Rk0E1tSxy8s+0M+iC7UuoOhwA3jZxH0VIarDksVNjSpqLiN78a&#10;BUOx60+H7ZfcvZ0yy5fsssmP30q9vowfKxCeRv8I/7czrWAxg78v4QfI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q60TEAAAA2wAAAA8AAAAAAAAAAAAAAAAAmAIAAGRycy9k&#10;b3ducmV2LnhtbFBLBQYAAAAABAAEAPUAAACJAwAAAAA=&#10;" filled="f" stroked="f"/>
                  <v:line id="Line 54" o:spid="_x0000_s1059" style="position:absolute;visibility:visible;mso-wrap-style:square" from="656,4368" to="704,4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PBMQAAADbAAAADwAAAGRycy9kb3ducmV2LnhtbESPQWvCQBSE7wX/w/IEb81GQZumriJS&#10;ib21qUKPj+xrsph9G7JbE/99t1DwOMzMN8x6O9pWXKn3xrGCeZKCIK6cNlwrOH0eHjMQPiBrbB2T&#10;ght52G4mD2vMtRv4g65lqEWEsM9RQRNCl0vpq4Ys+sR1xNH7dr3FEGVfS93jEOG2lYs0XUmLhuNC&#10;gx3tG6ou5Y9VYN5XxfLt6fx8lq9FmH9ll8zYk1Kz6bh7ARFoDPfwf/uoFSwX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cw8ExAAAANsAAAAPAAAAAAAAAAAA&#10;AAAAAKECAABkcnMvZG93bnJldi54bWxQSwUGAAAAAAQABAD5AAAAkgMAAAAA&#10;" strokeweight="0"/>
                  <v:rect id="Rectangle 55" o:spid="_x0000_s1060" style="position:absolute;left:704;top:436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v:line id="Line 56" o:spid="_x0000_s1061" style="position:absolute;visibility:visible;mso-wrap-style:square" from="656,3854" to="704,3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Yy68QAAADbAAAADwAAAGRycy9kb3ducmV2LnhtbESPQWvCQBSE70L/w/IK3upGqTZNs0qR&#10;ivVmUwM9PrKvyWL2bciuGv99Vyh4HGbmGyZfDbYVZ+q9caxgOklAEFdOG64VHL43TykIH5A1to5J&#10;wZU8rJYPoxwz7S78Reci1CJC2GeooAmhy6T0VUMW/cR1xNH7db3FEGVfS93jJcJtK2dJspAWDceF&#10;BjtaN1Qdi5NVYPaL7Xz3Ur6W8mMbpj/pMTX2oNT4cXh/AxFoCPfwf/tTK5g/w+1L/A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1jLrxAAAANsAAAAPAAAAAAAAAAAA&#10;AAAAAKECAABkcnMvZG93bnJldi54bWxQSwUGAAAAAAQABAD5AAAAkgMAAAAA&#10;" strokeweight="0"/>
                  <v:rect id="Rectangle 57" o:spid="_x0000_s1062" style="position:absolute;left:704;top:385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line id="Line 58" o:spid="_x0000_s1063" style="position:absolute;visibility:visible;mso-wrap-style:square" from="656,3355" to="704,3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gJB8QAAADbAAAADwAAAGRycy9kb3ducmV2LnhtbESPT2vCQBTE7wW/w/IK3urGgmlM3YgU&#10;Rb21/oEeH9nXZEn2bciuGr+9Wyj0OMzMb5jFcrCtuFLvjWMF00kCgrh02nCl4HTcvGQgfEDW2Dom&#10;BXfysCxGTwvMtbvxF10PoRIRwj5HBXUIXS6lL2uy6CeuI47ej+sthij7SuoebxFuW/maJKm0aDgu&#10;1NjRR01lc7hYBeYz3c72b+f5Wa63YfqdNZmxJ6XGz8PqHUSgIfyH/9o7rWCWwu+X+ANk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SAkHxAAAANsAAAAPAAAAAAAAAAAA&#10;AAAAAKECAABkcnMvZG93bnJldi54bWxQSwUGAAAAAAQABAD5AAAAkgMAAAAA&#10;" strokeweight="0"/>
                  <v:rect id="Rectangle 59" o:spid="_x0000_s1064" style="position:absolute;left:704;top:335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q8QA&#10;AADbAAAADwAAAGRycy9kb3ducmV2LnhtbESPQWvCQBSE7wX/w/IEL6IbhVZ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P1qvEAAAA2wAAAA8AAAAAAAAAAAAAAAAAmAIAAGRycy9k&#10;b3ducmV2LnhtbFBLBQYAAAAABAAEAPUAAACJAwAAAAA=&#10;" filled="f" stroked="f"/>
                  <v:line id="Line 60" o:spid="_x0000_s1065" style="position:absolute;visibility:visible;mso-wrap-style:square" from="656,2851" to="704,2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s47r8AAADbAAAADwAAAGRycy9kb3ducmV2LnhtbERPy4rCMBTdD/gP4QqzG1MFtVajiMyg&#10;7nyCy0tzbYPNTWkyWv/eLASXh/OeLVpbiTs13jhW0O8lIIhzpw0XCk7Hv58UhA/IGivHpOBJHhbz&#10;ztcMM+0evKf7IRQihrDPUEEZQp1J6fOSLPqeq4kjd3WNxRBhU0jd4COG20oOkmQkLRqODSXWtCop&#10;vx3+rQKzG62H2/F5cpa/69C/pLfU2JNS3912OQURqA0f8du90QqGcWz8En+An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5s47r8AAADbAAAADwAAAAAAAAAAAAAAAACh&#10;AgAAZHJzL2Rvd25yZXYueG1sUEsFBgAAAAAEAAQA+QAAAI0DAAAAAA==&#10;" strokeweight="0"/>
                  <v:rect id="Rectangle 61" o:spid="_x0000_s1066" style="position:absolute;left:704;top:285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znQsQA&#10;AADbAAAADwAAAGRycy9kb3ducmV2LnhtbESPQWvCQBSE7wX/w/IEL6IbhRZNXUUEMUhBjNbzI/ua&#10;hGbfxuyapP++WxB6HGbmG2a16U0lWmpcaVnBbBqBIM6sLjlXcL3sJwsQziNrrCyTgh9ysFkPXlYY&#10;a9vxmdrU5yJA2MWooPC+jqV0WUEG3dTWxMH7so1BH2STS91gF+CmkvMoepMGSw4LBda0Kyj7Th9G&#10;QZed2tvl4yBP41ti+Z7cd+nnUanRsN++g/DU+//ws51oBa9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c50LEAAAA2wAAAA8AAAAAAAAAAAAAAAAAmAIAAGRycy9k&#10;b3ducmV2LnhtbFBLBQYAAAAABAAEAPUAAACJAwAAAAA=&#10;" filled="f" stroked="f"/>
                  <v:line id="Line 62" o:spid="_x0000_s1067" style="position:absolute;visibility:visible;mso-wrap-style:square" from="656,2347" to="704,2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4H+VcAAAADbAAAADwAAAGRycy9kb3ducmV2LnhtbERPy4rCMBTdD/gP4QruxlTBTq1GEVGc&#10;2Y0vcHlprm2wuSlN1M7fTxaCy8N5z5edrcWDWm8cKxgNExDEhdOGSwWn4/YzA+EDssbaMSn4Iw/L&#10;Re9jjrl2T97T4xBKEUPY56igCqHJpfRFRRb90DXEkbu61mKIsC2lbvEZw20tx0mSSouGY0OFDa0r&#10;Km6Hu1VgftPd5OfrPD3LzS6MLtktM/ak1KDfrWYgAnXhLX65v7WCNK6PX+IP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B/lXAAAAA2wAAAA8AAAAAAAAAAAAAAAAA&#10;oQIAAGRycy9kb3ducmV2LnhtbFBLBQYAAAAABAAEAPkAAACOAwAAAAA=&#10;" strokeweight="0"/>
                  <v:rect id="Rectangle 63" o:spid="_x0000_s1068" style="position:absolute;left:704;top:234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line id="Line 64" o:spid="_x0000_s1069" style="position:absolute;flip:y;visibility:visible;mso-wrap-style:square" from="1102,6586" to="110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8aMMUAAADbAAAADwAAAGRycy9kb3ducmV2LnhtbESPQWsCMRSE74X+h/AKvdWsHmzZGkUU&#10;RQptUevB23Pz3F3cvCxJdOO/NwXB4zAz3zCjSTSNuJDztWUF/V4GgriwuuZSwd928fYBwgdkjY1l&#10;UnAlD5Px89MIc207XtNlE0qRIOxzVFCF0OZS+qIig75nW+LkHa0zGJJ0pdQOuwQ3jRxk2VAarDkt&#10;VNjSrKLitDkbBeufdz645Tme4qH7/t3vyq/dfKrU60ucfoIIFMMjfG+vtILhAP6/pB8gx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8aMMUAAADbAAAADwAAAAAAAAAA&#10;AAAAAAChAgAAZHJzL2Rvd25yZXYueG1sUEsFBgAAAAAEAAQA+QAAAJMDAAAAAA==&#10;" strokeweight="0"/>
                  <v:rect id="Rectangle 65" o:spid="_x0000_s1070" style="position:absolute;left:1102;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gaFcUA&#10;AADbAAAADwAAAGRycy9kb3ducmV2LnhtbESPQWvCQBSE7wX/w/KEXkrdWEE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BoVxQAAANsAAAAPAAAAAAAAAAAAAAAAAJgCAABkcnMv&#10;ZG93bnJldi54bWxQSwUGAAAAAAQABAD1AAAAigMAAAAA&#10;" filled="f" stroked="f"/>
                  <v:line id="Line 66" o:spid="_x0000_s1071" style="position:absolute;flip:y;visibility:visible;mso-wrap-style:square" from="1600,6586" to="160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on38UAAADbAAAADwAAAGRycy9kb3ducmV2LnhtbESPQWsCMRSE7wX/Q3iCt5qtiJWtUaRF&#10;kYIVbT309ty87i5uXpYkuum/N4WCx2FmvmFmi2gacSXna8sKnoYZCOLC6ppLBV+fq8cpCB+QNTaW&#10;ScEveVjMew8zzLXteE/XQyhFgrDPUUEVQptL6YuKDPqhbYmT92OdwZCkK6V22CW4aeQoyybSYM1p&#10;ocKWXisqzoeLUbD/eOaTW1/iOZ667e77WL4f35ZKDfpx+QIiUAz38H97oxVMxvD3Jf0A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on38UAAADbAAAADwAAAAAAAAAA&#10;AAAAAAChAgAAZHJzL2Rvd25yZXYueG1sUEsFBgAAAAAEAAQA+QAAAJMDAAAAAA==&#10;" strokeweight="0"/>
                  <v:rect id="Rectangle 67" o:spid="_x0000_s1072" style="position:absolute;left:1600;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0n+sUA&#10;AADbAAAADwAAAGRycy9kb3ducmV2LnhtbESPQWvCQBSE7wX/w/KEXkrdWFAkzUZEkIYiSBPr+ZF9&#10;TYLZtzG7TdJ/3y0UPA4z8w2TbCfTioF611hWsFxEIIhLqxuuFJyLw/MGhPPIGlvLpOCHHGzT2UOC&#10;sbYjf9CQ+0oECLsYFdTed7GUrqzJoFvYjjh4X7Y36IPsK6l7HAPctPIlitbSYMNhocaO9jWV1/zb&#10;KBjL03Apjm/y9HTJLN+y2z7/fFfqcT7tXkF4mvw9/N/OtIL1C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fSf6xQAAANsAAAAPAAAAAAAAAAAAAAAAAJgCAABkcnMv&#10;ZG93bnJldi54bWxQSwUGAAAAAAQABAD1AAAAigMAAAAA&#10;" filled="f" stroked="f"/>
                  <v:line id="Line 68" o:spid="_x0000_s1073" style="position:absolute;flip:y;visibility:visible;mso-wrap-style:square" from="2108,6586" to="2108,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QcM8UAAADbAAAADwAAAGRycy9kb3ducmV2LnhtbESPQWsCMRSE7wX/Q3hCbzWrh7VsjSIV&#10;Sylo0dZDb8/N6+7i5mVJopv++0YQPA4z8w0zW0TTigs531hWMB5lIIhLqxuuFHx/rZ+eQfiArLG1&#10;TAr+yMNiPniYYaFtzzu67EMlEoR9gQrqELpCSl/WZNCPbEecvF/rDIYkXSW1wz7BTSsnWZZLgw2n&#10;hRo7eq2pPO3PRsFuO+WjezvHUzz2m8+fQ/VxWC2VehzG5QuIQDHcw7f2u1aQ53D9kn6AnP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3QcM8UAAADbAAAADwAAAAAAAAAA&#10;AAAAAAChAgAAZHJzL2Rvd25yZXYueG1sUEsFBgAAAAAEAAQA+QAAAJMDAAAAAA==&#10;" strokeweight="0"/>
                  <v:rect id="Rectangle 69" o:spid="_x0000_s1074" style="position:absolute;left:2108;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McFsUA&#10;AADbAAAADwAAAGRycy9kb3ducmV2LnhtbESPQWvCQBSE7wX/w/KEXkrd2IOVNBsRQRqKIE2s50f2&#10;NQlm38bsNkn/vVsoeBxm5hsm2UymFQP1rrGsYLmIQBCXVjdcKTgV++c1COeRNbaWScEvOdiks4cE&#10;Y21H/qQh95UIEHYxKqi972IpXVmTQbewHXHwvm1v0AfZV1L3OAa4aeVLFK2kwYbDQo0d7WoqL/mP&#10;UTCWx+FcHN7l8emcWb5m113+9aHU43zavoHwNPl7+L+daQWrV/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4xwWxQAAANsAAAAPAAAAAAAAAAAAAAAAAJgCAABkcnMv&#10;ZG93bnJldi54bWxQSwUGAAAAAAQABAD1AAAAigMAAAAA&#10;" filled="f" stroked="f"/>
                  <v:line id="Line 70" o:spid="_x0000_s1075" style="position:absolute;flip:y;visibility:visible;mso-wrap-style:square" from="2607,6586" to="2607,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ct2sIAAADbAAAADwAAAGRycy9kb3ducmV2LnhtbERPy2oCMRTdF/yHcAV3NWMXtoxGEaUi&#10;Qlt8LdxdJ9eZwcnNkEQn/ftmUXB5OO/pPJpGPMj52rKC0TADQVxYXXOp4Hj4fP0A4QOyxsYyKfgl&#10;D/NZ72WKubYd7+ixD6VIIexzVFCF0OZS+qIig35oW+LEXa0zGBJ0pdQOuxRuGvmWZWNpsObUUGFL&#10;y4qK2/5uFOy+3/ni1vd4i5fu6+d8Kren1UKpQT8uJiACxfAU/7s3WsE4jU1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ct2sIAAADbAAAADwAAAAAAAAAAAAAA&#10;AAChAgAAZHJzL2Rvd25yZXYueG1sUEsFBgAAAAAEAAQA+QAAAJADAAAAAA==&#10;" strokeweight="0"/>
                  <v:rect id="Rectangle 71" o:spid="_x0000_s1076" style="position:absolute;left:2607;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t/8UA&#10;AADbAAAADwAAAGRycy9kb3ducmV2LnhtbESPQWvCQBSE7wX/w/KEXkrd2IPUNBsRQRqKIE2s50f2&#10;NQlm38bsNkn/vVsoeBxm5hsm2UymFQP1rrGsYLmIQBCXVjdcKTgV++dXEM4ja2wtk4JfcrBJZw8J&#10;xtqO/ElD7isRIOxiVFB738VSurImg25hO+LgfdveoA+yr6TucQxw08qXKFpJgw2HhRo72tVUXvIf&#10;o2Asj8O5OLzL49M5s3zNrrv860Opx/m0fQPhafL38H870wpWa/j7En6AT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C3/xQAAANsAAAAPAAAAAAAAAAAAAAAAAJgCAABkcnMv&#10;ZG93bnJldi54bWxQSwUGAAAAAAQABAD1AAAAigMAAAAA&#10;" filled="f" stroked="f"/>
                  <v:line id="Line 72" o:spid="_x0000_s1077" style="position:absolute;flip:y;visibility:visible;mso-wrap-style:square" from="3110,6586" to="3110,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3AcIAAADbAAAADwAAAGRycy9kb3ducmV2LnhtbERPTWsCMRC9C/6HMIXeNFsPVbZGEcVS&#10;ClW09dDbuBl3FzeTJYlu/PfmIHh8vO/pPJpGXMn52rKCt2EGgriwuuZSwd/vejAB4QOyxsYyKbiR&#10;h/ms35tirm3HO7ruQylSCPscFVQhtLmUvqjIoB/aljhxJ+sMhgRdKbXDLoWbRo6y7F0arDk1VNjS&#10;sqLivL8YBbvNmI/u8xLP8dj9bP8P5fdhtVDq9SUuPkAEiuEpfri/tIJxWp++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3AcIAAADbAAAADwAAAAAAAAAAAAAA&#10;AAChAgAAZHJzL2Rvd25yZXYueG1sUEsFBgAAAAAEAAQA+QAAAJADAAAAAA==&#10;" strokeweight="0"/>
                  <v:rect id="Rectangle 73" o:spid="_x0000_s1078" style="position:absolute;left:3110;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3JMQA&#10;AADbAAAADwAAAGRycy9kb3ducmV2LnhtbESPQWvCQBSE74X+h+UVeim60YOWmI0UoTQUQYzV8yP7&#10;TEKzb2N2TeK/dwsFj8PMfMMk69E0oqfO1ZYVzKYRCOLC6ppLBT+Hz8k7COeRNTaWScGNHKzT56cE&#10;Y20H3lOf+1IECLsYFVTet7GUrqjIoJvaljh4Z9sZ9EF2pdQdDgFuGjmPooU0WHNYqLClTUXFb341&#10;CoZi158O2y+5eztlli/ZZZMfv5V6fRk/ViA8jf4R/m9nWsFyBn9fwg+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ftyTEAAAA2wAAAA8AAAAAAAAAAAAAAAAAmAIAAGRycy9k&#10;b3ducmV2LnhtbFBLBQYAAAAABAAEAPUAAACJAwAAAAA=&#10;" filled="f" stroked="f"/>
                  <v:line id="Line 74" o:spid="_x0000_s1079" style="position:absolute;flip:y;visibility:visible;mso-wrap-style:square" from="3613,6586" to="3613,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aM7cUAAADbAAAADwAAAGRycy9kb3ducmV2LnhtbESPT2sCMRTE7wW/Q3iCt5qtBy2rUaRi&#10;KYVa/Hfo7bl53V3cvCxJdNNv3wiCx2FmfsPMFtE04krO15YVvAwzEMSF1TWXCg779fMrCB+QNTaW&#10;ScEfeVjMe08zzLXteEvXXShFgrDPUUEVQptL6YuKDPqhbYmT92udwZCkK6V22CW4aeQoy8bSYM1p&#10;ocKW3ioqzruLUbDdTPjk3i/xHE/d1/fPsfw8rpZKDfpxOQURKIZH+N7+0AomI7h9ST9Az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aM7cUAAADbAAAADwAAAAAAAAAA&#10;AAAAAAChAgAAZHJzL2Rvd25yZXYueG1sUEsFBgAAAAAEAAQA+QAAAJMDAAAAAA==&#10;" strokeweight="0"/>
                  <v:rect id="Rectangle 75" o:spid="_x0000_s1080" style="position:absolute;left:3613;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MyMQA&#10;AADbAAAADwAAAGRycy9kb3ducmV2LnhtbESPQWvCQBSE7wX/w/IEL6IbLVR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BjMjEAAAA2wAAAA8AAAAAAAAAAAAAAAAAmAIAAGRycy9k&#10;b3ducmV2LnhtbFBLBQYAAAAABAAEAPUAAACJAwAAAAA=&#10;" filled="f" stroked="f"/>
                  <v:line id="Line 76" o:spid="_x0000_s1081" style="position:absolute;flip:y;visibility:visible;mso-wrap-style:square" from="4116,6586" to="4116,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TOxAsUAAADbAAAADwAAAGRycy9kb3ducmV2LnhtbESPQWsCMRSE74L/ITzBm2ZbisrWKNLS&#10;IoIVbT309ty87i5uXpYkuvHfN4WCx2FmvmHmy2gacSXna8sKHsYZCOLC6ppLBV+fb6MZCB+QNTaW&#10;ScGNPCwX/d4cc2073tP1EEqRIOxzVFCF0OZS+qIig35sW+Lk/VhnMCTpSqkddgluGvmYZRNpsOa0&#10;UGFLLxUV58PFKNh/TPnk3i/xHE/ddvd9LDfH15VSw0FcPYMIFMM9/N9eawXTJ/j7kn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TOxAsUAAADbAAAADwAAAAAAAAAA&#10;AAAAAAChAgAAZHJzL2Rvd25yZXYueG1sUEsFBgAAAAAEAAQA+QAAAJMDAAAAAA==&#10;" strokeweight="0"/>
                  <v:rect id="Rectangle 77" o:spid="_x0000_s1082" style="position:absolute;left:4116;top:6586;width:9;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xJ8QA&#10;AADbAAAADwAAAGRycy9kb3ducmV2LnhtbESPQWvCQBSE7wX/w/IEL6IbhVZJXUUEMUhBjNbzI/ua&#10;hGbfxuyapP++WxB6HGbmG2a16U0lWmpcaVnBbBqBIM6sLjlXcL3sJ0sQziNrrCyTgh9ysFkPXlYY&#10;a9vxmdrU5yJA2MWooPC+jqV0WUEG3dTWxMH7so1BH2STS91gF+CmkvMoepMGSw4LBda0Kyj7Th9G&#10;QZed2tvl4yBP41ti+Z7cd+nnUanRsN++g/DU+//ws51oBY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ksSfEAAAA2wAAAA8AAAAAAAAAAAAAAAAAmAIAAGRycy9k&#10;b3ducmV2LnhtbFBLBQYAAAAABAAEAPUAAACJAwAAAAA=&#10;" filled="f" stroked="f"/>
                  <v:line id="Line 78" o:spid="_x0000_s1083" style="position:absolute;flip:y;visibility:visible;mso-wrap-style:square" from="4619,6586" to="4619,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2K7sUAAADbAAAADwAAAGRycy9kb3ducmV2LnhtbESPQWsCMRSE74X+h/AKvdVsPahsjSIV&#10;pRSquK2H3p6b193FzcuSRDf+eyMIPQ4z8w0znUfTijM531hW8DrIQBCXVjdcKfj5Xr1MQPiArLG1&#10;TAou5GE+e3yYYq5tzzs6F6ESCcI+RwV1CF0upS9rMugHtiNO3p91BkOSrpLaYZ/gppXDLBtJgw2n&#10;hRo7eq+pPBYno2C3GfPBrU/xGA/91/Z3X33ulwulnp/i4g1EoBj+w/f2h1YwHsHtS/oB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2K7sUAAADbAAAADwAAAAAAAAAA&#10;AAAAAAChAgAAZHJzL2Rvd25yZXYueG1sUEsFBgAAAAAEAAQA+QAAAJMDAAAAAA==&#10;" strokeweight="0"/>
                  <v:rect id="Rectangle 79" o:spid="_x0000_s1084" style="position:absolute;left:4619;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Ky8UA&#10;AADbAAAADwAAAGRycy9kb3ducmV2LnhtbESPQWvCQBSE7wX/w/KEXkrd2INKmo2IIA1FkCbW8yP7&#10;mgSzb2N2m6T/vlsoeBxm5hsm2U6mFQP1rrGsYLmIQBCXVjdcKTgXh+cNCOeRNbaWScEPOdims4cE&#10;Y21H/qAh95UIEHYxKqi972IpXVmTQbewHXHwvmxv0AfZV1L3OAa4aeVLFK2kwYbDQo0d7Wsqr/m3&#10;UTCWp+FSHN/k6emSWb5lt33++a7U43zavYLwNPl7+L+daQXrNfx9CT9Ap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OorLxQAAANsAAAAPAAAAAAAAAAAAAAAAAJgCAABkcnMv&#10;ZG93bnJldi54bWxQSwUGAAAAAAQABAD1AAAAigMAAAAA&#10;" filled="f" stroked="f"/>
                  <v:line id="Line 80" o:spid="_x0000_s1085" style="position:absolute;flip:y;visibility:visible;mso-wrap-style:square" from="5122,6586" to="5122,66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67B8IAAADbAAAADwAAAGRycy9kb3ducmV2LnhtbERPTWsCMRC9C/6HMIXeNFsPVbZGEcVS&#10;ClW09dDbuBl3FzeTJYlu/PfmIHh8vO/pPJpGXMn52rKCt2EGgriwuuZSwd/vejAB4QOyxsYyKbiR&#10;h/ms35tirm3HO7ruQylSCPscFVQhtLmUvqjIoB/aljhxJ+sMhgRdKbXDLoWbRo6y7F0arDk1VNjS&#10;sqLivL8YBbvNmI/u8xLP8dj9bP8P5fdhtVDq9SUuPkAEiuEpfri/tIJxGpu+pB8gZ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H67B8IAAADbAAAADwAAAAAAAAAAAAAA&#10;AAChAgAAZHJzL2Rvd25yZXYueG1sUEsFBgAAAAAEAAQA+QAAAJADAAAAAA==&#10;" strokeweight="0"/>
                  <v:rect id="Rectangle 81" o:spid="_x0000_s1086" style="position:absolute;left:5122;top:6586;width:10;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7IsQA&#10;AADbAAAADwAAAGRycy9kb3ducmV2LnhtbESPQWvCQBSE7wX/w/IEL6IbPbSauooIYpCCGK3nR/Y1&#10;Cc2+jdk1Sf99tyD0OMzMN8xq05tKtNS40rKC2TQCQZxZXXKu4HrZTxYgnEfWWFkmBT/kYLMevKww&#10;1rbjM7Wpz0WAsItRQeF9HUvpsoIMuqmtiYP3ZRuDPsgml7rBLsBNJedR9CoNlhwWCqxpV1D2nT6M&#10;gi47tbfLx0GexrfE8j2579LPo1KjYb99B+Gp9//hZzvRCt6W8Pcl/A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puyLEAAAA2wAAAA8AAAAAAAAAAAAAAAAAmAIAAGRycy9k&#10;b3ducmV2LnhtbFBLBQYAAAAABAAEAPUAAACJAwAAAAA=&#10;" filled="f" stroked="f"/>
                  <v:shape id="Freeform 82" o:spid="_x0000_s1087" style="position:absolute;left:848;top:2098;width:4528;height:4531;visibility:visible;mso-wrap-style:square;v-text-anchor:top" coordsize="45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J8ysEA&#10;AADbAAAADwAAAGRycy9kb3ducmV2LnhtbERPPWvDMBDdC/kP4gJZSiw3Qxscy8EEChm61O7S7Wqd&#10;ZRPrZCw5dv99NBQ6Pt53fl7tIO40+d6xgpckBUHcON2zUfBVv++PIHxA1jg4JgW/5OFcbJ5yzLRb&#10;+JPuVTAihrDPUEEXwphJ6ZuOLPrEjcSRa91kMUQ4GaknXGK4HeQhTV+lxZ5jQ4cjXTpqbtVsFRxq&#10;NuG5b8zbz/y9tvNYXj+qUqnddi1PIAKt4V/8575qBce4Pn6JP0AW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SfMrBAAAA2wAAAA8AAAAAAAAAAAAAAAAAmAIAAGRycy9kb3du&#10;cmV2LnhtbFBLBQYAAAAABAAEAPUAAACGAwAAAAA=&#10;" path="m,4531r48,l96,4531r48,l201,4531r53,l302,4531r48,l398,4531r57,l503,4531r48,l599,4531r48,l704,4531r48,l805,4531r48,l901,4531r57,l1006,4531r48,l1102,4531r48,l1208,4531r52,l1308,4531r48,l1404,4531r57,l1509,4531r48,l1605,4531r58,l1711,4531r48,l1811,4531r48,l1917,4531r48,l2013,4531r47,l2108,4531r58,l2214,4531r48,l2314,4531r48,l2420,4531r48,l2516,4531r48,l2611,4531r58,l2717,4531r48,l2817,4531r48,l2923,4531r48,l3019,4531r48,l3124,4531r48,l3220,4531r48,l3321,4531r57,l3426,4531r48,l3522,4531r48,l3627,4531r48,l3723,4531r48,l3819,4531r62,l3929,4531r48,l4025,4531r48,l4130,4531r48,l4226,4531r48,l4322,4531r62,l4432,4531r48,l4528,4531r,-43l4528,4425r,-48l4528,4329r,-48l4528,4233r,-57l4528,4128r,-48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78r,48l,3374r,48l,3470r,58l,3576r,48l,3672r,48l,3777r,48l,3878r,48l,3984r,48l,4080r,48l,4176r,57l,4281r,48l,4377r,48l,4488r,43xe" fillcolor="#00008f" stroked="f">
                    <v:path arrowok="t" o:connecttype="custom" o:connectlocs="254,4531;551,4531;853,4531;1150,4531;1461,4531;1759,4531;2060,4531;2362,4531;2669,4531;2971,4531;3268,4531;3570,4531;3881,4531;4178,4531;4480,4531;4528,4281;4528,3984;4528,3672;4528,3374;4528,3072;4528,2774;4528,2462;4528,2164;4528,1862;4528,1564;4528,1257;4528,955;4528,657;4528,355;4528,48;4274,0;3977,0;3675,0;3378,0;3067,0;2765,0;2468,0;2166,0;1859,0;1557,0;1260,0;958,0;647,0;350,0;48,0;0,249;0,547;0,859;0,1156;0,1459;0,1756;0,2068;0,2366;0,2668;0,2966;0,3278;0,3576;0,3878;0,4176;0,4488" o:connectangles="0,0,0,0,0,0,0,0,0,0,0,0,0,0,0,0,0,0,0,0,0,0,0,0,0,0,0,0,0,0,0,0,0,0,0,0,0,0,0,0,0,0,0,0,0,0,0,0,0,0,0,0,0,0,0,0,0,0,0,0"/>
                  </v:shape>
                  <v:shape id="Freeform 83" o:spid="_x0000_s1088" style="position:absolute;left:848;top:2098;width:4528;height:4531;visibility:visible;mso-wrap-style:square;v-text-anchor:top" coordsize="4528,4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RE8AA&#10;AADbAAAADwAAAGRycy9kb3ducmV2LnhtbESPzarCMBSE9xd8h3AENxdNdSFSjVIKet36uz40x7bY&#10;nJQkV6tPbwTB5TAz3zCLVWcacSPna8sKxqMEBHFhdc2lguNhPZyB8AFZY2OZFDzIw2rZ+1lgqu2d&#10;d3Tbh1JECPsUFVQhtKmUvqjIoB/Zljh6F+sMhihdKbXDe4SbRk6SZCoN1hwXKmwpr6i47v+NgnOd&#10;/YayuEyeG8ryzen65zhnpQb9LpuDCNSFb/jT3moFszG8v8QfIJ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TRE8AAAADbAAAADwAAAAAAAAAAAAAAAACYAgAAZHJzL2Rvd25y&#10;ZXYueG1sUEsFBgAAAAAEAAQA9QAAAIUDAAAAAA==&#10;" path="m,4531r48,l96,4531r48,l201,4531r53,l302,4531r48,l398,4531r57,l503,4531r48,l599,4531r48,l704,4531r48,l805,4531r48,l901,4531r57,l1006,4531r48,l1102,4531r48,l1208,4531r52,l1308,4531r48,l1404,4531r57,l1509,4531r48,l1605,4531r58,l1711,4531r48,l1811,4531r48,l1917,4531r48,l2013,4531r47,l2108,4531r58,l2214,4531r48,l2314,4531r48,l2420,4531r48,l2516,4531r48,l2611,4531r58,l2717,4531r48,l2817,4531r48,l2923,4531r48,l3019,4531r48,l3124,4531r48,l3220,4531r48,l3321,4531r57,l3426,4531r48,l3522,4531r48,l3627,4531r48,l3723,4531r48,l3819,4531r62,l3929,4531r48,l4025,4531r48,l4130,4531r48,l4226,4531r48,l4322,4531r62,l4432,4531r48,l4528,4531r,-43l4528,4425r,-48l4528,4329r,-48l4528,4233r,-57l4528,4128r,-48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78r,48l,3374r,48l,3470r,58l,3576r,48l,3672r,48l,3777r,48l,3878r,48l,3984r,48l,4080r,48l,4176r,57l,4281r,48l,4377r,48l,4488r,43e" filled="f" strokeweight="0">
                    <v:path arrowok="t" o:connecttype="custom" o:connectlocs="254,4531;551,4531;853,4531;1150,4531;1461,4531;1759,4531;2060,4531;2362,4531;2669,4531;2971,4531;3268,4531;3570,4531;3881,4531;4178,4531;4480,4531;4528,4281;4528,3984;4528,3672;4528,3374;4528,3072;4528,2774;4528,2462;4528,2164;4528,1862;4528,1564;4528,1257;4528,955;4528,657;4528,355;4528,48;4274,0;3977,0;3675,0;3378,0;3067,0;2765,0;2468,0;2166,0;1859,0;1557,0;1260,0;958,0;647,0;350,0;48,0;0,249;0,547;0,859;0,1156;0,1459;0,1756;0,2068;0,2366;0,2668;0,2966;0,3278;0,3576;0,3878;0,4176;0,4488" o:connectangles="0,0,0,0,0,0,0,0,0,0,0,0,0,0,0,0,0,0,0,0,0,0,0,0,0,0,0,0,0,0,0,0,0,0,0,0,0,0,0,0,0,0,0,0,0,0,0,0,0,0,0,0,0,0,0,0,0,0,0,0"/>
                  </v:shape>
                  <v:shape id="Freeform 84" o:spid="_x0000_s1089" style="position:absolute;left:848;top:2098;width:4528;height:4300;visibility:visible;mso-wrap-style:square;v-text-anchor:top" coordsize="452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TUcUA&#10;AADbAAAADwAAAGRycy9kb3ducmV2LnhtbESPQWvCQBSE74L/YXlCb7pRSklTN0EFwR4KxorQ22v2&#10;NRvMvo3Zrab/vlsoeBxm5htmWQy2FVfqfeNYwXyWgCCunG64VnB8305TED4ga2wdk4If8lDk49ES&#10;M+1uXNL1EGoRIewzVGBC6DIpfWXIop+5jjh6X663GKLsa6l7vEW4beUiSZ6kxYbjgsGONoaq8+Hb&#10;Kkjsm/loL+XnaV9v9+fyeZ2+Pg5KPUyG1QuIQEO4h//bO60gXcDfl/gD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ORNRxQAAANsAAAAPAAAAAAAAAAAAAAAAAJgCAABkcnMv&#10;ZG93bnJldi54bWxQSwUGAAAAAAQABAD1AAAAigMAAAAA&#10;" path="m,3249r29,29l48,3288r48,28l106,3326r38,29l173,3374r28,19l254,3422r48,38l321,3470r29,29l379,3528r19,9l446,3576r9,9l494,3624r9,l551,3672r,9l599,3720r,9l637,3777r10,10l685,3825r19,24l738,3878r14,19l786,3926r19,29l834,3984r19,9l891,4032r10,9l958,4070r10,10l1006,4108r39,20l1054,4137r48,29l1140,4176r10,9l1208,4204r52,20l1279,4233r29,10l1356,4252r48,10l1461,4281r10,l1509,4281r48,10l1605,4291r58,9l1711,4300r48,-9l1811,4291r48,-10l1888,4281r29,-9l1965,4262r48,-10l2060,4233r29,l2108,4224r58,-20l2214,4185r19,-9l2262,4166r52,-19l2353,4128r9,l2420,4099r38,-19l2468,4080r48,-29l2564,4032r47,-29l2669,3984r48,-29l2765,3936r19,-10l2817,3916r48,-19l2923,3888r48,-10l3019,3878r48,10l3124,3897r48,19l3201,3926r19,10l3268,3955r43,29l3321,3984r57,28l3407,4032r19,9l3474,4060r29,20l3522,4089r48,19l3618,4128r9,l3675,4147r48,19l3771,4176r10,l3819,4185r62,10l3929,4204r48,10l4025,4214r48,l4130,4204r48,l4226,4195r48,-10l4312,4176r10,l4384,4156r48,-9l4471,4128r9,l4528,4099r,-19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49xe" fillcolor="#0000df" stroked="f">
                    <v:path arrowok="t" o:connecttype="custom" o:connectlocs="144,3355;350,3499;503,3624;647,3787;805,3955;968,4080;1150,4185;1404,4262;1663,4300;1917,4272;2166,4204;2362,4128;2611,4003;2865,3897;3172,3916;3378,4012;3570,4108;3781,4176;4073,4214;4322,4176;4528,4080;4528,3777;4528,3470;4528,3168;4528,2870;4528,2572;4528,2270;4528,1963;4528,1660;4528,1363;4528,1060;4528,753;4528,451;4528,153;4384,0;4073,0;3771,0;3474,0;3172,0;2865,0;2564,0;2262,0;1965,0;1663,0;1356,0;1054,0;752,0;455,0;144,0;0,153;0,451;0,753;0,1060;0,1363;0,1660;0,1963;0,2270;0,2572;0,2870;0,3168" o:connectangles="0,0,0,0,0,0,0,0,0,0,0,0,0,0,0,0,0,0,0,0,0,0,0,0,0,0,0,0,0,0,0,0,0,0,0,0,0,0,0,0,0,0,0,0,0,0,0,0,0,0,0,0,0,0,0,0,0,0,0,0"/>
                  </v:shape>
                  <v:shape id="Freeform 85" o:spid="_x0000_s1090" style="position:absolute;left:848;top:2098;width:4528;height:4300;visibility:visible;mso-wrap-style:square;v-text-anchor:top" coordsize="4528,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88OMUA&#10;AADbAAAADwAAAGRycy9kb3ducmV2LnhtbESPT2sCMRTE74V+h/AK3mpiC2JXs1IKQqF40ArS23Pz&#10;9o9uXpZN1l399EYQehxm5jfMYjnYWpyp9ZVjDZOxAkGcOVNxoWH3u3qdgfAB2WDtmDRcyMMyfX5a&#10;YGJczxs6b0MhIoR9ghrKEJpESp+VZNGPXUMcvdy1FkOUbSFNi32E21q+KTWVFiuOCyU29FVSdtp2&#10;VkN/VNefbr/qqo+/STbd5+Gg/Frr0cvwOQcRaAj/4Uf722iYvcP9S/wB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zw4xQAAANsAAAAPAAAAAAAAAAAAAAAAAJgCAABkcnMv&#10;ZG93bnJldi54bWxQSwUGAAAAAAQABAD1AAAAigMAAAAA&#10;" path="m,3249r29,29l48,3288r48,28l106,3326r38,29l173,3374r28,19l254,3422r48,38l321,3470r29,29l379,3528r19,9l446,3576r9,9l494,3624r9,l551,3672r,9l599,3720r,9l637,3777r10,10l685,3825r19,24l738,3878r14,19l786,3926r19,29l834,3984r19,9l891,4032r10,9l958,4070r10,10l1006,4108r39,20l1054,4137r48,29l1140,4176r10,9l1208,4204r52,20l1279,4233r29,10l1356,4252r48,10l1461,4281r10,l1509,4281r48,10l1605,4291r58,9l1711,4300r48,-9l1811,4291r48,-10l1888,4281r29,-9l1965,4262r48,-10l2060,4233r29,l2108,4224r58,-20l2214,4185r19,-9l2262,4166r52,-19l2353,4128r9,l2420,4099r38,-19l2468,4080r48,-29l2564,4032r47,-29l2669,3984r48,-29l2765,3936r19,-10l2817,3916r48,-19l2923,3888r48,-10l3019,3878r48,10l3124,3897r48,19l3201,3926r19,10l3268,3955r43,29l3321,3984r57,28l3407,4032r19,9l3474,4060r29,20l3522,4089r48,19l3618,4128r9,l3675,4147r48,19l3771,4176r10,l3819,4185r62,10l3929,4204r48,10l4025,4214r48,l4130,4204r48,l4226,4195r48,-10l4312,4176r10,l4384,4156r48,-9l4471,4128r9,l4528,4099r,-19l4528,4032r,-48l4528,3926r,-48l4528,3825r,-48l4528,3720r,-48l4528,3624r,-48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05r,-57l4528,r-48,l4432,r-48,l4322,r-48,l4226,r-48,l4130,r-57,l4025,r-48,l3929,r-48,l3819,r-48,l3723,r-48,l3627,r-57,l3522,r-48,l3426,r-48,l3321,r-53,l3220,r-48,l3124,r-57,l3019,r-48,l2923,r-58,l2817,r-52,l2717,r-48,l2611,r-47,l2516,r-48,l2420,r-58,l2314,r-52,l2214,r-48,l2108,r-48,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l,2270r,48l,2366r,48l,2462r,58l,2572r,48l,2668r,48l,2774r,48l,2870r,48l,2966r,58l,3072r,48l,3168r,48l,3249e" filled="f" strokeweight="0">
                    <v:path arrowok="t" o:connecttype="custom" o:connectlocs="144,3355;350,3499;503,3624;647,3787;805,3955;968,4080;1150,4185;1404,4262;1663,4300;1917,4272;2166,4204;2362,4128;2611,4003;2865,3897;3172,3916;3378,4012;3570,4108;3781,4176;4073,4214;4322,4176;4528,4080;4528,3777;4528,3470;4528,3168;4528,2870;4528,2572;4528,2270;4528,1963;4528,1660;4528,1363;4528,1060;4528,753;4528,451;4528,153;4384,0;4073,0;3771,0;3474,0;3172,0;2865,0;2564,0;2262,0;1965,0;1663,0;1356,0;1054,0;752,0;455,0;144,0;0,153;0,451;0,753;0,1060;0,1363;0,1660;0,1963;0,2270;0,2572;0,2870;0,3168" o:connectangles="0,0,0,0,0,0,0,0,0,0,0,0,0,0,0,0,0,0,0,0,0,0,0,0,0,0,0,0,0,0,0,0,0,0,0,0,0,0,0,0,0,0,0,0,0,0,0,0,0,0,0,0,0,0,0,0,0,0,0,0"/>
                  </v:shape>
                  <v:shape id="Freeform 86" o:spid="_x0000_s1091" style="position:absolute;left:848;top:2098;width:4528;height:3945;visibility:visible;mso-wrap-style:square;v-text-anchor:top" coordsize="4528,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p8cMA&#10;AADbAAAADwAAAGRycy9kb3ducmV2LnhtbESP3YrCMBSE7xd8h3AE7zT1F6mNIoIoyC671Qc4NKc/&#10;2JzUJmp9e7OwsJfDzHzDJJvO1OJBrassKxiPIhDEmdUVFwou5/1wCcJ5ZI21ZVLwIgebde8jwVjb&#10;J//QI/WFCBB2MSoovW9iKV1WkkE3sg1x8HLbGvRBtoXULT4D3NRyEkULabDisFBiQ7uSsmt6Nwo+&#10;D8fZ9PtUkZxPptlt/JWnp0YqNeh32xUIT53/D/+1j1rBcga/X8IP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Dp8cMAAADbAAAADwAAAAAAAAAAAAAAAACYAgAAZHJzL2Rv&#10;d25yZXYueG1sUEsFBgAAAAAEAAQA9QAAAIgDAAAAAA==&#10;" path="m,2212r48,39l77,2270r19,10l144,2308r9,10l201,2347r34,19l254,2376r48,28l312,2414r38,29l379,2462r19,29l436,2520r19,14l484,2572r19,20l522,2620r20,48l551,2697r,19l561,2774r19,48l599,2860r,10l637,2918r10,19l685,2966r19,19l752,3014r24,10l805,3033r48,10l901,3052r57,10l968,3072r38,28l1016,3120r38,48l1064,3216r9,62l1083,3326r10,48l1073,3422r-19,48l1054,3480r-19,48l1035,3576r,48l1045,3672r9,19l1073,3720r29,48l1112,3777r38,29l1198,3825r10,l1260,3849r48,5l1356,3864r48,14l1461,3897r48,19l1538,3926r19,10l1605,3945r58,l1711,3945r48,-9l1778,3926r33,-10l1859,3897r29,-19l1917,3854r38,-29l1965,3816r48,-39l2022,3777r38,-38l2089,3720r19,-10l2166,3681r,-9l2214,3643r29,-19l2262,3614r52,-38l2362,3528r10,l2410,3470r10,l2439,3422r29,-48l2487,3326r9,-48l2506,3216r,-48l2506,3120r10,-29l2525,3072r19,-48l2564,2985r9,-19l2602,2918r9,-29l2631,2870r28,-48l2669,2812r29,-38l2717,2736r,-20l2736,2668r10,-48l2736,2572r-10,-52l2717,2500r-19,-38l2669,2424r-10,-10l2631,2366r-20,-10l2592,2318r-28,-29l2544,2270r-28,-29l2468,2212r-48,-19l2362,2184r-48,-10l2262,2164r-48,-9l2166,2136r-58,-20l2099,2116r-39,-19l2013,2078r-29,-10l1965,2040r-29,-29l1936,1963r19,-53l1965,1896r9,-34l2003,1814r10,-10l2041,1756r19,-28l2070,1708r38,-48l2147,1612r19,-19l2195,1564r19,-28l2243,1507r19,-19l2305,1459r9,-10l2362,1420r29,-9l2420,1401r48,l2516,1411r9,l2564,1430r47,29l2621,1459r48,38l2688,1507r29,29l2736,1564r29,29l2774,1612r43,48l2856,1708r9,20l2885,1756r38,48l2923,1814r38,48l2971,1872r29,38l3019,1944r19,19l3067,2011r9,l3124,2068r38,48l3172,2116r48,48l3268,2212r53,48l3330,2270r48,29l3388,2318r38,29l3445,2366r29,29l3493,2414r29,29l3551,2462r19,38l3589,2520r29,52l3627,2572r19,48l3666,2668r9,20l3685,2716r,58l3694,2822r,48l3685,2918r-10,48l3675,3004r-9,20l3666,3072r-10,48l3646,3168r-9,48l3637,3278r,48l3637,3374r,48l3637,3470r9,58l3656,3576r19,38l3675,3624r29,48l3723,3700r19,20l3771,3748r38,29l3819,3777r62,29l3929,3816r48,9l4025,3825r48,l4130,3816r48,-20l4226,3787r29,-10l4274,3768r48,-29l4360,3720r24,l4432,3681r10,-9l4480,3643r19,-19l4528,3595r,-19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24r-19,-19l4480,76,4461,48,4432,28,4403,r-19,l4322,r-48,l4226,r-48,l4130,r-57,l4025,r-48,l3929,r-48,l3819,r-48,l3723,r-48,l3627,r-57,l3522,r-48,l3426,r-48,l3321,r-53,l3220,r-48,l3124,r-57,l3019,r-48,l2923,r-58,l2817,r-52,l2717,r-48,l2611,r-47,l2516,r-48,l2449,r-29,19l2362,48r-9,l2314,57r-52,10l2214,57r-19,-9l2166,38,2108,19,2080,r-20,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xe" fillcolor="#0060ff" stroked="f">
                    <v:path arrowok="t" o:connecttype="custom" o:connectlocs="235,2366;455,2534;580,2822;776,3024;1054,3168;1035,3528;1150,3806;1509,3916;1811,3916;2060,3739;2314,3576;2496,3278;2573,2966;2717,2716;2659,2414;2420,2193;2060,2097;1974,1862;2166,1593;2391,1411;2669,1497;2865,1728;3038,1963;3321,2260;3522,2443;3675,2688;3666,3024;3637,3422;3742,3720;4073,3825;4384,3720;4528,3470;4528,3072;4528,2668;4528,2270;4528,1862;4528,1459;4528,1060;4528,657;4528,249;4403,0;4025,0;3627,0;3220,0;2817,0;2449,0;2166,38;1811,0;1404,0;1006,0;599,0;201,0;0,201;0,604;0,1003;0,1411;0,1814;0,2212" o:connectangles="0,0,0,0,0,0,0,0,0,0,0,0,0,0,0,0,0,0,0,0,0,0,0,0,0,0,0,0,0,0,0,0,0,0,0,0,0,0,0,0,0,0,0,0,0,0,0,0,0,0,0,0,0,0,0,0,0,0"/>
                  </v:shape>
                  <v:shape id="Freeform 87" o:spid="_x0000_s1092" style="position:absolute;left:848;top:2098;width:4528;height:3945;visibility:visible;mso-wrap-style:square;v-text-anchor:top" coordsize="4528,3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FJ78IA&#10;AADbAAAADwAAAGRycy9kb3ducmV2LnhtbESPUWvCMBSF3wf+h3AHvq3JFEepRhFBcQwGq/6AS3Nt&#10;i81NSaLW/fpFEPZ4OOd8h7NYDbYTV/KhdazhPVMgiCtnWq41HA/btxxEiMgGO8ek4U4BVsvRywIL&#10;4278Q9cy1iJBOBSooYmxL6QMVUMWQ+Z64uSdnLcYk/S1NB5vCW47OVHqQ1psOS002NOmoepcXqyG&#10;c76z+/WnKsn99jydqK/Zt/Raj1+H9RxEpCH+h5/tvdGQz+DxJf0A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0UnvwgAAANsAAAAPAAAAAAAAAAAAAAAAAJgCAABkcnMvZG93&#10;bnJldi54bWxQSwUGAAAAAAQABAD1AAAAhwMAAAAA&#10;" path="m,2212r48,39l77,2270r19,10l144,2308r9,10l201,2347r34,19l254,2376r48,28l312,2414r38,29l379,2462r19,29l436,2520r19,14l484,2572r19,20l522,2620r20,48l551,2697r,19l561,2774r19,48l599,2860r,10l637,2918r10,19l685,2966r19,19l752,3014r24,10l805,3033r48,10l901,3052r57,10l968,3072r38,28l1016,3120r38,48l1064,3216r9,62l1083,3326r10,48l1073,3422r-19,48l1054,3480r-19,48l1035,3576r,48l1045,3672r9,19l1073,3720r29,48l1112,3777r38,29l1198,3825r10,l1260,3849r48,5l1356,3864r48,14l1461,3897r48,19l1538,3926r19,10l1605,3945r58,l1711,3945r48,-9l1778,3926r33,-10l1859,3897r29,-19l1917,3854r38,-29l1965,3816r48,-39l2022,3777r38,-38l2089,3720r19,-10l2166,3681r,-9l2214,3643r29,-19l2262,3614r52,-38l2362,3528r10,l2410,3470r10,l2439,3422r29,-48l2487,3326r9,-48l2506,3216r,-48l2506,3120r10,-29l2525,3072r19,-48l2564,2985r9,-19l2602,2918r9,-29l2631,2870r28,-48l2669,2812r29,-38l2717,2736r,-20l2736,2668r10,-48l2736,2572r-10,-52l2717,2500r-19,-38l2669,2424r-10,-10l2631,2366r-20,-10l2592,2318r-28,-29l2544,2270r-28,-29l2468,2212r-48,-19l2362,2184r-48,-10l2262,2164r-48,-9l2166,2136r-58,-20l2099,2116r-39,-19l2013,2078r-29,-10l1965,2040r-29,-29l1936,1963r19,-53l1965,1896r9,-34l2003,1814r10,-10l2041,1756r19,-28l2070,1708r38,-48l2147,1612r19,-19l2195,1564r19,-28l2243,1507r19,-19l2305,1459r9,-10l2362,1420r29,-9l2420,1401r48,l2516,1411r9,l2564,1430r47,29l2621,1459r48,38l2688,1507r29,29l2736,1564r29,29l2774,1612r43,48l2856,1708r9,20l2885,1756r38,48l2923,1814r38,48l2971,1872r29,38l3019,1944r19,19l3067,2011r9,l3124,2068r38,48l3172,2116r48,48l3268,2212r53,48l3330,2270r48,29l3388,2318r38,29l3445,2366r29,29l3493,2414r29,29l3551,2462r19,38l3589,2520r29,52l3627,2572r19,48l3666,2668r9,20l3685,2716r,58l3694,2822r,48l3685,2918r-10,48l3675,3004r-9,20l3666,3072r-10,48l3646,3168r-9,48l3637,3278r,48l3637,3374r,48l3637,3470r9,58l3656,3576r19,38l3675,3624r29,48l3723,3700r19,20l3771,3748r38,29l3819,3777r62,29l3929,3816r48,9l4025,3825r48,l4130,3816r48,-20l4226,3787r29,-10l4274,3768r48,-29l4360,3720r24,l4432,3681r10,-9l4480,3643r19,-19l4528,3595r,-19l4528,3528r,-58l4528,3422r,-48l4528,3326r,-48l4528,3216r,-48l4528,3120r,-48l4528,3024r,-58l4528,2918r,-48l4528,2822r,-48l4528,2716r,-48l4528,2620r,-48l4528,2520r,-58l4528,2414r,-48l4528,2318r,-48l4528,2212r,-48l4528,2116r,-48l4528,2011r,-48l4528,1910r,-48l4528,1814r,-58l4528,1708r,-48l4528,1612r,-48l4528,1507r,-48l4528,1411r,-48l4528,1315r,-58l4528,1204r,-48l4528,1108r,-48l4528,1003r,-48l4528,907r,-48l4528,811r,-58l4528,705r,-48l4528,604r,-57l4528,499r,-48l4528,403r,-48l4528,297r,-48l4528,201r,-48l4528,124r-19,-19l4480,76,4461,48,4432,28,4403,r-19,l4322,r-48,l4226,r-48,l4130,r-57,l4025,r-48,l3929,r-48,l3819,r-48,l3723,r-48,l3627,r-57,l3522,r-48,l3426,r-48,l3321,r-53,l3220,r-48,l3124,r-57,l3019,r-48,l2923,r-58,l2817,r-52,l2717,r-48,l2611,r-47,l2516,r-48,l2449,r-29,19l2362,48r-9,l2314,57r-52,10l2214,57r-19,-9l2166,38,2108,19,2080,r-20,l2013,r-48,l1917,r-58,l1811,r-52,l1711,r-48,l1605,r-48,l1509,r-48,l1404,r-48,l1308,r-48,l1208,r-58,l1102,r-48,l1006,,958,,901,,853,,805,,752,,704,,647,,599,,551,,503,,455,,398,,350,,302,,254,,201,,144,,96,,48,,,,,48r,57l,153r,48l,249r,48l,355r,48l,451r,48l,547r,57l,657r,48l,753r,58l,859r,48l,955r,48l,1060r,48l,1156r,48l,1257r,58l,1363r,48l,1459r,48l,1564r,48l,1660r,48l,1756r,58l,1862r,48l,1963r,48l,2068r,48l,2164r,48e" filled="f" strokeweight="0">
                    <v:path arrowok="t" o:connecttype="custom" o:connectlocs="235,2366;455,2534;580,2822;776,3024;1054,3168;1035,3528;1150,3806;1509,3916;1811,3916;2060,3739;2314,3576;2496,3278;2573,2966;2717,2716;2659,2414;2420,2193;2060,2097;1974,1862;2166,1593;2391,1411;2669,1497;2865,1728;3038,1963;3321,2260;3522,2443;3675,2688;3666,3024;3637,3422;3742,3720;4073,3825;4384,3720;4528,3470;4528,3072;4528,2668;4528,2270;4528,1862;4528,1459;4528,1060;4528,657;4528,249;4403,0;4025,0;3627,0;3220,0;2817,0;2449,0;2166,38;1811,0;1404,0;1006,0;599,0;201,0;0,201;0,604;0,1003;0,1411;0,1814;0,2212" o:connectangles="0,0,0,0,0,0,0,0,0,0,0,0,0,0,0,0,0,0,0,0,0,0,0,0,0,0,0,0,0,0,0,0,0,0,0,0,0,0,0,0,0,0,0,0,0,0,0,0,0,0,0,0,0,0,0,0,0,0"/>
                  </v:shape>
                  <v:shape id="Freeform 88" o:spid="_x0000_s1093" style="position:absolute;left:3694;top:2098;width:1682;height:3624;visibility:visible;mso-wrap-style:square;v-text-anchor:top" coordsize="168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ZX7cIA&#10;AADbAAAADwAAAGRycy9kb3ducmV2LnhtbESP3YrCMBSE7xf2HcIRvFvTKhSppkUEf/Buqw9waI5t&#10;d5uTbhO1+vQbQfBymJlvmGU+mFZcqXeNZQXxJAJBXFrdcKXgdNx8zUE4j6yxtUwK7uQgzz4/lphq&#10;e+Nvuha+EgHCLkUFtfddKqUrazLoJrYjDt7Z9gZ9kH0ldY+3ADetnEZRIg02HBZq7GhdU/lbXIyC&#10;YtNWu3g9OyRRPEP5N9x/to9GqfFoWC1AeBr8O/xq77WCeQLPL+EHy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llftwgAAANsAAAAPAAAAAAAAAAAAAAAAAJgCAABkcnMvZG93&#10;bnJldi54bWxQSwUGAAAAAAQABAD1AAAAhwMAAAAA&#10;" path="m1682,2736r,-20l1682,2668r,-48l1682,2572r,-52l1682,2462r,-48l1682,2366r,-48l1682,2270r,-58l1682,2164r,-48l1682,2068r,-57l1682,1963r,-53l1682,1862r,-48l1682,1756r,-48l1682,1660r,-48l1682,1564r,-48l1682,1507r-10,-48l1663,1411r,-48l1672,1315r10,-58l1682,1204r,-48l1682,1108r,-48l1682,1003r,-48l1682,945r-10,-38l1663,859r-19,-48l1634,801r-19,-48l1586,705r,-9l1557,657r-19,-38l1524,604r-34,-57l1476,547r-29,-48l1428,480r-29,-29l1380,422r-19,-19l1332,374r-28,-19l1284,326r-38,-29l1227,288r-38,-39l1179,249r-48,-38l1121,201r-38,-29l1054,153r-19,-19l973,105r-10,l925,76,877,57r,-9l829,28,781,9,753,,724,,676,,628,,580,,532,,475,,422,,374,,326,,307,,278,9,221,38,211,48,173,76r-29,29l125,124,96,153,77,182,58,201,29,249,19,278r-9,19l,355r,48l,451r,48l19,547r,29l29,604r19,53l77,696r,9l106,753r19,29l134,811r39,48l201,907r20,19l240,955r38,38l288,1003r38,48l336,1060r38,39l384,1108r38,29l451,1156r24,20l532,1204r48,29l609,1257r19,15l676,1315r48,38l733,1363r48,38l791,1411r38,29l848,1459r29,29l906,1507r19,38l944,1564r29,48l973,1622r24,38l973,1689r-48,-29l877,1670r-38,38l829,1756r10,58l829,1814r-48,38l772,1862r,48l781,1934r,29l800,2011r20,57l829,2068r29,48l877,2136r19,28l925,2184r48,28l1006,2212r29,10l1083,2241r48,10l1150,2270r29,29l1189,2318r,48l1189,2414r,48l1189,2520r19,52l1227,2611r9,9l1236,2668r39,48l1265,2774r,48l1256,2870r-10,48l1227,2937r-10,29l1179,3014r,10l1131,3072r-29,48l1083,3158r-9,10l1064,3216r-10,62l1045,3326r-10,48l1016,3422r19,48l997,3528r,48l1035,3614r48,10l1131,3624r48,l1227,3624r57,-10l1332,3595r39,-19l1380,3566r48,-29l1457,3528r19,-20l1514,3470r24,-10l1557,3422r29,-38l1586,3374r19,-48l1615,3278r10,-62l1625,3168r9,-48l1634,3100r10,-28l1653,3024r10,-58l1672,2918r-9,-48l1663,2822r,-48l1682,2736xe" fillcolor="#00cfff" stroked="f">
                    <v:path arrowok="t" o:connecttype="custom" o:connectlocs="1682,2620;1682,2414;1682,2212;1682,2011;1682,1814;1682,1612;1672,1459;1682,1257;1682,1060;1672,907;1615,753;1538,619;1447,499;1361,403;1246,297;1131,211;1035,134;877,57;753,0;580,0;374,0;221,38;125,124;29,249;0,403;19,576;77,705;173,859;278,993;374,1099;475,1176;628,1272;781,1401;877,1488;973,1612;925,1660;839,1814;772,1910;820,2068;896,2164;1035,2222;1179,2299;1189,2462;1236,2620;1265,2822;1217,2966;1102,3120;1054,3278;1035,3470;1083,3624;1284,3614;1428,3537;1538,3460;1605,3326;1634,3120;1663,2966;1663,2774" o:connectangles="0,0,0,0,0,0,0,0,0,0,0,0,0,0,0,0,0,0,0,0,0,0,0,0,0,0,0,0,0,0,0,0,0,0,0,0,0,0,0,0,0,0,0,0,0,0,0,0,0,0,0,0,0,0,0,0,0"/>
                  </v:shape>
                  <v:shape id="Freeform 89" o:spid="_x0000_s1094" style="position:absolute;left:3694;top:2098;width:1682;height:3624;visibility:visible;mso-wrap-style:square;v-text-anchor:top" coordsize="1682,3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4xMYA&#10;AADbAAAADwAAAGRycy9kb3ducmV2LnhtbESPQWvCQBSE74X+h+UVvNWNItamrqKlhVjwoC2eH9mX&#10;bNrs25jdxuiv7woFj8PMfMPMl72tRUetrxwrGA0TEMS50xWXCr4+3x9nIHxA1lg7JgVn8rBc3N/N&#10;MdXuxDvq9qEUEcI+RQUmhCaV0ueGLPqha4ijV7jWYoiyLaVu8RThtpbjJJlKixXHBYMNvRrKf/a/&#10;VsF3VhfPm2502E4+suKwvayPb51RavDQr15ABOrDLfzfzrSC2RNcv8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D4xMYAAADbAAAADwAAAAAAAAAAAAAAAACYAgAAZHJz&#10;L2Rvd25yZXYueG1sUEsFBgAAAAAEAAQA9QAAAIsDAAAAAA==&#10;" path="m1682,2736r,-20l1682,2668r,-48l1682,2572r,-52l1682,2462r,-48l1682,2366r,-48l1682,2270r,-58l1682,2164r,-48l1682,2068r,-57l1682,1963r,-53l1682,1862r,-48l1682,1756r,-48l1682,1660r,-48l1682,1564r,-48l1682,1507r-10,-48l1663,1411r,-48l1672,1315r10,-58l1682,1204r,-48l1682,1108r,-48l1682,1003r,-48l1682,945r-10,-38l1663,859r-19,-48l1634,801r-19,-48l1586,705r,-9l1557,657r-19,-38l1524,604r-34,-57l1476,547r-29,-48l1428,480r-29,-29l1380,422r-19,-19l1332,374r-28,-19l1284,326r-38,-29l1227,288r-38,-39l1179,249r-48,-38l1121,201r-38,-29l1054,153r-19,-19l973,105r-10,l925,76,877,57r,-9l829,28,781,9,753,,724,,676,,628,,580,,532,,475,,422,,374,,326,,307,,278,9,221,38,211,48,173,76r-29,29l125,124,96,153,77,182,58,201,29,249,19,278r-9,19l,355r,48l,451r,48l19,547r,29l29,604r19,53l77,696r,9l106,753r19,29l134,811r39,48l201,907r20,19l240,955r38,38l288,1003r38,48l336,1060r38,39l384,1108r38,29l451,1156r24,20l532,1204r48,29l609,1257r19,15l676,1315r48,38l733,1363r48,38l791,1411r38,29l848,1459r29,29l906,1507r19,38l944,1564r29,48l973,1622r24,38l973,1689r-48,-29l877,1670r-38,38l829,1756r10,58l829,1814r-48,38l772,1862r,48l781,1934r,29l800,2011r20,57l829,2068r29,48l877,2136r19,28l925,2184r48,28l1006,2212r29,10l1083,2241r48,10l1150,2270r29,29l1189,2318r,48l1189,2414r,48l1189,2520r19,52l1227,2611r9,9l1236,2668r39,48l1265,2774r,48l1256,2870r-10,48l1227,2937r-10,29l1179,3014r,10l1131,3072r-29,48l1083,3158r-9,10l1064,3216r-10,62l1045,3326r-10,48l1016,3422r19,48l997,3528r,48l1035,3614r48,10l1131,3624r48,l1227,3624r57,-10l1332,3595r39,-19l1380,3566r48,-29l1457,3528r19,-20l1514,3470r24,-10l1557,3422r29,-38l1586,3374r19,-48l1615,3278r10,-62l1625,3168r9,-48l1634,3100r10,-28l1653,3024r10,-58l1672,2918r-9,-48l1663,2822r,-48l1682,2736e" filled="f" strokeweight="0">
                    <v:path arrowok="t" o:connecttype="custom" o:connectlocs="1682,2620;1682,2414;1682,2212;1682,2011;1682,1814;1682,1612;1672,1459;1682,1257;1682,1060;1672,907;1615,753;1538,619;1447,499;1361,403;1246,297;1131,211;1035,134;877,57;753,0;580,0;374,0;221,38;125,124;29,249;0,403;19,576;77,705;173,859;278,993;374,1099;475,1176;628,1272;781,1401;877,1488;973,1612;925,1660;839,1814;772,1910;820,2068;896,2164;1035,2222;1179,2299;1189,2462;1236,2620;1265,2822;1217,2966;1102,3120;1054,3278;1035,3470;1083,3624;1284,3614;1428,3537;1538,3460;1605,3326;1634,3120;1663,2966;1663,2774" o:connectangles="0,0,0,0,0,0,0,0,0,0,0,0,0,0,0,0,0,0,0,0,0,0,0,0,0,0,0,0,0,0,0,0,0,0,0,0,0,0,0,0,0,0,0,0,0,0,0,0,0,0,0,0,0,0,0,0,0"/>
                  </v:shape>
                  <v:shape id="Freeform 90" o:spid="_x0000_s1095" style="position:absolute;left:848;top:2184;width:1768;height:2328;visibility:visible;mso-wrap-style:square;v-text-anchor:top" coordsize="1768,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riQr4A&#10;AADbAAAADwAAAGRycy9kb3ducmV2LnhtbERPTYvCMBC9C/6HMIK3Ne0KItVYiiCsntQVvA7N2Bab&#10;SUnSWv/95rDg8fG+t/loWjGQ841lBekiAUFcWt1wpeD2e/hag/ABWWNrmRS8yUO+m062mGn74gsN&#10;11CJGMI+QwV1CF0mpS9rMugXtiOO3MM6gyFCV0nt8BXDTSu/k2QlDTYcG2rsaF9T+bz2RkG/fOt7&#10;0henko4uPftqcOdiUGo+G4sNiEBj+Ij/3T9awTqOjV/iD5C7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q4kK+AAAA2wAAAA8AAAAAAAAAAAAAAAAAmAIAAGRycy9kb3ducmV2&#10;LnhtbFBLBQYAAAAABAAEAPUAAACDAwAAAAA=&#10;" path="m,1517r,9l48,1574r48,48l144,1670r9,l201,1709r34,19l254,1738r48,28l312,1776r38,19l398,1824r9,l455,1858r39,19l503,1886r48,20l580,1925r19,19l628,1982r19,29l657,2030r38,48l704,2088r,38l704,2165r-9,19l676,2232r-19,48l704,2328r48,-10l795,2280r-28,-48l805,2213r48,-29l853,2174r48,l958,2155r48,-19l1006,2126r48,-48l1083,2030r19,-38l1112,1982r38,-38l1169,1925r39,-19l1246,1877r14,-10l1289,1824r19,-29l1318,1776r19,-48l1347,1670r,-48l1347,1574r9,-28l1366,1526r19,-48l1404,1430r10,-9l1433,1373r19,-48l1461,1306r10,-29l1500,1229r9,-10l1538,1171r19,-33l1567,1118r38,-48l1605,1061r29,-39l1663,984r,-10l1691,917r20,-29l1711,869r19,-48l1749,773r10,-48l1759,715r9,-48l1768,619r,-48l1759,533r,-15l1749,461r-19,-48l1711,374r-10,-9l1672,317r-9,-29l1634,269r-29,-39l1586,211r-29,-19l1529,163r-20,-9l1461,115r-9,l1404,96,1356,67r-19,l1308,58,1260,38r-52,-9l1150,19r-48,-9l1054,r-48,l958,,901,10r-48,l834,19r-29,l752,29r-48,9l647,58r-29,9l599,67,551,86r-48,20l474,115r-19,10l398,144r-39,19l350,163r-48,29l254,211r,10l201,250r-28,19l144,278r-38,39l96,317,48,365r-10,l,413r,48l,518r,53l,619r,48l,725r,48l,821r,48l,917r,57l,1022r,48l,1118r,53l,1229r,48l,1325r,48l,1421r,57l,1517xe" fillcolor="#00cfff" stroked="f">
                    <v:path arrowok="t" o:connecttype="custom" o:connectlocs="48,1574;153,1670;254,1738;350,1795;455,1858;551,1906;628,1982;695,2078;704,2165;657,2280;795,2280;853,2184;958,2155;1054,2078;1112,1982;1208,1906;1289,1824;1337,1728;1347,1574;1385,1478;1433,1373;1471,1277;1538,1171;1605,1070;1663,984;1711,888;1749,773;1768,667;1759,533;1730,413;1672,317;1605,230;1529,163;1452,115;1337,67;1208,29;1054,0;901,10;805,19;647,58;551,86;455,125;350,163;254,221;144,278;48,365;0,461;0,619;0,773;0,917;0,1070;0,1229;0,1373;0,1517" o:connectangles="0,0,0,0,0,0,0,0,0,0,0,0,0,0,0,0,0,0,0,0,0,0,0,0,0,0,0,0,0,0,0,0,0,0,0,0,0,0,0,0,0,0,0,0,0,0,0,0,0,0,0,0,0,0"/>
                  </v:shape>
                  <v:shape id="Freeform 91" o:spid="_x0000_s1096" style="position:absolute;left:848;top:2184;width:1768;height:2328;visibility:visible;mso-wrap-style:square;v-text-anchor:top" coordsize="1768,2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jCsEA&#10;AADbAAAADwAAAGRycy9kb3ducmV2LnhtbESPQYvCMBSE74L/ITzBm6buoWo1ighF8eSqeH40z7bY&#10;vJQma6u/3gjCHoeZ+YZZrjtTiQc1rrSsYDKOQBBnVpecK7ic09EMhPPIGivLpOBJDtarfm+JibYt&#10;/9Lj5HMRIOwSVFB4XydSuqwgg25sa+Lg3Wxj0AfZ5FI32Aa4qeRPFMXSYMlhocCatgVl99OfUfBq&#10;4+mxM+013u/iaZSmB7PzqNRw0G0WIDx1/j/8be+1gtk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l4wrBAAAA2wAAAA8AAAAAAAAAAAAAAAAAmAIAAGRycy9kb3du&#10;cmV2LnhtbFBLBQYAAAAABAAEAPUAAACGAwAAAAA=&#10;" path="m,1517r,9l48,1574r48,48l144,1670r9,l201,1709r34,19l254,1738r48,28l312,1776r38,19l398,1824r9,l455,1858r39,19l503,1886r48,20l580,1925r19,19l628,1982r19,29l657,2030r38,48l704,2088r,38l704,2165r-9,19l676,2232r-19,48l704,2328r48,-10l795,2280r-28,-48l805,2213r48,-29l853,2174r48,l958,2155r48,-19l1006,2126r48,-48l1083,2030r19,-38l1112,1982r38,-38l1169,1925r39,-19l1246,1877r14,-10l1289,1824r19,-29l1318,1776r19,-48l1347,1670r,-48l1347,1574r9,-28l1366,1526r19,-48l1404,1430r10,-9l1433,1373r19,-48l1461,1306r10,-29l1500,1229r9,-10l1538,1171r19,-33l1567,1118r38,-48l1605,1061r29,-39l1663,984r,-10l1691,917r20,-29l1711,869r19,-48l1749,773r10,-48l1759,715r9,-48l1768,619r,-48l1759,533r,-15l1749,461r-19,-48l1711,374r-10,-9l1672,317r-9,-29l1634,269r-29,-39l1586,211r-29,-19l1529,163r-20,-9l1461,115r-9,l1404,96,1356,67r-19,l1308,58,1260,38r-52,-9l1150,19r-48,-9l1054,r-48,l958,,901,10r-48,l834,19r-29,l752,29r-48,9l647,58r-29,9l599,67,551,86r-48,20l474,115r-19,10l398,144r-39,19l350,163r-48,29l254,211r,10l201,250r-28,19l144,278r-38,39l96,317,48,365r-10,l,413r,48l,518r,53l,619r,48l,725r,48l,821r,48l,917r,57l,1022r,48l,1118r,53l,1229r,48l,1325r,48l,1421r,57l,1517e" filled="f" strokeweight="0">
                    <v:path arrowok="t" o:connecttype="custom" o:connectlocs="48,1574;153,1670;254,1738;350,1795;455,1858;551,1906;628,1982;695,2078;704,2165;657,2280;795,2280;853,2184;958,2155;1054,2078;1112,1982;1208,1906;1289,1824;1337,1728;1347,1574;1385,1478;1433,1373;1471,1277;1538,1171;1605,1070;1663,984;1711,888;1749,773;1768,667;1759,533;1730,413;1672,317;1605,230;1529,163;1452,115;1337,67;1208,29;1054,0;901,10;805,19;647,58;551,86;455,125;350,163;254,221;144,278;48,365;0,461;0,619;0,773;0,917;0,1070;0,1229;0,1373;0,1517" o:connectangles="0,0,0,0,0,0,0,0,0,0,0,0,0,0,0,0,0,0,0,0,0,0,0,0,0,0,0,0,0,0,0,0,0,0,0,0,0,0,0,0,0,0,0,0,0,0,0,0,0,0,0,0,0,0"/>
                  </v:shape>
                  <v:shape id="Freeform 92" o:spid="_x0000_s1097" style="position:absolute;left:896;top:2443;width:1500;height:1536;visibility:visible;mso-wrap-style:square;v-text-anchor:top" coordsize="150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Be8MAA&#10;AADbAAAADwAAAGRycy9kb3ducmV2LnhtbERPz2vCMBS+C/4P4Qm7adIxhlZjEWVjDHZYFbw+mmdb&#10;mryUJqvdf78cBh4/vt+7YnJWjDSE1rOGbKVAEFfetFxruJzflmsQISIbtJ5Jwy8FKPbz2Q5z4+/8&#10;TWMZa5FCOOSooYmxz6UMVUMOw8r3xIm7+cFhTHCopRnwnsKdlc9KvUqHLaeGBns6NlR15Y/T8DXZ&#10;OrOfpGR3HcuX1nan8K60flpMhy2ISFN8iP/dH0bDJq1PX9IPkP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Be8MAAAADbAAAADwAAAAAAAAAAAAAAAACYAgAAZHJzL2Rvd25y&#10;ZXYueG1sUEsFBgAAAAAEAAQA9QAAAIUDAAAAAA==&#10;" path="m48,888r10,24l86,970r10,19l115,1018r19,48l153,1104r,10l196,1162r10,19l254,1210r10,9l302,1248r38,19l350,1267r19,48l407,1335r10,28l455,1402r19,9l503,1440r38,29l532,1517r19,19l599,1527r29,-10l599,1469r-19,-58l561,1363r19,-48l551,1287r-48,-20l494,1267r9,-28l532,1219r19,-19l589,1162r10,-10l656,1133r44,-19l704,1114r53,-10l805,1095r48,-10l901,1066r9,l958,1037r29,-19l1006,989r19,-19l1054,912r29,-53l1102,811r48,-48l1160,754r52,-39l1222,715r38,-28l1289,658r19,-10l1356,610r48,-48l1413,552r29,-38l1461,475r10,-9l1490,408r10,-48l1500,312r-10,-53l1471,202r-10,-19l1442,154r-29,-29l1375,106,1356,96,1308,67r-38,-9l1260,48r-48,-9l1160,29,1102,19r-29,-9l1054,r-48,l958,,910,,853,,843,10r-38,9l757,48,738,58,704,77r-48,29l599,135r-48,19l541,154r-38,19l455,183r-48,19l398,202r-48,19l302,250r-10,9l254,279r-48,33l153,360r-9,l105,408r-9,10l67,466,48,495,38,514,19,562r-9,48l,658r,57l10,763r9,48l38,859r10,29xe" fillcolor="#40ffcf" stroked="f">
                    <v:path arrowok="t" o:connecttype="custom" o:connectlocs="58,912;96,989;134,1066;153,1114;206,1181;264,1219;340,1267;369,1315;417,1363;474,1411;541,1469;551,1536;628,1517;580,1411;580,1315;503,1267;503,1239;551,1200;599,1152;700,1114;757,1104;853,1085;910,1066;987,1018;1025,970;1083,859;1150,763;1212,715;1260,687;1308,648;1404,562;1442,514;1471,466;1500,360;1490,259;1461,183;1413,125;1356,96;1270,58;1212,39;1102,19;1054,0;958,0;853,0;805,19;738,58;656,106;551,154;503,173;407,202;350,221;292,259;206,312;144,360;96,418;48,495;19,562;0,658;10,763;38,859" o:connectangles="0,0,0,0,0,0,0,0,0,0,0,0,0,0,0,0,0,0,0,0,0,0,0,0,0,0,0,0,0,0,0,0,0,0,0,0,0,0,0,0,0,0,0,0,0,0,0,0,0,0,0,0,0,0,0,0,0,0,0,0"/>
                  </v:shape>
                  <v:shape id="Freeform 93" o:spid="_x0000_s1098" style="position:absolute;left:896;top:2443;width:1500;height:1536;visibility:visible;mso-wrap-style:square;v-text-anchor:top" coordsize="1500,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QsQA&#10;AADbAAAADwAAAGRycy9kb3ducmV2LnhtbESPQWsCMRSE7wX/Q3iCN82qtdqtUbRQFEqhant/3bxu&#10;VjcvS5Lq9t83gtDjMDPfMPNla2txJh8qxwqGgwwEceF0xaWCj8NLfwYiRGSNtWNS8EsBlovO3Rxz&#10;7S68o/M+liJBOOSowMTY5FKGwpDFMHANcfK+nbcYk/Sl1B4vCW5rOcqyB2mx4rRgsKFnQ8Vp/2MV&#10;rP3nZGu+3o7ebeS9eV+/luPNVKlet109gYjUxv/wrb3VCh6HcP2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fxULEAAAA2wAAAA8AAAAAAAAAAAAAAAAAmAIAAGRycy9k&#10;b3ducmV2LnhtbFBLBQYAAAAABAAEAPUAAACJAwAAAAA=&#10;" path="m48,888r10,24l86,970r10,19l115,1018r19,48l153,1104r,10l196,1162r10,19l254,1210r10,9l302,1248r38,19l350,1267r19,48l407,1335r10,28l455,1402r19,9l503,1440r38,29l532,1517r19,19l599,1527r29,-10l599,1469r-19,-58l561,1363r19,-48l551,1287r-48,-20l494,1267r9,-28l532,1219r19,-19l589,1162r10,-10l656,1133r44,-19l704,1114r53,-10l805,1095r48,-10l901,1066r9,l958,1037r29,-19l1006,989r19,-19l1054,912r29,-53l1102,811r48,-48l1160,754r52,-39l1222,715r38,-28l1289,658r19,-10l1356,610r48,-48l1413,552r29,-38l1461,475r10,-9l1490,408r10,-48l1500,312r-10,-53l1471,202r-10,-19l1442,154r-29,-29l1375,106,1356,96,1308,67r-38,-9l1260,48r-48,-9l1160,29,1102,19r-29,-9l1054,r-48,l958,,910,,853,,843,10r-38,9l757,48,738,58,704,77r-48,29l599,135r-48,19l541,154r-38,19l455,183r-48,19l398,202r-48,19l302,250r-10,9l254,279r-48,33l153,360r-9,l105,408r-9,10l67,466,48,495,38,514,19,562r-9,48l,658r,57l10,763r9,48l38,859r10,29e" filled="f" strokeweight="0">
                    <v:path arrowok="t" o:connecttype="custom" o:connectlocs="58,912;96,989;134,1066;153,1114;206,1181;264,1219;340,1267;369,1315;417,1363;474,1411;541,1469;551,1536;628,1517;580,1411;580,1315;503,1267;503,1239;551,1200;599,1152;700,1114;757,1104;853,1085;910,1066;987,1018;1025,970;1083,859;1150,763;1212,715;1260,687;1308,648;1404,562;1442,514;1471,466;1500,360;1490,259;1461,183;1413,125;1356,96;1270,58;1212,39;1102,19;1054,0;958,0;853,0;805,19;738,58;656,106;551,154;503,173;407,202;350,221;292,259;206,312;144,360;96,418;48,495;19,562;0,658;10,763;38,859" o:connectangles="0,0,0,0,0,0,0,0,0,0,0,0,0,0,0,0,0,0,0,0,0,0,0,0,0,0,0,0,0,0,0,0,0,0,0,0,0,0,0,0,0,0,0,0,0,0,0,0,0,0,0,0,0,0,0,0,0,0,0,0"/>
                  </v:shape>
                  <v:shape id="Freeform 94" o:spid="_x0000_s1099" style="position:absolute;left:3857;top:2242;width:1342;height:1219;visibility:visible;mso-wrap-style:square;v-text-anchor:top" coordsize="1342,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NrbsUA&#10;AADbAAAADwAAAGRycy9kb3ducmV2LnhtbESPQWvCQBSE7wX/w/KE3nSjlJJEN0EKQhGKVFu8PrKv&#10;SWr27ZLdmuiv7xaEHoeZ+YZZl6PpxIV631pWsJgnIIgrq1uuFXwct7MUhA/IGjvLpOBKHspi8rDG&#10;XNuB3+lyCLWIEPY5KmhCcLmUvmrIoJ9bRxy9L9sbDFH2tdQ9DhFuOrlMkmdpsOW40KCjl4aq8+HH&#10;KHBnd9rJ7Pb5ttvb4WlIt7fvtFPqcTpuViACjeE/fG+/agXZEv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82tuxQAAANsAAAAPAAAAAAAAAAAAAAAAAJgCAABkcnMv&#10;ZG93bnJldi54bWxQSwUGAAAAAAQABAD1AAAAigMAAAAA&#10;" path="m1313,1080r14,-20l1342,1012r,-48l1342,916r-15,-57l1313,840r-10,-29l1284,763r-19,-19l1246,715r-29,-48l1208,667r-29,-58l1169,600r-28,-39l1121,542r-28,-29l1064,480r-19,-20l1016,432,997,403,968,384,939,355,920,336,882,307,872,297,810,259,762,220r-19,-9l714,182,676,153r-10,l618,115,599,105,561,86,513,57,465,38,417,19,369,9,312,,259,9r-10,l211,19,163,48r-29,9l115,86,86,105,58,153,19,211r-9,19l,259r10,19l38,307r10,48l58,374r19,29l115,451r,9l163,513r48,48l192,609r19,29l249,667r10,9l302,667r10,-10l321,667r48,38l369,715r-48,48l331,811r38,29l417,830r19,-19l465,763r48,29l542,811r19,19l609,859r9,9l666,897r10,19l714,945r19,19l762,993r19,19l810,1041r24,19l872,1089r19,24l920,1142r29,29l968,1180r48,20l1064,1209r48,10l1121,1219r48,-10l1217,1190r39,-19l1265,1152r38,-39l1313,1080xe" fillcolor="#40ffcf" stroked="f">
                    <v:path arrowok="t" o:connecttype="custom" o:connectlocs="1327,1060;1342,964;1327,859;1303,811;1265,744;1217,667;1179,609;1141,561;1093,513;1045,460;997,403;939,355;882,307;810,259;743,211;676,153;618,115;561,86;465,38;369,9;259,9;211,19;134,57;86,105;19,211;0,259;38,307;58,374;115,451;163,513;192,609;249,667;302,667;321,667;369,715;331,811;417,830;465,763;542,811;609,859;666,897;714,945;762,993;810,1041;872,1089;920,1142;968,1180;1064,1209;1121,1219;1217,1190;1265,1152;1313,1080" o:connectangles="0,0,0,0,0,0,0,0,0,0,0,0,0,0,0,0,0,0,0,0,0,0,0,0,0,0,0,0,0,0,0,0,0,0,0,0,0,0,0,0,0,0,0,0,0,0,0,0,0,0,0,0"/>
                  </v:shape>
                  <v:shape id="Freeform 95" o:spid="_x0000_s1100" style="position:absolute;left:3857;top:2242;width:1342;height:1219;visibility:visible;mso-wrap-style:square;v-text-anchor:top" coordsize="1342,1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amMEA&#10;AADbAAAADwAAAGRycy9kb3ducmV2LnhtbESPQYvCMBSE78L+h/AEb5qqIFqNIisLe11dCt4ezTOt&#10;Ni8libb+e7Mg7HGYmW+Yza63jXiQD7VjBdNJBoK4dLpmo+D39DVegggRWWPjmBQ8KcBu+zHYYK5d&#10;xz/0OEYjEoRDjgqqGNtcylBWZDFMXEucvIvzFmOS3kjtsUtw28hZli2kxZrTQoUtfVZU3o53q2DZ&#10;mW6VzQ0WJ3l4+mvhz7PGKzUa9vs1iEh9/A+/299awWoOf1/SD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JmpjBAAAA2wAAAA8AAAAAAAAAAAAAAAAAmAIAAGRycy9kb3du&#10;cmV2LnhtbFBLBQYAAAAABAAEAPUAAACGAwAAAAA=&#10;" path="m1313,1080r14,-20l1342,1012r,-48l1342,916r-15,-57l1313,840r-10,-29l1284,763r-19,-19l1246,715r-29,-48l1208,667r-29,-58l1169,600r-28,-39l1121,542r-28,-29l1064,480r-19,-20l1016,432,997,403,968,384,939,355,920,336,882,307,872,297,810,259,762,220r-19,-9l714,182,676,153r-10,l618,115,599,105,561,86,513,57,465,38,417,19,369,9,312,,259,9r-10,l211,19,163,48r-29,9l115,86,86,105,58,153,19,211r-9,19l,259r10,19l38,307r10,48l58,374r19,29l115,451r,9l163,513r48,48l192,609r19,29l249,667r10,9l302,667r10,-10l321,667r48,38l369,715r-48,48l331,811r38,29l417,830r19,-19l465,763r48,29l542,811r19,19l609,859r9,9l666,897r10,19l714,945r19,19l762,993r19,19l810,1041r24,19l872,1089r19,24l920,1142r29,29l968,1180r48,20l1064,1209r48,10l1121,1219r48,-10l1217,1190r39,-19l1265,1152r38,-39l1313,1080e" filled="f" strokeweight="0">
                    <v:path arrowok="t" o:connecttype="custom" o:connectlocs="1327,1060;1342,964;1327,859;1303,811;1265,744;1217,667;1179,609;1141,561;1093,513;1045,460;997,403;939,355;882,307;810,259;743,211;676,153;618,115;561,86;465,38;369,9;259,9;211,19;134,57;86,105;19,211;0,259;38,307;58,374;115,451;163,513;192,609;249,667;302,667;321,667;369,715;331,811;417,830;465,763;542,811;609,859;666,897;714,945;762,993;810,1041;872,1089;920,1142;968,1180;1064,1209;1121,1219;1217,1190;1265,1152;1313,1080" o:connectangles="0,0,0,0,0,0,0,0,0,0,0,0,0,0,0,0,0,0,0,0,0,0,0,0,0,0,0,0,0,0,0,0,0,0,0,0,0,0,0,0,0,0,0,0,0,0,0,0,0,0,0,0"/>
                  </v:shape>
                  <v:shape id="Freeform 96" o:spid="_x0000_s1101" style="position:absolute;left:1059;top:2520;width:1231;height:1123;visibility:visible;mso-wrap-style:square;v-text-anchor:top" coordsize="123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fHsQA&#10;AADbAAAADwAAAGRycy9kb3ducmV2LnhtbESPQYvCMBSE74L/ITxhL0XTlUW0GkUUwYN7sHrw+Gie&#10;bbF5KU227frrzcKCx2FmvmFWm95UoqXGlZYVfE5iEMSZ1SXnCq6Xw3gOwnlkjZVlUvBLDjbr4WCF&#10;ibYdn6lNfS4ChF2CCgrv60RKlxVk0E1sTRy8u20M+iCbXOoGuwA3lZzG8UwaLDksFFjTrqDskf4Y&#10;BfH1afr01lWPPbenaRlFl+iblPoY9dslCE+9f4f/20etYPEFf1/CD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1Xx7EAAAA2wAAAA8AAAAAAAAAAAAAAAAAmAIAAGRycy9k&#10;b3ducmV2LnhtbFBLBQYAAAAABAAEAPUAAACJAwAAAAA=&#10;" path="m43,744r29,38l91,811r29,24l139,850r38,43l177,941r-38,19l120,989r-19,48l120,1085r19,29l187,1123r38,-38l216,1037,206,989,196,941r48,-39l273,893r19,-10l340,874r48,-24l426,835r10,l493,802r34,-20l541,773r53,-10l604,782r38,53l690,835r48,-53l728,734r,-48l747,638r,-9l728,581r19,-39l747,533r48,-39l843,485r48,-10l939,475r58,-19l1049,437r19,l1097,408r10,-19l1126,331r19,l1183,283r10,-9l1231,235r-38,-53l1183,125,1145,96r-48,10l1049,125,997,115r-58,l891,115r-48,l834,77r,-48l795,,747,29r,9l690,58,661,77r-9,48l671,182r-29,34l623,235r-29,10l541,283r,10l493,293r-57,l388,302r-48,l292,312r-48,19l235,331r-48,19l139,379r-10,10l91,418,72,437,43,475,33,485,10,533,,581r,57l10,686r23,48l43,744xe" fillcolor="#afff60" stroked="f">
                    <v:path arrowok="t" o:connecttype="custom" o:connectlocs="72,782;120,835;177,893;139,960;101,1037;139,1114;225,1085;206,989;244,902;292,883;388,850;436,835;527,782;594,763;642,835;738,782;728,686;747,629;747,542;795,494;891,475;997,456;1068,437;1107,389;1145,331;1193,274;1193,182;1145,96;1049,125;939,115;843,115;834,29;747,29;690,58;652,125;642,216;594,245;541,293;436,293;340,302;244,331;187,350;129,389;72,437;33,485;0,581;10,686;43,744" o:connectangles="0,0,0,0,0,0,0,0,0,0,0,0,0,0,0,0,0,0,0,0,0,0,0,0,0,0,0,0,0,0,0,0,0,0,0,0,0,0,0,0,0,0,0,0,0,0,0,0"/>
                  </v:shape>
                  <v:shape id="Freeform 97" o:spid="_x0000_s1102" style="position:absolute;left:1059;top:2520;width:1231;height:1123;visibility:visible;mso-wrap-style:square;v-text-anchor:top" coordsize="1231,1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zlcEA&#10;AADbAAAADwAAAGRycy9kb3ducmV2LnhtbESPQYvCMBSE78L+h/AWvGm6LspajbLKil6tq14fzbMt&#10;Ni+liRr/vREEj8PMfMNM58HU4kqtqywr+OonIIhzqysuFPzvVr0fEM4ja6wtk4I7OZjPPjpTTLW9&#10;8ZaumS9EhLBLUUHpfZNK6fKSDLq+bYijd7KtQR9lW0jd4i3CTS0HSTKSBiuOCyU2tCwpP2cXo+C7&#10;3v3tFxgG92O2OIT1mEdYrZXqfobfCQhPwb/Dr/ZGKxgP4fkl/gA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K85XBAAAA2wAAAA8AAAAAAAAAAAAAAAAAmAIAAGRycy9kb3du&#10;cmV2LnhtbFBLBQYAAAAABAAEAPUAAACGAwAAAAA=&#10;" path="m43,744r29,38l91,811r29,24l139,850r38,43l177,941r-38,19l120,989r-19,48l120,1085r19,29l187,1123r38,-38l216,1037,206,989,196,941r48,-39l273,893r19,-10l340,874r48,-24l426,835r10,l493,802r34,-20l541,773r53,-10l604,782r38,53l690,835r48,-53l728,734r,-48l747,638r,-9l728,581r19,-39l747,533r48,-39l843,485r48,-10l939,475r58,-19l1049,437r19,l1097,408r10,-19l1126,331r19,l1183,283r10,-9l1231,235r-38,-53l1183,125,1145,96r-48,10l1049,125,997,115r-58,l891,115r-48,l834,77r,-48l795,,747,29r,9l690,58,661,77r-9,48l671,182r-29,34l623,235r-29,10l541,283r,10l493,293r-57,l388,302r-48,l292,312r-48,19l235,331r-48,19l139,379r-10,10l91,418,72,437,43,475,33,485,10,533,,581r,57l10,686r23,48l43,744e" filled="f" strokeweight="0">
                    <v:path arrowok="t" o:connecttype="custom" o:connectlocs="72,782;120,835;177,893;139,960;101,1037;139,1114;225,1085;206,989;244,902;292,883;388,850;436,835;527,782;594,763;642,835;738,782;728,686;747,629;747,542;795,494;891,475;997,456;1068,437;1107,389;1145,331;1193,274;1193,182;1145,96;1049,125;939,115;843,115;834,29;747,29;690,58;652,125;642,216;594,245;541,293;436,293;340,302;244,331;187,350;129,389;72,437;33,485;0,581;10,686;43,744" o:connectangles="0,0,0,0,0,0,0,0,0,0,0,0,0,0,0,0,0,0,0,0,0,0,0,0,0,0,0,0,0,0,0,0,0,0,0,0,0,0,0,0,0,0,0,0,0,0,0,0"/>
                  </v:shape>
                  <v:shape id="Freeform 98" o:spid="_x0000_s1103" style="position:absolute;left:2214;top:4997;width:929;height:869;visibility:visible;mso-wrap-style:square;v-text-anchor:top" coordsize="92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jIpMEA&#10;AADbAAAADwAAAGRycy9kb3ducmV2LnhtbESPQWvCQBSE74L/YXlCb2ajtEFTVxFB6NXEi7eX7GsS&#10;3H0bsqum/nq3UOhxmJlvmM1utEbcafCdYwWLJAVBXDvdcaPgXB7nKxA+IGs0jknBD3nYbaeTDeba&#10;PfhE9yI0IkLY56igDaHPpfR1SxZ94nri6H27wWKIcmikHvAR4dbIZZpm0mLHcaHFng4t1dfiZhW8&#10;V2jOl+cHU3Mpn6YqtaPjWqm32bj/BBFoDP/hv/aXVrDO4PdL/AFy+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oyKTBAAAA2wAAAA8AAAAAAAAAAAAAAAAAmAIAAGRycy9kb3du&#10;cmV2LnhtbFBLBQYAAAAABAAEAPUAAACGAwAAAAA=&#10;" path="m38,715r57,10l134,725r9,28l191,744r,29l239,821r10,l297,869r48,-10l393,859r33,-38l445,792r10,-19l464,725r29,-29l512,677r39,-10l589,629r10,-29l647,609r47,-9l742,581r,-10l800,552r48,-29l896,475r24,-48l929,379r,-62l920,269,896,230r-10,-9l848,192,819,173,800,163,742,144,694,134r-47,10l627,125r20,-10l685,67,647,19r-10,l599,,579,19,551,38,503,67r-10,58l551,173r28,l551,192r-39,29l493,249r-9,20l464,317r-9,62l445,427r,10l436,475r9,19l464,523r-19,48l445,629r,19l436,629,393,590r-48,-9l297,600r-58,9l191,629r-38,48l143,696r,-19l134,629,95,590r-57,l,629r,48l38,715xe" fillcolor="#00cfff" stroked="f">
                    <v:path arrowok="t" o:connecttype="custom" o:connectlocs="95,725;143,753;191,773;249,821;345,859;426,821;455,773;493,696;551,667;599,600;694,600;742,571;848,523;920,427;929,317;896,230;848,192;800,163;694,134;627,125;685,67;637,19;579,19;503,67;551,173;551,192;493,249;464,317;445,427;436,475;464,523;445,629;436,629;345,581;239,609;153,677;143,677;95,590;0,629;38,715" o:connectangles="0,0,0,0,0,0,0,0,0,0,0,0,0,0,0,0,0,0,0,0,0,0,0,0,0,0,0,0,0,0,0,0,0,0,0,0,0,0,0,0"/>
                  </v:shape>
                  <v:shape id="Freeform 99" o:spid="_x0000_s1104" style="position:absolute;left:2214;top:4997;width:929;height:869;visibility:visible;mso-wrap-style:square;v-text-anchor:top" coordsize="92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kYcQA&#10;AADbAAAADwAAAGRycy9kb3ducmV2LnhtbESPwW7CMBBE75X6D9Yi9QYOORRIMREKoqXlBG05r+Il&#10;jojXUexC8vd1JaQeRzPzRrPMe9uIK3W+dqxgOklAEJdO11wp+PrcjucgfEDW2DgmBQN5yFePD0vM&#10;tLvxga7HUIkIYZ+hAhNCm0npS0MW/cS1xNE7u85iiLKrpO7wFuG2kWmSPEuLNccFgy0VhsrL8ccq&#10;KHg+nJry49vQNn19H9426b7fKPU06tcvIAL14T98b++0gsUM/r7EH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TZGHEAAAA2wAAAA8AAAAAAAAAAAAAAAAAmAIAAGRycy9k&#10;b3ducmV2LnhtbFBLBQYAAAAABAAEAPUAAACJAwAAAAA=&#10;" path="m38,715r57,10l134,725r9,28l191,744r,29l239,821r10,l297,869r48,-10l393,859r33,-38l445,792r10,-19l464,725r29,-29l512,677r39,-10l589,629r10,-29l647,609r47,-9l742,581r,-10l800,552r48,-29l896,475r24,-48l929,379r,-62l920,269,896,230r-10,-9l848,192,819,173,800,163,742,144,694,134r-47,10l627,125r20,-10l685,67,647,19r-10,l599,,579,19,551,38,503,67r-10,58l551,173r28,l551,192r-39,29l493,249r-9,20l464,317r-9,62l445,427r,10l436,475r9,19l464,523r-19,48l445,629r,19l436,629,393,590r-48,-9l297,600r-58,9l191,629r-38,48l143,696r,-19l134,629,95,590r-57,l,629r,48l38,715e" filled="f" strokeweight="0">
                    <v:path arrowok="t" o:connecttype="custom" o:connectlocs="95,725;143,753;191,773;249,821;345,859;426,821;455,773;493,696;551,667;599,600;694,600;742,571;848,523;920,427;929,317;896,230;848,192;800,163;694,134;627,125;685,67;637,19;579,19;503,67;551,173;551,192;493,249;464,317;445,427;436,475;464,523;445,629;436,629;345,581;239,609;153,677;143,677;95,590;0,629;38,715" o:connectangles="0,0,0,0,0,0,0,0,0,0,0,0,0,0,0,0,0,0,0,0,0,0,0,0,0,0,0,0,0,0,0,0,0,0,0,0,0,0,0,0"/>
                  </v:shape>
                  <v:shape id="Freeform 100" o:spid="_x0000_s1105" style="position:absolute;left:3905;top:2366;width:1150;height:936;visibility:visible;mso-wrap-style:square;v-text-anchor:top" coordsize="115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xSKcEA&#10;AADbAAAADwAAAGRycy9kb3ducmV2LnhtbERPPWvDMBDdA/0P4gpdQi03g0mdKKEtOHStY9KOh3Wx&#10;3VonIym28++joZDx8b63+9n0YiTnO8sKXpIUBHFtdceNgupYPK9B+ICssbdMCq7kYb97WGwx13bi&#10;LxrL0IgYwj5HBW0IQy6lr1sy6BM7EEfubJ3BEKFrpHY4xXDTy1WaZtJgx7GhxYE+Wqr/yotR8PNd&#10;FO/sut+mMsdsOYaDL1cnpZ4e57cNiEBzuIv/3Z9awWscG7/EHyB3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cUinBAAAA2wAAAA8AAAAAAAAAAAAAAAAAmAIAAGRycy9kb3du&#10;cmV2LnhtbFBLBQYAAAAABAAEAPUAAACGAwAAAAA=&#10;" path="m1121,917r29,-29l1150,840r-29,-38l1112,792r-10,-57l1073,696r-19,-9l1016,648r,-9l968,591r-10,l920,543,872,495r,-10l824,437r-9,l762,399r,-10l724,336r-10,-9l666,288r-10,-9l618,240r-9,-9l570,192r-57,l513,183,465,135r-10,l417,116,407,87,369,48,321,39,312,29,264,,211,,163,20r-10,9l134,87r-19,9l96,87,67,68,29,87,10,116,,135r10,9l67,164r29,19l115,202r48,19l182,231r29,29l230,279r34,29l321,308r10,28l369,370r19,19l379,437r38,29l465,437r9,l513,399r9,38l570,485r10,l618,524r38,19l637,591r29,38l714,610r38,-19l762,591r9,l786,639r-15,48l762,706r,29l762,744r62,29l872,735r,57l920,831r48,l968,840r10,48l1016,927r57,9l1121,917xe" fillcolor="#afff60" stroked="f">
                    <v:path arrowok="t" o:connecttype="custom" o:connectlocs="1150,888;1121,802;1102,735;1054,687;1016,639;958,591;872,495;824,437;762,399;724,336;666,288;618,240;570,192;513,183;455,135;407,87;321,39;264,0;163,20;134,87;96,87;29,87;0,135;67,164;115,202;182,231;230,279;321,308;369,370;379,437;465,437;513,399;570,485;618,524;637,591;714,610;762,591;786,639;762,706;762,744;872,735;920,831;968,840;1016,927;1121,917" o:connectangles="0,0,0,0,0,0,0,0,0,0,0,0,0,0,0,0,0,0,0,0,0,0,0,0,0,0,0,0,0,0,0,0,0,0,0,0,0,0,0,0,0,0,0,0,0"/>
                  </v:shape>
                  <v:shape id="Freeform 101" o:spid="_x0000_s1106" style="position:absolute;left:3905;top:2366;width:1150;height:936;visibility:visible;mso-wrap-style:square;v-text-anchor:top" coordsize="1150,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puB8YA&#10;AADbAAAADwAAAGRycy9kb3ducmV2LnhtbESPUWvCQBCE3wX/w7FC3/RiaUVTTymFQiEiqK1t37a5&#10;bRLM7aW5VeO/7xUKPg4z8w0zX3auVidqQ+XZwHiUgCLOva24MPC6ex5OQQVBtlh7JgMXCrBc9Htz&#10;TK0/84ZOWylUhHBI0UAp0qRah7wkh2HkG+LoffvWoUTZFtq2eI5wV+vbJJlohxXHhRIbeiopP2yP&#10;zsB++vH1I+s3ueyzLHunyf3qjj6NuRl0jw+ghDq5hv/bL9bAbAZ/X+IP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puB8YAAADbAAAADwAAAAAAAAAAAAAAAACYAgAAZHJz&#10;L2Rvd25yZXYueG1sUEsFBgAAAAAEAAQA9QAAAIsDAAAAAA==&#10;" path="m1121,917r29,-29l1150,840r-29,-38l1112,792r-10,-57l1073,696r-19,-9l1016,648r,-9l968,591r-10,l920,543,872,495r,-10l824,437r-9,l762,399r,-10l724,336r-10,-9l666,288r-10,-9l618,240r-9,-9l570,192r-57,l513,183,465,135r-10,l417,116,407,87,369,48,321,39,312,29,264,,211,,163,20r-10,9l134,87r-19,9l96,87,67,68,29,87,10,116,,135r10,9l67,164r29,19l115,202r48,19l182,231r29,29l230,279r34,29l321,308r10,28l369,370r19,19l379,437r38,29l465,437r9,l513,399r9,38l570,485r10,l618,524r38,19l637,591r29,38l714,610r38,-19l762,591r9,l786,639r-15,48l762,706r,29l762,744r62,29l872,735r,57l920,831r48,l968,840r10,48l1016,927r57,9l1121,917e" filled="f" strokeweight="0">
                    <v:path arrowok="t" o:connecttype="custom" o:connectlocs="1150,888;1121,802;1102,735;1054,687;1016,639;958,591;872,495;824,437;762,399;724,336;666,288;618,240;570,192;513,183;455,135;407,87;321,39;264,0;163,20;134,87;96,87;29,87;0,135;67,164;115,202;182,231;230,279;321,308;369,370;379,437;465,437;513,399;570,485;618,524;637,591;714,610;762,591;786,639;762,706;762,744;872,735;920,831;968,840;1016,927;1121,917" o:connectangles="0,0,0,0,0,0,0,0,0,0,0,0,0,0,0,0,0,0,0,0,0,0,0,0,0,0,0,0,0,0,0,0,0,0,0,0,0,0,0,0,0,0,0,0,0"/>
                  </v:shape>
                  <v:shape id="Freeform 102" o:spid="_x0000_s1107" style="position:absolute;left:2271;top:4608;width:455;height:350;visibility:visible;mso-wrap-style:square;v-text-anchor:top" coordsize="45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56LcYA&#10;AADcAAAADwAAAGRycy9kb3ducmV2LnhtbESPzW4CMQyE70i8Q2Sk3iDbHgpdyKIK1IoeKlrohZu1&#10;8f6IxFltAmzfvj5U4mZrxjOfV+vBO3WlPraBDTzOMlDEZbAt1wZ+jm/TBaiYkC26wGTglyKsi/Fo&#10;hbkNN/6m6yHVSkI45migSanLtY5lQx7jLHTEolWh95hk7Wtte7xJuHf6KcuetceWpaHBjjYNlefD&#10;xRtw1aXeHT/xS7v9Yn46z18+tu/JmIfJ8LoElWhId/P/9c4Kfib48ox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56LcYAAADcAAAADwAAAAAAAAAAAAAAAACYAgAAZHJz&#10;L2Rvd25yZXYueG1sUEsFBgAAAAAEAAQA9QAAAIsDAAAAAA==&#10;" path="m38,283l10,264,,206,38,178,48,158r38,-9l134,110,182,67r19,-5l240,29,278,10,288,r19,10l336,10r52,43l407,62r29,39l455,110r-19,29l436,158r-48,29l369,206r-33,20l297,264r-9,10l240,312r-58,29l134,350,86,322,67,312,38,283xe" fillcolor="#0000df" stroked="f">
                    <v:path arrowok="t" o:connecttype="custom" o:connectlocs="38,283;10,264;0,206;38,178;48,158;86,149;134,110;182,67;201,62;240,29;278,10;288,0;307,10;336,10;388,53;407,62;436,101;455,110;436,139;436,158;388,187;369,206;336,226;297,264;288,274;240,312;182,341;134,350;86,322;67,312;38,283" o:connectangles="0,0,0,0,0,0,0,0,0,0,0,0,0,0,0,0,0,0,0,0,0,0,0,0,0,0,0,0,0,0,0"/>
                  </v:shape>
                  <v:shape id="Freeform 103" o:spid="_x0000_s1108" style="position:absolute;left:2271;top:4608;width:455;height:350;visibility:visible;mso-wrap-style:square;v-text-anchor:top" coordsize="455,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ZlsQA&#10;AADcAAAADwAAAGRycy9kb3ducmV2LnhtbERPS0vDQBC+C/6HZQRvdpMWVNJui1oKHkIlfR+H7JhE&#10;s7Nhd23Sf+8WBG/z8T1nthhMK87kfGNZQTpKQBCXVjdcKdhtVw/PIHxA1thaJgUX8rCY397MMNO2&#10;54LOm1CJGMI+QwV1CF0mpS9rMuhHtiOO3Kd1BkOErpLaYR/DTSvHSfIoDTYcG2rs6K2m8nvzYxTk&#10;k70rloevNM8vx4/+aV+c1utXpe7vhpcpiEBD+Bf/ud91nJ+kcH0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GZbEAAAA3AAAAA8AAAAAAAAAAAAAAAAAmAIAAGRycy9k&#10;b3ducmV2LnhtbFBLBQYAAAAABAAEAPUAAACJAwAAAAA=&#10;" path="m38,283l10,264,,206,38,178,48,158r38,-9l134,110,182,67r19,-5l240,29,278,10,288,r19,10l336,10r52,43l407,62r29,39l455,110r-19,29l436,158r-48,29l369,206r-33,20l297,264r-9,10l240,312r-58,29l134,350,86,322,67,312,38,283e" filled="f" strokeweight="0">
                    <v:path arrowok="t" o:connecttype="custom" o:connectlocs="38,283;10,264;0,206;38,178;48,158;86,149;134,110;182,67;201,62;240,29;278,10;288,0;307,10;336,10;388,53;407,62;436,101;455,110;436,139;436,158;388,187;369,206;336,226;297,264;288,274;240,312;182,341;134,350;86,322;67,312;38,283" o:connectangles="0,0,0,0,0,0,0,0,0,0,0,0,0,0,0,0,0,0,0,0,0,0,0,0,0,0,0,0,0,0,0"/>
                  </v:shape>
                  <v:shape id="Freeform 104" o:spid="_x0000_s1109" style="position:absolute;left:1207;top:2947;width:345;height:317;visibility:visible;mso-wrap-style:square;v-text-anchor:top" coordsize="34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gusAA&#10;AADcAAAADwAAAGRycy9kb3ducmV2LnhtbERPS4vCMBC+L+x/CCN4WdZkyyJSjSKFFS+Cr70PzdgW&#10;m0lJsrX+eyMseJuP7zmL1WBb0ZMPjWMNXxMFgrh0puFKw/n08zkDESKywdYxabhTgNXy/W2BuXE3&#10;PlB/jJVIIRxy1FDH2OVShrImi2HiOuLEXZy3GBP0lTQebynctjJTaiotNpwaauyoqKm8Hv+shh53&#10;sfjeeLXb74uP3/tlI3maaT0eDes5iEhDfIn/3VuT5qsMns+k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ObgusAAAADcAAAADwAAAAAAAAAAAAAAAACYAgAAZHJzL2Rvd25y&#10;ZXYueG1sUEsFBgAAAAAEAAQA9QAAAIUDAAAAAA==&#10;" path="m39,279r57,19l144,279r19,28l192,317r19,-10l240,298r48,-39l278,211r10,-9l336,211r9,l345,202,326,154,298,106,345,58,288,48,240,39,202,10,192,r-9,10l144,29,106,58r,48l96,106r-57,9l10,154,,211r20,48l39,279xe" fillcolor="#ffdf00" stroked="f">
                    <v:path arrowok="t" o:connecttype="custom" o:connectlocs="39,279;96,298;144,279;163,307;192,317;211,307;240,298;288,259;278,211;288,202;336,211;345,211;345,202;326,154;298,106;345,58;288,48;240,39;202,10;192,0;183,10;144,29;106,58;106,106;96,106;39,115;10,154;0,211;20,259;39,279" o:connectangles="0,0,0,0,0,0,0,0,0,0,0,0,0,0,0,0,0,0,0,0,0,0,0,0,0,0,0,0,0,0"/>
                  </v:shape>
                  <v:shape id="Freeform 105" o:spid="_x0000_s1110" style="position:absolute;left:1207;top:2947;width:345;height:317;visibility:visible;mso-wrap-style:square;v-text-anchor:top" coordsize="345,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BvCMIA&#10;AADcAAAADwAAAGRycy9kb3ducmV2LnhtbERPTWsCMRC9F/wPYQQvpSbdllK3RpGC4qUHteh12Iyb&#10;rZvJkkRd/31TKHibx/uc6bx3rbhQiI1nDc9jBYK48qbhWsP3bvn0DiImZIOtZ9Jwowjz2eBhiqXx&#10;V97QZZtqkUM4lqjBptSVUsbKksM49h1x5o4+OEwZhlqagNcc7lpZKPUmHTacGyx29GmpOm3PTkO9&#10;n3THzY8K4TUW7ePKFof4tdd6NOwXHyAS9eku/nevTZ6vXuDvmXyBn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G8IwgAAANwAAAAPAAAAAAAAAAAAAAAAAJgCAABkcnMvZG93&#10;bnJldi54bWxQSwUGAAAAAAQABAD1AAAAhwMAAAAA&#10;" path="m39,279r57,19l144,279r19,28l192,317r19,-10l240,298r48,-39l278,211r10,-9l336,211r9,l345,202,326,154,298,106,345,58,288,48,240,39,202,10,192,r-9,10l144,29,106,58r,48l96,106r-57,9l10,154,,211r20,48l39,279e" filled="f" strokeweight="0">
                    <v:path arrowok="t" o:connecttype="custom" o:connectlocs="39,279;96,298;144,279;163,307;192,317;211,307;240,298;288,259;278,211;288,202;336,211;345,211;345,202;326,154;298,106;345,58;288,48;240,39;202,10;192,0;183,10;144,29;106,58;106,106;96,106;39,115;10,154;0,211;20,259;39,279" o:connectangles="0,0,0,0,0,0,0,0,0,0,0,0,0,0,0,0,0,0,0,0,0,0,0,0,0,0,0,0,0,0"/>
                  </v:shape>
                  <v:shape id="Freeform 106" o:spid="_x0000_s1111" style="position:absolute;left:1634;top:2674;width:618;height:273;visibility:visible;mso-wrap-style:square;v-text-anchor:top" coordsize="61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mWt8QA&#10;AADcAAAADwAAAGRycy9kb3ducmV2LnhtbESPQWvCQBCF7wX/wzJCb81uRYukrlKESnoRqh48DtnJ&#10;JjQ7G7JbE/31rlDobYb35r1vVpvRteJCfWg8a3jNFAji0puGrYbT8fNlCSJEZIOtZ9JwpQCb9eRp&#10;hbnxA3/T5RCtSCEcctRQx9jlUoayJoch8x1x0irfO4xp7a00PQ4p3LVyptSbdNhwaqixo21N5c/h&#10;12nYR1Wctzdrd3icXW/VF4dFwtPP0/HjHUSkMf6b/64Lk/DVHB7PpAn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5lrfEAAAA3AAAAA8AAAAAAAAAAAAAAAAAmAIAAGRycy9k&#10;b3ducmV2LnhtbFBLBQYAAAAABAAEAPUAAACJAwAAAAA=&#10;" path="m19,254r48,l115,235r57,l182,235r38,-19l268,187r48,-10l335,235r29,38l393,235r29,-29l474,187r10,-10l522,158r29,-29l570,110,618,81,570,43,541,81r-19,19l493,81,474,72,422,48,393,81r-19,48l364,129,354,81,316,48,268,72,220,48,192,28,172,,153,28r,53l144,129r9,48l115,225,67,206r-48,l,235r19,19xe" fillcolor="#ffdf00" stroked="f">
                    <v:path arrowok="t" o:connecttype="custom" o:connectlocs="19,254;67,254;115,235;172,235;182,235;220,216;268,187;316,177;335,235;364,273;393,235;422,206;474,187;484,177;522,158;551,129;570,110;618,81;570,43;541,81;522,100;493,81;474,72;422,48;393,81;374,129;364,129;354,81;316,48;268,72;220,48;192,28;172,0;153,28;153,81;144,129;153,177;115,225;67,206;19,206;0,235;19,254" o:connectangles="0,0,0,0,0,0,0,0,0,0,0,0,0,0,0,0,0,0,0,0,0,0,0,0,0,0,0,0,0,0,0,0,0,0,0,0,0,0,0,0,0,0"/>
                  </v:shape>
                  <v:shape id="Freeform 107" o:spid="_x0000_s1112" style="position:absolute;left:1634;top:2674;width:618;height:273;visibility:visible;mso-wrap-style:square;v-text-anchor:top" coordsize="618,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X0sMA&#10;AADcAAAADwAAAGRycy9kb3ducmV2LnhtbERPTWvCQBC9C/6HZQRvumnFIqlrKC2FIkI16qG3ITvN&#10;hmZnQ3abRH99Vyh4m8f7nHU22Fp01PrKsYKHeQKCuHC64lLB6fg+W4HwAVlj7ZgUXMhDthmP1phq&#10;1/OBujyUIoawT1GBCaFJpfSFIYt+7hriyH271mKIsC2lbrGP4baWj0nyJC1WHBsMNvRqqPjJf62C&#10;r8/D9ry47gqLOn8zfrs3R90rNZ0ML88gAg3hLv53f+g4P1nC7Zl4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rX0sMAAADcAAAADwAAAAAAAAAAAAAAAACYAgAAZHJzL2Rv&#10;d25yZXYueG1sUEsFBgAAAAAEAAQA9QAAAIgDAAAAAA==&#10;" path="m19,254r48,l115,235r57,l182,235r38,-19l268,187r48,-10l335,235r29,38l393,235r29,-29l474,187r10,-10l522,158r29,-29l570,110,618,81,570,43,541,81r-19,19l493,81,474,72,422,48,393,81r-19,48l364,129,354,81,316,48,268,72,220,48,192,28,172,,153,28r,53l144,129r9,48l115,225,67,206r-48,l,235r19,19e" filled="f" strokeweight="0">
                    <v:path arrowok="t" o:connecttype="custom" o:connectlocs="19,254;67,254;115,235;172,235;182,235;220,216;268,187;316,177;335,235;364,273;393,235;422,206;474,187;484,177;522,158;551,129;570,110;618,81;570,43;541,81;522,100;493,81;474,72;422,48;393,81;374,129;364,129;354,81;316,48;268,72;220,48;192,28;172,0;153,28;153,81;144,129;153,177;115,225;67,206;19,206;0,235;19,254" o:connectangles="0,0,0,0,0,0,0,0,0,0,0,0,0,0,0,0,0,0,0,0,0,0,0,0,0,0,0,0,0,0,0,0,0,0,0,0,0,0,0,0,0,0"/>
                  </v:shape>
                  <v:shape id="Freeform 108" o:spid="_x0000_s1113" style="position:absolute;left:5184;top:4282;width:192;height:417;visibility:visible;mso-wrap-style:square;v-text-anchor:top" coordsize="19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T78IA&#10;AADcAAAADwAAAGRycy9kb3ducmV2LnhtbERPTWsCMRC9F/wPYQq9FE0sInVrFLEWPOih6qW3IZlu&#10;FjeTZZOu239vBMHbPN7nzJe9r0VHbawCaxiPFAhiE2zFpYbT8Wv4DiImZIt1YNLwTxGWi8HTHAsb&#10;LvxN3SGVIodwLFCDS6kppIzGkcc4Cg1x5n5D6zFl2JbStnjJ4b6Wb0pNpceKc4PDhtaOzPnw5zXs&#10;usnGxJn5UZ+rvXLdeqNeq7PWL8/96gNEoj49xHf31ub5agq3Z/IFc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RPvwgAAANwAAAAPAAAAAAAAAAAAAAAAAJgCAABkcnMvZG93&#10;bnJldi54bWxQSwUGAAAAAAQABAD1AAAAhwMAAAAA&#10;" path="m144,379r29,-43l173,278,144,249r-9,-19l144,211r29,-29l192,134,173,86,144,38,135,28,96,,58,28,48,76r,10l48,134r,48l48,230,,278r48,48l48,336r10,52l96,417r48,-29l144,379xe" fillcolor="#40ffcf" stroked="f">
                    <v:path arrowok="t" o:connecttype="custom" o:connectlocs="144,379;173,336;173,278;144,249;135,230;144,211;173,182;192,134;173,86;144,38;135,28;96,0;58,28;48,76;48,86;48,134;48,182;48,230;0,278;48,326;48,336;58,388;96,417;144,388;144,379" o:connectangles="0,0,0,0,0,0,0,0,0,0,0,0,0,0,0,0,0,0,0,0,0,0,0,0,0"/>
                  </v:shape>
                  <v:shape id="Freeform 109" o:spid="_x0000_s1114" style="position:absolute;left:5184;top:4282;width:192;height:417;visibility:visible;mso-wrap-style:square;v-text-anchor:top" coordsize="192,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EBsIA&#10;AADcAAAADwAAAGRycy9kb3ducmV2LnhtbERPTWsCMRC9C/6HMEJv3awF27IaRYWWHnrpWvE6bMbN&#10;4mayJum6+uubQsHbPN7nLFaDbUVPPjSOFUyzHARx5XTDtYLv3dvjK4gQkTW2jknBlQKsluPRAgvt&#10;LvxFfRlrkUI4FKjAxNgVUobKkMWQuY44cUfnLcYEfS21x0sKt618yvNnabHh1GCwo62h6lT+WAXl&#10;O1M/89v9J1Xn9cy64XDbGKUeJsN6DiLSEO/if/eHTvPzF/h7Jl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UQGwgAAANwAAAAPAAAAAAAAAAAAAAAAAJgCAABkcnMvZG93&#10;bnJldi54bWxQSwUGAAAAAAQABAD1AAAAhwMAAAAA&#10;" path="m144,379r29,-43l173,278,144,249r-9,-19l144,211r29,-29l192,134,173,86,144,38,135,28,96,,58,28,48,76r,10l48,134r,48l48,230,,278r48,48l48,336r10,52l96,417r48,-29l144,379e" filled="f" strokeweight="0">
                    <v:path arrowok="t" o:connecttype="custom" o:connectlocs="144,379;173,336;173,278;144,249;135,230;144,211;173,182;192,134;173,86;144,38;135,28;96,0;58,28;48,76;48,86;48,134;48,182;48,230;0,278;48,326;48,336;58,388;96,417;144,388;144,379" o:connectangles="0,0,0,0,0,0,0,0,0,0,0,0,0,0,0,0,0,0,0,0,0,0,0,0,0"/>
                  </v:shape>
                  <v:shape id="Freeform 110" o:spid="_x0000_s1115" style="position:absolute;left:4097;top:2386;width:311;height:316;visibility:visible;mso-wrap-style:square;v-text-anchor:top" coordsize="3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ICMUA&#10;AADcAAAADwAAAGRycy9kb3ducmV2LnhtbESPQUsDMRCF74L/IYzgzWa1UHVtWqRQqj1IWwWvw2bc&#10;BDeTJYnbtb++cxC8zfDevPfNfDmGTg2Uso9s4HZSgSJuovXcGvh4X988gMoF2WIXmQz8Uobl4vJi&#10;jrWNR97TcCitkhDONRpwpfS11rlxFDBPYk8s2ldMAYusqdU24VHCQ6fvqmqmA3qWBoc9rRw134ef&#10;YGDrin9b338O3nePu9e02uj+NDXm+mp8fgJVaCz/5r/rFyv4ldDKMzKB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ogIxQAAANwAAAAPAAAAAAAAAAAAAAAAAJgCAABkcnMv&#10;ZG93bnJldi54bWxQSwUGAAAAAAQABAD1AAAAigMAAAAA&#10;" path="m273,316r38,-57l311,211,292,163,273,144r-48,l187,115,177,105,139,67,129,48,72,28,48,9,19,,,9,,67,19,96r53,19l19,163r29,48l72,240r57,-10l177,249r38,10l225,268r48,48xe" fillcolor="#ffdf00" stroked="f">
                    <v:path arrowok="t" o:connecttype="custom" o:connectlocs="273,316;311,259;311,211;292,163;273,144;225,144;187,115;177,105;139,67;129,48;72,28;48,9;19,0;0,9;0,67;19,96;72,115;19,163;48,211;72,240;129,230;177,249;215,259;225,268;273,316" o:connectangles="0,0,0,0,0,0,0,0,0,0,0,0,0,0,0,0,0,0,0,0,0,0,0,0,0"/>
                  </v:shape>
                  <v:shape id="Freeform 111" o:spid="_x0000_s1116" style="position:absolute;left:4097;top:2386;width:311;height:316;visibility:visible;mso-wrap-style:square;v-text-anchor:top" coordsize="31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8ZQcAA&#10;AADcAAAADwAAAGRycy9kb3ducmV2LnhtbERP24rCMBB9F/Yfwiz4ImuqoNhqlF3BxSfBywfMNmNT&#10;20xKE7X790YQfJvDuc5i1dla3Kj1pWMFo2ECgjh3uuRCwem4+ZqB8AFZY+2YFPyTh9Xyo7fATLs7&#10;7+l2CIWIIewzVGBCaDIpfW7Ioh+6hjhyZ9daDBG2hdQt3mO4reU4SabSYsmxwWBDa0N5dbhaBZu/&#10;9DJwjBPjfqt0/XPeVfWUlOp/dt9zEIG68Ba/3Fsd5ycp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q8ZQcAAAADcAAAADwAAAAAAAAAAAAAAAACYAgAAZHJzL2Rvd25y&#10;ZXYueG1sUEsFBgAAAAAEAAQA9QAAAIUDAAAAAA==&#10;" path="m273,316r38,-57l311,211,292,163,273,144r-48,l187,115,177,105,139,67,129,48,72,28,48,9,19,,,9,,67,19,96r53,19l19,163r29,48l72,240r57,-10l177,249r38,10l225,268r48,48e" filled="f" strokeweight="0">
                    <v:path arrowok="t" o:connecttype="custom" o:connectlocs="273,316;311,259;311,211;292,163;273,144;225,144;187,115;177,105;139,67;129,48;72,28;48,9;19,0;0,9;0,67;19,96;72,115;19,163;48,211;72,240;129,230;177,249;215,259;225,268;273,316" o:connectangles="0,0,0,0,0,0,0,0,0,0,0,0,0,0,0,0,0,0,0,0,0,0,0,0,0"/>
                  </v:shape>
                  <v:shape id="Freeform 112" o:spid="_x0000_s1117" style="position:absolute;left:4892;top:5266;width:230;height:292;visibility:visible;mso-wrap-style:square;v-text-anchor:top" coordsize="23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tMMUA&#10;AADcAAAADwAAAGRycy9kb3ducmV2LnhtbESPQWvCQBCF74X+h2UKXqRuFFokukppK3gSjf6AaXZM&#10;1mZnQ3Yb47/vHARvM7w3732zXA++UT110QU2MJ1koIjLYB1XBk7HzescVEzIFpvAZOBGEdar56cl&#10;5jZc+UB9kSolIRxzNFCn1OZax7Imj3ESWmLRzqHzmGTtKm07vEq4b/Qsy961R8fSUGNLnzWVv8Wf&#10;N/D95fr95ciz8W6rN+Pdmzv/uMKY0cvwsQCVaEgP8/16awV/KvjyjEy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iW0wxQAAANwAAAAPAAAAAAAAAAAAAAAAAJgCAABkcnMv&#10;ZG93bnJldi54bWxQSwUGAAAAAAQABAD1AAAAigMAAAAA&#10;" path="m182,158r48,-48l230,48,182,,134,,86,9,38,48,29,91r,19l29,158,,206r29,38l38,254r48,38l134,264r29,-10l182,206r,-48xe" fillcolor="#40ffcf" stroked="f">
                    <v:path arrowok="t" o:connecttype="custom" o:connectlocs="182,158;230,110;230,48;182,0;134,0;86,9;38,48;29,91;29,110;29,158;0,206;29,244;38,254;86,292;134,264;163,254;182,206;182,158" o:connectangles="0,0,0,0,0,0,0,0,0,0,0,0,0,0,0,0,0,0"/>
                  </v:shape>
                  <v:shape id="Freeform 113" o:spid="_x0000_s1118" style="position:absolute;left:4892;top:5266;width:230;height:292;visibility:visible;mso-wrap-style:square;v-text-anchor:top" coordsize="23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NRpMQA&#10;AADcAAAADwAAAGRycy9kb3ducmV2LnhtbERPTWvCQBC9F/oflil4q5sYsCG6htQiVKEHY3vobciO&#10;SWh2Ns1uNf57VxB6m8f7nGU+mk6caHCtZQXxNAJBXFndcq3g87B5TkE4j6yxs0wKLuQgXz0+LDHT&#10;9sx7OpW+FiGEXYYKGu/7TEpXNWTQTW1PHLijHQz6AIda6gHPIdx0chZFc2mw5dDQYE/rhqqf8s8o&#10;eNP4mxbbl+TwtSvS5Ptjz4V/VWryNBYLEJ5G/y++u991mB/HcHsmX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UaTEAAAA3AAAAA8AAAAAAAAAAAAAAAAAmAIAAGRycy9k&#10;b3ducmV2LnhtbFBLBQYAAAAABAAEAPUAAACJAwAAAAA=&#10;" path="m182,158r48,-48l230,48,182,,134,,86,9,38,48,29,91r,19l29,158,,206r29,38l38,254r48,38l134,264r29,-10l182,206r,-48e" filled="f" strokeweight="0">
                    <v:path arrowok="t" o:connecttype="custom" o:connectlocs="182,158;230,110;230,48;182,0;134,0;86,9;38,48;29,91;29,110;29,158;0,206;29,244;38,254;86,292;134,264;163,254;182,206;182,158" o:connectangles="0,0,0,0,0,0,0,0,0,0,0,0,0,0,0,0,0,0"/>
                  </v:shape>
                  <v:shape id="Freeform 114" o:spid="_x0000_s1119" style="position:absolute;left:4657;top:2832;width:360;height:451;visibility:visible;mso-wrap-style:square;v-text-anchor:top" coordsize="36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sOrMAA&#10;AADcAAAADwAAAGRycy9kb3ducmV2LnhtbERPzWrCQBC+F3yHZYTemo2SWIlZxQoFTyWmPsCQHbPB&#10;7GzIbjV9+25B8DYf3++Uu8n24kaj7xwrWCQpCOLG6Y5bBefvz7c1CB+QNfaOScEvedhtZy8lFtrd&#10;+US3OrQihrAvUIEJYSik9I0hiz5xA3HkLm60GCIcW6lHvMdw28tlmq6kxY5jg8GBDoaaa/1jFRxq&#10;b9+PX5kfuDJ5VuWTzfhDqdf5tN+ACDSFp/jhPuo4f7GE/2fiB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ssOrMAAAADcAAAADwAAAAAAAAAAAAAAAACYAgAAZHJzL2Rvd25y&#10;ZXYueG1sUEsFBgAAAAAEAAQA9QAAAIUDAAAAAA==&#10;" path="m321,451r39,-29l350,374,331,326,321,307,293,269,264,250,245,221,226,173,216,163r-48,l149,125,139,77,120,48,91,19,72,,19,19,10,29,,77r10,9l53,125r19,9l120,163r38,10l158,221r10,9l216,259r19,10l235,326r10,48l264,413r9,9l321,451xe" fillcolor="#ffdf00" stroked="f">
                    <v:path arrowok="t" o:connecttype="custom" o:connectlocs="321,451;360,422;350,374;331,326;321,307;293,269;264,250;245,221;226,173;216,163;168,163;149,125;139,77;120,48;91,19;72,0;19,19;10,29;0,77;10,86;53,125;72,134;120,163;158,173;158,221;168,230;216,259;235,269;235,326;245,374;264,413;273,422;321,451" o:connectangles="0,0,0,0,0,0,0,0,0,0,0,0,0,0,0,0,0,0,0,0,0,0,0,0,0,0,0,0,0,0,0,0,0"/>
                  </v:shape>
                  <v:shape id="Freeform 115" o:spid="_x0000_s1120" style="position:absolute;left:4657;top:2832;width:360;height:451;visibility:visible;mso-wrap-style:square;v-text-anchor:top" coordsize="360,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0hdsIA&#10;AADcAAAADwAAAGRycy9kb3ducmV2LnhtbERPS2sCMRC+F/wPYYTeanZbWmQ1igoFbXvxAV6HzbhZ&#10;3EyWJOrqr28Ewdt8fM8ZTzvbiDP5UDtWkA8yEMSl0zVXCnbb77chiBCRNTaOScGVAkwnvZcxFtpd&#10;eE3nTaxECuFQoAITY1tIGUpDFsPAtcSJOzhvMSboK6k9XlK4beR7ln1JizWnBoMtLQyVx83JKvAr&#10;/N3PzP7nz97m60+7aOJ2lSv12u9mIxCRuvgUP9xLnebnH3B/Jl0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SF2wgAAANwAAAAPAAAAAAAAAAAAAAAAAJgCAABkcnMvZG93&#10;bnJldi54bWxQSwUGAAAAAAQABAD1AAAAhwMAAAAA&#10;" path="m321,451r39,-29l350,374,331,326,321,307,293,269,264,250,245,221,226,173,216,163r-48,l149,125,139,77,120,48,91,19,72,,19,19,10,29,,77r10,9l53,125r19,9l120,163r38,10l158,221r10,9l216,259r19,10l235,326r10,48l264,413r9,9l321,451e" filled="f" strokeweight="0">
                    <v:path arrowok="t" o:connecttype="custom" o:connectlocs="321,451;360,422;350,374;331,326;321,307;293,269;264,250;245,221;226,173;216,163;168,163;149,125;139,77;120,48;91,19;72,0;19,19;10,29;0,77;10,86;53,125;72,134;120,163;158,173;158,221;168,230;216,259;235,269;235,326;245,374;264,413;273,422;321,451" o:connectangles="0,0,0,0,0,0,0,0,0,0,0,0,0,0,0,0,0,0,0,0,0,0,0,0,0,0,0,0,0,0,0,0,0"/>
                  </v:shape>
                  <v:shape id="Freeform 116" o:spid="_x0000_s1121" style="position:absolute;left:4552;top:4008;width:311;height:178;visibility:visible;mso-wrap-style:square;v-text-anchor:top" coordsize="31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pJTMIA&#10;AADcAAAADwAAAGRycy9kb3ducmV2LnhtbERPzWrCQBC+C77DMoKXUDe2SQnRVVpB6K1o+wBjdkyi&#10;2dmwuzXp23cLgrf5+H5nvR1NJ27kfGtZwXKRgiCurG65VvD9tX8qQPiArLGzTAp+ycN2M52ssdR2&#10;4APdjqEWMYR9iQqaEPpSSl81ZNAvbE8cubN1BkOErpba4RDDTSef0/RVGmw5NjTY066h6nr8MQq6&#10;T3pxnOS74r1O5Ckb3OWSO6Xms/FtBSLQGB7iu/tDx/nLDP6fiRfI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klMwgAAANwAAAAPAAAAAAAAAAAAAAAAAJgCAABkcnMvZG93&#10;bnJldi54bWxQSwUGAAAAAAQABAD1AAAAhwMAAAAA&#10;" path="m273,149r38,-48l311,53,273,,225,14,187,53,177,72,115,82r-48,l19,82,,101r,57l19,178,67,168r48,-10l177,178r19,-20l225,139r48,10xe" fillcolor="#40ffcf" stroked="f">
                    <v:path arrowok="t" o:connecttype="custom" o:connectlocs="273,149;311,101;311,53;273,0;225,14;187,53;177,72;115,82;67,82;19,82;0,101;0,158;19,178;67,168;115,158;177,178;196,158;225,139;273,149" o:connectangles="0,0,0,0,0,0,0,0,0,0,0,0,0,0,0,0,0,0,0"/>
                  </v:shape>
                  <v:shape id="Freeform 117" o:spid="_x0000_s1122" style="position:absolute;left:4552;top:4008;width:311;height:178;visibility:visible;mso-wrap-style:square;v-text-anchor:top" coordsize="31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AGb8A&#10;AADcAAAADwAAAGRycy9kb3ducmV2LnhtbERPzYrCMBC+C/sOYRb2pqnCilRjUUHXmxh9gKEZ29pm&#10;Uppou29vhIW9zcf3O6tssI14UucrxwqmkwQEce5MxYWC62U/XoDwAdlg45gU/JKHbP0xWmFqXM9n&#10;eupQiBjCPkUFZQhtKqXPS7LoJ64ljtzNdRZDhF0hTYd9DLeNnCXJXFqsODaU2NKupLzWD6ugPul2&#10;fv+57FEvDj2hPsttsVXq63PYLEEEGsK/+M99NHH+9Bvez8QL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EAZvwAAANwAAAAPAAAAAAAAAAAAAAAAAJgCAABkcnMvZG93bnJl&#10;di54bWxQSwUGAAAAAAQABAD1AAAAhAMAAAAA&#10;" path="m273,149r38,-48l311,53,273,,225,14,187,53,177,72,115,82r-48,l19,82,,101r,57l19,178,67,168r48,-10l177,178r19,-20l225,139r48,10e" filled="f" strokeweight="0">
                    <v:path arrowok="t" o:connecttype="custom" o:connectlocs="273,149;311,101;311,53;273,0;225,14;187,53;177,72;115,82;67,82;19,82;0,101;0,158;19,178;67,168;115,158;177,178;196,158;225,139;273,149" o:connectangles="0,0,0,0,0,0,0,0,0,0,0,0,0,0,0,0,0,0,0"/>
                  </v:shape>
                  <v:shape id="Freeform 118" o:spid="_x0000_s1123" style="position:absolute;left:2746;top:5285;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sEsIA&#10;AADcAAAADwAAAGRycy9kb3ducmV2LnhtbERPS2vCQBC+F/oflin01mxswZaYNQRRsXjSxvuYnTw0&#10;O5tmV03/fbdQ8DYf33PSbDSduNLgWssKJlEMgri0uuVaQfG1evkA4Tyyxs4yKfghB9n88SHFRNsb&#10;7+i697UIIewSVNB43ydSurIhgy6yPXHgKjsY9AEOtdQD3kK46eRrHE+lwZZDQ4M9LRoqz/uLUTAe&#10;8+/qXVv3We0Oevu2PK2L7Ump56cxn4HwNPq7+N+90WH+ZAp/z4QL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zmwSwgAAANwAAAAPAAAAAAAAAAAAAAAAAJgCAABkcnMvZG93&#10;bnJldi54bWxQSwUGAAAAAAQABAD1AAAAhwMAAAAA&#10;" path="m19,206l67,187r48,-29l162,168r29,-29l210,91,191,29,162,14,115,,86,29,76,91r-9,38l19,120,,139r,48l19,206xe" fillcolor="#40ffcf" stroked="f">
                    <v:path arrowok="t" o:connecttype="custom" o:connectlocs="19,206;67,187;115,158;162,168;191,139;210,91;191,29;162,14;115,0;86,29;76,91;67,129;19,120;0,139;0,187;19,206" o:connectangles="0,0,0,0,0,0,0,0,0,0,0,0,0,0,0,0"/>
                  </v:shape>
                  <v:shape id="Freeform 119" o:spid="_x0000_s1124" style="position:absolute;left:2746;top:5285;width:210;height:206;visibility:visible;mso-wrap-style:square;v-text-anchor:top" coordsize="21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BVxcMA&#10;AADcAAAADwAAAGRycy9kb3ducmV2LnhtbERPTWvCQBC9C/0PyxS86UYPWlJXCS2CEj00rQdvQ3aa&#10;hGZnY3aNyb93BaG3ebzPWW16U4uOWldZVjCbRiCIc6srLhT8fG8nbyCcR9ZYWyYFAznYrF9GK4y1&#10;vfEXdZkvRAhhF6OC0vsmltLlJRl0U9sQB+7XtgZ9gG0hdYu3EG5qOY+ihTRYcWgosaGPkvK/7GoU&#10;7I/JOT33g6/zJLo4bE6Hz/Sk1Pi1T95BeOr9v/jp3ukwf7aExzPh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BVxcMAAADcAAAADwAAAAAAAAAAAAAAAACYAgAAZHJzL2Rv&#10;d25yZXYueG1sUEsFBgAAAAAEAAQA9QAAAIgDAAAAAA==&#10;" path="m19,206l67,187r48,-29l162,168r29,-29l210,91,191,29,162,14,115,,86,29,76,91r-9,38l19,120,,139r,48l19,206e" filled="f" strokeweight="0">
                    <v:path arrowok="t" o:connecttype="custom" o:connectlocs="19,206;67,187;115,158;162,168;191,139;210,91;191,29;162,14;115,0;86,29;76,91;67,129;19,120;0,139;0,187;19,206" o:connectangles="0,0,0,0,0,0,0,0,0,0,0,0,0,0,0,0"/>
                  </v:shape>
                  <v:shape id="Freeform 120" o:spid="_x0000_s1125" style="position:absolute;left:1826;top:3470;width:210;height:164;visibility:visible;mso-wrap-style:square;v-text-anchor:top" coordsize="21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PcbsYA&#10;AADcAAAADwAAAGRycy9kb3ducmV2LnhtbESPQUsDMRCF74L/IYzgRWx2e6hlbVpUWigIpa1evA2b&#10;Mbu4mYRNul399Z1DwdsM78173yxWo+/UQH1qAxsoJwUo4jrYlp2Bz4/N4xxUysgWu8Bk4JcSrJa3&#10;NwusbDjzgYZjdkpCOFVooMk5VlqnuiGPaRIisWjfofeYZe2dtj2eJdx3eloUM+2xZWloMNJbQ/XP&#10;8eQNDK+xdO8YH9x+vvva4t9+3T45Y+7vxpdnUJnG/G++Xm+t4JdCK8/IBH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PcbsYAAADcAAAADwAAAAAAAAAAAAAAAACYAgAAZHJz&#10;L2Rvd25yZXYueG1sUEsFBgAAAAAEAAQA9QAAAIsDAAAAAA==&#10;" path="m28,125r10,10l76,164r48,l172,144r10,-9l210,87,172,58,162,39,124,,86,39,76,48,28,58,,87r28,38xe" fillcolor="#40ffcf" stroked="f">
                    <v:path arrowok="t" o:connecttype="custom" o:connectlocs="28,125;38,135;76,164;124,164;172,144;182,135;210,87;172,58;162,39;124,0;86,39;76,48;28,58;0,87;28,125" o:connectangles="0,0,0,0,0,0,0,0,0,0,0,0,0,0,0"/>
                  </v:shape>
                  <v:shape id="Freeform 121" o:spid="_x0000_s1126" style="position:absolute;left:1826;top:3470;width:210;height:164;visibility:visible;mso-wrap-style:square;v-text-anchor:top" coordsize="21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fu0sIA&#10;AADcAAAADwAAAGRycy9kb3ducmV2LnhtbERP22rCQBB9L/Qflin0RXSTCsVGV2kLgn3z0g8YsmMS&#10;mp0Nu1OT9Ou7guDbHM51VpvBtepCITaeDeSzDBRx6W3DlYHv03a6ABUF2WLrmQyMFGGzfnxYYWF9&#10;zwe6HKVSKYRjgQZqka7QOpY1OYwz3xEn7uyDQ0kwVNoG7FO4a/VLlr1qhw2nhho7+qyp/Dn+OgOT&#10;bf6Vf8h89OV+7P/CjvqzTIx5fhrel6CEBrmLb+6dTfPzN7g+ky7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7SwgAAANwAAAAPAAAAAAAAAAAAAAAAAJgCAABkcnMvZG93&#10;bnJldi54bWxQSwUGAAAAAAQABAD1AAAAhwMAAAAA&#10;" path="m28,125r10,10l76,164r48,l172,144r10,-9l210,87,172,58,162,39,124,,86,39,76,48,28,58,,87r28,38e" filled="f" strokeweight="0">
                    <v:path arrowok="t" o:connecttype="custom" o:connectlocs="28,125;38,135;76,164;124,164;172,144;182,135;210,87;172,58;162,39;124,0;86,39;76,48;28,58;0,87;28,125" o:connectangles="0,0,0,0,0,0,0,0,0,0,0,0,0,0,0"/>
                  </v:shape>
                  <v:shape id="Freeform 122" o:spid="_x0000_s1127" style="position:absolute;left:1634;top:4032;width:192;height:211;visibility:visible;mso-wrap-style:square;v-text-anchor:top" coordsize="19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z8QA&#10;AADcAAAADwAAAGRycy9kb3ducmV2LnhtbESPQWsCQQyF7wX/wxChl6IzipWyOoqIhXqQUvUHhJ24&#10;u7qTWXamuv57cxC8JbyX977Ml52v1ZXaWAW2MBoaUMR5cBUXFo6H78EXqJiQHdaBycKdIiwXvbc5&#10;Zi7c+I+u+1QoCeGYoYUypSbTOuYleYzD0BCLdgqtxyRrW2jX4k3Cfa3Hxky1x4qlocSG1iXll/2/&#10;t2Bwc55+5NvReecnx0+z/fWHdLL2vd+tZqASdellfl7/OMEfC748IxPo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98/EAAAA3AAAAA8AAAAAAAAAAAAAAAAAmAIAAGRycy9k&#10;b3ducmV2LnhtbFBLBQYAAAAABAAEAPUAAACJAwAAAAA=&#10;" path="m19,211r48,-9l115,192r9,-10l172,154r20,-20l172,106,144,77,115,48,105,29,67,,38,29r,48l67,125r,9l67,144,19,154,,182r19,29xe" fillcolor="#40ffcf" stroked="f">
                    <v:path arrowok="t" o:connecttype="custom" o:connectlocs="19,211;67,202;115,192;124,182;172,154;192,134;172,106;144,77;115,48;105,29;67,0;38,29;38,77;67,125;67,134;67,144;19,154;0,182;19,211" o:connectangles="0,0,0,0,0,0,0,0,0,0,0,0,0,0,0,0,0,0,0"/>
                  </v:shape>
                  <v:shape id="Freeform 123" o:spid="_x0000_s1128" style="position:absolute;left:1634;top:4032;width:192;height:211;visibility:visible;mso-wrap-style:square;v-text-anchor:top" coordsize="192,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4AEMIA&#10;AADcAAAADwAAAGRycy9kb3ducmV2LnhtbERPTWsCMRC9F/ofwhS81aweil2NIi2lgtKi9eBx3Iyb&#10;pZvJkoy6/vumUOhtHu9zZovet+pCMTWBDYyGBSjiKtiGawP7r7fHCagkyBbbwGTgRgkW8/u7GZY2&#10;XHlLl53UKodwKtGAE+lKrVPlyGMaho44c6cQPUqGsdY24jWH+1aPi+JJe2w4Nzjs6MVR9b07ewPi&#10;5PXjuVlt6/e4Pn7G8+bQ0sSYwUO/nIIS6uVf/Ode2Tx/PILfZ/IFe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PgAQwgAAANwAAAAPAAAAAAAAAAAAAAAAAJgCAABkcnMvZG93&#10;bnJldi54bWxQSwUGAAAAAAQABAD1AAAAhwMAAAAA&#10;" path="m19,211r48,-9l115,192r9,-10l172,154r20,-20l172,106,144,77,115,48,105,29,67,,38,29r,48l67,125r,9l67,144,19,154,,182r19,29e" filled="f" strokeweight="0">
                    <v:path arrowok="t" o:connecttype="custom" o:connectlocs="19,211;67,202;115,192;124,182;172,154;192,134;172,106;144,77;115,48;105,29;67,0;38,29;38,77;67,125;67,134;67,144;19,154;0,182;19,211" o:connectangles="0,0,0,0,0,0,0,0,0,0,0,0,0,0,0,0,0,0,0"/>
                  </v:shape>
                  <v:shape id="Freeform 124" o:spid="_x0000_s1129" style="position:absolute;left:1816;top:3854;width:268;height:116;visibility:visible;mso-wrap-style:square;v-text-anchor:top" coordsize="2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gSsIA&#10;AADcAAAADwAAAGRycy9kb3ducmV2LnhtbERPS2vCQBC+C/0PyxR6041pCW10lRJS2quxvQ/ZMUmb&#10;nQ3ZzaP+elcQvM3H95ztfjatGKl3jWUF61UEgri0uuFKwffxY/kKwnlkja1lUvBPDva7h8UWU20n&#10;PtBY+EqEEHYpKqi971IpXVmTQbeyHXHgTrY36APsK6l7nEK4aWUcRYk02HBoqLGjrKbyrxiMgmzd&#10;5C/DZ1yM+Y9z5Xn4fUuej0o9Pc7vGxCeZn8X39xfOsyPY7g+Ey6Quw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2WBKwgAAANwAAAAPAAAAAAAAAAAAAAAAAJgCAABkcnMvZG93&#10;bnJldi54bWxQSwUGAAAAAAQABAD1AAAAhwMAAAAA&#10;" path="m38,87l86,77r29,29l134,116r48,-10l192,106,240,87,268,58,240,10r-58,l134,20,86,39,48,,38,,29,,,58,38,87xe" fillcolor="#40ffcf" stroked="f">
                    <v:path arrowok="t" o:connecttype="custom" o:connectlocs="38,87;86,77;115,106;134,116;182,106;192,106;240,87;268,58;240,10;182,10;134,20;86,39;48,0;38,0;29,0;0,58;38,87" o:connectangles="0,0,0,0,0,0,0,0,0,0,0,0,0,0,0,0,0"/>
                  </v:shape>
                  <v:shape id="Freeform 125" o:spid="_x0000_s1130" style="position:absolute;left:1816;top:3854;width:268;height:116;visibility:visible;mso-wrap-style:square;v-text-anchor:top" coordsize="268,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XrsQA&#10;AADcAAAADwAAAGRycy9kb3ducmV2LnhtbERPS2vCQBC+F/wPywi9FN2YtCLRjUhBkB5aqh48Dtkx&#10;D7OzYXcb03/fLRR6m4/vOZvtaDoxkPONZQWLeQKCuLS64UrB+bSfrUD4gKyxs0wKvsnDtpg8bDDX&#10;9s6fNBxDJWII+xwV1CH0uZS+rMmgn9ueOHJX6wyGCF0ltcN7DDedTJNkKQ02HBtq7Om1pvJ2/DIK&#10;3MfzKXtx70+Zq/btUL4dUt1elHqcjrs1iEBj+Bf/uQ86zk8z+H0mXi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4F67EAAAA3AAAAA8AAAAAAAAAAAAAAAAAmAIAAGRycy9k&#10;b3ducmV2LnhtbFBLBQYAAAAABAAEAPUAAACJAwAAAAA=&#10;" path="m38,87l86,77r29,29l134,116r48,-10l192,106,240,87,268,58,240,10r-58,l134,20,86,39,48,,38,,29,,,58,38,87e" filled="f" strokeweight="0">
                    <v:path arrowok="t" o:connecttype="custom" o:connectlocs="38,87;86,77;115,106;134,116;182,106;192,106;240,87;268,58;240,10;182,10;134,20;86,39;48,0;38,0;29,0;0,58;38,87" o:connectangles="0,0,0,0,0,0,0,0,0,0,0,0,0,0,0,0,0"/>
                  </v:shape>
                  <v:shape id="Freeform 126" o:spid="_x0000_s1131" style="position:absolute;left:2017;top:5626;width:187;height:144;visibility:visible;mso-wrap-style:square;v-text-anchor:top" coordsize="1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OuGsQA&#10;AADcAAAADwAAAGRycy9kb3ducmV2LnhtbERP22rCQBB9F/oPyxR8001FikRXKa3aC1hJFMS3ITsm&#10;0exsyK4x/ftuQejbHM51ZovOVKKlxpWWFTwNIxDEmdUl5wr2u9VgAsJ5ZI2VZVLwQw4W84feDGNt&#10;b5xQm/pchBB2MSoovK9jKV1WkEE3tDVx4E62MegDbHKpG7yFcFPJURQ9S4Mlh4YCa3otKLukV6PA&#10;bj6/D/X27fx1XK7Tyfmd2mR3Var/2L1MQXjq/L/47v7QYf5oDH/Ph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DrhrEAAAA3AAAAA8AAAAAAAAAAAAAAAAAmAIAAGRycy9k&#10;b3ducmV2LnhtbFBLBQYAAAAABAAEAPUAAACJAwAAAAA=&#10;" path="m39,124r52,20l139,134,178,96r9,-48l139,,91,,39,38,29,48,,96r39,28xe" fillcolor="#00cfff" stroked="f">
                    <v:path arrowok="t" o:connecttype="custom" o:connectlocs="39,124;91,144;139,134;178,96;187,48;139,0;91,0;39,38;29,48;0,96;39,124" o:connectangles="0,0,0,0,0,0,0,0,0,0,0"/>
                  </v:shape>
                  <v:shape id="Freeform 127" o:spid="_x0000_s1132" style="position:absolute;left:2017;top:5626;width:187;height:144;visibility:visible;mso-wrap-style:square;v-text-anchor:top" coordsize="18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CmMsAA&#10;AADcAAAADwAAAGRycy9kb3ducmV2LnhtbERPzYrCMBC+C75DGMGLaLqiRWtTEUEQDwurPsDQjE2x&#10;mZQmq/XtjbCwt/n4fiff9rYRD+p87VjB1ywBQVw6XXOl4Ho5TFcgfEDW2DgmBS/ysC2Ggxwz7Z78&#10;Q49zqEQMYZ+hAhNCm0npS0MW/cy1xJG7uc5iiLCrpO7wGcNtI+dJkkqLNccGgy3tDZX3869VQIf0&#10;YtIbr9NJ9X3qXe1wuVooNR71uw2IQH34F/+5jzrOny/h80y8QBZ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CmMsAAAADcAAAADwAAAAAAAAAAAAAAAACYAgAAZHJzL2Rvd25y&#10;ZXYueG1sUEsFBgAAAAAEAAQA9QAAAIUDAAAAAA==&#10;" path="m39,124r52,20l139,134,178,96r9,-48l139,,91,,39,38,29,48,,96r39,28e" filled="f" strokeweight="0">
                    <v:path arrowok="t" o:connecttype="custom" o:connectlocs="39,124;91,144;139,134;178,96;187,48;139,0;91,0;39,38;29,48;0,96;39,124" o:connectangles="0,0,0,0,0,0,0,0,0,0,0"/>
                  </v:shape>
                  <v:shape id="Freeform 128" o:spid="_x0000_s1133" style="position:absolute;left:4940;top:5299;width:163;height:231;visibility:visible;mso-wrap-style:square;v-text-anchor:top" coordsize="1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MGcIA&#10;AADcAAAADwAAAGRycy9kb3ducmV2LnhtbERPTUvEMBC9C/6HMII3N3WFInXTIoLgQVZ2Xcp6m21m&#10;k2IzKUls6783guBtHu9zNs3iBjFRiL1nBberAgRx53XPRsHh/fnmHkRMyBoHz6TgmyI09eXFBivt&#10;Z97RtE9G5BCOFSqwKY2VlLGz5DCu/EicubMPDlOGwUgdcM7hbpDroiilw55zg8WRnix1n/svp+B0&#10;F/x8nKjdbnfGmo+2fOteS6Wur5bHBxCJlvQv/nO/6Dx/XcLvM/kCW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NgwZwgAAANwAAAAPAAAAAAAAAAAAAAAAAJgCAABkcnMvZG93&#10;bnJldi54bWxQSwUGAAAAAAQABAD1AAAAhwMAAAAA&#10;" path="m134,106l163,77r,-62l134,,86,,58,15,38,58,19,77,38,96r29,29l38,135,,173r29,48l38,231,48,221,67,173,86,135,96,125r38,-19xe" fillcolor="#afff60" stroked="f">
                    <v:path arrowok="t" o:connecttype="custom" o:connectlocs="134,106;163,77;163,15;134,0;86,0;58,15;38,58;19,77;38,96;67,125;38,135;0,173;29,221;38,231;48,221;67,173;86,135;96,125;134,106" o:connectangles="0,0,0,0,0,0,0,0,0,0,0,0,0,0,0,0,0,0,0"/>
                  </v:shape>
                  <v:shape id="Freeform 129" o:spid="_x0000_s1134" style="position:absolute;left:4940;top:5299;width:163;height:231;visibility:visible;mso-wrap-style:square;v-text-anchor:top" coordsize="16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QY1MQA&#10;AADcAAAADwAAAGRycy9kb3ducmV2LnhtbESPQWsCMRCF70L/QxihN03cQ5Wt2aUUhNpL0fbQ4zQZ&#10;dxc3k7iJuv33jSD0NsN7874363p0vbjQEDvPGhZzBYLYeNtxo+HrczNbgYgJ2WLvmTT8UoS6epis&#10;sbT+yju67FMjcgjHEjW0KYVSymhachjnPhBn7eAHhymvQyPtgNcc7npZKPUkHXacCS0Gem3JHPdn&#10;l7lmm5abYvcTTv5DBfO++j6pqPXjdHx5BpFoTP/m+/WbzfWLJdyeyRPI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UGNTEAAAA3AAAAA8AAAAAAAAAAAAAAAAAmAIAAGRycy9k&#10;b3ducmV2LnhtbFBLBQYAAAAABAAEAPUAAACJAwAAAAA=&#10;" path="m134,106l163,77r,-62l134,,86,,58,15,38,58,19,77,38,96r29,29l38,135,,173r29,48l38,231,48,221,67,173,86,135,96,125r38,-19e" filled="f" strokeweight="0">
                    <v:path arrowok="t" o:connecttype="custom" o:connectlocs="134,106;163,77;163,15;134,0;86,0;58,15;38,58;19,77;38,96;67,125;38,135;0,173;29,221;38,231;48,221;67,173;86,135;96,125;134,106" o:connectangles="0,0,0,0,0,0,0,0,0,0,0,0,0,0,0,0,0,0,0"/>
                  </v:shape>
                  <v:shape id="Freeform 130" o:spid="_x0000_s1135" style="position:absolute;left:4427;top:2626;width:211;height:206;visibility:visible;mso-wrap-style:square;v-text-anchor:top"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DPlMQA&#10;AADcAAAADwAAAGRycy9kb3ducmV2LnhtbESPQWsCMRCF7wX/Qxiht5pVaCmrUVQqlOJFW/E6bMbd&#10;xc0kJqmu/945FHqb4b1575vZonedulJMrWcD41EBirjytuXawM/35uUdVMrIFjvPZOBOCRbzwdMM&#10;S+tvvKPrPtdKQjiVaKDJOZRap6ohh2nkA7FoJx8dZlljrW3Em4S7Tk+K4k07bFkaGgy0bqg673+d&#10;gW04bnYh9nj3r+nja3U5FN1xbMzzsF9OQWXq87/57/rTCv5EaOUZmU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wz5TEAAAA3AAAAA8AAAAAAAAAAAAAAAAAmAIAAGRycy9k&#10;b3ducmV2LnhtbFBLBQYAAAAABAAEAPUAAACJAwAAAAA=&#10;" path="m192,206r19,-29l192,139r,-10l173,76,144,48r-48,l77,19,48,,,19,48,76r48,44l96,129r48,39l163,177r29,29xe" fillcolor="#ffdf00" stroked="f">
                    <v:path arrowok="t" o:connecttype="custom" o:connectlocs="192,206;211,177;192,139;192,129;173,76;144,48;96,48;77,19;48,0;0,19;48,76;96,120;96,129;144,168;163,177;192,206" o:connectangles="0,0,0,0,0,0,0,0,0,0,0,0,0,0,0,0"/>
                  </v:shape>
                  <v:shape id="Freeform 131" o:spid="_x0000_s1136" style="position:absolute;left:4427;top:2626;width:211;height:206;visibility:visible;mso-wrap-style:square;v-text-anchor:top" coordsize="211,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QTY8UA&#10;AADcAAAADwAAAGRycy9kb3ducmV2LnhtbERPTWsCMRC9F/wPYQq9lJqtVOmuRhGhVIoHtYXW27CZ&#10;ZleTyXaT6vbfm4LgbR7vcyazzllxpDbUnhU89jMQxKXXNRsFH+8vD88gQkTWaD2Tgj8KMJv2biZY&#10;aH/iDR230YgUwqFABVWMTSFlKCtyGPq+IU7ct28dxgRbI3WLpxTurBxk2Ug6rDk1VNjQoqLysP11&#10;Cmz+ul7Z/SZ+micaLu6bny+ze1Pq7rabj0FE6uJVfHEvdZo/yOH/mXSBn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NjxQAAANwAAAAPAAAAAAAAAAAAAAAAAJgCAABkcnMv&#10;ZG93bnJldi54bWxQSwUGAAAAAAQABAD1AAAAigMAAAAA&#10;" path="m192,206r19,-29l192,139r,-10l173,76,144,48r-48,l77,19,48,,,19,48,76r48,44l96,129r48,39l163,177r29,29e" filled="f" strokeweight="0">
                    <v:path arrowok="t" o:connecttype="custom" o:connectlocs="192,206;211,177;192,139;192,129;173,76;144,48;96,48;77,19;48,0;0,19;48,76;96,120;96,129;144,168;163,177;192,206" o:connectangles="0,0,0,0,0,0,0,0,0,0,0,0,0,0,0,0"/>
                  </v:shape>
                  <v:shape id="Freeform 132" o:spid="_x0000_s1137" style="position:absolute;left:5093;top:4920;width:125;height:192;visibility:visible;mso-wrap-style:square;v-text-anchor:top" coordsize="12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Ts9scA&#10;AADcAAAADwAAAGRycy9kb3ducmV2LnhtbESPQWvCQBCF74L/YRnBW90YodTUVUSwLa0IainkNs2O&#10;STA7G7JbTf9951DwNsN78943i1XvGnWlLtSeDUwnCSjiwtuaSwOfp+3DE6gQkS02nsnALwVYLYeD&#10;BWbW3/hA12MslYRwyNBAFWObaR2KihyGiW+JRTv7zmGUtSu17fAm4a7RaZI8aoc1S0OFLW0qKi7H&#10;H2fgI0/bl3T+9brbvefb/ffJ5fXaGTMe9etnUJH6eDf/X79ZwZ8J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E7PbHAAAA3AAAAA8AAAAAAAAAAAAAAAAAmAIAAGRy&#10;cy9kb3ducmV2LnhtbFBLBQYAAAAABAAEAPUAAACMAwAAAAA=&#10;" path="m77,192r48,-48l115,96,125,48,77,,29,48,20,96,,144r29,38l77,192xe" fillcolor="#40ffcf" stroked="f">
                    <v:path arrowok="t" o:connecttype="custom" o:connectlocs="77,192;125,144;115,96;125,48;77,0;29,48;20,96;0,144;29,182;77,192" o:connectangles="0,0,0,0,0,0,0,0,0,0"/>
                  </v:shape>
                  <v:shape id="Freeform 133" o:spid="_x0000_s1138" style="position:absolute;left:5093;top:4920;width:125;height:192;visibility:visible;mso-wrap-style:square;v-text-anchor:top" coordsize="12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Lo0L4A&#10;AADcAAAADwAAAGRycy9kb3ducmV2LnhtbERPS4vCMBC+C/6HMMLeNHV9lWoUWRG8+gCvQzM2xWYS&#10;mqjdf2+Ehb3Nx/ec1aazjXhSG2rHCsajDARx6XTNlYLLeT/MQYSIrLFxTAp+KcBm3e+tsNDuxUd6&#10;nmIlUgiHAhWYGH0hZSgNWQwj54kTd3OtxZhgW0nd4iuF20Z+Z9lcWqw5NRj09GOovJ8eVsHM+N0i&#10;n+b+Oqv2OpbZsXvcjFJfg267BBGpi//iP/dBp/mTMXyeSRf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eS6NC+AAAA3AAAAA8AAAAAAAAAAAAAAAAAmAIAAGRycy9kb3ducmV2&#10;LnhtbFBLBQYAAAAABAAEAPUAAACDAwAAAAA=&#10;" path="m77,192r48,-48l115,96,125,48,77,,29,48,20,96,,144r29,38l77,192e" filled="f" strokeweight="0">
                    <v:path arrowok="t" o:connecttype="custom" o:connectlocs="77,192;125,144;115,96;125,48;77,0;29,48;20,96;0,144;29,182;77,192" o:connectangles="0,0,0,0,0,0,0,0,0,0"/>
                  </v:shape>
                  <v:shape id="Freeform 134" o:spid="_x0000_s1139" style="position:absolute;left:4370;top:37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UJXMUA&#10;AADcAAAADwAAAGRycy9kb3ducmV2LnhtbESPQWsCMRCF7wX/QxjBm2ZdxZatUaS00NpLtYLXYTNm&#10;l24mYZOuu//eCIXeZnhv3vdmve1tIzpqQ+1YwXyWgSAuna7ZKDh9v02fQISIrLFxTAoGCrDdjB7W&#10;WGh35QN1x2hECuFQoIIqRl9IGcqKLIaZ88RJu7jWYkxra6Ru8ZrCbSPzLFtJizUnQoWeXioqf46/&#10;NkGyw/DqO3pE87n88PnF7M/Dl1KTcb97BhGpj//mv+t3neovcrg/kya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lQlcxQAAANwAAAAPAAAAAAAAAAAAAAAAAJgCAABkcnMv&#10;ZG93bnJldi54bWxQSwUGAAAAAAQABAD1AAAAigMAAAAA&#10;" path="m105,135l134,96,144,48,105,10,48,,,48,9,96r39,48l105,135xe" fillcolor="#00cfff" stroked="f">
                    <v:path arrowok="t" o:connecttype="custom" o:connectlocs="105,135;134,96;144,48;105,10;48,0;0,48;9,96;48,144;105,135" o:connectangles="0,0,0,0,0,0,0,0,0"/>
                  </v:shape>
                  <v:shape id="Freeform 135" o:spid="_x0000_s1140" style="position:absolute;left:4370;top:3758;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Zf8AA&#10;AADcAAAADwAAAGRycy9kb3ducmV2LnhtbERPS2sCMRC+C/0PYQq9SM1aQcvWKEtR8OoDvE43083i&#10;ZhKS6K7/3hQK3ubje85yPdhO3CjE1rGC6aQAQVw73XKj4HTcvn+CiAlZY+eYFNwpwnr1MlpiqV3P&#10;e7odUiNyCMcSFZiUfCllrA1ZjBPniTP364LFlGFopA7Y53DbyY+imEuLLecGg56+DdWXw9Uq2Pvi&#10;Z+78pT8HDPVCmmp831RKvb0O1ReIREN6iv/dO53nz2bw90y+QK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YZZf8AAAADcAAAADwAAAAAAAAAAAAAAAACYAgAAZHJzL2Rvd25y&#10;ZXYueG1sUEsFBgAAAAAEAAQA9QAAAIUDAAAAAA==&#10;" path="m105,135l134,96,144,48,105,10,48,,,48,9,96r39,48l105,135e" filled="f" strokeweight="0">
                    <v:path arrowok="t" o:connecttype="custom" o:connectlocs="105,135;134,96;144,48;105,10;48,0;0,48;9,96;48,144;105,135" o:connectangles="0,0,0,0,0,0,0,0,0"/>
                  </v:shape>
                  <v:shape id="Freeform 136" o:spid="_x0000_s1141" style="position:absolute;left:4178;top:386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A0s8QA&#10;AADcAAAADwAAAGRycy9kb3ducmV2LnhtbESPS2vDMBCE74X8B7GB3ho5D5rgRAkhNNDHJS/IdbE2&#10;som1Epbq2P++KhR622Vm55tdbTpbi5aaUDlWMB5lIIgLpys2Ci7n/csCRIjIGmvHpKCnAJv14GmF&#10;uXYPPlJ7ikakEA45Kihj9LmUoSjJYhg5T5y0m2ssxrQ2RuoGHync1nKSZa/SYsWJUKKnXUnF/fRt&#10;EyQ79m++pTmar9mHn9zM57U/KPU87LZLEJG6+G/+u37Xqf50Br/PpA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wNLPEAAAA3AAAAA8AAAAAAAAAAAAAAAAAmAIAAGRycy9k&#10;b3ducmV2LnhtbFBLBQYAAAAABAAEAPUAAACJAwAAAAA=&#10;" path="m96,144l144,96,134,48,96,,48,10,10,48,,96r48,38l96,144xe" fillcolor="#00cfff" stroked="f">
                    <v:path arrowok="t" o:connecttype="custom" o:connectlocs="96,144;144,96;134,48;96,0;48,10;10,48;0,96;48,134;96,144" o:connectangles="0,0,0,0,0,0,0,0,0"/>
                  </v:shape>
                  <v:shape id="Freeform 137" o:spid="_x0000_s1142" style="position:absolute;left:4178;top:3864;width:144;height:144;visibility:visible;mso-wrap-style:square;v-text-anchor:top" coordsize="144,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kkMAA&#10;AADcAAAADwAAAGRycy9kb3ducmV2LnhtbERPS2sCMRC+F/wPYYReimbbUpWtURax0KsP8DpuppvF&#10;zSQkqbv++0YQepuP7znL9WA7caUQW8cKXqcFCOLa6ZYbBcfD12QBIiZkjZ1jUnCjCOvV6GmJpXY9&#10;7+i6T43IIRxLVGBS8qWUsTZkMU6dJ87cjwsWU4ahkTpgn8NtJ9+KYiYttpwbDHraGKov+1+rYOeL&#10;88z5S38KGOq5NNXLbVsp9Tweqk8QiYb0L364v3We//4B92fy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SNkkMAAAADcAAAADwAAAAAAAAAAAAAAAACYAgAAZHJzL2Rvd25y&#10;ZXYueG1sUEsFBgAAAAAEAAQA9QAAAIUDAAAAAA==&#10;" path="m96,144l144,96,134,48,96,,48,10,10,48,,96r48,38l96,144e" filled="f" strokeweight="0">
                    <v:path arrowok="t" o:connecttype="custom" o:connectlocs="96,144;144,96;134,48;96,0;48,10;10,48;0,96;48,134;96,144" o:connectangles="0,0,0,0,0,0,0,0,0"/>
                  </v:shape>
                  <v:shape id="Freeform 138" o:spid="_x0000_s1143" style="position:absolute;left:4729;top:5587;width:182;height:115;visibility:visible;mso-wrap-style:square;v-text-anchor:top" coordsize="1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3L8MA&#10;AADcAAAADwAAAGRycy9kb3ducmV2LnhtbERPTWvCQBC9F/wPywi91Y0KqaSuoi1CPbSg9pLbkJ0m&#10;qdnZkB1j7K/vFgq9zeN9znI9uEb11IXas4HpJAFFXHhbc2ng47R7WIAKgmyx8UwGbhRgvRrdLTGz&#10;/soH6o9SqhjCIUMDlUibaR2KihyGiW+JI/fpO4cSYVdq2+E1hrtGz5Ik1Q5rjg0VtvRcUXE+XpyB&#10;t1lI33vX5zKXE3/t8+/8cftizP142DyBEhrkX/znfrVx/jyF32fiB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S3L8MAAADcAAAADwAAAAAAAAAAAAAAAACYAgAAZHJzL2Rv&#10;d25yZXYueG1sUEsFBgAAAAAEAAQA9QAAAIgDAAAAAA==&#10;" path="m144,96r10,-9l182,39,144,,96,10r-48,l10,39,,87r48,28l96,87r48,9xe" fillcolor="#40ffcf" stroked="f">
                    <v:path arrowok="t" o:connecttype="custom" o:connectlocs="144,96;154,87;182,39;144,0;96,10;48,10;10,39;0,87;48,115;96,87;144,96" o:connectangles="0,0,0,0,0,0,0,0,0,0,0"/>
                  </v:shape>
                  <v:shape id="Freeform 139" o:spid="_x0000_s1144" style="position:absolute;left:4729;top:5587;width:182;height:115;visibility:visible;mso-wrap-style:square;v-text-anchor:top" coordsize="182,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0Kgr8A&#10;AADcAAAADwAAAGRycy9kb3ducmV2LnhtbERPzYrCMBC+C/sOYRb2pqkrqHSNIouCeBCtPsDQzLbB&#10;ZlKSWLtvbwTB23x8v7NY9bYRHflgHCsYjzIQxKXThisFl/N2OAcRIrLGxjEp+KcAq+XHYIG5dnc+&#10;UVfESqQQDjkqqGNscylDWZPFMHItceL+nLcYE/SV1B7vKdw28jvLptKi4dRQY0u/NZXX4mYVbMPR&#10;eWOv83YXPR8qs+n2l41SX5/9+gdEpD6+xS/3Tqf5kxk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3DQqCvwAAANwAAAAPAAAAAAAAAAAAAAAAAJgCAABkcnMvZG93bnJl&#10;di54bWxQSwUGAAAAAAQABAD1AAAAhAMAAAAA&#10;" path="m144,96r10,-9l182,39,144,,96,10r-48,l10,39,,87r48,28l96,87r48,9e" filled="f" strokeweight="0">
                    <v:path arrowok="t" o:connecttype="custom" o:connectlocs="144,96;154,87;182,39;144,0;96,10;48,10;10,39;0,87;48,115;96,87;144,96" o:connectangles="0,0,0,0,0,0,0,0,0,0,0"/>
                  </v:shape>
                  <v:shape id="Freeform 140" o:spid="_x0000_s1145" style="position:absolute;left:1615;top:482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QtscA&#10;AADcAAAADwAAAGRycy9kb3ducmV2LnhtbESPT2vCQBDF74LfYRmht7pppVWjqxRBqJQq/kH0NmSn&#10;SWh2Ns1uNX77zqHgbYb35r3fTOetq9SFmlB6NvDUT0ARZ96WnBs47JePI1AhIlusPJOBGwWYz7qd&#10;KabWX3lLl13MlYRwSNFAEWOdah2yghyGvq+JRfvyjcMoa5Nr2+BVwl2ln5PkVTssWRoKrGlRUPa9&#10;+3UGTgc6f36Ux/FPttoPR7fVZvGy1sY89Nq3CahIbbyb/6/freAPhFaekQn0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d0LbHAAAA3AAAAA8AAAAAAAAAAAAAAAAAmAIAAGRy&#10;cy9kb3ducmV2LnhtbFBLBQYAAAAABAAEAPUAAACMAwAAAAA=&#10;" path="m38,125r48,9l124,96,134,48,86,,38,,,48,9,96r29,29xe" fillcolor="#00cfff" stroked="f">
                    <v:path arrowok="t" o:connecttype="custom" o:connectlocs="38,125;86,134;124,96;134,48;86,0;38,0;0,48;9,96;38,125" o:connectangles="0,0,0,0,0,0,0,0,0"/>
                  </v:shape>
                  <v:shape id="Freeform 141" o:spid="_x0000_s1146" style="position:absolute;left:1615;top:482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ITkcIA&#10;AADcAAAADwAAAGRycy9kb3ducmV2LnhtbERPTWvCQBC9C/0PyxS86aYKYlPXUC2C9Gbspbdpdpqk&#10;yc6G3TWJ/74rCN7m8T5nk42mFT05X1tW8DJPQBAXVtdcKvg6H2ZrED4ga2wtk4Ireci2T5MNptoO&#10;fKI+D6WIIexTVFCF0KVS+qIig35uO+LI/VpnMEToSqkdDjHctHKRJCtpsObYUGFH+4qKJr8YBT9J&#10;szeu0H/D9+dhuTAfu7zvdkpNn8f3NxCBxvAQ391HHecvX+H2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shORwgAAANwAAAAPAAAAAAAAAAAAAAAAAJgCAABkcnMvZG93&#10;bnJldi54bWxQSwUGAAAAAAQABAD1AAAAhwMAAAAA&#10;" path="m38,125r48,9l124,96,134,48,86,,38,,,48,9,96r29,29e" filled="f" strokeweight="0">
                    <v:path arrowok="t" o:connecttype="custom" o:connectlocs="38,125;86,134;124,96;134,48;86,0;38,0;0,48;9,96;38,125" o:connectangles="0,0,0,0,0,0,0,0,0"/>
                  </v:shape>
                  <v:shape id="Freeform 142" o:spid="_x0000_s1147" style="position:absolute;left:4030;top:3662;width:129;height:135;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JuDcQA&#10;AADcAAAADwAAAGRycy9kb3ducmV2LnhtbESP0WrCQBBF3wv+wzKCb3WjSCvRVURQhEJpNR8wZsck&#10;mp2N2dWkf995KPRthnvn3jPLde9q9aQ2VJ4NTMYJKOLc24oLA9lp9zoHFSKyxdozGfihAOvV4GWJ&#10;qfUdf9PzGAslIRxSNFDG2KRah7wkh2HsG2LRLr51GGVtC21b7CTc1XqaJG/aYcXSUGJD25Ly2/Hh&#10;DOybw6S6ftxdfOzeQ8bn7iv73BgzGvabBahIffw3/10frODPBF+ekQn0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Cbg3EAAAA3AAAAA8AAAAAAAAAAAAAAAAAmAIAAGRycy9k&#10;b3ducmV2LnhtbFBLBQYAAAAABAAEAPUAAACJAwAAAAA=&#10;" path="m86,135l129,96r,-48l86,10,38,,,48,,96r38,39l86,135xe" fillcolor="#00cfff" stroked="f">
                    <v:path arrowok="t" o:connecttype="custom" o:connectlocs="86,135;129,96;129,48;86,10;38,0;0,48;0,96;38,135;86,135" o:connectangles="0,0,0,0,0,0,0,0,0"/>
                  </v:shape>
                  <v:shape id="Freeform 143" o:spid="_x0000_s1148" style="position:absolute;left:4030;top:3662;width:129;height:135;visibility:visible;mso-wrap-style:square;v-text-anchor:top" coordsize="12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RbsEA&#10;AADcAAAADwAAAGRycy9kb3ducmV2LnhtbERPTWvCQBC9F/wPyxS81U1EpKauIoIi9dToweOQnSah&#10;2dmQHZP4791Cobd5vM9Zb0fXqJ66UHs2kM4SUMSFtzWXBq6Xw9s7qCDIFhvPZOBBAbabycsaM+sH&#10;/qI+l1LFEA4ZGqhE2kzrUFTkMMx8Sxy5b985lAi7UtsOhxjuGj1PkqV2WHNsqLClfUXFT353BoYh&#10;2eWn8bhI3Z0+VyL6fLv1xkxfx90HKKFR/sV/7pON8xcp/D4TL9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ukW7BAAAA3AAAAA8AAAAAAAAAAAAAAAAAmAIAAGRycy9kb3du&#10;cmV2LnhtbFBLBQYAAAAABAAEAPUAAACGAwAAAAA=&#10;" path="m86,135l129,96r,-48l86,10,38,,,48,,96r38,39l86,135e" filled="f" strokeweight="0">
                    <v:path arrowok="t" o:connecttype="custom" o:connectlocs="86,135;129,96;129,48;86,10;38,0;0,48;0,96;38,135;86,135" o:connectangles="0,0,0,0,0,0,0,0,0"/>
                  </v:shape>
                  <v:shape id="Freeform 144" o:spid="_x0000_s1149" style="position:absolute;left:1912;top:4416;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UIcQA&#10;AADcAAAADwAAAGRycy9kb3ducmV2LnhtbERPTWvCQBC9F/wPywje6kbRaqOriCAoUqUqRW9DdkyC&#10;2dmYXTX+e7dQ6G0e73PG09oU4k6Vyy0r6LQjEMSJ1TmnCg77xfsQhPPIGgvLpOBJDqaTxtsYY20f&#10;/E33nU9FCGEXo4LM+zKW0iUZGXRtWxIH7mwrgz7AKpW6wkcIN4XsRtGHNJhzaMiwpHlGyWV3MwqO&#10;Bzp9rfOfz2uy2g+Gz9V23t9IpVrNejYC4an2/+I/91KH+b0u/D4TLp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zlCHEAAAA3AAAAA8AAAAAAAAAAAAAAAAAmAIAAGRycy9k&#10;b3ducmV2LnhtbFBLBQYAAAAABAAEAPUAAACJAwAAAAA=&#10;" path="m38,125r48,9l124,96,134,48,86,,38,10,,48,9,96r29,29xe" fillcolor="#00cfff" stroked="f">
                    <v:path arrowok="t" o:connecttype="custom" o:connectlocs="38,125;86,134;124,96;134,48;86,0;38,10;0,48;9,96;38,125" o:connectangles="0,0,0,0,0,0,0,0,0"/>
                  </v:shape>
                  <v:shape id="Freeform 145" o:spid="_x0000_s1150" style="position:absolute;left:1912;top:4416;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XBsIA&#10;AADcAAAADwAAAGRycy9kb3ducmV2LnhtbERPTWvCQBC9C/0PyxS86aYqUlLXUC2C9Gbspbdpdpqk&#10;yc6G3TWJ/74rCN7m8T5nk42mFT05X1tW8DJPQBAXVtdcKvg6H2avIHxA1thaJgVX8pBtnyYbTLUd&#10;+ER9HkoRQ9inqKAKoUul9EVFBv3cdsSR+7XOYIjQlVI7HGK4aeUiSdbSYM2xocKO9hUVTX4xCn6S&#10;Zm9cof+G78/DcmE+dnnf7ZSaPo/vbyACjeEhvruPOs5fLeH2TLx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XFcGwgAAANwAAAAPAAAAAAAAAAAAAAAAAJgCAABkcnMvZG93&#10;bnJldi54bWxQSwUGAAAAAAQABAD1AAAAhwMAAAAA&#10;" path="m38,125r48,9l124,96,134,48,86,,38,10,,48,9,96r29,29e" filled="f" strokeweight="0">
                    <v:path arrowok="t" o:connecttype="custom" o:connectlocs="38,125;86,134;124,96;134,48;86,0;38,10;0,48;9,96;38,125" o:connectangles="0,0,0,0,0,0,0,0,0"/>
                  </v:shape>
                  <v:shape id="Freeform 146" o:spid="_x0000_s1151" style="position:absolute;left:4303;top:4008;width:115;height:149;visibility:visible;mso-wrap-style:square;v-text-anchor:top" coordsize="1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Kdm8AA&#10;AADcAAAADwAAAGRycy9kb3ducmV2LnhtbERPS4vCMBC+C/sfwix403RVRLpGWQQfJ8Gue59txrba&#10;TGoStf57Iwje5uN7znTemlpcyfnKsoKvfgKCOLe64kLB/nfZm4DwAVljbZkU3MnDfPbRmWKq7Y13&#10;dM1CIWII+xQVlCE0qZQ+L8mg79uGOHIH6wyGCF0htcNbDDe1HCTJWBqsODaU2NCipPyUXYyC5iyz&#10;v+q41ePV5H7e/x+H1vFaqe5n+/MNIlAb3uKXe6Pj/NEIns/EC+Ts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tKdm8AAAADcAAAADwAAAAAAAAAAAAAAAACYAgAAZHJzL2Rvd25y&#10;ZXYueG1sUEsFBgAAAAAEAAQA9QAAAIUDAAAAAA==&#10;" path="m67,149r48,-48l115,53,67,,19,24,,53r,48l19,130r48,19xe" fillcolor="#00cfff" stroked="f">
                    <v:path arrowok="t" o:connecttype="custom" o:connectlocs="67,149;115,101;115,53;67,0;19,24;0,53;0,101;19,130;67,149" o:connectangles="0,0,0,0,0,0,0,0,0"/>
                  </v:shape>
                  <v:shape id="Freeform 147" o:spid="_x0000_s1152" style="position:absolute;left:4303;top:4008;width:115;height:149;visibility:visible;mso-wrap-style:square;v-text-anchor:top" coordsize="1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CcZcQA&#10;AADcAAAADwAAAGRycy9kb3ducmV2LnhtbERP32vCMBB+F/Y/hBv4pulkc7NrKm4wEBFxnQMfj+bW&#10;lDWX0kSt/70RBN/u4/t52by3jThS52vHCp7GCQji0umaKwW7n6/RGwgfkDU2jknBmTzM84dBhql2&#10;J/6mYxEqEUPYp6jAhNCmUvrSkEU/di1x5P5cZzFE2FVSd3iK4baRkySZSos1xwaDLX0aKv+Lg1Ww&#10;KPbL82o/m1T+o1839nf7ujFbpYaP/eIdRKA+3MU391LH+c8vcH0mX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wnGXEAAAA3AAAAA8AAAAAAAAAAAAAAAAAmAIAAGRycy9k&#10;b3ducmV2LnhtbFBLBQYAAAAABAAEAPUAAACJAwAAAAA=&#10;" path="m67,149r48,-48l115,53,67,,19,24,,53r,48l19,130r48,19e" filled="f" strokeweight="0">
                    <v:path arrowok="t" o:connecttype="custom" o:connectlocs="67,149;115,101;115,53;67,0;19,24;0,53;0,101;19,130;67,149" o:connectangles="0,0,0,0,0,0,0,0,0"/>
                  </v:shape>
                  <v:shape id="Freeform 148" o:spid="_x0000_s1153" style="position:absolute;left:5017;top:447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Ef2b8A&#10;AADcAAAADwAAAGRycy9kb3ducmV2LnhtbERPS4vCMBC+L/gfwgje1tQistRGkcp2va6r96GZPrCZ&#10;lCRbu//eCMLe5uN7Tr6fTC9Gcr6zrGC1TEAQV1Z33Ci4/Hy+f4DwAVljb5kU/JGH/W72lmOm7Z2/&#10;aTyHRsQQ9hkqaEMYMil91ZJBv7QDceRq6wyGCF0jtcN7DDe9TJNkIw12HBtaHKhoqbqdf42Csnap&#10;K+krPZliOvbroQz+miq1mE+HLYhAU/gXv9wnHeevN/B8Jl4gd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4R/ZvwAAANwAAAAPAAAAAAAAAAAAAAAAAJgCAABkcnMvZG93bnJl&#10;di54bWxQSwUGAAAAAAQABAD1AAAAhAMAAAAA&#10;" path="m105,105l134,86r,-48l105,19,57,,9,38r,29l,86,9,96r48,38l105,105xe" fillcolor="#40ffcf" stroked="f">
                    <v:path arrowok="t" o:connecttype="custom" o:connectlocs="105,105;134,86;134,38;105,19;57,0;9,38;9,67;0,86;9,96;57,134;105,105" o:connectangles="0,0,0,0,0,0,0,0,0,0,0"/>
                  </v:shape>
                  <v:shape id="Freeform 149" o:spid="_x0000_s1154" style="position:absolute;left:5017;top:4474;width:134;height:134;visibility:visible;mso-wrap-style:square;v-text-anchor:top" coordsize="134,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RBcIA&#10;AADcAAAADwAAAGRycy9kb3ducmV2LnhtbERPTWvCQBC9C/0PyxS86aa2qERXqRaheDP20tuYHZPU&#10;7GzY3Sbx37uC4G0e73OW697UoiXnK8sK3sYJCOLc6ooLBT/H3WgOwgdkjbVlUnAlD+vVy2CJqbYd&#10;H6jNQiFiCPsUFZQhNKmUPi/JoB/bhjhyZ+sMhghdIbXDLoabWk6SZCoNVhwbSmxoW1J+yf6NglNy&#10;2RqX67/ud797n5ivTdY2G6WGr/3nAkSgPjzFD/e3jvM/Zn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1EFwgAAANwAAAAPAAAAAAAAAAAAAAAAAJgCAABkcnMvZG93&#10;bnJldi54bWxQSwUGAAAAAAQABAD1AAAAhwMAAAAA&#10;" path="m105,105l134,86r,-48l105,19,57,,9,38r,29l,86,9,96r48,38l105,105e" filled="f" strokeweight="0">
                    <v:path arrowok="t" o:connecttype="custom" o:connectlocs="105,105;134,86;134,38;105,19;57,0;9,38;9,67;0,86;9,96;57,134;105,105" o:connectangles="0,0,0,0,0,0,0,0,0,0,0"/>
                  </v:shape>
                  <v:shape id="Freeform 150" o:spid="_x0000_s1155" style="position:absolute;left:5132;top:3701;width:139;height:125;visibility:visible;mso-wrap-style:square;v-text-anchor:top" coordsize="13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t4AcYA&#10;AADcAAAADwAAAGRycy9kb3ducmV2LnhtbESPQWvCQBCF70L/wzKF3nTTtEhIs5FSEMRLrdqDtyE7&#10;JrHZ2ZBdNfXXdw4FbzO8N+99UyxG16kLDaH1bOB5loAirrxtuTaw3y2nGagQkS12nsnALwVYlA+T&#10;AnPrr/xFl22slYRwyNFAE2Ofax2qhhyGme+JRTv6wWGUdai1HfAq4a7TaZLMtcOWpaHBnj4aqn62&#10;Z2dgHfR3+pLoujvwZ7raHE7LzN6MeXoc399ARRrj3fx/vbKC/yq08oxMo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t4AcYAAADcAAAADwAAAAAAAAAAAAAAAACYAgAAZHJz&#10;L2Rvd25yZXYueG1sUEsFBgAAAAAEAAQA9QAAAIsDAAAAAA==&#10;" path="m100,125r10,-20l139,57,100,9r,-9l38,,28,9,,57r28,48l38,125r62,xe" fillcolor="#40ffcf" stroked="f">
                    <v:path arrowok="t" o:connecttype="custom" o:connectlocs="100,125;110,105;139,57;100,9;100,0;38,0;28,9;0,57;28,105;38,125;100,125" o:connectangles="0,0,0,0,0,0,0,0,0,0,0"/>
                  </v:shape>
                  <v:shape id="Freeform 151" o:spid="_x0000_s1156" style="position:absolute;left:5132;top:3701;width:139;height:125;visibility:visible;mso-wrap-style:square;v-text-anchor:top" coordsize="139,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9qIsEA&#10;AADcAAAADwAAAGRycy9kb3ducmV2LnhtbERPTYvCMBC9L/gfwgh7WTRVqmg1yiIIizfr7n1sxrbY&#10;TLpNjN1/vxEEb/N4n7Pe9qYRgTpXW1YwGScgiAuray4VfJ/2owUI55E1NpZJwR852G4Gb2vMtL3z&#10;kULuSxFD2GWooPK+zaR0RUUG3di2xJG72M6gj7Arpe7wHsNNI6dJMpcGa44NFba0q6i45jejIMw/&#10;0vMh5dkiD5Pwc5v+zko8KPU+7D9XIDz1/iV+ur90nJ8u4fFMvEB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3vaiLBAAAA3AAAAA8AAAAAAAAAAAAAAAAAmAIAAGRycy9kb3du&#10;cmV2LnhtbFBLBQYAAAAABAAEAPUAAACGAwAAAAA=&#10;" path="m100,125r10,-20l139,57,100,9r,-9l38,,28,9,,57r28,48l38,125r62,e" filled="f" strokeweight="0">
                    <v:path arrowok="t" o:connecttype="custom" o:connectlocs="100,125;110,105;139,57;100,9;100,0;38,0;28,9;0,57;28,105;38,125;100,125" o:connectangles="0,0,0,0,0,0,0,0,0,0,0"/>
                  </v:shape>
                  <v:shape id="Freeform 152" o:spid="_x0000_s1157" style="position:absolute;left:2434;top:5702;width:182;height:116;visibility:visible;mso-wrap-style:square;v-text-anchor:top" coordsize="1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ScQA&#10;AADcAAAADwAAAGRycy9kb3ducmV2LnhtbESPQWvCQBCF7wX/wzKCt7pRaZHoKhJQtDdtEY9Ddkyi&#10;2dmQ3Wj8951DobcZ3pv3vlmue1erB7Wh8mxgMk5AEefeVlwY+Pnevs9BhYhssfZMBl4UYL0avC0x&#10;tf7JR3qcYqEkhEOKBsoYm1TrkJfkMIx9Qyza1bcOo6xtoW2LTwl3tZ4myad2WLE0lNhQVlJ+P3XO&#10;wCW/dedsc9jN7PlS8/FQ7bqvzJjRsN8sQEXq47/573pvBf9D8OUZm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3WUnEAAAA3AAAAA8AAAAAAAAAAAAAAAAAmAIAAGRycy9k&#10;b3ducmV2LnhtbFBLBQYAAAAABAAEAPUAAACJAwAAAAA=&#10;" path="m19,96r58,20l125,96r48,-9l182,68,173,58,125,48,96,20,77,,38,20,19,39,,68,19,96xe" fillcolor="#40ffcf" stroked="f">
                    <v:path arrowok="t" o:connecttype="custom" o:connectlocs="19,96;77,116;125,96;173,87;182,68;173,58;125,48;96,20;77,0;38,20;19,39;0,68;19,96" o:connectangles="0,0,0,0,0,0,0,0,0,0,0,0,0"/>
                  </v:shape>
                  <v:shape id="Freeform 153" o:spid="_x0000_s1158" style="position:absolute;left:2434;top:5702;width:182;height:116;visibility:visible;mso-wrap-style:square;v-text-anchor:top" coordsize="1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f1cMA&#10;AADcAAAADwAAAGRycy9kb3ducmV2LnhtbERP22rCQBB9L/Qflin0rW4iWEp0E8RSVAShWqiPY3Zy&#10;0exsyG6T9O/dQsG3OZzrLLLRNKKnztWWFcSTCARxbnXNpYKv48fLGwjnkTU2lknBLznI0seHBSba&#10;DvxJ/cGXIoSwS1BB5X2bSOnyigy6iW2JA1fYzqAPsCul7nAI4aaR0yh6lQZrDg0VtrSqKL8efoyC&#10;dX8u4su1n+5OZSHjPa/ft8O3Us9P43IOwtPo7+J/90aH+bMY/p4JF8j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f1cMAAADcAAAADwAAAAAAAAAAAAAAAACYAgAAZHJzL2Rv&#10;d25yZXYueG1sUEsFBgAAAAAEAAQA9QAAAIgDAAAAAA==&#10;" path="m19,96r58,20l125,96r48,-9l182,68,173,58,125,48,96,20,77,,38,20,19,39,,68,19,96e" filled="f" strokeweight="0">
                    <v:path arrowok="t" o:connecttype="custom" o:connectlocs="19,96;77,116;125,96;173,87;182,68;173,58;125,48;96,20;77,0;38,20;19,39;0,68;19,96" o:connectangles="0,0,0,0,0,0,0,0,0,0,0,0,0"/>
                  </v:shape>
                  <v:shape id="Freeform 154" o:spid="_x0000_s1159" style="position:absolute;left:1236;top:3072;width:134;height:125;visibility:visible;mso-wrap-style:square;v-text-anchor:top" coordsize="1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ZasMQA&#10;AADcAAAADwAAAGRycy9kb3ducmV2LnhtbESPzWrDMBCE74W8g9hCbo2cQEzjRAklEOgllNqFXjfW&#10;Vja1VkZS/fP2UaHQ2y4zO9/s4TTZTgzkQ+tYwXqVgSCunW7ZKPioLk/PIEJE1tg5JgUzBTgdFw8H&#10;LLQb+Z2GMhqRQjgUqKCJsS+kDHVDFsPK9cRJ+3LeYkyrN1J7HFO47eQmy3JpseVEaLCnc0P1d/lj&#10;E3cXP/267idzzbG6zbvBzJc3pZaP08seRKQp/pv/rl91qr/dwO8zaQJ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GWrDEAAAA3AAAAA8AAAAAAAAAAAAAAAAAmAIAAGRycy9k&#10;b3ducmV2LnhtbFBLBQYAAAAABAAEAPUAAACJAwAAAAA=&#10;" path="m10,96r57,29l115,96,125,86r9,-57l115,,67,,19,29,10,67,,86,10,96xe" fillcolor="#ff7000" stroked="f">
                    <v:path arrowok="t" o:connecttype="custom" o:connectlocs="10,96;67,125;115,96;125,86;134,29;115,0;67,0;19,29;10,67;0,86;10,96" o:connectangles="0,0,0,0,0,0,0,0,0,0,0"/>
                  </v:shape>
                  <v:shape id="Freeform 155" o:spid="_x0000_s1160" style="position:absolute;left:1236;top:3072;width:134;height:125;visibility:visible;mso-wrap-style:square;v-text-anchor:top" coordsize="134,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H7sQA&#10;AADcAAAADwAAAGRycy9kb3ducmV2LnhtbERPS2sCMRC+C/0PYQq9aVZtq26NIiutHgrFx8XbsBk3&#10;SzeTdZPq6q9vhEJv8/E9ZzpvbSXO1PjSsYJ+LwFBnDtdcqFgv3vvjkH4gKyxckwKruRhPnvoTDHV&#10;7sIbOm9DIWII+xQVmBDqVEqfG7Loe64mjtzRNRZDhE0hdYOXGG4rOUiSV2mx5NhgsKbMUP69/bEK&#10;Rl/Zp7l9PNMhWZ6WK+xPNtkxKPX02C7eQARqw7/4z73Wcf7LEO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R+7EAAAA3AAAAA8AAAAAAAAAAAAAAAAAmAIAAGRycy9k&#10;b3ducmV2LnhtbFBLBQYAAAAABAAEAPUAAACJAwAAAAA=&#10;" path="m10,96r57,29l115,96,125,86r9,-57l115,,67,,19,29,10,67,,86,10,96e" filled="f" strokeweight="0">
                    <v:path arrowok="t" o:connecttype="custom" o:connectlocs="10,96;67,125;115,96;125,86;134,29;115,0;67,0;19,29;10,67;0,86;10,96" o:connectangles="0,0,0,0,0,0,0,0,0,0,0"/>
                  </v:shape>
                  <v:shape id="Freeform 156" o:spid="_x0000_s1161" style="position:absolute;left:3172;top:4882;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LnMEA&#10;AADcAAAADwAAAGRycy9kb3ducmV2LnhtbERPzYrCMBC+L/gOYQQvi6bqKlqNIsKCHvZg9QGGZmyL&#10;yaQ0Ues+vREEb/Px/c5y3VojbtT4yrGC4SABQZw7XXGh4HT87c9A+ICs0TgmBQ/ysF51vpaYanfn&#10;A92yUIgYwj5FBWUIdSqlz0uy6AeuJo7c2TUWQ4RNIXWD9xhujRwlyVRarDg2lFjTtqT8kl2tgt1Y&#10;Zkmd6erburn5O56G//O9UarXbTcLEIHa8BG/3Tsd509+4PVMvE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p9y5zBAAAA3AAAAA8AAAAAAAAAAAAAAAAAmAIAAGRycy9kb3du&#10;cmV2LnhtbFBLBQYAAAAABAAEAPUAAACGAwAAAAA=&#10;" path="m96,105l115,86,125,38,96,9,38,,,38,,86r38,38l96,105xe" fillcolor="#00cfff" stroked="f">
                    <v:path arrowok="t" o:connecttype="custom" o:connectlocs="96,105;115,86;125,38;96,9;38,0;0,38;0,86;38,124;96,105" o:connectangles="0,0,0,0,0,0,0,0,0"/>
                  </v:shape>
                  <v:shape id="Freeform 157" o:spid="_x0000_s1162" style="position:absolute;left:3172;top:4882;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U88IA&#10;AADcAAAADwAAAGRycy9kb3ducmV2LnhtbERP32vCMBB+H+x/CDfY20wntIxqlDFQtjfrRPDtaG5N&#10;SXMpTaa1f/0yEHy7j+/nLdej68SZhtB6VvA6y0AQ11633Cg4fG9e3kCEiKyx80wKrhRgvXp8WGKp&#10;/YUrOu9jI1IIhxIVmBj7UspQG3IYZr4nTtyPHxzGBIdG6gEvKdx1cp5lhXTYcmow2NOHodruf50C&#10;u23s5LrT0e7Y4nH7VbXFZJR6fhrfFyAijfEuvrk/dZqf5/D/TLp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BTzwgAAANwAAAAPAAAAAAAAAAAAAAAAAJgCAABkcnMvZG93&#10;bnJldi54bWxQSwUGAAAAAAQABAD1AAAAhwMAAAAA&#10;" path="m96,105l115,86,125,38,96,9,38,,,38,,86r38,38l96,105e" filled="f" strokeweight="0">
                    <v:path arrowok="t" o:connecttype="custom" o:connectlocs="96,105;115,86;125,38;96,9;38,0;0,38;0,86;38,124;96,105" o:connectangles="0,0,0,0,0,0,0,0,0"/>
                  </v:shape>
                  <v:shape id="Freeform 158" o:spid="_x0000_s1163" style="position:absolute;left:3172;top:4474;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wcMEA&#10;AADcAAAADwAAAGRycy9kb3ducmV2LnhtbERPzYrCMBC+C75DGGEvYlOVFa2NIoKghz1s9QGGZmyL&#10;yaQ0Ubv79BtB2Nt8fL+Tb3trxIM63zhWME1SEMSl0w1XCi7nw2QJwgdkjcYxKfghD9vNcJBjpt2T&#10;v+lRhErEEPYZKqhDaDMpfVmTRZ+4ljhyV9dZDBF2ldQdPmO4NXKWpgtpseHYUGNL+5rKW3G3Co5z&#10;WaRtoZuxdSvzdb5Mf1cno9THqN+tQQTqw7/47T7qOP9zAa9n4gV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j8HDBAAAA3AAAAA8AAAAAAAAAAAAAAAAAmAIAAGRycy9kb3du&#10;cmV2LnhtbFBLBQYAAAAABAAEAPUAAACGAwAAAAA=&#10;" path="m96,105r9,-19l125,38,96,9,38,,,38,10,86r28,38l96,105xe" fillcolor="#00cfff" stroked="f">
                    <v:path arrowok="t" o:connecttype="custom" o:connectlocs="96,105;105,86;125,38;96,9;38,0;0,38;10,86;38,124;96,105" o:connectangles="0,0,0,0,0,0,0,0,0"/>
                  </v:shape>
                  <v:shape id="Freeform 159" o:spid="_x0000_s1164" style="position:absolute;left:3172;top:4474;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YvH8IA&#10;AADcAAAADwAAAGRycy9kb3ducmV2LnhtbERPyWrDMBC9B/oPYgq5JXIDSYsbJZRCTHvLUgy9DdbU&#10;MrJGxlIdN18fBQK9zeOts96OrhUD9aHxrOBpnoEgrrxuuFbwddrNXkCEiKyx9UwK/ijAdvMwWWOu&#10;/ZkPNBxjLVIIhxwVmBi7XMpQGXIY5r4jTtyP7x3GBPta6h7PKdy1cpFlK+mw4dRgsKN3Q5U9/joF&#10;tqjtxbXfpd2zxbL4PDSri1Fq+ji+vYKINMZ/8d39odP85TPcnkkX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9i8fwgAAANwAAAAPAAAAAAAAAAAAAAAAAJgCAABkcnMvZG93&#10;bnJldi54bWxQSwUGAAAAAAQABAD1AAAAhwMAAAAA&#10;" path="m96,105r9,-19l125,38,96,9,38,,,38,10,86r28,38l96,105e" filled="f" strokeweight="0">
                    <v:path arrowok="t" o:connecttype="custom" o:connectlocs="96,105;105,86;125,38;96,9;38,0;0,38;10,86;38,124;96,105" o:connectangles="0,0,0,0,0,0,0,0,0"/>
                  </v:shape>
                  <v:shape id="Freeform 160" o:spid="_x0000_s1165" style="position:absolute;left:3325;top:4670;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qOsMA&#10;AADcAAAADwAAAGRycy9kb3ducmV2LnhtbESPT2sCQQzF74V+hyGF3uqsRUW2jtIWClJ68U/vYSfu&#10;LO4ky85UVz99cxC85ZH3e3lZrIbYmhP1qRF2MB4VYIgr8Q3XDva7r5c5mJSRPbbC5OBCCVbLx4cF&#10;ll7OvKHTNtdGQziV6CDk3JXWpipQxDSSjlh3B+kjZpV9bX2PZw2PrX0tipmN2LBeCNjRZ6DquP2L&#10;DlIxU8pOxh/X4fdy/f4RaYI49/w0vL+ByTTku/lGr73Wn2pbfUYns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qOsMAAADcAAAADwAAAAAAAAAAAAAAAACYAgAAZHJzL2Rv&#10;d25yZXYueG1sUEsFBgAAAAAEAAQA9QAAAIgDAAAAAA==&#10;" path="m87,106l96,96,125,48,87,5,39,,,48,10,96r29,29l87,106xe" fillcolor="#00cfff" stroked="f">
                    <v:path arrowok="t" o:connecttype="custom" o:connectlocs="87,106;96,96;125,48;87,5;39,0;0,48;10,96;39,125;87,106" o:connectangles="0,0,0,0,0,0,0,0,0"/>
                  </v:shape>
                  <v:shape id="Freeform 161" o:spid="_x0000_s1166" style="position:absolute;left:3325;top:4670;width:125;height:125;visibility:visible;mso-wrap-style:square;v-text-anchor:top" coordsize="12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WUIMEA&#10;AADcAAAADwAAAGRycy9kb3ducmV2LnhtbERPS4vCMBC+C/6HMMLeNFVwdatRlgXR04pW1uvQTB/a&#10;TEoTa/ffG0HwNh/fc5brzlSipcaVlhWMRxEI4tTqknMFp2QznINwHlljZZkU/JOD9arfW2Ks7Z0P&#10;1B59LkIIuxgVFN7XsZQuLcigG9maOHCZbQz6AJtc6gbvIdxUchJFn9JgyaGhwJp+Ckqvx5tRYNvb&#10;tTsnmf6buUm2/d22l122V+pj0H0vQHjq/Fv8cu90mD/9gucz4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VlCDBAAAA3AAAAA8AAAAAAAAAAAAAAAAAmAIAAGRycy9kb3du&#10;cmV2LnhtbFBLBQYAAAAABAAEAPUAAACGAwAAAAA=&#10;" path="m87,106l96,96,125,48,87,5,39,,,48,10,96r29,29l87,106e" filled="f" strokeweight="0">
                    <v:path arrowok="t" o:connecttype="custom" o:connectlocs="87,106;96,96;125,48;87,5;39,0;0,48;10,96;39,125;87,106" o:connectangles="0,0,0,0,0,0,0,0,0"/>
                  </v:shape>
                  <v:shape id="Freeform 162" o:spid="_x0000_s1167" style="position:absolute;left:5199;top:3941;width:139;height:149;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sZPsUA&#10;AADcAAAADwAAAGRycy9kb3ducmV2LnhtbESPT2sCQQzF7wW/wxDBW521UClbRxGl0oM9+Ke0x7AT&#10;dxd3MstO1LWfvjkUekt4L+/9Mlv0oTFX6lId2cFknIEhLqKvuXRwPLw9voBJguyxiUwO7pRgMR88&#10;zDD38cY7uu6lNBrCKUcHlUibW5uKigKmcWyJVTvFLqDo2pXWd3jT8NDYpyyb2oA1a0OFLa0qKs77&#10;S3BwtqvvtW02X593OXDYRXn+2X44Nxr2y1cwQr38m/+u373iTxVfn9EJ7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xk+xQAAANwAAAAPAAAAAAAAAAAAAAAAAJgCAABkcnMv&#10;ZG93bnJldi54bWxQSwUGAAAAAAQABAD1AAAAigMAAAAA&#10;" path="m129,91l139,67,129,57,91,19,81,,62,19,33,38,,67r33,34l52,120r29,29l110,120,129,91xe" fillcolor="#40ffcf" stroked="f">
                    <v:path arrowok="t" o:connecttype="custom" o:connectlocs="129,91;139,67;129,57;91,19;81,0;62,19;33,38;0,67;33,101;52,120;81,149;110,120;129,91" o:connectangles="0,0,0,0,0,0,0,0,0,0,0,0,0"/>
                  </v:shape>
                  <v:shape id="Freeform 163" o:spid="_x0000_s1168" style="position:absolute;left:5199;top:3941;width:139;height:149;visibility:visible;mso-wrap-style:square;v-text-anchor:top" coordsize="13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nhwMMA&#10;AADcAAAADwAAAGRycy9kb3ducmV2LnhtbERP22oCMRB9L/gPYQRfRLNa0LI1Si0qgqBU7fu4mb3Y&#10;zWS7ibr9eyMIfZvDuc5k1phSXKl2hWUFg34EgjixuuBMwfGw7L2BcB5ZY2mZFPyRg9m09TLBWNsb&#10;f9F17zMRQtjFqCD3voqldElOBl3fVsSBS21t0AdYZ1LXeAvhppTDKBpJgwWHhhwr+swp+dlfjII5&#10;rdLz5tvuTvNf/bpajLfr9NBVqtNuPt5BeGr8v/jpXuswfzSAxzPhAj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nhwMMAAADcAAAADwAAAAAAAAAAAAAAAACYAgAAZHJzL2Rv&#10;d25yZXYueG1sUEsFBgAAAAAEAAQA9QAAAIgDAAAAAA==&#10;" path="m129,91l139,67,129,57,91,19,81,,62,19,33,38,,67r33,34l52,120r29,29l110,120,129,91e" filled="f" strokeweight="0">
                    <v:path arrowok="t" o:connecttype="custom" o:connectlocs="129,91;139,67;129,57;91,19;81,0;62,19;33,38;0,67;33,101;52,120;81,149;110,120;129,91" o:connectangles="0,0,0,0,0,0,0,0,0,0,0,0,0"/>
                  </v:shape>
                  <v:shape id="Freeform 164" o:spid="_x0000_s1169" style="position:absolute;left:1682;top:3149;width:86;height:173;visibility:visible;mso-wrap-style:square;v-text-anchor:top" coordsize="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iNMcA&#10;AADcAAAADwAAAGRycy9kb3ducmV2LnhtbESPQWvCQBCF7wX/wzKFXopuTFuR6CpaKBTxYNWLtzE7&#10;ZkOzszG7NfHfu4LQ2wzvzfveTOedrcSFGl86VjAcJCCIc6dLLhTsd1/9MQgfkDVWjknBlTzMZ72n&#10;KWbatfxDl20oRAxhn6ECE0KdSelzQxb9wNXEUTu5xmKIa1NI3WAbw20l0yQZSYslR4LBmj4N5b/b&#10;Pxu57frjsHhblWdrNsdVel6+v26WSr08d4sJiEBd+Dc/rr91rD9K4f5MnE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j4jTHAAAA3AAAAA8AAAAAAAAAAAAAAAAAmAIAAGRy&#10;cy9kb3ducmV2LnhtbFBLBQYAAAAABAAEAPUAAACMAwAAAAA=&#10;" path="m19,163r48,10l86,153,76,105r,-48l76,9,67,r,9l19,38,9,57,,105r9,48l19,163xe" fillcolor="#ffdf00" stroked="f">
                    <v:path arrowok="t" o:connecttype="custom" o:connectlocs="19,163;67,173;86,153;76,105;76,57;76,9;67,0;67,9;19,38;9,57;0,105;9,153;19,163" o:connectangles="0,0,0,0,0,0,0,0,0,0,0,0,0"/>
                  </v:shape>
                  <v:shape id="Freeform 165" o:spid="_x0000_s1170" style="position:absolute;left:1682;top:3149;width:86;height:173;visibility:visible;mso-wrap-style:square;v-text-anchor:top" coordsize="86,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FL9MMA&#10;AADcAAAADwAAAGRycy9kb3ducmV2LnhtbERPS0sDMRC+C/6HMEJvNqtuX2vTUgTFgxdrKT1ON7Ob&#10;xc1kSdLt9t8bodDbfHzPWa4H24qefGgcK3gaZyCIS6cbrhXsft4f5yBCRNbYOiYFFwqwXt3fLbHQ&#10;7szf1G9jLVIIhwIVmBi7QspQGrIYxq4jTlzlvMWYoK+l9nhO4baVz1k2lRYbTg0GO3ozVP5uT1ZB&#10;vrn0XwdTL3K//6BJdpxVeXVUavQwbF5BRBriTXx1f+o0f/oC/8+k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FL9MMAAADcAAAADwAAAAAAAAAAAAAAAACYAgAAZHJzL2Rv&#10;d25yZXYueG1sUEsFBgAAAAAEAAQA9QAAAIgDAAAAAA==&#10;" path="m19,163r48,10l86,153,76,105r,-48l76,9,67,r,9l19,38,9,57,,105r9,48l19,163e" filled="f" strokeweight="0">
                    <v:path arrowok="t" o:connecttype="custom" o:connectlocs="19,163;67,173;86,153;76,105;76,57;76,9;67,0;67,9;19,38;9,57;0,105;9,153;19,163" o:connectangles="0,0,0,0,0,0,0,0,0,0,0,0,0"/>
                  </v:shape>
                  <v:shape id="Freeform 166" o:spid="_x0000_s1171" style="position:absolute;left:2966;top:5275;width:115;height:139;visibility:visible;mso-wrap-style:square;v-text-anchor:top" coordsize="11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4lj8IA&#10;AADcAAAADwAAAGRycy9kb3ducmV2LnhtbERPS2vCQBC+F/wPywje6qalpBJdpRQsPQja6MHjkB2T&#10;YHY27G7z+PeuIHibj+85q81gGtGR87VlBW/zBARxYXXNpYLTcfu6AOEDssbGMikYycNmPXlZYaZt&#10;z3/U5aEUMYR9hgqqENpMSl9UZNDPbUscuYt1BkOErpTaYR/DTSPfkySVBmuODRW29F1Rcc3/jYIk&#10;p599Ohb2sBu78/HzVPduOyo1mw5fSxCBhvAUP9y/Os5PP+D+TLxA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iWPwgAAANwAAAAPAAAAAAAAAAAAAAAAAJgCAABkcnMvZG93&#10;bnJldi54bWxQSwUGAAAAAAQABAD1AAAAhwMAAAAA&#10;" path="m48,139l96,120r19,-19l105,39,96,34,48,,,39r,62l48,139xe" fillcolor="#40ffcf" stroked="f">
                    <v:path arrowok="t" o:connecttype="custom" o:connectlocs="48,139;96,120;115,101;105,39;96,34;48,0;0,39;0,101;48,139" o:connectangles="0,0,0,0,0,0,0,0,0"/>
                  </v:shape>
                  <v:shape id="Freeform 167" o:spid="_x0000_s1172" style="position:absolute;left:2966;top:5275;width:115;height:139;visibility:visible;mso-wrap-style:square;v-text-anchor:top" coordsize="115,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0ZXcIA&#10;AADcAAAADwAAAGRycy9kb3ducmV2LnhtbERPS2vCQBC+C/0PyxR6043WhJK6ShGk3qSxuQ/ZaRLN&#10;zqbZbR7++m6h4G0+vudsdqNpRE+dqy0rWC4iEMSF1TWXCj7Ph/kLCOeRNTaWScFEDnbbh9kGU20H&#10;/qA+86UIIexSVFB536ZSuqIig25hW+LAfdnOoA+wK6XucAjhppGrKEqkwZpDQ4Ut7SsqrtmPURB/&#10;96c8e6/d+XlNlyk/3HTsL0o9PY5vryA8jf4u/ncfdZifxP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bRldwgAAANwAAAAPAAAAAAAAAAAAAAAAAJgCAABkcnMvZG93&#10;bnJldi54bWxQSwUGAAAAAAQABAD1AAAAhwMAAAAA&#10;" path="m48,139l96,120r19,-19l105,39,96,34,48,,,39r,62l48,139e" filled="f" strokeweight="0">
                    <v:path arrowok="t" o:connecttype="custom" o:connectlocs="48,139;96,120;115,101;105,39;96,34;48,0;0,39;0,101;48,139" o:connectangles="0,0,0,0,0,0,0,0,0"/>
                  </v:shape>
                  <v:shape id="Freeform 168" o:spid="_x0000_s1173" style="position:absolute;left:2223;top:4445;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AUcEA&#10;AADcAAAADwAAAGRycy9kb3ducmV2LnhtbERPTYvCMBC9C/6HMII3TVe0rF2jVKHgxYNuQY9DM9uW&#10;bSalibX+e7Ow4G0e73M2u8E0oqfO1ZYVfMwjEMSF1TWXCvLvbPYJwnlkjY1lUvAkB7vteLTBRNsH&#10;n6m/+FKEEHYJKqi8bxMpXVGRQTe3LXHgfmxn0AfYlVJ3+AjhppGLKIqlwZpDQ4UtHSoqfi93o6DP&#10;0vK6XNv82WSUutNtdVvuV0pNJ0P6BcLT4N/if/dRh/lxDH/Ph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nwFHBAAAA3AAAAA8AAAAAAAAAAAAAAAAAmAIAAGRycy9kb3du&#10;cmV2LnhtbFBLBQYAAAAABAAEAPUAAACGAwAAAAA=&#10;" path="m29,96r57,9l115,67,106,19,86,,29,,19,19,,67,29,96xe" fillcolor="#00cfff" stroked="f">
                    <v:path arrowok="t" o:connecttype="custom" o:connectlocs="29,96;86,105;115,67;106,19;86,0;29,0;19,19;0,67;29,96" o:connectangles="0,0,0,0,0,0,0,0,0"/>
                  </v:shape>
                  <v:shape id="Freeform 169" o:spid="_x0000_s1174" style="position:absolute;left:2223;top:4445;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RPsMA&#10;AADcAAAADwAAAGRycy9kb3ducmV2LnhtbERPS2vCQBC+F/wPywi91Y0tpDZ1FRUkXkoxCr1Os2MS&#10;zM6m2c3Df98tFLzNx/ec5Xo0teipdZVlBfNZBII4t7riQsH5tH9agHAeWWNtmRTcyMF6NXlYYqLt&#10;wEfqM1+IEMIuQQWl900ipctLMuhmtiEO3MW2Bn2AbSF1i0MIN7V8jqJYGqw4NJTY0K6k/Jp1RsHL&#10;Nr2c9fj5luOPPvbpB39n3ZdSj9Nx8w7C0+jv4n/3QYf58Sv8PRMu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RPsMAAADcAAAADwAAAAAAAAAAAAAAAACYAgAAZHJzL2Rv&#10;d25yZXYueG1sUEsFBgAAAAAEAAQA9QAAAIgDAAAAAA==&#10;" path="m29,96r57,9l115,67,106,19,86,,29,,19,19,,67,29,96e" filled="f" strokeweight="0">
                    <v:path arrowok="t" o:connecttype="custom" o:connectlocs="29,96;86,105;115,67;106,19;86,0;29,0;19,19;0,67;29,96" o:connectangles="0,0,0,0,0,0,0,0,0"/>
                  </v:shape>
                  <v:shape id="Freeform 170" o:spid="_x0000_s1175" style="position:absolute;left:2405;top:5386;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wLJMUA&#10;AADcAAAADwAAAGRycy9kb3ducmV2LnhtbESPQWvDMAyF74P+B6PBLmNxukFY0rqlDArZYYel/QEi&#10;VpMwWw6x16b99dVhsJvEe3rv03o7e6fONMUhsIFlloMiboMduDNwPOxf3kHFhGzRBSYDV4qw3Swe&#10;1ljZcOFvOjepUxLCsUIDfUpjpXVse/IYszASi3YKk8ck69RpO+FFwr3Tr3leaI8DS0OPI3301P40&#10;v95A/aabfGzs8OxD6b4Ox+Wt/HTGPD3OuxWoRHP6N/9d11bwC6GVZ2QCv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XAskxQAAANwAAAAPAAAAAAAAAAAAAAAAAJgCAABkcnMv&#10;ZG93bnJldi54bWxQSwUGAAAAAAQABAD1AAAAigMAAAAA&#10;" path="m48,124l87,86,106,67,125,38,106,19,48,,,38,19,86r29,38xe" fillcolor="#00cfff" stroked="f">
                    <v:path arrowok="t" o:connecttype="custom" o:connectlocs="48,124;87,86;106,67;125,38;106,19;48,0;0,38;19,86;48,124" o:connectangles="0,0,0,0,0,0,0,0,0"/>
                  </v:shape>
                  <v:shape id="Freeform 171" o:spid="_x0000_s1176" style="position:absolute;left:2405;top:5386;width:125;height:124;visibility:visible;mso-wrap-style:square;v-text-anchor:top" coordsize="125,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nUS8IA&#10;AADcAAAADwAAAGRycy9kb3ducmV2LnhtbERPTWvCQBC9F/wPywi91Y09hDa6CSIoequ2CL0N2TEb&#10;NjsbsltN/fXdguBtHu9zltXoOnGhIbSeFcxnGQji2uuWGwVfn5uXNxAhImvsPJOCXwpQlZOnJRba&#10;X/lAl2NsRArhUKACE2NfSBlqQw7DzPfEiTv7wWFMcGikHvCawl0nX7Mslw5bTg0Ge1obqu3xxymw&#10;28beXPd9sh9s8bTdH9r8ZpR6no6rBYhIY3yI7+6dTvPzd/h/Jl0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SdRLwgAAANwAAAAPAAAAAAAAAAAAAAAAAJgCAABkcnMvZG93&#10;bnJldi54bWxQSwUGAAAAAAQABAD1AAAAhwMAAAAA&#10;" path="m48,124l87,86,106,67,125,38,106,19,48,,,38,19,86r29,38e" filled="f" strokeweight="0">
                    <v:path arrowok="t" o:connecttype="custom" o:connectlocs="48,124;87,86;106,67;125,38;106,19;48,0;0,38;19,86;48,124" o:connectangles="0,0,0,0,0,0,0,0,0"/>
                  </v:shape>
                  <v:shape id="Freeform 172" o:spid="_x0000_s1177" style="position:absolute;left:2726;top:437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trY8UA&#10;AADcAAAADwAAAGRycy9kb3ducmV2LnhtbESPQWvCQBCF7wX/wzKCt7pRtLapq8RCwEsPVUGPQ3aa&#10;BLOzIbuN8d87B6G3Gd6b975ZbwfXqJ66UHs2MJsmoIgLb2suDZyO+es7qBCRLTaeycCdAmw3o5c1&#10;ptbf+If6QyyVhHBI0UAVY5tqHYqKHIapb4lF+/WdwyhrV2rb4U3CXaPnSfKmHdYsDRW29FVRcT38&#10;OQN9npXnxYc/3ZucsvB9WV4Wu6Uxk/GQfYKKNMR/8/N6bwV/JfjyjEy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2tjxQAAANwAAAAPAAAAAAAAAAAAAAAAAJgCAABkcnMv&#10;ZG93bnJldi54bWxQSwUGAAAAAAQABAD1AAAAigMAAAAA&#10;" path="m39,105l87,96,96,86,115,38,87,9,39,,,38,10,86r29,19xe" fillcolor="#00cfff" stroked="f">
                    <v:path arrowok="t" o:connecttype="custom" o:connectlocs="39,105;87,96;96,86;115,38;87,9;39,0;0,38;10,86;39,105" o:connectangles="0,0,0,0,0,0,0,0,0"/>
                  </v:shape>
                  <v:shape id="Freeform 173" o:spid="_x0000_s1178" style="position:absolute;left:2726;top:437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N6DMMA&#10;AADcAAAADwAAAGRycy9kb3ducmV2LnhtbERPS2vCQBC+F/wPyxS81Y0Wao3ZBC0UvZRiKngds5MH&#10;zc6m2TWm/75bELzNx/ecJBtNKwbqXWNZwXwWgSAurG64UnD8en96BeE8ssbWMin4JQdZOnlIMNb2&#10;ygcacl+JEMIuRgW1910spStqMuhmtiMOXGl7gz7AvpK6x2sIN61cRNGLNNhwaKixo7eaiu/8YhQ8&#10;b3flUY+fqwJ/9GHYffA5v5yUmj6OmzUIT6O/i2/uvQ7zl3P4fyZc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N6DMMAAADcAAAADwAAAAAAAAAAAAAAAACYAgAAZHJzL2Rv&#10;d25yZXYueG1sUEsFBgAAAAAEAAQA9QAAAIgDAAAAAA==&#10;" path="m39,105l87,96,96,86,115,38,87,9,39,,,38,10,86r29,19e" filled="f" strokeweight="0">
                    <v:path arrowok="t" o:connecttype="custom" o:connectlocs="39,105;87,96;96,86;115,38;87,9;39,0;0,38;10,86;39,105" o:connectangles="0,0,0,0,0,0,0,0,0"/>
                  </v:shape>
                  <v:shape id="Freeform 174" o:spid="_x0000_s1179" style="position:absolute;left:4710;top:4042;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H3FcEA&#10;AADcAAAADwAAAGRycy9kb3ducmV2LnhtbERPS2vCQBC+F/wPyxR6azZJQSV1lVoJ9NKDj96H7JhE&#10;s7Mhu+bx77uC4G0+vuesNqNpRE+dqy0rSKIYBHFhdc2lgtMxf1+CcB5ZY2OZFEzkYLOevaww03bg&#10;PfUHX4oQwi5DBZX3bSalKyoy6CLbEgfubDuDPsCulLrDIYSbRqZxPJcGaw4NFbb0XVFxPdyMgpym&#10;j2Y3GHc7b/vkV/7tqNcXpd5ex69PEJ5G/xQ/3D86zF+kcH8mXC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B9xXBAAAA3AAAAA8AAAAAAAAAAAAAAAAAmAIAAGRycy9kb3du&#10;cmV2LnhtbFBLBQYAAAAABAAEAPUAAACGAwAAAAA=&#10;" path="m115,96l134,67r,-48l115,,67,9,58,19,19,67,,67,19,86r48,l115,96xe" fillcolor="#afff60" stroked="f">
                    <v:path arrowok="t" o:connecttype="custom" o:connectlocs="115,96;134,67;134,19;115,0;67,9;58,19;19,67;0,67;19,86;67,86;115,96" o:connectangles="0,0,0,0,0,0,0,0,0,0,0"/>
                  </v:shape>
                  <v:shape id="Freeform 175" o:spid="_x0000_s1180" style="position:absolute;left:4710;top:4042;width:134;height:96;visibility:visible;mso-wrap-style:square;v-text-anchor:top" coordsize="13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WEcEA&#10;AADcAAAADwAAAGRycy9kb3ducmV2LnhtbERPTW/CMAy9I/EfIk/aDdIxNKZCQLAJxrVl3E1j2orG&#10;qZKsLf9+mTSJm5/ep1ebwTSiI+drywpepgkI4sLqmksF36f95B2ED8gaG8uk4E4eNuvxaIWptj1n&#10;1OWhFDGEfYoKqhDaVEpfVGTQT21LHLmrdQZDhK6U2mEfw00jZ0nyJg3WHBsqbOmjouKW/xgF88M8&#10;u5b7/rM9HMO9O192Lv/KlHp+GrZLEIGG8BD/u486zl+8wt8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KFhHBAAAA3AAAAA8AAAAAAAAAAAAAAAAAmAIAAGRycy9kb3du&#10;cmV2LnhtbFBLBQYAAAAABAAEAPUAAACGAwAAAAA=&#10;" path="m115,96l134,67r,-48l115,,67,9,58,19,19,67,,67,19,86r48,l115,96e" filled="f" strokeweight="0">
                    <v:path arrowok="t" o:connecttype="custom" o:connectlocs="115,96;134,67;134,19;115,0;67,9;58,19;19,67;0,67;19,86;67,86;115,96" o:connectangles="0,0,0,0,0,0,0,0,0,0,0"/>
                  </v:shape>
                  <v:shape id="Freeform 176" o:spid="_x0000_s1181" style="position:absolute;left:5251;top:4320;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QjX8AA&#10;AADcAAAADwAAAGRycy9kb3ducmV2LnhtbERPS4vCMBC+C/6HMMJeRFOXRW01iuy6IHjygeehGdtq&#10;MylNqvXfG0HwNh/fc+bL1pTiRrUrLCsYDSMQxKnVBWcKjof/wRSE88gaS8uk4EEOlotuZ46Jtnfe&#10;0W3vMxFC2CWoIPe+SqR0aU4G3dBWxIE729qgD7DOpK7xHsJNKb+jaCwNFhwacqzoN6f0um+MAn3S&#10;jfkjoy9x1mzXfRefx4dYqa9eu5qB8NT6j/jt3ugwf/IDr2fC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QjX8AAAADcAAAADwAAAAAAAAAAAAAAAACYAgAAZHJzL2Rvd25y&#10;ZXYueG1sUEsFBgAAAAAEAAQA9QAAAIUDAAAAAA==&#10;" path="m77,125l96,96,77,58,68,48,29,,,48,,96r29,29l77,125xe" fillcolor="#afff60" stroked="f">
                    <v:path arrowok="t" o:connecttype="custom" o:connectlocs="77,125;96,96;77,58;68,48;29,0;0,48;0,96;29,125;77,125" o:connectangles="0,0,0,0,0,0,0,0,0"/>
                  </v:shape>
                  <v:shape id="Freeform 177" o:spid="_x0000_s1182" style="position:absolute;left:5251;top:4320;width:96;height:125;visibility:visible;mso-wrap-style:square;v-text-anchor:top" coordsize="96,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akMIA&#10;AADcAAAADwAAAGRycy9kb3ducmV2LnhtbERPTWvCQBC9F/wPywi91Y2CrUbXIJZCT8VaUbwN2TEb&#10;kp0N2W0S++vdQqG3ebzPWWeDrUVHrS8dK5hOEhDEudMlFwqOX29PCxA+IGusHZOCG3nINqOHNaba&#10;9fxJ3SEUIoawT1GBCaFJpfS5IYt+4hriyF1dazFE2BZSt9jHcFvLWZI8S4slxwaDDe0M5dXh2ypY&#10;2v3OV6/n2swviD83oz/wtFTqcTxsVyACDeFf/Od+13H+yxx+n4kX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BxqQwgAAANwAAAAPAAAAAAAAAAAAAAAAAJgCAABkcnMvZG93&#10;bnJldi54bWxQSwUGAAAAAAQABAD1AAAAhwMAAAAA&#10;" path="m77,125l96,96,77,58,68,48,29,,,48,,96r29,29l77,125e" filled="f" strokeweight="0">
                    <v:path arrowok="t" o:connecttype="custom" o:connectlocs="77,125;96,96;77,58;68,48;29,0;0,48;0,96;29,125;77,125" o:connectangles="0,0,0,0,0,0,0,0,0"/>
                  </v:shape>
                  <v:shape id="Freeform 178" o:spid="_x0000_s1183" style="position:absolute;left:2056;top:5654;width:119;height:96;visibility:visible;mso-wrap-style:square;v-text-anchor:top" coordsize="1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GKsMA&#10;AADcAAAADwAAAGRycy9kb3ducmV2LnhtbERPS2vCQBC+F/wPyxR6q5tqGyV1FRHEnqTGB/Q2ZKdJ&#10;anY27m41/ntXKPQ2H99zJrPONOJMzteWFbz0ExDEhdU1lwp22+XzGIQPyBoby6TgSh5m097DBDNt&#10;L7yhcx5KEUPYZ6igCqHNpPRFRQZ937bEkfu2zmCI0JVSO7zEcNPIQZKk0mDNsaHClhYVFcf81yhY&#10;fw79Pn09JT+rw1uuDTtafTmlnh67+TuIQF34F/+5P3ScP0rh/ky8QE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GKsMAAADcAAAADwAAAAAAAAAAAAAAAACYAgAAZHJzL2Rv&#10;d25yZXYueG1sUEsFBgAAAAAEAAQA9QAAAIgDAAAAAA==&#10;" path="m52,96l100,77r10,-9l119,20,100,,52,,19,20,,68,52,96xe" fillcolor="#40ffcf" stroked="f">
                    <v:path arrowok="t" o:connecttype="custom" o:connectlocs="52,96;100,77;110,68;119,20;100,0;52,0;19,20;0,68;52,96" o:connectangles="0,0,0,0,0,0,0,0,0"/>
                  </v:shape>
                  <v:shape id="Freeform 179" o:spid="_x0000_s1184" style="position:absolute;left:2056;top:5654;width:119;height:96;visibility:visible;mso-wrap-style:square;v-text-anchor:top" coordsize="11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e6acAA&#10;AADcAAAADwAAAGRycy9kb3ducmV2LnhtbERPTWsCMRC9F/wPYYTealaRKqtRVFB6bG29j5txs5hM&#10;lk3c3frrm4LgbR7vc5br3lnRUhMqzwrGowwEceF1xaWCn+/92xxEiMgarWdS8EsB1qvByxJz7Tv+&#10;ovYYS5FCOOSowMRY51KGwpDDMPI1ceIuvnEYE2xKqRvsUrizcpJl79JhxanBYE07Q8X1eHMKDva0&#10;6c/39jO7b6e1kVxuJ7ZT6nXYbxYgIvXxKX64P3SaP5vB/zPpArn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e6acAAAADcAAAADwAAAAAAAAAAAAAAAACYAgAAZHJzL2Rvd25y&#10;ZXYueG1sUEsFBgAAAAAEAAQA9QAAAIUDAAAAAA==&#10;" path="m52,96l100,77r10,-9l119,20,100,,52,,19,20,,68,52,96e" filled="f" strokeweight="0">
                    <v:path arrowok="t" o:connecttype="custom" o:connectlocs="52,96;100,77;110,68;119,20;100,0;52,0;19,20;0,68;52,96" o:connectangles="0,0,0,0,0,0,0,0,0"/>
                  </v:shape>
                  <v:shape id="Freeform 180" o:spid="_x0000_s1185" style="position:absolute;left:1682;top:383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3AsUA&#10;AADcAAAADwAAAGRycy9kb3ducmV2LnhtbESPQU/DMAyF70j8h8iTuLF0SFAoyyaYxNiRduywm9WY&#10;tlvjVEnoyr/HByRutt7ze5+X68n1aqQQO88GFvMMFHHtbceNgc/92+0jqJiQLfaeycAPRVivrq+W&#10;WFh/4ZLGKjVKQjgWaKBNaSi0jnVLDuPcD8SiffngMMkaGm0DXiTc9fouyx60w46locWBNi3V5+rb&#10;Gdg+nUo39u9lHra71021Px4+8ntjbmbTyzOoRFP6N/9d76zg50Irz8gE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DncCxQAAANwAAAAPAAAAAAAAAAAAAAAAAJgCAABkcnMv&#10;ZG93bnJldi54bWxQSwUGAAAAAAQABAD1AAAAigMAAAAA&#10;" path="m19,106r48,9l115,77,96,19,67,,48,19,19,48,,77r19,29xe" fillcolor="#40ffcf" stroked="f">
                    <v:path arrowok="t" o:connecttype="custom" o:connectlocs="19,106;67,115;115,77;96,19;67,0;48,19;19,48;0,77;19,106" o:connectangles="0,0,0,0,0,0,0,0,0"/>
                  </v:shape>
                  <v:shape id="Freeform 181" o:spid="_x0000_s1186" style="position:absolute;left:1682;top:3835;width:115;height:115;visibility:visible;mso-wrap-style:square;v-text-anchor:top" coordsize="11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pg9cIA&#10;AADcAAAADwAAAGRycy9kb3ducmV2LnhtbERPTWvCQBC9F/oflil4azaKtBpdpRQEC1VIFPQ4Zsck&#10;mJ0N2dWk/94VCt7m8T5nvuxNLW7UusqygmEUgyDOra64ULDfrd4nIJxH1lhbJgV/5GC5eH2ZY6Jt&#10;xyndMl+IEMIuQQWl900ipctLMugi2xAH7mxbgz7AtpC6xS6Em1qO4vhDGqw4NJTY0HdJ+SW7GgXb&#10;tOPjOs1+D4Zxc8JxM+73P0oN3vqvGQhPvX+K/91rHeZ/TuHxTLh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mD1wgAAANwAAAAPAAAAAAAAAAAAAAAAAJgCAABkcnMvZG93&#10;bnJldi54bWxQSwUGAAAAAAQABAD1AAAAhwMAAAAA&#10;" path="m19,106r48,9l115,77,96,19,67,,48,19,19,48,,77r19,29e" filled="f" strokeweight="0">
                    <v:path arrowok="t" o:connecttype="custom" o:connectlocs="19,106;67,115;115,77;96,19;67,0;48,19;19,48;0,77;19,106" o:connectangles="0,0,0,0,0,0,0,0,0"/>
                  </v:shape>
                  <v:shape id="Freeform 182" o:spid="_x0000_s1187" style="position:absolute;left:4930;top:413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HcYMQA&#10;AADcAAAADwAAAGRycy9kb3ducmV2LnhtbESPwWrDQAxE74X+w6JCLqWR20NwnWxCKISml0DcfoDw&#10;KraJV+t6t47z99UhkJvEjGaeVpvJd2bkIbZBLLzOMzAsVXCt1BZ+vncvOZiYSBx1QdjClSNs1o8P&#10;KypcuMiRxzLVRkMkFmShSakvEGPVsKc4Dz2LaqcweEq6DjW6gS4a7jt8y7IFempFGxrq+aPh6lz+&#10;eQu4eMbD4XO3x5CO72X39Zu7kaydPU3bJZjEU7qbb9d7p/i54uszOg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B3GDEAAAA3AAAAA8AAAAAAAAAAAAAAAAAmAIAAGRycy9k&#10;b3ducmV2LnhtbFBLBQYAAAAABAAEAPUAAACJAwAAAAA=&#10;" path="m96,96l115,76,96,38,77,28,48,,10,28,,76r48,29l96,96xe" fillcolor="#40ffcf" stroked="f">
                    <v:path arrowok="t" o:connecttype="custom" o:connectlocs="96,96;115,76;96,38;77,28;48,0;10,28;0,76;48,105;96,96" o:connectangles="0,0,0,0,0,0,0,0,0"/>
                  </v:shape>
                  <v:shape id="Freeform 183" o:spid="_x0000_s1188" style="position:absolute;left:4930;top:4138;width:115;height:105;visibility:visible;mso-wrap-style:square;v-text-anchor:top" coordsize="115,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YKK8MA&#10;AADcAAAADwAAAGRycy9kb3ducmV2LnhtbERPTWvCQBC9F/oflil4azapUDRmDa1Q7KUUY8DrmB2T&#10;YHY2ZteY/vtuoeBtHu9zsnwynRhpcK1lBUkUgyCurG65VlDuP54XIJxH1thZJgU/5CBfPz5kmGp7&#10;4x2Nha9FCGGXooLG+z6V0lUNGXSR7YkDd7KDQR/gUEs94C2Em06+xPGrNNhyaGiwp01D1bm4GgXz&#10;9+2p1NP3ssKL3o3bLz4W14NSs6fpbQXC0+Tv4n/3pw7zFwn8PRMu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YKK8MAAADcAAAADwAAAAAAAAAAAAAAAACYAgAAZHJzL2Rv&#10;d25yZXYueG1sUEsFBgAAAAAEAAQA9QAAAIgDAAAAAA==&#10;" path="m96,96l115,76,96,38,77,28,48,,10,28,,76r48,29l96,96e" filled="f" strokeweight="0">
                    <v:path arrowok="t" o:connecttype="custom" o:connectlocs="96,96;115,76;96,38;77,28;48,0;10,28;0,76;48,105;96,96" o:connectangles="0,0,0,0,0,0,0,0,0"/>
                  </v:shape>
                  <v:shape id="Freeform 184" o:spid="_x0000_s1189" style="position:absolute;left:2065;top:527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UysEA&#10;AADcAAAADwAAAGRycy9kb3ducmV2LnhtbERPzYrCMBC+C/sOYRa8iKZbcdFqlGVREW/WfYChGdti&#10;MilNVqtPbwTB23x8v7NYddaIC7W+dqzga5SAIC6crrlU8HfcDKcgfEDWaByTght5WC0/egvMtLvy&#10;gS55KEUMYZ+hgiqEJpPSFxVZ9CPXEEfu5FqLIcK2lLrFawy3RqZJ8i0t1hwbKmzot6LinP9bBY0x&#10;g/XE3mez7a04bpL9ODXrsVL9z+5nDiJQF97il3un4/xpCs9n4gV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PlMrBAAAA3AAAAA8AAAAAAAAAAAAAAAAAmAIAAGRycy9kb3du&#10;cmV2LnhtbFBLBQYAAAAABAAEAPUAAACGAwAAAAA=&#10;" path="m43,120l72,101,91,82,120,39,91,24,43,,,39r19,62l43,120xe" fillcolor="#00cfff" stroked="f">
                    <v:path arrowok="t" o:connecttype="custom" o:connectlocs="43,120;72,101;91,82;120,39;91,24;43,0;0,39;19,101;43,120" o:connectangles="0,0,0,0,0,0,0,0,0"/>
                  </v:shape>
                  <v:shape id="Freeform 185" o:spid="_x0000_s1190" style="position:absolute;left:2065;top:5275;width:120;height:120;visibility:visible;mso-wrap-style:square;v-text-anchor:top" coordsize="12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q8QA&#10;AADcAAAADwAAAGRycy9kb3ducmV2LnhtbERPS2vCQBC+F/oflil4qxtTKBJdRaWheqjgA/Q4ZCcP&#10;zM6m2TWm/nq3UOhtPr7nTOe9qUVHrassKxgNIxDEmdUVFwqOh/R1DMJ5ZI21ZVLwQw7ms+enKSba&#10;3nhH3d4XIoSwS1BB6X2TSOmykgy6oW2IA5fb1qAPsC2kbvEWwk0t4yh6lwYrDg0lNrQqKbvsr0bB&#10;abXM71/fH+f7Lh19xtu4SzeYKzV46RcTEJ56/y/+c691mD9+g99nwgV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gVKvEAAAA3AAAAA8AAAAAAAAAAAAAAAAAmAIAAGRycy9k&#10;b3ducmV2LnhtbFBLBQYAAAAABAAEAPUAAACJAwAAAAA=&#10;" path="m43,120l72,101,91,82,120,39,91,24,43,,,39r19,62l43,120e" filled="f" strokeweight="0">
                    <v:path arrowok="t" o:connecttype="custom" o:connectlocs="43,120;72,101;91,82;120,39;91,24;43,0;0,39;19,101;43,120" o:connectangles="0,0,0,0,0,0,0,0,0"/>
                  </v:shape>
                  <v:shape id="Freeform 186" o:spid="_x0000_s1191" style="position:absolute;left:2918;top:4426;width:105;height:115;visibility:visible;mso-wrap-style:square;v-text-anchor:top" coordsize="10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Z18EA&#10;AADcAAAADwAAAGRycy9kb3ducmV2LnhtbERPS4vCMBC+C/sfwizsTVNlFbcaRRYEvQg+LnsbmmlT&#10;bSYlyWr990YQvM3H95z5srONuJIPtWMFw0EGgrhwuuZKwem47k9BhIissXFMCu4UYLn46M0x1+7G&#10;e7oeYiVSCIccFZgY21zKUBiyGAauJU5c6bzFmKCvpPZ4S+G2kaMsm0iLNacGgy39Giouh3+rQDZ+&#10;XOxGq235V54w/Jj9eWI6pb4+u9UMRKQuvsUv90an+dNveD6TLp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ZWdfBAAAA3AAAAA8AAAAAAAAAAAAAAAAAmAIAAGRycy9kb3du&#10;cmV2LnhtbFBLBQYAAAAABAAEAPUAAACGAwAAAAA=&#10;" path="m38,115l86,86,96,57r9,-19l96,28,38,,,38,10,86r28,29xe" fillcolor="#00cfff" stroked="f">
                    <v:path arrowok="t" o:connecttype="custom" o:connectlocs="38,115;86,86;96,57;105,38;96,28;38,0;0,38;10,86;38,115" o:connectangles="0,0,0,0,0,0,0,0,0"/>
                  </v:shape>
                  <v:shape id="Freeform 187" o:spid="_x0000_s1192" style="position:absolute;left:2918;top:4426;width:105;height:115;visibility:visible;mso-wrap-style:square;v-text-anchor:top" coordsize="105,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4uJ78A&#10;AADcAAAADwAAAGRycy9kb3ducmV2LnhtbERPTYvCMBC9L/gfwgje1tSCUqpRFkFUEGS1eJ5tZtuy&#10;zaQkUeu/N4Kwt3m8z1msetOKGznfWFYwGScgiEurG64UFOfNZwbCB2SNrWVS8CAPq+XgY4G5tnf+&#10;ptspVCKGsM9RQR1Cl0vpy5oM+rHtiCP3a53BEKGrpHZ4j+GmlWmSzKTBhmNDjR2tayr/TlejwKVY&#10;WvZbLOSld/vseEh/pgelRsP+aw4iUB/+xW/3Tsf52RRez8QL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zi4nvwAAANwAAAAPAAAAAAAAAAAAAAAAAJgCAABkcnMvZG93bnJl&#10;di54bWxQSwUGAAAAAAQABAD1AAAAhAMAAAAA&#10;" path="m38,115l86,86,96,57r9,-19l96,28,38,,,38,10,86r28,29e" filled="f" strokeweight="0">
                    <v:path arrowok="t" o:connecttype="custom" o:connectlocs="38,115;86,86;96,57;105,38;96,28;38,0;0,38;10,86;38,115" o:connectangles="0,0,0,0,0,0,0,0,0"/>
                  </v:shape>
                  <v:shape id="Freeform 188" o:spid="_x0000_s1193" style="position:absolute;left:5232;top:4512;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4MMA&#10;AADcAAAADwAAAGRycy9kb3ducmV2LnhtbERPS2vCQBC+F/oflil4qxt7kJC6igotRaRFrQdvQ3ZM&#10;gtnZkB3z+PfdQqG3+fies1gNrlYdtaHybGA2TUAR595WXBj4Pr09p6CCIFusPZOBkQKslo8PC8ys&#10;7/lA3VEKFUM4ZGigFGkyrUNeksMw9Q1x5K6+dSgRtoW2LfYx3NX6JUnm2mHFsaHEhrYl5bfj3RmQ&#10;9H03njdfDR7ceO4+Zb2/5L0xk6dh/QpKaJB/8Z/7w8b56Rx+n4kX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c4MMAAADcAAAADwAAAAAAAAAAAAAAAACYAgAAZHJzL2Rv&#10;d25yZXYueG1sUEsFBgAAAAAEAAQA9QAAAIgDAAAAAA==&#10;" path="m48,149l87,106r,-58l48,,,48r19,58l48,149xe" fillcolor="#afff60" stroked="f">
                    <v:path arrowok="t" o:connecttype="custom" o:connectlocs="48,149;87,106;87,48;48,0;0,48;19,106;48,149" o:connectangles="0,0,0,0,0,0,0"/>
                  </v:shape>
                  <v:shape id="Freeform 189" o:spid="_x0000_s1194" style="position:absolute;left:5232;top:4512;width:87;height:149;visibility:visible;mso-wrap-style:square;v-text-anchor:top" coordsize="87,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8SsIA&#10;AADcAAAADwAAAGRycy9kb3ducmV2LnhtbERP3WrCMBS+F/YO4Qx2p+kc01obRWSDgQyx+gCH5rQp&#10;Niddk2l9+0UYeHc+vt+Trwfbigv1vnGs4HWSgCAunW64VnA6fo5TED4ga2wdk4IbeVivnkY5Ztpd&#10;+UCXItQihrDPUIEJocuk9KUhi37iOuLIVa63GCLsa6l7vMZw28ppksykxYZjg8GOtobKc/FrFaS7&#10;8m0wC36v99OfRXX8+MZboZV6eR42SxCBhvAQ/7u/dJyfzuH+TLx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HxKwgAAANwAAAAPAAAAAAAAAAAAAAAAAJgCAABkcnMvZG93&#10;bnJldi54bWxQSwUGAAAAAAQABAD1AAAAhwMAAAAA&#10;" path="m48,149l87,106r,-58l48,,,48r19,58l48,149e" filled="f" strokeweight="0">
                    <v:path arrowok="t" o:connecttype="custom" o:connectlocs="48,149;87,106;87,48;48,0;0,48;19,106;48,149" o:connectangles="0,0,0,0,0,0,0"/>
                  </v:shape>
                  <v:shape id="Freeform 190" o:spid="_x0000_s1195" style="position:absolute;left:1447;top:2861;width:129;height:86;visibility:visible;mso-wrap-style:square;v-text-anchor:top" coordsize="1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56MQA&#10;AADcAAAADwAAAGRycy9kb3ducmV2LnhtbESPQWvCQBCF7wX/wzKCt7pRQSS6ioiCntpG8TxkxySY&#10;nY3ZNab99Z1DobcZ3pv3vlltelerjtpQeTYwGSegiHNvKy4MXM6H9wWoEJEt1p7JwDcF2KwHbytM&#10;rX/xF3VZLJSEcEjRQBljk2od8pIchrFviEW7+dZhlLUttG3xJeGu1tMkmWuHFUtDiQ3tSsrv2dMZ&#10;2J/4Y44Pez3esp9uMpvd9ef0Ysxo2G+XoCL18d/8d320gr8Q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f+ejEAAAA3AAAAA8AAAAAAAAAAAAAAAAAmAIAAGRycy9k&#10;b3ducmV2LnhtbFBLBQYAAAAABAAEAPUAAACJAwAAAAA=&#10;" path="m48,86r57,-9l129,48,105,19,48,,,48,48,86xe" fillcolor="#ffdf00" stroked="f">
                    <v:path arrowok="t" o:connecttype="custom" o:connectlocs="48,86;105,77;129,48;105,19;48,0;0,48;48,86" o:connectangles="0,0,0,0,0,0,0"/>
                  </v:shape>
                  <v:shape id="Freeform 191" o:spid="_x0000_s1196" style="position:absolute;left:1447;top:2861;width:129;height:86;visibility:visible;mso-wrap-style:square;v-text-anchor:top" coordsize="12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P6MIA&#10;AADcAAAADwAAAGRycy9kb3ducmV2LnhtbERPTWvCQBC9F/wPywi91Y09lDR1FQlKU3qqWuJxyI5J&#10;MDsbdrdJ/PduodDbPN7nrDaT6cRAzreWFSwXCQjiyuqWawWn4/4pBeEDssbOMim4kYfNevawwkzb&#10;kb9oOIRaxBD2GSpoQugzKX3VkEG/sD1x5C7WGQwRulpqh2MMN518TpIXabDl2NBgT3lD1fXwYxRQ&#10;eb623x9Umpx2n0Xl3of+WCr1OJ+2byACTeFf/OcudJyfvsLvM/EC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k/owgAAANwAAAAPAAAAAAAAAAAAAAAAAJgCAABkcnMvZG93&#10;bnJldi54bWxQSwUGAAAAAAQABAD1AAAAhwMAAAAA&#10;" path="m48,86r57,-9l129,48,105,19,48,,,48,48,86e" filled="f" strokeweight="0">
                    <v:path arrowok="t" o:connecttype="custom" o:connectlocs="48,86;105,77;129,48;105,19;48,0;0,48;48,86" o:connectangles="0,0,0,0,0,0,0"/>
                  </v:shape>
                  <v:shape id="Freeform 192" o:spid="_x0000_s1197" style="position:absolute;left:1969;top:5026;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HHscA&#10;AADcAAAADwAAAGRycy9kb3ducmV2LnhtbESPQWvCQBCF74X+h2UKvRTd2ENbo6u0QqFKsBg9eByy&#10;YxLMzobdrab/vnMQepvhvXnvm/lycJ26UIitZwOTcQaKuPK25drAYf85egMVE7LFzjMZ+KUIy8X9&#10;3Rxz66+8o0uZaiUhHHM00KTU51rHqiGHcex7YtFOPjhMsoZa24BXCXedfs6yF+2wZWlosKdVQ9W5&#10;/HEGPorQ+2I4frvj6+Gp2J7Wm7JdG/P4MLzPQCUa0r/5dv1lBX8q+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Bhx7HAAAA3AAAAA8AAAAAAAAAAAAAAAAAmAIAAGRy&#10;cy9kb3ducmV2LnhtbFBLBQYAAAAABAAEAPUAAACMAwAAAAA=&#10;" path="m29,105l48,96,87,76,106,38,87,19,29,,,38,29,96r,9xe" fillcolor="#00cfff" stroked="f">
                    <v:path arrowok="t" o:connecttype="custom" o:connectlocs="29,105;48,96;87,76;106,38;87,19;29,0;0,38;29,96;29,105" o:connectangles="0,0,0,0,0,0,0,0,0"/>
                  </v:shape>
                  <v:shape id="Freeform 193" o:spid="_x0000_s1198" style="position:absolute;left:1969;top:5026;width:106;height:105;visibility:visible;mso-wrap-style:square;v-text-anchor:top" coordsize="10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8ngMYA&#10;AADcAAAADwAAAGRycy9kb3ducmV2LnhtbESP0WrCQBBF34X+wzIFX4puIlo0dZVSiPZF0NQPGLJj&#10;EpqdTbNbN/bru4WCbzPce8/cWW8H04or9a6xrCCdJiCIS6sbrhScP/LJEoTzyBpby6TgRg62m4fR&#10;GjNtA5/oWvhKRAi7DBXU3neZlK6syaCb2o44ahfbG/Rx7SupewwRblo5S5JnabDheKHGjt5qKj+L&#10;bxMpuy4/z57C7ceHPP1azMP+cKyUGj8Ory8gPA3+bv5Pv+tYf5XC3zNxAr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8ngMYAAADcAAAADwAAAAAAAAAAAAAAAACYAgAAZHJz&#10;L2Rvd25yZXYueG1sUEsFBgAAAAAEAAQA9QAAAIsDAAAAAA==&#10;" path="m29,105l48,96,87,76,106,38,87,19,29,,,38,29,96r,9e" filled="f" strokeweight="0">
                    <v:path arrowok="t" o:connecttype="custom" o:connectlocs="29,105;48,96;87,76;106,38;87,19;29,0;0,38;29,96;29,105" o:connectangles="0,0,0,0,0,0,0,0,0"/>
                  </v:shape>
                  <v:shape id="Freeform 194" o:spid="_x0000_s1199" style="position:absolute;left:5093;top:3509;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53sUA&#10;AADcAAAADwAAAGRycy9kb3ducmV2LnhtbERPS2vCQBC+C/0PyxS8mU09lBpdxVelIAqmIvU2zY5J&#10;aHY2ZLcm9td3C0Jv8/E9ZzLrTCWu1LjSsoKnKAZBnFldcq7g+P46eAHhPLLGyjIpuJGD2fShN8FE&#10;25YPdE19LkIIuwQVFN7XiZQuK8igi2xNHLiLbQz6AJtc6gbbEG4qOYzjZ2mw5NBQYE3LgrKv9Nso&#10;2HwsLqeUzsd1qc/prl1uVz/7T6X6j918DMJT5//Fd/ebDvNHQ/h7Jlwgp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TnexQAAANwAAAAPAAAAAAAAAAAAAAAAAJgCAABkcnMv&#10;ZG93bnJldi54bWxQSwUGAAAAAAQABAD1AAAAigMAAAAA&#10;" path="m77,86l115,48,77,9,29,,,48,29,86r48,xe" fillcolor="#40ffcf" stroked="f">
                    <v:path arrowok="t" o:connecttype="custom" o:connectlocs="77,86;115,48;77,9;29,0;0,48;29,86;77,86" o:connectangles="0,0,0,0,0,0,0"/>
                  </v:shape>
                  <v:shape id="Freeform 195" o:spid="_x0000_s1200" style="position:absolute;left:5093;top:3509;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3zN8QA&#10;AADcAAAADwAAAGRycy9kb3ducmV2LnhtbERPS2vCQBC+F/wPywheSt2oIDa6iiiC4EF8lOJtyI5J&#10;NDsbs2sS/323UOhtPr7nzBatKURNlcstKxj0IxDEidU5pwrOp83HBITzyBoLy6TgRQ4W887bDGNt&#10;Gz5QffSpCCHsYlSQeV/GUrokI4Oub0viwF1tZdAHWKVSV9iEcFPIYRSNpcGcQ0OGJa0ySu7Hp1Gw&#10;XH/Xl+hr/66b622zs4/9y55qpXrddjkF4an1/+I/91aH+Z8j+H0mXCD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t8zfEAAAA3AAAAA8AAAAAAAAAAAAAAAAAmAIAAGRycy9k&#10;b3ducmV2LnhtbFBLBQYAAAAABAAEAPUAAACJAwAAAAA=&#10;" path="m77,86l115,48,77,9,29,,,48,29,86r48,e" filled="f" strokeweight="0">
                    <v:path arrowok="t" o:connecttype="custom" o:connectlocs="77,86;115,48;77,9;29,0;0,48;29,86;77,86" o:connectangles="0,0,0,0,0,0,0"/>
                  </v:shape>
                  <v:shape id="Freeform 196" o:spid="_x0000_s1201" style="position:absolute;left:2156;top:5083;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hNcIA&#10;AADcAAAADwAAAGRycy9kb3ducmV2LnhtbERPS2sCMRC+F/wPYYTeatbaiq5GkWJBaC8+Lt6GzbhZ&#10;3Ex2k7iu/74pFHqbj+85y3Vva9GRD5VjBeNRBoK4cLriUsHp+PkyAxEissbaMSl4UID1avC0xFy7&#10;O++pO8RSpBAOOSowMTa5lKEwZDGMXEOcuIvzFmOCvpTa4z2F21q+ZtlUWqw4NRhs6MNQcT3crILt&#10;rWwv+tzuvtv2Eb3p3ifuq1HqedhvFiAi9fFf/Ofe6TR//ga/z6QL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mE1wgAAANwAAAAPAAAAAAAAAAAAAAAAAJgCAABkcnMvZG93&#10;bnJldi54bWxQSwUGAAAAAAQABAD1AAAAhwMAAAAA&#10;" path="m48,106l77,87,96,39,48,,,39,19,87r29,19xe" fillcolor="#00cfff" stroked="f">
                    <v:path arrowok="t" o:connecttype="custom" o:connectlocs="48,106;77,87;96,39;48,0;0,39;19,87;48,106" o:connectangles="0,0,0,0,0,0,0"/>
                  </v:shape>
                  <v:shape id="Freeform 197" o:spid="_x0000_s1202" style="position:absolute;left:2156;top:5083;width:96;height:106;visibility:visible;mso-wrap-style:square;v-text-anchor:top" coordsize="9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so8IA&#10;AADcAAAADwAAAGRycy9kb3ducmV2LnhtbERPTWvCQBC9C/0PyxS8NZvaWmrMKm1FzE2aFLyO2WkS&#10;kp0N2VXTf+8KBW/zeJ+TrkfTiTMNrrGs4DmKQRCXVjdcKfgptk/vIJxH1thZJgV/5GC9epikmGh7&#10;4W86574SIYRdggpq7/tESlfWZNBFticO3K8dDPoAh0rqAS8h3HRyFsdv0mDDoaHGnr5qKtv8ZBRk&#10;n/vSaJ0Vu3aW5a/H5oXN5qDU9HH8WILwNPq7+N+d6TB/MYfbM+EC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WyjwgAAANwAAAAPAAAAAAAAAAAAAAAAAJgCAABkcnMvZG93&#10;bnJldi54bWxQSwUGAAAAAAQABAD1AAAAhwMAAAAA&#10;" path="m48,106l77,87,96,39,48,,,39,19,87r29,19e" filled="f" strokeweight="0">
                    <v:path arrowok="t" o:connecttype="custom" o:connectlocs="48,106;77,87;96,39;48,0;0,39;19,87;48,106" o:connectangles="0,0,0,0,0,0,0"/>
                  </v:shape>
                  <v:shape id="Freeform 198" o:spid="_x0000_s1203" style="position:absolute;left:1634;top:4834;width:96;height:105;visibility:visible;mso-wrap-style:square;v-text-anchor:top" coordsize="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eQL8MA&#10;AADcAAAADwAAAGRycy9kb3ducmV2LnhtbERPS4vCMBC+L+x/CLPgZVlTPYh2jbKIgjfxcXBvs820&#10;KW0m3SbW+u+NIHibj+8582Vva9FR60vHCkbDBARx5nTJhYLTcfM1BeEDssbaMSm4kYfl4v1tjql2&#10;V95TdwiFiCHsU1RgQmhSKX1myKIfuoY4crlrLYYI20LqFq8x3NZynCQTabHk2GCwoZWhrDpcrILP&#10;fH/+Xa23prK3/93frMsrucmVGnz0P98gAvXhJX66tzrOn03g8Uy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eQL8MAAADcAAAADwAAAAAAAAAAAAAAAACYAgAAZHJzL2Rv&#10;d25yZXYueG1sUEsFBgAAAAAEAAQA9QAAAIgDAAAAAA==&#10;" path="m19,67l29,86r38,19l86,86,96,38,67,,19,19,,38,19,67xe" fillcolor="#40ffcf" stroked="f">
                    <v:path arrowok="t" o:connecttype="custom" o:connectlocs="19,67;29,86;67,105;86,86;96,38;67,0;19,19;0,38;19,67" o:connectangles="0,0,0,0,0,0,0,0,0"/>
                  </v:shape>
                  <v:shape id="Freeform 199" o:spid="_x0000_s1204" style="position:absolute;left:1634;top:4834;width:96;height:105;visibility:visible;mso-wrap-style:square;v-text-anchor:top" coordsize="96,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nKGsIA&#10;AADcAAAADwAAAGRycy9kb3ducmV2LnhtbERPS27CMBDdI/UO1lRiBw4sgAYMQlQVsEKlHGAUD3FI&#10;PE5jNwROj5EqsZun953FqrOVaKnxhWMFo2ECgjhzuuBcwennazAD4QOyxsoxKbiRh9XyrbfAVLsr&#10;f1N7DLmIIexTVGBCqFMpfWbIoh+6mjhyZ9dYDBE2udQNXmO4reQ4SSbSYsGxwWBNG0NZefyzCsq8&#10;xPWn/52ND5f2vpXnTbU3N6X67916DiJQF17if/dOx/kfU3g+Ey+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oawgAAANwAAAAPAAAAAAAAAAAAAAAAAJgCAABkcnMvZG93&#10;bnJldi54bWxQSwUGAAAAAAQABAD1AAAAhwMAAAAA&#10;" path="m19,67l29,86r38,19l86,86,96,38,67,,19,19,,38,19,67e" filled="f" strokeweight="0">
                    <v:path arrowok="t" o:connecttype="custom" o:connectlocs="19,67;29,86;67,105;86,86;96,38;67,0;19,19;0,38;19,67" o:connectangles="0,0,0,0,0,0,0,0,0"/>
                  </v:shape>
                  <v:shape id="Freeform 200" o:spid="_x0000_s1205" style="position:absolute;left:2832;top:5328;width:105;height:86;visibility:visible;mso-wrap-style:square;v-text-anchor:top" coordsize="1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LcUA&#10;AADcAAAADwAAAGRycy9kb3ducmV2LnhtbESPQWvDMAyF74P9B6NBb6uzFkaX1S2jo7SwQ0nXw44i&#10;1pKwWPZsN03//XQY9Cbxnt77tFyPrlcDxdR5NvA0LUAR19523Bg4fW4fF6BSRrbYeyYDV0qwXt3f&#10;LbG0/sIVDcfcKAnhVKKBNudQap3qlhymqQ/Eon376DDLGhttI14k3PV6VhTP2mHH0tBioE1L9c/x&#10;7AxUi2118HTth6+427yHeTj9fgRjJg/j2yuoTGO+mf+v91bwX4RW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r8txQAAANwAAAAPAAAAAAAAAAAAAAAAAJgCAABkcnMv&#10;ZG93bnJldi54bWxQSwUGAAAAAAQABAD1AAAAigMAAAAA&#10;" path="m29,77r47,9l105,48,76,10,29,,,48,29,77xe" fillcolor="#afff60" stroked="f">
                    <v:path arrowok="t" o:connecttype="custom" o:connectlocs="29,77;76,86;105,48;76,10;29,0;0,48;29,77" o:connectangles="0,0,0,0,0,0,0"/>
                  </v:shape>
                  <v:shape id="Freeform 201" o:spid="_x0000_s1206" style="position:absolute;left:2832;top:5328;width:105;height:86;visibility:visible;mso-wrap-style:square;v-text-anchor:top" coordsize="10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iXd8EA&#10;AADcAAAADwAAAGRycy9kb3ducmV2LnhtbERPTWvCQBC9F/wPywi91Y05lBpdRQQhx5qmeB2yYxKz&#10;Oxuy2yT213cLhd7m8T5nd5itESMNvnWsYL1KQBBXTrdcKyg/zi9vIHxA1mgck4IHeTjsF087zLSb&#10;+EJjEWoRQ9hnqKAJoc+k9FVDFv3K9cSRu7nBYohwqKUecIrh1sg0SV6lxZZjQ4M9nRqquuLLKvhc&#10;11NpuvTK3fvdIsrcTN+5Us/L+bgFEWgO/+I/d67j/M0Gfp+JF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Yl3fBAAAA3AAAAA8AAAAAAAAAAAAAAAAAmAIAAGRycy9kb3du&#10;cmV2LnhtbFBLBQYAAAAABAAEAPUAAACGAwAAAAA=&#10;" path="m29,77r47,9l105,48,76,10,29,,,48,29,77e" filled="f" strokeweight="0">
                    <v:path arrowok="t" o:connecttype="custom" o:connectlocs="29,77;76,86;105,48;76,10;29,0;0,48;29,77" o:connectangles="0,0,0,0,0,0,0"/>
                  </v:shape>
                  <v:shape id="Freeform 202" o:spid="_x0000_s1207" style="position:absolute;left:2746;top:5045;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2ycUA&#10;AADcAAAADwAAAGRycy9kb3ducmV2LnhtbESPT2vCQBTE74V+h+UJ3upGD1JSV/E/hWLBKKK3Z/aZ&#10;hGbfhuxqUj+9KxR6HGbmN8xo0ppS3Kh2hWUF/V4Egji1uuBMwX63ensH4TyyxtIyKfglB5Px68sI&#10;Y20b3tIt8ZkIEHYxKsi9r2IpXZqTQdezFXHwLrY26IOsM6lrbALclHIQRUNpsOCwkGNF85zSn+Rq&#10;FKyPs8shodN+WehTsmnmX4v791mpbqedfoDw1Pr/8F/7UysIRHieCUdAj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NPbJxQAAANwAAAAPAAAAAAAAAAAAAAAAAJgCAABkcnMv&#10;ZG93bnJldi54bWxQSwUGAAAAAAQABAD1AAAAigMAAAAA&#10;" path="m19,86l38,77,67,48,115,29r,-10l67,,19,9,,19,,77r19,9xe" fillcolor="#40ffcf" stroked="f">
                    <v:path arrowok="t" o:connecttype="custom" o:connectlocs="19,86;38,77;67,48;115,29;115,19;67,0;19,9;0,19;0,77;19,86" o:connectangles="0,0,0,0,0,0,0,0,0,0"/>
                  </v:shape>
                  <v:shape id="Freeform 203" o:spid="_x0000_s1208" style="position:absolute;left:2746;top:5045;width:115;height:86;visibility:visible;mso-wrap-style:square;v-text-anchor:top" coordsize="11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8IMYA&#10;AADcAAAADwAAAGRycy9kb3ducmV2LnhtbESPQWvCQBSE7wX/w/KEXoru6kFKdBNEEQo9SLVFvD2y&#10;zySafZtmt0n8926h0OMwM98wq2ywteio9ZVjDbOpAkGcO1NxoeHzuJu8gvAB2WDtmDTcyUOWjp5W&#10;mBjX8wd1h1CICGGfoIYyhCaR0uclWfRT1xBH7+JaiyHKtpCmxT7CbS3nSi2kxYrjQokNbUrKb4cf&#10;q2G9PXVn9bV/Mf3lunt33/u7O3ZaP4+H9RJEoCH8h//ab0bDXM3g90w8AjJ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8IMYAAADcAAAADwAAAAAAAAAAAAAAAACYAgAAZHJz&#10;L2Rvd25yZXYueG1sUEsFBgAAAAAEAAQA9QAAAIsDAAAAAA==&#10;" path="m19,86l38,77,67,48,115,29r,-10l67,,19,9,,19,,77r19,9e" filled="f" strokeweight="0">
                    <v:path arrowok="t" o:connecttype="custom" o:connectlocs="19,86;38,77;67,48;115,29;115,19;67,0;19,9;0,19;0,77;19,86" o:connectangles="0,0,0,0,0,0,0,0,0,0"/>
                  </v:shape>
                  <v:shape id="Freeform 204" o:spid="_x0000_s1209" style="position:absolute;left:4988;top:5314;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Ao8IA&#10;AADcAAAADwAAAGRycy9kb3ducmV2LnhtbESPT4vCMBTE74LfITzBm6b2IFKNIrKCJ/+teH7bvG3L&#10;Ni81iVr99EYQ9jjMzG+Y2aI1tbiR85VlBaNhAoI4t7riQsHpez2YgPABWWNtmRQ8yMNi3u3MMNP2&#10;zge6HUMhIoR9hgrKEJpMSp+XZNAPbUMcvV/rDIYoXSG1w3uEm1qmSTKWBiuOCyU2tCop/ztejYIn&#10;/3zt02fdbi6ry9bx0p/znVeq32uXUxCB2vAf/rQ3WkGapPA+E4+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6kCjwgAAANwAAAAPAAAAAAAAAAAAAAAAAJgCAABkcnMvZG93&#10;bnJldi54bWxQSwUGAAAAAAQABAD1AAAAhwMAAAAA&#10;" path="m86,62r10,l86,,38,,29,,,62,38,91,86,62xe" fillcolor="#ffdf00" stroked="f">
                    <v:path arrowok="t" o:connecttype="custom" o:connectlocs="86,62;96,62;86,0;38,0;29,0;0,62;38,91;86,62" o:connectangles="0,0,0,0,0,0,0,0"/>
                  </v:shape>
                  <v:shape id="Freeform 205" o:spid="_x0000_s1210" style="position:absolute;left:4988;top:5314;width:96;height:91;visibility:visible;mso-wrap-style:square;v-text-anchor:top" coordsize="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nvusIA&#10;AADcAAAADwAAAGRycy9kb3ducmV2LnhtbESP0WoCMRRE3wv+Q7iCbzWpQmu3RrGC4OtaP+C6ue5u&#10;3dysSarRrzeFQh+HmTnDzJfJduJCPrSONbyMFQjiypmWaw37r83zDESIyAY7x6ThRgGWi8HTHAvj&#10;rlzSZRdrkSEcCtTQxNgXUoaqIYth7Hri7B2dtxiz9LU0Hq8Zbjs5UepVWmw5LzTY07qh6rT7sRru&#10;3+pm346Hdzr77pTK+2eq6lLr0TCtPkBESvE//NfeGg0TNYXfM/k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e+6wgAAANwAAAAPAAAAAAAAAAAAAAAAAJgCAABkcnMvZG93&#10;bnJldi54bWxQSwUGAAAAAAQABAD1AAAAhwMAAAAA&#10;" path="m86,62r10,l86,,38,,29,,,62,38,91,86,62e" filled="f" strokeweight="0">
                    <v:path arrowok="t" o:connecttype="custom" o:connectlocs="86,62;96,62;86,0;38,0;29,0;0,62;38,91;86,62" o:connectangles="0,0,0,0,0,0,0,0"/>
                  </v:shape>
                  <v:shape id="Freeform 206" o:spid="_x0000_s1211" style="position:absolute;left:4969;top:4675;width:96;height:111;visibility:visible;mso-wrap-style:square;v-text-anchor:top" coordsize="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w4fcEA&#10;AADcAAAADwAAAGRycy9kb3ducmV2LnhtbESPT4vCMBTE78J+h/AWvMiaWkSka5Rd2QU9+u/+aJ5t&#10;sHkpTYz12xtB8DjMzG+Yxaq3jYjUeeNYwWScgSAunTZcKTge/r/mIHxA1tg4JgV38rBafgwWWGh3&#10;4x3FfahEgrAvUEEdQltI6cuaLPqxa4mTd3adxZBkV0nd4S3BbSPzLJtJi4bTQo0trWsqL/urVcAU&#10;zWl6qH5H+d+I7qdtNHYSlRp+9j/fIAL14R1+tTdaQZ5N4XkmHQ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cOH3BAAAA3AAAAA8AAAAAAAAAAAAAAAAAmAIAAGRycy9kb3du&#10;cmV2LnhtbFBLBQYAAAAABAAEAPUAAACGAwAAAAA=&#10;" path="m57,111l76,91,96,43,57,,9,34,,43,9,53,38,91r19,20xe" fillcolor="#40ffcf" stroked="f">
                    <v:path arrowok="t" o:connecttype="custom" o:connectlocs="57,111;76,91;96,43;57,0;9,34;0,43;9,53;38,91;57,111" o:connectangles="0,0,0,0,0,0,0,0,0"/>
                  </v:shape>
                  <v:shape id="Freeform 207" o:spid="_x0000_s1212" style="position:absolute;left:4969;top:4675;width:96;height:111;visibility:visible;mso-wrap-style:square;v-text-anchor:top" coordsize="96,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DPsYA&#10;AADcAAAADwAAAGRycy9kb3ducmV2LnhtbESPQWvCQBSE7wX/w/KEXopuGmgq0VWktKUKRaqC19fs&#10;azaYfRuy2yT9964g9DjMzDfMYjXYWnTU+sqxgsdpAoK4cLriUsHx8DaZgfABWWPtmBT8kYfVcnS3&#10;wFy7nr+o24dSRAj7HBWYEJpcSl8YsuinriGO3o9rLYYo21LqFvsIt7VMkySTFiuOCwYbejFUnPe/&#10;VsHn9vU7M/3moUufs9N7tt2ZGndK3Y+H9RxEoCH8h2/tD60gTZ7geiYeAbm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5DPsYAAADcAAAADwAAAAAAAAAAAAAAAACYAgAAZHJz&#10;L2Rvd25yZXYueG1sUEsFBgAAAAAEAAQA9QAAAIsDAAAAAA==&#10;" path="m57,111l76,91,96,43,57,,9,34,,43,9,53,38,91r19,20e" filled="f" strokeweight="0">
                    <v:path arrowok="t" o:connecttype="custom" o:connectlocs="57,111;76,91;96,43;57,0;9,34;0,43;9,53;38,91;57,111" o:connectangles="0,0,0,0,0,0,0,0,0"/>
                  </v:shape>
                  <v:shape id="Freeform 208" o:spid="_x0000_s1213" style="position:absolute;left:5151;top:4786;width:100;height:76;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gcQA&#10;AADcAAAADwAAAGRycy9kb3ducmV2LnhtbESPQWvCQBSE7wX/w/IEL1I3BhtK6ioSEAs5SGN6f2Rf&#10;k9Ds25BdY/z3XUHocZiZb5jtfjKdGGlwrWUF61UEgriyuuVaQXk5vr6DcB5ZY2eZFNzJwX43e9li&#10;qu2Nv2gsfC0ChF2KChrv+1RKVzVk0K1sTxy8HzsY9EEOtdQD3gLcdDKOokQabDksNNhT1lD1W1yN&#10;gr5bfi/zUz6us015zuQb+okSpRbz6fABwtPk/8PP9qdWEEcJPM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jwoHEAAAA3AAAAA8AAAAAAAAAAAAAAAAAmAIAAGRycy9k&#10;b3ducmV2LnhtbFBLBQYAAAAABAAEAPUAAACJAwAAAAA=&#10;" path="m81,67l100,28,81,9,19,,,28,19,76,81,67xe" fillcolor="#40ffcf" stroked="f">
                    <v:path arrowok="t" o:connecttype="custom" o:connectlocs="81,67;100,28;81,9;19,0;0,28;19,76;81,67" o:connectangles="0,0,0,0,0,0,0"/>
                  </v:shape>
                  <v:shape id="Freeform 209" o:spid="_x0000_s1214" style="position:absolute;left:5151;top:4786;width:100;height:76;visibility:visible;mso-wrap-style:square;v-text-anchor:top" coordsize="10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kde8MA&#10;AADcAAAADwAAAGRycy9kb3ducmV2LnhtbESPwWrDMBBE74H+g9hCb4mcHNrajRJCQbSHXJom9421&#10;sUytlZFU2/37KhDIcZiZN8x6O7lODBRi61nBclGAIK69ablRcPzW81cQMSEb7DyTgj+KsN08zNZY&#10;GT/yFw2H1IgM4VihAptSX0kZa0sO48L3xNm7+OAwZRkaaQKOGe46uSqKZ+mw5bxgsad3S/XP4dcp&#10;2GvGc6lTmC4n/9GUJ302rVbq6XHavYFINKV7+Nb+NApWxQtcz+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kde8MAAADcAAAADwAAAAAAAAAAAAAAAACYAgAAZHJzL2Rv&#10;d25yZXYueG1sUEsFBgAAAAAEAAQA9QAAAIgDAAAAAA==&#10;" path="m81,67l100,28,81,9,19,,,28,19,76,81,67e" filled="f" strokeweight="0">
                    <v:path arrowok="t" o:connecttype="custom" o:connectlocs="81,67;100,28;81,9;19,0;0,28;19,76;81,67" o:connectangles="0,0,0,0,0,0,0"/>
                  </v:shape>
                  <v:shape id="Freeform 210" o:spid="_x0000_s1215" style="position:absolute;left:5122;top:4949;width:77;height:144;visibility:visible;mso-wrap-style:square;v-text-anchor:top" coordsize="7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Fwx78A&#10;AADcAAAADwAAAGRycy9kb3ducmV2LnhtbERPTYvCMBC9C/sfwizsTRNlEalGEXeFHvSg7t6HZmxq&#10;m0lpotZ/bw6Cx8f7Xqx614gbdaHyrGE8UiCIC28qLjX8nbbDGYgQkQ02nknDgwKslh+DBWbG3/lA&#10;t2MsRQrhkKEGG2ObSRkKSw7DyLfEiTv7zmFMsCul6fCewl0jJ0pNpcOKU4PFljaWivp4dRryy2/N&#10;P/n0/3tv1K7sfahsXWj99dmv5yAi9fEtfrlzo2Gi0tp0Jh0B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sXDHvwAAANwAAAAPAAAAAAAAAAAAAAAAAJgCAABkcnMvZG93bnJl&#10;di54bWxQSwUGAAAAAAQABAD1AAAAhAMAAAAA&#10;" path="m48,144l77,115,62,67,72,19,48,,38,19r,48l,115r,10l48,144xe" fillcolor="#afff60" stroked="f">
                    <v:path arrowok="t" o:connecttype="custom" o:connectlocs="48,144;77,115;62,67;72,19;48,0;38,19;38,67;0,115;0,125;48,144" o:connectangles="0,0,0,0,0,0,0,0,0,0"/>
                  </v:shape>
                  <v:shape id="Freeform 211" o:spid="_x0000_s1216" style="position:absolute;left:5122;top:4949;width:77;height:144;visibility:visible;mso-wrap-style:square;v-text-anchor:top" coordsize="77,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2I8YA&#10;AADcAAAADwAAAGRycy9kb3ducmV2LnhtbESPQWvCQBSE7wX/w/IKvTUbPRQb3YRSEEXsoSYFe3tk&#10;n0kw+zZm1yT9926h0OMwM98w62wyrRiod41lBfMoBkFcWt1wpaDIN89LEM4ja2wtk4IfcpCls4c1&#10;JtqO/EnD0VciQNglqKD2vkukdGVNBl1kO+LgnW1v0AfZV1L3OAa4aeUijl+kwYbDQo0dvddUXo43&#10;o+D7cDWHU877zp6/tnP/UbgbXZR6epzeViA8Tf4//NfeaQWL+BV+z4QjI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2I8YAAADcAAAADwAAAAAAAAAAAAAAAACYAgAAZHJz&#10;L2Rvd25yZXYueG1sUEsFBgAAAAAEAAQA9QAAAIsDAAAAAA==&#10;" path="m48,144l77,115,62,67,72,19,48,,38,19r,48l,115r,10l48,144e" filled="f" strokeweight="0">
                    <v:path arrowok="t" o:connecttype="custom" o:connectlocs="48,144;77,115;62,67;72,19;48,0;38,19;38,67;0,115;0,125;48,144" o:connectangles="0,0,0,0,0,0,0,0,0,0"/>
                  </v:shape>
                  <v:shape id="Freeform 212" o:spid="_x0000_s1217" style="position:absolute;left:2688;top:5578;width:96;height:76;visibility:visible;mso-wrap-style:square;v-text-anchor:top" coordsize="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rWsMA&#10;AADcAAAADwAAAGRycy9kb3ducmV2LnhtbERPz2vCMBS+C/4P4Qm7yEwrKNKZFhEcO2wwnUN3ezTP&#10;Nti8lCba7r9fDsKOH9/vdTHYRtyp88axgnSWgCAunTZcKTh+7Z5XIHxA1tg4JgW/5KHIx6M1Ztr1&#10;vKf7IVQihrDPUEEdQptJ6cuaLPqZa4kjd3GdxRBhV0ndYR/DbSPnSbKUFg3Hhhpb2tZUXg83q+B1&#10;+m2ni+bHntLd7X1hPnp9Np9KPU2GzQuIQEP4Fz/cb1rBPI3z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CrWsMAAADcAAAADwAAAAAAAAAAAAAAAACYAgAAZHJzL2Rv&#10;d25yZXYueG1sUEsFBgAAAAAEAAQA9QAAAIgDAAAAAA==&#10;" path="m19,76l77,67,96,48,77,9,19,,,48,19,76xe" fillcolor="#40ffcf" stroked="f">
                    <v:path arrowok="t" o:connecttype="custom" o:connectlocs="19,76;77,67;96,48;77,9;19,0;0,48;19,76" o:connectangles="0,0,0,0,0,0,0"/>
                  </v:shape>
                  <v:shape id="Freeform 213" o:spid="_x0000_s1218" style="position:absolute;left:2688;top:5578;width:96;height:76;visibility:visible;mso-wrap-style:square;v-text-anchor:top" coordsize="9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pvNsMA&#10;AADcAAAADwAAAGRycy9kb3ducmV2LnhtbESPQYvCMBSE74L/ITzBm01bYZFqFBVEWZYFuwteH82z&#10;LTYvpYla/fWbBcHjMDPfMItVbxpxo87VlhUkUQyCuLC65lLB789uMgPhPLLGxjIpeJCD1XI4WGCm&#10;7Z2PdMt9KQKEXYYKKu/bTEpXVGTQRbYlDt7ZdgZ9kF0pdYf3ADeNTOP4QxqsOSxU2NK2ouKSX42C&#10;r8/ZXuanp90VOaffz+kR2/NGqfGoX89BeOr9O/xqH7SCNEng/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pvNsMAAADcAAAADwAAAAAAAAAAAAAAAACYAgAAZHJzL2Rv&#10;d25yZXYueG1sUEsFBgAAAAAEAAQA9QAAAIgDAAAAAA==&#10;" path="m19,76l77,67,96,48,77,9,19,,,48,19,76e" filled="f" strokeweight="0">
                    <v:path arrowok="t" o:connecttype="custom" o:connectlocs="19,76;77,67;96,48;77,9;19,0;0,48;19,76" o:connectangles="0,0,0,0,0,0,0"/>
                  </v:shape>
                  <v:shape id="Freeform 214" o:spid="_x0000_s1219" style="position:absolute;left:4399;top:2909;width:95;height:67;visibility:visible;mso-wrap-style:square;v-text-anchor:top" coordsize="9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6FIMQA&#10;AADcAAAADwAAAGRycy9kb3ducmV2LnhtbESPQWsCMRSE7wX/Q3iCt5p1BZGtUUrpiogXV6H09tg8&#10;N0uTl2WT6vrvTaHgcZiZb5jVZnBWXKkPrWcFs2kGgrj2uuVGwflUvi5BhIis0XomBXcKsFmPXlZY&#10;aH/jI12r2IgE4VCgAhNjV0gZakMOw9R3xMm7+N5hTLJvpO7xluDOyjzLFtJhy2nBYEcfhuqf6tcl&#10;ir2fysOw+yov88/jt6nQLrZ7pSbj4f0NRKQhPsP/7Z1WkM9y+DuTj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hSDEAAAA3AAAAA8AAAAAAAAAAAAAAAAAmAIAAGRycy9k&#10;b3ducmV2LnhtbFBLBQYAAAAABAAEAPUAAACJAwAAAAA=&#10;" path="m76,57l95,48,76,9,19,,,48,19,67,76,57e" filled="f" strokeweight="0">
                    <v:path arrowok="t" o:connecttype="custom" o:connectlocs="76,57;95,48;76,9;19,0;0,48;19,67;76,57" o:connectangles="0,0,0,0,0,0,0"/>
                  </v:shape>
                  <v:shape id="Freeform 215" o:spid="_x0000_s1220" style="position:absolute;left:4207;top:3912;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10MQA&#10;AADcAAAADwAAAGRycy9kb3ducmV2LnhtbESPQWsCMRSE7wX/Q3iCl6JZLRVZjaKFwh5b24Penpvn&#10;ZnHzsiRxd/33TaHQ4zAz3zCb3WAb0ZEPtWMF81kGgrh0uuZKwffX+3QFIkRkjY1jUvCgALvt6GmD&#10;uXY9f1J3jJVIEA45KjAxtrmUoTRkMcxcS5y8q/MWY5K+ktpjn+C2kYssW0qLNacFgy29GSpvx7tV&#10;UJzvfYdxn11q6Q/m+eM0vJpCqcl42K9BRBrif/ivXWgFi/kL/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i9dDEAAAA3AAAAA8AAAAAAAAAAAAAAAAAmAIAAGRycy9k&#10;b3ducmV2LnhtbFBLBQYAAAAABAAEAPUAAACJAwAAAAA=&#10;" path="m67,67l86,48,67,,19,10,,48,19,67r48,xe" fillcolor="#40ffcf" stroked="f">
                    <v:path arrowok="t" o:connecttype="custom" o:connectlocs="67,67;86,48;67,0;19,10;0,48;19,67;67,67" o:connectangles="0,0,0,0,0,0,0"/>
                  </v:shape>
                  <v:shape id="Freeform 216" o:spid="_x0000_s1221" style="position:absolute;left:4207;top:3912;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q4MYA&#10;AADcAAAADwAAAGRycy9kb3ducmV2LnhtbESPQWvCQBSE70L/w/IKvTWbxKKSugYRim0vYvSS2yP7&#10;TFKzb0N2a9J/3y0UPA4z8w2zzifTiRsNrrWsIIliEMSV1S3XCs6nt+cVCOeRNXaWScEPOcg3D7M1&#10;ZtqOfKRb4WsRIOwyVNB432dSuqohgy6yPXHwLnYw6IMcaqkHHAPcdDKN44U02HJYaLCnXUPVtfg2&#10;CspPuSiv5b4a+/nXhT+Sw7ItDko9PU7bVxCeJn8P/7fftYI0eYG/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eq4MYAAADcAAAADwAAAAAAAAAAAAAAAACYAgAAZHJz&#10;L2Rvd25yZXYueG1sUEsFBgAAAAAEAAQA9QAAAIsDAAAAAA==&#10;" path="m67,67l86,48,67,,19,10,,48,19,67r48,e" filled="f" strokeweight="0">
                    <v:path arrowok="t" o:connecttype="custom" o:connectlocs="67,67;86,48;67,0;19,10;0,48;19,67;67,67" o:connectangles="0,0,0,0,0,0,0"/>
                  </v:shape>
                  <v:shape id="Freeform 217" o:spid="_x0000_s1222" style="position:absolute;left:1275;top:308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WzOcYA&#10;AADcAAAADwAAAGRycy9kb3ducmV2LnhtbESPQWvCQBSE70L/w/IKvUjdRDBIdJVUaOmhF1N76O2R&#10;fSah2bdhd03S/vquIHgcZuYbZrufTCcGcr61rCBdJCCIK6tbrhWcPl+f1yB8QNbYWSYFv+Rhv3uY&#10;bTHXduQjDWWoRYSwz1FBE0KfS+mrhgz6he2Jo3e2zmCI0tVSOxwj3HRymSSZNNhyXGiwp0ND1U95&#10;MQreipcM/4rvav4l05NjuS5W7kOpp8ep2IAINIV7+NZ+1wqW6QquZ+IRkL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WzOcYAAADcAAAADwAAAAAAAAAAAAAAAACYAgAAZHJz&#10;L2Rvd25yZXYueG1sUEsFBgAAAAAEAAQA9QAAAIsDAAAAAA==&#10;" path="m28,96l57,76,76,28r,-9l28,,,19,,76,28,96xe" fillcolor="red" stroked="f">
                    <v:path arrowok="t" o:connecttype="custom" o:connectlocs="28,96;57,76;76,28;76,19;28,0;0,19;0,76;28,96" o:connectangles="0,0,0,0,0,0,0,0"/>
                  </v:shape>
                  <v:shape id="Freeform 218" o:spid="_x0000_s1223" style="position:absolute;left:1275;top:3082;width:76;height:96;visibility:visible;mso-wrap-style:square;v-text-anchor:top" coordsize="7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fvMQA&#10;AADcAAAADwAAAGRycy9kb3ducmV2LnhtbESPQWuDQBSE74H+h+UFegnNGkGp1jWUQKCXCklbzw/3&#10;RSXuW3E30f77bqHQ4zAz3zDFfjGDuNPkessKdtsIBHFjdc+tgs+P49MzCOeRNQ6WScE3OdiXD6sC&#10;c21nPtH97FsRIOxyVNB5P+ZSuqYjg25rR+LgXexk0Ac5tVJPOAe4GWQcRak02HNY6HCkQ0fN9Xwz&#10;Cr7q4ZJtXF29p7U8HasskZQlSj2ul9cXEJ4W/x/+a79pBfEuh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H7zEAAAA3AAAAA8AAAAAAAAAAAAAAAAAmAIAAGRycy9k&#10;b3ducmV2LnhtbFBLBQYAAAAABAAEAPUAAACJAwAAAAA=&#10;" path="m28,96l57,76,76,28r,-9l28,,,19,,76,28,96e" filled="f" strokeweight="0">
                    <v:path arrowok="t" o:connecttype="custom" o:connectlocs="28,96;57,76;76,28;76,19;28,0;0,19;0,76;28,96" o:connectangles="0,0,0,0,0,0,0,0"/>
                  </v:shape>
                  <v:shape id="Freeform 219" o:spid="_x0000_s1224" style="position:absolute;left:4049;top:368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1AucMA&#10;AADcAAAADwAAAGRycy9kb3ducmV2LnhtbESPwWrDMBBE74X8g9hCbo0cQxzjRgklEGp6i9MPWKyN&#10;ZGKtjKXGbr++KhRyHGbmDbM7zK4XdxpD51nBepWBIG697tgo+LycXkoQISJr7D2Tgm8KcNgvnnZY&#10;aT/xme5NNCJBOFSowMY4VFKG1pLDsPIDcfKufnQYkxyN1CNOCe56mWdZIR12nBYsDnS01N6aL6cg&#10;+lswk+H61LzXm+tPUXb4USq1fJ7fXkFEmuMj/N+utYJ8vYW/M+kIyP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1AucMAAADcAAAADwAAAAAAAAAAAAAAAACYAgAAZHJzL2Rv&#10;d25yZXYueG1sUEsFBgAAAAAEAAQA9QAAAIgDAAAAAA==&#10;" path="m67,48l76,28,67,19,19,,,28,9,76,19,86,48,76,67,48xe" fillcolor="#40ffcf" stroked="f">
                    <v:path arrowok="t" o:connecttype="custom" o:connectlocs="67,48;76,28;67,19;19,0;0,28;9,76;19,86;48,76;67,48" o:connectangles="0,0,0,0,0,0,0,0,0"/>
                  </v:shape>
                  <v:shape id="Freeform 220" o:spid="_x0000_s1225" style="position:absolute;left:4049;top:3682;width:76;height:86;visibility:visible;mso-wrap-style:square;v-text-anchor:top" coordsize="7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S2kMEA&#10;AADcAAAADwAAAGRycy9kb3ducmV2LnhtbERPy4rCMBTdD/gP4QruxrQ6jFKNUgRFBmHwgW4vzbUt&#10;NjeliVr9erMQXB7OezpvTSVu1LjSsoK4H4EgzqwuOVdw2C+/xyCcR9ZYWSYFD3Iwn3W+pphoe+ct&#10;3XY+FyGEXYIKCu/rREqXFWTQ9W1NHLizbQz6AJtc6gbvIdxUchBFv9JgyaGhwJoWBWWX3dUokO5/&#10;+JP+xVQ+j6d0NMqPmxZXSvW6bToB4an1H/HbvdYKBnFYG86EI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EtpDBAAAA3AAAAA8AAAAAAAAAAAAAAAAAmAIAAGRycy9kb3du&#10;cmV2LnhtbFBLBQYAAAAABAAEAPUAAACGAwAAAAA=&#10;" path="m67,48l76,28,67,19,19,,,28,9,76,19,86,48,76,67,48e" filled="f" strokeweight="0">
                    <v:path arrowok="t" o:connecttype="custom" o:connectlocs="67,48;76,28;67,19;19,0;0,28;9,76;19,86;48,76;67,48" o:connectangles="0,0,0,0,0,0,0,0,0"/>
                  </v:shape>
                  <v:shape id="Freeform 221" o:spid="_x0000_s1226" style="position:absolute;left:1562;top:3931;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7s3MYA&#10;AADcAAAADwAAAGRycy9kb3ducmV2LnhtbESPQWvCQBSE74X+h+UVejMbLRVNXcWKAQuCGgV7fGRf&#10;k2D2bchuY/rvXUHocZiZb5jZoje16Kh1lWUFwygGQZxbXXGh4HRMBxMQziNrrC2Tgj9ysJg/P80w&#10;0fbKB+oyX4gAYZeggtL7JpHS5SUZdJFtiIP3Y1uDPsi2kLrFa4CbWo7ieCwNVhwWSmxoVVJ+yX6N&#10;gq/3C+Xb5fq8S409Hd8+N+f94Vup15d++QHCU+//w4/2RisYDadwPx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7s3MYAAADcAAAADwAAAAAAAAAAAAAAAACYAgAAZHJz&#10;L2Rvd25yZXYueG1sUEsFBgAAAAAEAAQA9QAAAIsDAAAAAA==&#10;" path="m38,101l62,77,72,29,38,,,29,14,77r24,24xe" fillcolor="#40ffcf" stroked="f">
                    <v:path arrowok="t" o:connecttype="custom" o:connectlocs="38,101;62,77;72,29;38,0;0,29;14,77;38,101" o:connectangles="0,0,0,0,0,0,0"/>
                  </v:shape>
                  <v:shape id="Freeform 222" o:spid="_x0000_s1227" style="position:absolute;left:1562;top:3931;width:72;height:101;visibility:visible;mso-wrap-style:square;v-text-anchor:top" coordsize="72,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6hcEA&#10;AADcAAAADwAAAGRycy9kb3ducmV2LnhtbERPz2vCMBS+C/sfwhN209TCpnRGGRvdhHmx6v3RvLVh&#10;yUtpYtv99+Yw2PHj+73dT86KgfpgPCtYLTMQxLXXhhsFl3O52IAIEVmj9UwKfinAfvcw22Kh/cgn&#10;GqrYiBTCoUAFbYxdIWWoW3IYlr4jTty37x3GBPtG6h7HFO6szLPsWTo0nBpa7OitpfqnujkF78dr&#10;OVzHen2LX0/m49OUZ22tUo/z6fUFRKQp/ov/3AetIM/T/HQmHQG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eoXBAAAA3AAAAA8AAAAAAAAAAAAAAAAAmAIAAGRycy9kb3du&#10;cmV2LnhtbFBLBQYAAAAABAAEAPUAAACGAwAAAAA=&#10;" path="m38,101l62,77,72,29,38,,,29,14,77r24,24e" filled="f" strokeweight="0">
                    <v:path arrowok="t" o:connecttype="custom" o:connectlocs="38,101;62,77;72,29;38,0;0,29;14,77;38,101" o:connectangles="0,0,0,0,0,0,0"/>
                  </v:shape>
                  <v:shape id="Freeform 223" o:spid="_x0000_s1228" style="position:absolute;left:5151;top:3730;width:100;height:57;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Hxg8UA&#10;AADcAAAADwAAAGRycy9kb3ducmV2LnhtbESPX2vCMBTF3wf7DuEOfFtTC25STYvUzQkDQR0+3zV3&#10;bbG5KU2s3bdfBGGPh/Pnx1nmo2nFQL1rLCuYRjEI4tLqhisFX8f35zkI55E1tpZJwS85yLPHhyWm&#10;2l55T8PBVyKMsEtRQe19l0rpypoMush2xMH7sb1BH2RfSd3jNYybViZx/CINNhwINXZU1FSeDxcT&#10;IG/r3bD5nM2L16Krvj9Ox2K3Xys1eRpXCxCeRv8fvre3WkGSTOF2Jhw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fGDxQAAANwAAAAPAAAAAAAAAAAAAAAAAJgCAABkcnMv&#10;ZG93bnJldi54bWxQSwUGAAAAAAQABAD1AAAAigMAAAAA&#10;" path="m81,57l100,28,81,,19,,,28,19,57r62,xe" fillcolor="#afff60" stroked="f">
                    <v:path arrowok="t" o:connecttype="custom" o:connectlocs="81,57;100,28;81,0;19,0;0,28;19,57;81,57" o:connectangles="0,0,0,0,0,0,0"/>
                  </v:shape>
                </v:group>
                <v:group id="Group 425" o:spid="_x0000_s1229" style="position:absolute;left:2286;top:12585;width:40538;height:31890" coordorigin="359,1982" coordsize="6384,5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25" o:spid="_x0000_s1230" style="position:absolute;left:5151;top:3730;width:100;height:57;visibility:visible;mso-wrap-style:square;v-text-anchor:top" coordsize="10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GsccA&#10;AADcAAAADwAAAGRycy9kb3ducmV2LnhtbESPW2vCQBSE3wv+h+UIfasbI4hEN6EIXh6KtGkL+nbI&#10;nlxo9mzIrhr99d2C0MdhZr5hVtlgWnGh3jWWFUwnEQjiwuqGKwVfn5uXBQjnkTW2lknBjRxk6ehp&#10;hYm2V/6gS+4rESDsElRQe98lUrqiJoNuYjvi4JW2N+iD7Cupe7wGuGllHEVzabDhsFBjR+uaip/8&#10;bBS8dwe/Phy/t7vTvazM8HY7ludcqefx8LoE4Wnw/+FHe68VxPEM/s6EI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8xrHHAAAA3AAAAA8AAAAAAAAAAAAAAAAAmAIAAGRy&#10;cy9kb3ducmV2LnhtbFBLBQYAAAAABAAEAPUAAACMAwAAAAA=&#10;" path="m81,57l100,28,81,,19,,,28,19,57r62,e" filled="f" strokeweight="0">
                    <v:path arrowok="t" o:connecttype="custom" o:connectlocs="81,57;100,28;81,0;19,0;0,28;19,57;81,57" o:connectangles="0,0,0,0,0,0,0"/>
                  </v:shape>
                  <v:shape id="Freeform 226" o:spid="_x0000_s1231" style="position:absolute;left:1941;top:443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uy8YA&#10;AADcAAAADwAAAGRycy9kb3ducmV2LnhtbESP0WrCQBRE3wv+w3ILvtWNQUpMXaVYLG0eQhv9gEv2&#10;mqRm74bsxqR/7wqFPg4zc4bZ7CbTiiv1rrGsYLmIQBCXVjdcKTgdD08JCOeRNbaWScEvOdhtZw8b&#10;TLUd+Zuuha9EgLBLUUHtfZdK6cqaDLqF7YiDd7a9QR9kX0nd4xjgppVxFD1Lgw2HhRo72tdUXorB&#10;KPjC4fyZL9+ybLj8FE1+WCfF+1qp+eP0+gLC0+T/w3/tD60gjldwPxOOgN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vuy8YAAADcAAAADwAAAAAAAAAAAAAAAACYAgAAZHJz&#10;L2Rvd25yZXYueG1sUEsFBgAAAAAEAAQA9QAAAIsDAAAAAA==&#10;" path="m9,48l47,77,57,87,67,77,86,29,57,,9,19,,29,9,48xe" fillcolor="#40ffcf" stroked="f">
                    <v:path arrowok="t" o:connecttype="custom" o:connectlocs="9,48;47,77;57,87;67,77;86,29;57,0;9,19;0,29;9,48" o:connectangles="0,0,0,0,0,0,0,0,0"/>
                  </v:shape>
                  <v:shape id="Freeform 227" o:spid="_x0000_s1232" style="position:absolute;left:1941;top:4435;width:86;height:87;visibility:visible;mso-wrap-style:square;v-text-anchor:top" coordsize="8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1JjMMA&#10;AADcAAAADwAAAGRycy9kb3ducmV2LnhtbESP3WrCQBSE7wu+w3IKvSm6Mdgg0VVEEOydqz7AIXvy&#10;Q7NnY3Y18e27BaGXw8x8w6y3o23Fg3rfOFYwnyUgiAtnGq4UXC+H6RKED8gGW8ek4EketpvJ2xpz&#10;4wbW9DiHSkQI+xwV1CF0uZS+qMmin7mOOHql6y2GKPtKmh6HCLetTJMkkxYbjgs1drSvqfg5362C&#10;JHPlTT8XLvu+t3o47fRnudBKfbyPuxWIQGP4D7/aR6MgTb/g70w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1JjMMAAADcAAAADwAAAAAAAAAAAAAAAACYAgAAZHJzL2Rv&#10;d25yZXYueG1sUEsFBgAAAAAEAAQA9QAAAIgDAAAAAA==&#10;" path="m9,48l47,77,57,87,67,77,86,29,57,,9,19,,29,9,48e" filled="f" strokeweight="0">
                    <v:path arrowok="t" o:connecttype="custom" o:connectlocs="9,48;47,77;57,87;67,77;86,29;57,0;9,19;0,29;9,48" o:connectangles="0,0,0,0,0,0,0,0,0"/>
                  </v:shape>
                  <v:shape id="Freeform 228" o:spid="_x0000_s1233" style="position:absolute;left:2065;top:3528;width:72;height:96;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bBMYA&#10;AADcAAAADwAAAGRycy9kb3ducmV2LnhtbESPQWvCQBSE74X+h+UVequ7phBKdBWRKl5sbVTU2yP7&#10;TEKzb0N21fjvu4VCj8PMfMOMp71txJU6XzvWMBwoEMSFMzWXGnbbxcsbCB+QDTaOScOdPEwnjw9j&#10;zIy78Rdd81CKCGGfoYYqhDaT0hcVWfQD1xJH7+w6iyHKrpSmw1uE20YmSqXSYs1xocKW5hUV3/nF&#10;alimaZNvDsfN5+vp47hfrdX73Sitn5/62QhEoD78h//aK6MhSVL4PROPgJ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pbBMYAAADcAAAADwAAAAAAAAAAAAAAAACYAgAAZHJz&#10;L2Rvd25yZXYueG1sUEsFBgAAAAAEAAQA9QAAAIsDAAAAAA==&#10;" path="m43,96l53,77,72,29,43,,,29,19,77,43,96xe" fillcolor="#40ffcf" stroked="f">
                    <v:path arrowok="t" o:connecttype="custom" o:connectlocs="43,96;53,77;72,29;43,0;0,29;19,77;43,96" o:connectangles="0,0,0,0,0,0,0"/>
                  </v:shape>
                  <v:shape id="Freeform 229" o:spid="_x0000_s1234" style="position:absolute;left:2065;top:3528;width:72;height:96;visibility:visible;mso-wrap-style:square;v-text-anchor:top" coordsize="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CQyMMA&#10;AADcAAAADwAAAGRycy9kb3ducmV2LnhtbESP0WoCMRRE3wv+Q7gF32rWCCpbo4hUKFZKq/2Ay+Z2&#10;s7i5WZKo6983gtDHYWbOMItV71pxoRAbzxrGowIEceVNw7WGn+P2ZQ4iJmSDrWfScKMIq+XgaYGl&#10;8Vf+pssh1SJDOJaowabUlVLGypLDOPIdcfZ+fXCYsgy1NAGvGe5aqYpiKh02nBcsdrSxVJ0OZ6ch&#10;rE9fn2k/qz9257etCmOWVk20Hj7361cQifr0H360340GpWZwP5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CQyMMAAADcAAAADwAAAAAAAAAAAAAAAACYAgAAZHJzL2Rv&#10;d25yZXYueG1sUEsFBgAAAAAEAAQA9QAAAIgDAAAAAA==&#10;" path="m43,96l53,77,72,29,43,,,29,19,77,43,96e" filled="f" strokeweight="0">
                    <v:path arrowok="t" o:connecttype="custom" o:connectlocs="43,96;53,77;72,29;43,0;0,29;19,77;43,96" o:connectangles="0,0,0,0,0,0,0"/>
                  </v:shape>
                  <v:shape id="Freeform 230" o:spid="_x0000_s1235" style="position:absolute;left:3191;top:4901;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IJ78A&#10;AADcAAAADwAAAGRycy9kb3ducmV2LnhtbERPy4rCMBTdC/MP4QpuZEztQqRjFHHwtbTO7C/NtSk2&#10;NyWJWv16sxiY5eG8F6vetuJOPjSOFUwnGQjiyumGawU/5+3nHESIyBpbx6TgSQFWy4/BAgvtHnyi&#10;exlrkUI4FKjAxNgVUobKkMUwcR1x4i7OW4wJ+lpqj48UbluZZ9lMWmw4NRjsaGOoupY3q6B+jX/1&#10;ej+97b6PhgIdn531pVKjYb/+AhGpj//iP/dBK8jztDadSUd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0AgnvwAAANwAAAAPAAAAAAAAAAAAAAAAAJgCAABkcnMvZG93bnJl&#10;di54bWxQSwUGAAAAAAQABAD1AAAAhAMAAAAA&#10;" path="m19,86l48,67,67,19,19,,,19,10,67r9,19xe" fillcolor="#40ffcf" stroked="f">
                    <v:path arrowok="t" o:connecttype="custom" o:connectlocs="19,86;48,67;67,19;19,0;0,19;10,67;19,86" o:connectangles="0,0,0,0,0,0,0"/>
                  </v:shape>
                  <v:shape id="Freeform 231" o:spid="_x0000_s1236" style="position:absolute;left:3191;top:4901;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hpwcQA&#10;AADcAAAADwAAAGRycy9kb3ducmV2LnhtbESPT4vCMBTE74LfITxhL6KpRWS3GmVZEJbFi3/x+Gie&#10;bbF5KUm03W9vBMHjMDO/YRarztTiTs5XlhVMxgkI4tzqigsFh/169AnCB2SNtWVS8E8eVst+b4GZ&#10;ti1v6b4LhYgQ9hkqKENoMil9XpJBP7YNcfQu1hkMUbpCaodthJtapkkykwYrjgslNvRTUn7d3YwC&#10;eToN7bBo3WbTTPwxP54vf2aq1Meg+56DCNSFd/jV/tUK0vQLnmfi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acHEAAAA3AAAAA8AAAAAAAAAAAAAAAAAmAIAAGRycy9k&#10;b3ducmV2LnhtbFBLBQYAAAAABAAEAPUAAACJAwAAAAA=&#10;" path="m19,86l48,67,67,19,19,,,19,10,67r9,19e" filled="f" strokeweight="0">
                    <v:path arrowok="t" o:connecttype="custom" o:connectlocs="19,86;48,67;67,19;19,0;0,19;10,67;19,86" o:connectangles="0,0,0,0,0,0,0"/>
                  </v:shape>
                  <v:shape id="Freeform 232" o:spid="_x0000_s1237" style="position:absolute;left:3344;top:4690;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rSNsAA&#10;AADcAAAADwAAAGRycy9kb3ducmV2LnhtbERPyarCMBTdP/AfwhXcPVOHJ1KNIoLDSp7Dxt2luTbF&#10;5qY2Uevfm4Xg8nDm6byxpXhQ7QvHCnrdBARx5nTBuYLTcfU7BuEDssbSMSl4kYf5rPUzxVS7J+/p&#10;cQi5iCHsU1RgQqhSKX1myKLvuoo4chdXWwwR1rnUNT5juC1lP0lG0mLBscFgRUtD2fVwtwrystie&#10;/fK2Zxzt1v9mSH+bwV2pTrtZTEAEasJX/HFvtYL+IM6PZ+IRkLM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rSNsAAAADcAAAADwAAAAAAAAAAAAAAAACYAgAAZHJzL2Rvd25y&#10;ZXYueG1sUEsFBgAAAAAEAAQA9QAAAIUDAAAAAA==&#10;" path="m68,48l87,28,68,9,20,,,28,20,67,68,48xe" fillcolor="#40ffcf" stroked="f">
                    <v:path arrowok="t" o:connecttype="custom" o:connectlocs="68,48;87,28;68,9;20,0;0,28;20,67;68,48" o:connectangles="0,0,0,0,0,0,0"/>
                  </v:shape>
                  <v:shape id="Freeform 233" o:spid="_x0000_s1238" style="position:absolute;left:3344;top:4690;width:87;height:67;visibility:visible;mso-wrap-style:square;v-text-anchor:top" coordsize="8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7VsYA&#10;AADcAAAADwAAAGRycy9kb3ducmV2LnhtbESPT2vCQBTE7wW/w/KE3nQTgyLRVaoQ20st9Q+9PrKv&#10;SWj2bciuSfz23YLQ4zAzv2HW28HUoqPWVZYVxNMIBHFudcWFgss5myxBOI+ssbZMCu7kYLsZPa0x&#10;1bbnT+pOvhABwi5FBaX3TSqly0sy6Ka2IQ7et20N+iDbQuoW+wA3tZxF0UIarDgslNjQvqT853Qz&#10;Cq63+Ve8eJ/vjsfsw1W7w+t9uCRKPY+HlxUIT4P/Dz/ab1rBLInh7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3K7VsYAAADcAAAADwAAAAAAAAAAAAAAAACYAgAAZHJz&#10;L2Rvd25yZXYueG1sUEsFBgAAAAAEAAQA9QAAAIsDAAAAAA==&#10;" path="m68,48l87,28,68,9,20,,,28,20,67,68,48e" filled="f" strokeweight="0">
                    <v:path arrowok="t" o:connecttype="custom" o:connectlocs="68,48;87,28;68,9;20,0;0,28;20,67;68,48" o:connectangles="0,0,0,0,0,0,0"/>
                  </v:shape>
                  <v:shape id="Freeform 234" o:spid="_x0000_s1239" style="position:absolute;left:4700;top:2870;width:87;height: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fy88YA&#10;AADcAAAADwAAAGRycy9kb3ducmV2LnhtbESPQWvCQBCF74X+h2UKvdVNIy0luooIFqFUrO3B45Ad&#10;s8HsbMhONc2vdwWhx8eb971503nvG3WiLtaBDTyPMlDEZbA1VwZ+vldPb6CiIFtsApOBP4own93f&#10;TbGw4cxfdNpJpRKEY4EGnEhbaB1LRx7jKLTEyTuEzqMk2VXadnhOcN/oPMtetceaU4PDlpaOyuPu&#10;16c3PoaN227e9+ulLz+PMh5eZDUY8/jQLyaghHr5P76l19ZAPs7hOiYRQM8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1fy88YAAADcAAAADwAAAAAAAAAAAAAAAACYAgAAZHJz&#10;L2Rvd25yZXYueG1sUEsFBgAAAAAEAAQA9QAAAIsDAAAAAA==&#10;" path="m77,96l87,87,77,58,58,39,29,,,39,29,58,58,87r19,9xe" fillcolor="#ff7000" stroked="f">
                    <v:path arrowok="t" o:connecttype="custom" o:connectlocs="77,96;87,87;77,58;58,39;29,0;0,39;29,58;58,87;77,96" o:connectangles="0,0,0,0,0,0,0,0,0"/>
                  </v:shape>
                  <v:shape id="Freeform 235" o:spid="_x0000_s1240" style="position:absolute;left:4700;top:2870;width:87;height:96;visibility:visible;mso-wrap-style:square;v-text-anchor:top" coordsize="8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dsYA&#10;AADcAAAADwAAAGRycy9kb3ducmV2LnhtbESPQWsCMRSE70L/Q3gFL0WTKlbdGqUIhSII7daLt+fm&#10;ubt087IkUdd/b4SCx2FmvmEWq8424kw+1I41vA4VCOLCmZpLDbvfz8EMRIjIBhvHpOFKAVbLp94C&#10;M+Mu/EPnPJYiQThkqKGKsc2kDEVFFsPQtcTJOzpvMSbpS2k8XhLcNnKk1Ju0WHNaqLCldUXFX36y&#10;GoLvdnkz2U/V9mUz3c4PtfqerLXuP3cf7yAidfER/m9/GQ2j8RjuZ9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RdsYAAADcAAAADwAAAAAAAAAAAAAAAACYAgAAZHJz&#10;L2Rvd25yZXYueG1sUEsFBgAAAAAEAAQA9QAAAIsDAAAAAA==&#10;" path="m77,96l87,87,77,58,58,39,29,,,39,29,58,58,87r19,9e" filled="f" strokeweight="0">
                    <v:path arrowok="t" o:connecttype="custom" o:connectlocs="77,96;87,87;77,58;58,39;29,0;0,39;29,58;58,87;77,96" o:connectangles="0,0,0,0,0,0,0,0,0"/>
                  </v:shape>
                  <v:shape id="Freeform 236" o:spid="_x0000_s1241" style="position:absolute;left:3191;top:449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SU/8QA&#10;AADcAAAADwAAAGRycy9kb3ducmV2LnhtbESPzWrDMBCE74W8g9hAL6GR80MpbmQTEpo0xzrpfbG2&#10;lqm1MpKSOHn6qlDocZiZb5hVOdhOXMiH1rGC2TQDQVw73XKj4HR8e3oBESKyxs4xKbhRgLIYPaww&#10;1+7KH3SpYiMShEOOCkyMfS5lqA1ZDFPXEyfvy3mLMUnfSO3xmuC2k/Mse5YWW04LBnvaGKq/q7NV&#10;0Nwnn3q9n51324OhQIdbb32l1ON4WL+CiDTE//Bf+10rmC+W8HsmHQFZ/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lP/EAAAA3AAAAA8AAAAAAAAAAAAAAAAAmAIAAGRycy9k&#10;b3ducmV2LnhtbFBLBQYAAAAABAAEAPUAAACJAwAAAAA=&#10;" path="m19,86l48,67,67,19,19,,,19,10,67r9,19xe" fillcolor="#40ffcf" stroked="f">
                    <v:path arrowok="t" o:connecttype="custom" o:connectlocs="19,86;48,67;67,19;19,0;0,19;10,67;19,86" o:connectangles="0,0,0,0,0,0,0"/>
                  </v:shape>
                  <v:shape id="Freeform 237" o:spid="_x0000_s1242" style="position:absolute;left:3191;top:4493;width:67;height:86;visibility:visible;mso-wrap-style:square;v-text-anchor:top" coordsize="6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1GcQA&#10;AADcAAAADwAAAGRycy9kb3ducmV2LnhtbESPT4vCMBTE74LfITzBi2jqv2XpGkUEQcTL6ioeH82z&#10;LTYvJYm2fvvNwoLHYWZ+wyxWranEk5wvLSsYjxIQxJnVJecKfk7b4ScIH5A1VpZJwYs8rJbdzgJT&#10;bRv+pucx5CJC2KeooAihTqX0WUEG/cjWxNG7WWcwROlyqR02EW4qOUmSD2mw5LhQYE2bgrL78WEU&#10;yMtlYAd54w6HeuzP2fl625uZUv1eu/4CEagN7/B/e6cVTKZz+DsTj4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89RnEAAAA3AAAAA8AAAAAAAAAAAAAAAAAmAIAAGRycy9k&#10;b3ducmV2LnhtbFBLBQYAAAAABAAEAPUAAACJAwAAAAA=&#10;" path="m19,86l48,67,67,19,19,,,19,10,67r9,19e" filled="f" strokeweight="0">
                    <v:path arrowok="t" o:connecttype="custom" o:connectlocs="19,86;48,67;67,19;19,0;0,19;10,67;19,86" o:connectangles="0,0,0,0,0,0,0"/>
                  </v:shape>
                  <v:shape id="Freeform 238" o:spid="_x0000_s1243" style="position:absolute;left:5045;top:449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sRMUA&#10;AADcAAAADwAAAGRycy9kb3ducmV2LnhtbESP0WoCMRRE34X+Q7gFX0rNVkHKulmRoqBFCtV+wGVz&#10;3d02uVmSqFu/3giCj8PMnGGKeW+NOJEPrWMFb6MMBHHldMu1gp/96vUdRIjIGo1jUvBPAebl06DA&#10;XLszf9NpF2uRIBxyVNDE2OVShqohi2HkOuLkHZy3GJP0tdQezwlujRxn2VRabDktNNjRR0PV3+5o&#10;FWy/pDfLze9LvzDbfbv+vGRLeVFq+NwvZiAi9fERvrfXWsF4MoXbmXQEZH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GxExQAAANwAAAAPAAAAAAAAAAAAAAAAAJgCAABkcnMv&#10;ZG93bnJldi54bWxQSwUGAAAAAAQABAD1AAAAigMAAAAA&#10;" path="m29,86l58,67,48,19,29,,10,19,,67,29,86xe" fillcolor="#afff60" stroked="f">
                    <v:path arrowok="t" o:connecttype="custom" o:connectlocs="29,86;58,67;48,19;29,0;10,19;0,67;29,86" o:connectangles="0,0,0,0,0,0,0"/>
                  </v:shape>
                  <v:shape id="Freeform 239" o:spid="_x0000_s1244" style="position:absolute;left:5045;top:4493;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tecQA&#10;AADcAAAADwAAAGRycy9kb3ducmV2LnhtbESPwW7CMBBE70j8g7VIvRWHVLQoxUGAWrUHegD6Adt4&#10;k1iN15HtQvh7XAmJ42hm3miWq8F24kQ+GMcKZtMMBHHltOFGwffx/XEBIkRkjZ1jUnChAKtyPFpi&#10;od2Z93Q6xEYkCIcCFbQx9oWUoWrJYpi6njh5tfMWY5K+kdrjOcFtJ/Mse5YWDaeFFnvatlT9Hv6s&#10;gp27bNjrTXjLvyj+mLn5qPdbpR4mw/oVRKQh3sO39qdWkD+9wP+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FbXnEAAAA3AAAAA8AAAAAAAAAAAAAAAAAmAIAAGRycy9k&#10;b3ducmV2LnhtbFBLBQYAAAAABAAEAPUAAACJAwAAAAA=&#10;" path="m29,86l58,67,48,19,29,,10,19,,67,29,86e" filled="f" strokeweight="0">
                    <v:path arrowok="t" o:connecttype="custom" o:connectlocs="29,86;58,67;48,19;29,0;10,19;0,67;29,86" o:connectangles="0,0,0,0,0,0,0"/>
                  </v:shape>
                  <v:shape id="Freeform 240" o:spid="_x0000_s1245" style="position:absolute;left:2463;top:5731;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a8sIA&#10;AADcAAAADwAAAGRycy9kb3ducmV2LnhtbERPz2vCMBS+D/wfwhN2W1M7GaU2isjGRMZA24PHR/Ns&#10;i81LaTLN/vvlIOz48f0uN8EM4kaT6y0rWCQpCOLG6p5bBXX18ZKDcB5Z42CZFPySg8169lRioe2d&#10;j3Q7+VbEEHYFKui8HwspXdORQZfYkThyFzsZ9BFOrdQT3mO4GWSWpm/SYM+xocORdh0119OPUdC/&#10;c1jsl99LDFkzHM55XlefX0o9z8N2BcJT8P/ih3uvFWSv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5rywgAAANwAAAAPAAAAAAAAAAAAAAAAAJgCAABkcnMvZG93&#10;bnJldi54bWxQSwUGAAAAAAQABAD1AAAAhwMAAAAA&#10;" path="m48,67l86,39,48,,,39,48,67xe" fillcolor="#afff60" stroked="f">
                    <v:path arrowok="t" o:connecttype="custom" o:connectlocs="48,67;86,39;48,0;0,39;48,67" o:connectangles="0,0,0,0,0"/>
                  </v:shape>
                  <v:shape id="Freeform 241" o:spid="_x0000_s1246" style="position:absolute;left:2463;top:5731;width:86;height:67;visibility:visible;mso-wrap-style:square;v-text-anchor:top" coordsize="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ZHsYA&#10;AADcAAAADwAAAGRycy9kb3ducmV2LnhtbESPQWvCQBSE7wX/w/KE3uomCmmNriKFYttLaPSS2yP7&#10;TGKyb0N2Nem/7xYKPQ4z8w2z3U+mE3caXGNZQbyIQBCXVjdcKTif3p5eQDiPrLGzTAq+ycF+N3vY&#10;YqrtyF90z30lAoRdigpq7/tUSlfWZNAtbE8cvIsdDPogh0rqAccAN51cRlEiDTYcFmrs6bWmss1v&#10;RkHxKZOiLY7l2K+uF/6Is+cmz5R6nE+HDQhPk/8P/7XftYLlag2/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ZHsYAAADcAAAADwAAAAAAAAAAAAAAAACYAgAAZHJz&#10;L2Rvd25yZXYueG1sUEsFBgAAAAAEAAQA9QAAAIsDAAAAAA==&#10;" path="m48,67l86,39,48,,,39,48,67e" filled="f" strokeweight="0">
                    <v:path arrowok="t" o:connecttype="custom" o:connectlocs="48,67;86,39;48,0;0,39;48,67" o:connectangles="0,0,0,0,0"/>
                  </v:shape>
                  <v:shape id="Freeform 242" o:spid="_x0000_s1247" style="position:absolute;left:5232;top:3970;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Kr4A&#10;AADcAAAADwAAAGRycy9kb3ducmV2LnhtbERPSwrCMBDdC94hjOBOU0VEq1FEEYS68QvuhmZsi82k&#10;NFHr7c1CcPl4//myMaV4Ue0KywoG/QgEcWp1wZmC82nbm4BwHlljaZkUfMjBctFuzTHW9s0Heh19&#10;JkIIuxgV5N5XsZQuzcmg69uKOHB3Wxv0AdaZ1DW+Q7gp5TCKxtJgwaEhx4rWOaWP49MomGq8jM7T&#10;TZJd0xvub9vENadEqW6nWc1AeGr8X/xz77SC4SjMD2fCEZCL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zV6iq+AAAA3AAAAA8AAAAAAAAAAAAAAAAAmAIAAGRycy9kb3ducmV2&#10;LnhtbFBLBQYAAAAABAAEAPUAAACDAwAAAAA=&#10;" path="m48,91l87,38,48,,,38,48,91xe" fillcolor="#afff60" stroked="f">
                    <v:path arrowok="t" o:connecttype="custom" o:connectlocs="48,91;87,38;48,0;0,38;48,91" o:connectangles="0,0,0,0,0"/>
                  </v:shape>
                  <v:shape id="Freeform 243" o:spid="_x0000_s1248" style="position:absolute;left:5232;top:3970;width:87;height:91;visibility:visible;mso-wrap-style:square;v-text-anchor:top" coordsize="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4O+cMA&#10;AADcAAAADwAAAGRycy9kb3ducmV2LnhtbESPQYvCMBSE78L+h/CEvWmqFNGuUVxhiwcvq8JeH80z&#10;LTYvpYm2+uuNsOBxmJlvmOW6t7W4Uesrxwom4wQEceF0xUbB6fgzmoPwAVlj7ZgU3MnDevUxWGKm&#10;Xce/dDsEIyKEfYYKyhCaTEpflGTRj11DHL2zay2GKFsjdYtdhNtaTpNkJi1WHBdKbGhbUnE5XK2C&#10;v5QeixTzJjeLIjff+b479nulPof95gtEoD68w//tnVYwTSfwOh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4O+cMAAADcAAAADwAAAAAAAAAAAAAAAACYAgAAZHJzL2Rv&#10;d25yZXYueG1sUEsFBgAAAAAEAAQA9QAAAIgDAAAAAA==&#10;" path="m48,91l87,38,48,,,38,48,91e" filled="f" strokeweight="0">
                    <v:path arrowok="t" o:connecttype="custom" o:connectlocs="48,91;87,38;48,0;0,38;48,91" o:connectangles="0,0,0,0,0"/>
                  </v:shape>
                  <v:shape id="Freeform 244" o:spid="_x0000_s1249" style="position:absolute;left:2985;top:5309;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0ZOsUA&#10;AADcAAAADwAAAGRycy9kb3ducmV2LnhtbESP3WoCMRSE7wu+QziCN0WzXUqR1SgiFmyRgj8PcNgc&#10;d1eTkyWJuvXpjVDo5TAz3zDTeWeNuJIPjWMFb6MMBHHpdMOVgsP+czgGESKyRuOYFPxSgPms9zLF&#10;Qrsbb+m6i5VIEA4FKqhjbAspQ1mTxTByLXHyjs5bjEn6SmqPtwS3RuZZ9iEtNpwWamxpWVN53l2s&#10;gs2P9Gb1dXrtFmazb9bf92wl70oN+t1iAiJSF//Df+21VpC/5/A8k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TRk6xQAAANwAAAAPAAAAAAAAAAAAAAAAAJgCAABkcnMv&#10;ZG93bnJldi54bWxQSwUGAAAAAAQABAD1AAAAigMAAAAA&#10;" path="m29,86l58,67,48,5,29,,10,5,,67,29,86xe" fillcolor="#afff60" stroked="f">
                    <v:path arrowok="t" o:connecttype="custom" o:connectlocs="29,86;58,67;48,5;29,0;10,5;0,67;29,86" o:connectangles="0,0,0,0,0,0,0"/>
                  </v:shape>
                  <v:shape id="Freeform 245" o:spid="_x0000_s1250" style="position:absolute;left:2985;top:5309;width:58;height:86;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YB8QA&#10;AADcAAAADwAAAGRycy9kb3ducmV2LnhtbESPwW7CMBBE70j8g7VIvRWHlFYoxUGAWrUHegD6Adt4&#10;k1iN15HtQvh7XAmJ42hm3miWq8F24kQ+GMcKZtMMBHHltOFGwffx/XEBIkRkjZ1jUnChAKtyPFpi&#10;od2Z93Q6xEYkCIcCFbQx9oWUoWrJYpi6njh5tfMWY5K+kdrjOcFtJ/Mse5EWDaeFFnvatlT9Hv6s&#10;gp27bNjrTXjLvyj+mGfzUe+3Sj1MhvUriEhDvIdv7U+tIJ8/wf+Zd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4GAfEAAAA3AAAAA8AAAAAAAAAAAAAAAAAmAIAAGRycy9k&#10;b3ducmV2LnhtbFBLBQYAAAAABAAEAPUAAACJAwAAAAA=&#10;" path="m29,86l58,67,48,5,29,,10,5,,67,29,86e" filled="f" strokeweight="0">
                    <v:path arrowok="t" o:connecttype="custom" o:connectlocs="29,86;58,67;48,5;29,0;10,5;0,67;29,86" o:connectangles="0,0,0,0,0,0,0"/>
                  </v:shape>
                  <v:shape id="Freeform 246" o:spid="_x0000_s1251" style="position:absolute;left:4988;top:382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8zP8cA&#10;AADcAAAADwAAAGRycy9kb3ducmV2LnhtbESPQWsCMRSE7wX/Q3gFL6Vmq6vI1ijSIgq9qC2U3h6b&#10;183i5mW7iRr99U2h4HGYmW+Y2SLaRpyo87VjBU+DDARx6XTNlYKP99XjFIQPyBobx6TgQh4W897d&#10;DAvtzryj0z5UIkHYF6jAhNAWUvrSkEU/cC1x8r5dZzEk2VVSd3hOcNvIYZZNpMWa04LBll4MlYf9&#10;0SqYvsZtNorXz7F5m6x/DuP2Ic+/lOrfx+UziEAx3ML/7Y1WMMxz+DuTjo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PMz/HAAAA3AAAAA8AAAAAAAAAAAAAAAAAmAIAAGRy&#10;cy9kb3ducmV2LnhtbFBLBQYAAAAABAAEAPUAAACMAwAAAAA=&#10;" path="m38,76l77,28,38,,,28,38,76xe" fillcolor="#40ffcf" stroked="f">
                    <v:path arrowok="t" o:connecttype="custom" o:connectlocs="38,76;77,28;38,0;0,28;38,76" o:connectangles="0,0,0,0,0"/>
                  </v:shape>
                  <v:shape id="Freeform 247" o:spid="_x0000_s1252" style="position:absolute;left:4988;top:3826;width:77;height:76;visibility:visible;mso-wrap-style:square;v-text-anchor:top" coordsize="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MlEcQA&#10;AADcAAAADwAAAGRycy9kb3ducmV2LnhtbESPT4vCMBTE7wt+h/AEb2uquEupRikuCx4E1z8Xb4/m&#10;2Rabl5pEW7+9WVjY4zAzv2EWq9404kHO15YVTMYJCOLC6ppLBafj93sKwgdkjY1lUvAkD6vl4G2B&#10;mbYd7+lxCKWIEPYZKqhCaDMpfVGRQT+2LXH0LtYZDFG6UmqHXYSbRk6T5FMarDkuVNjSuqLiergb&#10;BbQrus3Npfszb/FrO8nzdZr+KDUa9vkcRKA+/If/2hutYDr7gN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zJRHEAAAA3AAAAA8AAAAAAAAAAAAAAAAAmAIAAGRycy9k&#10;b3ducmV2LnhtbFBLBQYAAAAABAAEAPUAAACJAwAAAAA=&#10;" path="m38,76l77,28,38,,,28,38,76e" filled="f" strokeweight="0">
                    <v:path arrowok="t" o:connecttype="custom" o:connectlocs="38,76;77,28;38,0;0,28;38,76" o:connectangles="0,0,0,0,0"/>
                  </v:shape>
                  <v:shape id="Freeform 248" o:spid="_x0000_s1253" style="position:absolute;left:4940;top:3178;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969cUA&#10;AADcAAAADwAAAGRycy9kb3ducmV2LnhtbESPUWvCMBSF3wX/Q7jC3jSdFJHOKDIYjFE2poKvd821&#10;qTY3pYk2+/fLQPDxcM75Dme1ibYVN+p941jB8ywDQVw53XCt4LB/my5B+ICssXVMCn7Jw2Y9Hq2w&#10;0G7gb7rtQi0ShH2BCkwIXSGlrwxZ9DPXESfv5HqLIcm+lrrHIcFtK+dZtpAWG04LBjt6NVRddler&#10;IJbHZRk/tsOPueZVmZ/Px8+vvVJPk7h9AREohkf43n7XCub5Av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3r1xQAAANwAAAAPAAAAAAAAAAAAAAAAAJgCAABkcnMv&#10;ZG93bnJldi54bWxQSwUGAAAAAAQABAD1AAAAigMAAAAA&#10;" path="m38,86l48,76r,-48l38,,,28,19,76,38,86xe" fillcolor="#ff7000" stroked="f">
                    <v:path arrowok="t" o:connecttype="custom" o:connectlocs="38,86;48,76;48,28;38,0;0,28;19,76;38,86" o:connectangles="0,0,0,0,0,0,0"/>
                  </v:shape>
                  <v:shape id="Freeform 249" o:spid="_x0000_s1254" style="position:absolute;left:4940;top:3178;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6cQA&#10;AADcAAAADwAAAGRycy9kb3ducmV2LnhtbESPwWrDMBBE74X+g9hCbo1sE9rgRgkmEGjTU5NAr4u1&#10;sU2slW3JtvL3VaHQ4zAzb5jNLphWTDS4xrKCdJmAIC6tbrhScDkfntcgnEfW2FomBXdysNs+Pmww&#10;13bmL5pOvhIRwi5HBbX3XS6lK2sy6Ja2I47e1Q4GfZRDJfWAc4SbVmZJ8iINNhwXauxoX1N5O41G&#10;QQgf40RHLpPi+9Ol11tP6dgrtXgKxRsIT8H/h//a71pBtnqF3zPxCM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P2+nEAAAA3AAAAA8AAAAAAAAAAAAAAAAAmAIAAGRycy9k&#10;b3ducmV2LnhtbFBLBQYAAAAABAAEAPUAAACJAwAAAAA=&#10;" path="m38,86l48,76r,-48l38,,,28,19,76,38,86e" filled="f" strokeweight="0">
                    <v:path arrowok="t" o:connecttype="custom" o:connectlocs="38,86;48,76;48,28;38,0;0,28;19,76;38,86" o:connectangles="0,0,0,0,0,0,0"/>
                  </v:shape>
                  <v:shape id="Freeform 250" o:spid="_x0000_s1255" style="position:absolute;left:4197;top:277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aNcQA&#10;AADcAAAADwAAAGRycy9kb3ducmV2LnhtbERPy2oCMRTdC/2HcAtupGYcWilTo4giTGs3tQoubyd3&#10;Hjq5GZKo0783i0KXh/OeLXrTiis531hWMBknIIgLqxuuFOy/N0+vIHxA1thaJgW/5GExfxjMMNP2&#10;xl903YVKxBD2GSqoQ+gyKX1Rk0E/th1x5ErrDIYIXSW1w1sMN61Mk2QqDTYcG2rsaFVTcd5djIKP&#10;PC8PJ/++/Nl+Hg8uXeNLOZoqNXzsl28gAvXhX/znzrWC9Dm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H2jXEAAAA3AAAAA8AAAAAAAAAAAAAAAAAmAIAAGRycy9k&#10;b3ducmV2LnhtbFBLBQYAAAAABAAEAPUAAACJAwAAAAA=&#10;" path="m29,87r,-10l58,29,29,,,29,20,77r9,10xe" fillcolor="#afff60" stroked="f">
                    <v:path arrowok="t" o:connecttype="custom" o:connectlocs="29,87;29,77;58,29;29,0;0,29;20,77;29,87" o:connectangles="0,0,0,0,0,0,0"/>
                  </v:shape>
                  <v:shape id="Freeform 251" o:spid="_x0000_s1256" style="position:absolute;left:4197;top:2774;width:58;height:87;visibility:visible;mso-wrap-style:square;v-text-anchor:top" coordsize="58,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dFYcYA&#10;AADcAAAADwAAAGRycy9kb3ducmV2LnhtbESPT2sCMRTE7wW/Q3iCt5pVS1lXo5SCKC0U/128PTbP&#10;zermZd1E3X77piB4HGbmN8x03tpK3KjxpWMFg34Cgjh3uuRCwX63eE1B+ICssXJMCn7Jw3zWeZli&#10;pt2dN3TbhkJECPsMFZgQ6kxKnxuy6PuuJo7e0TUWQ5RNIXWD9wi3lRwmybu0WHJcMFjTp6H8vL1a&#10;BdYN1pdi+ZOmh6v5+h6tl6fxZqRUr9t+TEAEasMz/GivtILh2xj+z8QjIG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dFYcYAAADcAAAADwAAAAAAAAAAAAAAAACYAgAAZHJz&#10;L2Rvd25yZXYueG1sUEsFBgAAAAAEAAQA9QAAAIsDAAAAAA==&#10;" path="m29,87r,-10l58,29,29,,,29,20,77r9,10e" filled="f" strokeweight="0">
                    <v:path arrowok="t" o:connecttype="custom" o:connectlocs="29,87;29,77;58,29;29,0;0,29;20,77;29,87" o:connectangles="0,0,0,0,0,0,0"/>
                  </v:shape>
                  <v:shape id="Freeform 252" o:spid="_x0000_s1257" style="position:absolute;left:1950;top:3883;width:106;height:48;visibility:visible;mso-wrap-style:square;v-text-anchor:top" coordsize="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jM8IA&#10;AADcAAAADwAAAGRycy9kb3ducmV2LnhtbERPXWvCMBR9H/gfwhV8m6mCY1SjiCAIbrA6Gfp2aW6T&#10;YnNTm0y7f28ehD0ezvdi1btG3KgLtWcFk3EGgrj0umaj4Pi9fX0HESKyxsYzKfijAKvl4GWBufZ3&#10;Luh2iEakEA45KrAxtrmUobTkMIx9S5y4yncOY4KdkbrDewp3jZxm2Zt0WHNqsNjSxlJ5Ofw6BabA&#10;n/qzMMf9df11PlVVObnaD6VGw349BxGpj//ip3unFUxnaX46k46AX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2MzwgAAANwAAAAPAAAAAAAAAAAAAAAAAJgCAABkcnMvZG93&#10;bnJldi54bWxQSwUGAAAAAAQABAD1AAAAhwMAAAAA&#10;" path="m48,48l106,29r,-10l48,,,29,48,48xe" fillcolor="#afff60" stroked="f">
                    <v:path arrowok="t" o:connecttype="custom" o:connectlocs="48,48;106,29;106,19;48,0;0,29;48,48" o:connectangles="0,0,0,0,0,0"/>
                  </v:shape>
                  <v:shape id="Freeform 253" o:spid="_x0000_s1258" style="position:absolute;left:1950;top:3883;width:106;height:48;visibility:visible;mso-wrap-style:square;v-text-anchor:top" coordsize="10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VjMUA&#10;AADcAAAADwAAAGRycy9kb3ducmV2LnhtbESPQWvCQBSE7wX/w/IEL6XZJGCR1FWKInjwUmuCx0f2&#10;mYRm34bsxsR/3xUKPQ4z8w2z3k6mFXfqXWNZQRLFIIhLqxuuFFy+D28rEM4ja2wtk4IHOdhuZi9r&#10;zLQd+YvuZ1+JAGGXoYLa+y6T0pU1GXSR7YiDd7O9QR9kX0nd4xjgppVpHL9Lgw2HhRo72tVU/pwH&#10;o0AXstB55W+vQ7E/6Wt+mIYhUWoxnz4/QHia/H/4r33UCtJlAs8z4Qj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pWMxQAAANwAAAAPAAAAAAAAAAAAAAAAAJgCAABkcnMv&#10;ZG93bnJldi54bWxQSwUGAAAAAAQABAD1AAAAigMAAAAA&#10;" path="m48,48l106,29r,-10l48,,,29,48,48e" filled="f" strokeweight="0">
                    <v:path arrowok="t" o:connecttype="custom" o:connectlocs="48,48;106,29;106,19;48,0;0,29;48,48" o:connectangles="0,0,0,0,0,0"/>
                  </v:shape>
                  <v:shape id="Freeform 254" o:spid="_x0000_s1259" style="position:absolute;left:1198;top:355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8jGsYA&#10;AADcAAAADwAAAGRycy9kb3ducmV2LnhtbESPQWvCQBSE74L/YXlCb7ppQCnRVaSoCC0tTYvo7Zl9&#10;JsHs27C7mvTfdwuFHoeZ+YZZrHrTiDs5X1tW8DhJQBAXVtdcKvj63I6fQPiArLGxTAq+ycNqORws&#10;MNO24w+656EUEcI+QwVVCG0mpS8qMugntiWO3sU6gyFKV0rtsItw08g0SWbSYM1xocKWnisqrvnN&#10;KDjNwmG67bsX92rfju/57SDPm51SD6N+PQcRqA//4b/2XitIpy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8jGsYAAADcAAAADwAAAAAAAAAAAAAAAACYAgAAZHJz&#10;L2Rvd25yZXYueG1sUEsFBgAAAAAEAAQA9QAAAIsDAAAAAA==&#10;" path="m,9l29,48r19,9l57,48,48,,,,,9xe" fillcolor="#ffdf00" stroked="f">
                    <v:path arrowok="t" o:connecttype="custom" o:connectlocs="0,9;29,48;48,57;57,48;48,0;0,0;0,9" o:connectangles="0,0,0,0,0,0,0"/>
                  </v:shape>
                  <v:shape id="Freeform 255" o:spid="_x0000_s1260" style="position:absolute;left:1198;top:3557;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2gcYA&#10;AADcAAAADwAAAGRycy9kb3ducmV2LnhtbESPQWvCQBSE74X+h+UJvRTdVGmpqauEQkShCEYFj4/s&#10;axLcfRuya0z/fVco9DjMzDfMYjVYI3rqfONYwcskAUFcOt1wpeB4yMfvIHxA1mgck4If8rBaPj4s&#10;MNXuxnvqi1CJCGGfooI6hDaV0pc1WfQT1xJH79t1FkOUXSV1h7cIt0ZOk+RNWmw4LtTY0mdN5aW4&#10;WgWFPmX5825/PmT91zzfnNdma9ZKPY2G7ANEoCH8h//aG61g+jqD+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T2gcYAAADcAAAADwAAAAAAAAAAAAAAAACYAgAAZHJz&#10;L2Rvd25yZXYueG1sUEsFBgAAAAAEAAQA9QAAAIsDAAAAAA==&#10;" path="m,9l29,48r19,9l57,48,48,,,,,9e" filled="f" strokeweight="0">
                    <v:path arrowok="t" o:connecttype="custom" o:connectlocs="0,9;29,48;48,57;57,48;48,0;0,0;0,9" o:connectangles="0,0,0,0,0,0,0"/>
                  </v:shape>
                  <v:shape id="Freeform 256" o:spid="_x0000_s1261" style="position:absolute;left:4590;top:3797;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12GMUA&#10;AADcAAAADwAAAGRycy9kb3ducmV2LnhtbESPT2sCMRDF7wW/Qxiht5rVWpHVKK5QqJcW/6DXYTNu&#10;FjeTNYm6/fZNodDj4837vXnzZWcbcScfascKhoMMBHHpdM2VgsP+/WUKIkRkjY1jUvBNAZaL3tMc&#10;c+0evKX7LlYiQTjkqMDE2OZShtKQxTBwLXHyzs5bjEn6SmqPjwS3jRxl2URarDk1GGxpbai87G42&#10;vVE0U2v99at83Xya8ckXt+OmUOq5361mICJ18f/4L/2hFYzexvA7JhF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jXYYxQAAANwAAAAPAAAAAAAAAAAAAAAAAJgCAABkcnMv&#10;ZG93bnJldi54bWxQSwUGAAAAAAQABAD1AAAAigMAAAAA&#10;" path="m29,86l48,57,39,9,29,,19,9,,57,29,86xe" fillcolor="#40ffcf" stroked="f">
                    <v:path arrowok="t" o:connecttype="custom" o:connectlocs="29,86;48,57;39,9;29,0;19,9;0,57;29,86" o:connectangles="0,0,0,0,0,0,0"/>
                  </v:shape>
                  <v:shape id="Freeform 257" o:spid="_x0000_s1262" style="position:absolute;left:4590;top:3797;width:48;height:8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h22MIA&#10;AADcAAAADwAAAGRycy9kb3ducmV2LnhtbESPQYvCMBSE78L+h/CEvdm0grJUo4iwoOtJV/D6aJ5t&#10;sXmpTVrjvzfCwh6HmfmGWa6DacRAnastK8iSFARxYXXNpYLz7/fkC4TzyBoby6TgSQ7Wq4/REnNt&#10;H3yk4eRLESHsclRQed/mUrqiIoMusS1x9K62M+ij7EqpO3xEuGnkNE3n0mDNcaHClrYVFbdTbxSE&#10;sO8H+uEi3VwOLrve7pT1d6U+x2GzAOEp+P/wX3unFUxnM3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SHbYwgAAANwAAAAPAAAAAAAAAAAAAAAAAJgCAABkcnMvZG93&#10;bnJldi54bWxQSwUGAAAAAAQABAD1AAAAhwMAAAAA&#10;" path="m29,86l48,57,39,9,29,,19,9,,57,29,86e" filled="f" strokeweight="0">
                    <v:path arrowok="t" o:connecttype="custom" o:connectlocs="29,86;48,57;39,9;29,0;19,9;0,57;29,86" o:connectangles="0,0,0,0,0,0,0"/>
                  </v:shape>
                  <v:shape id="Freeform 258" o:spid="_x0000_s1263" style="position:absolute;left:1322;top:3730;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uN8UA&#10;AADcAAAADwAAAGRycy9kb3ducmV2LnhtbESPQWsCMRSE7wX/Q3hCbzWroCxbo5RiQeulXW3Pj81z&#10;s7h52SZxXf+9KRR6HGa+GWa5HmwrevKhcaxgOslAEFdON1wrOB7ennIQISJrbB2TghsFWK9GD0ss&#10;tLvyJ/VlrEUq4VCgAhNjV0gZKkMWw8R1xMk7OW8xJulrqT1eU7lt5SzLFtJiw2nBYEevhqpzebEK&#10;Zofvj12+35j3wec/5XHX9vvtl1KP4+HlGUSkIf6H/+itTtx8Ab9n0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43xQAAANwAAAAPAAAAAAAAAAAAAAAAAJgCAABkcnMv&#10;ZG93bnJldi54bWxQSwUGAAAAAAQABAD1AAAAigMAAAAA&#10;" path="m29,67l68,28,29,,,28,29,67xe" fillcolor="#afff60" stroked="f">
                    <v:path arrowok="t" o:connecttype="custom" o:connectlocs="29,67;68,28;29,0;0,28;29,67" o:connectangles="0,0,0,0,0"/>
                  </v:shape>
                  <v:shape id="Freeform 259" o:spid="_x0000_s1264" style="position:absolute;left:1322;top:3730;width:68;height:67;visibility:visible;mso-wrap-style:square;v-text-anchor:top" coordsize="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wG18YA&#10;AADcAAAADwAAAGRycy9kb3ducmV2LnhtbESPzWrCQBSF90LfYbhCdzpRqLHRUYqgLbootd24u2Ru&#10;M6mZOyEzTVKf3hGELg/n5+Ms172tREuNLx0rmIwTEMS50yUXCr4+t6M5CB+QNVaOScEfeVivHgZL&#10;zLTr+IPaYyhEHGGfoQITQp1J6XNDFv3Y1cTR+3aNxRBlU0jdYBfHbSWnSTKTFkuOBIM1bQzl5+Ov&#10;jZCf0szSdH86vG9f57uufW4v56DU47B/WYAI1If/8L39phVMn1K4nYlHQK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wG18YAAADcAAAADwAAAAAAAAAAAAAAAACYAgAAZHJz&#10;L2Rvd25yZXYueG1sUEsFBgAAAAAEAAQA9QAAAIsDAAAAAA==&#10;" path="m29,67l68,28,29,,,28,29,67e" filled="f" strokeweight="0">
                    <v:path arrowok="t" o:connecttype="custom" o:connectlocs="29,67;68,28;29,0;0,28;29,67" o:connectangles="0,0,0,0,0"/>
                  </v:shape>
                  <v:shape id="Freeform 260" o:spid="_x0000_s1265" style="position:absolute;left:2065;top:2774;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IkcMA&#10;AADcAAAADwAAAGRycy9kb3ducmV2LnhtbERPTWvCQBC9F/oflhG81Y0BQ0ldRQqiKFJrG/Q4ZMck&#10;bXY2ZNck/ffuoeDx8b7ny8HUoqPWVZYVTCcRCOLc6ooLBd9f65dXEM4ja6wtk4I/crBcPD/NMdW2&#10;50/qTr4QIYRdigpK75tUSpeXZNBNbEMcuKttDfoA20LqFvsQbmoZR1EiDVYcGkps6L2k/Pd0Mwqy&#10;LCnin/686Q5Ntuv3SXfZHj+UGo+G1RsIT4N/iP/dW60gnoW14Uw4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QIkcMAAADcAAAADwAAAAAAAAAAAAAAAACYAgAAZHJzL2Rv&#10;d25yZXYueG1sUEsFBgAAAAAEAAQA9QAAAIgDAAAAAA==&#10;" path="m43,58l82,29,43,,,29,43,58xe" fillcolor="#ff7000" stroked="f">
                    <v:path arrowok="t" o:connecttype="custom" o:connectlocs="43,58;82,29;43,0;0,29;43,58" o:connectangles="0,0,0,0,0"/>
                  </v:shape>
                  <v:shape id="Freeform 261" o:spid="_x0000_s1266" style="position:absolute;left:2065;top:2774;width:82;height:58;visibility:visible;mso-wrap-style:square;v-text-anchor:top" coordsize="8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Mv8UA&#10;AADcAAAADwAAAGRycy9kb3ducmV2LnhtbESPwWrDMBBE74X8g9hAb42cQEviRDahEOihPTTJIceN&#10;tbFNrJVqqbb891Wh0OMwM2+YXRlNJwbqfWtZwXKRgSCurG65VnA+HZ7WIHxA1thZJgUTeSiL2cMO&#10;c21H/qThGGqRIOxzVNCE4HIpfdWQQb+wjjh5N9sbDEn2tdQ9jgluOrnKshdpsOW00KCj14aq+/Hb&#10;KLgMX9eYHZx792t3+hjiNF5uk1KP87jfgggUw3/4r/2mFayeN/B7Jh0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ky/xQAAANwAAAAPAAAAAAAAAAAAAAAAAJgCAABkcnMv&#10;ZG93bnJldi54bWxQSwUGAAAAAAQABAD1AAAAigMAAAAA&#10;" path="m43,58l82,29,43,,,29,43,58e" filled="f" strokeweight="0">
                    <v:path arrowok="t" o:connecttype="custom" o:connectlocs="43,58;82,29;43,0;0,29;43,58" o:connectangles="0,0,0,0,0"/>
                  </v:shape>
                  <v:shape id="Freeform 262" o:spid="_x0000_s1267" style="position:absolute;left:2252;top:5616;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xN7sMA&#10;AADcAAAADwAAAGRycy9kb3ducmV2LnhtbERPz2vCMBS+D/Y/hDfwIjM1iEhnlG06ES+iDr0+mmdb&#10;bF5Kk7X1vzcHYceP7/d82dtKtNT40rGG8SgBQZw5U3Ku4ff08z4D4QOywcoxabiTh+Xi9WWOqXEd&#10;H6g9hlzEEPYpaihCqFMpfVaQRT9yNXHkrq6xGCJscmka7GK4raRKkqm0WHJsKLCm74Ky2/HPargN&#10;17v7frc6nS/X86X72qh2opTWg7f+8wNEoD78i5/urdGgpnF+PB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xN7sMAAADcAAAADwAAAAAAAAAAAAAAAACYAgAAZHJzL2Rv&#10;d25yZXYueG1sUEsFBgAAAAAEAAQA9QAAAIgDAAAAAA==&#10;" path="m,48l57,38r,-28l57,,,,,10,,48xe" fillcolor="#40ffcf" stroked="f">
                    <v:path arrowok="t" o:connecttype="custom" o:connectlocs="0,48;57,38;57,10;57,0;0,0;0,10;0,48" o:connectangles="0,0,0,0,0,0,0"/>
                  </v:shape>
                  <v:shape id="Freeform 263" o:spid="_x0000_s1268" style="position:absolute;left:2252;top:5616;width:57;height:48;visibility:visible;mso-wrap-style:square;v-text-anchor:top" coordsize="5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mqF8QA&#10;AADcAAAADwAAAGRycy9kb3ducmV2LnhtbESPQYvCMBSE7wv+h/AEb5oqWKQaRQRB9qC7KoK3Z/Ns&#10;i81LTbJa//1mQdjjMDPfMLNFa2rxIOcrywqGgwQEcW51xYWC42Hdn4DwAVljbZkUvMjDYt75mGGm&#10;7ZO/6bEPhYgQ9hkqKENoMil9XpJBP7ANcfSu1hkMUbpCaofPCDe1HCVJKg1WHBdKbGhVUn7b/xgF&#10;d3duNxf9mnytx5+39LSTW2+uSvW67XIKIlAb/sPv9kYrGKVD+DsTj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JqhfEAAAA3AAAAA8AAAAAAAAAAAAAAAAAmAIAAGRycy9k&#10;b3ducmV2LnhtbFBLBQYAAAAABAAEAPUAAACJAwAAAAA=&#10;" path="m,48l57,38r,-28l57,,,,,10,,48e" filled="f" strokeweight="0">
                    <v:path arrowok="t" o:connecttype="custom" o:connectlocs="0,48;57,38;57,10;57,0;0,0;0,10;0,48" o:connectangles="0,0,0,0,0,0,0"/>
                  </v:shape>
                  <v:shape id="Freeform 264" o:spid="_x0000_s1269" style="position:absolute;left:4351;top:4051;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UzcYA&#10;AADcAAAADwAAAGRycy9kb3ducmV2LnhtbESPQWvCQBSE70L/w/IKvemmgQZJXUVaRCm10CSUHh/Z&#10;Z5KafRuyq4n/3i0IHoeZ+YZZrEbTijP1rrGs4HkWgSAurW64UlDkm+kchPPIGlvLpOBCDlbLh8kC&#10;U20H/qZz5isRIOxSVFB736VSurImg25mO+LgHWxv0AfZV1L3OAS4aWUcRYk02HBYqLGjt5rKY3Yy&#10;Cn7t6Vi4/Mt025fL5vNj//6j8z+lnh7H9SsIT6O/h2/tnVYQJzH8nw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UzcYAAADcAAAADwAAAAAAAAAAAAAAAACYAgAAZHJz&#10;L2Rvd25yZXYueG1sUEsFBgAAAAAEAAQA9QAAAIsDAAAAAA==&#10;" path="m19,77l38,58r,-48l19,,,10,,58,19,77xe" fillcolor="#40ffcf" stroked="f">
                    <v:path arrowok="t" o:connecttype="custom" o:connectlocs="19,77;38,58;38,10;19,0;0,10;0,58;19,77" o:connectangles="0,0,0,0,0,0,0"/>
                  </v:shape>
                  <v:shape id="Freeform 265" o:spid="_x0000_s1270" style="position:absolute;left:4351;top:4051;width:38;height:77;visibility:visible;mso-wrap-style:square;v-text-anchor:top" coordsize="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i09MUA&#10;AADcAAAADwAAAGRycy9kb3ducmV2LnhtbESPT4vCMBTE74LfIbyFvYhN/YO4XaOIstKLB6uHPT6a&#10;t23Z5qU2Ueu3N4LgcZiZ3zCLVWdqcaXWVZYVjKIYBHFudcWFgtPxZzgH4TyyxtoyKbiTg9Wy31tg&#10;ou2ND3TNfCEChF2CCkrvm0RKl5dk0EW2IQ7en20N+iDbQuoWbwFuajmO45k0WHFYKLGhTUn5f3Yx&#10;CgajIttMz9u43k2/5G7vftP8kir1+dGtv0F46vw7/GqnWsF4NoHnmXA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LT0xQAAANwAAAAPAAAAAAAAAAAAAAAAAJgCAABkcnMv&#10;ZG93bnJldi54bWxQSwUGAAAAAAQABAD1AAAAigMAAAAA&#10;" path="m19,77l38,58r,-48l19,,,10,,58,19,77e" filled="f" strokeweight="0">
                    <v:path arrowok="t" o:connecttype="custom" o:connectlocs="19,77;38,58;38,10;19,0;0,10;0,58;19,77" o:connectangles="0,0,0,0,0,0,0"/>
                  </v:shape>
                  <v:shape id="Freeform 266" o:spid="_x0000_s1271" style="position:absolute;left:1576;top:4320;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T3GMYA&#10;AADcAAAADwAAAGRycy9kb3ducmV2LnhtbESP3WoCMRSE7wXfIRyhd5pUqpXVKKW1VAR1/QFvD5vT&#10;3aWbk3WT6vbtm4LQy2FmvmFmi9ZW4kqNLx1reBwoEMSZMyXnGk7H9/4EhA/IBivHpOGHPCzm3c4M&#10;E+NuvKfrIeQiQtgnqKEIoU6k9FlBFv3A1cTR+3SNxRBlk0vT4C3CbSWHSo2lxZLjQoE1vRaUfR2+&#10;rYbNx/YNl2elzuklXdvdKH0uMdf6ode+TEEEasN/+N5eGQ3D8RP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T3GMYAAADcAAAADwAAAAAAAAAAAAAAAACYAgAAZHJz&#10;L2Rvd25yZXYueG1sUEsFBgAAAAAEAAQA9QAAAIsDAAAAAA==&#10;" path="m24,67l58,48,24,,,48,24,67xe" fillcolor="#40ffcf" stroked="f">
                    <v:path arrowok="t" o:connecttype="custom" o:connectlocs="24,67;58,48;24,0;0,48;24,67" o:connectangles="0,0,0,0,0"/>
                  </v:shape>
                  <v:shape id="Freeform 267" o:spid="_x0000_s1272" style="position:absolute;left:1576;top:4320;width:58;height:67;visibility:visible;mso-wrap-style:square;v-text-anchor:top" coordsize="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gywcQA&#10;AADcAAAADwAAAGRycy9kb3ducmV2LnhtbESPzWrDMBCE74W+g9hCbo0ckwTjRglpoE0uPeTnARZr&#10;bYtaKyOptvv2VSDQ4zAz3zCb3WQ7MZAPxrGCxTwDQVw5bbhRcLt+vBYgQkTW2DkmBb8UYLd9ftpg&#10;qd3IZxousREJwqFEBW2MfSllqFqyGOauJ05e7bzFmKRvpPY4JrjtZJ5la2nRcFposadDS9X35ccq&#10;GOp3W5vP89J/WZOv5KE4NmOh1Oxl2r+BiDTF//CjfdIK8vUK7mfS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MsHEAAAA3AAAAA8AAAAAAAAAAAAAAAAAmAIAAGRycy9k&#10;b3ducmV2LnhtbFBLBQYAAAAABAAEAPUAAACJAwAAAAA=&#10;" path="m24,67l58,48,24,,,48,24,67e" filled="f" strokeweight="0">
                    <v:path arrowok="t" o:connecttype="custom" o:connectlocs="24,67;58,48;24,0;0,48;24,67" o:connectangles="0,0,0,0,0"/>
                  </v:shape>
                  <v:shape id="Freeform 268" o:spid="_x0000_s1273" style="position:absolute;left:1730;top:4128;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X6YsYA&#10;AADcAAAADwAAAGRycy9kb3ducmV2LnhtbESPQWsCMRSE74X+h/AK3mpSKVtZjVKKioJQutqit8fm&#10;uVm6edluom7/fVMo9DjMzDfMdN67RlyoC7VnDQ9DBYK49KbmSsN+t7wfgwgR2WDjmTR8U4D57PZm&#10;irnxV36jSxErkSAcctRgY2xzKUNpyWEY+pY4eSffOYxJdpU0HV4T3DVypFQmHdacFiy29GKp/CzO&#10;TsP76tHuvz4K9fTarjZ8tIvtYa20Htz1zxMQkfr4H/5rr42GUZbB75l0BO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X6YsYAAADcAAAADwAAAAAAAAAAAAAAAACYAgAAZHJz&#10;L2Rvd25yZXYueG1sUEsFBgAAAAAEAAQA9QAAAIsDAAAAAA==&#10;" path="m19,67l57,38,19,,,38,19,67xe" fillcolor="#afff60" stroked="f">
                    <v:path arrowok="t" o:connecttype="custom" o:connectlocs="19,67;57,38;19,0;0,38;19,67" o:connectangles="0,0,0,0,0"/>
                  </v:shape>
                  <v:shape id="Freeform 269" o:spid="_x0000_s1274" style="position:absolute;left:1730;top:4128;width:57;height:67;visibility:visible;mso-wrap-style:square;v-text-anchor:top" coordsize="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FT88YA&#10;AADcAAAADwAAAGRycy9kb3ducmV2LnhtbESPQWvCQBSE74L/YXmCN92oVUt0FVEsYg+2Kj0/ss8k&#10;mH0bs6um/vquUPA4zMw3zHRem0LcqHK5ZQW9bgSCOLE651TB8bDuvINwHlljYZkU/JKD+azZmGKs&#10;7Z2/6bb3qQgQdjEqyLwvYyldkpFB17UlcfBOtjLog6xSqSu8B7gpZD+KRtJgzmEhw5KWGSXn/dUo&#10;2NnP8ebtOPzYXhanPPpKV4efwUOpdqteTEB4qv0r/N/eaAX90RieZ8IR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FT88YAAADcAAAADwAAAAAAAAAAAAAAAACYAgAAZHJz&#10;L2Rvd25yZXYueG1sUEsFBgAAAAAEAAQA9QAAAIsDAAAAAA==&#10;" path="m19,67l57,38,19,,,38,19,67e" filled="f" strokeweight="0">
                    <v:path arrowok="t" o:connecttype="custom" o:connectlocs="19,67;57,38;19,0;0,38;19,67" o:connectangles="0,0,0,0,0"/>
                  </v:shape>
                  <v:shape id="Freeform 270" o:spid="_x0000_s1275" style="position:absolute;left:4399;top:3787;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778sAA&#10;AADcAAAADwAAAGRycy9kb3ducmV2LnhtbERPy4rCMBTdD/gP4QpuBk3HRUeqUUQc6NYH6vLSXJti&#10;c1Oa1Fa/frIYmOXhvFebwdbiSa2vHCv4miUgiAunKy4VnE8/0wUIH5A11o5JwYs8bNajjxVm2vV8&#10;oOcxlCKGsM9QgQmhyaT0hSGLfuYa4sjdXWsxRNiWUrfYx3Bby3mSpNJixbHBYEM7Q8Xj2FkFnXa3&#10;4nvfP9L39dJVBvPd7TNXajIetksQgYbwL/5z51rBPI1r45l4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U778sAAAADcAAAADwAAAAAAAAAAAAAAAACYAgAAZHJzL2Rvd25y&#10;ZXYueG1sUEsFBgAAAAAEAAQA9QAAAIUDAAAAAA==&#10;" path="m19,58l67,19,19,,,19,19,58xe" fillcolor="#40ffcf" stroked="f">
                    <v:path arrowok="t" o:connecttype="custom" o:connectlocs="19,58;67,19;19,0;0,19;19,58" o:connectangles="0,0,0,0,0"/>
                  </v:shape>
                  <v:shape id="Freeform 271" o:spid="_x0000_s1276" style="position:absolute;left:4399;top:3787;width:67;height:58;visibility:visible;mso-wrap-style:square;v-text-anchor:top" coordsize="6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gyMQA&#10;AADcAAAADwAAAGRycy9kb3ducmV2LnhtbESPzWrDMBCE74G+g9hCL6aW4/zUdaOEUjD0GicPsLG2&#10;tqm1Mpb807evCoUch5n5hjmcFtOJiQbXWlawjhMQxJXVLdcKrpfiOQPhPLLGzjIp+CEHp+PD6oC5&#10;tjOfaSp9LQKEXY4KGu/7XEpXNWTQxbYnDt6XHQz6IIda6gHnADedTJNkLw22HBYa7Omjoeq7HI2C&#10;m402F7kpStNF4/ol2u5uWbZT6ulxeX8D4Wnx9/B/+1MrSPev8HcmHAF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a4MjEAAAA3AAAAA8AAAAAAAAAAAAAAAAAmAIAAGRycy9k&#10;b3ducmV2LnhtbFBLBQYAAAAABAAEAPUAAACJAwAAAAA=&#10;" path="m19,58l67,19,19,,,19,19,58e" filled="f" strokeweight="0">
                    <v:path arrowok="t" o:connecttype="custom" o:connectlocs="19,58;67,19;19,0;0,19;19,58" o:connectangles="0,0,0,0,0"/>
                  </v:shape>
                  <v:shape id="Freeform 272" o:spid="_x0000_s1277" style="position:absolute;left:4207;top:298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iJJ8IA&#10;AADcAAAADwAAAGRycy9kb3ducmV2LnhtbERPTUvDQBC9C/0PyxS82U0jVkm7LaVS6EGUVqHXITsm&#10;wcxsmh2b+O/dg+Dx8b5Xm5Fbc6U+NkEczGcZGJIy+EYqBx/v+7snMFFRPLZByMEPRdisJzcrLHwY&#10;5EjXk1YmhUgs0EGt2hXWxrImxjgLHUniPkPPqAn2lfU9DimcW5tn2cIyNpIaauxoV1P5dfpmB/v8&#10;MuyeF2+vfL/lhzyyHl7O6tztdNwuwSiN+i/+cx+8g/wxzU9n0hG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2IknwgAAANwAAAAPAAAAAAAAAAAAAAAAAJgCAABkcnMvZG93&#10;bnJldi54bWxQSwUGAAAAAAQABAD1AAAAhwMAAAAA&#10;" path="m19,57l57,19,19,,,19,19,57xe" fillcolor="#afff60" stroked="f">
                    <v:path arrowok="t" o:connecttype="custom" o:connectlocs="19,57;57,19;19,0;0,19;19,57" o:connectangles="0,0,0,0,0"/>
                  </v:shape>
                  <v:shape id="Freeform 273" o:spid="_x0000_s1278" style="position:absolute;left:4207;top:2986;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RDcYA&#10;AADcAAAADwAAAGRycy9kb3ducmV2LnhtbESPQWvCQBSE74X+h+UVvJS60YNto6uEQkRBCsYKHh/Z&#10;ZxLcfRuy2xj/vVsoeBxm5htmsRqsET11vnGsYDJOQBCXTjdcKfg55G8fIHxA1mgck4IbeVgtn58W&#10;mGp35T31RahEhLBPUUEdQptK6cuaLPqxa4mjd3adxRBlV0nd4TXCrZHTJJlJiw3HhRpb+qqpvBS/&#10;VkGhj1n++r0/HbJ+95lvTmuzNWulRi9DNgcRaAiP8H97oxVM3yfwd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RDcYAAADcAAAADwAAAAAAAAAAAAAAAACYAgAAZHJz&#10;L2Rvd25yZXYueG1sUEsFBgAAAAAEAAQA9QAAAIsDAAAAAA==&#10;" path="m19,57l57,19,19,,,19,19,57e" filled="f" strokeweight="0">
                    <v:path arrowok="t" o:connecttype="custom" o:connectlocs="19,57;57,19;19,0;0,19;19,57" o:connectangles="0,0,0,0,0"/>
                  </v:shape>
                  <v:shape id="Freeform 274" o:spid="_x0000_s1279" style="position:absolute;left:5271;top:4358;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fBcUA&#10;AADcAAAADwAAAGRycy9kb3ducmV2LnhtbESPQWvCQBSE74X+h+UVvNWNOVSJriJSq2IvJoLXZ/aZ&#10;BLNvQ3Yb4793hYLHYWa+YWaL3tSio9ZVlhWMhhEI4tzqigsFx2z9OQHhPLLG2jIpuJODxfz9bYaJ&#10;tjc+UJf6QgQIuwQVlN43iZQuL8mgG9qGOHgX2xr0QbaF1C3eAtzUMo6iL2mw4rBQYkOrkvJr+mcU&#10;dNss3X+vu/NuMznpyybb1z+/Z6UGH/1yCsJT71/h//ZWK4jHMTzPh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98FxQAAANwAAAAPAAAAAAAAAAAAAAAAAJgCAABkcnMv&#10;ZG93bnJldi54bWxQSwUGAAAAAAQABAD1AAAAigMAAAAA&#10;" path="m57,58l9,10,9,r,10l,58,9,68,57,58xe" fillcolor="#ffdf00" stroked="f">
                    <v:path arrowok="t" o:connecttype="custom" o:connectlocs="57,58;9,10;9,0;9,10;0,58;9,68;57,58" o:connectangles="0,0,0,0,0,0,0"/>
                  </v:shape>
                  <v:shape id="Freeform 275" o:spid="_x0000_s1280" style="position:absolute;left:5271;top:4358;width:57;height:68;visibility:visible;mso-wrap-style:square;v-text-anchor:top" coordsize="5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Lo2sUA&#10;AADcAAAADwAAAGRycy9kb3ducmV2LnhtbESPT2uDQBTE74V+h+UVemtWDSbBukoIBNpCAvlz6PHh&#10;vqrUfSvuVu237xYCOQ4z8xsmL2fTiZEG11pWEC8iEMSV1S3XCq6X/csGhPPIGjvLpOCXHJTF40OO&#10;mbYTn2g8+1oECLsMFTTe95mUrmrIoFvYnjh4X3Yw6IMcaqkHnALcdDKJopU02HJYaLCnXUPV9/nH&#10;KGBubXc5xp/b6oOPh/V7ukzGVKnnp3n7CsLT7O/hW/tNK0jWS/g/E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4ujaxQAAANwAAAAPAAAAAAAAAAAAAAAAAJgCAABkcnMv&#10;ZG93bnJldi54bWxQSwUGAAAAAAQABAD1AAAAigMAAAAA&#10;" path="m57,58l9,10,9,r,10l,58,9,68,57,58e" filled="f" strokeweight="0">
                    <v:path arrowok="t" o:connecttype="custom" o:connectlocs="57,58;9,10;9,0;9,10;0,58;9,68;57,58" o:connectangles="0,0,0,0,0,0,0"/>
                  </v:shape>
                  <v:shape id="Freeform 276" o:spid="_x0000_s1281" style="position:absolute;left:1921;top:352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htcUA&#10;AADcAAAADwAAAGRycy9kb3ducmV2LnhtbESPQWvCQBSE7wX/w/IKvRTdNFiV6CqiFLyVpAoeH9ln&#10;NjX7Ns2uGv+9Wyj0OMzMN8xi1dtGXKnztWMFb6MEBHHpdM2Vgv3Xx3AGwgdkjY1jUnAnD6vl4GmB&#10;mXY3zulahEpECPsMFZgQ2kxKXxqy6EeuJY7eyXUWQ5RdJXWHtwi3jUyTZCIt1hwXDLa0MVSei4tV&#10;8FOl5ed5Yr/vOb+bfLd9PRTHi1Ivz/16DiJQH/7Df+2dVpBOx/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iG1xQAAANwAAAAPAAAAAAAAAAAAAAAAAJgCAABkcnMv&#10;ZG93bnJldi54bWxQSwUGAAAAAAQABAD1AAAAigMAAAAA&#10;" path="m29,58l58,29,29,,,29,29,58xe" fillcolor="#afff60" stroked="f">
                    <v:path arrowok="t" o:connecttype="custom" o:connectlocs="29,58;58,29;29,0;0,29;29,58" o:connectangles="0,0,0,0,0"/>
                  </v:shape>
                  <v:shape id="Freeform 277" o:spid="_x0000_s1282" style="position:absolute;left:1921;top:3528;width:58;height:58;visibility:visible;mso-wrap-style:square;v-text-anchor:top" coordsize="5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zLc8MA&#10;AADcAAAADwAAAGRycy9kb3ducmV2LnhtbESPQWvCQBSE7wX/w/IKvdVNlVSJriJCwWuNgsdH9mUT&#10;zL4Nu9sk9td3C4Ueh5n5htnuJ9uJgXxoHSt4m2cgiCunWzYKLuXH6xpEiMgaO8ek4EEB9rvZ0xYL&#10;7Ub+pOEcjUgQDgUqaGLsCylD1ZDFMHc9cfJq5y3GJL2R2uOY4LaTiyx7lxZbTgsN9nRsqLqfv6yC&#10;WF/yb5fpW/DHU7005lo6c1Xq5Xk6bEBEmuJ/+K990goWqxx+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zLc8MAAADcAAAADwAAAAAAAAAAAAAAAACYAgAAZHJzL2Rv&#10;d25yZXYueG1sUEsFBgAAAAAEAAQA9QAAAIgDAAAAAA==&#10;" path="m29,58l58,29,29,,,29,29,58e" filled="f" strokeweight="0">
                    <v:path arrowok="t" o:connecttype="custom" o:connectlocs="29,58;58,29;29,0;0,29;29,58" o:connectangles="0,0,0,0,0"/>
                  </v:shape>
                  <v:shape id="Freeform 278" o:spid="_x0000_s1283" style="position:absolute;left:1533;top:4435;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EaesMA&#10;AADcAAAADwAAAGRycy9kb3ducmV2LnhtbESPQWvCQBSE7wX/w/IEb3WjARuiq2ig2lOLUe+P7DMJ&#10;Zt+G3a3Gf98tFHocZuYbZrUZTCfu5HxrWcFsmoAgrqxuuVZwPr2/ZiB8QNbYWSYFT/KwWY9eVphr&#10;++Aj3ctQiwhhn6OCJoQ+l9JXDRn0U9sTR+9qncEQpauldviIcNPJeZIspMGW40KDPRUNVbfy2yi4&#10;ZE6n3WeBRZl+7Q9pcsx8vVNqMh62SxCBhvAf/mt/aAXztwX8no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EaesMAAADcAAAADwAAAAAAAAAAAAAAAACYAgAAZHJzL2Rv&#10;d25yZXYueG1sUEsFBgAAAAAEAAQA9QAAAIgDAAAAAA==&#10;" path="m19,48l63,29,19,,,29,19,48xe" fillcolor="#40ffcf" stroked="f">
                    <v:path arrowok="t" o:connecttype="custom" o:connectlocs="19,48;63,29;19,0;0,29;19,48" o:connectangles="0,0,0,0,0"/>
                  </v:shape>
                  <v:shape id="Freeform 279" o:spid="_x0000_s1284" style="position:absolute;left:1533;top:4435;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s1cMA&#10;AADcAAAADwAAAGRycy9kb3ducmV2LnhtbESPQYvCMBSE78L+h/AEb5oqYqVrFFlw2YOg1r3s7dG8&#10;bYvNS21iW/+9EQSPw8x8w6w2valES40rLSuYTiIQxJnVJecKfs+78RKE88gaK8uk4E4ONuuPwQoT&#10;bTs+UZv6XAQIuwQVFN7XiZQuK8igm9iaOHj/tjHog2xyqRvsAtxUchZFC2mw5LBQYE1fBWWX9GYU&#10;xOVtn5r28PetL/lyztOjp2un1GjYbz9BeOr9O/xq/2gFsziG55lw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xs1cMAAADcAAAADwAAAAAAAAAAAAAAAACYAgAAZHJzL2Rv&#10;d25yZXYueG1sUEsFBgAAAAAEAAQA9QAAAIgDAAAAAA==&#10;" path="m19,48l63,29,19,,,29,19,48e" filled="f" strokeweight="0">
                    <v:path arrowok="t" o:connecttype="custom" o:connectlocs="19,48;63,29;19,0;0,29;19,48" o:connectangles="0,0,0,0,0"/>
                  </v:shape>
                  <v:shape id="Freeform 280" o:spid="_x0000_s1285" style="position:absolute;left:1730;top:300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9ysIA&#10;AADcAAAADwAAAGRycy9kb3ducmV2LnhtbERPu27CMBTdkfoP1q3EBg4MPAIGVQgEA0OBFtar+JJE&#10;ja8j25DA1+OhEuPRec+XranEnZwvLSsY9BMQxJnVJecKfk6b3gSED8gaK8uk4EEelouPzhxTbRs+&#10;0P0YchFD2KeooAihTqX0WUEGfd/WxJG7WmcwROhyqR02MdxUcpgkI2mw5NhQYE2rgrK/480oeK7P&#10;l2Y62LrffTW+UXMx0+33WanuZ/s1AxGoDW/xv3unFQzHcW08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n3KwgAAANwAAAAPAAAAAAAAAAAAAAAAAJgCAABkcnMvZG93&#10;bnJldi54bWxQSwUGAAAAAAQABAD1AAAAhwMAAAAA&#10;" path="m19,67l38,48,28,,19,,,48,19,67xe" fillcolor="#ffdf00" stroked="f">
                    <v:path arrowok="t" o:connecttype="custom" o:connectlocs="19,67;38,48;28,0;19,0;0,48;19,67" o:connectangles="0,0,0,0,0,0"/>
                  </v:shape>
                  <v:shape id="Freeform 281" o:spid="_x0000_s1286" style="position:absolute;left:1730;top:300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0cScYA&#10;AADcAAAADwAAAGRycy9kb3ducmV2LnhtbESPT2sCMRTE70K/Q3iF3jTrQltdjSKKxV4K/jnY2+vm&#10;ubu4eQlJum6/fVMoeBxm5jfMfNmbVnTkQ2NZwXiUgSAurW64UnA6bocTECEia2wtk4IfCrBcPAzm&#10;WGh74z11h1iJBOFQoII6RldIGcqaDIaRdcTJu1hvMCbpK6k93hLctDLPshdpsOG0UKOjdU3l9fBt&#10;FOxW57e8c+PJdbP25sN/Pb/Tp1Pq6bFfzUBE6uM9/N/eaQX56xT+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0cScYAAADcAAAADwAAAAAAAAAAAAAAAACYAgAAZHJz&#10;L2Rvd25yZXYueG1sUEsFBgAAAAAEAAQA9QAAAIsDAAAAAA==&#10;" path="m19,67l38,48,28,,19,,,48,19,67e" filled="f" strokeweight="0">
                    <v:path arrowok="t" o:connecttype="custom" o:connectlocs="19,67;38,48;28,0;19,0;0,48;19,67" o:connectangles="0,0,0,0,0,0"/>
                  </v:shape>
                  <v:shape id="Freeform 282" o:spid="_x0000_s1287" style="position:absolute;left:2434;top:5405;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W5y8EA&#10;AADcAAAADwAAAGRycy9kb3ducmV2LnhtbERPTWvCQBC9C/6HZYTedFMPRVJXKYWCYHtoFKG3ITtN&#10;0mRnw+5UN/++eyh4fLzv7T65QV0pxM6zgcdVAYq49rbjxsD59LbcgIqCbHHwTAYmirDfzWdbLK2/&#10;8SddK2lUDuFYooFWZCy1jnVLDuPKj8SZ+/bBoWQYGm0D3nK4G/S6KJ60w45zQ4sjvbZU99WvM/Cl&#10;m/GSpJsk/KTpverP+uPYG/OwSC/PoISS3MX/7oM1sN7k+flMPgJ69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VucvBAAAA3AAAAA8AAAAAAAAAAAAAAAAAmAIAAGRycy9kb3du&#10;cmV2LnhtbFBLBQYAAAAABAAEAPUAAACGAwAAAAA=&#10;" path="m19,57l48,19,19,,,19,19,57xe" fillcolor="#40ffcf" stroked="f">
                    <v:path arrowok="t" o:connecttype="custom" o:connectlocs="19,57;48,19;19,0;0,19;19,57" o:connectangles="0,0,0,0,0"/>
                  </v:shape>
                  <v:shape id="Freeform 283" o:spid="_x0000_s1288" style="position:absolute;left:2434;top:5405;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xKcMUA&#10;AADcAAAADwAAAGRycy9kb3ducmV2LnhtbESPQYvCMBSE74L/IbyFvWmqB6nVKLKg7oIWtuvF26N5&#10;tsXmpTRRu/56Iwgeh5n5hpkvO1OLK7WusqxgNIxAEOdWV1woOPytBzEI55E11pZJwT85WC76vTkm&#10;2t74l66ZL0SAsEtQQel9k0jp8pIMuqFtiIN3sq1BH2RbSN3iLcBNLcdRNJEGKw4LJTb0VVJ+zi5G&#10;QWomqYs302Pzk93z3T667LZxqtTnR7eagfDU+Xf41f7WCsbxCJ5nw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EpwxQAAANwAAAAPAAAAAAAAAAAAAAAAAJgCAABkcnMv&#10;ZG93bnJldi54bWxQSwUGAAAAAAQABAD1AAAAigMAAAAA&#10;" path="m19,57l48,19,19,,,19,19,57e" filled="f" strokeweight="0">
                    <v:path arrowok="t" o:connecttype="custom" o:connectlocs="19,57;48,19;19,0;0,19;19,57" o:connectangles="0,0,0,0,0"/>
                  </v:shape>
                  <v:shape id="Freeform 284" o:spid="_x0000_s1289" style="position:absolute;left:1663;top:4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PC7MQA&#10;AADcAAAADwAAAGRycy9kb3ducmV2LnhtbESPUUvDQBCE3wX/w7GCb/biiaXEXkupFPogilXwdclt&#10;k9DsXsytTfz3niD4OMzMN8xyPXFnzjSkNoqH21kBhqSKoZXaw/vb7mYBJilKwC4KefimBOvV5cUS&#10;yxBHeaXzQWuTIZJK9NCo9qW1qWqIMc1iT5K9YxwYNcuhtmHAMcO5s64o5paxlbzQYE/bhqrT4Ys9&#10;7NznuH2cvzzz3YbvXWLdP32o99dX0+YBjNKk/+G/9j54cAsHv2fyEb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wuzEAAAA3AAAAA8AAAAAAAAAAAAAAAAAmAIAAGRycy9k&#10;b3ducmV2LnhtbFBLBQYAAAAABAAEAPUAAACJAwAAAAA=&#10;" path="m38,57l57,19,38,,,19,38,57xe" fillcolor="#afff60" stroked="f">
                    <v:path arrowok="t" o:connecttype="custom" o:connectlocs="38,57;57,19;38,0;0,19;38,57" o:connectangles="0,0,0,0,0"/>
                  </v:shape>
                  <v:shape id="Freeform 285" o:spid="_x0000_s1290" style="position:absolute;left:1663;top:4853;width:57;height:57;visibility:visible;mso-wrap-style:square;v-text-anchor:top" coordsize="5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axsYA&#10;AADcAAAADwAAAGRycy9kb3ducmV2LnhtbESPQWvCQBSE74X+h+UJvRTd1ILY6CqhELFQBGMFj4/s&#10;Mwnuvg3ZbUz/fVcQPA4z8w2zXA/WiJ463zhW8DZJQBCXTjdcKfg55OM5CB+QNRrHpOCPPKxXz09L&#10;TLW78p76IlQiQtinqKAOoU2l9GVNFv3EtcTRO7vOYoiyq6Tu8Brh1shpksykxYbjQo0tfdZUXopf&#10;q6DQxyx/3e1Ph6z//si3p435MhulXkZDtgARaAiP8L291Qqm83e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TaxsYAAADcAAAADwAAAAAAAAAAAAAAAACYAgAAZHJz&#10;L2Rvd25yZXYueG1sUEsFBgAAAAAEAAQA9QAAAIsDAAAAAA==&#10;" path="m38,57l57,19,38,,,19,38,57e" filled="f" strokeweight="0">
                    <v:path arrowok="t" o:connecttype="custom" o:connectlocs="38,57;57,19;38,0;0,19;38,57" o:connectangles="0,0,0,0,0"/>
                  </v:shape>
                  <v:shape id="Freeform 286" o:spid="_x0000_s1291" style="position:absolute;left:2947;top:444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Kp0cYA&#10;AADcAAAADwAAAGRycy9kb3ducmV2LnhtbESP3WrCQBSE7wXfYTlCb4pujD/Y1FWsIPZGMbYPcMge&#10;k2D2bMyuGt++KxS8HGbmG2a+bE0lbtS40rKC4SACQZxZXXKu4Pdn05+BcB5ZY2WZFDzIwXLR7cwx&#10;0fbOKd2OPhcBwi5BBYX3dSKlywoy6Aa2Jg7eyTYGfZBNLnWD9wA3lYyjaCoNlhwWCqxpXVB2Pl6N&#10;gnQ0fd+nq8nXaRtfLD4Ou+0l+lDqrdeuPkF4av0r/N/+1gri2RieZ8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Kp0cYAAADcAAAADwAAAAAAAAAAAAAAAACYAgAAZHJz&#10;L2Rvd25yZXYueG1sUEsFBgAAAAAEAAQA9QAAAIsDAAAAAA==&#10;" path="m9,67r10,l38,19,9,,,19,9,67xe" fillcolor="#40ffcf" stroked="f">
                    <v:path arrowok="t" o:connecttype="custom" o:connectlocs="9,67;19,67;38,19;9,0;0,19;9,67" o:connectangles="0,0,0,0,0,0"/>
                  </v:shape>
                  <v:shape id="Freeform 287" o:spid="_x0000_s1292" style="position:absolute;left:2947;top:4445;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ma8UA&#10;AADcAAAADwAAAGRycy9kb3ducmV2LnhtbESPQWsCMRSE74X+h/AK3mrWBWXZGkUsFb0I1R7a23Pz&#10;3F3cvIQkruu/N4VCj8PMfMPMl4PpRE8+tJYVTMYZCOLK6pZrBV/Hj9cCRIjIGjvLpOBOAZaL56c5&#10;ltre+JP6Q6xFgnAoUUEToyulDFVDBsPYOuLkna03GJP0tdQebwluOpln2UwabDktNOho3VB1OVyN&#10;gu3qe5P3blJc3tfe7P1puqMfp9ToZVi9gYg0xP/wX3urFeTFFH7Pp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WZrxQAAANwAAAAPAAAAAAAAAAAAAAAAAJgCAABkcnMv&#10;ZG93bnJldi54bWxQSwUGAAAAAAQABAD1AAAAigMAAAAA&#10;" path="m9,67r10,l38,19,9,,,19,9,67e" filled="f" strokeweight="0">
                    <v:path arrowok="t" o:connecttype="custom" o:connectlocs="9,67;19,67;38,19;9,0;0,19;9,67" o:connectangles="0,0,0,0,0,0"/>
                  </v:shape>
                  <v:shape id="Freeform 288" o:spid="_x0000_s1293" style="position:absolute;left:2851;top:5357;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R98UA&#10;AADcAAAADwAAAGRycy9kb3ducmV2LnhtbESPT4vCMBTE7wt+h/CEvSyaKotINYoIyh4EWf/g9dk8&#10;m2rzUppY22+/WVjY4zAzv2Hmy9aWoqHaF44VjIYJCOLM6YJzBafjZjAF4QOyxtIxKejIw3LRe5tj&#10;qt2Lv6k5hFxECPsUFZgQqlRKnxmy6IeuIo7ezdUWQ5R1LnWNrwi3pRwnyURaLDguGKxobSh7HJ5W&#10;QfOpn/fR7n6R1+3Htrsa2fF5r9R7v13NQARqw3/4r/2lFYynE/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hNH3xQAAANwAAAAPAAAAAAAAAAAAAAAAAJgCAABkcnMv&#10;ZG93bnJldi54bWxQSwUGAAAAAAQABAD1AAAAigMAAAAA&#10;" path="m10,29r47,l67,19,57,,10,,,19,10,29xe" fillcolor="#ffdf00" stroked="f">
                    <v:path arrowok="t" o:connecttype="custom" o:connectlocs="10,29;57,29;67,19;57,0;10,0;0,19;10,29" o:connectangles="0,0,0,0,0,0,0"/>
                  </v:shape>
                  <v:shape id="Freeform 289" o:spid="_x0000_s1294" style="position:absolute;left:2851;top:5357;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dmZ8cA&#10;AADcAAAADwAAAGRycy9kb3ducmV2LnhtbESPQWvCQBSE70L/w/IK3nRjAtVGV9FKoZcKxiIeH9nX&#10;JDT7Ns1uk7S/3i0IHoeZ+YZZbQZTi45aV1lWMJtGIIhzqysuFHycXicLEM4ja6wtk4JfcrBZP4xW&#10;mGrb85G6zBciQNilqKD0vkmldHlJBt3UNsTB+7StQR9kW0jdYh/gppZxFD1JgxWHhRIbeikp/8p+&#10;jIImeZ/Refs3312670N32u8uyfNRqfHjsF2C8DT4e/jWftMK4sUc/s+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HZmfHAAAA3AAAAA8AAAAAAAAAAAAAAAAAmAIAAGRy&#10;cy9kb3ducmV2LnhtbFBLBQYAAAAABAAEAPUAAACMAwAAAAA=&#10;" path="m10,29r47,l67,19,57,,10,,,19,10,29e" filled="f" strokeweight="0">
                    <v:path arrowok="t" o:connecttype="custom" o:connectlocs="10,29;57,29;67,19;57,0;10,0;0,19;10,29" o:connectangles="0,0,0,0,0,0,0"/>
                  </v:shape>
                  <v:shape id="Freeform 290" o:spid="_x0000_s1295" style="position:absolute;left:2185;top:510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2MMA&#10;AADcAAAADwAAAGRycy9kb3ducmV2LnhtbERPy2rCQBTdF/yH4RbcFJ1UocTUiUhFFEpBYzfuLpmb&#10;B83cGTJjjH/fWRS6PJz3ejOaTgzU+9aygtd5AoK4tLrlWsH3ZT9LQfiArLGzTAoe5GGTT57WmGl7&#10;5zMNRahFDGGfoYImBJdJ6cuGDPq5dcSRq2xvMETY11L3eI/hppOLJHmTBluODQ06+mio/CluRsGw&#10;ell+1XzdFWm1P5zcZ7i6h1Zq+jxu30EEGsO/+M991AoWaVwbz8Qj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A2MMAAADcAAAADwAAAAAAAAAAAAAAAACYAgAAZHJzL2Rv&#10;d25yZXYueG1sUEsFBgAAAAAEAAQA9QAAAIgDAAAAAA==&#10;" path="m19,48l48,20,19,,,20,19,48xe" fillcolor="#40ffcf" stroked="f">
                    <v:path arrowok="t" o:connecttype="custom" o:connectlocs="19,48;48,20;19,0;0,20;19,48" o:connectangles="0,0,0,0,0"/>
                  </v:shape>
                  <v:shape id="Freeform 291" o:spid="_x0000_s1296" style="position:absolute;left:2185;top:5102;width:48;height:48;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a7qcUA&#10;AADcAAAADwAAAGRycy9kb3ducmV2LnhtbESPQWvCQBSE74X+h+UVvJlNRURT19BWLHopGNP7I/tM&#10;YrJvQ3Y1aX99tyD0OMzMN8w6HU0rbtS72rKC5ygGQVxYXXOpID/tpksQziNrbC2Tgm9ykG4eH9aY&#10;aDvwkW6ZL0WAsEtQQeV9l0jpiooMush2xME7296gD7Ivpe5xCHDTylkcL6TBmsNChR29V1Q02dUo&#10;0PPDIbfZF336S7H9+Ria+VudKzV5Gl9fQHga/X/43t5rBbPlCv7OhCM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ZrupxQAAANwAAAAPAAAAAAAAAAAAAAAAAJgCAABkcnMv&#10;ZG93bnJldi54bWxQSwUGAAAAAAQABAD1AAAAigMAAAAA&#10;" path="m19,48l48,20,19,,,20,19,48e" filled="f" strokeweight="0">
                    <v:path arrowok="t" o:connecttype="custom" o:connectlocs="19,48;48,20;19,0;0,20;19,48" o:connectangles="0,0,0,0,0"/>
                  </v:shape>
                  <v:shape id="Freeform 292" o:spid="_x0000_s1297" style="position:absolute;left:2084;top:5309;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b8AA&#10;AADcAAAADwAAAGRycy9kb3ducmV2LnhtbERPz2vCMBS+D/wfwhO8zXQWpHZG2QpTT5NWd380b21Z&#10;81KSqPW/N4eBx4/v93o7ml5cyfnOsoK3eQKCuLa640bB+fT1moHwAVljb5kU3MnDdjN5WWOu7Y1L&#10;ulahETGEfY4K2hCGXEpft2TQz+1AHLlf6wyGCF0jtcNbDDe9XCTJUhrsODa0OFDRUv1XXYyCn8zp&#10;tP8usKjS426fJmXmm0+lZtPx4x1EoDE8xf/ug1awWMX58Uw8AnL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Bb8AAAADcAAAADwAAAAAAAAAAAAAAAACYAgAAZHJzL2Rvd25y&#10;ZXYueG1sUEsFBgAAAAAEAAQA9QAAAIUDAAAAAA==&#10;" path="m24,48l63,5,24,,,5,24,48xe" fillcolor="#40ffcf" stroked="f">
                    <v:path arrowok="t" o:connecttype="custom" o:connectlocs="24,48;63,5;24,0;0,5;24,48" o:connectangles="0,0,0,0,0"/>
                  </v:shape>
                  <v:shape id="Freeform 293" o:spid="_x0000_s1298" style="position:absolute;left:2084;top:5309;width:63;height:48;visibility:visible;mso-wrap-style:square;v-text-anchor:top" coordsize="6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W3wMUA&#10;AADcAAAADwAAAGRycy9kb3ducmV2LnhtbESPT2vCQBTE70K/w/KE3swmUvwTXaUILT0ItakXb4/s&#10;Mwlm38bsmqTfvisIHoeZ+Q2z3g6mFh21rrKsIIliEMS51RUXCo6/H5MFCOeRNdaWScEfOdhuXkZr&#10;TLXt+Ye6zBciQNilqKD0vkmldHlJBl1kG+LgnW1r0AfZFlK32Ae4qeU0jmfSYMVhocSGdiXll+xm&#10;FMyr2z4z3ffpU1+KxRsnB0/XXqnX8fC+AuFp8M/wo/2lFUyXCdzPh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bfAxQAAANwAAAAPAAAAAAAAAAAAAAAAAJgCAABkcnMv&#10;ZG93bnJldi54bWxQSwUGAAAAAAQABAD1AAAAigMAAAAA&#10;" path="m24,48l63,5,24,,,5,24,48e" filled="f" strokeweight="0">
                    <v:path arrowok="t" o:connecttype="custom" o:connectlocs="24,48;63,5;24,0;0,5;24,48" o:connectangles="0,0,0,0,0"/>
                  </v:shape>
                  <v:shape id="Freeform 294" o:spid="_x0000_s1299" style="position:absolute;left:2084;top:5683;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Dhc8YA&#10;AADcAAAADwAAAGRycy9kb3ducmV2LnhtbESPzWrDMBCE74W+g9hCbolcpzS1YyWYkNAeesjfAyzW&#10;1nZqrYyl2E6fvioEehxm5hsmW4+mET11rras4HkWgSAurK65VHA+7aZvIJxH1thYJgU3crBePT5k&#10;mGo78IH6oy9FgLBLUUHlfZtK6YqKDLqZbYmD92U7gz7IrpS6wyHATSPjKHqVBmsOCxW2tKmo+D5e&#10;jYJ82OpF/nKxn4fz8NPftu/7eTJXavI05ksQnkb/H763P7SCOIn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Dhc8YAAADcAAAADwAAAAAAAAAAAAAAAACYAgAAZHJz&#10;L2Rvd25yZXYueG1sUEsFBgAAAAAEAAQA9QAAAIsDAAAAAA==&#10;" path="m24,48l43,39,24,,,39r24,9xe" fillcolor="#afff60" stroked="f">
                    <v:path arrowok="t" o:connecttype="custom" o:connectlocs="24,48;43,39;24,0;0,39;24,48" o:connectangles="0,0,0,0,0"/>
                  </v:shape>
                  <v:shape id="Freeform 295" o:spid="_x0000_s1300" style="position:absolute;left:2084;top:5683;width:43;height:48;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XDisMA&#10;AADcAAAADwAAAGRycy9kb3ducmV2LnhtbESPQYvCMBSE74L/ITzBi2iqskWrUURQvHiw6v3RPNti&#10;81KaWOu/NwsLexxm5htmve1MJVpqXGlZwXQSgSDOrC45V3C7HsYLEM4ja6wsk4IPOdhu+r01Jtq+&#10;+UJt6nMRIOwSVFB4XydSuqwgg25ia+LgPWxj0AfZ5FI3+A5wU8lZFMXSYMlhocCa9gVlz/RlFBzb&#10;6U81P5f3/HG/pPGezs/FaKnUcNDtViA8df4//Nc+aQWz5Rx+z4QjID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XDisMAAADcAAAADwAAAAAAAAAAAAAAAACYAgAAZHJzL2Rv&#10;d25yZXYueG1sUEsFBgAAAAAEAAQA9QAAAIgDAAAAAA==&#10;" path="m24,48l43,39,24,,,39r24,9e" filled="f" strokeweight="0">
                    <v:path arrowok="t" o:connecttype="custom" o:connectlocs="24,48;43,39;24,0;0,39;24,48" o:connectangles="0,0,0,0,0"/>
                  </v:shape>
                  <v:shape id="Freeform 296" o:spid="_x0000_s1301" style="position:absolute;left:2252;top:4493;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1JsQA&#10;AADcAAAADwAAAGRycy9kb3ducmV2LnhtbESPW6vCMBCE3w/4H8IK50U0VcRLNYoIwgFF8AK+Ls3a&#10;VptNaaJWf70RhPM4zM43O9N5bQpxp8rllhV0OxEI4sTqnFMFx8OqPQLhPLLGwjIpeJKD+azxM8VY&#10;2wfv6L73qQgQdjEqyLwvYyldkpFB17ElcfDOtjLog6xSqSt8BLgpZC+KBtJgzqEhw5KWGSXX/c2E&#10;N+wmOl2G+Wvddfa2HdStZWu1Veq3WS8mIDzV/v/4m/7TCnrjPnzGBALI2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KdSbEAAAA3AAAAA8AAAAAAAAAAAAAAAAAmAIAAGRycy9k&#10;b3ducmV2LnhtbFBLBQYAAAAABAAEAPUAAACJAwAAAAA=&#10;" path="m,19l57,29,67,19,57,,,19xe" fillcolor="#40ffcf" stroked="f">
                    <v:path arrowok="t" o:connecttype="custom" o:connectlocs="0,19;57,29;67,19;57,0;0,19" o:connectangles="0,0,0,0,0"/>
                  </v:shape>
                  <v:shape id="Freeform 297" o:spid="_x0000_s1302" style="position:absolute;left:2252;top:4493;width:67;height:29;visibility:visible;mso-wrap-style:square;v-text-anchor:top" coordsize="6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LVscA&#10;AADcAAAADwAAAGRycy9kb3ducmV2LnhtbESPQWvCQBSE70L/w/IK3nSjYttEV1GL0IuCsZQcH9ln&#10;Epp9m2a3Me2v7woFj8PMfMMs172pRUetqywrmIwjEMS51RUXCt7P+9ELCOeRNdaWScEPOVivHgZL&#10;TLS98om61BciQNglqKD0vkmkdHlJBt3YNsTBu9jWoA+yLaRu8RrgppbTKHqSBisOCyU2tCsp/0y/&#10;jYJmdpjQx+b3eZt1X8fu/LrNZvFJqeFjv1mA8NT7e/i//aYVTOM53M6EI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Ay1bHAAAA3AAAAA8AAAAAAAAAAAAAAAAAmAIAAGRy&#10;cy9kb3ducmV2LnhtbFBLBQYAAAAABAAEAPUAAACMAwAAAAA=&#10;" path="m,19l57,29,67,19,57,,,19e" filled="f" strokeweight="0">
                    <v:path arrowok="t" o:connecttype="custom" o:connectlocs="0,19;57,29;67,19;57,0;0,19" o:connectangles="0,0,0,0,0"/>
                  </v:shape>
                  <v:shape id="Freeform 298" o:spid="_x0000_s1303" style="position:absolute;left:1988;top:5045;width:58;height:48;visibility:visible;mso-wrap-style:square;v-text-anchor:top" coordsize="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pBEsYA&#10;AADcAAAADwAAAGRycy9kb3ducmV2LnhtbESP0WrCQBRE34X+w3IF33Sjgq0xq7SlLSKFUs0HXLPX&#10;JCR7N82uMf69WxB8HGbmDJNselOLjlpXWlYwnUQgiDOrS84VpIfP8QsI55E11pZJwZUcbNZPgwRj&#10;bS/8S93e5yJA2MWooPC+iaV0WUEG3cQ2xME72dagD7LNpW7xEuCmlrMoWkiDJYeFAht6Lyir9mej&#10;4Pi8m9df3XfzVm397m9u08PPR6XUaNi/rkB46v0jfG9vtYLZcgH/Z8IRkO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pBEsYAAADcAAAADwAAAAAAAAAAAAAAAACYAgAAZHJz&#10;L2Rvd25yZXYueG1sUEsFBgAAAAAEAAQA9QAAAIsDAAAAAA==&#10;" path="m10,48l58,19,10,,,19,10,48xe" fillcolor="#40ffcf" stroked="f">
                    <v:path arrowok="t" o:connecttype="custom" o:connectlocs="10,48;58,19;10,0;0,19;10,48" o:connectangles="0,0,0,0,0"/>
                  </v:shape>
                  <v:shape id="Freeform 299" o:spid="_x0000_s1304" style="position:absolute;left:1988;top:5045;width:58;height:48;visibility:visible;mso-wrap-style:square;v-text-anchor:top" coordsize="5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y4qcQA&#10;AADcAAAADwAAAGRycy9kb3ducmV2LnhtbESPT2vCQBTE7wW/w/KE3pqNHrRJXUUExVPrv0KPr9ln&#10;Esy+DbtrTL+9KxQ8DjPzG2a26E0jOnK+tqxglKQgiAuray4VnI7rt3cQPiBrbCyTgj/ysJgPXmaY&#10;a3vjPXWHUIoIYZ+jgiqENpfSFxUZ9IltiaN3ts5giNKVUju8Rbhp5DhNJ9JgzXGhwpZWFRWXw9Uo&#10;WG3cqPjFz9KuzW7zvf/pssx8KfU67JcfIAL14Rn+b2+1gnE2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uKnEAAAA3AAAAA8AAAAAAAAAAAAAAAAAmAIAAGRycy9k&#10;b3ducmV2LnhtbFBLBQYAAAAABAAEAPUAAACJAwAAAAA=&#10;" path="m10,48l58,19,10,,,19,10,48e" filled="f" strokeweight="0">
                    <v:path arrowok="t" o:connecttype="custom" o:connectlocs="10,48;58,19;10,0;0,19;10,48" o:connectangles="0,0,0,0,0"/>
                  </v:shape>
                  <v:shape id="Freeform 300" o:spid="_x0000_s1305" style="position:absolute;left:5261;top:4541;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oYBMMA&#10;AADcAAAADwAAAGRycy9kb3ducmV2LnhtbERPz2vCMBS+D/Y/hDfwNlM9SK1GUaFsMBhOBT0+m2db&#10;bV5KkmnnX28OA48f3+/pvDONuJLztWUFg34CgriwuuZSwW6bv6cgfEDW2FgmBX/kYT57fZlipu2N&#10;f+i6CaWIIewzVFCF0GZS+qIig75vW+LInawzGCJ0pdQObzHcNHKYJCNpsObYUGFLq4qKy+bXKHCn&#10;72O6HJv9R67Xq/y4vn+lh7NSvbduMQERqAtP8b/7UysYjuP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4oYBMMAAADcAAAADwAAAAAAAAAAAAAAAACYAgAAZHJzL2Rv&#10;d25yZXYueG1sUEsFBgAAAAAEAAQA9QAAAIgDAAAAAA==&#10;" path="m19,67l29,19,19,,,19,19,67xe" fillcolor="#ffdf00" stroked="f">
                    <v:path arrowok="t" o:connecttype="custom" o:connectlocs="19,67;29,19;19,0;0,19;19,67" o:connectangles="0,0,0,0,0"/>
                  </v:shape>
                  <v:shape id="Freeform 301" o:spid="_x0000_s1306" style="position:absolute;left:5261;top:4541;width:29;height:67;visibility:visible;mso-wrap-style:square;v-text-anchor:top" coordsize="2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ZaqMcA&#10;AADcAAAADwAAAGRycy9kb3ducmV2LnhtbESPT2vCQBTE7wW/w/IEL6VumkLR1FVCMfgHBKse7O2R&#10;fSbB7NuQ3Wj67d1CocdhZn7DzBa9qcWNWldZVvA6jkAQ51ZXXCg4HbOXCQjnkTXWlknBDzlYzAdP&#10;M0y0vfMX3Q6+EAHCLkEFpfdNIqXLSzLoxrYhDt7FtgZ9kG0hdYv3ADe1jKPoXRqsOCyU2NBnSfn1&#10;0BkF37u83m+bbnNONyZz/nl1rpZvSo2GffoBwlPv/8N/7bVWEE+n8HsmHA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2WqjHAAAA3AAAAA8AAAAAAAAAAAAAAAAAmAIAAGRy&#10;cy9kb3ducmV2LnhtbFBLBQYAAAAABAAEAPUAAACMAwAAAAA=&#10;" path="m19,67l29,19,19,,,19,19,67e" filled="f" strokeweight="0">
                    <v:path arrowok="t" o:connecttype="custom" o:connectlocs="19,67;29,19;19,0;0,19;19,67" o:connectangles="0,0,0,0,0"/>
                  </v:shape>
                  <v:shape id="Freeform 302" o:spid="_x0000_s1307" style="position:absolute;left:2746;top:4406;width:57;height:39;visibility:visible;mso-wrap-style:square;v-text-anchor:top" coordsize="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6MEA&#10;AADcAAAADwAAAGRycy9kb3ducmV2LnhtbERPy4rCMBTdD/gP4QpuRNPxhVSjiMwMiihY/YBLc22r&#10;zU1pota/Nwthlofzni8bU4oH1a6wrOC7H4EgTq0uOFNwPv32piCcR9ZYWiYFL3KwXLS+5hhr++Qj&#10;PRKfiRDCLkYFufdVLKVLczLo+rYiDtzF1gZ9gHUmdY3PEG5KOYiiiTRYcGjIsaJ1TuktuRsFmV3r&#10;n9V9tE1Gr91hP+a/7vVolOq0m9UMhKfG/4s/7o1WMIz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6fujBAAAA3AAAAA8AAAAAAAAAAAAAAAAAmAIAAGRycy9kb3du&#10;cmV2LnhtbFBLBQYAAAAABAAEAPUAAACGAwAAAAA=&#10;" path="m19,39l57,10,19,,,10,19,39xe" fillcolor="#40ffcf" stroked="f">
                    <v:path arrowok="t" o:connecttype="custom" o:connectlocs="19,39;57,10;19,0;0,10;19,39" o:connectangles="0,0,0,0,0"/>
                  </v:shape>
                  <v:shape id="Freeform 303" o:spid="_x0000_s1308" style="position:absolute;left:2746;top:4406;width:57;height:39;visibility:visible;mso-wrap-style:square;v-text-anchor:top" coordsize="57,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mXsUA&#10;AADcAAAADwAAAGRycy9kb3ducmV2LnhtbESPT2sCMRTE7wW/Q3gFbzVrLcWuG8VqBU+FtUU8Pjdv&#10;/9DNy5JEXf30TUHocZiZ3zDZojetOJPzjWUF41ECgriwuuFKwffX5mkKwgdkja1lUnAlD4v54CHD&#10;VNsL53TehUpECPsUFdQhdKmUvqjJoB/Zjjh6pXUGQ5SuktrhJcJNK5+T5FUabDgu1NjRqqbiZ3cy&#10;Co5rdtjepi97/bF+2x42efn5nis1fOyXMxCB+vAfvre3WsEkGc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wqZexQAAANwAAAAPAAAAAAAAAAAAAAAAAJgCAABkcnMv&#10;ZG93bnJldi54bWxQSwUGAAAAAAQABAD1AAAAigMAAAAA&#10;" path="m19,39l57,10,19,,,10,19,39e" filled="f" strokeweight="0">
                    <v:path arrowok="t" o:connecttype="custom" o:connectlocs="19,39;57,10;19,0;0,10;19,39" o:connectangles="0,0,0,0,0"/>
                  </v:shape>
                  <v:shape id="Freeform 304" o:spid="_x0000_s1309" style="position:absolute;left:1624;top:3384;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UYfcQA&#10;AADcAAAADwAAAGRycy9kb3ducmV2LnhtbESPQUsDMRSE74L/ITyhN5vYim3XpkWEgh5tLbS3181z&#10;s3TzsiZpd/ffG0HwOMzMN8xy3btGXCnE2rOGh7ECQVx6U3Ol4XO3uZ+DiAnZYOOZNAwUYb26vVli&#10;YXzHH3TdpkpkCMcCNdiU2kLKWFpyGMe+Jc7elw8OU5ahkiZgl+GukROlnqTDmvOCxZZeLZXn7cVp&#10;OAy2ndn9cOrej7PdI3+bcFYLrUd3/csziER9+g//td+MhqmawO+Zf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1GH3EAAAA3AAAAA8AAAAAAAAAAAAAAAAAmAIAAGRycy9k&#10;b3ducmV2LnhtbFBLBQYAAAAABAAEAPUAAACJAwAAAAA=&#10;" path="m29,38l48,29,29,,,29r29,9xe" fillcolor="#afff60" stroked="f">
                    <v:path arrowok="t" o:connecttype="custom" o:connectlocs="29,38;48,29;29,0;0,29;29,38" o:connectangles="0,0,0,0,0"/>
                  </v:shape>
                  <v:shape id="Freeform 305" o:spid="_x0000_s1310" style="position:absolute;left:1624;top:3384;width:48;height:38;visibility:visible;mso-wrap-style:square;v-text-anchor:top" coordsize="4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pbHsUA&#10;AADcAAAADwAAAGRycy9kb3ducmV2LnhtbESPT2sCMRTE70K/Q3iF3jSpopTVKKVQUFjq/4O3x+a5&#10;u+3mZdlEXf30RhB6HGbmN8xk1tpKnKnxpWMN7z0FgjhzpuRcw2773f0A4QOywcoxabiSh9n0pTPB&#10;xLgLr+m8CbmIEPYJaihCqBMpfVaQRd9zNXH0jq6xGKJscmkavES4rWRfqZG0WHJcKLCmr4Kyv83J&#10;auCbWqTDfd3++sNtZU4/aT8sU63fXtvPMYhAbfgPP9tzo2GgBvA4E4+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lsexQAAANwAAAAPAAAAAAAAAAAAAAAAAJgCAABkcnMv&#10;ZG93bnJldi54bWxQSwUGAAAAAAQABAD1AAAAigMAAAAA&#10;" path="m29,38l48,29,29,,,29r29,9e" filled="f" strokeweight="0">
                    <v:path arrowok="t" o:connecttype="custom" o:connectlocs="29,38;48,29;29,0;0,29;29,38" o:connectangles="0,0,0,0,0"/>
                  </v:shape>
                  <v:shape id="Freeform 306" o:spid="_x0000_s1311" style="position:absolute;left:1485;top:2890;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k/cQA&#10;AADcAAAADwAAAGRycy9kb3ducmV2LnhtbESPQWsCMRSE74X+h/AK3mpStUu7NYoIoktPte39dfPc&#10;LE1elk3U9d+bQsHjMDPfMPPl4J04UR/bwBqexgoEcR1My42Gr8/N4wuImJANusCk4UIRlov7uzmW&#10;Jpz5g0771IgM4ViiBptSV0oZa0se4zh0xNk7hN5jyrJvpOnxnOHeyYlShfTYcl6w2NHaUv27P3oN&#10;z0W1q7Y/K+UOr7YKk+O3LN6d1qOHYfUGItGQbuH/9s5omKoZ/J3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PJP3EAAAA3AAAAA8AAAAAAAAAAAAAAAAAmAIAAGRycy9k&#10;b3ducmV2LnhtbFBLBQYAAAAABAAEAPUAAACJAwAAAAA=&#10;" path="m10,28l48,19,10,,,19r10,9xe" fillcolor="#ff7000" stroked="f">
                    <v:path arrowok="t" o:connecttype="custom" o:connectlocs="10,28;48,19;10,0;0,19;10,28" o:connectangles="0,0,0,0,0"/>
                  </v:shape>
                  <v:shape id="Freeform 307" o:spid="_x0000_s1312" style="position:absolute;left:1485;top:2890;width:48;height:28;visibility:visible;mso-wrap-style:square;v-text-anchor:top" coordsize="4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9hMUA&#10;AADcAAAADwAAAGRycy9kb3ducmV2LnhtbESPQWsCMRSE70L/Q3iF3jRba1VWoxSh6EGQbit4fGye&#10;u8HNy5qk6/bfN0Khx2FmvmGW6942oiMfjGMFz6MMBHHptOFKwdfn+3AOIkRkjY1jUvBDAdarh8ES&#10;c+1u/EFdESuRIBxyVFDH2OZShrImi2HkWuLknZ23GJP0ldQebwluGznOsqm0aDgt1NjSpqbyUnxb&#10;Bcfx4WSmM+que2cmnvd6sj1GpZ4e+7cFiEh9/A//tXdawUv2Cvc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z2ExQAAANwAAAAPAAAAAAAAAAAAAAAAAJgCAABkcnMv&#10;ZG93bnJldi54bWxQSwUGAAAAAAQABAD1AAAAigMAAAAA&#10;" path="m10,28l48,19,10,,,19r10,9e" filled="f" strokeweight="0">
                    <v:path arrowok="t" o:connecttype="custom" o:connectlocs="10,28;48,19;10,0;0,19;10,28" o:connectangles="0,0,0,0,0"/>
                  </v:shape>
                  <v:shape id="Freeform 308" o:spid="_x0000_s1313" style="position:absolute;left:4768;top:5626;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A79cUA&#10;AADcAAAADwAAAGRycy9kb3ducmV2LnhtbESPS4vCQBCE74L/YWjBm06ygutmncgiLHgTH6Demkzn&#10;QTI9ITOr0V/vCMIei6r6ilquetOIK3WusqwgnkYgiDOrKy4UHA+/kwUI55E1NpZJwZ0crNLhYImJ&#10;tjfe0XXvCxEg7BJUUHrfJlK6rCSDbmpb4uDltjPog+wKqTu8Bbhp5EcUzaXBisNCiS2tS8rq/Z9R&#10;0PpDvWguszj+Ou9On8U5X28fuVLjUf/zDcJT7//D7/ZGK5hFc3idCUdAp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0Dv1xQAAANwAAAAPAAAAAAAAAAAAAAAAAJgCAABkcnMv&#10;ZG93bnJldi54bWxQSwUGAAAAAAQABAD1AAAAigMAAAAA&#10;" path="m9,57l19,48,9,,,48r9,9xe" fillcolor="#afff60" stroked="f">
                    <v:path arrowok="t" o:connecttype="custom" o:connectlocs="9,57;19,48;9,0;0,48;9,57" o:connectangles="0,0,0,0,0"/>
                  </v:shape>
                  <v:shape id="Freeform 309" o:spid="_x0000_s1314" style="position:absolute;left:4768;top:5626;width:19;height:57;visibility:visible;mso-wrap-style:square;v-text-anchor:top" coordsize="1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5WJ8UA&#10;AADcAAAADwAAAGRycy9kb3ducmV2LnhtbESPQWvCQBSE7wX/w/KE3uquLTUSXUUKgtBDiYrg7Zl9&#10;JsHs25hdTdpf3y0UPA4z8w0zX/a2FndqfeVYw3ikQBDnzlRcaNjv1i9TED4gG6wdk4Zv8rBcDJ7m&#10;mBrXcUb3bShEhLBPUUMZQpNK6fOSLPqRa4ijd3atxRBlW0jTYhfhtpavSk2kxYrjQokNfZSUX7Y3&#10;q4GUfU8+Txt/+JpcsyyxP8dutdP6edivZiAC9eER/m9vjIY3lcD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LlYnxQAAANwAAAAPAAAAAAAAAAAAAAAAAJgCAABkcnMv&#10;ZG93bnJldi54bWxQSwUGAAAAAAQABAD1AAAAigMAAAAA&#10;" path="m9,57l19,48,9,,,48r9,9e" filled="f" strokeweight="0">
                    <v:path arrowok="t" o:connecttype="custom" o:connectlocs="9,57;19,48;9,0;0,48;9,57" o:connectangles="0,0,0,0,0"/>
                  </v:shape>
                  <v:shape id="Freeform 310" o:spid="_x0000_s1315" style="position:absolute;left:1826;top:278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JPNsEA&#10;AADcAAAADwAAAGRycy9kb3ducmV2LnhtbERPy4rCMBTdC/5DuAPuNFVhWjpGGURBGRe+wO2ludMW&#10;m5vaRM38/WQhuDyc92wRTCMe1LnasoLxKAFBXFhdc6ngfFoPMxDOI2tsLJOCP3KwmPd7M8y1ffKB&#10;HkdfihjCLkcFlfdtLqUrKjLoRrYljtyv7Qz6CLtS6g6fMdw0cpIkn9JgzbGhwpaWFRXX490o2Ozq&#10;6Y8Pqdtn2/Qib9dxWKVrpQYf4fsLhKfg3+KXe6MVTJO4Np6JR0DO/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pyTzbBAAAA3AAAAA8AAAAAAAAAAAAAAAAAmAIAAGRycy9kb3du&#10;cmV2LnhtbFBLBQYAAAAABAAEAPUAAACGAwAAAAA=&#10;" path="m28,38l38,19,28,,,19,28,38xe" fillcolor="#ff7000" stroked="f">
                    <v:path arrowok="t" o:connecttype="custom" o:connectlocs="28,38;38,19;28,0;0,19;28,38" o:connectangles="0,0,0,0,0"/>
                  </v:shape>
                  <v:shape id="Freeform 311" o:spid="_x0000_s1316" style="position:absolute;left:1826;top:2784;width:38;height:38;visibility:visible;mso-wrap-style:square;v-text-anchor:top" coordsize="3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UUb8QA&#10;AADcAAAADwAAAGRycy9kb3ducmV2LnhtbESPzWoCMRSF94LvEG7BnWbUYnU0irQU6srWunF3ndzO&#10;DE5u4iR1xrc3guDycH4+zmLVmkpcqPalZQXDQQKCOLO65FzB/vezPwXhA7LGyjIpuJKH1bLbWWCq&#10;bcM/dNmFXMQR9ikqKEJwqZQ+K8igH1hHHL0/WxsMUda51DU2cdxUcpQkE2mw5Ego0NF7Qdlp928i&#10;xLWnD2q2+vx6nHxvhqU7+LeNUr2Xdj0HEagNz/Cj/aUVjJ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1FG/EAAAA3AAAAA8AAAAAAAAAAAAAAAAAmAIAAGRycy9k&#10;b3ducmV2LnhtbFBLBQYAAAAABAAEAPUAAACJAwAAAAA=&#10;" path="m28,38l38,19,28,,,19,28,38e" filled="f" strokeweight="0">
                    <v:path arrowok="t" o:connecttype="custom" o:connectlocs="28,38;38,19;28,0;0,19;28,38" o:connectangles="0,0,0,0,0"/>
                  </v:shape>
                  <v:shape id="Freeform 312" o:spid="_x0000_s1317" style="position:absolute;left:1988;top:2842;width:39;height:28;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F3LwA&#10;AADcAAAADwAAAGRycy9kb3ducmV2LnhtbERPvQrCMBDeBd8hnOCmqVVUqlGkILhqhToezdkWm0tp&#10;ota3N4Pg+PH9b/e9acSLOldbVjCbRiCIC6trLhVcs+NkDcJ5ZI2NZVLwIQf73XCwxUTbN5/pdfGl&#10;CCHsElRQed8mUrqiIoNualviwN1tZ9AH2JVSd/gO4aaRcRQtpcGaQ0OFLaUVFY/L0ygwC8wOeXZr&#10;7rfjKnW2jtOcY6XGo/6wAeGp93/xz33SCuazMD+cCUdA7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NUYXcvAAAANwAAAAPAAAAAAAAAAAAAAAAAJgCAABkcnMvZG93bnJldi54&#10;bWxQSwUGAAAAAAQABAD1AAAAgQMAAAAA&#10;" path="m10,28l39,9,10,,,9,10,28xe" fillcolor="#ff7000" stroked="f">
                    <v:path arrowok="t" o:connecttype="custom" o:connectlocs="10,28;39,9;10,0;0,9;10,28" o:connectangles="0,0,0,0,0"/>
                  </v:shape>
                  <v:shape id="Freeform 313" o:spid="_x0000_s1318" style="position:absolute;left:1988;top:2842;width:39;height:28;visibility:visible;mso-wrap-style:square;v-text-anchor:top" coordsize="3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R6y8EA&#10;AADcAAAADwAAAGRycy9kb3ducmV2LnhtbESPQWsCMRSE74X+h/AK3mp2K1TZGqUIFY91Fc+PzXOz&#10;mLysSdT13zdCweMwM98w8+XgrLhSiJ1nBeW4AEHceN1xq2C/+3mfgYgJWaP1TAruFGG5eH2ZY6X9&#10;jbd0rVMrMoRjhQpMSn0lZWwMOYxj3xNn7+iDw5RlaKUOeMtwZ+VHUXxKhx3nBYM9rQw1p/riFDT+&#10;tzsZWe/CoYje2sv6OD2vlRq9Dd9fIBIN6Rn+b2+0gklZwuNMPgJ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UesvBAAAA3AAAAA8AAAAAAAAAAAAAAAAAmAIAAGRycy9kb3du&#10;cmV2LnhtbFBLBQYAAAAABAAEAPUAAACGAwAAAAA=&#10;" path="m10,28l39,9,10,,,9,10,28e" filled="f" strokeweight="0">
                    <v:path arrowok="t" o:connecttype="custom" o:connectlocs="10,28;39,9;10,0;0,9;10,28" o:connectangles="0,0,0,0,0"/>
                  </v:shape>
                  <v:shape id="Freeform 314" o:spid="_x0000_s1319" style="position:absolute;left:4815;top:406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EgsIA&#10;AADcAAAADwAAAGRycy9kb3ducmV2LnhtbESPQYvCMBSE78L+h/AW9qapLoh0jVIXFrxatbC3R/Ns&#10;q81LbWJb/70RBI/DzHzDLNeDqUVHrassK5hOIhDEudUVFwoO+7/xAoTzyBpry6TgTg7Wq4/REmNt&#10;e95Rl/pCBAi7GBWU3jexlC4vyaCb2IY4eCfbGvRBtoXULfYBbmo5i6K5NFhxWCixod+S8kt6Mwr+&#10;T3S+pttNR67Dc3LM+qy/Jkp9fQ7JDwhPg3+HX+2tVvA9ncHzTDg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sSCwgAAANwAAAAPAAAAAAAAAAAAAAAAAJgCAABkcnMvZG93&#10;bnJldi54bWxQSwUGAAAAAAQABAD1AAAAhwMAAAAA&#10;" path="m10,57r,-9l10,,,48r10,9xe" fillcolor="#ffdf00" stroked="f">
                    <v:path arrowok="t" o:connecttype="custom" o:connectlocs="10,57;10,48;10,0;0,48;10,57" o:connectangles="0,0,0,0,0"/>
                  </v:shape>
                  <v:shape id="Freeform 315" o:spid="_x0000_s1320" style="position:absolute;left:4815;top:406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TVN8YA&#10;AADcAAAADwAAAGRycy9kb3ducmV2LnhtbESP3WoCMRSE7wu+QzhCb0rN6oLI1ii6VCgtCP7Q60Ny&#10;uru4OdkmUbc+vSkUejnMzDfMfNnbVlzIh8axgvEoA0GsnWm4UnA8bJ5nIEJENtg6JgU/FGC5GDzM&#10;sTDuyju67GMlEoRDgQrqGLtCyqBrshhGriNO3pfzFmOSvpLG4zXBbSsnWTaVFhtOCzV2VNakT/uz&#10;VVBi+bl6372uJ/ltG7/9TIePJ63U47BfvYCI1Mf/8F/7zSjIxzn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TVN8YAAADcAAAADwAAAAAAAAAAAAAAAACYAgAAZHJz&#10;L2Rvd25yZXYueG1sUEsFBgAAAAAEAAQA9QAAAIsDAAAAAA==&#10;" path="m10,57r,-9l10,,,48r10,9e" filled="f" strokeweight="0">
                    <v:path arrowok="t" o:connecttype="custom" o:connectlocs="10,57;10,48;10,0;0,48;10,57" o:connectangles="0,0,0,0,0"/>
                  </v:shape>
                  <v:shape id="Freeform 316" o:spid="_x0000_s1321" style="position:absolute;left:5261;top:3998;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yxXMQA&#10;AADcAAAADwAAAGRycy9kb3ducmV2LnhtbESPQYvCMBSE74L/IbyFva2propUo6igeFGs3fX8aN62&#10;xealNFHrvzfCgsdhZr5hZovWVOJGjSstK+j3IhDEmdUl5wp+0s3XBITzyBory6TgQQ4W825nhrG2&#10;d07odvK5CBB2MSoovK9jKV1WkEHXszVx8P5sY9AH2eRSN3gPcFPJQRSNpcGSw0KBNa0Lyi6nq1Hw&#10;O3rQMd3mo8P+vDWXZHVNNytS6vOjXU5BeGr9O/zf3mkF3/0hvM6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ssVzEAAAA3AAAAA8AAAAAAAAAAAAAAAAAmAIAAGRycy9k&#10;b3ducmV2LnhtbFBLBQYAAAAABAAEAPUAAACJAwAAAAA=&#10;" path="m19,34l29,10,19,,,10,19,34xe" fillcolor="#ffdf00" stroked="f">
                    <v:path arrowok="t" o:connecttype="custom" o:connectlocs="19,34;29,10;19,0;0,10;19,34" o:connectangles="0,0,0,0,0"/>
                  </v:shape>
                  <v:shape id="Freeform 317" o:spid="_x0000_s1322" style="position:absolute;left:5261;top:3998;width:29;height:34;visibility:visible;mso-wrap-style:square;v-text-anchor:top" coordsize="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D99sYA&#10;AADcAAAADwAAAGRycy9kb3ducmV2LnhtbESPQWvCQBSE74L/YXmCt7qxoWKjq1ixJRcLjaXQ2yP7&#10;TKLZtzG7jem/7woFj8PMfMMs172pRUetqywrmE4iEMS51RUXCj4Prw9zEM4ja6wtk4JfcrBeDQdL&#10;TLS98gd1mS9EgLBLUEHpfZNI6fKSDLqJbYiDd7StQR9kW0jd4jXATS0fo2gmDVYcFkpsaFtSfs5+&#10;jIIvmaVdGu83s/fL82kXO/PdvbwpNR71mwUIT72/h//bqVYQT5/g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D99sYAAADcAAAADwAAAAAAAAAAAAAAAACYAgAAZHJz&#10;L2Rvd25yZXYueG1sUEsFBgAAAAAEAAQA9QAAAIsDAAAAAA==&#10;" path="m19,34l29,10,19,,,10,19,34e" filled="f" strokeweight="0">
                    <v:path arrowok="t" o:connecttype="custom" o:connectlocs="19,34;29,10;19,0;0,10;19,34" o:connectangles="0,0,0,0,0"/>
                  </v:shape>
                  <v:shape id="Freeform 318" o:spid="_x0000_s1323" style="position:absolute;left:5007;top:470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M0VMYA&#10;AADcAAAADwAAAGRycy9kb3ducmV2LnhtbESPT2vCQBTE70K/w/IKvUjdWDFImlWqpNqLB9OS8yP7&#10;8odm34bsatJv3y0UPA4z8xsm3U2mEzcaXGtZwXIRgSAurW65VvD1+f68AeE8ssbOMin4IQe77cMs&#10;xUTbkS90y30tAoRdggoa7/tESlc2ZNAtbE8cvMoOBn2QQy31gGOAm06+RFEsDbYcFhrs6dBQ+Z1f&#10;jYJRmvW5qIoyL+anw8Zn2fG0z5R6epzeXkF4mvw9/N/+0ApWyxj+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M0VMYAAADcAAAADwAAAAAAAAAAAAAAAACYAgAAZHJz&#10;L2Rvd25yZXYueG1sUEsFBgAAAAAEAAQA9QAAAIsDAAAAAA==&#10;" path="m19,29l29,9,19,,,9,19,29xe" fillcolor="#afff60" stroked="f">
                    <v:path arrowok="t" o:connecttype="custom" o:connectlocs="19,29;29,9;19,0;0,9;19,29" o:connectangles="0,0,0,0,0"/>
                  </v:shape>
                  <v:shape id="Freeform 319" o:spid="_x0000_s1324" style="position:absolute;left:5007;top:4709;width:29;height:29;visibility:visible;mso-wrap-style:square;v-text-anchor:top" coordsize="2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Jy7cYA&#10;AADcAAAADwAAAGRycy9kb3ducmV2LnhtbESPQWvCQBSE7wX/w/IEL6VutFBLdBNEEESoUCvY3h7Z&#10;ZzaYfRuza5L++26h0OMwM98wq3ywteio9ZVjBbNpAoK4cLriUsHpY/v0CsIHZI21Y1LwTR7ybPSw&#10;wlS7nt+pO4ZSRAj7FBWYEJpUSl8YsuinriGO3sW1FkOUbSl1i32E21rOk+RFWqw4LhhsaGOouB7v&#10;VsGt6zfFhd/O1dmUh899dz98zR+VmoyH9RJEoCH8h//aO63gebaA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Jy7cYAAADcAAAADwAAAAAAAAAAAAAAAACYAgAAZHJz&#10;L2Rvd25yZXYueG1sUEsFBgAAAAAEAAQA9QAAAIsDAAAAAA==&#10;" path="m19,29l29,9,19,,,9,19,29e" filled="f" strokeweight="0">
                    <v:path arrowok="t" o:connecttype="custom" o:connectlocs="19,29;29,9;19,0;0,9;19,29" o:connectangles="0,0,0,0,0"/>
                  </v:shape>
                  <v:shape id="Freeform 320" o:spid="_x0000_s1325" style="position:absolute;left:4787;top:5616;width:96;height:19;visibility:visible;mso-wrap-style:square;v-text-anchor:top" coordsize="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ge58EA&#10;AADcAAAADwAAAGRycy9kb3ducmV2LnhtbERP3WrCMBS+H/gO4QjezdRVRKtRZDDwZoq1D3Bojm2x&#10;OWmTTLs9/XIhePnx/W92g2nFnZxvLCuYTRMQxKXVDVcKisvX+xKED8gaW8uk4Jc87Lajtw1m2j74&#10;TPc8VCKGsM9QQR1Cl0npy5oM+qntiCN3tc5giNBVUjt8xHDTyo8kWUiDDceGGjv6rKm85T9GwbfJ&#10;V/2JlsdV2hfcuz9ZzNOTUpPxsF+DCDSEl/jpPmgF6SyujW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4HufBAAAA3AAAAA8AAAAAAAAAAAAAAAAAmAIAAGRycy9kb3du&#10;cmV2LnhtbFBLBQYAAAAABAAEAPUAAACGAwAAAAA=&#10;" path="m86,19l96,10,86,,38,10,,10r38,l86,19xe" fillcolor="#afff60" stroked="f">
                    <v:path arrowok="t" o:connecttype="custom" o:connectlocs="86,19;96,10;86,0;38,10;0,10;38,10;86,19" o:connectangles="0,0,0,0,0,0,0"/>
                  </v:shape>
                  <v:shape id="Freeform 321" o:spid="_x0000_s1326" style="position:absolute;left:4787;top:5616;width:96;height:19;visibility:visible;mso-wrap-style:square;v-text-anchor:top" coordsize="96,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F1jsQA&#10;AADcAAAADwAAAGRycy9kb3ducmV2LnhtbESPQWvCQBSE74X+h+UVvNWNCmKjq0ihohUEteD1kX0m&#10;wezbsLsmsb/eFQSPw8x8w8wWnalEQ86XlhUM+gkI4szqknMFf8efzwkIH5A1VpZJwY08LObvbzNM&#10;tW15T80h5CJC2KeooAihTqX0WUEGfd/WxNE7W2cwROlyqR22EW4qOUySsTRYclwosKbvgrLL4WoU&#10;7Hf4n7fJZLndno4Nm5X73YydUr2PbjkFEagLr/CzvdYKRoMv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dY7EAAAA3AAAAA8AAAAAAAAAAAAAAAAAmAIAAGRycy9k&#10;b3ducmV2LnhtbFBLBQYAAAAABAAEAPUAAACJAwAAAAA=&#10;" path="m86,19l96,10,86,,38,10,,10r38,l86,19e" filled="f" strokeweight="0">
                    <v:path arrowok="t" o:connecttype="custom" o:connectlocs="86,19;96,10;86,0;38,10;0,10;38,10;86,19" o:connectangles="0,0,0,0,0,0,0"/>
                  </v:shape>
                  <v:shape id="Freeform 322" o:spid="_x0000_s1327" style="position:absolute;left:1634;top:2986;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7JL8A&#10;AADcAAAADwAAAGRycy9kb3ducmV2LnhtbERPTYvCMBC9L/gfwgje1lSFItW0iLrgwctWvY/N2Bab&#10;SWmybf335rDg8fG+t9loGtFT52rLChbzCARxYXXNpYLr5ed7DcJ5ZI2NZVLwIgdZOvnaYqLtwL/U&#10;574UIYRdggoq79tESldUZNDNbUscuIftDPoAu1LqDocQbhq5jKJYGqw5NFTY0r6i4pn/GQWHfnWK&#10;z/HR7C+yPQx4e+R30ys1m467DQhPo/+I/90nrWC1DPPDmXAEZP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fskvwAAANwAAAAPAAAAAAAAAAAAAAAAAJgCAABkcnMvZG93bnJl&#10;di54bWxQSwUGAAAAAAQABAD1AAAAhAMAAAAA&#10;" path="m19,28l38,19,19,,,19r19,9xe" fillcolor="#ffdf00" stroked="f">
                    <v:path arrowok="t" o:connecttype="custom" o:connectlocs="19,28;38,19;19,0;0,19;19,28" o:connectangles="0,0,0,0,0"/>
                  </v:shape>
                  <v:shape id="Freeform 323" o:spid="_x0000_s1328" style="position:absolute;left:1634;top:2986;width:38;height:28;visibility:visible;mso-wrap-style:square;v-text-anchor:top" coordsize="3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R9cQA&#10;AADcAAAADwAAAGRycy9kb3ducmV2LnhtbESPQWvCQBSE7wX/w/KEXopuYkAkuopYBKGXasTzI/tM&#10;gtm3YXcb0/76riB4HGbmG2a1GUwrenK+sawgnSYgiEurG64UnIv9ZAHCB2SNrWVS8EseNuvR2wpz&#10;be98pP4UKhEh7HNUUIfQ5VL6siaDfmo74uhdrTMYonSV1A7vEW5aOUuSuTTYcFyosaNdTeXt9GMU&#10;LNLvy99HMzCej5nrv/rCZ8WnUu/jYbsEEWgIr/CzfdAKslkKj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i0fXEAAAA3AAAAA8AAAAAAAAAAAAAAAAAmAIAAGRycy9k&#10;b3ducmV2LnhtbFBLBQYAAAAABAAEAPUAAACJAwAAAAA=&#10;" path="m19,28l38,19,19,,,19r19,9e" filled="f" strokeweight="0">
                    <v:path arrowok="t" o:connecttype="custom" o:connectlocs="19,28;38,19;19,0;0,19;19,28" o:connectangles="0,0,0,0,0"/>
                  </v:shape>
                  <v:shape id="Freeform 324" o:spid="_x0000_s1329" style="position:absolute;left:1691;top:409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rpsQA&#10;AADcAAAADwAAAGRycy9kb3ducmV2LnhtbESPQWsCMRSE7wX/Q3iCt5p1BStbo4hYsIceqoIeX5PX&#10;ZOnmZdmk7vbfN0Khx2FmvmFWm8E34kZdrAMrmE0LEMQ6mJqtgvPp5XEJIiZkg01gUvBDETbr0cMK&#10;KxN6fqfbMVmRIRwrVOBSaispo3bkMU5DS5y9z9B5TFl2VpoO+wz3jSyLYiE91pwXHLa0c6S/jt9e&#10;gd5fDrU9n/Qbm+jsUj699tcPpSbjYfsMItGQ/sN/7YNRMC9LuJ/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6bEAAAA3AAAAA8AAAAAAAAAAAAAAAAAmAIAAGRycy9k&#10;b3ducmV2LnhtbFBLBQYAAAAABAAEAPUAAACJAwAAAAA=&#10;" path="m10,28l29,19,10,,,19r10,9xe" fillcolor="#afff60" stroked="f">
                    <v:path arrowok="t" o:connecttype="custom" o:connectlocs="10,28;29,19;10,0;0,19;10,28" o:connectangles="0,0,0,0,0"/>
                  </v:shape>
                  <v:shape id="Freeform 325" o:spid="_x0000_s1330" style="position:absolute;left:1691;top:4090;width:29;height:28;visibility:visible;mso-wrap-style:square;v-text-anchor:top" coordsize="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sr8MUA&#10;AADcAAAADwAAAGRycy9kb3ducmV2LnhtbESPW2vCQBSE34X+h+UUfDMbL0ibuooUBEFQTGv7esge&#10;k9Ds2ZDdXPz3riD0cZiZb5jVZjCV6KhxpWUF0ygGQZxZXXKu4PtrN3kD4TyyxsoyKbiRg836ZbTC&#10;RNuez9SlPhcBwi5BBYX3dSKlywoy6CJbEwfvahuDPsgml7rBPsBNJWdxvJQGSw4LBdb0WVD2l7ZG&#10;wa+5nhb+0qZ1e/zp3PZ9d5j2F6XGr8P2A4Snwf+Hn+29VjCfzeFx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qyvwxQAAANwAAAAPAAAAAAAAAAAAAAAAAJgCAABkcnMv&#10;ZG93bnJldi54bWxQSwUGAAAAAAQABAD1AAAAigMAAAAA&#10;" path="m10,28l29,19,10,,,19r10,9e" filled="f" strokeweight="0">
                    <v:path arrowok="t" o:connecttype="custom" o:connectlocs="10,28;29,19;10,0;0,19;10,28" o:connectangles="0,0,0,0,0"/>
                  </v:shape>
                  <v:shape id="Freeform 326" o:spid="_x0000_s1331" style="position:absolute;left:5170;top:3749;width:62;height: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FQcUA&#10;AADcAAAADwAAAGRycy9kb3ducmV2LnhtbESPW2sCMRSE3wX/QzhC32pWK162RhGhl6eiq/T5sDnd&#10;bN2crEmq679vCgUfh5n5hlmuO9uIC/lQO1YwGmYgiEuna64UHA8vj3MQISJrbByTghsFWK/6vSXm&#10;2l15T5ciViJBOOSowMTY5lKG0pDFMHQtcfK+nLcYk/SV1B6vCW4bOc6yqbRYc1ow2NLWUHkqfqyC&#10;Np6nZuY/5q+LBe2+8e342ZQnpR4G3eYZRKQu3sP/7Xet4Gk8gb8z6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wVBxQAAANwAAAAPAAAAAAAAAAAAAAAAAJgCAABkcnMv&#10;ZG93bnJldi54bWxQSwUGAAAAAAQABAD1AAAAigMAAAAA&#10;" path="m62,9l,,,9,,19,62,9xe" fillcolor="#ffdf00" stroked="f">
                    <v:path arrowok="t" o:connecttype="custom" o:connectlocs="62,9;0,0;0,9;0,19;62,9" o:connectangles="0,0,0,0,0"/>
                  </v:shape>
                  <v:shape id="Freeform 327" o:spid="_x0000_s1332" style="position:absolute;left:5170;top:3749;width:62;height:19;visibility:visible;mso-wrap-style:square;v-text-anchor:top" coordsize="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ozKMMA&#10;AADcAAAADwAAAGRycy9kb3ducmV2LnhtbESPQYvCMBSE7wv+h/AEb2taFxepRhFdwYMXu1729mie&#10;bbF5CUnU+u+NIOxxmJlvmMWqN524kQ+tZQX5OANBXFndcq3g9Lv7nIEIEVljZ5kUPCjAajn4WGCh&#10;7Z2PdCtjLRKEQ4EKmhhdIWWoGjIYxtYRJ+9svcGYpK+l9nhPcNPJSZZ9S4Mtp4UGHW0aqi7l1SjY&#10;bcuLr1w+M+74t8m3j5/Dvj8pNRr26zmISH38D7/be63gazKF15l0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ozKMMAAADcAAAADwAAAAAAAAAAAAAAAACYAgAAZHJzL2Rv&#10;d25yZXYueG1sUEsFBgAAAAAEAAQA9QAAAIgDAAAAAA==&#10;" path="m62,9l,,,9,,19,62,9e" filled="f" strokeweight="0">
                    <v:path arrowok="t" o:connecttype="custom" o:connectlocs="62,9;0,0;0,9;0,19;62,9" o:connectangles="0,0,0,0,0"/>
                  </v:shape>
                  <v:shape id="Freeform 328" o:spid="_x0000_s1333" style="position:absolute;left:4921;top:3139;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BL8A&#10;AADcAAAADwAAAGRycy9kb3ducmV2LnhtbESPwQrCMBBE74L/EFbwZlMVRKtRRBA8CVYRj0uzttVm&#10;U5qo9e+NIHgcZt4Ms1i1phJPalxpWcEwikEQZ1aXnCs4HbeDKQjnkTVWlknBmxyslt3OAhNtX3yg&#10;Z+pzEUrYJaig8L5OpHRZQQZdZGvi4F1tY9AH2eRSN/gK5aaSozieSIMlh4UCa9oUlN3Th1EwTmc6&#10;3u5tlWfv29n4enaRY61Uv9eu5yA8tf4f/tE7HbjRBL5nwhG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4AEvwAAANwAAAAPAAAAAAAAAAAAAAAAAJgCAABkcnMvZG93bnJl&#10;di54bWxQSwUGAAAAAAQABAD1AAAAhAMAAAAA&#10;" path="m,39l19,19,,,,19,,39xe" fillcolor="#ff7000" stroked="f">
                    <v:path arrowok="t" o:connecttype="custom" o:connectlocs="0,39;19,19;0,0;0,19;0,39" o:connectangles="0,0,0,0,0"/>
                  </v:shape>
                  <v:shape id="Freeform 329" o:spid="_x0000_s1334" style="position:absolute;left:4921;top:3139;width:19;height:39;visibility:visible;mso-wrap-style:square;v-text-anchor:top" coordsize="1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d3V8UA&#10;AADcAAAADwAAAGRycy9kb3ducmV2LnhtbESPzYvCMBTE7wv+D+EJ3tbUD3a1GkUKggcPu7of10fz&#10;bIvNS02i1v3rjSDscZiZ3zDzZWtqcSHnK8sKBv0EBHFudcWFgq/9+nUCwgdkjbVlUnAjD8tF52WO&#10;qbZX/qTLLhQiQtinqKAMoUml9HlJBn3fNsTRO1hnMETpCqkdXiPc1HKYJG/SYMVxocSGspLy4+5s&#10;FJzo/Ouyv0m7/8l4u/4e1+5jOlCq121XMxCB2vAffrY3WsFo+A6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3dXxQAAANwAAAAPAAAAAAAAAAAAAAAAAJgCAABkcnMv&#10;ZG93bnJldi54bWxQSwUGAAAAAAQABAD1AAAAigMAAAAA&#10;" path="m,39l19,19,,,,19,,39e" filled="f" strokeweight="0">
                    <v:path arrowok="t" o:connecttype="custom" o:connectlocs="0,39;19,19;0,0;0,19;0,39" o:connectangles="0,0,0,0,0"/>
                  </v:shape>
                  <v:shape id="Freeform 330" o:spid="_x0000_s1335" style="position:absolute;left:1284;top:334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e28EA&#10;AADcAAAADwAAAGRycy9kb3ducmV2LnhtbERP3WrCMBS+H+wdwhF2N5M6kdkZZQw2BvVCOx/g0Byb&#10;zuakNJlmb28uBC8/vv/VJrlenGkMnWcNxVSBIG686bjVcPj5fH4FESKywd4zafinAJv148MKS+Mv&#10;vKdzHVuRQziUqMHGOJRShsaSwzD1A3Hmjn50GDMcW2lGvORw18uZUgvpsOPcYHGgD0vNqf5zGnbb&#10;CpMpjr+qUodiN/9apsoutX6apPc3EJFSvItv7m+j4WWW1+Yz+QjI9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NXtvBAAAA3AAAAA8AAAAAAAAAAAAAAAAAmAIAAGRycy9kb3du&#10;cmV2LnhtbFBLBQYAAAAABAAEAPUAAACGAwAAAAA=&#10;" path="m19,19l29,14,19,,,14r19,5xe" fillcolor="#ffdf00" stroked="f">
                    <v:path arrowok="t" o:connecttype="custom" o:connectlocs="19,19;29,14;19,0;0,14;19,19" o:connectangles="0,0,0,0,0"/>
                  </v:shape>
                  <v:shape id="Freeform 331" o:spid="_x0000_s1336" style="position:absolute;left:1284;top:3341;width:29;height:19;visibility:visible;mso-wrap-style:square;v-text-anchor:top" coordsize="2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dTFsUA&#10;AADcAAAADwAAAGRycy9kb3ducmV2LnhtbESPT2sCMRTE74V+h/AEbzWrpYuuRinFSg9F/Hfw+Nw8&#10;N2s3L0sSdfvtm0Khx2FmfsPMFp1txI18qB0rGA4yEMSl0zVXCg7796cxiBCRNTaOScE3BVjMHx9m&#10;WGh35y3ddrESCcKhQAUmxraQMpSGLIaBa4mTd3beYkzSV1J7vCe4beQoy3Jpsea0YLClN0Pl1+5q&#10;FbysPnF5kfm625zYHFcel9k6V6rf616nICJ18T/81/7QCp5HE/g9k46An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1MWxQAAANwAAAAPAAAAAAAAAAAAAAAAAJgCAABkcnMv&#10;ZG93bnJldi54bWxQSwUGAAAAAAQABAD1AAAAigMAAAAA&#10;" path="m19,19l29,14,19,,,14r19,5e" filled="f" strokeweight="0">
                    <v:path arrowok="t" o:connecttype="custom" o:connectlocs="19,19;29,14;19,0;0,14;19,19" o:connectangles="0,0,0,0,0"/>
                  </v:shape>
                  <v:shape id="Freeform 332" o:spid="_x0000_s1337" style="position:absolute;left:1399;top:310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DAsEA&#10;AADcAAAADwAAAGRycy9kb3ducmV2LnhtbERPy4rCMBTdD/gP4QruNHUcRWqjyIgy40Z8QLfX5tpW&#10;m5vSRK1/P1kIszycd7JoTSUe1LjSsoLhIAJBnFldcq7gdFz3pyCcR9ZYWSYFL3KwmHc+Eoy1ffKe&#10;HgefixDCLkYFhfd1LKXLCjLoBrYmDtzFNgZ9gE0udYPPEG4q+RlFE2mw5NBQYE3fBWW3w90oQHPd&#10;/X69zqnbnvKU7fi62a9XSvW67XIGwlPr/8Vv949WMBqF+eFMOAJ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1KQwLBAAAA3AAAAA8AAAAAAAAAAAAAAAAAmAIAAGRycy9kb3du&#10;cmV2LnhtbFBLBQYAAAAABAAEAPUAAACGAwAAAAA=&#10;" path="m,57l,,10,57,,57xe" fillcolor="#afff60" stroked="f">
                    <v:path arrowok="t" o:connecttype="custom" o:connectlocs="0,57;0,0;10,57;0,57" o:connectangles="0,0,0,0"/>
                  </v:shape>
                  <v:shape id="Freeform 333" o:spid="_x0000_s1338" style="position:absolute;left:1399;top:3101;width:10;height:57;visibility:visible;mso-wrap-style:square;v-text-anchor:top" coordsize="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yu8YA&#10;AADcAAAADwAAAGRycy9kb3ducmV2LnhtbESP3WoCMRSE7wu+QzhCb0rN6oLI1ii6VCgtCP7Q60Ny&#10;uru4OdkmUbc+vSkUejnMzDfMfNnbVlzIh8axgvEoA0GsnWm4UnA8bJ5nIEJENtg6JgU/FGC5GDzM&#10;sTDuyju67GMlEoRDgQrqGLtCyqBrshhGriNO3pfzFmOSvpLG4zXBbSsnWTaVFhtOCzV2VNakT/uz&#10;VVBi+bl6372uJ/ltG7/9TIePJ63U47BfvYCI1Mf/8F/7zSjI8zH8nklHQC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yu8YAAADcAAAADwAAAAAAAAAAAAAAAACYAgAAZHJz&#10;L2Rvd25yZXYueG1sUEsFBgAAAAAEAAQA9QAAAIsDAAAAAA==&#10;" path="m,57l,,10,57,,57e" filled="f" strokeweight="0">
                    <v:path arrowok="t" o:connecttype="custom" o:connectlocs="0,57;0,0;10,57;0,57" o:connectangles="0,0,0,0"/>
                  </v:shape>
                  <v:shape id="Freeform 334" o:spid="_x0000_s1339" style="position:absolute;left:1739;top:389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Ye8QA&#10;AADcAAAADwAAAGRycy9kb3ducmV2LnhtbESPQYvCMBSE7wv+h/AEL4umVlikGkUEQfCw6O5hvT2a&#10;Z1OavJQm1u6/3ywIHoeZ+YZZbwdnRU9dqD0rmM8yEMSl1zVXCr6/DtMliBCRNVrPpOCXAmw3o7c1&#10;Fto/+Ez9JVYiQTgUqMDE2BZShtKQwzDzLXHybr5zGJPsKqk7fCS4szLPsg/psOa0YLClvaGyudyd&#10;gtMxeGv2/XtTXs8+N5Z+ms+7UpPxsFuBiDTEV/jZPmoFi0UO/2fS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02HvEAAAA3AAAAA8AAAAAAAAAAAAAAAAAmAIAAGRycy9k&#10;b3ducmV2LnhtbFBLBQYAAAAABAAEAPUAAACJAwAAAAA=&#10;" path="m10,19r9,l10,,,19r10,xe" fillcolor="#afff60" stroked="f">
                    <v:path arrowok="t" o:connecttype="custom" o:connectlocs="10,19;19,19;10,0;0,19;10,19" o:connectangles="0,0,0,0,0"/>
                  </v:shape>
                  <v:shape id="Freeform 335" o:spid="_x0000_s1340" style="position:absolute;left:1739;top:3893;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sQwMMA&#10;AADcAAAADwAAAGRycy9kb3ducmV2LnhtbESP0WoCMRRE3wv+Q7gF32rWrhTZGkUsin0puPYDLptr&#10;snRzsyZR179vhEIfh5k5wyxWg+vElUJsPSuYTgoQxI3XLRsF38ftyxxETMgaO8+k4E4RVsvR0wIr&#10;7W98oGudjMgQjhUqsCn1lZSxseQwTnxPnL2TDw5TlsFIHfCW4a6Tr0XxJh22nBcs9rSx1PzUF6dA&#10;H8xXOPczPGk06+lnW3/Y3Uap8fOwfgeRaEj/4b/2XisoyxIeZ/IR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sQwMMAAADcAAAADwAAAAAAAAAAAAAAAACYAgAAZHJzL2Rv&#10;d25yZXYueG1sUEsFBgAAAAAEAAQA9QAAAIgDAAAAAA==&#10;" path="m10,19r9,l10,,,19r10,e" filled="f" strokeweight="0">
                    <v:path arrowok="t" o:connecttype="custom" o:connectlocs="10,19;19,19;10,0;0,19;10,19" o:connectangles="0,0,0,0,0"/>
                  </v:shape>
                  <v:shape id="Freeform 336" o:spid="_x0000_s1341" style="position:absolute;left:2492;top:5760;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wmOMUA&#10;AADcAAAADwAAAGRycy9kb3ducmV2LnhtbESPT2vCQBTE74V+h+UVvDWbqvgnuooIisWLRvH8zL4m&#10;abNvQ3Y18dt3hUKPw8z8hpkvO1OJOzWutKzgI4pBEGdWl5wrOJ827xMQziNrrCyTggc5WC5eX+aY&#10;aNvyke6pz0WAsEtQQeF9nUjpsoIMusjWxMH7so1BH2STS91gG+Cmkv04HkmDJYeFAmtaF5T9pDej&#10;4HAtp9fv9kHT/HNIl+163x+ne6V6b91qBsJT5//Df+2dVjAYDOF5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CY4xQAAANwAAAAPAAAAAAAAAAAAAAAAAJgCAABkcnMv&#10;ZG93bnJldi54bWxQSwUGAAAAAAQABAD1AAAAigMAAAAA&#10;" path="m19,19r9,-9l19,,,10r19,9xe" fillcolor="#ffdf00" stroked="f">
                    <v:path arrowok="t" o:connecttype="custom" o:connectlocs="19,19;28,10;19,0;0,10;19,19" o:connectangles="0,0,0,0,0"/>
                  </v:shape>
                  <v:shape id="Freeform 337" o:spid="_x0000_s1342" style="position:absolute;left:2492;top:5760;width:28;height:19;visibility:visible;mso-wrap-style:square;v-text-anchor:top" coordsize="2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A7IMIA&#10;AADcAAAADwAAAGRycy9kb3ducmV2LnhtbESPT4vCMBTE7wt+h/AEb2uqXRetRhFhwWvdwl4fzesf&#10;bF5CE9vutzfCwh6HmfkNczhNphMD9b61rGC1TEAQl1a3XCsovr/etyB8QNbYWSYFv+ThdJy9HTDT&#10;duSchluoRYSwz1BBE4LLpPRlQwb90jri6FW2Nxii7Gupexwj3HRynSSf0mDLcaFBR5eGyvvtYRRw&#10;+rGqkuLiduM5J1fgkG9+KqUW8+m8BxFoCv/hv/ZVK0jTDbzOx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QDsgwgAAANwAAAAPAAAAAAAAAAAAAAAAAJgCAABkcnMvZG93&#10;bnJldi54bWxQSwUGAAAAAAQABAD1AAAAhwMAAAAA&#10;" path="m19,19r9,-9l19,,,10r19,9e" filled="f" strokeweight="0">
                    <v:path arrowok="t" o:connecttype="custom" o:connectlocs="19,19;28,10;19,0;0,10;19,19" o:connectangles="0,0,0,0,0"/>
                  </v:shape>
                  <v:shape id="Freeform 338" o:spid="_x0000_s1343" style="position:absolute;left:5017;top:5357;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Sv4MMA&#10;AADcAAAADwAAAGRycy9kb3ducmV2LnhtbESPS2vCQBSF90L/w3AFd2aigSBpRlGpYDeFpt1kd8nc&#10;PGrmTsiMGv99p1BweTiPj5PvJtOLG42us6xgFcUgiCurO24UfH+dlhsQziNr7C2Tggc52G1fZjlm&#10;2t75k26Fb0QYYZehgtb7IZPSVS0ZdJEdiINX29GgD3JspB7xHsZNL9dxnEqDHQdCiwMdW6ouxdUE&#10;bl1+FDHykff+za7K+vBTvR+UWsyn/SsIT5N/hv/bZ60gSVL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Sv4MMAAADcAAAADwAAAAAAAAAAAAAAAACYAgAAZHJzL2Rv&#10;d25yZXYueG1sUEsFBgAAAAAEAAQA9QAAAIgDAAAAAA==&#10;" path="m9,19r10,l9,,,19r9,xe" fillcolor="#ff7000" stroked="f">
                    <v:path arrowok="t" o:connecttype="custom" o:connectlocs="9,19;19,19;9,0;0,19;9,19" o:connectangles="0,0,0,0,0"/>
                  </v:shape>
                  <v:shape id="Freeform 339" o:spid="_x0000_s1344" style="position:absolute;left:5017;top:5357;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AWw8MA&#10;AADcAAAADwAAAGRycy9kb3ducmV2LnhtbESP0WoCMRRE3wX/IdxC3zSrFi1bo4jS0r4Iu/oBl801&#10;Wbq5WZNUt3/fFAp9HGbmDLPeDq4TNwqx9axgNi1AEDdet2wUnE+vk2cQMSFr7DyTgm+KsN2MR2ss&#10;tb9zRbc6GZEhHEtUYFPqSyljY8lhnPqeOHsXHxymLIOROuA9w10n50WxlA5bzgsWe9pbaj7rL6dA&#10;V+YYrv0TXjSa3eyjrQ/2ba/U48OwewGRaEj/4b/2u1awWKzg90w+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AWw8MAAADcAAAADwAAAAAAAAAAAAAAAACYAgAAZHJzL2Rv&#10;d25yZXYueG1sUEsFBgAAAAAEAAQA9QAAAIgDAAAAAA==&#10;" path="m9,19r10,l9,,,19r9,e" filled="f" strokeweight="0">
                    <v:path arrowok="t" o:connecttype="custom" o:connectlocs="9,19;19,19;9,0;0,19;9,19" o:connectangles="0,0,0,0,0"/>
                  </v:shape>
                  <v:shape id="Freeform 340" o:spid="_x0000_s1345" style="position:absolute;left:4058;top:2539;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t88MA&#10;AADcAAAADwAAAGRycy9kb3ducmV2LnhtbERPz2vCMBS+D/wfwhN2GTPdBCe1qYgozOFlTvD6aN7a&#10;suSlJFnb+debw8Djx/e7WI/WiJ58aB0reJllIIgrp1uuFZy/9s9LECEiazSOScEfBViXk4cCc+0G&#10;/qT+FGuRQjjkqKCJsculDFVDFsPMdcSJ+3beYkzQ11J7HFK4NfI1yxbSYsupocGOtg1VP6dfq2B4&#10;qszOf5wvx8Py7brb9505tgelHqfjZgUi0hjv4n/3u1Ywn6e16Uw6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0t88MAAADcAAAADwAAAAAAAAAAAAAAAACYAgAAZHJzL2Rv&#10;d25yZXYueG1sUEsFBgAAAAAEAAQA9QAAAIgDAAAAAA==&#10;" path="m10,10r38,l10,,,10r10,xe" fillcolor="#ffdf00" stroked="f">
                    <v:path arrowok="t" o:connecttype="custom" o:connectlocs="10,10;48,10;10,0;0,10;10,10" o:connectangles="0,0,0,0,0"/>
                  </v:shape>
                  <v:shape id="Freeform 341" o:spid="_x0000_s1346" style="position:absolute;left:4058;top:2539;width:48;height:10;visibility:visible;mso-wrap-style:square;v-text-anchor:top" coordsize="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7IxsQA&#10;AADcAAAADwAAAGRycy9kb3ducmV2LnhtbESPQWvCQBSE7wX/w/IEb7qxFmmjm2ALYm+mtpfentln&#10;Esy+Dbtbk/z7bkHocZiZb5htPphW3Mj5xrKC5SIBQVxa3XCl4OtzP38G4QOyxtYyKRjJQ55NHraY&#10;atvzB91OoRIRwj5FBXUIXSqlL2sy6Be2I47exTqDIUpXSe2wj3DTysckWUuDDceFGjt6q6m8nn6M&#10;Aly/+u+DOdJTcxyrsyuKdl8USs2mw24DItAQ/sP39rtWsFq9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uyMbEAAAA3AAAAA8AAAAAAAAAAAAAAAAAmAIAAGRycy9k&#10;b3ducmV2LnhtbFBLBQYAAAAABAAEAPUAAACJAwAAAAA=&#10;" path="m10,10r38,l10,,,10r10,e" filled="f" strokeweight="0">
                    <v:path arrowok="t" o:connecttype="custom" o:connectlocs="10,10;48,10;10,0;0,10;10,10" o:connectangles="0,0,0,0,0"/>
                  </v:shape>
                  <v:shape id="Freeform 342" o:spid="_x0000_s1347" style="position:absolute;left:1294;top:3101;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88IA&#10;AADcAAAADwAAAGRycy9kb3ducmV2LnhtbERPy4rCMBTdD/gP4QruxtQHo3SMooIoIoI6MNs7ze0D&#10;m5vaxFr/3iwGXB7Oe7ZoTSkaql1hWcGgH4EgTqwuOFPwc9l8TkE4j6yxtEwKnuRgMe98zDDW9sEn&#10;as4+EyGEXYwKcu+rWEqX5GTQ9W1FHLjU1gZ9gHUmdY2PEG5KOYyiL2mw4NCQY0XrnJLr+W4U3JpJ&#10;MUqnJm3391V1nPxtL3T4VarXbZffIDy1/i3+d++0gtE4zA9nwhG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zzwgAAANwAAAAPAAAAAAAAAAAAAAAAAJgCAABkcnMvZG93&#10;bnJldi54bWxQSwUGAAAAAAQABAD1AAAAhwMAAAAA&#10;" path="m9,38l9,,,,9,38xe" fillcolor="#8f0000" stroked="f">
                    <v:path arrowok="t" o:connecttype="custom" o:connectlocs="9,38;9,0;0,0;9,38" o:connectangles="0,0,0,0"/>
                  </v:shape>
                  <v:shape id="Freeform 343" o:spid="_x0000_s1348" style="position:absolute;left:1294;top:3101;width:9;height:38;visibility:visible;mso-wrap-style:square;v-text-anchor:top" coordsize="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BvscA&#10;AADcAAAADwAAAGRycy9kb3ducmV2LnhtbESPT2vCQBTE74V+h+UVeqsb6x80uoooUg9SaBohx0f2&#10;mYRm34bsNkn76buC0OMwM79h1tvB1KKj1lWWFYxHEQji3OqKCwXp5/FlAcJ5ZI21ZVLwQw62m8eH&#10;Ncba9vxBXeILESDsYlRQet/EUrq8JINuZBvi4F1ta9AH2RZSt9gHuKnlaxTNpcGKw0KJDe1Lyr+S&#10;b6NgOXufLKbZea5Pv4d+h90le0uPSj0/DbsVCE+D/w/f2yetYDIdw+1MOAJy8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wb7HAAAA3AAAAA8AAAAAAAAAAAAAAAAAmAIAAGRy&#10;cy9kb3ducmV2LnhtbFBLBQYAAAAABAAEAPUAAACMAwAAAAA=&#10;" path="m9,38l9,,,,9,38e" filled="f" strokeweight="0">
                    <v:path arrowok="t" o:connecttype="custom" o:connectlocs="9,38;9,0;0,0;9,38" o:connectangles="0,0,0,0"/>
                  </v:shape>
                  <v:shape id="Freeform 344" o:spid="_x0000_s1349" style="position:absolute;left:5160;top:505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oMUA&#10;AADcAAAADwAAAGRycy9kb3ducmV2LnhtbESPT4vCMBTE78J+h/AWvGm6KiLVKNJVdhe9+Ofi7dk8&#10;22LzUppo67ffCILHYWZ+w8wWrSnFnWpXWFbw1Y9AEKdWF5wpOB7WvQkI55E1lpZJwYMcLOYfnRnG&#10;2ja8o/veZyJA2MWoIPe+iqV0aU4GXd9WxMG72NqgD7LOpK6xCXBTykEUjaXBgsNCjhUlOaXX/c0o&#10;2DR+u76124lZnd33KVslP39VolT3s11OQXhq/Tv8av9qBcPRAJ5nw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dGgxQAAANwAAAAPAAAAAAAAAAAAAAAAAJgCAABkcnMv&#10;ZG93bnJldi54bWxQSwUGAAAAAAQABAD1AAAAigMAAAAA&#10;" path="m10,20l24,10,10,,,10,10,20xe" fillcolor="#ffdf00" stroked="f">
                    <v:path arrowok="t" o:connecttype="custom" o:connectlocs="10,20;24,10;10,0;0,10;10,20" o:connectangles="0,0,0,0,0"/>
                  </v:shape>
                  <v:shape id="Freeform 345" o:spid="_x0000_s1350" style="position:absolute;left:5160;top:5054;width:24;height:20;visibility:visible;mso-wrap-style:square;v-text-anchor:top" coordsize="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sd/MUA&#10;AADcAAAADwAAAGRycy9kb3ducmV2LnhtbESPT2vCQBTE74LfYXlCL0U3rUVi6iqlRTAX/196e82+&#10;Jmmzb8PuqvHbu4WCx2FmfsPMFp1pxJmcry0reBolIIgLq2suFRwPy2EKwgdkjY1lUnAlD4t5vzfD&#10;TNsL7+i8D6WIEPYZKqhCaDMpfVGRQT+yLXH0vq0zGKJ0pdQOLxFuGvmcJBNpsOa4UGFL7xUVv/uT&#10;iZSPbp1/TUmmG5f7x/DzWZfbXKmHQff2CiJQF+7h//ZKKxi/jOHv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x38xQAAANwAAAAPAAAAAAAAAAAAAAAAAJgCAABkcnMv&#10;ZG93bnJldi54bWxQSwUGAAAAAAQABAD1AAAAigMAAAAA&#10;" path="m10,20l24,10,10,,,10,10,20e" filled="f" strokeweight="0">
                    <v:path arrowok="t" o:connecttype="custom" o:connectlocs="10,20;24,10;10,0;0,10;10,20" o:connectangles="0,0,0,0,0"/>
                  </v:shape>
                  <v:shape id="Freeform 346" o:spid="_x0000_s1351" style="position:absolute;left:1749;top:2635;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sGRcMA&#10;AADcAAAADwAAAGRycy9kb3ducmV2LnhtbESPQYvCMBSE78L+h/AWvIimVVm0a5RFEcSTdkWvj+Zt&#10;W7Z5KU209d8bQfA4zMw3zGLVmUrcqHGlZQXxKAJBnFldcq7g9LsdzkA4j6yxskwK7uRgtfzoLTDR&#10;tuUj3VKfiwBhl6CCwvs6kdJlBRl0I1sTB+/PNgZ9kE0udYNtgJtKjqPoSxosOSwUWNO6oOw/vRoF&#10;cxycN/G+3W0pzeOLP/B94CZK9T+7n28Qnjr/Dr/aO61gMp3C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PsGRcMAAADcAAAADwAAAAAAAAAAAAAAAACYAgAAZHJzL2Rv&#10;d25yZXYueG1sUEsFBgAAAAAEAAQA9QAAAIgDAAAAAA==&#10;" path="m,19l19,10,,,,10r,9xe" fillcolor="#ffdf00" stroked="f">
                    <v:path arrowok="t" o:connecttype="custom" o:connectlocs="0,19;19,10;0,0;0,10;0,19" o:connectangles="0,0,0,0,0"/>
                  </v:shape>
                  <v:shape id="Freeform 347" o:spid="_x0000_s1352" style="position:absolute;left:1749;top:2635;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eUsMA&#10;AADcAAAADwAAAGRycy9kb3ducmV2LnhtbESP0WoCMRRE3wX/IdxC3zRrq1K2RhFLS30RdvUDLptr&#10;snRzsyapbv++EQp9HGbmDLPaDK4TVwqx9axgNi1AEDdet2wUnI7vkxcQMSFr7DyTgh+KsFmPRyss&#10;tb9xRdc6GZEhHEtUYFPqSyljY8lhnPqeOHtnHxymLIOROuAtw10nn4piKR22nBcs9rSz1HzV306B&#10;rswhXPo5njWa7Wzf1m/2Y6fU48OwfQWRaEj/4b/2p1bwPF/A/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heUsMAAADcAAAADwAAAAAAAAAAAAAAAACYAgAAZHJzL2Rv&#10;d25yZXYueG1sUEsFBgAAAAAEAAQA9QAAAIgDAAAAAA==&#10;" path="m,19l19,10,,,,10r,9e" filled="f" strokeweight="0">
                    <v:path arrowok="t" o:connecttype="custom" o:connectlocs="0,19;19,10;0,0;0,10;0,19" o:connectangles="0,0,0,0,0"/>
                  </v:shape>
                  <v:shape id="Freeform 348" o:spid="_x0000_s1353" style="position:absolute;left:3210;top:451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mEBsEA&#10;AADcAAAADwAAAGRycy9kb3ducmV2LnhtbESPS6vCMBSE9xf8D+EI7jT1iVSjiCiILnzi+tAc22Jz&#10;Upqo9d8bQbjLYWa+Yabz2hTiSZXLLSvodiIQxInVOacKLud1ewzCeWSNhWVS8CYH81njb4qxti8+&#10;0vPkUxEg7GJUkHlfxlK6JCODrmNL4uDdbGXQB1mlUlf4CnBTyF4UjaTBnMNChiUtM0rup4cJlD0W&#10;6XW4rP1qF12uh6TcbnpDpVrNejEB4an2/+Ffe6MV9Acj+J4JR0DO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phAbBAAAA3AAAAA8AAAAAAAAAAAAAAAAAmAIAAGRycy9kb3du&#10;cmV2LnhtbFBLBQYAAAAABAAEAPUAAACGAwAAAAA=&#10;" path="m,19l10,,,,,19xe" fillcolor="#afff60" stroked="f">
                    <v:path arrowok="t" o:connecttype="custom" o:connectlocs="0,19;10,0;0,0;0,19" o:connectangles="0,0,0,0"/>
                  </v:shape>
                  <v:shape id="Freeform 349" o:spid="_x0000_s1354" style="position:absolute;left:3210;top:4512;width:10;height:19;visibility:visible;mso-wrap-style:square;v-text-anchor:top" coordsize="1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dHEsIA&#10;AADcAAAADwAAAGRycy9kb3ducmV2LnhtbESPUWsCMRCE3wv+h7CCL6XmtFbtaRQpVPokVPsDlst6&#10;OXrZHMmq13/fFIQ+DjPzDbPe9r5VV4qpCWxgMi5AEVfBNlwb+Dq9Py1BJUG22AYmAz+UYLsZPKyx&#10;tOHGn3Q9Sq0yhFOJBpxIV2qdKkce0zh0xNk7h+hRsoy1thFvGe5bPS2KufbYcF5w2NGbo+r7ePEG&#10;6CCVs/vX5eGRzy8UJSx8nBkzGva7FSihXv7D9/aHNfA8W8DfmXwE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0cSwgAAANwAAAAPAAAAAAAAAAAAAAAAAJgCAABkcnMvZG93&#10;bnJldi54bWxQSwUGAAAAAAQABAD1AAAAhwMAAAAA&#10;" path="m,19l10,,,,,19e" filled="f" strokeweight="0">
                    <v:path arrowok="t" o:connecttype="custom" o:connectlocs="0,19;10,0;0,0;0,19" o:connectangles="0,0,0,0"/>
                  </v:shape>
                  <v:shape id="Freeform 350" o:spid="_x0000_s1355" style="position:absolute;left:1941;top:2794;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HtdMAA&#10;AADcAAAADwAAAGRycy9kb3ducmV2LnhtbERPS2vCQBC+F/oflil4qxurSImuolKhvQimXnIbspOH&#10;ZmdDdtX033cOgseP771cD65VN+pD49nAZJyAIi68bbgycPrdv3+CChHZYuuZDPxRgPXq9WWJqfV3&#10;PtIti5WSEA4pGqhj7FKtQ1GTwzD2HbFwpe8dRoF9pW2Pdwl3rf5Ikrl22LA01NjRrqbikl2d9Jb5&#10;IUuQd7yJX36Sl9tz8bM1ZvQ2bBagIg3xKX64v62B6UzWyhk5An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4HtdMAAAADcAAAADwAAAAAAAAAAAAAAAACYAgAAZHJzL2Rvd25y&#10;ZXYueG1sUEsFBgAAAAAEAAQA9QAAAIUDAAAAAA==&#10;" path="m9,19l19,9,9,,,9,9,19xe" fillcolor="#ff7000" stroked="f">
                    <v:path arrowok="t" o:connecttype="custom" o:connectlocs="9,19;19,9;9,0;0,9;9,19" o:connectangles="0,0,0,0,0"/>
                  </v:shape>
                  <v:shape id="Freeform 351" o:spid="_x0000_s1356" style="position:absolute;left:1941;top:2794;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UV8MA&#10;AADcAAAADwAAAGRycy9kb3ducmV2LnhtbESP0WoCMRRE3wX/IdxC3zRrK2K3RhFLS30RdvUDLptr&#10;snRzsyapbv++EQp9HGbmDLPaDK4TVwqx9axgNi1AEDdet2wUnI7vkyWImJA1dp5JwQ9F2KzHoxWW&#10;2t+4omudjMgQjiUqsCn1pZSxseQwTn1PnL2zDw5TlsFIHfCW4a6TT0WxkA5bzgsWe9pZar7qb6dA&#10;V+YQLv0czxrNdrZv6zf7sVPq8WHYvoJINKT/8F/7Uyt4nr/A/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VUV8MAAADcAAAADwAAAAAAAAAAAAAAAACYAgAAZHJzL2Rv&#10;d25yZXYueG1sUEsFBgAAAAAEAAQA9QAAAIgDAAAAAA==&#10;" path="m9,19l19,9,9,,,9,9,19e" filled="f" strokeweight="0">
                    <v:path arrowok="t" o:connecttype="custom" o:connectlocs="9,19;19,9;9,0;0,9;9,19" o:connectangles="0,0,0,0,0"/>
                  </v:shape>
                  <v:shape id="Freeform 352" o:spid="_x0000_s1357" style="position:absolute;left:1437;top:3197;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NL8A&#10;AADcAAAADwAAAGRycy9kb3ducmV2LnhtbERPTYvCMBC9C/6HMII3TddFkWosS0Hcw16sgtehmW3K&#10;NpPSRNv66zcHwePjfe+zwTbiQZ2vHSv4WCYgiEuna64UXC/HxRaED8gaG8ekYCQP2WE62WOqXc9n&#10;ehShEjGEfYoKTAhtKqUvDVn0S9cSR+7XdRZDhF0ldYd9DLeNXCXJRlqsOTYYbCk3VP4Vd6sg7618&#10;6kKan947P97dabydbkrNZ8PXDkSgIbzFL/e3VvC5jvPjmXgE5OE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T+o0vwAAANwAAAAPAAAAAAAAAAAAAAAAAJgCAABkcnMvZG93bnJl&#10;di54bWxQSwUGAAAAAAQABAD1AAAAhAMAAAAA&#10;" path="m10,9r10,l10,,,9r10,xe" fillcolor="#ff7000" stroked="f">
                    <v:path arrowok="t" o:connecttype="custom" o:connectlocs="10,9;20,9;10,0;0,9;10,9" o:connectangles="0,0,0,0,0"/>
                  </v:shape>
                  <v:shape id="Freeform 353" o:spid="_x0000_s1358" style="position:absolute;left:1437;top:3197;width:20;height:9;visibility:visible;mso-wrap-style:square;v-text-anchor:top" coordsize="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SDfMgA&#10;AADcAAAADwAAAGRycy9kb3ducmV2LnhtbESPT2vCQBTE74V+h+UJXkqzSUWRNKuIxdJDEPzTg7dH&#10;9pmkZt+m2VXjt3eFQo/DzPyGyea9acSFOldbVpBEMQjiwuqaSwX73ep1CsJ5ZI2NZVJwIwfz2fNT&#10;hqm2V97QZetLESDsUlRQed+mUrqiIoMusi1x8I62M+iD7EqpO7wGuGnkWxxPpMGaw0KFLS0rKk7b&#10;s1Fw3Kxe7Dpf/nx+J/khnx52i1/5odRw0C/eQXjq/X/4r/2lFYzGCTzOhCMgZ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xIN8yAAAANwAAAAPAAAAAAAAAAAAAAAAAJgCAABk&#10;cnMvZG93bnJldi54bWxQSwUGAAAAAAQABAD1AAAAjQMAAAAA&#10;" path="m10,9r10,l10,,,9r10,e" filled="f" strokeweight="0">
                    <v:path arrowok="t" o:connecttype="custom" o:connectlocs="10,9;20,9;10,0;0,9;10,9" o:connectangles="0,0,0,0,0"/>
                  </v:shape>
                  <v:shape id="Freeform 354" o:spid="_x0000_s1359" style="position:absolute;left:2707;top:5616;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fxH8YA&#10;AADcAAAADwAAAGRycy9kb3ducmV2LnhtbESPQWvCQBSE70L/w/IKXsRsarFKdJVWkPZUiQq5PrOv&#10;SWj2bZpdY/LvuwWhx2FmvmHW297UoqPWVZYVPEUxCOLc6ooLBefTfroE4TyyxtoyKRjIwXbzMFpj&#10;ou2NU+qOvhABwi5BBaX3TSKly0sy6CLbEAfvy7YGfZBtIXWLtwA3tZzF8Ys0WHFYKLGhXUn59/Fq&#10;FGRpMWSTwzn+/Em74d2+XazpF0qNH/vXFQhPvf8P39sfWsHzfAZ/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fxH8YAAADcAAAADwAAAAAAAAAAAAAAAACYAgAAZHJz&#10;L2Rvd25yZXYueG1sUEsFBgAAAAAEAAQA9QAAAIsDAAAAAA==&#10;" path="m,10r29,l,,,10xe" fillcolor="#afff60" stroked="f">
                    <v:path arrowok="t" o:connecttype="custom" o:connectlocs="0,10;29,10;0,0;0,10" o:connectangles="0,0,0,0"/>
                  </v:shape>
                  <v:shape id="Freeform 355" o:spid="_x0000_s1360" style="position:absolute;left:2707;top:5616;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s/zcQA&#10;AADcAAAADwAAAGRycy9kb3ducmV2LnhtbESPQWvCQBSE74X+h+UVeqsbtRaN2YgIQulFjFI8PrLP&#10;bDD7NmTXJP33XaHQ4zAz3zDZZrSN6KnztWMF00kCgrh0uuZKwfm0f1uC8AFZY+OYFPyQh03+/JRh&#10;qt3AR+qLUIkIYZ+iAhNCm0rpS0MW/cS1xNG7us5iiLKrpO5wiHDbyFmSfEiLNccFgy3tDJW34m4V&#10;6AU1Y2GW3+ck6NXxMhy+3u+9Uq8v43YNItAY/sN/7U+tYL6Yw+N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rP83EAAAA3AAAAA8AAAAAAAAAAAAAAAAAmAIAAGRycy9k&#10;b3ducmV2LnhtbFBLBQYAAAAABAAEAPUAAACJAwAAAAA=&#10;" path="m,10r29,l,,,10e" filled="f" strokeweight="0">
                    <v:path arrowok="t" o:connecttype="custom" o:connectlocs="0,10;29,10;0,0;0,10" o:connectangles="0,0,0,0"/>
                  </v:shape>
                  <v:shape id="Freeform 356" o:spid="_x0000_s1361" style="position:absolute;left:3364;top:4709;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4ANMUA&#10;AADcAAAADwAAAGRycy9kb3ducmV2LnhtbESPT2sCMRTE7wW/Q3iFXopmtVVkaxQRBKEH8c9Bb4/N&#10;c7Ns8rJs4rr99k1B6HGYmd8wi1XvrOioDZVnBeNRBoK48LriUsH5tB3OQYSIrNF6JgU/FGC1HLws&#10;MNf+wQfqjrEUCcIhRwUmxiaXMhSGHIaRb4iTd/Otw5hkW0rd4iPBnZWTLJtJhxWnBYMNbQwV9fHu&#10;FHzvgrdm073XxfXgJ8bSpd7flXp77ddfICL18T/8bO+0go/pJ/ydSUd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TgA0xQAAANwAAAAPAAAAAAAAAAAAAAAAAJgCAABkcnMv&#10;ZG93bnJldi54bWxQSwUGAAAAAAQABAD1AAAAigMAAAAA&#10;" path="m,19l19,9,,,,9,,19xe" fillcolor="#afff60" stroked="f">
                    <v:path arrowok="t" o:connecttype="custom" o:connectlocs="0,19;19,9;0,0;0,9;0,19" o:connectangles="0,0,0,0,0"/>
                  </v:shape>
                  <v:shape id="Freeform 357" o:spid="_x0000_s1362" style="position:absolute;left:3364;top:4709;width:19;height:19;visibility:visible;mso-wrap-style:square;v-text-anchor:top" coordsize="1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Ij8MA&#10;AADcAAAADwAAAGRycy9kb3ducmV2LnhtbESP0WoCMRRE3wX/IdxC3zRrW6VsjSKWFvsi7OoHXDbX&#10;ZOnmZk1S3f69KRR8HGbmDLNcD64TFwqx9axgNi1AEDdet2wUHA8fk1cQMSFr7DyTgl+KsF6NR0ss&#10;tb9yRZc6GZEhHEtUYFPqSyljY8lhnPqeOHsnHxymLIOROuA1w10nn4piIR22nBcs9rS11HzXP06B&#10;rsw+nPsXPGk0m9lXW7/bz61Sjw/D5g1EoiHdw//tnVbwPJ/D35l8BO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HIj8MAAADcAAAADwAAAAAAAAAAAAAAAACYAgAAZHJzL2Rv&#10;d25yZXYueG1sUEsFBgAAAAAEAAQA9QAAAIgDAAAAAA==&#10;" path="m,19l19,9,,,,9,,19e" filled="f" strokeweight="0">
                    <v:path arrowok="t" o:connecttype="custom" o:connectlocs="0,19;19,9;0,0;0,9;0,19" o:connectangles="0,0,0,0,0"/>
                  </v:shape>
                  <v:shape id="Freeform 358" o:spid="_x0000_s1363" style="position:absolute;left:4571;top:2722;width:0;height:33;visibility:visible;mso-wrap-style:square;v-text-anchor:top" coordsize="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XFcYA&#10;AADcAAAADwAAAGRycy9kb3ducmV2LnhtbESPQWvCQBSE7wX/w/KEXorZ1FQt0VWKYCkiFKPQ6yP7&#10;TILZtyG7MfHfd4VCj8PMfMOsNoOpxY1aV1lW8BrFIIhzqysuFJxPu8k7COeRNdaWScGdHGzWo6cV&#10;ptr2fKRb5gsRIOxSVFB636RSurwkgy6yDXHwLrY16INsC6lb7APc1HIax3NpsOKwUGJD25Lya9YZ&#10;BcfF4fvyudv/zF7eKOvvh6TiLlHqeTx8LEF4Gvx/+K/9pRUkszk8zo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IXFcYAAADcAAAADwAAAAAAAAAAAAAAAACYAgAAZHJz&#10;L2Rvd25yZXYueG1sUEsFBgAAAAAEAAQA9QAAAIsDAAAAAA==&#10;" path="m,33l,,,33xe" fillcolor="#ff7000" stroked="f">
                    <v:path arrowok="t" o:connecttype="custom" o:connectlocs="0,33;0,0;0,33" o:connectangles="0,0,0"/>
                  </v:shape>
                  <v:shape id="Freeform 359" o:spid="_x0000_s1364" style="position:absolute;left:4571;top:2722;width:0;height:33;visibility:visible;mso-wrap-style:square;v-text-anchor:top" coordsize="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LR1MYA&#10;AADcAAAADwAAAGRycy9kb3ducmV2LnhtbESPT2vCQBTE74LfYXmFXqRubP1TUlfRotSjjYVeX7Mv&#10;m2D2bchuY/rt3YLgcZiZ3zDLdW9r0VHrK8cKJuMEBHHudMVGwddp//QKwgdkjbVjUvBHHtar4WCJ&#10;qXYX/qQuC0ZECPsUFZQhNKmUPi/Joh+7hjh6hWsthihbI3WLlwi3tXxOkrm0WHFcKLGh95Lyc/Zr&#10;FYymi4/T1E+KItvOu373c9x9G6PU40O/eQMRqA/38K190ApeZgv4P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LR1MYAAADcAAAADwAAAAAAAAAAAAAAAACYAgAAZHJz&#10;L2Rvd25yZXYueG1sUEsFBgAAAAAEAAQA9QAAAIsDAAAAAA==&#10;" path="m,33l,,,33e" filled="f" strokeweight="0">
                    <v:path arrowok="t" o:connecttype="custom" o:connectlocs="0,33;0,0;0,33" o:connectangles="0,0,0"/>
                  </v:shape>
                  <v:shape id="Freeform 360" o:spid="_x0000_s1365" style="position:absolute;left:1988;top:446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MisIA&#10;AADcAAAADwAAAGRycy9kb3ducmV2LnhtbDRPTUvDQBC9C/0PyxS82YkVRdJuS2kRvBS0VaS3ITtm&#10;o9nZkF3b2F/vHOzx8b7nyyG05sh9aqJYuJ0UYFiq6BqpLbztn24ewaRM4qiNwhZ+OcFyMbqaU+ni&#10;SV75uMu10RBJJVnwOXclYqo8B0qT2LEo9xn7QFlhX6Pr6aThocVpUTxgoEa0wVPHa8/V9+4nWDi/&#10;5LU/vH+F+HHeD0ibLa5wa+31eFjNwGQelL+I/93PzsLdva7VM3oEc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wyKwgAAANwAAAAPAAAAAAAAAAAAAAAAAJgCAABkcnMvZG93&#10;bnJldi54bWxQSwUGAAAAAAQABAD1AAAAhwMAAAAA&#10;" path="m10,10l20,,10,,,,10,10xe" fillcolor="#afff60" stroked="f">
                    <v:path arrowok="t" o:connecttype="custom" o:connectlocs="10,10;20,0;10,0;0,0;10,10" o:connectangles="0,0,0,0,0"/>
                  </v:shape>
                  <v:shape id="Freeform 361" o:spid="_x0000_s1366" style="position:absolute;left:1988;top:4464;width:20;height:10;visibility:visible;mso-wrap-style:square;v-text-anchor:top" coordsize="2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2ocUA&#10;AADcAAAADwAAAGRycy9kb3ducmV2LnhtbESPwW7CMBBE75X4B2sr9QZOQLQl4CBEC6K3QvsBS7wk&#10;KfE6sl0IfD2uhNTjaGbeaGbzzjTiRM7XlhWkgwQEcWF1zaWC769V/xWED8gaG8uk4EIe5nnvYYaZ&#10;tmfe0mkXShEh7DNUUIXQZlL6oiKDfmBb4ugdrDMYonSl1A7PEW4aOUySZ2mw5rhQYUvLiorj7tco&#10;sCm+1+Prz8fl7WW/Prpkuxp9dko9PXaLKYhAXfgP39sbrWA0nsDfmXgEZH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HvahxQAAANwAAAAPAAAAAAAAAAAAAAAAAJgCAABkcnMv&#10;ZG93bnJldi54bWxQSwUGAAAAAAQABAD1AAAAigMAAAAA&#10;" path="m10,10l20,,10,,,,10,10e" filled="f" strokeweight="0">
                    <v:path arrowok="t" o:connecttype="custom" o:connectlocs="10,10;20,0;10,0;0,0;10,10" o:connectangles="0,0,0,0,0"/>
                  </v:shape>
                  <v:shape id="Freeform 362" o:spid="_x0000_s1367" style="position:absolute;left:4106;top:285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vqQ8AA&#10;AADcAAAADwAAAGRycy9kb3ducmV2LnhtbERPy4rCMBTdC/5DuII7TVXUmWoUEQTFlQ8cZndprk2x&#10;uSlN1Pr3ZiG4PJz3fNnYUjyo9oVjBYN+AoI4c7rgXMH5tOn9gPABWWPpmBS8yMNy0W7NMdXuyQd6&#10;HEMuYgj7FBWYEKpUSp8Zsuj7riKO3NXVFkOEdS51jc8Ybks5TJKJtFhwbDBY0dpQdjverQJ3eenx&#10;ZVeETTn8+7/63+nWrPZKdTvNagYiUBO+4o97qxWMJnF+PBOP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vqQ8AAAADcAAAADwAAAAAAAAAAAAAAAACYAgAAZHJzL2Rvd25y&#10;ZXYueG1sUEsFBgAAAAAEAAQA9QAAAIUDAAAAAA==&#10;" path="m10,10l19,,10,,,,10,10xe" fillcolor="#afff60" stroked="f">
                    <v:path arrowok="t" o:connecttype="custom" o:connectlocs="10,10;19,0;10,0;0,0;10,10" o:connectangles="0,0,0,0,0"/>
                  </v:shape>
                  <v:shape id="Freeform 363" o:spid="_x0000_s1368" style="position:absolute;left:4106;top:2851;width:19;height:10;visibility:visible;mso-wrap-style:square;v-text-anchor:top" coordsize="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Dd7MIA&#10;AADcAAAADwAAAGRycy9kb3ducmV2LnhtbESPQYvCMBSE78L+h/AW9qapVlypRlkWXLxadb0+mmdb&#10;bF5KE23rrzeC4HGY+WaY5bozlbhR40rLCsajCARxZnXJuYLDfjOcg3AeWWNlmRT05GC9+hgsMdG2&#10;5R3dUp+LUMIuQQWF93UipcsKMuhGtiYO3tk2Bn2QTS51g20oN5WcRNFMGiw5LBRY029B2SW9GgWx&#10;vHBP13gb/x3x/zue9vf2lCr19dn9LEB46vw7/KK3OnCzMTzPhCM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QN3swgAAANwAAAAPAAAAAAAAAAAAAAAAAJgCAABkcnMvZG93&#10;bnJldi54bWxQSwUGAAAAAAQABAD1AAAAhwMAAAAA&#10;" path="m10,10l19,,10,,,,10,10e" filled="f" strokeweight="0">
                    <v:path arrowok="t" o:connecttype="custom" o:connectlocs="10,10;19,0;10,0;0,0;10,10" o:connectangles="0,0,0,0,0"/>
                  </v:shape>
                  <v:shape id="Freeform 364" o:spid="_x0000_s1369" style="position:absolute;left:4969;top:547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3VcQA&#10;AADcAAAADwAAAGRycy9kb3ducmV2LnhtbESPQYvCMBSE7wv+h/CEvYimVtCla5QiCKIHtS6en83b&#10;tti8lCar9d8bQdjjMDPfMPNlZ2pxo9ZVlhWMRxEI4tzqigsFP6f18AuE88gaa8uk4EEOlovexxwT&#10;be98pFvmCxEg7BJUUHrfJFK6vCSDbmQb4uD92tagD7ItpG7xHuCmlnEUTaXBisNCiQ2tSsqv2Z9R&#10;sBvsTud0Q48L5YfZ/pzG2+0kVuqz36XfIDx1/j/8bm+0gsk0hte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N1XEAAAA3AAAAA8AAAAAAAAAAAAAAAAAmAIAAGRycy9k&#10;b3ducmV2LnhtbFBLBQYAAAAABAAEAPUAAACJAwAAAAA=&#10;" path="m9,10l9,,,,9,10xe" fillcolor="#ffdf00" stroked="f">
                    <v:path arrowok="t" o:connecttype="custom" o:connectlocs="9,10;9,0;0,0;9,10" o:connectangles="0,0,0,0"/>
                  </v:shape>
                  <v:shape id="Freeform 365" o:spid="_x0000_s1370" style="position:absolute;left:4969;top:5472;width:9;height:10;visibility:visible;mso-wrap-style:square;v-text-anchor:top" coordsize="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OBjMYA&#10;AADcAAAADwAAAGRycy9kb3ducmV2LnhtbESPT2vCQBTE7wW/w/IKvemmKmKjq4hQ6KH1TyqeH9ln&#10;Esy+DbvbGP30riD0OMzMb5j5sjO1aMn5yrKC90ECgji3uuJCweH3sz8F4QOyxtoyKbiSh+Wi9zLH&#10;VNsL76nNQiEihH2KCsoQmlRKn5dk0A9sQxy9k3UGQ5SukNrhJcJNLYdJMpEGK44LJTa0Lik/Z39G&#10;wW187G7nab77yH789/ZwPW3cuFXq7bVbzUAE6sJ/+Nn+0gpGkxE8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5OBjMYAAADcAAAADwAAAAAAAAAAAAAAAACYAgAAZHJz&#10;L2Rvd25yZXYueG1sUEsFBgAAAAAEAAQA9QAAAIsDAAAAAA==&#10;" path="m9,10l9,,,,9,10e" filled="f" strokeweight="0">
                    <v:path arrowok="t" o:connecttype="custom" o:connectlocs="9,10;9,0;0,0;9,10" o:connectangles="0,0,0,0"/>
                  </v:shape>
                  <v:shape id="Freeform 366" o:spid="_x0000_s1371" style="position:absolute;left:5122;top:3557;width:19;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nHbMMA&#10;AADcAAAADwAAAGRycy9kb3ducmV2LnhtbESPT4vCMBTE78J+h/AWvIimu9Y/VKPsCmKvVcHro3m2&#10;xealNNHWb2+EhT0OM/MbZr3tTS0e1LrKsoKvSQSCOLe64kLB+bQfL0E4j6yxtkwKnuRgu/kYrDHR&#10;tuOMHkdfiABhl6CC0vsmkdLlJRl0E9sQB+9qW4M+yLaQusUuwE0tv6NoLg1WHBZKbGhXUn473o2C&#10;dD/qzC2Ns+mMut/4cLnXC09KDT/7nxUIT73/D/+1U61gOo/hfSYcAb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nHbMMAAADcAAAADwAAAAAAAAAAAAAAAACYAgAAZHJzL2Rv&#10;d25yZXYueG1sUEsFBgAAAAAEAAQA9QAAAIgDAAAAAA==&#10;" path="m,l19,,,xe" fillcolor="#afff60" stroked="f">
                    <v:path arrowok="t" o:connecttype="custom" o:connectlocs="0,0;19,0;0,0" o:connectangles="0,0,0"/>
                  </v:shape>
                  <v:shape id="Freeform 367" o:spid="_x0000_s1372" style="position:absolute;left:5122;top:3557;width:19;height:0;visibility:visible;mso-wrap-style:square;v-text-anchor:top" coordsize="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R+sQA&#10;AADcAAAADwAAAGRycy9kb3ducmV2LnhtbESPQWsCMRSE70L/Q3hCL6LZWiplNYrYFgpe7LZ4fiTP&#10;7OLmZUnS3e2/bwpCj8PMfMNsdqNrRU8hNp4VPCwKEMTam4atgq/Pt/kziJiQDbaeScEPRdht7yYb&#10;LI0f+IP6KlmRIRxLVFCn1JVSRl2Tw7jwHXH2Lj44TFkGK03AIcNdK5dFsZIOG84LNXZ0qElfq2+n&#10;oOrj0Vbh9GqW56E5nF6s1rO9UvfTcb8GkWhM/+Fb+90oeFw9wd+Zf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9UfrEAAAA3AAAAA8AAAAAAAAAAAAAAAAAmAIAAGRycy9k&#10;b3ducmV2LnhtbFBLBQYAAAAABAAEAPUAAACJAwAAAAA=&#10;" path="m,l19,,,e" filled="f" strokeweight="0">
                    <v:path arrowok="t" o:connecttype="custom" o:connectlocs="0,0;19,0;0,0" o:connectangles="0,0,0"/>
                  </v:shape>
                  <v:shape id="Freeform 368" o:spid="_x0000_s1373" style="position:absolute;left:3210;top:492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oZcUA&#10;AADcAAAADwAAAGRycy9kb3ducmV2LnhtbESPQWvCQBSE70L/w/KE3uquLaYSs5FSUDxYsKnF6yP7&#10;TNJm34bsqvHfd4WCx2FmvmGy5WBbcabeN441TCcKBHHpTMOVhv3X6mkOwgdkg61j0nAlD8v8YZRh&#10;atyFP+lchEpECPsUNdQhdKmUvqzJop+4jjh6R9dbDFH2lTQ9XiLctvJZqURabDgu1NjRe03lb3Gy&#10;Gg7q8D1f74uf7fBafERApTazndaP4+FtASLQEO7h//bGaHhJEridi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ShlxQAAANwAAAAPAAAAAAAAAAAAAAAAAJgCAABkcnMv&#10;ZG93bnJldi54bWxQSwUGAAAAAAQABAD1AAAAigMAAAAA&#10;" path="m,10l10,,,,,10xe" fillcolor="#afff60" stroked="f">
                    <v:path arrowok="t" o:connecttype="custom" o:connectlocs="0,10;10,0;0,0;0,10" o:connectangles="0,0,0,0"/>
                  </v:shape>
                  <v:shape id="Freeform 369" o:spid="_x0000_s1374" style="position:absolute;left:3210;top:492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yB/8cA&#10;AADcAAAADwAAAGRycy9kb3ducmV2LnhtbESP3UrDQBSE74W+w3IK3tmNEVtJuw1aKAgSpPUHL0+z&#10;x2w0ezbNrkn06d2C4OUwM98wq3y0jeip87VjBZezBARx6XTNlYLnp+3FDQgfkDU2jknBN3nI15Oz&#10;FWbaDbyjfh8qESHsM1RgQmgzKX1pyKKfuZY4eu+usxii7CqpOxwi3DYyTZK5tFhzXDDY0sZQ+bn/&#10;sgqKw8PP48f22Bt/Z191kb5cu7dGqfPpeLsEEWgM/+G/9r1WcDVfwOl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sgf/HAAAA3AAAAA8AAAAAAAAAAAAAAAAAmAIAAGRy&#10;cy9kb3ducmV2LnhtbFBLBQYAAAAABAAEAPUAAACMAwAAAAA=&#10;" path="m,10l10,,,,,10e" filled="f" strokeweight="0">
                    <v:path arrowok="t" o:connecttype="custom" o:connectlocs="0,10;10,0;0,0;0,10" o:connectangles="0,0,0,0"/>
                  </v:shape>
                  <v:shape id="Freeform 370" o:spid="_x0000_s1375" style="position:absolute;left:4068;top:371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oZjMUA&#10;AADcAAAADwAAAGRycy9kb3ducmV2LnhtbESPwWrCQBCG70LfYZlCb3XXFq1EVxGhxYOFmipeh+yY&#10;RLOzIbvV9O07h4LH4Z//m/nmy9436kpdrANbGA0NKOIiuJpLC/vv9+cpqJiQHTaBycIvRVguHgZz&#10;zFy48Y6ueSqVQDhmaKFKqc20jkVFHuMwtMSSnULnMcnYldp1eBO4b/SLMRPtsWa5UGFL64qKS/7j&#10;LRzN8TD92Ofnbf+WfwqgNJvxl7VPj/1qBipRn+7L/+2Ns/A6kW9FRkR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WhmMxQAAANwAAAAPAAAAAAAAAAAAAAAAAJgCAABkcnMv&#10;ZG93bnJldi54bWxQSwUGAAAAAAQABAD1AAAAigMAAAAA&#10;" path="m,10l10,,,,,10xe" fillcolor="#afff60" stroked="f">
                    <v:path arrowok="t" o:connecttype="custom" o:connectlocs="0,10;10,0;0,0;0,10" o:connectangles="0,0,0,0"/>
                  </v:shape>
                  <v:shape id="Freeform 371" o:spid="_x0000_s1376" style="position:absolute;left:4068;top:3710;width:10;height:10;visibility:visible;mso-wrap-style:square;v-text-anchor:top" coordsize="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wFscA&#10;AADcAAAADwAAAGRycy9kb3ducmV2LnhtbESP3UrDQBSE74W+w3IK3tmNEUtNuw1aKAgSpPUHL0+z&#10;x2w0ezbNrkn06d2C4OUwM98wq3y0jeip87VjBZezBARx6XTNlYLnp+3FAoQPyBobx6Tgmzzk68nZ&#10;CjPtBt5Rvw+ViBD2GSowIbSZlL40ZNHPXEscvXfXWQxRdpXUHQ4RbhuZJslcWqw5LhhsaWOo/Nx/&#10;WQXF4eHn8WN77I2/s6+6SF+u3Vuj1Pl0vF2CCDSG//Bf+14ruJrfwOlMPAJy/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sBbHAAAA3AAAAA8AAAAAAAAAAAAAAAAAmAIAAGRy&#10;cy9kb3ducmV2LnhtbFBLBQYAAAAABAAEAPUAAACMAwAAAAA=&#10;" path="m,10l10,,,,,10e" filled="f" strokeweight="0">
                    <v:path arrowok="t" o:connecttype="custom" o:connectlocs="0,10;10,0;0,0;0,10" o:connectangles="0,0,0,0"/>
                  </v:shape>
                  <v:shape id="Freeform 372" o:spid="_x0000_s1377" style="position:absolute;left:4969;top:4205;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8AcYA&#10;AADcAAAADwAAAGRycy9kb3ducmV2LnhtbESPwWrCQBCG70LfYZmCF9GNrVhJXUWEgrQH0XrxNmSn&#10;STA7G7MbjT69cyh4HP75v5lvvuxcpS7UhNKzgfEoAUWceVtybuDw+zWcgQoR2WLlmQzcKMBy8dKb&#10;Y2r9lXd02cdcCYRDigaKGOtU65AV5DCMfE0s2Z9vHEYZm1zbBq8Cd5V+S5KpdliyXCiwpnVB2Wnf&#10;OqHMVudy8rM9tbtDewvj4/fgXqEx/ddu9QkqUhefy//tjTXw/iHvi4yIgF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w8AcYAAADcAAAADwAAAAAAAAAAAAAAAACYAgAAZHJz&#10;L2Rvd25yZXYueG1sUEsFBgAAAAAEAAQA9QAAAIsDAAAAAA==&#10;" path="m9,9r10,l9,,,9r9,xe" fillcolor="#afff60" stroked="f">
                    <v:path arrowok="t" o:connecttype="custom" o:connectlocs="9,9;19,9;9,0;0,9;9,9" o:connectangles="0,0,0,0,0"/>
                  </v:shape>
                  <v:shape id="Freeform 373" o:spid="_x0000_s1378" style="position:absolute;left:4969;top:4205;width:19;height:9;visibility:visible;mso-wrap-style:square;v-text-anchor:top" coordsize="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p4MYA&#10;AADcAAAADwAAAGRycy9kb3ducmV2LnhtbESPQWvCQBSE74L/YXmCt7rR0qZEV1GhkFIsVHvw+Mg+&#10;k7TZtyG7buK/7xYKHoeZ+YZZbQbTiECdqy0rmM8SEMSF1TWXCr5Orw8vIJxH1thYJgU3crBZj0cr&#10;zLTt+ZPC0ZciQthlqKDyvs2kdEVFBt3MtsTRu9jOoI+yK6XusI9w08hFkjxLgzXHhQpb2ldU/Byv&#10;RsF72JVpXtjD0+18Sg5vH5fmOwSlppNhuwThafD38H871woe0z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Up4MYAAADcAAAADwAAAAAAAAAAAAAAAACYAgAAZHJz&#10;L2Rvd25yZXYueG1sUEsFBgAAAAAEAAQA9QAAAIsDAAAAAA==&#10;" path="m9,9r10,l9,,,9r9,e" filled="f" strokeweight="0">
                    <v:path arrowok="t" o:connecttype="custom" o:connectlocs="9,9;19,9;9,0;0,9;9,9" o:connectangles="0,0,0,0,0"/>
                  </v:shape>
                  <v:shape id="Freeform 374" o:spid="_x0000_s1379" style="position:absolute;left:5074;top:5218;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Pa8UA&#10;AADcAAAADwAAAGRycy9kb3ducmV2LnhtbESPzWrDMBCE74W+g9hCb42cHxLjRgl1SEsvCcQJ9LpY&#10;G1vEWhlLtd23jwqFHoeZ+YZZb0fbiJ46bxwrmE4SEMSl04YrBZfz+0sKwgdkjY1jUvBDHrabx4c1&#10;ZtoNfKK+CJWIEPYZKqhDaDMpfVmTRT9xLXH0rq6zGKLsKqk7HCLcNnKWJEtp0XBcqLGlXU3lrfi2&#10;Cg57vphbusDlIf+yxw+74zw3Sj0/jW+vIAKN4T/81/7UCuarGfyeiU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k9rxQAAANwAAAAPAAAAAAAAAAAAAAAAAJgCAABkcnMv&#10;ZG93bnJldi54bWxQSwUGAAAAAAQABAD1AAAAigMAAAAA&#10;" path="m,9l,,,9xe" fillcolor="#40ffcf" stroked="f">
                    <v:path arrowok="t" o:connecttype="custom" o:connectlocs="0,9;0,0;0,9" o:connectangles="0,0,0"/>
                  </v:shape>
                  <v:shape id="Freeform 375" o:spid="_x0000_s1380" style="position:absolute;left:5074;top:5218;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CZcQA&#10;AADcAAAADwAAAGRycy9kb3ducmV2LnhtbESPQWuDQBSE74H8h+UFektWDdhgs0pSWpD21CTQ68N9&#10;UdF9a9xttP++Wyj0OMzMN8y+mE0v7jS61rKCeBOBIK6sbrlWcDm/rncgnEfW2FsmBd/koMiXiz1m&#10;2k78QfeTr0WAsMtQQeP9kEnpqoYMuo0diIN3taNBH+RYSz3iFOCml0kUpdJgy2GhwYGeG6q605dR&#10;0L69nEvt6+R2jN8pdR0mnxMq9bCaD08gPM3+P/zXLrWC7eMWfs+EI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lgmXEAAAA3AAAAA8AAAAAAAAAAAAAAAAAmAIAAGRycy9k&#10;b3ducmV2LnhtbFBLBQYAAAAABAAEAPUAAACJAwAAAAA=&#10;" path="m,9l,,,9e" filled="f" strokeweight="0">
                    <v:path arrowok="t" o:connecttype="custom" o:connectlocs="0,9;0,0;0,9" o:connectangles="0,0,0"/>
                  </v:shape>
                  <v:shape id="Freeform 376" o:spid="_x0000_s1381" style="position:absolute;left:1749;top:4157;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7NsgA&#10;AADcAAAADwAAAGRycy9kb3ducmV2LnhtbESPT2sCMRTE74V+h/AEL0Wzaq1laxQRrAUR8c+lt9fN&#10;c7N187Jsoq5++qZQ6HGYmd8w42ljS3Gh2heOFfS6CQjizOmCcwWH/aLzCsIHZI2lY1JwIw/TyePD&#10;GFPtrrylyy7kIkLYp6jAhFClUvrMkEXfdRVx9I6uthiirHOpa7xGuC1lP0lepMWC44LBiuaGstPu&#10;bBWcN5t1aZdPd/O91b3T+/JrSJ8rpdqtZvYGIlAT/sN/7Q+tYDB6ht8z8QjIy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v/s2yAAAANwAAAAPAAAAAAAAAAAAAAAAAJgCAABk&#10;cnMvZG93bnJldi54bWxQSwUGAAAAAAQABAD1AAAAjQMAAAAA&#10;" path="m,9r9,l,,,9xe" fillcolor="#ffdf00" stroked="f">
                    <v:path arrowok="t" o:connecttype="custom" o:connectlocs="0,9;9,9;0,0;0,9" o:connectangles="0,0,0,0"/>
                  </v:shape>
                  <v:shape id="Freeform 377" o:spid="_x0000_s1382" style="position:absolute;left:1749;top:4157;width:9;height:9;visibility:visible;mso-wrap-style:square;v-text-anchor:top" coordsize="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VVWsUA&#10;AADcAAAADwAAAGRycy9kb3ducmV2LnhtbESPzW7CMBCE75X6DtZW6q04UDVAikH8qBKHciDwAKt4&#10;cSLidRobEt4eIyH1OJqZbzSzRW9rcaXWV44VDAcJCOLC6YqNguPh52MCwgdkjbVjUnAjD4v568sM&#10;M+063tM1D0ZECPsMFZQhNJmUvijJoh+4hjh6J9daDFG2RuoWuwi3tRwlSSotVhwXSmxoXVJxzi9W&#10;gbmNVuuNHqar3yrfm/MmnXa7P6Xe3/rlN4hAffgPP9tbreBz/AW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9VVaxQAAANwAAAAPAAAAAAAAAAAAAAAAAJgCAABkcnMv&#10;ZG93bnJldi54bWxQSwUGAAAAAAQABAD1AAAAigMAAAAA&#10;" path="m,9r9,l,,,9e" filled="f" strokeweight="0">
                    <v:path arrowok="t" o:connecttype="custom" o:connectlocs="0,9;9,9;0,0;0,9" o:connectangles="0,0,0,0"/>
                  </v:shape>
                  <v:shape id="Freeform 378" o:spid="_x0000_s1383" style="position:absolute;left:1495;top:3101;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0NBsMA&#10;AADcAAAADwAAAGRycy9kb3ducmV2LnhtbESPQYvCMBSE78L+h/AWvGmqLirVKFIVPCyIupe9PZpn&#10;W2xeShJr/fdmYcHjMDPfMMt1Z2rRkvOVZQWjYQKCOLe64kLBz2U/mIPwAVljbZkUPMnDevXRW2Kq&#10;7YNP1J5DISKEfYoKyhCaVEqfl2TQD21DHL2rdQZDlK6Q2uEjwk0tx0kylQYrjgslNpSVlN/Od6Mg&#10;u253vJ0ds7uz+68b4fz0234r1f/sNgsQgbrwDv+3D1rBZDaFvzPx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0NBsMAAADcAAAADwAAAAAAAAAAAAAAAACYAgAAZHJzL2Rv&#10;d25yZXYueG1sUEsFBgAAAAAEAAQA9QAAAIgDAAAAAA==&#10;" path="m,9l10,,,,,9xe" fillcolor="#ff7000" stroked="f">
                    <v:path arrowok="t" o:connecttype="custom" o:connectlocs="0,9;10,0;0,0;0,9" o:connectangles="0,0,0,0"/>
                  </v:shape>
                  <v:shape id="Freeform 379" o:spid="_x0000_s1384" style="position:absolute;left:1495;top:3101;width:10;height:9;visibility:visible;mso-wrap-style:square;v-text-anchor:top" coordsize="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o28YA&#10;AADcAAAADwAAAGRycy9kb3ducmV2LnhtbESPQWvCQBSE74X+h+UJXopurNiVmI0UoWApPZjqwdsj&#10;+0yi2bchu2r677uFQo/DzHzDZOvBtuJGvW8ca5hNExDEpTMNVxr2X2+TJQgfkA22jknDN3lY548P&#10;GabG3XlHtyJUIkLYp6ihDqFLpfRlTRb91HXE0Tu53mKIsq+k6fEe4baVz0nyIi02HBdq7GhTU3kp&#10;rlbDx3VRqafPhVHz4sjhcm7V6f2g9Xg0vK5ABBrCf/ivvTUa5krB75l4BGT+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To28YAAADcAAAADwAAAAAAAAAAAAAAAACYAgAAZHJz&#10;L2Rvd25yZXYueG1sUEsFBgAAAAAEAAQA9QAAAIsDAAAAAA==&#10;" path="m,9l10,,,,,9e" filled="f" strokeweight="0">
                    <v:path arrowok="t" o:connecttype="custom" o:connectlocs="0,9;10,0;0,0;0,9" o:connectangles="0,0,0,0"/>
                  </v:shape>
                  <v:shape id="Freeform 380" o:spid="_x0000_s1385" style="position:absolute;left:1854;top:2645;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54gcEA&#10;AADcAAAADwAAAGRycy9kb3ducmV2LnhtbERPz2vCMBS+C/4P4QneNN0cnXRGWWUOLx3MCbs+mrc2&#10;2LyUJmvrf28OgseP7/dmN9pG9NR541jB0zIBQVw6bbhScP45LNYgfEDW2DgmBVfysNtOJxvMtBv4&#10;m/pTqEQMYZ+hgjqENpPSlzVZ9EvXEkfuz3UWQ4RdJXWHQwy3jXxOklRaNBwbamxpX1N5Of1bBcUH&#10;n81l/YJpkf/ar0+75zw3Ss1n4/sbiEBjeIjv7qNWsHqNa+OZeATk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OOeIHBAAAA3AAAAA8AAAAAAAAAAAAAAAAAmAIAAGRycy9kb3du&#10;cmV2LnhtbFBLBQYAAAAABAAEAPUAAACGAwAAAAA=&#10;" path="m,9l,,,9xe" fillcolor="#40ffcf" stroked="f">
                    <v:path arrowok="t" o:connecttype="custom" o:connectlocs="0,9;0,0;0,9" o:connectangles="0,0,0"/>
                  </v:shape>
                  <v:shape id="Freeform 381" o:spid="_x0000_s1386" style="position:absolute;left:1854;top:2645;width:0;height:9;visibility:visible;mso-wrap-style:square;v-text-anchor:top" coordsize="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21j8QA&#10;AADcAAAADwAAAGRycy9kb3ducmV2LnhtbESPQWvCQBSE7wX/w/IK3pqNEWwb3QQrClJPTQpeH9nX&#10;JJh9m2ZXk/77bkHocZiZb5hNPplO3GhwrWUFiygGQVxZ3XKt4LM8PL2AcB5ZY2eZFPyQgzybPWww&#10;1XbkD7oVvhYBwi5FBY33fSqlqxoy6CLbEwfvyw4GfZBDLfWAY4CbTiZxvJIGWw4LDfa0a6i6FFej&#10;oH3fl0ft6+T7bXGilbtgch5RqfnjtF2D8DT5//C9fdQKls+v8HcmHA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NtY/EAAAA3AAAAA8AAAAAAAAAAAAAAAAAmAIAAGRycy9k&#10;b3ducmV2LnhtbFBLBQYAAAAABAAEAPUAAACJAwAAAAA=&#10;" path="m,9l,,,9e" filled="f" strokeweight="0">
                    <v:path arrowok="t" o:connecttype="custom" o:connectlocs="0,9;0,0;0,9" o:connectangles="0,0,0"/>
                  </v:shape>
                  <v:shape id="Freeform 382" o:spid="_x0000_s1387" style="position:absolute;left:5026;top:3854;width:0;height:10;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j5zMAA&#10;AADcAAAADwAAAGRycy9kb3ducmV2LnhtbERPTWvCQBC9C/6HZQQvUjfVtsTUVUQQPLapiMchO02C&#10;2dmY2Wr8992D4PHxvpfr3jXqSp3Ung28ThNQxIW3NZcGDj+7lxSUBGSLjWcycCeB9Wo4WGJm/Y2/&#10;6ZqHUsUQlgwNVCG0mdZSVORQpr4ljtyv7xyGCLtS2w5vMdw1epYkH9phzbGhwpa2FRXn/M8ZyEN/&#10;2UxORxSRep4s3r7evZTGjEf95hNUoD48xQ/33hqYp3F+PBOPgF7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j5zMAAAADcAAAADwAAAAAAAAAAAAAAAACYAgAAZHJzL2Rvd25y&#10;ZXYueG1sUEsFBgAAAAAEAAQA9QAAAIUDAAAAAA==&#10;" path="m,10l,,,10xe" fillcolor="#afff60" stroked="f">
                    <v:path arrowok="t" o:connecttype="custom" o:connectlocs="0,10;0,0;0,10" o:connectangles="0,0,0"/>
                  </v:shape>
                  <v:shape id="Freeform 383" o:spid="_x0000_s1388" style="position:absolute;left:5026;top:3854;width:0;height:10;visibility:visible;mso-wrap-style:square;v-text-anchor:top" coordsize="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VW6MUA&#10;AADcAAAADwAAAGRycy9kb3ducmV2LnhtbESPT2vCQBTE70K/w/IEb7rRQg0xq0hF+sdemtSeH9ln&#10;Err7NmRXTb99VxB6HGbmN0y+GawRF+p961jBfJaAIK6cbrlW8FXupykIH5A1Gsek4Jc8bNYPoxwz&#10;7a78SZci1CJC2GeooAmhy6T0VUMW/cx1xNE7ud5iiLKvpe7xGuHWyEWSPEmLLceFBjt6bqj6Kc5W&#10;wfupOg7LlzdTp/L7EIpyZ8qPnVKT8bBdgQg0hP/wvf2qFTymc7id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VboxQAAANwAAAAPAAAAAAAAAAAAAAAAAJgCAABkcnMv&#10;ZG93bnJldi54bWxQSwUGAAAAAAQABAD1AAAAigMAAAAA&#10;" path="m,10l,,,10e" filled="f" strokeweight="0">
                    <v:path arrowok="t" o:connecttype="custom" o:connectlocs="0,10;0,0;0,10" o:connectangles="0,0,0"/>
                  </v:shape>
                  <v:shape id="Freeform 384" o:spid="_x0000_s1389" style="position:absolute;left:915;top:2174;width:4394;height:2184;visibility:visible;mso-wrap-style:square;v-text-anchor:top" coordsize="4394,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OqsQA&#10;AADcAAAADwAAAGRycy9kb3ducmV2LnhtbESP3YrCMBSE7xd8h3AE79ZUF1ypRvFnBb1a/x7g0Byb&#10;anNSm6j17Y2wsJfDzHzDjKeNLcWdal84VtDrJiCIM6cLzhUcD6vPIQgfkDWWjknBkzxMJ62PMaba&#10;PXhH933IRYSwT1GBCaFKpfSZIYu+6yri6J1cbTFEWedS1/iIcFvKfpIMpMWC44LBihaGssv+ZhUs&#10;N79VmZjTfPG9/Dnbq9ke/SBXqtNuZiMQgZrwH/5rr7WCr2Ef3mfiEZC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5jqrEAAAA3AAAAA8AAAAAAAAAAAAAAAAAmAIAAGRycy9k&#10;b3ducmV2LnhtbFBLBQYAAAAABAAEAPUAAACJAwAAAAA=&#10;" path="m,2184l29,1887,48,1757r19,-96l96,1584r19,-76l134,1450r20,-58l187,1335r19,-48l225,1239r20,-43l273,1157r19,-48l312,1080r19,-38l360,1004r19,-29l398,946r29,-38l446,879r19,-29l484,821r29,-19l532,773r19,-29l570,725r29,-29l618,677r19,-19l661,629r24,-19l709,591r19,-19l757,548r19,-20l796,509r19,-19l843,471r20,-10l882,442r19,-19l930,404r19,-10l968,375r19,-10l1016,346r19,-10l1054,317r19,-9l1102,298r19,-19l1141,269r28,-9l1193,250r19,-10l1232,221r28,-9l1280,202r19,-10l1318,183r29,-10l1366,164r19,-10l1404,144r29,l1452,135r19,-10l1500,116r19,-10l1538,106r19,-10l1586,87r19,l1624,77r20,-9l1672,68r20,-10l1711,58r24,-10l1763,48r20,-9l1802,39r19,-10l1850,29r19,l1888,20r29,l1936,20r19,-10l1974,10r29,l2022,10r19,l2061,r28,l2108,r20,l2147,r29,l2195,r24,l2247,r20,l2286,r19,l2334,r19,10l2372,10r19,l2420,10r19,l2458,20r19,l2506,20r19,9l2544,29r29,l2592,39r20,l2631,48r28,l2679,58r19,l2717,68r33,l2770,77r19,10l2808,87r29,9l2856,106r19,l2894,116r29,9l2942,135r19,9l2990,144r19,10l3028,164r20,9l3076,183r19,9l3115,202r19,10l3163,221r19,19l3201,250r19,10l3254,269r19,10l3292,298r29,10l3340,317r19,19l3378,346r29,19l3426,375r19,19l3464,404r29,19l3512,442r20,19l3551,471r28,19l3599,509r19,19l3637,548r29,24l3685,591r19,19l3733,629r19,29l3776,677r19,19l3824,725r19,19l3862,773r19,29l3910,821r19,29l3948,879r20,29l3996,946r19,29l4035,1004r28,38l4083,1080r19,29l4121,1157r29,39l4169,1239r19,48l4207,1335r29,57l4255,1450r24,58l4293,1584r34,77l4346,1757r19,130l4394,2184e" filled="f" strokeweight="0">
                    <v:path arrowok="t" o:connecttype="custom" o:connectlocs="67,1661;154,1392;245,1196;331,1042;427,908;513,802;599,696;685,610;776,528;863,461;949,394;1035,336;1121,279;1212,240;1299,192;1385,154;1471,125;1557,96;1644,68;1735,48;1821,29;1917,20;2003,10;2089,0;2176,0;2267,0;2353,10;2439,10;2525,29;2612,39;2698,58;2789,87;2875,106;2961,144;3048,173;3134,212;3220,260;3321,308;3407,365;3493,423;3579,490;3666,572;3752,658;3843,744;3929,850;4015,975;4102,1109;4188,1287;4279,1508;4365,1887" o:connectangles="0,0,0,0,0,0,0,0,0,0,0,0,0,0,0,0,0,0,0,0,0,0,0,0,0,0,0,0,0,0,0,0,0,0,0,0,0,0,0,0,0,0,0,0,0,0,0,0,0,0"/>
                  </v:shape>
                  <v:shape id="Freeform 385" o:spid="_x0000_s1390" style="position:absolute;left:915;top:4368;width:4394;height:2184;visibility:visible;mso-wrap-style:square;v-text-anchor:top" coordsize="4394,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rMcUA&#10;AADcAAAADwAAAGRycy9kb3ducmV2LnhtbESPzW7CMBCE75V4B2uReitOGylFAYNaKBI9lb8HWMVL&#10;HIjXaewm4e1xpUo9jmbmG818OdhadNT6yrGC50kCgrhwuuJSwem4eZqC8AFZY+2YFNzIw3Ixephj&#10;rl3Pe+oOoRQRwj5HBSaEJpfSF4Ys+olriKN3dq3FEGVbSt1iH+G2li9JkkmLFccFgw2tDBXXw49V&#10;sP78aurEnN9Xr+uPi/02u5PPSqUex8PbDESgIfyH/9pbrSCdpvB7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SsxxQAAANwAAAAPAAAAAAAAAAAAAAAAAJgCAABkcnMv&#10;ZG93bnJldi54bWxQSwUGAAAAAAQABAD1AAAAigMAAAAA&#10;" path="m,l29,302,48,427r19,96l96,600r19,77l134,734r20,58l187,850r19,48l225,946r20,43l273,1027r19,48l312,1104r19,38l360,1181r19,29l398,1238r29,39l446,1306r19,28l484,1363r29,19l532,1411r19,29l570,1459r29,29l618,1507r19,19l661,1555r24,24l709,1594r19,24l757,1637r19,19l796,1675r19,19l843,1714r20,9l882,1742r19,20l930,1781r19,9l968,1810r19,9l1016,1838r19,10l1054,1867r19,10l1102,1886r19,20l1141,1915r28,10l1193,1934r19,10l1232,1963r28,10l1280,1982r19,10l1318,2002r29,9l1366,2021r19,9l1404,2040r29,l1452,2050r19,9l1500,2069r19,9l1538,2078r19,10l1586,2098r19,l1624,2107r20,10l1672,2117r20,9l1711,2126r24,10l1763,2136r20,10l1802,2146r19,9l1850,2155r19,l1888,2165r29,l1936,2165r19,9l1974,2174r29,l2022,2174r19,l2061,2184r28,l2108,2184r20,l2147,2184r29,l2195,2184r24,l2247,2184r20,l2286,2184r19,l2334,2184r19,-10l2372,2174r19,l2420,2174r19,l2458,2165r19,l2506,2165r19,-10l2544,2155r29,l2592,2146r20,l2631,2136r28,l2679,2126r19,l2717,2117r33,l2770,2107r19,-9l2808,2098r29,-10l2856,2078r19,l2894,2069r29,-10l2942,2050r19,-10l2990,2040r19,-10l3028,2021r20,-10l3076,2002r19,-10l3115,1982r19,-9l3163,1963r19,-19l3201,1934r19,-9l3254,1915r19,-9l3292,1886r29,-9l3340,1867r19,-19l3378,1838r29,-19l3426,1810r19,-20l3464,1781r29,-19l3512,1742r20,-19l3551,1714r28,-20l3599,1675r19,-19l3637,1637r29,-19l3685,1594r19,-15l3733,1555r19,-29l3776,1507r19,-19l3824,1459r19,-19l3862,1411r19,-29l3910,1363r19,-29l3948,1306r20,-29l3996,1238r19,-28l4035,1181r28,-39l4083,1104r19,-29l4121,1027r29,-38l4169,946r19,-48l4207,850r29,-58l4255,734r24,-57l4293,600r34,-77l4346,427r19,-125l4394,e" filled="f" strokeweight="0">
                    <v:path arrowok="t" o:connecttype="custom" o:connectlocs="67,523;154,792;245,989;331,1142;427,1277;513,1382;599,1488;685,1579;776,1656;863,1723;949,1790;1035,1848;1121,1906;1212,1944;1299,1992;1385,2030;1471,2059;1557,2088;1644,2117;1735,2136;1821,2155;1917,2165;2003,2174;2089,2184;2176,2184;2267,2184;2353,2174;2439,2174;2525,2155;2612,2146;2698,2126;2789,2098;2875,2078;2961,2040;3048,2011;3134,1973;3220,1925;3321,1877;3407,1819;3493,1762;3579,1694;3666,1618;3752,1526;3843,1440;3929,1334;4015,1210;4102,1075;4188,898;4279,677;4365,302" o:connectangles="0,0,0,0,0,0,0,0,0,0,0,0,0,0,0,0,0,0,0,0,0,0,0,0,0,0,0,0,0,0,0,0,0,0,0,0,0,0,0,0,0,0,0,0,0,0,0,0,0,0"/>
                  </v:shape>
                  <v:rect id="Rectangle 386" o:spid="_x0000_s1391" style="position:absolute;left:848;top:2098;width:4533;height:4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KMUA&#10;AADcAAAADwAAAGRycy9kb3ducmV2LnhtbESPT2vCQBTE7wW/w/IKvelGbTVEVxFB6EnrH0qPz+xr&#10;ErL7NmS3Gr+9Kwg9DjPzG2a+7KwRF2p95VjBcJCAIM6drrhQcDpu+ikIH5A1Gsek4EYeloveyxwz&#10;7a68p8shFCJC2GeooAyhyaT0eUkW/cA1xNH7da3FEGVbSN3iNcKtkaMkmUiLFceFEhtal5TXhz+r&#10;IP04m/o0Hf9sp7vhd01mRX77pdTba7eagQjUhf/ws/2pFYzT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f9UoxQAAANwAAAAPAAAAAAAAAAAAAAAAAJgCAABkcnMv&#10;ZG93bnJldi54bWxQSwUGAAAAAAQABAD1AAAAigMAAAAA&#10;" filled="f" strokeweight="0"/>
                  <v:rect id="Rectangle 387" o:spid="_x0000_s1392" style="position:absolute;left:6382;top:2491;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xzcIA&#10;AADcAAAADwAAAGRycy9kb3ducmV2LnhtbESP3WoCMRSE74W+QzgF7zRbRVlWoxRBsMUbVx/gsDn7&#10;g8nJkkR3+/ZNoeDlMDPfMNv9aI14kg+dYwUf8wwEceV0x42C2/U4y0GEiKzROCYFPxRgv3ubbLHQ&#10;buALPcvYiAThUKCCNsa+kDJULVkMc9cTJ6923mJM0jdSexwS3Bq5yLK1tNhxWmixp0NL1b18WAXy&#10;Wh6HvDQ+c9+L+my+TpeanFLT9/FzAyLSGF/h//ZJK1jmK/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e3HNwgAAANwAAAAPAAAAAAAAAAAAAAAAAJgCAABkcnMvZG93&#10;bnJldi54bWxQSwUGAAAAAAQABAD1AAAAhwMAAAAA&#10;" filled="f" stroked="f">
                    <v:textbox style="mso-fit-shape-to-text:t" inset="0,0,0,0">
                      <w:txbxContent>
                        <w:p w:rsidR="002F1D41" w:rsidRDefault="002F1D41" w:rsidP="002F1D41">
                          <w:r>
                            <w:rPr>
                              <w:color w:val="000000"/>
                              <w:sz w:val="18"/>
                              <w:szCs w:val="18"/>
                            </w:rPr>
                            <w:t>–145</w:t>
                          </w:r>
                        </w:p>
                      </w:txbxContent>
                    </v:textbox>
                  </v:rect>
                  <v:rect id="Rectangle 388" o:spid="_x0000_s1393" style="position:absolute;left:6382;top:1982;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nvusEA&#10;AADcAAAADwAAAGRycy9kb3ducmV2LnhtbESP3YrCMBSE7xd8h3AE79ZUBSnVKMuCoMveWH2AQ3P6&#10;g8lJSaKtb79ZELwcZuYbZrsfrREP8qFzrGAxz0AQV0533Ci4Xg6fOYgQkTUax6TgSQH2u8nHFgvt&#10;Bj7To4yNSBAOBSpoY+wLKUPVksUwdz1x8mrnLcYkfSO1xyHBrZHLLFtLix2nhRZ7+m6pupV3q0Be&#10;ysOQl8Zn7mdZ/5rT8VyTU2o2Hb82ICKN8R1+tY9awSpfw/+ZdATk7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p77rBAAAA3AAAAA8AAAAAAAAAAAAAAAAAmAIAAGRycy9kb3du&#10;cmV2LnhtbFBLBQYAAAAABAAEAPUAAACGAwAAAAA=&#10;" filled="f" stroked="f">
                    <v:textbox style="mso-fit-shape-to-text:t" inset="0,0,0,0">
                      <w:txbxContent>
                        <w:p w:rsidR="002F1D41" w:rsidRDefault="002F1D41" w:rsidP="002F1D41">
                          <w:r>
                            <w:rPr>
                              <w:color w:val="000000"/>
                              <w:sz w:val="18"/>
                              <w:szCs w:val="18"/>
                            </w:rPr>
                            <w:t>–140</w:t>
                          </w:r>
                        </w:p>
                      </w:txbxContent>
                    </v:textbox>
                  </v:rect>
                  <v:rect id="Rectangle 389" o:spid="_x0000_s1394" style="position:absolute;left:6382;top:3523;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IcIA&#10;AADcAAAADwAAAGRycy9kb3ducmV2LnhtbESP3WoCMRSE74W+QzgF7zRbBV1WoxRBsMUbVx/gsDn7&#10;g8nJkkR3+/ZNoeDlMDPfMNv9aI14kg+dYwUf8wwEceV0x42C2/U4y0GEiKzROCYFPxRgv3ubbLHQ&#10;buALPcvYiAThUKCCNsa+kDJULVkMc9cTJ6923mJM0jdSexwS3Bq5yLKVtNhxWmixp0NL1b18WAXy&#10;Wh6HvDQ+c9+L+my+TpeanFLT9/FzAyLSGF/h//ZJK1jma/g7k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5UohwgAAANwAAAAPAAAAAAAAAAAAAAAAAJgCAABkcnMvZG93&#10;bnJldi54bWxQSwUGAAAAAAQABAD1AAAAhwMAAAAA&#10;" filled="f" stroked="f">
                    <v:textbox style="mso-fit-shape-to-text:t" inset="0,0,0,0">
                      <w:txbxContent>
                        <w:p w:rsidR="002F1D41" w:rsidRDefault="002F1D41" w:rsidP="002F1D41">
                          <w:r>
                            <w:rPr>
                              <w:color w:val="000000"/>
                              <w:sz w:val="18"/>
                              <w:szCs w:val="18"/>
                            </w:rPr>
                            <w:t>–155</w:t>
                          </w:r>
                        </w:p>
                      </w:txbxContent>
                    </v:textbox>
                  </v:rect>
                  <v:rect id="Rectangle 390" o:spid="_x0000_s1395" style="position:absolute;left:6382;top:3014;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eU74A&#10;AADcAAAADwAAAGRycy9kb3ducmV2LnhtbERPy4rCMBTdD/gP4QruxlSFoVSjiCA44sbqB1ya2wcm&#10;NyWJtvP3ZiHM8nDem91ojXiRD51jBYt5BoK4crrjRsH9dvzOQYSIrNE4JgV/FGC3nXxtsNBu4Cu9&#10;ytiIFMKhQAVtjH0hZahashjmridOXO28xZigb6T2OKRwa+Qyy36kxY5TQ4s9HVqqHuXTKpC38jjk&#10;pfGZOy/ri/k9XWtySs2m434NItIY/8Uf90krWOVpbTqTjoDcv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63lO+AAAA3AAAAA8AAAAAAAAAAAAAAAAAmAIAAGRycy9kb3ducmV2&#10;LnhtbFBLBQYAAAAABAAEAPUAAACDAwAAAAA=&#10;" filled="f" stroked="f">
                    <v:textbox style="mso-fit-shape-to-text:t" inset="0,0,0,0">
                      <w:txbxContent>
                        <w:p w:rsidR="002F1D41" w:rsidRDefault="002F1D41" w:rsidP="002F1D41">
                          <w:r>
                            <w:rPr>
                              <w:color w:val="000000"/>
                              <w:sz w:val="18"/>
                              <w:szCs w:val="18"/>
                            </w:rPr>
                            <w:t>–150</w:t>
                          </w:r>
                        </w:p>
                      </w:txbxContent>
                    </v:textbox>
                  </v:rect>
                  <v:rect id="Rectangle 391" o:spid="_x0000_s1396" style="position:absolute;left:6382;top:4560;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Z7yMIA&#10;AADcAAAADwAAAGRycy9kb3ducmV2LnhtbESP3WoCMRSE7wXfIRzBO81qoayrUYog2OKNqw9w2Jz9&#10;ocnJkqTu9u1NQejlMDPfMLvDaI14kA+dYwWrZQaCuHK640bB/XZa5CBCRNZoHJOCXwpw2E8nOyy0&#10;G/hKjzI2IkE4FKigjbEvpAxVSxbD0vXEyaudtxiT9I3UHocEt0aus+xdWuw4LbTY07Gl6rv8sQrk&#10;rTwNeWl85r7W9cV8nq81OaXms/FjCyLSGP/Dr/ZZK3jLN/B3Jh0Bu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NnvIwgAAANwAAAAPAAAAAAAAAAAAAAAAAJgCAABkcnMvZG93&#10;bnJldi54bWxQSwUGAAAAAAQABAD1AAAAhwMAAAAA&#10;" filled="f" stroked="f">
                    <v:textbox style="mso-fit-shape-to-text:t" inset="0,0,0,0">
                      <w:txbxContent>
                        <w:p w:rsidR="002F1D41" w:rsidRDefault="002F1D41" w:rsidP="002F1D41">
                          <w:r>
                            <w:rPr>
                              <w:color w:val="000000"/>
                              <w:sz w:val="18"/>
                              <w:szCs w:val="18"/>
                            </w:rPr>
                            <w:t>–165</w:t>
                          </w:r>
                        </w:p>
                      </w:txbxContent>
                    </v:textbox>
                  </v:rect>
                  <v:rect id="Rectangle 392" o:spid="_x0000_s1397" style="position:absolute;left:6382;top:4042;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VEiL4A&#10;AADcAAAADwAAAGRycy9kb3ducmV2LnhtbERPy4rCMBTdC/5DuII7TUdBnI5RBkFQcWOdD7g0tw8m&#10;uSlJtPXvzUJweTjvzW6wRjzIh9axgq95BoK4dLrlWsHf7TBbgwgRWaNxTAqeFGC3HY82mGvX85Ue&#10;RaxFCuGQo4Imxi6XMpQNWQxz1xEnrnLeYkzQ11J77FO4NXKRZStpseXU0GBH+4bK/+JuFchbcejX&#10;hfGZOy+qizkdrxU5paaT4fcHRKQhfsRv91ErWH6n+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3VRIi+AAAA3AAAAA8AAAAAAAAAAAAAAAAAmAIAAGRycy9kb3ducmV2&#10;LnhtbFBLBQYAAAAABAAEAPUAAACDAwAAAAA=&#10;" filled="f" stroked="f">
                    <v:textbox style="mso-fit-shape-to-text:t" inset="0,0,0,0">
                      <w:txbxContent>
                        <w:p w:rsidR="002F1D41" w:rsidRDefault="002F1D41" w:rsidP="002F1D41">
                          <w:r>
                            <w:rPr>
                              <w:color w:val="000000"/>
                              <w:sz w:val="18"/>
                              <w:szCs w:val="18"/>
                            </w:rPr>
                            <w:t>–160</w:t>
                          </w:r>
                        </w:p>
                      </w:txbxContent>
                    </v:textbox>
                  </v:rect>
                  <v:rect id="Rectangle 393" o:spid="_x0000_s1398" style="position:absolute;left:6373;top:5587;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hE8IA&#10;AADcAAAADwAAAGRycy9kb3ducmV2LnhtbESPzYoCMRCE74LvEFrwphkVFnc0igiCLl4c9wGaSc8P&#10;Jp0hyTqzb28WhD0WVfUVtd0P1ogn+dA6VrCYZyCIS6dbrhV830+zNYgQkTUax6TglwLsd+PRFnPt&#10;er7Rs4i1SBAOOSpoYuxyKUPZkMUwdx1x8irnLcYkfS21xz7BrZHLLPuQFltOCw12dGyofBQ/VoG8&#10;F6d+XRifua9ldTWX860ip9R0Mhw2ICIN8T/8bp+1gtXnA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meETwgAAANwAAAAPAAAAAAAAAAAAAAAAAJgCAABkcnMvZG93&#10;bnJldi54bWxQSwUGAAAAAAQABAD1AAAAhwMAAAAA&#10;" filled="f" stroked="f">
                    <v:textbox style="mso-fit-shape-to-text:t" inset="0,0,0,0">
                      <w:txbxContent>
                        <w:p w:rsidR="002F1D41" w:rsidRDefault="002F1D41" w:rsidP="002F1D41">
                          <w:r>
                            <w:rPr>
                              <w:color w:val="000000"/>
                              <w:sz w:val="18"/>
                              <w:szCs w:val="18"/>
                            </w:rPr>
                            <w:t>–175</w:t>
                          </w:r>
                        </w:p>
                      </w:txbxContent>
                    </v:textbox>
                  </v:rect>
                  <v:rect id="Rectangle 394" o:spid="_x0000_s1399" style="position:absolute;left:6382;top:5074;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ZMIA&#10;AADcAAAADwAAAGRycy9kb3ducmV2LnhtbESP3WoCMRSE7wu+QziCdzXrCkVXo4ggaOmNqw9w2Jz9&#10;weRkSVJ3+/amUOjlMDPfMNv9aI14kg+dYwWLeQaCuHK640bB/XZ6X4EIEVmjcUwKfijAfjd522Kh&#10;3cBXepaxEQnCoUAFbYx9IWWoWrIY5q4nTl7tvMWYpG+k9jgkuDUyz7IPabHjtNBiT8eWqkf5bRXI&#10;W3kaVqXxmfvM6y9zOV9rckrNpuNhAyLSGP/Df+2zVrBc5/B7Jh0BuX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S39kwgAAANwAAAAPAAAAAAAAAAAAAAAAAJgCAABkcnMvZG93&#10;bnJldi54bWxQSwUGAAAAAAQABAD1AAAAhwMAAAAA&#10;" filled="f" stroked="f">
                    <v:textbox style="mso-fit-shape-to-text:t" inset="0,0,0,0">
                      <w:txbxContent>
                        <w:p w:rsidR="002F1D41" w:rsidRDefault="002F1D41" w:rsidP="002F1D41">
                          <w:r>
                            <w:rPr>
                              <w:color w:val="000000"/>
                              <w:sz w:val="18"/>
                              <w:szCs w:val="18"/>
                            </w:rPr>
                            <w:t>–170</w:t>
                          </w:r>
                        </w:p>
                      </w:txbxContent>
                    </v:textbox>
                  </v:rect>
                  <v:rect id="Rectangle 395" o:spid="_x0000_s1400" style="position:absolute;left:6382;top:6096;width:36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a/8IA&#10;AADcAAAADwAAAGRycy9kb3ducmV2LnhtbESPzYoCMRCE7wu+Q2jB25pRYXFHo4ggqOzFcR+gmfT8&#10;YNIZkuiMb2+EhT0WVfUVtd4O1ogH+dA6VjCbZiCIS6dbrhX8Xg+fSxAhIms0jknBkwJsN6OPNeba&#10;9XyhRxFrkSAcclTQxNjlUoayIYth6jri5FXOW4xJ+lpqj32CWyPnWfYlLbacFhrsaN9QeSvuVoG8&#10;Fod+WRifufO8+jGn46Uip9RkPOxWICIN8T/81z5qBYvvBb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9r/wgAAANwAAAAPAAAAAAAAAAAAAAAAAJgCAABkcnMvZG93&#10;bnJldi54bWxQSwUGAAAAAAQABAD1AAAAhwMAAAAA&#10;" filled="f" stroked="f">
                    <v:textbox style="mso-fit-shape-to-text:t" inset="0,0,0,0">
                      <w:txbxContent>
                        <w:p w:rsidR="002F1D41" w:rsidRDefault="002F1D41" w:rsidP="002F1D41">
                          <w:r>
                            <w:rPr>
                              <w:color w:val="000000"/>
                              <w:sz w:val="18"/>
                              <w:szCs w:val="18"/>
                            </w:rPr>
                            <w:t>–180</w:t>
                          </w:r>
                        </w:p>
                      </w:txbxContent>
                    </v:textbox>
                  </v:rect>
                  <v:rect id="Rectangle 396" o:spid="_x0000_s1401" style="position:absolute;left:958;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5Ci8IA&#10;AADcAAAADwAAAGRycy9kb3ducmV2LnhtbESP3WoCMRSE7wu+QziCdzWrF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kKLwgAAANwAAAAPAAAAAAAAAAAAAAAAAJgCAABkcnMvZG93&#10;bnJldi54bWxQSwUGAAAAAAQABAD1AAAAhwMAAAAA&#10;" filled="f" stroked="f">
                    <v:textbox style="mso-fit-shape-to-text:t" inset="0,0,0,0">
                      <w:txbxContent>
                        <w:p w:rsidR="002F1D41" w:rsidRDefault="002F1D41" w:rsidP="002F1D41">
                          <w:r>
                            <w:rPr>
                              <w:color w:val="000000"/>
                              <w:sz w:val="18"/>
                              <w:szCs w:val="18"/>
                            </w:rPr>
                            <w:t>–8</w:t>
                          </w:r>
                        </w:p>
                      </w:txbxContent>
                    </v:textbox>
                  </v:rect>
                  <v:rect id="Rectangle 397" o:spid="_x0000_s1402" style="position:absolute;left:1457;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LnEMIA&#10;AADcAAAADwAAAGRycy9kb3ducmV2LnhtbESP3WoCMRSE7wu+QziCdzWrUtHVKFIQbPHG1Qc4bM7+&#10;YHKyJKm7ffumIHg5zMw3zHY/WCMe5EPrWMFsmoEgLp1uuVZwux7fVyBCRNZoHJOCXwqw343etphr&#10;1/OFHkWsRYJwyFFBE2OXSxnKhiyGqeuIk1c5bzEm6WupPfYJbo2cZ9lSWmw5LTTY0WdD5b34sQrk&#10;tTj2q8L4zH3Pq7P5Ol0qckpNxsNhAyLSEF/hZ/ukFSz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oucQwgAAANwAAAAPAAAAAAAAAAAAAAAAAJgCAABkcnMvZG93&#10;bnJldi54bWxQSwUGAAAAAAQABAD1AAAAhwMAAAAA&#10;" filled="f" stroked="f">
                    <v:textbox style="mso-fit-shape-to-text:t" inset="0,0,0,0">
                      <w:txbxContent>
                        <w:p w:rsidR="002F1D41" w:rsidRDefault="002F1D41" w:rsidP="002F1D41">
                          <w:r>
                            <w:rPr>
                              <w:color w:val="000000"/>
                              <w:sz w:val="18"/>
                              <w:szCs w:val="18"/>
                            </w:rPr>
                            <w:t>–6</w:t>
                          </w:r>
                        </w:p>
                      </w:txbxContent>
                    </v:textbox>
                  </v:rect>
                  <v:rect id="Rectangle 398" o:spid="_x0000_s1403" style="position:absolute;left:1960;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5Z8IA&#10;AADcAAAADwAAAGRycy9kb3ducmV2LnhtbESPzYoCMRCE74LvEFrwphkVxB2NIoKgy14c9wGaSc8P&#10;Jp0hic749puFhT0WVfUVtTsM1ogX+dA6VrCYZyCIS6dbrhV838+zDYgQkTUax6TgTQEO+/Foh7l2&#10;Pd/oVcRaJAiHHBU0MXa5lKFsyGKYu444eZXzFmOSvpbaY5/g1shllq2lxZbTQoMdnRoqH8XTKpD3&#10;4txvCuMz97msvsz1cqvIKTWdDMctiEhD/A//tS9awepj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HlnwgAAANwAAAAPAAAAAAAAAAAAAAAAAJgCAABkcnMvZG93&#10;bnJldi54bWxQSwUGAAAAAAQABAD1AAAAhwMAAAAA&#10;" filled="f" stroked="f">
                    <v:textbox style="mso-fit-shape-to-text:t" inset="0,0,0,0">
                      <w:txbxContent>
                        <w:p w:rsidR="002F1D41" w:rsidRDefault="002F1D41" w:rsidP="002F1D41">
                          <w:r>
                            <w:rPr>
                              <w:color w:val="000000"/>
                              <w:sz w:val="18"/>
                              <w:szCs w:val="18"/>
                            </w:rPr>
                            <w:t>–4</w:t>
                          </w:r>
                        </w:p>
                      </w:txbxContent>
                    </v:textbox>
                  </v:rect>
                  <v:rect id="Rectangle 399" o:spid="_x0000_s1404" style="position:absolute;left:2468;top:6677;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zc/MIA&#10;AADcAAAADwAAAGRycy9kb3ducmV2LnhtbESP3WoCMRSE7wu+QziCdzWrQtXVKFIQbPHG1Qc4bM7+&#10;YHKyJKm7ffumIHg5zMw3zHY/WCMe5EPrWMFsmoEgLp1uuVZwux7fVyBCRNZoHJOCXwqw343etphr&#10;1/OFHkWsRYJwyFFBE2OXSxnKhiyGqeuIk1c5bzEm6WupPfYJbo2cZ9mHtNhyWmiwo8+GynvxYxXI&#10;a3HsV4XxmfueV2fzdbpU5JSajIfDBkSkIb7Cz/ZJK1isl/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PNz8wgAAANwAAAAPAAAAAAAAAAAAAAAAAJgCAABkcnMvZG93&#10;bnJldi54bWxQSwUGAAAAAAQABAD1AAAAhwMAAAAA&#10;" filled="f" stroked="f">
                    <v:textbox style="mso-fit-shape-to-text:t" inset="0,0,0,0">
                      <w:txbxContent>
                        <w:p w:rsidR="002F1D41" w:rsidRDefault="002F1D41" w:rsidP="002F1D41">
                          <w:r>
                            <w:rPr>
                              <w:color w:val="000000"/>
                              <w:sz w:val="18"/>
                              <w:szCs w:val="18"/>
                            </w:rPr>
                            <w:t>–2</w:t>
                          </w:r>
                        </w:p>
                      </w:txbxContent>
                    </v:textbox>
                  </v:rect>
                  <v:rect id="Rectangle 400" o:spid="_x0000_s1405" style="position:absolute;left:3062;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NIjr4A&#10;AADcAAAADwAAAGRycy9kb3ducmV2LnhtbERPy4rCMBTdC/5DuII7TUdBnI5RBkFQcWOdD7g0tw8m&#10;uSlJtPXvzUJweTjvzW6wRjzIh9axgq95BoK4dLrlWsHf7TBbgwgRWaNxTAqeFGC3HY82mGvX85Ue&#10;RaxFCuGQo4Imxi6XMpQNWQxz1xEnrnLeYkzQ11J77FO4NXKRZStpseXU0GBH+4bK/+JuFchbcejX&#10;hfGZOy+qizkdrxU5paaT4fcHRKQhfsRv91ErWH6ntelMOgJy+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OjSI6+AAAA3AAAAA8AAAAAAAAAAAAAAAAAmAIAAGRycy9kb3ducmV2&#10;LnhtbFBLBQYAAAAABAAEAPUAAACDAwAAAAA=&#10;" filled="f" stroked="f">
                    <v:textbox style="mso-fit-shape-to-text:t" inset="0,0,0,0">
                      <w:txbxContent>
                        <w:p w:rsidR="002F1D41" w:rsidRDefault="002F1D41" w:rsidP="002F1D41">
                          <w:r>
                            <w:rPr>
                              <w:color w:val="000000"/>
                              <w:sz w:val="18"/>
                              <w:szCs w:val="18"/>
                            </w:rPr>
                            <w:t>0</w:t>
                          </w:r>
                        </w:p>
                      </w:txbxContent>
                    </v:textbox>
                  </v:rect>
                  <v:rect id="Rectangle 401" o:spid="_x0000_s1406" style="position:absolute;left:3570;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tFcIA&#10;AADcAAAADwAAAGRycy9kb3ducmV2LnhtbESPzYoCMRCE74LvEFrwphkVFp01igiCLl4c9wGaSc8P&#10;Jp0hyTqzb28WhD0WVfUVtd0P1ogn+dA6VrCYZyCIS6dbrhV830+zNYgQkTUax6TglwLsd+PRFnPt&#10;er7Rs4i1SBAOOSpoYuxyKUPZkMUwdx1x8irnLcYkfS21xz7BrZHLLPuQFltOCw12dGyofBQ/VoG8&#10;F6d+XRifua9ldTWX860ip9R0Mhw+QUQa4n/43T5rBavNB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7+0VwgAAANwAAAAPAAAAAAAAAAAAAAAAAJgCAABkcnMvZG93&#10;bnJldi54bWxQSwUGAAAAAAQABAD1AAAAhwMAAAAA&#10;" filled="f" stroked="f">
                    <v:textbox style="mso-fit-shape-to-text:t" inset="0,0,0,0">
                      <w:txbxContent>
                        <w:p w:rsidR="002F1D41" w:rsidRDefault="002F1D41" w:rsidP="002F1D41">
                          <w:r>
                            <w:rPr>
                              <w:color w:val="000000"/>
                              <w:sz w:val="18"/>
                              <w:szCs w:val="18"/>
                            </w:rPr>
                            <w:t>2</w:t>
                          </w:r>
                        </w:p>
                      </w:txbxContent>
                    </v:textbox>
                  </v:rect>
                  <v:rect id="Rectangle 402" o:spid="_x0000_s1407" style="position:absolute;left:4073;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Ucar4A&#10;AADcAAAADwAAAGRycy9kb3ducmV2LnhtbERPy2oCMRTdC/5DuEJ3miilyGgUEQRb3Dj6AZfJnQcm&#10;N0MSnenfNwuhy8N5b/ejs+JFIXaeNSwXCgRx5U3HjYb77TRfg4gJ2aD1TBp+KcJ+N51ssTB+4Cu9&#10;ytSIHMKxQA1tSn0hZaxachgXvifOXO2Dw5RhaKQJOORwZ+VKqS/psOPc0GJPx5aqR/l0GuStPA3r&#10;0gblf1b1xX6frzV5rT9m42EDItGY/sVv99lo+FR5fj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V1HGq+AAAA3AAAAA8AAAAAAAAAAAAAAAAAmAIAAGRycy9kb3ducmV2&#10;LnhtbFBLBQYAAAAABAAEAPUAAACDAwAAAAA=&#10;" filled="f" stroked="f">
                    <v:textbox style="mso-fit-shape-to-text:t" inset="0,0,0,0">
                      <w:txbxContent>
                        <w:p w:rsidR="002F1D41" w:rsidRDefault="002F1D41" w:rsidP="002F1D41">
                          <w:r>
                            <w:rPr>
                              <w:color w:val="000000"/>
                              <w:sz w:val="18"/>
                              <w:szCs w:val="18"/>
                            </w:rPr>
                            <w:t>4</w:t>
                          </w:r>
                        </w:p>
                      </w:txbxContent>
                    </v:textbox>
                  </v:rect>
                  <v:rect id="Rectangle 403" o:spid="_x0000_s1408" style="position:absolute;left:4576;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58cIA&#10;AADcAAAADwAAAGRycy9kb3ducmV2LnhtbESPzWrDMBCE74G+g9hCb4nkEEpwo5gQCKShlzh5gMVa&#10;/1BpZSQ1dt++KhR6HGbmG2ZXzc6KB4U4eNZQrBQI4sabgTsN99tpuQURE7JB65k0fFOEav+02GFp&#10;/MRXetSpExnCsUQNfUpjKWVsenIYV34kzl7rg8OUZeikCThluLNyrdSrdDhwXuhxpGNPzWf95TTI&#10;W32atrUNyl/W7Yd9P19b8lq/PM+HNxCJ5vQf/mufjYaNKuD3TD4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ObnxwgAAANwAAAAPAAAAAAAAAAAAAAAAAJgCAABkcnMvZG93&#10;bnJldi54bWxQSwUGAAAAAAQABAD1AAAAhwMAAAAA&#10;" filled="f" stroked="f">
                    <v:textbox style="mso-fit-shape-to-text:t" inset="0,0,0,0">
                      <w:txbxContent>
                        <w:p w:rsidR="002F1D41" w:rsidRDefault="002F1D41" w:rsidP="002F1D41">
                          <w:r>
                            <w:rPr>
                              <w:color w:val="000000"/>
                              <w:sz w:val="18"/>
                              <w:szCs w:val="18"/>
                            </w:rPr>
                            <w:t>6</w:t>
                          </w:r>
                        </w:p>
                      </w:txbxContent>
                    </v:textbox>
                  </v:rect>
                  <v:rect id="Rectangle 404" o:spid="_x0000_s1409" style="position:absolute;left:5074;top:667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2F1D41" w:rsidRDefault="002F1D41" w:rsidP="002F1D41">
                          <w:r>
                            <w:rPr>
                              <w:color w:val="000000"/>
                              <w:sz w:val="18"/>
                              <w:szCs w:val="18"/>
                            </w:rPr>
                            <w:t>8</w:t>
                          </w:r>
                        </w:p>
                      </w:txbxContent>
                    </v:textbox>
                  </v:rect>
                  <v:rect id="Rectangle 405" o:spid="_x0000_s1410" style="position:absolute;left:446;top:2246;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eCHcIA&#10;AADcAAAADwAAAGRycy9kb3ducmV2LnhtbESP3WoCMRSE74W+QziF3mmilSJbo4ggWPHG1Qc4bM7+&#10;0ORkSaK7fXtTKPRymJlvmPV2dFY8KMTOs4b5TIEgrrzpuNFwux6mKxAxIRu0nknDD0XYbl4mayyM&#10;H/hCjzI1IkM4FqihTakvpIxVSw7jzPfE2at9cJiyDI00AYcMd1YulPqQDjvOCy32tG+p+i7vToO8&#10;lodhVdqg/GlRn+3X8VKT1/rtddx9gkg0pv/wX/toNCzVO/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p4IdwgAAANwAAAAPAAAAAAAAAAAAAAAAAJgCAABkcnMvZG93&#10;bnJldi54bWxQSwUGAAAAAAQABAD1AAAAhwMAAAAA&#10;" filled="f" stroked="f">
                    <v:textbox style="mso-fit-shape-to-text:t" inset="0,0,0,0">
                      <w:txbxContent>
                        <w:p w:rsidR="002F1D41" w:rsidRDefault="002F1D41" w:rsidP="002F1D41">
                          <w:r>
                            <w:rPr>
                              <w:color w:val="000000"/>
                              <w:sz w:val="18"/>
                              <w:szCs w:val="18"/>
                            </w:rPr>
                            <w:t>8</w:t>
                          </w:r>
                        </w:p>
                      </w:txbxContent>
                    </v:textbox>
                  </v:rect>
                  <v:rect id="Rectangle 406" o:spid="_x0000_s1411" style="position:absolute;left:446;top:2750;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aacEA&#10;AADcAAAADwAAAGRycy9kb3ducmV2LnhtbESP3WoCMRSE74W+QzhC7zRRRGRrFBEEK71x9QEOm7M/&#10;NDlZktTdvr0pFLwcZuYbZrsfnRUPCrHzrGExVyCIK286bjTcb6fZBkRMyAatZ9LwSxH2u7fJFgvj&#10;B77So0yNyBCOBWpoU+oLKWPVksM49z1x9mofHKYsQyNNwCHDnZVLpdbSYcd5ocWeji1V3+WP0yBv&#10;5WnYlDYof1nWX/bzfK3Ja/0+HQ8fIBKN6RX+b5+NhpVawd+ZfATk7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OGmnBAAAA3AAAAA8AAAAAAAAAAAAAAAAAmAIAAGRycy9kb3du&#10;cmV2LnhtbFBLBQYAAAAABAAEAPUAAACGAwAAAAA=&#10;" filled="f" stroked="f">
                    <v:textbox style="mso-fit-shape-to-text:t" inset="0,0,0,0">
                      <w:txbxContent>
                        <w:p w:rsidR="002F1D41" w:rsidRDefault="002F1D41" w:rsidP="002F1D41">
                          <w:r>
                            <w:rPr>
                              <w:color w:val="000000"/>
                              <w:sz w:val="18"/>
                              <w:szCs w:val="18"/>
                            </w:rPr>
                            <w:t>6</w:t>
                          </w:r>
                        </w:p>
                      </w:txbxContent>
                    </v:textbox>
                  </v:rect>
                  <v:rect id="Rectangle 407" o:spid="_x0000_s1412" style="position:absolute;left:446;top:3254;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2F1D41" w:rsidRDefault="002F1D41" w:rsidP="002F1D41">
                          <w:r>
                            <w:rPr>
                              <w:color w:val="000000"/>
                              <w:sz w:val="18"/>
                              <w:szCs w:val="18"/>
                            </w:rPr>
                            <w:t>4</w:t>
                          </w:r>
                        </w:p>
                      </w:txbxContent>
                    </v:textbox>
                  </v:rect>
                  <v:rect id="Rectangle 408" o:spid="_x0000_s1413" style="position:absolute;left:446;top:3754;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AhhcEA&#10;AADcAAAADwAAAGRycy9kb3ducmV2LnhtbESP3WoCMRSE74W+QzhC7zRRisjWKCIIVnrj6gMcNmd/&#10;aHKyJKm7fXtTELwcZuYbZrMbnRV3CrHzrGExVyCIK286bjTcrsfZGkRMyAatZ9LwRxF227fJBgvj&#10;B77QvUyNyBCOBWpoU+oLKWPVksM49z1x9mofHKYsQyNNwCHDnZVLpVbSYcd5ocWeDi1VP+Wv0yCv&#10;5XFYlzYof17W3/brdKnJa/0+HfefIBKN6RV+tk9Gw4dawf+Zf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QIYXBAAAA3AAAAA8AAAAAAAAAAAAAAAAAmAIAAGRycy9kb3du&#10;cmV2LnhtbFBLBQYAAAAABAAEAPUAAACGAwAAAAA=&#10;" filled="f" stroked="f">
                    <v:textbox style="mso-fit-shape-to-text:t" inset="0,0,0,0">
                      <w:txbxContent>
                        <w:p w:rsidR="002F1D41" w:rsidRDefault="002F1D41" w:rsidP="002F1D41">
                          <w:r>
                            <w:rPr>
                              <w:color w:val="000000"/>
                              <w:sz w:val="18"/>
                              <w:szCs w:val="18"/>
                            </w:rPr>
                            <w:t>2</w:t>
                          </w:r>
                        </w:p>
                      </w:txbxContent>
                    </v:textbox>
                  </v:rect>
                  <v:rect id="Rectangle 409" o:spid="_x0000_s1414" style="position:absolute;left:446;top:4267;width:9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2F1D41" w:rsidRDefault="002F1D41" w:rsidP="002F1D41">
                          <w:r>
                            <w:rPr>
                              <w:color w:val="000000"/>
                              <w:sz w:val="18"/>
                              <w:szCs w:val="18"/>
                            </w:rPr>
                            <w:t>0</w:t>
                          </w:r>
                        </w:p>
                      </w:txbxContent>
                    </v:textbox>
                  </v:rect>
                  <v:rect id="Rectangle 410" o:spid="_x0000_s1415" style="position:absolute;left:359;top:4771;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2F1D41" w:rsidRDefault="002F1D41" w:rsidP="002F1D41">
                          <w:r>
                            <w:rPr>
                              <w:color w:val="000000"/>
                              <w:sz w:val="18"/>
                              <w:szCs w:val="18"/>
                            </w:rPr>
                            <w:t>–2</w:t>
                          </w:r>
                        </w:p>
                      </w:txbxContent>
                    </v:textbox>
                  </v:rect>
                  <v:rect id="Rectangle 411" o:spid="_x0000_s1416" style="position:absolute;left:359;top:5270;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2F1D41" w:rsidRDefault="002F1D41" w:rsidP="002F1D41">
                          <w:r>
                            <w:rPr>
                              <w:color w:val="000000"/>
                              <w:sz w:val="18"/>
                              <w:szCs w:val="18"/>
                            </w:rPr>
                            <w:t>–4</w:t>
                          </w:r>
                        </w:p>
                      </w:txbxContent>
                    </v:textbox>
                  </v:rect>
                  <v:rect id="Rectangle 412" o:spid="_x0000_s1417" style="position:absolute;left:359;top:5770;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2F1D41" w:rsidRDefault="002F1D41" w:rsidP="002F1D41">
                          <w:r>
                            <w:rPr>
                              <w:color w:val="000000"/>
                              <w:sz w:val="18"/>
                              <w:szCs w:val="18"/>
                            </w:rPr>
                            <w:t>–6</w:t>
                          </w:r>
                        </w:p>
                      </w:txbxContent>
                    </v:textbox>
                  </v:rect>
                  <v:rect id="Rectangle 413" o:spid="_x0000_s1418" style="position:absolute;left:359;top:6278;width:181;height:3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2F1D41" w:rsidRDefault="002F1D41" w:rsidP="002F1D41">
                          <w:r>
                            <w:rPr>
                              <w:color w:val="000000"/>
                              <w:sz w:val="18"/>
                              <w:szCs w:val="18"/>
                            </w:rPr>
                            <w:t>–8</w:t>
                          </w:r>
                        </w:p>
                      </w:txbxContent>
                    </v:textbox>
                  </v:rect>
                  <v:shape id="Freeform 414" o:spid="_x0000_s1419" style="position:absolute;left:2602;top:6312;width:244;height:163;visibility:visible;mso-wrap-style:square;v-text-anchor:top" coordsize="244,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BP8UA&#10;AADcAAAADwAAAGRycy9kb3ducmV2LnhtbESPQWvCQBSE74X+h+UVeim6iUiR6Co1UCiUCo0Kentk&#10;n9lg9m3IbmP6711B8DjMzDfMYjXYRvTU+dqxgnScgCAuna65UrDbfo5mIHxA1tg4JgX/5GG1fH5a&#10;YKbdhX+pL0IlIoR9hgpMCG0mpS8NWfRj1xJH7+Q6iyHKrpK6w0uE20ZOkuRdWqw5LhhsKTdUnos/&#10;q6BYf7vNcW/MjzmkeVuuNz3nb0q9vgwfcxCBhvAI39tfWsE0ncD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mME/xQAAANwAAAAPAAAAAAAAAAAAAAAAAJgCAABkcnMv&#10;ZG93bnJldi54bWxQSwUGAAAAAAQABAD1AAAAigMAAAAA&#10;" path="m,29l14,163,244,134,230,,,29xe" stroked="f">
                    <v:path arrowok="t" o:connecttype="custom" o:connectlocs="0,29;14,163;244,134;230,0;0,29" o:connectangles="0,0,0,0,0"/>
                  </v:shape>
                  <v:shape id="Freeform 415" o:spid="_x0000_s1420" style="position:absolute;left:2611;top:6408;width:58;height:14;visibility:visible;mso-wrap-style:square;v-text-anchor:top" coordsize="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APscQA&#10;AADcAAAADwAAAGRycy9kb3ducmV2LnhtbESPT4vCMBTE74LfITzBm6bdXUWqUdwFQU9L/Xd+Ns+2&#10;2ryUJmr3228EweMwM79hZovWVOJOjSstK4iHEQjizOqScwX73WowAeE8ssbKMin4IweLebczw0Tb&#10;B6d03/pcBAi7BBUU3teJlC4ryKAb2po4eGfbGPRBNrnUDT4C3FTyI4rG0mDJYaHAmn4Kyq7bm1Hw&#10;+7267I7jzVKey3gTj9ZpfjilSvV77XIKwlPr3+FXe60VfMWf8DwTjo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QD7HEAAAA3AAAAA8AAAAAAAAAAAAAAAAAmAIAAGRycy9k&#10;b3ducmV2LnhtbFBLBQYAAAAABAAEAPUAAACJAwAAAAA=&#10;" path="m58,5l,14,,10,58,r,5xe" fillcolor="black" stroked="f">
                    <v:path arrowok="t" o:connecttype="custom" o:connectlocs="58,5;0,14;0,10;58,0;58,5" o:connectangles="0,0,0,0,0"/>
                  </v:shape>
                  <v:shape id="Freeform 416" o:spid="_x0000_s1421" style="position:absolute;left:2678;top:6355;width:39;height:82;visibility:visible;mso-wrap-style:square;v-text-anchor:top" coordsize="3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1UCcUA&#10;AADcAAAADwAAAGRycy9kb3ducmV2LnhtbESPQWvCQBSE7wX/w/KE3uomVsWmbkQsBaUHMS14fWSf&#10;SXD3bZpdY/rv3UKhx2FmvmFW68Ea0VPnG8cK0kkCgrh0uuFKwdfn+9MShA/IGo1jUvBDHtb56GGF&#10;mXY3PlJfhEpECPsMFdQhtJmUvqzJop+4ljh6Z9dZDFF2ldQd3iLcGjlNkoW02HBcqLGlbU3lpbha&#10;BfPt2/PH3LwcTvs+tGZ35e+lOSn1OB42ryACDeE//NfeaQWzdAa/Z+IR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VQJxQAAANwAAAAPAAAAAAAAAAAAAAAAAJgCAABkcnMv&#10;ZG93bnJldi54bWxQSwUGAAAAAAQABAD1AAAAigMAAAAA&#10;" path="m,15l15,r5,l24,67r5,10l39,77r,5l10,82r5,l15,77r,-10l10,24r,-9l5,15r,-5l,15xe" fillcolor="black" stroked="f">
                    <v:path arrowok="t" o:connecttype="custom" o:connectlocs="0,15;15,0;20,0;24,67;29,77;39,77;39,82;10,82;15,82;15,77;15,67;10,24;10,15;5,15;5,10;0,15" o:connectangles="0,0,0,0,0,0,0,0,0,0,0,0,0,0,0,0"/>
                  </v:shape>
                  <v:shape id="Freeform 417" o:spid="_x0000_s1422" style="position:absolute;left:2731;top:6350;width:48;height:82;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r68QA&#10;AADcAAAADwAAAGRycy9kb3ducmV2LnhtbESPT4vCMBTE74LfITxhL6KpRUWqUaSwq0fXPwdvj+bZ&#10;FpuX0mRtdz+9ERY8DjPzG2a16UwlHtS40rKCyTgCQZxZXXKu4Hz6HC1AOI+ssbJMCn7JwWbd760w&#10;0bblb3ocfS4ChF2CCgrv60RKlxVk0I1tTRy8m20M+iCbXOoG2wA3lYyjaC4NlhwWCqwpLSi7H3+M&#10;gjaeIre7K/4dYvd1kcN0l85SpT4G3XYJwlPn3+H/9l4rmE5m8DoTjo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la+vEAAAA3AAAAA8AAAAAAAAAAAAAAAAAmAIAAGRycy9k&#10;b3ducmV2LnhtbFBLBQYAAAAABAAEAPUAAACJAwAAAAA=&#10;" path="m15,39l10,34,,29,,20,,5,19,,34,r4,15l38,24r-4,5l24,34,43,44r5,9l48,58,43,72,29,82,10,77,5,63,5,53,15,39xm24,34l29,24r5,-9l29,5,19,,10,5,5,15r5,5l15,24r9,10xm19,44r-4,9l10,63r5,9l29,77r9,-5l38,63r,-5l19,44xe" fillcolor="black" stroked="f">
                    <v:path arrowok="t" o:connecttype="custom" o:connectlocs="15,39;10,34;0,29;0,20;0,5;19,0;34,0;38,15;38,24;34,29;24,34;43,44;48,53;48,58;43,72;29,82;10,77;5,63;5,53;15,39;24,34;29,24;34,15;29,5;19,0;10,5;5,15;10,20;15,24;24,34;19,44;15,53;10,63;15,72;29,77;38,72;38,63;38,58;19,44" o:connectangles="0,0,0,0,0,0,0,0,0,0,0,0,0,0,0,0,0,0,0,0,0,0,0,0,0,0,0,0,0,0,0,0,0,0,0,0,0,0,0"/>
                    <o:lock v:ext="edit" verticies="t"/>
                  </v:shape>
                  <v:shape id="Freeform 418" o:spid="_x0000_s1423" style="position:absolute;left:2784;top:6341;width:53;height:81;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3l8UA&#10;AADcAAAADwAAAGRycy9kb3ducmV2LnhtbESPQWvCQBSE7wX/w/IEL6VutEVC6iqiCBKk2mjvj+xr&#10;Epp9G3ZXTfvru4WCx2FmvmHmy9604krON5YVTMYJCOLS6oYrBefT9ikF4QOyxtYyKfgmD8vF4GGO&#10;mbY3fqdrESoRIewzVFCH0GVS+rImg35sO+LofVpnMETpKqkd3iLctHKaJDNpsOG4UGNH65rKr+Ji&#10;FBw6XeX5z0d7fH5826dhk/O+QaVGw371CiJQH+7h//ZOK3iZzODvTD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LeXxQAAANwAAAAPAAAAAAAAAAAAAAAAAJgCAABkcnMv&#10;ZG93bnJldi54bWxQSwUGAAAAAAQABAD1AAAAigMAAAAA&#10;" path="m,43l5,24,14,5,24,,38,9,48,19r5,19l48,62,43,77,33,81,9,72,5,62,,43xm14,43r5,19l19,72r5,5l29,77r9,l38,67r,-29l33,14r,-5l29,5r-5,l14,9r,15l14,43xe" fillcolor="black" stroked="f">
                    <v:path arrowok="t" o:connecttype="custom" o:connectlocs="0,43;5,24;14,5;24,0;38,9;48,19;53,38;48,62;43,77;33,81;9,72;5,62;0,43;14,43;19,62;19,72;24,77;29,77;38,77;38,67;38,38;33,14;33,9;29,5;24,5;14,9;14,24;14,43" o:connectangles="0,0,0,0,0,0,0,0,0,0,0,0,0,0,0,0,0,0,0,0,0,0,0,0,0,0,0,0"/>
                    <o:lock v:ext="edit" verticies="t"/>
                  </v:shape>
                  <v:shape id="Freeform 419" o:spid="_x0000_s1424" style="position:absolute;left:3996;top:5971;width:264;height:207;visibility:visible;mso-wrap-style:square;v-text-anchor:top" coordsize="264,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r38MA&#10;AADcAAAADwAAAGRycy9kb3ducmV2LnhtbESP0YrCMBRE3xf8h3AFX0RTRVSqUXSXFfdJbP2AS3Nt&#10;q81NaVLt/r0RFvZxmJkzzHrbmUo8qHGlZQWTcQSCOLO65FzBJf0eLUE4j6yxskwKfsnBdtP7WGOs&#10;7ZPP9Eh8LgKEXYwKCu/rWEqXFWTQjW1NHLyrbQz6IJtc6gafAW4qOY2iuTRYclgosKbPgrJ70hoF&#10;X+2y29OPk9jeTodFcknxMEyVGvS73QqEp87/h//aR61gNlnA+0w4An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r38MAAADcAAAADwAAAAAAAAAAAAAAAACYAgAAZHJzL2Rv&#10;d25yZXYueG1sUEsFBgAAAAAEAAQA9QAAAIgDAAAAAA==&#10;" path="m43,l,125r216,82l264,87,43,xe" stroked="f">
                    <v:path arrowok="t" o:connecttype="custom" o:connectlocs="43,0;0,125;216,207;264,87;43,0" o:connectangles="0,0,0,0,0"/>
                  </v:shape>
                  <v:shape id="Freeform 420" o:spid="_x0000_s1425" style="position:absolute;left:4010;top:6038;width:58;height:29;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Jo8MA&#10;AADcAAAADwAAAGRycy9kb3ducmV2LnhtbERPTWvCQBC9F/wPywi9NZtIKRKzShGUUqTQRBBvQ3ZM&#10;YrOzMbsx8d93D4UeH+8720ymFXfqXWNZQRLFIIhLqxuuFByL3csShPPIGlvLpOBBDjbr2VOGqbYj&#10;f9M995UIIexSVFB736VSurImgy6yHXHgLrY36APsK6l7HEO4aeUijt+kwYZDQ40dbWsqf/LBKLi6&#10;5efX4XYqTueySWSxHfyeBqWe59P7CoSnyf+L/9wfWsFrEta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Jo8MAAADcAAAADwAAAAAAAAAAAAAAAACYAgAAZHJzL2Rv&#10;d25yZXYueG1sUEsFBgAAAAAEAAQA9QAAAIgDAAAAAA==&#10;" path="m58,29l,5,5,,58,24r,5xe" fillcolor="black" stroked="f">
                    <v:path arrowok="t" o:connecttype="custom" o:connectlocs="58,29;0,5;5,0;58,24;58,29" o:connectangles="0,0,0,0,0"/>
                  </v:shape>
                  <v:shape id="Freeform 421" o:spid="_x0000_s1426" style="position:absolute;left:4073;top:6029;width:43;height:77;visibility:visible;mso-wrap-style:square;v-text-anchor:top" coordsize="4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aQcQA&#10;AADcAAAADwAAAGRycy9kb3ducmV2LnhtbESPT2sCMRTE74V+h/AK3mpWa0W3RikWwVv9i3h73bxu&#10;FjcvSxJ1/faNUPA4zMxvmMmstbW4kA+VYwW9bgaCuHC64lLBbrt4HYEIEVlj7ZgU3CjAbPr8NMFc&#10;uyuv6bKJpUgQDjkqMDE2uZShMGQxdF1DnLxf5y3GJH0ptcdrgtta9rNsKC1WnBYMNjQ3VJw2Z6ug&#10;73/M/O3QrNzJHb/fF2Z/+6r3SnVe2s8PEJHa+Aj/t5dawaA3hvuZdAT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2kHEAAAA3AAAAA8AAAAAAAAAAAAAAAAAmAIAAGRycy9k&#10;b3ducmV2LnhtbFBLBQYAAAAABAAEAPUAAACJAwAAAAA=&#10;" path="m24,l43,,24,62,19,72r5,5l29,77,,67r5,l9,67,14,57,29,19,33,9r,-4l29,5,24,xe" fillcolor="black" stroked="f">
                    <v:path arrowok="t" o:connecttype="custom" o:connectlocs="24,0;43,0;24,62;19,72;24,77;29,77;0,67;5,67;9,67;14,57;29,19;33,9;33,5;29,5;24,0" o:connectangles="0,0,0,0,0,0,0,0,0,0,0,0,0,0,0"/>
                  </v:shape>
                  <v:shape id="Freeform 422" o:spid="_x0000_s1427" style="position:absolute;left:4125;top:6048;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qB3MIA&#10;AADcAAAADwAAAGRycy9kb3ducmV2LnhtbERPyW7CMBC9V+o/WFOJSwUOSxEJGERBVaPeWM+jeIij&#10;xuMoNhD+vj5U4vj09sWqs7W4UesrxwqGgwQEceF0xaWC4+GrPwPhA7LG2jEpeJCH1fL1ZYGZdnfe&#10;0W0fShFD2GeowITQZFL6wpBFP3ANceQurrUYImxLqVu8x3Bby1GSTKXFimODwYY2horf/dUq+JR5&#10;/hhP1uPh9/uH+UlP6Zm3qVK9t249BxGoC0/xvzvXCi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oHcwgAAANwAAAAPAAAAAAAAAAAAAAAAAJgCAABkcnMvZG93&#10;bnJldi54bWxQSwUGAAAAAAQABAD1AAAAhwMAAAAA&#10;" path="m24,34l15,19r,-9l24,,44,r9,10l58,24r-5,5l48,29r-4,5l34,34,44,53r,14l39,72,29,77r-14,l,62,,48,5,43,24,34xm34,34l44,29,48,19r,-9l48,5,44,,29,r,5l24,10r,4l24,24,34,34xm24,38r-9,5l10,53r,14l15,72r5,5l24,72,34,67r,-9l24,38xe" fillcolor="black" stroked="f">
                    <v:path arrowok="t" o:connecttype="custom" o:connectlocs="24,34;15,19;15,10;24,0;44,0;53,10;58,24;53,29;48,29;44,34;34,34;44,53;44,67;39,72;29,77;15,77;0,62;0,48;5,43;24,34;34,34;44,29;48,19;48,10;48,5;44,0;29,0;29,5;24,10;24,14;24,24;34,34;24,38;15,43;10,53;10,67;15,72;20,77;24,72;34,67;34,58;24,38" o:connectangles="0,0,0,0,0,0,0,0,0,0,0,0,0,0,0,0,0,0,0,0,0,0,0,0,0,0,0,0,0,0,0,0,0,0,0,0,0,0,0,0,0,0"/>
                    <o:lock v:ext="edit" verticies="t"/>
                  </v:shape>
                  <v:shape id="Freeform 423" o:spid="_x0000_s1428" style="position:absolute;left:4178;top:6067;width:58;height:77;visibility:visible;mso-wrap-style:square;v-text-anchor:top" coordsize="5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YkR8YA&#10;AADcAAAADwAAAGRycy9kb3ducmV2LnhtbESPW2vCQBSE3wv+h+UIfZG6iZfSpK5iW4rBN+3l+ZA9&#10;ZoPZsyG71fjvXUHo4zAz3zCLVW8bcaLO144VpOMEBHHpdM2Vgu+vz6cXED4ga2wck4ILeVgtBw8L&#10;zLU7845O+1CJCGGfowITQptL6UtDFv3YtcTRO7jOYoiyq6Tu8BzhtpGTJHmWFmuOCwZbejdUHvd/&#10;VsGbLIrLdLaeppvR3Gyzn+yXPzKlHof9+hVEoD78h+/tQiuYTVK4nYlHQC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YkR8YAAADcAAAADwAAAAAAAAAAAAAAAACYAgAAZHJz&#10;L2Rvd25yZXYueG1sUEsFBgAAAAAEAAQA9QAAAIsDAAAAAA==&#10;" path="m5,34l19,10,29,5,34,r9,l58,15,53,48,43,67,29,77r-14,l10,72,,58,5,34xm15,39r,14l10,63r5,9l15,77r9,l34,67,43,43,48,19r,-9l43,5r-9,l24,19,15,39xe" fillcolor="black" stroked="f">
                    <v:path arrowok="t" o:connecttype="custom" o:connectlocs="5,34;19,10;29,5;34,0;43,0;58,15;53,48;43,67;29,77;15,77;10,72;0,58;5,34;15,39;15,53;10,63;15,72;15,77;24,77;34,67;43,43;48,19;48,10;43,5;34,5;24,19;15,39" o:connectangles="0,0,0,0,0,0,0,0,0,0,0,0,0,0,0,0,0,0,0,0,0,0,0,0,0,0,0"/>
                    <o:lock v:ext="edit" verticies="t"/>
                  </v:shape>
                  <v:shape id="Freeform 424" o:spid="_x0000_s1429" style="position:absolute;left:1342;top:4877;width:254;height:269;visibility:visible;mso-wrap-style:square;v-text-anchor:top" coordsize="2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SxW8YA&#10;AADcAAAADwAAAGRycy9kb3ducmV2LnhtbESPQWvCQBSE74X+h+UVems2TUUlZiMiKIKXaluht2f2&#10;NUmbfRuya4z/3i0IHoeZ+YbJ5oNpRE+dqy0reI1iEMSF1TWXCj4/Vi9TEM4ja2wsk4ILOZjnjw8Z&#10;ptqeeUf93pciQNilqKDyvk2ldEVFBl1kW+Lg/djOoA+yK6Xu8BzgppFJHI+lwZrDQoUtLSsq/vYn&#10;o8DYzXZyWLz1x/Z7sv6djsuvw+pdqeenYTED4Wnw9/CtvdEKRkkC/2fCE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SxW8YAAADcAAAADwAAAAAAAAAAAAAAAACYAgAAZHJz&#10;L2Rvd25yZXYueG1sUEsFBgAAAAAEAAQA9QAAAIsDAAAAAA==&#10;" path="m91,l,91,163,269r91,-96l91,xe" stroked="f">
                    <v:path arrowok="t" o:connecttype="custom" o:connectlocs="91,0;0,91;163,269;254,173;91,0" o:connectangles="0,0,0,0,0"/>
                  </v:shape>
                </v:group>
                <v:shape id="Freeform 426" o:spid="_x0000_s1430" style="position:absolute;left:8737;top:31305;width:305;height:305;visibility:visible;mso-wrap-style:square;v-text-anchor:top" coordsize="4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y2sYA&#10;AADcAAAADwAAAGRycy9kb3ducmV2LnhtbESPS2vDMBCE74X8B7GB3hrZThMSN0owgULppTTJIcfF&#10;2voRa2Us+dH++qpQyHGYmW+Y3WEyjRioc5VlBfEiAkGcW11xoeByfn3agHAeWWNjmRR8k4PDfvaw&#10;w1TbkT9pOPlCBAi7FBWU3replC4vyaBb2JY4eF+2M+iD7AqpOxwD3DQyiaK1NFhxWCixpWNJ+e3U&#10;GwXXvG/QrrbL7MNENMb1z+p9rJV6nE/ZCwhPk7+H/9tvWsFzsoS/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Hy2sYAAADcAAAADwAAAAAAAAAAAAAAAACYAgAAZHJz&#10;L2Rvd25yZXYueG1sUEsFBgAAAAAEAAQA9QAAAIsDAAAAAA==&#10;" path="m43,48l,,5,,48,43r-5,5xe" fillcolor="black" stroked="f">
                  <v:path arrowok="t" o:connecttype="custom" o:connectlocs="27305,30480;0,0;3175,0;30480,27305;27305,30480" o:connectangles="0,0,0,0,0"/>
                </v:shape>
                <v:shape id="Freeform 427" o:spid="_x0000_s1431" style="position:absolute;left:8953;top:31457;width:457;height:458;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xZ3cUA&#10;AADcAAAADwAAAGRycy9kb3ducmV2LnhtbESPzW7CMBCE70h9B2sr9QZOUQJRikH8qBIXDoQ+wCre&#10;xlHjdRq7kPL0GAmJ42hmvtEsVoNtxZl63zhW8D5JQBBXTjdcK/g6fY5zED4ga2wdk4J/8rBavowW&#10;WGh34SOdy1CLCGFfoAITQldI6StDFv3EdcTR+3a9xRBlX0vd4yXCbSunSTKTFhuOCwY72hqqfso/&#10;q2CelL/ZAU22LbOQHvLNznW7q1Jvr8P6A0SgITzDj/ZeK0inK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3FndxQAAANwAAAAPAAAAAAAAAAAAAAAAAJgCAABkcnMv&#10;ZG93bnJldi54bWxQSwUGAAAAAAQABAD1AAAAigMAAAAA&#10;" path="m52,l72,9,24,57r-5,5l19,67r5,5l,52r4,l9,57,19,48,48,19,57,9r,-5l48,r4,xe" fillcolor="black" stroked="f">
                  <v:path arrowok="t" o:connecttype="custom" o:connectlocs="33020,0;45720,5715;15240,36195;12065,39370;12065,42545;15240,45720;0,33020;2540,33020;5715,36195;12065,30480;30480,12065;36195,5715;36195,2540;30480,0;33020,0" o:connectangles="0,0,0,0,0,0,0,0,0,0,0,0,0,0,0"/>
                </v:shape>
                <v:shape id="Freeform 428" o:spid="_x0000_s1432" style="position:absolute;left:9226;top:31699;width:514;height:425;visibility:visible;mso-wrap-style:square;v-text-anchor:top" coordsize="8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Vq08UA&#10;AADcAAAADwAAAGRycy9kb3ducmV2LnhtbESPQWvCQBSE70L/w/IKvemmUkOIbqSUtgieNDn0+Jp9&#10;JiHZt2l2a6K/3i0UPA4z8w2z2U6mE2caXGNZwfMiAkFcWt1wpaDIP+YJCOeRNXaWScGFHGyzh9kG&#10;U21HPtD56CsRIOxSVFB736dSurImg25he+Lgnexg0Ac5VFIPOAa46eQyimJpsOGwUGNPbzWV7fHX&#10;KGi/Y8rZvv/svq5dMY2j2Sf6U6mnx+l1DcLT5O/h//ZOK3hZruDv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lWrTxQAAANwAAAAPAAAAAAAAAAAAAAAAAJgCAABkcnMv&#10;ZG93bnJldi54bWxQSwUGAAAAAAQABAD1AAAAigMAAAAA&#10;" path="m53,l81,29r,5l5,67,,62,67,29,53,14,48,10r-15,l33,5,53,xe" fillcolor="black" stroked="f">
                  <v:path arrowok="t" o:connecttype="custom" o:connectlocs="33655,0;51435,18415;51435,21590;3175,42545;0,39370;42545,18415;33655,8890;30480,6350;20955,6350;20955,3175;33655,0" o:connectangles="0,0,0,0,0,0,0,0,0,0,0"/>
                </v:shape>
                <v:shape id="Freeform 429" o:spid="_x0000_s1433" style="position:absolute;left:9467;top:32035;width:521;height:394;visibility:visible;mso-wrap-style:square;v-text-anchor:top" coordsize="8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n2icQA&#10;AADcAAAADwAAAGRycy9kb3ducmV2LnhtbESPQWvCQBSE74L/YXlCb81GLSLRVVQQpLcmevD2yL4m&#10;qdm3cXfVtL++Wyh4HGbmG2a57k0r7uR8Y1nBOElBEJdWN1wpOBb71zkIH5A1tpZJwTd5WK+GgyVm&#10;2j74g+55qESEsM9QQR1Cl0npy5oM+sR2xNH7tM5giNJVUjt8RLhp5SRNZ9Jgw3Ghxo52NZWX/GYU&#10;FLufrc63p6t1Z/1+9a6YHs5fSr2M+s0CRKA+PMP/7YNW8DaZwd+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J9onEAAAA3AAAAA8AAAAAAAAAAAAAAAAAmAIAAGRycy9k&#10;b3ducmV2LnhtbFBLBQYAAAAABAAEAPUAAACJAwAAAAA=&#10;" path="m82,19l72,24,58,5,43,9,53,24r,9l48,53,38,62r-14,l15,62,5,53,,43,,38,,33r5,5l10,43r5,10l24,57,38,53r5,-5l43,38r,-14l38,19,34,9,62,,82,19xe" fillcolor="black" stroked="f">
                  <v:path arrowok="t" o:connecttype="custom" o:connectlocs="52070,12065;45720,15240;36830,3175;27305,5715;33655,15240;33655,20955;30480,33655;24130,39370;15240,39370;9525,39370;3175,33655;0,27305;0,24130;0,20955;3175,24130;6350,27305;9525,33655;15240,36195;24130,33655;27305,30480;27305,24130;27305,15240;24130,12065;21590,5715;39370,0;52070,12065" o:connectangles="0,0,0,0,0,0,0,0,0,0,0,0,0,0,0,0,0,0,0,0,0,0,0,0,0,0"/>
                </v:shape>
                <v:shape id="Freeform 430" o:spid="_x0000_s1434" style="position:absolute;left:14395;top:37763;width:1587;height:1067;visibility:visible;mso-wrap-style:square;v-text-anchor:top" coordsize="250,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YYsYA&#10;AADcAAAADwAAAGRycy9kb3ducmV2LnhtbESP0WrCQBRE34X+w3ILvpmNsWhIXaUEFG2lrdYPuGSv&#10;Sdrs3ZBdNf37bkHwcZiZM8x82ZtGXKhztWUF4ygGQVxYXXOp4Pi1GqUgnEfW2FgmBb/kYLl4GMwx&#10;0/bKe7ocfCkChF2GCirv20xKV1Rk0EW2JQ7eyXYGfZBdKXWH1wA3jUzieCoN1hwWKmwpr6j4OZyN&#10;gr3J396/Z6f1x3Ey2b6mvCs/x4VSw8f+5RmEp97fw7f2Rit4SmbwfyYc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TYYsYAAADcAAAADwAAAAAAAAAAAAAAAACYAgAAZHJz&#10;L2Rvd25yZXYueG1sUEsFBgAAAAAEAAQA9QAAAIsDAAAAAA==&#10;" path="m20,l,130r226,38l250,39,20,xe" stroked="f">
                  <v:path arrowok="t" o:connecttype="custom" o:connectlocs="12700,0;0,82550;143510,106680;158750,24765;12700,0" o:connectangles="0,0,0,0,0"/>
                </v:shape>
                <v:shape id="Freeform 431" o:spid="_x0000_s1435" style="position:absolute;left:14427;top:38220;width:393;height:95;visibility:visible;mso-wrap-style:square;v-text-anchor:top" coordsize="6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BjMMA&#10;AADcAAAADwAAAGRycy9kb3ducmV2LnhtbERPu2rDMBTdC/0HcQtZSiLn0VLcyKGEhIRsdjuk28W6&#10;tYytK9dSHPfvqyGQ8XDe681oWzFQ72vHCuazBARx6XTNlYKvz/30DYQPyBpbx6TgjzxssseHNaba&#10;XTmnoQiViCHsU1RgQuhSKX1pyKKfuY44cj+utxgi7Cupe7zGcNvKRZK8Sos1xwaDHW0NlU1xsQpO&#10;v5TPn4fm5cDLizn73Ujfda7U5Gn8eAcRaAx38c191ApWi7g2nolH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BjMMAAADcAAAADwAAAAAAAAAAAAAAAACYAgAAZHJzL2Rv&#10;d25yZXYueG1sUEsFBgAAAAAEAAQA9QAAAIgDAAAAAA==&#10;" path="m58,15l,5,,,62,10r-4,5xe" fillcolor="black" stroked="f">
                  <v:path arrowok="t" o:connecttype="custom" o:connectlocs="36830,9525;0,3175;0,0;39370,6350;36830,9525" o:connectangles="0,0,0,0,0"/>
                </v:shape>
                <v:shape id="Freeform 432" o:spid="_x0000_s1436" style="position:absolute;left:14852;top:38011;width:216;height:514;visibility:visible;mso-wrap-style:square;v-text-anchor:top" coordsize="3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Rm78QA&#10;AADcAAAADwAAAGRycy9kb3ducmV2LnhtbESPQWvCQBSE74X+h+UVvBTdJJaqqauUgNBrtej1mX1m&#10;Q7Nvw+42xn/vFgo9DjPzDbPejrYTA/nQOlaQzzIQxLXTLTcKvg676RJEiMgaO8ek4EYBtpvHhzWW&#10;2l35k4Z9bESCcChRgYmxL6UMtSGLYeZ64uRdnLcYk/SN1B6vCW47WWTZq7TYclow2FNlqP7e/1gF&#10;4fycVwu3IHOam7y6dMe5HwqlJk/j+xuISGP8D/+1P7SCl2IFv2fSEZ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EZu/EAAAA3AAAAA8AAAAAAAAAAAAAAAAAmAIAAGRycy9k&#10;b3ducmV2LnhtbFBLBQYAAAAABAAEAPUAAACJAwAAAAA=&#10;" path="m15,4l34,,24,67r,9l29,81,,76r10,l10,72r5,-5l19,24,24,14,19,9r-4,l15,4xe" fillcolor="black" stroked="f">
                  <v:path arrowok="t" o:connecttype="custom" o:connectlocs="9525,2540;21590,0;15240,42545;15240,48260;18415,51435;0,48260;6350,48260;6350,45720;9525,42545;12065,15240;15240,8890;12065,5715;9525,5715;9525,2540" o:connectangles="0,0,0,0,0,0,0,0,0,0,0,0,0,0"/>
                </v:shape>
                <v:shape id="Freeform 433" o:spid="_x0000_s1437" style="position:absolute;left:15220;top:38068;width:331;height:520;visibility:visible;mso-wrap-style:square;v-text-anchor:top" coordsize="5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0gdMEA&#10;AADcAAAADwAAAGRycy9kb3ducmV2LnhtbERPzUrDQBC+C32HZQq92U2tqMRuSyMI5iKY+gDT7DQb&#10;mp0Nu2ubvr1zEDx+fP+b3eQHdaGY+sAGVssCFHEbbM+dge/D+/0LqJSRLQ6BycCNEuy2s7sNljZc&#10;+YsuTe6UhHAq0YDLeSy1Tq0jj2kZRmLhTiF6zAJjp23Eq4T7QT8UxZP22LM0OBzpzVF7bn689OJz&#10;s65rt2rP7hiPdVdNn1VlzGI+7V9BZZryv/jP/WENPK5lvpyR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tIHTBAAAA3AAAAA8AAAAAAAAAAAAAAAAAmAIAAGRycy9kb3du&#10;cmV2LnhtbFBLBQYAAAAABAAEAPUAAACGAwAAAAA=&#10;" path="m9,l52,5r,5l14,82r-9,l43,15,19,10,9,10r,5l5,19,,19,9,xe" fillcolor="black" stroked="f">
                  <v:path arrowok="t" o:connecttype="custom" o:connectlocs="5715,0;33020,3175;33020,6350;8890,52070;3175,52070;27305,9525;12065,6350;5715,6350;5715,9525;3175,12065;0,12065;5715,0" o:connectangles="0,0,0,0,0,0,0,0,0,0,0,0"/>
                </v:shape>
                <v:shape id="Freeform 434" o:spid="_x0000_s1438" style="position:absolute;left:15551;top:38131;width:336;height:515;visibility:visible;mso-wrap-style:square;v-text-anchor:top" coordsize="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9C1MUA&#10;AADcAAAADwAAAGRycy9kb3ducmV2LnhtbESPT2vCQBTE70K/w/IKvekmthWJrlKsguClJgoeH9mX&#10;PzT7NmS3MX77riB4HGbmN8xyPZhG9NS52rKCeBKBIM6trrlUcMp24zkI55E1NpZJwY0crFcvoyUm&#10;2l75SH3qSxEg7BJUUHnfJlK6vCKDbmJb4uAVtjPog+xKqTu8Brhp5DSKZtJgzWGhwpY2FeW/6Z9R&#10;wH1/2GaXn+I7nfPn9iDPxf4UK/X2OnwtQHga/DP8aO+1go/3GO5nw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0LUxQAAANwAAAAPAAAAAAAAAAAAAAAAAJgCAABkcnMv&#10;ZG93bnJldi54bWxQSwUGAAAAAAQABAD1AAAAigMAAAAA&#10;" path="m53,9r-5,5l24,14,20,24r9,5l39,38r5,10l44,57,39,67r,5l34,77r-5,4l24,81r-14,l,77,,72,,67r5,l10,72r5,5l29,72,39,62,34,48,24,38,20,33,10,29,29,,53,9xe" fillcolor="black" stroked="f">
                  <v:path arrowok="t" o:connecttype="custom" o:connectlocs="33655,5715;30480,8890;15240,8890;12700,15240;18415,18415;24765,24130;27940,30480;27940,36195;24765,42545;24765,45720;21590,48895;18415,51435;15240,51435;6350,51435;0,48895;0,45720;0,42545;3175,42545;6350,45720;9525,48895;18415,45720;24765,39370;21590,30480;15240,24130;12700,20955;6350,18415;18415,0;33655,5715" o:connectangles="0,0,0,0,0,0,0,0,0,0,0,0,0,0,0,0,0,0,0,0,0,0,0,0,0,0,0,0"/>
                </v:shape>
                <v:shape id="Freeform 435" o:spid="_x0000_s1439" style="position:absolute;left:21215;top:30905;width:1581;height:1740;visibility:visible;mso-wrap-style:square;v-text-anchor:top" coordsize="24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wMYA&#10;AADcAAAADwAAAGRycy9kb3ducmV2LnhtbESP3WrCQBSE74W+w3IK3uluVURSVymhRUEK/rTQy0P2&#10;NAnJng3ZrYk+vVsQvBxm5htmue5tLc7U+tKxhpexAkGcOVNyruHr9DFagPAB2WDtmDRcyMN69TRY&#10;YmJcxwc6H0MuIoR9ghqKEJpESp8VZNGPXUMcvV/XWgxRtrk0LXYRbms5UWouLZYcFwpsKC0oq45/&#10;VsP37vMip/4wu+ad38zT/Xv1o5TWw+f+7RVEoD48wvf21miYTSfwfyYeAbm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2+wMYAAADcAAAADwAAAAAAAAAAAAAAAACYAgAAZHJz&#10;L2Rvd25yZXYueG1sUEsFBgAAAAAEAAQA9QAAAIsDAAAAAA==&#10;" path="m,192r105,82l249,82,143,,,192xe" stroked="f">
                  <v:path arrowok="t" o:connecttype="custom" o:connectlocs="0,121920;66675,173990;158115,52070;90805,0;0,121920" o:connectangles="0,0,0,0,0"/>
                </v:shape>
                <v:shape id="Freeform 436" o:spid="_x0000_s1440" style="position:absolute;left:21577;top:32092;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MOrMQA&#10;AADcAAAADwAAAGRycy9kb3ducmV2LnhtbESPT4vCMBTE74LfITzBm6auIlqNokLF3Zt/Dh4fzbMt&#10;Ni8lydbut98IC3scZuY3zHrbmVq05HxlWcFknIAgzq2uuFBwu2ajBQgfkDXWlknBD3nYbvq9Naba&#10;vvhM7SUUIkLYp6igDKFJpfR5SQb92DbE0XtYZzBE6QqpHb4i3NTyI0nm0mDFcaHEhg4l5c/Lt1Hw&#10;WM7a7n5zV3987j/l/Cs7yH2m1HDQ7VYgAnXhP/zXPmkFs+kU3m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zDqzEAAAA3AAAAA8AAAAAAAAAAAAAAAAAmAIAAGRycy9k&#10;b3ducmV2LnhtbFBLBQYAAAAABAAEAPUAAACJAwAAAAA=&#10;" path="m43,5l5,53,,53,38,r5,5xe" fillcolor="black" stroked="f">
                  <v:path arrowok="t" o:connecttype="custom" o:connectlocs="27305,3175;3175,33655;0,33655;24130,0;27305,3175" o:connectangles="0,0,0,0,0"/>
                </v:shape>
                <v:shape id="Freeform 437" o:spid="_x0000_s1441" style="position:absolute;left:21672;top:31730;width:483;height:426;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q89sYA&#10;AADcAAAADwAAAGRycy9kb3ducmV2LnhtbESPQWsCMRSE7wX/Q3hCbzWrtaJbo4hFlFKhXYVeH5vn&#10;7urmZZtE3f57Uyh4HGbmG2Y6b00tLuR8ZVlBv5eAIM6trrhQsN+tnsYgfEDWWFsmBb/kYT7rPEwx&#10;1fbKX3TJQiEihH2KCsoQmlRKn5dk0PdsQxy9g3UGQ5SukNrhNcJNLQdJMpIGK44LJTa0LCk/ZWej&#10;4CdMMn/kjfkcrb9fFh/bt3c33in12G0XryACteEe/m9vtILh8xD+zs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q89sYAAADcAAAADwAAAAAAAAAAAAAAAACYAgAAZHJz&#10;L2Rvd25yZXYueG1sUEsFBgAAAAAEAAQA9QAAAIsDAAAAAA==&#10;" path="m,24l4,,57,43r5,5l67,48r4,-5l76,43,57,67r,-10l52,53,19,24,9,19,4,14r,5l4,24,,24xe" fillcolor="black" stroked="f">
                  <v:path arrowok="t" o:connecttype="custom" o:connectlocs="0,15240;2540,0;36195,27305;39370,30480;42545,30480;45085,27305;48260,27305;36195,42545;36195,36195;33020,33655;12065,15240;5715,12065;2540,8890;2540,12065;2540,15240;0,15240" o:connectangles="0,0,0,0,0,0,0,0,0,0,0,0,0,0,0,0"/>
                </v:shape>
                <v:shape id="Freeform 438" o:spid="_x0000_s1442" style="position:absolute;left:21850;top:31330;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BlQMcA&#10;AADcAAAADwAAAGRycy9kb3ducmV2LnhtbESPQWvCQBSE7wX/w/KE3uqmrRWNrqIpgogXo6DHR/aZ&#10;pGbfhuw2xv56t1DocZiZb5jZojOVaKlxpWUFr4MIBHFmdcm5guNh/TIG4TyyxsoyKbiTg8W89zTD&#10;WNsb76lNfS4ChF2MCgrv61hKlxVk0A1sTRy8i20M+iCbXOoGbwFuKvkWRSNpsOSwUGBNSUHZNf02&#10;CvLdNvncjIf30yRZTX5Wbfp1XpdKPfe75RSEp87/h//aG61g+P4Bv2fCE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gZUDHAAAA3AAAAA8AAAAAAAAAAAAAAAAAmAIAAGRy&#10;cy9kb3ducmV2LnhtbFBLBQYAAAAABAAEAPUAAACMAwAAAAA=&#10;" path="m,34l29,,72,72r,5l29,15,15,34r-5,5l15,53r-5,l,34xe" fillcolor="black" stroked="f">
                  <v:path arrowok="t" o:connecttype="custom" o:connectlocs="0,21590;18415,0;45720,45720;45720,48895;18415,9525;9525,21590;6350,24765;9525,33655;6350,33655;0,21590" o:connectangles="0,0,0,0,0,0,0,0,0,0"/>
                </v:shape>
                <v:shape id="Freeform 439" o:spid="_x0000_s1443" style="position:absolute;left:22123;top:31026;width:425;height:552;visibility:visible;mso-wrap-style:square;v-text-anchor:top" coordsize="6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RINsMA&#10;AADcAAAADwAAAGRycy9kb3ducmV2LnhtbESPUWvCMBSF3wf+h3AF39Z0OkSqUbaxgQ+DYfUHXJpr&#10;U2xuShJr9dcbQdjj4ZzvHM5qM9hW9ORD41jBW5aDIK6cbrhWcNj/vC5AhIissXVMCq4UYLMevayw&#10;0O7CO+rLWItUwqFABSbGrpAyVIYshsx1xMk7Om8xJulrqT1eUrlt5TTP59Jiw2nBYEdfhqpTebYK&#10;3t35c/DmO/7etrq/7m5/5WwqlZqMh48liEhD/A8/6a1O3GwOjzPpCM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RINsMAAADcAAAADwAAAAAAAAAAAAAAAACYAgAAZHJzL2Rv&#10;d25yZXYueG1sUEsFBgAAAAAEAAQA9QAAAIgDAAAAAA==&#10;" path="m20,r4,15l10,34r5,10l24,34,39,29r19,5l67,44r,14l67,68r,9l63,82r-5,5l53,87r-5,l48,82r,-5l53,77r5,l63,72r,-14l58,44r-5,l44,39r-5,5l29,44,15,58,,24,20,xe" fillcolor="black" stroked="f">
                  <v:path arrowok="t" o:connecttype="custom" o:connectlocs="12700,0;15240,9525;6350,21590;9525,27940;15240,21590;24765,18415;36830,21590;42545,27940;42545,36830;42545,43180;42545,48895;40005,52070;36830,55245;33655,55245;30480,55245;30480,52070;30480,48895;33655,48895;36830,48895;40005,45720;40005,36830;36830,27940;33655,27940;27940,24765;24765,27940;18415,27940;9525,36830;0,15240;12700,0" o:connectangles="0,0,0,0,0,0,0,0,0,0,0,0,0,0,0,0,0,0,0,0,0,0,0,0,0,0,0,0,0"/>
                </v:shape>
                <v:shape id="Freeform 440" o:spid="_x0000_s1444" style="position:absolute;left:17468;top:23926;width:1582;height:1740;visibility:visible;mso-wrap-style:square;v-text-anchor:top" coordsize="249,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odWMUA&#10;AADcAAAADwAAAGRycy9kb3ducmV2LnhtbESPQWsCMRSE74L/ITzBmyZVsWVrFBFFQQS1LfT42Lzu&#10;Lm5elk10V399UxB6HGbmG2a2aG0pblT7wrGGl6ECQZw6U3Cm4fNjM3gD4QOywdIxabiTh8W825lh&#10;YlzDJ7qdQyYihH2CGvIQqkRKn+Zk0Q9dRRy9H1dbDFHWmTQ1NhFuSzlSaiotFhwXcqxolVN6OV+t&#10;hq/94S7H/jR5ZI3fTlfH9eVbKa37vXb5DiJQG/7Dz/bOaJiMX+HvTDw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h1YxQAAANwAAAAPAAAAAAAAAAAAAAAAAJgCAABkcnMv&#10;ZG93bnJldi54bWxQSwUGAAAAAAQABAD1AAAAigMAAAAA&#10;" path="m,187r101,87l249,82,149,,,187xe" stroked="f">
                  <v:path arrowok="t" o:connecttype="custom" o:connectlocs="0,118745;64135,173990;158115,52070;94615,0;0,118745" o:connectangles="0,0,0,0,0"/>
                </v:shape>
                <v:shape id="Freeform 441" o:spid="_x0000_s1445" style="position:absolute;left:17837;top:25114;width:273;height:336;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c3cEA&#10;AADcAAAADwAAAGRycy9kb3ducmV2LnhtbERPTYvCMBC9C/sfwgh701RXZLcaZRW6qDerB49DM7bF&#10;ZlKSWLv/3hwEj4/3vVz3phEdOV9bVjAZJyCIC6trLhWcT9noG4QPyBoby6TgnzysVx+DJabaPvhI&#10;XR5KEUPYp6igCqFNpfRFRQb92LbEkbtaZzBE6EqpHT5iuGnkNEnm0mDNsaHClrYVFbf8bhRcf2Zd&#10;fzm7k/+7bfZyfsi2cpMp9TnsfxcgAvXhLX65d1rB7CuujWfi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XnN3BAAAA3AAAAA8AAAAAAAAAAAAAAAAAmAIAAGRycy9kb3du&#10;cmV2LnhtbFBLBQYAAAAABAAEAPUAAACGAwAAAAA=&#10;" path="m43,5l5,53,,48,38,r5,5xe" fillcolor="black" stroked="f">
                  <v:path arrowok="t" o:connecttype="custom" o:connectlocs="27305,3175;3175,33655;0,30480;24130,0;27305,3175" o:connectangles="0,0,0,0,0"/>
                </v:shape>
                <v:shape id="Freeform 442" o:spid="_x0000_s1446" style="position:absolute;left:17926;top:24752;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NNKsUA&#10;AADcAAAADwAAAGRycy9kb3ducmV2LnhtbESPQWvCQBSE70L/w/IKvemmaZUa3YRSKFRESlMPHh/Z&#10;1yQk+zbsbjX+e1cQPA4z8w2zLkbTiyM531pW8DxLQBBXVrdcK9j/fk7fQPiArLG3TArO5KHIHyZr&#10;zLQ98Q8dy1CLCGGfoYImhCGT0lcNGfQzOxBH7886gyFKV0vt8BThppdpkiykwZbjQoMDfTRUdeW/&#10;UfBdJrwZFvvdee4Oh7TDrd74rVJPj+P7CkSgMdzDt/aXVvD6soTrmXg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00qxQAAANwAAAAPAAAAAAAAAAAAAAAAAJgCAABkcnMv&#10;ZG93bnJldi54bWxQSwUGAAAAAAQABAD1AAAAigMAAAAA&#10;" path="m,24l5,,58,43r4,5l67,48r5,-5l77,43,58,67r-5,l58,57,53,48,19,24,10,14r-5,l,24xe" fillcolor="black" stroked="f">
                  <v:path arrowok="t" o:connecttype="custom" o:connectlocs="0,15240;3175,0;36830,27305;39370,30480;42545,30480;45720,27305;48895,27305;36830,42545;33655,42545;36830,36195;33655,30480;12065,15240;6350,8890;3175,8890;0,15240" o:connectangles="0,0,0,0,0,0,0,0,0,0,0,0,0,0,0"/>
                </v:shape>
                <v:shape id="Freeform 443" o:spid="_x0000_s1447" style="position:absolute;left:18110;top:24352;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G1pcMA&#10;AADcAAAADwAAAGRycy9kb3ducmV2LnhtbERPTWvCQBC9F/wPywi91Y0SxKSuUiOClF6Mgj0O2WmS&#10;NjsbsmuM/vruQfD4eN/L9WAa0VPnassKppMIBHFhdc2lgtNx97YA4TyyxsYyKbiRg/Vq9LLEVNsr&#10;H6jPfSlCCLsUFVTet6mUrqjIoJvYljhwP7Yz6APsSqk7vIZw08hZFM2lwZpDQ4UtZRUVf/nFKCi/&#10;PrPtfhHfzkm2Se6bPv/93tVKvY6Hj3cQngb/FD/ce60gjsP8cCYcAb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G1pcMAAADcAAAADwAAAAAAAAAAAAAAAACYAgAAZHJzL2Rv&#10;d25yZXYueG1sUEsFBgAAAAAEAAQA9QAAAIgDAAAAAA==&#10;" path="m,34l29,,72,72r,5l29,15,14,29,10,39r4,14l10,53,,34xe" fillcolor="black" stroked="f">
                  <v:path arrowok="t" o:connecttype="custom" o:connectlocs="0,21590;18415,0;45720,45720;45720,48895;18415,9525;8890,18415;6350,24765;8890,33655;6350,33655;0,21590" o:connectangles="0,0,0,0,0,0,0,0,0,0"/>
                </v:shape>
                <v:shape id="Freeform 444" o:spid="_x0000_s1448" style="position:absolute;left:18415;top:24047;width:393;height:552;visibility:visible;mso-wrap-style:square;v-text-anchor:top" coordsize="6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B8cA&#10;AADcAAAADwAAAGRycy9kb3ducmV2LnhtbESPT2vCQBTE74V+h+UVvJS6iUjRNKuUQkEQUdMeenxk&#10;X/On2bchuzHRT+8KBY/DzPyGSdejacSJOldZVhBPIxDEudUVFwq+vz5fFiCcR9bYWCYFZ3KwXj0+&#10;pJhoO/CRTpkvRICwS1BB6X2bSOnykgy6qW2Jg/drO4M+yK6QusMhwE0jZ1H0Kg1WHBZKbOmjpPwv&#10;642C3fizXx657uP+spnVz4fdcth6pSZP4/sbCE+jv4f/2xutYD6P4XYmHAG5u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g5QfHAAAA3AAAAA8AAAAAAAAAAAAAAAAAmAIAAGRy&#10;cy9kb3ducmV2LnhtbFBLBQYAAAAABAAEAPUAAACMAwAAAAA=&#10;" path="m14,r5,15l5,34r4,9l33,29r10,5l53,34r9,9l62,58r,9l57,82r-4,5l48,87r-5,l43,82r,-5l48,77r5,l57,72r5,-5l62,58,53,48,38,43r-14,l19,53r-5,5l,24,14,xe" fillcolor="black" stroked="f">
                  <v:path arrowok="t" o:connecttype="custom" o:connectlocs="8890,0;12065,9525;3175,21590;5715,27305;20955,18415;27305,21590;33655,21590;39370,27305;39370,36830;39370,42545;36195,52070;33655,55245;30480,55245;27305,55245;27305,52070;27305,48895;30480,48895;33655,48895;36195,45720;39370,42545;39370,36830;33655,30480;24130,27305;15240,27305;12065,33655;8890,36830;0,15240;8890,0" o:connectangles="0,0,0,0,0,0,0,0,0,0,0,0,0,0,0,0,0,0,0,0,0,0,0,0,0,0,0,0"/>
                </v:shape>
                <v:shape id="Freeform 445" o:spid="_x0000_s1449" style="position:absolute;left:24498;top:25908;width:1676;height:1612;visibility:visible;mso-wrap-style:square;v-text-anchor:top" coordsize="26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TZsQA&#10;AADcAAAADwAAAGRycy9kb3ducmV2LnhtbESPQWvCQBSE70L/w/IK3nRTFZHUVYpQ8OAlUaHHR/aZ&#10;BHffxuw2if76bkHwOMzMN8x6O1gjOmp97VjBxzQBQVw4XXOp4HT8nqxA+ICs0TgmBXfysN28jdaY&#10;atdzRl0eShEh7FNUUIXQpFL6oiKLfuoa4uhdXGsxRNmWUrfYR7g1cpYkS2mx5rhQYUO7iopr/msV&#10;XHaHbHXrbvroc5nN+4f5MdezUuP34esTRKAhvMLP9l4rWCxm8H8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Ek2bEAAAA3AAAAA8AAAAAAAAAAAAAAAAAmAIAAGRycy9k&#10;b3ducmV2LnhtbFBLBQYAAAAABAAEAPUAAACJAwAAAAA=&#10;" path="m82,l,106,182,254,264,154,82,xe" stroked="f">
                  <v:path arrowok="t" o:connecttype="custom" o:connectlocs="52070,0;0,67310;115570,161290;167640,97790;52070,0" o:connectangles="0,0,0,0,0"/>
                </v:shape>
                <v:shape id="Freeform 446" o:spid="_x0000_s1450" style="position:absolute;left:24682;top:26276;width:337;height:273;visibility:visible;mso-wrap-style:square;v-text-anchor:top" coordsize="5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s6KcQA&#10;AADcAAAADwAAAGRycy9kb3ducmV2LnhtbESP3YrCMBSE74V9h3AWvJE19YddqUZZVorSK+v6AIfm&#10;2Fabk9JErW9vBMHLYWa+YRarztTiSq2rLCsYDSMQxLnVFRcKDv/J1wyE88gaa8uk4E4OVsuP3gJj&#10;bW+c0XXvCxEg7GJUUHrfxFK6vCSDbmgb4uAdbWvQB9kWUrd4C3BTy3EUfUuDFYeFEhv6Kyk/7y9G&#10;QZrROten9DgeTU6DLkmLZPOzU6r/2f3OQXjq/Dv8am+1gul0As8z4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bOinEAAAA3AAAAA8AAAAAAAAAAAAAAAAAmAIAAGRycy9k&#10;b3ducmV2LnhtbFBLBQYAAAAABAAEAPUAAACJAwAAAAA=&#10;" path="m48,43l,4,5,,53,38r-5,5xe" fillcolor="black" stroked="f">
                  <v:path arrowok="t" o:connecttype="custom" o:connectlocs="30480,27305;0,2540;3175,0;33655,24130;30480,27305" o:connectangles="0,0,0,0,0"/>
                </v:shape>
                <v:shape id="Freeform 447" o:spid="_x0000_s1451" style="position:absolute;left:24955;top:26365;width:425;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Bn38QA&#10;AADcAAAADwAAAGRycy9kb3ducmV2LnhtbESPT2vCQBTE74V+h+UVeqsbS2g1ZpUSK3g1rfdn9jV/&#10;mn0bsmsS++ldQehxmJnfMOlmMq0YqHe1ZQXzWQSCuLC65lLB99fuZQHCeWSNrWVScCEHm/XjQ4qJ&#10;tiMfaMh9KQKEXYIKKu+7REpXVGTQzWxHHLwf2xv0Qfal1D2OAW5a+RpFb9JgzWGhwo6yiorf/GwC&#10;5W9bZKe2Xn6+D2Mzn45Zs9jnSj0/TR8rEJ4m/x++t/daQRzHcDs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wZ9/EAAAA3AAAAA8AAAAAAAAAAAAAAAAAmAIAAGRycy9k&#10;b3ducmV2LnhtbFBLBQYAAAAABAAEAPUAAACJAwAAAAA=&#10;" path="m43,l62,5r5,5l24,62r-5,5l19,72r5,5l,58r5,4l10,62r4,-9l43,19r5,-9l48,5r-5,l43,xe" fillcolor="black" stroked="f">
                  <v:path arrowok="t" o:connecttype="custom" o:connectlocs="27305,0;39370,3175;42545,6350;15240,39370;12065,42545;12065,45720;15240,48895;0,36830;3175,39370;6350,39370;8890,33655;27305,12065;30480,6350;30480,3175;27305,3175;27305,0" o:connectangles="0,0,0,0,0,0,0,0,0,0,0,0,0,0,0,0"/>
                </v:shape>
                <v:shape id="Freeform 448" o:spid="_x0000_s1452" style="position:absolute;left:25260;top:26581;width:489;height:457;visibility:visible;mso-wrap-style:square;v-text-anchor:top" coordsize="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kZsUA&#10;AADcAAAADwAAAGRycy9kb3ducmV2LnhtbESPQWvCQBSE74L/YXmCF9GNJi0ldRURKp4EY4v09sg+&#10;k9Ds25DdJvHfu4WCx2FmvmHW28HUoqPWVZYVLBcRCOLc6ooLBZ+Xj/kbCOeRNdaWScGdHGw349Ea&#10;U217PlOX+UIECLsUFZTeN6mULi/JoFvYhjh4N9sa9EG2hdQt9gFuarmKoldpsOKwUGJD+5Lyn+zX&#10;KIiLb7zM7nF97frkKz7sZ7csOik1nQy7dxCeBv8M/7ePWkGSvMDfmXAE5O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2RmxQAAANwAAAAPAAAAAAAAAAAAAAAAAJgCAABkcnMv&#10;ZG93bnJldi54bWxQSwUGAAAAAAQABAD1AAAAigMAAAAA&#10;" path="m43,l77,24r,4l5,72,,67,62,28,48,14,38,9r-9,l43,xe" fillcolor="black" stroked="f">
                  <v:path arrowok="t" o:connecttype="custom" o:connectlocs="27305,0;48895,15240;48895,17780;3175,45720;0,42545;39370,17780;30480,8890;24130,5715;18415,5715;27305,0" o:connectangles="0,0,0,0,0,0,0,0,0,0"/>
                </v:shape>
                <v:shape id="Freeform 449" o:spid="_x0000_s1453" style="position:absolute;left:25501;top:26854;width:521;height:425;visibility:visible;mso-wrap-style:square;v-text-anchor:top" coordsize="8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DAMIA&#10;AADcAAAADwAAAGRycy9kb3ducmV2LnhtbESPQYvCMBSE7wv+h/AEb2vqKlWqUXRB8CKyVe/P5tkW&#10;m5eSRO3++40g7HGYmW+YxaozjXiQ87VlBaNhAoK4sLrmUsHpuP2cgfABWWNjmRT8kofVsvexwEzb&#10;J//QIw+liBD2GSqoQmgzKX1RkUE/tC1x9K7WGQxRulJqh88IN438SpJUGqw5LlTY0ndFxS2/GwWX&#10;oA9j588bOlxSaXfpvpyu90oN+t16DiJQF/7D7/ZOK5hMUnid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sMAwgAAANwAAAAPAAAAAAAAAAAAAAAAAJgCAABkcnMvZG93&#10;bnJldi54bWxQSwUGAAAAAAQABAD1AAAAhwMAAAAA&#10;" path="m82,19l72,24,53,9,43,14r5,15l53,38r,10l48,57,39,67r-10,l19,67,5,62r,-5l,53,,48r5,l10,48r,5l15,62r14,5l39,57,43,43,39,29,29,14,63,,82,19xe" fillcolor="black" stroked="f">
                  <v:path arrowok="t" o:connecttype="custom" o:connectlocs="52070,12065;45720,15240;33655,5715;27305,8890;30480,18415;33655,24130;33655,30480;30480,36195;24765,42545;18415,42545;12065,42545;3175,39370;3175,36195;0,33655;0,30480;3175,30480;6350,30480;6350,33655;9525,39370;18415,42545;24765,36195;27305,27305;24765,18415;18415,8890;40005,0;52070,12065" o:connectangles="0,0,0,0,0,0,0,0,0,0,0,0,0,0,0,0,0,0,0,0,0,0,0,0,0,0"/>
                </v:shape>
                <v:shape id="Freeform 450" o:spid="_x0000_s1454" style="position:absolute;left:27940;top:35445;width:1485;height:1772;visibility:visible;mso-wrap-style:square;v-text-anchor:top" coordsize="23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4Nx8YA&#10;AADcAAAADwAAAGRycy9kb3ducmV2LnhtbESPT2vCQBTE74V+h+UVeim6aZBGo6vYgGBP4j+8PrLP&#10;JDT7Ns1uk/jtu0LB4zAzv2EWq8HUoqPWVZYVvI8jEMS51RUXCk7HzWgKwnlkjbVlUnAjB6vl89MC&#10;U2173lN38IUIEHYpKii9b1IpXV6SQTe2DXHwrrY16INsC6lb7APc1DKOog9psOKwUGJDWUn59+HX&#10;KEje3CU+fa5NssPz8Xb+aXw2+1Lq9WVYz0F4Gvwj/N/eagWTSQL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n4Nx8YAAADcAAAADwAAAAAAAAAAAAAAAACYAgAAZHJz&#10;L2Rvd25yZXYueG1sUEsFBgAAAAAEAAQA9QAAAIsDAAAAAA==&#10;" path="m115,l,68,124,279,234,212,115,xe" stroked="f">
                  <v:path arrowok="t" o:connecttype="custom" o:connectlocs="73025,0;0,43180;78740,177165;148590,134620;73025,0" o:connectangles="0,0,0,0,0"/>
                </v:shape>
                <v:shape id="Freeform 451" o:spid="_x0000_s1455" style="position:absolute;left:28213;top:35693;width:241;height:362;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tvcAA&#10;AADcAAAADwAAAGRycy9kb3ducmV2LnhtbERPTWvCQBC9C/0Pywi96SZBSoiuIkLAY7XtwduYHZNg&#10;djbNjjH9991DocfH+97sJtepkYbQejaQLhNQxJW3LdcGPj/KRQ4qCLLFzjMZ+KEAu+3LbIOF9U8+&#10;0XiWWsUQDgUaaET6QutQNeQwLH1PHLmbHxxKhEOt7YDPGO46nSXJm3bYcmxosKdDQ9X9/HAG8sNV&#10;f5U+80KJfO/TS366vgdjXufTfg1KaJJ/8Z/7aA2sVnFtPBOPgN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DtvcAAAADcAAAADwAAAAAAAAAAAAAAAACYAgAAZHJzL2Rvd25y&#10;ZXYueG1sUEsFBgAAAAAEAAQA9QAAAIUDAAAAAA==&#10;" path="m33,57l,,5,,38,53r-5,4xe" fillcolor="black" stroked="f">
                  <v:path arrowok="t" o:connecttype="custom" o:connectlocs="20955,36195;0,0;3175,0;24130,33655;20955,36195" o:connectangles="0,0,0,0,0"/>
                </v:shape>
                <v:shape id="Freeform 452" o:spid="_x0000_s1456" style="position:absolute;left:28333;top:35966;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U+V8UA&#10;AADcAAAADwAAAGRycy9kb3ducmV2LnhtbESPQWvCQBSE7wX/w/IEb3WjWKnRVaRQaJBSGnPI8ZF9&#10;JsHs27C71eTfu4VCj8PMfMPsDoPpxI2cby0rWMwTEMSV1S3XCorz+/MrCB+QNXaWScFIHg77ydMO&#10;U23v/E23PNQiQtinqKAJoU+l9FVDBv3c9sTRu1hnMETpaqkd3iPcdHKZJGtpsOW40GBPbw1V1/zH&#10;KPjKE876dfE5vriyXF7xpDN/Umo2HY5bEIGG8B/+a39oBavVBn7PxCMg9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pT5XxQAAANwAAAAPAAAAAAAAAAAAAAAAAJgCAABkcnMv&#10;ZG93bnJldi54bWxQSwUGAAAAAAQABAD1AAAAigMAAAAA&#10;" path="m57,l77,14,19,48r-5,5l14,58r,9l,38r5,5l9,43r5,l53,19r9,-5l62,10r,-5l57,5,57,xe" fillcolor="black" stroked="f">
                  <v:path arrowok="t" o:connecttype="custom" o:connectlocs="36195,0;48895,8890;12065,30480;8890,33655;8890,36830;8890,42545;0,24130;3175,27305;5715,27305;8890,27305;33655,12065;39370,8890;39370,6350;39370,3175;36195,3175;36195,0" o:connectangles="0,0,0,0,0,0,0,0,0,0,0,0,0,0,0,0"/>
                </v:shape>
                <v:shape id="Freeform 453" o:spid="_x0000_s1457" style="position:absolute;left:28517;top:36271;width:546;height:368;visibility:visible;mso-wrap-style:square;v-text-anchor:top" coordsize="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la8QA&#10;AADcAAAADwAAAGRycy9kb3ducmV2LnhtbERPz2vCMBS+D/wfwhO8jJlO5qzVKHNQ1oMMdDvs+Gie&#10;bbF5KUmqdX+9OQx2/Ph+r7eDacWFnG8sK3ieJiCIS6sbrhR8f+VPKQgfkDW2lknBjTxsN6OHNWba&#10;XvlAl2OoRAxhn6GCOoQuk9KXNRn0U9sRR+5kncEQoaukdniN4aaVsyR5lQYbjg01dvReU3k+9kZB&#10;svz8mP3k+91vfivShese+7TolZqMh7cViEBD+Bf/uQut4GUe58cz8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JWvEAAAA3AAAAA8AAAAAAAAAAAAAAAAAmAIAAGRycy9k&#10;b3ducmV2LnhtbFBLBQYAAAAABAAEAPUAAACJAwAAAAA=&#10;" path="m67,l86,38,4,58,,53,76,34,62,14,57,10,48,5,67,xe" fillcolor="black" stroked="f">
                  <v:path arrowok="t" o:connecttype="custom" o:connectlocs="42545,0;54610,24130;2540,36830;0,33655;48260,21590;39370,8890;36195,6350;30480,3175;42545,0" o:connectangles="0,0,0,0,0,0,0,0,0"/>
                </v:shape>
                <v:shape id="Freeform 454" o:spid="_x0000_s1458" style="position:absolute;left:28695;top:36664;width:553;height:337;visibility:visible;mso-wrap-style:square;v-text-anchor:top" coordsize="8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AAcYA&#10;AADcAAAADwAAAGRycy9kb3ducmV2LnhtbESPQWvCQBSE7wX/w/IEL0U3ahIkuooUBA89tNaLt0f2&#10;mUSzb8PuNqb99d1CocdhZr5hNrvBtKIn5xvLCuazBARxaXXDlYLzx2G6AuEDssbWMin4Ig+77ehp&#10;g4W2D36n/hQqESHsC1RQh9AVUvqyJoN+Zjvi6F2tMxiidJXUDh8Rblq5SJJcGmw4LtTY0UtN5f30&#10;aRQkz32ap9klW3b50l1v7vvy9npTajIe9msQgYbwH/5rH7WCNJvD75l4BO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UAAcYAAADcAAAADwAAAAAAAAAAAAAAAACYAgAAZHJz&#10;L2Rvd25yZXYueG1sUEsFBgAAAAAEAAQA9QAAAIsDAAAAAA==&#10;" path="m87,24r-10,l67,5,53,5r5,29l53,44,43,53r-9,l24,53,15,48,5,39,,29,5,24r5,l10,29r,5l10,44r10,4l24,48r10,l39,44,43,34,48,20,43,15,39,5,72,,87,24xe" fillcolor="black" stroked="f">
                  <v:path arrowok="t" o:connecttype="custom" o:connectlocs="55245,15240;48895,15240;42545,3175;33655,3175;36830,21590;33655,27940;27305,33655;21590,33655;15240,33655;9525,30480;3175,24765;0,18415;3175,15240;6350,15240;6350,18415;6350,21590;6350,27940;12700,30480;15240,30480;21590,30480;24765,27940;27305,21590;30480,12700;27305,9525;24765,3175;45720,0;55245,15240" o:connectangles="0,0,0,0,0,0,0,0,0,0,0,0,0,0,0,0,0,0,0,0,0,0,0,0,0,0,0"/>
                </v:shape>
                <v:shape id="Freeform 455" o:spid="_x0000_s1459" style="position:absolute;left:15278;top:30359;width:1708;height:1492;visibility:visible;mso-wrap-style:square;v-text-anchor:top" coordsize="26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6CkMUA&#10;AADcAAAADwAAAGRycy9kb3ducmV2LnhtbESP0WoCMRRE3wX/IVzBN80qtpTVKGpb6EOhGP2A6+a6&#10;u7q5WZKoW7++KRT6OMzMGWax6mwjbuRD7VjBZJyBIC6cqblUcNi/j15AhIhssHFMCr4pwGrZ7y0w&#10;N+7OO7rpWIoE4ZCjgirGNpcyFBVZDGPXEifv5LzFmKQvpfF4T3DbyGmWPUuLNaeFClvaVlRc9NUq&#10;eNPnx+R61McvyTqs/eZ1V38+lBoOuvUcRKQu/of/2h9GwexpCr9n0hG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oKQxQAAANwAAAAPAAAAAAAAAAAAAAAAAJgCAABkcnMv&#10;ZG93bnJldi54bWxQSwUGAAAAAAQABAD1AAAAigMAAAAA&#10;" path="m,115l63,235,269,115,206,,,115xe" stroked="f">
                  <v:path arrowok="t" o:connecttype="custom" o:connectlocs="0,73025;40005,149225;170815,73025;130810,0;0,73025" o:connectangles="0,0,0,0,0"/>
                </v:shape>
                <v:shape id="Freeform 456" o:spid="_x0000_s1460" style="position:absolute;left:15494;top:31330;width:361;height:216;visibility:visible;mso-wrap-style:square;v-text-anchor:top" coordsize="5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0UcMUA&#10;AADcAAAADwAAAGRycy9kb3ducmV2LnhtbESP3WrCQBSE7wu+w3IE7+rGXzS6ihQKpS2IUcTLQ/aY&#10;RLNnQ3YT49t3C4VeDjPzDbPedqYULdWusKxgNIxAEKdWF5wpOB3fXxcgnEfWWFomBU9ysN30XtYY&#10;a/vgA7WJz0SAsItRQe59FUvp0pwMuqGtiIN3tbVBH2SdSV3jI8BNKcdRNJcGCw4LOVb0llN6Txqj&#10;wH6ed41ubrNvvW9Ne1m6i/9aKDXod7sVCE+d/w//tT+0gulsAr9nw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RRwxQAAANwAAAAPAAAAAAAAAAAAAAAAAJgCAABkcnMv&#10;ZG93bnJldi54bWxQSwUGAAAAAAQABAD1AAAAigMAAAAA&#10;" path="m57,5l5,34,,34,53,r4,5xe" fillcolor="black" stroked="f">
                  <v:path arrowok="t" o:connecttype="custom" o:connectlocs="36195,3175;3175,21590;0,21590;33655,0;36195,3175" o:connectangles="0,0,0,0,0"/>
                </v:shape>
                <v:shape id="Freeform 457" o:spid="_x0000_s1461" style="position:absolute;left:15798;top:30968;width:362;height:489;visibility:visible;mso-wrap-style:square;v-text-anchor:top" coordsize="5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zTIcUA&#10;AADcAAAADwAAAGRycy9kb3ducmV2LnhtbESP0WrCQBRE34X+w3ILfdNNjUqNriKlRd/E6AdcsrdJ&#10;bPZuzG5jmq93BcHHYWbOMMt1ZyrRUuNKywreRxEI4szqknMFp+P38AOE88gaK8uk4J8crFcvgyUm&#10;2l75QG3qcxEg7BJUUHhfJ1K6rCCDbmRr4uD92MagD7LJpW7wGuCmkuMomkmDJYeFAmv6LCj7Tf+M&#10;gnKb7o+br1Pc9nnbn+eXeN4fYqXeXrvNAoSnzj/Dj/ZOK5hMJ3A/E4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NMhxQAAANwAAAAPAAAAAAAAAAAAAAAAAJgCAABkcnMv&#10;ZG93bnJldi54bWxQSwUGAAAAAAQABAD1AAAAigMAAAAA&#10;" path="m,14l9,r5,l43,57r5,5l52,67r5,-5l33,77r5,-5l38,67,33,62,14,24,9,14r-4,l,19,,14xe" fillcolor="black" stroked="f">
                  <v:path arrowok="t" o:connecttype="custom" o:connectlocs="0,8890;5715,0;8890,0;27305,36195;30480,39370;33020,42545;36195,39370;20955,48895;24130,45720;24130,42545;20955,39370;8890,15240;5715,8890;3175,8890;0,12065;0,8890" o:connectangles="0,0,0,0,0,0,0,0,0,0,0,0,0,0,0,0"/>
                </v:shape>
                <v:shape id="Freeform 458" o:spid="_x0000_s1462" style="position:absolute;left:16071;top:30721;width:337;height:552;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7tFMQA&#10;AADcAAAADwAAAGRycy9kb3ducmV2LnhtbESPT4vCMBTE7wt+h/AEb2vq/6UaRUTByx5Wl3WPj+bZ&#10;FJuX0sTafnuzsOBxmJnfMKtNa0vRUO0LxwpGwwQEceZ0wbmC7/Ph/QOED8gaS8ekoCMPm3XvbYWp&#10;dg/+ouYUchEh7FNUYEKoUil9ZsiiH7qKOHpXV1sMUda51DU+ItyWcpwkc2mx4LhgsKKdoex2ulsF&#10;VTdJmrE1xcV2nwv+/dmV+2mn1KDfbpcgArXhFf5vH7WC6WwGf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e7RTEAAAA3AAAAA8AAAAAAAAAAAAAAAAAmAIAAGRycy9k&#10;b3ducmV2LnhtbFBLBQYAAAAABAAEAPUAAACJAwAAAAA=&#10;" path="m,20l38,,53,82r-5,5l33,10,14,24,9,29,5,39,,20xe" fillcolor="black" stroked="f">
                  <v:path arrowok="t" o:connecttype="custom" o:connectlocs="0,12700;24130,0;33655,52070;30480,55245;20955,6350;8890,15240;5715,18415;3175,24765;0,12700" o:connectangles="0,0,0,0,0,0,0,0,0"/>
                </v:shape>
                <v:shape id="Freeform 459" o:spid="_x0000_s1463" style="position:absolute;left:16465;top:30543;width:305;height:578;visibility:visible;mso-wrap-style:square;v-text-anchor:top" coordsize="4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riD8MA&#10;AADcAAAADwAAAGRycy9kb3ducmV2LnhtbESPQWvCQBSE7wX/w/IEL6IbrQZJXUUFwavRFo+v2WcS&#10;zL4N2TVJ/71bKPQ4zMw3zHrbm0q01LjSsoLZNAJBnFldcq7gejlOViCcR9ZYWSYFP+Rguxm8rTHR&#10;tuMztanPRYCwS1BB4X2dSOmyggy6qa2Jg3e3jUEfZJNL3WAX4KaS8yiKpcGSw0KBNR0Kyh7p0yj4&#10;fK/3c2q/WnPqxvtb/J1ifiuVGg373QcIT73/D/+1T1rBYhnD75lwBO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4riD8MAAADcAAAADwAAAAAAAAAAAAAAAACYAgAAZHJzL2Rv&#10;d25yZXYueG1sUEsFBgAAAAAEAAQA9QAAAIgDAAAAAA==&#10;" path="m24,r,9l5,24r,9l34,33,48,43r,14l48,67r-5,9l34,86,24,91,19,86r,-5l24,81r5,l39,76r4,-9l43,52,34,43r-15,l,48,,14,24,xe" fillcolor="black" stroked="f">
                  <v:path arrowok="t" o:connecttype="custom" o:connectlocs="15240,0;15240,5715;3175,15240;3175,20955;21590,20955;30480,27305;30480,36195;30480,42545;27305,48260;21590,54610;15240,57785;12065,54610;12065,51435;15240,51435;18415,51435;24765,48260;27305,42545;27305,33020;21590,27305;12065,27305;0,30480;0,8890;15240,0" o:connectangles="0,0,0,0,0,0,0,0,0,0,0,0,0,0,0,0,0,0,0,0,0,0,0"/>
                </v:shape>
                <v:shape id="Freeform 460" o:spid="_x0000_s1464" style="position:absolute;left:24466;top:19018;width:1676;height:1644;visibility:visible;mso-wrap-style:square;v-text-anchor:top" coordsize="264,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R4sUA&#10;AADcAAAADwAAAGRycy9kb3ducmV2LnhtbESPQWvCQBSE7wX/w/KEXopuWqyW1E2QQqHHGkU8PrKv&#10;SWj2bdzdxOiv7wpCj8PMfMOs89G0YiDnG8sKnucJCOLS6oYrBfvd5+wNhA/IGlvLpOBCHvJs8rDG&#10;VNszb2koQiUihH2KCuoQulRKX9Zk0M9tRxy9H+sMhihdJbXDc4SbVr4kyVIabDgu1NjRR03lb9Eb&#10;BaXFo9+a9rB35nsoTqun66LvlXqcjpt3EIHG8B++t7+0gsXrCm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BHixQAAANwAAAAPAAAAAAAAAAAAAAAAAJgCAABkcnMv&#10;ZG93bnJldi54bWxQSwUGAAAAAAQABAD1AAAAigMAAAAA&#10;" path="m87,l,106,182,259,264,159,87,xe" stroked="f">
                  <v:path arrowok="t" o:connecttype="custom" o:connectlocs="55245,0;0,67310;115570,164465;167640,100965;55245,0" o:connectangles="0,0,0,0,0"/>
                </v:shape>
                <v:shape id="Freeform 461" o:spid="_x0000_s1465" style="position:absolute;left:24682;top:19386;width:305;height:27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HS+sIA&#10;AADcAAAADwAAAGRycy9kb3ducmV2LnhtbERPy4rCMBTdC/MP4Q7MTlMHnx2jiODgxoVWBHfX5k5b&#10;bG5Kk6mtX28WgsvDeS9WrSlFQ7UrLCsYDiIQxKnVBWcKTsm2PwPhPLLG0jIp6MjBavnRW2Cs7Z0P&#10;1Bx9JkIIuxgV5N5XsZQuzcmgG9iKOHB/tjboA6wzqWu8h3BTyu8omkiDBYeGHCva5JTejv9GwZnX&#10;89+hSZrNruv2l9tkah/JVamvz3b9A8JT69/il3unFYzGYW0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sdL6wgAAANwAAAAPAAAAAAAAAAAAAAAAAJgCAABkcnMvZG93&#10;bnJldi54bWxQSwUGAAAAAAQABAD1AAAAhwMAAAAA&#10;" path="m48,43l,5,,,48,43xe" fillcolor="black" stroked="f">
                  <v:path arrowok="t" o:connecttype="custom" o:connectlocs="30480,27305;0,3175;0,0;30480,27305" o:connectangles="0,0,0,0"/>
                </v:shape>
                <v:shape id="Freeform 462" o:spid="_x0000_s1466" style="position:absolute;left:24923;top:19507;width:426;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nMQA&#10;AADcAAAADwAAAGRycy9kb3ducmV2LnhtbESPzW7CMBCE75V4B2uReisOqC0QcBBKW4krob1v421+&#10;iNdR7CYpT4+RKnEczcw3mu1uNI3oqXOVZQXzWQSCOLe64kLB5+njaQXCeWSNjWVS8EcOdsnkYYux&#10;tgMfqc98IQKEXYwKSu/bWEqXl2TQzWxLHLwf2xn0QXaF1B0OAW4auYiiV2mw4rBQYktpSfk5+zWB&#10;cnnL0++mWr8v+6Gej19pvTpkSj1Ox/0GhKfR38P/7YNW8PyyhtuZcAR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oXpzEAAAA3AAAAA8AAAAAAAAAAAAAAAAAmAIAAGRycy9k&#10;b3ducmV2LnhtbFBLBQYAAAAABAAEAPUAAACJAwAAAAA=&#10;" path="m48,l67,5,24,58r,4l19,67r5,5l24,77,,58,5,53r5,5l15,58r4,-5l43,19,53,10r,-5l48,5,43,r5,xe" fillcolor="black" stroked="f">
                  <v:path arrowok="t" o:connecttype="custom" o:connectlocs="30480,0;42545,3175;15240,36830;15240,39370;12065,42545;15240,45720;15240,48895;0,36830;3175,33655;6350,36830;9525,36830;12065,33655;27305,12065;33655,6350;33655,3175;30480,3175;27305,0;30480,0" o:connectangles="0,0,0,0,0,0,0,0,0,0,0,0,0,0,0,0,0,0"/>
                </v:shape>
                <v:shape id="Freeform 463" o:spid="_x0000_s1467" style="position:absolute;left:25260;top:19691;width:457;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xcIA&#10;AADcAAAADwAAAGRycy9kb3ducmV2LnhtbERPTYvCMBC9C/sfwix403RFRKtR1oog4sUq7B6HZmy7&#10;20xKE2v115uD4PHxvherzlSipcaVlhV8DSMQxJnVJecKzqftYArCeWSNlWVScCcHq+VHb4Gxtjc+&#10;Upv6XIQQdjEqKLyvYyldVpBBN7Q1ceAutjHoA2xyqRu8hXBTyVEUTaTBkkNDgTUlBWX/6dUoyA/7&#10;ZLObju8/s2Q9e6zb9O93WyrV/+y+5yA8df4tfrl3WsF4EuaHM+EI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OnFwgAAANwAAAAPAAAAAAAAAAAAAAAAAJgCAABkcnMvZG93&#10;bnJldi54bWxQSwUGAAAAAAQABAD1AAAAhwMAAAAA&#10;" path="m43,l72,29r,4l5,77,,72,62,33,43,19,38,14r-14,l43,xe" fillcolor="black" stroked="f">
                  <v:path arrowok="t" o:connecttype="custom" o:connectlocs="27305,0;45720,18415;45720,20955;3175,48895;0,45720;39370,20955;27305,12065;24130,8890;15240,8890;27305,0" o:connectangles="0,0,0,0,0,0,0,0,0,0"/>
                </v:shape>
                <v:shape id="Freeform 464" o:spid="_x0000_s1468" style="position:absolute;left:25533;top:19996;width:394;height:457;visibility:visible;mso-wrap-style:square;v-text-anchor:top" coordsize="6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hsYA&#10;AADcAAAADwAAAGRycy9kb3ducmV2LnhtbESPQWvCQBSE74L/YXlCb7qxFa2pawihpUKFYhTx+Mi+&#10;JqHZtyG7jfHfdwsFj8PMfMNsksE0oqfO1ZYVzGcRCOLC6ppLBafj2/QZhPPIGhvLpOBGDpLteLTB&#10;WNsrH6jPfSkChF2MCirv21hKV1Rk0M1sSxy8L9sZ9EF2pdQdXgPcNPIxipbSYM1hocKWsoqK7/zH&#10;KLg8ZZ/71+h8Ww8p56v3w8el8CulHiZD+gLC0+Dv4f/2TitYLOfwdyYc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hsYAAADcAAAADwAAAAAAAAAAAAAAAACYAgAAZHJz&#10;L2Rvd25yZXYueG1sUEsFBgAAAAAEAAQA9QAAAIsDAAAAAA==&#10;" path="m14,19l29,5,48,,58,5r4,9l62,24,53,53,43,62r-9,5l19,72,5,67,,43,5,33,14,19xm19,29l14,43,5,53r5,14l14,67,24,62,43,43,53,33r5,-9l58,14r,-9l48,5,34,14,19,29xe" fillcolor="black" stroked="f">
                  <v:path arrowok="t" o:connecttype="custom" o:connectlocs="8890,12065;18415,3175;30480,0;36830,3175;39370,8890;39370,15240;33655,33655;27305,39370;21590,42545;12065,45720;3175,42545;0,27305;3175,20955;8890,12065;12065,18415;8890,27305;3175,33655;6350,42545;8890,42545;15240,39370;27305,27305;33655,20955;36830,15240;36830,8890;36830,3175;30480,3175;21590,8890;12065,18415" o:connectangles="0,0,0,0,0,0,0,0,0,0,0,0,0,0,0,0,0,0,0,0,0,0,0,0,0,0,0,0"/>
                  <o:lock v:ext="edit" verticies="t"/>
                </v:shape>
                <v:shape id="Freeform 465" o:spid="_x0000_s1469" style="position:absolute;left:28270;top:26149;width:1676;height:1619;visibility:visible;mso-wrap-style:square;v-text-anchor:top" coordsize="264,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FwcYA&#10;AADcAAAADwAAAGRycy9kb3ducmV2LnhtbESPQWvCQBSE7wX/w/IEL6IbRaSkriKKKAXB2CL09sg+&#10;k7TZt2F3jem/dwtCj8PMfMMsVp2pRUvOV5YVTMYJCOLc6ooLBZ8fu9ErCB+QNdaWScEveVgtey8L&#10;TLW9c0btORQiQtinqKAMoUml9HlJBv3YNsTRu1pnMETpCqkd3iPc1HKaJHNpsOK4UGJDm5Lyn/PN&#10;KMjoWGXtZfjursftfva9Pw2Lr5NSg363fgMRqAv/4Wf7oBXM5lP4OxOP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FwcYAAADcAAAADwAAAAAAAAAAAAAAAACYAgAAZHJz&#10;L2Rvd25yZXYueG1sUEsFBgAAAAAEAAQA9QAAAIsDAAAAAA==&#10;" path="m77,l,106,187,255,264,144,77,xe" stroked="f">
                  <v:path arrowok="t" o:connecttype="custom" o:connectlocs="48895,0;0,67310;118745,161925;167640,91440;48895,0" o:connectangles="0,0,0,0,0"/>
                </v:shape>
                <v:shape id="Freeform 466" o:spid="_x0000_s1470" style="position:absolute;left:28454;top:26549;width:336;height:241;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K9cMA&#10;AADcAAAADwAAAGRycy9kb3ducmV2LnhtbESPQWvCQBSE7wX/w/IKvdVNkyI2uooIBQ+CqIFcH9nX&#10;bDD7NuxuNf33rlDwOMzMN8xyPdpeXMmHzrGCj2kGgrhxuuNWQXX+fp+DCBFZY++YFPxRgPVq8rLE&#10;UrsbH+l6iq1IEA4lKjAxDqWUoTFkMUzdQJy8H+ctxiR9K7XHW4LbXuZZNpMWO04LBgfaGmoup1+r&#10;oPax+OrQcbU77Le1zk2dV6NSb6/jZgEi0hif4f/2Tiv4nBXwOJOO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JK9cMAAADcAAAADwAAAAAAAAAAAAAAAACYAgAAZHJzL2Rv&#10;d25yZXYueG1sUEsFBgAAAAAEAAQA9QAAAIgDAAAAAA==&#10;" path="m48,38l,5,5,,53,38r-5,xe" fillcolor="black" stroked="f">
                  <v:path arrowok="t" o:connecttype="custom" o:connectlocs="30480,24130;0,3175;3175,0;33655,24130;30480,24130" o:connectangles="0,0,0,0,0"/>
                </v:shape>
                <v:shape id="Freeform 467" o:spid="_x0000_s1471" style="position:absolute;left:28727;top:26606;width:394;height:489;visibility:visible;mso-wrap-style:square;v-text-anchor:top" coordsize="6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WQzMIA&#10;AADcAAAADwAAAGRycy9kb3ducmV2LnhtbERPy2rCQBTdF/oPwy10pxND0BozkVJacCfRtm4vmZsH&#10;zdxJM9MY/94RhJ7d4bw42XYynRhpcK1lBYt5BIK4tLrlWsHn8WP2AsJ5ZI2dZVJwIQfb/PEhw1Tb&#10;Mxc0HnwtQgm7FBU03veplK5syKCb2544aJUdDPpAh1rqAc+h3HQyjqKlNNhyWGiwp7eGyp/Dn1FQ&#10;/e6/FtSv31cBSRWvi1PxPSn1/DS9bkB4mvy/+Z7eaQXJMoHbmXAEZH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hZDMwgAAANwAAAAPAAAAAAAAAAAAAAAAAJgCAABkcnMvZG93&#10;bnJldi54bWxQSwUGAAAAAAQABAD1AAAAhwMAAAAA&#10;" path="m43,l62,5r,5l24,63r-5,5l19,72r5,5l,63,,58r10,5l15,63r4,-5l43,20,48,10r,-5l43,5,43,xe" fillcolor="black" stroked="f">
                  <v:path arrowok="t" o:connecttype="custom" o:connectlocs="27305,0;39370,3175;39370,6350;15240,40005;12065,43180;12065,45720;15240,48895;0,40005;0,36830;6350,40005;9525,40005;12065,36830;27305,12700;30480,6350;30480,3175;27305,3175;27305,0" o:connectangles="0,0,0,0,0,0,0,0,0,0,0,0,0,0,0,0,0"/>
                </v:shape>
                <v:shape id="Freeform 468" o:spid="_x0000_s1472" style="position:absolute;left:29063;top:26790;width:458;height:489;visibility:visible;mso-wrap-style:square;v-text-anchor:top" coordsize="7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KXcYA&#10;AADcAAAADwAAAGRycy9kb3ducmV2LnhtbESPQWvCQBSE70L/w/IKvenGoqLRVWqKIMWLsVCPj+wz&#10;iWbfhuwaY399tyB4HGbmG2ax6kwlWmpcaVnBcBCBIM6sLjlX8H3Y9KcgnEfWWFkmBXdysFq+9BYY&#10;a3vjPbWpz0WAsItRQeF9HUvpsoIMuoGtiYN3so1BH2STS93gLcBNJd+jaCINlhwWCqwpKSi7pFej&#10;IN99JZ/b6ej+M0vWs991m56Pm1Kpt9fuYw7CU+ef4Ud7qxWMJmP4Px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NKXcYAAADcAAAADwAAAAAAAAAAAAAAAACYAgAAZHJz&#10;L2Rvd25yZXYueG1sUEsFBgAAAAAEAAQA9QAAAIsDAAAAAA==&#10;" path="m38,l72,29,5,77,,72,57,29,43,15r-10,l24,15,38,xe" fillcolor="black" stroked="f">
                  <v:path arrowok="t" o:connecttype="custom" o:connectlocs="24130,0;45720,18415;3175,48895;0,45720;36195,18415;27305,9525;20955,9525;15240,9525;24130,0" o:connectangles="0,0,0,0,0,0,0,0,0"/>
                </v:shape>
                <v:shape id="Freeform 469" o:spid="_x0000_s1473" style="position:absolute;left:29337;top:27063;width:425;height:489;visibility:visible;mso-wrap-style:square;v-text-anchor:top" coordsize="6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7nBsMA&#10;AADcAAAADwAAAGRycy9kb3ducmV2LnhtbESPT2vCQBTE7wW/w/KEXopulDZIdBURCjkaK3p9Zp9J&#10;MPs2ZNf8+fZuodDjMDO/YTa7wdSio9ZVlhUs5hEI4tzqigsF55/v2QqE88gaa8ukYCQHu+3kbYOJ&#10;tj1n1J18IQKEXYIKSu+bREqXl2TQzW1DHLy7bQ36INtC6hb7ADe1XEZRLA1WHBZKbOhQUv44PU2g&#10;VKvldZFK29sveTzf+PIxZhel3qfDfg3C0+D/w3/tVCv4jGP4PROO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67nBsMAAADcAAAADwAAAAAAAAAAAAAAAACYAgAAZHJzL2Rv&#10;d25yZXYueG1sUEsFBgAAAAAEAAQA9QAAAIgDAAAAAA==&#10;" path="m14,24l29,5r9,l48,r5,5l57,5,67,24,53,53,38,72r-9,5l19,77,10,72,,48,5,39,14,24xm19,34l10,58r,10l19,72,29,68,38,58,48,44,57,24r,-9l57,10,48,5r-5,5l34,15,19,34xe" fillcolor="black" stroked="f">
                  <v:path arrowok="t" o:connecttype="custom" o:connectlocs="8890,15240;18415,3175;24130,3175;30480,0;33655,3175;36195,3175;42545,15240;33655,33655;24130,45720;18415,48895;12065,48895;6350,45720;0,30480;3175,24765;8890,15240;12065,21590;6350,36830;6350,43180;12065,45720;18415,43180;24130,36830;30480,27940;36195,15240;36195,9525;36195,6350;30480,3175;27305,6350;21590,9525;12065,21590" o:connectangles="0,0,0,0,0,0,0,0,0,0,0,0,0,0,0,0,0,0,0,0,0,0,0,0,0,0,0,0,0"/>
                  <o:lock v:ext="edit" verticies="t"/>
                </v:shape>
                <v:shape id="Freeform 470" o:spid="_x0000_s1474" style="position:absolute;left:29184;top:35140;width:1550;height:1772;visibility:visible;mso-wrap-style:square;v-text-anchor:top" coordsize="24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qoy8QA&#10;AADcAAAADwAAAGRycy9kb3ducmV2LnhtbESPwWrDMBBE74H8g9hAL6GWE0JSXCshBGp6aSFOP2Bt&#10;bW1TaWUs1Xb/vioUchxm5g2Tn2ZrxEiD7xwr2CQpCOLa6Y4bBR+3l8cnED4gazSOScEPeTgdl4sc&#10;M+0mvtJYhkZECPsMFbQh9JmUvm7Jok9cTxy9TzdYDFEOjdQDThFujdym6V5a7DgutNjTpaX6q/y2&#10;CrRHg7uqWHN16d7ke2WnrSmUeljN52cQgeZwD/+3X7WC3f4Af2fiEZD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qqMvEAAAA3AAAAA8AAAAAAAAAAAAAAAAAmAIAAGRycy9k&#10;b3ducmV2LnhtbFBLBQYAAAAABAAEAPUAAACJAwAAAAA=&#10;" path="m110,l,77,134,279,244,202,110,xe" stroked="f">
                  <v:path arrowok="t" o:connecttype="custom" o:connectlocs="69850,0;0,48895;85090,177165;154940,128270;69850,0" o:connectangles="0,0,0,0,0"/>
                </v:shape>
                <v:shape id="Freeform 471" o:spid="_x0000_s1475" style="position:absolute;left:29457;top:35420;width:241;height:330;visibility:visible;mso-wrap-style:square;v-text-anchor:top" coordsize="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2jQsIA&#10;AADcAAAADwAAAGRycy9kb3ducmV2LnhtbERPz2vCMBS+D/wfwhN2W9OJiHRGGYognlYtsuNr82yK&#10;zUttYu3+++Uw2PHj+73ajLYVA/W+cazgPUlBEFdON1wrKM77tyUIH5A1to5JwQ952KwnLyvMtHty&#10;TsMp1CKGsM9QgQmhy6T0lSGLPnEdceSurrcYIuxrqXt8xnDbylmaLqTFhmODwY62hqrb6WEVeM/3&#10;7yEvt8ev/LjPd5fiUD4KpV6n4+cHiEBj+Bf/uQ9awXwR18Yz8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aNCwgAAANwAAAAPAAAAAAAAAAAAAAAAAJgCAABkcnMvZG93&#10;bnJldi54bWxQSwUGAAAAAAQABAD1AAAAhwMAAAAA&#10;" path="m34,52l,,5,,38,52r-4,xe" fillcolor="black" stroked="f">
                  <v:path arrowok="t" o:connecttype="custom" o:connectlocs="21590,33020;0,0;3175,0;24130,33020;21590,33020" o:connectangles="0,0,0,0,0"/>
                </v:shape>
                <v:shape id="Freeform 472" o:spid="_x0000_s1476" style="position:absolute;left:29610;top:35661;width:489;height:426;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iN8UA&#10;AADcAAAADwAAAGRycy9kb3ducmV2LnhtbESPQWvCQBSE7wX/w/KE3uqmwQabugYRCkooxejB4yP7&#10;mgSzb8PuVpN/3y0Uehxm5htmXYymFzdyvrOs4HmRgCCure64UXA+vT+tQPiArLG3TAom8lBsZg9r&#10;zLW985FuVWhEhLDPUUEbwpBL6euWDPqFHYij92WdwRCla6R2eI9w08s0STJpsOO40OJAu5bqa/Vt&#10;FHxWCR+G7PwxvbjLJb1iqQ++VOpxPm7fQAQaw3/4r73XCpbZK/yeiUd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GI3xQAAANwAAAAPAAAAAAAAAAAAAAAAAJgCAABkcnMv&#10;ZG93bnJldi54bWxQSwUGAAAAAAQABAD1AAAAigMAAAAA&#10;" path="m58,l72,10r5,4l19,53r-5,5l14,62r,5l,43r5,5l10,48r4,-5l48,19,58,14r4,-4l58,5r-5,l58,xe" fillcolor="black" stroked="f">
                  <v:path arrowok="t" o:connecttype="custom" o:connectlocs="36830,0;45720,6350;48895,8890;12065,33655;8890,36830;8890,39370;8890,42545;0,27305;3175,30480;6350,30480;8890,27305;30480,12065;36830,8890;39370,6350;36830,3175;33655,3175;36830,0" o:connectangles="0,0,0,0,0,0,0,0,0,0,0,0,0,0,0,0,0"/>
                </v:shape>
                <v:shape id="Freeform 473" o:spid="_x0000_s1477" style="position:absolute;left:29825;top:35934;width:547;height:400;visibility:visible;mso-wrap-style:square;v-text-anchor:top" coordsize="8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zasEA&#10;AADcAAAADwAAAGRycy9kb3ducmV2LnhtbERPy4rCMBTdD/gP4QqzG1OHQaUaRRx8bH0UXF6ba1Ns&#10;bmoTtfr1ZjEwy8N5T2atrcSdGl86VtDvJSCIc6dLLhQc9suvEQgfkDVWjknBkzzMpp2PCabaPXhL&#10;910oRAxhn6ICE0KdSulzQxZ9z9XEkTu7xmKIsCmkbvARw20lv5NkIC2WHBsM1rQwlF92N6vgespW&#10;a3pl1+FxUG6M/s2eq6yv1Ge3nY9BBGrDv/jPvdEKfoZxfjwTj4C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u8s2rBAAAA3AAAAA8AAAAAAAAAAAAAAAAAmAIAAGRycy9kb3du&#10;cmV2LnhtbFBLBQYAAAAABAAEAPUAAACGAwAAAAA=&#10;" path="m62,l86,39r-5,l4,63,,58,72,39,57,19,52,10r-9,l43,5,62,xe" fillcolor="black" stroked="f">
                  <v:path arrowok="t" o:connecttype="custom" o:connectlocs="39370,0;54610,24765;51435,24765;2540,40005;0,36830;45720,24765;36195,12065;33020,6350;27305,6350;27305,3175;39370,0" o:connectangles="0,0,0,0,0,0,0,0,0,0,0"/>
                </v:shape>
                <v:shape id="Freeform 474" o:spid="_x0000_s1478" style="position:absolute;left:30067;top:36302;width:457;height:394;visibility:visible;mso-wrap-style:square;v-text-anchor:top" coordsize="7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rkcYA&#10;AADcAAAADwAAAGRycy9kb3ducmV2LnhtbESPT2vCQBTE74V+h+UVvNWNIq2mriKCf+ih0iiCt9fs&#10;azY0+zZm1xi/vVso9DjMzG+Y6byzlWip8aVjBYN+AoI4d7rkQsFhv3oeg/ABWWPlmBTcyMN89vgw&#10;xVS7K39Sm4VCRAj7FBWYEOpUSp8bsuj7riaO3rdrLIYom0LqBq8Rbis5TJIXabHkuGCwpqWh/Ce7&#10;WAVf7mPbmjO/02Y3OU026/H6WHilek/d4g1EoC78h//aW61g9DqA3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rkcYAAADcAAAADwAAAAAAAAAAAAAAAACYAgAAZHJz&#10;L2Rvd25yZXYueG1sUEsFBgAAAAAEAAQA9QAAAIsDAAAAAA==&#10;" path="m19,9l38,,57,5,67,9r5,10l67,29,62,43,48,53,38,57,24,62r-14,l,57,,33,19,9xm24,24l5,43,,53r10,4l19,57,29,53,43,43,62,29,67,19,62,14,57,9,43,14,24,24xe" fillcolor="black" stroked="f">
                  <v:path arrowok="t" o:connecttype="custom" o:connectlocs="12065,5715;24130,0;36195,3175;42545,5715;45720,12065;42545,18415;39370,27305;30480,33655;24130,36195;15240,39370;6350,39370;0,36195;0,20955;12065,5715;15240,15240;3175,27305;0,33655;6350,36195;12065,36195;18415,33655;27305,27305;39370,18415;42545,12065;39370,8890;36195,5715;27305,8890;15240,15240" o:connectangles="0,0,0,0,0,0,0,0,0,0,0,0,0,0,0,0,0,0,0,0,0,0,0,0,0,0,0"/>
                  <o:lock v:ext="edit" verticies="t"/>
                </v:shape>
                <v:shape id="Freeform 475" o:spid="_x0000_s1479" style="position:absolute;left:8858;top:26123;width:1371;height:1797;visibility:visible;mso-wrap-style:square;v-text-anchor:top" coordsize="21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DtHcIA&#10;AADcAAAADwAAAGRycy9kb3ducmV2LnhtbESPT4vCMBTE74LfITzBm6YW2S3VWEQpyN7WVfD4aF7/&#10;YPNSmmi7336zIHgcZuY3zDYbTSue1LvGsoLVMgJBXFjdcKXg8pMvEhDOI2tsLZOCX3KQ7aaTLaba&#10;DvxNz7OvRICwS1FB7X2XSumKmgy6pe2Ig1fa3qAPsq+k7nEIcNPKOIo+pMGGw0KNHR1qKu7nh1Fw&#10;1DjkiUyKL7zpwV2TEuNLqdR8Nu43IDyN/h1+tU9awfozhv8z4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O0dwgAAANwAAAAPAAAAAAAAAAAAAAAAAJgCAABkcnMvZG93&#10;bnJldi54bWxQSwUGAAAAAAQABAD1AAAAhwMAAAAA&#10;" path="m125,l,52,96,283,216,225,125,xe" stroked="f">
                  <v:path arrowok="t" o:connecttype="custom" o:connectlocs="79375,0;0,33020;60960,179705;137160,142875;79375,0" o:connectangles="0,0,0,0,0"/>
                </v:shape>
                <v:shape id="Freeform 476" o:spid="_x0000_s1480" style="position:absolute;left:9163;top:26301;width:184;height:400;visibility:visible;mso-wrap-style:square;v-text-anchor:top" coordsize="2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iLcUA&#10;AADcAAAADwAAAGRycy9kb3ducmV2LnhtbESPT2sCMRTE7wW/Q3iCt5qtFVdWo/SPYi8iWnt/JM/N&#10;tpuXZRN1/fZNoeBxmJnfMPNl52pxoTZUnhU8DTMQxNqbiksFx8/14xREiMgGa8+k4EYBlovewxwL&#10;46+8p8shliJBOBSowMbYFFIGbclhGPqGOHkn3zqMSbalNC1eE9zVcpRlE+mw4rRgsaE3S/rncHYK&#10;cqvP+/p1997p7WiTT/zxu/laKTXody8zEJG6eA//tz+MgnH+DH9n0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SItxQAAANwAAAAPAAAAAAAAAAAAAAAAAJgCAABkcnMv&#10;ZG93bnJldi54bWxQSwUGAAAAAAQABAD1AAAAigMAAAAA&#10;" path="m24,63l,5,5,,29,63r-5,xe" fillcolor="black" stroked="f">
                  <v:path arrowok="t" o:connecttype="custom" o:connectlocs="15240,40005;0,3175;3175,0;18415,40005;15240,40005" o:connectangles="0,0,0,0,0"/>
                </v:shape>
                <v:shape id="Freeform 477" o:spid="_x0000_s1481" style="position:absolute;left:9194;top:26670;width:515;height:368;visibility:visible;mso-wrap-style:square;v-text-anchor:top" coordsize="8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ef8QA&#10;AADcAAAADwAAAGRycy9kb3ducmV2LnhtbESPQWvCQBSE70L/w/IK3nQTtSqpGwmFgh61VfD2zL4m&#10;odm3aXZN0n/fLQgeh5n5htlsB1OLjlpXWVYQTyMQxLnVFRcKPj/eJ2sQziNrrC2Tgl9ysE2fRhtM&#10;tO35QN3RFyJA2CWooPS+SaR0eUkG3dQ2xMH7sq1BH2RbSN1iH+CmlrMoWkqDFYeFEht6Kyn/Pt5M&#10;oKzOWTw78XXe7H+6w614yWx/UWr8PGSvIDwN/hG+t3dawWK1gP8z4QjI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1Xn/EAAAA3AAAAA8AAAAAAAAAAAAAAAAAmAIAAGRycy9k&#10;b3ducmV2LnhtbFBLBQYAAAAABAAEAPUAAACJAwAAAAA=&#10;" path="m67,l81,14,24,43,14,48r,10l,29r5,l10,34r9,l58,14r9,-4l72,10r,-5l67,xe" fillcolor="black" stroked="f">
                  <v:path arrowok="t" o:connecttype="custom" o:connectlocs="42545,0;51435,8890;15240,27305;8890,30480;8890,36830;0,18415;3175,18415;6350,21590;12065,21590;36830,8890;42545,6350;45720,6350;45720,3175;42545,0" o:connectangles="0,0,0,0,0,0,0,0,0,0,0,0,0,0"/>
                </v:shape>
                <v:shape id="Freeform 478" o:spid="_x0000_s1482" style="position:absolute;left:9347;top:27006;width:578;height:305;visibility:visible;mso-wrap-style:square;v-text-anchor:top" coordsize="9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HMsUA&#10;AADcAAAADwAAAGRycy9kb3ducmV2LnhtbESPQWvCQBSE74X+h+UVeqsv1rZKdBUpttiTmIrnZ/aZ&#10;RLNvQ3bV2F/fFQo9DjPzDTOZdbZWZ2595URDv5eAYsmdqaTQsPn+eBqB8oHEUO2ENVzZw2x6fzeh&#10;1LiLrPmchUJFiPiUNJQhNCmiz0u25HuuYYne3rWWQpRtgaalS4TbGp+T5A0tVRIXSmr4veT8mJ2s&#10;hsVu1Ry+cNd9brc/w0HmVyf0qPXjQzcfgwrchf/wX3tpNLwMX+F2Jh4B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ccyxQAAANwAAAAPAAAAAAAAAAAAAAAAAJgCAABkcnMv&#10;ZG93bnJldi54bWxQSwUGAAAAAAQABAD1AAAAigMAAAAA&#10;" path="m72,l91,38r-5,l5,48,,38,77,33,67,14,62,5,53,,72,xe" fillcolor="black" stroked="f">
                  <v:path arrowok="t" o:connecttype="custom" o:connectlocs="45720,0;57785,24130;54610,24130;3175,30480;0,24130;48895,20955;42545,8890;39370,3175;33655,0;45720,0" o:connectangles="0,0,0,0,0,0,0,0,0,0"/>
                </v:shape>
                <v:shape id="Freeform 479" o:spid="_x0000_s1483" style="position:absolute;left:9531;top:27368;width:482;height:368;visibility:visible;mso-wrap-style:square;v-text-anchor:top" coordsize="7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6BcYA&#10;AADcAAAADwAAAGRycy9kb3ducmV2LnhtbESPQWvCQBSE7wX/w/KEXsTsWmxaYlbRQqFCRau9eHtk&#10;n0kw+zZktxr/fbdQ8DjMzDdMvuhtIy7U+dqxhkmiQBAXztRcavg+vI9fQfiAbLBxTBpu5GExHzzk&#10;mBl35S+67EMpIoR9hhqqENpMSl9UZNEnriWO3sl1FkOUXSlNh9cIt418UiqVFmuOCxW29FZRcd7/&#10;WA3HrVru1Oe5kJvRavp8bOWaRlutH4f9cgYiUB/u4f/2h9EwfUnh70w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l6BcYAAADcAAAADwAAAAAAAAAAAAAAAACYAgAAZHJz&#10;L2Rvd25yZXYueG1sUEsFBgAAAAAEAAQA9QAAAIsDAAAAAA==&#10;" path="m28,5l48,,67,5r9,10l72,34,62,44,48,53,24,58,9,58,,48,,34,5,24,28,5xm28,20r-9,4l9,34,5,39r,5l9,48r10,5l28,48,48,44r9,-5l67,29r5,-9l72,15,67,10r-19,l28,20xe" fillcolor="black" stroked="f">
                  <v:path arrowok="t" o:connecttype="custom" o:connectlocs="17780,3175;30480,0;42545,3175;48260,9525;45720,21590;39370,27940;30480,33655;15240,36830;5715,36830;0,30480;0,21590;3175,15240;17780,3175;17780,12700;12065,15240;5715,21590;3175,24765;3175,27940;5715,30480;12065,33655;17780,30480;30480,27940;36195,24765;42545,18415;45720,12700;45720,9525;42545,6350;30480,6350;17780,12700" o:connectangles="0,0,0,0,0,0,0,0,0,0,0,0,0,0,0,0,0,0,0,0,0,0,0,0,0,0,0,0,0"/>
                  <o:lock v:ext="edit" verticies="t"/>
                </v:shape>
                <v:shape id="Freeform 480" o:spid="_x0000_s1484" style="position:absolute;left:13912;top:21399;width:1518;height:1765;visibility:visible;mso-wrap-style:square;v-text-anchor:top" coordsize="23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Q2lsYA&#10;AADcAAAADwAAAGRycy9kb3ducmV2LnhtbESPT2sCMRTE7wW/Q3iFXopmLaJlNUopWP/RQ1dRj4/N&#10;62Zx87JsUl2/vRGEHoeZ+Q0zmbW2EmdqfOlYQb+XgCDOnS65ULDbzrvvIHxA1lg5JgVX8jCbdp4m&#10;mGp34R86Z6EQEcI+RQUmhDqV0ueGLPqeq4mj9+saiyHKppC6wUuE20q+JclQWiw5Lhis6dNQfsr+&#10;rILF12Jl95vdN13XQ8704fhq5FKpl+f2YwwiUBv+w4/2UisYjEZwPxOPgJ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Q2lsYAAADcAAAADwAAAAAAAAAAAAAAAACYAgAAZHJz&#10;L2Rvd25yZXYueG1sUEsFBgAAAAAEAAQA9QAAAIsDAAAAAA==&#10;" path="m,206r110,72l239,72,124,,,206xe" stroked="f">
                  <v:path arrowok="t" o:connecttype="custom" o:connectlocs="0,130810;69850,176530;151765,45720;78740,0;0,130810" o:connectangles="0,0,0,0,0"/>
                </v:shape>
                <v:shape id="Freeform 481" o:spid="_x0000_s1485" style="position:absolute;left:14306;top:22644;width:241;height:336;visibility:visible;mso-wrap-style:square;v-text-anchor:top" coordsize="3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XDsIA&#10;AADcAAAADwAAAGRycy9kb3ducmV2LnhtbERPz2vCMBS+D/wfwhO8zVSRTapR3NjYTgNbQY9vyVvb&#10;rXmpSdT635vDwOPH93u57m0rzuRD41jBZJyBINbONFwp2JXvj3MQISIbbB2TgisFWK8GD0vMjbvw&#10;ls5FrEQK4ZCjgjrGLpcy6JoshrHriBP347zFmKCvpPF4SeG2ldMse5IWG04NNXb0WpP+K05WwWF/&#10;9L+Tovx6e9lcZ/H7Q5dtp5UaDfvNAkSkPt7F/+5Po2D2nNamM+kI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NFcOwgAAANwAAAAPAAAAAAAAAAAAAAAAAJgCAABkcnMvZG93&#10;bnJldi54bWxQSwUGAAAAAAQABAD1AAAAhwMAAAAA&#10;" path="m38,l5,53,,53,34,r4,xe" fillcolor="black" stroked="f">
                  <v:path arrowok="t" o:connecttype="custom" o:connectlocs="24130,0;3175,33655;0,33655;21590,0;24130,0" o:connectangles="0,0,0,0,0"/>
                </v:shape>
                <v:shape id="Freeform 482" o:spid="_x0000_s1486" style="position:absolute;left:14338;top:22282;width:482;height:393;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iPTMUA&#10;AADcAAAADwAAAGRycy9kb3ducmV2LnhtbESPT2sCMRTE7wW/Q3hCbzVbEf+sRlGhUNBDa0U8PpLX&#10;zeLmZdmkuvrpTUHwOMzMb5jZonWVOFMTSs8K3nsZCGLtTcmFgv3Px9sYRIjIBivPpOBKARbzzssM&#10;c+Mv/E3nXSxEgnDIUYGNsc6lDNqSw9DzNXHyfn3jMCbZFNI0eElwV8l+lg2lw5LTgsWa1pb0affn&#10;FJw2q/qmN77djwdfw+XBbvvHqJV67bbLKYhIbXyGH+1Po2AwmsD/mX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I9MxQAAANwAAAAPAAAAAAAAAAAAAAAAAJgCAABkcnMv&#10;ZG93bnJldi54bWxQSwUGAAAAAAQABAD1AAAAigMAAAAA&#10;" path="m,24l5,,62,33r5,5l72,38r4,-5l62,62r,-5l62,53r,-5l57,43,19,19r-5,l9,14r-4,l5,24,,24xe" fillcolor="black" stroked="f">
                  <v:path arrowok="t" o:connecttype="custom" o:connectlocs="0,15240;3175,0;39370,20955;42545,24130;45720,24130;48260,20955;39370,39370;39370,36195;39370,33655;39370,30480;36195,27305;12065,12065;8890,12065;5715,8890;3175,8890;3175,15240;0,15240" o:connectangles="0,0,0,0,0,0,0,0,0,0,0,0,0,0,0,0,0"/>
                </v:shape>
                <v:shape id="Freeform 483" o:spid="_x0000_s1487" style="position:absolute;left:14490;top:21856;width:483;height:457;visibility:visible;mso-wrap-style:square;v-text-anchor:top" coordsize="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WpPcIA&#10;AADcAAAADwAAAGRycy9kb3ducmV2LnhtbERPyW7CMBC9V+IfrEHqrTjQCoWAQSyi5cpygNsoHpKI&#10;eBzZJoR+fX2oxPHp7bNFZ2rRkvOVZQXDQQKCOLe64kLB6bj9SEH4gKyxtkwKnuRhMe+9zTDT9sF7&#10;ag+hEDGEfYYKyhCaTEqfl2TQD2xDHLmrdQZDhK6Q2uEjhptajpJkLA1WHBtKbGhdUn473I2C31H7&#10;vbzuPt0m1Zef1fCsx6fLRKn3frecggjUhZf4373TCr7SOD+eiUd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ak9wgAAANwAAAAPAAAAAAAAAAAAAAAAAJgCAABkcnMvZG93&#10;bnJldi54bWxQSwUGAAAAAAQABAD1AAAAhwMAAAAA&#10;" path="m,33l24,,76,67r,5l28,9,14,28r,10l14,52,,33xe" fillcolor="black" stroked="f">
                  <v:path arrowok="t" o:connecttype="custom" o:connectlocs="0,20955;15240,0;48260,42545;48260,45720;17780,5715;8890,17780;8890,24130;8890,33020;0,20955" o:connectangles="0,0,0,0,0,0,0,0,0"/>
                </v:shape>
                <v:shape id="Freeform 484" o:spid="_x0000_s1488" style="position:absolute;left:14732;top:21577;width:488;height:400;visibility:visible;mso-wrap-style:square;v-text-anchor:top" coordsize="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0zsQA&#10;AADcAAAADwAAAGRycy9kb3ducmV2LnhtbESP0WoCMRRE3wv+Q7gFX0SzSiuyNYotCEIVcfUDLpvb&#10;TejmJmyibv++KRR8HGbmDLNc964VN+qi9axgOilAENdeW24UXM7b8QJETMgaW8+k4IcirFeDpyWW&#10;2t/5RLcqNSJDOJaowKQUSiljbchhnPhAnL0v3zlMWXaN1B3eM9y1clYUc+nQcl4wGOjDUP1dXZ0C&#10;DPuRNcaOXoM77T6ro3w/7I9KDZ/7zRuIRH16hP/bO63gZTGFvzP5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NM7EAAAA3AAAAA8AAAAAAAAAAAAAAAAAmAIAAGRycy9k&#10;b3ducmV2LnhtbFBLBQYAAAAABAAEAPUAAACJAwAAAAA=&#10;" path="m24,53l5,39,5,29,,20,5,10,10,5,19,,48,10,67,24,77,44r-5,9l62,63r-9,l24,53xm34,48r14,5l58,58r9,-5l72,48,62,39,43,20,24,10r-14,l5,15r,5l14,34,34,48xe" fillcolor="black" stroked="f">
                  <v:path arrowok="t" o:connecttype="custom" o:connectlocs="15240,33655;3175,24765;3175,18415;0,12700;3175,6350;6350,3175;12065,0;30480,6350;42545,15240;48895,27940;45720,33655;39370,40005;33655,40005;15240,33655;21590,30480;30480,33655;36830,36830;42545,33655;45720,30480;39370,24765;27305,12700;15240,6350;6350,6350;3175,9525;3175,12700;8890,21590;21590,30480" o:connectangles="0,0,0,0,0,0,0,0,0,0,0,0,0,0,0,0,0,0,0,0,0,0,0,0,0,0,0"/>
                  <o:lock v:ext="edit" verticies="t"/>
                </v:shape>
                <v:shape id="Freeform 485" o:spid="_x0000_s1489" style="position:absolute;left:11995;top:13563;width:1581;height:1067;visibility:visible;mso-wrap-style:square;v-text-anchor:top" coordsize="249,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EbcYA&#10;AADcAAAADwAAAGRycy9kb3ducmV2LnhtbESPQWvCQBSE7wX/w/IKXkrdKFEkdRUVRKl4MBXM8ZF9&#10;TUKzb0N2NfHfu4VCj8PMfMMsVr2pxZ1aV1lWMB5FIIhzqysuFFy+du9zEM4ja6wtk4IHOVgtBy8L&#10;TLTt+Ez31BciQNglqKD0vkmkdHlJBt3INsTB+7atQR9kW0jdYhfgppaTKJpJgxWHhRIb2paU/6Q3&#10;oyD7fOtTmU3jx67bHK/7U5ztt5lSw9d+/QHCU+//w3/tg1YQzyfweyYc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WEbcYAAADcAAAADwAAAAAAAAAAAAAAAACYAgAAZHJz&#10;L2Rvd25yZXYueG1sUEsFBgAAAAAEAAQA9QAAAIsDAAAAAA==&#10;" path="m24,l,130r230,38l249,34,24,xe" stroked="f">
                  <v:path arrowok="t" o:connecttype="custom" o:connectlocs="15240,0;0,82550;146050,106680;158115,21590;15240,0" o:connectangles="0,0,0,0,0"/>
                </v:shape>
                <v:shape id="Freeform 486" o:spid="_x0000_s1490" style="position:absolute;left:12052;top:14020;width:368;height:89;visibility:visible;mso-wrap-style:square;v-text-anchor:top" coordsize="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aNsQA&#10;AADcAAAADwAAAGRycy9kb3ducmV2LnhtbESPT4vCMBTE74LfITxhb5p2XUWqUVxB0NNS/52fzbOt&#10;Ni+lyWr3228EweMwM79hZovWVOJOjSstK4gHEQjizOqScwWH/bo/AeE8ssbKMin4IweLebczw0Tb&#10;B6d03/lcBAi7BBUU3teJlC4ryKAb2Jo4eBfbGPRBNrnUDT4C3FTyM4rG0mDJYaHAmlYFZbfdr1Hw&#10;872+7k/j7VJeyngbjzZpfjynSn302uUUhKfWv8Ov9kYr+JoM4XkmHAE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amjbEAAAA3AAAAA8AAAAAAAAAAAAAAAAAmAIAAGRycy9k&#10;b3ducmV2LnhtbFBLBQYAAAAABAAEAPUAAACJAwAAAAA=&#10;" path="m58,14l,5,,,58,10r,4xe" fillcolor="black" stroked="f">
                  <v:path arrowok="t" o:connecttype="custom" o:connectlocs="36830,8890;0,3175;0,0;36830,6350;36830,8890" o:connectangles="0,0,0,0,0"/>
                </v:shape>
                <v:shape id="Freeform 487" o:spid="_x0000_s1491" style="position:absolute;left:12484;top:13804;width:209;height:521;visibility:visible;mso-wrap-style:square;v-text-anchor:top" coordsize="3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HAsQA&#10;AADcAAAADwAAAGRycy9kb3ducmV2LnhtbESPQWvCQBSE74L/YXmCt7ppEZHoKo1WTHsoVKXnR/aZ&#10;hGbfht01if++Wyh4HGbmG2a9HUwjOnK+tqzgeZaAIC6srrlUcDkfnpYgfEDW2FgmBXfysN2MR2tM&#10;te35i7pTKEWEsE9RQRVCm0rpi4oM+pltiaN3tc5giNKVUjvsI9w08iVJFtJgzXGhwpZ2FRU/p5tR&#10;cMxuRZ415n1vFt8f8vr2eXaOlJpOhtcViEBDeIT/27lWMF/O4e9MPA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hwLEAAAA3AAAAA8AAAAAAAAAAAAAAAAAmAIAAGRycy9k&#10;b3ducmV2LnhtbFBLBQYAAAAABAAEAPUAAACJAwAAAAA=&#10;" path="m9,5l28,r5,l23,68r-4,9l23,77r5,5l,77r9,l9,72r5,-4l19,24r,-14l19,5,9,10,9,5xe" fillcolor="black" stroked="f">
                  <v:path arrowok="t" o:connecttype="custom" o:connectlocs="5715,3175;17780,0;20955,0;14605,43180;12065,48895;14605,48895;17780,52070;0,48895;5715,48895;5715,45720;8890,43180;12065,15240;12065,6350;12065,3175;5715,6350;5715,3175" o:connectangles="0,0,0,0,0,0,0,0,0,0,0,0,0,0,0,0"/>
                </v:shape>
                <v:shape id="Freeform 488" o:spid="_x0000_s1492" style="position:absolute;left:12846;top:13868;width:304;height:521;visibility:visible;mso-wrap-style:square;v-text-anchor:top" coordsize="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Ey6MMA&#10;AADcAAAADwAAAGRycy9kb3ducmV2LnhtbESPUWvCMBSF3wX/Q7iCb5oqbkjXVKYguse5/YBLcm26&#10;NTe1ibX665fBYI+Hc853OMVmcI3oqQu1ZwWLeQaCWHtTc6Xg82M/W4MIEdlg45kU3CnAphyPCsyN&#10;v/E79adYiQThkKMCG2ObSxm0JYdh7lvi5J195zAm2VXSdHhLcNfIZZY9S4c1pwWLLe0s6e/T1SlA&#10;qa/xS1/obfuwl/Oy3x6O9aDUdDK8voCINMT/8F/7aBSs1k/weyYdAV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Ey6MMAAADcAAAADwAAAAAAAAAAAAAAAACYAgAAZHJzL2Rv&#10;d25yZXYueG1sUEsFBgAAAAAEAAQA9QAAAIgDAAAAAA==&#10;" path="m10,l48,5,14,82r-9,l38,14,19,10r-9,l5,14,,14,10,xe" fillcolor="black" stroked="f">
                  <v:path arrowok="t" o:connecttype="custom" o:connectlocs="6350,0;30480,3175;8890,52070;3175,52070;24130,8890;12065,6350;6350,6350;3175,8890;0,8890;6350,0" o:connectangles="0,0,0,0,0,0,0,0,0,0"/>
                </v:shape>
                <v:shape id="Freeform 489" o:spid="_x0000_s1493" style="position:absolute;left:13182;top:13931;width:330;height:515;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ZQcQA&#10;AADcAAAADwAAAGRycy9kb3ducmV2LnhtbESPQWvCQBSE74X+h+UVvNVNtQRJ3UgVBMGCGIX2+Mi+&#10;bkKyb2N21fjv3ULB4zAz3zDzxWBbcaHe144VvI0TEMSl0zUbBcfD+nUGwgdkja1jUnAjD4v8+WmO&#10;mXZX3tOlCEZECPsMFVQhdJmUvqzIoh+7jjh6v663GKLsjdQ9XiPctnKSJKm0WHNcqLCjVUVlU5yt&#10;gk3B39smfO2W0/3PlOlk9Co1So1ehs8PEIGG8Aj/tzdawfsshb8z8Qj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hWUHEAAAA3AAAAA8AAAAAAAAAAAAAAAAAmAIAAGRycy9k&#10;b3ducmV2LnhtbFBLBQYAAAAABAAEAPUAAACJAwAAAAA=&#10;" path="m,38l9,14,19,,33,,48,9r4,15l48,43,43,67,28,76r-9,5l9,76,,62,,38xm9,38r,29l19,76r5,l33,67,38,52r,-14l38,14,38,4,28,4r-4,l19,14r-5,5l9,38xe" fillcolor="black" stroked="f">
                  <v:path arrowok="t" o:connecttype="custom" o:connectlocs="0,24130;5715,8890;12065,0;20955,0;30480,5715;33020,15240;30480,27305;27305,42545;17780,48260;12065,51435;5715,48260;0,39370;0,24130;5715,24130;5715,42545;12065,48260;15240,48260;20955,42545;24130,33020;24130,24130;24130,8890;24130,2540;17780,2540;15240,2540;12065,8890;8890,12065;5715,24130" o:connectangles="0,0,0,0,0,0,0,0,0,0,0,0,0,0,0,0,0,0,0,0,0,0,0,0,0,0,0"/>
                  <o:lock v:ext="edit" verticies="t"/>
                </v:shape>
                <v:shape id="Freeform 490" o:spid="_x0000_s1494" style="position:absolute;left:17164;top:35083;width:1676;height:1308;visibility:visible;mso-wrap-style:square;v-text-anchor:top" coordsize="264,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X2cYA&#10;AADcAAAADwAAAGRycy9kb3ducmV2LnhtbESPT2vCQBTE7wW/w/KEXkrdaKUJ0VX8gzQHD60teH1m&#10;n9lg9m3IbjX99l2h0OMwM79h5sveNuJKna8dKxiPEhDEpdM1Vwq+PnfPGQgfkDU2jknBD3lYLgYP&#10;c8y1u/EHXQ+hEhHCPkcFJoQ2l9KXhiz6kWuJo3d2ncUQZVdJ3eEtwm0jJ0nyKi3WHBcMtrQxVF4O&#10;31ZBYQp82vs3d2qy9239cpTrU3pW6nHYr2YgAvXhP/zXLrSCaZbC/U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X2cYAAADcAAAADwAAAAAAAAAAAAAAAACYAgAAZHJz&#10;L2Rvd25yZXYueG1sUEsFBgAAAAAEAAQA9QAAAIsDAAAAAA==&#10;" path="m,81l44,206,264,125,221,,,81xe" stroked="f">
                  <v:path arrowok="t" o:connecttype="custom" o:connectlocs="0,51435;27940,130810;167640,79375;140335,0;0,51435" o:connectangles="0,0,0,0,0"/>
                </v:shape>
                <v:shape id="Freeform 491" o:spid="_x0000_s1495" style="position:absolute;left:17316;top:35902;width:368;height:185;visibility:visible;mso-wrap-style:square;v-text-anchor:top" coordsize="5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3cJMIA&#10;AADcAAAADwAAAGRycy9kb3ducmV2LnhtbERPy2rCQBTdF/yH4QrumokiJaQZRYRKKVLQCNLdJXOb&#10;pGbupJnJw793FoUuD+edbSfTiIE6V1tWsIxiEMSF1TWXCi7523MCwnlkjY1lUnAnB9vN7CnDVNuR&#10;TzScfSlCCLsUFVTet6mUrqjIoItsSxy4b9sZ9AF2pdQdjiHcNHIVxy/SYM2hocKW9hUVt3NvFPy4&#10;5OPz+HvNr19FvZT5vvcH6pVazKfdKwhPk/8X/7nftYJ1E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DdwkwgAAANwAAAAPAAAAAAAAAAAAAAAAAJgCAABkcnMvZG93&#10;bnJldi54bWxQSwUGAAAAAAQABAD1AAAAhwMAAAAA&#10;" path="m58,5l,29,,24,58,r,5xe" fillcolor="black" stroked="f">
                  <v:path arrowok="t" o:connecttype="custom" o:connectlocs="36830,3175;0,18415;0,15240;36830,0;36830,3175" o:connectangles="0,0,0,0,0"/>
                </v:shape>
                <v:shape id="Freeform 492" o:spid="_x0000_s1496" style="position:absolute;left:17684;top:35540;width:305;height:515;visibility:visible;mso-wrap-style:square;v-text-anchor:top" coordsize="48,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G7McUA&#10;AADcAAAADwAAAGRycy9kb3ducmV2LnhtbESP0WrCQBRE3wv+w3KFvtWNttQYXUUEiyClNPoB1+w1&#10;CcneDbtrTP++KxT6OMzMGWa1GUwrenK+tqxgOklAEBdW11wqOJ/2LykIH5A1tpZJwQ952KxHTyvM&#10;tL3zN/V5KEWEsM9QQRVCl0npi4oM+ontiKN3tc5giNKVUju8R7hp5SxJ3qXBmuNChR3tKiqa/GYU&#10;HE/uMJ/22+aT8vSrTy75a/NRK/U8HrZLEIGG8B/+ax+0grd0AY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kbsxxQAAANwAAAAPAAAAAAAAAAAAAAAAAJgCAABkcnMv&#10;ZG93bnJldi54bWxQSwUGAAAAAAQABAD1AAAAigMAAAAA&#10;" path="m,14l14,,38,62r,10l43,72r5,l24,81r5,-4l29,67,14,24,9,14r-4,l,19,,14xe" fillcolor="black" stroked="f">
                  <v:path arrowok="t" o:connecttype="custom" o:connectlocs="0,8890;8890,0;24130,39370;24130,45720;27305,45720;30480,45720;15240,51435;18415,48895;18415,42545;8890,15240;5715,8890;3175,8890;0,12065;0,8890" o:connectangles="0,0,0,0,0,0,0,0,0,0,0,0,0,0"/>
                </v:shape>
                <v:shape id="Freeform 493" o:spid="_x0000_s1497" style="position:absolute;left:17989;top:35388;width:273;height:546;visibility:visible;mso-wrap-style:square;v-text-anchor:top" coordsize="4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G+r8A&#10;AADcAAAADwAAAGRycy9kb3ducmV2LnhtbERPy4rCMBTdC/5DuAPuNPWJ0zGKCoKuxCrM9tJc+7C5&#10;KU3U+vdmIbg8nPdi1ZpKPKhxhWUFw0EEgji1uuBMweW8689BOI+ssbJMCl7kYLXsdhYYa/vkEz0S&#10;n4kQwi5GBbn3dSylS3My6Aa2Jg7c1TYGfYBNJnWDzxBuKjmKopk0WHBoyLGmbU7pLbkbBXXxKi/H&#10;a5kceHzYlLf/ajpaD5Xq/bTrPxCeWv8Vf9x7rWDyG+aH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Qwb6vwAAANwAAAAPAAAAAAAAAAAAAAAAAJgCAABkcnMvZG93bnJl&#10;di54bWxQSwUGAAAAAAQABAD1AAAAhAMAAAAA&#10;" path="m,14l38,r5,86l33,86,33,9,14,19,5,24,,33,,14xe" fillcolor="black" stroked="f">
                  <v:path arrowok="t" o:connecttype="custom" o:connectlocs="0,8890;24130,0;27305,54610;20955,54610;20955,5715;8890,12065;3175,15240;0,20955;0,8890" o:connectangles="0,0,0,0,0,0,0,0,0"/>
                </v:shape>
                <v:shape id="Freeform 494" o:spid="_x0000_s1498" style="position:absolute;left:18351;top:35293;width:337;height:489;visibility:visible;mso-wrap-style:square;v-text-anchor:top" coordsize="5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k6HcQA&#10;AADcAAAADwAAAGRycy9kb3ducmV2LnhtbESPQWvCQBSE70L/w/KE3nSjFNHoKlIb6KEgRmmvz+xr&#10;NjT7NmRXTf59VxA8DjPzDbPadLYWV2p95VjBZJyAIC6crrhUcDpmozkIH5A11o5JQU8eNuuXwQpT&#10;7W58oGseShEh7FNUYEJoUil9YciiH7uGOHq/rrUYomxLqVu8Rbit5TRJZtJixXHBYEPvhoq//GIV&#10;HE8uz7Jz2Pd1Pzffsx1fPr5+lHoddtsliEBdeIYf7U+t4G0xgfuZe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ZOh3EAAAA3AAAAA8AAAAAAAAAAAAAAAAAmAIAAGRycy9k&#10;b3ducmV2LnhtbFBLBQYAAAAABAAEAPUAAACJAwAAAAA=&#10;" path="m5,48l,24,5,5,15,r9,l34,5r9,10l48,29r5,24l48,68r-9,9l19,72,10,63,5,48xm15,44l29,68r5,4l39,72r4,-4l48,58,43,48,39,29,29,10,19,5r-4,l10,10r,14l15,34r,10xe" fillcolor="black" stroked="f">
                  <v:path arrowok="t" o:connecttype="custom" o:connectlocs="3175,30480;0,15240;3175,3175;9525,0;15240,0;21590,3175;27305,9525;30480,18415;33655,33655;30480,43180;24765,48895;12065,45720;6350,40005;3175,30480;9525,27940;18415,43180;21590,45720;24765,45720;27305,43180;30480,36830;27305,30480;24765,18415;18415,6350;12065,3175;9525,3175;6350,6350;6350,15240;9525,21590;9525,27940" o:connectangles="0,0,0,0,0,0,0,0,0,0,0,0,0,0,0,0,0,0,0,0,0,0,0,0,0,0,0,0,0"/>
                  <o:lock v:ext="edit" verticies="t"/>
                </v:shape>
                <v:shape id="Freeform 495" o:spid="_x0000_s1499" style="position:absolute;left:16465;top:33559;width:1003;height:1677;visibility:visible;mso-wrap-style:square;v-text-anchor:top" coordsize="15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Im8MQA&#10;AADcAAAADwAAAGRycy9kb3ducmV2LnhtbESPQWvCQBSE7wX/w/IEb3VjkKqpq0ggUI+1Kh5fs88k&#10;mH0bdrcm/nu3UOhxmJlvmPV2MK24k/ONZQWzaQKCuLS64UrB8at4XYLwAVlja5kUPMjDdjN6WWOm&#10;bc+fdD+ESkQI+wwV1CF0mZS+rMmgn9qOOHpX6wyGKF0ltcM+wk0r0yR5kwYbjgs1dpTXVN4OP0bB&#10;YlWE9NQX6S2/fLvZfnGe55VRajIedu8gAg3hP/zX/tAK5qsUf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CJvDEAAAA3AAAAA8AAAAAAAAAAAAAAAAAmAIAAGRycy9k&#10;b3ducmV2LnhtbFBLBQYAAAAABAAEAPUAAACJAwAAAAA=&#10;" path="m,245r130,19l158,19,29,,,245xe" stroked="f">
                  <v:path arrowok="t" o:connecttype="custom" o:connectlocs="0,155575;82550,167640;100330,12065;18415,0;0,155575" o:connectangles="0,0,0,0,0"/>
                </v:shape>
                <v:shape id="Freeform 496" o:spid="_x0000_s1500" style="position:absolute;left:16922;top:34778;width:89;height:426;visibility:visible;mso-wrap-style:square;v-text-anchor:top" coordsize="14,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FAosYA&#10;AADcAAAADwAAAGRycy9kb3ducmV2LnhtbESPQWsCMRSE7wX/Q3iCt25WK6Jbo4hY6KVQbaH09rp5&#10;3V3cvKxJ1NhfbwShx2FmvmHmy2hacSLnG8sKhlkOgri0uuFKwefHy+MUhA/IGlvLpOBCHpaL3sMc&#10;C23PvKXTLlQiQdgXqKAOoSuk9GVNBn1mO+Lk/VpnMCTpKqkdnhPctHKU5xNpsOG0UGNH65rK/e5o&#10;FEzzeIirbvz3VV5+Nt/Wz9x786bUoB9XzyACxfAfvrdftYLx7Al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FAosYAAADcAAAADwAAAAAAAAAAAAAAAACYAgAAZHJz&#10;L2Rvd25yZXYueG1sUEsFBgAAAAAEAAQA9QAAAIsDAAAAAA==&#10;" path="m14,l5,67,,67,10,r4,xe" fillcolor="black" stroked="f">
                  <v:path arrowok="t" o:connecttype="custom" o:connectlocs="8890,0;3175,42545;0,42545;6350,0;8890,0" o:connectangles="0,0,0,0,0"/>
                </v:shape>
                <v:shape id="Freeform 497" o:spid="_x0000_s1501" style="position:absolute;left:16681;top:34531;width:514;height:184;visibility:visible;mso-wrap-style:square;v-text-anchor:top" coordsize="8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PRMcQA&#10;AADcAAAADwAAAGRycy9kb3ducmV2LnhtbESP0WrCQBRE3wv+w3KFvhTdtIRioqtIQSgIBY0fcMle&#10;s9Hs3ZjdJvHv3YLQx2FmzjCrzWgb0VPna8cK3ucJCOLS6ZorBadiN1uA8AFZY+OYFNzJw2Y9eVlh&#10;rt3AB+qPoRIRwj5HBSaENpfSl4Ys+rlriaN3dp3FEGVXSd3hEOG2kR9J8ikt1hwXDLb0Zai8Hn+t&#10;giJL031/SvjS/2S7IrsP5u22Vep1Om6XIAKN4T/8bH9rBWmWwt+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z0THEAAAA3AAAAA8AAAAAAAAAAAAAAAAAmAIAAGRycy9k&#10;b3ducmV2LnhtbFBLBQYAAAAABAAEAPUAAACJAwAAAAA=&#10;" path="m9,24l,,67,5r9,5l81,5,81,r,29l76,29r,-9l67,20,24,10r-10,l9,15r,5l9,24xe" fillcolor="black" stroked="f">
                  <v:path arrowok="t" o:connecttype="custom" o:connectlocs="5715,15240;0,0;42545,3175;48260,6350;51435,3175;51435,0;51435,18415;48260,18415;48260,12700;42545,12700;15240,6350;8890,6350;5715,9525;5715,12700;5715,15240" o:connectangles="0,0,0,0,0,0,0,0,0,0,0,0,0,0,0"/>
                </v:shape>
                <v:shape id="Freeform 498" o:spid="_x0000_s1502" style="position:absolute;left:16738;top:34016;width:521;height:337;visibility:visible;mso-wrap-style:square;v-text-anchor:top" coordsize="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6ef8UA&#10;AADcAAAADwAAAGRycy9kb3ducmV2LnhtbESPQWvCQBSE74L/YXmCN90oWmzqKlKqeGjVqoccH9nX&#10;JJh9G7KbmP77bkHwOMzMN8xy3ZlStFS7wrKCyTgCQZxaXXCm4HrZjhYgnEfWWFomBb/kYL3q95YY&#10;a3vnb2rPPhMBwi5GBbn3VSylS3My6Ma2Ig7ej60N+iDrTOoa7wFuSjmNohdpsOCwkGNF7zmlt3Nj&#10;FNx2ScJH17R2Ojvo5uPLnj53iVLDQbd5A+Gp88/wo73XCmavc/g/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5/xQAAANwAAAAPAAAAAAAAAAAAAAAAAJgCAABkcnMv&#10;ZG93bnJldi54bWxQSwUGAAAAAAQABAD1AAAAigMAAAAA&#10;" path="m,43l5,,82,38r,5l10,9r,24l10,43r5,5l15,53,,43xe" fillcolor="black" stroked="f">
                  <v:path arrowok="t" o:connecttype="custom" o:connectlocs="0,27305;3175,0;52070,24130;52070,27305;6350,5715;6350,20955;6350,27305;9525,30480;9525,33655;0,27305" o:connectangles="0,0,0,0,0,0,0,0,0,0"/>
                </v:shape>
                <v:shape id="Freeform 499" o:spid="_x0000_s1503" style="position:absolute;left:16770;top:33648;width:521;height:337;visibility:visible;mso-wrap-style:square;v-text-anchor:top" coordsize="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8cQA&#10;AADcAAAADwAAAGRycy9kb3ducmV2LnhtbESPUUvDQBCE3wv+h2MFX4rdWEq0sddSCgUfhGLsD1hy&#10;ay6a2wu5M0n/vVco+DjMzDfMZje5Vg3ch8aLhqdFBoql8qaRWsP58/j4AipEEkOtF9Zw4QC77d1s&#10;Q4Xxo3zwUMZaJYiEgjTYGLsCMVSWHYWF71iS9+V7RzHJvkbT05jgrsVlluXoqJG0YKnjg+Xqp/x1&#10;GjDsOT/PT83avpfHy3OH3+OAWj/cT/tXUJGn+B++td+MhtU6h+uZdARw+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f2vHEAAAA3AAAAA8AAAAAAAAAAAAAAAAAmAIAAGRycy9k&#10;b3ducmV2LnhtbFBLBQYAAAAABAAEAPUAAACJAwAAAAA=&#10;" path="m38,53l29,48,14,43,5,34,,19,14,5,43,,58,5r9,l82,19r,15l67,48,38,53xm43,39r15,4l67,39,77,34r,-5l77,24,67,19,58,15,38,10r-19,l10,15,5,19r5,10l14,34r10,5l43,39xe" fillcolor="black" stroked="f">
                  <v:path arrowok="t" o:connecttype="custom" o:connectlocs="24130,33655;18415,30480;8890,27305;3175,21590;0,12065;8890,3175;27305,0;36830,3175;42545,3175;52070,12065;52070,21590;42545,30480;24130,33655;27305,24765;36830,27305;42545,24765;48895,21590;48895,18415;48895,15240;42545,12065;36830,9525;24130,6350;12065,6350;6350,9525;3175,12065;6350,18415;8890,21590;15240,24765;27305,24765" o:connectangles="0,0,0,0,0,0,0,0,0,0,0,0,0,0,0,0,0,0,0,0,0,0,0,0,0,0,0,0,0"/>
                  <o:lock v:ext="edit" verticies="t"/>
                </v:shape>
                <v:shape id="Freeform 500" o:spid="_x0000_s1504" style="position:absolute;left:8705;top:22739;width:883;height:1581;visibility:visible;mso-wrap-style:square;v-text-anchor:top" coordsize="139,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pMUA&#10;AADcAAAADwAAAGRycy9kb3ducmV2LnhtbESPzW7CMBCE75V4B2sr9QYOCBWSYhBFapUDHPh5gFW8&#10;jVPidRobSN4eIyH1OJqZbzSLVWdrcaXWV44VjEcJCOLC6YpLBafj13AOwgdkjbVjUtCTh9Vy8LLA&#10;TLsb7+l6CKWIEPYZKjAhNJmUvjBk0Y9cQxy9H9daDFG2pdQt3iLc1nKSJO/SYsVxwWBDG0PF+XCx&#10;Cnaf6XSbmlmZ532/OX3r5Hf8d1bq7bVbf4AI1IX/8LOdawXTdAa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AKkxQAAANwAAAAPAAAAAAAAAAAAAAAAAJgCAABkcnMv&#10;ZG93bnJldi54bWxQSwUGAAAAAAQABAD1AAAAigMAAAAA&#10;" path="m,245r135,4l139,,5,,,245xe" stroked="f">
                  <v:path arrowok="t" o:connecttype="custom" o:connectlocs="0,155575;85725,158115;88265,0;3175,0;0,155575" o:connectangles="0,0,0,0,0"/>
                </v:shape>
                <v:rect id="Rectangle 501" o:spid="_x0000_s1505" style="position:absolute;left:8350;top:22866;width:1530;height:1638;rotation:-8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VfMIA&#10;AADcAAAADwAAAGRycy9kb3ducmV2LnhtbERPXWvCMBR9H/gfwhV8GZoqU9ZqLEURxsYGq+LzJbm2&#10;xeamNFG7f788DPZ4ON+bfLCtuFPvG8cK5rMEBLF2puFKwel4mL6C8AHZYOuYFPyQh3w7etpgZtyD&#10;v+lehkrEEPYZKqhD6DIpva7Jop+5jjhyF9dbDBH2lTQ9PmK4beUiSVbSYsOxocaOdjXpa3mzCpb6&#10;c3Gh1C0/3vdzzfvVly7Oz0pNxkOxBhFoCP/iP/ebUfCSxrXxTDwCc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WJV8wgAAANwAAAAPAAAAAAAAAAAAAAAAAJgCAABkcnMvZG93&#10;bnJldi54bWxQSwUGAAAAAAQABAD1AAAAhwMAAAAA&#10;" filled="f" stroked="f">
                  <v:textbox style="mso-fit-shape-to-text:t" inset="0,0,0,0">
                    <w:txbxContent>
                      <w:p w:rsidR="002F1D41" w:rsidRDefault="002F1D41" w:rsidP="002F1D41">
                        <w:r>
                          <w:rPr>
                            <w:color w:val="000000"/>
                            <w:sz w:val="12"/>
                            <w:szCs w:val="12"/>
                          </w:rPr>
                          <w:t>–165</w:t>
                        </w:r>
                      </w:p>
                    </w:txbxContent>
                  </v:textbox>
                </v:rect>
                <v:shape id="Freeform 502" o:spid="_x0000_s1506" style="position:absolute;left:13912;top:15786;width:1613;height:1708;visibility:visible;mso-wrap-style:square;v-text-anchor:top" coordsize="254,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qzccA&#10;AADcAAAADwAAAGRycy9kb3ducmV2LnhtbESPT2vCQBTE70K/w/IKvZlNbfFPmlVEUIRe1NaAt9fs&#10;a5I2+zZk1xi/vSsUehxm5jdMuuhNLTpqXWVZwXMUgyDOra64UPD5sR5OQTiPrLG2TAqu5GAxfxik&#10;mGh74T11B1+IAGGXoILS+yaR0uUlGXSRbYiD921bgz7ItpC6xUuAm1qO4ngsDVYcFkpsaFVS/ns4&#10;GwXGbt8n2fKl+2pOk83PdFwcs/VOqafHfvkGwlPv/8N/7a1W8Dqbwf1MOAJyf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P6s3HAAAA3AAAAA8AAAAAAAAAAAAAAAAAmAIAAGRy&#10;cy9kb3ducmV2LnhtbFBLBQYAAAAABAAEAPUAAACMAwAAAAA=&#10;" path="m96,l,92,163,269r91,-91l96,xe" stroked="f">
                  <v:path arrowok="t" o:connecttype="custom" o:connectlocs="60960,0;0,58420;103505,170815;161290,113030;60960,0" o:connectangles="0,0,0,0,0"/>
                </v:shape>
                <v:shape id="Freeform 503" o:spid="_x0000_s1507" style="position:absolute;left:14154;top:16122;width:273;height:305;visibility:visible;mso-wrap-style:square;v-text-anchor:top" coordsize="4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vTx78A&#10;AADcAAAADwAAAGRycy9kb3ducmV2LnhtbERPzYrCMBC+L/gOYYS9rYmCotUouih4kAWrDzA0Y1NM&#10;JqXJavftzUHY48f3v9r03okHdbEJrGE8UiCIq2AarjVcL4evOYiYkA26wKThjyJs1oOPFRYmPPlM&#10;jzLVIodwLFCDTaktpIyVJY9xFFrizN1C5zFl2NXSdPjM4d7JiVIz6bHh3GCxpW9L1b389RrKxu32&#10;k/7n5han7eJsg/Jpf9f6c9hvlyAS9elf/HYfjYapyvPzmXwE5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K9PHvwAAANwAAAAPAAAAAAAAAAAAAAAAAJgCAABkcnMvZG93bnJl&#10;di54bWxQSwUGAAAAAAQABAD1AAAAhAMAAAAA&#10;" path="m38,48l,,43,43r-5,5xe" fillcolor="black" stroked="f">
                  <v:path arrowok="t" o:connecttype="custom" o:connectlocs="24130,30480;0,0;27305,27305;24130,30480" o:connectangles="0,0,0,0"/>
                </v:shape>
                <v:shape id="Freeform 504" o:spid="_x0000_s1508" style="position:absolute;left:14338;top:16306;width:457;height:458;visibility:visible;mso-wrap-style:square;v-text-anchor:top" coordsize="7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uMQA&#10;AADcAAAADwAAAGRycy9kb3ducmV2LnhtbESPzW7CMBCE75V4B2uReis2VVNQikH8qBIXDg08wCre&#10;xhHxOsQupDw9RkLiOJqZbzSzRe8acaYu1J41jEcKBHHpTc2VhsP++20KIkRkg41n0vBPARbzwcsM&#10;c+Mv/EPnIlYiQTjkqMHG2OZShtKSwzDyLXHyfn3nMCbZVdJ0eElw18h3pT6lw5rTgsWW1pbKY/Hn&#10;NExUccp2aLN1kcWP3XS18e3mqvXrsF9+gYjUx2f40d4aDZkaw/1MOg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qbjEAAAA3AAAAA8AAAAAAAAAAAAAAAAAmAIAAGRycy9k&#10;b3ducmV2LnhtbFBLBQYAAAAABAAEAPUAAACJAwAAAAA=&#10;" path="m52,l72,5,24,53r-5,5l19,62r5,5l24,72,,48r5,l9,53r5,l19,48,48,14r9,-4l57,5,52,xe" fillcolor="black" stroked="f">
                  <v:path arrowok="t" o:connecttype="custom" o:connectlocs="33020,0;45720,3175;15240,33655;12065,36830;12065,39370;15240,42545;15240,45720;0,30480;3175,30480;5715,33655;8890,33655;12065,30480;30480,8890;36195,6350;36195,3175;33020,0" o:connectangles="0,0,0,0,0,0,0,0,0,0,0,0,0,0,0,0"/>
                </v:shape>
                <v:shape id="Freeform 505" o:spid="_x0000_s1509" style="position:absolute;left:14643;top:16611;width:482;height:394;visibility:visible;mso-wrap-style:square;v-text-anchor:top" coordsize="7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9G8MA&#10;AADcAAAADwAAAGRycy9kb3ducmV2LnhtbESPW4vCMBSE3wX/QziCb5pY8EI1irgIy4IPXvD50Bzb&#10;anNSmlS7/94sLPg4zMw3zGrT2Uo8qfGlYw2TsQJBnDlTcq7hct6PFiB8QDZYOSYNv+Rhs+73Vpga&#10;9+IjPU8hFxHCPkUNRQh1KqXPCrLox64mjt7NNRZDlE0uTYOvCLeVTJSaSYslx4UCa9oVlD1OrdXw&#10;s2+P+VdrL/5wr9R8VpukvRqth4NuuwQRqAuf8H/722iYqgT+zsQj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9G8MAAADcAAAADwAAAAAAAAAAAAAAAACYAgAAZHJzL2Rv&#10;d25yZXYueG1sUEsFBgAAAAAEAAQA9QAAAIgDAAAAAA==&#10;" path="m76,19l67,10r-15,l43,10r-5,4l28,14r10,5l43,24r5,14l38,58,24,62r-10,l4,58,,43,9,14,28,5r10,l48,,67,5r9,9l76,19xm24,19l14,29,4,38r,10l4,58r10,l28,53,38,38r,-14l33,19r-9,xe" fillcolor="black" stroked="f">
                  <v:path arrowok="t" o:connecttype="custom" o:connectlocs="48260,12065;42545,6350;33020,6350;27305,6350;24130,8890;17780,8890;24130,12065;27305,15240;30480,24130;24130,36830;15240,39370;8890,39370;2540,36830;0,27305;5715,8890;17780,3175;24130,3175;30480,0;42545,3175;48260,8890;48260,12065;15240,12065;8890,18415;2540,24130;2540,30480;2540,36830;8890,36830;17780,33655;24130,24130;24130,15240;20955,12065;15240,12065" o:connectangles="0,0,0,0,0,0,0,0,0,0,0,0,0,0,0,0,0,0,0,0,0,0,0,0,0,0,0,0,0,0,0,0"/>
                  <o:lock v:ext="edit" verticies="t"/>
                </v:shape>
                <v:shape id="Freeform 506" o:spid="_x0000_s1510" style="position:absolute;left:14820;top:16852;width:553;height:432;visibility:visible;mso-wrap-style:square;v-text-anchor:top" coordsize="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H8MA&#10;AADcAAAADwAAAGRycy9kb3ducmV2LnhtbESPzWrDMBCE74W8g9hCL6WWUtNQ3CghBAIOOTUJPS/W&#10;1nZrrYwl/719FCj0OMzMN8x6O9lGDNT52rGGZaJAEBfO1FxquF4OL+8gfEA22DgmDTN52G4WD2vM&#10;jBv5k4ZzKEWEsM9QQxVCm0npi4os+sS1xNH7dp3FEGVXStPhGOG2ka9KraTFmuNChS3tKyp+z73V&#10;cJRyML1TX/lJDflzvjM/6Wy0fnqcdh8gAk3hP/zXzo2GN5XC/Uw8An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H8MAAADcAAAADwAAAAAAAAAAAAAAAACYAgAAZHJzL2Rv&#10;d25yZXYueG1sUEsFBgAAAAAEAAQA9QAAAIgDAAAAAA==&#10;" path="m87,24l77,29,63,10,48,15r10,9l58,39r,9l48,58r-9,5l29,68r-5,l20,63,10,53r-5,l,48,5,44r,-5l10,39r,5l15,48r,10l24,63r5,l39,58,48,44r,-15l44,24,39,15,68,,87,24xe" fillcolor="black" stroked="f">
                  <v:path arrowok="t" o:connecttype="custom" o:connectlocs="55245,15240;48895,18415;40005,6350;30480,9525;36830,15240;36830,24765;36830,30480;30480,36830;24765,40005;18415,43180;15240,43180;12700,40005;6350,33655;3175,33655;0,30480;3175,27940;3175,24765;6350,24765;6350,27940;9525,30480;9525,36830;15240,40005;18415,40005;24765,36830;30480,27940;30480,18415;27940,15240;24765,9525;43180,0;55245,15240" o:connectangles="0,0,0,0,0,0,0,0,0,0,0,0,0,0,0,0,0,0,0,0,0,0,0,0,0,0,0,0,0,0"/>
                </v:shape>
                <v:shape id="Freeform 507" o:spid="_x0000_s1511" style="position:absolute;left:5480;top:17437;width:1612;height:1733;visibility:visible;mso-wrap-style:square;v-text-anchor:top" coordsize="254,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qcQA&#10;AADcAAAADwAAAGRycy9kb3ducmV2LnhtbESPQWsCMRSE74X+h/AKvdXEYkVWo4i4tFAQ1Bavj81z&#10;s7p5WTapu/33RhA8DjPzDTNb9K4WF2pD5VnDcKBAEBfeVFxq+NnnbxMQISIbrD2Thn8KsJg/P80w&#10;M77jLV12sRQJwiFDDTbGJpMyFJYchoFviJN39K3DmGRbStNil+Culu9KjaXDitOCxYZWlorz7s9p&#10;OI4Pn/mm2JyWyo5+19+dyZth1Pr1pV9OQUTq4yN8b38ZDR9qBLcz6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iranEAAAA3AAAAA8AAAAAAAAAAAAAAAAAmAIAAGRycy9k&#10;b3ducmV2LnhtbFBLBQYAAAAABAAEAPUAAACJAwAAAAA=&#10;" path="m,187r101,86l254,91,154,,,187xe" stroked="f">
                  <v:path arrowok="t" o:connecttype="custom" o:connectlocs="0,118745;64135,173355;161290,57785;97790,0;0,118745" o:connectangles="0,0,0,0,0"/>
                </v:shape>
                <v:shape id="Freeform 508" o:spid="_x0000_s1512" style="position:absolute;left:5848;top:18624;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2Y8QA&#10;AADcAAAADwAAAGRycy9kb3ducmV2LnhtbESPT4vCMBTE78J+h/AW9qapi4pWo6xCF/Xmn4PHR/Ns&#10;i81LSWLtfvuNIHgcZuY3zGLVmVq05HxlWcFwkIAgzq2uuFBwPmX9KQgfkDXWlknBH3lYLT96C0y1&#10;ffCB2mMoRISwT1FBGUKTSunzkgz6gW2Io3e1zmCI0hVSO3xEuKnld5JMpMGK40KJDW1Kym/Hu1Fw&#10;nY3a7nJ2J/97W+/kZJ9t5DpT6uuz+5mDCNSFd/jV3moF42QM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b9mPEAAAA3AAAAA8AAAAAAAAAAAAAAAAAmAIAAGRycy9k&#10;b3ducmV2LnhtbFBLBQYAAAAABAAEAPUAAACJAwAAAAA=&#10;" path="m43,5l,53,,48,38,r5,5xe" fillcolor="black" stroked="f">
                  <v:path arrowok="t" o:connecttype="custom" o:connectlocs="27305,3175;0,33655;0,30480;24130,0;27305,3175" o:connectangles="0,0,0,0,0"/>
                </v:shape>
                <v:shape id="Freeform 509" o:spid="_x0000_s1513" style="position:absolute;left:5937;top:18256;width:489;height:425;visibility:visible;mso-wrap-style:square;v-text-anchor:top" coordsize="7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ceMIA&#10;AADcAAAADwAAAGRycy9kb3ducmV2LnhtbESPQYvCMBSE78L+h/AW9qaJgkW6RhFBUGQRux48Pppn&#10;W2xeSpLV+u83guBxmJlvmPmyt624kQ+NYw3jkQJBXDrTcKXh9LsZzkCEiGywdUwaHhRgufgYzDE3&#10;7s5HuhWxEgnCIUcNdYxdLmUoa7IYRq4jTt7FeYsxSV9J4/Ge4LaVE6UyabHhtFBjR+uaymvxZzUc&#10;CsW7Ljv9PKb+fJ5ccW92Ya/112e/+gYRqY/v8Ku9NRqmKoPnmXQ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Rx4wgAAANwAAAAPAAAAAAAAAAAAAAAAAJgCAABkcnMvZG93&#10;bnJldi54bWxQSwUGAAAAAAQABAD1AAAAhwMAAAAA&#10;" path="m,24l10,,58,43r9,5l77,43r,5l58,67r-5,l58,63r,-5l53,53,20,24,15,15r-5,l5,15r,9l,24xe" fillcolor="black" stroked="f">
                  <v:path arrowok="t" o:connecttype="custom" o:connectlocs="0,15240;6350,0;36830,27305;42545,30480;48895,27305;48895,30480;36830,42545;33655,42545;36830,40005;36830,36830;33655,33655;12700,15240;9525,9525;6350,9525;3175,9525;3175,15240;0,15240" o:connectangles="0,0,0,0,0,0,0,0,0,0,0,0,0,0,0,0,0"/>
                </v:shape>
                <v:shape id="Freeform 510" o:spid="_x0000_s1514" style="position:absolute;left:6242;top:17862;width:400;height:514;visibility:visible;mso-wrap-style:square;v-text-anchor:top" coordsize="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2HcsIA&#10;AADcAAAADwAAAGRycy9kb3ducmV2LnhtbESPQWsCMRSE7wX/Q3hCbzVRqC1bo4jgUjxV20OPj83r&#10;ZnHzsmxedfXXN4LQ4zAz3zCL1RBadaI+NZEtTCcGFHEVXcO1ha/P7dMrqCTIDtvIZOFCCVbL0cMC&#10;CxfPvKfTQWqVIZwKtOBFukLrVHkKmCaxI87eT+wDSpZ9rV2P5wwPrZ4ZM9cBG84LHjvaeKqOh99g&#10;4YNNWTaOZfftr2UtGi+uRGsfx8P6DZTQIP/he/vdWXg2L3A7k4+AX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PYdywgAAANwAAAAPAAAAAAAAAAAAAAAAAJgCAABkcnMvZG93&#10;bnJldi54bWxQSwUGAAAAAAQABAD1AAAAhwMAAAAA&#10;" path="m10,r5,5l10,14,5,29r5,4l10,38r5,10l15,53,19,43r5,-5l29,33,39,29r14,9l63,53,58,77r-5,4l43,81r-14,l19,72,5,57,,33,5,14,10,5,10,xm19,57l29,67r10,5l48,77r5,l58,72r,-10l53,48,34,38,24,43r-5,5l19,57xe" fillcolor="black" stroked="f">
                  <v:path arrowok="t" o:connecttype="custom" o:connectlocs="6350,0;9525,3175;6350,8890;3175,18415;6350,20955;6350,24130;9525,30480;9525,33655;12065,27305;15240,24130;18415,20955;24765,18415;33655,24130;40005,33655;36830,48895;33655,51435;27305,51435;18415,51435;12065,45720;3175,36195;0,20955;3175,8890;6350,3175;6350,0;12065,36195;18415,42545;24765,45720;30480,48895;33655,48895;36830,45720;36830,39370;33655,30480;21590,24130;15240,27305;12065,30480;12065,36195" o:connectangles="0,0,0,0,0,0,0,0,0,0,0,0,0,0,0,0,0,0,0,0,0,0,0,0,0,0,0,0,0,0,0,0,0,0,0,0"/>
                  <o:lock v:ext="edit" verticies="t"/>
                </v:shape>
                <v:shape id="Freeform 511" o:spid="_x0000_s1515" style="position:absolute;left:6457;top:17589;width:394;height:546;visibility:visible;mso-wrap-style:square;v-text-anchor:top" coordsize="6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HH1MIA&#10;AADcAAAADwAAAGRycy9kb3ducmV2LnhtbERPz2vCMBS+D/wfwhO8rYmi0nWNIsJ0l8HUIR4fzVtb&#10;bF5Kk9nOv345DDx+fL/z9WAbcaPO1441TBMFgrhwpuZSw9fp7TkF4QOywcYxafglD+vV6CnHzLie&#10;D3Q7hlLEEPYZaqhCaDMpfVGRRZ+4ljhy366zGCLsSmk67GO4beRMqaW0WHNsqLClbUXF9fhjNVyu&#10;6UupPuZ+sOFc7zdy9nlf7rSejIfNK4hAQ3iI/93vRsNCxbXxTDw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cfUwgAAANwAAAAPAAAAAAAAAAAAAAAAAJgCAABkcnMvZG93&#10;bnJldi54bWxQSwUGAAAAAAQABAD1AAAAhwMAAAAA&#10;" path="m19,r5,9l5,28,9,43,24,33r9,-5l53,38r9,10l62,57r,10l62,76r-5,5l48,86r-5,l38,81r5,-5l48,76r5,l57,72r,-15l53,48,43,38,33,43r-9,l19,48,9,57,,24,19,xe" fillcolor="black" stroked="f">
                  <v:path arrowok="t" o:connecttype="custom" o:connectlocs="12065,0;15240,5715;3175,17780;5715,27305;15240,20955;20955,17780;33655,24130;39370,30480;39370,36195;39370,42545;39370,48260;36195,51435;30480,54610;27305,54610;24130,51435;27305,48260;30480,48260;33655,48260;36195,45720;36195,36195;33655,30480;27305,24130;20955,27305;15240,27305;12065,30480;5715,36195;0,15240;12065,0" o:connectangles="0,0,0,0,0,0,0,0,0,0,0,0,0,0,0,0,0,0,0,0,0,0,0,0,0,0,0,0"/>
                </v:shape>
                <v:shape id="Freeform 512" o:spid="_x0000_s1516" style="position:absolute;left:24561;top:13957;width:1702;height:1524;visibility:visible;mso-wrap-style:square;v-text-anchor:top" coordsize="268,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ZXMMA&#10;AADcAAAADwAAAGRycy9kb3ducmV2LnhtbESPX2vCMBTF34V9h3AHe9O0woarRpHBQHxw6pzP1+ba&#10;Rpub0sRav70RhD0ezp8fZzLrbCVaarxxrCAdJCCIc6cNFwp2v9/9EQgfkDVWjknBjTzMpi+9CWba&#10;XXlD7TYUIo6wz1BBGUKdSenzkiz6gauJo3d0jcUQZVNI3eA1jttKDpPkQ1o0HAkl1vRVUn7eXmyE&#10;tMt8Z9KVPumb3R/Oy78fs06Venvt5mMQgbrwH362F1rBe/IJjz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lZXMMAAADcAAAADwAAAAAAAAAAAAAAAACYAgAAZHJzL2Rv&#10;d25yZXYueG1sUEsFBgAAAAAEAAQA9QAAAIgDAAAAAA==&#10;" path="m,125l67,240,268,111,196,,,125xe" stroked="f">
                  <v:path arrowok="t" o:connecttype="custom" o:connectlocs="0,79375;42545,152400;170180,70485;124460,0;0,79375" o:connectangles="0,0,0,0,0"/>
                </v:shape>
                <v:shape id="Freeform 513" o:spid="_x0000_s1517" style="position:absolute;left:24803;top:14966;width:336;height:242;visibility:visible;mso-wrap-style:square;v-text-anchor:top" coordsize="5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eoYr8A&#10;AADcAAAADwAAAGRycy9kb3ducmV2LnhtbERPTYvCMBC9C/sfwizsTVMrilajLILgYUHUQq9DMzbF&#10;ZlKSrHb//eYgeHy8781usJ14kA+tYwXTSQaCuHa65UZBeT2MlyBCRNbYOSYFfxRgt/0YbbDQ7sln&#10;elxiI1IIhwIVmBj7QspQG7IYJq4nTtzNeYsxQd9I7fGZwm0n8yxbSIstpwaDPe0N1ffLr1VQ+Thb&#10;tei4PJ5+9pXOTZWXg1Jfn8P3GkSkIb7FL/dRK5hP0/x0Jh0Buf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6hivwAAANwAAAAPAAAAAAAAAAAAAAAAAJgCAABkcnMvZG93bnJl&#10;di54bWxQSwUGAAAAAAQABAD1AAAAhAMAAAAA&#10;" path="m53,5l,38,,33,53,r,5xe" fillcolor="black" stroked="f">
                  <v:path arrowok="t" o:connecttype="custom" o:connectlocs="33655,3175;0,24130;0,20955;33655,0;33655,3175" o:connectangles="0,0,0,0,0"/>
                </v:shape>
                <v:shape id="Freeform 514" o:spid="_x0000_s1518" style="position:absolute;left:25076;top:14566;width:393;height:521;visibility:visible;mso-wrap-style:square;v-text-anchor:top" coordsize="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v/MMA&#10;AADcAAAADwAAAGRycy9kb3ducmV2LnhtbESPQWvCQBSE7wX/w/IK3uomRUWiq4ho6FUtQm+P7DOJ&#10;zb4NeVuN/74rCB6HmfmGWax616grdVJ7NpCOElDEhbc1lwa+j7uPGSgJyBYbz2TgTgKr5eBtgZn1&#10;N97T9RBKFSEsGRqoQmgzraWoyKGMfEscvbPvHIYou1LbDm8R7hr9mSRT7bDmuFBhS5uKit/DnzOw&#10;p/J0SfPxzzrfnC7HXGQ7mYkxw/d+PQcVqA+v8LP9ZQ1M0hQeZ+IR0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ev/MMAAADcAAAADwAAAAAAAAAAAAAAAACYAgAAZHJzL2Rv&#10;d25yZXYueG1sUEsFBgAAAAAEAAQA9QAAAIgDAAAAAA==&#10;" path="m,20l10,5,10,,43,58r5,10l53,68r5,-5l62,68,39,82r-5,l39,77r4,-5l39,63,15,29,10,20r-5,l,24,,20xe" fillcolor="black" stroked="f">
                  <v:path arrowok="t" o:connecttype="custom" o:connectlocs="0,12700;6350,3175;6350,0;27305,36830;30480,43180;33655,43180;36830,40005;39370,43180;24765,52070;21590,52070;24765,48895;27305,45720;24765,40005;9525,18415;6350,12700;3175,12700;0,15240;0,12700" o:connectangles="0,0,0,0,0,0,0,0,0,0,0,0,0,0,0,0,0,0"/>
                </v:shape>
                <v:shape id="Freeform 515" o:spid="_x0000_s1519" style="position:absolute;left:25412;top:14325;width:362;height:546;visibility:visible;mso-wrap-style:square;v-text-anchor:top" coordsize="5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wKsQA&#10;AADcAAAADwAAAGRycy9kb3ducmV2LnhtbESPUWvCMBSF34X9h3AHe9O0TmVUowzHQBg+qP0Bd801&#10;LTY3pclq/PeLIPh4OOd8h7PaRNuKgXrfOFaQTzIQxJXTDRsF5el7/AHCB2SNrWNScCMPm/XLaIWF&#10;dlc+0HAMRiQI+wIV1CF0hZS+qsmin7iOOHln11sMSfZG6h6vCW5bOc2yhbTYcFqosaNtTdXl+GcV&#10;7PNodvvFVzTD7H17y9zl96cslXp7jZ9LEIFieIYf7Z1WMM+ncD+Tj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psCrEAAAA3AAAAA8AAAAAAAAAAAAAAAAAmAIAAGRycy9k&#10;b3ducmV2LnhtbFBLBQYAAAAABAAEAPUAAACJAwAAAAA=&#10;" path="m24,l14,10r,4l9,19r,15l14,48,24,34r14,l53,43r4,19l48,82,33,86,9,67,,48,5,29,9,10,19,r5,xm14,53r5,9l29,72r9,10l48,77,53,67,48,58,33,43r-14,l19,48r-5,5xe" fillcolor="black" stroked="f">
                  <v:path arrowok="t" o:connecttype="custom" o:connectlocs="15240,0;8890,6350;8890,8890;5715,12065;5715,21590;8890,30480;15240,21590;24130,21590;33655,27305;36195,39370;30480,52070;20955,54610;5715,42545;0,30480;3175,18415;5715,6350;12065,0;15240,0;8890,33655;12065,39370;18415,45720;24130,52070;30480,48895;33655,42545;30480,36830;20955,27305;12065,27305;12065,30480;8890,33655" o:connectangles="0,0,0,0,0,0,0,0,0,0,0,0,0,0,0,0,0,0,0,0,0,0,0,0,0,0,0,0,0"/>
                  <o:lock v:ext="edit" verticies="t"/>
                </v:shape>
                <v:shape id="Freeform 516" o:spid="_x0000_s1520" style="position:absolute;left:25717;top:14141;width:337;height:552;visibility:visible;mso-wrap-style:square;v-text-anchor:top" coordsize="5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BmpsUA&#10;AADcAAAADwAAAGRycy9kb3ducmV2LnhtbESPT2vCQBTE7wW/w/IEb3Xjn2qJ2YhIBS89VEvt8ZF9&#10;ZoPZtyG7jcm37xYKHoeZ+Q2TbXtbi45aXzlWMJsmIIgLpysuFXyeD8+vIHxA1lg7JgUDedjmo6cM&#10;U+3u/EHdKZQiQtinqMCE0KRS+sKQRT91DXH0rq61GKJsS6lbvEe4reU8SVbSYsVxwWBDe0PF7fRj&#10;FTTDIunm1lQXO7yv+ftrX78tB6Um4363ARGoD4/wf/uoFbzMFvB3Jh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MGamxQAAANwAAAAPAAAAAAAAAAAAAAAAAJgCAABkcnMv&#10;ZG93bnJldi54bWxQSwUGAAAAAAQABAD1AAAAigMAAAAA&#10;" path="m24,r,10l5,19r,15l33,29r10,5l48,43r5,10l53,63r-5,9l38,87r-9,l24,87r,-5l24,77r5,l33,77r10,l48,72r,-5l48,53,33,43,19,39r-5,4l5,48,,15,24,xe" fillcolor="black" stroked="f">
                  <v:path arrowok="t" o:connecttype="custom" o:connectlocs="15240,0;15240,6350;3175,12065;3175,21590;20955,18415;27305,21590;30480,27305;33655,33655;33655,40005;30480,45720;24130,55245;18415,55245;15240,55245;15240,52070;15240,48895;18415,48895;20955,48895;27305,48895;30480,45720;30480,42545;30480,33655;20955,27305;12065,24765;8890,27305;3175,30480;0,9525;15240,0" o:connectangles="0,0,0,0,0,0,0,0,0,0,0,0,0,0,0,0,0,0,0,0,0,0,0,0,0,0,0"/>
                </v:shape>
                <v:shape id="Freeform 517" o:spid="_x0000_s1521" style="position:absolute;left:28606;top:19996;width:1702;height:1644;visibility:visible;mso-wrap-style:square;v-text-anchor:top" coordsize="268,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8AdsIA&#10;AADcAAAADwAAAGRycy9kb3ducmV2LnhtbESPQYvCMBSE7wv+h/AEb2tqUVmqUXRB8KjWy94ezbOt&#10;Ni/dJNb6783CgsdhZr5hluveNKIj52vLCibjBARxYXXNpYJzvvv8AuEDssbGMil4kof1avCxxEzb&#10;Bx+pO4VSRAj7DBVUIbSZlL6oyKAf25Y4ehfrDIYoXSm1w0eEm0amSTKXBmuOCxW29F1RcTvdjYL0&#10;sL27a+rzrbn8ds2Uf565nik1GvabBYhAfXiH/9t7rWA2mcLf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PwB2wgAAANwAAAAPAAAAAAAAAAAAAAAAAJgCAABkcnMvZG93&#10;bnJldi54bWxQSwUGAAAAAAQABAD1AAAAhwMAAAAA&#10;" path="m81,l,110,187,259,268,153,81,xe" stroked="f">
                  <v:path arrowok="t" o:connecttype="custom" o:connectlocs="51435,0;0,69850;118745,164465;170180,97155;51435,0" o:connectangles="0,0,0,0,0"/>
                </v:shape>
                <v:shape id="Freeform 518" o:spid="_x0000_s1522" style="position:absolute;left:28822;top:20389;width:299;height:273;visibility:visible;mso-wrap-style:square;v-text-anchor:top" coordsize="4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6H8YA&#10;AADcAAAADwAAAGRycy9kb3ducmV2LnhtbESPQWvCQBSE74L/YXmF3nRjqEVTVxFpraUno2iPj+xr&#10;Esy+DburSf+9Wyj0OMzMN8xi1ZtG3Mj52rKCyTgBQVxYXXOp4Hh4G81A+ICssbFMCn7Iw2o5HCww&#10;07bjPd3yUIoIYZ+hgiqENpPSFxUZ9GPbEkfv2zqDIUpXSu2wi3DTyDRJnqXBmuNChS1tKiou+dUo&#10;yM9fZ3Paz7fvzcdnmr664qnuZko9PvTrFxCB+vAf/mvvtILpZA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6H8YAAADcAAAADwAAAAAAAAAAAAAAAACYAgAAZHJz&#10;L2Rvd25yZXYueG1sUEsFBgAAAAAEAAQA9QAAAIsDAAAAAA==&#10;" path="m47,43l,5,,,47,39r,4xe" fillcolor="black" stroked="f">
                  <v:path arrowok="t" o:connecttype="custom" o:connectlocs="29845,27305;0,3175;0,0;29845,24765;29845,27305" o:connectangles="0,0,0,0,0"/>
                </v:shape>
                <v:shape id="Freeform 519" o:spid="_x0000_s1523" style="position:absolute;left:29095;top:20485;width:394;height:482;visibility:visible;mso-wrap-style:square;v-text-anchor:top" coordsize="6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VHcMA&#10;AADcAAAADwAAAGRycy9kb3ducmV2LnhtbESPS4vCQBCE74L/YWjB22aiqGh0FJ+7Xjz4wHOTaZNg&#10;pidkRs3ur99ZWPBYVNVX1GzRmFI8qXaFZQW9KAZBnFpdcKbgct59jEE4j6yxtEwKvsnBYt5uzTDR&#10;9sVHep58JgKEXYIKcu+rREqX5mTQRbYiDt7N1gZ9kHUmdY2vADel7MfxSBosOCzkWNE6p/R+ehgF&#10;1YQP1m8eg+2XXGHTv3/+MF+V6naa5RSEp8a/w//tvVYw7I3g70w4An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oVHcMAAADcAAAADwAAAAAAAAAAAAAAAACYAgAAZHJzL2Rv&#10;d25yZXYueG1sUEsFBgAAAAAEAAQA9QAAAIgDAAAAAA==&#10;" path="m38,l62,4,24,57,19,67r5,9l19,76,,57r4,l9,57r5,-5l38,19,48,9r,-5l43,4,38,xe" fillcolor="black" stroked="f">
                  <v:path arrowok="t" o:connecttype="custom" o:connectlocs="24130,0;39370,2540;15240,36195;12065,42545;15240,48260;12065,48260;0,36195;2540,36195;5715,36195;8890,33020;24130,12065;30480,5715;30480,2540;27305,2540;24130,0" o:connectangles="0,0,0,0,0,0,0,0,0,0,0,0,0,0,0"/>
                </v:shape>
                <v:shape id="Freeform 520" o:spid="_x0000_s1524" style="position:absolute;left:29400;top:20758;width:483;height:425;visibility:visible;mso-wrap-style:square;v-text-anchor:top" coordsize="7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wbaMcA&#10;AADcAAAADwAAAGRycy9kb3ducmV2LnhtbESPQWsCMRSE74L/ITyhF6lZS93q1igiSMWLrW0P3l6T&#10;5+7i5mXZRF3/vRGEHoeZ+YaZzltbiTM1vnSsYDhIQBBrZ0rOFfx8r57HIHxANlg5JgVX8jCfdTtT&#10;zIy78BeddyEXEcI+QwVFCHUmpdcFWfQDVxNH7+AaiyHKJpemwUuE20q+JEkqLZYcFwqsaVmQPu5O&#10;VoHejtPf6nPS11eXvm62yf4v/xgp9dRrF+8gArXhP/xor42C0fAN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G2jHAAAA3AAAAA8AAAAAAAAAAAAAAAAAmAIAAGRy&#10;cy9kb3ducmV2LnhtbFBLBQYAAAAABAAEAPUAAACMAwAAAAA=&#10;" path="m76,9r-5,5l62,9,52,5,38,9r-5,5l24,19r19,5l47,38,43,57r-5,5l28,67,4,62r,-5l,48,9,19r5,-5l24,5r9,l43,,62,r9,9l76,9xm24,19l14,29,9,43,4,53r5,4l9,62r10,l33,53r5,-5l38,38,33,24r-5,l24,19xe" fillcolor="black" stroked="f">
                  <v:path arrowok="t" o:connecttype="custom" o:connectlocs="48260,5715;45085,8890;39370,5715;33020,3175;24130,5715;20955,8890;15240,12065;27305,15240;29845,24130;27305,36195;24130,39370;17780,42545;2540,39370;2540,36195;0,30480;5715,12065;8890,8890;15240,3175;20955,3175;27305,0;39370,0;45085,5715;48260,5715;15240,12065;8890,18415;5715,27305;2540,33655;5715,36195;5715,39370;12065,39370;20955,33655;24130,30480;24130,24130;20955,15240;17780,15240;15240,12065" o:connectangles="0,0,0,0,0,0,0,0,0,0,0,0,0,0,0,0,0,0,0,0,0,0,0,0,0,0,0,0,0,0,0,0,0,0,0,0"/>
                  <o:lock v:ext="edit" verticies="t"/>
                </v:shape>
                <v:shape id="Freeform 521" o:spid="_x0000_s1525" style="position:absolute;left:29641;top:20942;width:515;height:457;visibility:visible;mso-wrap-style:square;v-text-anchor:top" coordsize="8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ZZgsAA&#10;AADcAAAADwAAAGRycy9kb3ducmV2LnhtbERPTYvCMBC9C/6HMII3TRXUpWtaRBC0gmBX77PNbNu1&#10;mZQmav335rCwx8f7Xqe9acSDOldbVjCbRiCIC6trLhVcvnaTDxDOI2tsLJOCFzlIk+FgjbG2Tz7T&#10;I/elCCHsYlRQed/GUrqiIoNualviwP3YzqAPsCul7vAZwk0j51G0lAZrDg0VtrStqLjld6MgK7Lv&#10;055+m+ja8kouDscsp6NS41G/+QThqff/4j/3XitYzMLacCYcAZ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ZZgsAAAADcAAAADwAAAAAAAAAAAAAAAACYAgAAZHJzL2Rvd25y&#10;ZXYueG1sUEsFBgAAAAAEAAQA9QAAAIUDAAAAAA==&#10;" path="m81,19r-9,5l53,9,43,14r5,14l53,38,48,57,38,67r-9,5l19,72,14,67,5,62,,57,,48r5,l9,52r5,10l29,67,38,57r5,-9l38,28,29,19,57,,81,19xe" fillcolor="black" stroked="f">
                  <v:path arrowok="t" o:connecttype="custom" o:connectlocs="51435,12065;45720,15240;33655,5715;27305,8890;30480,17780;33655,24130;30480,36195;24130,42545;18415,45720;12065,45720;8890,42545;3175,39370;0,36195;0,30480;3175,30480;5715,33020;8890,39370;18415,42545;24130,36195;27305,30480;24130,17780;18415,12065;36195,0;51435,12065" o:connectangles="0,0,0,0,0,0,0,0,0,0,0,0,0,0,0,0,0,0,0,0,0,0,0,0"/>
                </v:shape>
                <v:shape id="Freeform 522" o:spid="_x0000_s1526" style="position:absolute;left:12179;top:18319;width:1670;height:1251;visibility:visible;mso-wrap-style:square;v-text-anchor:top" coordsize="263,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7V8EA&#10;AADcAAAADwAAAGRycy9kb3ducmV2LnhtbERPS2vCQBC+C/0PyxR6kbqxoNToKlYsCAXxdfA4ZMck&#10;NDsTsmtM/71bEDx+b77ZonOVaqnxpbCB4SABRZyJLTk3cDp+v3+C8gHZYiVMBv7Iw2L+0pthauXG&#10;e2oPIVexhH2KBooQ6lRrnxXk0A+kJo7aRRqHIcIm17bBWyx3lf5IkrF2WHJcKLCmVUHZ7+HqDBx3&#10;/QmuxS0r+Wq3kT3/jK5izNtrt5yCCtSFp/mR3lgDo+EE/s/EI6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5u1fBAAAA3AAAAA8AAAAAAAAAAAAAAAAAmAIAAGRycy9kb3du&#10;cmV2LnhtbFBLBQYAAAAABAAEAPUAAACGAwAAAAA=&#10;" path="m,72l38,197,263,129,225,,,72xe" stroked="f">
                  <v:path arrowok="t" o:connecttype="custom" o:connectlocs="0,45720;24130,125095;167005,81915;142875,0;0,45720" o:connectangles="0,0,0,0,0"/>
                </v:shape>
                <v:shape id="Freeform 523" o:spid="_x0000_s1527" style="position:absolute;left:12331;top:19113;width:362;height:152;visibility:visible;mso-wrap-style:square;v-text-anchor:top" coordsize="5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t2sMA&#10;AADcAAAADwAAAGRycy9kb3ducmV2LnhtbERPTWvCQBC9F/wPywheSt1oqZSYjUi0pVAvxrTnMTsm&#10;wexsyK4m/ffdQ6HHx/tONqNpxZ1611hWsJhHIIhLqxuuFBSnt6dXEM4ja2wtk4IfcrBJJw8JxtoO&#10;fKR77isRQtjFqKD2vouldGVNBt3cdsSBu9jeoA+wr6TucQjhppXLKFpJgw2Hhho7ymoqr/nNKMg+&#10;T48yK77KbP99KN6fm2Enz4NSs+m4XYPwNPp/8Z/7Qyt4WYb54Uw4Aj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qt2sMAAADcAAAADwAAAAAAAAAAAAAAAACYAgAAZHJzL2Rv&#10;d25yZXYueG1sUEsFBgAAAAAEAAQA9QAAAIgDAAAAAA==&#10;" path="m57,4l,24,,19,57,r,4xe" fillcolor="black" stroked="f">
                  <v:path arrowok="t" o:connecttype="custom" o:connectlocs="36195,2540;0,15240;0,12065;36195,0;36195,2540" o:connectangles="0,0,0,0,0"/>
                </v:shape>
                <v:shape id="Freeform 524" o:spid="_x0000_s1528" style="position:absolute;left:12693;top:18745;width:305;height:546;visibility:visible;mso-wrap-style:square;v-text-anchor:top" coordsize="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CCo8QA&#10;AADcAAAADwAAAGRycy9kb3ducmV2LnhtbESP3WrCQBSE7wu+w3KE3hTdRLCE6CpaEKy9avQBDtlj&#10;fvdsyG5j8vZuodDLYWa+Ybb70bRioN5VlhXEywgEcW51xYWC2/W0SEA4j6yxtUwKJnKw381etphq&#10;++BvGjJfiABhl6KC0vsuldLlJRl0S9sRB+9ue4M+yL6QusdHgJtWrqLoXRqsOCyU2NFHSXmT/RgF&#10;5hh9DVNjLuu3Jpk+46ye6qRW6nU+HjYgPI3+P/zXPmsF61UMv2fCEZ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ggqPEAAAA3AAAAA8AAAAAAAAAAAAAAAAAmAIAAGRycy9k&#10;b3ducmV2LnhtbFBLBQYAAAAABAAEAPUAAACJAwAAAAA=&#10;" path="m,14l14,,34,67r4,5l38,77r5,l48,72r,5l19,86r,-4l24,77r5,l24,67,14,29,10,14r-5,l,19,,14xe" fillcolor="black" stroked="f">
                  <v:path arrowok="t" o:connecttype="custom" o:connectlocs="0,8890;8890,0;21590,42545;24130,45720;24130,48895;27305,48895;30480,45720;30480,48895;12065,54610;12065,52070;15240,48895;18415,48895;15240,42545;8890,18415;6350,8890;3175,8890;0,12065;0,8890" o:connectangles="0,0,0,0,0,0,0,0,0,0,0,0,0,0,0,0,0,0"/>
                </v:shape>
                <v:shape id="Freeform 525" o:spid="_x0000_s1529" style="position:absolute;left:13061;top:18592;width:299;height:546;visibility:visible;mso-wrap-style:square;v-text-anchor:top" coordsize="4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Aiy8UA&#10;AADcAAAADwAAAGRycy9kb3ducmV2LnhtbESPT2vCQBTE7wW/w/IEb3VjIKWNrqIWQTw16kFvz+zL&#10;H8y+DdltjN++Wyj0OMzMb5jFajCN6KlztWUFs2kEgji3uuZSwfm0e30H4TyyxsYyKXiSg9Vy9LLA&#10;VNsHZ9QffSkChF2KCirv21RKl1dk0E1tSxy8wnYGfZBdKXWHjwA3jYyj6E0arDksVNjStqL8fvw2&#10;Cr6ypDk9D9ePvkw22a0vikv9WSg1GQ/rOQhPg/8P/7X3WkESx/B7Jhw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CLLxQAAANwAAAAPAAAAAAAAAAAAAAAAAJgCAABkcnMv&#10;ZG93bnJldi54bWxQSwUGAAAAAAQABAD1AAAAigMAAAAA&#10;" path="m28,r5,5l28,10r-9,l19,14r-5,5l9,34r,14l24,38r14,l47,53r,19l33,86r-14,l,62,,43,4,24,9,19r5,-9l28,5,28,xm9,53r,9l14,77r10,5l33,82r5,-5l38,62r,-4l33,48,19,43r-5,l14,48,9,53xe" fillcolor="black" stroked="f">
                  <v:path arrowok="t" o:connecttype="custom" o:connectlocs="17780,0;20955,3175;17780,6350;12065,6350;12065,8890;8890,12065;5715,21590;5715,30480;15240,24130;24130,24130;29845,33655;29845,45720;20955,54610;12065,54610;0,39370;0,27305;2540,15240;5715,12065;8890,6350;17780,3175;17780,0;5715,33655;5715,39370;8890,48895;15240,52070;20955,52070;24130,48895;24130,39370;24130,36830;20955,30480;12065,27305;8890,27305;8890,30480;5715,33655" o:connectangles="0,0,0,0,0,0,0,0,0,0,0,0,0,0,0,0,0,0,0,0,0,0,0,0,0,0,0,0,0,0,0,0,0,0"/>
                  <o:lock v:ext="edit" verticies="t"/>
                </v:shape>
                <v:shape id="Freeform 526" o:spid="_x0000_s1530" style="position:absolute;left:13360;top:18529;width:336;height:521;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2EYMUA&#10;AADcAAAADwAAAGRycy9kb3ducmV2LnhtbESPQWvCQBSE74X+h+UVeim6qbZFo6uIoAhe2kSQ3J7Z&#10;ZzY0+zZktxr/vVso9DjMzDfMfNnbRlyo87VjBa/DBARx6XTNlYJDvhlMQPiArLFxTApu5GG5eHyY&#10;Y6rdlb/okoVKRAj7FBWYENpUSl8asuiHriWO3tl1FkOUXSV1h9cIt40cJcmHtFhzXDDY0tpQ+Z39&#10;WAUvlE1z/DwVx31WbF3+tsPCOKWen/rVDESgPvyH/9o7reB9NIb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YRgxQAAANwAAAAPAAAAAAAAAAAAAAAAAJgCAABkcnMv&#10;ZG93bnJldi54bWxQSwUGAAAAAAQABAD1AAAAigMAAAAA&#10;" path="m5,48l,24,10,10,15,,34,5,44,15r9,19l53,58,48,72,39,82,20,72,5,48xm15,48l29,72r10,5l44,72r4,-4l48,63,39,34r,-10l34,10,24,5r-4,l15,10,10,24r5,24xe" fillcolor="black" stroked="f">
                  <v:path arrowok="t" o:connecttype="custom" o:connectlocs="3175,30480;0,15240;6350,6350;9525,0;21590,3175;27940,9525;33655,21590;33655,36830;30480,45720;24765,52070;12700,45720;3175,30480;9525,30480;18415,45720;24765,48895;27940,45720;30480,43180;30480,40005;24765,21590;24765,15240;21590,6350;15240,3175;12700,3175;9525,6350;6350,15240;9525,30480" o:connectangles="0,0,0,0,0,0,0,0,0,0,0,0,0,0,0,0,0,0,0,0,0,0,0,0,0,0"/>
                  <o:lock v:ext="edit" verticies="t"/>
                </v:shape>
                <v:shape id="Freeform 527" o:spid="_x0000_s1531" style="position:absolute;left:8007;top:17462;width:1581;height:1099;visibility:visible;mso-wrap-style:square;v-text-anchor:top" coordsize="249,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k1MUA&#10;AADcAAAADwAAAGRycy9kb3ducmV2LnhtbESPQWvCQBSE74X+h+UVehHdKFpKdBUjih56sKmIx0f2&#10;mQ1m34bsVuO/dwtCj8PMfMPMFp2txZVaXzlWMBwkIIgLpysuFRx+Nv1PED4ga6wdk4I7eVjMX19m&#10;mGp342+65qEUEcI+RQUmhCaV0heGLPqBa4ijd3atxRBlW0rd4i3CbS1HSfIhLVYcFww2tDJUXPJf&#10;q6AyvfC1X9fHycWVW5SnDLMkU+r9rVtOQQTqwn/42d5pBZPRGP7OxCM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CTUxQAAANwAAAAPAAAAAAAAAAAAAAAAAJgCAABkcnMv&#10;ZG93bnJldi54bWxQSwUGAAAAAAQABAD1AAAAigMAAAAA&#10;" path="m,44l19,173,249,130,225,,,44xe" stroked="f">
                  <v:path arrowok="t" o:connecttype="custom" o:connectlocs="0,27940;12065,109855;158115,82550;142875,0;0,27940" o:connectangles="0,0,0,0,0"/>
                </v:shape>
                <v:shape id="Freeform 528" o:spid="_x0000_s1532" style="position:absolute;left:8070;top:18135;width:362;height:89;visibility:visible;mso-wrap-style:square;v-text-anchor:top" coordsize="5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seicYA&#10;AADcAAAADwAAAGRycy9kb3ducmV2LnhtbESPT2vCQBTE74V+h+UVvDWbCimauoYitNpT8Q+2x0f2&#10;NQnJvo27q8Zv3xUEj8PM/IaZFYPpxImcbywreElSEMSl1Q1XCnbbj+cJCB+QNXaWScGFPBTzx4cZ&#10;5tqeeU2nTahEhLDPUUEdQp9L6cuaDPrE9sTR+7POYIjSVVI7PEe46eQ4TV+lwYbjQo09LWoq283R&#10;KPi5/B6Gw7KbfmZBt+mX238vdnulRk/D+xuIQEO4h2/tlVaQjTO4no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seicYAAADcAAAADwAAAAAAAAAAAAAAAACYAgAAZHJz&#10;L2Rvd25yZXYueG1sUEsFBgAAAAAEAAQA9QAAAIsDAAAAAA==&#10;" path="m57,5l,14,,10,57,r,5xe" fillcolor="black" stroked="f">
                  <v:path arrowok="t" o:connecttype="custom" o:connectlocs="36195,3175;0,8890;0,6350;36195,0;36195,3175" o:connectangles="0,0,0,0,0"/>
                </v:shape>
                <v:shape id="Freeform 529" o:spid="_x0000_s1533" style="position:absolute;left:8464;top:17799;width:273;height:520;visibility:visible;mso-wrap-style:square;v-text-anchor:top" coordsize="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2yCsQA&#10;AADcAAAADwAAAGRycy9kb3ducmV2LnhtbESPQWuDQBSE74X8h+UVemvWWpoE6xqSgNBDoZiY+8N9&#10;Uan71rhbtf++WwjkOMzMN0y6nU0nRhpca1nByzICQVxZ3XKtoDzlzxsQziNr7CyTgl9ysM0WDykm&#10;2k5c0Hj0tQgQdgkqaLzvEyld1ZBBt7Q9cfAudjDogxxqqQecAtx0Mo6ilTTYclhosKdDQ9X38cco&#10;uO6pKj+L13F3MbJ0ebs+f5m1Uk+P8+4dhKfZ38O39odW8Bav4P9MOA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tsgrEAAAA3AAAAA8AAAAAAAAAAAAAAAAAmAIAAGRycy9k&#10;b3ducmV2LnhtbFBLBQYAAAAABAAEAPUAAACJAwAAAAA=&#10;" path="m,10l19,,34,63r,9l38,72r5,l43,77,14,82r,-5l24,77r,-5l24,67,14,24r,-9l10,10,5,15,,10xe" fillcolor="black" stroked="f">
                  <v:path arrowok="t" o:connecttype="custom" o:connectlocs="0,6350;12065,0;21590,40005;21590,45720;24130,45720;27305,45720;27305,48895;8890,52070;8890,48895;15240,48895;15240,45720;15240,42545;8890,15240;8890,9525;6350,6350;3175,9525;0,6350" o:connectangles="0,0,0,0,0,0,0,0,0,0,0,0,0,0,0,0,0"/>
                </v:shape>
                <v:shape id="Freeform 530" o:spid="_x0000_s1534" style="position:absolute;left:8832;top:17710;width:299;height:514;visibility:visible;mso-wrap-style:square;v-text-anchor:top" coordsize="4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zHm8QA&#10;AADcAAAADwAAAGRycy9kb3ducmV2LnhtbESPQWvCQBSE7wX/w/KE3urGFKtEVxFB6sWWREGPj+wz&#10;CWbfhuzWxH/fFQSPw8x8wyxWvanFjVpXWVYwHkUgiHOrKy4UHA/bjxkI55E11pZJwZ0crJaDtwUm&#10;2nac0i3zhQgQdgkqKL1vEildXpJBN7INcfAutjXog2wLqVvsAtzUMo6iL2mw4rBQYkObkvJr9mcU&#10;2Oiy7k5xSj+bfH9OTf2d/eKnUu/Dfj0H4an3r/CzvdMKJvEUH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cx5vEAAAA3AAAAA8AAAAAAAAAAAAAAAAAmAIAAGRycy9k&#10;b3ducmV2LnhtbFBLBQYAAAAABAAEAPUAAACJAwAAAAA=&#10;" path="m38,l28,5r-9,9l14,24,9,38,23,33r15,5l43,43r4,10l47,72,28,81r-14,l4,72,,57,,33,9,14,23,5,33,r5,xm9,43r,14l14,72r5,5l23,77r5,4l38,72r,-15l33,43,19,38r-5,5l9,43xe" fillcolor="black" stroked="f">
                  <v:path arrowok="t" o:connecttype="custom" o:connectlocs="24130,0;17780,3175;12065,8890;8890,15240;5715,24130;14605,20955;24130,24130;27305,27305;29845,33655;29845,45720;17780,51435;8890,51435;2540,45720;0,36195;0,20955;5715,8890;14605,3175;20955,0;24130,0;5715,27305;5715,36195;8890,45720;12065,48895;14605,48895;17780,51435;24130,45720;24130,36195;20955,27305;12065,24130;8890,27305;5715,27305" o:connectangles="0,0,0,0,0,0,0,0,0,0,0,0,0,0,0,0,0,0,0,0,0,0,0,0,0,0,0,0,0,0,0"/>
                  <o:lock v:ext="edit" verticies="t"/>
                </v:shape>
                <v:shape id="Freeform 531" o:spid="_x0000_s1535" style="position:absolute;left:9163;top:17646;width:336;height:521;visibility:visible;mso-wrap-style:square;v-text-anchor:top" coordsize="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kWEcMA&#10;AADcAAAADwAAAGRycy9kb3ducmV2LnhtbERPz2vCMBS+C/sfwhvsIppOpmydaRmDieBF24H09ta8&#10;NWXNS2midv+9OQgeP77f63y0nTjT4FvHCp7nCQji2umWGwXf5dfsFYQPyBo7x6Tgnzzk2cNkjal2&#10;Fz7QuQiNiCHsU1RgQuhTKX1tyKKfu544cr9usBgiHBqpB7zEcNvJRZKspMWWY4PBnj4N1X/FySqY&#10;UvFW4v6nOu6KauPKly1Wxin19Dh+vIMINIa7+ObeagXLRVwbz8QjIL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kWEcMAAADcAAAADwAAAAAAAAAAAAAAAACYAgAAZHJzL2Rv&#10;d25yZXYueG1sUEsFBgAAAAAEAAQA9QAAAIgDAAAAAA==&#10;" path="m5,48l,24,5,15r5,-5l19,,39,10,53,39r,24l48,72r-5,5l34,82r-10,l15,72,5,48xm15,48r9,24l34,82r5,-5l43,72r,-5l39,39,34,15r,-5l29,5,19,5r-4,5l15,19r-5,5l15,39r,9xe" fillcolor="black" stroked="f">
                  <v:path arrowok="t" o:connecttype="custom" o:connectlocs="3175,30480;0,15240;3175,9525;6350,6350;12065,0;24765,6350;33655,24765;33655,40005;30480,45720;27305,48895;21590,52070;15240,52070;9525,45720;3175,30480;9525,30480;15240,45720;21590,52070;24765,48895;27305,45720;27305,42545;24765,24765;21590,9525;21590,6350;18415,3175;12065,3175;9525,6350;9525,12065;6350,15240;9525,24765;9525,30480" o:connectangles="0,0,0,0,0,0,0,0,0,0,0,0,0,0,0,0,0,0,0,0,0,0,0,0,0,0,0,0,0,0"/>
                  <o:lock v:ext="edit" verticies="t"/>
                </v:shape>
                <v:shape id="Freeform 532" o:spid="_x0000_s1536" style="position:absolute;left:27571;top:15786;width:1677;height:1498;visibility:visible;mso-wrap-style:square;v-text-anchor:top" coordsize="26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L78QA&#10;AADcAAAADwAAAGRycy9kb3ducmV2LnhtbESPQWsCMRSE74X+h/AKXopmu1KxW6MUYUF761awvT02&#10;z93F5GVJoq7/vhGEHoeZ+YZZrAZrxJl86BwreJlkIIhrpztuFOy+y/EcRIjIGo1jUnClAKvl48MC&#10;C+0u/EXnKjYiQTgUqKCNsS+kDHVLFsPE9cTJOzhvMSbpG6k9XhLcGpln2Uxa7DgttNjTuqX6WJ2s&#10;ArRWl1x9zk7m2Wf5dP9bmp+tUqOn4eMdRKQh/ofv7Y1W8Jq/we1MO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gy+/EAAAA3AAAAA8AAAAAAAAAAAAAAAAAmAIAAGRycy9k&#10;b3ducmV2LnhtbFBLBQYAAAAABAAEAPUAAACJAwAAAAA=&#10;" path="m62,l,116,201,236,264,120,62,xe" stroked="f">
                  <v:path arrowok="t" o:connecttype="custom" o:connectlocs="39370,0;0,73660;127635,149860;167640,76200;39370,0" o:connectangles="0,0,0,0,0"/>
                </v:shape>
                <v:shape id="Freeform 533" o:spid="_x0000_s1537" style="position:absolute;left:27724;top:16217;width:336;height:210;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6H18IA&#10;AADcAAAADwAAAGRycy9kb3ducmV2LnhtbERPTWvCQBC9F/wPywi91U1TFBtdRUsLQi9VC+ptyE6T&#10;YHYm7G41/vvuoeDx8b7ny9616kI+NMIGnkcZKOJSbMOVge/9x9MUVIjIFlthMnCjAMvF4GGOhZUr&#10;b+myi5VKIRwKNFDH2BVah7Imh2EkHXHifsQ7jAn6SluP1xTuWp1n2UQ7bDg11NjRW03leffrDLxv&#10;J18b58/5Pn9dCx8/5XAiMeZx2K9moCL18S7+d2+sgfFLmp/OpCO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TofXwgAAANwAAAAPAAAAAAAAAAAAAAAAAJgCAABkcnMvZG93&#10;bnJldi54bWxQSwUGAAAAAAQABAD1AAAAhwMAAAAA&#10;" path="m53,33l,,53,28r,5xe" fillcolor="black" stroked="f">
                  <v:path arrowok="t" o:connecttype="custom" o:connectlocs="33655,20955;0,0;33655,17780;33655,20955" o:connectangles="0,0,0,0"/>
                </v:shape>
                <v:shape id="Freeform 534" o:spid="_x0000_s1538" style="position:absolute;left:28060;top:16217;width:330;height:483;visibility:visible;mso-wrap-style:square;v-text-anchor:top" coordsize="5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WCcMA&#10;AADcAAAADwAAAGRycy9kb3ducmV2LnhtbESPQWsCMRSE7wX/Q3iCt5rdlgZdjSIFxV4K2l68PTbP&#10;3cXNS0hSXf+9KRR6HGbmG2a5HmwvrhRi51hDOS1AENfOdNxo+P7aPs9AxIRssHdMGu4UYb0aPS2x&#10;Mu7GB7oeUyMyhGOFGtqUfCVlrFuyGKfOE2fv7ILFlGVopAl4y3Dby5eiUNJix3mhRU/vLdWX44/V&#10;4Ith9rkL5Y5OH/18qw4KlVdaT8bDZgEi0ZD+w3/tvdHw9lrC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WCcMAAADcAAAADwAAAAAAAAAAAAAAAACYAgAAZHJzL2Rv&#10;d25yZXYueG1sUEsFBgAAAAAEAAQA9QAAAIgDAAAAAA==&#10;" path="m33,l52,r,4l24,62r-5,5l19,72r5,4l,62r5,l9,62r5,-5l33,19,38,9r,-5l33,xe" fillcolor="black" stroked="f">
                  <v:path arrowok="t" o:connecttype="custom" o:connectlocs="20955,0;33020,0;33020,2540;15240,39370;12065,42545;12065,45720;15240,48260;0,39370;3175,39370;5715,39370;8890,36195;20955,12065;24130,5715;24130,2540;20955,0" o:connectangles="0,0,0,0,0,0,0,0,0,0,0,0,0,0,0"/>
                </v:shape>
                <v:shape id="Freeform 535" o:spid="_x0000_s1539" style="position:absolute;left:28365;top:16427;width:457;height:425;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mvHsIA&#10;AADcAAAADwAAAGRycy9kb3ducmV2LnhtbESPTWrDMBCF94HeQUyhu1iO6xTjRgmmoVCySp0eYLCm&#10;lqk0MpaSuLevAoEuH9/74W12s7PiQlMYPCtYZTkI4s7rgXsFX6f3ZQUiRGSN1jMp+KUAu+3DYoO1&#10;9lf+pEsbe5FKONSowMQ41lKGzpDDkPmROLFvPzmMSU691BNeU7mzssjzF+lw4LRgcKQ3Q91Pe3YK&#10;9nZtquaYWEl+ddBlaQ9Hr9TT49y8gog0x3/zPf2hFayfC7idS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Ka8ewgAAANwAAAAPAAAAAAAAAAAAAAAAAJgCAABkcnMvZG93&#10;bnJldi54bWxQSwUGAAAAAAQABAD1AAAAhwMAAAAA&#10;" path="m72,10r-5,l57,5r-9,5l38,15,24,24r19,l48,34r4,5l48,58,33,67r-19,l4,58,,43,9,29,14,19r5,-4l38,5,57,,72,5r,5xm24,24l14,39,9,48r,15l14,67r10,l33,58,43,39,33,29,28,24r-4,xe" fillcolor="black" stroked="f">
                  <v:path arrowok="t" o:connecttype="custom" o:connectlocs="45720,6350;42545,6350;36195,3175;30480,6350;24130,9525;15240,15240;27305,15240;30480,21590;33020,24765;30480,36830;20955,42545;8890,42545;2540,36830;0,27305;5715,18415;8890,12065;12065,9525;24130,3175;36195,0;45720,3175;45720,6350;15240,15240;8890,24765;5715,30480;5715,40005;8890,42545;15240,42545;20955,36830;27305,24765;20955,18415;17780,15240;15240,15240" o:connectangles="0,0,0,0,0,0,0,0,0,0,0,0,0,0,0,0,0,0,0,0,0,0,0,0,0,0,0,0,0,0,0,0"/>
                  <o:lock v:ext="edit" verticies="t"/>
                </v:shape>
                <v:shape id="Freeform 536" o:spid="_x0000_s1540" style="position:absolute;left:28695;top:16579;width:400;height:489;visibility:visible;mso-wrap-style:square;v-text-anchor:top" coordsize="6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KAscA&#10;AADcAAAADwAAAGRycy9kb3ducmV2LnhtbESPT2vCQBTE74V+h+UVequbVvovZiOlVRS8NGpBb6/Z&#10;1ySYfRt2VxO/fVco9DjMzG+YbDqYVpzI+caygvtRAoK4tLrhSsF2M797AeEDssbWMik4k4dpfn2V&#10;YaptzwWd1qESEcI+RQV1CF0qpS9rMuhHtiOO3o91BkOUrpLaYR/hppUPSfIkDTYcF2rs6L2m8rA+&#10;GgUf+6J/LearT+cXz7PyYHdf/fdOqdub4W0CItAQ/sN/7aVW8Dgew+VMP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tCgLHAAAA3AAAAA8AAAAAAAAAAAAAAAAAmAIAAGRy&#10;cy9kb3ducmV2LnhtbFBLBQYAAAAABAAEAPUAAACMAwAAAAA=&#10;" path="m10,24l24,10,39,,53,5r5,5l63,19,58,34,53,53,48,63r-9,4l24,77r-14,l,53,10,24xm20,34l10,58r,9l15,72r5,l29,67,43,43,53,24r,-14l48,5r-5,l29,15,20,34xe" fillcolor="black" stroked="f">
                  <v:path arrowok="t" o:connecttype="custom" o:connectlocs="6350,15240;15240,6350;24765,0;33655,3175;36830,6350;40005,12065;36830,21590;33655,33655;30480,40005;24765,42545;15240,48895;6350,48895;0,33655;6350,15240;12700,21590;6350,36830;6350,42545;9525,45720;12700,45720;18415,42545;27305,27305;33655,15240;33655,6350;30480,3175;27305,3175;18415,9525;12700,21590" o:connectangles="0,0,0,0,0,0,0,0,0,0,0,0,0,0,0,0,0,0,0,0,0,0,0,0,0,0,0"/>
                  <o:lock v:ext="edit" verticies="t"/>
                </v:shape>
                <v:shape id="Freeform 537" o:spid="_x0000_s1541" style="position:absolute;left:27660;top:17341;width:1613;height:1740;visibility:visible;mso-wrap-style:square;v-text-anchor:top" coordsize="254,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78MA&#10;AADcAAAADwAAAGRycy9kb3ducmV2LnhtbESPT2sCMRTE74LfITyhF6lZWxXZGkVE0eLJP+D1sXnd&#10;LN28LEnU9ds3QsHjMDO/YWaL1tbiRj5UjhUMBxkI4sLpiksF59PmfQoiRGSNtWNS8KAAi3m3M8Nc&#10;uzsf6HaMpUgQDjkqMDE2uZShMGQxDFxDnLwf5y3GJH0ptcd7gttafmTZRFqsOC0YbGhlqPg9Xq0C&#10;b7bnb019XG/bx3S/iZfm6i9KvfXa5ReISG18hf/bO61g/DmC55l0B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78MAAADcAAAADwAAAAAAAAAAAAAAAACYAgAAZHJzL2Rv&#10;d25yZXYueG1sUEsFBgAAAAAEAAQA9QAAAIgDAAAAAA==&#10;" path="m101,l,87,154,274,254,187,101,xe" stroked="f">
                  <v:path arrowok="t" o:connecttype="custom" o:connectlocs="64135,0;0,55245;97790,173990;161290,118745;64135,0" o:connectangles="0,0,0,0,0"/>
                </v:shape>
                <v:shape id="Freeform 538" o:spid="_x0000_s1542" style="position:absolute;left:27908;top:17646;width:273;height:337;visibility:visible;mso-wrap-style:square;v-text-anchor:top" coordsize="4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3sQA&#10;AADcAAAADwAAAGRycy9kb3ducmV2LnhtbESPT4vCMBTE7wt+h/AEb2uqrqLVKCp02fXmn4PHR/Ns&#10;i81LSWKt336zsLDHYWZ+w6w2nalFS85XlhWMhgkI4tzqigsFl3P2PgfhA7LG2jIpeJGHzbr3tsJU&#10;2ycfqT2FQkQI+xQVlCE0qZQ+L8mgH9qGOHo36wyGKF0htcNnhJtajpNkJg1WHBdKbGhfUn4/PYyC&#10;2+Kj7a4Xd/af9923nB2yvdxlSg363XYJIlAX/sN/7S+tYDqZwu+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PN7EAAAA3AAAAA8AAAAAAAAAAAAAAAAAmAIAAGRycy9k&#10;b3ducmV2LnhtbFBLBQYAAAAABAAEAPUAAACJAwAAAAA=&#10;" path="m38,53l,5,5,,43,48r-5,5xe" fillcolor="black" stroked="f">
                  <v:path arrowok="t" o:connecttype="custom" o:connectlocs="24130,33655;0,3175;3175,0;27305,30480;24130,33655" o:connectangles="0,0,0,0,0"/>
                </v:shape>
                <v:shape id="Freeform 539" o:spid="_x0000_s1543" style="position:absolute;left:28092;top:17862;width:451;height:457;visibility:visible;mso-wrap-style:square;v-text-anchor:top" coordsize="7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fIsYA&#10;AADcAAAADwAAAGRycy9kb3ducmV2LnhtbESPT2vCQBTE70K/w/KE3nQTa0Wjq9hWi1AQjB48PrIv&#10;f2j2bZpdNX57t1DocZiZ3zCLVWdqcaXWVZYVxMMIBHFmdcWFgtNxO5iCcB5ZY22ZFNzJwWr51Ftg&#10;ou2ND3RNfSEChF2CCkrvm0RKl5Vk0A1tQxy83LYGfZBtIXWLtwA3tRxF0UQarDgslNjQe0nZd3ox&#10;Cmb35uvz/JbH+5jP6Wb6ccnHP3ulnvvdeg7CU+f/w3/tnVbw+jKB3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KfIsYAAADcAAAADwAAAAAAAAAAAAAAAACYAgAAZHJz&#10;L2Rvd25yZXYueG1sUEsFBgAAAAAEAAQA9QAAAIsDAAAAAA==&#10;" path="m52,l71,9,24,53r-5,4l19,62r,5l19,72,,48r4,5l9,53,19,48,47,19,57,9r,-4l52,xe" fillcolor="black" stroked="f">
                  <v:path arrowok="t" o:connecttype="custom" o:connectlocs="33020,0;45085,5715;15240,33655;12065,36195;12065,39370;12065,42545;12065,45720;0,30480;2540,33655;5715,33655;12065,30480;29845,12065;36195,5715;36195,3175;33020,0" o:connectangles="0,0,0,0,0,0,0,0,0,0,0,0,0,0,0"/>
                </v:shape>
                <v:shape id="Freeform 540" o:spid="_x0000_s1544" style="position:absolute;left:28365;top:18199;width:514;height:393;visibility:visible;mso-wrap-style:square;v-text-anchor:top" coordsize="8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7XS8QA&#10;AADcAAAADwAAAGRycy9kb3ducmV2LnhtbESPT2sCMRTE7wW/Q3hCbzVbS62sRhFBWJAe/ENLb4/N&#10;c7N087Ik0V2/vREEj8PM/IaZL3vbiAv5UDtW8D7KQBCXTtdcKTgeNm9TECEia2wck4IrBVguBi9z&#10;zLXreEeXfaxEgnDIUYGJsc2lDKUhi2HkWuLknZy3GJP0ldQeuwS3jRxn2URarDktGGxpbaj835+t&#10;Avm97Qpvr3+TJjNcTH8qc/hdKfU67FczEJH6+Aw/2oVW8PnxBfc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e10vEAAAA3AAAAA8AAAAAAAAAAAAAAAAAmAIAAGRycy9k&#10;b3ducmV2LnhtbFBLBQYAAAAABAAEAPUAAACJAwAAAAA=&#10;" path="m81,19r-5,l67,14,57,9,43,9r-5,5l28,14,48,24r,14l48,48,38,52,24,62r-10,l4,52,,38,4,24,14,14,28,4,52,,62,4r5,l76,14r5,5xm28,19r-4,5l14,24r,4l9,33,4,48r,4l14,57r10,l28,52,38,38r,-14l33,19r-5,xe" fillcolor="black" stroked="f">
                  <v:path arrowok="t" o:connecttype="custom" o:connectlocs="51435,12065;48260,12065;42545,8890;36195,5715;27305,5715;24130,8890;17780,8890;30480,15240;30480,24130;30480,30480;24130,33020;15240,39370;8890,39370;2540,33020;0,24130;2540,15240;8890,8890;17780,2540;33020,0;39370,2540;42545,2540;48260,8890;51435,12065;17780,12065;15240,15240;8890,15240;8890,17780;5715,20955;2540,30480;2540,33020;8890,36195;15240,36195;17780,33020;24130,24130;24130,15240;20955,12065;17780,12065" o:connectangles="0,0,0,0,0,0,0,0,0,0,0,0,0,0,0,0,0,0,0,0,0,0,0,0,0,0,0,0,0,0,0,0,0,0,0,0,0"/>
                  <o:lock v:ext="edit" verticies="t"/>
                </v:shape>
                <v:shape id="Freeform 541" o:spid="_x0000_s1545" style="position:absolute;left:28606;top:18440;width:426;height:425;visibility:visible;mso-wrap-style:square;v-text-anchor:top" coordsize="6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3SMEA&#10;AADcAAAADwAAAGRycy9kb3ducmV2LnhtbERPPW/CMBDdkfofrKvEBk4JNCjFIAqiKmwEho6n+Jqk&#10;jc9pbJL039cDUsen973aDKYWHbWusqzgaRqBIM6trrhQcL0cJksQziNrrC2Tgl9ysFk/jFaYatvz&#10;mbrMFyKEsEtRQel9k0rp8pIMuqltiAP3aVuDPsC2kLrFPoSbWs6i6FkarDg0lNjQrqT8O7sZBYnm&#10;/OPUazTxW8KvX8fT/meOSo0fh+0LCE+D/xff3e9awSIOa8OZc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1N0jBAAAA3AAAAA8AAAAAAAAAAAAAAAAAmAIAAGRycy9kb3du&#10;cmV2LnhtbFBLBQYAAAAABAAEAPUAAACGAwAAAAA=&#10;" path="m19,14l38,5,57,,67,10r,19l62,43,53,53,29,67r-15,l5,62,,53,,38,19,14xm24,24l5,48r,10l10,62r14,l43,43,62,29r,-15l62,10r-5,l38,14r-4,5l24,24xe" fillcolor="black" stroked="f">
                  <v:path arrowok="t" o:connecttype="custom" o:connectlocs="12065,8890;24130,3175;36195,0;42545,6350;42545,18415;39370,27305;33655,33655;18415,42545;8890,42545;3175,39370;0,33655;0,24130;12065,8890;15240,15240;3175,30480;3175,36830;6350,39370;15240,39370;27305,27305;39370,18415;39370,8890;39370,6350;36195,6350;24130,8890;21590,12065;15240,15240" o:connectangles="0,0,0,0,0,0,0,0,0,0,0,0,0,0,0,0,0,0,0,0,0,0,0,0,0,0"/>
                  <o:lock v:ext="edit" verticies="t"/>
                </v:shape>
                <v:shape id="Freeform 542" o:spid="_x0000_s1546" style="position:absolute;left:30130;top:19113;width:1550;height:1765;visibility:visible;mso-wrap-style:square;v-text-anchor:top" coordsize="24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qbdccA&#10;AADcAAAADwAAAGRycy9kb3ducmV2LnhtbESPT0/CQBTE7yZ+h80j8SZbCgpUFmIgRPQgf+P52X22&#10;1e7bpru05du7JiYcJzPzm8xs0ZlSNFS7wrKCQT8CQZxaXXCm4HRc309AOI+ssbRMCi7kYDG/vZlh&#10;om3Le2oOPhMBwi5BBbn3VSKlS3My6Pq2Ig7el60N+iDrTOoa2wA3pYyj6FEaLDgs5FjRMqf053A2&#10;CsZvzeYcf7+229Xu8/3jJR4N93ak1F2ve34C4anz1/B/e6MVPAyn8HcmH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am3XHAAAA3AAAAA8AAAAAAAAAAAAAAAAAmAIAAGRy&#10;cy9kb3ducmV2LnhtbFBLBQYAAAAABAAEAPUAAACMAwAAAAA=&#10;" path="m105,l,81,139,278,244,196,105,xe" stroked="f">
                  <v:path arrowok="t" o:connecttype="custom" o:connectlocs="66675,0;0,51435;88265,176530;154940,124460;66675,0" o:connectangles="0,0,0,0,0"/>
                </v:shape>
                <v:shape id="Freeform 543" o:spid="_x0000_s1547" style="position:absolute;left:30403;top:19386;width:242;height:362;visibility:visible;mso-wrap-style:square;v-text-anchor:top" coordsize="3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uJsEA&#10;AADcAAAADwAAAGRycy9kb3ducmV2LnhtbERPO2vDMBDeC/0P4grdGjmhLcaxEkIg0LF5DdnO1tU2&#10;tU6OdbGdfx8NhY4f3ztfT65VA/Wh8WxgPktAEZfeNlwZOB13bymoIMgWW89k4E4B1qvnpxwz60fe&#10;03CQSsUQDhkaqEW6TOtQ1uQwzHxHHLkf3zuUCPtK2x7HGO5avUiST+2w4dhQY0fbmsrfw80ZSLeF&#10;Pu/8wgslct3ML+m++A7GvL5MmyUooUn+xX/uL2vg4z3Oj2fiEd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X7ibBAAAA3AAAAA8AAAAAAAAAAAAAAAAAmAIAAGRycy9kb3du&#10;cmV2LnhtbFBLBQYAAAAABAAEAPUAAACGAwAAAAA=&#10;" path="m33,57l,5,4,,38,53r-5,4xe" fillcolor="black" stroked="f">
                  <v:path arrowok="t" o:connecttype="custom" o:connectlocs="20955,36195;0,3175;2540,0;24130,33655;20955,36195" o:connectangles="0,0,0,0,0"/>
                </v:shape>
                <v:shape id="Freeform 544" o:spid="_x0000_s1548" style="position:absolute;left:30556;top:19627;width:482;height:458;visibility:visible;mso-wrap-style:square;v-text-anchor:top" coordsize="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G5ocYA&#10;AADcAAAADwAAAGRycy9kb3ducmV2LnhtbESPzW7CMBCE75X6DtZW6q044U80xSBKVeBKyqHcVvGS&#10;RI3Xke2GwNPXlZA4jmbmG8182ZtGdOR8bVlBOkhAEBdW11wqOHx9vsxA+ICssbFMCi7kYbl4fJhj&#10;pu2Z99TloRQRwj5DBVUIbSalLyoy6Ae2JY7eyTqDIUpXSu3wHOGmkcMkmUqDNceFCltaV1T85L9G&#10;wXXYbVan3ch9zPRx+55+6+nh+KrU81O/egMRqA/38K290wom4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G5ocYAAADcAAAADwAAAAAAAAAAAAAAAACYAgAAZHJz&#10;L2Rvd25yZXYueG1sUEsFBgAAAAAEAAQA9QAAAIsDAAAAAA==&#10;" path="m57,l72,10r4,5l24,53,14,58r,5l19,67r-5,5l,43r4,5l9,48r5,-5l52,19r5,-4l62,10,57,5r-5,l57,xe" fillcolor="black" stroked="f">
                  <v:path arrowok="t" o:connecttype="custom" o:connectlocs="36195,0;45720,6350;48260,9525;15240,33655;8890,36830;8890,40005;12065,42545;8890,45720;0,27305;2540,30480;5715,30480;8890,27305;33020,12065;36195,9525;39370,6350;36195,3175;33020,3175;36195,0" o:connectangles="0,0,0,0,0,0,0,0,0,0,0,0,0,0,0,0,0,0"/>
                </v:shape>
                <v:shape id="Freeform 545" o:spid="_x0000_s1549" style="position:absolute;left:30734;top:19964;width:577;height:368;visibility:visible;mso-wrap-style:square;v-text-anchor:top" coordsize="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YycMA&#10;AADcAAAADwAAAGRycy9kb3ducmV2LnhtbESPzW7CMBCE75V4B2uRegOHhPKTYhBUUHEF2vsqXpIU&#10;ex3FBtK3r5GQehzNzDeaxaqzRtyo9bVjBaNhAoK4cLrmUsHXaTeYgfABWaNxTAp+ycNq2XtZYK7d&#10;nQ90O4ZSRAj7HBVUITS5lL6oyKIfuoY4emfXWgxRtqXULd4j3BqZJslEWqw5LlTY0EdFxeV4tQrm&#10;2fT0aSbf2+v8Z63T0SbDzmRKvfa79TuIQF34Dz/be63gbZzC40w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fYycMAAADcAAAADwAAAAAAAAAAAAAAAACYAgAAZHJzL2Rv&#10;d25yZXYueG1sUEsFBgAAAAAEAAQA9QAAAIgDAAAAAA==&#10;" path="m91,24r-9,5l67,5,53,10r5,28l48,53r-9,5l29,58r-9,l5,48,,38,5,34r,-5l10,29r,5l15,38r,10l24,53r15,l48,38r,-14l39,5,72,,91,24xe" fillcolor="black" stroked="f">
                  <v:path arrowok="t" o:connecttype="custom" o:connectlocs="57785,15240;52070,18415;42545,3175;33655,6350;36830,24130;30480,33655;24765,36830;18415,36830;12700,36830;3175,30480;0,24130;3175,21590;3175,18415;6350,18415;6350,21590;9525,24130;9525,30480;15240,33655;24765,33655;30480,24130;30480,15240;24765,3175;45720,0;57785,15240" o:connectangles="0,0,0,0,0,0,0,0,0,0,0,0,0,0,0,0,0,0,0,0,0,0,0,0"/>
                </v:shape>
                <v:shape id="Freeform 546" o:spid="_x0000_s1550" style="position:absolute;left:30981;top:20300;width:546;height:362;visibility:visible;mso-wrap-style:square;v-text-anchor:top" coordsize="86,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G7cQA&#10;AADcAAAADwAAAGRycy9kb3ducmV2LnhtbESPW4vCMBSE3xf8D+EIvq2pdr1QjSKLC/siePsBx+b0&#10;gs1JbbLa9dcbQfBxmJlvmPmyNZW4UuNKywoG/QgEcWp1ybmC4+HncwrCeWSNlWVS8E8OlovOxxwT&#10;bW+8o+ve5yJA2CWooPC+TqR0aUEGXd/WxMHLbGPQB9nkUjd4C3BTyWEUjaXBksNCgTV9F5Se939G&#10;wfZuJ6edH7qtXGfZJj7w6sKxUr1uu5qB8NT6d/jV/tUKRl8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4hu3EAAAA3AAAAA8AAAAAAAAAAAAAAAAAmAIAAGRycy9k&#10;b3ducmV2LnhtbFBLBQYAAAAABAAEAPUAAACJAwAAAAA=&#10;" path="m86,19l76,24,62,5,48,5r9,28l52,43,43,53,33,57r-9,l14,53,5,43,,33,,29r5,l9,29r,4l9,43,24,53r9,-5l43,38r,-19l43,14,38,5,72,,86,19xe" fillcolor="black" stroked="f">
                  <v:path arrowok="t" o:connecttype="custom" o:connectlocs="54610,12065;48260,15240;39370,3175;30480,3175;36195,20955;33020,27305;27305,33655;20955,36195;15240,36195;8890,33655;3175,27305;0,20955;0,18415;3175,18415;5715,18415;5715,20955;5715,27305;15240,33655;20955,30480;27305,24130;27305,12065;27305,8890;24130,3175;45720,0;54610,12065" o:connectangles="0,0,0,0,0,0,0,0,0,0,0,0,0,0,0,0,0,0,0,0,0,0,0,0,0"/>
                </v:shape>
                <v:rect id="Rectangle 547" o:spid="_x0000_s1551" style="position:absolute;left:5848;top:44380;width:27934;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sNMIA&#10;AADcAAAADwAAAGRycy9kb3ducmV2LnhtbESPzYoCMRCE74LvEFrwphlFRWaNIoKgixfHfYBm0vOD&#10;SWdIss7s228WFjwWVfUVtTsM1ogX+dA6VrCYZyCIS6dbrhV8Pc6zLYgQkTUax6TghwIc9uPRDnPt&#10;er7Tq4i1SBAOOSpoYuxyKUPZkMUwdx1x8irnLcYkfS21xz7BrZHLLNtIiy2nhQY7OjVUPotvq0A+&#10;inO/LYzP3Oeyupnr5V6RU2o6GY4fICIN8R3+b1+0gvVq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xaw0wgAAANwAAAAPAAAAAAAAAAAAAAAAAJgCAABkcnMvZG93&#10;bnJldi54bWxQSwUGAAAAAAQABAD1AAAAhwMAAAAA&#10;" filled="f" stroked="f">
                  <v:textbox style="mso-fit-shape-to-text:t" inset="0,0,0,0">
                    <w:txbxContent>
                      <w:p w:rsidR="002F1D41" w:rsidRPr="00126ED8" w:rsidRDefault="002F1D41" w:rsidP="002F1D41">
                        <w:pPr>
                          <w:rPr>
                            <w:lang w:val="es-ES_tradnl"/>
                          </w:rPr>
                        </w:pPr>
                        <w:r w:rsidRPr="00126ED8">
                          <w:rPr>
                            <w:color w:val="000000"/>
                            <w:sz w:val="18"/>
                            <w:szCs w:val="18"/>
                            <w:lang w:val="es-ES_tradnl"/>
                          </w:rPr>
                          <w:t>Cabeceo del SRD (grados)         Vista de la Tierra Oeste/Este</w:t>
                        </w:r>
                      </w:p>
                    </w:txbxContent>
                  </v:textbox>
                </v:rect>
                <v:rect id="Rectangle 548" o:spid="_x0000_s1552" style="position:absolute;left:5695;top:11188;width:28341;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Jr8IA&#10;AADcAAAADwAAAGRycy9kb3ducmV2LnhtbESPzYoCMRCE74LvEFrYm2YUXWTWKCIIKl4c9wGaSc8P&#10;Jp0hyTqzb78RhD0WVfUVtdkN1ogn+dA6VjCfZSCIS6dbrhV834/TNYgQkTUax6TglwLstuPRBnPt&#10;er7Rs4i1SBAOOSpoYuxyKUPZkMUwcx1x8irnLcYkfS21xz7BrZGLLPuUFltOCw12dGiofBQ/VoG8&#10;F8d+XRifucuiuprz6VaRU+pjMuy/QEQa4n/43T5pBavl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iQmvwgAAANwAAAAPAAAAAAAAAAAAAAAAAJgCAABkcnMvZG93&#10;bnJldi54bWxQSwUGAAAAAAQABAD1AAAAhwMAAAAA&#10;" filled="f" stroked="f">
                  <v:textbox style="mso-fit-shape-to-text:t" inset="0,0,0,0">
                    <w:txbxContent>
                      <w:p w:rsidR="002F1D41" w:rsidRPr="00126ED8" w:rsidRDefault="002F1D41" w:rsidP="002F1D41">
                        <w:pPr>
                          <w:rPr>
                            <w:lang w:val="es-ES_tradnl"/>
                          </w:rPr>
                        </w:pPr>
                        <w:r w:rsidRPr="00126ED8">
                          <w:rPr>
                            <w:color w:val="000000"/>
                            <w:sz w:val="18"/>
                            <w:szCs w:val="18"/>
                            <w:lang w:val="es-ES_tradnl"/>
                          </w:rPr>
                          <w:t>SRD a 41° W explorando la Tierra con una resolución de 0,2°</w:t>
                        </w:r>
                      </w:p>
                    </w:txbxContent>
                  </v:textbox>
                </v:rect>
                <v:rect id="Rectangle 549" o:spid="_x0000_s1553" style="position:absolute;left:-5810;top:35731;width:12668;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DtsQA&#10;AADcAAAADwAAAGRycy9kb3ducmV2LnhtbESPW2vCQBSE3wv+h+UIvhTdWFIv0VUkEOxTwevzIXtM&#10;gtmzIbvV5N93CwUfh5lvhllvO1OLB7WusqxgOolAEOdWV1woOJ+y8QKE88gaa8ukoCcH283gbY2J&#10;tk8+0OPoCxFK2CWooPS+SaR0eUkG3cQ2xMG72dagD7ItpG7xGcpNLT+iaCYNVhwWSmwoLSm/H3+M&#10;gs8Ir6f+e87pe7xrDkufXff6otRo2O1WIDx1/hX+p7904OIZ/J0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ZA7bEAAAA3AAAAA8AAAAAAAAAAAAAAAAAmAIAAGRycy9k&#10;b3ducmV2LnhtbFBLBQYAAAAABAAEAPUAAACJAwAAAAA=&#10;" filled="f" stroked="f">
                  <v:textbox style="mso-fit-shape-to-text:t" inset="0,0,0,0">
                    <w:txbxContent>
                      <w:p w:rsidR="002F1D41" w:rsidRDefault="002F1D41" w:rsidP="002F1D41">
                        <w:r>
                          <w:rPr>
                            <w:color w:val="000000"/>
                            <w:sz w:val="18"/>
                            <w:szCs w:val="18"/>
                          </w:rPr>
                          <w:t>Balanceo negativo del SRD</w:t>
                        </w:r>
                      </w:p>
                    </w:txbxContent>
                  </v:textbox>
                </v:rect>
                <v:rect id="Rectangle 550" o:spid="_x0000_s1554" style="position:absolute;left:-1505;top:27387;width:4096;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WmLcIA&#10;AADcAAAADwAAAGRycy9kb3ducmV2LnhtbESPS4vCQBCE7wv+h6EFL4uZKD6jo4gg7knweW4ybRLM&#10;9ITMaOK/31lY8FhUfVXUct2aUryodoVlBYMoBkGcWl1wpuBy3vVnIJxH1lhaJgVvcrBedb6WmGjb&#10;8JFeJ5+JUMIuQQW591UipUtzMugiWxEH725rgz7IOpO6xiaUm1IO43giDRYcFnKsaJtT+jg9jYJx&#10;jLfz+zDl7fdoUx3nfnfb66tSvW67WYDw1PpP+J/+0YEbTeHvTDgC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aYtwgAAANwAAAAPAAAAAAAAAAAAAAAAAJgCAABkcnMvZG93&#10;bnJldi54bWxQSwUGAAAAAAQABAD1AAAAhwMAAAAA&#10;" filled="f" stroked="f">
                  <v:textbox style="mso-fit-shape-to-text:t" inset="0,0,0,0">
                    <w:txbxContent>
                      <w:p w:rsidR="002F1D41" w:rsidRDefault="002F1D41" w:rsidP="002F1D41">
                        <w:r>
                          <w:rPr>
                            <w:color w:val="000000"/>
                            <w:sz w:val="18"/>
                            <w:szCs w:val="18"/>
                          </w:rPr>
                          <w:t xml:space="preserve"> (grados)</w:t>
                        </w:r>
                      </w:p>
                    </w:txbxContent>
                  </v:textbox>
                </v:rect>
                <v:rect id="Rectangle 551" o:spid="_x0000_s1555" style="position:absolute;left:17227;width:511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mMb8A&#10;AADcAAAADwAAAGRycy9kb3ducmV2LnhtbERPy4rCMBTdC/MP4Q7MTtMRFa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iKYxvwAAANwAAAAPAAAAAAAAAAAAAAAAAJgCAABkcnMvZG93bnJl&#10;di54bWxQSwUGAAAAAAQABAD1AAAAhAMAAAAA&#10;" filled="f" stroked="f">
                  <v:textbox style="mso-fit-shape-to-text:t" inset="0,0,0,0">
                    <w:txbxContent>
                      <w:p w:rsidR="002F1D41" w:rsidRDefault="002F1D41" w:rsidP="002F1D41">
                        <w:r>
                          <w:rPr>
                            <w:color w:val="000000"/>
                            <w:sz w:val="18"/>
                            <w:szCs w:val="18"/>
                          </w:rPr>
                          <w:t>FIGURA 2</w:t>
                        </w:r>
                      </w:p>
                    </w:txbxContent>
                  </v:textbox>
                </v:rect>
                <v:rect id="Rectangle 552" o:spid="_x0000_s1556" style="position:absolute;left:1981;top:1765;width:35782;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DqsIA&#10;AADcAAAADwAAAGRycy9kb3ducmV2LnhtbESP3WoCMRSE7wu+QziCdzWrWN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xAOqwgAAANwAAAAPAAAAAAAAAAAAAAAAAJgCAABkcnMvZG93&#10;bnJldi54bWxQSwUGAAAAAAQABAD1AAAAhwMAAAAA&#10;" filled="f" stroked="f">
                  <v:textbox style="mso-fit-shape-to-text:t" inset="0,0,0,0">
                    <w:txbxContent>
                      <w:p w:rsidR="002F1D41" w:rsidRPr="00126ED8" w:rsidRDefault="002F1D41" w:rsidP="002F1D41">
                        <w:pPr>
                          <w:rPr>
                            <w:lang w:val="es-ES_tradnl"/>
                          </w:rPr>
                        </w:pPr>
                        <w:r w:rsidRPr="00126ED8">
                          <w:rPr>
                            <w:b/>
                            <w:bCs/>
                            <w:color w:val="000000"/>
                            <w:sz w:val="18"/>
                            <w:szCs w:val="18"/>
                            <w:lang w:val="es-ES_tradnl"/>
                          </w:rPr>
                          <w:t>Distribución espacial de la interferencia (dB(W/MHz)) causada a un SRD</w:t>
                        </w:r>
                      </w:p>
                    </w:txbxContent>
                  </v:textbox>
                </v:rect>
                <v:rect id="Rectangle 553" o:spid="_x0000_s1557" style="position:absolute;left:2133;top:3079;width:6547;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86sAA&#10;AADcAAAADwAAAGRycy9kb3ducmV2LnhtbERPS2rDMBDdF3IHMYHsGrmBFONaDqUQSEI2sXuAwRp/&#10;qDQykhK7t68WgS4f718eFmvEg3wYHSt422YgiFunR+4VfDfH1xxEiMgajWNS8EsBDtXqpcRCu5lv&#10;9KhjL1IIhwIVDDFOhZShHchi2LqJOHGd8xZjgr6X2uOcwq2Ruyx7lxZHTg0DTvQ1UPtT360C2dTH&#10;Oa+Nz9xl113N+XTryCm1WS+fHyAiLfFf/HSftIL9Ps1P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c86sAAAADcAAAADwAAAAAAAAAAAAAAAACYAgAAZHJzL2Rvd25y&#10;ZXYueG1sUEsFBgAAAAAEAAQA9QAAAIUDAAAAAA==&#10;" filled="f" stroked="f">
                  <v:textbox style="mso-fit-shape-to-text:t" inset="0,0,0,0">
                    <w:txbxContent>
                      <w:p w:rsidR="002F1D41" w:rsidRDefault="002F1D41" w:rsidP="002F1D41">
                        <w:r>
                          <w:rPr>
                            <w:b/>
                            <w:bCs/>
                            <w:color w:val="000000"/>
                            <w:sz w:val="18"/>
                            <w:szCs w:val="18"/>
                          </w:rPr>
                          <w:t xml:space="preserve">situado a una </w:t>
                        </w:r>
                      </w:p>
                    </w:txbxContent>
                  </v:textbox>
                </v:rect>
                <v:rect id="Rectangle 554" o:spid="_x0000_s1558" style="position:absolute;left:8953;top:3079;width:14688;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uZccIA&#10;AADcAAAADwAAAGRycy9kb3ducmV2LnhtbESP3YrCMBSE74V9h3AE72yq4C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5lxwgAAANwAAAAPAAAAAAAAAAAAAAAAAJgCAABkcnMvZG93&#10;bnJldi54bWxQSwUGAAAAAAQABAD1AAAAhwMAAAAA&#10;" filled="f" stroked="f">
                  <v:textbox style="mso-fit-shape-to-text:t" inset="0,0,0,0">
                    <w:txbxContent>
                      <w:p w:rsidR="002F1D41" w:rsidRDefault="002F1D41" w:rsidP="002F1D41">
                        <w:r>
                          <w:rPr>
                            <w:b/>
                            <w:bCs/>
                            <w:color w:val="000000"/>
                            <w:sz w:val="18"/>
                            <w:szCs w:val="18"/>
                          </w:rPr>
                          <w:t xml:space="preserve">longitud de 41° W suponiendo </w:t>
                        </w:r>
                      </w:p>
                    </w:txbxContent>
                  </v:textbox>
                </v:rect>
                <v:rect id="Rectangle 555" o:spid="_x0000_s1559" style="position:absolute;left:23863;top:3079;width:13900;height:20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lKccYA&#10;AADcAAAADwAAAGRycy9kb3ducmV2LnhtbESPQWvCQBSE7wX/w/IEL0U3DVg0ZiNSEHoQitGD3h7Z&#10;12xq9m3Ibk3aX98tFHocZuYbJt+OthV36n3jWMHTIgFBXDndcK3gfNrPVyB8QNbYOiYFX+RhW0we&#10;csy0G/hI9zLUIkLYZ6jAhNBlUvrKkEW/cB1x9N5dbzFE2ddS9zhEuG1lmiTP0mLDccFgRy+Gqlv5&#10;aRXs3y4N8bc8Pq5Xg/uo0mtpDp1Ss+m424AINIb/8F/7VStYLl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lKccYAAADcAAAADwAAAAAAAAAAAAAAAACYAgAAZHJz&#10;L2Rvd25yZXYueG1sUEsFBgAAAAAEAAQA9QAAAIsDAAAAAA==&#10;" filled="f" stroked="f">
                  <v:textbox style="mso-fit-shape-to-text:t" inset="0,0,0,0">
                    <w:txbxContent>
                      <w:p w:rsidR="002F1D41" w:rsidRDefault="002F1D41" w:rsidP="002F1D41">
                        <w:r>
                          <w:rPr>
                            <w:b/>
                            <w:bCs/>
                            <w:color w:val="000000"/>
                            <w:sz w:val="18"/>
                            <w:szCs w:val="18"/>
                          </w:rPr>
                          <w:t>944 estaciones centrales que</w:t>
                        </w:r>
                      </w:p>
                    </w:txbxContent>
                  </v:textbox>
                </v:rect>
                <v:rect id="Rectangle 556" o:spid="_x0000_s1560" style="position:absolute;left:2044;top:4419;width:4896;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WincIA&#10;AADcAAAADwAAAGRycy9kb3ducmV2LnhtbESPzYoCMRCE74LvEFrYm2ZUXG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9aKdwgAAANwAAAAPAAAAAAAAAAAAAAAAAJgCAABkcnMvZG93&#10;bnJldi54bWxQSwUGAAAAAAQABAD1AAAAhwMAAAAA&#10;" filled="f" stroked="f">
                  <v:textbox style="mso-fit-shape-to-text:t" inset="0,0,0,0">
                    <w:txbxContent>
                      <w:p w:rsidR="002F1D41" w:rsidRDefault="002F1D41" w:rsidP="002F1D41">
                        <w:r>
                          <w:rPr>
                            <w:b/>
                            <w:bCs/>
                            <w:color w:val="000000"/>
                            <w:sz w:val="18"/>
                            <w:szCs w:val="18"/>
                          </w:rPr>
                          <w:t xml:space="preserve">funcionan </w:t>
                        </w:r>
                      </w:p>
                    </w:txbxContent>
                  </v:textbox>
                </v:rect>
                <v:rect id="Rectangle 557" o:spid="_x0000_s1561" style="position:absolute;left:7219;top:4419;width:846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66cIA&#10;AADcAAAADwAAAGRycy9kb3ducmV2LnhtbESPzYoCMRCE74LvEFrYm2YUXWTWKCIIKl4c9wGaSc8P&#10;Jp0hyTqzb78RhD0WVfUVtdkN1ogn+dA6VjCfZSCIS6dbrhV834/TNYgQkTUax6TglwLstuPRBnPt&#10;er7Rs4i1SBAOOSpoYuxyKUPZkMUwcx1x8irnLcYkfS21xz7BrZGLLPuUFltOCw12dGiofBQ/VoG8&#10;F8d+XRifucuiuprz6VaRU+pjMuy/QEQa4n/43T5pBavVE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DrpwgAAANwAAAAPAAAAAAAAAAAAAAAAAJgCAABkcnMvZG93&#10;bnJldi54bWxQSwUGAAAAAAQABAD1AAAAhwMAAAAA&#10;" filled="f" stroked="f">
                  <v:textbox style="mso-fit-shape-to-text:t" inset="0,0,0,0">
                    <w:txbxContent>
                      <w:p w:rsidR="002F1D41" w:rsidRDefault="002F1D41" w:rsidP="002F1D41">
                        <w:r>
                          <w:rPr>
                            <w:b/>
                            <w:bCs/>
                            <w:color w:val="000000"/>
                            <w:sz w:val="18"/>
                            <w:szCs w:val="18"/>
                          </w:rPr>
                          <w:t xml:space="preserve">a +8 dB(W/MHz) </w:t>
                        </w:r>
                      </w:p>
                    </w:txbxContent>
                  </v:textbox>
                </v:rect>
                <v:rect id="Rectangle 558" o:spid="_x0000_s1562" style="position:absolute;left:15919;top:4419;width:114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fcsEA&#10;AADcAAAADwAAAGRycy9kb3ducmV2LnhtbESP3YrCMBSE74V9h3CEvdNUoYtUo4gguOKN1Qc4NKc/&#10;mJyUJGu7b28WhL0cZuYbZrMbrRFP8qFzrGAxz0AQV0533Ci4346zFYgQkTUax6TglwLsth+TDRba&#10;DXylZxkbkSAcClTQxtgXUoaqJYth7nri5NXOW4xJ+kZqj0OCWyOXWfYlLXacFlrs6dBS9Sh/rAJ5&#10;K4/DqjQ+c+dlfTHfp2tNTqnP6bhfg4g0xv/wu33SCvI8h7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BQn3LBAAAA3AAAAA8AAAAAAAAAAAAAAAAAmAIAAGRycy9kb3du&#10;cmV2LnhtbFBLBQYAAAAABAAEAPUAAACGAwAAAAA=&#10;" filled="f" stroked="f">
                  <v:textbox style="mso-fit-shape-to-text:t" inset="0,0,0,0">
                    <w:txbxContent>
                      <w:p w:rsidR="002F1D41" w:rsidRDefault="002F1D41" w:rsidP="002F1D41">
                        <w:r>
                          <w:rPr>
                            <w:b/>
                            <w:bCs/>
                            <w:color w:val="000000"/>
                            <w:sz w:val="18"/>
                            <w:szCs w:val="18"/>
                          </w:rPr>
                          <w:t xml:space="preserve">en </w:t>
                        </w:r>
                      </w:p>
                    </w:txbxContent>
                  </v:textbox>
                </v:rect>
                <v:rect id="Rectangle 559" o:spid="_x0000_s1563" style="position:absolute;left:17348;top:4419;width:20263;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BBcEA&#10;AADcAAAADwAAAGRycy9kb3ducmV2LnhtbESPzYoCMRCE7wu+Q2jB25pRUG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CAQXBAAAA3AAAAA8AAAAAAAAAAAAAAAAAmAIAAGRycy9kb3du&#10;cmV2LnhtbFBLBQYAAAAABAAEAPUAAACGAwAAAAA=&#10;" filled="f" stroked="f">
                  <v:textbox style="mso-fit-shape-to-text:t" inset="0,0,0,0">
                    <w:txbxContent>
                      <w:p w:rsidR="002F1D41" w:rsidRDefault="002F1D41" w:rsidP="002F1D41">
                        <w:r w:rsidRPr="00126ED8">
                          <w:rPr>
                            <w:b/>
                            <w:bCs/>
                            <w:color w:val="000000"/>
                            <w:sz w:val="18"/>
                            <w:szCs w:val="18"/>
                            <w:lang w:val="es-ES_tradnl"/>
                          </w:rPr>
                          <w:t xml:space="preserve">431 ciudades de todo el mundo. </w:t>
                        </w:r>
                        <w:r>
                          <w:rPr>
                            <w:b/>
                            <w:bCs/>
                            <w:color w:val="000000"/>
                            <w:sz w:val="18"/>
                            <w:szCs w:val="18"/>
                          </w:rPr>
                          <w:t>El círculo</w:t>
                        </w:r>
                      </w:p>
                    </w:txbxContent>
                  </v:textbox>
                </v:rect>
                <v:rect id="Rectangle 560" o:spid="_x0000_s1564" style="position:absolute;left:3505;top:5727;width:3435;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6knsIA&#10;AADcAAAADwAAAGRycy9kb3ducmV2LnhtbESPzYoCMRCE74LvEFrwphkFf5g1igiCLl4c9wGaSc8P&#10;Jp0hyTqzb79ZWPBYVNVX1O4wWCNe5EPrWMFinoEgLp1uuVbw9TjPtiBCRNZoHJOCHwpw2I9HO8y1&#10;6/lOryLWIkE45KigibHLpQxlQxbD3HXEyauctxiT9LXUHvsEt0Yus2wtLbacFhrs6NRQ+Sy+rQL5&#10;KM79tjA+c5/L6maul3tFTqnpZDh+gIg0xHf4v33RClarD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zqSewgAAANwAAAAPAAAAAAAAAAAAAAAAAJgCAABkcnMvZG93&#10;bnJldi54bWxQSwUGAAAAAAQABAD1AAAAhwMAAAAA&#10;" filled="f" stroked="f">
                  <v:textbox style="mso-fit-shape-to-text:t" inset="0,0,0,0">
                    <w:txbxContent>
                      <w:p w:rsidR="002F1D41" w:rsidRDefault="002F1D41" w:rsidP="002F1D41">
                        <w:r>
                          <w:rPr>
                            <w:b/>
                            <w:bCs/>
                            <w:color w:val="000000"/>
                            <w:sz w:val="18"/>
                            <w:szCs w:val="18"/>
                          </w:rPr>
                          <w:t xml:space="preserve">grande </w:t>
                        </w:r>
                      </w:p>
                    </w:txbxContent>
                  </v:textbox>
                </v:rect>
                <v:rect id="Rectangle 561" o:spid="_x0000_s1565" style="position:absolute;left:7219;top:5727;width:16479;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w7MAA&#10;AADcAAAADwAAAGRycy9kb3ducmV2LnhtbERPS2rDMBDdF3IHMYHsGrmB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Ew7MAAAADcAAAADwAAAAAAAAAAAAAAAACYAgAAZHJzL2Rvd25y&#10;ZXYueG1sUEsFBgAAAAAEAAQA9QAAAIUDAAAAAA==&#10;" filled="f" stroked="f">
                  <v:textbox style="mso-fit-shape-to-text:t" inset="0,0,0,0">
                    <w:txbxContent>
                      <w:p w:rsidR="002F1D41" w:rsidRDefault="002F1D41" w:rsidP="002F1D41">
                        <w:r w:rsidRPr="00126ED8">
                          <w:rPr>
                            <w:b/>
                            <w:bCs/>
                            <w:color w:val="000000"/>
                            <w:sz w:val="18"/>
                            <w:szCs w:val="18"/>
                            <w:lang w:val="es-ES_tradnl"/>
                          </w:rPr>
                          <w:t xml:space="preserve">es el disco de la Tierra. </w:t>
                        </w:r>
                        <w:r>
                          <w:rPr>
                            <w:b/>
                            <w:bCs/>
                            <w:color w:val="000000"/>
                            <w:sz w:val="18"/>
                            <w:szCs w:val="18"/>
                          </w:rPr>
                          <w:t xml:space="preserve">Obsérvese </w:t>
                        </w:r>
                      </w:p>
                    </w:txbxContent>
                  </v:textbox>
                </v:rect>
                <v:rect id="Rectangle 562" o:spid="_x0000_s1566" style="position:absolute;left:23920;top:5727;width:12192;height:20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2Vd8IA&#10;AADcAAAADwAAAGRycy9kb3ducmV2LnhtbESPzYoCMRCE7wu+Q2jB25pRcHFHo4ggqOzFcR+gmfT8&#10;YNIZkuiMb2+EhT0WVfUVtd4O1ogH+dA6VjCbZiCIS6dbrhX8Xg+fSxAhIms0jknBkwJsN6OPNeba&#10;9XyhRxFrkSAcclTQxNjlUoayIYth6jri5FXOW4xJ+lpqj32CWyPnWfYlLbacFhrsaN9QeSvuVoG8&#10;Fod+WRifufO8+jGn46Uip9RkPOxWICIN8T/81z5qBYvFN7zPpCMgN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HZV3wgAAANwAAAAPAAAAAAAAAAAAAAAAAJgCAABkcnMvZG93&#10;bnJldi54bWxQSwUGAAAAAAQABAD1AAAAhwMAAAAA&#10;" filled="f" stroked="f">
                  <v:textbox style="mso-fit-shape-to-text:t" inset="0,0,0,0">
                    <w:txbxContent>
                      <w:p w:rsidR="002F1D41" w:rsidRDefault="002F1D41" w:rsidP="002F1D41">
                        <w:r>
                          <w:rPr>
                            <w:b/>
                            <w:bCs/>
                            <w:color w:val="000000"/>
                            <w:sz w:val="18"/>
                            <w:szCs w:val="18"/>
                          </w:rPr>
                          <w:t>las dos zonas en América</w:t>
                        </w:r>
                      </w:p>
                    </w:txbxContent>
                  </v:textbox>
                </v:rect>
                <v:rect id="Rectangle 563" o:spid="_x0000_s1567" style="position:absolute;left:5543;top:7042;width:5398;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v2V8AA&#10;AADcAAAADwAAAGRycy9kb3ducmV2LnhtbERPS2rDMBDdF3IHMYHuGjmGBu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kv2V8AAAADcAAAADwAAAAAAAAAAAAAAAACYAgAAZHJzL2Rvd25y&#10;ZXYueG1sUEsFBgAAAAAEAAQA9QAAAIUDAAAAAA==&#10;" filled="f" stroked="f">
                  <v:textbox style="mso-fit-shape-to-text:t" inset="0,0,0,0">
                    <w:txbxContent>
                      <w:p w:rsidR="002F1D41" w:rsidRDefault="002F1D41" w:rsidP="002F1D41">
                        <w:r>
                          <w:rPr>
                            <w:b/>
                            <w:bCs/>
                            <w:color w:val="000000"/>
                            <w:sz w:val="18"/>
                            <w:szCs w:val="18"/>
                          </w:rPr>
                          <w:t xml:space="preserve">del Norte y </w:t>
                        </w:r>
                      </w:p>
                    </w:txbxContent>
                  </v:textbox>
                </v:rect>
                <v:rect id="Rectangle 564" o:spid="_x0000_s1568" style="position:absolute;left:11201;top:7042;width:23876;height:20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dTzMEA&#10;AADcAAAADwAAAGRycy9kb3ducmV2LnhtbESPzYoCMRCE7wu+Q2jB25pRUG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U8zBAAAA3AAAAA8AAAAAAAAAAAAAAAAAmAIAAGRycy9kb3du&#10;cmV2LnhtbFBLBQYAAAAABAAEAPUAAACGAwAAAAA=&#10;" filled="f" stroked="f">
                  <v:textbox style="mso-fit-shape-to-text:t" inset="0,0,0,0">
                    <w:txbxContent>
                      <w:p w:rsidR="002F1D41" w:rsidRPr="00126ED8" w:rsidRDefault="002F1D41" w:rsidP="002F1D41">
                        <w:pPr>
                          <w:rPr>
                            <w:lang w:val="es-ES_tradnl"/>
                          </w:rPr>
                        </w:pPr>
                        <w:r>
                          <w:rPr>
                            <w:b/>
                            <w:bCs/>
                            <w:color w:val="000000"/>
                            <w:sz w:val="18"/>
                            <w:szCs w:val="18"/>
                            <w:lang w:val="es-ES_tradnl"/>
                          </w:rPr>
                          <w:t>un</w:t>
                        </w:r>
                        <w:r w:rsidRPr="00126ED8">
                          <w:rPr>
                            <w:b/>
                            <w:bCs/>
                            <w:color w:val="000000"/>
                            <w:sz w:val="18"/>
                            <w:szCs w:val="18"/>
                            <w:lang w:val="es-ES_tradnl"/>
                          </w:rPr>
                          <w:t>a zona en Europa en las cuales la interferencia</w:t>
                        </w:r>
                      </w:p>
                    </w:txbxContent>
                  </v:textbox>
                </v:rect>
                <v:rect id="Rectangle 565" o:spid="_x0000_s1569" style="position:absolute;left:10744;top:8350;width:18897;height:2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AzMYA&#10;AADcAAAADwAAAGRycy9kb3ducmV2LnhtbESPQWvCQBSE7wX/w/IEL0U3DVQ0ZiNSEHoQitGD3h7Z&#10;12xq9m3Ibk3aX98tFHocZuYbJt+OthV36n3jWMHTIgFBXDndcK3gfNrPVyB8QNbYOiYFX+RhW0we&#10;csy0G/hI9zLUIkLYZ6jAhNBlUvrKkEW/cB1x9N5dbzFE2ddS9zhEuG1lmiRLabHhuGCwoxdD1a38&#10;tAr2b5eG+FseH9erwX1U6bU0h06p2XTcbUAEGsN/+K/9qhU8L1P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WAzMYAAADcAAAADwAAAAAAAAAAAAAAAACYAgAAZHJz&#10;L2Rvd25yZXYueG1sUEsFBgAAAAAEAAQA9QAAAIsDAAAAAA==&#10;" filled="f" stroked="f">
                  <v:textbox style="mso-fit-shape-to-text:t" inset="0,0,0,0">
                    <w:txbxContent>
                      <w:p w:rsidR="002F1D41" w:rsidRPr="00126ED8" w:rsidRDefault="002F1D41" w:rsidP="002F1D41">
                        <w:pPr>
                          <w:rPr>
                            <w:lang w:val="es-ES_tradnl"/>
                          </w:rPr>
                        </w:pPr>
                        <w:r w:rsidRPr="00126ED8">
                          <w:rPr>
                            <w:b/>
                            <w:bCs/>
                            <w:color w:val="000000"/>
                            <w:sz w:val="18"/>
                            <w:szCs w:val="18"/>
                            <w:lang w:val="es-ES_tradnl"/>
                          </w:rPr>
                          <w:t>rebasa el nivel de protección del SRD</w:t>
                        </w:r>
                      </w:p>
                    </w:txbxContent>
                  </v:textbox>
                </v:rect>
                <v:rect id="Rectangle 566" o:spid="_x0000_s1570" style="position:absolute;left:-5963;top:17564;width:12764;height:2076;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v8TsQA&#10;AADcAAAADwAAAGRycy9kb3ducmV2LnhtbESPT4vCMBTE74LfITzBi2iqrn+2GkUKsnsS1N2eH83b&#10;tti8lCZq/fZmQfA4zPxmmPW2NZW4UeNKywrGowgEcWZ1ybmCn/N+uAThPLLGyjIpeJCD7abbWWOs&#10;7Z2PdDv5XIQSdjEqKLyvYyldVpBBN7I1cfD+bGPQB9nkUjd4D+WmkpMomkuDJYeFAmtKCsoup6tR&#10;MIswPT8OC04GH7v6+On36Zf+Varfa3crEJ5a/w6/6G8duPkU/s+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b/E7EAAAA3AAAAA8AAAAAAAAAAAAAAAAAmAIAAGRycy9k&#10;b3ducmV2LnhtbFBLBQYAAAAABAAEAPUAAACJAwAAAAA=&#10;" filled="f" stroked="f">
                  <v:textbox style="mso-fit-shape-to-text:t" inset="0,0,0,0">
                    <w:txbxContent>
                      <w:p w:rsidR="002F1D41" w:rsidRPr="00126ED8" w:rsidRDefault="002F1D41" w:rsidP="002F1D41">
                        <w:pPr>
                          <w:rPr>
                            <w:lang w:val="es-ES_tradnl"/>
                          </w:rPr>
                        </w:pPr>
                        <w:r w:rsidRPr="00126ED8">
                          <w:rPr>
                            <w:color w:val="000000"/>
                            <w:sz w:val="18"/>
                            <w:szCs w:val="18"/>
                            <w:lang w:val="es-ES_tradnl"/>
                          </w:rPr>
                          <w:t>Vista de la Tierra Sur/Norte</w:t>
                        </w:r>
                      </w:p>
                    </w:txbxContent>
                  </v:textbox>
                </v:rect>
                <w10:anchorlock/>
              </v:group>
            </w:pict>
          </mc:Fallback>
        </mc:AlternateContent>
      </w:r>
    </w:p>
    <w:p w:rsidR="002F1D41" w:rsidRDefault="002F1D41" w:rsidP="002F1D41">
      <w:pPr>
        <w:rPr>
          <w:lang w:val="es-ES_tradnl"/>
        </w:rPr>
      </w:pPr>
    </w:p>
    <w:p w:rsidR="002F1D41" w:rsidRDefault="002F1D41" w:rsidP="002F1D41">
      <w:pPr>
        <w:widowControl w:val="0"/>
        <w:rPr>
          <w:lang w:val="es-ES_tradnl"/>
        </w:rPr>
      </w:pPr>
      <w:r w:rsidRPr="0021687F">
        <w:rPr>
          <w:lang w:val="es-ES_tradnl"/>
        </w:rPr>
        <w:t>Las Figs.</w:t>
      </w:r>
      <w:r>
        <w:rPr>
          <w:lang w:val="es-ES_tradnl"/>
        </w:rPr>
        <w:t> </w:t>
      </w:r>
      <w:r w:rsidRPr="0021687F">
        <w:rPr>
          <w:lang w:val="es-ES_tradnl"/>
        </w:rPr>
        <w:t>3 y 4 muestran la distribución espacial de la interferencia en las posiciones orbitales del SRD de 174°</w:t>
      </w:r>
      <w:r>
        <w:rPr>
          <w:lang w:val="es-ES_tradnl"/>
        </w:rPr>
        <w:t> </w:t>
      </w:r>
      <w:r w:rsidRPr="0021687F">
        <w:rPr>
          <w:lang w:val="es-ES_tradnl"/>
        </w:rPr>
        <w:t>W y 85°</w:t>
      </w:r>
      <w:r>
        <w:rPr>
          <w:lang w:val="es-ES_tradnl"/>
        </w:rPr>
        <w:t> </w:t>
      </w:r>
      <w:r w:rsidRPr="0021687F">
        <w:rPr>
          <w:lang w:val="es-ES_tradnl"/>
        </w:rPr>
        <w:t>E, respectivamente. Son similares a los resultados correspondientes a 41°</w:t>
      </w:r>
      <w:r>
        <w:rPr>
          <w:lang w:val="es-ES_tradnl"/>
        </w:rPr>
        <w:t> </w:t>
      </w:r>
      <w:r w:rsidRPr="0021687F">
        <w:rPr>
          <w:lang w:val="es-ES_tradnl"/>
        </w:rPr>
        <w:t>W. Para la posición orbital del SRD de 174° W, la interferencia total de cresta es –144,9</w:t>
      </w:r>
      <w:r>
        <w:rPr>
          <w:lang w:val="es-ES_tradnl"/>
        </w:rPr>
        <w:t> </w:t>
      </w:r>
      <w:r w:rsidRPr="0021687F">
        <w:rPr>
          <w:lang w:val="es-ES_tradnl"/>
        </w:rPr>
        <w:t>dB(W/MHz). Para la posición orbital del SRD de 85° E, la máxima interferencia es –146,0</w:t>
      </w:r>
      <w:r w:rsidRPr="0021687F">
        <w:rPr>
          <w:color w:val="FF0000"/>
          <w:lang w:val="es-ES_tradnl"/>
        </w:rPr>
        <w:t xml:space="preserve"> </w:t>
      </w:r>
      <w:r w:rsidRPr="0021687F">
        <w:rPr>
          <w:lang w:val="es-ES_tradnl"/>
        </w:rPr>
        <w:t>dB(W/MHz). Al igual que el caso para la posición orbital del SRD de 41°</w:t>
      </w:r>
      <w:r>
        <w:rPr>
          <w:lang w:val="es-ES_tradnl"/>
        </w:rPr>
        <w:t> </w:t>
      </w:r>
      <w:r w:rsidRPr="0021687F">
        <w:rPr>
          <w:lang w:val="es-ES_tradnl"/>
        </w:rPr>
        <w:t xml:space="preserve">W, los máximos niveles de interferencia se producen cuando la antena receptora del SRD está apuntada hacia centros de población urbanos que se encuentran en el limbo de la Tierra o cerca del mismo. </w:t>
      </w:r>
    </w:p>
    <w:p w:rsidR="00446308" w:rsidRPr="0021687F" w:rsidRDefault="00446308" w:rsidP="00446308">
      <w:pPr>
        <w:widowControl w:val="0"/>
        <w:rPr>
          <w:lang w:val="es-ES_tradnl"/>
        </w:rPr>
      </w:pPr>
    </w:p>
    <w:p w:rsidR="00446308" w:rsidRPr="0021687F" w:rsidRDefault="00446308" w:rsidP="00446308">
      <w:pPr>
        <w:pStyle w:val="FigureNo"/>
        <w:keepNext w:val="0"/>
        <w:keepLines w:val="0"/>
        <w:widowControl w:val="0"/>
        <w:spacing w:before="0"/>
        <w:rPr>
          <w:lang w:val="es-ES_tradnl"/>
        </w:rPr>
      </w:pPr>
      <w:r>
        <w:rPr>
          <w:noProof/>
          <w:lang w:val="es-ES_tradnl" w:eastAsia="es-ES_tradnl"/>
        </w:rPr>
        <w:lastRenderedPageBreak/>
        <w:drawing>
          <wp:inline distT="0" distB="0" distL="0" distR="0" wp14:anchorId="7E8A41C0" wp14:editId="19096D98">
            <wp:extent cx="4321810" cy="42291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4321810" cy="4229100"/>
                    </a:xfrm>
                    <a:prstGeom prst="rect">
                      <a:avLst/>
                    </a:prstGeom>
                    <a:noFill/>
                    <a:ln w="9525">
                      <a:noFill/>
                      <a:miter lim="800000"/>
                      <a:headEnd/>
                      <a:tailEnd/>
                    </a:ln>
                  </pic:spPr>
                </pic:pic>
              </a:graphicData>
            </a:graphic>
          </wp:inline>
        </w:drawing>
      </w:r>
    </w:p>
    <w:p w:rsidR="002F1D41" w:rsidRDefault="002F1D41" w:rsidP="00446308">
      <w:pPr>
        <w:rPr>
          <w:lang w:val="es-ES_tradnl"/>
        </w:rPr>
      </w:pPr>
    </w:p>
    <w:p w:rsidR="00446308" w:rsidRPr="0021687F" w:rsidRDefault="00446308" w:rsidP="00446308">
      <w:pPr>
        <w:rPr>
          <w:lang w:val="es-ES_tradnl"/>
        </w:rPr>
      </w:pPr>
    </w:p>
    <w:p w:rsidR="002F1D41" w:rsidRPr="0021687F" w:rsidRDefault="002F1D41" w:rsidP="002F1D41">
      <w:pPr>
        <w:pStyle w:val="Figuretitle"/>
        <w:keepNext w:val="0"/>
        <w:widowControl w:val="0"/>
        <w:rPr>
          <w:lang w:val="es-ES_tradnl"/>
        </w:rPr>
      </w:pPr>
      <w:r>
        <w:rPr>
          <w:noProof/>
          <w:lang w:val="es-ES_tradnl" w:eastAsia="es-ES_tradnl"/>
        </w:rPr>
        <w:drawing>
          <wp:inline distT="0" distB="0" distL="0" distR="0" wp14:anchorId="3182CE42" wp14:editId="022F952B">
            <wp:extent cx="4321810" cy="4321810"/>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a:stretch>
                      <a:fillRect/>
                    </a:stretch>
                  </pic:blipFill>
                  <pic:spPr bwMode="auto">
                    <a:xfrm>
                      <a:off x="0" y="0"/>
                      <a:ext cx="4321810" cy="4321810"/>
                    </a:xfrm>
                    <a:prstGeom prst="rect">
                      <a:avLst/>
                    </a:prstGeom>
                    <a:noFill/>
                    <a:ln w="9525">
                      <a:noFill/>
                      <a:miter lim="800000"/>
                      <a:headEnd/>
                      <a:tailEnd/>
                    </a:ln>
                  </pic:spPr>
                </pic:pic>
              </a:graphicData>
            </a:graphic>
          </wp:inline>
        </w:drawing>
      </w:r>
    </w:p>
    <w:p w:rsidR="002F1D41" w:rsidRPr="0021687F" w:rsidRDefault="002F1D41" w:rsidP="002F1D41">
      <w:pPr>
        <w:pStyle w:val="Heading3"/>
        <w:rPr>
          <w:lang w:val="es-ES_tradnl"/>
        </w:rPr>
      </w:pPr>
      <w:r w:rsidRPr="0021687F">
        <w:rPr>
          <w:lang w:val="es-ES_tradnl"/>
        </w:rPr>
        <w:lastRenderedPageBreak/>
        <w:t>3.1.2</w:t>
      </w:r>
      <w:r w:rsidRPr="0021687F">
        <w:rPr>
          <w:lang w:val="es-ES_tradnl"/>
        </w:rPr>
        <w:tab/>
        <w:t>Posiciones orbitales del SRD indicadas en la Recomendación UIT</w:t>
      </w:r>
      <w:r w:rsidRPr="0021687F">
        <w:rPr>
          <w:lang w:val="es-ES_tradnl"/>
        </w:rPr>
        <w:noBreakHyphen/>
        <w:t>R SA.1276</w:t>
      </w:r>
    </w:p>
    <w:p w:rsidR="002F1D41" w:rsidRPr="0021687F" w:rsidRDefault="002F1D41" w:rsidP="002F1D41">
      <w:pPr>
        <w:rPr>
          <w:lang w:val="es-ES_tradnl"/>
        </w:rPr>
      </w:pPr>
      <w:r w:rsidRPr="0021687F">
        <w:rPr>
          <w:lang w:val="es-ES_tradnl"/>
        </w:rPr>
        <w:t>La Recomendación UIT</w:t>
      </w:r>
      <w:r w:rsidRPr="0021687F">
        <w:rPr>
          <w:lang w:val="es-ES_tradnl"/>
        </w:rPr>
        <w:noBreakHyphen/>
        <w:t>R SA.1276 indica 23 posiciones orbitales del SRD que deben protegerse, en la medida de lo posible (Recomendación UIT</w:t>
      </w:r>
      <w:r w:rsidRPr="0021687F">
        <w:rPr>
          <w:lang w:val="es-ES_tradnl"/>
        </w:rPr>
        <w:noBreakHyphen/>
        <w:t>R F.1249), contra la interferencia en exceso del nivel de protección del SRD por los sistemas del servicio fijo que funcionan en la banda 25,25</w:t>
      </w:r>
      <w:r>
        <w:rPr>
          <w:lang w:val="es-ES_tradnl"/>
        </w:rPr>
        <w:noBreakHyphen/>
      </w:r>
      <w:r w:rsidRPr="0021687F">
        <w:rPr>
          <w:lang w:val="es-ES_tradnl"/>
        </w:rPr>
        <w:t>27,5</w:t>
      </w:r>
      <w:r>
        <w:rPr>
          <w:lang w:val="es-ES_tradnl"/>
        </w:rPr>
        <w:t> </w:t>
      </w:r>
      <w:r w:rsidRPr="0021687F">
        <w:rPr>
          <w:lang w:val="es-ES_tradnl"/>
        </w:rPr>
        <w:t>GHz. El Cuadro 1 resume los valores de cresta de la interferencia que han resultado de las simulaciones para cada una de las posiciones orbitales identificadas en la citada Recomendación UIT</w:t>
      </w:r>
      <w:r>
        <w:rPr>
          <w:lang w:val="es-ES_tradnl"/>
        </w:rPr>
        <w:noBreakHyphen/>
      </w:r>
      <w:r w:rsidRPr="0021687F">
        <w:rPr>
          <w:lang w:val="es-ES_tradnl"/>
        </w:rPr>
        <w:t>R</w:t>
      </w:r>
      <w:r>
        <w:rPr>
          <w:lang w:val="es-ES_tradnl"/>
        </w:rPr>
        <w:t> </w:t>
      </w:r>
      <w:r w:rsidRPr="0021687F">
        <w:rPr>
          <w:lang w:val="es-ES_tradnl"/>
        </w:rPr>
        <w:t>SA.1276. Se utilizó una resolución de exploración de 0,2°</w:t>
      </w:r>
      <w:r>
        <w:rPr>
          <w:lang w:val="es-ES_tradnl"/>
        </w:rPr>
        <w:t> </w:t>
      </w:r>
      <w:r w:rsidRPr="0021687F">
        <w:rPr>
          <w:lang w:val="es-ES_tradnl"/>
        </w:rPr>
        <w:t>en balanceo y cabeceo. El Cuadro</w:t>
      </w:r>
      <w:r>
        <w:rPr>
          <w:lang w:val="es-ES_tradnl"/>
        </w:rPr>
        <w:t> </w:t>
      </w:r>
      <w:r w:rsidRPr="0021687F">
        <w:rPr>
          <w:lang w:val="es-ES_tradnl"/>
        </w:rPr>
        <w:t>1 también indica que la variabilidad de los niveles de interferencia de cresta medidas por la desviación típica es inferior a 4 dB desde todas las posiciones orbitales. Esta observación implica que la variación de la interferencia de cresta de una posición orbital a otra es relativamente pequeña.</w:t>
      </w:r>
    </w:p>
    <w:p w:rsidR="002F1D41" w:rsidRPr="0021687F" w:rsidRDefault="002F1D41" w:rsidP="002F1D41">
      <w:pPr>
        <w:rPr>
          <w:lang w:val="es-ES_tradnl"/>
        </w:rPr>
      </w:pPr>
      <w:r w:rsidRPr="0021687F">
        <w:rPr>
          <w:lang w:val="es-ES_tradnl"/>
        </w:rPr>
        <w:t>El Cuadro</w:t>
      </w:r>
      <w:r w:rsidR="00550624">
        <w:rPr>
          <w:lang w:val="es-ES_tradnl"/>
        </w:rPr>
        <w:t> </w:t>
      </w:r>
      <w:r w:rsidRPr="0021687F">
        <w:rPr>
          <w:lang w:val="es-ES_tradnl"/>
        </w:rPr>
        <w:t>1 muestra un resumen de la interferencia de cresta desde la dirección de exploración con la interferencia de cresta total para cada posición orbital del satélite. La interferencia de cresta total tiene un valor medio de –144,3</w:t>
      </w:r>
      <w:r>
        <w:rPr>
          <w:lang w:val="es-ES_tradnl"/>
        </w:rPr>
        <w:t> </w:t>
      </w:r>
      <w:r w:rsidRPr="0021687F">
        <w:rPr>
          <w:lang w:val="es-ES_tradnl"/>
        </w:rPr>
        <w:t>dB(W/MHz). La máxima interferencia total recibida en cualquier posición orbital y en cualquier dirección de exploración fue de –139</w:t>
      </w:r>
      <w:r>
        <w:rPr>
          <w:lang w:val="es-ES_tradnl"/>
        </w:rPr>
        <w:t> </w:t>
      </w:r>
      <w:r w:rsidRPr="0021687F">
        <w:rPr>
          <w:lang w:val="es-ES_tradnl"/>
        </w:rPr>
        <w:t>dB(W/MHz). También se indica la contribución a la interferencia de la zona de instalación que más contribuye al valor de cresta de la interferencia total.</w:t>
      </w:r>
    </w:p>
    <w:p w:rsidR="002F1D41" w:rsidRPr="0021687F" w:rsidRDefault="002F1D41" w:rsidP="002F1D41">
      <w:pPr>
        <w:rPr>
          <w:lang w:val="es-ES_tradnl"/>
        </w:rPr>
      </w:pPr>
      <w:r w:rsidRPr="0021687F">
        <w:rPr>
          <w:lang w:val="es-ES_tradnl"/>
        </w:rPr>
        <w:t>Las simulaciones muestran que la interferencia de cresta procedente de instalaciones muy extendidas de sistemas LMDS es unos 3</w:t>
      </w:r>
      <w:r>
        <w:rPr>
          <w:lang w:val="es-ES_tradnl"/>
        </w:rPr>
        <w:t> </w:t>
      </w:r>
      <w:r w:rsidRPr="0021687F">
        <w:rPr>
          <w:lang w:val="es-ES_tradnl"/>
        </w:rPr>
        <w:t>dB superior a la interferencia causada por una sola zona de instalación. En el Cuadro 1 también aparece un factor de ganancia agregada, definida aquí como la diferencia en dB entre la interferencia de cresta total y la interferencia procedente de la fuente de interferencia dominante. La ganancia agregada media es 2,5</w:t>
      </w:r>
      <w:r>
        <w:rPr>
          <w:lang w:val="es-ES_tradnl"/>
        </w:rPr>
        <w:t> </w:t>
      </w:r>
      <w:r w:rsidRPr="0021687F">
        <w:rPr>
          <w:lang w:val="es-ES_tradnl"/>
        </w:rPr>
        <w:t>dB. La simulación sugiere que como valor medio, la interferencia combinada total de cresta difiere menos de 2,5</w:t>
      </w:r>
      <w:r>
        <w:rPr>
          <w:lang w:val="es-ES_tradnl"/>
        </w:rPr>
        <w:t> </w:t>
      </w:r>
      <w:r w:rsidRPr="0021687F">
        <w:rPr>
          <w:lang w:val="es-ES_tradnl"/>
        </w:rPr>
        <w:t>dB de la interferencia procedente del centro de población urbano que más contribuye a la interferencia. Se llega a la conclusión de que la p.i.r.e. combinada de un centro de población urbano (es decir, la suma de la p.i.r.e. de la estación central individual dirigida hacia un emplazamiento orbital del SRD específico) puede utilizarse para predecir la interferencia de cresta que probablemente se produzca en la mayoría de los emplazamientos del SRD añadiendo 2,5 dB a la p.i.r.e. combinada de la ciudad.</w:t>
      </w:r>
    </w:p>
    <w:p w:rsidR="002F1D41" w:rsidRPr="0021687F" w:rsidRDefault="002F1D41" w:rsidP="002F1D41">
      <w:pPr>
        <w:rPr>
          <w:lang w:val="es-ES_tradnl"/>
        </w:rPr>
      </w:pPr>
      <w:r w:rsidRPr="0021687F">
        <w:rPr>
          <w:lang w:val="es-ES_tradnl"/>
        </w:rPr>
        <w:t>Del Cuadro 1 puede deducirse que el valor medio del ángulo de elevación dirigido hacia el satélite de la fuente de interferencia dominante es aproximadamente 7°. En ningún caso la interferencia de cresta fue causada por una zona de instalación con un ángulo de elevación observado</w:t>
      </w:r>
      <w:r>
        <w:rPr>
          <w:lang w:val="es-ES_tradnl"/>
        </w:rPr>
        <w:t xml:space="preserve"> inferior a 1,5°.</w:t>
      </w:r>
    </w:p>
    <w:p w:rsidR="002F1D41" w:rsidRPr="0021687F" w:rsidRDefault="002F1D41" w:rsidP="002F1D41">
      <w:pPr>
        <w:rPr>
          <w:lang w:val="es-ES_tradnl"/>
        </w:rPr>
      </w:pPr>
      <w:r w:rsidRPr="0021687F">
        <w:rPr>
          <w:lang w:val="es-ES_tradnl"/>
        </w:rPr>
        <w:t>Del Cuadro 1 también se deduce que si la antena de transmisión de la estación central del LMDS presenta unas pérdidas adicionales para ángulos de elevación por encima de unos 5°, la interferencia total recibida en varios emplazamientos orbitales se reduce aproximadamente al valor de las pérdidas de antena adicionales. Por consiguiente, la conformación en el plano de elevación de la antena transmisora del LMDS puede ser un método útil en algunas zonas de instalación para reducir la interferencia dirigida a emplazamientos orbitales del SRD específicos.</w:t>
      </w:r>
    </w:p>
    <w:p w:rsidR="002F1D41" w:rsidRPr="0021687F" w:rsidRDefault="002F1D41" w:rsidP="002F1D41">
      <w:pPr>
        <w:rPr>
          <w:lang w:val="es-ES_tradnl"/>
        </w:rPr>
      </w:pPr>
      <w:r w:rsidRPr="0021687F">
        <w:rPr>
          <w:lang w:val="es-ES_tradnl"/>
        </w:rPr>
        <w:t>El Cuadro 1 también incluye las regiones hidrometeorológicas (zonas de lluvia), definidas en la Recomendación UIT</w:t>
      </w:r>
      <w:r w:rsidRPr="0021687F">
        <w:rPr>
          <w:lang w:val="es-ES_tradnl"/>
        </w:rPr>
        <w:noBreakHyphen/>
        <w:t>R P.837, de la fuente de interferencia dominante. Cabe esperar que la potencia de funcionamiento de la estación central dependa de los objetivos de disponibilidad del enlace, de la distancia del enlace y de la zona hidrometeorológica en la que está situado el sistema. La Recomendación UIT</w:t>
      </w:r>
      <w:r w:rsidRPr="0021687F">
        <w:rPr>
          <w:lang w:val="es-ES_tradnl"/>
        </w:rPr>
        <w:noBreakHyphen/>
        <w:t>R</w:t>
      </w:r>
      <w:r w:rsidR="00550624">
        <w:rPr>
          <w:lang w:val="es-ES_tradnl"/>
        </w:rPr>
        <w:t> </w:t>
      </w:r>
      <w:r w:rsidRPr="0021687F">
        <w:rPr>
          <w:lang w:val="es-ES_tradnl"/>
        </w:rPr>
        <w:t>F.758 contiene observaciones específicas para los equipos en la banda</w:t>
      </w:r>
      <w:r>
        <w:rPr>
          <w:lang w:val="es-ES_tradnl"/>
        </w:rPr>
        <w:t xml:space="preserve"> </w:t>
      </w:r>
      <w:r w:rsidRPr="0021687F">
        <w:rPr>
          <w:lang w:val="es-ES_tradnl"/>
        </w:rPr>
        <w:t>25,25</w:t>
      </w:r>
      <w:r w:rsidRPr="0021687F">
        <w:rPr>
          <w:lang w:val="es-ES_tradnl"/>
        </w:rPr>
        <w:noBreakHyphen/>
        <w:t>27,5</w:t>
      </w:r>
      <w:r w:rsidR="00550624">
        <w:rPr>
          <w:lang w:val="es-ES_tradnl"/>
        </w:rPr>
        <w:t> </w:t>
      </w:r>
      <w:r w:rsidRPr="0021687F">
        <w:rPr>
          <w:lang w:val="es-ES_tradnl"/>
        </w:rPr>
        <w:t>GHz. En el Cuadro</w:t>
      </w:r>
      <w:r w:rsidR="00550624">
        <w:rPr>
          <w:lang w:val="es-ES_tradnl"/>
        </w:rPr>
        <w:t> </w:t>
      </w:r>
      <w:r w:rsidRPr="0021687F">
        <w:rPr>
          <w:lang w:val="es-ES_tradnl"/>
        </w:rPr>
        <w:t>17 de dicha Recomendación, Nota 8, se indica que los sistemas que funcionan en un alcance de 5</w:t>
      </w:r>
      <w:r w:rsidR="008A3F9C">
        <w:rPr>
          <w:lang w:val="es-ES_tradnl"/>
        </w:rPr>
        <w:t> </w:t>
      </w:r>
      <w:r w:rsidRPr="0021687F">
        <w:rPr>
          <w:lang w:val="es-ES_tradnl"/>
        </w:rPr>
        <w:t xml:space="preserve">km y una densidad espectral de p.i.r.e. de </w:t>
      </w:r>
      <w:r>
        <w:rPr>
          <w:lang w:val="es-ES_tradnl"/>
        </w:rPr>
        <w:t>+</w:t>
      </w:r>
      <w:r w:rsidRPr="0021687F">
        <w:rPr>
          <w:lang w:val="es-ES_tradnl"/>
        </w:rPr>
        <w:t>8 dB(W/MHz) por estación central proporcionan una capacidad de margen del enlace de 37</w:t>
      </w:r>
      <w:r>
        <w:rPr>
          <w:lang w:val="es-ES_tradnl"/>
        </w:rPr>
        <w:t> </w:t>
      </w:r>
      <w:r w:rsidRPr="0021687F">
        <w:rPr>
          <w:lang w:val="es-ES_tradnl"/>
        </w:rPr>
        <w:t>dB. La Recomendación</w:t>
      </w:r>
      <w:r>
        <w:rPr>
          <w:lang w:val="es-ES_tradnl"/>
        </w:rPr>
        <w:t xml:space="preserve"> </w:t>
      </w:r>
      <w:r w:rsidRPr="0021687F">
        <w:rPr>
          <w:lang w:val="es-ES_tradnl"/>
        </w:rPr>
        <w:t>UIT</w:t>
      </w:r>
      <w:r>
        <w:rPr>
          <w:lang w:val="es-ES_tradnl"/>
        </w:rPr>
        <w:noBreakHyphen/>
      </w:r>
      <w:r w:rsidRPr="0021687F">
        <w:rPr>
          <w:lang w:val="es-ES_tradnl"/>
        </w:rPr>
        <w:t>R</w:t>
      </w:r>
      <w:r>
        <w:rPr>
          <w:lang w:val="es-ES_tradnl"/>
        </w:rPr>
        <w:t> </w:t>
      </w:r>
      <w:r w:rsidRPr="0021687F">
        <w:rPr>
          <w:lang w:val="es-ES_tradnl"/>
        </w:rPr>
        <w:t>F.755, concretamente en el Cuadro 8, indica que un margen del enlace de 37 dB a 5</w:t>
      </w:r>
      <w:r w:rsidR="008A3F9C">
        <w:rPr>
          <w:lang w:val="es-ES_tradnl"/>
        </w:rPr>
        <w:t> </w:t>
      </w:r>
      <w:r w:rsidRPr="0021687F">
        <w:rPr>
          <w:lang w:val="es-ES_tradnl"/>
        </w:rPr>
        <w:t>km es suficiente para ofrecer una disponibilidad del enlace de 0,9999 en la zona hidrometeorológica K. Un margen del enlace de 37</w:t>
      </w:r>
      <w:r w:rsidR="00550624">
        <w:rPr>
          <w:lang w:val="es-ES_tradnl"/>
        </w:rPr>
        <w:t> </w:t>
      </w:r>
      <w:r w:rsidRPr="0021687F">
        <w:rPr>
          <w:lang w:val="es-ES_tradnl"/>
        </w:rPr>
        <w:t xml:space="preserve">dB es insuficiente para lograr una disponibilidad del enlace de 0,9999 en zonas hidrometeorológicas que presentan un índice de pluviosidad superior al de la zona K. Se llegó a la conclusión provisional de que los sistemas LMDS en zonas hidrometeorológicas con un índice de </w:t>
      </w:r>
      <w:r w:rsidRPr="0021687F">
        <w:rPr>
          <w:lang w:val="es-ES_tradnl"/>
        </w:rPr>
        <w:lastRenderedPageBreak/>
        <w:t>pluviosidad inferior al que presenta la zona hidrometeorológica K pueden funcionar a distancias de 5</w:t>
      </w:r>
      <w:r>
        <w:rPr>
          <w:lang w:val="es-ES_tradnl"/>
        </w:rPr>
        <w:t> </w:t>
      </w:r>
      <w:r w:rsidRPr="0021687F">
        <w:rPr>
          <w:lang w:val="es-ES_tradnl"/>
        </w:rPr>
        <w:t>km con una p.i.r.e. de la estación central inferior a 8 dB(W/MHz) y podría reducirse la interferencia causada al SRD. También se llegó a la conclusión de que los sistemas en zonas hidrometeorológicas con un índice de pluviosidad superior al de la zona hidrometeorológica K podría sufrir restricciones de funcionamiento, en algunas instalaciones, si la densidad de p.i.r.e. de la estación central se limitase a 8 dB(W/MHz) para facilitar la compartición con el SRD.</w:t>
      </w:r>
    </w:p>
    <w:p w:rsidR="002F1D41" w:rsidRPr="0021687F" w:rsidRDefault="002F1D41" w:rsidP="002F1D41">
      <w:pPr>
        <w:pStyle w:val="TableNo"/>
        <w:rPr>
          <w:lang w:val="es-ES_tradnl"/>
        </w:rPr>
      </w:pPr>
      <w:r w:rsidRPr="0021687F">
        <w:rPr>
          <w:lang w:val="es-ES_tradnl"/>
        </w:rPr>
        <w:t>CUADRO 1</w:t>
      </w:r>
    </w:p>
    <w:p w:rsidR="002F1D41" w:rsidRPr="0021687F" w:rsidRDefault="002F1D41" w:rsidP="002F1D41">
      <w:pPr>
        <w:pStyle w:val="Tabletitle"/>
        <w:rPr>
          <w:lang w:val="es-ES_tradnl"/>
        </w:rPr>
      </w:pPr>
      <w:r w:rsidRPr="0021687F">
        <w:rPr>
          <w:lang w:val="es-ES_tradnl"/>
        </w:rPr>
        <w:t>Resumen de las interferencias de cresta sobre el campo de visión del SRD</w:t>
      </w:r>
      <w:r>
        <w:rPr>
          <w:lang w:val="es-ES_tradnl"/>
        </w:rPr>
        <w:t xml:space="preserve"> </w:t>
      </w:r>
      <w:r w:rsidRPr="0021687F">
        <w:rPr>
          <w:lang w:val="es-ES_tradnl"/>
        </w:rPr>
        <w:t xml:space="preserve">en </w:t>
      </w:r>
      <w:r>
        <w:rPr>
          <w:lang w:val="es-ES_tradnl"/>
        </w:rPr>
        <w:t xml:space="preserve"> las</w:t>
      </w:r>
      <w:r>
        <w:rPr>
          <w:lang w:val="es-ES_tradnl"/>
        </w:rPr>
        <w:br/>
      </w:r>
      <w:r w:rsidRPr="0021687F">
        <w:rPr>
          <w:lang w:val="es-ES_tradnl"/>
        </w:rPr>
        <w:t>posiciones orbitales de los SRD indicadas en la Recomendación UIT-R SA.1279,</w:t>
      </w:r>
      <w:r>
        <w:rPr>
          <w:lang w:val="es-ES_tradnl"/>
        </w:rPr>
        <w:t xml:space="preserve"> </w:t>
      </w:r>
      <w:r>
        <w:rPr>
          <w:lang w:val="es-ES_tradnl"/>
        </w:rPr>
        <w:br/>
      </w:r>
      <w:r w:rsidRPr="0021687F">
        <w:rPr>
          <w:lang w:val="es-ES_tradnl"/>
        </w:rPr>
        <w:t xml:space="preserve">suponiendo 944 estaciones centrales funcionando a </w:t>
      </w:r>
      <w:r w:rsidRPr="0021687F">
        <w:rPr>
          <w:lang w:val="es-ES_tradnl"/>
        </w:rPr>
        <w:sym w:font="Symbol" w:char="F02B"/>
      </w:r>
      <w:r w:rsidRPr="0021687F">
        <w:rPr>
          <w:lang w:val="es-ES_tradnl"/>
        </w:rPr>
        <w:t>8 dB(W/MHz)</w:t>
      </w:r>
      <w:r>
        <w:rPr>
          <w:lang w:val="es-ES_tradnl"/>
        </w:rPr>
        <w:br/>
      </w:r>
      <w:r w:rsidRPr="0021687F">
        <w:rPr>
          <w:lang w:val="es-ES_tradnl"/>
        </w:rPr>
        <w:t>en 431 ciudades de todo el mundo</w:t>
      </w:r>
    </w:p>
    <w:tbl>
      <w:tblPr>
        <w:tblW w:w="0" w:type="auto"/>
        <w:jc w:val="center"/>
        <w:tblLayout w:type="fixed"/>
        <w:tblCellMar>
          <w:left w:w="28" w:type="dxa"/>
          <w:right w:w="28" w:type="dxa"/>
        </w:tblCellMar>
        <w:tblLook w:val="0000" w:firstRow="0" w:lastRow="0" w:firstColumn="0" w:lastColumn="0" w:noHBand="0" w:noVBand="0"/>
      </w:tblPr>
      <w:tblGrid>
        <w:gridCol w:w="970"/>
        <w:gridCol w:w="935"/>
        <w:gridCol w:w="1048"/>
        <w:gridCol w:w="556"/>
        <w:gridCol w:w="556"/>
        <w:gridCol w:w="1162"/>
        <w:gridCol w:w="1099"/>
        <w:gridCol w:w="1209"/>
        <w:gridCol w:w="1237"/>
        <w:gridCol w:w="879"/>
      </w:tblGrid>
      <w:tr w:rsidR="002F1D41" w:rsidRPr="0021687F" w:rsidTr="00981885">
        <w:trPr>
          <w:trHeight w:val="1660"/>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head"/>
              <w:rPr>
                <w:sz w:val="18"/>
                <w:szCs w:val="18"/>
                <w:lang w:val="es-ES_tradnl"/>
              </w:rPr>
            </w:pPr>
            <w:r w:rsidRPr="0021687F">
              <w:rPr>
                <w:sz w:val="18"/>
                <w:szCs w:val="18"/>
                <w:lang w:val="es-ES_tradnl"/>
              </w:rPr>
              <w:t>Emplaza-miento orbital</w:t>
            </w:r>
            <w:r>
              <w:rPr>
                <w:sz w:val="18"/>
                <w:szCs w:val="18"/>
                <w:lang w:val="es-ES_tradnl"/>
              </w:rPr>
              <w:br/>
            </w:r>
            <w:r w:rsidRPr="0021687F">
              <w:rPr>
                <w:sz w:val="18"/>
                <w:szCs w:val="18"/>
                <w:lang w:val="es-ES_tradnl"/>
              </w:rPr>
              <w:t>del</w:t>
            </w:r>
            <w:r>
              <w:rPr>
                <w:sz w:val="18"/>
                <w:szCs w:val="18"/>
                <w:lang w:val="es-ES_tradnl"/>
              </w:rPr>
              <w:t xml:space="preserve"> </w:t>
            </w:r>
            <w:r w:rsidRPr="0021687F">
              <w:rPr>
                <w:sz w:val="18"/>
                <w:szCs w:val="18"/>
                <w:lang w:val="es-ES_tradnl"/>
              </w:rPr>
              <w:t>satélite,</w:t>
            </w:r>
            <w:r w:rsidRPr="0021687F">
              <w:rPr>
                <w:sz w:val="18"/>
                <w:szCs w:val="18"/>
                <w:lang w:val="es-ES_tradnl"/>
              </w:rPr>
              <w:br/>
              <w:t>Longitud E</w:t>
            </w:r>
            <w:r w:rsidRPr="0021687F">
              <w:rPr>
                <w:sz w:val="18"/>
                <w:szCs w:val="18"/>
                <w:lang w:val="es-ES_tradnl"/>
              </w:rPr>
              <w:br/>
              <w:t>(grados)</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head"/>
              <w:rPr>
                <w:sz w:val="18"/>
                <w:szCs w:val="18"/>
                <w:lang w:val="es-ES_tradnl"/>
              </w:rPr>
            </w:pPr>
            <w:r w:rsidRPr="0021687F">
              <w:rPr>
                <w:sz w:val="18"/>
                <w:szCs w:val="18"/>
                <w:lang w:val="es-ES_tradnl"/>
              </w:rPr>
              <w:t>Fuente de interferen</w:t>
            </w:r>
            <w:r>
              <w:rPr>
                <w:sz w:val="18"/>
                <w:szCs w:val="18"/>
                <w:lang w:val="es-ES_tradnl"/>
              </w:rPr>
              <w:t>-</w:t>
            </w:r>
            <w:r>
              <w:rPr>
                <w:sz w:val="18"/>
                <w:szCs w:val="18"/>
                <w:lang w:val="es-ES_tradnl"/>
              </w:rPr>
              <w:br/>
            </w:r>
            <w:r w:rsidRPr="0021687F">
              <w:rPr>
                <w:sz w:val="18"/>
                <w:szCs w:val="18"/>
                <w:lang w:val="es-ES_tradnl"/>
              </w:rPr>
              <w:t>cia predo</w:t>
            </w:r>
            <w:r>
              <w:rPr>
                <w:sz w:val="18"/>
                <w:szCs w:val="18"/>
                <w:lang w:val="es-ES_tradnl"/>
              </w:rPr>
              <w:t>-</w:t>
            </w:r>
            <w:r w:rsidRPr="0021687F">
              <w:rPr>
                <w:sz w:val="18"/>
                <w:szCs w:val="18"/>
                <w:lang w:val="es-ES_tradnl"/>
              </w:rPr>
              <w:t>minante,</w:t>
            </w:r>
            <w:r w:rsidRPr="0021687F">
              <w:rPr>
                <w:sz w:val="18"/>
                <w:szCs w:val="18"/>
                <w:lang w:val="es-ES_tradnl"/>
              </w:rPr>
              <w:br/>
              <w:t>Latitud N</w:t>
            </w:r>
            <w:r w:rsidRPr="0021687F">
              <w:rPr>
                <w:sz w:val="18"/>
                <w:szCs w:val="18"/>
                <w:lang w:val="es-ES_tradnl"/>
              </w:rPr>
              <w:br/>
              <w:t>(grados)</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head"/>
              <w:rPr>
                <w:sz w:val="18"/>
                <w:szCs w:val="18"/>
                <w:lang w:val="es-ES_tradnl"/>
              </w:rPr>
            </w:pPr>
            <w:r>
              <w:rPr>
                <w:sz w:val="18"/>
                <w:szCs w:val="18"/>
                <w:lang w:val="es-ES_tradnl"/>
              </w:rPr>
              <w:t>Fuente de interfe</w:t>
            </w:r>
            <w:r w:rsidRPr="0021687F">
              <w:rPr>
                <w:sz w:val="18"/>
                <w:szCs w:val="18"/>
                <w:lang w:val="es-ES_tradnl"/>
              </w:rPr>
              <w:t>ren</w:t>
            </w:r>
            <w:r>
              <w:rPr>
                <w:sz w:val="18"/>
                <w:szCs w:val="18"/>
                <w:lang w:val="es-ES_tradnl"/>
              </w:rPr>
              <w:t>-</w:t>
            </w:r>
            <w:r>
              <w:rPr>
                <w:sz w:val="18"/>
                <w:szCs w:val="18"/>
                <w:lang w:val="es-ES_tradnl"/>
              </w:rPr>
              <w:br/>
            </w:r>
            <w:r w:rsidRPr="0021687F">
              <w:rPr>
                <w:sz w:val="18"/>
                <w:szCs w:val="18"/>
                <w:lang w:val="es-ES_tradnl"/>
              </w:rPr>
              <w:t>cia predo</w:t>
            </w:r>
            <w:r>
              <w:rPr>
                <w:sz w:val="18"/>
                <w:szCs w:val="18"/>
                <w:lang w:val="es-ES_tradnl"/>
              </w:rPr>
              <w:t>-</w:t>
            </w:r>
            <w:r>
              <w:rPr>
                <w:sz w:val="18"/>
                <w:szCs w:val="18"/>
                <w:lang w:val="es-ES_tradnl"/>
              </w:rPr>
              <w:br/>
            </w:r>
            <w:r w:rsidRPr="0021687F">
              <w:rPr>
                <w:sz w:val="18"/>
                <w:szCs w:val="18"/>
                <w:lang w:val="es-ES_tradnl"/>
              </w:rPr>
              <w:t>minante,</w:t>
            </w:r>
            <w:r w:rsidRPr="0021687F">
              <w:rPr>
                <w:sz w:val="18"/>
                <w:szCs w:val="18"/>
                <w:lang w:val="es-ES_tradnl"/>
              </w:rPr>
              <w:br/>
              <w:t>Longitud E</w:t>
            </w:r>
            <w:r w:rsidRPr="0021687F">
              <w:rPr>
                <w:sz w:val="18"/>
                <w:szCs w:val="18"/>
                <w:lang w:val="es-ES_tradnl"/>
              </w:rPr>
              <w:br/>
              <w:t>(grados)</w:t>
            </w:r>
          </w:p>
        </w:tc>
        <w:tc>
          <w:tcPr>
            <w:tcW w:w="1112" w:type="dxa"/>
            <w:gridSpan w:val="2"/>
            <w:tcBorders>
              <w:top w:val="single" w:sz="6" w:space="0" w:color="000000"/>
              <w:left w:val="single" w:sz="6" w:space="0" w:color="000000"/>
              <w:bottom w:val="single" w:sz="6" w:space="0" w:color="000000"/>
              <w:right w:val="nil"/>
            </w:tcBorders>
          </w:tcPr>
          <w:p w:rsidR="002F1D41" w:rsidRPr="0021687F" w:rsidRDefault="002F1D41" w:rsidP="00981885">
            <w:pPr>
              <w:pStyle w:val="Tablehead"/>
              <w:rPr>
                <w:sz w:val="18"/>
                <w:szCs w:val="18"/>
                <w:lang w:val="es-ES_tradnl"/>
              </w:rPr>
            </w:pPr>
            <w:r w:rsidRPr="0021687F">
              <w:rPr>
                <w:sz w:val="18"/>
                <w:szCs w:val="18"/>
                <w:lang w:val="es-ES_tradnl"/>
              </w:rPr>
              <w:t>Fuente de interferencia predomi-nante Estaciones centrales/</w:t>
            </w:r>
            <w:r w:rsidRPr="0021687F">
              <w:rPr>
                <w:sz w:val="18"/>
                <w:szCs w:val="18"/>
                <w:lang w:val="es-ES_tradnl"/>
              </w:rPr>
              <w:br/>
              <w:t>zona</w:t>
            </w:r>
            <w:r>
              <w:rPr>
                <w:sz w:val="18"/>
                <w:szCs w:val="18"/>
                <w:lang w:val="es-ES_tradnl"/>
              </w:rPr>
              <w:br/>
            </w:r>
            <w:r w:rsidRPr="0021687F">
              <w:rPr>
                <w:sz w:val="18"/>
                <w:szCs w:val="18"/>
                <w:lang w:val="es-ES_tradnl"/>
              </w:rPr>
              <w:t>hidrome</w:t>
            </w:r>
            <w:r>
              <w:rPr>
                <w:sz w:val="18"/>
                <w:szCs w:val="18"/>
                <w:lang w:val="es-ES_tradnl"/>
              </w:rPr>
              <w:t>-</w:t>
            </w:r>
            <w:r>
              <w:rPr>
                <w:sz w:val="18"/>
                <w:szCs w:val="18"/>
                <w:lang w:val="es-ES_tradnl"/>
              </w:rPr>
              <w:br/>
            </w:r>
            <w:r w:rsidRPr="0021687F">
              <w:rPr>
                <w:sz w:val="18"/>
                <w:szCs w:val="18"/>
                <w:lang w:val="es-ES_tradnl"/>
              </w:rPr>
              <w:t>teorológica</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head"/>
              <w:ind w:left="-57" w:right="-57"/>
              <w:rPr>
                <w:sz w:val="18"/>
                <w:szCs w:val="18"/>
                <w:lang w:val="es-ES_tradnl"/>
              </w:rPr>
            </w:pPr>
            <w:r w:rsidRPr="0021687F">
              <w:rPr>
                <w:sz w:val="18"/>
                <w:szCs w:val="18"/>
                <w:lang w:val="es-ES_tradnl"/>
              </w:rPr>
              <w:t>p.i.r.e. de la zona de la fuente de interferencia predominante</w:t>
            </w:r>
            <w:r w:rsidRPr="0021687F">
              <w:rPr>
                <w:sz w:val="18"/>
                <w:szCs w:val="18"/>
                <w:lang w:val="es-ES_tradnl"/>
              </w:rPr>
              <w:br/>
              <w:t>dirigida</w:t>
            </w:r>
            <w:r w:rsidRPr="0021687F">
              <w:rPr>
                <w:sz w:val="18"/>
                <w:szCs w:val="18"/>
                <w:lang w:val="es-ES_tradnl"/>
              </w:rPr>
              <w:br/>
              <w:t>hacia el SRD</w:t>
            </w:r>
            <w:r w:rsidRPr="0021687F">
              <w:rPr>
                <w:sz w:val="18"/>
                <w:szCs w:val="18"/>
                <w:lang w:val="es-ES_tradnl"/>
              </w:rPr>
              <w:br/>
              <w:t>(dB(W/MHz))</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head"/>
              <w:rPr>
                <w:sz w:val="18"/>
                <w:szCs w:val="18"/>
                <w:lang w:val="es-ES_tradnl"/>
              </w:rPr>
            </w:pPr>
            <w:r w:rsidRPr="0021687F">
              <w:rPr>
                <w:sz w:val="18"/>
                <w:szCs w:val="18"/>
                <w:lang w:val="es-ES_tradnl"/>
              </w:rPr>
              <w:t>Ángulo de elevación observado por la fuente de interfe</w:t>
            </w:r>
            <w:r>
              <w:rPr>
                <w:sz w:val="18"/>
                <w:szCs w:val="18"/>
                <w:lang w:val="es-ES_tradnl"/>
              </w:rPr>
              <w:t>-</w:t>
            </w:r>
            <w:r>
              <w:rPr>
                <w:sz w:val="18"/>
                <w:szCs w:val="18"/>
                <w:lang w:val="es-ES_tradnl"/>
              </w:rPr>
              <w:br/>
            </w:r>
            <w:r w:rsidRPr="0021687F">
              <w:rPr>
                <w:sz w:val="18"/>
                <w:szCs w:val="18"/>
                <w:lang w:val="es-ES_tradnl"/>
              </w:rPr>
              <w:t>rencia pre-dominante hacia el SRD (grados)</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head"/>
              <w:rPr>
                <w:sz w:val="18"/>
                <w:szCs w:val="18"/>
                <w:lang w:val="es-ES_tradnl"/>
              </w:rPr>
            </w:pPr>
            <w:r w:rsidRPr="0021687F">
              <w:rPr>
                <w:sz w:val="18"/>
                <w:szCs w:val="18"/>
                <w:lang w:val="es-ES_tradnl"/>
              </w:rPr>
              <w:t>Interferencia procedente</w:t>
            </w:r>
            <w:r w:rsidRPr="0021687F">
              <w:rPr>
                <w:sz w:val="18"/>
                <w:szCs w:val="18"/>
                <w:lang w:val="es-ES_tradnl"/>
              </w:rPr>
              <w:br/>
              <w:t>de la</w:t>
            </w:r>
            <w:r w:rsidRPr="0021687F">
              <w:rPr>
                <w:sz w:val="18"/>
                <w:szCs w:val="18"/>
                <w:lang w:val="es-ES_tradnl"/>
              </w:rPr>
              <w:br/>
              <w:t>fuente de interferencia predominante</w:t>
            </w:r>
            <w:r w:rsidRPr="0021687F">
              <w:rPr>
                <w:sz w:val="18"/>
                <w:szCs w:val="18"/>
                <w:lang w:val="es-ES_tradnl"/>
              </w:rPr>
              <w:br/>
              <w:t>(dB(W/MHz))</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head"/>
              <w:rPr>
                <w:sz w:val="18"/>
                <w:szCs w:val="18"/>
                <w:lang w:val="es-ES_tradnl"/>
              </w:rPr>
            </w:pPr>
            <w:r w:rsidRPr="0021687F">
              <w:rPr>
                <w:sz w:val="18"/>
                <w:szCs w:val="18"/>
                <w:lang w:val="es-ES_tradnl"/>
              </w:rPr>
              <w:t>Interferencia de cresta</w:t>
            </w:r>
            <w:r w:rsidRPr="0021687F">
              <w:rPr>
                <w:sz w:val="18"/>
                <w:szCs w:val="18"/>
                <w:lang w:val="es-ES_tradnl"/>
              </w:rPr>
              <w:br/>
              <w:t>total cuando</w:t>
            </w:r>
            <w:r w:rsidRPr="0021687F">
              <w:rPr>
                <w:sz w:val="18"/>
                <w:szCs w:val="18"/>
                <w:lang w:val="es-ES_tradnl"/>
              </w:rPr>
              <w:br/>
              <w:t>la antena está</w:t>
            </w:r>
            <w:r w:rsidRPr="0021687F">
              <w:rPr>
                <w:sz w:val="18"/>
                <w:szCs w:val="18"/>
                <w:lang w:val="es-ES_tradnl"/>
              </w:rPr>
              <w:br/>
              <w:t>orientada hacia la</w:t>
            </w:r>
            <w:r>
              <w:rPr>
                <w:sz w:val="18"/>
                <w:szCs w:val="18"/>
                <w:lang w:val="es-ES_tradnl"/>
              </w:rPr>
              <w:br/>
            </w:r>
            <w:r w:rsidRPr="0021687F">
              <w:rPr>
                <w:sz w:val="18"/>
                <w:szCs w:val="18"/>
                <w:lang w:val="es-ES_tradnl"/>
              </w:rPr>
              <w:t>fuente de interferencia predominante</w:t>
            </w:r>
            <w:r w:rsidRPr="0021687F">
              <w:rPr>
                <w:sz w:val="18"/>
                <w:szCs w:val="18"/>
                <w:lang w:val="es-ES_tradnl"/>
              </w:rPr>
              <w:br/>
              <w:t>(dB(W/MHz))</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head"/>
              <w:rPr>
                <w:sz w:val="18"/>
                <w:szCs w:val="18"/>
                <w:lang w:val="es-ES_tradnl"/>
              </w:rPr>
            </w:pPr>
            <w:r w:rsidRPr="0021687F">
              <w:rPr>
                <w:sz w:val="18"/>
                <w:szCs w:val="18"/>
                <w:lang w:val="es-ES_tradnl"/>
              </w:rPr>
              <w:t>Ganancia agregada</w:t>
            </w:r>
            <w:r w:rsidRPr="0021687F">
              <w:rPr>
                <w:sz w:val="18"/>
                <w:szCs w:val="18"/>
                <w:lang w:val="es-ES_tradnl"/>
              </w:rPr>
              <w:br/>
              <w:t>(dB)</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–174</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0" w:after="2"/>
              <w:jc w:val="left"/>
              <w:rPr>
                <w:sz w:val="18"/>
                <w:lang w:val="es-ES_tradnl"/>
              </w:rPr>
            </w:pPr>
            <w:r w:rsidRPr="0021687F">
              <w:rPr>
                <w:sz w:val="18"/>
                <w:lang w:val="es-ES_tradnl"/>
              </w:rPr>
              <w:t>32,833</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–96,833</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17,7</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2,4</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–144,6</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–144,3</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0,3</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–171</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32,833</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–96,833</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16,8</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4,8</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–143,0</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–142,8</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0,2</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–170</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39,133</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117,200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5</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H</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13,8</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4,8</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–146,0</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–142,0</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4,0</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–160</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41,830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–87,750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16</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18,9</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4,6</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–143,1</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–141,1</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2,0</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40,750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–74,000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35</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17,9</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10,2</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–143,1</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–140,9</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2,2</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–62</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51,467</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6,983</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3</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11,7</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4,4</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–148,3</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–142,7</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5,6</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–49</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18,6</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8,6</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–139,3</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0,9</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–46</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20,6</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6,2</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–140,3</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1,3</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–44</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21,5</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4,6</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–139,3</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0,9</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–41</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22,4</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2,2</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–140,3</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1,3</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–32</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40,750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–74,000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35</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13,0</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26,5</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–145,7</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–145,4</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0,3</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–16</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42,330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–83,080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14,4</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8,2</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–145,7</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–140,8</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4,9</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16,4</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23,700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90,367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N</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14,4</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6,1</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–146,6</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–145,0</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1,6</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21,5</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23,700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90,367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N</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10,2</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10,8</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–149,3</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–147,7</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1,6</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47</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31,250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121,500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15,3</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4,7</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–145,6</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–143,4</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2,2</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59</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34,400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135,270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4</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M</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13,6</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2,9</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–151,1</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–145,6</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5,5</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85</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48,130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16,220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6,4</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5,5</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–153,9</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–146,7</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7,3</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90</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52,250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18,983</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H</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10,3</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3,6</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–150,2</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–147,8</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2,4</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95</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41,033</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28,950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5</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10,3</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9,3</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–151,6</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–149,3</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2,3</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113</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36,200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44,017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7,3</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8,3</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–154,9</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–150,1</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4,8</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121</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36,200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44,017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K</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10,8</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2,1</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–151,4</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–148,4</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3,0</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160</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37,750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–122,500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10</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D</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17,9</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1,5</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–145,3</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–143,8</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1,5</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177,5</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0" w:after="2"/>
              <w:jc w:val="center"/>
              <w:rPr>
                <w:sz w:val="18"/>
                <w:lang w:val="es-ES_tradnl"/>
              </w:rPr>
            </w:pPr>
            <w:r w:rsidRPr="0021687F">
              <w:rPr>
                <w:sz w:val="18"/>
                <w:lang w:val="es-ES_tradnl"/>
              </w:rPr>
              <w:t>34,000</w:t>
            </w: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–118,167</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29</w:t>
            </w: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0" w:after="0"/>
              <w:jc w:val="left"/>
              <w:rPr>
                <w:sz w:val="18"/>
                <w:lang w:val="es-ES_tradnl"/>
              </w:rPr>
            </w:pPr>
            <w:r w:rsidRPr="0021687F">
              <w:rPr>
                <w:sz w:val="18"/>
                <w:lang w:val="es-ES_tradnl"/>
              </w:rPr>
              <w:t>E</w:t>
            </w: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14,2</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12,6</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–146,4</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–145,3</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1,1</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ind w:right="170"/>
              <w:jc w:val="right"/>
              <w:rPr>
                <w:sz w:val="18"/>
                <w:lang w:val="es-ES_tradnl"/>
              </w:rPr>
            </w:pP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ind w:left="57"/>
              <w:jc w:val="left"/>
              <w:rPr>
                <w:sz w:val="18"/>
                <w:lang w:val="es-ES_tradnl"/>
              </w:rPr>
            </w:pPr>
            <w:r w:rsidRPr="0021687F">
              <w:rPr>
                <w:sz w:val="18"/>
                <w:lang w:val="es-ES_tradnl"/>
              </w:rPr>
              <w:t>Máxima</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14,2</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26,5</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–140,2</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–139,0</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7,2</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ind w:left="57"/>
              <w:jc w:val="left"/>
              <w:rPr>
                <w:sz w:val="18"/>
                <w:lang w:val="es-ES_tradnl"/>
              </w:rPr>
            </w:pPr>
            <w:r w:rsidRPr="0021687F">
              <w:rPr>
                <w:sz w:val="18"/>
                <w:lang w:val="es-ES_tradnl"/>
              </w:rPr>
              <w:t>Media</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14,7</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6,7</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–146,4</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–144,3</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2,5</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ind w:left="57"/>
              <w:jc w:val="left"/>
              <w:rPr>
                <w:sz w:val="18"/>
                <w:lang w:val="es-ES_tradnl"/>
              </w:rPr>
            </w:pPr>
            <w:r w:rsidRPr="0021687F">
              <w:rPr>
                <w:sz w:val="18"/>
                <w:lang w:val="es-ES_tradnl"/>
              </w:rPr>
              <w:t>Desviación típica</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4,4</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5,3</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4,4</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3,4</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1,9</w:t>
            </w:r>
          </w:p>
        </w:tc>
      </w:tr>
      <w:tr w:rsidR="002F1D41" w:rsidRPr="0021687F" w:rsidTr="00981885">
        <w:trPr>
          <w:trHeight w:val="247"/>
          <w:jc w:val="center"/>
        </w:trPr>
        <w:tc>
          <w:tcPr>
            <w:tcW w:w="970"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ind w:left="57"/>
              <w:jc w:val="left"/>
              <w:rPr>
                <w:sz w:val="18"/>
                <w:lang w:val="es-ES_tradnl"/>
              </w:rPr>
            </w:pPr>
            <w:r w:rsidRPr="0021687F">
              <w:rPr>
                <w:sz w:val="18"/>
                <w:lang w:val="es-ES_tradnl"/>
              </w:rPr>
              <w:t>Mínima</w:t>
            </w:r>
          </w:p>
        </w:tc>
        <w:tc>
          <w:tcPr>
            <w:tcW w:w="935"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048"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556"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spacing w:before="0" w:after="0"/>
              <w:jc w:val="right"/>
              <w:rPr>
                <w:sz w:val="18"/>
                <w:lang w:val="es-ES_tradnl"/>
              </w:rPr>
            </w:pPr>
          </w:p>
        </w:tc>
        <w:tc>
          <w:tcPr>
            <w:tcW w:w="1162"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0" w:after="0"/>
              <w:jc w:val="left"/>
              <w:rPr>
                <w:sz w:val="18"/>
                <w:lang w:val="es-ES_tradnl"/>
              </w:rPr>
            </w:pPr>
            <w:r w:rsidRPr="0021687F">
              <w:rPr>
                <w:sz w:val="18"/>
                <w:lang w:val="es-ES_tradnl"/>
              </w:rPr>
              <w:t>6,4</w:t>
            </w:r>
          </w:p>
        </w:tc>
        <w:tc>
          <w:tcPr>
            <w:tcW w:w="109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0" w:after="0"/>
              <w:jc w:val="left"/>
              <w:rPr>
                <w:sz w:val="18"/>
                <w:lang w:val="es-ES_tradnl"/>
              </w:rPr>
            </w:pPr>
            <w:r w:rsidRPr="0021687F">
              <w:rPr>
                <w:sz w:val="18"/>
                <w:lang w:val="es-ES_tradnl"/>
              </w:rPr>
              <w:t>1,5</w:t>
            </w:r>
          </w:p>
        </w:tc>
        <w:tc>
          <w:tcPr>
            <w:tcW w:w="120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–154,9</w:t>
            </w:r>
          </w:p>
        </w:tc>
        <w:tc>
          <w:tcPr>
            <w:tcW w:w="1237"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0" w:after="0"/>
              <w:jc w:val="left"/>
              <w:rPr>
                <w:sz w:val="18"/>
                <w:lang w:val="es-ES_tradnl"/>
              </w:rPr>
            </w:pPr>
            <w:r w:rsidRPr="0021687F">
              <w:rPr>
                <w:sz w:val="18"/>
                <w:lang w:val="es-ES_tradnl"/>
              </w:rPr>
              <w:t>–150,1</w:t>
            </w:r>
          </w:p>
        </w:tc>
        <w:tc>
          <w:tcPr>
            <w:tcW w:w="879" w:type="dxa"/>
            <w:tcBorders>
              <w:top w:val="single" w:sz="6" w:space="0" w:color="000000"/>
              <w:left w:val="single" w:sz="6" w:space="0" w:color="000000"/>
              <w:bottom w:val="single" w:sz="6" w:space="0" w:color="000000"/>
              <w:right w:val="single" w:sz="6" w:space="0" w:color="000000"/>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0" w:after="0"/>
              <w:jc w:val="left"/>
              <w:rPr>
                <w:sz w:val="18"/>
                <w:lang w:val="es-ES_tradnl"/>
              </w:rPr>
            </w:pPr>
            <w:r w:rsidRPr="0021687F">
              <w:rPr>
                <w:sz w:val="18"/>
                <w:lang w:val="es-ES_tradnl"/>
              </w:rPr>
              <w:t>0,2</w:t>
            </w:r>
          </w:p>
        </w:tc>
      </w:tr>
    </w:tbl>
    <w:p w:rsidR="002F1D41" w:rsidRPr="0021687F" w:rsidRDefault="002F1D41" w:rsidP="002F1D41">
      <w:pPr>
        <w:pStyle w:val="Tablefin"/>
        <w:rPr>
          <w:lang w:val="es-ES_tradnl"/>
        </w:rPr>
      </w:pPr>
    </w:p>
    <w:p w:rsidR="002F1D41" w:rsidRPr="0021687F" w:rsidRDefault="002F1D41" w:rsidP="002F1D41">
      <w:pPr>
        <w:pStyle w:val="Heading2"/>
        <w:rPr>
          <w:lang w:val="es-ES_tradnl"/>
        </w:rPr>
      </w:pPr>
      <w:r w:rsidRPr="0021687F">
        <w:rPr>
          <w:lang w:val="es-ES_tradnl"/>
        </w:rPr>
        <w:lastRenderedPageBreak/>
        <w:t>3.2</w:t>
      </w:r>
      <w:r w:rsidRPr="0021687F">
        <w:rPr>
          <w:lang w:val="es-ES_tradnl"/>
        </w:rPr>
        <w:tab/>
        <w:t>Distribución temporal</w:t>
      </w:r>
    </w:p>
    <w:p w:rsidR="002F1D41" w:rsidRPr="0021687F" w:rsidRDefault="002F1D41" w:rsidP="002F1D41">
      <w:pPr>
        <w:rPr>
          <w:lang w:val="es-ES_tradnl"/>
        </w:rPr>
      </w:pPr>
      <w:r w:rsidRPr="0021687F">
        <w:rPr>
          <w:lang w:val="es-ES_tradnl"/>
        </w:rPr>
        <w:t>Las características temporales de la interferencia causada a un SRD cuando realizan seguimiento de satélites de usuarios en órbita baja ha sido evaluada para tres posiciones orbitales del SRD indicadas en la Recomendación UIT</w:t>
      </w:r>
      <w:r w:rsidRPr="0021687F">
        <w:rPr>
          <w:lang w:val="es-ES_tradnl"/>
        </w:rPr>
        <w:noBreakHyphen/>
        <w:t>R SA.1276; a saber, 41</w:t>
      </w:r>
      <w:r>
        <w:rPr>
          <w:lang w:val="es-ES_tradnl"/>
        </w:rPr>
        <w:t>° </w:t>
      </w:r>
      <w:r w:rsidRPr="0021687F">
        <w:rPr>
          <w:lang w:val="es-ES_tradnl"/>
        </w:rPr>
        <w:t>W, 174</w:t>
      </w:r>
      <w:r>
        <w:rPr>
          <w:lang w:val="es-ES_tradnl"/>
        </w:rPr>
        <w:t>° </w:t>
      </w:r>
      <w:r w:rsidRPr="0021687F">
        <w:rPr>
          <w:lang w:val="es-ES_tradnl"/>
        </w:rPr>
        <w:t>W y 85</w:t>
      </w:r>
      <w:r>
        <w:rPr>
          <w:lang w:val="es-ES_tradnl"/>
        </w:rPr>
        <w:t>° </w:t>
      </w:r>
      <w:r w:rsidRPr="0021687F">
        <w:rPr>
          <w:lang w:val="es-ES_tradnl"/>
        </w:rPr>
        <w:t>E. La estación espacial internacional es el supuesto satélite de usuario en órbita baja que funciona a una altitud de 400</w:t>
      </w:r>
      <w:r>
        <w:rPr>
          <w:lang w:val="es-ES_tradnl"/>
        </w:rPr>
        <w:t> </w:t>
      </w:r>
      <w:r w:rsidRPr="0021687F">
        <w:rPr>
          <w:lang w:val="es-ES_tradnl"/>
        </w:rPr>
        <w:t>km con una inclinación de 51,6</w:t>
      </w:r>
      <w:r>
        <w:rPr>
          <w:lang w:val="es-ES_tradnl"/>
        </w:rPr>
        <w:t xml:space="preserve">° </w:t>
      </w:r>
      <w:r w:rsidRPr="0021687F">
        <w:rPr>
          <w:lang w:val="es-ES_tradnl"/>
        </w:rPr>
        <w:t>con respecto al plano ecuatorial.</w:t>
      </w:r>
    </w:p>
    <w:p w:rsidR="002F1D41" w:rsidRPr="0021687F" w:rsidRDefault="002F1D41" w:rsidP="002F1D41">
      <w:pPr>
        <w:rPr>
          <w:lang w:val="es-ES_tradnl"/>
        </w:rPr>
      </w:pPr>
      <w:r w:rsidRPr="0021687F">
        <w:rPr>
          <w:lang w:val="es-ES_tradnl"/>
        </w:rPr>
        <w:t>La simulación dinámica se llevó a cabo durante 10 días de tiempo orbital en incrementos de 1 s. Para cada intervalo, se calculó la interferencia combinada procedente de las emisiones de todas las estaciones centrales del LMDS dentro del campo de visión y estos datos se utilizaron para determinar la función de distribución acumulativa de la fuente de interferencia para ese periodo orbital en particular. Como hubo 145</w:t>
      </w:r>
      <w:r>
        <w:rPr>
          <w:lang w:val="es-ES_tradnl"/>
        </w:rPr>
        <w:t> </w:t>
      </w:r>
      <w:r w:rsidRPr="0021687F">
        <w:rPr>
          <w:lang w:val="es-ES_tradnl"/>
        </w:rPr>
        <w:t>órbitas durante el periodo de 10 días, se generaron 145 funciones de distribución acumulativas por cada simulación dinámica. La Fig.</w:t>
      </w:r>
      <w:r>
        <w:rPr>
          <w:lang w:val="es-ES_tradnl"/>
        </w:rPr>
        <w:t> </w:t>
      </w:r>
      <w:r w:rsidRPr="0021687F">
        <w:rPr>
          <w:lang w:val="es-ES_tradnl"/>
        </w:rPr>
        <w:t>5 muestra, para un SRD situado a 41</w:t>
      </w:r>
      <w:r>
        <w:rPr>
          <w:lang w:val="es-ES_tradnl"/>
        </w:rPr>
        <w:t>° </w:t>
      </w:r>
      <w:r w:rsidRPr="0021687F">
        <w:rPr>
          <w:lang w:val="es-ES_tradnl"/>
        </w:rPr>
        <w:t>W, una familia de curvas de probabilidades de rebasamiento de la interferencia para órbitas individuales y consecutivas del satélite de usuario en órbita baja. Las curvas corresponden a niveles de interferencia rebasados durante el 99%, el 20% y el 0,1% de un periodo orbital. Esta familia de probabilidades de rebasamiento se representa en un sistema de coordenadas cuya abscisa es el nivel de interferencia y cuya ordena son los instantes de inicio en los que el satélite se encuentra a la vista del SRD. En la Figura también aparece una línea vertical correspondiente a un nivel de interferencia de –148 dB(W/MHz). En la Figura puede verse que existen 11 órbitas que experimentan niveles de interferencia superiores a –148</w:t>
      </w:r>
      <w:r>
        <w:rPr>
          <w:lang w:val="es-ES_tradnl"/>
        </w:rPr>
        <w:t> </w:t>
      </w:r>
      <w:r w:rsidRPr="0021687F">
        <w:rPr>
          <w:lang w:val="es-ES_tradnl"/>
        </w:rPr>
        <w:t>dB(W/MHz). Además, de la Figura puede deducirse que el tiempo entre órbitas en que el nivel de interferencia rebasa dicho valor oscila entre un mínimo de 7,7</w:t>
      </w:r>
      <w:r>
        <w:rPr>
          <w:lang w:val="es-ES_tradnl"/>
        </w:rPr>
        <w:t> </w:t>
      </w:r>
      <w:r w:rsidRPr="0021687F">
        <w:rPr>
          <w:lang w:val="es-ES_tradnl"/>
        </w:rPr>
        <w:t>h y un máximo de 71</w:t>
      </w:r>
      <w:r>
        <w:rPr>
          <w:lang w:val="es-ES_tradnl"/>
        </w:rPr>
        <w:t> </w:t>
      </w:r>
      <w:r w:rsidRPr="0021687F">
        <w:rPr>
          <w:lang w:val="es-ES_tradnl"/>
        </w:rPr>
        <w:t>h. La Fig.</w:t>
      </w:r>
      <w:r>
        <w:rPr>
          <w:lang w:val="es-ES_tradnl"/>
        </w:rPr>
        <w:t> </w:t>
      </w:r>
      <w:r w:rsidRPr="0021687F">
        <w:rPr>
          <w:lang w:val="es-ES_tradnl"/>
        </w:rPr>
        <w:t xml:space="preserve">6 muestra las series de tiempo individuales de la interferencia para periodos de tiempo en que el nivel de interferencia rebasa el citado valor de </w:t>
      </w:r>
      <w:r w:rsidRPr="0021687F">
        <w:rPr>
          <w:lang w:val="es-ES_tradnl"/>
        </w:rPr>
        <w:sym w:font="Symbol" w:char="F02D"/>
      </w:r>
      <w:r w:rsidRPr="0021687F">
        <w:rPr>
          <w:lang w:val="es-ES_tradnl"/>
        </w:rPr>
        <w:t>148 dB(W/MHz). En la Figura puede verse que la duración de la interferencia por encima del nivel de protección va desde menos de 10</w:t>
      </w:r>
      <w:r>
        <w:rPr>
          <w:lang w:val="es-ES_tradnl"/>
        </w:rPr>
        <w:t> </w:t>
      </w:r>
      <w:r w:rsidRPr="0021687F">
        <w:rPr>
          <w:lang w:val="es-ES_tradnl"/>
        </w:rPr>
        <w:t>s a menos de 60 s.</w:t>
      </w:r>
    </w:p>
    <w:p w:rsidR="002F1D41" w:rsidRPr="0021687F" w:rsidRDefault="002F1D41" w:rsidP="002F1D41">
      <w:pPr>
        <w:pStyle w:val="FigureNo"/>
        <w:keepNext w:val="0"/>
        <w:keepLines w:val="0"/>
        <w:widowControl w:val="0"/>
        <w:rPr>
          <w:lang w:val="es-ES_tradnl"/>
        </w:rPr>
      </w:pPr>
      <w:r>
        <w:rPr>
          <w:noProof/>
          <w:lang w:val="es-ES_tradnl" w:eastAsia="es-ES_tradnl"/>
        </w:rPr>
        <w:drawing>
          <wp:inline distT="0" distB="0" distL="0" distR="0" wp14:anchorId="767A4844" wp14:editId="4C335B01">
            <wp:extent cx="3936365" cy="3464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srcRect/>
                    <a:stretch>
                      <a:fillRect/>
                    </a:stretch>
                  </pic:blipFill>
                  <pic:spPr bwMode="auto">
                    <a:xfrm>
                      <a:off x="0" y="0"/>
                      <a:ext cx="3936365" cy="3464560"/>
                    </a:xfrm>
                    <a:prstGeom prst="rect">
                      <a:avLst/>
                    </a:prstGeom>
                    <a:noFill/>
                    <a:ln w="9525">
                      <a:noFill/>
                      <a:miter lim="800000"/>
                      <a:headEnd/>
                      <a:tailEnd/>
                    </a:ln>
                  </pic:spPr>
                </pic:pic>
              </a:graphicData>
            </a:graphic>
          </wp:inline>
        </w:drawing>
      </w:r>
    </w:p>
    <w:p w:rsidR="002F1D41" w:rsidRPr="0021687F" w:rsidRDefault="002F1D41" w:rsidP="002F1D41">
      <w:pPr>
        <w:pStyle w:val="FigureNo"/>
        <w:spacing w:before="0"/>
        <w:rPr>
          <w:lang w:val="es-ES_tradnl"/>
        </w:rPr>
      </w:pPr>
      <w:r>
        <w:rPr>
          <w:noProof/>
          <w:lang w:val="es-ES_tradnl" w:eastAsia="es-ES_tradnl"/>
        </w:rPr>
        <w:lastRenderedPageBreak/>
        <w:drawing>
          <wp:inline distT="0" distB="0" distL="0" distR="0" wp14:anchorId="69372155" wp14:editId="0306B045">
            <wp:extent cx="3971925" cy="346456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srcRect/>
                    <a:stretch>
                      <a:fillRect/>
                    </a:stretch>
                  </pic:blipFill>
                  <pic:spPr bwMode="auto">
                    <a:xfrm>
                      <a:off x="0" y="0"/>
                      <a:ext cx="3971925" cy="3464560"/>
                    </a:xfrm>
                    <a:prstGeom prst="rect">
                      <a:avLst/>
                    </a:prstGeom>
                    <a:noFill/>
                    <a:ln w="9525">
                      <a:noFill/>
                      <a:miter lim="800000"/>
                      <a:headEnd/>
                      <a:tailEnd/>
                    </a:ln>
                  </pic:spPr>
                </pic:pic>
              </a:graphicData>
            </a:graphic>
          </wp:inline>
        </w:drawing>
      </w:r>
    </w:p>
    <w:p w:rsidR="002F1D41" w:rsidRPr="0021687F" w:rsidRDefault="002F1D41" w:rsidP="002F1D41">
      <w:pPr>
        <w:rPr>
          <w:lang w:val="es-ES_tradnl"/>
        </w:rPr>
      </w:pPr>
      <w:r w:rsidRPr="0021687F">
        <w:rPr>
          <w:lang w:val="es-ES_tradnl"/>
        </w:rPr>
        <w:t>La Fig.</w:t>
      </w:r>
      <w:r>
        <w:rPr>
          <w:lang w:val="es-ES_tradnl"/>
        </w:rPr>
        <w:t> </w:t>
      </w:r>
      <w:r w:rsidRPr="0021687F">
        <w:rPr>
          <w:lang w:val="es-ES_tradnl"/>
        </w:rPr>
        <w:t>7 representa resultados comparables para un emplazamiento orbital del SRD de 174</w:t>
      </w:r>
      <w:r>
        <w:rPr>
          <w:lang w:val="es-ES_tradnl"/>
        </w:rPr>
        <w:t>° </w:t>
      </w:r>
      <w:r w:rsidRPr="0021687F">
        <w:rPr>
          <w:lang w:val="es-ES_tradnl"/>
        </w:rPr>
        <w:t>W. En este emplazamiento existen 12</w:t>
      </w:r>
      <w:r>
        <w:rPr>
          <w:lang w:val="es-ES_tradnl"/>
        </w:rPr>
        <w:t> </w:t>
      </w:r>
      <w:r w:rsidRPr="0021687F">
        <w:rPr>
          <w:lang w:val="es-ES_tradnl"/>
        </w:rPr>
        <w:t xml:space="preserve">órbitas que experimentan una interferencia superior al nivel de protección durante más del 0,1% del periodo orbital. Además, esta Figura indica que el tiempo entre órbitas en que la interferencia rebasa el valor de </w:t>
      </w:r>
      <w:r w:rsidRPr="0021687F">
        <w:rPr>
          <w:lang w:val="es-ES_tradnl"/>
        </w:rPr>
        <w:sym w:font="Symbol" w:char="F02D"/>
      </w:r>
      <w:r w:rsidRPr="0021687F">
        <w:rPr>
          <w:lang w:val="es-ES_tradnl"/>
        </w:rPr>
        <w:t>148 dB(W/MHz) oscila entre un mínimo de 6,1 h y un máximo de 30,9</w:t>
      </w:r>
      <w:r>
        <w:rPr>
          <w:lang w:val="es-ES_tradnl"/>
        </w:rPr>
        <w:t> </w:t>
      </w:r>
      <w:r w:rsidRPr="0021687F">
        <w:rPr>
          <w:lang w:val="es-ES_tradnl"/>
        </w:rPr>
        <w:t>h. La Fig.</w:t>
      </w:r>
      <w:r>
        <w:rPr>
          <w:lang w:val="es-ES_tradnl"/>
        </w:rPr>
        <w:t> </w:t>
      </w:r>
      <w:r w:rsidRPr="0021687F">
        <w:rPr>
          <w:lang w:val="es-ES_tradnl"/>
        </w:rPr>
        <w:t xml:space="preserve">8 muestra las series de tiempo de cada periodo de interferencia. Para este emplazamiento orbital, la duración de un valor de la interferencia mayor que el nivel de protección de </w:t>
      </w:r>
      <w:r w:rsidRPr="0021687F">
        <w:rPr>
          <w:lang w:val="es-ES_tradnl"/>
        </w:rPr>
        <w:sym w:font="Symbol" w:char="F02D"/>
      </w:r>
      <w:r w:rsidRPr="0021687F">
        <w:rPr>
          <w:lang w:val="es-ES_tradnl"/>
        </w:rPr>
        <w:t>148 dB(W/MHz) varía aproximadamente entre 5 s y 50 s.</w:t>
      </w:r>
    </w:p>
    <w:p w:rsidR="002F1D41" w:rsidRDefault="002F1D41" w:rsidP="002F1D41">
      <w:pPr>
        <w:pStyle w:val="FigureNo"/>
        <w:rPr>
          <w:lang w:val="es-ES_tradnl"/>
        </w:rPr>
      </w:pPr>
      <w:r>
        <w:rPr>
          <w:noProof/>
          <w:lang w:val="es-ES_tradnl" w:eastAsia="es-ES_tradnl"/>
        </w:rPr>
        <w:drawing>
          <wp:inline distT="0" distB="0" distL="0" distR="0" wp14:anchorId="32A4FA3E" wp14:editId="7E20F8AF">
            <wp:extent cx="4164965" cy="353631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6" cstate="print"/>
                    <a:srcRect/>
                    <a:stretch>
                      <a:fillRect/>
                    </a:stretch>
                  </pic:blipFill>
                  <pic:spPr bwMode="auto">
                    <a:xfrm>
                      <a:off x="0" y="0"/>
                      <a:ext cx="4164965" cy="3536315"/>
                    </a:xfrm>
                    <a:prstGeom prst="rect">
                      <a:avLst/>
                    </a:prstGeom>
                    <a:noFill/>
                    <a:ln w="9525">
                      <a:noFill/>
                      <a:miter lim="800000"/>
                      <a:headEnd/>
                      <a:tailEnd/>
                    </a:ln>
                  </pic:spPr>
                </pic:pic>
              </a:graphicData>
            </a:graphic>
          </wp:inline>
        </w:drawing>
      </w:r>
    </w:p>
    <w:p w:rsidR="002F1D41" w:rsidRPr="004841CC" w:rsidRDefault="002F1D41" w:rsidP="00E2105F">
      <w:pPr>
        <w:rPr>
          <w:lang w:val="es-ES_tradnl"/>
        </w:rPr>
      </w:pPr>
    </w:p>
    <w:p w:rsidR="002F1D41" w:rsidRPr="0021687F" w:rsidRDefault="002F1D41" w:rsidP="002F1D41">
      <w:pPr>
        <w:pStyle w:val="FigureNo"/>
        <w:spacing w:before="0"/>
        <w:rPr>
          <w:lang w:val="es-ES_tradnl"/>
        </w:rPr>
      </w:pPr>
      <w:r>
        <w:rPr>
          <w:noProof/>
          <w:lang w:val="es-ES_tradnl" w:eastAsia="es-ES_tradnl"/>
        </w:rPr>
        <w:lastRenderedPageBreak/>
        <w:drawing>
          <wp:inline distT="0" distB="0" distL="0" distR="0" wp14:anchorId="51F15273" wp14:editId="31F4EFCD">
            <wp:extent cx="4164965" cy="3479165"/>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cstate="print"/>
                    <a:srcRect/>
                    <a:stretch>
                      <a:fillRect/>
                    </a:stretch>
                  </pic:blipFill>
                  <pic:spPr bwMode="auto">
                    <a:xfrm>
                      <a:off x="0" y="0"/>
                      <a:ext cx="4164965" cy="3479165"/>
                    </a:xfrm>
                    <a:prstGeom prst="rect">
                      <a:avLst/>
                    </a:prstGeom>
                    <a:noFill/>
                    <a:ln w="9525">
                      <a:noFill/>
                      <a:miter lim="800000"/>
                      <a:headEnd/>
                      <a:tailEnd/>
                    </a:ln>
                  </pic:spPr>
                </pic:pic>
              </a:graphicData>
            </a:graphic>
          </wp:inline>
        </w:drawing>
      </w:r>
    </w:p>
    <w:p w:rsidR="002F1D41" w:rsidRDefault="002F1D41" w:rsidP="002F1D41">
      <w:pPr>
        <w:rPr>
          <w:lang w:val="es-ES_tradnl"/>
        </w:rPr>
      </w:pPr>
    </w:p>
    <w:p w:rsidR="002F1D41" w:rsidRPr="0021687F" w:rsidRDefault="002F1D41" w:rsidP="002F1D41">
      <w:pPr>
        <w:rPr>
          <w:lang w:val="es-ES_tradnl"/>
        </w:rPr>
      </w:pPr>
      <w:r w:rsidRPr="0021687F">
        <w:rPr>
          <w:lang w:val="es-ES_tradnl"/>
        </w:rPr>
        <w:t>La Fig.</w:t>
      </w:r>
      <w:r>
        <w:rPr>
          <w:lang w:val="es-ES_tradnl"/>
        </w:rPr>
        <w:t> </w:t>
      </w:r>
      <w:r w:rsidRPr="0021687F">
        <w:rPr>
          <w:lang w:val="es-ES_tradnl"/>
        </w:rPr>
        <w:t>9 muestra las características temporales de la interferencia para el emplazamiento orbital de</w:t>
      </w:r>
      <w:r>
        <w:rPr>
          <w:lang w:val="es-ES_tradnl"/>
        </w:rPr>
        <w:t xml:space="preserve"> </w:t>
      </w:r>
      <w:r w:rsidRPr="0021687F">
        <w:rPr>
          <w:lang w:val="es-ES_tradnl"/>
        </w:rPr>
        <w:t>SRD de 85</w:t>
      </w:r>
      <w:r>
        <w:rPr>
          <w:lang w:val="es-ES_tradnl"/>
        </w:rPr>
        <w:t>° </w:t>
      </w:r>
      <w:r w:rsidRPr="0021687F">
        <w:rPr>
          <w:lang w:val="es-ES_tradnl"/>
        </w:rPr>
        <w:t>E. Esta Figura muestra que los criterios de protección indicados en la Recomendación</w:t>
      </w:r>
      <w:r>
        <w:rPr>
          <w:lang w:val="es-ES_tradnl"/>
        </w:rPr>
        <w:t xml:space="preserve"> </w:t>
      </w:r>
      <w:r w:rsidRPr="0021687F">
        <w:rPr>
          <w:lang w:val="es-ES_tradnl"/>
        </w:rPr>
        <w:t>UIT</w:t>
      </w:r>
      <w:r w:rsidRPr="0021687F">
        <w:rPr>
          <w:lang w:val="es-ES_tradnl"/>
        </w:rPr>
        <w:noBreakHyphen/>
        <w:t>R SA.1155 se satisfacen para cada órbita de un satélite en una órbita del tipo de la estación espacial internacional.</w:t>
      </w:r>
    </w:p>
    <w:p w:rsidR="002F1D41" w:rsidRDefault="002F1D41" w:rsidP="002F1D41">
      <w:pPr>
        <w:pStyle w:val="FigureNo"/>
        <w:rPr>
          <w:lang w:val="es-ES_tradnl"/>
        </w:rPr>
      </w:pPr>
      <w:r>
        <w:rPr>
          <w:noProof/>
          <w:lang w:val="es-ES_tradnl" w:eastAsia="es-ES_tradnl"/>
        </w:rPr>
        <w:drawing>
          <wp:inline distT="0" distB="0" distL="0" distR="0" wp14:anchorId="1CA06623" wp14:editId="507B1E50">
            <wp:extent cx="3764915" cy="3536315"/>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cstate="print"/>
                    <a:srcRect/>
                    <a:stretch>
                      <a:fillRect/>
                    </a:stretch>
                  </pic:blipFill>
                  <pic:spPr bwMode="auto">
                    <a:xfrm>
                      <a:off x="0" y="0"/>
                      <a:ext cx="3764915" cy="3536315"/>
                    </a:xfrm>
                    <a:prstGeom prst="rect">
                      <a:avLst/>
                    </a:prstGeom>
                    <a:noFill/>
                    <a:ln w="9525">
                      <a:noFill/>
                      <a:miter lim="800000"/>
                      <a:headEnd/>
                      <a:tailEnd/>
                    </a:ln>
                  </pic:spPr>
                </pic:pic>
              </a:graphicData>
            </a:graphic>
          </wp:inline>
        </w:drawing>
      </w:r>
    </w:p>
    <w:p w:rsidR="00E2105F" w:rsidRPr="00E2105F" w:rsidRDefault="00E2105F" w:rsidP="00E2105F">
      <w:pPr>
        <w:rPr>
          <w:lang w:val="es-ES_tradnl"/>
        </w:rPr>
      </w:pPr>
    </w:p>
    <w:p w:rsidR="002F1D41" w:rsidRPr="0021687F" w:rsidRDefault="002F1D41" w:rsidP="00E2105F">
      <w:pPr>
        <w:keepNext/>
        <w:keepLines/>
        <w:rPr>
          <w:lang w:val="es-ES_tradnl"/>
        </w:rPr>
      </w:pPr>
      <w:r w:rsidRPr="0021687F">
        <w:rPr>
          <w:lang w:val="es-ES_tradnl"/>
        </w:rPr>
        <w:lastRenderedPageBreak/>
        <w:t>El Cuadro 2 resume los resultados de la interferencia temporal.</w:t>
      </w:r>
    </w:p>
    <w:p w:rsidR="002F1D41" w:rsidRPr="0021687F" w:rsidRDefault="002F1D41" w:rsidP="002F1D41">
      <w:pPr>
        <w:pStyle w:val="TableNo"/>
        <w:rPr>
          <w:lang w:val="es-ES_tradnl"/>
        </w:rPr>
      </w:pPr>
      <w:r w:rsidRPr="0021687F">
        <w:rPr>
          <w:lang w:val="es-ES_tradnl"/>
        </w:rPr>
        <w:t>CUADRO 2</w:t>
      </w:r>
    </w:p>
    <w:p w:rsidR="002F1D41" w:rsidRDefault="002F1D41" w:rsidP="002F1D41">
      <w:pPr>
        <w:pStyle w:val="Tabletitle"/>
        <w:rPr>
          <w:i/>
          <w:iCs/>
          <w:lang w:val="es-ES_tradnl"/>
        </w:rPr>
      </w:pPr>
      <w:r w:rsidRPr="0021687F">
        <w:rPr>
          <w:lang w:val="es-ES_tradnl"/>
        </w:rPr>
        <w:t xml:space="preserve">Resumen de los resultados de la interferencia temporal, </w:t>
      </w:r>
      <w:r w:rsidRPr="0021687F">
        <w:rPr>
          <w:i/>
          <w:iCs/>
          <w:lang w:val="es-ES_tradnl"/>
        </w:rPr>
        <w:t>I</w:t>
      </w:r>
    </w:p>
    <w:tbl>
      <w:tblPr>
        <w:tblStyle w:val="TableGrid"/>
        <w:tblW w:w="0" w:type="auto"/>
        <w:jc w:val="center"/>
        <w:tblLayout w:type="fixed"/>
        <w:tblCellMar>
          <w:left w:w="57" w:type="dxa"/>
          <w:right w:w="57" w:type="dxa"/>
        </w:tblCellMar>
        <w:tblLook w:val="04A0" w:firstRow="1" w:lastRow="0" w:firstColumn="1" w:lastColumn="0" w:noHBand="0" w:noVBand="1"/>
      </w:tblPr>
      <w:tblGrid>
        <w:gridCol w:w="879"/>
        <w:gridCol w:w="1389"/>
        <w:gridCol w:w="1871"/>
        <w:gridCol w:w="1928"/>
        <w:gridCol w:w="1191"/>
        <w:gridCol w:w="1191"/>
        <w:gridCol w:w="1191"/>
      </w:tblGrid>
      <w:tr w:rsidR="002F1D41" w:rsidRPr="00064984" w:rsidTr="00981885">
        <w:trPr>
          <w:jc w:val="center"/>
        </w:trPr>
        <w:tc>
          <w:tcPr>
            <w:tcW w:w="879" w:type="dxa"/>
            <w:vAlign w:val="center"/>
          </w:tcPr>
          <w:p w:rsidR="002F1D41" w:rsidRDefault="002F1D41" w:rsidP="00981885">
            <w:pPr>
              <w:pStyle w:val="Tablehead"/>
              <w:rPr>
                <w:lang w:val="es-ES_tradnl"/>
              </w:rPr>
            </w:pPr>
            <w:r w:rsidRPr="0021687F">
              <w:rPr>
                <w:sz w:val="18"/>
                <w:lang w:val="es-ES_tradnl"/>
              </w:rPr>
              <w:t>Posición orbital</w:t>
            </w:r>
            <w:r>
              <w:rPr>
                <w:sz w:val="18"/>
                <w:lang w:val="es-ES_tradnl"/>
              </w:rPr>
              <w:br/>
            </w:r>
            <w:r w:rsidRPr="0021687F">
              <w:rPr>
                <w:sz w:val="18"/>
                <w:lang w:val="es-ES_tradnl"/>
              </w:rPr>
              <w:t>del SRD</w:t>
            </w:r>
          </w:p>
        </w:tc>
        <w:tc>
          <w:tcPr>
            <w:tcW w:w="1389" w:type="dxa"/>
            <w:vAlign w:val="center"/>
          </w:tcPr>
          <w:p w:rsidR="002F1D41" w:rsidRDefault="002F1D41" w:rsidP="00981885">
            <w:pPr>
              <w:pStyle w:val="Tablehead"/>
              <w:rPr>
                <w:lang w:val="es-ES_tradnl"/>
              </w:rPr>
            </w:pPr>
            <w:r w:rsidRPr="0021687F">
              <w:rPr>
                <w:sz w:val="18"/>
                <w:lang w:val="es-ES_tradnl"/>
              </w:rPr>
              <w:t>Número total</w:t>
            </w:r>
            <w:r>
              <w:rPr>
                <w:sz w:val="18"/>
                <w:lang w:val="es-ES_tradnl"/>
              </w:rPr>
              <w:br/>
            </w:r>
            <w:r w:rsidRPr="0021687F">
              <w:rPr>
                <w:sz w:val="18"/>
                <w:lang w:val="es-ES_tradnl"/>
              </w:rPr>
              <w:t>de órbitas de</w:t>
            </w:r>
            <w:r>
              <w:rPr>
                <w:sz w:val="18"/>
                <w:lang w:val="es-ES_tradnl"/>
              </w:rPr>
              <w:t> </w:t>
            </w:r>
            <w:r w:rsidRPr="0021687F">
              <w:rPr>
                <w:sz w:val="18"/>
                <w:lang w:val="es-ES_tradnl"/>
              </w:rPr>
              <w:t>satélite (</w:t>
            </w:r>
            <w:r w:rsidRPr="0021687F">
              <w:rPr>
                <w:sz w:val="18"/>
                <w:lang w:val="es-ES_tradnl"/>
              </w:rPr>
              <w:sym w:font="Symbol" w:char="F07E"/>
            </w:r>
            <w:r w:rsidRPr="0021687F">
              <w:rPr>
                <w:sz w:val="18"/>
                <w:lang w:val="es-ES_tradnl"/>
              </w:rPr>
              <w:t>1,6 h/órbita)</w:t>
            </w:r>
          </w:p>
        </w:tc>
        <w:tc>
          <w:tcPr>
            <w:tcW w:w="1871" w:type="dxa"/>
            <w:vAlign w:val="center"/>
          </w:tcPr>
          <w:p w:rsidR="002F1D41" w:rsidRDefault="002F1D41" w:rsidP="00981885">
            <w:pPr>
              <w:pStyle w:val="Tablehead"/>
              <w:rPr>
                <w:lang w:val="es-ES_tradnl"/>
              </w:rPr>
            </w:pPr>
            <w:r w:rsidRPr="0021687F">
              <w:rPr>
                <w:sz w:val="18"/>
                <w:lang w:val="es-ES_tradnl"/>
              </w:rPr>
              <w:t>Duración entre</w:t>
            </w:r>
            <w:r>
              <w:rPr>
                <w:sz w:val="18"/>
                <w:lang w:val="es-ES_tradnl"/>
              </w:rPr>
              <w:br/>
            </w:r>
            <w:r w:rsidRPr="0021687F">
              <w:rPr>
                <w:sz w:val="18"/>
                <w:lang w:val="es-ES_tradnl"/>
              </w:rPr>
              <w:t>órbitas donde</w:t>
            </w:r>
            <w:r w:rsidRPr="0021687F">
              <w:rPr>
                <w:sz w:val="18"/>
                <w:lang w:val="es-ES_tradnl"/>
              </w:rPr>
              <w:br/>
            </w:r>
            <w:r w:rsidRPr="0021687F">
              <w:rPr>
                <w:i/>
                <w:iCs/>
                <w:sz w:val="18"/>
                <w:lang w:val="es-ES_tradnl"/>
              </w:rPr>
              <w:t>I</w:t>
            </w:r>
            <w:r w:rsidRPr="0021687F">
              <w:rPr>
                <w:sz w:val="18"/>
                <w:lang w:val="es-ES_tradnl"/>
              </w:rPr>
              <w:t> </w:t>
            </w:r>
            <w:r w:rsidRPr="0021687F">
              <w:rPr>
                <w:sz w:val="18"/>
                <w:lang w:val="es-ES_tradnl"/>
              </w:rPr>
              <w:sym w:font="Symbol" w:char="F03C"/>
            </w:r>
            <w:r w:rsidRPr="0021687F">
              <w:rPr>
                <w:sz w:val="18"/>
                <w:lang w:val="es-ES_tradnl"/>
              </w:rPr>
              <w:t> </w:t>
            </w:r>
            <w:r w:rsidRPr="0021687F">
              <w:rPr>
                <w:sz w:val="18"/>
                <w:lang w:val="es-ES_tradnl"/>
              </w:rPr>
              <w:sym w:font="Symbol" w:char="F02D"/>
            </w:r>
            <w:r w:rsidRPr="0021687F">
              <w:rPr>
                <w:sz w:val="18"/>
                <w:lang w:val="es-ES_tradnl"/>
              </w:rPr>
              <w:t>148 dB(W/MHz)</w:t>
            </w:r>
            <w:r w:rsidRPr="0021687F">
              <w:rPr>
                <w:sz w:val="18"/>
                <w:lang w:val="es-ES_tradnl"/>
              </w:rPr>
              <w:br/>
              <w:t>(h)</w:t>
            </w:r>
          </w:p>
        </w:tc>
        <w:tc>
          <w:tcPr>
            <w:tcW w:w="1928" w:type="dxa"/>
            <w:vAlign w:val="center"/>
          </w:tcPr>
          <w:p w:rsidR="002F1D41" w:rsidRDefault="002F1D41" w:rsidP="00981885">
            <w:pPr>
              <w:pStyle w:val="Tablehead"/>
              <w:rPr>
                <w:lang w:val="es-ES_tradnl"/>
              </w:rPr>
            </w:pPr>
            <w:r w:rsidRPr="0021687F">
              <w:rPr>
                <w:sz w:val="18"/>
                <w:lang w:val="es-ES_tradnl"/>
              </w:rPr>
              <w:t>Número de órbitas</w:t>
            </w:r>
            <w:r>
              <w:rPr>
                <w:sz w:val="18"/>
                <w:lang w:val="es-ES_tradnl"/>
              </w:rPr>
              <w:br/>
            </w:r>
            <w:r w:rsidRPr="0021687F">
              <w:rPr>
                <w:sz w:val="18"/>
                <w:lang w:val="es-ES_tradnl"/>
              </w:rPr>
              <w:t xml:space="preserve">de satélite en donde </w:t>
            </w:r>
            <w:r w:rsidRPr="0021687F">
              <w:rPr>
                <w:sz w:val="18"/>
                <w:lang w:val="es-ES_tradnl"/>
              </w:rPr>
              <w:br/>
            </w:r>
            <w:r w:rsidRPr="0021687F">
              <w:rPr>
                <w:i/>
                <w:iCs/>
                <w:sz w:val="18"/>
                <w:lang w:val="es-ES_tradnl"/>
              </w:rPr>
              <w:t>I</w:t>
            </w:r>
            <w:r w:rsidRPr="0021687F">
              <w:rPr>
                <w:sz w:val="18"/>
                <w:lang w:val="es-ES_tradnl"/>
              </w:rPr>
              <w:t> &gt; </w:t>
            </w:r>
            <w:r w:rsidRPr="0021687F">
              <w:rPr>
                <w:sz w:val="18"/>
                <w:lang w:val="es-ES_tradnl"/>
              </w:rPr>
              <w:sym w:font="Symbol" w:char="F02D"/>
            </w:r>
            <w:r w:rsidRPr="0021687F">
              <w:rPr>
                <w:sz w:val="18"/>
                <w:lang w:val="es-ES_tradnl"/>
              </w:rPr>
              <w:t>148 dB(W/MHz)</w:t>
            </w:r>
          </w:p>
        </w:tc>
        <w:tc>
          <w:tcPr>
            <w:tcW w:w="3573" w:type="dxa"/>
            <w:gridSpan w:val="3"/>
            <w:vAlign w:val="center"/>
          </w:tcPr>
          <w:p w:rsidR="002F1D41" w:rsidRDefault="002F1D41" w:rsidP="00981885">
            <w:pPr>
              <w:pStyle w:val="Tablehead"/>
              <w:rPr>
                <w:lang w:val="es-ES_tradnl"/>
              </w:rPr>
            </w:pPr>
            <w:r w:rsidRPr="0021687F">
              <w:rPr>
                <w:sz w:val="18"/>
                <w:lang w:val="es-ES_tradnl"/>
              </w:rPr>
              <w:t xml:space="preserve">Para órbitas en las que </w:t>
            </w:r>
            <w:r w:rsidRPr="0021687F">
              <w:rPr>
                <w:sz w:val="18"/>
                <w:lang w:val="es-ES_tradnl"/>
              </w:rPr>
              <w:br/>
            </w:r>
            <w:r w:rsidRPr="0021687F">
              <w:rPr>
                <w:i/>
                <w:iCs/>
                <w:sz w:val="18"/>
                <w:lang w:val="es-ES_tradnl"/>
              </w:rPr>
              <w:t>I</w:t>
            </w:r>
            <w:r w:rsidRPr="0021687F">
              <w:rPr>
                <w:sz w:val="18"/>
                <w:lang w:val="es-ES_tradnl"/>
              </w:rPr>
              <w:t xml:space="preserve"> &gt; </w:t>
            </w:r>
            <w:r w:rsidRPr="0021687F">
              <w:rPr>
                <w:sz w:val="18"/>
                <w:lang w:val="es-ES_tradnl"/>
              </w:rPr>
              <w:sym w:font="Symbol" w:char="F02D"/>
            </w:r>
            <w:r w:rsidRPr="0021687F">
              <w:rPr>
                <w:sz w:val="18"/>
                <w:lang w:val="es-ES_tradnl"/>
              </w:rPr>
              <w:t>148 dB(W/MHz)</w:t>
            </w:r>
          </w:p>
        </w:tc>
      </w:tr>
      <w:tr w:rsidR="002F1D41" w:rsidRPr="00064984" w:rsidTr="00981885">
        <w:trPr>
          <w:jc w:val="center"/>
        </w:trPr>
        <w:tc>
          <w:tcPr>
            <w:tcW w:w="879" w:type="dxa"/>
          </w:tcPr>
          <w:p w:rsidR="002F1D41" w:rsidRDefault="002F1D41" w:rsidP="00981885">
            <w:pPr>
              <w:pStyle w:val="Tabletext"/>
              <w:jc w:val="left"/>
              <w:rPr>
                <w:lang w:val="es-ES_tradnl"/>
              </w:rPr>
            </w:pPr>
          </w:p>
        </w:tc>
        <w:tc>
          <w:tcPr>
            <w:tcW w:w="1389" w:type="dxa"/>
          </w:tcPr>
          <w:p w:rsidR="002F1D41" w:rsidRDefault="002F1D41" w:rsidP="00981885">
            <w:pPr>
              <w:pStyle w:val="Tabletext"/>
              <w:jc w:val="left"/>
              <w:rPr>
                <w:lang w:val="es-ES_tradnl"/>
              </w:rPr>
            </w:pPr>
          </w:p>
        </w:tc>
        <w:tc>
          <w:tcPr>
            <w:tcW w:w="1871" w:type="dxa"/>
          </w:tcPr>
          <w:p w:rsidR="002F1D41" w:rsidRDefault="002F1D41" w:rsidP="00981885">
            <w:pPr>
              <w:pStyle w:val="Tabletext"/>
              <w:jc w:val="left"/>
              <w:rPr>
                <w:lang w:val="es-ES_tradnl"/>
              </w:rPr>
            </w:pPr>
          </w:p>
        </w:tc>
        <w:tc>
          <w:tcPr>
            <w:tcW w:w="1928" w:type="dxa"/>
          </w:tcPr>
          <w:p w:rsidR="002F1D41" w:rsidRDefault="002F1D41" w:rsidP="00981885">
            <w:pPr>
              <w:pStyle w:val="Tabletext"/>
              <w:jc w:val="left"/>
              <w:rPr>
                <w:lang w:val="es-ES_tradnl"/>
              </w:rPr>
            </w:pPr>
          </w:p>
        </w:tc>
        <w:tc>
          <w:tcPr>
            <w:tcW w:w="1191" w:type="dxa"/>
            <w:vAlign w:val="center"/>
          </w:tcPr>
          <w:p w:rsidR="002F1D41" w:rsidRDefault="002F1D41" w:rsidP="00981885">
            <w:pPr>
              <w:pStyle w:val="Tabletext"/>
              <w:jc w:val="center"/>
              <w:rPr>
                <w:lang w:val="es-ES_tradnl"/>
              </w:rPr>
            </w:pPr>
            <w:r w:rsidRPr="0021687F">
              <w:rPr>
                <w:sz w:val="18"/>
                <w:lang w:val="es-ES_tradnl"/>
              </w:rPr>
              <w:t>Duración de</w:t>
            </w:r>
            <w:r w:rsidRPr="0021687F">
              <w:rPr>
                <w:sz w:val="18"/>
                <w:lang w:val="es-ES_tradnl"/>
              </w:rPr>
              <w:br/>
            </w:r>
            <w:r w:rsidRPr="0021687F">
              <w:rPr>
                <w:i/>
                <w:iCs/>
                <w:sz w:val="18"/>
                <w:lang w:val="es-ES_tradnl"/>
              </w:rPr>
              <w:t>I</w:t>
            </w:r>
            <w:r w:rsidRPr="0021687F">
              <w:rPr>
                <w:sz w:val="18"/>
                <w:lang w:val="es-ES_tradnl"/>
              </w:rPr>
              <w:t xml:space="preserve"> &gt; </w:t>
            </w:r>
            <w:r w:rsidRPr="0021687F">
              <w:rPr>
                <w:sz w:val="18"/>
                <w:lang w:val="es-ES_tradnl"/>
              </w:rPr>
              <w:sym w:font="Symbol" w:char="F02D"/>
            </w:r>
            <w:r w:rsidRPr="0021687F">
              <w:rPr>
                <w:sz w:val="18"/>
                <w:lang w:val="es-ES_tradnl"/>
              </w:rPr>
              <w:t>148 dB(W/MHz)</w:t>
            </w:r>
            <w:r w:rsidRPr="0021687F">
              <w:rPr>
                <w:sz w:val="18"/>
                <w:lang w:val="es-ES_tradnl"/>
              </w:rPr>
              <w:br/>
              <w:t>(s)</w:t>
            </w:r>
          </w:p>
        </w:tc>
        <w:tc>
          <w:tcPr>
            <w:tcW w:w="1191" w:type="dxa"/>
            <w:vAlign w:val="center"/>
          </w:tcPr>
          <w:p w:rsidR="002F1D41" w:rsidRDefault="002F1D41" w:rsidP="00981885">
            <w:pPr>
              <w:pStyle w:val="Tabletext"/>
              <w:jc w:val="center"/>
              <w:rPr>
                <w:lang w:val="es-ES_tradnl"/>
              </w:rPr>
            </w:pPr>
            <w:r w:rsidRPr="0021687F">
              <w:rPr>
                <w:sz w:val="18"/>
                <w:lang w:val="es-ES_tradnl"/>
              </w:rPr>
              <w:t>Porcentaje de órbita en que</w:t>
            </w:r>
            <w:r w:rsidRPr="0021687F">
              <w:rPr>
                <w:sz w:val="18"/>
                <w:lang w:val="es-ES_tradnl"/>
              </w:rPr>
              <w:br/>
            </w:r>
            <w:r w:rsidRPr="0021687F">
              <w:rPr>
                <w:i/>
                <w:iCs/>
                <w:sz w:val="18"/>
                <w:lang w:val="es-ES_tradnl"/>
              </w:rPr>
              <w:t>I</w:t>
            </w:r>
            <w:r w:rsidRPr="0021687F">
              <w:rPr>
                <w:sz w:val="18"/>
                <w:lang w:val="es-ES_tradnl"/>
              </w:rPr>
              <w:t xml:space="preserve"> &gt; </w:t>
            </w:r>
            <w:r w:rsidRPr="0021687F">
              <w:rPr>
                <w:sz w:val="18"/>
                <w:lang w:val="es-ES_tradnl"/>
              </w:rPr>
              <w:sym w:font="Symbol" w:char="F02D"/>
            </w:r>
            <w:r w:rsidRPr="0021687F">
              <w:rPr>
                <w:sz w:val="18"/>
                <w:lang w:val="es-ES_tradnl"/>
              </w:rPr>
              <w:t>148 dB(W/MHz)</w:t>
            </w:r>
          </w:p>
        </w:tc>
        <w:tc>
          <w:tcPr>
            <w:tcW w:w="1191" w:type="dxa"/>
            <w:vAlign w:val="center"/>
          </w:tcPr>
          <w:p w:rsidR="002F1D41" w:rsidRDefault="002F1D41" w:rsidP="00981885">
            <w:pPr>
              <w:pStyle w:val="Tabletext"/>
              <w:jc w:val="center"/>
              <w:rPr>
                <w:lang w:val="es-ES_tradnl"/>
              </w:rPr>
            </w:pPr>
            <w:r w:rsidRPr="0021687F">
              <w:rPr>
                <w:i/>
                <w:iCs/>
                <w:sz w:val="18"/>
                <w:lang w:val="es-ES_tradnl"/>
              </w:rPr>
              <w:t>I</w:t>
            </w:r>
            <w:r w:rsidRPr="0021687F">
              <w:rPr>
                <w:sz w:val="18"/>
                <w:lang w:val="es-ES_tradnl"/>
              </w:rPr>
              <w:t xml:space="preserve"> de cresta</w:t>
            </w:r>
            <w:r w:rsidRPr="0021687F">
              <w:rPr>
                <w:position w:val="6"/>
                <w:sz w:val="14"/>
                <w:lang w:val="es-ES_tradnl"/>
              </w:rPr>
              <w:t>(1)</w:t>
            </w:r>
            <w:r w:rsidRPr="0021687F">
              <w:rPr>
                <w:sz w:val="18"/>
                <w:lang w:val="es-ES_tradnl"/>
              </w:rPr>
              <w:br/>
              <w:t>(dB(W/MHz))</w:t>
            </w:r>
          </w:p>
        </w:tc>
      </w:tr>
      <w:tr w:rsidR="002F1D41" w:rsidTr="00981885">
        <w:trPr>
          <w:jc w:val="center"/>
        </w:trPr>
        <w:tc>
          <w:tcPr>
            <w:tcW w:w="879" w:type="dxa"/>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ind w:right="57"/>
              <w:jc w:val="left"/>
              <w:rPr>
                <w:sz w:val="18"/>
                <w:lang w:val="es-ES_tradnl"/>
              </w:rPr>
            </w:pPr>
            <w:r w:rsidRPr="0021687F">
              <w:rPr>
                <w:sz w:val="18"/>
                <w:lang w:val="es-ES_tradnl"/>
              </w:rPr>
              <w:t>174</w:t>
            </w:r>
            <w:r w:rsidRPr="00323731">
              <w:rPr>
                <w:sz w:val="18"/>
                <w:lang w:val="es-ES_tradnl"/>
              </w:rPr>
              <w:t>° </w:t>
            </w:r>
            <w:r w:rsidRPr="0021687F">
              <w:rPr>
                <w:sz w:val="18"/>
                <w:lang w:val="es-ES_tradnl"/>
              </w:rPr>
              <w:t>W</w:t>
            </w:r>
          </w:p>
        </w:tc>
        <w:tc>
          <w:tcPr>
            <w:tcW w:w="1389" w:type="dxa"/>
          </w:tcPr>
          <w:p w:rsidR="002F1D41" w:rsidRPr="0021687F" w:rsidRDefault="002F1D41" w:rsidP="00981885">
            <w:pPr>
              <w:pStyle w:val="Tabletext"/>
              <w:jc w:val="center"/>
              <w:rPr>
                <w:sz w:val="18"/>
                <w:lang w:val="es-ES_tradnl"/>
              </w:rPr>
            </w:pPr>
            <w:r w:rsidRPr="0021687F">
              <w:rPr>
                <w:sz w:val="18"/>
                <w:lang w:val="es-ES_tradnl"/>
              </w:rPr>
              <w:t>145</w:t>
            </w:r>
          </w:p>
        </w:tc>
        <w:tc>
          <w:tcPr>
            <w:tcW w:w="1871" w:type="dxa"/>
          </w:tcPr>
          <w:p w:rsidR="002F1D41" w:rsidRPr="0021687F" w:rsidRDefault="002F1D41" w:rsidP="00981885">
            <w:pPr>
              <w:pStyle w:val="Tabletext"/>
              <w:jc w:val="center"/>
              <w:rPr>
                <w:sz w:val="18"/>
                <w:lang w:val="es-ES_tradnl"/>
              </w:rPr>
            </w:pPr>
            <w:r w:rsidRPr="0021687F">
              <w:rPr>
                <w:sz w:val="18"/>
                <w:lang w:val="es-ES_tradnl"/>
              </w:rPr>
              <w:t>6,1 a 30,9</w:t>
            </w:r>
          </w:p>
        </w:tc>
        <w:tc>
          <w:tcPr>
            <w:tcW w:w="1928" w:type="dxa"/>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21687F">
              <w:rPr>
                <w:sz w:val="18"/>
                <w:lang w:val="es-ES_tradnl"/>
              </w:rPr>
              <w:t>12</w:t>
            </w:r>
          </w:p>
        </w:tc>
        <w:tc>
          <w:tcPr>
            <w:tcW w:w="1191" w:type="dxa"/>
          </w:tcPr>
          <w:p w:rsidR="002F1D41" w:rsidRPr="0021687F" w:rsidRDefault="002F1D41" w:rsidP="00981885">
            <w:pPr>
              <w:pStyle w:val="Tabletext"/>
              <w:jc w:val="center"/>
              <w:rPr>
                <w:sz w:val="18"/>
                <w:lang w:val="es-ES_tradnl"/>
              </w:rPr>
            </w:pPr>
            <w:r w:rsidRPr="0021687F">
              <w:rPr>
                <w:sz w:val="18"/>
                <w:lang w:val="es-ES_tradnl"/>
              </w:rPr>
              <w:t>5 a 50</w:t>
            </w:r>
          </w:p>
        </w:tc>
        <w:tc>
          <w:tcPr>
            <w:tcW w:w="1191" w:type="dxa"/>
          </w:tcPr>
          <w:p w:rsidR="002F1D41" w:rsidRPr="0021687F" w:rsidRDefault="002F1D41" w:rsidP="00981885">
            <w:pPr>
              <w:pStyle w:val="Tabletext"/>
              <w:jc w:val="center"/>
              <w:rPr>
                <w:sz w:val="18"/>
                <w:lang w:val="es-ES_tradnl"/>
              </w:rPr>
            </w:pPr>
            <w:r w:rsidRPr="0021687F">
              <w:rPr>
                <w:sz w:val="18"/>
                <w:lang w:val="es-ES_tradnl"/>
              </w:rPr>
              <w:t>0,1 a 0,8</w:t>
            </w:r>
          </w:p>
        </w:tc>
        <w:tc>
          <w:tcPr>
            <w:tcW w:w="1191" w:type="dxa"/>
          </w:tcPr>
          <w:p w:rsidR="002F1D41" w:rsidRPr="0021687F" w:rsidRDefault="002F1D41" w:rsidP="00981885">
            <w:pPr>
              <w:pStyle w:val="Tabletext"/>
              <w:jc w:val="center"/>
              <w:rPr>
                <w:sz w:val="18"/>
                <w:lang w:val="es-ES_tradnl"/>
              </w:rPr>
            </w:pPr>
            <w:r w:rsidRPr="0021687F">
              <w:rPr>
                <w:sz w:val="18"/>
                <w:lang w:val="es-ES_tradnl"/>
              </w:rPr>
              <w:sym w:font="Symbol" w:char="F02D"/>
            </w:r>
            <w:r w:rsidRPr="0021687F">
              <w:rPr>
                <w:sz w:val="18"/>
                <w:lang w:val="es-ES_tradnl"/>
              </w:rPr>
              <w:t>143,8</w:t>
            </w:r>
          </w:p>
        </w:tc>
      </w:tr>
      <w:tr w:rsidR="002F1D41" w:rsidTr="00981885">
        <w:trPr>
          <w:jc w:val="center"/>
        </w:trPr>
        <w:tc>
          <w:tcPr>
            <w:tcW w:w="879" w:type="dxa"/>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ind w:right="57"/>
              <w:jc w:val="left"/>
              <w:rPr>
                <w:sz w:val="18"/>
                <w:lang w:val="es-ES_tradnl"/>
              </w:rPr>
            </w:pPr>
            <w:r w:rsidRPr="0021687F">
              <w:rPr>
                <w:sz w:val="18"/>
                <w:lang w:val="es-ES_tradnl"/>
              </w:rPr>
              <w:t>41</w:t>
            </w:r>
            <w:r>
              <w:rPr>
                <w:lang w:val="es-ES_tradnl"/>
              </w:rPr>
              <w:t>° </w:t>
            </w:r>
            <w:r w:rsidRPr="0021687F">
              <w:rPr>
                <w:sz w:val="18"/>
                <w:lang w:val="es-ES_tradnl"/>
              </w:rPr>
              <w:t>W</w:t>
            </w:r>
          </w:p>
        </w:tc>
        <w:tc>
          <w:tcPr>
            <w:tcW w:w="1389" w:type="dxa"/>
          </w:tcPr>
          <w:p w:rsidR="002F1D41" w:rsidRPr="0021687F" w:rsidRDefault="002F1D41" w:rsidP="00981885">
            <w:pPr>
              <w:pStyle w:val="Tabletext"/>
              <w:jc w:val="center"/>
              <w:rPr>
                <w:sz w:val="18"/>
                <w:lang w:val="es-ES_tradnl"/>
              </w:rPr>
            </w:pPr>
            <w:r w:rsidRPr="0021687F">
              <w:rPr>
                <w:sz w:val="18"/>
                <w:lang w:val="es-ES_tradnl"/>
              </w:rPr>
              <w:t>145</w:t>
            </w:r>
          </w:p>
        </w:tc>
        <w:tc>
          <w:tcPr>
            <w:tcW w:w="1871" w:type="dxa"/>
          </w:tcPr>
          <w:p w:rsidR="002F1D41" w:rsidRPr="0021687F" w:rsidRDefault="002F1D41" w:rsidP="00981885">
            <w:pPr>
              <w:pStyle w:val="Tabletext"/>
              <w:jc w:val="center"/>
              <w:rPr>
                <w:sz w:val="18"/>
                <w:lang w:val="es-ES_tradnl"/>
              </w:rPr>
            </w:pPr>
            <w:r w:rsidRPr="0021687F">
              <w:rPr>
                <w:sz w:val="18"/>
                <w:lang w:val="es-ES_tradnl"/>
              </w:rPr>
              <w:t>7,7 a 71</w:t>
            </w:r>
          </w:p>
        </w:tc>
        <w:tc>
          <w:tcPr>
            <w:tcW w:w="1928" w:type="dxa"/>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21687F">
              <w:rPr>
                <w:sz w:val="18"/>
                <w:lang w:val="es-ES_tradnl"/>
              </w:rPr>
              <w:t>11</w:t>
            </w:r>
          </w:p>
        </w:tc>
        <w:tc>
          <w:tcPr>
            <w:tcW w:w="1191" w:type="dxa"/>
          </w:tcPr>
          <w:p w:rsidR="002F1D41" w:rsidRPr="0021687F" w:rsidRDefault="002F1D41" w:rsidP="00981885">
            <w:pPr>
              <w:pStyle w:val="Tabletext"/>
              <w:jc w:val="center"/>
              <w:rPr>
                <w:sz w:val="18"/>
                <w:lang w:val="es-ES_tradnl"/>
              </w:rPr>
            </w:pPr>
            <w:r w:rsidRPr="0021687F">
              <w:rPr>
                <w:sz w:val="18"/>
                <w:lang w:val="es-ES_tradnl"/>
              </w:rPr>
              <w:t>10 a 60</w:t>
            </w:r>
          </w:p>
        </w:tc>
        <w:tc>
          <w:tcPr>
            <w:tcW w:w="1191" w:type="dxa"/>
          </w:tcPr>
          <w:p w:rsidR="002F1D41" w:rsidRPr="0021687F" w:rsidRDefault="002F1D41" w:rsidP="00981885">
            <w:pPr>
              <w:pStyle w:val="Tabletext"/>
              <w:jc w:val="center"/>
              <w:rPr>
                <w:sz w:val="18"/>
                <w:lang w:val="es-ES_tradnl"/>
              </w:rPr>
            </w:pPr>
            <w:r w:rsidRPr="0021687F">
              <w:rPr>
                <w:sz w:val="18"/>
                <w:lang w:val="es-ES_tradnl"/>
              </w:rPr>
              <w:t>0,2 a 1,0</w:t>
            </w:r>
          </w:p>
        </w:tc>
        <w:tc>
          <w:tcPr>
            <w:tcW w:w="1191" w:type="dxa"/>
          </w:tcPr>
          <w:p w:rsidR="002F1D41" w:rsidRPr="0021687F" w:rsidRDefault="002F1D41" w:rsidP="00981885">
            <w:pPr>
              <w:pStyle w:val="Tabletext"/>
              <w:jc w:val="center"/>
              <w:rPr>
                <w:sz w:val="18"/>
                <w:lang w:val="es-ES_tradnl"/>
              </w:rPr>
            </w:pPr>
            <w:r w:rsidRPr="0021687F">
              <w:rPr>
                <w:sz w:val="18"/>
                <w:lang w:val="es-ES_tradnl"/>
              </w:rPr>
              <w:sym w:font="Symbol" w:char="F02D"/>
            </w:r>
            <w:r w:rsidRPr="0021687F">
              <w:rPr>
                <w:sz w:val="18"/>
                <w:lang w:val="es-ES_tradnl"/>
              </w:rPr>
              <w:t>137,8</w:t>
            </w:r>
          </w:p>
        </w:tc>
      </w:tr>
      <w:tr w:rsidR="002F1D41" w:rsidTr="00981885">
        <w:trPr>
          <w:jc w:val="center"/>
        </w:trPr>
        <w:tc>
          <w:tcPr>
            <w:tcW w:w="879" w:type="dxa"/>
            <w:tcBorders>
              <w:bottom w:val="single" w:sz="4" w:space="0" w:color="auto"/>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32"/>
              </w:tabs>
              <w:ind w:right="57"/>
              <w:jc w:val="left"/>
              <w:rPr>
                <w:sz w:val="18"/>
                <w:lang w:val="es-ES_tradnl"/>
              </w:rPr>
            </w:pPr>
            <w:r w:rsidRPr="0021687F">
              <w:rPr>
                <w:sz w:val="18"/>
                <w:lang w:val="es-ES_tradnl"/>
              </w:rPr>
              <w:tab/>
              <w:t>85</w:t>
            </w:r>
            <w:r>
              <w:rPr>
                <w:lang w:val="es-ES_tradnl"/>
              </w:rPr>
              <w:t>° </w:t>
            </w:r>
            <w:r w:rsidRPr="0021687F">
              <w:rPr>
                <w:sz w:val="18"/>
                <w:lang w:val="es-ES_tradnl"/>
              </w:rPr>
              <w:t>E</w:t>
            </w:r>
          </w:p>
        </w:tc>
        <w:tc>
          <w:tcPr>
            <w:tcW w:w="1389" w:type="dxa"/>
            <w:tcBorders>
              <w:bottom w:val="single" w:sz="4" w:space="0" w:color="auto"/>
            </w:tcBorders>
          </w:tcPr>
          <w:p w:rsidR="002F1D41" w:rsidRPr="0021687F" w:rsidRDefault="002F1D41" w:rsidP="00981885">
            <w:pPr>
              <w:pStyle w:val="Tabletext"/>
              <w:jc w:val="center"/>
              <w:rPr>
                <w:sz w:val="18"/>
                <w:lang w:val="es-ES_tradnl"/>
              </w:rPr>
            </w:pPr>
            <w:r w:rsidRPr="0021687F">
              <w:rPr>
                <w:sz w:val="18"/>
                <w:lang w:val="es-ES_tradnl"/>
              </w:rPr>
              <w:t>145</w:t>
            </w:r>
          </w:p>
        </w:tc>
        <w:tc>
          <w:tcPr>
            <w:tcW w:w="1871" w:type="dxa"/>
            <w:tcBorders>
              <w:bottom w:val="single" w:sz="4" w:space="0" w:color="auto"/>
            </w:tcBorders>
          </w:tcPr>
          <w:p w:rsidR="002F1D41" w:rsidRPr="0021687F" w:rsidRDefault="002F1D41" w:rsidP="00981885">
            <w:pPr>
              <w:pStyle w:val="Tabletext"/>
              <w:jc w:val="center"/>
              <w:rPr>
                <w:sz w:val="18"/>
                <w:lang w:val="es-ES_tradnl"/>
              </w:rPr>
            </w:pPr>
            <w:r w:rsidRPr="0021687F">
              <w:rPr>
                <w:sz w:val="18"/>
                <w:lang w:val="es-ES_tradnl"/>
              </w:rPr>
              <w:t>No disponible</w:t>
            </w:r>
          </w:p>
        </w:tc>
        <w:tc>
          <w:tcPr>
            <w:tcW w:w="1928" w:type="dxa"/>
            <w:tcBorders>
              <w:bottom w:val="single" w:sz="4" w:space="0" w:color="auto"/>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jc w:val="left"/>
              <w:rPr>
                <w:sz w:val="18"/>
                <w:lang w:val="es-ES_tradnl"/>
              </w:rPr>
            </w:pPr>
            <w:r w:rsidRPr="0021687F">
              <w:rPr>
                <w:sz w:val="18"/>
                <w:lang w:val="es-ES_tradnl"/>
              </w:rPr>
              <w:t>0</w:t>
            </w:r>
          </w:p>
        </w:tc>
        <w:tc>
          <w:tcPr>
            <w:tcW w:w="1191" w:type="dxa"/>
            <w:tcBorders>
              <w:bottom w:val="single" w:sz="4" w:space="0" w:color="auto"/>
            </w:tcBorders>
          </w:tcPr>
          <w:p w:rsidR="002F1D41" w:rsidRPr="0021687F" w:rsidRDefault="002F1D41" w:rsidP="00981885">
            <w:pPr>
              <w:pStyle w:val="Tabletext"/>
              <w:jc w:val="center"/>
              <w:rPr>
                <w:sz w:val="18"/>
                <w:lang w:val="es-ES_tradnl"/>
              </w:rPr>
            </w:pPr>
            <w:r>
              <w:rPr>
                <w:sz w:val="18"/>
                <w:lang w:val="es-ES_tradnl"/>
              </w:rPr>
              <w:t>No disponible</w:t>
            </w:r>
          </w:p>
        </w:tc>
        <w:tc>
          <w:tcPr>
            <w:tcW w:w="1191" w:type="dxa"/>
            <w:tcBorders>
              <w:bottom w:val="single" w:sz="4" w:space="0" w:color="auto"/>
            </w:tcBorders>
          </w:tcPr>
          <w:p w:rsidR="002F1D41" w:rsidRPr="0021687F" w:rsidRDefault="002F1D41" w:rsidP="00981885">
            <w:pPr>
              <w:pStyle w:val="Tabletext"/>
              <w:jc w:val="center"/>
              <w:rPr>
                <w:sz w:val="18"/>
                <w:lang w:val="es-ES_tradnl"/>
              </w:rPr>
            </w:pPr>
            <w:r w:rsidRPr="0021687F">
              <w:rPr>
                <w:sz w:val="18"/>
                <w:lang w:val="es-ES_tradnl"/>
              </w:rPr>
              <w:t>No disponible</w:t>
            </w:r>
          </w:p>
        </w:tc>
        <w:tc>
          <w:tcPr>
            <w:tcW w:w="1191" w:type="dxa"/>
            <w:tcBorders>
              <w:bottom w:val="single" w:sz="4" w:space="0" w:color="auto"/>
            </w:tcBorders>
          </w:tcPr>
          <w:p w:rsidR="002F1D41" w:rsidRPr="0021687F" w:rsidRDefault="002F1D41" w:rsidP="00981885">
            <w:pPr>
              <w:pStyle w:val="Tabletext"/>
              <w:jc w:val="center"/>
              <w:rPr>
                <w:sz w:val="18"/>
                <w:lang w:val="es-ES_tradnl"/>
              </w:rPr>
            </w:pPr>
            <w:r w:rsidRPr="0021687F">
              <w:rPr>
                <w:sz w:val="18"/>
                <w:lang w:val="es-ES_tradnl"/>
              </w:rPr>
              <w:sym w:font="Symbol" w:char="F02D"/>
            </w:r>
            <w:r w:rsidRPr="0021687F">
              <w:rPr>
                <w:sz w:val="18"/>
                <w:lang w:val="es-ES_tradnl"/>
              </w:rPr>
              <w:t>148,3</w:t>
            </w:r>
          </w:p>
        </w:tc>
      </w:tr>
      <w:tr w:rsidR="002F1D41" w:rsidRPr="00064984" w:rsidTr="00981885">
        <w:trPr>
          <w:jc w:val="center"/>
        </w:trPr>
        <w:tc>
          <w:tcPr>
            <w:tcW w:w="9640" w:type="dxa"/>
            <w:gridSpan w:val="7"/>
            <w:tcBorders>
              <w:left w:val="nil"/>
              <w:bottom w:val="nil"/>
              <w:right w:val="nil"/>
            </w:tcBorders>
          </w:tcPr>
          <w:p w:rsidR="002F1D41" w:rsidRPr="00D91121" w:rsidRDefault="002F1D41" w:rsidP="00981885">
            <w:pPr>
              <w:pStyle w:val="Tablelegend"/>
              <w:ind w:left="341" w:right="-28"/>
              <w:rPr>
                <w:sz w:val="18"/>
                <w:lang w:val="es-ES_tradnl"/>
              </w:rPr>
            </w:pPr>
            <w:r w:rsidRPr="00242D69">
              <w:rPr>
                <w:sz w:val="18"/>
                <w:vertAlign w:val="superscript"/>
                <w:lang w:val="es-ES_tradnl"/>
              </w:rPr>
              <w:t>(1)</w:t>
            </w:r>
            <w:r w:rsidRPr="00D91121">
              <w:rPr>
                <w:sz w:val="18"/>
                <w:lang w:val="es-ES_tradnl"/>
              </w:rPr>
              <w:tab/>
              <w:t>Las pequeñas diferencias en los niveles de cresta que aparecen en los análisis temporal y espacial son debidas a los efectos de muestreo entre los análisis espacial y temporal, a las pequeñas diferencias en el modelo del diagrama de elevación de la antena de la estación central con anchura de 3 dB, a las diferencias en la contribución del lóbulo lateral al ángulo de elevación superior, a la frecuencia de funcionamiento y a la inclusión de los efectos de curvatura atmosférica (Recomendación UIT</w:t>
            </w:r>
            <w:r w:rsidRPr="00D91121">
              <w:rPr>
                <w:sz w:val="18"/>
                <w:lang w:val="es-ES_tradnl"/>
              </w:rPr>
              <w:noBreakHyphen/>
              <w:t>R F.1333) en el modelo espacial.</w:t>
            </w:r>
          </w:p>
        </w:tc>
      </w:tr>
    </w:tbl>
    <w:p w:rsidR="002F1D41" w:rsidRPr="0021687F" w:rsidRDefault="002F1D41" w:rsidP="002F1D41">
      <w:pPr>
        <w:pStyle w:val="Tablefin"/>
        <w:rPr>
          <w:lang w:val="es-ES_tradnl"/>
        </w:rPr>
      </w:pPr>
    </w:p>
    <w:p w:rsidR="002F1D41" w:rsidRPr="0021687F" w:rsidRDefault="002F1D41" w:rsidP="002F1D41">
      <w:pPr>
        <w:rPr>
          <w:lang w:val="es-ES_tradnl"/>
        </w:rPr>
      </w:pPr>
      <w:r w:rsidRPr="0021687F">
        <w:rPr>
          <w:lang w:val="es-ES_tradnl"/>
        </w:rPr>
        <w:t>Se llega a la conclusión de que durante las pocas órbitas en las que el nivel de interferencia rebasa el valor de –148</w:t>
      </w:r>
      <w:r>
        <w:rPr>
          <w:lang w:val="es-ES_tradnl"/>
        </w:rPr>
        <w:t> </w:t>
      </w:r>
      <w:r w:rsidRPr="0021687F">
        <w:rPr>
          <w:lang w:val="es-ES_tradnl"/>
        </w:rPr>
        <w:t>dB(W/MHz), el nivel de protección es superado algo más del 0,1% hasta aproximadamente el 1% del tiempo en el caso más desfavorable para un SRD situado a 41</w:t>
      </w:r>
      <w:r w:rsidRPr="00323731">
        <w:rPr>
          <w:lang w:val="es-ES_tradnl"/>
        </w:rPr>
        <w:t>° </w:t>
      </w:r>
      <w:r w:rsidRPr="0021687F">
        <w:rPr>
          <w:lang w:val="es-ES_tradnl"/>
        </w:rPr>
        <w:t>W y</w:t>
      </w:r>
      <w:r>
        <w:rPr>
          <w:lang w:val="es-ES_tradnl"/>
        </w:rPr>
        <w:t xml:space="preserve"> </w:t>
      </w:r>
      <w:r w:rsidRPr="0021687F">
        <w:rPr>
          <w:lang w:val="es-ES_tradnl"/>
        </w:rPr>
        <w:t>174</w:t>
      </w:r>
      <w:r w:rsidRPr="00323731">
        <w:rPr>
          <w:lang w:val="es-ES_tradnl"/>
        </w:rPr>
        <w:t>° </w:t>
      </w:r>
      <w:r w:rsidRPr="0021687F">
        <w:rPr>
          <w:lang w:val="es-ES_tradnl"/>
        </w:rPr>
        <w:t>W. En el caso de un SRD situado a 85°</w:t>
      </w:r>
      <w:r>
        <w:rPr>
          <w:lang w:val="es-ES_tradnl"/>
        </w:rPr>
        <w:t> </w:t>
      </w:r>
      <w:r w:rsidRPr="0021687F">
        <w:rPr>
          <w:lang w:val="es-ES_tradnl"/>
        </w:rPr>
        <w:t>E, se satisface el criterio de protección indicado en la Recomendación UIT</w:t>
      </w:r>
      <w:r w:rsidRPr="0021687F">
        <w:rPr>
          <w:lang w:val="es-ES_tradnl"/>
        </w:rPr>
        <w:noBreakHyphen/>
        <w:t>R SA.1155.</w:t>
      </w:r>
    </w:p>
    <w:p w:rsidR="002F1D41" w:rsidRPr="0021687F" w:rsidRDefault="002F1D41" w:rsidP="002F1D41">
      <w:pPr>
        <w:pStyle w:val="Heading1"/>
        <w:rPr>
          <w:lang w:val="es-ES_tradnl"/>
        </w:rPr>
      </w:pPr>
      <w:r w:rsidRPr="0021687F">
        <w:rPr>
          <w:lang w:val="es-ES_tradnl"/>
        </w:rPr>
        <w:t>4</w:t>
      </w:r>
      <w:r w:rsidRPr="0021687F">
        <w:rPr>
          <w:lang w:val="es-ES_tradnl"/>
        </w:rPr>
        <w:tab/>
        <w:t>Resultados del estudio B</w:t>
      </w:r>
    </w:p>
    <w:p w:rsidR="002F1D41" w:rsidRPr="0021687F" w:rsidRDefault="002F1D41" w:rsidP="002F1D41">
      <w:pPr>
        <w:rPr>
          <w:lang w:val="es-ES_tradnl"/>
        </w:rPr>
      </w:pPr>
      <w:r w:rsidRPr="0021687F">
        <w:rPr>
          <w:lang w:val="es-ES_tradnl"/>
        </w:rPr>
        <w:t>Los puntos siguientes presentan los resultados de los análisis temporal y espacial basados en otro estudio. En dicho estudio, se supuso una densidad espectral de p.i.r.e. de +14</w:t>
      </w:r>
      <w:r>
        <w:rPr>
          <w:lang w:val="es-ES_tradnl"/>
        </w:rPr>
        <w:t> </w:t>
      </w:r>
      <w:r w:rsidRPr="0021687F">
        <w:rPr>
          <w:lang w:val="es-ES_tradnl"/>
        </w:rPr>
        <w:t>dB(W/MHz) por cada estación central, teniendo en cuenta que algunos sistemas pueden necesitar densidades de p.i.r.e. superiores a +8</w:t>
      </w:r>
      <w:r>
        <w:rPr>
          <w:lang w:val="es-ES_tradnl"/>
        </w:rPr>
        <w:t> </w:t>
      </w:r>
      <w:r w:rsidRPr="0021687F">
        <w:rPr>
          <w:lang w:val="es-ES_tradnl"/>
        </w:rPr>
        <w:t>dB(W/MHz). Se consideraron dos satélites de usuario, la Estación Espacial Internacional (a una altitud orbital de 400 km con un ángulo de inclinación de 51,6°) y el EOS (a una altitud orbital de 800 km con un ángulo de inclinación de 98,6°). Se consideró un criterio de compartición de –142 dB(W/MHz) en vez del valor anterior de –148 dB(W/MHz).</w:t>
      </w:r>
    </w:p>
    <w:p w:rsidR="002F1D41" w:rsidRPr="0021687F" w:rsidRDefault="002F1D41" w:rsidP="002F1D41">
      <w:pPr>
        <w:pStyle w:val="Heading2"/>
        <w:rPr>
          <w:lang w:val="es-ES_tradnl"/>
        </w:rPr>
      </w:pPr>
      <w:r w:rsidRPr="0021687F">
        <w:rPr>
          <w:lang w:val="es-ES_tradnl"/>
        </w:rPr>
        <w:t>4.1</w:t>
      </w:r>
      <w:r w:rsidRPr="0021687F">
        <w:rPr>
          <w:lang w:val="es-ES_tradnl"/>
        </w:rPr>
        <w:tab/>
        <w:t>Resultados del análisis temporal</w:t>
      </w:r>
    </w:p>
    <w:p w:rsidR="002F1D41" w:rsidRPr="0021687F" w:rsidRDefault="002F1D41" w:rsidP="002F1D41">
      <w:pPr>
        <w:rPr>
          <w:lang w:val="es-ES_tradnl"/>
        </w:rPr>
      </w:pPr>
      <w:r w:rsidRPr="0021687F">
        <w:rPr>
          <w:lang w:val="es-ES_tradnl"/>
        </w:rPr>
        <w:t>A efectos de este análisis, se presenta la hipótesis de interferencia en el caso más desfavorable, que es el SRD situado a 41°</w:t>
      </w:r>
      <w:r>
        <w:rPr>
          <w:lang w:val="es-ES_tradnl"/>
        </w:rPr>
        <w:t> </w:t>
      </w:r>
      <w:r w:rsidRPr="0021687F">
        <w:rPr>
          <w:lang w:val="es-ES_tradnl"/>
        </w:rPr>
        <w:t>W. La Fig. 10 ilustra las emisiones combinadas procedentes de las estaciones centrales LMDS recibidas por el SRD mientras realiza el seguimiento de la estación espacial internacional a lo largo de un periodo de 30 días en incrementos de 5</w:t>
      </w:r>
      <w:r>
        <w:rPr>
          <w:lang w:val="es-ES_tradnl"/>
        </w:rPr>
        <w:t> </w:t>
      </w:r>
      <w:r w:rsidRPr="0021687F">
        <w:rPr>
          <w:lang w:val="es-ES_tradnl"/>
        </w:rPr>
        <w:t>s. La Fig. 11 representa un gráfico similar para el caso de que el SRD realice el seguimiento del EOS.</w:t>
      </w:r>
    </w:p>
    <w:p w:rsidR="002F1D41" w:rsidRPr="00E2105F" w:rsidRDefault="002F1D41" w:rsidP="002F1D41">
      <w:pPr>
        <w:pStyle w:val="FigNo"/>
        <w:jc w:val="center"/>
        <w:rPr>
          <w:color w:val="000000" w:themeColor="text1"/>
          <w:lang w:val="es-ES_tradnl"/>
        </w:rPr>
      </w:pPr>
      <w:r>
        <w:rPr>
          <w:noProof/>
          <w:lang w:val="es-ES_tradnl" w:eastAsia="es-ES_tradnl"/>
        </w:rPr>
        <w:lastRenderedPageBreak/>
        <w:drawing>
          <wp:inline distT="0" distB="0" distL="0" distR="0" wp14:anchorId="1E46B57C" wp14:editId="19AD2865">
            <wp:extent cx="4936490" cy="36645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4936490" cy="3664585"/>
                    </a:xfrm>
                    <a:prstGeom prst="rect">
                      <a:avLst/>
                    </a:prstGeom>
                    <a:noFill/>
                    <a:ln w="9525">
                      <a:noFill/>
                      <a:miter lim="800000"/>
                      <a:headEnd/>
                      <a:tailEnd/>
                    </a:ln>
                  </pic:spPr>
                </pic:pic>
              </a:graphicData>
            </a:graphic>
          </wp:inline>
        </w:drawing>
      </w:r>
    </w:p>
    <w:p w:rsidR="002F1D41" w:rsidRPr="00212E3D" w:rsidRDefault="002F1D41" w:rsidP="002F1D41">
      <w:pPr>
        <w:rPr>
          <w:lang w:val="es-ES_tradnl"/>
        </w:rPr>
      </w:pPr>
    </w:p>
    <w:p w:rsidR="002F1D41" w:rsidRPr="00E2105F" w:rsidRDefault="002F1D41" w:rsidP="00E2105F">
      <w:pPr>
        <w:pStyle w:val="FigNo"/>
        <w:jc w:val="center"/>
        <w:rPr>
          <w:rStyle w:val="FigureNoChar"/>
          <w:color w:val="000000" w:themeColor="text1"/>
        </w:rPr>
      </w:pPr>
      <w:r>
        <w:rPr>
          <w:noProof/>
          <w:lang w:val="es-ES_tradnl" w:eastAsia="es-ES_tradnl"/>
        </w:rPr>
        <w:drawing>
          <wp:inline distT="0" distB="0" distL="0" distR="0" wp14:anchorId="22F37612" wp14:editId="71056009">
            <wp:extent cx="4958080" cy="36645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0" cstate="print"/>
                    <a:srcRect/>
                    <a:stretch>
                      <a:fillRect/>
                    </a:stretch>
                  </pic:blipFill>
                  <pic:spPr bwMode="auto">
                    <a:xfrm>
                      <a:off x="0" y="0"/>
                      <a:ext cx="4958080" cy="3664585"/>
                    </a:xfrm>
                    <a:prstGeom prst="rect">
                      <a:avLst/>
                    </a:prstGeom>
                    <a:noFill/>
                    <a:ln w="9525">
                      <a:noFill/>
                      <a:miter lim="800000"/>
                      <a:headEnd/>
                      <a:tailEnd/>
                    </a:ln>
                  </pic:spPr>
                </pic:pic>
              </a:graphicData>
            </a:graphic>
          </wp:inline>
        </w:drawing>
      </w:r>
    </w:p>
    <w:p w:rsidR="002F1D41" w:rsidRDefault="002F1D41" w:rsidP="002F1D41">
      <w:pPr>
        <w:spacing w:before="0"/>
        <w:rPr>
          <w:lang w:val="es-ES_tradnl"/>
        </w:rPr>
      </w:pPr>
    </w:p>
    <w:p w:rsidR="002F1D41" w:rsidRPr="0021687F" w:rsidRDefault="002F1D41" w:rsidP="002F1D41">
      <w:pPr>
        <w:rPr>
          <w:lang w:val="es-ES_tradnl"/>
        </w:rPr>
      </w:pPr>
      <w:r w:rsidRPr="0021687F">
        <w:rPr>
          <w:lang w:val="es-ES_tradnl"/>
        </w:rPr>
        <w:t>Como puede verse en ambas Figuras, las emisiones procedentes de las instalaciones del LMDS que funcionan con una p.i.r.e. de +14</w:t>
      </w:r>
      <w:r>
        <w:rPr>
          <w:lang w:val="es-ES_tradnl"/>
        </w:rPr>
        <w:t> </w:t>
      </w:r>
      <w:r w:rsidRPr="0021687F">
        <w:rPr>
          <w:lang w:val="es-ES_tradnl"/>
        </w:rPr>
        <w:t>dB(W/MHz) por cada estación central se encuentran fundamentalmente por debajo del criterio de protección de –142</w:t>
      </w:r>
      <w:r>
        <w:rPr>
          <w:lang w:val="es-ES_tradnl"/>
        </w:rPr>
        <w:t> </w:t>
      </w:r>
      <w:r w:rsidRPr="0021687F">
        <w:rPr>
          <w:lang w:val="es-ES_tradnl"/>
        </w:rPr>
        <w:t>dB(W/MHz). Si el SRD realiza el seguimiento de la estación espacial internacional, las emisiones acumulativas que rebasan el criterio de protección suponen sólo aproximadamente el 0,1% del tiempo del periodo total de 30</w:t>
      </w:r>
      <w:r>
        <w:rPr>
          <w:lang w:val="es-ES_tradnl"/>
        </w:rPr>
        <w:t> </w:t>
      </w:r>
      <w:r w:rsidRPr="0021687F">
        <w:rPr>
          <w:lang w:val="es-ES_tradnl"/>
        </w:rPr>
        <w:t>días. Esto se refleja en la Fig.</w:t>
      </w:r>
      <w:r>
        <w:rPr>
          <w:lang w:val="es-ES_tradnl"/>
        </w:rPr>
        <w:t> </w:t>
      </w:r>
      <w:r w:rsidRPr="0021687F">
        <w:rPr>
          <w:lang w:val="es-ES_tradnl"/>
        </w:rPr>
        <w:t>12. En la Fig.</w:t>
      </w:r>
      <w:r>
        <w:rPr>
          <w:lang w:val="es-ES_tradnl"/>
        </w:rPr>
        <w:t> </w:t>
      </w:r>
      <w:r w:rsidRPr="0021687F">
        <w:rPr>
          <w:lang w:val="es-ES_tradnl"/>
        </w:rPr>
        <w:t>13 puede verse que las emisiones acumulativas recibidas por</w:t>
      </w:r>
      <w:r>
        <w:rPr>
          <w:lang w:val="es-ES_tradnl"/>
        </w:rPr>
        <w:t xml:space="preserve"> </w:t>
      </w:r>
      <w:r w:rsidRPr="0021687F">
        <w:rPr>
          <w:lang w:val="es-ES_tradnl"/>
        </w:rPr>
        <w:t>el</w:t>
      </w:r>
      <w:r>
        <w:rPr>
          <w:lang w:val="es-ES_tradnl"/>
        </w:rPr>
        <w:t> </w:t>
      </w:r>
      <w:r w:rsidRPr="0021687F">
        <w:rPr>
          <w:lang w:val="es-ES_tradnl"/>
        </w:rPr>
        <w:t xml:space="preserve">SRD </w:t>
      </w:r>
      <w:r w:rsidRPr="0021687F">
        <w:rPr>
          <w:lang w:val="es-ES_tradnl"/>
        </w:rPr>
        <w:lastRenderedPageBreak/>
        <w:t>cuando realiza el seguimiento del EOS rebasan el criterio de protección aproximadamente el</w:t>
      </w:r>
      <w:r>
        <w:rPr>
          <w:lang w:val="es-ES_tradnl"/>
        </w:rPr>
        <w:t> </w:t>
      </w:r>
      <w:r w:rsidRPr="0021687F">
        <w:rPr>
          <w:lang w:val="es-ES_tradnl"/>
        </w:rPr>
        <w:t>0,06% del tiempo. Cabe señalar que estos sucesos se originan desde emplazamientos en la Tierra conocidos predecibles, que pueden identificarse fácilmente mediante simulación.</w:t>
      </w:r>
    </w:p>
    <w:p w:rsidR="002F1D41" w:rsidRPr="0021687F" w:rsidRDefault="002F1D41" w:rsidP="00E2105F">
      <w:pPr>
        <w:spacing w:before="0"/>
        <w:rPr>
          <w:lang w:val="es-ES_tradnl"/>
        </w:rPr>
      </w:pPr>
    </w:p>
    <w:p w:rsidR="002F1D41" w:rsidRDefault="002F1D41" w:rsidP="002F1D41">
      <w:pPr>
        <w:pStyle w:val="FigureNo"/>
        <w:spacing w:before="0" w:after="0"/>
        <w:rPr>
          <w:lang w:val="es-ES_tradnl"/>
        </w:rPr>
      </w:pPr>
      <w:r>
        <w:rPr>
          <w:noProof/>
          <w:lang w:val="es-ES_tradnl" w:eastAsia="es-ES_tradnl"/>
        </w:rPr>
        <w:drawing>
          <wp:inline distT="0" distB="0" distL="0" distR="0" wp14:anchorId="76422EC1" wp14:editId="64089B1F">
            <wp:extent cx="5321935" cy="37719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1" cstate="print"/>
                    <a:srcRect/>
                    <a:stretch>
                      <a:fillRect/>
                    </a:stretch>
                  </pic:blipFill>
                  <pic:spPr bwMode="auto">
                    <a:xfrm>
                      <a:off x="0" y="0"/>
                      <a:ext cx="5321935" cy="3771900"/>
                    </a:xfrm>
                    <a:prstGeom prst="rect">
                      <a:avLst/>
                    </a:prstGeom>
                    <a:noFill/>
                    <a:ln w="9525">
                      <a:noFill/>
                      <a:miter lim="800000"/>
                      <a:headEnd/>
                      <a:tailEnd/>
                    </a:ln>
                  </pic:spPr>
                </pic:pic>
              </a:graphicData>
            </a:graphic>
          </wp:inline>
        </w:drawing>
      </w:r>
    </w:p>
    <w:p w:rsidR="002F1D41" w:rsidRPr="00212E3D" w:rsidRDefault="002F1D41" w:rsidP="00E2105F">
      <w:pPr>
        <w:spacing w:before="0"/>
      </w:pPr>
    </w:p>
    <w:p w:rsidR="002F1D41" w:rsidRPr="0021687F" w:rsidRDefault="002F1D41" w:rsidP="002F1D41">
      <w:pPr>
        <w:pStyle w:val="FigureNo"/>
        <w:spacing w:before="380"/>
        <w:rPr>
          <w:lang w:val="es-ES_tradnl"/>
        </w:rPr>
      </w:pPr>
      <w:r>
        <w:rPr>
          <w:noProof/>
          <w:lang w:val="es-ES_tradnl" w:eastAsia="es-ES_tradnl"/>
        </w:rPr>
        <w:drawing>
          <wp:inline distT="0" distB="0" distL="0" distR="0" wp14:anchorId="3933DB97" wp14:editId="157BF5D7">
            <wp:extent cx="5329555" cy="377888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2" cstate="print"/>
                    <a:srcRect/>
                    <a:stretch>
                      <a:fillRect/>
                    </a:stretch>
                  </pic:blipFill>
                  <pic:spPr bwMode="auto">
                    <a:xfrm>
                      <a:off x="0" y="0"/>
                      <a:ext cx="5329555" cy="3778885"/>
                    </a:xfrm>
                    <a:prstGeom prst="rect">
                      <a:avLst/>
                    </a:prstGeom>
                    <a:noFill/>
                    <a:ln w="9525">
                      <a:noFill/>
                      <a:miter lim="800000"/>
                      <a:headEnd/>
                      <a:tailEnd/>
                    </a:ln>
                  </pic:spPr>
                </pic:pic>
              </a:graphicData>
            </a:graphic>
          </wp:inline>
        </w:drawing>
      </w:r>
    </w:p>
    <w:p w:rsidR="00E2105F" w:rsidRPr="00E2105F" w:rsidRDefault="00E2105F" w:rsidP="00E2105F">
      <w:pPr>
        <w:spacing w:before="0"/>
        <w:rPr>
          <w:sz w:val="12"/>
          <w:lang w:val="es-ES_tradnl"/>
        </w:rPr>
      </w:pPr>
    </w:p>
    <w:p w:rsidR="002F1D41" w:rsidRPr="0021687F" w:rsidRDefault="002F1D41" w:rsidP="002F1D41">
      <w:pPr>
        <w:rPr>
          <w:lang w:val="es-ES_tradnl"/>
        </w:rPr>
      </w:pPr>
      <w:r w:rsidRPr="0021687F">
        <w:rPr>
          <w:lang w:val="es-ES_tradnl"/>
        </w:rPr>
        <w:t>Los anteriores resultados son coherentes con los del análisis espacial que se discute a continuación.</w:t>
      </w:r>
    </w:p>
    <w:p w:rsidR="002F1D41" w:rsidRPr="0021687F" w:rsidRDefault="002F1D41" w:rsidP="002F1D41">
      <w:pPr>
        <w:pStyle w:val="Heading2"/>
        <w:rPr>
          <w:lang w:val="es-ES_tradnl"/>
        </w:rPr>
      </w:pPr>
      <w:r w:rsidRPr="0021687F">
        <w:rPr>
          <w:lang w:val="es-ES_tradnl"/>
        </w:rPr>
        <w:lastRenderedPageBreak/>
        <w:t>4.2</w:t>
      </w:r>
      <w:r w:rsidRPr="0021687F">
        <w:rPr>
          <w:lang w:val="es-ES_tradnl"/>
        </w:rPr>
        <w:tab/>
        <w:t>Resultados del análisis espacial</w:t>
      </w:r>
    </w:p>
    <w:p w:rsidR="002F1D41" w:rsidRPr="0021687F" w:rsidRDefault="002F1D41" w:rsidP="002F1D41">
      <w:pPr>
        <w:rPr>
          <w:lang w:val="es-ES_tradnl"/>
        </w:rPr>
      </w:pPr>
      <w:r w:rsidRPr="0021687F">
        <w:rPr>
          <w:lang w:val="es-ES_tradnl"/>
        </w:rPr>
        <w:t>Los resultados del análisis espacial se dan para tres posiciones orbitales del SRD, a saber 41</w:t>
      </w:r>
      <w:r>
        <w:rPr>
          <w:lang w:val="es-ES_tradnl"/>
        </w:rPr>
        <w:t>° </w:t>
      </w:r>
      <w:r w:rsidRPr="0021687F">
        <w:rPr>
          <w:lang w:val="es-ES_tradnl"/>
        </w:rPr>
        <w:t>W, 174</w:t>
      </w:r>
      <w:r>
        <w:rPr>
          <w:lang w:val="es-ES_tradnl"/>
        </w:rPr>
        <w:t>° </w:t>
      </w:r>
      <w:r w:rsidRPr="0021687F">
        <w:rPr>
          <w:lang w:val="es-ES_tradnl"/>
        </w:rPr>
        <w:t>W y 85</w:t>
      </w:r>
      <w:r>
        <w:rPr>
          <w:lang w:val="es-ES_tradnl"/>
        </w:rPr>
        <w:t>° </w:t>
      </w:r>
      <w:r w:rsidRPr="0021687F">
        <w:rPr>
          <w:lang w:val="es-ES_tradnl"/>
        </w:rPr>
        <w:t>E. Las posiciones de 41</w:t>
      </w:r>
      <w:r>
        <w:rPr>
          <w:lang w:val="es-ES_tradnl"/>
        </w:rPr>
        <w:t>° </w:t>
      </w:r>
      <w:r w:rsidRPr="0021687F">
        <w:rPr>
          <w:lang w:val="es-ES_tradnl"/>
        </w:rPr>
        <w:t>W y 174</w:t>
      </w:r>
      <w:r>
        <w:rPr>
          <w:lang w:val="es-ES_tradnl"/>
        </w:rPr>
        <w:t>° </w:t>
      </w:r>
      <w:r w:rsidRPr="0021687F">
        <w:rPr>
          <w:lang w:val="es-ES_tradnl"/>
        </w:rPr>
        <w:t>W representan el caso más desfavorable y la longitud de 85</w:t>
      </w:r>
      <w:r>
        <w:rPr>
          <w:lang w:val="es-ES_tradnl"/>
        </w:rPr>
        <w:t>° </w:t>
      </w:r>
      <w:r w:rsidRPr="0021687F">
        <w:rPr>
          <w:lang w:val="es-ES_tradnl"/>
        </w:rPr>
        <w:t>E es un caso típico en el que aparece interferencia. Cabe indicar que para muchos intervalos orbitales no se rebasa en absoluto el criterio de compartición.</w:t>
      </w:r>
    </w:p>
    <w:p w:rsidR="002F1D41" w:rsidRDefault="002F1D41" w:rsidP="002F1D41">
      <w:pPr>
        <w:rPr>
          <w:lang w:val="es-ES_tradnl"/>
        </w:rPr>
      </w:pPr>
      <w:r w:rsidRPr="0021687F">
        <w:rPr>
          <w:lang w:val="es-ES_tradnl"/>
        </w:rPr>
        <w:t>La Fig. 14 ilustra el perfil de interferencia espacial causada por las emisiones del LMDS al SRD situado a 41</w:t>
      </w:r>
      <w:r>
        <w:rPr>
          <w:lang w:val="es-ES_tradnl"/>
        </w:rPr>
        <w:t>° </w:t>
      </w:r>
      <w:r w:rsidRPr="0021687F">
        <w:rPr>
          <w:lang w:val="es-ES_tradnl"/>
        </w:rPr>
        <w:t>W. Como puede observarse, las emisiones que rebasan el criterio de compartición de </w:t>
      </w:r>
      <w:r w:rsidRPr="00B15A7F">
        <w:rPr>
          <w:lang w:val="es-ES_tradnl"/>
        </w:rPr>
        <w:t>–</w:t>
      </w:r>
      <w:r w:rsidRPr="0021687F">
        <w:rPr>
          <w:lang w:val="es-ES_tradnl"/>
        </w:rPr>
        <w:t>142 dB(W/MHz) están concentradas en torno a emplazamientos predecibles específicos. Las Figs. 15 y 16 presentan gráficos similares para las posiciones orbitales de 174</w:t>
      </w:r>
      <w:r>
        <w:rPr>
          <w:lang w:val="es-ES_tradnl"/>
        </w:rPr>
        <w:t>° </w:t>
      </w:r>
      <w:r w:rsidRPr="0021687F">
        <w:rPr>
          <w:lang w:val="es-ES_tradnl"/>
        </w:rPr>
        <w:t>W y 85</w:t>
      </w:r>
      <w:r>
        <w:rPr>
          <w:lang w:val="es-ES_tradnl"/>
        </w:rPr>
        <w:t>° </w:t>
      </w:r>
      <w:r w:rsidRPr="0021687F">
        <w:rPr>
          <w:lang w:val="es-ES_tradnl"/>
        </w:rPr>
        <w:t>E.</w:t>
      </w:r>
    </w:p>
    <w:p w:rsidR="00064984" w:rsidRPr="0021687F" w:rsidRDefault="00064984" w:rsidP="00064984">
      <w:pPr>
        <w:spacing w:before="0"/>
        <w:rPr>
          <w:lang w:val="es-ES_tradnl"/>
        </w:rPr>
      </w:pPr>
      <w:bookmarkStart w:id="5" w:name="_GoBack"/>
      <w:bookmarkEnd w:id="5"/>
    </w:p>
    <w:p w:rsidR="002F1D41" w:rsidRPr="0021687F" w:rsidRDefault="002F1D41" w:rsidP="002E7839">
      <w:pPr>
        <w:pStyle w:val="FigureNo"/>
        <w:keepNext w:val="0"/>
        <w:keepLines w:val="0"/>
        <w:spacing w:before="300" w:after="0"/>
        <w:rPr>
          <w:lang w:val="es-ES_tradnl"/>
        </w:rPr>
      </w:pPr>
      <w:r>
        <w:rPr>
          <w:noProof/>
          <w:lang w:val="es-ES_tradnl" w:eastAsia="es-ES_tradnl"/>
        </w:rPr>
        <w:drawing>
          <wp:inline distT="0" distB="0" distL="0" distR="0" wp14:anchorId="4F93059B" wp14:editId="564AF69B">
            <wp:extent cx="5393690" cy="635063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cstate="print"/>
                    <a:srcRect/>
                    <a:stretch>
                      <a:fillRect/>
                    </a:stretch>
                  </pic:blipFill>
                  <pic:spPr bwMode="auto">
                    <a:xfrm>
                      <a:off x="0" y="0"/>
                      <a:ext cx="5393690" cy="6350635"/>
                    </a:xfrm>
                    <a:prstGeom prst="rect">
                      <a:avLst/>
                    </a:prstGeom>
                    <a:noFill/>
                    <a:ln w="9525">
                      <a:noFill/>
                      <a:miter lim="800000"/>
                      <a:headEnd/>
                      <a:tailEnd/>
                    </a:ln>
                  </pic:spPr>
                </pic:pic>
              </a:graphicData>
            </a:graphic>
          </wp:inline>
        </w:drawing>
      </w:r>
    </w:p>
    <w:p w:rsidR="002F1D41" w:rsidRPr="0021687F" w:rsidRDefault="002F1D41" w:rsidP="002F1D41">
      <w:pPr>
        <w:pStyle w:val="FigureNo"/>
        <w:spacing w:before="0"/>
        <w:rPr>
          <w:lang w:val="es-ES_tradnl"/>
        </w:rPr>
      </w:pPr>
      <w:r>
        <w:rPr>
          <w:noProof/>
          <w:lang w:val="es-ES_tradnl" w:eastAsia="es-ES_tradnl"/>
        </w:rPr>
        <w:lastRenderedPageBreak/>
        <w:drawing>
          <wp:inline distT="0" distB="0" distL="0" distR="0" wp14:anchorId="14E37659" wp14:editId="753FE63B">
            <wp:extent cx="5400675" cy="6336665"/>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cstate="print"/>
                    <a:srcRect/>
                    <a:stretch>
                      <a:fillRect/>
                    </a:stretch>
                  </pic:blipFill>
                  <pic:spPr bwMode="auto">
                    <a:xfrm>
                      <a:off x="0" y="0"/>
                      <a:ext cx="5400675" cy="6336665"/>
                    </a:xfrm>
                    <a:prstGeom prst="rect">
                      <a:avLst/>
                    </a:prstGeom>
                    <a:noFill/>
                    <a:ln w="9525">
                      <a:noFill/>
                      <a:miter lim="800000"/>
                      <a:headEnd/>
                      <a:tailEnd/>
                    </a:ln>
                  </pic:spPr>
                </pic:pic>
              </a:graphicData>
            </a:graphic>
          </wp:inline>
        </w:drawing>
      </w:r>
    </w:p>
    <w:p w:rsidR="002F1D41" w:rsidRPr="0021687F" w:rsidRDefault="002F1D41" w:rsidP="002F1D41">
      <w:pPr>
        <w:pStyle w:val="FigureNo"/>
        <w:spacing w:before="240"/>
        <w:rPr>
          <w:lang w:val="es-ES_tradnl"/>
        </w:rPr>
      </w:pPr>
      <w:r>
        <w:rPr>
          <w:noProof/>
          <w:lang w:val="es-ES_tradnl" w:eastAsia="es-ES_tradnl"/>
        </w:rPr>
        <w:lastRenderedPageBreak/>
        <w:drawing>
          <wp:inline distT="0" distB="0" distL="0" distR="0" wp14:anchorId="2F706497" wp14:editId="05CFB1C7">
            <wp:extent cx="5393690" cy="63506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srcRect/>
                    <a:stretch>
                      <a:fillRect/>
                    </a:stretch>
                  </pic:blipFill>
                  <pic:spPr bwMode="auto">
                    <a:xfrm>
                      <a:off x="0" y="0"/>
                      <a:ext cx="5393690" cy="6350635"/>
                    </a:xfrm>
                    <a:prstGeom prst="rect">
                      <a:avLst/>
                    </a:prstGeom>
                    <a:noFill/>
                    <a:ln w="9525">
                      <a:noFill/>
                      <a:miter lim="800000"/>
                      <a:headEnd/>
                      <a:tailEnd/>
                    </a:ln>
                  </pic:spPr>
                </pic:pic>
              </a:graphicData>
            </a:graphic>
          </wp:inline>
        </w:drawing>
      </w:r>
    </w:p>
    <w:p w:rsidR="002F1D41" w:rsidRDefault="002F1D41" w:rsidP="002F1D41">
      <w:pPr>
        <w:rPr>
          <w:lang w:val="es-ES_tradnl"/>
        </w:rPr>
      </w:pPr>
    </w:p>
    <w:p w:rsidR="002F1D41" w:rsidRDefault="002F1D41" w:rsidP="002F1D41">
      <w:pPr>
        <w:rPr>
          <w:lang w:val="es-ES_tradnl"/>
        </w:rPr>
      </w:pPr>
    </w:p>
    <w:p w:rsidR="002F1D41" w:rsidRPr="0021687F" w:rsidRDefault="002F1D41" w:rsidP="002F1D41">
      <w:pPr>
        <w:rPr>
          <w:lang w:val="es-ES_tradnl"/>
        </w:rPr>
      </w:pPr>
      <w:r w:rsidRPr="0021687F">
        <w:rPr>
          <w:lang w:val="es-ES_tradnl"/>
        </w:rPr>
        <w:t xml:space="preserve">Hay que indicar que los gráficos anteriores se basan en simulaciones realizadas utilizando el valor de </w:t>
      </w:r>
      <w:r w:rsidRPr="0021687F">
        <w:rPr>
          <w:i/>
          <w:iCs/>
          <w:lang w:val="es-ES_tradnl"/>
        </w:rPr>
        <w:t>k</w:t>
      </w:r>
      <w:r>
        <w:rPr>
          <w:lang w:val="es-ES_tradnl"/>
        </w:rPr>
        <w:t> </w:t>
      </w:r>
      <w:r w:rsidRPr="0021687F">
        <w:rPr>
          <w:lang w:val="es-ES_tradnl"/>
        </w:rPr>
        <w:t>=</w:t>
      </w:r>
      <w:r>
        <w:rPr>
          <w:lang w:val="es-ES_tradnl"/>
        </w:rPr>
        <w:t> </w:t>
      </w:r>
      <w:r w:rsidRPr="0021687F">
        <w:rPr>
          <w:lang w:val="es-ES_tradnl"/>
        </w:rPr>
        <w:t>0 en los diagramas de radiación de antena de la Recomendación UIT</w:t>
      </w:r>
      <w:r w:rsidRPr="0021687F">
        <w:rPr>
          <w:lang w:val="es-ES_tradnl"/>
        </w:rPr>
        <w:noBreakHyphen/>
        <w:t xml:space="preserve">R F.1336. También se efectuaron simulaciones utilizando valores de </w:t>
      </w:r>
      <w:r w:rsidRPr="0021687F">
        <w:rPr>
          <w:i/>
          <w:iCs/>
          <w:lang w:val="es-ES_tradnl"/>
        </w:rPr>
        <w:t>k</w:t>
      </w:r>
      <w:r>
        <w:rPr>
          <w:lang w:val="es-ES_tradnl"/>
        </w:rPr>
        <w:t> </w:t>
      </w:r>
      <w:r w:rsidRPr="0021687F">
        <w:rPr>
          <w:lang w:val="es-ES_tradnl"/>
        </w:rPr>
        <w:t>=</w:t>
      </w:r>
      <w:r>
        <w:rPr>
          <w:lang w:val="es-ES_tradnl"/>
        </w:rPr>
        <w:t> </w:t>
      </w:r>
      <w:r w:rsidRPr="0021687F">
        <w:rPr>
          <w:lang w:val="es-ES_tradnl"/>
        </w:rPr>
        <w:t>1 (lóbulos laterales más elevados) y se observó que el perfil de interferencia global permanecía relativamente constante, lo que hace suponer que las contribuciones del lóbulo lateral son despreciables.</w:t>
      </w:r>
    </w:p>
    <w:p w:rsidR="002F1D41" w:rsidRPr="0021687F" w:rsidRDefault="002F1D41" w:rsidP="002F1D41">
      <w:pPr>
        <w:pStyle w:val="Heading2"/>
        <w:rPr>
          <w:lang w:val="es-ES_tradnl"/>
        </w:rPr>
      </w:pPr>
      <w:r w:rsidRPr="0021687F">
        <w:rPr>
          <w:lang w:val="es-ES_tradnl"/>
        </w:rPr>
        <w:lastRenderedPageBreak/>
        <w:t>4.3</w:t>
      </w:r>
      <w:r w:rsidRPr="0021687F">
        <w:rPr>
          <w:lang w:val="es-ES_tradnl"/>
        </w:rPr>
        <w:tab/>
        <w:t>Discusión de los resultados (§ 4)</w:t>
      </w:r>
    </w:p>
    <w:p w:rsidR="002F1D41" w:rsidRPr="0021687F" w:rsidRDefault="002F1D41" w:rsidP="002F1D41">
      <w:pPr>
        <w:keepNext/>
        <w:keepLines/>
        <w:rPr>
          <w:lang w:val="es-ES_tradnl"/>
        </w:rPr>
      </w:pPr>
      <w:r w:rsidRPr="0021687F">
        <w:rPr>
          <w:lang w:val="es-ES_tradnl"/>
        </w:rPr>
        <w:t>Como se indica en el análisis anterior, un criterio de compartición de –142</w:t>
      </w:r>
      <w:r>
        <w:rPr>
          <w:lang w:val="es-ES_tradnl"/>
        </w:rPr>
        <w:t> </w:t>
      </w:r>
      <w:r w:rsidRPr="0021687F">
        <w:rPr>
          <w:lang w:val="es-ES_tradnl"/>
        </w:rPr>
        <w:t>dB(W/MHz) permite la compartición entre dos servicios sin imponerles excesivas restricciones a ninguno de ellos. Los criterios de compartición, a diferencia de los criterios de protección, deben reconocer la naturaleza específica de los servicios en la banda y reflejar la necesidad de acomodar dichos servicios. En el caso del SRD compartiendo la banda 25,25</w:t>
      </w:r>
      <w:r w:rsidRPr="0021687F">
        <w:rPr>
          <w:lang w:val="es-ES_tradnl"/>
        </w:rPr>
        <w:noBreakHyphen/>
        <w:t>27,5 GHz con sistemas del servicio fijo P-MP existe un cierto número de factores de reducción de la interferencia que favorecerían la implantación de un criterio de protección de –142 dB(W/MHz), por ejemplo:</w:t>
      </w:r>
    </w:p>
    <w:p w:rsidR="002F1D41" w:rsidRPr="0021687F" w:rsidRDefault="002F1D41" w:rsidP="002F1D41">
      <w:pPr>
        <w:pStyle w:val="enumlev1"/>
        <w:rPr>
          <w:lang w:val="es-ES_tradnl"/>
        </w:rPr>
      </w:pPr>
      <w:r w:rsidRPr="0021687F">
        <w:rPr>
          <w:lang w:val="es-ES_tradnl"/>
        </w:rPr>
        <w:t>–</w:t>
      </w:r>
      <w:r w:rsidRPr="0021687F">
        <w:rPr>
          <w:lang w:val="es-ES_tradnl"/>
        </w:rPr>
        <w:tab/>
        <w:t>Como se ha indicado, la utilización de sistemas de antenas por sectores con una inclinación descendente será habitual en las instalaciones P-MP. Los sistemas requerirán un nivel significativo de sectorización para controlar la interferencia dentro de los sistemas y lograr unos niveles de reutilización de frecuencias que puedan soportar los casos comerciales.</w:t>
      </w:r>
    </w:p>
    <w:p w:rsidR="002F1D41" w:rsidRPr="0021687F" w:rsidRDefault="002F1D41" w:rsidP="002F1D41">
      <w:pPr>
        <w:pStyle w:val="enumlev1"/>
        <w:rPr>
          <w:lang w:val="es-ES_tradnl"/>
        </w:rPr>
      </w:pPr>
      <w:r w:rsidRPr="0021687F">
        <w:rPr>
          <w:lang w:val="es-ES_tradnl"/>
        </w:rPr>
        <w:t>–</w:t>
      </w:r>
      <w:r w:rsidRPr="0021687F">
        <w:rPr>
          <w:lang w:val="es-ES_tradnl"/>
        </w:rPr>
        <w:tab/>
        <w:t>Las emisiones que rebasan el criterio de compartición proceden de emplazamientos predecibles en la Tierra, lo cual permite tomar medidas a priori para evitar la interferencia.</w:t>
      </w:r>
    </w:p>
    <w:p w:rsidR="002F1D41" w:rsidRPr="0021687F" w:rsidRDefault="002F1D41" w:rsidP="002F1D41">
      <w:pPr>
        <w:pStyle w:val="enumlev1"/>
        <w:rPr>
          <w:lang w:val="es-ES_tradnl"/>
        </w:rPr>
      </w:pPr>
      <w:r w:rsidRPr="0021687F">
        <w:rPr>
          <w:lang w:val="es-ES_tradnl"/>
        </w:rPr>
        <w:t>–</w:t>
      </w:r>
      <w:r w:rsidRPr="0021687F">
        <w:rPr>
          <w:lang w:val="es-ES_tradnl"/>
        </w:rPr>
        <w:tab/>
        <w:t>La utilización de la banda 25,25</w:t>
      </w:r>
      <w:r w:rsidRPr="0021687F">
        <w:rPr>
          <w:lang w:val="es-ES_tradnl"/>
        </w:rPr>
        <w:noBreakHyphen/>
        <w:t>27,5</w:t>
      </w:r>
      <w:r>
        <w:rPr>
          <w:lang w:val="es-ES_tradnl"/>
        </w:rPr>
        <w:t> </w:t>
      </w:r>
      <w:r w:rsidRPr="0021687F">
        <w:rPr>
          <w:lang w:val="es-ES_tradnl"/>
        </w:rPr>
        <w:t>GHz por el servicio fijo varía según las administraciones. En algunos países, hay operadores autorizados para los sistemas punto a punto, en otros los operadores utilizan una combinación de sistemas punto a punto y P-MP (algunos operadores de banda ancha emplean sistemas múltiples punto a punto desde un emplazamiento central). Además, los actuales planes de la banda soportan una cierta gama de sistemas punto a punto y P-MP. En consecuencia, el nivel de emisiones combinadas procedentes de sistemas multipunto en sistemas de SRD es probable que sea muy inferior al indicado en este estudio.</w:t>
      </w:r>
    </w:p>
    <w:p w:rsidR="002F1D41" w:rsidRPr="0021687F" w:rsidRDefault="002F1D41" w:rsidP="002F1D41">
      <w:pPr>
        <w:pStyle w:val="Heading1"/>
        <w:rPr>
          <w:lang w:val="es-ES_tradnl"/>
        </w:rPr>
      </w:pPr>
      <w:r w:rsidRPr="0021687F">
        <w:rPr>
          <w:lang w:val="es-ES_tradnl"/>
        </w:rPr>
        <w:t>5</w:t>
      </w:r>
      <w:r w:rsidRPr="0021687F">
        <w:rPr>
          <w:lang w:val="es-ES_tradnl"/>
        </w:rPr>
        <w:tab/>
        <w:t>Extensión a otras instalaciones del LMDS</w:t>
      </w:r>
    </w:p>
    <w:p w:rsidR="002F1D41" w:rsidRPr="0021687F" w:rsidRDefault="002F1D41" w:rsidP="002F1D41">
      <w:pPr>
        <w:rPr>
          <w:lang w:val="es-ES_tradnl"/>
        </w:rPr>
      </w:pPr>
      <w:r w:rsidRPr="0021687F">
        <w:rPr>
          <w:lang w:val="es-ES_tradnl"/>
        </w:rPr>
        <w:t xml:space="preserve">Los resultados descritos en los § 3 y 4 se basan en hipótesis específicas relativas al radio de la célula LMDS. Este punto describe un medio sencillo para ampliar los resultados a instalaciones del LMDS que utilizan células más pequeñas. </w:t>
      </w:r>
    </w:p>
    <w:p w:rsidR="002F1D41" w:rsidRDefault="002F1D41" w:rsidP="002F1D41">
      <w:pPr>
        <w:rPr>
          <w:lang w:val="es-ES_tradnl"/>
        </w:rPr>
      </w:pPr>
      <w:r w:rsidRPr="0021687F">
        <w:rPr>
          <w:lang w:val="es-ES_tradnl"/>
        </w:rPr>
        <w:t>Por lo general, las células más pequeñas darán lugar a un mayor número de células en una instalación ya realizada de sistemas LMDS en centros de población urbanos. Como consecuencia del menor tamaño de la célula, la p.i.r.e. de la estación central necesaria para lograr el mismo margen del enlace en el abonado más alejado disminuirá con el cuadrado de la distancia, suponiendo propagación con visibilidad directa. Por consiguiente, la reducción relativa de la densidad espectral de p.i.r.e. para células más pequeñas que la de referencia viene dada por la expresión:</w:t>
      </w:r>
    </w:p>
    <w:p w:rsidR="002F1D41" w:rsidRPr="00242D69" w:rsidRDefault="002F1D41" w:rsidP="002F1D41">
      <w:pPr>
        <w:pStyle w:val="Blanc"/>
        <w:rPr>
          <w:lang w:val="es-ES_tradnl"/>
        </w:rPr>
      </w:pPr>
    </w:p>
    <w:p w:rsidR="002F1D41" w:rsidRPr="0021687F" w:rsidRDefault="002F1D41" w:rsidP="002F1D41">
      <w:pPr>
        <w:pStyle w:val="Equation"/>
        <w:rPr>
          <w:lang w:val="es-ES_tradnl"/>
        </w:rPr>
      </w:pPr>
      <w:r w:rsidRPr="0021687F">
        <w:rPr>
          <w:lang w:val="es-ES_tradnl"/>
        </w:rPr>
        <w:tab/>
      </w:r>
      <w:r w:rsidRPr="0021687F">
        <w:rPr>
          <w:lang w:val="es-ES_tradnl"/>
        </w:rPr>
        <w:tab/>
      </w:r>
      <w:r w:rsidRPr="0021687F">
        <w:rPr>
          <w:position w:val="-34"/>
          <w:sz w:val="20"/>
          <w:lang w:val="es-ES_tradnl"/>
        </w:rPr>
        <w:object w:dxaOrig="1560" w:dyaOrig="800">
          <v:shape id="_x0000_i1042" type="#_x0000_t75" style="width:78.4pt;height:40.4pt" o:ole="">
            <v:imagedata r:id="rId66" o:title=""/>
          </v:shape>
          <o:OLEObject Type="Embed" ProgID="Equation.3" ShapeID="_x0000_i1042" DrawAspect="Content" ObjectID="_1468760193" r:id="rId67"/>
        </w:object>
      </w:r>
      <w:r w:rsidRPr="0021687F">
        <w:rPr>
          <w:lang w:val="es-ES_tradnl"/>
        </w:rPr>
        <w:tab/>
        <w:t>(10)</w:t>
      </w:r>
    </w:p>
    <w:p w:rsidR="002F1D41" w:rsidRPr="00242D69" w:rsidRDefault="002F1D41" w:rsidP="002F1D41">
      <w:pPr>
        <w:pStyle w:val="Blanc"/>
        <w:rPr>
          <w:lang w:val="es-ES_tradnl"/>
        </w:rPr>
      </w:pPr>
    </w:p>
    <w:p w:rsidR="002F1D41" w:rsidRPr="0021687F" w:rsidRDefault="002F1D41" w:rsidP="002F1D41">
      <w:pPr>
        <w:rPr>
          <w:lang w:val="es-ES_tradnl"/>
        </w:rPr>
      </w:pPr>
      <w:r w:rsidRPr="0021687F">
        <w:rPr>
          <w:lang w:val="es-ES_tradnl"/>
        </w:rPr>
        <w:t>siendo:</w:t>
      </w:r>
    </w:p>
    <w:p w:rsidR="002F1D41" w:rsidRPr="0021687F" w:rsidRDefault="002F1D41" w:rsidP="002F1D41">
      <w:pPr>
        <w:pStyle w:val="Equationlegend"/>
        <w:ind w:left="1843" w:hanging="1729"/>
        <w:rPr>
          <w:lang w:val="es-ES_tradnl"/>
        </w:rPr>
      </w:pPr>
      <w:r w:rsidRPr="0021687F">
        <w:rPr>
          <w:lang w:val="es-ES_tradnl"/>
        </w:rPr>
        <w:tab/>
      </w:r>
      <w:r w:rsidRPr="0021687F">
        <w:rPr>
          <w:lang w:val="es-ES_tradnl"/>
        </w:rPr>
        <w:sym w:font="Symbol" w:char="F047"/>
      </w:r>
      <w:r w:rsidRPr="0021687F">
        <w:rPr>
          <w:i/>
          <w:iCs/>
          <w:position w:val="-4"/>
          <w:sz w:val="20"/>
          <w:lang w:val="es-ES_tradnl"/>
        </w:rPr>
        <w:t>i</w:t>
      </w:r>
      <w:r w:rsidRPr="0021687F">
        <w:rPr>
          <w:rFonts w:ascii="Tms Rmn" w:hAnsi="Tms Rmn"/>
          <w:sz w:val="12"/>
          <w:szCs w:val="12"/>
          <w:lang w:val="es-ES_tradnl"/>
        </w:rPr>
        <w:t> </w:t>
      </w:r>
      <w:r w:rsidRPr="0021687F">
        <w:rPr>
          <w:rFonts w:ascii="Tms Rmn" w:hAnsi="Tms Rmn"/>
          <w:sz w:val="20"/>
          <w:lang w:val="es-ES_tradnl"/>
        </w:rPr>
        <w:t xml:space="preserve">: </w:t>
      </w:r>
      <w:r w:rsidRPr="0021687F">
        <w:rPr>
          <w:lang w:val="es-ES_tradnl"/>
        </w:rPr>
        <w:tab/>
        <w:t xml:space="preserve">factor de reducción de la densidad espectral de p.i.r.e. para la </w:t>
      </w:r>
      <w:r w:rsidRPr="0021687F">
        <w:rPr>
          <w:i/>
          <w:iCs/>
          <w:lang w:val="es-ES_tradnl"/>
        </w:rPr>
        <w:t>i</w:t>
      </w:r>
      <w:r w:rsidRPr="0021687F">
        <w:rPr>
          <w:lang w:val="es-ES_tradnl"/>
        </w:rPr>
        <w:t>-ésima célula (dB)</w:t>
      </w:r>
    </w:p>
    <w:p w:rsidR="002F1D41" w:rsidRPr="0021687F" w:rsidRDefault="002F1D41" w:rsidP="002F1D41">
      <w:pPr>
        <w:pStyle w:val="Equationlegend"/>
        <w:ind w:left="1843" w:hanging="1729"/>
        <w:rPr>
          <w:lang w:val="es-ES_tradnl"/>
        </w:rPr>
      </w:pPr>
      <w:r w:rsidRPr="0021687F">
        <w:rPr>
          <w:lang w:val="es-ES_tradnl"/>
        </w:rPr>
        <w:tab/>
      </w:r>
      <w:r w:rsidRPr="0021687F">
        <w:rPr>
          <w:i/>
          <w:iCs/>
          <w:lang w:val="es-ES_tradnl"/>
        </w:rPr>
        <w:t>r</w:t>
      </w:r>
      <w:r w:rsidRPr="0021687F">
        <w:rPr>
          <w:i/>
          <w:iCs/>
          <w:position w:val="-4"/>
          <w:sz w:val="20"/>
          <w:lang w:val="es-ES_tradnl"/>
        </w:rPr>
        <w:t>i</w:t>
      </w:r>
      <w:r w:rsidRPr="0021687F">
        <w:rPr>
          <w:rFonts w:ascii="Tms Rmn" w:hAnsi="Tms Rmn"/>
          <w:sz w:val="12"/>
          <w:szCs w:val="12"/>
          <w:lang w:val="es-ES_tradnl"/>
        </w:rPr>
        <w:t> </w:t>
      </w:r>
      <w:r w:rsidRPr="0021687F">
        <w:rPr>
          <w:rFonts w:ascii="Tms Rmn" w:hAnsi="Tms Rmn"/>
          <w:sz w:val="20"/>
          <w:lang w:val="es-ES_tradnl"/>
        </w:rPr>
        <w:t xml:space="preserve">: </w:t>
      </w:r>
      <w:r w:rsidRPr="0021687F">
        <w:rPr>
          <w:lang w:val="es-ES_tradnl"/>
        </w:rPr>
        <w:tab/>
        <w:t xml:space="preserve">radio de la </w:t>
      </w:r>
      <w:r w:rsidRPr="0021687F">
        <w:rPr>
          <w:i/>
          <w:iCs/>
          <w:lang w:val="es-ES_tradnl"/>
        </w:rPr>
        <w:t>i</w:t>
      </w:r>
      <w:r w:rsidRPr="0021687F">
        <w:rPr>
          <w:lang w:val="es-ES_tradnl"/>
        </w:rPr>
        <w:t>-ésima célula (km)</w:t>
      </w:r>
    </w:p>
    <w:p w:rsidR="002F1D41" w:rsidRPr="0021687F" w:rsidRDefault="002F1D41" w:rsidP="002F1D41">
      <w:pPr>
        <w:pStyle w:val="Equationlegend"/>
        <w:ind w:left="1843" w:hanging="1729"/>
        <w:rPr>
          <w:lang w:val="es-ES_tradnl"/>
        </w:rPr>
      </w:pPr>
      <w:r w:rsidRPr="0021687F">
        <w:rPr>
          <w:lang w:val="es-ES_tradnl"/>
        </w:rPr>
        <w:tab/>
      </w:r>
      <w:r w:rsidRPr="0021687F">
        <w:rPr>
          <w:i/>
          <w:iCs/>
          <w:lang w:val="es-ES_tradnl"/>
        </w:rPr>
        <w:t>r</w:t>
      </w:r>
      <w:r w:rsidRPr="0021687F">
        <w:rPr>
          <w:position w:val="-4"/>
          <w:sz w:val="20"/>
          <w:lang w:val="es-ES_tradnl"/>
        </w:rPr>
        <w:t>0</w:t>
      </w:r>
      <w:r w:rsidRPr="0021687F">
        <w:rPr>
          <w:rFonts w:ascii="Tms Rmn" w:hAnsi="Tms Rmn"/>
          <w:sz w:val="12"/>
          <w:szCs w:val="12"/>
          <w:lang w:val="es-ES_tradnl"/>
        </w:rPr>
        <w:t> </w:t>
      </w:r>
      <w:r w:rsidRPr="0021687F">
        <w:rPr>
          <w:rFonts w:ascii="Tms Rmn" w:hAnsi="Tms Rmn"/>
          <w:sz w:val="20"/>
          <w:lang w:val="es-ES_tradnl"/>
        </w:rPr>
        <w:t xml:space="preserve">: </w:t>
      </w:r>
      <w:r w:rsidRPr="0021687F">
        <w:rPr>
          <w:lang w:val="es-ES_tradnl"/>
        </w:rPr>
        <w:tab/>
        <w:t>radio de la célula de referencia, es decir, 5 km.</w:t>
      </w:r>
    </w:p>
    <w:p w:rsidR="002F1D41" w:rsidRPr="0021687F" w:rsidRDefault="002F1D41" w:rsidP="002F1D41">
      <w:pPr>
        <w:rPr>
          <w:lang w:val="es-ES_tradnl"/>
        </w:rPr>
      </w:pPr>
      <w:r w:rsidRPr="0021687F">
        <w:rPr>
          <w:lang w:val="es-ES_tradnl"/>
        </w:rPr>
        <w:t>La aplicación del factor de reducción es directa. Por ejemplo, suponiendo que la densidad espectral de p.i.r.e. de la célula de referencia de 5 km es +8</w:t>
      </w:r>
      <w:r w:rsidR="008A3F9C">
        <w:rPr>
          <w:lang w:val="es-ES_tradnl"/>
        </w:rPr>
        <w:t> </w:t>
      </w:r>
      <w:r w:rsidRPr="0021687F">
        <w:rPr>
          <w:lang w:val="es-ES_tradnl"/>
        </w:rPr>
        <w:t>dB(W/MHz), si el tamaño de la célula se reduce a 2,5 km, la densidad espectral de p.i.r.e. disminuirá hasta +2 dB(W/MHz).</w:t>
      </w:r>
    </w:p>
    <w:p w:rsidR="002F1D41" w:rsidRPr="0021687F" w:rsidRDefault="002F1D41" w:rsidP="002F1D41">
      <w:pPr>
        <w:rPr>
          <w:lang w:val="es-ES_tradnl"/>
        </w:rPr>
      </w:pPr>
      <w:r w:rsidRPr="0021687F">
        <w:rPr>
          <w:lang w:val="es-ES_tradnl"/>
        </w:rPr>
        <w:lastRenderedPageBreak/>
        <w:t>Cabe señalar que la aplicación de este método tenderá a limitar la densidad espectral de p.i.r.e. combinada procedente de cualquier centro de población urbano a un nivel independiente del tamaño de la célula.</w:t>
      </w:r>
    </w:p>
    <w:p w:rsidR="002F1D41" w:rsidRPr="0021687F" w:rsidRDefault="002F1D41" w:rsidP="002F1D41">
      <w:pPr>
        <w:rPr>
          <w:lang w:val="es-ES_tradnl"/>
        </w:rPr>
      </w:pPr>
      <w:r w:rsidRPr="0021687F">
        <w:rPr>
          <w:lang w:val="es-ES_tradnl"/>
        </w:rPr>
        <w:t>Obsérvese que el objetivo de instalación para muchas instalaciones del servicio fijo será mantener constante la disponibilidad del enlace y no el margen del enlace, pues la distancia al abonado más alejado varía. Utilizando los métodos de la Recomendación UIT</w:t>
      </w:r>
      <w:r w:rsidRPr="0021687F">
        <w:rPr>
          <w:lang w:val="es-ES_tradnl"/>
        </w:rPr>
        <w:noBreakHyphen/>
        <w:t>R P.530 y para una disponibilidad del enlace determinada, el margen del enlace necesario disminuye a medida que lo hace la distancia del enlace. Por consiguiente, la ecuación (10) proporciona una estimación conservadora de la reducción de la densidad espectral de p.i.r.e. en función de la disminución del tamaño de la célula.</w:t>
      </w:r>
    </w:p>
    <w:p w:rsidR="002F1D41" w:rsidRPr="0021687F" w:rsidRDefault="002F1D41" w:rsidP="002F1D41">
      <w:pPr>
        <w:pStyle w:val="Heading1"/>
        <w:rPr>
          <w:lang w:val="es-ES_tradnl"/>
        </w:rPr>
      </w:pPr>
      <w:r w:rsidRPr="0021687F">
        <w:rPr>
          <w:lang w:val="es-ES_tradnl"/>
        </w:rPr>
        <w:t>6</w:t>
      </w:r>
      <w:r w:rsidRPr="0021687F">
        <w:rPr>
          <w:lang w:val="es-ES_tradnl"/>
        </w:rPr>
        <w:tab/>
        <w:t>Interferencia causada a los POCS</w:t>
      </w:r>
    </w:p>
    <w:p w:rsidR="002F1D41" w:rsidRPr="0021687F" w:rsidRDefault="002F1D41" w:rsidP="002F1D41">
      <w:pPr>
        <w:rPr>
          <w:lang w:val="es-ES_tradnl"/>
        </w:rPr>
      </w:pPr>
      <w:r w:rsidRPr="0021687F">
        <w:rPr>
          <w:lang w:val="es-ES_tradnl"/>
        </w:rPr>
        <w:t>El caso de interferencia para los POCS es similar al del SRD en el sentido de que las emisiones del LMDS cocanal alcanzan a las antenas receptoras del POCS a medida que el satélite describe órbitas en torno a la Tierra.</w:t>
      </w:r>
    </w:p>
    <w:p w:rsidR="002F1D41" w:rsidRPr="0021687F" w:rsidRDefault="002F1D41" w:rsidP="002F1D41">
      <w:pPr>
        <w:pStyle w:val="Heading2"/>
        <w:rPr>
          <w:lang w:val="es-ES_tradnl"/>
        </w:rPr>
      </w:pPr>
      <w:r w:rsidRPr="0021687F">
        <w:rPr>
          <w:lang w:val="es-ES_tradnl"/>
        </w:rPr>
        <w:t>6.1</w:t>
      </w:r>
      <w:r w:rsidRPr="0021687F">
        <w:rPr>
          <w:lang w:val="es-ES_tradnl"/>
        </w:rPr>
        <w:tab/>
        <w:t>Características de los sistemas LMDS</w:t>
      </w:r>
    </w:p>
    <w:p w:rsidR="002F1D41" w:rsidRPr="0021687F" w:rsidRDefault="002F1D41" w:rsidP="002F1D41">
      <w:pPr>
        <w:rPr>
          <w:lang w:val="es-ES_tradnl"/>
        </w:rPr>
      </w:pPr>
      <w:r w:rsidRPr="0021687F">
        <w:rPr>
          <w:lang w:val="es-ES_tradnl"/>
        </w:rPr>
        <w:t>Para el análisis de los POCS se supusieron las mismas características de los LMDS descritos en el § 2.1.</w:t>
      </w:r>
    </w:p>
    <w:p w:rsidR="002F1D41" w:rsidRPr="0021687F" w:rsidRDefault="002F1D41" w:rsidP="002F1D41">
      <w:pPr>
        <w:rPr>
          <w:lang w:val="es-ES_tradnl"/>
        </w:rPr>
      </w:pPr>
      <w:r w:rsidRPr="0021687F">
        <w:rPr>
          <w:lang w:val="es-ES_tradnl"/>
        </w:rPr>
        <w:t>Sin embargo, se consideró una densidad espectral de p.i.r.e. de +14 dB(W/MHz).</w:t>
      </w:r>
    </w:p>
    <w:p w:rsidR="002F1D41" w:rsidRPr="0021687F" w:rsidRDefault="002F1D41" w:rsidP="002F1D41">
      <w:pPr>
        <w:pStyle w:val="Heading2"/>
        <w:rPr>
          <w:lang w:val="es-ES_tradnl"/>
        </w:rPr>
      </w:pPr>
      <w:r w:rsidRPr="0021687F">
        <w:rPr>
          <w:lang w:val="es-ES_tradnl"/>
        </w:rPr>
        <w:t>6.2</w:t>
      </w:r>
      <w:r w:rsidRPr="0021687F">
        <w:rPr>
          <w:lang w:val="es-ES_tradnl"/>
        </w:rPr>
        <w:tab/>
        <w:t>Características de los POCS</w:t>
      </w:r>
    </w:p>
    <w:p w:rsidR="002F1D41" w:rsidRPr="0021687F" w:rsidRDefault="002F1D41" w:rsidP="002F1D41">
      <w:pPr>
        <w:rPr>
          <w:lang w:val="es-ES_tradnl"/>
        </w:rPr>
      </w:pPr>
      <w:r w:rsidRPr="0021687F">
        <w:rPr>
          <w:lang w:val="es-ES_tradnl"/>
        </w:rPr>
        <w:t>Se consideraron dos usuarios de POCS en este análisis, incluyendo la estación espacial internacional y la lanzadera espacial. Cada POCS se supone que utiliza dos antenas con una variante de ganancia elevada y baja. En el Cuadro 3 aparece un resumen de las características del POCS.</w:t>
      </w:r>
    </w:p>
    <w:p w:rsidR="002F1D41" w:rsidRPr="0021687F" w:rsidRDefault="002F1D41" w:rsidP="002F1D41">
      <w:pPr>
        <w:pStyle w:val="TableNo"/>
        <w:rPr>
          <w:lang w:val="es-ES_tradnl"/>
        </w:rPr>
      </w:pPr>
      <w:r w:rsidRPr="0021687F">
        <w:rPr>
          <w:lang w:val="es-ES_tradnl"/>
        </w:rPr>
        <w:t>CUADRO 3</w:t>
      </w:r>
    </w:p>
    <w:p w:rsidR="002F1D41" w:rsidRPr="0021687F" w:rsidRDefault="002F1D41" w:rsidP="002F1D41">
      <w:pPr>
        <w:pStyle w:val="Tabletitle"/>
        <w:rPr>
          <w:lang w:val="es-ES_tradnl"/>
        </w:rPr>
      </w:pPr>
      <w:r w:rsidRPr="0021687F">
        <w:rPr>
          <w:lang w:val="es-ES_tradnl"/>
        </w:rPr>
        <w:t>Características del POCS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1417"/>
        <w:gridCol w:w="1417"/>
        <w:gridCol w:w="1417"/>
        <w:gridCol w:w="2948"/>
      </w:tblGrid>
      <w:tr w:rsidR="002F1D41" w:rsidRPr="0021687F" w:rsidTr="00981885">
        <w:trPr>
          <w:cantSplit/>
          <w:jc w:val="center"/>
        </w:trPr>
        <w:tc>
          <w:tcPr>
            <w:tcW w:w="1951"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head"/>
            </w:pPr>
            <w:r w:rsidRPr="0021687F">
              <w:rPr>
                <w:lang w:val="es-ES_tradnl"/>
              </w:rPr>
              <w:t>Usuario</w:t>
            </w:r>
          </w:p>
        </w:tc>
        <w:tc>
          <w:tcPr>
            <w:tcW w:w="2834" w:type="dxa"/>
            <w:gridSpan w:val="2"/>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head"/>
              <w:rPr>
                <w:lang w:val="es-ES_tradnl"/>
              </w:rPr>
            </w:pPr>
            <w:r w:rsidRPr="0021687F">
              <w:rPr>
                <w:lang w:val="es-ES_tradnl"/>
              </w:rPr>
              <w:t>Órbita</w:t>
            </w:r>
          </w:p>
        </w:tc>
        <w:tc>
          <w:tcPr>
            <w:tcW w:w="4365" w:type="dxa"/>
            <w:gridSpan w:val="2"/>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head"/>
              <w:rPr>
                <w:lang w:val="es-ES_tradnl"/>
              </w:rPr>
            </w:pPr>
            <w:r w:rsidRPr="0021687F">
              <w:rPr>
                <w:lang w:val="es-ES_tradnl"/>
              </w:rPr>
              <w:t>Antena receptora</w:t>
            </w:r>
          </w:p>
        </w:tc>
      </w:tr>
      <w:tr w:rsidR="002F1D41" w:rsidRPr="0021687F" w:rsidTr="008A3F9C">
        <w:trPr>
          <w:cantSplit/>
          <w:jc w:val="center"/>
        </w:trPr>
        <w:tc>
          <w:tcPr>
            <w:tcW w:w="1951"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head"/>
            </w:pPr>
          </w:p>
        </w:tc>
        <w:tc>
          <w:tcPr>
            <w:tcW w:w="1417" w:type="dxa"/>
            <w:tcBorders>
              <w:top w:val="single" w:sz="4" w:space="0" w:color="auto"/>
              <w:left w:val="single" w:sz="4" w:space="0" w:color="auto"/>
              <w:bottom w:val="single" w:sz="4" w:space="0" w:color="auto"/>
              <w:right w:val="single" w:sz="4" w:space="0" w:color="auto"/>
            </w:tcBorders>
            <w:vAlign w:val="center"/>
          </w:tcPr>
          <w:p w:rsidR="002F1D41" w:rsidRPr="0021687F" w:rsidRDefault="002F1D41" w:rsidP="008A3F9C">
            <w:pPr>
              <w:pStyle w:val="Tablehead"/>
              <w:rPr>
                <w:lang w:val="es-ES_tradnl"/>
              </w:rPr>
            </w:pPr>
            <w:r w:rsidRPr="0021687F">
              <w:rPr>
                <w:lang w:val="es-ES_tradnl"/>
              </w:rPr>
              <w:t>Altitud</w:t>
            </w:r>
            <w:r w:rsidRPr="0021687F">
              <w:rPr>
                <w:lang w:val="es-ES_tradnl"/>
              </w:rPr>
              <w:br/>
              <w:t>(km)</w:t>
            </w:r>
          </w:p>
        </w:tc>
        <w:tc>
          <w:tcPr>
            <w:tcW w:w="1417" w:type="dxa"/>
            <w:tcBorders>
              <w:top w:val="single" w:sz="4" w:space="0" w:color="auto"/>
              <w:left w:val="single" w:sz="4" w:space="0" w:color="auto"/>
              <w:bottom w:val="single" w:sz="4" w:space="0" w:color="auto"/>
              <w:right w:val="single" w:sz="4" w:space="0" w:color="auto"/>
            </w:tcBorders>
            <w:vAlign w:val="center"/>
          </w:tcPr>
          <w:p w:rsidR="002F1D41" w:rsidRPr="0021687F" w:rsidRDefault="002F1D41" w:rsidP="008A3F9C">
            <w:pPr>
              <w:pStyle w:val="Tablehead"/>
              <w:rPr>
                <w:lang w:val="es-ES_tradnl"/>
              </w:rPr>
            </w:pPr>
            <w:r w:rsidRPr="0021687F">
              <w:rPr>
                <w:lang w:val="es-ES_tradnl"/>
              </w:rPr>
              <w:t>Inclinación</w:t>
            </w:r>
            <w:r w:rsidRPr="0021687F">
              <w:rPr>
                <w:lang w:val="es-ES_tradnl"/>
              </w:rPr>
              <w:br/>
              <w:t>(grados)</w:t>
            </w:r>
          </w:p>
        </w:tc>
        <w:tc>
          <w:tcPr>
            <w:tcW w:w="1417" w:type="dxa"/>
            <w:tcBorders>
              <w:top w:val="single" w:sz="4" w:space="0" w:color="auto"/>
              <w:left w:val="single" w:sz="4" w:space="0" w:color="auto"/>
              <w:bottom w:val="single" w:sz="4" w:space="0" w:color="auto"/>
              <w:right w:val="single" w:sz="4" w:space="0" w:color="auto"/>
            </w:tcBorders>
            <w:vAlign w:val="center"/>
          </w:tcPr>
          <w:p w:rsidR="002F1D41" w:rsidRPr="0021687F" w:rsidRDefault="002F1D41" w:rsidP="008A3F9C">
            <w:pPr>
              <w:pStyle w:val="Tablehead"/>
              <w:rPr>
                <w:lang w:val="es-ES_tradnl"/>
              </w:rPr>
            </w:pPr>
            <w:r w:rsidRPr="0021687F">
              <w:rPr>
                <w:lang w:val="es-ES_tradnl"/>
              </w:rPr>
              <w:t>Ganancia</w:t>
            </w:r>
            <w:r w:rsidRPr="0021687F">
              <w:rPr>
                <w:lang w:val="es-ES_tradnl"/>
              </w:rPr>
              <w:br/>
              <w:t>(dBi)</w:t>
            </w:r>
          </w:p>
        </w:tc>
        <w:tc>
          <w:tcPr>
            <w:tcW w:w="2948" w:type="dxa"/>
            <w:tcBorders>
              <w:top w:val="single" w:sz="4" w:space="0" w:color="auto"/>
              <w:left w:val="single" w:sz="4" w:space="0" w:color="auto"/>
              <w:bottom w:val="single" w:sz="4" w:space="0" w:color="auto"/>
              <w:right w:val="single" w:sz="4" w:space="0" w:color="auto"/>
            </w:tcBorders>
            <w:vAlign w:val="center"/>
          </w:tcPr>
          <w:p w:rsidR="002F1D41" w:rsidRPr="0021687F" w:rsidRDefault="002F1D41" w:rsidP="008A3F9C">
            <w:pPr>
              <w:pStyle w:val="Tablehead"/>
              <w:rPr>
                <w:lang w:val="es-ES_tradnl"/>
              </w:rPr>
            </w:pPr>
            <w:r w:rsidRPr="0021687F">
              <w:rPr>
                <w:lang w:val="es-ES_tradnl"/>
              </w:rPr>
              <w:t>Orientación</w:t>
            </w:r>
          </w:p>
        </w:tc>
      </w:tr>
      <w:tr w:rsidR="002F1D41" w:rsidRPr="00064984" w:rsidTr="00981885">
        <w:trPr>
          <w:cantSplit/>
          <w:jc w:val="center"/>
        </w:trPr>
        <w:tc>
          <w:tcPr>
            <w:tcW w:w="1951"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jc w:val="left"/>
              <w:rPr>
                <w:lang w:val="es-ES_tradnl"/>
              </w:rPr>
            </w:pPr>
            <w:r w:rsidRPr="0021687F">
              <w:rPr>
                <w:lang w:val="es-ES_tradnl"/>
              </w:rPr>
              <w:t>Estación espacial internacional</w:t>
            </w:r>
          </w:p>
        </w:tc>
        <w:tc>
          <w:tcPr>
            <w:tcW w:w="1417"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jc w:val="center"/>
              <w:rPr>
                <w:lang w:val="es-ES_tradnl"/>
              </w:rPr>
            </w:pPr>
            <w:r w:rsidRPr="0021687F">
              <w:rPr>
                <w:lang w:val="es-ES_tradnl"/>
              </w:rPr>
              <w:t>400</w:t>
            </w:r>
          </w:p>
        </w:tc>
        <w:tc>
          <w:tcPr>
            <w:tcW w:w="1417"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5"/>
              </w:tabs>
              <w:jc w:val="left"/>
              <w:rPr>
                <w:lang w:val="es-ES_tradnl"/>
              </w:rPr>
            </w:pPr>
            <w:r w:rsidRPr="0021687F">
              <w:rPr>
                <w:lang w:val="es-ES_tradnl"/>
              </w:rPr>
              <w:t>51,6</w:t>
            </w:r>
          </w:p>
        </w:tc>
        <w:tc>
          <w:tcPr>
            <w:tcW w:w="1417"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21687F">
              <w:rPr>
                <w:lang w:val="es-ES_tradnl"/>
              </w:rPr>
              <w:t>3,5</w:t>
            </w:r>
          </w:p>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21687F">
              <w:rPr>
                <w:lang w:val="es-ES_tradnl"/>
              </w:rPr>
              <w:t>23,5</w:t>
            </w:r>
          </w:p>
        </w:tc>
        <w:tc>
          <w:tcPr>
            <w:tcW w:w="2948"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rPr>
                <w:lang w:val="es-ES_tradnl"/>
              </w:rPr>
            </w:pPr>
            <w:r w:rsidRPr="0021687F">
              <w:rPr>
                <w:lang w:val="es-ES_tradnl"/>
              </w:rPr>
              <w:t>Nadir</w:t>
            </w:r>
          </w:p>
          <w:p w:rsidR="002F1D41" w:rsidRPr="0021687F" w:rsidRDefault="002F1D41" w:rsidP="00981885">
            <w:pPr>
              <w:pStyle w:val="Tabletext"/>
              <w:jc w:val="left"/>
              <w:rPr>
                <w:lang w:val="es-ES_tradnl"/>
              </w:rPr>
            </w:pPr>
            <w:r w:rsidRPr="0021687F">
              <w:rPr>
                <w:lang w:val="es-ES_tradnl"/>
              </w:rPr>
              <w:t>A lo largo del vector velocidad</w:t>
            </w:r>
          </w:p>
        </w:tc>
      </w:tr>
      <w:tr w:rsidR="002F1D41" w:rsidRPr="00064984" w:rsidTr="00981885">
        <w:trPr>
          <w:cantSplit/>
          <w:jc w:val="center"/>
        </w:trPr>
        <w:tc>
          <w:tcPr>
            <w:tcW w:w="1951"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jc w:val="left"/>
              <w:rPr>
                <w:lang w:val="es-ES_tradnl"/>
              </w:rPr>
            </w:pPr>
            <w:r w:rsidRPr="0021687F">
              <w:rPr>
                <w:lang w:val="es-ES_tradnl"/>
              </w:rPr>
              <w:t>Lanzadera espacial</w:t>
            </w:r>
          </w:p>
        </w:tc>
        <w:tc>
          <w:tcPr>
            <w:tcW w:w="1417"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jc w:val="center"/>
              <w:rPr>
                <w:lang w:val="es-ES_tradnl"/>
              </w:rPr>
            </w:pPr>
            <w:r w:rsidRPr="0021687F">
              <w:rPr>
                <w:lang w:val="es-ES_tradnl"/>
              </w:rPr>
              <w:t>530</w:t>
            </w:r>
          </w:p>
        </w:tc>
        <w:tc>
          <w:tcPr>
            <w:tcW w:w="1417"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5"/>
              </w:tabs>
              <w:jc w:val="left"/>
              <w:rPr>
                <w:lang w:val="es-ES_tradnl"/>
              </w:rPr>
            </w:pPr>
            <w:r w:rsidRPr="0021687F">
              <w:rPr>
                <w:lang w:val="es-ES_tradnl"/>
              </w:rPr>
              <w:t>57</w:t>
            </w:r>
          </w:p>
        </w:tc>
        <w:tc>
          <w:tcPr>
            <w:tcW w:w="1417"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21687F">
              <w:rPr>
                <w:lang w:val="es-ES_tradnl"/>
              </w:rPr>
              <w:t>3,5</w:t>
            </w:r>
          </w:p>
          <w:p w:rsidR="002F1D41" w:rsidRPr="0021687F" w:rsidRDefault="002F1D41" w:rsidP="00981885">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rPr>
                <w:lang w:val="es-ES_tradnl"/>
              </w:rPr>
            </w:pPr>
            <w:r w:rsidRPr="0021687F">
              <w:rPr>
                <w:lang w:val="es-ES_tradnl"/>
              </w:rPr>
              <w:t>23,5</w:t>
            </w:r>
          </w:p>
        </w:tc>
        <w:tc>
          <w:tcPr>
            <w:tcW w:w="2948" w:type="dxa"/>
            <w:tcBorders>
              <w:top w:val="single" w:sz="4" w:space="0" w:color="auto"/>
              <w:left w:val="single" w:sz="4" w:space="0" w:color="auto"/>
              <w:bottom w:val="single" w:sz="4" w:space="0" w:color="auto"/>
              <w:right w:val="single" w:sz="4" w:space="0" w:color="auto"/>
            </w:tcBorders>
          </w:tcPr>
          <w:p w:rsidR="002F1D41" w:rsidRPr="0021687F" w:rsidRDefault="002F1D41" w:rsidP="00981885">
            <w:pPr>
              <w:pStyle w:val="Tabletext"/>
              <w:rPr>
                <w:lang w:val="es-ES_tradnl"/>
              </w:rPr>
            </w:pPr>
            <w:r w:rsidRPr="0021687F">
              <w:rPr>
                <w:lang w:val="es-ES_tradnl"/>
              </w:rPr>
              <w:t>Nadir</w:t>
            </w:r>
          </w:p>
          <w:p w:rsidR="002F1D41" w:rsidRPr="0021687F" w:rsidRDefault="002F1D41" w:rsidP="00981885">
            <w:pPr>
              <w:pStyle w:val="Tabletext"/>
              <w:jc w:val="left"/>
              <w:rPr>
                <w:lang w:val="es-ES_tradnl"/>
              </w:rPr>
            </w:pPr>
            <w:r w:rsidRPr="0021687F">
              <w:rPr>
                <w:lang w:val="es-ES_tradnl"/>
              </w:rPr>
              <w:t>A lo largo del vector velocidad</w:t>
            </w:r>
          </w:p>
        </w:tc>
      </w:tr>
    </w:tbl>
    <w:p w:rsidR="002F1D41" w:rsidRPr="005B471B" w:rsidRDefault="002F1D41" w:rsidP="002F1D41">
      <w:pPr>
        <w:pStyle w:val="Tablefin"/>
        <w:rPr>
          <w:lang w:val="es-ES_tradnl"/>
        </w:rPr>
      </w:pPr>
    </w:p>
    <w:p w:rsidR="002F1D41" w:rsidRPr="0021687F" w:rsidRDefault="002F1D41" w:rsidP="002F1D41">
      <w:pPr>
        <w:rPr>
          <w:lang w:val="es-ES_tradnl"/>
        </w:rPr>
      </w:pPr>
      <w:r w:rsidRPr="0021687F">
        <w:rPr>
          <w:lang w:val="es-ES_tradnl"/>
        </w:rPr>
        <w:t>Para la variante de baja ganancia, se supuso la utilización de una antena omnidireccional en vez de un cono con un ángulo en el vértice de 244</w:t>
      </w:r>
      <w:r>
        <w:rPr>
          <w:lang w:val="es-ES_tradnl"/>
        </w:rPr>
        <w:t>°</w:t>
      </w:r>
      <w:r w:rsidRPr="0021687F">
        <w:rPr>
          <w:lang w:val="es-ES_tradnl"/>
        </w:rPr>
        <w:t xml:space="preserve"> como anchura de haz a potencia mitad, para representar el caso más desfavorable. Para la antena de alta ganancia, se utilizó una antena receptora fija con anchura de haz a potencia mitad de 8</w:t>
      </w:r>
      <w:r w:rsidRPr="00323731">
        <w:rPr>
          <w:lang w:val="es-ES_tradnl"/>
        </w:rPr>
        <w:t>° </w:t>
      </w:r>
      <w:r w:rsidRPr="0021687F">
        <w:rPr>
          <w:lang w:val="es-ES_tradnl"/>
        </w:rPr>
        <w:t>con el diagrama de radiación de referencia indicado en la Recomendación UIT-R S.672 (</w:t>
      </w:r>
      <w:r w:rsidRPr="0021687F">
        <w:rPr>
          <w:i/>
          <w:iCs/>
          <w:lang w:val="es-ES_tradnl"/>
        </w:rPr>
        <w:t>L</w:t>
      </w:r>
      <w:r w:rsidRPr="0021687F">
        <w:rPr>
          <w:i/>
          <w:iCs/>
          <w:position w:val="-4"/>
          <w:sz w:val="20"/>
          <w:lang w:val="es-ES_tradnl"/>
        </w:rPr>
        <w:t>s</w:t>
      </w:r>
      <w:r>
        <w:rPr>
          <w:lang w:val="es-ES_tradnl"/>
        </w:rPr>
        <w:t> </w:t>
      </w:r>
      <w:r w:rsidRPr="0021687F">
        <w:rPr>
          <w:lang w:val="es-ES_tradnl"/>
        </w:rPr>
        <w:t>=</w:t>
      </w:r>
      <w:r>
        <w:rPr>
          <w:lang w:val="es-ES_tradnl"/>
        </w:rPr>
        <w:t> </w:t>
      </w:r>
      <w:r w:rsidRPr="0021687F">
        <w:rPr>
          <w:lang w:val="es-ES_tradnl"/>
        </w:rPr>
        <w:t>–20 dB). Para el POCS se consideró una polarización circular.</w:t>
      </w:r>
    </w:p>
    <w:p w:rsidR="002F1D41" w:rsidRPr="0021687F" w:rsidRDefault="002F1D41" w:rsidP="002F1D41">
      <w:pPr>
        <w:rPr>
          <w:lang w:val="es-ES_tradnl"/>
        </w:rPr>
      </w:pPr>
      <w:r w:rsidRPr="0021687F">
        <w:rPr>
          <w:lang w:val="es-ES_tradnl"/>
        </w:rPr>
        <w:t>El criterio de protección para el receptor es –147</w:t>
      </w:r>
      <w:r>
        <w:rPr>
          <w:lang w:val="es-ES_tradnl"/>
        </w:rPr>
        <w:t> </w:t>
      </w:r>
      <w:r w:rsidRPr="0021687F">
        <w:rPr>
          <w:lang w:val="es-ES_tradnl"/>
        </w:rPr>
        <w:t>dB(W/MHz) durante no más del 0,1% del tiempo, como se especifica en la Recomendación UIT-R SA.609.</w:t>
      </w:r>
    </w:p>
    <w:p w:rsidR="002F1D41" w:rsidRPr="0021687F" w:rsidRDefault="002F1D41" w:rsidP="002F1D41">
      <w:pPr>
        <w:pStyle w:val="Heading2"/>
        <w:rPr>
          <w:lang w:val="es-ES_tradnl"/>
        </w:rPr>
      </w:pPr>
      <w:r w:rsidRPr="0021687F">
        <w:rPr>
          <w:lang w:val="es-ES_tradnl"/>
        </w:rPr>
        <w:lastRenderedPageBreak/>
        <w:t>6.3</w:t>
      </w:r>
      <w:r w:rsidRPr="0021687F">
        <w:rPr>
          <w:lang w:val="es-ES_tradnl"/>
        </w:rPr>
        <w:tab/>
        <w:t>Metodología</w:t>
      </w:r>
    </w:p>
    <w:p w:rsidR="002F1D41" w:rsidRPr="0021687F" w:rsidRDefault="002F1D41" w:rsidP="002F1D41">
      <w:pPr>
        <w:rPr>
          <w:lang w:val="es-ES_tradnl"/>
        </w:rPr>
      </w:pPr>
      <w:r w:rsidRPr="0021687F">
        <w:rPr>
          <w:lang w:val="es-ES_tradnl"/>
        </w:rPr>
        <w:t>Para el POCS se realizó únicamente un análisis temporal a lo largo de un periodo de simulación de 30 días. Los datos se recogieron cada 5 s.</w:t>
      </w:r>
    </w:p>
    <w:p w:rsidR="002F1D41" w:rsidRPr="0021687F" w:rsidRDefault="002F1D41" w:rsidP="002F1D41">
      <w:pPr>
        <w:rPr>
          <w:lang w:val="es-ES_tradnl"/>
        </w:rPr>
      </w:pPr>
      <w:r w:rsidRPr="0021687F">
        <w:rPr>
          <w:lang w:val="es-ES_tradnl"/>
        </w:rPr>
        <w:t>De forma similar al análisis del SRD, la absorción atmosférica se calculó basándose en la Recomendación</w:t>
      </w:r>
      <w:r>
        <w:rPr>
          <w:lang w:val="es-ES_tradnl"/>
        </w:rPr>
        <w:t> </w:t>
      </w:r>
      <w:r w:rsidRPr="0021687F">
        <w:rPr>
          <w:lang w:val="es-ES_tradnl"/>
        </w:rPr>
        <w:t>UIT-R P.676. También se incluyó una pérdida de 3 dB para tener en cuenta la diferencia en la polarización.</w:t>
      </w:r>
    </w:p>
    <w:p w:rsidR="002F1D41" w:rsidRPr="0021687F" w:rsidRDefault="002F1D41" w:rsidP="002F1D41">
      <w:pPr>
        <w:pStyle w:val="Heading2"/>
        <w:rPr>
          <w:lang w:val="es-ES_tradnl"/>
        </w:rPr>
      </w:pPr>
      <w:r w:rsidRPr="0021687F">
        <w:rPr>
          <w:lang w:val="es-ES_tradnl"/>
        </w:rPr>
        <w:t>6.4</w:t>
      </w:r>
      <w:r w:rsidRPr="0021687F">
        <w:rPr>
          <w:lang w:val="es-ES_tradnl"/>
        </w:rPr>
        <w:tab/>
        <w:t>Resultados</w:t>
      </w:r>
    </w:p>
    <w:p w:rsidR="002F1D41" w:rsidRPr="0021687F" w:rsidRDefault="002F1D41" w:rsidP="002F1D41">
      <w:pPr>
        <w:rPr>
          <w:lang w:val="es-ES_tradnl"/>
        </w:rPr>
      </w:pPr>
      <w:r w:rsidRPr="0021687F">
        <w:rPr>
          <w:lang w:val="es-ES_tradnl"/>
        </w:rPr>
        <w:t>Las Figuras siguientes muestran los niveles de emisión en las dos antenas receptoras de ambos POCS causados por los sistemas LMDS a lo largo de un periodo de 30 días.</w:t>
      </w:r>
    </w:p>
    <w:p w:rsidR="002F1D41" w:rsidRPr="0021687F" w:rsidRDefault="002F1D41" w:rsidP="002F1D41">
      <w:pPr>
        <w:pStyle w:val="FigureNo"/>
        <w:keepNext w:val="0"/>
        <w:keepLines w:val="0"/>
        <w:rPr>
          <w:lang w:val="es-ES_tradnl"/>
        </w:rPr>
      </w:pPr>
      <w:r>
        <w:rPr>
          <w:noProof/>
          <w:lang w:val="es-ES_tradnl" w:eastAsia="es-ES_tradnl"/>
        </w:rPr>
        <w:drawing>
          <wp:inline distT="0" distB="0" distL="0" distR="0" wp14:anchorId="0BE3C642" wp14:editId="3C3996D6">
            <wp:extent cx="5321935" cy="42291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cstate="print"/>
                    <a:srcRect/>
                    <a:stretch>
                      <a:fillRect/>
                    </a:stretch>
                  </pic:blipFill>
                  <pic:spPr bwMode="auto">
                    <a:xfrm>
                      <a:off x="0" y="0"/>
                      <a:ext cx="5321935" cy="4229100"/>
                    </a:xfrm>
                    <a:prstGeom prst="rect">
                      <a:avLst/>
                    </a:prstGeom>
                    <a:noFill/>
                    <a:ln w="9525">
                      <a:noFill/>
                      <a:miter lim="800000"/>
                      <a:headEnd/>
                      <a:tailEnd/>
                    </a:ln>
                  </pic:spPr>
                </pic:pic>
              </a:graphicData>
            </a:graphic>
          </wp:inline>
        </w:drawing>
      </w:r>
    </w:p>
    <w:p w:rsidR="002F1D41" w:rsidRPr="0021687F" w:rsidRDefault="002F1D41" w:rsidP="002F1D41">
      <w:pPr>
        <w:pStyle w:val="FigureNo"/>
        <w:keepNext w:val="0"/>
        <w:keepLines w:val="0"/>
        <w:spacing w:before="0"/>
        <w:rPr>
          <w:lang w:val="es-ES_tradnl"/>
        </w:rPr>
      </w:pPr>
      <w:r>
        <w:rPr>
          <w:noProof/>
          <w:lang w:val="es-ES_tradnl" w:eastAsia="es-ES_tradnl"/>
        </w:rPr>
        <w:lastRenderedPageBreak/>
        <w:drawing>
          <wp:inline distT="0" distB="0" distL="0" distR="0" wp14:anchorId="085C66D0" wp14:editId="5BE0EF96">
            <wp:extent cx="5321935" cy="417893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cstate="print"/>
                    <a:srcRect/>
                    <a:stretch>
                      <a:fillRect/>
                    </a:stretch>
                  </pic:blipFill>
                  <pic:spPr bwMode="auto">
                    <a:xfrm>
                      <a:off x="0" y="0"/>
                      <a:ext cx="5321935" cy="4178935"/>
                    </a:xfrm>
                    <a:prstGeom prst="rect">
                      <a:avLst/>
                    </a:prstGeom>
                    <a:noFill/>
                    <a:ln w="9525">
                      <a:noFill/>
                      <a:miter lim="800000"/>
                      <a:headEnd/>
                      <a:tailEnd/>
                    </a:ln>
                  </pic:spPr>
                </pic:pic>
              </a:graphicData>
            </a:graphic>
          </wp:inline>
        </w:drawing>
      </w:r>
    </w:p>
    <w:p w:rsidR="002F1D41" w:rsidRDefault="002F1D41" w:rsidP="002F1D41">
      <w:pPr>
        <w:rPr>
          <w:lang w:val="es-ES_tradnl"/>
        </w:rPr>
      </w:pPr>
    </w:p>
    <w:p w:rsidR="002F1D41" w:rsidRPr="0021687F" w:rsidRDefault="002F1D41" w:rsidP="002F1D41">
      <w:pPr>
        <w:rPr>
          <w:lang w:val="es-ES_tradnl"/>
        </w:rPr>
      </w:pPr>
      <w:r w:rsidRPr="0021687F">
        <w:rPr>
          <w:lang w:val="es-ES_tradnl"/>
        </w:rPr>
        <w:t>Como puede observarse, el nivel de interferencia en cualquiera de las antenas receptoras del POCS tiene un valor muy inferior al criterio de protección de –147 dB(W/MHz) en todo instante.</w:t>
      </w:r>
    </w:p>
    <w:p w:rsidR="002F1D41" w:rsidRPr="0021687F" w:rsidRDefault="002F1D41" w:rsidP="002F1D41">
      <w:pPr>
        <w:pStyle w:val="Heading1"/>
        <w:rPr>
          <w:lang w:val="es-ES_tradnl"/>
        </w:rPr>
      </w:pPr>
      <w:r w:rsidRPr="0021687F">
        <w:rPr>
          <w:lang w:val="es-ES_tradnl"/>
        </w:rPr>
        <w:t>7</w:t>
      </w:r>
      <w:r w:rsidRPr="0021687F">
        <w:rPr>
          <w:lang w:val="es-ES_tradnl"/>
        </w:rPr>
        <w:tab/>
        <w:t>Resumen y conclusiones del Anexo 1</w:t>
      </w:r>
    </w:p>
    <w:p w:rsidR="002F1D41" w:rsidRPr="0021687F" w:rsidRDefault="002F1D41" w:rsidP="002F1D41">
      <w:pPr>
        <w:rPr>
          <w:lang w:val="es-ES_tradnl"/>
        </w:rPr>
      </w:pPr>
      <w:r w:rsidRPr="0021687F">
        <w:rPr>
          <w:lang w:val="es-ES_tradnl"/>
        </w:rPr>
        <w:t>De los resultados del estudio A que aparece en el § 3 puede predecirse que la mayoría de los SRD situados en los emplazamientos orbitales señalados en la Recomendación UIT-R SA.1276 recibirá una interferencia de cresta total que rebasa el nivel de protección indicado en la Recomendación</w:t>
      </w:r>
      <w:r>
        <w:rPr>
          <w:lang w:val="es-ES_tradnl"/>
        </w:rPr>
        <w:t xml:space="preserve"> </w:t>
      </w:r>
      <w:r w:rsidRPr="0021687F">
        <w:rPr>
          <w:lang w:val="es-ES_tradnl"/>
        </w:rPr>
        <w:t>UIT</w:t>
      </w:r>
      <w:r w:rsidR="008A3F9C">
        <w:rPr>
          <w:lang w:val="es-ES_tradnl"/>
        </w:rPr>
        <w:noBreakHyphen/>
      </w:r>
      <w:r w:rsidRPr="0021687F">
        <w:rPr>
          <w:lang w:val="es-ES_tradnl"/>
        </w:rPr>
        <w:t>R SA.1155 un valor medio de aproximadamente 4</w:t>
      </w:r>
      <w:r>
        <w:rPr>
          <w:lang w:val="es-ES_tradnl"/>
        </w:rPr>
        <w:t> </w:t>
      </w:r>
      <w:r w:rsidRPr="0021687F">
        <w:rPr>
          <w:lang w:val="es-ES_tradnl"/>
        </w:rPr>
        <w:t>dB procedente de unas pocas zonas de instalación del LMDS. Ello se basa en la hipótesis de que la densidad espectral de p.i.r.e. de cada estación central es +8 dB(W/MHz) y que la zona de servicio de cada estación central tiene un radio de</w:t>
      </w:r>
      <w:r w:rsidRPr="007E4EAD">
        <w:rPr>
          <w:sz w:val="22"/>
          <w:lang w:val="es-ES_tradnl"/>
        </w:rPr>
        <w:t xml:space="preserve"> </w:t>
      </w:r>
      <w:r w:rsidRPr="0021687F">
        <w:rPr>
          <w:lang w:val="es-ES_tradnl"/>
        </w:rPr>
        <w:t>5</w:t>
      </w:r>
      <w:r w:rsidRPr="007E4EAD">
        <w:rPr>
          <w:sz w:val="22"/>
          <w:lang w:val="es-ES_tradnl"/>
        </w:rPr>
        <w:t xml:space="preserve"> </w:t>
      </w:r>
      <w:r w:rsidRPr="0021687F">
        <w:rPr>
          <w:lang w:val="es-ES_tradnl"/>
        </w:rPr>
        <w:t>km.</w:t>
      </w:r>
      <w:r w:rsidRPr="007E4EAD">
        <w:rPr>
          <w:sz w:val="22"/>
          <w:lang w:val="es-ES_tradnl"/>
        </w:rPr>
        <w:t xml:space="preserve"> </w:t>
      </w:r>
      <w:r w:rsidRPr="0021687F">
        <w:rPr>
          <w:lang w:val="es-ES_tradnl"/>
        </w:rPr>
        <w:t>La</w:t>
      </w:r>
      <w:r w:rsidRPr="007E4EAD">
        <w:rPr>
          <w:sz w:val="22"/>
          <w:lang w:val="es-ES_tradnl"/>
        </w:rPr>
        <w:t xml:space="preserve"> </w:t>
      </w:r>
      <w:r w:rsidRPr="0021687F">
        <w:rPr>
          <w:lang w:val="es-ES_tradnl"/>
        </w:rPr>
        <w:t>interferencia</w:t>
      </w:r>
      <w:r w:rsidRPr="007E4EAD">
        <w:rPr>
          <w:sz w:val="22"/>
          <w:lang w:val="es-ES_tradnl"/>
        </w:rPr>
        <w:t xml:space="preserve"> </w:t>
      </w:r>
      <w:r w:rsidRPr="0021687F">
        <w:rPr>
          <w:lang w:val="es-ES_tradnl"/>
        </w:rPr>
        <w:t>total</w:t>
      </w:r>
      <w:r w:rsidRPr="007E4EAD">
        <w:rPr>
          <w:sz w:val="22"/>
          <w:lang w:val="es-ES_tradnl"/>
        </w:rPr>
        <w:t xml:space="preserve"> </w:t>
      </w:r>
      <w:r w:rsidRPr="0021687F">
        <w:rPr>
          <w:lang w:val="es-ES_tradnl"/>
        </w:rPr>
        <w:t>de</w:t>
      </w:r>
      <w:r w:rsidRPr="007E4EAD">
        <w:rPr>
          <w:sz w:val="22"/>
          <w:lang w:val="es-ES_tradnl"/>
        </w:rPr>
        <w:t xml:space="preserve"> </w:t>
      </w:r>
      <w:r w:rsidRPr="0021687F">
        <w:rPr>
          <w:lang w:val="es-ES_tradnl"/>
        </w:rPr>
        <w:t>cresta</w:t>
      </w:r>
      <w:r w:rsidRPr="007E4EAD">
        <w:rPr>
          <w:sz w:val="22"/>
          <w:lang w:val="es-ES_tradnl"/>
        </w:rPr>
        <w:t xml:space="preserve"> </w:t>
      </w:r>
      <w:r w:rsidRPr="0021687F">
        <w:rPr>
          <w:lang w:val="es-ES_tradnl"/>
        </w:rPr>
        <w:t>para</w:t>
      </w:r>
      <w:r w:rsidRPr="007E4EAD">
        <w:rPr>
          <w:sz w:val="22"/>
          <w:lang w:val="es-ES_tradnl"/>
        </w:rPr>
        <w:t xml:space="preserve"> </w:t>
      </w:r>
      <w:r w:rsidRPr="0021687F">
        <w:rPr>
          <w:lang w:val="es-ES_tradnl"/>
        </w:rPr>
        <w:t>todas</w:t>
      </w:r>
      <w:r w:rsidRPr="007E4EAD">
        <w:rPr>
          <w:sz w:val="22"/>
          <w:lang w:val="es-ES_tradnl"/>
        </w:rPr>
        <w:t xml:space="preserve"> </w:t>
      </w:r>
      <w:r w:rsidRPr="0021687F">
        <w:rPr>
          <w:lang w:val="es-ES_tradnl"/>
        </w:rPr>
        <w:t>las</w:t>
      </w:r>
      <w:r w:rsidRPr="007E4EAD">
        <w:rPr>
          <w:sz w:val="22"/>
          <w:lang w:val="es-ES_tradnl"/>
        </w:rPr>
        <w:t xml:space="preserve"> </w:t>
      </w:r>
      <w:r w:rsidRPr="0021687F">
        <w:rPr>
          <w:lang w:val="es-ES_tradnl"/>
        </w:rPr>
        <w:t>posiciones</w:t>
      </w:r>
      <w:r w:rsidRPr="007E4EAD">
        <w:rPr>
          <w:sz w:val="22"/>
          <w:lang w:val="es-ES_tradnl"/>
        </w:rPr>
        <w:t xml:space="preserve"> </w:t>
      </w:r>
      <w:r w:rsidRPr="0021687F">
        <w:rPr>
          <w:lang w:val="es-ES_tradnl"/>
        </w:rPr>
        <w:t>orbitales</w:t>
      </w:r>
      <w:r w:rsidRPr="007E4EAD">
        <w:rPr>
          <w:sz w:val="22"/>
          <w:lang w:val="es-ES_tradnl"/>
        </w:rPr>
        <w:t xml:space="preserve"> </w:t>
      </w:r>
      <w:r w:rsidRPr="0021687F">
        <w:rPr>
          <w:lang w:val="es-ES_tradnl"/>
        </w:rPr>
        <w:t>fue</w:t>
      </w:r>
      <w:r w:rsidRPr="007E4EAD">
        <w:rPr>
          <w:sz w:val="22"/>
          <w:lang w:val="es-ES_tradnl"/>
        </w:rPr>
        <w:t xml:space="preserve"> </w:t>
      </w:r>
      <w:r w:rsidRPr="0021687F">
        <w:rPr>
          <w:lang w:val="es-ES_tradnl"/>
        </w:rPr>
        <w:t>de</w:t>
      </w:r>
      <w:r w:rsidRPr="007E4EAD">
        <w:rPr>
          <w:sz w:val="22"/>
          <w:lang w:val="es-ES_tradnl"/>
        </w:rPr>
        <w:t xml:space="preserve"> </w:t>
      </w:r>
      <w:r w:rsidRPr="004E361D">
        <w:rPr>
          <w:lang w:val="es-ES_tradnl"/>
        </w:rPr>
        <w:t>–</w:t>
      </w:r>
      <w:r w:rsidRPr="0021687F">
        <w:rPr>
          <w:lang w:val="es-ES_tradnl"/>
        </w:rPr>
        <w:t>139 dB(W/MHz).</w:t>
      </w:r>
    </w:p>
    <w:p w:rsidR="002F1D41" w:rsidRPr="0021687F" w:rsidRDefault="002F1D41" w:rsidP="002F1D41">
      <w:pPr>
        <w:rPr>
          <w:lang w:val="es-ES_tradnl"/>
        </w:rPr>
      </w:pPr>
      <w:r w:rsidRPr="0021687F">
        <w:rPr>
          <w:lang w:val="es-ES_tradnl"/>
        </w:rPr>
        <w:t>De forma temporal, el nivel de protección que figura en la Recomendación UIT-R SA.1155 se satisface para la mayoría de las órbitas. En las pocas órbitas en que se rebasa el nivel de protección, se supera desde algo más del 0,1% del periodo orbital hasta aproximadamente el 1% del periodo orbital en el caso más desfavorable para los SRD situados a 41</w:t>
      </w:r>
      <w:r w:rsidRPr="00323731">
        <w:rPr>
          <w:lang w:val="es-ES_tradnl"/>
        </w:rPr>
        <w:t>° </w:t>
      </w:r>
      <w:r w:rsidRPr="0021687F">
        <w:rPr>
          <w:lang w:val="es-ES_tradnl"/>
        </w:rPr>
        <w:t>W y 174</w:t>
      </w:r>
      <w:r w:rsidRPr="00323731">
        <w:rPr>
          <w:lang w:val="es-ES_tradnl"/>
        </w:rPr>
        <w:t>° </w:t>
      </w:r>
      <w:r w:rsidRPr="0021687F">
        <w:rPr>
          <w:lang w:val="es-ES_tradnl"/>
        </w:rPr>
        <w:t>W. Además, en estos emplazamientos, el tiempo en que los periodos orbitales en los que el nivel de interferencia rebasa el valor de –148</w:t>
      </w:r>
      <w:r>
        <w:rPr>
          <w:lang w:val="es-ES_tradnl"/>
        </w:rPr>
        <w:t> </w:t>
      </w:r>
      <w:r w:rsidRPr="0021687F">
        <w:rPr>
          <w:lang w:val="es-ES_tradnl"/>
        </w:rPr>
        <w:t>dB(W/MHz) va desde 6,1</w:t>
      </w:r>
      <w:r>
        <w:rPr>
          <w:lang w:val="es-ES_tradnl"/>
        </w:rPr>
        <w:t> </w:t>
      </w:r>
      <w:r w:rsidRPr="0021687F">
        <w:rPr>
          <w:lang w:val="es-ES_tradnl"/>
        </w:rPr>
        <w:t>h hasta 71</w:t>
      </w:r>
      <w:r>
        <w:rPr>
          <w:lang w:val="es-ES_tradnl"/>
        </w:rPr>
        <w:t> </w:t>
      </w:r>
      <w:r w:rsidRPr="0021687F">
        <w:rPr>
          <w:lang w:val="es-ES_tradnl"/>
        </w:rPr>
        <w:t>h. Para un SRD situado a 85</w:t>
      </w:r>
      <w:r w:rsidRPr="00323731">
        <w:rPr>
          <w:lang w:val="es-ES_tradnl"/>
        </w:rPr>
        <w:t>° </w:t>
      </w:r>
      <w:r w:rsidRPr="0021687F">
        <w:rPr>
          <w:lang w:val="es-ES_tradnl"/>
        </w:rPr>
        <w:t>E, la interferencia es tal que el criterio de protección señalado en la Recomendación UIT-R SA.1155 se satisface para todas las órbitas de los satélites que se encuentren en una órbita del tipo de la estación espacial internacional.</w:t>
      </w:r>
    </w:p>
    <w:p w:rsidR="002F1D41" w:rsidRPr="0021687F" w:rsidRDefault="002F1D41" w:rsidP="002F1D41">
      <w:pPr>
        <w:rPr>
          <w:lang w:val="es-ES_tradnl"/>
        </w:rPr>
      </w:pPr>
      <w:r w:rsidRPr="0021687F">
        <w:rPr>
          <w:lang w:val="es-ES_tradnl"/>
        </w:rPr>
        <w:t>Para poder determinar los límites de densidad espectral de p.i.r.e. en el caso de células cuyo tamaño sea menor que el de la célula de referencia, es decir 5 km en este caso de estudio, se ha introducido un factor de reducción (véase la ecuación (10)) que supone un margen del enlace constante.</w:t>
      </w:r>
    </w:p>
    <w:p w:rsidR="002F1D41" w:rsidRPr="0021687F" w:rsidRDefault="002F1D41" w:rsidP="002F1D41">
      <w:pPr>
        <w:rPr>
          <w:lang w:val="es-ES_tradnl"/>
        </w:rPr>
      </w:pPr>
      <w:r w:rsidRPr="0021687F">
        <w:rPr>
          <w:lang w:val="es-ES_tradnl"/>
        </w:rPr>
        <w:lastRenderedPageBreak/>
        <w:t>Como se indica en el §</w:t>
      </w:r>
      <w:r w:rsidR="008A3F9C">
        <w:rPr>
          <w:lang w:val="es-ES_tradnl"/>
        </w:rPr>
        <w:t> </w:t>
      </w:r>
      <w:r w:rsidRPr="0021687F">
        <w:rPr>
          <w:lang w:val="es-ES_tradnl"/>
        </w:rPr>
        <w:t>3 y mediante las Figs. 2 a 4, los centros de población urbanos con varias estaciones centrales cofrecuencia que aparecen en el limbo de la Tierra o próximas al mismo son fuentes primarias de interferencia para los SRD. Sin embargo, en las instalaciones de estaciones centrales P-MP del LMDS obtenidas utilizando la metodología descrita en el § 3 y que funcionan con una densidad espectral de p.i.r.e. de +8 dB(W/MHz) por cada sector de estación central, el nivel de protección se rebasa únicamente en unas pocas zonas geográficas y es posible la compartición.</w:t>
      </w:r>
    </w:p>
    <w:p w:rsidR="002F1D41" w:rsidRPr="0021687F" w:rsidRDefault="002F1D41" w:rsidP="002F1D41">
      <w:pPr>
        <w:rPr>
          <w:lang w:val="es-ES_tradnl"/>
        </w:rPr>
      </w:pPr>
      <w:r w:rsidRPr="0021687F">
        <w:rPr>
          <w:lang w:val="es-ES_tradnl"/>
        </w:rPr>
        <w:t>Los resultados del estudio B indicados en el §</w:t>
      </w:r>
      <w:r>
        <w:rPr>
          <w:lang w:val="es-ES_tradnl"/>
        </w:rPr>
        <w:t> </w:t>
      </w:r>
      <w:r w:rsidRPr="0021687F">
        <w:rPr>
          <w:lang w:val="es-ES_tradnl"/>
        </w:rPr>
        <w:t>4 muestran que bajo la hipótesis de una densidad espectral de p.i.r.e. de +14</w:t>
      </w:r>
      <w:r>
        <w:rPr>
          <w:lang w:val="es-ES_tradnl"/>
        </w:rPr>
        <w:t> </w:t>
      </w:r>
      <w:r w:rsidRPr="0021687F">
        <w:rPr>
          <w:lang w:val="es-ES_tradnl"/>
        </w:rPr>
        <w:t>dB(W/MHz) por estación central, lo cual supone 6</w:t>
      </w:r>
      <w:r>
        <w:rPr>
          <w:lang w:val="es-ES_tradnl"/>
        </w:rPr>
        <w:t> </w:t>
      </w:r>
      <w:r w:rsidRPr="0021687F">
        <w:rPr>
          <w:lang w:val="es-ES_tradnl"/>
        </w:rPr>
        <w:t>dB más que la hipótesis del estudio A, el nivel de interferencia es también unos 6</w:t>
      </w:r>
      <w:r>
        <w:rPr>
          <w:lang w:val="es-ES_tradnl"/>
        </w:rPr>
        <w:t> </w:t>
      </w:r>
      <w:r w:rsidRPr="0021687F">
        <w:rPr>
          <w:lang w:val="es-ES_tradnl"/>
        </w:rPr>
        <w:t>dB superior al que aparece en los resultados del estudio A. Por lo tanto, dos estudios distintos han dado resultados casi equivalentes.</w:t>
      </w:r>
    </w:p>
    <w:p w:rsidR="002F1D41" w:rsidRDefault="002F1D41" w:rsidP="002F1D41">
      <w:pPr>
        <w:rPr>
          <w:lang w:val="es-ES_tradnl"/>
        </w:rPr>
      </w:pPr>
    </w:p>
    <w:p w:rsidR="002F1D41" w:rsidRPr="0021687F" w:rsidRDefault="002F1D41" w:rsidP="002F1D41">
      <w:pPr>
        <w:rPr>
          <w:lang w:val="es-ES_tradnl"/>
        </w:rPr>
      </w:pPr>
    </w:p>
    <w:p w:rsidR="002F1D41" w:rsidRPr="0021687F" w:rsidRDefault="002F1D41" w:rsidP="002F1D41">
      <w:pPr>
        <w:rPr>
          <w:lang w:val="es-ES_tradnl"/>
        </w:rPr>
      </w:pPr>
    </w:p>
    <w:p w:rsidR="002F1D41" w:rsidRPr="0021687F" w:rsidRDefault="002F1D41" w:rsidP="002F1D41">
      <w:pPr>
        <w:pStyle w:val="AnnexNoTitle"/>
        <w:rPr>
          <w:lang w:val="es-ES_tradnl"/>
        </w:rPr>
      </w:pPr>
      <w:r w:rsidRPr="0021687F">
        <w:rPr>
          <w:lang w:val="es-ES_tradnl"/>
        </w:rPr>
        <w:t>Anexo 2</w:t>
      </w:r>
      <w:r>
        <w:rPr>
          <w:lang w:val="es-ES_tradnl"/>
        </w:rPr>
        <w:br/>
      </w:r>
      <w:r>
        <w:rPr>
          <w:lang w:val="es-ES_tradnl"/>
        </w:rPr>
        <w:br/>
      </w:r>
      <w:r w:rsidRPr="0021687F">
        <w:rPr>
          <w:lang w:val="es-ES_tradnl"/>
        </w:rPr>
        <w:t>Método</w:t>
      </w:r>
      <w:r>
        <w:rPr>
          <w:lang w:val="es-ES_tradnl"/>
        </w:rPr>
        <w:t xml:space="preserve"> </w:t>
      </w:r>
      <w:r w:rsidRPr="0021687F">
        <w:rPr>
          <w:lang w:val="es-ES_tradnl"/>
        </w:rPr>
        <w:t>para</w:t>
      </w:r>
      <w:r>
        <w:rPr>
          <w:lang w:val="es-ES_tradnl"/>
        </w:rPr>
        <w:t xml:space="preserve"> </w:t>
      </w:r>
      <w:r w:rsidRPr="0021687F">
        <w:rPr>
          <w:lang w:val="es-ES_tradnl"/>
        </w:rPr>
        <w:t>calcular</w:t>
      </w:r>
      <w:r>
        <w:rPr>
          <w:lang w:val="es-ES_tradnl"/>
        </w:rPr>
        <w:t xml:space="preserve"> </w:t>
      </w:r>
      <w:r w:rsidRPr="0021687F">
        <w:rPr>
          <w:lang w:val="es-ES_tradnl"/>
        </w:rPr>
        <w:t>los</w:t>
      </w:r>
      <w:r>
        <w:rPr>
          <w:lang w:val="es-ES_tradnl"/>
        </w:rPr>
        <w:t xml:space="preserve"> </w:t>
      </w:r>
      <w:r w:rsidRPr="0021687F">
        <w:rPr>
          <w:lang w:val="es-ES_tradnl"/>
        </w:rPr>
        <w:t>ángulos</w:t>
      </w:r>
      <w:r>
        <w:rPr>
          <w:lang w:val="es-ES_tradnl"/>
        </w:rPr>
        <w:t xml:space="preserve"> </w:t>
      </w:r>
      <w:r w:rsidRPr="0021687F">
        <w:rPr>
          <w:lang w:val="es-ES_tradnl"/>
        </w:rPr>
        <w:t>de</w:t>
      </w:r>
      <w:r>
        <w:rPr>
          <w:lang w:val="es-ES_tradnl"/>
        </w:rPr>
        <w:t xml:space="preserve"> </w:t>
      </w:r>
      <w:r w:rsidRPr="0021687F">
        <w:rPr>
          <w:lang w:val="es-ES_tradnl"/>
        </w:rPr>
        <w:t>separación</w:t>
      </w:r>
      <w:r>
        <w:rPr>
          <w:lang w:val="es-ES_tradnl"/>
        </w:rPr>
        <w:t xml:space="preserve"> </w:t>
      </w:r>
      <w:r w:rsidR="008A3F9C" w:rsidRPr="0021687F">
        <w:rPr>
          <w:lang w:val="es-ES_tradnl"/>
        </w:rPr>
        <w:t>entre</w:t>
      </w:r>
      <w:r w:rsidR="008A3F9C">
        <w:rPr>
          <w:lang w:val="es-ES_tradnl"/>
        </w:rPr>
        <w:t xml:space="preserve"> </w:t>
      </w:r>
      <w:r w:rsidR="008A3F9C" w:rsidRPr="0021687F">
        <w:rPr>
          <w:lang w:val="es-ES_tradnl"/>
        </w:rPr>
        <w:t xml:space="preserve">los </w:t>
      </w:r>
      <w:r w:rsidRPr="0021687F">
        <w:rPr>
          <w:lang w:val="es-ES_tradnl"/>
        </w:rPr>
        <w:t>haces</w:t>
      </w:r>
      <w:r w:rsidR="008A3F9C">
        <w:rPr>
          <w:lang w:val="es-ES_tradnl"/>
        </w:rPr>
        <w:t xml:space="preserve"> </w:t>
      </w:r>
      <w:r w:rsidRPr="0021687F">
        <w:rPr>
          <w:lang w:val="es-ES_tradnl"/>
        </w:rPr>
        <w:t>de</w:t>
      </w:r>
      <w:r>
        <w:rPr>
          <w:lang w:val="es-ES_tradnl"/>
        </w:rPr>
        <w:t xml:space="preserve"> </w:t>
      </w:r>
      <w:r w:rsidRPr="0021687F">
        <w:rPr>
          <w:lang w:val="es-ES_tradnl"/>
        </w:rPr>
        <w:t>antena</w:t>
      </w:r>
      <w:r w:rsidR="00C75C15">
        <w:rPr>
          <w:lang w:val="es-ES_tradnl"/>
        </w:rPr>
        <w:br/>
      </w:r>
      <w:r w:rsidRPr="0021687F">
        <w:rPr>
          <w:lang w:val="es-ES_tradnl"/>
        </w:rPr>
        <w:t>de</w:t>
      </w:r>
      <w:r>
        <w:rPr>
          <w:lang w:val="es-ES_tradnl"/>
        </w:rPr>
        <w:t xml:space="preserve"> </w:t>
      </w:r>
      <w:r w:rsidRPr="0021687F">
        <w:rPr>
          <w:lang w:val="es-ES_tradnl"/>
        </w:rPr>
        <w:t>la estación</w:t>
      </w:r>
      <w:r>
        <w:rPr>
          <w:lang w:val="es-ES_tradnl"/>
        </w:rPr>
        <w:t xml:space="preserve"> </w:t>
      </w:r>
      <w:r w:rsidRPr="0021687F">
        <w:rPr>
          <w:lang w:val="es-ES_tradnl"/>
        </w:rPr>
        <w:t>central</w:t>
      </w:r>
      <w:r>
        <w:rPr>
          <w:lang w:val="es-ES_tradnl"/>
        </w:rPr>
        <w:t xml:space="preserve"> </w:t>
      </w:r>
      <w:r w:rsidRPr="0021687F">
        <w:rPr>
          <w:lang w:val="es-ES_tradnl"/>
        </w:rPr>
        <w:t>y</w:t>
      </w:r>
      <w:r w:rsidR="00C75C15">
        <w:rPr>
          <w:lang w:val="es-ES_tradnl"/>
        </w:rPr>
        <w:t xml:space="preserve"> </w:t>
      </w:r>
      <w:r w:rsidRPr="0021687F">
        <w:rPr>
          <w:lang w:val="es-ES_tradnl"/>
        </w:rPr>
        <w:t>las</w:t>
      </w:r>
      <w:r>
        <w:rPr>
          <w:lang w:val="es-ES_tradnl"/>
        </w:rPr>
        <w:t xml:space="preserve"> </w:t>
      </w:r>
      <w:r w:rsidRPr="0021687F">
        <w:rPr>
          <w:lang w:val="es-ES_tradnl"/>
        </w:rPr>
        <w:t>direcciones</w:t>
      </w:r>
      <w:r w:rsidR="008A3F9C">
        <w:rPr>
          <w:lang w:val="es-ES_tradnl"/>
        </w:rPr>
        <w:t xml:space="preserve"> </w:t>
      </w:r>
      <w:r w:rsidRPr="0021687F">
        <w:rPr>
          <w:lang w:val="es-ES_tradnl"/>
        </w:rPr>
        <w:t>hacia</w:t>
      </w:r>
      <w:r>
        <w:rPr>
          <w:lang w:val="es-ES_tradnl"/>
        </w:rPr>
        <w:t xml:space="preserve"> </w:t>
      </w:r>
      <w:r w:rsidRPr="0021687F">
        <w:rPr>
          <w:lang w:val="es-ES_tradnl"/>
        </w:rPr>
        <w:t>los</w:t>
      </w:r>
      <w:r>
        <w:rPr>
          <w:lang w:val="es-ES_tradnl"/>
        </w:rPr>
        <w:t xml:space="preserve"> </w:t>
      </w:r>
      <w:r w:rsidRPr="0021687F">
        <w:rPr>
          <w:lang w:val="es-ES_tradnl"/>
        </w:rPr>
        <w:t>SRD</w:t>
      </w:r>
      <w:r>
        <w:rPr>
          <w:lang w:val="es-ES_tradnl"/>
        </w:rPr>
        <w:t xml:space="preserve"> </w:t>
      </w:r>
      <w:r w:rsidRPr="0021687F">
        <w:rPr>
          <w:lang w:val="es-ES_tradnl"/>
        </w:rPr>
        <w:t>geoestacionarios</w:t>
      </w:r>
    </w:p>
    <w:p w:rsidR="002F1D41" w:rsidRPr="00242D69" w:rsidRDefault="002F1D41" w:rsidP="002F1D41">
      <w:pPr>
        <w:pStyle w:val="Normalaftertitle0"/>
        <w:jc w:val="both"/>
        <w:rPr>
          <w:lang w:val="es-ES_tradnl"/>
        </w:rPr>
      </w:pPr>
      <w:r w:rsidRPr="00242D69">
        <w:rPr>
          <w:lang w:val="es-ES_tradnl"/>
        </w:rPr>
        <w:t xml:space="preserve">El Anexo 2 a la Recomendación UIT-R F.1249 proporciona un método para calcular los ángulos de separación entre los haces de las antenas transmisoras del servicio fijo punto a punto y las direcciones hacia los SRD geoestacionarios situados en las posiciones especificadas en la Nota 1 del texto principal de dicha Recomendación, teniendo en cuenta los efectos de la refracción </w:t>
      </w:r>
      <w:r w:rsidRPr="00242D69">
        <w:rPr>
          <w:rFonts w:eastAsia="MS Mincho"/>
          <w:lang w:val="es-ES_tradnl"/>
        </w:rPr>
        <w:t>atmosférica</w:t>
      </w:r>
      <w:r w:rsidRPr="00242D69">
        <w:rPr>
          <w:lang w:val="es-ES_tradnl"/>
        </w:rPr>
        <w:t xml:space="preserve"> y el horizonte local. Una estación central en una red del servicio fijo P-MP adopta una antena omnidireccional o sectorial. En este caso, la ganancia de la antena debe considerarse independiente de la dirección acimutal del SRD. En el Anexo 2 a la Recomendación UIT-R F.1249, </w:t>
      </w:r>
      <w:r w:rsidRPr="0021687F">
        <w:sym w:font="Symbol" w:char="F065"/>
      </w:r>
      <w:r w:rsidRPr="00242D69">
        <w:rPr>
          <w:i/>
          <w:iCs/>
          <w:position w:val="-4"/>
          <w:sz w:val="20"/>
          <w:lang w:val="es-ES_tradnl"/>
        </w:rPr>
        <w:t>r</w:t>
      </w:r>
      <w:r w:rsidRPr="00242D69">
        <w:rPr>
          <w:lang w:val="es-ES_tradnl"/>
        </w:rPr>
        <w:t xml:space="preserve"> es el ángulo de elevación de máxima ganancia (en el plano de elevación) de la antena de la estación central (obsérvese que </w:t>
      </w:r>
      <w:r w:rsidRPr="0021687F">
        <w:sym w:font="Symbol" w:char="F065"/>
      </w:r>
      <w:r w:rsidRPr="00242D69">
        <w:rPr>
          <w:i/>
          <w:iCs/>
          <w:position w:val="-4"/>
          <w:sz w:val="20"/>
          <w:lang w:val="es-ES_tradnl"/>
        </w:rPr>
        <w:t>r</w:t>
      </w:r>
      <w:r w:rsidRPr="00242D69">
        <w:rPr>
          <w:lang w:val="es-ES_tradnl"/>
        </w:rPr>
        <w:t xml:space="preserve"> = 0° si no se adopta inclinación del haz y </w:t>
      </w:r>
      <w:r w:rsidRPr="0021687F">
        <w:sym w:font="Symbol" w:char="F065"/>
      </w:r>
      <w:r w:rsidRPr="00242D69">
        <w:rPr>
          <w:i/>
          <w:iCs/>
          <w:position w:val="-4"/>
          <w:sz w:val="20"/>
          <w:lang w:val="es-ES_tradnl"/>
        </w:rPr>
        <w:t>r</w:t>
      </w:r>
      <w:r w:rsidRPr="00242D69">
        <w:rPr>
          <w:lang w:val="es-ES_tradnl"/>
        </w:rPr>
        <w:t xml:space="preserve"> es negativo si se adopta una inclinación del haz hacia abajo). </w:t>
      </w:r>
    </w:p>
    <w:p w:rsidR="002F1D41" w:rsidRPr="0021687F" w:rsidRDefault="002F1D41" w:rsidP="002F1D41">
      <w:pPr>
        <w:rPr>
          <w:lang w:val="es-ES_tradnl"/>
        </w:rPr>
      </w:pPr>
      <w:r w:rsidRPr="0021687F">
        <w:rPr>
          <w:lang w:val="es-ES_tradnl"/>
        </w:rPr>
        <w:t xml:space="preserve">El ángulo de elevación </w:t>
      </w:r>
      <w:r w:rsidRPr="0021687F">
        <w:rPr>
          <w:lang w:val="es-ES_tradnl"/>
        </w:rPr>
        <w:sym w:font="Symbol" w:char="F065"/>
      </w:r>
      <w:r w:rsidRPr="0021687F">
        <w:rPr>
          <w:i/>
          <w:iCs/>
          <w:sz w:val="28"/>
          <w:szCs w:val="28"/>
          <w:vertAlign w:val="subscript"/>
          <w:lang w:val="es-ES_tradnl"/>
        </w:rPr>
        <w:t>s</w:t>
      </w:r>
      <w:r w:rsidRPr="0021687F">
        <w:rPr>
          <w:i/>
          <w:iCs/>
          <w:lang w:val="es-ES_tradnl"/>
        </w:rPr>
        <w:t xml:space="preserve"> </w:t>
      </w:r>
      <w:r w:rsidRPr="0021687F">
        <w:rPr>
          <w:lang w:val="es-ES_tradnl"/>
        </w:rPr>
        <w:t>del SRD aparece en las ecuaciones (8a), (8b) y (8c) del Anexo</w:t>
      </w:r>
      <w:r>
        <w:rPr>
          <w:lang w:val="es-ES_tradnl"/>
        </w:rPr>
        <w:t> </w:t>
      </w:r>
      <w:r w:rsidRPr="0021687F">
        <w:rPr>
          <w:lang w:val="es-ES_tradnl"/>
        </w:rPr>
        <w:t>2 a la Recomendación</w:t>
      </w:r>
      <w:r>
        <w:rPr>
          <w:lang w:val="es-ES_tradnl"/>
        </w:rPr>
        <w:t xml:space="preserve"> </w:t>
      </w:r>
      <w:r w:rsidRPr="0021687F">
        <w:rPr>
          <w:lang w:val="es-ES_tradnl"/>
        </w:rPr>
        <w:t>UIT</w:t>
      </w:r>
      <w:r>
        <w:rPr>
          <w:lang w:val="es-ES_tradnl"/>
        </w:rPr>
        <w:noBreakHyphen/>
      </w:r>
      <w:r w:rsidRPr="0021687F">
        <w:rPr>
          <w:lang w:val="es-ES_tradnl"/>
        </w:rPr>
        <w:t>R</w:t>
      </w:r>
      <w:r>
        <w:rPr>
          <w:lang w:val="es-ES_tradnl"/>
        </w:rPr>
        <w:t> </w:t>
      </w:r>
      <w:r w:rsidRPr="0021687F">
        <w:rPr>
          <w:lang w:val="es-ES_tradnl"/>
        </w:rPr>
        <w:t xml:space="preserve">F.1249. Cuando el SRD es visible, el valor absoluto de </w:t>
      </w:r>
      <w:r w:rsidRPr="0021687F">
        <w:rPr>
          <w:lang w:val="es-ES_tradnl"/>
        </w:rPr>
        <w:sym w:font="Symbol" w:char="F065"/>
      </w:r>
      <w:r w:rsidRPr="0021687F">
        <w:rPr>
          <w:i/>
          <w:iCs/>
          <w:position w:val="-4"/>
          <w:sz w:val="20"/>
          <w:lang w:val="es-ES_tradnl"/>
        </w:rPr>
        <w:t>s</w:t>
      </w:r>
      <w:r>
        <w:rPr>
          <w:lang w:val="es-ES_tradnl"/>
        </w:rPr>
        <w:t> </w:t>
      </w:r>
      <w:r w:rsidRPr="0021687F">
        <w:rPr>
          <w:lang w:val="es-ES_tradnl"/>
        </w:rPr>
        <w:t>–</w:t>
      </w:r>
      <w:r>
        <w:rPr>
          <w:lang w:val="es-ES_tradnl"/>
        </w:rPr>
        <w:t> </w:t>
      </w:r>
      <w:r w:rsidRPr="0021687F">
        <w:rPr>
          <w:lang w:val="es-ES_tradnl"/>
        </w:rPr>
        <w:sym w:font="Symbol" w:char="F065"/>
      </w:r>
      <w:r w:rsidRPr="0021687F">
        <w:rPr>
          <w:i/>
          <w:iCs/>
          <w:position w:val="-4"/>
          <w:sz w:val="20"/>
          <w:lang w:val="es-ES_tradnl"/>
        </w:rPr>
        <w:t>r</w:t>
      </w:r>
      <w:r w:rsidRPr="0021687F">
        <w:rPr>
          <w:lang w:val="es-ES_tradnl"/>
        </w:rPr>
        <w:t xml:space="preserve"> es el ángulo de separación entre el haz de la antena de la estación central y la dirección </w:t>
      </w:r>
      <w:r>
        <w:rPr>
          <w:lang w:val="es-ES_tradnl"/>
        </w:rPr>
        <w:t>hacia el emplazamiento del SRD.</w:t>
      </w:r>
    </w:p>
    <w:p w:rsidR="002F1D41" w:rsidRDefault="002F1D41" w:rsidP="002F1D41">
      <w:pPr>
        <w:rPr>
          <w:lang w:val="es-ES_tradnl"/>
        </w:rPr>
      </w:pPr>
    </w:p>
    <w:p w:rsidR="002F1D41" w:rsidRPr="0021687F" w:rsidRDefault="002F1D41" w:rsidP="002F1D41">
      <w:pPr>
        <w:spacing w:before="0"/>
        <w:rPr>
          <w:lang w:val="es-ES_tradnl"/>
        </w:rPr>
      </w:pPr>
    </w:p>
    <w:p w:rsidR="002F1D41" w:rsidRPr="0021687F" w:rsidRDefault="002F1D41" w:rsidP="002F1D41">
      <w:pPr>
        <w:pStyle w:val="Line"/>
        <w:rPr>
          <w:lang w:val="es-ES_tradnl"/>
        </w:rPr>
      </w:pPr>
    </w:p>
    <w:p w:rsidR="002F1D41" w:rsidRPr="002F1D41" w:rsidRDefault="002F1D41" w:rsidP="002F1D41">
      <w:pPr>
        <w:rPr>
          <w:lang w:val="es-ES_tradnl"/>
        </w:rPr>
      </w:pPr>
    </w:p>
    <w:sectPr w:rsidR="002F1D41" w:rsidRPr="002F1D41" w:rsidSect="009819AF">
      <w:headerReference w:type="even" r:id="rId70"/>
      <w:headerReference w:type="default" r:id="rId7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1D41" w:rsidRDefault="002F1D41">
      <w:r>
        <w:separator/>
      </w:r>
    </w:p>
  </w:endnote>
  <w:endnote w:type="continuationSeparator" w:id="0">
    <w:p w:rsidR="002F1D41" w:rsidRDefault="002F1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1D41" w:rsidRDefault="002F1D41">
      <w:r>
        <w:separator/>
      </w:r>
    </w:p>
  </w:footnote>
  <w:footnote w:type="continuationSeparator" w:id="0">
    <w:p w:rsidR="002F1D41" w:rsidRDefault="002F1D41">
      <w:r>
        <w:continuationSeparator/>
      </w:r>
    </w:p>
  </w:footnote>
  <w:footnote w:id="1">
    <w:p w:rsidR="002F1D41" w:rsidRPr="002F1D41" w:rsidRDefault="002F1D41">
      <w:pPr>
        <w:pStyle w:val="FootnoteText"/>
        <w:rPr>
          <w:lang w:val="es-ES_tradnl"/>
        </w:rPr>
      </w:pPr>
      <w:r w:rsidRPr="002F1D41">
        <w:rPr>
          <w:rStyle w:val="FootnoteReference"/>
          <w:lang w:val="es-ES_tradnl"/>
        </w:rPr>
        <w:t>*</w:t>
      </w:r>
      <w:r w:rsidRPr="002F1D41">
        <w:rPr>
          <w:lang w:val="es-ES_tradnl"/>
        </w:rPr>
        <w:t xml:space="preserve"> </w:t>
      </w:r>
      <w:r>
        <w:rPr>
          <w:lang w:val="es-ES_tradnl"/>
        </w:rPr>
        <w:tab/>
      </w:r>
      <w:r>
        <w:rPr>
          <w:lang w:val="es-ES"/>
        </w:rPr>
        <w:t>Esta Recomendación fue elaborada conjuntamente por la Comisión de Estudio 7 y la antigua Comisión de Estudio 9 de Radiocomunicaciones y las futuras revisiones se realizarán de forma conjunta por las Comisiones de Estudio 5 y 7.</w:t>
      </w:r>
    </w:p>
  </w:footnote>
  <w:footnote w:id="2">
    <w:p w:rsidR="00446308" w:rsidRDefault="00446308" w:rsidP="00446308">
      <w:pPr>
        <w:pStyle w:val="FootnoteText"/>
        <w:rPr>
          <w:lang w:val="es-ES"/>
        </w:rPr>
      </w:pPr>
      <w:r>
        <w:rPr>
          <w:rStyle w:val="FootnoteReference"/>
        </w:rPr>
        <w:footnoteRef/>
      </w:r>
      <w:r>
        <w:rPr>
          <w:lang w:val="es-ES"/>
        </w:rPr>
        <w:tab/>
        <w:t xml:space="preserve">En este análisis, se ha supuesto un valor de cresta de haz de la emisión de la estación central de </w:t>
      </w:r>
      <w:r>
        <w:sym w:font="Symbol" w:char="F02B"/>
      </w:r>
      <w:r>
        <w:rPr>
          <w:lang w:val="es-ES"/>
        </w:rPr>
        <w:t>8 dB(W/MHz) para un ángulo de elevación de 0</w:t>
      </w:r>
      <w:r>
        <w:rPr>
          <w:rFonts w:ascii="Symbol" w:hAnsi="Symbol"/>
        </w:rPr>
        <w:t></w:t>
      </w:r>
      <w:r>
        <w:rPr>
          <w:lang w:val="es-ES"/>
        </w:rPr>
        <w:t xml:space="preserve"> en todos los acimutes desde la estación central. También se ha supuesto que los sectores de antenas adyacentes funcionan en la misma frecuencia utilizando polarizaciones lineales ortogonales.</w:t>
      </w:r>
    </w:p>
  </w:footnote>
  <w:footnote w:id="3">
    <w:p w:rsidR="007F0011" w:rsidRPr="007F0011" w:rsidRDefault="007F0011">
      <w:pPr>
        <w:pStyle w:val="FootnoteText"/>
        <w:rPr>
          <w:lang w:val="es-ES_tradnl"/>
        </w:rPr>
      </w:pPr>
      <w:r>
        <w:rPr>
          <w:rStyle w:val="FootnoteReference"/>
        </w:rPr>
        <w:footnoteRef/>
      </w:r>
      <w:r w:rsidRPr="007F0011">
        <w:rPr>
          <w:lang w:val="es-ES_tradnl"/>
        </w:rPr>
        <w:t xml:space="preserve"> </w:t>
      </w:r>
      <w:r w:rsidRPr="007F0011">
        <w:rPr>
          <w:lang w:val="es-ES_tradnl"/>
        </w:rPr>
        <w:tab/>
      </w:r>
      <w:r>
        <w:rPr>
          <w:lang w:val="es-ES"/>
        </w:rPr>
        <w:t>Para el alineamiento del haz principal entre una antena transmisora con polarización lineal (como se utiliza normalmente en el servicio fijo) y las antenas receptoras de satélite con polarización circular, se supone que </w:t>
      </w:r>
      <w:r>
        <w:rPr>
          <w:i/>
          <w:iCs/>
          <w:lang w:val="es-ES"/>
        </w:rPr>
        <w:t>l</w:t>
      </w:r>
      <w:r>
        <w:rPr>
          <w:position w:val="-4"/>
          <w:szCs w:val="18"/>
          <w:lang w:val="es-ES"/>
        </w:rPr>
        <w:t>3</w:t>
      </w:r>
      <w:r>
        <w:rPr>
          <w:lang w:val="es-ES"/>
        </w:rPr>
        <w:t xml:space="preserve"> toma un valor igual a 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41" w:rsidRDefault="002F1D41">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41" w:rsidRDefault="002F1D41" w:rsidP="00D62884">
    <w:pPr>
      <w:pStyle w:val="Header"/>
      <w:ind w:right="360" w:firstLine="360"/>
    </w:pPr>
    <w:r>
      <w:rPr>
        <w:noProof/>
        <w:lang w:val="es-ES_tradnl" w:eastAsia="es-ES_tradnl"/>
      </w:rPr>
      <w:drawing>
        <wp:anchor distT="0" distB="0" distL="114300" distR="114300" simplePos="0" relativeHeight="251659264" behindDoc="1" locked="0" layoutInCell="1" allowOverlap="1" wp14:anchorId="70531F85" wp14:editId="3FED144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41" w:rsidRDefault="002F1D41"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064984">
      <w:rPr>
        <w:rStyle w:val="PageNumber"/>
        <w:b/>
        <w:bCs/>
        <w:noProof/>
      </w:rPr>
      <w:t>ii</w:t>
    </w:r>
    <w:r>
      <w:rPr>
        <w:rStyle w:val="PageNumber"/>
        <w:b/>
        <w:bCs/>
      </w:rPr>
      <w:fldChar w:fldCharType="end"/>
    </w:r>
    <w:r>
      <w:tab/>
    </w:r>
    <w:r w:rsidR="00064984">
      <w:fldChar w:fldCharType="begin"/>
    </w:r>
    <w:r w:rsidR="00064984">
      <w:instrText xml:space="preserve"> DOCPROPERTY "Header" \* MERGEFORMAT </w:instrText>
    </w:r>
    <w:r w:rsidR="00064984">
      <w:fldChar w:fldCharType="separate"/>
    </w:r>
    <w:r w:rsidR="002E7839" w:rsidRPr="002E7839">
      <w:rPr>
        <w:b/>
        <w:bCs/>
        <w:lang w:val="en-US"/>
      </w:rPr>
      <w:t xml:space="preserve">Rec. </w:t>
    </w:r>
    <w:r w:rsidR="00064984">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064984">
      <w:rPr>
        <w:b/>
        <w:bCs/>
        <w:noProof/>
      </w:rPr>
      <w:t>UIT-R  F.1509-2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1D41" w:rsidRDefault="002F1D41">
    <w:pPr>
      <w:pStyle w:val="Header"/>
    </w:pPr>
    <w:r>
      <w:tab/>
    </w:r>
    <w:r w:rsidR="00064984">
      <w:fldChar w:fldCharType="begin"/>
    </w:r>
    <w:r w:rsidR="00064984">
      <w:instrText xml:space="preserve"> DOCPROPERTY "Header" \* MERGEFORMAT </w:instrText>
    </w:r>
    <w:r w:rsidR="00064984">
      <w:fldChar w:fldCharType="separate"/>
    </w:r>
    <w:r w:rsidR="002E7839" w:rsidRPr="002E7839">
      <w:rPr>
        <w:lang w:val="en-US"/>
      </w:rPr>
      <w:t xml:space="preserve">Rec. </w:t>
    </w:r>
    <w:r w:rsidR="00064984">
      <w:rPr>
        <w:lang w:val="en-US"/>
      </w:rPr>
      <w:fldChar w:fldCharType="end"/>
    </w:r>
    <w:r>
      <w:rPr>
        <w:b/>
        <w:bCs/>
      </w:rPr>
      <w:t xml:space="preserve">  </w:t>
    </w:r>
    <w:r>
      <w:rPr>
        <w:b/>
        <w:bCs/>
      </w:rPr>
      <w:fldChar w:fldCharType="begin"/>
    </w:r>
    <w:r>
      <w:rPr>
        <w:b/>
        <w:bCs/>
      </w:rPr>
      <w:instrText>styleref href</w:instrText>
    </w:r>
    <w:r>
      <w:rPr>
        <w:b/>
        <w:bCs/>
      </w:rPr>
      <w:fldChar w:fldCharType="separate"/>
    </w:r>
    <w:r w:rsidR="002E7839">
      <w:rPr>
        <w:b/>
        <w:bCs/>
        <w:noProof/>
      </w:rPr>
      <w:t>UIT-R  F.1509-2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427C5">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64984">
      <w:rPr>
        <w:rStyle w:val="PageNumber"/>
        <w:b/>
        <w:bCs/>
        <w:noProof/>
        <w:lang w:val="en-US"/>
      </w:rPr>
      <w:t>20</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E7839" w:rsidRPr="002E7839">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064984">
      <w:rPr>
        <w:b/>
        <w:bCs/>
        <w:noProof/>
        <w:lang w:val="en-US"/>
      </w:rPr>
      <w:t>UIT-R  F.1509-2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r w:rsidR="00064984">
      <w:fldChar w:fldCharType="begin"/>
    </w:r>
    <w:r w:rsidR="00064984">
      <w:instrText xml:space="preserve"> DOCPROPERTY "Header" \* MERGEFORMAT </w:instrText>
    </w:r>
    <w:r w:rsidR="00064984">
      <w:fldChar w:fldCharType="separate"/>
    </w:r>
    <w:r w:rsidR="002E7839" w:rsidRPr="002E7839">
      <w:rPr>
        <w:b/>
        <w:bCs/>
      </w:rPr>
      <w:t xml:space="preserve">Rec. </w:t>
    </w:r>
    <w:r w:rsidR="00064984">
      <w:rPr>
        <w:b/>
        <w:bCs/>
      </w:rPr>
      <w:fldChar w:fldCharType="end"/>
    </w:r>
    <w:r>
      <w:rPr>
        <w:b/>
        <w:bCs/>
      </w:rPr>
      <w:t xml:space="preserve"> </w:t>
    </w:r>
    <w:r>
      <w:rPr>
        <w:b/>
        <w:bCs/>
      </w:rPr>
      <w:fldChar w:fldCharType="begin"/>
    </w:r>
    <w:r>
      <w:rPr>
        <w:b/>
        <w:bCs/>
      </w:rPr>
      <w:instrText>styleref href</w:instrText>
    </w:r>
    <w:r>
      <w:rPr>
        <w:b/>
        <w:bCs/>
      </w:rPr>
      <w:fldChar w:fldCharType="separate"/>
    </w:r>
    <w:r w:rsidR="00064984">
      <w:rPr>
        <w:b/>
        <w:bCs/>
        <w:noProof/>
      </w:rPr>
      <w:t>UIT-R  F.1509-2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064984">
      <w:rPr>
        <w:rStyle w:val="PageNumber"/>
        <w:b/>
        <w:bCs/>
        <w:noProof/>
      </w:rPr>
      <w:t>21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D41"/>
    <w:rsid w:val="00064984"/>
    <w:rsid w:val="00217EBF"/>
    <w:rsid w:val="00242AEE"/>
    <w:rsid w:val="002D76C4"/>
    <w:rsid w:val="002E5242"/>
    <w:rsid w:val="002E7839"/>
    <w:rsid w:val="002F1D41"/>
    <w:rsid w:val="00446308"/>
    <w:rsid w:val="0052529D"/>
    <w:rsid w:val="00550624"/>
    <w:rsid w:val="00607D05"/>
    <w:rsid w:val="00607D68"/>
    <w:rsid w:val="0069115B"/>
    <w:rsid w:val="007468DA"/>
    <w:rsid w:val="007F0011"/>
    <w:rsid w:val="008427C5"/>
    <w:rsid w:val="008A3F9C"/>
    <w:rsid w:val="009819AF"/>
    <w:rsid w:val="00994AF5"/>
    <w:rsid w:val="009E00A8"/>
    <w:rsid w:val="00A6617B"/>
    <w:rsid w:val="00AB0DC8"/>
    <w:rsid w:val="00B44E24"/>
    <w:rsid w:val="00C75C15"/>
    <w:rsid w:val="00DF4176"/>
    <w:rsid w:val="00E2105F"/>
    <w:rsid w:val="00F9395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
    <o:shapelayout v:ext="edit">
      <o:idmap v:ext="edit" data="1"/>
    </o:shapelayout>
  </w:shapeDefaults>
  <w:decimalSymbol w:val="."/>
  <w:listSeparator w:val=";"/>
  <w15:docId w15:val="{AF253A90-DE54-46E9-9F3B-314BDDCF2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D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2F1D41"/>
    <w:rPr>
      <w:color w:val="0000FF"/>
      <w:u w:val="single"/>
    </w:rPr>
  </w:style>
  <w:style w:type="table" w:styleId="TableGrid">
    <w:name w:val="Table Grid"/>
    <w:basedOn w:val="TableNormal"/>
    <w:rsid w:val="002F1D41"/>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aliases w:val="encabezado Char"/>
    <w:basedOn w:val="DefaultParagraphFont"/>
    <w:link w:val="Header"/>
    <w:rsid w:val="002F1D41"/>
    <w:rPr>
      <w:sz w:val="24"/>
      <w:lang w:val="fr-FR" w:eastAsia="en-US"/>
    </w:rPr>
  </w:style>
  <w:style w:type="character" w:customStyle="1" w:styleId="Heading1Char">
    <w:name w:val="Heading 1 Char"/>
    <w:basedOn w:val="DefaultParagraphFont"/>
    <w:link w:val="Heading1"/>
    <w:rsid w:val="002F1D41"/>
    <w:rPr>
      <w:b/>
      <w:sz w:val="24"/>
      <w:lang w:val="fr-FR" w:eastAsia="en-US"/>
    </w:rPr>
  </w:style>
  <w:style w:type="character" w:customStyle="1" w:styleId="Heading2Char">
    <w:name w:val="Heading 2 Char"/>
    <w:basedOn w:val="DefaultParagraphFont"/>
    <w:link w:val="Heading2"/>
    <w:rsid w:val="002F1D41"/>
    <w:rPr>
      <w:b/>
      <w:sz w:val="24"/>
      <w:lang w:val="fr-FR" w:eastAsia="en-US"/>
    </w:rPr>
  </w:style>
  <w:style w:type="character" w:customStyle="1" w:styleId="Heading3Char">
    <w:name w:val="Heading 3 Char"/>
    <w:basedOn w:val="DefaultParagraphFont"/>
    <w:link w:val="Heading3"/>
    <w:rsid w:val="002F1D41"/>
    <w:rPr>
      <w:b/>
      <w:sz w:val="24"/>
      <w:lang w:val="fr-FR" w:eastAsia="en-US"/>
    </w:rPr>
  </w:style>
  <w:style w:type="character" w:customStyle="1" w:styleId="Heading4Char">
    <w:name w:val="Heading 4 Char"/>
    <w:basedOn w:val="DefaultParagraphFont"/>
    <w:link w:val="Heading4"/>
    <w:rsid w:val="002F1D41"/>
    <w:rPr>
      <w:b/>
      <w:sz w:val="24"/>
      <w:lang w:val="fr-FR" w:eastAsia="en-US"/>
    </w:rPr>
  </w:style>
  <w:style w:type="character" w:customStyle="1" w:styleId="Heading5Char">
    <w:name w:val="Heading 5 Char"/>
    <w:basedOn w:val="DefaultParagraphFont"/>
    <w:link w:val="Heading5"/>
    <w:rsid w:val="002F1D41"/>
    <w:rPr>
      <w:b/>
      <w:sz w:val="24"/>
      <w:lang w:val="fr-FR" w:eastAsia="en-US"/>
    </w:rPr>
  </w:style>
  <w:style w:type="character" w:customStyle="1" w:styleId="Heading6Char">
    <w:name w:val="Heading 6 Char"/>
    <w:basedOn w:val="DefaultParagraphFont"/>
    <w:link w:val="Heading6"/>
    <w:rsid w:val="002F1D41"/>
    <w:rPr>
      <w:b/>
      <w:sz w:val="24"/>
      <w:lang w:val="fr-FR" w:eastAsia="en-US"/>
    </w:rPr>
  </w:style>
  <w:style w:type="character" w:customStyle="1" w:styleId="Heading7Char">
    <w:name w:val="Heading 7 Char"/>
    <w:basedOn w:val="DefaultParagraphFont"/>
    <w:link w:val="Heading7"/>
    <w:rsid w:val="002F1D41"/>
    <w:rPr>
      <w:b/>
      <w:sz w:val="24"/>
      <w:lang w:val="fr-FR" w:eastAsia="en-US"/>
    </w:rPr>
  </w:style>
  <w:style w:type="character" w:customStyle="1" w:styleId="Heading8Char">
    <w:name w:val="Heading 8 Char"/>
    <w:basedOn w:val="DefaultParagraphFont"/>
    <w:link w:val="Heading8"/>
    <w:rsid w:val="002F1D41"/>
    <w:rPr>
      <w:b/>
      <w:sz w:val="24"/>
      <w:lang w:val="fr-FR" w:eastAsia="en-US"/>
    </w:rPr>
  </w:style>
  <w:style w:type="character" w:customStyle="1" w:styleId="Heading9Char">
    <w:name w:val="Heading 9 Char"/>
    <w:basedOn w:val="DefaultParagraphFont"/>
    <w:link w:val="Heading9"/>
    <w:rsid w:val="002F1D41"/>
    <w:rPr>
      <w:b/>
      <w:sz w:val="24"/>
      <w:lang w:val="fr-FR" w:eastAsia="en-US"/>
    </w:rPr>
  </w:style>
  <w:style w:type="character" w:customStyle="1" w:styleId="FooterChar">
    <w:name w:val="Footer Char"/>
    <w:aliases w:val="pie de página Char,fo Char"/>
    <w:basedOn w:val="DefaultParagraphFont"/>
    <w:link w:val="Footer"/>
    <w:rsid w:val="002F1D41"/>
    <w:rPr>
      <w:noProof/>
      <w:sz w:val="18"/>
      <w:lang w:val="fr-FR" w:eastAsia="en-US"/>
    </w:rPr>
  </w:style>
  <w:style w:type="character" w:customStyle="1" w:styleId="FootnoteTextChar">
    <w:name w:val="Footnote Text Char"/>
    <w:basedOn w:val="DefaultParagraphFont"/>
    <w:link w:val="FootnoteText"/>
    <w:semiHidden/>
    <w:rsid w:val="002F1D41"/>
    <w:rPr>
      <w:sz w:val="22"/>
      <w:lang w:val="fr-FR" w:eastAsia="en-US"/>
    </w:rPr>
  </w:style>
  <w:style w:type="paragraph" w:customStyle="1" w:styleId="FigureNoTitle">
    <w:name w:val="Figure_NoTitle"/>
    <w:basedOn w:val="Normal"/>
    <w:next w:val="Normalaftertitle"/>
    <w:rsid w:val="002F1D41"/>
    <w:pPr>
      <w:keepLines/>
      <w:spacing w:before="240" w:after="120"/>
      <w:jc w:val="center"/>
    </w:pPr>
    <w:rPr>
      <w:b/>
      <w:lang w:val="en-GB"/>
    </w:rPr>
  </w:style>
  <w:style w:type="paragraph" w:customStyle="1" w:styleId="FooterQP">
    <w:name w:val="Footer_QP"/>
    <w:basedOn w:val="Normal"/>
    <w:rsid w:val="002F1D41"/>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2F1D41"/>
    <w:pPr>
      <w:jc w:val="left"/>
    </w:pPr>
    <w:rPr>
      <w:b/>
      <w:smallCaps/>
      <w:sz w:val="26"/>
      <w:lang w:val="en-GB"/>
    </w:rPr>
  </w:style>
  <w:style w:type="character" w:customStyle="1" w:styleId="BodyTextChar">
    <w:name w:val="Body Text Char"/>
    <w:basedOn w:val="DefaultParagraphFont"/>
    <w:link w:val="BodyText"/>
    <w:rsid w:val="002F1D41"/>
    <w:rPr>
      <w:b/>
      <w:smallCaps/>
      <w:sz w:val="26"/>
      <w:lang w:val="en-GB" w:eastAsia="en-US"/>
    </w:rPr>
  </w:style>
  <w:style w:type="paragraph" w:styleId="BodyText2">
    <w:name w:val="Body Text 2"/>
    <w:basedOn w:val="Normal"/>
    <w:link w:val="BodyText2Char"/>
    <w:rsid w:val="002F1D41"/>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F1D41"/>
    <w:rPr>
      <w:rFonts w:ascii="Palatino Linotype" w:hAnsi="Palatino Linotype"/>
      <w:b/>
      <w:bCs/>
      <w:sz w:val="32"/>
      <w:lang w:eastAsia="en-US"/>
    </w:rPr>
  </w:style>
  <w:style w:type="paragraph" w:styleId="BodyText3">
    <w:name w:val="Body Text 3"/>
    <w:basedOn w:val="Normal"/>
    <w:link w:val="BodyText3Char"/>
    <w:rsid w:val="002F1D41"/>
    <w:pPr>
      <w:spacing w:before="180"/>
      <w:jc w:val="center"/>
    </w:pPr>
    <w:rPr>
      <w:iCs/>
      <w:sz w:val="22"/>
      <w:lang w:val="en-US"/>
    </w:rPr>
  </w:style>
  <w:style w:type="character" w:customStyle="1" w:styleId="BodyText3Char">
    <w:name w:val="Body Text 3 Char"/>
    <w:basedOn w:val="DefaultParagraphFont"/>
    <w:link w:val="BodyText3"/>
    <w:rsid w:val="002F1D41"/>
    <w:rPr>
      <w:iCs/>
      <w:sz w:val="22"/>
      <w:lang w:eastAsia="en-US"/>
    </w:rPr>
  </w:style>
  <w:style w:type="paragraph" w:customStyle="1" w:styleId="TabletitleBR">
    <w:name w:val="Table_title_BR"/>
    <w:basedOn w:val="Normal"/>
    <w:next w:val="Normal"/>
    <w:rsid w:val="002F1D41"/>
    <w:pPr>
      <w:keepNext/>
      <w:keepLines/>
      <w:spacing w:before="0" w:after="120"/>
      <w:jc w:val="center"/>
    </w:pPr>
    <w:rPr>
      <w:b/>
      <w:lang w:val="en-GB"/>
    </w:rPr>
  </w:style>
  <w:style w:type="paragraph" w:customStyle="1" w:styleId="Normalaftertitle0">
    <w:name w:val="Normal after title"/>
    <w:basedOn w:val="Normal"/>
    <w:next w:val="Normal"/>
    <w:rsid w:val="002F1D41"/>
    <w:pPr>
      <w:spacing w:before="320"/>
      <w:jc w:val="left"/>
    </w:pPr>
    <w:rPr>
      <w:lang w:val="en-GB"/>
    </w:rPr>
  </w:style>
  <w:style w:type="character" w:styleId="FollowedHyperlink">
    <w:name w:val="FollowedHyperlink"/>
    <w:basedOn w:val="DefaultParagraphFont"/>
    <w:rsid w:val="002F1D41"/>
    <w:rPr>
      <w:color w:val="800080"/>
      <w:u w:val="single"/>
    </w:rPr>
  </w:style>
  <w:style w:type="paragraph" w:styleId="NormalWeb">
    <w:name w:val="Normal (Web)"/>
    <w:basedOn w:val="Normal"/>
    <w:rsid w:val="002F1D4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2F1D41"/>
    <w:rPr>
      <w:b/>
      <w:bCs/>
    </w:rPr>
  </w:style>
  <w:style w:type="character" w:customStyle="1" w:styleId="FigureNoChar">
    <w:name w:val="Figure_No Char"/>
    <w:basedOn w:val="DefaultParagraphFont"/>
    <w:link w:val="FigureNo"/>
    <w:rsid w:val="002F1D41"/>
    <w:rPr>
      <w:caps/>
      <w:sz w:val="18"/>
      <w:lang w:val="fr-FR" w:eastAsia="en-US"/>
    </w:rPr>
  </w:style>
  <w:style w:type="paragraph" w:customStyle="1" w:styleId="AnnexNo">
    <w:name w:val="Annex_No"/>
    <w:basedOn w:val="Normal"/>
    <w:next w:val="Normal"/>
    <w:rsid w:val="002F1D41"/>
    <w:pPr>
      <w:keepNext/>
      <w:keepLines/>
      <w:spacing w:before="480" w:after="80"/>
      <w:jc w:val="center"/>
    </w:pPr>
    <w:rPr>
      <w:sz w:val="28"/>
      <w:szCs w:val="28"/>
    </w:rPr>
  </w:style>
  <w:style w:type="paragraph" w:customStyle="1" w:styleId="Annextitle">
    <w:name w:val="Annex_title"/>
    <w:basedOn w:val="Normal"/>
    <w:next w:val="Normalaftertitle0"/>
    <w:rsid w:val="002F1D41"/>
    <w:pPr>
      <w:keepNext/>
      <w:keepLines/>
      <w:spacing w:before="280" w:after="40"/>
      <w:jc w:val="center"/>
    </w:pPr>
    <w:rPr>
      <w:b/>
      <w:bCs/>
      <w:sz w:val="28"/>
      <w:szCs w:val="28"/>
    </w:rPr>
  </w:style>
  <w:style w:type="paragraph" w:customStyle="1" w:styleId="FigNo">
    <w:name w:val="Fig_No"/>
    <w:basedOn w:val="Normal"/>
    <w:next w:val="Normal"/>
    <w:rsid w:val="002F1D41"/>
    <w:pPr>
      <w:spacing w:before="136"/>
    </w:pPr>
    <w:rPr>
      <w:color w:val="FF0000"/>
      <w:sz w:val="20"/>
      <w:lang w:val="en-US"/>
    </w:rPr>
  </w:style>
  <w:style w:type="paragraph" w:customStyle="1" w:styleId="TableText0">
    <w:name w:val="Table_Text"/>
    <w:basedOn w:val="Normal"/>
    <w:rsid w:val="002F1D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jc w:val="left"/>
      <w:textAlignment w:val="auto"/>
    </w:pPr>
    <w:rPr>
      <w:sz w:val="22"/>
      <w:szCs w:val="22"/>
      <w:lang w:val="es-ES_tradnl"/>
    </w:rPr>
  </w:style>
  <w:style w:type="paragraph" w:styleId="EndnoteText">
    <w:name w:val="endnote text"/>
    <w:basedOn w:val="Normal"/>
    <w:link w:val="EndnoteTextChar"/>
    <w:rsid w:val="002F1D41"/>
    <w:pPr>
      <w:spacing w:before="0"/>
    </w:pPr>
    <w:rPr>
      <w:sz w:val="20"/>
    </w:rPr>
  </w:style>
  <w:style w:type="character" w:customStyle="1" w:styleId="EndnoteTextChar">
    <w:name w:val="Endnote Text Char"/>
    <w:basedOn w:val="DefaultParagraphFont"/>
    <w:link w:val="EndnoteText"/>
    <w:rsid w:val="002F1D41"/>
    <w:rPr>
      <w:lang w:val="fr-FR" w:eastAsia="en-US"/>
    </w:rPr>
  </w:style>
  <w:style w:type="character" w:styleId="EndnoteReference">
    <w:name w:val="endnote reference"/>
    <w:basedOn w:val="DefaultParagraphFont"/>
    <w:rsid w:val="002F1D4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oleObject" Target="embeddings/oleObject6.bin"/><Relationship Id="rId39" Type="http://schemas.openxmlformats.org/officeDocument/2006/relationships/image" Target="media/image15.wmf"/><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oleObject" Target="embeddings/oleObject14.bin"/><Relationship Id="rId47" Type="http://schemas.openxmlformats.org/officeDocument/2006/relationships/image" Target="media/image19.wmf"/><Relationship Id="rId50" Type="http://schemas.openxmlformats.org/officeDocument/2006/relationships/image" Target="media/image21.png"/><Relationship Id="rId55" Type="http://schemas.openxmlformats.org/officeDocument/2006/relationships/image" Target="media/image25.wmf"/><Relationship Id="rId63" Type="http://schemas.openxmlformats.org/officeDocument/2006/relationships/image" Target="media/image33.wmf"/><Relationship Id="rId68" Type="http://schemas.openxmlformats.org/officeDocument/2006/relationships/image" Target="media/image37.wmf"/><Relationship Id="rId7" Type="http://schemas.openxmlformats.org/officeDocument/2006/relationships/endnotes" Target="end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image" Target="media/image10.wmf"/><Relationship Id="rId11" Type="http://schemas.openxmlformats.org/officeDocument/2006/relationships/hyperlink" Target="http://www.itu.int/publ/R-REC/es" TargetMode="External"/><Relationship Id="rId24" Type="http://schemas.openxmlformats.org/officeDocument/2006/relationships/image" Target="media/image7.wmf"/><Relationship Id="rId32" Type="http://schemas.openxmlformats.org/officeDocument/2006/relationships/oleObject" Target="embeddings/oleObject9.bin"/><Relationship Id="rId37" Type="http://schemas.openxmlformats.org/officeDocument/2006/relationships/image" Target="media/image14.wmf"/><Relationship Id="rId40" Type="http://schemas.openxmlformats.org/officeDocument/2006/relationships/oleObject" Target="embeddings/oleObject13.bin"/><Relationship Id="rId45" Type="http://schemas.openxmlformats.org/officeDocument/2006/relationships/image" Target="media/image18.wmf"/><Relationship Id="rId53" Type="http://schemas.openxmlformats.org/officeDocument/2006/relationships/image" Target="media/image23.wmf"/><Relationship Id="rId58" Type="http://schemas.openxmlformats.org/officeDocument/2006/relationships/image" Target="media/image28.wmf"/><Relationship Id="rId66" Type="http://schemas.openxmlformats.org/officeDocument/2006/relationships/image" Target="media/image36.wmf"/><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20.wmf"/><Relationship Id="rId57" Type="http://schemas.openxmlformats.org/officeDocument/2006/relationships/image" Target="media/image27.wmf"/><Relationship Id="rId61" Type="http://schemas.openxmlformats.org/officeDocument/2006/relationships/image" Target="media/image31.wmf"/><Relationship Id="rId10" Type="http://schemas.openxmlformats.org/officeDocument/2006/relationships/hyperlink" Target="http://www.itu.int/ITU-R/go/patents/es" TargetMode="External"/><Relationship Id="rId19" Type="http://schemas.openxmlformats.org/officeDocument/2006/relationships/oleObject" Target="embeddings/oleObject3.bin"/><Relationship Id="rId31" Type="http://schemas.openxmlformats.org/officeDocument/2006/relationships/image" Target="media/image11.wmf"/><Relationship Id="rId44" Type="http://schemas.openxmlformats.org/officeDocument/2006/relationships/oleObject" Target="embeddings/oleObject15.bin"/><Relationship Id="rId52" Type="http://schemas.openxmlformats.org/officeDocument/2006/relationships/image" Target="media/image22.wmf"/><Relationship Id="rId60" Type="http://schemas.openxmlformats.org/officeDocument/2006/relationships/image" Target="media/image30.wmf"/><Relationship Id="rId65" Type="http://schemas.openxmlformats.org/officeDocument/2006/relationships/image" Target="media/image35.wmf"/><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image" Target="media/image9.wmf"/><Relationship Id="rId30" Type="http://schemas.openxmlformats.org/officeDocument/2006/relationships/oleObject" Target="embeddings/oleObject8.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oleObject" Target="embeddings/oleObject17.bin"/><Relationship Id="rId56" Type="http://schemas.openxmlformats.org/officeDocument/2006/relationships/image" Target="media/image26.wmf"/><Relationship Id="rId64" Type="http://schemas.openxmlformats.org/officeDocument/2006/relationships/image" Target="media/image34.wmf"/><Relationship Id="rId69" Type="http://schemas.openxmlformats.org/officeDocument/2006/relationships/image" Target="media/image38.wmf"/><Relationship Id="rId8" Type="http://schemas.openxmlformats.org/officeDocument/2006/relationships/header" Target="header1.xml"/><Relationship Id="rId51" Type="http://schemas.openxmlformats.org/officeDocument/2006/relationships/image" Target="media/image22.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image" Target="media/image8.wmf"/><Relationship Id="rId33" Type="http://schemas.openxmlformats.org/officeDocument/2006/relationships/image" Target="media/image12.wmf"/><Relationship Id="rId38" Type="http://schemas.openxmlformats.org/officeDocument/2006/relationships/oleObject" Target="embeddings/oleObject12.bin"/><Relationship Id="rId46" Type="http://schemas.openxmlformats.org/officeDocument/2006/relationships/oleObject" Target="embeddings/oleObject16.bin"/><Relationship Id="rId59" Type="http://schemas.openxmlformats.org/officeDocument/2006/relationships/image" Target="media/image29.wmf"/><Relationship Id="rId67" Type="http://schemas.openxmlformats.org/officeDocument/2006/relationships/oleObject" Target="embeddings/oleObject18.bin"/><Relationship Id="rId20" Type="http://schemas.openxmlformats.org/officeDocument/2006/relationships/image" Target="media/image5.wmf"/><Relationship Id="rId41" Type="http://schemas.openxmlformats.org/officeDocument/2006/relationships/image" Target="media/image16.wmf"/><Relationship Id="rId54" Type="http://schemas.openxmlformats.org/officeDocument/2006/relationships/image" Target="media/image24.wmf"/><Relationship Id="rId62" Type="http://schemas.openxmlformats.org/officeDocument/2006/relationships/image" Target="media/image32.wmf"/><Relationship Id="rId7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B05721-E552-41E2-974D-643DEA697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197</TotalTime>
  <Pages>30</Pages>
  <Words>8976</Words>
  <Characters>46335</Characters>
  <Application>Microsoft Office Word</Application>
  <DocSecurity>0</DocSecurity>
  <Lines>1494</Lines>
  <Paragraphs>118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55193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16</cp:revision>
  <cp:lastPrinted>2014-08-05T09:31:00Z</cp:lastPrinted>
  <dcterms:created xsi:type="dcterms:W3CDTF">2014-08-05T08:02:00Z</dcterms:created>
  <dcterms:modified xsi:type="dcterms:W3CDTF">2014-08-05T14:02:00Z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