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179" w:rsidRDefault="00182179" w:rsidP="00182179">
      <w:bookmarkStart w:id="0" w:name="Doc_title"/>
    </w:p>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tbl>
      <w:tblPr>
        <w:tblW w:w="10089" w:type="dxa"/>
        <w:tblLook w:val="01E0"/>
      </w:tblPr>
      <w:tblGrid>
        <w:gridCol w:w="10089"/>
      </w:tblGrid>
      <w:tr w:rsidR="00182179" w:rsidRPr="000F6905" w:rsidTr="00182179">
        <w:tc>
          <w:tcPr>
            <w:tcW w:w="10089" w:type="dxa"/>
          </w:tcPr>
          <w:p w:rsidR="00182179" w:rsidRPr="007B31CB" w:rsidRDefault="00182179" w:rsidP="00182179">
            <w:pPr>
              <w:spacing w:before="380" w:line="280" w:lineRule="exact"/>
              <w:jc w:val="right"/>
              <w:rPr>
                <w:rFonts w:ascii="Tahoma" w:hAnsi="Tahoma" w:cs="Tahoma"/>
                <w:b/>
                <w:bCs/>
                <w:iCs/>
                <w:color w:val="243285"/>
                <w:sz w:val="32"/>
                <w:szCs w:val="32"/>
                <w:lang w:val="en-US"/>
              </w:rPr>
            </w:pPr>
          </w:p>
          <w:p w:rsidR="00182179" w:rsidRPr="006D690E" w:rsidRDefault="00182179" w:rsidP="00182179">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 xml:space="preserve">1509-1 </w:t>
            </w:r>
            <w:r w:rsidRPr="009E6169">
              <w:rPr>
                <w:rFonts w:ascii="SimHei" w:eastAsia="SimHei" w:hAnsi="Tahoma" w:cs="Tahoma" w:hint="eastAsia"/>
                <w:b/>
                <w:bCs/>
                <w:iCs/>
                <w:color w:val="243285"/>
                <w:sz w:val="36"/>
                <w:szCs w:val="36"/>
                <w:lang w:eastAsia="zh-CN"/>
              </w:rPr>
              <w:t>建议书</w:t>
            </w:r>
          </w:p>
          <w:p w:rsidR="00182179" w:rsidRPr="000F6905" w:rsidRDefault="00182179" w:rsidP="00182179">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10</w:t>
            </w:r>
            <w:r w:rsidRPr="000F6905">
              <w:rPr>
                <w:rFonts w:ascii="Tahoma" w:hAnsi="Tahoma" w:cs="Tahoma"/>
                <w:b/>
                <w:bCs/>
                <w:iCs/>
                <w:color w:val="243285"/>
                <w:szCs w:val="24"/>
              </w:rPr>
              <w:t>/</w:t>
            </w:r>
            <w:r>
              <w:rPr>
                <w:rFonts w:ascii="Tahoma" w:hAnsi="Tahoma" w:cs="Tahoma" w:hint="eastAsia"/>
                <w:b/>
                <w:bCs/>
                <w:iCs/>
                <w:color w:val="243285"/>
                <w:szCs w:val="24"/>
                <w:lang w:eastAsia="zh-CN"/>
              </w:rPr>
              <w:t>2009</w:t>
            </w:r>
            <w:r w:rsidRPr="000F6905">
              <w:rPr>
                <w:rFonts w:ascii="Tahoma" w:hAnsi="Tahoma" w:cs="Tahoma"/>
                <w:b/>
                <w:bCs/>
                <w:iCs/>
                <w:color w:val="243285"/>
                <w:szCs w:val="24"/>
              </w:rPr>
              <w:t>)</w:t>
            </w:r>
          </w:p>
        </w:tc>
      </w:tr>
      <w:tr w:rsidR="00182179" w:rsidRPr="007B31CB" w:rsidTr="00182179">
        <w:tc>
          <w:tcPr>
            <w:tcW w:w="10089" w:type="dxa"/>
          </w:tcPr>
          <w:p w:rsidR="00182179" w:rsidRPr="000F6905" w:rsidRDefault="00182179" w:rsidP="00182179">
            <w:pPr>
              <w:spacing w:before="80" w:line="500" w:lineRule="exact"/>
              <w:jc w:val="right"/>
              <w:rPr>
                <w:rFonts w:ascii="Tahoma" w:hAnsi="Tahoma" w:cs="Tahoma"/>
                <w:b/>
                <w:bCs/>
                <w:iCs/>
                <w:color w:val="243285"/>
                <w:sz w:val="44"/>
                <w:szCs w:val="44"/>
                <w:lang w:eastAsia="zh-CN"/>
              </w:rPr>
            </w:pPr>
          </w:p>
          <w:p w:rsidR="00182179" w:rsidRPr="009E6169" w:rsidRDefault="00182179" w:rsidP="00F66AEA">
            <w:pPr>
              <w:spacing w:before="80" w:line="500" w:lineRule="exact"/>
              <w:jc w:val="right"/>
              <w:rPr>
                <w:rFonts w:ascii="SimHei" w:eastAsia="SimHei" w:hAnsi="Tahoma" w:cs="Tahoma"/>
                <w:b/>
                <w:bCs/>
                <w:color w:val="243285"/>
                <w:sz w:val="44"/>
                <w:szCs w:val="44"/>
                <w:lang w:val="en-US" w:eastAsia="zh-CN"/>
              </w:rPr>
            </w:pPr>
            <w:r w:rsidRPr="00182179">
              <w:rPr>
                <w:rFonts w:ascii="SimHei" w:eastAsia="SimHei" w:hAnsi="Tahoma" w:cs="Tahoma" w:hint="eastAsia"/>
                <w:b/>
                <w:bCs/>
                <w:color w:val="243285"/>
                <w:sz w:val="44"/>
                <w:szCs w:val="44"/>
                <w:lang w:val="en-US" w:eastAsia="zh-CN"/>
              </w:rPr>
              <w:t>便于</w:t>
            </w:r>
            <w:r w:rsidRPr="00182179">
              <w:rPr>
                <w:rFonts w:ascii="Tahoma" w:eastAsia="SimHei" w:hAnsi="Tahoma" w:cs="Tahoma"/>
                <w:b/>
                <w:bCs/>
                <w:color w:val="243285"/>
                <w:sz w:val="44"/>
                <w:szCs w:val="44"/>
                <w:lang w:val="en-US" w:eastAsia="zh-CN"/>
              </w:rPr>
              <w:t>25.25-27.5 GHz</w:t>
            </w:r>
            <w:r w:rsidRPr="00182179">
              <w:rPr>
                <w:rFonts w:ascii="SimHei" w:eastAsia="SimHei" w:hAnsi="Tahoma" w:cs="Tahoma" w:hint="eastAsia"/>
                <w:b/>
                <w:bCs/>
                <w:color w:val="243285"/>
                <w:sz w:val="44"/>
                <w:szCs w:val="44"/>
                <w:lang w:val="en-US" w:eastAsia="zh-CN"/>
              </w:rPr>
              <w:t>频段内</w:t>
            </w:r>
            <w:r w:rsidR="00F66AEA">
              <w:rPr>
                <w:rFonts w:ascii="SimHei" w:eastAsia="SimHei" w:hAnsi="Tahoma" w:cs="Tahoma"/>
                <w:b/>
                <w:bCs/>
                <w:color w:val="243285"/>
                <w:sz w:val="44"/>
                <w:szCs w:val="44"/>
                <w:lang w:val="en-US" w:eastAsia="zh-CN"/>
              </w:rPr>
              <w:br/>
            </w:r>
            <w:r w:rsidRPr="00182179">
              <w:rPr>
                <w:rFonts w:ascii="SimHei" w:eastAsia="SimHei" w:hAnsi="Tahoma" w:cs="Tahoma" w:hint="eastAsia"/>
                <w:b/>
                <w:bCs/>
                <w:color w:val="243285"/>
                <w:sz w:val="44"/>
                <w:szCs w:val="44"/>
                <w:lang w:val="en-US" w:eastAsia="zh-CN"/>
              </w:rPr>
              <w:t>固定业务点对多点系统</w:t>
            </w:r>
            <w:r w:rsidR="00F66AEA">
              <w:rPr>
                <w:rFonts w:ascii="SimHei" w:eastAsia="SimHei" w:hAnsi="Tahoma" w:cs="Tahoma"/>
                <w:b/>
                <w:bCs/>
                <w:color w:val="243285"/>
                <w:sz w:val="44"/>
                <w:szCs w:val="44"/>
                <w:lang w:val="en-US" w:eastAsia="zh-CN"/>
              </w:rPr>
              <w:br/>
            </w:r>
            <w:r w:rsidRPr="00182179">
              <w:rPr>
                <w:rFonts w:ascii="SimHei" w:eastAsia="SimHei" w:hAnsi="Tahoma" w:cs="Tahoma" w:hint="eastAsia"/>
                <w:b/>
                <w:bCs/>
                <w:color w:val="243285"/>
                <w:sz w:val="44"/>
                <w:szCs w:val="44"/>
                <w:lang w:val="en-US" w:eastAsia="zh-CN"/>
              </w:rPr>
              <w:t>与卫星间业务共用的</w:t>
            </w:r>
            <w:r w:rsidR="00F66AEA">
              <w:rPr>
                <w:rFonts w:ascii="SimHei" w:eastAsia="SimHei" w:hAnsi="Tahoma" w:cs="Tahoma"/>
                <w:b/>
                <w:bCs/>
                <w:color w:val="243285"/>
                <w:sz w:val="44"/>
                <w:szCs w:val="44"/>
                <w:lang w:val="en-US" w:eastAsia="zh-CN"/>
              </w:rPr>
              <w:br/>
            </w:r>
            <w:r w:rsidRPr="00182179">
              <w:rPr>
                <w:rFonts w:ascii="SimHei" w:eastAsia="SimHei" w:hAnsi="Tahoma" w:cs="Tahoma" w:hint="eastAsia"/>
                <w:b/>
                <w:bCs/>
                <w:color w:val="243285"/>
                <w:sz w:val="44"/>
                <w:szCs w:val="44"/>
                <w:lang w:val="en-US" w:eastAsia="zh-CN"/>
              </w:rPr>
              <w:t>技术和操作要求</w:t>
            </w:r>
          </w:p>
          <w:p w:rsidR="00182179" w:rsidRPr="007B31CB" w:rsidRDefault="00182179" w:rsidP="0018217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182179" w:rsidTr="00182179">
        <w:tc>
          <w:tcPr>
            <w:tcW w:w="10089" w:type="dxa"/>
          </w:tcPr>
          <w:p w:rsidR="00182179" w:rsidRPr="008D3573" w:rsidRDefault="00182179" w:rsidP="00182179">
            <w:pPr>
              <w:spacing w:before="80" w:line="280" w:lineRule="exact"/>
              <w:ind w:right="640"/>
              <w:rPr>
                <w:rFonts w:ascii="Tahoma" w:hAnsi="Tahoma" w:cs="Tahoma"/>
                <w:b/>
                <w:bCs/>
                <w:iCs/>
                <w:color w:val="243285"/>
                <w:sz w:val="32"/>
                <w:szCs w:val="32"/>
                <w:lang w:val="en-US" w:eastAsia="zh-CN"/>
              </w:rPr>
            </w:pPr>
          </w:p>
          <w:p w:rsidR="00182179" w:rsidRPr="008D3573" w:rsidRDefault="00182179" w:rsidP="00182179">
            <w:pPr>
              <w:spacing w:before="80" w:line="280" w:lineRule="exact"/>
              <w:ind w:right="640"/>
              <w:rPr>
                <w:rFonts w:ascii="Tahoma" w:hAnsi="Tahoma" w:cs="Tahoma"/>
                <w:b/>
                <w:bCs/>
                <w:iCs/>
                <w:color w:val="243285"/>
                <w:sz w:val="32"/>
                <w:szCs w:val="32"/>
                <w:lang w:val="en-US" w:eastAsia="zh-CN"/>
              </w:rPr>
            </w:pPr>
          </w:p>
          <w:p w:rsidR="00182179" w:rsidRPr="008D3573" w:rsidRDefault="00182179" w:rsidP="00182179">
            <w:pPr>
              <w:spacing w:before="80" w:after="180" w:line="360" w:lineRule="exact"/>
              <w:ind w:right="720"/>
              <w:rPr>
                <w:rFonts w:ascii="Tahoma" w:hAnsi="Tahoma" w:cs="Tahoma"/>
                <w:b/>
                <w:bCs/>
                <w:iCs/>
                <w:color w:val="243285"/>
                <w:sz w:val="36"/>
                <w:szCs w:val="36"/>
                <w:lang w:val="en-US" w:eastAsia="zh-CN"/>
              </w:rPr>
            </w:pPr>
          </w:p>
          <w:p w:rsidR="00182179" w:rsidRPr="007B31CB" w:rsidRDefault="00182179" w:rsidP="0018217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182179" w:rsidRPr="007B31CB" w:rsidRDefault="00182179" w:rsidP="00182179">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固定业务</w:t>
            </w:r>
          </w:p>
          <w:p w:rsidR="00182179" w:rsidRPr="007B31CB" w:rsidRDefault="00182179" w:rsidP="00182179">
            <w:pPr>
              <w:spacing w:before="80" w:line="360" w:lineRule="exact"/>
              <w:jc w:val="right"/>
              <w:rPr>
                <w:rFonts w:ascii="Tahoma" w:hAnsi="Tahoma" w:cs="Tahoma"/>
                <w:b/>
                <w:bCs/>
                <w:iCs/>
                <w:color w:val="243285"/>
                <w:sz w:val="32"/>
                <w:szCs w:val="32"/>
                <w:lang w:val="en-US" w:eastAsia="zh-CN"/>
              </w:rPr>
            </w:pPr>
          </w:p>
        </w:tc>
      </w:tr>
    </w:tbl>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Pr="008D3573" w:rsidRDefault="00182179" w:rsidP="00182179">
      <w:pPr>
        <w:rPr>
          <w:lang w:val="en-US" w:eastAsia="zh-CN"/>
        </w:rPr>
      </w:pPr>
    </w:p>
    <w:p w:rsidR="00182179" w:rsidRPr="00D51444" w:rsidRDefault="00182179" w:rsidP="00182179">
      <w:pPr>
        <w:pStyle w:val="RecNoBR"/>
        <w:spacing w:before="240"/>
        <w:rPr>
          <w:lang w:val="en-US" w:eastAsia="zh-CN"/>
        </w:rPr>
        <w:sectPr w:rsidR="00182179" w:rsidRPr="00D51444" w:rsidSect="00182179">
          <w:headerReference w:type="even" r:id="rId8"/>
          <w:headerReference w:type="default" r:id="rId9"/>
          <w:pgSz w:w="11907" w:h="16834" w:code="9"/>
          <w:pgMar w:top="1089" w:right="1089" w:bottom="284" w:left="1089" w:header="567" w:footer="284" w:gutter="0"/>
          <w:paperSrc w:first="15" w:other="15"/>
          <w:cols w:space="720"/>
        </w:sectPr>
      </w:pPr>
    </w:p>
    <w:p w:rsidR="00182179" w:rsidRPr="009E6169" w:rsidRDefault="00182179" w:rsidP="00182179">
      <w:pPr>
        <w:spacing w:before="0"/>
        <w:rPr>
          <w:sz w:val="6"/>
          <w:szCs w:val="6"/>
          <w:lang w:val="en-US" w:eastAsia="zh-CN"/>
        </w:rPr>
      </w:pPr>
    </w:p>
    <w:p w:rsidR="00182179" w:rsidRPr="00586EF8" w:rsidRDefault="00182179" w:rsidP="00182179">
      <w:pPr>
        <w:pStyle w:val="Heading1"/>
        <w:spacing w:before="240"/>
        <w:jc w:val="center"/>
        <w:rPr>
          <w:lang w:val="en-US" w:eastAsia="zh-CN"/>
        </w:rPr>
      </w:pPr>
      <w:r>
        <w:rPr>
          <w:rFonts w:hint="eastAsia"/>
          <w:lang w:val="fr-CH" w:eastAsia="zh-CN"/>
        </w:rPr>
        <w:t>前言</w:t>
      </w:r>
    </w:p>
    <w:p w:rsidR="00182179" w:rsidRPr="00355C93" w:rsidRDefault="00182179" w:rsidP="0018217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82179" w:rsidRPr="00355C93" w:rsidRDefault="00182179" w:rsidP="0018217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82179" w:rsidRPr="00943821" w:rsidRDefault="00182179" w:rsidP="00182179">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82179" w:rsidRPr="00355C93" w:rsidRDefault="00182179" w:rsidP="0018217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82179" w:rsidRDefault="00182179" w:rsidP="00182179">
      <w:pPr>
        <w:jc w:val="center"/>
        <w:rPr>
          <w:sz w:val="22"/>
          <w:lang w:val="en-US" w:eastAsia="zh-CN"/>
        </w:rPr>
      </w:pPr>
    </w:p>
    <w:p w:rsidR="00182179" w:rsidRDefault="00182179" w:rsidP="0018217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182179" w:rsidTr="00182179">
        <w:tc>
          <w:tcPr>
            <w:tcW w:w="9748" w:type="dxa"/>
            <w:gridSpan w:val="2"/>
          </w:tcPr>
          <w:p w:rsidR="00182179" w:rsidRPr="00C12100"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182179" w:rsidRPr="00F128B0" w:rsidRDefault="00182179" w:rsidP="0018217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82179" w:rsidRPr="00355C93" w:rsidTr="00182179">
        <w:tc>
          <w:tcPr>
            <w:tcW w:w="960" w:type="dxa"/>
          </w:tcPr>
          <w:p w:rsidR="00182179" w:rsidRPr="00355C93" w:rsidRDefault="00182179" w:rsidP="0018217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BO</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BR</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BS</w:t>
            </w:r>
          </w:p>
        </w:tc>
        <w:tc>
          <w:tcPr>
            <w:tcW w:w="8788" w:type="dxa"/>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82179" w:rsidRPr="00355C93" w:rsidTr="00182179">
        <w:tc>
          <w:tcPr>
            <w:tcW w:w="960" w:type="dxa"/>
            <w:tcBorders>
              <w:bottom w:val="nil"/>
            </w:tcBorders>
          </w:tcPr>
          <w:p w:rsidR="00182179" w:rsidRPr="00355C93" w:rsidRDefault="00182179" w:rsidP="00182179">
            <w:pPr>
              <w:spacing w:before="30" w:after="30"/>
              <w:ind w:left="57"/>
              <w:jc w:val="left"/>
              <w:rPr>
                <w:b/>
                <w:bCs/>
                <w:sz w:val="20"/>
                <w:lang w:val="en-US"/>
              </w:rPr>
            </w:pPr>
            <w:r w:rsidRPr="00355C93">
              <w:rPr>
                <w:b/>
                <w:bCs/>
                <w:sz w:val="20"/>
                <w:lang w:val="en-US"/>
              </w:rPr>
              <w:t>BT</w:t>
            </w:r>
          </w:p>
        </w:tc>
        <w:tc>
          <w:tcPr>
            <w:tcW w:w="8788" w:type="dxa"/>
            <w:tcBorders>
              <w:bottom w:val="nil"/>
            </w:tcBorders>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82179" w:rsidRPr="00182179" w:rsidTr="00182179">
        <w:tc>
          <w:tcPr>
            <w:tcW w:w="960" w:type="dxa"/>
            <w:tcBorders>
              <w:top w:val="nil"/>
              <w:bottom w:val="nil"/>
            </w:tcBorders>
            <w:shd w:val="clear" w:color="auto" w:fill="F2F2F2" w:themeFill="background1" w:themeFillShade="F2"/>
          </w:tcPr>
          <w:p w:rsidR="00182179" w:rsidRPr="00182179" w:rsidRDefault="00182179" w:rsidP="00182179">
            <w:pPr>
              <w:spacing w:before="30" w:after="30"/>
              <w:ind w:left="57"/>
              <w:jc w:val="left"/>
              <w:rPr>
                <w:b/>
                <w:bCs/>
                <w:color w:val="000080"/>
                <w:sz w:val="20"/>
                <w:lang w:val="en-US"/>
              </w:rPr>
            </w:pPr>
            <w:r w:rsidRPr="00182179">
              <w:rPr>
                <w:b/>
                <w:bCs/>
                <w:color w:val="000080"/>
                <w:sz w:val="20"/>
                <w:lang w:val="en-US"/>
              </w:rPr>
              <w:t>F</w:t>
            </w:r>
          </w:p>
        </w:tc>
        <w:tc>
          <w:tcPr>
            <w:tcW w:w="8788" w:type="dxa"/>
            <w:tcBorders>
              <w:top w:val="nil"/>
              <w:bottom w:val="nil"/>
            </w:tcBorders>
            <w:shd w:val="clear" w:color="auto" w:fill="F2F2F2" w:themeFill="background1" w:themeFillShade="F2"/>
          </w:tcPr>
          <w:p w:rsidR="00182179" w:rsidRPr="00182179" w:rsidRDefault="00182179" w:rsidP="00182179">
            <w:pPr>
              <w:spacing w:before="30" w:after="30"/>
              <w:ind w:left="57" w:hanging="61"/>
              <w:jc w:val="left"/>
              <w:rPr>
                <w:b/>
                <w:bCs/>
                <w:color w:val="000080"/>
                <w:sz w:val="20"/>
                <w:lang w:val="en-US"/>
              </w:rPr>
            </w:pPr>
            <w:r w:rsidRPr="00182179">
              <w:rPr>
                <w:rFonts w:hint="eastAsia"/>
                <w:b/>
                <w:bCs/>
                <w:color w:val="000080"/>
                <w:sz w:val="20"/>
                <w:lang w:val="en-US"/>
              </w:rPr>
              <w:t>固定业务</w:t>
            </w:r>
          </w:p>
        </w:tc>
      </w:tr>
      <w:tr w:rsidR="00182179" w:rsidRPr="00355C93" w:rsidTr="00182179">
        <w:tc>
          <w:tcPr>
            <w:tcW w:w="960" w:type="dxa"/>
            <w:tcBorders>
              <w:top w:val="nil"/>
              <w:bottom w:val="nil"/>
            </w:tcBorders>
          </w:tcPr>
          <w:p w:rsidR="00182179" w:rsidRPr="00F128B0" w:rsidRDefault="00182179" w:rsidP="00182179">
            <w:pPr>
              <w:spacing w:before="30" w:after="30"/>
              <w:ind w:left="57"/>
              <w:jc w:val="left"/>
              <w:rPr>
                <w:b/>
                <w:bCs/>
                <w:sz w:val="20"/>
                <w:lang w:val="en-US"/>
              </w:rPr>
            </w:pPr>
            <w:r w:rsidRPr="00F128B0">
              <w:rPr>
                <w:b/>
                <w:bCs/>
                <w:sz w:val="20"/>
                <w:lang w:val="en-US"/>
              </w:rPr>
              <w:t>M</w:t>
            </w:r>
          </w:p>
        </w:tc>
        <w:tc>
          <w:tcPr>
            <w:tcW w:w="8788" w:type="dxa"/>
            <w:tcBorders>
              <w:top w:val="nil"/>
              <w:bottom w:val="nil"/>
            </w:tcBorders>
          </w:tcPr>
          <w:p w:rsidR="00182179" w:rsidRPr="00355C93" w:rsidRDefault="00182179" w:rsidP="001821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82179" w:rsidRPr="00182179" w:rsidTr="00182179">
        <w:tc>
          <w:tcPr>
            <w:tcW w:w="960" w:type="dxa"/>
            <w:tcBorders>
              <w:top w:val="nil"/>
              <w:bottom w:val="nil"/>
            </w:tcBorders>
            <w:shd w:val="clear" w:color="auto" w:fill="FFFFFF" w:themeFill="background1"/>
          </w:tcPr>
          <w:p w:rsidR="00182179" w:rsidRPr="00182179" w:rsidRDefault="00182179" w:rsidP="00182179">
            <w:pPr>
              <w:spacing w:before="30" w:after="30"/>
              <w:ind w:left="57"/>
              <w:jc w:val="left"/>
              <w:rPr>
                <w:b/>
                <w:bCs/>
                <w:sz w:val="20"/>
                <w:lang w:val="en-US"/>
              </w:rPr>
            </w:pPr>
            <w:r w:rsidRPr="00182179">
              <w:rPr>
                <w:b/>
                <w:bCs/>
                <w:sz w:val="20"/>
                <w:lang w:val="en-US"/>
              </w:rPr>
              <w:t>P</w:t>
            </w:r>
          </w:p>
        </w:tc>
        <w:tc>
          <w:tcPr>
            <w:tcW w:w="8788" w:type="dxa"/>
            <w:tcBorders>
              <w:top w:val="nil"/>
              <w:bottom w:val="nil"/>
            </w:tcBorders>
            <w:shd w:val="clear" w:color="auto" w:fill="FFFFFF" w:themeFill="background1"/>
          </w:tcPr>
          <w:p w:rsidR="00182179" w:rsidRPr="00182179" w:rsidRDefault="00182179" w:rsidP="00182179">
            <w:pPr>
              <w:spacing w:before="30" w:after="30"/>
              <w:ind w:left="57" w:hanging="61"/>
              <w:jc w:val="left"/>
              <w:rPr>
                <w:sz w:val="20"/>
                <w:lang w:val="en-US"/>
              </w:rPr>
            </w:pPr>
            <w:r w:rsidRPr="00182179">
              <w:rPr>
                <w:rFonts w:hint="eastAsia"/>
                <w:sz w:val="20"/>
                <w:lang w:val="en-US"/>
              </w:rPr>
              <w:t>无线电波传播</w:t>
            </w:r>
          </w:p>
        </w:tc>
      </w:tr>
      <w:tr w:rsidR="00182179" w:rsidRPr="00355C93" w:rsidTr="00182179">
        <w:tc>
          <w:tcPr>
            <w:tcW w:w="960" w:type="dxa"/>
            <w:tcBorders>
              <w:top w:val="nil"/>
            </w:tcBorders>
          </w:tcPr>
          <w:p w:rsidR="00182179" w:rsidRPr="00355C93" w:rsidRDefault="00182179" w:rsidP="00182179">
            <w:pPr>
              <w:spacing w:before="30" w:after="30"/>
              <w:ind w:left="57"/>
              <w:jc w:val="left"/>
              <w:rPr>
                <w:b/>
                <w:bCs/>
                <w:sz w:val="20"/>
                <w:lang w:val="en-US"/>
              </w:rPr>
            </w:pPr>
            <w:r w:rsidRPr="00355C93">
              <w:rPr>
                <w:b/>
                <w:bCs/>
                <w:sz w:val="20"/>
                <w:lang w:val="en-US"/>
              </w:rPr>
              <w:t>RA</w:t>
            </w:r>
          </w:p>
        </w:tc>
        <w:tc>
          <w:tcPr>
            <w:tcW w:w="8788" w:type="dxa"/>
            <w:tcBorders>
              <w:top w:val="nil"/>
            </w:tcBorders>
          </w:tcPr>
          <w:p w:rsidR="00182179" w:rsidRPr="00355C93" w:rsidRDefault="00182179" w:rsidP="001821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82179" w:rsidRPr="00355C93" w:rsidTr="00182179">
        <w:tc>
          <w:tcPr>
            <w:tcW w:w="960" w:type="dxa"/>
            <w:tcBorders>
              <w:bottom w:val="nil"/>
            </w:tcBorders>
          </w:tcPr>
          <w:p w:rsidR="00182179" w:rsidRPr="00355C93" w:rsidRDefault="00182179" w:rsidP="00182179">
            <w:pPr>
              <w:spacing w:before="30" w:after="30"/>
              <w:ind w:left="57"/>
              <w:jc w:val="left"/>
              <w:rPr>
                <w:b/>
                <w:bCs/>
                <w:sz w:val="20"/>
                <w:lang w:val="en-US"/>
              </w:rPr>
            </w:pPr>
            <w:r w:rsidRPr="00355C93">
              <w:rPr>
                <w:b/>
                <w:bCs/>
                <w:sz w:val="20"/>
                <w:lang w:val="en-US"/>
              </w:rPr>
              <w:t>RS</w:t>
            </w:r>
          </w:p>
        </w:tc>
        <w:tc>
          <w:tcPr>
            <w:tcW w:w="8788" w:type="dxa"/>
            <w:tcBorders>
              <w:bottom w:val="nil"/>
            </w:tcBorders>
          </w:tcPr>
          <w:p w:rsidR="00182179" w:rsidRPr="00355C93" w:rsidRDefault="00182179" w:rsidP="001821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82179" w:rsidRPr="00355C93" w:rsidTr="00182179">
        <w:tc>
          <w:tcPr>
            <w:tcW w:w="960" w:type="dxa"/>
            <w:tcBorders>
              <w:top w:val="nil"/>
              <w:bottom w:val="nil"/>
            </w:tcBorders>
            <w:shd w:val="clear" w:color="auto" w:fill="FFFFFF" w:themeFill="background1"/>
          </w:tcPr>
          <w:p w:rsidR="00182179" w:rsidRPr="002C01E1" w:rsidRDefault="00182179" w:rsidP="00182179">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182179" w:rsidRPr="002C01E1" w:rsidRDefault="00182179" w:rsidP="00182179">
            <w:pPr>
              <w:spacing w:before="30" w:after="30"/>
              <w:jc w:val="left"/>
              <w:rPr>
                <w:sz w:val="20"/>
                <w:lang w:val="en-US"/>
              </w:rPr>
            </w:pPr>
            <w:r w:rsidRPr="002C01E1">
              <w:rPr>
                <w:rFonts w:hint="eastAsia"/>
                <w:sz w:val="20"/>
                <w:lang w:val="en-US"/>
              </w:rPr>
              <w:t>卫星固定业务</w:t>
            </w:r>
          </w:p>
        </w:tc>
      </w:tr>
      <w:tr w:rsidR="00182179" w:rsidRPr="00355C93" w:rsidTr="00182179">
        <w:tc>
          <w:tcPr>
            <w:tcW w:w="960" w:type="dxa"/>
            <w:tcBorders>
              <w:top w:val="nil"/>
            </w:tcBorders>
          </w:tcPr>
          <w:p w:rsidR="00182179" w:rsidRPr="00355C93" w:rsidRDefault="00182179" w:rsidP="00182179">
            <w:pPr>
              <w:spacing w:before="30" w:after="30"/>
              <w:ind w:left="57"/>
              <w:jc w:val="left"/>
              <w:rPr>
                <w:b/>
                <w:bCs/>
                <w:sz w:val="20"/>
                <w:lang w:val="en-US"/>
              </w:rPr>
            </w:pPr>
            <w:r w:rsidRPr="00355C93">
              <w:rPr>
                <w:b/>
                <w:bCs/>
                <w:sz w:val="20"/>
                <w:lang w:val="en-US"/>
              </w:rPr>
              <w:t>SA</w:t>
            </w:r>
          </w:p>
        </w:tc>
        <w:tc>
          <w:tcPr>
            <w:tcW w:w="8788" w:type="dxa"/>
            <w:tcBorders>
              <w:top w:val="nil"/>
            </w:tcBorders>
          </w:tcPr>
          <w:p w:rsidR="00182179" w:rsidRPr="00355C93" w:rsidRDefault="00182179" w:rsidP="00182179">
            <w:pPr>
              <w:spacing w:before="30" w:after="30"/>
              <w:jc w:val="left"/>
              <w:rPr>
                <w:sz w:val="20"/>
                <w:lang w:val="en-US"/>
              </w:rPr>
            </w:pPr>
            <w:r w:rsidRPr="00355C93">
              <w:rPr>
                <w:rFonts w:hint="eastAsia"/>
                <w:sz w:val="20"/>
                <w:lang w:val="en-US" w:eastAsia="zh-CN"/>
              </w:rPr>
              <w:t>空间应用和气象</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SF</w:t>
            </w:r>
          </w:p>
        </w:tc>
        <w:tc>
          <w:tcPr>
            <w:tcW w:w="8788" w:type="dxa"/>
          </w:tcPr>
          <w:p w:rsidR="00182179" w:rsidRPr="00355C93" w:rsidRDefault="00182179" w:rsidP="0018217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SM</w:t>
            </w:r>
          </w:p>
        </w:tc>
        <w:tc>
          <w:tcPr>
            <w:tcW w:w="8788" w:type="dxa"/>
          </w:tcPr>
          <w:p w:rsidR="00182179" w:rsidRPr="00355C93" w:rsidRDefault="00182179" w:rsidP="001821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SNG</w:t>
            </w:r>
          </w:p>
        </w:tc>
        <w:tc>
          <w:tcPr>
            <w:tcW w:w="8788" w:type="dxa"/>
          </w:tcPr>
          <w:p w:rsidR="00182179" w:rsidRPr="00355C93" w:rsidRDefault="00182179" w:rsidP="00182179">
            <w:pPr>
              <w:spacing w:before="30" w:after="30"/>
              <w:jc w:val="left"/>
              <w:rPr>
                <w:sz w:val="20"/>
                <w:lang w:val="en-US"/>
              </w:rPr>
            </w:pPr>
            <w:r w:rsidRPr="00355C93">
              <w:rPr>
                <w:rFonts w:hint="eastAsia"/>
                <w:sz w:val="20"/>
                <w:lang w:val="en-US" w:eastAsia="zh-CN"/>
              </w:rPr>
              <w:t>卫星新闻采集</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TF</w:t>
            </w:r>
          </w:p>
        </w:tc>
        <w:tc>
          <w:tcPr>
            <w:tcW w:w="8788" w:type="dxa"/>
          </w:tcPr>
          <w:p w:rsidR="00182179" w:rsidRPr="00355C93" w:rsidRDefault="00182179" w:rsidP="00182179">
            <w:pPr>
              <w:spacing w:before="30" w:after="30"/>
              <w:jc w:val="left"/>
              <w:rPr>
                <w:sz w:val="20"/>
                <w:lang w:val="en-US" w:eastAsia="zh-CN"/>
              </w:rPr>
            </w:pPr>
            <w:r w:rsidRPr="00355C93">
              <w:rPr>
                <w:rFonts w:hint="eastAsia"/>
                <w:sz w:val="20"/>
                <w:lang w:val="en-US" w:eastAsia="zh-CN"/>
              </w:rPr>
              <w:t>时间信号和频率标准发射</w:t>
            </w:r>
          </w:p>
        </w:tc>
      </w:tr>
      <w:tr w:rsidR="00182179" w:rsidRPr="00355C93" w:rsidTr="00182179">
        <w:tc>
          <w:tcPr>
            <w:tcW w:w="960" w:type="dxa"/>
          </w:tcPr>
          <w:p w:rsidR="00182179" w:rsidRPr="00355C93" w:rsidRDefault="00182179" w:rsidP="00182179">
            <w:pPr>
              <w:spacing w:before="30" w:after="30"/>
              <w:ind w:left="57"/>
              <w:jc w:val="left"/>
              <w:rPr>
                <w:b/>
                <w:bCs/>
                <w:sz w:val="20"/>
                <w:lang w:val="en-US"/>
              </w:rPr>
            </w:pPr>
            <w:r w:rsidRPr="00355C93">
              <w:rPr>
                <w:b/>
                <w:bCs/>
                <w:sz w:val="20"/>
                <w:lang w:val="en-US"/>
              </w:rPr>
              <w:t>V</w:t>
            </w:r>
          </w:p>
        </w:tc>
        <w:tc>
          <w:tcPr>
            <w:tcW w:w="8788" w:type="dxa"/>
          </w:tcPr>
          <w:p w:rsidR="00182179" w:rsidRPr="00355C93" w:rsidRDefault="00182179" w:rsidP="00182179">
            <w:pPr>
              <w:spacing w:before="30" w:after="180"/>
              <w:jc w:val="left"/>
              <w:rPr>
                <w:sz w:val="20"/>
                <w:lang w:val="en-US"/>
              </w:rPr>
            </w:pPr>
            <w:r w:rsidRPr="00355C93">
              <w:rPr>
                <w:rFonts w:hint="eastAsia"/>
                <w:sz w:val="20"/>
                <w:lang w:val="en-US" w:eastAsia="zh-CN"/>
              </w:rPr>
              <w:t>词汇和相关问题</w:t>
            </w:r>
          </w:p>
        </w:tc>
      </w:tr>
    </w:tbl>
    <w:p w:rsidR="00182179" w:rsidRDefault="00182179" w:rsidP="00182179">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182179" w:rsidTr="00182179">
        <w:tc>
          <w:tcPr>
            <w:tcW w:w="9775" w:type="dxa"/>
          </w:tcPr>
          <w:p w:rsidR="00182179" w:rsidRPr="00F128B0" w:rsidRDefault="00182179" w:rsidP="0018217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182179" w:rsidRPr="00355C93" w:rsidRDefault="00182179" w:rsidP="00182179">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182179" w:rsidRDefault="00182179" w:rsidP="00182179">
      <w:pPr>
        <w:rPr>
          <w:szCs w:val="24"/>
          <w:lang w:eastAsia="zh-CN"/>
        </w:rPr>
      </w:pPr>
    </w:p>
    <w:p w:rsidR="00182179" w:rsidRPr="00A613D0" w:rsidRDefault="00182179" w:rsidP="00182179">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10</w:t>
      </w:r>
    </w:p>
    <w:p w:rsidR="00395284" w:rsidRPr="00C13155" w:rsidRDefault="00182179" w:rsidP="00182179">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B75C5" w:rsidRDefault="003B75C5" w:rsidP="003B75C5">
      <w:pPr>
        <w:spacing w:before="160"/>
        <w:rPr>
          <w:i/>
          <w:sz w:val="20"/>
          <w:lang w:val="en-US" w:eastAsia="zh-CN"/>
        </w:rPr>
        <w:sectPr w:rsidR="003B75C5" w:rsidSect="003B75C5">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F295B" w:rsidRPr="00416DF7" w:rsidRDefault="00AF295B" w:rsidP="00182179">
      <w:pPr>
        <w:pStyle w:val="RecNoBR"/>
        <w:spacing w:before="240"/>
        <w:rPr>
          <w:lang w:eastAsia="zh-CN"/>
        </w:rPr>
      </w:pPr>
      <w:bookmarkStart w:id="2" w:name="irecnoe"/>
      <w:bookmarkStart w:id="3" w:name="OLE_LINK1"/>
      <w:bookmarkStart w:id="4" w:name="OLE_LINK2"/>
      <w:bookmarkEnd w:id="2"/>
      <w:r w:rsidRPr="00182179">
        <w:rPr>
          <w:lang w:eastAsia="zh-CN"/>
        </w:rPr>
        <w:lastRenderedPageBreak/>
        <w:t xml:space="preserve">ITU-R  </w:t>
      </w:r>
      <w:r w:rsidR="005A79E5" w:rsidRPr="00182179">
        <w:rPr>
          <w:lang w:eastAsia="zh-CN"/>
        </w:rPr>
        <w:t>F.1509</w:t>
      </w:r>
      <w:r w:rsidR="00416DF7" w:rsidRPr="00182179">
        <w:rPr>
          <w:lang w:eastAsia="zh-CN"/>
        </w:rPr>
        <w:t>-</w:t>
      </w:r>
      <w:r w:rsidR="005A79E5" w:rsidRPr="00182179">
        <w:rPr>
          <w:lang w:eastAsia="zh-CN"/>
        </w:rPr>
        <w:t>1</w:t>
      </w:r>
      <w:r w:rsidR="00395284" w:rsidRPr="00182179">
        <w:rPr>
          <w:rFonts w:hint="eastAsia"/>
          <w:lang w:eastAsia="zh-CN"/>
        </w:rPr>
        <w:t>建议书</w:t>
      </w:r>
      <w:bookmarkEnd w:id="3"/>
      <w:bookmarkEnd w:id="4"/>
      <w:r w:rsidR="005A79E5">
        <w:rPr>
          <w:rStyle w:val="FootnoteReference"/>
          <w:caps/>
          <w:lang w:eastAsia="zh-CN"/>
        </w:rPr>
        <w:footnoteReference w:customMarkFollows="1" w:id="1"/>
        <w:t>*</w:t>
      </w:r>
      <w:bookmarkEnd w:id="0"/>
    </w:p>
    <w:p w:rsidR="00395284" w:rsidRPr="00F82750" w:rsidRDefault="00395284" w:rsidP="00182179">
      <w:pPr>
        <w:pStyle w:val="RectitleBR"/>
        <w:rPr>
          <w:iCs/>
          <w:lang w:val="en-US" w:eastAsia="zh-CN"/>
        </w:rPr>
      </w:pPr>
      <w:bookmarkStart w:id="5" w:name="Pre_title"/>
      <w:bookmarkStart w:id="6" w:name="OLE_LINK3"/>
      <w:bookmarkStart w:id="7" w:name="OLE_LINK4"/>
      <w:r w:rsidRPr="00395284">
        <w:rPr>
          <w:rFonts w:hint="eastAsia"/>
          <w:lang w:eastAsia="zh-CN"/>
        </w:rPr>
        <w:t>便于</w:t>
      </w:r>
      <w:r w:rsidRPr="00395284">
        <w:rPr>
          <w:lang w:eastAsia="zh-CN"/>
        </w:rPr>
        <w:t>25.</w:t>
      </w:r>
      <w:r w:rsidRPr="00182179">
        <w:rPr>
          <w:lang w:eastAsia="zh-CN"/>
        </w:rPr>
        <w:t>25</w:t>
      </w:r>
      <w:r w:rsidRPr="00395284">
        <w:rPr>
          <w:lang w:eastAsia="zh-CN"/>
        </w:rPr>
        <w:t>-27.5 GHz</w:t>
      </w:r>
      <w:r w:rsidRPr="00395284">
        <w:rPr>
          <w:rFonts w:hint="eastAsia"/>
          <w:lang w:eastAsia="zh-CN"/>
        </w:rPr>
        <w:t>频段内</w:t>
      </w:r>
      <w:r w:rsidRPr="00395284">
        <w:rPr>
          <w:rFonts w:hint="eastAsia"/>
          <w:lang w:val="en-US" w:eastAsia="zh-CN"/>
        </w:rPr>
        <w:t>固定业务点对多点系统</w:t>
      </w:r>
      <w:r w:rsidR="00182179">
        <w:rPr>
          <w:lang w:val="en-US" w:eastAsia="zh-CN"/>
        </w:rPr>
        <w:br/>
      </w:r>
      <w:r w:rsidRPr="00395284">
        <w:rPr>
          <w:rFonts w:hint="eastAsia"/>
          <w:lang w:val="en-US" w:eastAsia="zh-CN"/>
        </w:rPr>
        <w:t>与卫星间业务共用的技术和操作要求</w:t>
      </w:r>
      <w:bookmarkEnd w:id="6"/>
      <w:bookmarkEnd w:id="7"/>
    </w:p>
    <w:bookmarkEnd w:id="5"/>
    <w:p w:rsidR="004E2102" w:rsidRPr="005A79E5" w:rsidRDefault="004E2102" w:rsidP="004E2102">
      <w:pPr>
        <w:pStyle w:val="Recref"/>
        <w:rPr>
          <w:lang w:val="en-US" w:eastAsia="zh-CN"/>
        </w:rPr>
      </w:pPr>
    </w:p>
    <w:p w:rsidR="00ED2891" w:rsidRPr="00F82750" w:rsidRDefault="0041229F" w:rsidP="004E2102">
      <w:pPr>
        <w:pStyle w:val="Recdate"/>
        <w:rPr>
          <w:lang w:val="en-US" w:eastAsia="zh-CN"/>
        </w:rPr>
      </w:pPr>
      <w:r>
        <w:rPr>
          <w:lang w:val="en-US" w:eastAsia="zh-CN"/>
        </w:rPr>
        <w:t>（</w:t>
      </w:r>
      <w:r w:rsidR="00325D04" w:rsidRPr="00F82750">
        <w:rPr>
          <w:lang w:val="en-US" w:eastAsia="zh-CN"/>
        </w:rPr>
        <w:t>2001-2009</w:t>
      </w:r>
      <w:r w:rsidR="00395284">
        <w:rPr>
          <w:rFonts w:hint="eastAsia"/>
          <w:lang w:eastAsia="zh-CN"/>
        </w:rPr>
        <w:t>年</w:t>
      </w:r>
      <w:r>
        <w:rPr>
          <w:lang w:val="en-US" w:eastAsia="zh-CN"/>
        </w:rPr>
        <w:t>）</w:t>
      </w:r>
    </w:p>
    <w:p w:rsidR="00ED2891" w:rsidRPr="00182179" w:rsidRDefault="00395284" w:rsidP="00182179">
      <w:pPr>
        <w:pStyle w:val="Heading1"/>
        <w:rPr>
          <w:sz w:val="22"/>
          <w:szCs w:val="22"/>
          <w:lang w:val="en-US" w:eastAsia="zh-CN"/>
        </w:rPr>
      </w:pPr>
      <w:r w:rsidRPr="00182179">
        <w:rPr>
          <w:rFonts w:hint="eastAsia"/>
          <w:sz w:val="22"/>
          <w:szCs w:val="22"/>
          <w:lang w:eastAsia="zh-CN"/>
        </w:rPr>
        <w:t>范围</w:t>
      </w:r>
    </w:p>
    <w:p w:rsidR="00416DF7" w:rsidRDefault="00F82750" w:rsidP="0074440D">
      <w:pPr>
        <w:pStyle w:val="Summary"/>
        <w:overflowPunct/>
        <w:autoSpaceDE/>
        <w:autoSpaceDN/>
        <w:adjustRightInd/>
        <w:spacing w:after="0"/>
        <w:ind w:firstLineChars="200" w:firstLine="440"/>
        <w:jc w:val="left"/>
        <w:textAlignment w:val="auto"/>
        <w:rPr>
          <w:lang w:val="en-US" w:eastAsia="zh-CN"/>
        </w:rPr>
      </w:pPr>
      <w:r>
        <w:rPr>
          <w:rFonts w:hint="eastAsia"/>
          <w:szCs w:val="22"/>
          <w:lang w:val="en-US" w:eastAsia="zh-CN"/>
        </w:rPr>
        <w:t>本建议书提供了固定业务中中心和用户点对多点台站在朝向</w:t>
      </w:r>
      <w:r w:rsidR="0074440D">
        <w:rPr>
          <w:rFonts w:hint="eastAsia"/>
          <w:szCs w:val="22"/>
          <w:lang w:val="en-US" w:eastAsia="zh-CN"/>
        </w:rPr>
        <w:t>同步</w:t>
      </w:r>
      <w:r>
        <w:rPr>
          <w:rFonts w:hint="eastAsia"/>
          <w:szCs w:val="22"/>
          <w:lang w:val="en-US" w:eastAsia="zh-CN"/>
        </w:rPr>
        <w:t>卫星轨道方向的最大</w:t>
      </w:r>
      <w:r w:rsidR="005A79E5" w:rsidRPr="003E7C34">
        <w:rPr>
          <w:szCs w:val="22"/>
          <w:lang w:val="en-US" w:eastAsia="zh-CN"/>
        </w:rPr>
        <w:t>e.i.r.p.</w:t>
      </w:r>
      <w:r>
        <w:rPr>
          <w:rFonts w:hint="eastAsia"/>
          <w:szCs w:val="22"/>
          <w:lang w:val="en-US" w:eastAsia="zh-CN"/>
        </w:rPr>
        <w:t>密度，以便在</w:t>
      </w:r>
      <w:r w:rsidRPr="003E7C34">
        <w:rPr>
          <w:szCs w:val="22"/>
          <w:lang w:val="en-US" w:eastAsia="zh-CN"/>
        </w:rPr>
        <w:t>25.25-27.5 GHz</w:t>
      </w:r>
      <w:r>
        <w:rPr>
          <w:rFonts w:hint="eastAsia"/>
          <w:szCs w:val="22"/>
          <w:lang w:val="en-US" w:eastAsia="zh-CN"/>
        </w:rPr>
        <w:t>频段内与卫星间业务共用。本建议书中的参考</w:t>
      </w:r>
      <w:r w:rsidR="005A79E5" w:rsidRPr="003E7C34">
        <w:rPr>
          <w:szCs w:val="22"/>
          <w:lang w:val="en-US" w:eastAsia="zh-CN"/>
        </w:rPr>
        <w:t>e.i.r.p.</w:t>
      </w:r>
      <w:r>
        <w:rPr>
          <w:rFonts w:hint="eastAsia"/>
          <w:szCs w:val="22"/>
          <w:lang w:val="en-US" w:eastAsia="zh-CN"/>
        </w:rPr>
        <w:t>密度考虑了在最低必要电平发射的必要性，同时也考虑了固定业务（</w:t>
      </w:r>
      <w:r>
        <w:rPr>
          <w:rFonts w:hint="eastAsia"/>
          <w:szCs w:val="22"/>
          <w:lang w:val="en-US" w:eastAsia="zh-CN"/>
        </w:rPr>
        <w:t>FS</w:t>
      </w:r>
      <w:r>
        <w:rPr>
          <w:rFonts w:hint="eastAsia"/>
          <w:szCs w:val="22"/>
          <w:lang w:val="en-US" w:eastAsia="zh-CN"/>
        </w:rPr>
        <w:t>）台站用于降雨事件的发射机</w:t>
      </w:r>
      <w:r w:rsidR="0074440D">
        <w:rPr>
          <w:rFonts w:hint="eastAsia"/>
          <w:szCs w:val="22"/>
          <w:lang w:val="en-US" w:eastAsia="zh-CN"/>
        </w:rPr>
        <w:t>自动</w:t>
      </w:r>
      <w:r>
        <w:rPr>
          <w:rFonts w:hint="eastAsia"/>
          <w:szCs w:val="22"/>
          <w:lang w:val="en-US" w:eastAsia="zh-CN"/>
        </w:rPr>
        <w:t>功率控制（</w:t>
      </w:r>
      <w:r w:rsidR="005A79E5" w:rsidRPr="003E7C34">
        <w:rPr>
          <w:szCs w:val="22"/>
          <w:lang w:val="en-US" w:eastAsia="zh-CN"/>
        </w:rPr>
        <w:t>ATPC</w:t>
      </w:r>
      <w:r>
        <w:rPr>
          <w:rFonts w:hint="eastAsia"/>
          <w:szCs w:val="22"/>
          <w:lang w:val="en-US" w:eastAsia="zh-CN"/>
        </w:rPr>
        <w:t>）。</w:t>
      </w:r>
    </w:p>
    <w:p w:rsidR="00416DF7" w:rsidRDefault="00F82750" w:rsidP="00182179">
      <w:pPr>
        <w:pStyle w:val="Normalaftertitle"/>
        <w:spacing w:before="1080"/>
        <w:rPr>
          <w:lang w:val="en-US" w:eastAsia="zh-CN"/>
        </w:rPr>
      </w:pPr>
      <w:r>
        <w:rPr>
          <w:rFonts w:hint="eastAsia"/>
          <w:lang w:val="en-US" w:eastAsia="zh-CN"/>
        </w:rPr>
        <w:t>国际电联无线电通信全会</w:t>
      </w:r>
      <w:r w:rsidR="00A75E67">
        <w:rPr>
          <w:rFonts w:hint="eastAsia"/>
          <w:lang w:val="en-US" w:eastAsia="zh-CN"/>
        </w:rPr>
        <w:t>,</w:t>
      </w:r>
    </w:p>
    <w:p w:rsidR="005A79E5" w:rsidRPr="00C62D32" w:rsidRDefault="00F82750" w:rsidP="00F82750">
      <w:pPr>
        <w:pStyle w:val="Call"/>
        <w:rPr>
          <w:rFonts w:ascii="STKaiti" w:eastAsia="STKaiti" w:hAnsi="STKaiti"/>
          <w:i w:val="0"/>
          <w:iCs/>
          <w:lang w:val="en-US" w:eastAsia="zh-CN"/>
        </w:rPr>
      </w:pPr>
      <w:r w:rsidRPr="00C62D32">
        <w:rPr>
          <w:rFonts w:ascii="STKaiti" w:eastAsia="STKaiti" w:hAnsi="STKaiti" w:hint="eastAsia"/>
          <w:i w:val="0"/>
          <w:iCs/>
          <w:lang w:val="en-US" w:eastAsia="zh-CN"/>
        </w:rPr>
        <w:t>考虑到</w:t>
      </w:r>
    </w:p>
    <w:p w:rsidR="005A79E5" w:rsidRDefault="005A79E5" w:rsidP="002274B3">
      <w:pPr>
        <w:rPr>
          <w:lang w:val="en-US" w:eastAsia="zh-CN"/>
        </w:rPr>
      </w:pPr>
      <w:r>
        <w:rPr>
          <w:lang w:val="en-US" w:eastAsia="zh-CN"/>
        </w:rPr>
        <w:t>a)</w:t>
      </w:r>
      <w:r>
        <w:rPr>
          <w:lang w:val="en-US" w:eastAsia="zh-CN"/>
        </w:rPr>
        <w:tab/>
        <w:t>25.25-27.5 GHz</w:t>
      </w:r>
      <w:r w:rsidR="00F82750">
        <w:rPr>
          <w:rFonts w:hint="eastAsia"/>
          <w:lang w:val="en-US" w:eastAsia="zh-CN"/>
        </w:rPr>
        <w:t>频段作为主要业务划分给固定、移动和卫星间业务；</w:t>
      </w:r>
    </w:p>
    <w:p w:rsidR="005A79E5" w:rsidRDefault="005A79E5" w:rsidP="002274B3">
      <w:pPr>
        <w:rPr>
          <w:lang w:val="en-US" w:eastAsia="zh-CN"/>
        </w:rPr>
      </w:pPr>
      <w:r>
        <w:rPr>
          <w:lang w:val="en-US" w:eastAsia="zh-CN"/>
        </w:rPr>
        <w:t>b)</w:t>
      </w:r>
      <w:r>
        <w:rPr>
          <w:lang w:val="en-US" w:eastAsia="zh-CN"/>
        </w:rPr>
        <w:tab/>
      </w:r>
      <w:r w:rsidR="002274B3">
        <w:rPr>
          <w:rFonts w:hint="eastAsia"/>
          <w:lang w:val="en-US" w:eastAsia="zh-CN"/>
        </w:rPr>
        <w:t>除点对点固定业务（</w:t>
      </w:r>
      <w:r>
        <w:rPr>
          <w:lang w:val="en-US" w:eastAsia="zh-CN"/>
        </w:rPr>
        <w:t>FS</w:t>
      </w:r>
      <w:r w:rsidR="002274B3">
        <w:rPr>
          <w:rFonts w:hint="eastAsia"/>
          <w:lang w:val="en-US" w:eastAsia="zh-CN"/>
        </w:rPr>
        <w:t>）系统外，点对多点（</w:t>
      </w:r>
      <w:r w:rsidR="002274B3">
        <w:rPr>
          <w:lang w:val="en-US" w:eastAsia="zh-CN"/>
        </w:rPr>
        <w:t>P-MP</w:t>
      </w:r>
      <w:r w:rsidR="002274B3">
        <w:rPr>
          <w:rFonts w:hint="eastAsia"/>
          <w:lang w:val="en-US" w:eastAsia="zh-CN"/>
        </w:rPr>
        <w:t>）</w:t>
      </w:r>
      <w:r w:rsidR="002274B3">
        <w:rPr>
          <w:rFonts w:hint="eastAsia"/>
          <w:lang w:val="en-US" w:eastAsia="zh-CN"/>
        </w:rPr>
        <w:t>FS</w:t>
      </w:r>
      <w:r w:rsidR="002274B3">
        <w:rPr>
          <w:rFonts w:hint="eastAsia"/>
          <w:lang w:val="en-US" w:eastAsia="zh-CN"/>
        </w:rPr>
        <w:t>系统也计划在</w:t>
      </w:r>
      <w:r w:rsidR="002274B3">
        <w:rPr>
          <w:lang w:val="en-US" w:eastAsia="zh-CN"/>
        </w:rPr>
        <w:t>25.25-</w:t>
      </w:r>
      <w:r w:rsidR="0041229F">
        <w:rPr>
          <w:rFonts w:hint="eastAsia"/>
          <w:lang w:val="en-US" w:eastAsia="zh-CN"/>
        </w:rPr>
        <w:br/>
      </w:r>
      <w:r w:rsidR="002274B3">
        <w:rPr>
          <w:lang w:val="en-US" w:eastAsia="zh-CN"/>
        </w:rPr>
        <w:t>27.5 GHz</w:t>
      </w:r>
      <w:r w:rsidR="002274B3">
        <w:rPr>
          <w:rFonts w:hint="eastAsia"/>
          <w:lang w:val="en-US" w:eastAsia="zh-CN"/>
        </w:rPr>
        <w:t>内进行操作；</w:t>
      </w:r>
    </w:p>
    <w:p w:rsidR="005A79E5" w:rsidRDefault="005A79E5" w:rsidP="002274B3">
      <w:pPr>
        <w:rPr>
          <w:lang w:val="en-US" w:eastAsia="zh-CN"/>
        </w:rPr>
      </w:pPr>
      <w:r>
        <w:rPr>
          <w:lang w:val="en-US" w:eastAsia="zh-CN"/>
        </w:rPr>
        <w:t>c)</w:t>
      </w:r>
      <w:r>
        <w:rPr>
          <w:lang w:val="en-US" w:eastAsia="zh-CN"/>
        </w:rPr>
        <w:tab/>
      </w:r>
      <w:r w:rsidR="002274B3">
        <w:rPr>
          <w:rFonts w:hint="eastAsia"/>
          <w:lang w:val="en-US" w:eastAsia="zh-CN"/>
        </w:rPr>
        <w:t>卫星间业务的空对空无线电通信链路在</w:t>
      </w:r>
      <w:r>
        <w:rPr>
          <w:lang w:val="en-US" w:eastAsia="zh-CN"/>
        </w:rPr>
        <w:t>25.25-27.5 GHz</w:t>
      </w:r>
      <w:r w:rsidR="002274B3">
        <w:rPr>
          <w:rFonts w:hint="eastAsia"/>
          <w:lang w:val="en-US" w:eastAsia="zh-CN"/>
        </w:rPr>
        <w:t>频段内使用；</w:t>
      </w:r>
    </w:p>
    <w:p w:rsidR="005A79E5" w:rsidRDefault="005A79E5" w:rsidP="0074440D">
      <w:pPr>
        <w:rPr>
          <w:lang w:val="en-US" w:eastAsia="zh-CN"/>
        </w:rPr>
      </w:pPr>
      <w:r>
        <w:rPr>
          <w:lang w:val="en-US" w:eastAsia="zh-CN"/>
        </w:rPr>
        <w:t>d)</w:t>
      </w:r>
      <w:r>
        <w:rPr>
          <w:lang w:val="en-US" w:eastAsia="zh-CN"/>
        </w:rPr>
        <w:tab/>
      </w:r>
      <w:r w:rsidR="006D61DA">
        <w:rPr>
          <w:rFonts w:hint="eastAsia"/>
          <w:lang w:val="en-US" w:eastAsia="zh-CN"/>
        </w:rPr>
        <w:t>低轨用户卫星和</w:t>
      </w:r>
      <w:r w:rsidR="0074440D">
        <w:rPr>
          <w:rFonts w:hint="eastAsia"/>
          <w:szCs w:val="22"/>
          <w:lang w:val="en-US" w:eastAsia="zh-CN"/>
        </w:rPr>
        <w:t>同步</w:t>
      </w:r>
      <w:r w:rsidR="006D61DA">
        <w:rPr>
          <w:rFonts w:hint="eastAsia"/>
          <w:lang w:val="en-US" w:eastAsia="zh-CN"/>
        </w:rPr>
        <w:t>数据中继卫星（</w:t>
      </w:r>
      <w:r w:rsidR="006D61DA">
        <w:rPr>
          <w:rFonts w:hint="eastAsia"/>
          <w:lang w:val="en-US" w:eastAsia="zh-CN"/>
        </w:rPr>
        <w:t>DRS</w:t>
      </w:r>
      <w:r w:rsidR="006D61DA">
        <w:rPr>
          <w:rFonts w:hint="eastAsia"/>
          <w:lang w:val="en-US" w:eastAsia="zh-CN"/>
        </w:rPr>
        <w:t>）之间建立的空对空链路以及低轨空间电台附近用户之间的邻近操作通信系统（</w:t>
      </w:r>
      <w:r>
        <w:rPr>
          <w:lang w:val="en-US" w:eastAsia="zh-CN"/>
        </w:rPr>
        <w:t>POCS</w:t>
      </w:r>
      <w:r w:rsidR="006D61DA">
        <w:rPr>
          <w:rFonts w:hint="eastAsia"/>
          <w:lang w:val="en-US" w:eastAsia="zh-CN"/>
        </w:rPr>
        <w:t>）；</w:t>
      </w:r>
    </w:p>
    <w:p w:rsidR="005A79E5" w:rsidRDefault="005A79E5" w:rsidP="00E0650B">
      <w:pPr>
        <w:rPr>
          <w:lang w:val="en-US" w:eastAsia="zh-CN"/>
        </w:rPr>
      </w:pPr>
      <w:r>
        <w:rPr>
          <w:lang w:val="en-US" w:eastAsia="zh-CN"/>
        </w:rPr>
        <w:t>e)</w:t>
      </w:r>
      <w:r>
        <w:rPr>
          <w:lang w:val="en-US" w:eastAsia="zh-CN"/>
        </w:rPr>
        <w:tab/>
      </w:r>
      <w:r w:rsidR="006D61DA">
        <w:rPr>
          <w:rFonts w:hint="eastAsia"/>
          <w:lang w:val="en-US" w:eastAsia="zh-CN"/>
        </w:rPr>
        <w:t>这些链路，尤其是</w:t>
      </w:r>
      <w:r w:rsidR="006D61DA">
        <w:rPr>
          <w:rFonts w:hint="eastAsia"/>
          <w:lang w:val="en-US" w:eastAsia="zh-CN"/>
        </w:rPr>
        <w:t>DRS</w:t>
      </w:r>
      <w:r w:rsidR="006D61DA">
        <w:rPr>
          <w:rFonts w:hint="eastAsia"/>
          <w:lang w:val="en-US" w:eastAsia="zh-CN"/>
        </w:rPr>
        <w:t>网络的空对空链路，设计可</w:t>
      </w:r>
      <w:r w:rsidR="00E0650B">
        <w:rPr>
          <w:rFonts w:hint="eastAsia"/>
          <w:lang w:val="en-US" w:eastAsia="zh-CN"/>
        </w:rPr>
        <w:t>以</w:t>
      </w:r>
      <w:r w:rsidR="006D61DA">
        <w:rPr>
          <w:lang w:val="en-US" w:eastAsia="zh-CN"/>
        </w:rPr>
        <w:t>2 dB</w:t>
      </w:r>
      <w:r w:rsidR="006D61DA">
        <w:rPr>
          <w:rFonts w:hint="eastAsia"/>
          <w:lang w:val="en-US" w:eastAsia="zh-CN"/>
        </w:rPr>
        <w:t>到</w:t>
      </w:r>
      <w:r w:rsidR="006D61DA">
        <w:rPr>
          <w:lang w:val="en-US" w:eastAsia="zh-CN"/>
        </w:rPr>
        <w:t>4 dB</w:t>
      </w:r>
      <w:r w:rsidR="00E0650B">
        <w:rPr>
          <w:rFonts w:hint="eastAsia"/>
          <w:lang w:val="en-US" w:eastAsia="zh-CN"/>
        </w:rPr>
        <w:t>左右的余量操作；</w:t>
      </w:r>
      <w:r w:rsidR="006D61DA">
        <w:rPr>
          <w:lang w:val="en-US" w:eastAsia="zh-CN"/>
        </w:rPr>
        <w:t xml:space="preserve"> </w:t>
      </w:r>
    </w:p>
    <w:p w:rsidR="005A79E5" w:rsidRDefault="005A79E5" w:rsidP="00E0650B">
      <w:pPr>
        <w:rPr>
          <w:lang w:val="en-US" w:eastAsia="zh-CN"/>
        </w:rPr>
      </w:pPr>
      <w:r>
        <w:rPr>
          <w:lang w:val="en-US" w:eastAsia="zh-CN"/>
        </w:rPr>
        <w:t>f)</w:t>
      </w:r>
      <w:r>
        <w:rPr>
          <w:lang w:val="en-US" w:eastAsia="zh-CN"/>
        </w:rPr>
        <w:tab/>
      </w:r>
      <w:r w:rsidR="00E0650B">
        <w:rPr>
          <w:rFonts w:hint="eastAsia"/>
          <w:lang w:val="en-US" w:eastAsia="zh-CN"/>
        </w:rPr>
        <w:t>卫星链路易受地理范围很大的视场内固定业务系统发射所产生干扰的影响；</w:t>
      </w:r>
    </w:p>
    <w:p w:rsidR="005A79E5" w:rsidRDefault="005A79E5" w:rsidP="00E0650B">
      <w:pPr>
        <w:rPr>
          <w:lang w:val="en-US" w:eastAsia="zh-CN"/>
        </w:rPr>
      </w:pPr>
      <w:r>
        <w:rPr>
          <w:lang w:val="en-US" w:eastAsia="zh-CN"/>
        </w:rPr>
        <w:t>g)</w:t>
      </w:r>
      <w:r>
        <w:rPr>
          <w:lang w:val="en-US" w:eastAsia="zh-CN"/>
        </w:rPr>
        <w:tab/>
      </w:r>
      <w:r w:rsidR="00E0650B">
        <w:rPr>
          <w:rFonts w:hint="eastAsia"/>
          <w:lang w:val="en-US" w:eastAsia="zh-CN"/>
        </w:rPr>
        <w:t>确定具体的需保护轨道位置而不是轨道弧，对共用频段的固定业务，尤其是那些高纬度的台站的限制较少，</w:t>
      </w:r>
    </w:p>
    <w:p w:rsidR="005A79E5" w:rsidRPr="0041229F" w:rsidRDefault="0059088F" w:rsidP="00E0650B">
      <w:pPr>
        <w:pStyle w:val="Call"/>
        <w:rPr>
          <w:rFonts w:ascii="STKaiti" w:eastAsia="STKaiti" w:hAnsi="STKaiti"/>
          <w:i w:val="0"/>
          <w:iCs/>
          <w:lang w:val="en-US" w:eastAsia="ja-JP"/>
        </w:rPr>
      </w:pPr>
      <w:r>
        <w:rPr>
          <w:lang w:val="en-US" w:eastAsia="ja-JP"/>
        </w:rPr>
        <w:br w:type="page"/>
      </w:r>
      <w:r w:rsidR="00E0650B" w:rsidRPr="0041229F">
        <w:rPr>
          <w:rFonts w:ascii="STKaiti" w:eastAsia="STKaiti" w:hAnsi="STKaiti" w:hint="eastAsia"/>
          <w:i w:val="0"/>
          <w:iCs/>
          <w:lang w:val="en-US" w:eastAsia="zh-CN"/>
        </w:rPr>
        <w:lastRenderedPageBreak/>
        <w:t>认识到</w:t>
      </w:r>
    </w:p>
    <w:p w:rsidR="005A79E5" w:rsidRDefault="005A79E5" w:rsidP="00E0650B">
      <w:pPr>
        <w:rPr>
          <w:lang w:val="en-US" w:eastAsia="zh-CN"/>
        </w:rPr>
      </w:pPr>
      <w:r w:rsidRPr="00A07F7F">
        <w:rPr>
          <w:b/>
          <w:lang w:val="en-US" w:eastAsia="zh-CN"/>
        </w:rPr>
        <w:t>1</w:t>
      </w:r>
      <w:r>
        <w:rPr>
          <w:lang w:val="en-US" w:eastAsia="zh-CN"/>
        </w:rPr>
        <w:tab/>
        <w:t>POCS</w:t>
      </w:r>
      <w:r w:rsidR="00E0650B">
        <w:rPr>
          <w:rFonts w:hint="eastAsia"/>
          <w:lang w:val="en-US" w:eastAsia="zh-CN"/>
        </w:rPr>
        <w:t>链路的保护标准可查阅</w:t>
      </w:r>
      <w:r>
        <w:rPr>
          <w:lang w:val="en-US" w:eastAsia="zh-CN"/>
        </w:rPr>
        <w:t>ITU</w:t>
      </w:r>
      <w:r>
        <w:rPr>
          <w:lang w:val="en-US" w:eastAsia="zh-CN"/>
        </w:rPr>
        <w:noBreakHyphen/>
        <w:t>R SA.609</w:t>
      </w:r>
      <w:r w:rsidR="00E0650B">
        <w:rPr>
          <w:rFonts w:hint="eastAsia"/>
          <w:lang w:val="en-US" w:eastAsia="zh-CN"/>
        </w:rPr>
        <w:t>建议书且</w:t>
      </w:r>
      <w:r>
        <w:rPr>
          <w:lang w:val="en-US" w:eastAsia="zh-CN"/>
        </w:rPr>
        <w:t>DRS</w:t>
      </w:r>
      <w:r w:rsidR="00E0650B">
        <w:rPr>
          <w:rFonts w:hint="eastAsia"/>
          <w:lang w:val="en-US" w:eastAsia="zh-CN"/>
        </w:rPr>
        <w:t>链路的保护标准可查阅</w:t>
      </w:r>
      <w:r>
        <w:rPr>
          <w:lang w:val="en-US" w:eastAsia="zh-CN"/>
        </w:rPr>
        <w:t>ITU</w:t>
      </w:r>
      <w:r>
        <w:rPr>
          <w:lang w:val="en-US" w:eastAsia="zh-CN"/>
        </w:rPr>
        <w:noBreakHyphen/>
        <w:t>R SA.1155</w:t>
      </w:r>
      <w:r w:rsidR="00E0650B">
        <w:rPr>
          <w:rFonts w:hint="eastAsia"/>
          <w:lang w:val="en-US" w:eastAsia="zh-CN"/>
        </w:rPr>
        <w:t>建议书；</w:t>
      </w:r>
    </w:p>
    <w:p w:rsidR="005A79E5" w:rsidRDefault="005A79E5" w:rsidP="00E0650B">
      <w:pPr>
        <w:rPr>
          <w:lang w:val="en-US" w:eastAsia="zh-CN"/>
        </w:rPr>
      </w:pPr>
      <w:r w:rsidRPr="00A07F7F">
        <w:rPr>
          <w:b/>
          <w:lang w:val="en-US" w:eastAsia="zh-CN"/>
        </w:rPr>
        <w:t>2</w:t>
      </w:r>
      <w:r>
        <w:rPr>
          <w:lang w:val="en-US" w:eastAsia="zh-CN"/>
        </w:rPr>
        <w:tab/>
      </w:r>
      <w:r w:rsidR="00E0650B">
        <w:rPr>
          <w:rFonts w:hint="eastAsia"/>
          <w:lang w:val="en-US" w:eastAsia="zh-CN"/>
        </w:rPr>
        <w:t>如</w:t>
      </w:r>
      <w:r w:rsidR="00E0650B">
        <w:rPr>
          <w:lang w:val="en-US" w:eastAsia="zh-CN"/>
        </w:rPr>
        <w:t>ITU-R SA.1018</w:t>
      </w:r>
      <w:r w:rsidR="00E0650B">
        <w:rPr>
          <w:rFonts w:hint="eastAsia"/>
          <w:lang w:val="en-US" w:eastAsia="zh-CN"/>
        </w:rPr>
        <w:t>建议书所述，数量有限的</w:t>
      </w:r>
      <w:r>
        <w:rPr>
          <w:lang w:val="en-US" w:eastAsia="zh-CN"/>
        </w:rPr>
        <w:t>DRS</w:t>
      </w:r>
      <w:r w:rsidR="00E0650B">
        <w:rPr>
          <w:rFonts w:hint="eastAsia"/>
          <w:lang w:val="en-US" w:eastAsia="zh-CN"/>
        </w:rPr>
        <w:t>网络或已经部署在地球同步轨道，或正在实施阶段，其轨道位置如</w:t>
      </w:r>
      <w:r>
        <w:rPr>
          <w:lang w:val="en-US" w:eastAsia="zh-CN"/>
        </w:rPr>
        <w:t>ITU-R SA.1276</w:t>
      </w:r>
      <w:r w:rsidR="00E0650B">
        <w:rPr>
          <w:rFonts w:hint="eastAsia"/>
          <w:lang w:val="en-US" w:eastAsia="zh-CN"/>
        </w:rPr>
        <w:t>建议书所述（见注释</w:t>
      </w:r>
      <w:r>
        <w:rPr>
          <w:lang w:val="en-US" w:eastAsia="zh-CN"/>
        </w:rPr>
        <w:t>1</w:t>
      </w:r>
      <w:r w:rsidR="00E0650B">
        <w:rPr>
          <w:rFonts w:hint="eastAsia"/>
          <w:lang w:val="en-US" w:eastAsia="zh-CN"/>
        </w:rPr>
        <w:t>），</w:t>
      </w:r>
    </w:p>
    <w:p w:rsidR="005A79E5" w:rsidRPr="0041229F" w:rsidRDefault="00E0650B" w:rsidP="00E0650B">
      <w:pPr>
        <w:pStyle w:val="Call"/>
        <w:rPr>
          <w:rFonts w:ascii="STKaiti" w:eastAsia="STKaiti" w:hAnsi="STKaiti"/>
          <w:i w:val="0"/>
          <w:iCs/>
          <w:lang w:val="en-US" w:eastAsia="zh-CN"/>
        </w:rPr>
      </w:pPr>
      <w:r w:rsidRPr="0041229F">
        <w:rPr>
          <w:rFonts w:ascii="STKaiti" w:eastAsia="STKaiti" w:hAnsi="STKaiti" w:hint="eastAsia"/>
          <w:i w:val="0"/>
          <w:iCs/>
          <w:lang w:val="en-US" w:eastAsia="zh-CN"/>
        </w:rPr>
        <w:t>做出建议</w:t>
      </w:r>
    </w:p>
    <w:p w:rsidR="005A79E5" w:rsidRDefault="005A79E5" w:rsidP="007227BF">
      <w:pPr>
        <w:rPr>
          <w:lang w:val="en-US" w:eastAsia="zh-CN"/>
        </w:rPr>
      </w:pPr>
      <w:r>
        <w:rPr>
          <w:b/>
          <w:bCs/>
          <w:lang w:val="en-US" w:eastAsia="zh-CN"/>
        </w:rPr>
        <w:t>1</w:t>
      </w:r>
      <w:r>
        <w:rPr>
          <w:lang w:val="en-US" w:eastAsia="zh-CN"/>
        </w:rPr>
        <w:tab/>
      </w:r>
      <w:r w:rsidR="007E6507">
        <w:rPr>
          <w:rFonts w:hint="eastAsia"/>
          <w:lang w:val="en-US" w:eastAsia="zh-CN"/>
        </w:rPr>
        <w:t>对于工作在</w:t>
      </w:r>
      <w:r w:rsidR="007E6507">
        <w:rPr>
          <w:lang w:val="en-US" w:eastAsia="zh-CN"/>
        </w:rPr>
        <w:t>25.25</w:t>
      </w:r>
      <w:r w:rsidR="007E6507">
        <w:rPr>
          <w:lang w:val="en-US" w:eastAsia="zh-CN"/>
        </w:rPr>
        <w:noBreakHyphen/>
        <w:t>27.5 GHz</w:t>
      </w:r>
      <w:r w:rsidR="007E6507">
        <w:rPr>
          <w:rFonts w:hint="eastAsia"/>
          <w:lang w:val="en-US" w:eastAsia="zh-CN"/>
        </w:rPr>
        <w:t>频段内</w:t>
      </w:r>
      <w:r w:rsidR="007E6507">
        <w:rPr>
          <w:lang w:val="en-US" w:eastAsia="zh-CN"/>
        </w:rPr>
        <w:t>P-MP FS</w:t>
      </w:r>
      <w:r w:rsidR="007E6507">
        <w:rPr>
          <w:rFonts w:hint="eastAsia"/>
          <w:lang w:val="en-US" w:eastAsia="zh-CN"/>
        </w:rPr>
        <w:t>网络的中心站的每一个发射机（</w:t>
      </w:r>
      <w:r w:rsidR="007E6507">
        <w:rPr>
          <w:lang w:val="en-US" w:eastAsia="zh-CN"/>
        </w:rPr>
        <w:t>e.i.r.p.</w:t>
      </w:r>
      <w:r w:rsidR="007E6507">
        <w:rPr>
          <w:rFonts w:hint="eastAsia"/>
          <w:lang w:val="en-US" w:eastAsia="zh-CN"/>
        </w:rPr>
        <w:t>限值的背景见附件</w:t>
      </w:r>
      <w:r w:rsidR="007E6507">
        <w:rPr>
          <w:rFonts w:hint="eastAsia"/>
          <w:lang w:val="en-US" w:eastAsia="zh-CN"/>
        </w:rPr>
        <w:t>1</w:t>
      </w:r>
      <w:r w:rsidR="007E6507">
        <w:rPr>
          <w:rFonts w:hint="eastAsia"/>
          <w:lang w:val="en-US" w:eastAsia="zh-CN"/>
        </w:rPr>
        <w:t>）：</w:t>
      </w:r>
    </w:p>
    <w:p w:rsidR="005A79E5" w:rsidRDefault="005A79E5" w:rsidP="007E6507">
      <w:pPr>
        <w:rPr>
          <w:lang w:val="en-US" w:eastAsia="zh-CN"/>
        </w:rPr>
      </w:pPr>
      <w:r>
        <w:rPr>
          <w:b/>
          <w:bCs/>
          <w:lang w:val="en-US" w:eastAsia="zh-CN"/>
        </w:rPr>
        <w:t>1.1</w:t>
      </w:r>
      <w:r>
        <w:rPr>
          <w:lang w:val="en-US" w:eastAsia="zh-CN"/>
        </w:rPr>
        <w:tab/>
      </w:r>
      <w:r w:rsidR="007E6507">
        <w:rPr>
          <w:rFonts w:hint="eastAsia"/>
          <w:lang w:val="en-US" w:eastAsia="zh-CN"/>
        </w:rPr>
        <w:t>本地水平面之上仰角为</w:t>
      </w:r>
      <w:r w:rsidR="007E6507">
        <w:sym w:font="Symbol" w:char="F071"/>
      </w:r>
      <w:r w:rsidR="007E6507">
        <w:rPr>
          <w:rFonts w:hint="eastAsia"/>
          <w:lang w:eastAsia="zh-CN"/>
        </w:rPr>
        <w:t>的</w:t>
      </w:r>
      <w:r w:rsidR="007E6507">
        <w:rPr>
          <w:lang w:val="en-US" w:eastAsia="zh-CN"/>
        </w:rPr>
        <w:t>1 MHz</w:t>
      </w:r>
      <w:r w:rsidR="007E6507">
        <w:rPr>
          <w:rFonts w:hint="eastAsia"/>
          <w:lang w:val="en-US" w:eastAsia="zh-CN"/>
        </w:rPr>
        <w:t>频段内，</w:t>
      </w:r>
      <w:r w:rsidR="007E6507">
        <w:rPr>
          <w:rFonts w:hint="eastAsia"/>
          <w:lang w:eastAsia="zh-CN"/>
        </w:rPr>
        <w:t>任何</w:t>
      </w:r>
      <w:r w:rsidR="007E6507">
        <w:rPr>
          <w:rFonts w:hint="eastAsia"/>
          <w:lang w:val="en-US" w:eastAsia="zh-CN"/>
        </w:rPr>
        <w:t>发射的</w:t>
      </w:r>
      <w:r>
        <w:rPr>
          <w:lang w:val="en-US" w:eastAsia="zh-CN"/>
        </w:rPr>
        <w:t>e.i.r.p.</w:t>
      </w:r>
      <w:r w:rsidR="007E6507">
        <w:rPr>
          <w:rFonts w:hint="eastAsia"/>
          <w:lang w:val="en-US" w:eastAsia="zh-CN"/>
        </w:rPr>
        <w:t>谱密度在任何</w:t>
      </w:r>
      <w:r w:rsidR="007E6507">
        <w:rPr>
          <w:rFonts w:hint="eastAsia"/>
          <w:lang w:val="en-US" w:eastAsia="zh-CN"/>
        </w:rPr>
        <w:t>ITU-R SA.1276</w:t>
      </w:r>
      <w:r w:rsidR="007E6507">
        <w:rPr>
          <w:rFonts w:hint="eastAsia"/>
          <w:lang w:val="en-US" w:eastAsia="zh-CN"/>
        </w:rPr>
        <w:t>建议书所规定的地球同步轨道（</w:t>
      </w:r>
      <w:r>
        <w:rPr>
          <w:lang w:val="en-US" w:eastAsia="zh-CN"/>
        </w:rPr>
        <w:t>GSO</w:t>
      </w:r>
      <w:r w:rsidR="007E6507">
        <w:rPr>
          <w:rFonts w:hint="eastAsia"/>
          <w:lang w:val="en-US" w:eastAsia="zh-CN"/>
        </w:rPr>
        <w:t>）位置方向上不得超过以下值（见注释</w:t>
      </w:r>
      <w:r w:rsidR="007E6507">
        <w:rPr>
          <w:rFonts w:hint="eastAsia"/>
          <w:lang w:val="en-US" w:eastAsia="zh-CN"/>
        </w:rPr>
        <w:t>1</w:t>
      </w:r>
      <w:r w:rsidR="007E6507">
        <w:rPr>
          <w:rFonts w:hint="eastAsia"/>
          <w:lang w:val="en-US" w:eastAsia="zh-CN"/>
        </w:rPr>
        <w:t>、</w:t>
      </w:r>
      <w:r w:rsidR="007E6507">
        <w:rPr>
          <w:rFonts w:hint="eastAsia"/>
          <w:lang w:val="en-US" w:eastAsia="zh-CN"/>
        </w:rPr>
        <w:t>2</w:t>
      </w:r>
      <w:r w:rsidR="007E6507">
        <w:rPr>
          <w:rFonts w:hint="eastAsia"/>
          <w:lang w:val="en-US" w:eastAsia="zh-CN"/>
        </w:rPr>
        <w:t>和</w:t>
      </w:r>
      <w:r w:rsidR="007E6507">
        <w:rPr>
          <w:rFonts w:hint="eastAsia"/>
          <w:lang w:val="en-US" w:eastAsia="zh-CN"/>
        </w:rPr>
        <w:t>3</w:t>
      </w:r>
      <w:r w:rsidR="007E6507">
        <w:rPr>
          <w:rFonts w:hint="eastAsia"/>
          <w:lang w:val="en-US" w:eastAsia="zh-CN"/>
        </w:rPr>
        <w:t>）：</w:t>
      </w:r>
    </w:p>
    <w:p w:rsidR="00530FEE" w:rsidRPr="007E6507" w:rsidRDefault="00530FEE" w:rsidP="007E6507">
      <w:pPr>
        <w:pStyle w:val="Equation"/>
        <w:tabs>
          <w:tab w:val="left" w:pos="3402"/>
          <w:tab w:val="left" w:pos="4536"/>
        </w:tabs>
        <w:rPr>
          <w:lang w:val="en-US" w:eastAsia="zh-CN"/>
        </w:rPr>
      </w:pPr>
      <w:r>
        <w:rPr>
          <w:lang w:val="en-US" w:eastAsia="zh-CN"/>
        </w:rPr>
        <w:tab/>
        <w:t>+8</w:t>
      </w:r>
      <w:r>
        <w:rPr>
          <w:lang w:val="en-US" w:eastAsia="zh-CN"/>
        </w:rPr>
        <w:tab/>
      </w:r>
      <w:r w:rsidR="000853CE">
        <w:rPr>
          <w:lang w:val="en-US" w:eastAsia="zh-CN"/>
        </w:rPr>
        <w:t>d</w:t>
      </w:r>
      <w:r w:rsidR="005A79E5">
        <w:rPr>
          <w:lang w:val="en-US" w:eastAsia="zh-CN"/>
        </w:rPr>
        <w:t>BW</w:t>
      </w:r>
      <w:r w:rsidR="005A79E5">
        <w:rPr>
          <w:lang w:val="en-US" w:eastAsia="zh-CN"/>
        </w:rPr>
        <w:tab/>
      </w:r>
      <w:r w:rsidR="007E6507">
        <w:rPr>
          <w:rFonts w:hint="eastAsia"/>
          <w:lang w:val="en-US" w:eastAsia="zh-CN"/>
        </w:rPr>
        <w:t>对于</w:t>
      </w:r>
      <w:r>
        <w:rPr>
          <w:lang w:val="en-US" w:eastAsia="zh-CN"/>
        </w:rPr>
        <w:t> </w:t>
      </w:r>
      <w:r w:rsidR="005A79E5">
        <w:rPr>
          <w:lang w:val="en-US" w:eastAsia="zh-CN"/>
        </w:rPr>
        <w:t>0</w:t>
      </w:r>
      <w:r w:rsidR="005A79E5">
        <w:sym w:font="Symbol" w:char="F0B0"/>
      </w:r>
      <w:r w:rsidR="005A79E5">
        <w:rPr>
          <w:lang w:val="en-US" w:eastAsia="zh-CN"/>
        </w:rPr>
        <w:t xml:space="preserve"> </w:t>
      </w:r>
      <w:r w:rsidR="005A79E5">
        <w:sym w:font="Symbol" w:char="F0A3"/>
      </w:r>
      <w:r w:rsidR="005A79E5">
        <w:rPr>
          <w:lang w:val="en-US" w:eastAsia="zh-CN"/>
        </w:rPr>
        <w:t xml:space="preserve"> </w:t>
      </w:r>
      <w:r w:rsidR="005A79E5">
        <w:sym w:font="Symbol" w:char="F071"/>
      </w:r>
      <w:r w:rsidR="005A79E5">
        <w:rPr>
          <w:lang w:val="en-US" w:eastAsia="zh-CN"/>
        </w:rPr>
        <w:t xml:space="preserve"> </w:t>
      </w:r>
      <w:r w:rsidR="005A79E5">
        <w:sym w:font="Symbol" w:char="F0A3"/>
      </w:r>
      <w:r w:rsidR="005A79E5">
        <w:rPr>
          <w:lang w:val="en-US" w:eastAsia="zh-CN"/>
        </w:rPr>
        <w:t xml:space="preserve"> 20</w:t>
      </w:r>
      <w:r w:rsidR="005A79E5">
        <w:sym w:font="Symbol" w:char="F0B0"/>
      </w:r>
    </w:p>
    <w:p w:rsidR="005A79E5" w:rsidRDefault="005A79E5" w:rsidP="007E6507">
      <w:pPr>
        <w:pStyle w:val="Equation"/>
        <w:tabs>
          <w:tab w:val="left" w:pos="3402"/>
          <w:tab w:val="left" w:pos="4536"/>
        </w:tabs>
        <w:rPr>
          <w:lang w:val="en-US" w:eastAsia="zh-CN"/>
        </w:rPr>
      </w:pPr>
      <w:r>
        <w:rPr>
          <w:lang w:val="en-US" w:eastAsia="zh-CN"/>
        </w:rPr>
        <w:tab/>
        <w:t>+14 – 10 log(</w:t>
      </w:r>
      <w:r>
        <w:sym w:font="Symbol" w:char="F071"/>
      </w:r>
      <w:r>
        <w:rPr>
          <w:lang w:val="en-US" w:eastAsia="zh-CN"/>
        </w:rPr>
        <w:t>/5)</w:t>
      </w:r>
      <w:r>
        <w:rPr>
          <w:lang w:val="en-US" w:eastAsia="zh-CN"/>
        </w:rPr>
        <w:tab/>
        <w:t>dBW</w:t>
      </w:r>
      <w:r>
        <w:rPr>
          <w:lang w:val="en-US" w:eastAsia="zh-CN"/>
        </w:rPr>
        <w:tab/>
      </w:r>
      <w:r w:rsidR="007E6507">
        <w:rPr>
          <w:rFonts w:hint="eastAsia"/>
          <w:lang w:val="en-US" w:eastAsia="zh-CN"/>
        </w:rPr>
        <w:t>对于</w:t>
      </w:r>
      <w:r w:rsidR="00530FEE">
        <w:rPr>
          <w:lang w:val="en-US" w:eastAsia="zh-CN"/>
        </w:rPr>
        <w:t> </w:t>
      </w:r>
      <w:r>
        <w:rPr>
          <w:lang w:val="en-US" w:eastAsia="zh-CN"/>
        </w:rPr>
        <w:t>20</w:t>
      </w:r>
      <w:r>
        <w:sym w:font="Symbol" w:char="F0B0"/>
      </w:r>
      <w:r>
        <w:rPr>
          <w:lang w:val="en-US" w:eastAsia="zh-CN"/>
        </w:rPr>
        <w:t xml:space="preserve"> &lt; </w:t>
      </w:r>
      <w:r>
        <w:sym w:font="Symbol" w:char="F071"/>
      </w:r>
      <w:r>
        <w:rPr>
          <w:lang w:val="en-US" w:eastAsia="zh-CN"/>
        </w:rPr>
        <w:t xml:space="preserve"> </w:t>
      </w:r>
      <w:r>
        <w:sym w:font="Symbol" w:char="F0A3"/>
      </w:r>
      <w:r>
        <w:rPr>
          <w:lang w:val="en-US" w:eastAsia="zh-CN"/>
        </w:rPr>
        <w:t xml:space="preserve"> 90</w:t>
      </w:r>
      <w:r>
        <w:sym w:font="Symbol" w:char="F0B0"/>
      </w:r>
    </w:p>
    <w:p w:rsidR="00C51490" w:rsidRDefault="00C51490" w:rsidP="00C51490">
      <w:pPr>
        <w:pStyle w:val="Blanc"/>
        <w:rPr>
          <w:lang w:eastAsia="zh-CN"/>
        </w:rPr>
      </w:pPr>
    </w:p>
    <w:p w:rsidR="005A79E5" w:rsidRDefault="005A79E5" w:rsidP="007E6507">
      <w:pPr>
        <w:tabs>
          <w:tab w:val="clear" w:pos="794"/>
          <w:tab w:val="clear" w:pos="1191"/>
          <w:tab w:val="clear" w:pos="1588"/>
          <w:tab w:val="clear" w:pos="1985"/>
          <w:tab w:val="left" w:pos="795"/>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rPr>
          <w:lang w:val="en-US" w:eastAsia="zh-CN"/>
        </w:rPr>
      </w:pPr>
      <w:r>
        <w:rPr>
          <w:b/>
          <w:bCs/>
          <w:lang w:val="en-US" w:eastAsia="zh-CN"/>
        </w:rPr>
        <w:t>1.2</w:t>
      </w:r>
      <w:r>
        <w:rPr>
          <w:lang w:val="en-US" w:eastAsia="zh-CN"/>
        </w:rPr>
        <w:tab/>
      </w:r>
      <w:r w:rsidR="007E6507">
        <w:rPr>
          <w:rFonts w:hint="eastAsia"/>
          <w:lang w:val="en-US" w:eastAsia="zh-CN"/>
        </w:rPr>
        <w:t>本地水平面之上仰角为</w:t>
      </w:r>
      <w:r w:rsidR="007E6507">
        <w:sym w:font="Symbol" w:char="F071"/>
      </w:r>
      <w:r w:rsidR="007E6507">
        <w:rPr>
          <w:rFonts w:hint="eastAsia"/>
          <w:lang w:eastAsia="zh-CN"/>
        </w:rPr>
        <w:t>的</w:t>
      </w:r>
      <w:r w:rsidR="007E6507">
        <w:rPr>
          <w:lang w:val="en-US" w:eastAsia="zh-CN"/>
        </w:rPr>
        <w:t>1 MHz</w:t>
      </w:r>
      <w:r w:rsidR="007E6507">
        <w:rPr>
          <w:rFonts w:hint="eastAsia"/>
          <w:lang w:val="en-US" w:eastAsia="zh-CN"/>
        </w:rPr>
        <w:t>频段内，</w:t>
      </w:r>
      <w:r w:rsidR="007E6507">
        <w:rPr>
          <w:rFonts w:hint="eastAsia"/>
          <w:lang w:eastAsia="zh-CN"/>
        </w:rPr>
        <w:t>任何</w:t>
      </w:r>
      <w:r w:rsidR="007E6507">
        <w:rPr>
          <w:rFonts w:hint="eastAsia"/>
          <w:lang w:val="en-US" w:eastAsia="zh-CN"/>
        </w:rPr>
        <w:t>发射的</w:t>
      </w:r>
      <w:r w:rsidR="007E6507">
        <w:rPr>
          <w:lang w:val="en-US" w:eastAsia="zh-CN"/>
        </w:rPr>
        <w:t>e.i.r.p.</w:t>
      </w:r>
      <w:r w:rsidR="007E6507">
        <w:rPr>
          <w:rFonts w:hint="eastAsia"/>
          <w:lang w:val="en-US" w:eastAsia="zh-CN"/>
        </w:rPr>
        <w:t>谱密度不得超过以下值：</w:t>
      </w:r>
    </w:p>
    <w:p w:rsidR="00530FEE" w:rsidRPr="007E6507" w:rsidRDefault="005A79E5" w:rsidP="007E6507">
      <w:pPr>
        <w:pStyle w:val="Equation"/>
        <w:tabs>
          <w:tab w:val="left" w:pos="3402"/>
          <w:tab w:val="left" w:pos="4536"/>
        </w:tabs>
        <w:rPr>
          <w:lang w:val="en-US" w:eastAsia="zh-CN"/>
        </w:rPr>
      </w:pPr>
      <w:r>
        <w:rPr>
          <w:lang w:val="en-US" w:eastAsia="zh-CN"/>
        </w:rPr>
        <w:tab/>
        <w:t>+14</w:t>
      </w:r>
      <w:r>
        <w:rPr>
          <w:lang w:val="en-US" w:eastAsia="zh-CN"/>
        </w:rPr>
        <w:tab/>
        <w:t>dBW</w:t>
      </w:r>
      <w:r>
        <w:rPr>
          <w:lang w:val="en-US" w:eastAsia="zh-CN"/>
        </w:rPr>
        <w:tab/>
      </w:r>
      <w:r w:rsidR="007E6507">
        <w:rPr>
          <w:rFonts w:hint="eastAsia"/>
          <w:lang w:val="en-US" w:eastAsia="zh-CN"/>
        </w:rPr>
        <w:t>对于</w:t>
      </w:r>
      <w:r>
        <w:rPr>
          <w:lang w:val="en-US" w:eastAsia="zh-CN"/>
        </w:rPr>
        <w:t>0</w:t>
      </w:r>
      <w:r>
        <w:sym w:font="Symbol" w:char="F0B0"/>
      </w:r>
      <w:r>
        <w:rPr>
          <w:lang w:val="en-US" w:eastAsia="zh-CN"/>
        </w:rPr>
        <w:t xml:space="preserve"> </w:t>
      </w:r>
      <w:r>
        <w:sym w:font="Symbol" w:char="F0A3"/>
      </w:r>
      <w:r>
        <w:rPr>
          <w:lang w:val="en-US" w:eastAsia="zh-CN"/>
        </w:rPr>
        <w:t xml:space="preserve"> </w:t>
      </w:r>
      <w:r>
        <w:sym w:font="Symbol" w:char="F071"/>
      </w:r>
      <w:r>
        <w:rPr>
          <w:lang w:val="en-US" w:eastAsia="zh-CN"/>
        </w:rPr>
        <w:t xml:space="preserve"> </w:t>
      </w:r>
      <w:r>
        <w:sym w:font="Symbol" w:char="F0A3"/>
      </w:r>
      <w:r w:rsidR="00530FEE" w:rsidRPr="007E6507">
        <w:rPr>
          <w:lang w:val="en-US" w:eastAsia="zh-CN"/>
        </w:rPr>
        <w:t xml:space="preserve"> </w:t>
      </w:r>
      <w:r>
        <w:rPr>
          <w:lang w:val="en-US" w:eastAsia="zh-CN"/>
        </w:rPr>
        <w:t>5</w:t>
      </w:r>
      <w:r>
        <w:sym w:font="Symbol" w:char="F0B0"/>
      </w:r>
    </w:p>
    <w:p w:rsidR="00530FEE" w:rsidRPr="00530FEE" w:rsidRDefault="005A79E5" w:rsidP="007E6507">
      <w:pPr>
        <w:pStyle w:val="Equation"/>
        <w:tabs>
          <w:tab w:val="left" w:pos="3402"/>
          <w:tab w:val="left" w:pos="4536"/>
        </w:tabs>
        <w:rPr>
          <w:lang w:val="en-US" w:eastAsia="zh-CN"/>
        </w:rPr>
      </w:pPr>
      <w:r>
        <w:rPr>
          <w:lang w:val="en-US" w:eastAsia="zh-CN"/>
        </w:rPr>
        <w:tab/>
        <w:t>+14 – 10 log(</w:t>
      </w:r>
      <w:r>
        <w:sym w:font="Symbol" w:char="F071"/>
      </w:r>
      <w:r>
        <w:rPr>
          <w:lang w:val="en-US" w:eastAsia="zh-CN"/>
        </w:rPr>
        <w:t>/5)</w:t>
      </w:r>
      <w:r>
        <w:rPr>
          <w:lang w:val="en-US" w:eastAsia="zh-CN"/>
        </w:rPr>
        <w:tab/>
        <w:t>dBW</w:t>
      </w:r>
      <w:r>
        <w:rPr>
          <w:lang w:val="en-US" w:eastAsia="zh-CN"/>
        </w:rPr>
        <w:tab/>
      </w:r>
      <w:r w:rsidR="007E6507">
        <w:rPr>
          <w:rFonts w:hint="eastAsia"/>
          <w:lang w:val="en-US" w:eastAsia="zh-CN"/>
        </w:rPr>
        <w:t>对于</w:t>
      </w:r>
      <w:r>
        <w:rPr>
          <w:lang w:val="en-US" w:eastAsia="zh-CN"/>
        </w:rPr>
        <w:t>5</w:t>
      </w:r>
      <w:r>
        <w:sym w:font="Symbol" w:char="F0B0"/>
      </w:r>
      <w:r>
        <w:rPr>
          <w:lang w:val="en-US" w:eastAsia="zh-CN"/>
        </w:rPr>
        <w:t xml:space="preserve"> &lt; </w:t>
      </w:r>
      <w:r>
        <w:sym w:font="Symbol" w:char="F071"/>
      </w:r>
      <w:r>
        <w:rPr>
          <w:lang w:val="en-US" w:eastAsia="zh-CN"/>
        </w:rPr>
        <w:t xml:space="preserve"> </w:t>
      </w:r>
      <w:r>
        <w:sym w:font="Symbol" w:char="F0A3"/>
      </w:r>
      <w:r>
        <w:rPr>
          <w:lang w:val="en-US" w:eastAsia="zh-CN"/>
        </w:rPr>
        <w:t xml:space="preserve"> 90</w:t>
      </w:r>
      <w:r>
        <w:sym w:font="Symbol" w:char="F0B0"/>
      </w:r>
    </w:p>
    <w:p w:rsidR="00C51490" w:rsidRDefault="00C51490" w:rsidP="00C51490">
      <w:pPr>
        <w:pStyle w:val="Blanc"/>
        <w:rPr>
          <w:lang w:eastAsia="zh-CN"/>
        </w:rPr>
      </w:pPr>
    </w:p>
    <w:p w:rsidR="005A79E5" w:rsidRDefault="005A79E5" w:rsidP="00734D69">
      <w:pPr>
        <w:tabs>
          <w:tab w:val="clear" w:pos="794"/>
          <w:tab w:val="clear" w:pos="1191"/>
          <w:tab w:val="clear" w:pos="1588"/>
          <w:tab w:val="clear" w:pos="1985"/>
          <w:tab w:val="left" w:pos="795"/>
          <w:tab w:val="left" w:pos="1350"/>
          <w:tab w:val="left" w:pos="3420"/>
          <w:tab w:val="left" w:pos="5400"/>
          <w:tab w:val="left" w:pos="6120"/>
          <w:tab w:val="left" w:pos="6840"/>
          <w:tab w:val="left" w:pos="7560"/>
          <w:tab w:val="left" w:pos="8280"/>
          <w:tab w:val="left" w:pos="9000"/>
        </w:tabs>
        <w:rPr>
          <w:lang w:val="en-US" w:eastAsia="zh-CN"/>
        </w:rPr>
      </w:pPr>
      <w:r>
        <w:rPr>
          <w:b/>
          <w:bCs/>
          <w:lang w:val="en-US" w:eastAsia="zh-CN"/>
        </w:rPr>
        <w:t>1.3</w:t>
      </w:r>
      <w:r>
        <w:rPr>
          <w:b/>
          <w:bCs/>
          <w:lang w:val="en-US" w:eastAsia="zh-CN"/>
        </w:rPr>
        <w:tab/>
      </w:r>
      <w:r w:rsidR="007E6507" w:rsidRPr="007E6507">
        <w:rPr>
          <w:rFonts w:hint="eastAsia"/>
          <w:lang w:val="en-US" w:eastAsia="zh-CN"/>
        </w:rPr>
        <w:t>在</w:t>
      </w:r>
      <w:r w:rsidR="007E6507" w:rsidRPr="007E6507">
        <w:rPr>
          <w:rFonts w:hint="eastAsia"/>
          <w:lang w:val="en-US" w:eastAsia="zh-CN"/>
        </w:rPr>
        <w:t>FS</w:t>
      </w:r>
      <w:r w:rsidR="007E6507">
        <w:rPr>
          <w:rFonts w:hint="eastAsia"/>
          <w:lang w:val="en-US" w:eastAsia="zh-CN"/>
        </w:rPr>
        <w:t>中心发射站和接收站之间出现雨衰的条件下，发射中心站可采用自动发射功率控制（</w:t>
      </w:r>
      <w:r w:rsidR="007E6507">
        <w:rPr>
          <w:rFonts w:hint="eastAsia"/>
          <w:lang w:val="en-US" w:eastAsia="zh-CN"/>
        </w:rPr>
        <w:t>ATPC</w:t>
      </w:r>
      <w:r w:rsidR="007E6507">
        <w:rPr>
          <w:rFonts w:hint="eastAsia"/>
          <w:lang w:val="en-US" w:eastAsia="zh-CN"/>
        </w:rPr>
        <w:t>）来增加其发射功率，</w:t>
      </w:r>
      <w:r w:rsidR="00734D69">
        <w:rPr>
          <w:rFonts w:hint="eastAsia"/>
          <w:lang w:val="en-US" w:eastAsia="zh-CN"/>
        </w:rPr>
        <w:t>其增加量不得超过雨衰量，以便在任何</w:t>
      </w:r>
      <w:r w:rsidR="00734D69">
        <w:rPr>
          <w:lang w:val="en-US" w:eastAsia="zh-CN"/>
        </w:rPr>
        <w:t>1 MHz</w:t>
      </w:r>
      <w:r w:rsidR="00734D69">
        <w:rPr>
          <w:rFonts w:hint="eastAsia"/>
          <w:lang w:val="en-US" w:eastAsia="zh-CN"/>
        </w:rPr>
        <w:t>频段内，发射的</w:t>
      </w:r>
      <w:r w:rsidR="00734D69">
        <w:rPr>
          <w:lang w:val="en-US" w:eastAsia="zh-CN"/>
        </w:rPr>
        <w:t>e.i.r.p.</w:t>
      </w:r>
      <w:r w:rsidR="00734D69">
        <w:rPr>
          <w:rFonts w:hint="eastAsia"/>
          <w:lang w:val="en-US" w:eastAsia="zh-CN"/>
        </w:rPr>
        <w:t>谱密度在任何</w:t>
      </w:r>
      <w:r w:rsidR="00734D69">
        <w:rPr>
          <w:rFonts w:hint="eastAsia"/>
          <w:lang w:val="en-US" w:eastAsia="zh-CN"/>
        </w:rPr>
        <w:t>ITU-R SA.1276</w:t>
      </w:r>
      <w:r w:rsidR="00734D69">
        <w:rPr>
          <w:rFonts w:hint="eastAsia"/>
          <w:lang w:val="en-US" w:eastAsia="zh-CN"/>
        </w:rPr>
        <w:t>建议书所规定的</w:t>
      </w:r>
      <w:r w:rsidR="00734D69">
        <w:rPr>
          <w:lang w:val="en-US" w:eastAsia="zh-CN"/>
        </w:rPr>
        <w:t>GSO</w:t>
      </w:r>
      <w:r w:rsidR="00734D69">
        <w:rPr>
          <w:rFonts w:hint="eastAsia"/>
          <w:lang w:val="en-US" w:eastAsia="zh-CN"/>
        </w:rPr>
        <w:t>位置方向上不得超过</w:t>
      </w:r>
      <w:r w:rsidR="00D6107A">
        <w:rPr>
          <w:lang w:val="en-US" w:eastAsia="zh-CN"/>
        </w:rPr>
        <w:br/>
      </w:r>
      <w:r w:rsidR="00734D69">
        <w:rPr>
          <w:lang w:val="en-US" w:eastAsia="zh-CN"/>
        </w:rPr>
        <w:t xml:space="preserve">+17 dBW </w:t>
      </w:r>
      <w:r w:rsidR="00734D69">
        <w:rPr>
          <w:rFonts w:hint="eastAsia"/>
          <w:lang w:val="en-US" w:eastAsia="zh-CN"/>
        </w:rPr>
        <w:t>；</w:t>
      </w:r>
    </w:p>
    <w:p w:rsidR="005A79E5" w:rsidRDefault="005A79E5" w:rsidP="007227BF">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rPr>
          <w:lang w:val="en-US" w:eastAsia="zh-CN"/>
        </w:rPr>
      </w:pPr>
      <w:r>
        <w:rPr>
          <w:b/>
          <w:bCs/>
          <w:lang w:val="en-US" w:eastAsia="zh-CN"/>
        </w:rPr>
        <w:t>2</w:t>
      </w:r>
      <w:r>
        <w:rPr>
          <w:lang w:val="en-US" w:eastAsia="zh-CN"/>
        </w:rPr>
        <w:tab/>
      </w:r>
      <w:r w:rsidR="007227BF">
        <w:rPr>
          <w:rFonts w:hint="eastAsia"/>
          <w:lang w:val="en-US" w:eastAsia="zh-CN"/>
        </w:rPr>
        <w:t>对于工作在</w:t>
      </w:r>
      <w:r w:rsidR="007227BF">
        <w:rPr>
          <w:lang w:val="en-US" w:eastAsia="zh-CN"/>
        </w:rPr>
        <w:t>25.25</w:t>
      </w:r>
      <w:r w:rsidR="007227BF">
        <w:rPr>
          <w:lang w:val="en-US" w:eastAsia="zh-CN"/>
        </w:rPr>
        <w:noBreakHyphen/>
        <w:t>27.5 GHz</w:t>
      </w:r>
      <w:r w:rsidR="007227BF">
        <w:rPr>
          <w:rFonts w:hint="eastAsia"/>
          <w:lang w:val="en-US" w:eastAsia="zh-CN"/>
        </w:rPr>
        <w:t>频段内</w:t>
      </w:r>
      <w:r w:rsidR="007227BF">
        <w:rPr>
          <w:lang w:val="en-US" w:eastAsia="zh-CN"/>
        </w:rPr>
        <w:t>P-MP FS</w:t>
      </w:r>
      <w:r w:rsidR="007227BF">
        <w:rPr>
          <w:rFonts w:hint="eastAsia"/>
          <w:lang w:val="en-US" w:eastAsia="zh-CN"/>
        </w:rPr>
        <w:t>网络的用户站的每一个发射机</w:t>
      </w:r>
      <w:r w:rsidR="0074440D">
        <w:rPr>
          <w:lang w:val="en-US" w:eastAsia="zh-CN"/>
        </w:rPr>
        <w:t>e.i.r.p.</w:t>
      </w:r>
      <w:r w:rsidR="007227BF">
        <w:rPr>
          <w:rFonts w:hint="eastAsia"/>
          <w:lang w:val="en-US" w:eastAsia="zh-CN"/>
        </w:rPr>
        <w:t>谱密度应遵循</w:t>
      </w:r>
      <w:r w:rsidR="007227BF">
        <w:rPr>
          <w:lang w:val="en-US" w:eastAsia="zh-CN"/>
        </w:rPr>
        <w:t>ITU-R F.1249</w:t>
      </w:r>
      <w:r w:rsidR="007227BF">
        <w:rPr>
          <w:rFonts w:hint="eastAsia"/>
          <w:lang w:val="en-US" w:eastAsia="zh-CN"/>
        </w:rPr>
        <w:t>建议书的</w:t>
      </w:r>
      <w:r w:rsidR="007227BF" w:rsidRPr="0074440D">
        <w:rPr>
          <w:rFonts w:ascii="STKaiti" w:eastAsia="STKaiti" w:hAnsi="STKaiti" w:hint="eastAsia"/>
          <w:lang w:val="en-US" w:eastAsia="zh-CN"/>
        </w:rPr>
        <w:t>做出建议</w:t>
      </w:r>
      <w:r w:rsidR="007227BF">
        <w:rPr>
          <w:rFonts w:hint="eastAsia"/>
          <w:lang w:val="en-US" w:eastAsia="zh-CN"/>
        </w:rPr>
        <w:t>2</w:t>
      </w:r>
      <w:r w:rsidR="007227BF">
        <w:rPr>
          <w:rFonts w:hint="eastAsia"/>
          <w:lang w:val="en-US" w:eastAsia="zh-CN"/>
        </w:rPr>
        <w:t>和</w:t>
      </w:r>
      <w:r w:rsidR="007227BF">
        <w:rPr>
          <w:rFonts w:hint="eastAsia"/>
          <w:lang w:val="en-US" w:eastAsia="zh-CN"/>
        </w:rPr>
        <w:t>3</w:t>
      </w:r>
      <w:r w:rsidR="007227BF">
        <w:rPr>
          <w:rFonts w:hint="eastAsia"/>
          <w:lang w:val="en-US" w:eastAsia="zh-CN"/>
        </w:rPr>
        <w:t>；</w:t>
      </w:r>
    </w:p>
    <w:p w:rsidR="005A79E5" w:rsidRDefault="005A79E5" w:rsidP="007227BF">
      <w:pPr>
        <w:rPr>
          <w:lang w:val="en-US" w:eastAsia="zh-CN"/>
        </w:rPr>
      </w:pPr>
      <w:r w:rsidRPr="000E2E32">
        <w:rPr>
          <w:b/>
          <w:lang w:val="en-US" w:eastAsia="zh-CN"/>
        </w:rPr>
        <w:t>3</w:t>
      </w:r>
      <w:r>
        <w:rPr>
          <w:lang w:val="en-US" w:eastAsia="zh-CN"/>
        </w:rPr>
        <w:tab/>
      </w:r>
      <w:r w:rsidR="007227BF">
        <w:rPr>
          <w:rFonts w:hint="eastAsia"/>
          <w:lang w:val="en-US" w:eastAsia="zh-CN"/>
        </w:rPr>
        <w:t>以下的注释</w:t>
      </w:r>
      <w:r>
        <w:rPr>
          <w:lang w:val="en-US" w:eastAsia="zh-CN"/>
        </w:rPr>
        <w:t>1</w:t>
      </w:r>
      <w:r w:rsidR="007227BF">
        <w:rPr>
          <w:rFonts w:hint="eastAsia"/>
          <w:lang w:val="en-US" w:eastAsia="zh-CN"/>
        </w:rPr>
        <w:t>、</w:t>
      </w:r>
      <w:r>
        <w:rPr>
          <w:lang w:val="en-US" w:eastAsia="zh-CN"/>
        </w:rPr>
        <w:t>2</w:t>
      </w:r>
      <w:r w:rsidR="007227BF">
        <w:rPr>
          <w:rFonts w:hint="eastAsia"/>
          <w:lang w:val="en-US" w:eastAsia="zh-CN"/>
        </w:rPr>
        <w:t>、</w:t>
      </w:r>
      <w:r>
        <w:rPr>
          <w:lang w:val="en-US" w:eastAsia="zh-CN"/>
        </w:rPr>
        <w:t>3</w:t>
      </w:r>
      <w:r w:rsidR="007227BF">
        <w:rPr>
          <w:rFonts w:hint="eastAsia"/>
          <w:lang w:val="en-US" w:eastAsia="zh-CN"/>
        </w:rPr>
        <w:t>为本建议书的一部分：</w:t>
      </w:r>
    </w:p>
    <w:p w:rsidR="005A79E5" w:rsidRDefault="007227BF" w:rsidP="007227BF">
      <w:pPr>
        <w:pStyle w:val="Note"/>
        <w:spacing w:before="240"/>
        <w:rPr>
          <w:lang w:val="en-US" w:eastAsia="zh-CN"/>
        </w:rPr>
      </w:pPr>
      <w:r>
        <w:rPr>
          <w:rFonts w:hint="eastAsia"/>
          <w:lang w:val="en-US" w:eastAsia="zh-CN"/>
        </w:rPr>
        <w:t>注释</w:t>
      </w:r>
      <w:r w:rsidR="00C51490">
        <w:rPr>
          <w:lang w:val="en-US"/>
        </w:rPr>
        <w:t> </w:t>
      </w:r>
      <w:r w:rsidR="005A79E5">
        <w:rPr>
          <w:lang w:val="en-US"/>
        </w:rPr>
        <w:t>1</w:t>
      </w:r>
      <w:r w:rsidR="00C51490">
        <w:rPr>
          <w:lang w:val="en-US"/>
        </w:rPr>
        <w:t> </w:t>
      </w:r>
      <w:r w:rsidR="005A79E5">
        <w:rPr>
          <w:lang w:val="en-US"/>
        </w:rPr>
        <w:t>–</w:t>
      </w:r>
      <w:r w:rsidR="00C51490">
        <w:rPr>
          <w:lang w:val="en-US"/>
        </w:rPr>
        <w:t> </w:t>
      </w:r>
      <w:r w:rsidR="005A79E5">
        <w:rPr>
          <w:lang w:val="en-US"/>
        </w:rPr>
        <w:t>ITU-R SA.1276</w:t>
      </w:r>
      <w:r>
        <w:rPr>
          <w:rFonts w:hint="eastAsia"/>
          <w:lang w:val="en-US" w:eastAsia="zh-CN"/>
        </w:rPr>
        <w:t>建议书规定了以下的地球同步</w:t>
      </w:r>
      <w:r w:rsidR="005A79E5">
        <w:rPr>
          <w:lang w:val="en-US"/>
        </w:rPr>
        <w:t>DRS</w:t>
      </w:r>
      <w:r>
        <w:rPr>
          <w:rFonts w:hint="eastAsia"/>
          <w:lang w:val="en-US" w:eastAsia="zh-CN"/>
        </w:rPr>
        <w:t>轨道位置：</w:t>
      </w:r>
      <w:r w:rsidR="005A79E5">
        <w:rPr>
          <w:lang w:val="en-US"/>
        </w:rPr>
        <w:t>16.4</w:t>
      </w:r>
      <w:r w:rsidR="00B82265">
        <w:rPr>
          <w:lang w:val="en-US"/>
        </w:rPr>
        <w:t>°</w:t>
      </w:r>
      <w:r w:rsidR="005A79E5">
        <w:rPr>
          <w:lang w:val="en-US"/>
        </w:rPr>
        <w:t> E</w:t>
      </w:r>
      <w:r>
        <w:rPr>
          <w:rFonts w:hint="eastAsia"/>
          <w:lang w:val="en-US" w:eastAsia="zh-CN"/>
        </w:rPr>
        <w:t>、</w:t>
      </w:r>
      <w:r w:rsidR="005A79E5">
        <w:rPr>
          <w:lang w:val="en-US"/>
        </w:rPr>
        <w:t>21.5</w:t>
      </w:r>
      <w:r w:rsidR="00B82265">
        <w:rPr>
          <w:lang w:val="en-US"/>
        </w:rPr>
        <w:t>° </w:t>
      </w:r>
      <w:r w:rsidR="005A79E5">
        <w:rPr>
          <w:lang w:val="en-US"/>
        </w:rPr>
        <w:t>E</w:t>
      </w:r>
      <w:r>
        <w:rPr>
          <w:rFonts w:hint="eastAsia"/>
          <w:lang w:val="en-US" w:eastAsia="zh-CN"/>
        </w:rPr>
        <w:t>、</w:t>
      </w:r>
      <w:r w:rsidR="005A79E5">
        <w:rPr>
          <w:lang w:val="en-US"/>
        </w:rPr>
        <w:t>47</w:t>
      </w:r>
      <w:r w:rsidR="00B82265">
        <w:rPr>
          <w:lang w:val="en-US"/>
        </w:rPr>
        <w:t>° </w:t>
      </w:r>
      <w:r w:rsidR="005A79E5">
        <w:rPr>
          <w:lang w:val="en-US"/>
        </w:rPr>
        <w:t>E</w:t>
      </w:r>
      <w:r>
        <w:rPr>
          <w:rFonts w:hint="eastAsia"/>
          <w:lang w:val="en-US" w:eastAsia="zh-CN"/>
        </w:rPr>
        <w:t>、</w:t>
      </w:r>
      <w:r w:rsidR="005A79E5">
        <w:rPr>
          <w:lang w:val="en-US"/>
        </w:rPr>
        <w:t xml:space="preserve"> 59</w:t>
      </w:r>
      <w:r w:rsidR="00B82265">
        <w:rPr>
          <w:lang w:val="en-US"/>
        </w:rPr>
        <w:t>° </w:t>
      </w:r>
      <w:r w:rsidR="005A79E5">
        <w:rPr>
          <w:lang w:val="en-US"/>
        </w:rPr>
        <w:t>E</w:t>
      </w:r>
      <w:r>
        <w:rPr>
          <w:rFonts w:hint="eastAsia"/>
          <w:lang w:val="en-US" w:eastAsia="zh-CN"/>
        </w:rPr>
        <w:t>、</w:t>
      </w:r>
      <w:r w:rsidR="005A79E5">
        <w:rPr>
          <w:lang w:val="en-US"/>
        </w:rPr>
        <w:t>85</w:t>
      </w:r>
      <w:r w:rsidR="00B82265">
        <w:rPr>
          <w:lang w:val="en-US"/>
        </w:rPr>
        <w:t>° </w:t>
      </w:r>
      <w:r w:rsidR="005A79E5">
        <w:rPr>
          <w:lang w:val="en-US"/>
        </w:rPr>
        <w:t>E</w:t>
      </w:r>
      <w:r>
        <w:rPr>
          <w:rFonts w:hint="eastAsia"/>
          <w:lang w:val="en-US" w:eastAsia="zh-CN"/>
        </w:rPr>
        <w:t>、</w:t>
      </w:r>
      <w:r w:rsidR="005A79E5">
        <w:rPr>
          <w:lang w:val="en-US"/>
        </w:rPr>
        <w:t>89</w:t>
      </w:r>
      <w:r w:rsidR="00B82265">
        <w:rPr>
          <w:lang w:val="en-US"/>
        </w:rPr>
        <w:t>° </w:t>
      </w:r>
      <w:r w:rsidR="005A79E5">
        <w:rPr>
          <w:lang w:val="en-US"/>
        </w:rPr>
        <w:t>E</w:t>
      </w:r>
      <w:r>
        <w:rPr>
          <w:rFonts w:hint="eastAsia"/>
          <w:lang w:val="en-US" w:eastAsia="zh-CN"/>
        </w:rPr>
        <w:t>、</w:t>
      </w:r>
      <w:r w:rsidR="005A79E5">
        <w:rPr>
          <w:lang w:val="en-US"/>
        </w:rPr>
        <w:t>90.75</w:t>
      </w:r>
      <w:r w:rsidR="00B82265">
        <w:rPr>
          <w:lang w:val="en-US"/>
        </w:rPr>
        <w:t>° </w:t>
      </w:r>
      <w:r w:rsidR="005A79E5">
        <w:rPr>
          <w:lang w:val="en-US"/>
        </w:rPr>
        <w:t>E</w:t>
      </w:r>
      <w:r>
        <w:rPr>
          <w:rFonts w:hint="eastAsia"/>
          <w:lang w:val="en-US" w:eastAsia="zh-CN"/>
        </w:rPr>
        <w:t>、</w:t>
      </w:r>
      <w:r w:rsidR="005A79E5">
        <w:rPr>
          <w:lang w:val="en-US"/>
        </w:rPr>
        <w:t>95</w:t>
      </w:r>
      <w:r w:rsidR="00B82265">
        <w:rPr>
          <w:lang w:val="en-US"/>
        </w:rPr>
        <w:t>° </w:t>
      </w:r>
      <w:r w:rsidR="005A79E5">
        <w:rPr>
          <w:lang w:val="en-US"/>
        </w:rPr>
        <w:t>E</w:t>
      </w:r>
      <w:r>
        <w:rPr>
          <w:rFonts w:hint="eastAsia"/>
          <w:lang w:val="en-US" w:eastAsia="zh-CN"/>
        </w:rPr>
        <w:t>、</w:t>
      </w:r>
      <w:r w:rsidR="005A79E5">
        <w:rPr>
          <w:lang w:val="en-US"/>
        </w:rPr>
        <w:t>113</w:t>
      </w:r>
      <w:r w:rsidR="00B82265">
        <w:rPr>
          <w:lang w:val="en-US"/>
        </w:rPr>
        <w:t>° </w:t>
      </w:r>
      <w:r w:rsidR="005A79E5">
        <w:rPr>
          <w:lang w:val="en-US"/>
        </w:rPr>
        <w:t>E</w:t>
      </w:r>
      <w:r>
        <w:rPr>
          <w:rFonts w:hint="eastAsia"/>
          <w:lang w:val="en-US" w:eastAsia="zh-CN"/>
        </w:rPr>
        <w:t>、</w:t>
      </w:r>
      <w:r w:rsidR="005A79E5">
        <w:rPr>
          <w:lang w:val="en-US"/>
        </w:rPr>
        <w:t>121</w:t>
      </w:r>
      <w:r w:rsidR="00B82265">
        <w:rPr>
          <w:lang w:val="en-US"/>
        </w:rPr>
        <w:t>° </w:t>
      </w:r>
      <w:r w:rsidR="005A79E5">
        <w:rPr>
          <w:lang w:val="en-US"/>
        </w:rPr>
        <w:t>E</w:t>
      </w:r>
      <w:r>
        <w:rPr>
          <w:rFonts w:hint="eastAsia"/>
          <w:lang w:val="en-US" w:eastAsia="zh-CN"/>
        </w:rPr>
        <w:t>、</w:t>
      </w:r>
      <w:r w:rsidR="005A79E5">
        <w:rPr>
          <w:lang w:val="en-US"/>
        </w:rPr>
        <w:t>133</w:t>
      </w:r>
      <w:r w:rsidR="00B82265">
        <w:rPr>
          <w:lang w:val="en-US"/>
        </w:rPr>
        <w:t>° </w:t>
      </w:r>
      <w:r w:rsidR="005A79E5">
        <w:rPr>
          <w:lang w:val="en-US"/>
        </w:rPr>
        <w:t>E</w:t>
      </w:r>
      <w:r>
        <w:rPr>
          <w:rFonts w:hint="eastAsia"/>
          <w:lang w:val="en-US" w:eastAsia="zh-CN"/>
        </w:rPr>
        <w:t>、</w:t>
      </w:r>
      <w:r w:rsidR="005A79E5">
        <w:rPr>
          <w:lang w:val="en-US"/>
        </w:rPr>
        <w:t>160</w:t>
      </w:r>
      <w:r w:rsidR="00B82265">
        <w:rPr>
          <w:lang w:val="en-US"/>
        </w:rPr>
        <w:t>° </w:t>
      </w:r>
      <w:r w:rsidR="005A79E5">
        <w:rPr>
          <w:lang w:val="en-US"/>
        </w:rPr>
        <w:t>E</w:t>
      </w:r>
      <w:r>
        <w:rPr>
          <w:rFonts w:hint="eastAsia"/>
          <w:lang w:val="en-US" w:eastAsia="zh-CN"/>
        </w:rPr>
        <w:t>、</w:t>
      </w:r>
      <w:r w:rsidR="005A79E5">
        <w:rPr>
          <w:lang w:val="en-US"/>
        </w:rPr>
        <w:t>177.5</w:t>
      </w:r>
      <w:r w:rsidR="00B82265">
        <w:rPr>
          <w:lang w:val="en-US"/>
        </w:rPr>
        <w:t>° </w:t>
      </w:r>
      <w:r w:rsidR="005A79E5">
        <w:rPr>
          <w:lang w:val="en-US"/>
        </w:rPr>
        <w:t>E</w:t>
      </w:r>
      <w:r>
        <w:rPr>
          <w:rFonts w:hint="eastAsia"/>
          <w:lang w:val="en-US" w:eastAsia="zh-CN"/>
        </w:rPr>
        <w:t>、</w:t>
      </w:r>
      <w:r w:rsidR="005A79E5">
        <w:rPr>
          <w:lang w:val="en-US"/>
        </w:rPr>
        <w:t>12</w:t>
      </w:r>
      <w:r w:rsidR="00B82265">
        <w:rPr>
          <w:lang w:val="en-US"/>
        </w:rPr>
        <w:t>° </w:t>
      </w:r>
      <w:r w:rsidR="005A79E5">
        <w:rPr>
          <w:lang w:val="en-US"/>
        </w:rPr>
        <w:t>W</w:t>
      </w:r>
      <w:r>
        <w:rPr>
          <w:rFonts w:hint="eastAsia"/>
          <w:lang w:val="en-US" w:eastAsia="zh-CN"/>
        </w:rPr>
        <w:t>、</w:t>
      </w:r>
      <w:r w:rsidR="005A79E5">
        <w:rPr>
          <w:lang w:val="en-US"/>
        </w:rPr>
        <w:t>16</w:t>
      </w:r>
      <w:r w:rsidR="00B82265">
        <w:rPr>
          <w:lang w:val="en-US"/>
        </w:rPr>
        <w:t>° </w:t>
      </w:r>
      <w:r w:rsidR="005A79E5">
        <w:rPr>
          <w:lang w:val="en-US"/>
        </w:rPr>
        <w:t>W</w:t>
      </w:r>
      <w:r>
        <w:rPr>
          <w:rFonts w:hint="eastAsia"/>
          <w:lang w:val="en-US" w:eastAsia="zh-CN"/>
        </w:rPr>
        <w:t>、</w:t>
      </w:r>
      <w:r w:rsidR="005A79E5">
        <w:rPr>
          <w:lang w:val="en-US"/>
        </w:rPr>
        <w:t>32</w:t>
      </w:r>
      <w:r w:rsidR="00B82265">
        <w:rPr>
          <w:lang w:val="en-US"/>
        </w:rPr>
        <w:t>° </w:t>
      </w:r>
      <w:r w:rsidR="005A79E5">
        <w:rPr>
          <w:lang w:val="en-US"/>
        </w:rPr>
        <w:t>W</w:t>
      </w:r>
      <w:r>
        <w:rPr>
          <w:rFonts w:hint="eastAsia"/>
          <w:lang w:val="en-US" w:eastAsia="zh-CN"/>
        </w:rPr>
        <w:t>、</w:t>
      </w:r>
      <w:r w:rsidR="005A79E5">
        <w:rPr>
          <w:lang w:val="en-US"/>
        </w:rPr>
        <w:t>41</w:t>
      </w:r>
      <w:r w:rsidR="00B82265">
        <w:rPr>
          <w:lang w:val="en-US"/>
        </w:rPr>
        <w:t>° </w:t>
      </w:r>
      <w:r w:rsidR="005A79E5">
        <w:rPr>
          <w:lang w:val="en-US"/>
        </w:rPr>
        <w:t>W</w:t>
      </w:r>
      <w:r>
        <w:rPr>
          <w:rFonts w:hint="eastAsia"/>
          <w:lang w:val="en-US" w:eastAsia="zh-CN"/>
        </w:rPr>
        <w:t>、</w:t>
      </w:r>
      <w:r w:rsidR="005A79E5">
        <w:rPr>
          <w:lang w:val="en-US"/>
        </w:rPr>
        <w:t>44</w:t>
      </w:r>
      <w:r w:rsidR="00B82265">
        <w:rPr>
          <w:lang w:val="en-US"/>
        </w:rPr>
        <w:t>° </w:t>
      </w:r>
      <w:r w:rsidR="005A79E5">
        <w:rPr>
          <w:lang w:val="en-US"/>
        </w:rPr>
        <w:t>W</w:t>
      </w:r>
      <w:r>
        <w:rPr>
          <w:rFonts w:hint="eastAsia"/>
          <w:lang w:val="en-US" w:eastAsia="zh-CN"/>
        </w:rPr>
        <w:t>、</w:t>
      </w:r>
      <w:r w:rsidR="005A79E5">
        <w:rPr>
          <w:lang w:val="en-US"/>
        </w:rPr>
        <w:t>46</w:t>
      </w:r>
      <w:r w:rsidR="00B82265">
        <w:rPr>
          <w:lang w:val="en-US"/>
        </w:rPr>
        <w:t>° </w:t>
      </w:r>
      <w:r w:rsidR="005A79E5">
        <w:rPr>
          <w:lang w:val="en-US"/>
        </w:rPr>
        <w:t>W</w:t>
      </w:r>
      <w:r>
        <w:rPr>
          <w:rFonts w:hint="eastAsia"/>
          <w:lang w:val="en-US" w:eastAsia="zh-CN"/>
        </w:rPr>
        <w:t>、</w:t>
      </w:r>
      <w:r w:rsidR="005A79E5">
        <w:rPr>
          <w:lang w:val="en-US"/>
        </w:rPr>
        <w:t>49</w:t>
      </w:r>
      <w:r w:rsidR="00B82265">
        <w:rPr>
          <w:lang w:val="en-US"/>
        </w:rPr>
        <w:t>° </w:t>
      </w:r>
      <w:r w:rsidR="005A79E5">
        <w:rPr>
          <w:lang w:val="en-US"/>
        </w:rPr>
        <w:t>W</w:t>
      </w:r>
      <w:r>
        <w:rPr>
          <w:rFonts w:hint="eastAsia"/>
          <w:lang w:val="en-US" w:eastAsia="zh-CN"/>
        </w:rPr>
        <w:t>、</w:t>
      </w:r>
      <w:r w:rsidR="005A79E5">
        <w:rPr>
          <w:lang w:val="en-US"/>
        </w:rPr>
        <w:t>62</w:t>
      </w:r>
      <w:r w:rsidR="00B82265">
        <w:rPr>
          <w:lang w:val="en-US"/>
        </w:rPr>
        <w:t>° </w:t>
      </w:r>
      <w:r w:rsidR="005A79E5">
        <w:rPr>
          <w:lang w:val="en-US"/>
        </w:rPr>
        <w:t>W</w:t>
      </w:r>
      <w:r>
        <w:rPr>
          <w:rFonts w:hint="eastAsia"/>
          <w:lang w:val="en-US" w:eastAsia="zh-CN"/>
        </w:rPr>
        <w:t>、</w:t>
      </w:r>
      <w:r w:rsidR="005A79E5">
        <w:rPr>
          <w:lang w:val="en-US"/>
        </w:rPr>
        <w:t>139</w:t>
      </w:r>
      <w:r w:rsidR="00B82265">
        <w:rPr>
          <w:lang w:val="en-US"/>
        </w:rPr>
        <w:t>° </w:t>
      </w:r>
      <w:r w:rsidR="005A79E5">
        <w:rPr>
          <w:lang w:val="en-US"/>
        </w:rPr>
        <w:t>W</w:t>
      </w:r>
      <w:r>
        <w:rPr>
          <w:rFonts w:hint="eastAsia"/>
          <w:lang w:val="en-US" w:eastAsia="zh-CN"/>
        </w:rPr>
        <w:t>、</w:t>
      </w:r>
      <w:r w:rsidR="005A79E5">
        <w:rPr>
          <w:lang w:val="en-US"/>
        </w:rPr>
        <w:t>160</w:t>
      </w:r>
      <w:r w:rsidR="00B82265">
        <w:rPr>
          <w:lang w:val="en-US"/>
        </w:rPr>
        <w:t>° </w:t>
      </w:r>
      <w:r w:rsidR="005A79E5">
        <w:rPr>
          <w:lang w:val="en-US"/>
        </w:rPr>
        <w:t>W</w:t>
      </w:r>
      <w:r>
        <w:rPr>
          <w:rFonts w:hint="eastAsia"/>
          <w:lang w:val="en-US" w:eastAsia="zh-CN"/>
        </w:rPr>
        <w:t>、</w:t>
      </w:r>
      <w:r w:rsidR="005A79E5">
        <w:rPr>
          <w:lang w:val="en-US"/>
        </w:rPr>
        <w:t>170</w:t>
      </w:r>
      <w:r w:rsidR="00B82265">
        <w:rPr>
          <w:lang w:val="en-US"/>
        </w:rPr>
        <w:t>° </w:t>
      </w:r>
      <w:r w:rsidR="005A79E5">
        <w:rPr>
          <w:lang w:val="en-US"/>
        </w:rPr>
        <w:t>W</w:t>
      </w:r>
      <w:r>
        <w:rPr>
          <w:rFonts w:hint="eastAsia"/>
          <w:lang w:val="en-US" w:eastAsia="zh-CN"/>
        </w:rPr>
        <w:t>、</w:t>
      </w:r>
      <w:r w:rsidR="005A79E5">
        <w:rPr>
          <w:lang w:val="en-US"/>
        </w:rPr>
        <w:t>171</w:t>
      </w:r>
      <w:r w:rsidR="00B82265">
        <w:rPr>
          <w:lang w:val="en-US"/>
        </w:rPr>
        <w:t>° </w:t>
      </w:r>
      <w:r w:rsidR="005A79E5">
        <w:rPr>
          <w:lang w:val="en-US"/>
        </w:rPr>
        <w:t>W</w:t>
      </w:r>
      <w:r>
        <w:rPr>
          <w:rFonts w:hint="eastAsia"/>
          <w:lang w:val="en-US" w:eastAsia="zh-CN"/>
        </w:rPr>
        <w:t>和</w:t>
      </w:r>
      <w:r w:rsidR="005A79E5">
        <w:rPr>
          <w:lang w:val="en-US"/>
        </w:rPr>
        <w:t xml:space="preserve"> 174</w:t>
      </w:r>
      <w:r w:rsidR="00B82265">
        <w:rPr>
          <w:lang w:val="en-US"/>
        </w:rPr>
        <w:t>° </w:t>
      </w:r>
      <w:r w:rsidR="005A79E5">
        <w:rPr>
          <w:lang w:val="en-US"/>
        </w:rPr>
        <w:t>W</w:t>
      </w:r>
      <w:r>
        <w:rPr>
          <w:rFonts w:hint="eastAsia"/>
          <w:lang w:val="en-US" w:eastAsia="zh-CN"/>
        </w:rPr>
        <w:t>。</w:t>
      </w:r>
    </w:p>
    <w:p w:rsidR="005A79E5" w:rsidRDefault="00297EAD" w:rsidP="0074440D">
      <w:pPr>
        <w:pStyle w:val="Note"/>
        <w:rPr>
          <w:lang w:val="en-US" w:eastAsia="zh-CN"/>
        </w:rPr>
      </w:pPr>
      <w:r>
        <w:rPr>
          <w:rFonts w:hint="eastAsia"/>
          <w:lang w:val="en-US" w:eastAsia="zh-CN"/>
        </w:rPr>
        <w:t>注释</w:t>
      </w:r>
      <w:r w:rsidR="00C51490">
        <w:rPr>
          <w:lang w:val="en-US" w:eastAsia="zh-CN"/>
        </w:rPr>
        <w:t> </w:t>
      </w:r>
      <w:r w:rsidR="005A79E5">
        <w:rPr>
          <w:lang w:val="en-US" w:eastAsia="zh-CN"/>
        </w:rPr>
        <w:t>2</w:t>
      </w:r>
      <w:r w:rsidR="00C51490">
        <w:rPr>
          <w:lang w:val="en-US" w:eastAsia="zh-CN"/>
        </w:rPr>
        <w:t> </w:t>
      </w:r>
      <w:r w:rsidR="005A79E5">
        <w:rPr>
          <w:lang w:val="en-US" w:eastAsia="zh-CN"/>
        </w:rPr>
        <w:t>–</w:t>
      </w:r>
      <w:r w:rsidR="00C51490">
        <w:rPr>
          <w:lang w:val="en-US" w:eastAsia="zh-CN"/>
        </w:rPr>
        <w:t> </w:t>
      </w:r>
      <w:r>
        <w:rPr>
          <w:rFonts w:hint="eastAsia"/>
          <w:lang w:val="en-US" w:eastAsia="zh-CN"/>
        </w:rPr>
        <w:t>辐射到</w:t>
      </w:r>
      <w:r w:rsidR="0074440D">
        <w:rPr>
          <w:rFonts w:hint="eastAsia"/>
          <w:szCs w:val="22"/>
          <w:lang w:val="en-US" w:eastAsia="zh-CN"/>
        </w:rPr>
        <w:t>同步</w:t>
      </w:r>
      <w:r>
        <w:rPr>
          <w:rFonts w:hint="eastAsia"/>
          <w:lang w:val="en-US" w:eastAsia="zh-CN"/>
        </w:rPr>
        <w:t>DRS</w:t>
      </w:r>
      <w:r>
        <w:rPr>
          <w:rFonts w:hint="eastAsia"/>
          <w:lang w:val="en-US" w:eastAsia="zh-CN"/>
        </w:rPr>
        <w:t>轨道位置的</w:t>
      </w:r>
      <w:r w:rsidR="005A79E5">
        <w:rPr>
          <w:lang w:val="en-US" w:eastAsia="zh-CN"/>
        </w:rPr>
        <w:t>e.i.r.p.</w:t>
      </w:r>
      <w:r>
        <w:rPr>
          <w:rFonts w:hint="eastAsia"/>
          <w:lang w:val="en-US" w:eastAsia="zh-CN"/>
        </w:rPr>
        <w:t>谱密度应作为发射功率谱密度和</w:t>
      </w:r>
      <w:r>
        <w:rPr>
          <w:lang w:val="en-US" w:eastAsia="zh-CN"/>
        </w:rPr>
        <w:t>DRS</w:t>
      </w:r>
      <w:r>
        <w:rPr>
          <w:rFonts w:hint="eastAsia"/>
          <w:lang w:val="en-US" w:eastAsia="zh-CN"/>
        </w:rPr>
        <w:t>方向全向或扇形天线增益的乘积进行计算。如果没有中心站天线的辐射方向图，应采用</w:t>
      </w:r>
      <w:r>
        <w:rPr>
          <w:lang w:val="en-US" w:eastAsia="zh-CN"/>
        </w:rPr>
        <w:t>ITU</w:t>
      </w:r>
      <w:r>
        <w:rPr>
          <w:lang w:val="en-US" w:eastAsia="zh-CN"/>
        </w:rPr>
        <w:noBreakHyphen/>
        <w:t>R F.1336</w:t>
      </w:r>
      <w:r>
        <w:rPr>
          <w:rFonts w:hint="eastAsia"/>
          <w:lang w:val="en-US" w:eastAsia="zh-CN"/>
        </w:rPr>
        <w:t>建议书中的参考辐射方向图。计算应考虑大气折射效应和视地平（</w:t>
      </w:r>
      <w:r>
        <w:rPr>
          <w:lang w:val="en-US" w:eastAsia="zh-CN"/>
        </w:rPr>
        <w:t>local horizon</w:t>
      </w:r>
      <w:r>
        <w:rPr>
          <w:rFonts w:hint="eastAsia"/>
          <w:lang w:val="en-US" w:eastAsia="zh-CN"/>
        </w:rPr>
        <w:t>）。附件</w:t>
      </w:r>
      <w:r>
        <w:rPr>
          <w:rFonts w:hint="eastAsia"/>
          <w:lang w:val="en-US" w:eastAsia="zh-CN"/>
        </w:rPr>
        <w:t>2</w:t>
      </w:r>
      <w:r>
        <w:rPr>
          <w:rFonts w:hint="eastAsia"/>
          <w:lang w:val="en-US" w:eastAsia="zh-CN"/>
        </w:rPr>
        <w:t>给出了计算夹角的计算方法。</w:t>
      </w:r>
    </w:p>
    <w:p w:rsidR="005A79E5" w:rsidRDefault="00297EAD" w:rsidP="00242588">
      <w:pPr>
        <w:pStyle w:val="Note"/>
        <w:rPr>
          <w:lang w:val="en-US" w:eastAsia="zh-CN"/>
        </w:rPr>
      </w:pPr>
      <w:r>
        <w:rPr>
          <w:rFonts w:hint="eastAsia"/>
          <w:lang w:val="en-US" w:eastAsia="zh-CN"/>
        </w:rPr>
        <w:t>注释</w:t>
      </w:r>
      <w:r w:rsidR="00C51490">
        <w:rPr>
          <w:lang w:val="en-US" w:eastAsia="zh-CN"/>
        </w:rPr>
        <w:t> </w:t>
      </w:r>
      <w:r w:rsidR="005A79E5">
        <w:rPr>
          <w:lang w:val="en-US" w:eastAsia="zh-CN"/>
        </w:rPr>
        <w:t>3</w:t>
      </w:r>
      <w:r w:rsidR="00C51490">
        <w:rPr>
          <w:lang w:val="en-US" w:eastAsia="zh-CN"/>
        </w:rPr>
        <w:t> </w:t>
      </w:r>
      <w:r w:rsidR="005A79E5">
        <w:rPr>
          <w:lang w:val="en-US" w:eastAsia="zh-CN"/>
        </w:rPr>
        <w:t>–</w:t>
      </w:r>
      <w:r w:rsidR="00242588">
        <w:rPr>
          <w:rFonts w:hint="eastAsia"/>
          <w:lang w:val="en-US" w:eastAsia="zh-CN"/>
        </w:rPr>
        <w:t>对于采用单频率操作（同一频率在时分基础上同时用于发射和接收）的中心站情况，</w:t>
      </w:r>
      <w:r w:rsidR="00242588" w:rsidRPr="0074440D">
        <w:rPr>
          <w:rFonts w:ascii="STKaiti" w:eastAsia="STKaiti" w:hAnsi="STKaiti" w:hint="eastAsia"/>
          <w:sz w:val="24"/>
          <w:lang w:val="en-US" w:eastAsia="zh-CN"/>
        </w:rPr>
        <w:t>做出建议</w:t>
      </w:r>
      <w:r w:rsidR="00242588">
        <w:rPr>
          <w:rFonts w:hint="eastAsia"/>
          <w:lang w:val="en-US" w:eastAsia="zh-CN"/>
        </w:rPr>
        <w:t>1</w:t>
      </w:r>
      <w:r w:rsidR="00242588">
        <w:rPr>
          <w:rFonts w:hint="eastAsia"/>
          <w:lang w:val="en-US" w:eastAsia="zh-CN"/>
        </w:rPr>
        <w:t>中的</w:t>
      </w:r>
      <w:r w:rsidR="005A79E5">
        <w:rPr>
          <w:lang w:val="en-US" w:eastAsia="zh-CN"/>
        </w:rPr>
        <w:t>e.i.r.p.</w:t>
      </w:r>
      <w:r w:rsidR="00242588">
        <w:rPr>
          <w:rFonts w:hint="eastAsia"/>
          <w:lang w:val="en-US" w:eastAsia="zh-CN"/>
        </w:rPr>
        <w:t>谱密度可放宽</w:t>
      </w:r>
      <w:r w:rsidR="005A79E5">
        <w:rPr>
          <w:lang w:val="en-US" w:eastAsia="zh-CN"/>
        </w:rPr>
        <w:t>7 log (1/</w:t>
      </w:r>
      <w:r w:rsidR="00530FEE">
        <w:rPr>
          <w:lang w:val="en-US"/>
        </w:rPr>
        <w:sym w:font="Symbol" w:char="F064"/>
      </w:r>
      <w:r w:rsidR="005A79E5">
        <w:rPr>
          <w:lang w:val="en-US" w:eastAsia="zh-CN"/>
        </w:rPr>
        <w:t>) dB</w:t>
      </w:r>
      <w:r w:rsidR="00242588">
        <w:rPr>
          <w:rFonts w:hint="eastAsia"/>
          <w:lang w:val="en-US" w:eastAsia="zh-CN"/>
        </w:rPr>
        <w:t>，其中</w:t>
      </w:r>
      <w:r w:rsidR="00B82265">
        <w:rPr>
          <w:lang w:val="en-US"/>
        </w:rPr>
        <w:sym w:font="Symbol" w:char="F064"/>
      </w:r>
      <w:r w:rsidR="005A79E5">
        <w:rPr>
          <w:lang w:val="en-US" w:eastAsia="zh-CN"/>
        </w:rPr>
        <w:t xml:space="preserve"> (0 &lt; </w:t>
      </w:r>
      <w:r w:rsidR="00B82265">
        <w:rPr>
          <w:lang w:val="en-US"/>
        </w:rPr>
        <w:sym w:font="Symbol" w:char="F064"/>
      </w:r>
      <w:r w:rsidR="005A79E5">
        <w:rPr>
          <w:lang w:val="en-US" w:eastAsia="zh-CN"/>
        </w:rPr>
        <w:t xml:space="preserve"> &lt; 1)</w:t>
      </w:r>
      <w:r w:rsidR="00242588">
        <w:rPr>
          <w:rFonts w:hint="eastAsia"/>
          <w:lang w:val="en-US" w:eastAsia="zh-CN"/>
        </w:rPr>
        <w:t>为中心站发射信号的时间比例。但是，即使对于小</w:t>
      </w:r>
      <w:r w:rsidR="00242588">
        <w:rPr>
          <w:lang w:val="en-US"/>
        </w:rPr>
        <w:sym w:font="Symbol" w:char="F064"/>
      </w:r>
      <w:r w:rsidR="00242588">
        <w:rPr>
          <w:rFonts w:hint="eastAsia"/>
          <w:lang w:val="en-US" w:eastAsia="zh-CN"/>
        </w:rPr>
        <w:t>，该放宽也不得超过</w:t>
      </w:r>
      <w:r w:rsidR="005A79E5">
        <w:rPr>
          <w:lang w:val="en-US" w:eastAsia="zh-CN"/>
        </w:rPr>
        <w:t>3 dB</w:t>
      </w:r>
      <w:r w:rsidR="00242588">
        <w:rPr>
          <w:rFonts w:hint="eastAsia"/>
          <w:lang w:val="en-US" w:eastAsia="zh-CN"/>
        </w:rPr>
        <w:t>。</w:t>
      </w:r>
    </w:p>
    <w:p w:rsidR="005A79E5" w:rsidRPr="00E472E9" w:rsidRDefault="00242588" w:rsidP="00242588">
      <w:pPr>
        <w:pStyle w:val="AnnexNo"/>
        <w:rPr>
          <w:rStyle w:val="AppendixNoTitleChar"/>
          <w:lang w:val="en-US" w:eastAsia="zh-CN"/>
        </w:rPr>
      </w:pPr>
      <w:r>
        <w:rPr>
          <w:rStyle w:val="AnnexNoTitleChar"/>
          <w:rFonts w:hint="eastAsia"/>
          <w:lang w:val="en-US" w:eastAsia="zh-CN"/>
        </w:rPr>
        <w:lastRenderedPageBreak/>
        <w:t>附件</w:t>
      </w:r>
      <w:r w:rsidR="005A79E5" w:rsidRPr="00E472E9">
        <w:rPr>
          <w:rStyle w:val="AnnexNoTitleChar"/>
          <w:lang w:val="en-US" w:eastAsia="zh-CN"/>
        </w:rPr>
        <w:t xml:space="preserve"> 1</w:t>
      </w:r>
      <w:r w:rsidR="005A79E5" w:rsidRPr="00E472E9">
        <w:rPr>
          <w:rStyle w:val="AnnexNoTitleChar"/>
          <w:lang w:val="en-US" w:eastAsia="zh-CN"/>
        </w:rPr>
        <w:br/>
      </w:r>
      <w:r w:rsidR="005A79E5">
        <w:rPr>
          <w:lang w:val="en-US" w:eastAsia="zh-CN"/>
        </w:rPr>
        <w:br/>
      </w:r>
      <w:r w:rsidR="005A79E5" w:rsidRPr="00E472E9">
        <w:rPr>
          <w:rStyle w:val="AppendixNoTitleChar"/>
          <w:lang w:val="en-US" w:eastAsia="zh-CN"/>
        </w:rPr>
        <w:t>25.25</w:t>
      </w:r>
      <w:r w:rsidR="005A79E5" w:rsidRPr="00E472E9">
        <w:rPr>
          <w:rStyle w:val="AppendixNoTitleChar"/>
          <w:lang w:val="en-US" w:eastAsia="zh-CN"/>
        </w:rPr>
        <w:noBreakHyphen/>
        <w:t>27.5</w:t>
      </w:r>
      <w:r w:rsidR="00E472E9" w:rsidRPr="00E472E9">
        <w:rPr>
          <w:rStyle w:val="AppendixNoTitleChar"/>
          <w:lang w:val="en-US" w:eastAsia="zh-CN"/>
        </w:rPr>
        <w:t xml:space="preserve"> </w:t>
      </w:r>
      <w:r w:rsidR="005A79E5" w:rsidRPr="00E472E9">
        <w:rPr>
          <w:rStyle w:val="AppendixNoTitleChar"/>
          <w:lang w:val="en-US" w:eastAsia="zh-CN"/>
        </w:rPr>
        <w:t>GHz</w:t>
      </w:r>
      <w:r>
        <w:rPr>
          <w:rStyle w:val="AppendixNoTitleChar"/>
          <w:rFonts w:hint="eastAsia"/>
          <w:lang w:val="en-US" w:eastAsia="zh-CN"/>
        </w:rPr>
        <w:t>频段内固定业务点对多点中心站发射对</w:t>
      </w:r>
      <w:r w:rsidRPr="00E472E9">
        <w:rPr>
          <w:rStyle w:val="AppendixNoTitleChar"/>
          <w:lang w:val="en-US" w:eastAsia="zh-CN"/>
        </w:rPr>
        <w:t>DRS</w:t>
      </w:r>
      <w:r>
        <w:rPr>
          <w:rStyle w:val="AppendixNoTitleChar"/>
          <w:rFonts w:hint="eastAsia"/>
          <w:lang w:val="en-US" w:eastAsia="zh-CN"/>
        </w:rPr>
        <w:t>系统</w:t>
      </w:r>
      <w:r w:rsidR="00C62D32">
        <w:rPr>
          <w:rStyle w:val="AppendixNoTitleChar"/>
          <w:lang w:val="en-US" w:eastAsia="zh-CN"/>
        </w:rPr>
        <w:br/>
      </w:r>
      <w:r>
        <w:rPr>
          <w:rStyle w:val="AppendixNoTitleChar"/>
          <w:rFonts w:hint="eastAsia"/>
          <w:lang w:val="en-US" w:eastAsia="zh-CN"/>
        </w:rPr>
        <w:t>和</w:t>
      </w:r>
      <w:r w:rsidRPr="00E472E9">
        <w:rPr>
          <w:rStyle w:val="AppendixNoTitleChar"/>
          <w:lang w:val="en-US" w:eastAsia="zh-CN"/>
        </w:rPr>
        <w:t>POCS</w:t>
      </w:r>
      <w:r>
        <w:rPr>
          <w:rStyle w:val="AppendixNoTitleChar"/>
          <w:rFonts w:hint="eastAsia"/>
          <w:lang w:val="en-US" w:eastAsia="zh-CN"/>
        </w:rPr>
        <w:t>干扰的空间和时间分布分析</w:t>
      </w:r>
    </w:p>
    <w:p w:rsidR="005A79E5" w:rsidRDefault="005A79E5" w:rsidP="00182179">
      <w:pPr>
        <w:pStyle w:val="Heading1"/>
        <w:rPr>
          <w:lang w:val="en-US" w:eastAsia="zh-CN"/>
        </w:rPr>
      </w:pPr>
      <w:r>
        <w:rPr>
          <w:lang w:val="en-US" w:eastAsia="zh-CN"/>
        </w:rPr>
        <w:t>1</w:t>
      </w:r>
      <w:r>
        <w:rPr>
          <w:lang w:val="en-US" w:eastAsia="zh-CN"/>
        </w:rPr>
        <w:tab/>
      </w:r>
      <w:r w:rsidR="00A73C22">
        <w:rPr>
          <w:rFonts w:hint="eastAsia"/>
          <w:lang w:val="en-US" w:eastAsia="zh-CN"/>
        </w:rPr>
        <w:t>引言</w:t>
      </w:r>
    </w:p>
    <w:p w:rsidR="005A79E5" w:rsidRDefault="00A73C22" w:rsidP="00C62D32">
      <w:pPr>
        <w:overflowPunct/>
        <w:autoSpaceDE/>
        <w:autoSpaceDN/>
        <w:adjustRightInd/>
        <w:ind w:firstLineChars="200" w:firstLine="480"/>
        <w:jc w:val="left"/>
        <w:textAlignment w:val="auto"/>
        <w:rPr>
          <w:lang w:val="en-US" w:eastAsia="zh-CN"/>
        </w:rPr>
      </w:pPr>
      <w:r>
        <w:rPr>
          <w:rFonts w:hint="eastAsia"/>
          <w:lang w:val="en-US" w:eastAsia="zh-CN"/>
        </w:rPr>
        <w:t>本附件提供了计算机仿真获得的、</w:t>
      </w:r>
      <w:r w:rsidRPr="00A73C22">
        <w:rPr>
          <w:lang w:val="en-US" w:eastAsia="zh-CN"/>
        </w:rPr>
        <w:t>25.25</w:t>
      </w:r>
      <w:r w:rsidRPr="00A73C22">
        <w:rPr>
          <w:lang w:val="en-US" w:eastAsia="zh-CN"/>
        </w:rPr>
        <w:noBreakHyphen/>
        <w:t>27.5 GHz</w:t>
      </w:r>
      <w:r w:rsidRPr="00A73C22">
        <w:rPr>
          <w:rFonts w:hint="eastAsia"/>
          <w:lang w:val="en-US" w:eastAsia="zh-CN"/>
        </w:rPr>
        <w:t>频段内</w:t>
      </w:r>
      <w:r>
        <w:rPr>
          <w:rFonts w:hint="eastAsia"/>
          <w:lang w:val="en-US" w:eastAsia="zh-CN"/>
        </w:rPr>
        <w:t>全球部署的</w:t>
      </w:r>
      <w:r w:rsidRPr="00A73C22">
        <w:rPr>
          <w:rFonts w:hint="eastAsia"/>
          <w:lang w:val="en-US" w:eastAsia="zh-CN"/>
        </w:rPr>
        <w:t>固定业务点对多点中心站发射对</w:t>
      </w:r>
      <w:r>
        <w:rPr>
          <w:rFonts w:hint="eastAsia"/>
          <w:lang w:val="en-US" w:eastAsia="zh-CN"/>
        </w:rPr>
        <w:t>特定轨道位置的</w:t>
      </w:r>
      <w:r w:rsidRPr="00A73C22">
        <w:rPr>
          <w:lang w:val="en-US" w:eastAsia="zh-CN"/>
        </w:rPr>
        <w:t>DRS</w:t>
      </w:r>
      <w:r w:rsidRPr="00A73C22">
        <w:rPr>
          <w:rFonts w:hint="eastAsia"/>
          <w:lang w:val="en-US" w:eastAsia="zh-CN"/>
        </w:rPr>
        <w:t>系统和</w:t>
      </w:r>
      <w:r w:rsidRPr="00A73C22">
        <w:rPr>
          <w:lang w:val="en-US" w:eastAsia="zh-CN"/>
        </w:rPr>
        <w:t>POCS</w:t>
      </w:r>
      <w:r w:rsidRPr="00A73C22">
        <w:rPr>
          <w:rFonts w:hint="eastAsia"/>
          <w:lang w:val="en-US" w:eastAsia="zh-CN"/>
        </w:rPr>
        <w:t>干扰的空间和时间分布</w:t>
      </w:r>
      <w:r>
        <w:rPr>
          <w:rFonts w:hint="eastAsia"/>
          <w:lang w:val="en-US" w:eastAsia="zh-CN"/>
        </w:rPr>
        <w:t>。这些</w:t>
      </w:r>
      <w:r w:rsidR="005A79E5">
        <w:rPr>
          <w:lang w:val="en-US" w:eastAsia="zh-CN"/>
        </w:rPr>
        <w:t>P-MP FS</w:t>
      </w:r>
      <w:r>
        <w:rPr>
          <w:rFonts w:hint="eastAsia"/>
          <w:lang w:val="en-US" w:eastAsia="zh-CN"/>
        </w:rPr>
        <w:t>系统常称为“本地多点分配系统（</w:t>
      </w:r>
      <w:r w:rsidR="005A79E5">
        <w:rPr>
          <w:lang w:val="en-US" w:eastAsia="zh-CN"/>
        </w:rPr>
        <w:t>LMDS</w:t>
      </w:r>
      <w:r>
        <w:rPr>
          <w:rFonts w:hint="eastAsia"/>
          <w:lang w:val="en-US" w:eastAsia="zh-CN"/>
        </w:rPr>
        <w:t>）”。在本分析中，根据</w:t>
      </w:r>
      <w:r>
        <w:rPr>
          <w:lang w:val="en-US" w:eastAsia="zh-CN"/>
        </w:rPr>
        <w:t>ITU-R F.758</w:t>
      </w:r>
      <w:r>
        <w:rPr>
          <w:rFonts w:hint="eastAsia"/>
          <w:lang w:val="en-US" w:eastAsia="zh-CN"/>
        </w:rPr>
        <w:t>建议书，每个中心站的波峰（</w:t>
      </w:r>
      <w:r w:rsidR="005A79E5">
        <w:rPr>
          <w:lang w:val="en-US" w:eastAsia="zh-CN"/>
        </w:rPr>
        <w:t>peak-of-beam</w:t>
      </w:r>
      <w:r>
        <w:rPr>
          <w:rFonts w:hint="eastAsia"/>
          <w:lang w:val="en-US" w:eastAsia="zh-CN"/>
        </w:rPr>
        <w:t>）</w:t>
      </w:r>
      <w:r w:rsidR="005A79E5">
        <w:rPr>
          <w:lang w:val="en-US" w:eastAsia="zh-CN"/>
        </w:rPr>
        <w:t xml:space="preserve">e.i.r.p. </w:t>
      </w:r>
      <w:r>
        <w:rPr>
          <w:rFonts w:hint="eastAsia"/>
          <w:lang w:val="en-US" w:eastAsia="zh-CN"/>
        </w:rPr>
        <w:t>谱密度假定为</w:t>
      </w:r>
      <w:r w:rsidR="005A79E5">
        <w:rPr>
          <w:lang w:val="en-US" w:eastAsia="zh-CN"/>
        </w:rPr>
        <w:t>+8 dB(W/MHz)</w:t>
      </w:r>
      <w:r>
        <w:rPr>
          <w:rFonts w:hint="eastAsia"/>
          <w:lang w:val="en-US" w:eastAsia="zh-CN"/>
        </w:rPr>
        <w:t>。无论其相对于</w:t>
      </w:r>
      <w:r>
        <w:rPr>
          <w:rFonts w:hint="eastAsia"/>
          <w:lang w:val="en-US" w:eastAsia="zh-CN"/>
        </w:rPr>
        <w:t>DRS</w:t>
      </w:r>
      <w:r>
        <w:rPr>
          <w:rFonts w:hint="eastAsia"/>
          <w:lang w:val="en-US" w:eastAsia="zh-CN"/>
        </w:rPr>
        <w:t>轨道位置的地理位置如何，单个按照</w:t>
      </w:r>
      <w:r>
        <w:rPr>
          <w:lang w:val="en-US" w:eastAsia="zh-CN"/>
        </w:rPr>
        <w:t>+8 dB(W/MHz)</w:t>
      </w:r>
      <w:r>
        <w:rPr>
          <w:rFonts w:hint="eastAsia"/>
          <w:lang w:val="en-US" w:eastAsia="zh-CN"/>
        </w:rPr>
        <w:t>的</w:t>
      </w:r>
      <w:r>
        <w:rPr>
          <w:lang w:val="en-US" w:eastAsia="zh-CN"/>
        </w:rPr>
        <w:t xml:space="preserve">e.i.r.p. </w:t>
      </w:r>
      <w:r>
        <w:rPr>
          <w:rFonts w:hint="eastAsia"/>
          <w:lang w:val="en-US" w:eastAsia="zh-CN"/>
        </w:rPr>
        <w:t>谱密度进行操作的</w:t>
      </w:r>
      <w:r w:rsidR="005A79E5">
        <w:rPr>
          <w:lang w:val="en-US" w:eastAsia="zh-CN"/>
        </w:rPr>
        <w:t>LMDS</w:t>
      </w:r>
      <w:r>
        <w:rPr>
          <w:rFonts w:hint="eastAsia"/>
          <w:lang w:val="en-US" w:eastAsia="zh-CN"/>
        </w:rPr>
        <w:t>发射站未超出</w:t>
      </w:r>
      <w:r>
        <w:rPr>
          <w:lang w:val="en-US" w:eastAsia="zh-CN"/>
        </w:rPr>
        <w:t>ITU-R SA.1155</w:t>
      </w:r>
      <w:r>
        <w:rPr>
          <w:rFonts w:hint="eastAsia"/>
          <w:lang w:val="en-US" w:eastAsia="zh-CN"/>
        </w:rPr>
        <w:t>建议书中规定的保护电平。</w:t>
      </w:r>
      <w:r w:rsidR="005A79E5">
        <w:rPr>
          <w:lang w:val="en-US" w:eastAsia="zh-CN"/>
        </w:rPr>
        <w:t>–148 dB(W/MHz)</w:t>
      </w:r>
      <w:r>
        <w:rPr>
          <w:rFonts w:hint="eastAsia"/>
          <w:lang w:val="en-US" w:eastAsia="zh-CN"/>
        </w:rPr>
        <w:t>的保护电平不得在轨道周期</w:t>
      </w:r>
      <w:r>
        <w:rPr>
          <w:lang w:val="en-US" w:eastAsia="zh-CN"/>
        </w:rPr>
        <w:t>0.1%</w:t>
      </w:r>
      <w:r>
        <w:rPr>
          <w:rFonts w:hint="eastAsia"/>
          <w:lang w:val="en-US" w:eastAsia="zh-CN"/>
        </w:rPr>
        <w:t>以上的时间</w:t>
      </w:r>
      <w:r w:rsidR="0026495F">
        <w:rPr>
          <w:rFonts w:hint="eastAsia"/>
          <w:lang w:val="en-US" w:eastAsia="zh-CN"/>
        </w:rPr>
        <w:t>内超出。但是，在某些几何条件下，城市人口中心区内多个同信道</w:t>
      </w:r>
      <w:r w:rsidR="0026495F">
        <w:rPr>
          <w:rFonts w:hint="eastAsia"/>
          <w:lang w:val="en-US" w:eastAsia="zh-CN"/>
        </w:rPr>
        <w:t>LMDS</w:t>
      </w:r>
      <w:r w:rsidR="0026495F">
        <w:rPr>
          <w:rFonts w:hint="eastAsia"/>
          <w:lang w:val="en-US" w:eastAsia="zh-CN"/>
        </w:rPr>
        <w:t>发射站的集总效应可产生超过</w:t>
      </w:r>
      <w:r w:rsidR="0026495F">
        <w:rPr>
          <w:rFonts w:hint="eastAsia"/>
          <w:lang w:val="en-US" w:eastAsia="zh-CN"/>
        </w:rPr>
        <w:t>DRS</w:t>
      </w:r>
      <w:r w:rsidR="0026495F">
        <w:rPr>
          <w:rFonts w:hint="eastAsia"/>
          <w:lang w:val="en-US" w:eastAsia="zh-CN"/>
        </w:rPr>
        <w:t>保护电平的干扰。</w:t>
      </w:r>
    </w:p>
    <w:p w:rsidR="005A79E5" w:rsidRDefault="003D2C57" w:rsidP="0074440D">
      <w:pPr>
        <w:overflowPunct/>
        <w:autoSpaceDE/>
        <w:autoSpaceDN/>
        <w:adjustRightInd/>
        <w:ind w:firstLineChars="200" w:firstLine="480"/>
        <w:jc w:val="left"/>
        <w:textAlignment w:val="auto"/>
        <w:rPr>
          <w:lang w:val="en-US" w:eastAsia="zh-CN"/>
        </w:rPr>
      </w:pPr>
      <w:r>
        <w:rPr>
          <w:rFonts w:hint="eastAsia"/>
          <w:lang w:val="en-US" w:eastAsia="zh-CN"/>
        </w:rPr>
        <w:t>第</w:t>
      </w:r>
      <w:r>
        <w:rPr>
          <w:rFonts w:hint="eastAsia"/>
          <w:lang w:val="en-US" w:eastAsia="zh-CN"/>
        </w:rPr>
        <w:t>2</w:t>
      </w:r>
      <w:r>
        <w:rPr>
          <w:rFonts w:hint="eastAsia"/>
          <w:lang w:val="en-US" w:eastAsia="zh-CN"/>
        </w:rPr>
        <w:t>节描述了评估</w:t>
      </w:r>
      <w:r>
        <w:rPr>
          <w:rFonts w:hint="eastAsia"/>
          <w:lang w:val="en-US" w:eastAsia="zh-CN"/>
        </w:rPr>
        <w:t>DRS</w:t>
      </w:r>
      <w:r>
        <w:rPr>
          <w:rFonts w:hint="eastAsia"/>
          <w:lang w:val="en-US" w:eastAsia="zh-CN"/>
        </w:rPr>
        <w:t>干扰的空间和时间分布而采用的方法和假定。在该附件中，分别在第</w:t>
      </w:r>
      <w:r>
        <w:rPr>
          <w:rFonts w:hint="eastAsia"/>
          <w:lang w:val="en-US" w:eastAsia="zh-CN"/>
        </w:rPr>
        <w:t>3</w:t>
      </w:r>
      <w:r>
        <w:rPr>
          <w:rFonts w:hint="eastAsia"/>
          <w:lang w:val="en-US" w:eastAsia="zh-CN"/>
        </w:rPr>
        <w:t>段和第</w:t>
      </w:r>
      <w:r>
        <w:rPr>
          <w:rFonts w:hint="eastAsia"/>
          <w:lang w:val="en-US" w:eastAsia="zh-CN"/>
        </w:rPr>
        <w:t>4</w:t>
      </w:r>
      <w:r>
        <w:rPr>
          <w:rFonts w:hint="eastAsia"/>
          <w:lang w:val="en-US" w:eastAsia="zh-CN"/>
        </w:rPr>
        <w:t>段介绍了研究</w:t>
      </w:r>
      <w:r w:rsidR="005A79E5">
        <w:rPr>
          <w:lang w:val="en-US" w:eastAsia="zh-CN"/>
        </w:rPr>
        <w:t>A</w:t>
      </w:r>
      <w:r>
        <w:rPr>
          <w:rFonts w:hint="eastAsia"/>
          <w:lang w:val="en-US" w:eastAsia="zh-CN"/>
        </w:rPr>
        <w:t>和研究</w:t>
      </w:r>
      <w:r w:rsidR="005A79E5">
        <w:rPr>
          <w:lang w:val="en-US" w:eastAsia="zh-CN"/>
        </w:rPr>
        <w:t>B</w:t>
      </w:r>
      <w:r w:rsidR="0074440D">
        <w:rPr>
          <w:rFonts w:hint="eastAsia"/>
          <w:lang w:val="en-US" w:eastAsia="zh-CN"/>
        </w:rPr>
        <w:t>。</w:t>
      </w:r>
      <w:r>
        <w:rPr>
          <w:rFonts w:hint="eastAsia"/>
          <w:lang w:val="en-US" w:eastAsia="zh-CN"/>
        </w:rPr>
        <w:t>在研究</w:t>
      </w:r>
      <w:r w:rsidR="005A79E5">
        <w:rPr>
          <w:lang w:val="en-US" w:eastAsia="zh-CN"/>
        </w:rPr>
        <w:t>A</w:t>
      </w:r>
      <w:r>
        <w:rPr>
          <w:rFonts w:hint="eastAsia"/>
          <w:lang w:val="en-US" w:eastAsia="zh-CN"/>
        </w:rPr>
        <w:t>中，假定了</w:t>
      </w:r>
      <w:r w:rsidR="005A79E5">
        <w:rPr>
          <w:lang w:val="en-US" w:eastAsia="zh-CN"/>
        </w:rPr>
        <w:t>e.i.r.p.</w:t>
      </w:r>
      <w:r>
        <w:rPr>
          <w:rFonts w:hint="eastAsia"/>
          <w:lang w:val="en-US" w:eastAsia="zh-CN"/>
        </w:rPr>
        <w:t>谱密度为</w:t>
      </w:r>
      <w:r w:rsidR="009F2436">
        <w:rPr>
          <w:lang w:val="en-US" w:eastAsia="zh-CN"/>
        </w:rPr>
        <w:br/>
      </w:r>
      <w:r w:rsidR="005A79E5">
        <w:rPr>
          <w:lang w:val="en-US" w:eastAsia="zh-CN"/>
        </w:rPr>
        <w:t>+8 dB(W/MHz)</w:t>
      </w:r>
      <w:r>
        <w:rPr>
          <w:rFonts w:hint="eastAsia"/>
          <w:lang w:val="en-US" w:eastAsia="zh-CN"/>
        </w:rPr>
        <w:t>，而在研究</w:t>
      </w:r>
      <w:r w:rsidR="005A79E5">
        <w:rPr>
          <w:lang w:val="en-US" w:eastAsia="zh-CN"/>
        </w:rPr>
        <w:t>B</w:t>
      </w:r>
      <w:r>
        <w:rPr>
          <w:rFonts w:hint="eastAsia"/>
          <w:lang w:val="en-US" w:eastAsia="zh-CN"/>
        </w:rPr>
        <w:t>中，采用了</w:t>
      </w:r>
      <w:r>
        <w:rPr>
          <w:lang w:val="en-US" w:eastAsia="zh-CN"/>
        </w:rPr>
        <w:t>+14 dB(W/MHz)</w:t>
      </w:r>
      <w:r>
        <w:rPr>
          <w:rFonts w:hint="eastAsia"/>
          <w:lang w:val="en-US" w:eastAsia="zh-CN"/>
        </w:rPr>
        <w:t>的</w:t>
      </w:r>
      <w:r w:rsidR="005A79E5">
        <w:rPr>
          <w:lang w:val="en-US" w:eastAsia="zh-CN"/>
        </w:rPr>
        <w:t>e.i.r.p.</w:t>
      </w:r>
      <w:r>
        <w:rPr>
          <w:rFonts w:hint="eastAsia"/>
          <w:lang w:val="en-US" w:eastAsia="zh-CN"/>
        </w:rPr>
        <w:t>谱密度。第</w:t>
      </w:r>
      <w:r>
        <w:rPr>
          <w:rFonts w:hint="eastAsia"/>
          <w:lang w:val="en-US" w:eastAsia="zh-CN"/>
        </w:rPr>
        <w:t>3</w:t>
      </w:r>
      <w:r>
        <w:rPr>
          <w:rFonts w:hint="eastAsia"/>
          <w:lang w:val="en-US" w:eastAsia="zh-CN"/>
        </w:rPr>
        <w:t>节介绍了在特定轨道位置对</w:t>
      </w:r>
      <w:r>
        <w:rPr>
          <w:rFonts w:hint="eastAsia"/>
          <w:lang w:val="en-US" w:eastAsia="zh-CN"/>
        </w:rPr>
        <w:t>DRS</w:t>
      </w:r>
      <w:r>
        <w:rPr>
          <w:rFonts w:hint="eastAsia"/>
          <w:lang w:val="en-US" w:eastAsia="zh-CN"/>
        </w:rPr>
        <w:t>干扰的空间和时间分布。它表明在本地水平面，一个包含</w:t>
      </w:r>
      <w:r>
        <w:rPr>
          <w:rFonts w:hint="eastAsia"/>
          <w:lang w:val="en-US" w:eastAsia="zh-CN"/>
        </w:rPr>
        <w:t>29</w:t>
      </w:r>
      <w:r>
        <w:rPr>
          <w:rFonts w:hint="eastAsia"/>
          <w:lang w:val="en-US" w:eastAsia="zh-CN"/>
        </w:rPr>
        <w:t>个</w:t>
      </w:r>
      <w:r>
        <w:rPr>
          <w:rFonts w:hint="eastAsia"/>
          <w:lang w:val="en-US" w:eastAsia="zh-CN"/>
        </w:rPr>
        <w:t>DRS</w:t>
      </w:r>
      <w:r>
        <w:rPr>
          <w:rFonts w:hint="eastAsia"/>
          <w:lang w:val="en-US" w:eastAsia="zh-CN"/>
        </w:rPr>
        <w:t>可见中心站的业务区的发射的</w:t>
      </w:r>
      <w:r w:rsidR="005A79E5">
        <w:rPr>
          <w:lang w:val="en-US" w:eastAsia="zh-CN"/>
        </w:rPr>
        <w:t>e.i.r.p.</w:t>
      </w:r>
      <w:r>
        <w:rPr>
          <w:rFonts w:hint="eastAsia"/>
          <w:lang w:val="en-US" w:eastAsia="zh-CN"/>
        </w:rPr>
        <w:t>谱密度根据</w:t>
      </w:r>
      <w:r w:rsidR="005A79E5">
        <w:rPr>
          <w:lang w:val="en-US" w:eastAsia="zh-CN"/>
        </w:rPr>
        <w:t>+8 dB(W/MHz)</w:t>
      </w:r>
      <w:r>
        <w:rPr>
          <w:rFonts w:hint="eastAsia"/>
          <w:lang w:val="en-US" w:eastAsia="zh-CN"/>
        </w:rPr>
        <w:t>进行操作时，其对</w:t>
      </w:r>
      <w:r>
        <w:rPr>
          <w:rFonts w:hint="eastAsia"/>
          <w:lang w:val="en-US" w:eastAsia="zh-CN"/>
        </w:rPr>
        <w:t>DRS</w:t>
      </w:r>
      <w:r>
        <w:rPr>
          <w:rFonts w:hint="eastAsia"/>
          <w:lang w:val="en-US" w:eastAsia="zh-CN"/>
        </w:rPr>
        <w:t>的干扰可能要比建议干扰电平高出</w:t>
      </w:r>
      <w:r w:rsidR="005A79E5">
        <w:rPr>
          <w:lang w:val="en-US" w:eastAsia="zh-CN"/>
        </w:rPr>
        <w:t>9 dB</w:t>
      </w:r>
      <w:r>
        <w:rPr>
          <w:rFonts w:hint="eastAsia"/>
          <w:lang w:val="en-US" w:eastAsia="zh-CN"/>
        </w:rPr>
        <w:t>。第</w:t>
      </w:r>
      <w:r>
        <w:rPr>
          <w:rFonts w:hint="eastAsia"/>
          <w:lang w:val="en-US" w:eastAsia="zh-CN"/>
        </w:rPr>
        <w:t>3</w:t>
      </w:r>
      <w:r>
        <w:rPr>
          <w:rFonts w:hint="eastAsia"/>
          <w:lang w:val="en-US" w:eastAsia="zh-CN"/>
        </w:rPr>
        <w:t>段还包括在根据国际空间站的轨道特性跟踪低轨用户卫星时，用来判定</w:t>
      </w:r>
      <w:r>
        <w:rPr>
          <w:rFonts w:hint="eastAsia"/>
          <w:lang w:val="en-US" w:eastAsia="zh-CN"/>
        </w:rPr>
        <w:t>DRS</w:t>
      </w:r>
      <w:r>
        <w:rPr>
          <w:rFonts w:hint="eastAsia"/>
          <w:lang w:val="en-US" w:eastAsia="zh-CN"/>
        </w:rPr>
        <w:t>干扰时间特性的动态仿真结果。其结果表明，对于少数带有升交点因而导致用户卫星与地球边缘或接近边缘地区的城市人口中心连成一线的轨道，干扰的时间可能超出用户卫星轨道周期</w:t>
      </w:r>
      <w:r>
        <w:rPr>
          <w:lang w:val="en-US" w:eastAsia="zh-CN"/>
        </w:rPr>
        <w:t>0.1%</w:t>
      </w:r>
      <w:r>
        <w:rPr>
          <w:rFonts w:hint="eastAsia"/>
          <w:lang w:val="en-US" w:eastAsia="zh-CN"/>
        </w:rPr>
        <w:t>以上的时段。第</w:t>
      </w:r>
      <w:r>
        <w:rPr>
          <w:rFonts w:hint="eastAsia"/>
          <w:lang w:val="en-US" w:eastAsia="zh-CN"/>
        </w:rPr>
        <w:t>4</w:t>
      </w:r>
      <w:r>
        <w:rPr>
          <w:rFonts w:hint="eastAsia"/>
          <w:lang w:val="en-US" w:eastAsia="zh-CN"/>
        </w:rPr>
        <w:t>节介绍了研究</w:t>
      </w:r>
      <w:r w:rsidR="005A79E5">
        <w:rPr>
          <w:lang w:val="en-US" w:eastAsia="zh-CN"/>
        </w:rPr>
        <w:t>B</w:t>
      </w:r>
      <w:r>
        <w:rPr>
          <w:rFonts w:hint="eastAsia"/>
          <w:lang w:val="en-US" w:eastAsia="zh-CN"/>
        </w:rPr>
        <w:t>的结果。第</w:t>
      </w:r>
      <w:r w:rsidR="005A79E5">
        <w:rPr>
          <w:lang w:val="en-US" w:eastAsia="zh-CN"/>
        </w:rPr>
        <w:t>5</w:t>
      </w:r>
      <w:r>
        <w:rPr>
          <w:rFonts w:hint="eastAsia"/>
          <w:lang w:val="en-US" w:eastAsia="zh-CN"/>
        </w:rPr>
        <w:t>节介绍了将本研究结果扩展到采用更小小区</w:t>
      </w:r>
      <w:r w:rsidR="005562FC">
        <w:rPr>
          <w:rFonts w:hint="eastAsia"/>
          <w:lang w:val="en-US" w:eastAsia="zh-CN"/>
        </w:rPr>
        <w:t>的</w:t>
      </w:r>
      <w:r w:rsidR="005A79E5">
        <w:rPr>
          <w:lang w:val="en-US" w:eastAsia="zh-CN"/>
        </w:rPr>
        <w:t>LMDS</w:t>
      </w:r>
      <w:r w:rsidR="005562FC">
        <w:rPr>
          <w:rFonts w:hint="eastAsia"/>
          <w:lang w:val="en-US" w:eastAsia="zh-CN"/>
        </w:rPr>
        <w:t>部署的简单方法。第</w:t>
      </w:r>
      <w:r w:rsidR="005A79E5">
        <w:rPr>
          <w:lang w:val="en-US" w:eastAsia="zh-CN"/>
        </w:rPr>
        <w:t>6</w:t>
      </w:r>
      <w:r w:rsidR="005562FC">
        <w:rPr>
          <w:rFonts w:hint="eastAsia"/>
          <w:lang w:val="en-US" w:eastAsia="zh-CN"/>
        </w:rPr>
        <w:t>节讨论了对</w:t>
      </w:r>
      <w:r w:rsidR="005A79E5">
        <w:rPr>
          <w:lang w:val="en-US" w:eastAsia="zh-CN"/>
        </w:rPr>
        <w:t>POCS</w:t>
      </w:r>
      <w:r w:rsidR="005562FC">
        <w:rPr>
          <w:rFonts w:hint="eastAsia"/>
          <w:lang w:val="en-US" w:eastAsia="zh-CN"/>
        </w:rPr>
        <w:t>的干扰。结果表明，根据</w:t>
      </w:r>
      <w:r w:rsidR="005562FC">
        <w:rPr>
          <w:lang w:val="en-US" w:eastAsia="zh-CN"/>
        </w:rPr>
        <w:t>+14 dB(W/MHz)</w:t>
      </w:r>
      <w:r w:rsidR="005562FC">
        <w:rPr>
          <w:rFonts w:hint="eastAsia"/>
          <w:lang w:val="en-US" w:eastAsia="zh-CN"/>
        </w:rPr>
        <w:t>的</w:t>
      </w:r>
      <w:r w:rsidR="005A79E5">
        <w:rPr>
          <w:lang w:val="en-US" w:eastAsia="zh-CN"/>
        </w:rPr>
        <w:t>e.i.r.p.</w:t>
      </w:r>
      <w:r w:rsidR="005562FC">
        <w:rPr>
          <w:rFonts w:hint="eastAsia"/>
          <w:lang w:val="en-US" w:eastAsia="zh-CN"/>
        </w:rPr>
        <w:t>谱密度，从</w:t>
      </w:r>
      <w:r w:rsidR="005562FC">
        <w:rPr>
          <w:rFonts w:hint="eastAsia"/>
          <w:lang w:val="en-US" w:eastAsia="zh-CN"/>
        </w:rPr>
        <w:t>LMDS</w:t>
      </w:r>
      <w:r w:rsidR="005562FC">
        <w:rPr>
          <w:rFonts w:hint="eastAsia"/>
          <w:lang w:val="en-US" w:eastAsia="zh-CN"/>
        </w:rPr>
        <w:t>中心站对</w:t>
      </w:r>
      <w:r w:rsidR="005562FC">
        <w:rPr>
          <w:rFonts w:hint="eastAsia"/>
          <w:lang w:val="en-US" w:eastAsia="zh-CN"/>
        </w:rPr>
        <w:t>POCS</w:t>
      </w:r>
      <w:r w:rsidR="005562FC">
        <w:rPr>
          <w:rFonts w:hint="eastAsia"/>
          <w:lang w:val="en-US" w:eastAsia="zh-CN"/>
        </w:rPr>
        <w:t>接收机天线的集总干扰在所有时间都远低于</w:t>
      </w:r>
      <w:r w:rsidR="005A79E5">
        <w:rPr>
          <w:lang w:val="en-US" w:eastAsia="zh-CN"/>
        </w:rPr>
        <w:t>–147 dB(W/MHz)</w:t>
      </w:r>
      <w:r w:rsidR="005562FC">
        <w:rPr>
          <w:rFonts w:hint="eastAsia"/>
          <w:lang w:val="en-US" w:eastAsia="zh-CN"/>
        </w:rPr>
        <w:t>的保护标准。第</w:t>
      </w:r>
      <w:r w:rsidR="005562FC">
        <w:rPr>
          <w:rFonts w:hint="eastAsia"/>
          <w:lang w:val="en-US" w:eastAsia="zh-CN"/>
        </w:rPr>
        <w:t>7</w:t>
      </w:r>
      <w:r w:rsidR="005562FC">
        <w:rPr>
          <w:rFonts w:hint="eastAsia"/>
          <w:lang w:val="en-US" w:eastAsia="zh-CN"/>
        </w:rPr>
        <w:t>节给出了研究的结论并建议了促进空间科学业务、卫星间业务和</w:t>
      </w:r>
      <w:r w:rsidR="005562FC">
        <w:rPr>
          <w:lang w:val="en-US" w:eastAsia="zh-CN"/>
        </w:rPr>
        <w:t>P-MP FS</w:t>
      </w:r>
      <w:r w:rsidR="005562FC">
        <w:rPr>
          <w:rFonts w:hint="eastAsia"/>
          <w:lang w:val="en-US" w:eastAsia="zh-CN"/>
        </w:rPr>
        <w:t>系统之间共用的特性。</w:t>
      </w:r>
      <w:r w:rsidR="005A79E5">
        <w:rPr>
          <w:lang w:val="en-US" w:eastAsia="zh-CN"/>
        </w:rPr>
        <w:t xml:space="preserve"> </w:t>
      </w:r>
    </w:p>
    <w:p w:rsidR="005A79E5" w:rsidRDefault="005A79E5" w:rsidP="005562FC">
      <w:pPr>
        <w:pStyle w:val="Heading1"/>
        <w:rPr>
          <w:lang w:val="en-US" w:eastAsia="zh-CN"/>
        </w:rPr>
      </w:pPr>
      <w:r>
        <w:rPr>
          <w:lang w:val="en-US" w:eastAsia="zh-CN"/>
        </w:rPr>
        <w:t>2</w:t>
      </w:r>
      <w:r>
        <w:rPr>
          <w:lang w:val="en-US" w:eastAsia="zh-CN"/>
        </w:rPr>
        <w:tab/>
      </w:r>
      <w:r w:rsidR="005562FC">
        <w:rPr>
          <w:rFonts w:hint="eastAsia"/>
          <w:lang w:val="en-US" w:eastAsia="zh-CN"/>
        </w:rPr>
        <w:t>方法</w:t>
      </w:r>
    </w:p>
    <w:p w:rsidR="00182179" w:rsidRDefault="00024FA3" w:rsidP="00C62D32">
      <w:pPr>
        <w:overflowPunct/>
        <w:autoSpaceDE/>
        <w:autoSpaceDN/>
        <w:adjustRightInd/>
        <w:ind w:firstLineChars="200" w:firstLine="480"/>
        <w:jc w:val="left"/>
        <w:textAlignment w:val="auto"/>
        <w:rPr>
          <w:lang w:val="en-US" w:eastAsia="zh-CN"/>
        </w:rPr>
      </w:pPr>
      <w:r>
        <w:rPr>
          <w:rFonts w:hint="eastAsia"/>
          <w:lang w:val="en-US" w:eastAsia="zh-CN"/>
        </w:rPr>
        <w:t>已采用计算机仿真来评估假定在</w:t>
      </w:r>
      <w:r>
        <w:rPr>
          <w:lang w:val="en-US" w:eastAsia="zh-CN"/>
        </w:rPr>
        <w:t>25.25-27.5 GHz</w:t>
      </w:r>
      <w:r>
        <w:rPr>
          <w:rFonts w:hint="eastAsia"/>
          <w:lang w:val="en-US" w:eastAsia="zh-CN"/>
        </w:rPr>
        <w:t>频段内操作的大量潜在高密度</w:t>
      </w:r>
      <w:r>
        <w:rPr>
          <w:lang w:val="en-US" w:eastAsia="zh-CN"/>
        </w:rPr>
        <w:t>P-MP FS</w:t>
      </w:r>
      <w:r>
        <w:rPr>
          <w:rFonts w:hint="eastAsia"/>
          <w:lang w:val="en-US" w:eastAsia="zh-CN"/>
        </w:rPr>
        <w:t>系统的发射对</w:t>
      </w:r>
      <w:r>
        <w:rPr>
          <w:rFonts w:hint="eastAsia"/>
          <w:lang w:val="en-US" w:eastAsia="zh-CN"/>
        </w:rPr>
        <w:t>DRS</w:t>
      </w:r>
      <w:r>
        <w:rPr>
          <w:rFonts w:hint="eastAsia"/>
          <w:lang w:val="en-US" w:eastAsia="zh-CN"/>
        </w:rPr>
        <w:t>系统干扰的空间和时间分布。该仿真中包含的基本方法是在城市人口中心部署</w:t>
      </w:r>
      <w:r w:rsidR="002D48FD">
        <w:rPr>
          <w:rFonts w:hint="eastAsia"/>
          <w:lang w:val="en-US" w:eastAsia="zh-CN"/>
        </w:rPr>
        <w:t>许多</w:t>
      </w:r>
      <w:r w:rsidR="005A79E5">
        <w:rPr>
          <w:lang w:val="en-US" w:eastAsia="zh-CN"/>
        </w:rPr>
        <w:t>LMDS</w:t>
      </w:r>
      <w:r w:rsidR="002D48FD">
        <w:rPr>
          <w:rFonts w:hint="eastAsia"/>
          <w:lang w:val="en-US" w:eastAsia="zh-CN"/>
        </w:rPr>
        <w:t>中心站，然后判定这种部署造成的空间和时间干扰。要判断空间分布，在</w:t>
      </w:r>
      <w:r w:rsidR="002D48FD" w:rsidRPr="002D48FD">
        <w:rPr>
          <w:lang w:eastAsia="zh-CN"/>
        </w:rPr>
        <w:t>横滚和俯仰</w:t>
      </w:r>
      <w:r w:rsidR="002D48FD">
        <w:rPr>
          <w:rFonts w:hint="eastAsia"/>
          <w:lang w:eastAsia="zh-CN"/>
        </w:rPr>
        <w:t>上扫描</w:t>
      </w:r>
      <w:r w:rsidR="002D48FD">
        <w:rPr>
          <w:rFonts w:hint="eastAsia"/>
          <w:lang w:eastAsia="zh-CN"/>
        </w:rPr>
        <w:t>DRS</w:t>
      </w:r>
      <w:r w:rsidR="002D48FD">
        <w:rPr>
          <w:rFonts w:hint="eastAsia"/>
          <w:lang w:eastAsia="zh-CN"/>
        </w:rPr>
        <w:t>的高增益接收天线时，</w:t>
      </w:r>
      <w:r w:rsidR="002D48FD">
        <w:rPr>
          <w:rFonts w:hint="eastAsia"/>
          <w:lang w:val="en-US" w:eastAsia="zh-CN"/>
        </w:rPr>
        <w:t>在特定轨道位置上对</w:t>
      </w:r>
      <w:r w:rsidR="002D48FD">
        <w:rPr>
          <w:rFonts w:hint="eastAsia"/>
          <w:lang w:val="en-US" w:eastAsia="zh-CN"/>
        </w:rPr>
        <w:t>DRS</w:t>
      </w:r>
      <w:r w:rsidR="002D48FD">
        <w:rPr>
          <w:rFonts w:hint="eastAsia"/>
          <w:lang w:val="en-US" w:eastAsia="zh-CN"/>
        </w:rPr>
        <w:t>的集总干扰进行计算。该方法述于第</w:t>
      </w:r>
      <w:r w:rsidR="005A79E5">
        <w:rPr>
          <w:lang w:val="en-US" w:eastAsia="zh-CN"/>
        </w:rPr>
        <w:t>2.1</w:t>
      </w:r>
      <w:r w:rsidR="002D48FD">
        <w:rPr>
          <w:rFonts w:hint="eastAsia"/>
          <w:lang w:val="en-US" w:eastAsia="zh-CN"/>
        </w:rPr>
        <w:t>段。用来判定干扰时间特性的方法述于第</w:t>
      </w:r>
      <w:r w:rsidR="005A79E5">
        <w:rPr>
          <w:lang w:val="en-US" w:eastAsia="zh-CN"/>
        </w:rPr>
        <w:t>2.2</w:t>
      </w:r>
      <w:r w:rsidR="002D48FD">
        <w:rPr>
          <w:rFonts w:hint="eastAsia"/>
          <w:lang w:val="en-US" w:eastAsia="zh-CN"/>
        </w:rPr>
        <w:t>段。在两种情况下，</w:t>
      </w:r>
    </w:p>
    <w:p w:rsidR="00182179" w:rsidRDefault="00182179">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182179" w:rsidRDefault="0018217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79E5" w:rsidRDefault="00D1413A" w:rsidP="00182179">
      <w:pPr>
        <w:overflowPunct/>
        <w:autoSpaceDE/>
        <w:autoSpaceDN/>
        <w:adjustRightInd/>
        <w:jc w:val="left"/>
        <w:textAlignment w:val="auto"/>
        <w:rPr>
          <w:lang w:val="en-US" w:eastAsia="zh-CN"/>
        </w:rPr>
      </w:pPr>
      <w:r>
        <w:rPr>
          <w:rFonts w:hint="eastAsia"/>
          <w:lang w:val="en-US" w:eastAsia="zh-CN"/>
        </w:rPr>
        <w:lastRenderedPageBreak/>
        <w:t>仿真考虑了：在</w:t>
      </w:r>
      <w:r>
        <w:rPr>
          <w:rFonts w:hint="eastAsia"/>
          <w:lang w:val="en-US" w:eastAsia="zh-CN"/>
        </w:rPr>
        <w:t>DRS</w:t>
      </w:r>
      <w:r>
        <w:rPr>
          <w:rFonts w:hint="eastAsia"/>
          <w:lang w:val="en-US" w:eastAsia="zh-CN"/>
        </w:rPr>
        <w:t>方向的</w:t>
      </w:r>
      <w:r w:rsidR="005A79E5">
        <w:rPr>
          <w:lang w:val="en-US" w:eastAsia="zh-CN"/>
        </w:rPr>
        <w:t>e.i.r.p.</w:t>
      </w:r>
      <w:r>
        <w:rPr>
          <w:rFonts w:hint="eastAsia"/>
          <w:lang w:val="en-US" w:eastAsia="zh-CN"/>
        </w:rPr>
        <w:t>谱密度和</w:t>
      </w:r>
      <w:r w:rsidR="005A79E5">
        <w:rPr>
          <w:lang w:val="en-US" w:eastAsia="zh-CN"/>
        </w:rPr>
        <w:t>LMDS</w:t>
      </w:r>
      <w:r>
        <w:rPr>
          <w:rFonts w:hint="eastAsia"/>
          <w:lang w:val="en-US" w:eastAsia="zh-CN"/>
        </w:rPr>
        <w:t>发射站的增益、大气吸收、路径损耗以及在产生干扰的</w:t>
      </w:r>
      <w:r w:rsidR="005A79E5">
        <w:rPr>
          <w:lang w:val="en-US" w:eastAsia="zh-CN"/>
        </w:rPr>
        <w:t>LMDS</w:t>
      </w:r>
      <w:r>
        <w:rPr>
          <w:rFonts w:hint="eastAsia"/>
          <w:lang w:val="en-US" w:eastAsia="zh-CN"/>
        </w:rPr>
        <w:t>站方向上</w:t>
      </w:r>
      <w:r>
        <w:rPr>
          <w:rFonts w:hint="eastAsia"/>
          <w:lang w:val="en-US" w:eastAsia="zh-CN"/>
        </w:rPr>
        <w:t>DRS</w:t>
      </w:r>
      <w:r>
        <w:rPr>
          <w:rFonts w:hint="eastAsia"/>
          <w:lang w:val="en-US" w:eastAsia="zh-CN"/>
        </w:rPr>
        <w:t>接收天线的增益。</w:t>
      </w:r>
      <w:r w:rsidR="005A79E5">
        <w:rPr>
          <w:lang w:val="en-US" w:eastAsia="zh-CN"/>
        </w:rPr>
        <w:t xml:space="preserve"> </w:t>
      </w:r>
    </w:p>
    <w:p w:rsidR="005A79E5" w:rsidRDefault="005A79E5" w:rsidP="00D1413A">
      <w:pPr>
        <w:pStyle w:val="Heading2"/>
        <w:rPr>
          <w:lang w:val="en-US" w:eastAsia="zh-CN"/>
        </w:rPr>
      </w:pPr>
      <w:r>
        <w:rPr>
          <w:lang w:val="en-US" w:eastAsia="zh-CN"/>
        </w:rPr>
        <w:t>2.1</w:t>
      </w:r>
      <w:r>
        <w:rPr>
          <w:lang w:val="en-US" w:eastAsia="zh-CN"/>
        </w:rPr>
        <w:tab/>
      </w:r>
      <w:r w:rsidR="00D1413A">
        <w:rPr>
          <w:rFonts w:hint="eastAsia"/>
          <w:lang w:val="en-US" w:eastAsia="zh-CN"/>
        </w:rPr>
        <w:t>空间分布</w:t>
      </w:r>
    </w:p>
    <w:p w:rsidR="005A79E5" w:rsidRDefault="00221687" w:rsidP="0074440D">
      <w:pPr>
        <w:overflowPunct/>
        <w:autoSpaceDE/>
        <w:autoSpaceDN/>
        <w:adjustRightInd/>
        <w:ind w:firstLineChars="200" w:firstLine="480"/>
        <w:jc w:val="left"/>
        <w:textAlignment w:val="auto"/>
        <w:rPr>
          <w:lang w:val="en-US" w:eastAsia="zh-CN"/>
        </w:rPr>
      </w:pPr>
      <w:r>
        <w:rPr>
          <w:rFonts w:hint="eastAsia"/>
          <w:lang w:val="en-US" w:eastAsia="zh-CN"/>
        </w:rPr>
        <w:t>预计</w:t>
      </w:r>
      <w:r w:rsidR="005A79E5">
        <w:rPr>
          <w:lang w:val="en-US" w:eastAsia="zh-CN"/>
        </w:rPr>
        <w:t>LMDS</w:t>
      </w:r>
      <w:r>
        <w:rPr>
          <w:rFonts w:hint="eastAsia"/>
          <w:lang w:val="en-US" w:eastAsia="zh-CN"/>
        </w:rPr>
        <w:t>台站部署在城市人口中心的蜂窝配置中，以便为商业、政府和家庭提供中等到高容量的交互式或广播类型数字通信业务。这些业务可包括互联网接入、</w:t>
      </w:r>
      <w:r w:rsidR="00CC65E2">
        <w:rPr>
          <w:rFonts w:hint="eastAsia"/>
          <w:lang w:val="en-US" w:eastAsia="zh-CN"/>
        </w:rPr>
        <w:t>话音、数据和视频。在本分析中，假定</w:t>
      </w:r>
      <w:r w:rsidR="00CC65E2">
        <w:rPr>
          <w:rFonts w:hint="eastAsia"/>
          <w:lang w:val="en-US" w:eastAsia="zh-CN"/>
        </w:rPr>
        <w:t>LMDS</w:t>
      </w:r>
      <w:r w:rsidR="00CC65E2">
        <w:rPr>
          <w:rFonts w:hint="eastAsia"/>
          <w:lang w:val="en-US" w:eastAsia="zh-CN"/>
        </w:rPr>
        <w:t>业务</w:t>
      </w:r>
      <w:r w:rsidR="0074440D">
        <w:rPr>
          <w:rFonts w:hint="eastAsia"/>
          <w:lang w:val="en-US" w:eastAsia="zh-CN"/>
        </w:rPr>
        <w:t>区</w:t>
      </w:r>
      <w:r w:rsidR="00CC65E2">
        <w:rPr>
          <w:rFonts w:hint="eastAsia"/>
          <w:lang w:val="en-US" w:eastAsia="zh-CN"/>
        </w:rPr>
        <w:t>的集总同信道发射建模为作为采用功率谱密度等于业务区内每一个</w:t>
      </w:r>
      <w:r w:rsidR="00CC65E2">
        <w:rPr>
          <w:rFonts w:hint="eastAsia"/>
          <w:lang w:val="en-US" w:eastAsia="zh-CN"/>
        </w:rPr>
        <w:t>LMDS</w:t>
      </w:r>
      <w:r w:rsidR="00CC65E2">
        <w:rPr>
          <w:rFonts w:hint="eastAsia"/>
          <w:lang w:val="en-US" w:eastAsia="zh-CN"/>
        </w:rPr>
        <w:t>中心站输入端功率谱密度总和的发射机的单个台站</w:t>
      </w:r>
      <w:r w:rsidR="008379C1">
        <w:rPr>
          <w:rFonts w:hint="eastAsia"/>
          <w:lang w:val="en-US" w:eastAsia="zh-CN"/>
        </w:rPr>
        <w:t>且单个发射天线提供可为接受的视地平之上</w:t>
      </w:r>
      <w:r w:rsidR="008379C1">
        <w:rPr>
          <w:lang w:val="en-US" w:eastAsia="zh-CN"/>
        </w:rPr>
        <w:t xml:space="preserve">e.i.r.p. </w:t>
      </w:r>
      <w:r w:rsidR="008379C1">
        <w:rPr>
          <w:rFonts w:hint="eastAsia"/>
          <w:lang w:val="en-US" w:eastAsia="zh-CN"/>
        </w:rPr>
        <w:t>谱密度分布的描述。</w:t>
      </w:r>
    </w:p>
    <w:p w:rsidR="005A79E5" w:rsidRDefault="008379C1" w:rsidP="00C62D32">
      <w:pPr>
        <w:overflowPunct/>
        <w:autoSpaceDE/>
        <w:autoSpaceDN/>
        <w:adjustRightInd/>
        <w:ind w:firstLineChars="200" w:firstLine="480"/>
        <w:jc w:val="left"/>
        <w:textAlignment w:val="auto"/>
        <w:rPr>
          <w:lang w:val="en-US" w:eastAsia="zh-CN"/>
        </w:rPr>
      </w:pPr>
      <w:r>
        <w:rPr>
          <w:rFonts w:hint="eastAsia"/>
          <w:lang w:val="en-US" w:eastAsia="zh-CN"/>
        </w:rPr>
        <w:t>已假定对于这些仿真，每个中心站发射的</w:t>
      </w:r>
      <w:r w:rsidR="005A79E5">
        <w:rPr>
          <w:lang w:val="en-US" w:eastAsia="zh-CN"/>
        </w:rPr>
        <w:t>e.i.r.p.</w:t>
      </w:r>
      <w:r>
        <w:rPr>
          <w:rFonts w:hint="eastAsia"/>
          <w:lang w:val="en-US" w:eastAsia="zh-CN"/>
        </w:rPr>
        <w:t>谱密度为</w:t>
      </w:r>
      <w:r w:rsidR="005A79E5">
        <w:rPr>
          <w:lang w:val="en-US" w:eastAsia="zh-CN"/>
        </w:rPr>
        <w:t>+8 dB(W/MHz)</w:t>
      </w:r>
      <w:r w:rsidR="005A79E5">
        <w:rPr>
          <w:rStyle w:val="FootnoteReference"/>
          <w:lang w:val="en-US" w:eastAsia="zh-CN"/>
        </w:rPr>
        <w:footnoteReference w:customMarkFollows="1" w:id="2"/>
        <w:t>1</w:t>
      </w:r>
      <w:r w:rsidR="005A79E5">
        <w:rPr>
          <w:lang w:val="en-US" w:eastAsia="zh-CN"/>
        </w:rPr>
        <w:t xml:space="preserve"> </w:t>
      </w:r>
      <w:r>
        <w:rPr>
          <w:rFonts w:hint="eastAsia"/>
          <w:lang w:val="en-US" w:eastAsia="zh-CN"/>
        </w:rPr>
        <w:t>且单个服务区的集总</w:t>
      </w:r>
      <w:r>
        <w:rPr>
          <w:rFonts w:hint="eastAsia"/>
          <w:lang w:val="en-US" w:eastAsia="zh-CN"/>
        </w:rPr>
        <w:t>LMDS</w:t>
      </w:r>
      <w:r>
        <w:rPr>
          <w:rFonts w:hint="eastAsia"/>
          <w:lang w:val="en-US" w:eastAsia="zh-CN"/>
        </w:rPr>
        <w:t>发射与城市人口中心的中心站数量成比例。</w:t>
      </w:r>
      <w:r w:rsidR="005A79E5">
        <w:rPr>
          <w:lang w:val="en-US" w:eastAsia="zh-CN"/>
        </w:rPr>
        <w:t xml:space="preserve"> </w:t>
      </w:r>
    </w:p>
    <w:p w:rsidR="005A79E5" w:rsidRDefault="008379C1" w:rsidP="00C62D32">
      <w:pPr>
        <w:overflowPunct/>
        <w:autoSpaceDE/>
        <w:autoSpaceDN/>
        <w:adjustRightInd/>
        <w:ind w:firstLineChars="200" w:firstLine="480"/>
        <w:jc w:val="left"/>
        <w:textAlignment w:val="auto"/>
        <w:rPr>
          <w:lang w:val="en-US" w:eastAsia="zh-CN"/>
        </w:rPr>
      </w:pPr>
      <w:r>
        <w:rPr>
          <w:rFonts w:hint="eastAsia"/>
          <w:lang w:val="en-US" w:eastAsia="zh-CN"/>
        </w:rPr>
        <w:t>用于仿真的具体模型如下。从远距离发射站接收的功率可写为：</w:t>
      </w:r>
    </w:p>
    <w:p w:rsidR="007E6A35" w:rsidRDefault="007E6A35" w:rsidP="007E6A35">
      <w:pPr>
        <w:pStyle w:val="Blanc"/>
        <w:rPr>
          <w:lang w:eastAsia="zh-CN"/>
        </w:rPr>
      </w:pPr>
    </w:p>
    <w:p w:rsidR="005A79E5" w:rsidRDefault="005A79E5" w:rsidP="005A79E5">
      <w:pPr>
        <w:pStyle w:val="Equation"/>
        <w:rPr>
          <w:lang w:val="en-US" w:eastAsia="zh-CN"/>
        </w:rPr>
      </w:pPr>
      <w:r>
        <w:rPr>
          <w:lang w:val="en-US" w:eastAsia="zh-CN"/>
        </w:rPr>
        <w:tab/>
      </w:r>
      <w:r>
        <w:rPr>
          <w:lang w:val="en-US" w:eastAsia="zh-CN"/>
        </w:rPr>
        <w:tab/>
      </w:r>
      <w:r w:rsidRPr="00D76410">
        <w:rPr>
          <w:position w:val="-30"/>
        </w:rPr>
        <w:object w:dxaOrig="13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34.25pt" o:ole="">
            <v:imagedata r:id="rId14" o:title=""/>
          </v:shape>
          <o:OLEObject Type="Embed" ProgID="Equation.3" ShapeID="_x0000_i1025" DrawAspect="Content" ObjectID="_1335180993" r:id="rId15"/>
        </w:object>
      </w:r>
      <w:r>
        <w:rPr>
          <w:lang w:val="en-US" w:eastAsia="zh-CN"/>
        </w:rPr>
        <w:tab/>
        <w:t>(1)</w:t>
      </w:r>
    </w:p>
    <w:p w:rsidR="00182179" w:rsidRDefault="00182179" w:rsidP="00182179">
      <w:pPr>
        <w:pStyle w:val="Blanc"/>
        <w:rPr>
          <w:lang w:eastAsia="zh-CN"/>
        </w:rPr>
      </w:pPr>
    </w:p>
    <w:p w:rsidR="005A79E5" w:rsidRDefault="008379C1" w:rsidP="008379C1">
      <w:pPr>
        <w:rPr>
          <w:lang w:val="en-US" w:eastAsia="zh-CN"/>
        </w:rPr>
      </w:pPr>
      <w:r>
        <w:rPr>
          <w:rFonts w:hint="eastAsia"/>
          <w:lang w:val="en-US" w:eastAsia="zh-CN"/>
        </w:rPr>
        <w:t>其中：</w:t>
      </w:r>
    </w:p>
    <w:p w:rsidR="005A79E5" w:rsidRDefault="005A79E5" w:rsidP="008379C1">
      <w:pPr>
        <w:pStyle w:val="Equationlegend"/>
        <w:ind w:left="1871" w:hanging="1871"/>
        <w:rPr>
          <w:lang w:eastAsia="zh-CN"/>
        </w:rPr>
      </w:pPr>
      <w:r>
        <w:rPr>
          <w:lang w:eastAsia="zh-CN"/>
        </w:rPr>
        <w:tab/>
      </w:r>
      <w:r>
        <w:rPr>
          <w:i/>
          <w:iCs/>
          <w:lang w:eastAsia="zh-CN"/>
        </w:rPr>
        <w:t>P</w:t>
      </w:r>
      <w:r>
        <w:rPr>
          <w:i/>
          <w:iCs/>
          <w:position w:val="-4"/>
          <w:sz w:val="20"/>
          <w:lang w:eastAsia="zh-CN"/>
        </w:rPr>
        <w:t>r</w:t>
      </w:r>
      <w:r>
        <w:rPr>
          <w:rFonts w:ascii="Tms Rmn" w:hAnsi="Tms Rmn"/>
          <w:sz w:val="12"/>
          <w:szCs w:val="12"/>
          <w:lang w:eastAsia="zh-CN"/>
        </w:rPr>
        <w:t> </w:t>
      </w:r>
      <w:r>
        <w:rPr>
          <w:lang w:eastAsia="zh-CN"/>
        </w:rPr>
        <w:t>:</w:t>
      </w:r>
      <w:r>
        <w:rPr>
          <w:lang w:eastAsia="zh-CN"/>
        </w:rPr>
        <w:tab/>
      </w:r>
      <w:r w:rsidR="008379C1">
        <w:rPr>
          <w:rFonts w:hint="eastAsia"/>
          <w:lang w:eastAsia="zh-CN"/>
        </w:rPr>
        <w:t>在所述频段内天线输出端的接收功率谱密度（本分析中，表示为功率谱密度</w:t>
      </w:r>
      <w:r>
        <w:rPr>
          <w:lang w:eastAsia="zh-CN"/>
        </w:rPr>
        <w:t xml:space="preserve"> (W/MHz)</w:t>
      </w:r>
      <w:r w:rsidR="008379C1">
        <w:rPr>
          <w:rFonts w:hint="eastAsia"/>
          <w:lang w:eastAsia="zh-CN"/>
        </w:rPr>
        <w:t>）</w:t>
      </w:r>
    </w:p>
    <w:p w:rsidR="005A79E5" w:rsidRDefault="005A79E5" w:rsidP="008379C1">
      <w:pPr>
        <w:pStyle w:val="Equationlegend"/>
        <w:ind w:left="1871" w:hanging="1871"/>
        <w:rPr>
          <w:lang w:eastAsia="zh-CN"/>
        </w:rPr>
      </w:pPr>
      <w:r>
        <w:rPr>
          <w:lang w:eastAsia="zh-CN"/>
        </w:rPr>
        <w:tab/>
      </w:r>
      <w:r>
        <w:rPr>
          <w:i/>
          <w:iCs/>
          <w:lang w:eastAsia="zh-CN"/>
        </w:rPr>
        <w:t>P</w:t>
      </w:r>
      <w:r>
        <w:rPr>
          <w:i/>
          <w:iCs/>
          <w:position w:val="-4"/>
          <w:sz w:val="20"/>
          <w:lang w:eastAsia="zh-CN"/>
        </w:rPr>
        <w:t>t</w:t>
      </w:r>
      <w:r>
        <w:rPr>
          <w:rFonts w:ascii="Tms Rmn" w:hAnsi="Tms Rmn"/>
          <w:sz w:val="12"/>
          <w:szCs w:val="12"/>
          <w:lang w:eastAsia="zh-CN"/>
        </w:rPr>
        <w:t> </w:t>
      </w:r>
      <w:r>
        <w:rPr>
          <w:lang w:eastAsia="zh-CN"/>
        </w:rPr>
        <w:t>:</w:t>
      </w:r>
      <w:r>
        <w:rPr>
          <w:lang w:eastAsia="zh-CN"/>
        </w:rPr>
        <w:tab/>
      </w:r>
      <w:r w:rsidR="008379C1">
        <w:rPr>
          <w:rFonts w:hint="eastAsia"/>
          <w:lang w:eastAsia="zh-CN"/>
        </w:rPr>
        <w:t>相同频段内天线输入端指定为接收功率的发射功率（本分析中，表示为功率谱密度</w:t>
      </w:r>
      <w:r w:rsidR="008379C1">
        <w:rPr>
          <w:lang w:eastAsia="zh-CN"/>
        </w:rPr>
        <w:t xml:space="preserve"> (W/MHz)</w:t>
      </w:r>
      <w:r w:rsidR="008379C1">
        <w:rPr>
          <w:rFonts w:hint="eastAsia"/>
          <w:lang w:eastAsia="zh-CN"/>
        </w:rPr>
        <w:t>）</w:t>
      </w:r>
      <w:r>
        <w:rPr>
          <w:lang w:eastAsia="zh-CN"/>
        </w:rPr>
        <w:t xml:space="preserve"> </w:t>
      </w:r>
    </w:p>
    <w:p w:rsidR="005A79E5" w:rsidRDefault="005A79E5" w:rsidP="00041654">
      <w:pPr>
        <w:pStyle w:val="Equationlegend"/>
        <w:ind w:left="1871" w:hanging="1871"/>
        <w:rPr>
          <w:lang w:eastAsia="zh-CN"/>
        </w:rPr>
      </w:pPr>
      <w:r>
        <w:rPr>
          <w:lang w:eastAsia="zh-CN"/>
        </w:rPr>
        <w:tab/>
      </w:r>
      <w:r>
        <w:rPr>
          <w:i/>
          <w:iCs/>
          <w:lang w:eastAsia="zh-CN"/>
        </w:rPr>
        <w:t>G</w:t>
      </w:r>
      <w:r>
        <w:rPr>
          <w:i/>
          <w:iCs/>
          <w:position w:val="-4"/>
          <w:sz w:val="20"/>
          <w:lang w:eastAsia="zh-CN"/>
        </w:rPr>
        <w:t>t</w:t>
      </w:r>
      <w:r>
        <w:rPr>
          <w:rFonts w:ascii="Tms Rmn" w:hAnsi="Tms Rmn"/>
          <w:sz w:val="12"/>
          <w:szCs w:val="12"/>
          <w:lang w:eastAsia="zh-CN"/>
        </w:rPr>
        <w:t> </w:t>
      </w:r>
      <w:r>
        <w:rPr>
          <w:lang w:eastAsia="zh-CN"/>
        </w:rPr>
        <w:t>:</w:t>
      </w:r>
      <w:r>
        <w:rPr>
          <w:lang w:eastAsia="zh-CN"/>
        </w:rPr>
        <w:tab/>
      </w:r>
      <w:r w:rsidR="008379C1">
        <w:rPr>
          <w:rFonts w:hint="eastAsia"/>
          <w:lang w:eastAsia="zh-CN"/>
        </w:rPr>
        <w:t>发射天线在相对于</w:t>
      </w:r>
      <w:r w:rsidR="00041654">
        <w:rPr>
          <w:rFonts w:hint="eastAsia"/>
          <w:lang w:eastAsia="zh-CN"/>
        </w:rPr>
        <w:t>全向辐射源（数字）接收台站的方向上发射天线的增益</w:t>
      </w:r>
    </w:p>
    <w:p w:rsidR="005A79E5" w:rsidRDefault="005A79E5" w:rsidP="00041654">
      <w:pPr>
        <w:pStyle w:val="Equationlegend"/>
        <w:ind w:left="1871" w:hanging="1871"/>
        <w:rPr>
          <w:lang w:eastAsia="zh-CN"/>
        </w:rPr>
      </w:pPr>
      <w:r>
        <w:rPr>
          <w:lang w:eastAsia="zh-CN"/>
        </w:rPr>
        <w:tab/>
      </w:r>
      <w:r>
        <w:rPr>
          <w:i/>
          <w:iCs/>
          <w:lang w:eastAsia="zh-CN"/>
        </w:rPr>
        <w:t>G</w:t>
      </w:r>
      <w:r>
        <w:rPr>
          <w:i/>
          <w:iCs/>
          <w:position w:val="-4"/>
          <w:sz w:val="20"/>
          <w:lang w:eastAsia="zh-CN"/>
        </w:rPr>
        <w:t>r</w:t>
      </w:r>
      <w:r>
        <w:rPr>
          <w:rFonts w:ascii="Tms Rmn" w:hAnsi="Tms Rmn"/>
          <w:sz w:val="12"/>
          <w:szCs w:val="12"/>
          <w:lang w:eastAsia="zh-CN"/>
        </w:rPr>
        <w:t> </w:t>
      </w:r>
      <w:r>
        <w:rPr>
          <w:lang w:eastAsia="zh-CN"/>
        </w:rPr>
        <w:t>:</w:t>
      </w:r>
      <w:r>
        <w:rPr>
          <w:lang w:eastAsia="zh-CN"/>
        </w:rPr>
        <w:tab/>
      </w:r>
      <w:r w:rsidR="00041654">
        <w:rPr>
          <w:rFonts w:hint="eastAsia"/>
          <w:lang w:eastAsia="zh-CN"/>
        </w:rPr>
        <w:t>接收天线在相对于全向辐射源（数字）发射台站的方向上发射天线的增益</w:t>
      </w:r>
    </w:p>
    <w:p w:rsidR="005A79E5" w:rsidRDefault="005A79E5" w:rsidP="00041654">
      <w:pPr>
        <w:pStyle w:val="Equationlegend"/>
        <w:ind w:left="1871" w:hanging="1871"/>
        <w:rPr>
          <w:lang w:eastAsia="zh-CN"/>
        </w:rPr>
      </w:pPr>
      <w:r>
        <w:rPr>
          <w:lang w:eastAsia="zh-CN"/>
        </w:rPr>
        <w:tab/>
      </w:r>
      <w:r>
        <w:rPr>
          <w:i/>
          <w:iCs/>
          <w:lang w:eastAsia="zh-CN"/>
        </w:rPr>
        <w:t>l</w:t>
      </w:r>
      <w:r>
        <w:rPr>
          <w:position w:val="-4"/>
          <w:sz w:val="20"/>
          <w:lang w:eastAsia="zh-CN"/>
        </w:rPr>
        <w:t>1</w:t>
      </w:r>
      <w:r>
        <w:rPr>
          <w:rFonts w:ascii="Tms Rmn" w:hAnsi="Tms Rmn"/>
          <w:sz w:val="12"/>
          <w:szCs w:val="12"/>
          <w:lang w:eastAsia="zh-CN"/>
        </w:rPr>
        <w:t> </w:t>
      </w:r>
      <w:r>
        <w:rPr>
          <w:lang w:eastAsia="zh-CN"/>
        </w:rPr>
        <w:t>:</w:t>
      </w:r>
      <w:r>
        <w:rPr>
          <w:lang w:eastAsia="zh-CN"/>
        </w:rPr>
        <w:tab/>
      </w:r>
      <w:r w:rsidR="00041654">
        <w:rPr>
          <w:rFonts w:hint="eastAsia"/>
          <w:lang w:eastAsia="zh-CN"/>
        </w:rPr>
        <w:t>自由空间传播损耗（数字）</w:t>
      </w:r>
      <w:r>
        <w:rPr>
          <w:lang w:eastAsia="zh-CN"/>
        </w:rPr>
        <w:t xml:space="preserve"> </w:t>
      </w:r>
    </w:p>
    <w:p w:rsidR="005A79E5" w:rsidRDefault="005A79E5" w:rsidP="00041654">
      <w:pPr>
        <w:pStyle w:val="Equationlegend"/>
        <w:ind w:left="1871" w:hanging="1871"/>
        <w:rPr>
          <w:lang w:eastAsia="zh-CN"/>
        </w:rPr>
      </w:pPr>
      <w:r>
        <w:rPr>
          <w:lang w:eastAsia="zh-CN"/>
        </w:rPr>
        <w:tab/>
      </w:r>
      <w:r>
        <w:rPr>
          <w:i/>
          <w:iCs/>
          <w:lang w:eastAsia="zh-CN"/>
        </w:rPr>
        <w:t>l</w:t>
      </w:r>
      <w:r>
        <w:rPr>
          <w:position w:val="-4"/>
          <w:sz w:val="20"/>
          <w:lang w:eastAsia="zh-CN"/>
        </w:rPr>
        <w:t>2</w:t>
      </w:r>
      <w:r>
        <w:rPr>
          <w:rFonts w:ascii="Tms Rmn" w:hAnsi="Tms Rmn"/>
          <w:sz w:val="12"/>
          <w:szCs w:val="12"/>
          <w:lang w:eastAsia="zh-CN"/>
        </w:rPr>
        <w:t> </w:t>
      </w:r>
      <w:r>
        <w:rPr>
          <w:lang w:eastAsia="zh-CN"/>
        </w:rPr>
        <w:t>:</w:t>
      </w:r>
      <w:r>
        <w:rPr>
          <w:lang w:eastAsia="zh-CN"/>
        </w:rPr>
        <w:tab/>
      </w:r>
      <w:r w:rsidR="00041654">
        <w:rPr>
          <w:rFonts w:hint="eastAsia"/>
          <w:lang w:eastAsia="zh-CN"/>
        </w:rPr>
        <w:t>由于几种静止和时间相关大气效应而超出自由空间损耗的损耗（数字）</w:t>
      </w:r>
    </w:p>
    <w:p w:rsidR="005A79E5" w:rsidRDefault="005A79E5" w:rsidP="00041654">
      <w:pPr>
        <w:pStyle w:val="Equationlegend"/>
        <w:ind w:left="1871" w:hanging="1871"/>
        <w:rPr>
          <w:lang w:eastAsia="zh-CN"/>
        </w:rPr>
      </w:pPr>
      <w:r>
        <w:rPr>
          <w:lang w:eastAsia="zh-CN"/>
        </w:rPr>
        <w:tab/>
      </w:r>
      <w:r>
        <w:rPr>
          <w:i/>
          <w:iCs/>
          <w:lang w:eastAsia="zh-CN"/>
        </w:rPr>
        <w:t>l</w:t>
      </w:r>
      <w:r>
        <w:rPr>
          <w:position w:val="-4"/>
          <w:sz w:val="20"/>
          <w:lang w:eastAsia="zh-CN"/>
        </w:rPr>
        <w:t>3</w:t>
      </w:r>
      <w:r>
        <w:rPr>
          <w:rFonts w:ascii="Tms Rmn" w:hAnsi="Tms Rmn"/>
          <w:sz w:val="12"/>
          <w:szCs w:val="12"/>
          <w:lang w:eastAsia="zh-CN"/>
        </w:rPr>
        <w:t> </w:t>
      </w:r>
      <w:r>
        <w:rPr>
          <w:lang w:eastAsia="zh-CN"/>
        </w:rPr>
        <w:t>:</w:t>
      </w:r>
      <w:r>
        <w:rPr>
          <w:lang w:eastAsia="zh-CN"/>
        </w:rPr>
        <w:tab/>
      </w:r>
      <w:r w:rsidR="00041654">
        <w:rPr>
          <w:rFonts w:hint="eastAsia"/>
          <w:lang w:eastAsia="zh-CN"/>
        </w:rPr>
        <w:t>极化耦合损耗（数字），等于发射和接收天线同极化时的整体</w:t>
      </w:r>
      <w:r>
        <w:rPr>
          <w:rStyle w:val="FootnoteReference"/>
          <w:lang w:eastAsia="zh-CN"/>
        </w:rPr>
        <w:footnoteReference w:customMarkFollows="1" w:id="3"/>
        <w:t>2</w:t>
      </w:r>
      <w:r w:rsidR="00041654">
        <w:rPr>
          <w:rFonts w:hint="eastAsia"/>
          <w:lang w:eastAsia="zh-CN"/>
        </w:rPr>
        <w:t>。</w:t>
      </w:r>
    </w:p>
    <w:p w:rsidR="00182179" w:rsidRDefault="0018217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79E5" w:rsidRDefault="00041654" w:rsidP="00041654">
      <w:pPr>
        <w:keepNext/>
        <w:keepLines/>
        <w:rPr>
          <w:lang w:val="en-US" w:eastAsia="zh-CN"/>
        </w:rPr>
      </w:pPr>
      <w:r>
        <w:rPr>
          <w:rFonts w:hint="eastAsia"/>
          <w:lang w:val="en-US" w:eastAsia="zh-CN"/>
        </w:rPr>
        <w:lastRenderedPageBreak/>
        <w:t>自由空间传播损耗为：</w:t>
      </w:r>
    </w:p>
    <w:p w:rsidR="007E6A35" w:rsidRDefault="007E6A35" w:rsidP="007E6A35">
      <w:pPr>
        <w:pStyle w:val="Blanc"/>
        <w:rPr>
          <w:lang w:eastAsia="zh-CN"/>
        </w:rPr>
      </w:pPr>
    </w:p>
    <w:p w:rsidR="005A79E5" w:rsidRDefault="005A79E5" w:rsidP="005A79E5">
      <w:pPr>
        <w:pStyle w:val="Equation"/>
        <w:rPr>
          <w:lang w:val="en-US" w:eastAsia="zh-CN"/>
        </w:rPr>
      </w:pPr>
      <w:r>
        <w:rPr>
          <w:lang w:val="en-US" w:eastAsia="zh-CN"/>
        </w:rPr>
        <w:tab/>
      </w:r>
      <w:r>
        <w:rPr>
          <w:lang w:val="en-US" w:eastAsia="zh-CN"/>
        </w:rPr>
        <w:tab/>
      </w:r>
      <w:r w:rsidRPr="00D76410">
        <w:rPr>
          <w:position w:val="-30"/>
        </w:rPr>
        <w:object w:dxaOrig="1240" w:dyaOrig="800">
          <v:shape id="_x0000_i1026" type="#_x0000_t75" style="width:62.2pt;height:39.85pt" o:ole="">
            <v:imagedata r:id="rId16" o:title=""/>
          </v:shape>
          <o:OLEObject Type="Embed" ProgID="Equation.3" ShapeID="_x0000_i1026" DrawAspect="Content" ObjectID="_1335180994" r:id="rId17"/>
        </w:object>
      </w:r>
      <w:r w:rsidRPr="005A79E5">
        <w:rPr>
          <w:lang w:val="en-US" w:eastAsia="zh-CN"/>
        </w:rPr>
        <w:tab/>
      </w:r>
      <w:r>
        <w:rPr>
          <w:lang w:val="en-US" w:eastAsia="zh-CN"/>
        </w:rPr>
        <w:t>(2)</w:t>
      </w:r>
    </w:p>
    <w:p w:rsidR="00182179" w:rsidRDefault="00182179" w:rsidP="00182179">
      <w:pPr>
        <w:pStyle w:val="Blanc"/>
        <w:rPr>
          <w:lang w:eastAsia="zh-CN"/>
        </w:rPr>
      </w:pPr>
    </w:p>
    <w:p w:rsidR="005A79E5" w:rsidRDefault="00041654" w:rsidP="00041654">
      <w:pPr>
        <w:rPr>
          <w:lang w:val="en-US" w:eastAsia="zh-CN"/>
        </w:rPr>
      </w:pPr>
      <w:r>
        <w:rPr>
          <w:rFonts w:hint="eastAsia"/>
          <w:lang w:val="en-US" w:eastAsia="zh-CN"/>
        </w:rPr>
        <w:t>其中：</w:t>
      </w:r>
    </w:p>
    <w:p w:rsidR="005A79E5" w:rsidRDefault="005A79E5" w:rsidP="00724084">
      <w:pPr>
        <w:pStyle w:val="Equationlegend"/>
        <w:ind w:left="1871" w:hanging="1871"/>
        <w:rPr>
          <w:lang w:eastAsia="zh-CN"/>
        </w:rPr>
      </w:pPr>
      <w:r>
        <w:rPr>
          <w:lang w:eastAsia="zh-CN"/>
        </w:rPr>
        <w:tab/>
      </w:r>
      <w:r>
        <w:rPr>
          <w:i/>
          <w:iCs/>
          <w:lang w:eastAsia="zh-CN"/>
        </w:rPr>
        <w:t>d</w:t>
      </w:r>
      <w:r>
        <w:rPr>
          <w:rFonts w:ascii="Tms Rmn" w:hAnsi="Tms Rmn"/>
          <w:sz w:val="12"/>
          <w:szCs w:val="12"/>
          <w:lang w:eastAsia="zh-CN"/>
        </w:rPr>
        <w:t> </w:t>
      </w:r>
      <w:r>
        <w:rPr>
          <w:lang w:eastAsia="zh-CN"/>
        </w:rPr>
        <w:t>:</w:t>
      </w:r>
      <w:r>
        <w:rPr>
          <w:lang w:eastAsia="zh-CN"/>
        </w:rPr>
        <w:tab/>
      </w:r>
      <w:r w:rsidR="00724084">
        <w:rPr>
          <w:rFonts w:hint="eastAsia"/>
          <w:lang w:eastAsia="zh-CN"/>
        </w:rPr>
        <w:t>发射站和接收站之间的距离（米）</w:t>
      </w:r>
    </w:p>
    <w:p w:rsidR="005A79E5" w:rsidRDefault="005A79E5" w:rsidP="00724084">
      <w:pPr>
        <w:pStyle w:val="Equationlegend"/>
        <w:ind w:left="1871" w:hanging="1871"/>
        <w:rPr>
          <w:lang w:eastAsia="zh-CN"/>
        </w:rPr>
      </w:pPr>
      <w:r>
        <w:rPr>
          <w:lang w:eastAsia="zh-CN"/>
        </w:rPr>
        <w:tab/>
      </w:r>
      <w:r>
        <w:sym w:font="Symbol" w:char="F06C"/>
      </w:r>
      <w:r>
        <w:rPr>
          <w:rFonts w:ascii="Tms Rmn" w:hAnsi="Tms Rmn"/>
          <w:sz w:val="12"/>
          <w:szCs w:val="12"/>
          <w:lang w:eastAsia="zh-CN"/>
        </w:rPr>
        <w:t> </w:t>
      </w:r>
      <w:r>
        <w:rPr>
          <w:lang w:eastAsia="zh-CN"/>
        </w:rPr>
        <w:t>:</w:t>
      </w:r>
      <w:r>
        <w:rPr>
          <w:lang w:eastAsia="zh-CN"/>
        </w:rPr>
        <w:tab/>
      </w:r>
      <w:r w:rsidR="00724084">
        <w:rPr>
          <w:rFonts w:hint="eastAsia"/>
          <w:lang w:eastAsia="zh-CN"/>
        </w:rPr>
        <w:t>波长（米）。</w:t>
      </w:r>
    </w:p>
    <w:p w:rsidR="005A79E5" w:rsidRDefault="00724084" w:rsidP="00C62D32">
      <w:pPr>
        <w:overflowPunct/>
        <w:autoSpaceDE/>
        <w:autoSpaceDN/>
        <w:adjustRightInd/>
        <w:ind w:firstLineChars="200" w:firstLine="480"/>
        <w:jc w:val="left"/>
        <w:textAlignment w:val="auto"/>
        <w:rPr>
          <w:lang w:val="en-US" w:eastAsia="zh-CN"/>
        </w:rPr>
      </w:pPr>
      <w:r>
        <w:rPr>
          <w:rFonts w:hint="eastAsia"/>
          <w:lang w:val="en-US" w:eastAsia="zh-CN"/>
        </w:rPr>
        <w:t>每个同频发射站构成一个至接收机的无线电链路。假定为发射无关联信号的</w:t>
      </w:r>
      <w:r>
        <w:rPr>
          <w:i/>
          <w:iCs/>
          <w:lang w:val="en-US" w:eastAsia="zh-CN"/>
        </w:rPr>
        <w:t>n</w:t>
      </w:r>
      <w:r>
        <w:rPr>
          <w:rFonts w:hint="eastAsia"/>
          <w:lang w:val="en-US" w:eastAsia="zh-CN"/>
        </w:rPr>
        <w:t>个链路中每一个链路的接收功率叠加，构成由下式给定的集总接收功率：</w:t>
      </w:r>
    </w:p>
    <w:p w:rsidR="007E6A35" w:rsidRDefault="007E6A35" w:rsidP="007E6A35">
      <w:pPr>
        <w:pStyle w:val="Blanc"/>
        <w:rPr>
          <w:lang w:eastAsia="zh-CN"/>
        </w:rPr>
      </w:pPr>
    </w:p>
    <w:p w:rsidR="005A79E5" w:rsidRDefault="005A79E5" w:rsidP="005A79E5">
      <w:pPr>
        <w:pStyle w:val="Equation"/>
        <w:rPr>
          <w:lang w:val="en-US" w:eastAsia="zh-CN"/>
        </w:rPr>
      </w:pPr>
      <w:r>
        <w:rPr>
          <w:lang w:val="en-US" w:eastAsia="zh-CN"/>
        </w:rPr>
        <w:tab/>
      </w:r>
      <w:r>
        <w:rPr>
          <w:lang w:val="en-US" w:eastAsia="zh-CN"/>
        </w:rPr>
        <w:tab/>
      </w:r>
      <w:r w:rsidRPr="00D76410">
        <w:rPr>
          <w:position w:val="-34"/>
          <w:lang w:val="en-US"/>
        </w:rPr>
        <w:object w:dxaOrig="1740" w:dyaOrig="800">
          <v:shape id="_x0000_i1027" type="#_x0000_t75" style="width:86.7pt;height:39.85pt" o:ole="">
            <v:imagedata r:id="rId18" o:title=""/>
          </v:shape>
          <o:OLEObject Type="Embed" ProgID="Equation.3" ShapeID="_x0000_i1027" DrawAspect="Content" ObjectID="_1335180995" r:id="rId19"/>
        </w:object>
      </w:r>
      <w:r>
        <w:rPr>
          <w:lang w:val="en-US" w:eastAsia="zh-CN"/>
        </w:rPr>
        <w:tab/>
        <w:t>(3)</w:t>
      </w:r>
    </w:p>
    <w:p w:rsidR="007E6A35" w:rsidRDefault="007E6A35" w:rsidP="007E6A35">
      <w:pPr>
        <w:pStyle w:val="Blanc"/>
        <w:rPr>
          <w:lang w:eastAsia="zh-CN"/>
        </w:rPr>
      </w:pPr>
    </w:p>
    <w:p w:rsidR="005A79E5" w:rsidRDefault="00724084" w:rsidP="00C62D32">
      <w:pPr>
        <w:overflowPunct/>
        <w:autoSpaceDE/>
        <w:autoSpaceDN/>
        <w:adjustRightInd/>
        <w:ind w:firstLineChars="200" w:firstLine="480"/>
        <w:jc w:val="left"/>
        <w:textAlignment w:val="auto"/>
        <w:rPr>
          <w:lang w:val="en-US" w:eastAsia="zh-CN"/>
        </w:rPr>
      </w:pPr>
      <w:r>
        <w:rPr>
          <w:rFonts w:hint="eastAsia"/>
          <w:lang w:val="en-US" w:eastAsia="zh-CN"/>
        </w:rPr>
        <w:t>其中，其条件如前述，增加了下标</w:t>
      </w:r>
      <w:r w:rsidR="005A79E5">
        <w:rPr>
          <w:i/>
          <w:iCs/>
          <w:lang w:val="en-US" w:eastAsia="zh-CN"/>
        </w:rPr>
        <w:t>i</w:t>
      </w:r>
      <w:r>
        <w:rPr>
          <w:rFonts w:hint="eastAsia"/>
          <w:lang w:val="en-US" w:eastAsia="zh-CN"/>
        </w:rPr>
        <w:t>来表示每一条链路。</w:t>
      </w:r>
    </w:p>
    <w:p w:rsidR="005A79E5" w:rsidRDefault="00DC5085" w:rsidP="00C62D32">
      <w:pPr>
        <w:overflowPunct/>
        <w:autoSpaceDE/>
        <w:autoSpaceDN/>
        <w:adjustRightInd/>
        <w:ind w:firstLineChars="200" w:firstLine="480"/>
        <w:jc w:val="left"/>
        <w:textAlignment w:val="auto"/>
        <w:rPr>
          <w:lang w:val="en-US" w:eastAsia="zh-CN"/>
        </w:rPr>
      </w:pPr>
      <w:r>
        <w:rPr>
          <w:rFonts w:hint="eastAsia"/>
          <w:lang w:val="en-US" w:eastAsia="zh-CN"/>
        </w:rPr>
        <w:t>集总干扰是每个发射站干扰的总和。每个发射站的干扰根据发射和接收天线增益决定，并考虑各自天线的离轴角。</w:t>
      </w:r>
    </w:p>
    <w:p w:rsidR="005A79E5" w:rsidRDefault="00DC5085" w:rsidP="00F66AEA">
      <w:pPr>
        <w:ind w:firstLineChars="200" w:firstLine="480"/>
        <w:rPr>
          <w:lang w:val="en-US" w:eastAsia="zh-CN"/>
        </w:rPr>
      </w:pPr>
      <w:r>
        <w:rPr>
          <w:rFonts w:hint="eastAsia"/>
          <w:lang w:val="en-US" w:eastAsia="zh-CN"/>
        </w:rPr>
        <w:t>为加快计算并考虑到对于单个部署地区，一些条件基本是固定不变的，公式</w:t>
      </w:r>
      <w:r w:rsidR="005A79E5">
        <w:rPr>
          <w:lang w:val="en-US" w:eastAsia="zh-CN"/>
        </w:rPr>
        <w:t>(3)</w:t>
      </w:r>
      <w:r>
        <w:rPr>
          <w:rFonts w:hint="eastAsia"/>
          <w:lang w:val="en-US" w:eastAsia="zh-CN"/>
        </w:rPr>
        <w:t>进一步改进为：</w:t>
      </w:r>
    </w:p>
    <w:p w:rsidR="007E6A35" w:rsidRDefault="007E6A35" w:rsidP="007E6A35">
      <w:pPr>
        <w:pStyle w:val="Blanc"/>
        <w:rPr>
          <w:lang w:eastAsia="zh-CN"/>
        </w:rPr>
      </w:pPr>
    </w:p>
    <w:p w:rsidR="005A79E5" w:rsidRDefault="005A79E5" w:rsidP="005A79E5">
      <w:pPr>
        <w:pStyle w:val="Equation"/>
        <w:rPr>
          <w:lang w:val="en-US" w:eastAsia="zh-CN"/>
        </w:rPr>
      </w:pPr>
      <w:r>
        <w:rPr>
          <w:lang w:val="en-US" w:eastAsia="zh-CN"/>
        </w:rPr>
        <w:tab/>
      </w:r>
      <w:r>
        <w:rPr>
          <w:lang w:val="en-US" w:eastAsia="zh-CN"/>
        </w:rPr>
        <w:tab/>
      </w:r>
      <w:r w:rsidRPr="00D76410">
        <w:rPr>
          <w:position w:val="-34"/>
        </w:rPr>
        <w:object w:dxaOrig="2120" w:dyaOrig="1240">
          <v:shape id="_x0000_i1028" type="#_x0000_t75" style="width:106.25pt;height:62.2pt" o:ole="">
            <v:imagedata r:id="rId20" o:title=""/>
          </v:shape>
          <o:OLEObject Type="Embed" ProgID="Equation.3" ShapeID="_x0000_i1028" DrawAspect="Content" ObjectID="_1335180996" r:id="rId21"/>
        </w:object>
      </w:r>
      <w:r>
        <w:rPr>
          <w:lang w:val="en-US" w:eastAsia="zh-CN"/>
        </w:rPr>
        <w:tab/>
        <w:t>(4)</w:t>
      </w:r>
    </w:p>
    <w:p w:rsidR="005A79E5" w:rsidRDefault="00DC5085" w:rsidP="00DC5085">
      <w:pPr>
        <w:rPr>
          <w:lang w:val="en-US" w:eastAsia="zh-CN"/>
        </w:rPr>
      </w:pPr>
      <w:r>
        <w:rPr>
          <w:rFonts w:hint="eastAsia"/>
          <w:lang w:val="en-US" w:eastAsia="zh-CN"/>
        </w:rPr>
        <w:t>其中：</w:t>
      </w:r>
    </w:p>
    <w:p w:rsidR="005A79E5" w:rsidRDefault="005A79E5" w:rsidP="00DC5085">
      <w:pPr>
        <w:pStyle w:val="Equationlegend"/>
        <w:ind w:left="1871" w:hanging="1871"/>
        <w:rPr>
          <w:lang w:eastAsia="zh-CN"/>
        </w:rPr>
      </w:pPr>
      <w:r>
        <w:rPr>
          <w:i/>
          <w:iCs/>
          <w:lang w:eastAsia="zh-CN"/>
        </w:rPr>
        <w:tab/>
        <w:t>q</w:t>
      </w:r>
      <w:r>
        <w:rPr>
          <w:rFonts w:ascii="Tms Rmn" w:hAnsi="Tms Rmn"/>
          <w:sz w:val="12"/>
          <w:szCs w:val="12"/>
          <w:lang w:eastAsia="zh-CN"/>
        </w:rPr>
        <w:t> </w:t>
      </w:r>
      <w:r>
        <w:rPr>
          <w:lang w:eastAsia="zh-CN"/>
        </w:rPr>
        <w:t>:</w:t>
      </w:r>
      <w:r>
        <w:rPr>
          <w:lang w:eastAsia="zh-CN"/>
        </w:rPr>
        <w:tab/>
      </w:r>
      <w:r w:rsidR="00DC5085">
        <w:rPr>
          <w:rFonts w:hint="eastAsia"/>
          <w:lang w:eastAsia="zh-CN"/>
        </w:rPr>
        <w:t>特定部署区域内中心的数量</w:t>
      </w:r>
    </w:p>
    <w:p w:rsidR="005A79E5" w:rsidRDefault="005A79E5" w:rsidP="00DC5085">
      <w:pPr>
        <w:pStyle w:val="Equationlegend"/>
        <w:ind w:left="1871" w:hanging="1871"/>
        <w:rPr>
          <w:lang w:eastAsia="zh-CN"/>
        </w:rPr>
      </w:pPr>
      <w:r>
        <w:rPr>
          <w:i/>
          <w:iCs/>
          <w:lang w:eastAsia="zh-CN"/>
        </w:rPr>
        <w:tab/>
        <w:t>m</w:t>
      </w:r>
      <w:r>
        <w:rPr>
          <w:rFonts w:ascii="Tms Rmn" w:hAnsi="Tms Rmn"/>
          <w:sz w:val="12"/>
          <w:szCs w:val="12"/>
          <w:lang w:eastAsia="zh-CN"/>
        </w:rPr>
        <w:t> </w:t>
      </w:r>
      <w:r>
        <w:rPr>
          <w:lang w:eastAsia="zh-CN"/>
        </w:rPr>
        <w:t>:</w:t>
      </w:r>
      <w:r>
        <w:rPr>
          <w:lang w:eastAsia="zh-CN"/>
        </w:rPr>
        <w:tab/>
      </w:r>
      <w:r w:rsidR="00DC5085">
        <w:rPr>
          <w:rFonts w:hint="eastAsia"/>
          <w:lang w:eastAsia="zh-CN"/>
        </w:rPr>
        <w:t>部署区域的数量。</w:t>
      </w:r>
    </w:p>
    <w:p w:rsidR="005A79E5" w:rsidRDefault="00DC5085" w:rsidP="00C62D32">
      <w:pPr>
        <w:overflowPunct/>
        <w:autoSpaceDE/>
        <w:autoSpaceDN/>
        <w:adjustRightInd/>
        <w:ind w:firstLineChars="200" w:firstLine="480"/>
        <w:jc w:val="left"/>
        <w:textAlignment w:val="auto"/>
        <w:rPr>
          <w:lang w:val="en-US" w:eastAsia="zh-CN"/>
        </w:rPr>
      </w:pPr>
      <w:r>
        <w:rPr>
          <w:rFonts w:hint="eastAsia"/>
          <w:lang w:val="en-US" w:eastAsia="zh-CN"/>
        </w:rPr>
        <w:t>随后的分析表明，对于仿真的干扰情形，公式</w:t>
      </w:r>
      <w:r>
        <w:rPr>
          <w:lang w:val="en-US" w:eastAsia="zh-CN"/>
        </w:rPr>
        <w:t xml:space="preserve">(4) </w:t>
      </w:r>
      <w:r>
        <w:rPr>
          <w:rFonts w:hint="eastAsia"/>
          <w:lang w:val="en-US" w:eastAsia="zh-CN"/>
        </w:rPr>
        <w:t>的简化造成的误差小于</w:t>
      </w:r>
      <w:r w:rsidR="005A79E5">
        <w:rPr>
          <w:lang w:val="en-US" w:eastAsia="zh-CN"/>
        </w:rPr>
        <w:t>1 dB</w:t>
      </w:r>
      <w:r>
        <w:rPr>
          <w:rFonts w:hint="eastAsia"/>
          <w:lang w:val="en-US" w:eastAsia="zh-CN"/>
        </w:rPr>
        <w:t>。</w:t>
      </w:r>
    </w:p>
    <w:p w:rsidR="005A79E5" w:rsidRDefault="005A79E5" w:rsidP="00C62D32">
      <w:pPr>
        <w:overflowPunct/>
        <w:autoSpaceDE/>
        <w:autoSpaceDN/>
        <w:adjustRightInd/>
        <w:ind w:firstLineChars="200" w:firstLine="480"/>
        <w:jc w:val="left"/>
        <w:textAlignment w:val="auto"/>
        <w:rPr>
          <w:lang w:val="en-US" w:eastAsia="zh-CN"/>
        </w:rPr>
      </w:pPr>
      <w:r>
        <w:rPr>
          <w:lang w:val="en-US" w:eastAsia="zh-CN"/>
        </w:rPr>
        <w:t>LMDS</w:t>
      </w:r>
      <w:r w:rsidR="00DC5085">
        <w:rPr>
          <w:rFonts w:hint="eastAsia"/>
          <w:lang w:val="en-US" w:eastAsia="zh-CN"/>
        </w:rPr>
        <w:t>系统的部署假定对应着</w:t>
      </w:r>
      <w:r w:rsidR="00DC5085">
        <w:rPr>
          <w:rFonts w:hint="eastAsia"/>
          <w:lang w:val="en-US" w:eastAsia="zh-CN"/>
        </w:rPr>
        <w:t>431</w:t>
      </w:r>
      <w:r w:rsidR="00DC5085">
        <w:rPr>
          <w:rFonts w:hint="eastAsia"/>
          <w:lang w:val="en-US" w:eastAsia="zh-CN"/>
        </w:rPr>
        <w:t>个城市人口中心的位置，联合国估计这些中心的人口到</w:t>
      </w:r>
      <w:r w:rsidR="00DC5085">
        <w:rPr>
          <w:rFonts w:hint="eastAsia"/>
          <w:lang w:val="en-US" w:eastAsia="zh-CN"/>
        </w:rPr>
        <w:t>2015</w:t>
      </w:r>
      <w:r w:rsidR="00DC5085">
        <w:rPr>
          <w:rFonts w:hint="eastAsia"/>
          <w:lang w:val="en-US" w:eastAsia="zh-CN"/>
        </w:rPr>
        <w:t>年将超过</w:t>
      </w:r>
      <w:r>
        <w:rPr>
          <w:lang w:val="en-US" w:eastAsia="zh-CN"/>
        </w:rPr>
        <w:t>750 000</w:t>
      </w:r>
      <w:r w:rsidR="00DC5085">
        <w:rPr>
          <w:rFonts w:hint="eastAsia"/>
          <w:lang w:val="en-US" w:eastAsia="zh-CN"/>
        </w:rPr>
        <w:t>人（见联合国人口处《都市集聚</w:t>
      </w:r>
      <w:r>
        <w:rPr>
          <w:lang w:val="en-US" w:eastAsia="zh-CN"/>
        </w:rPr>
        <w:t>1950-2015</w:t>
      </w:r>
      <w:r w:rsidR="00DC5085">
        <w:rPr>
          <w:rFonts w:hint="eastAsia"/>
          <w:lang w:val="en-US" w:eastAsia="zh-CN"/>
        </w:rPr>
        <w:t>年，</w:t>
      </w:r>
      <w:r>
        <w:rPr>
          <w:lang w:val="en-US" w:eastAsia="zh-CN"/>
        </w:rPr>
        <w:t>1996</w:t>
      </w:r>
      <w:r w:rsidR="00DC5085">
        <w:rPr>
          <w:rFonts w:hint="eastAsia"/>
          <w:lang w:val="en-US" w:eastAsia="zh-CN"/>
        </w:rPr>
        <w:t>年修订版》</w:t>
      </w:r>
      <w:r w:rsidR="00E63A33">
        <w:rPr>
          <w:rFonts w:hint="eastAsia"/>
          <w:lang w:val="en-US" w:eastAsia="zh-CN"/>
        </w:rPr>
        <w:t>，美国纽约，</w:t>
      </w:r>
      <w:r w:rsidR="00E63A33">
        <w:rPr>
          <w:rFonts w:hint="eastAsia"/>
          <w:lang w:val="en-US" w:eastAsia="zh-CN"/>
        </w:rPr>
        <w:t>1996</w:t>
      </w:r>
      <w:r w:rsidR="00E63A33">
        <w:rPr>
          <w:rFonts w:hint="eastAsia"/>
          <w:lang w:val="en-US" w:eastAsia="zh-CN"/>
        </w:rPr>
        <w:t>年</w:t>
      </w:r>
      <w:r w:rsidR="00DC5085">
        <w:rPr>
          <w:rFonts w:hint="eastAsia"/>
          <w:lang w:val="en-US" w:eastAsia="zh-CN"/>
        </w:rPr>
        <w:t>）</w:t>
      </w:r>
      <w:r w:rsidR="00E63A33">
        <w:rPr>
          <w:rFonts w:hint="eastAsia"/>
          <w:lang w:val="en-US" w:eastAsia="zh-CN"/>
        </w:rPr>
        <w:t>（磁盘有售）。</w:t>
      </w:r>
    </w:p>
    <w:p w:rsidR="005A79E5" w:rsidRDefault="00E63A33" w:rsidP="00C62D32">
      <w:pPr>
        <w:overflowPunct/>
        <w:autoSpaceDE/>
        <w:autoSpaceDN/>
        <w:adjustRightInd/>
        <w:ind w:firstLineChars="200" w:firstLine="480"/>
        <w:jc w:val="left"/>
        <w:textAlignment w:val="auto"/>
        <w:rPr>
          <w:lang w:val="en-US" w:eastAsia="zh-CN"/>
        </w:rPr>
      </w:pPr>
      <w:r>
        <w:rPr>
          <w:rFonts w:hint="eastAsia"/>
          <w:lang w:val="en-US" w:eastAsia="zh-CN"/>
        </w:rPr>
        <w:t>包含整个人口</w:t>
      </w:r>
      <w:r>
        <w:rPr>
          <w:i/>
          <w:iCs/>
          <w:lang w:val="en-US" w:eastAsia="zh-CN"/>
        </w:rPr>
        <w:t>P</w:t>
      </w:r>
      <w:r>
        <w:rPr>
          <w:rFonts w:hint="eastAsia"/>
          <w:lang w:val="en-US" w:eastAsia="zh-CN"/>
        </w:rPr>
        <w:t>的等效圆形区域半径</w:t>
      </w:r>
      <w:r w:rsidR="005A79E5">
        <w:rPr>
          <w:lang w:val="en-US" w:eastAsia="zh-CN"/>
        </w:rPr>
        <w:t xml:space="preserve"> </w:t>
      </w:r>
      <w:r w:rsidR="005A79E5">
        <w:rPr>
          <w:i/>
          <w:iCs/>
          <w:lang w:val="en-US" w:eastAsia="zh-CN"/>
        </w:rPr>
        <w:t>R</w:t>
      </w:r>
      <w:r w:rsidR="005A79E5">
        <w:rPr>
          <w:i/>
          <w:iCs/>
          <w:position w:val="-4"/>
          <w:sz w:val="20"/>
          <w:lang w:val="en-US" w:eastAsia="zh-CN"/>
        </w:rPr>
        <w:t>p</w:t>
      </w:r>
      <w:r>
        <w:rPr>
          <w:rFonts w:hint="eastAsia"/>
          <w:lang w:val="en-US" w:eastAsia="zh-CN"/>
        </w:rPr>
        <w:t>（公里）的经验关系由下式给定：</w:t>
      </w:r>
    </w:p>
    <w:p w:rsidR="00C7551B" w:rsidRPr="00E63A33" w:rsidRDefault="00C7551B" w:rsidP="00C7551B">
      <w:pPr>
        <w:pStyle w:val="Blanc"/>
        <w:rPr>
          <w:lang w:val="en-US" w:eastAsia="zh-CN"/>
        </w:rPr>
      </w:pPr>
    </w:p>
    <w:p w:rsidR="005A79E5" w:rsidRDefault="005A79E5" w:rsidP="00D40586">
      <w:pPr>
        <w:pStyle w:val="Equation"/>
        <w:rPr>
          <w:lang w:val="en-US" w:eastAsia="zh-CN"/>
        </w:rPr>
      </w:pPr>
      <w:r>
        <w:rPr>
          <w:lang w:val="en-US" w:eastAsia="zh-CN"/>
        </w:rPr>
        <w:tab/>
      </w:r>
      <w:r>
        <w:rPr>
          <w:lang w:val="en-US" w:eastAsia="zh-CN"/>
        </w:rPr>
        <w:tab/>
      </w:r>
      <w:r>
        <w:rPr>
          <w:i/>
          <w:iCs/>
          <w:lang w:val="en-US" w:eastAsia="zh-CN"/>
        </w:rPr>
        <w:t>R</w:t>
      </w:r>
      <w:r>
        <w:rPr>
          <w:i/>
          <w:iCs/>
          <w:position w:val="-4"/>
          <w:sz w:val="20"/>
          <w:lang w:val="en-US" w:eastAsia="zh-CN"/>
        </w:rPr>
        <w:t>p</w:t>
      </w:r>
      <w:r>
        <w:rPr>
          <w:lang w:val="en-US" w:eastAsia="zh-CN"/>
        </w:rPr>
        <w:t xml:space="preserve"> = </w:t>
      </w:r>
      <w:r w:rsidR="00B82265">
        <w:rPr>
          <w:lang w:val="en-US"/>
        </w:rPr>
        <w:sym w:font="Symbol" w:char="F061"/>
      </w:r>
      <w:r w:rsidR="00B82265" w:rsidRPr="00B82265">
        <w:rPr>
          <w:lang w:val="en-US" w:eastAsia="zh-CN"/>
        </w:rPr>
        <w:t> </w:t>
      </w:r>
      <w:r w:rsidR="00D40586">
        <w:rPr>
          <w:lang w:val="en-US"/>
        </w:rPr>
        <w:sym w:font="Symbol" w:char="F0B4"/>
      </w:r>
      <w:r w:rsidR="00B82265">
        <w:rPr>
          <w:lang w:val="en-US" w:eastAsia="zh-CN"/>
        </w:rPr>
        <w:t> </w:t>
      </w:r>
      <w:r>
        <w:rPr>
          <w:i/>
          <w:iCs/>
          <w:lang w:val="en-US" w:eastAsia="zh-CN"/>
        </w:rPr>
        <w:t>P</w:t>
      </w:r>
      <w:r w:rsidR="00B82265" w:rsidRPr="00B82265">
        <w:rPr>
          <w:vertAlign w:val="superscript"/>
        </w:rPr>
        <w:sym w:font="Symbol" w:char="F062"/>
      </w:r>
      <w:r w:rsidRPr="00B82265">
        <w:rPr>
          <w:lang w:val="en-US" w:eastAsia="zh-CN"/>
        </w:rPr>
        <w:tab/>
      </w:r>
      <w:r>
        <w:rPr>
          <w:lang w:val="en-US" w:eastAsia="zh-CN"/>
        </w:rPr>
        <w:t>(5)</w:t>
      </w:r>
    </w:p>
    <w:p w:rsidR="00C7551B" w:rsidRDefault="00C7551B" w:rsidP="00C7551B">
      <w:pPr>
        <w:pStyle w:val="Blanc"/>
        <w:rPr>
          <w:lang w:eastAsia="zh-CN"/>
        </w:rPr>
      </w:pPr>
    </w:p>
    <w:p w:rsidR="005A79E5" w:rsidRDefault="00E63A33" w:rsidP="00C62D32">
      <w:pPr>
        <w:overflowPunct/>
        <w:autoSpaceDE/>
        <w:autoSpaceDN/>
        <w:adjustRightInd/>
        <w:ind w:firstLineChars="200" w:firstLine="480"/>
        <w:jc w:val="left"/>
        <w:textAlignment w:val="auto"/>
        <w:rPr>
          <w:lang w:val="en-US" w:eastAsia="zh-CN"/>
        </w:rPr>
      </w:pPr>
      <w:r>
        <w:rPr>
          <w:rFonts w:hint="eastAsia"/>
          <w:lang w:val="en-US" w:eastAsia="zh-CN"/>
        </w:rPr>
        <w:t>对于美国，</w:t>
      </w:r>
      <w:r w:rsidR="007E3D17">
        <w:rPr>
          <w:rFonts w:hint="eastAsia"/>
          <w:lang w:val="en-US" w:eastAsia="zh-CN"/>
        </w:rPr>
        <w:t>发现</w:t>
      </w:r>
      <w:r w:rsidR="00B82265">
        <w:rPr>
          <w:lang w:val="en-US"/>
        </w:rPr>
        <w:sym w:font="Symbol" w:char="F061"/>
      </w:r>
      <w:r w:rsidR="005A79E5">
        <w:rPr>
          <w:lang w:val="en-US" w:eastAsia="zh-CN"/>
        </w:rPr>
        <w:t xml:space="preserve"> = 0.035</w:t>
      </w:r>
      <w:r>
        <w:rPr>
          <w:rFonts w:hint="eastAsia"/>
          <w:lang w:val="en-US" w:eastAsia="zh-CN"/>
        </w:rPr>
        <w:t>且</w:t>
      </w:r>
      <w:r w:rsidR="00B82265">
        <w:rPr>
          <w:lang w:val="en-US"/>
        </w:rPr>
        <w:sym w:font="Symbol" w:char="F062"/>
      </w:r>
      <w:r w:rsidR="005A79E5">
        <w:rPr>
          <w:lang w:val="en-US" w:eastAsia="zh-CN"/>
        </w:rPr>
        <w:t xml:space="preserve"> = 0.44</w:t>
      </w:r>
      <w:r w:rsidR="007E3D17">
        <w:rPr>
          <w:rFonts w:hint="eastAsia"/>
          <w:lang w:val="en-US" w:eastAsia="zh-CN"/>
        </w:rPr>
        <w:t>能提供令人满意的结果。对于世界其他区域，发现</w:t>
      </w:r>
      <w:r w:rsidR="00B82265">
        <w:rPr>
          <w:lang w:val="en-US"/>
        </w:rPr>
        <w:sym w:font="Symbol" w:char="F061"/>
      </w:r>
      <w:r w:rsidR="005A79E5">
        <w:rPr>
          <w:lang w:val="en-US" w:eastAsia="zh-CN"/>
        </w:rPr>
        <w:t xml:space="preserve"> = 0.0155</w:t>
      </w:r>
      <w:r w:rsidR="007E3D17">
        <w:rPr>
          <w:rFonts w:hint="eastAsia"/>
          <w:lang w:val="en-US" w:eastAsia="zh-CN"/>
        </w:rPr>
        <w:t>且</w:t>
      </w:r>
      <w:r w:rsidR="00B82265">
        <w:rPr>
          <w:lang w:val="en-US"/>
        </w:rPr>
        <w:sym w:font="Symbol" w:char="F062"/>
      </w:r>
      <w:r w:rsidR="005A79E5">
        <w:rPr>
          <w:lang w:val="en-US" w:eastAsia="zh-CN"/>
        </w:rPr>
        <w:t xml:space="preserve"> = 0.44</w:t>
      </w:r>
      <w:r w:rsidR="007E3D17">
        <w:rPr>
          <w:rFonts w:hint="eastAsia"/>
          <w:lang w:val="en-US" w:eastAsia="zh-CN"/>
        </w:rPr>
        <w:t>可提供令人满意的估计。</w:t>
      </w:r>
    </w:p>
    <w:p w:rsidR="00182179" w:rsidRDefault="0018217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79E5" w:rsidRDefault="007E3D17" w:rsidP="00C62D32">
      <w:pPr>
        <w:overflowPunct/>
        <w:autoSpaceDE/>
        <w:autoSpaceDN/>
        <w:adjustRightInd/>
        <w:ind w:firstLineChars="200" w:firstLine="480"/>
        <w:jc w:val="left"/>
        <w:textAlignment w:val="auto"/>
        <w:rPr>
          <w:lang w:val="en-US" w:eastAsia="zh-CN"/>
        </w:rPr>
      </w:pPr>
      <w:r>
        <w:rPr>
          <w:rFonts w:hint="eastAsia"/>
          <w:lang w:val="en-US" w:eastAsia="zh-CN"/>
        </w:rPr>
        <w:lastRenderedPageBreak/>
        <w:t>公式</w:t>
      </w:r>
      <w:r w:rsidR="005A79E5">
        <w:rPr>
          <w:lang w:val="en-US" w:eastAsia="zh-CN"/>
        </w:rPr>
        <w:t>(5)</w:t>
      </w:r>
      <w:r>
        <w:rPr>
          <w:rFonts w:hint="eastAsia"/>
          <w:lang w:val="en-US" w:eastAsia="zh-CN"/>
        </w:rPr>
        <w:t>用于估计为包含都市集聚（</w:t>
      </w:r>
      <w:r>
        <w:rPr>
          <w:lang w:val="en-US" w:eastAsia="zh-CN"/>
        </w:rPr>
        <w:t>urban agglomeration</w:t>
      </w:r>
      <w:r>
        <w:rPr>
          <w:rFonts w:hint="eastAsia"/>
          <w:lang w:val="en-US" w:eastAsia="zh-CN"/>
        </w:rPr>
        <w:t>）</w:t>
      </w:r>
      <w:r w:rsidR="00705749">
        <w:rPr>
          <w:rFonts w:hint="eastAsia"/>
          <w:lang w:val="en-US" w:eastAsia="zh-CN"/>
        </w:rPr>
        <w:t>内整个人口的业务区提供服务所需的中心站数量。假定每个中心站为半径为</w:t>
      </w:r>
      <w:r w:rsidR="00705749">
        <w:rPr>
          <w:i/>
          <w:iCs/>
          <w:lang w:val="en-US" w:eastAsia="zh-CN"/>
        </w:rPr>
        <w:t>R</w:t>
      </w:r>
      <w:r w:rsidR="00705749">
        <w:rPr>
          <w:i/>
          <w:iCs/>
          <w:vertAlign w:val="subscript"/>
          <w:lang w:val="en-US" w:eastAsia="zh-CN"/>
        </w:rPr>
        <w:t>h</w:t>
      </w:r>
      <w:r w:rsidR="00705749">
        <w:rPr>
          <w:rFonts w:hint="eastAsia"/>
          <w:lang w:val="en-US" w:eastAsia="zh-CN"/>
        </w:rPr>
        <w:t>的圆形区域提供服务，则中心数量</w:t>
      </w:r>
      <w:r w:rsidR="005A79E5">
        <w:rPr>
          <w:i/>
          <w:iCs/>
          <w:lang w:val="en-US" w:eastAsia="zh-CN"/>
        </w:rPr>
        <w:t>N</w:t>
      </w:r>
      <w:r w:rsidR="00705749">
        <w:rPr>
          <w:rFonts w:hint="eastAsia"/>
          <w:lang w:val="en-US" w:eastAsia="zh-CN"/>
        </w:rPr>
        <w:t>将是：</w:t>
      </w:r>
    </w:p>
    <w:p w:rsidR="007E6A35" w:rsidRDefault="007E6A35" w:rsidP="007E6A35">
      <w:pPr>
        <w:pStyle w:val="Blanc"/>
        <w:rPr>
          <w:lang w:eastAsia="zh-CN"/>
        </w:rPr>
      </w:pPr>
    </w:p>
    <w:p w:rsidR="005A79E5" w:rsidRDefault="005A79E5" w:rsidP="005A79E5">
      <w:pPr>
        <w:pStyle w:val="Equation"/>
        <w:rPr>
          <w:lang w:val="en-US" w:eastAsia="zh-CN"/>
        </w:rPr>
      </w:pPr>
      <w:r>
        <w:rPr>
          <w:lang w:val="en-US" w:eastAsia="zh-CN"/>
        </w:rPr>
        <w:tab/>
      </w:r>
      <w:r>
        <w:rPr>
          <w:lang w:val="en-US" w:eastAsia="zh-CN"/>
        </w:rPr>
        <w:tab/>
      </w:r>
      <w:r w:rsidRPr="00D76410">
        <w:rPr>
          <w:position w:val="-46"/>
          <w:lang w:val="es-ES"/>
        </w:rPr>
        <w:object w:dxaOrig="2360" w:dyaOrig="1040">
          <v:shape id="_x0000_i1029" type="#_x0000_t75" style="width:118.15pt;height:51.75pt" o:ole="">
            <v:imagedata r:id="rId22" o:title=""/>
          </v:shape>
          <o:OLEObject Type="Embed" ProgID="Equation.3" ShapeID="_x0000_i1029" DrawAspect="Content" ObjectID="_1335180997" r:id="rId23"/>
        </w:object>
      </w:r>
      <w:r>
        <w:rPr>
          <w:lang w:val="en-US" w:eastAsia="zh-CN"/>
        </w:rPr>
        <w:tab/>
        <w:t>(6)</w:t>
      </w:r>
    </w:p>
    <w:p w:rsidR="005A79E5" w:rsidRDefault="00705749" w:rsidP="00705749">
      <w:pPr>
        <w:spacing w:before="0"/>
        <w:rPr>
          <w:lang w:val="en-US" w:eastAsia="zh-CN"/>
        </w:rPr>
      </w:pPr>
      <w:r>
        <w:rPr>
          <w:rFonts w:hint="eastAsia"/>
          <w:lang w:val="en-US" w:eastAsia="zh-CN"/>
        </w:rPr>
        <w:t>其中：</w:t>
      </w:r>
      <w:r w:rsidR="005A79E5">
        <w:rPr>
          <w:lang w:val="en-US" w:eastAsia="zh-CN"/>
        </w:rPr>
        <w:t xml:space="preserve"> </w:t>
      </w:r>
    </w:p>
    <w:p w:rsidR="005A79E5" w:rsidRDefault="005A79E5" w:rsidP="00705749">
      <w:pPr>
        <w:pStyle w:val="Equationlegend"/>
        <w:ind w:left="1871" w:hanging="1871"/>
        <w:rPr>
          <w:lang w:eastAsia="zh-CN"/>
        </w:rPr>
      </w:pPr>
      <w:r>
        <w:rPr>
          <w:lang w:eastAsia="zh-CN"/>
        </w:rPr>
        <w:tab/>
      </w:r>
      <w:r>
        <w:rPr>
          <w:i/>
          <w:iCs/>
          <w:lang w:eastAsia="zh-CN"/>
        </w:rPr>
        <w:t>N</w:t>
      </w:r>
      <w:r>
        <w:rPr>
          <w:rFonts w:ascii="Tms Rmn" w:hAnsi="Tms Rmn"/>
          <w:sz w:val="12"/>
          <w:szCs w:val="12"/>
          <w:lang w:eastAsia="zh-CN"/>
        </w:rPr>
        <w:t> </w:t>
      </w:r>
      <w:r>
        <w:rPr>
          <w:lang w:eastAsia="zh-CN"/>
        </w:rPr>
        <w:t>:</w:t>
      </w:r>
      <w:r>
        <w:rPr>
          <w:lang w:eastAsia="zh-CN"/>
        </w:rPr>
        <w:tab/>
      </w:r>
      <w:r w:rsidR="00705749">
        <w:rPr>
          <w:rFonts w:hint="eastAsia"/>
          <w:lang w:eastAsia="zh-CN"/>
        </w:rPr>
        <w:t>假定半径小区的中心数量</w:t>
      </w:r>
    </w:p>
    <w:p w:rsidR="005A79E5" w:rsidRDefault="005A79E5" w:rsidP="00705749">
      <w:pPr>
        <w:pStyle w:val="Equationlegend"/>
        <w:ind w:left="1871" w:hanging="1871"/>
        <w:rPr>
          <w:lang w:eastAsia="zh-CN"/>
        </w:rPr>
      </w:pPr>
      <w:r>
        <w:rPr>
          <w:lang w:eastAsia="zh-CN"/>
        </w:rPr>
        <w:tab/>
        <w:t>Int()</w:t>
      </w:r>
      <w:r>
        <w:rPr>
          <w:rFonts w:ascii="Tms Rmn" w:hAnsi="Tms Rmn"/>
          <w:sz w:val="12"/>
          <w:szCs w:val="12"/>
          <w:lang w:eastAsia="zh-CN"/>
        </w:rPr>
        <w:t> </w:t>
      </w:r>
      <w:r>
        <w:rPr>
          <w:lang w:eastAsia="zh-CN"/>
        </w:rPr>
        <w:t>:</w:t>
      </w:r>
      <w:r>
        <w:rPr>
          <w:lang w:eastAsia="zh-CN"/>
        </w:rPr>
        <w:tab/>
      </w:r>
      <w:r w:rsidR="00705749">
        <w:rPr>
          <w:rFonts w:hint="eastAsia"/>
          <w:lang w:eastAsia="zh-CN"/>
        </w:rPr>
        <w:t>表示自变量的整数值</w:t>
      </w:r>
    </w:p>
    <w:p w:rsidR="005A79E5" w:rsidRDefault="005A79E5" w:rsidP="00705749">
      <w:pPr>
        <w:pStyle w:val="Equationlegend"/>
        <w:ind w:left="1871" w:hanging="1871"/>
        <w:rPr>
          <w:lang w:eastAsia="zh-CN"/>
        </w:rPr>
      </w:pPr>
      <w:r>
        <w:rPr>
          <w:i/>
          <w:iCs/>
          <w:lang w:eastAsia="zh-CN"/>
        </w:rPr>
        <w:tab/>
        <w:t>R</w:t>
      </w:r>
      <w:r>
        <w:rPr>
          <w:i/>
          <w:iCs/>
          <w:position w:val="-4"/>
          <w:sz w:val="20"/>
          <w:lang w:eastAsia="zh-CN"/>
        </w:rPr>
        <w:t>p</w:t>
      </w:r>
      <w:r>
        <w:rPr>
          <w:rFonts w:ascii="Tms Rmn" w:hAnsi="Tms Rmn"/>
          <w:sz w:val="12"/>
          <w:szCs w:val="12"/>
          <w:lang w:eastAsia="zh-CN"/>
        </w:rPr>
        <w:t> </w:t>
      </w:r>
      <w:r>
        <w:rPr>
          <w:lang w:eastAsia="zh-CN"/>
        </w:rPr>
        <w:t>:</w:t>
      </w:r>
      <w:r>
        <w:rPr>
          <w:lang w:eastAsia="zh-CN"/>
        </w:rPr>
        <w:tab/>
      </w:r>
      <w:r w:rsidR="00705749">
        <w:rPr>
          <w:rFonts w:hint="eastAsia"/>
          <w:lang w:eastAsia="zh-CN"/>
        </w:rPr>
        <w:t>城区的等效半径（公里）</w:t>
      </w:r>
      <w:r>
        <w:rPr>
          <w:lang w:eastAsia="zh-CN"/>
        </w:rPr>
        <w:t xml:space="preserve"> </w:t>
      </w:r>
    </w:p>
    <w:p w:rsidR="005A79E5" w:rsidRDefault="005A79E5" w:rsidP="00705749">
      <w:pPr>
        <w:pStyle w:val="Equationlegend"/>
        <w:ind w:left="1871" w:hanging="1871"/>
        <w:rPr>
          <w:lang w:eastAsia="zh-CN"/>
        </w:rPr>
      </w:pPr>
      <w:r>
        <w:rPr>
          <w:i/>
          <w:iCs/>
          <w:lang w:eastAsia="zh-CN"/>
        </w:rPr>
        <w:tab/>
        <w:t>R</w:t>
      </w:r>
      <w:r>
        <w:rPr>
          <w:i/>
          <w:iCs/>
          <w:position w:val="-4"/>
          <w:sz w:val="20"/>
          <w:lang w:eastAsia="zh-CN"/>
        </w:rPr>
        <w:t>h</w:t>
      </w:r>
      <w:r>
        <w:rPr>
          <w:rFonts w:ascii="Tms Rmn" w:hAnsi="Tms Rmn"/>
          <w:sz w:val="12"/>
          <w:szCs w:val="12"/>
          <w:lang w:eastAsia="zh-CN"/>
        </w:rPr>
        <w:t> </w:t>
      </w:r>
      <w:r>
        <w:rPr>
          <w:lang w:eastAsia="zh-CN"/>
        </w:rPr>
        <w:t>:</w:t>
      </w:r>
      <w:r>
        <w:rPr>
          <w:vertAlign w:val="subscript"/>
          <w:lang w:eastAsia="zh-CN"/>
        </w:rPr>
        <w:tab/>
      </w:r>
      <w:r w:rsidR="00705749">
        <w:rPr>
          <w:rFonts w:hint="eastAsia"/>
          <w:lang w:eastAsia="zh-CN"/>
        </w:rPr>
        <w:t>典型</w:t>
      </w:r>
      <w:r>
        <w:rPr>
          <w:lang w:eastAsia="zh-CN"/>
        </w:rPr>
        <w:t>LMDS</w:t>
      </w:r>
      <w:r w:rsidR="00705749">
        <w:rPr>
          <w:rFonts w:hint="eastAsia"/>
          <w:lang w:eastAsia="zh-CN"/>
        </w:rPr>
        <w:t>小区的半径（公里）</w:t>
      </w:r>
      <w:r>
        <w:rPr>
          <w:lang w:eastAsia="zh-CN"/>
        </w:rPr>
        <w:t xml:space="preserve"> </w:t>
      </w:r>
    </w:p>
    <w:p w:rsidR="005A79E5" w:rsidRDefault="005A79E5" w:rsidP="0074440D">
      <w:pPr>
        <w:pStyle w:val="Equationlegend"/>
        <w:ind w:left="1871" w:hanging="1871"/>
        <w:rPr>
          <w:lang w:eastAsia="zh-CN"/>
        </w:rPr>
      </w:pPr>
      <w:r w:rsidRPr="00B82265">
        <w:rPr>
          <w:lang w:eastAsia="zh-CN"/>
        </w:rPr>
        <w:tab/>
      </w:r>
      <w:r w:rsidR="007E6A35">
        <w:sym w:font="Symbol" w:char="F068"/>
      </w:r>
      <w:r>
        <w:rPr>
          <w:rFonts w:ascii="Tms Rmn" w:hAnsi="Tms Rmn"/>
          <w:sz w:val="12"/>
          <w:szCs w:val="12"/>
          <w:lang w:eastAsia="zh-CN"/>
        </w:rPr>
        <w:t> </w:t>
      </w:r>
      <w:r>
        <w:rPr>
          <w:lang w:eastAsia="zh-CN"/>
        </w:rPr>
        <w:t>:</w:t>
      </w:r>
      <w:r>
        <w:rPr>
          <w:lang w:eastAsia="zh-CN"/>
        </w:rPr>
        <w:tab/>
      </w:r>
      <w:r w:rsidR="0074440D">
        <w:rPr>
          <w:rFonts w:hint="eastAsia"/>
          <w:lang w:eastAsia="zh-CN"/>
        </w:rPr>
        <w:t>部署系数</w:t>
      </w:r>
      <w:r>
        <w:rPr>
          <w:lang w:eastAsia="zh-CN"/>
        </w:rPr>
        <w:t xml:space="preserve"> (0 </w:t>
      </w:r>
      <w:r>
        <w:sym w:font="Symbol" w:char="F03C"/>
      </w:r>
      <w:r>
        <w:rPr>
          <w:lang w:eastAsia="zh-CN"/>
        </w:rPr>
        <w:t xml:space="preserve"> </w:t>
      </w:r>
      <w:r>
        <w:sym w:font="Symbol" w:char="F068"/>
      </w:r>
      <w:r>
        <w:rPr>
          <w:lang w:eastAsia="zh-CN"/>
        </w:rPr>
        <w:t xml:space="preserve"> </w:t>
      </w:r>
      <w:r>
        <w:sym w:font="Symbol" w:char="F0A3"/>
      </w:r>
      <w:r>
        <w:rPr>
          <w:lang w:eastAsia="zh-CN"/>
        </w:rPr>
        <w:t xml:space="preserve"> 1)</w:t>
      </w:r>
      <w:r w:rsidR="009F2436">
        <w:rPr>
          <w:rFonts w:hint="eastAsia"/>
          <w:lang w:eastAsia="zh-CN"/>
        </w:rPr>
        <w:t>。</w:t>
      </w:r>
    </w:p>
    <w:p w:rsidR="005A79E5" w:rsidRDefault="00C77A37" w:rsidP="00C62D32">
      <w:pPr>
        <w:overflowPunct/>
        <w:autoSpaceDE/>
        <w:autoSpaceDN/>
        <w:adjustRightInd/>
        <w:ind w:firstLineChars="200" w:firstLine="480"/>
        <w:jc w:val="left"/>
        <w:textAlignment w:val="auto"/>
        <w:rPr>
          <w:lang w:val="en-US" w:eastAsia="zh-CN"/>
        </w:rPr>
      </w:pPr>
      <w:r>
        <w:rPr>
          <w:rFonts w:hint="eastAsia"/>
          <w:lang w:val="en-US" w:eastAsia="zh-CN"/>
        </w:rPr>
        <w:t>仿真假定小区半径为</w:t>
      </w:r>
      <w:r w:rsidR="005A79E5">
        <w:rPr>
          <w:lang w:val="en-US" w:eastAsia="zh-CN"/>
        </w:rPr>
        <w:t>5</w:t>
      </w:r>
      <w:r>
        <w:rPr>
          <w:rFonts w:hint="eastAsia"/>
          <w:lang w:val="en-US" w:eastAsia="zh-CN"/>
        </w:rPr>
        <w:t>公里且部署系数为</w:t>
      </w:r>
      <w:r w:rsidR="005A79E5">
        <w:rPr>
          <w:lang w:val="en-US" w:eastAsia="zh-CN"/>
        </w:rPr>
        <w:t>0.30</w:t>
      </w:r>
      <w:r>
        <w:rPr>
          <w:rFonts w:hint="eastAsia"/>
          <w:lang w:val="en-US" w:eastAsia="zh-CN"/>
        </w:rPr>
        <w:t>。该部署系数考虑了经济、人口统计和地理因素以及一些主管部门可能制定政策，不将相关频段用于</w:t>
      </w:r>
      <w:r w:rsidR="005A79E5">
        <w:rPr>
          <w:lang w:val="en-US" w:eastAsia="zh-CN"/>
        </w:rPr>
        <w:t>P-MP FS</w:t>
      </w:r>
      <w:r>
        <w:rPr>
          <w:rFonts w:hint="eastAsia"/>
          <w:lang w:val="en-US" w:eastAsia="zh-CN"/>
        </w:rPr>
        <w:t>系统。采用联合国人口数据库</w:t>
      </w:r>
      <w:r w:rsidR="00A0563C">
        <w:rPr>
          <w:rFonts w:hint="eastAsia"/>
          <w:lang w:val="en-US" w:eastAsia="zh-CN"/>
        </w:rPr>
        <w:t>和公式</w:t>
      </w:r>
      <w:r w:rsidR="00A0563C">
        <w:rPr>
          <w:lang w:val="en-US" w:eastAsia="zh-CN"/>
        </w:rPr>
        <w:t>(5)</w:t>
      </w:r>
      <w:r w:rsidR="00A0563C">
        <w:rPr>
          <w:rFonts w:hint="eastAsia"/>
          <w:lang w:val="en-US" w:eastAsia="zh-CN"/>
        </w:rPr>
        <w:t>和</w:t>
      </w:r>
      <w:r w:rsidR="00A0563C">
        <w:rPr>
          <w:lang w:val="en-US" w:eastAsia="zh-CN"/>
        </w:rPr>
        <w:t>(6)</w:t>
      </w:r>
      <w:r w:rsidR="00A0563C">
        <w:rPr>
          <w:rFonts w:hint="eastAsia"/>
          <w:lang w:val="en-US" w:eastAsia="zh-CN"/>
        </w:rPr>
        <w:t>计算出的最大中心站数量，美国纽约为</w:t>
      </w:r>
      <w:r w:rsidR="005A79E5">
        <w:rPr>
          <w:lang w:val="en-US" w:eastAsia="zh-CN"/>
        </w:rPr>
        <w:t>35</w:t>
      </w:r>
      <w:r w:rsidR="00A0563C">
        <w:rPr>
          <w:rFonts w:hint="eastAsia"/>
          <w:lang w:val="en-US" w:eastAsia="zh-CN"/>
        </w:rPr>
        <w:t>，日本东京为</w:t>
      </w:r>
      <w:r w:rsidR="005A79E5">
        <w:rPr>
          <w:lang w:val="en-US" w:eastAsia="zh-CN"/>
        </w:rPr>
        <w:t>11</w:t>
      </w:r>
      <w:r w:rsidR="00A0563C">
        <w:rPr>
          <w:rFonts w:hint="eastAsia"/>
          <w:lang w:val="en-US" w:eastAsia="zh-CN"/>
        </w:rPr>
        <w:t>。该方法计算出的全球同频中心站的总部署量为</w:t>
      </w:r>
      <w:r w:rsidR="005A79E5">
        <w:rPr>
          <w:lang w:val="en-US" w:eastAsia="zh-CN"/>
        </w:rPr>
        <w:t>944</w:t>
      </w:r>
      <w:r w:rsidR="00A0563C">
        <w:rPr>
          <w:rFonts w:hint="eastAsia"/>
          <w:lang w:val="en-US" w:eastAsia="zh-CN"/>
        </w:rPr>
        <w:t>。注意到在该附件中仅考虑了全球同频中心的部署。</w:t>
      </w:r>
    </w:p>
    <w:p w:rsidR="005A79E5" w:rsidRDefault="00A0563C" w:rsidP="0074440D">
      <w:pPr>
        <w:overflowPunct/>
        <w:autoSpaceDE/>
        <w:autoSpaceDN/>
        <w:adjustRightInd/>
        <w:ind w:firstLineChars="200" w:firstLine="480"/>
        <w:jc w:val="left"/>
        <w:textAlignment w:val="auto"/>
        <w:rPr>
          <w:lang w:val="en-US" w:eastAsia="zh-CN"/>
        </w:rPr>
      </w:pPr>
      <w:r>
        <w:rPr>
          <w:rFonts w:hint="eastAsia"/>
          <w:lang w:val="en-US" w:eastAsia="zh-CN"/>
        </w:rPr>
        <w:t>中心站的参考辐射方向图基于</w:t>
      </w:r>
      <w:r w:rsidR="005A79E5">
        <w:rPr>
          <w:lang w:val="en-US" w:eastAsia="zh-CN"/>
        </w:rPr>
        <w:t>ITU</w:t>
      </w:r>
      <w:r w:rsidR="005A79E5">
        <w:rPr>
          <w:lang w:val="en-US" w:eastAsia="zh-CN"/>
        </w:rPr>
        <w:noBreakHyphen/>
        <w:t>R F.1336</w:t>
      </w:r>
      <w:r>
        <w:rPr>
          <w:rFonts w:hint="eastAsia"/>
          <w:lang w:val="en-US" w:eastAsia="zh-CN"/>
        </w:rPr>
        <w:t>建议书。采用四个扇形天线获得全向辐射方向图，每个增益为</w:t>
      </w:r>
      <w:r w:rsidR="005A79E5">
        <w:rPr>
          <w:lang w:val="en-US" w:eastAsia="zh-CN"/>
        </w:rPr>
        <w:t>15</w:t>
      </w:r>
      <w:r w:rsidR="007E6A35">
        <w:rPr>
          <w:lang w:val="en-US" w:eastAsia="zh-CN"/>
        </w:rPr>
        <w:t> </w:t>
      </w:r>
      <w:r w:rsidR="005A79E5">
        <w:rPr>
          <w:lang w:val="en-US" w:eastAsia="zh-CN"/>
        </w:rPr>
        <w:t>dBi</w:t>
      </w:r>
      <w:r>
        <w:rPr>
          <w:rFonts w:hint="eastAsia"/>
          <w:lang w:val="en-US" w:eastAsia="zh-CN"/>
        </w:rPr>
        <w:t>，且水平面的波束宽度为</w:t>
      </w:r>
      <w:r w:rsidR="005A79E5">
        <w:rPr>
          <w:lang w:val="en-US" w:eastAsia="zh-CN"/>
        </w:rPr>
        <w:t>90</w:t>
      </w:r>
      <w:r w:rsidR="00B82265">
        <w:rPr>
          <w:lang w:val="en-US" w:eastAsia="zh-CN"/>
        </w:rPr>
        <w:t>° </w:t>
      </w:r>
      <w:r w:rsidR="005A79E5">
        <w:rPr>
          <w:lang w:val="en-US" w:eastAsia="zh-CN"/>
        </w:rPr>
        <w:t>3</w:t>
      </w:r>
      <w:r w:rsidR="007E6A35">
        <w:rPr>
          <w:lang w:val="en-US" w:eastAsia="zh-CN"/>
        </w:rPr>
        <w:t> </w:t>
      </w:r>
      <w:r w:rsidR="005A79E5">
        <w:rPr>
          <w:lang w:val="en-US" w:eastAsia="zh-CN"/>
        </w:rPr>
        <w:t>dB</w:t>
      </w:r>
      <w:r>
        <w:rPr>
          <w:rFonts w:hint="eastAsia"/>
          <w:lang w:val="en-US" w:eastAsia="zh-CN"/>
        </w:rPr>
        <w:t>。此外，对于</w:t>
      </w:r>
      <w:r w:rsidR="00966856">
        <w:rPr>
          <w:rFonts w:hint="eastAsia"/>
          <w:lang w:val="en-US" w:eastAsia="zh-CN"/>
        </w:rPr>
        <w:t>视轴到视轴的耦合，</w:t>
      </w:r>
      <w:r>
        <w:rPr>
          <w:rFonts w:hint="eastAsia"/>
          <w:lang w:val="en-US" w:eastAsia="zh-CN"/>
        </w:rPr>
        <w:t>假定了</w:t>
      </w:r>
      <w:r w:rsidR="005A79E5">
        <w:rPr>
          <w:lang w:val="en-US" w:eastAsia="zh-CN"/>
        </w:rPr>
        <w:t>3</w:t>
      </w:r>
      <w:r w:rsidR="007E6A35">
        <w:rPr>
          <w:lang w:val="en-US" w:eastAsia="zh-CN"/>
        </w:rPr>
        <w:t> </w:t>
      </w:r>
      <w:r w:rsidR="005A79E5">
        <w:rPr>
          <w:lang w:val="en-US" w:eastAsia="zh-CN"/>
        </w:rPr>
        <w:t>dB</w:t>
      </w:r>
      <w:r>
        <w:rPr>
          <w:rFonts w:hint="eastAsia"/>
          <w:lang w:val="en-US" w:eastAsia="zh-CN"/>
        </w:rPr>
        <w:t>的极化隔离</w:t>
      </w:r>
      <w:r w:rsidR="0074440D">
        <w:rPr>
          <w:rFonts w:hint="eastAsia"/>
          <w:lang w:val="en-US" w:eastAsia="zh-CN"/>
        </w:rPr>
        <w:t>，</w:t>
      </w:r>
      <w:r>
        <w:rPr>
          <w:rFonts w:hint="eastAsia"/>
          <w:lang w:val="en-US" w:eastAsia="zh-CN"/>
        </w:rPr>
        <w:t>以考虑线极化中心站发射天线和圆极化</w:t>
      </w:r>
      <w:r w:rsidR="005A79E5">
        <w:rPr>
          <w:lang w:val="en-US" w:eastAsia="zh-CN"/>
        </w:rPr>
        <w:t>DRS</w:t>
      </w:r>
      <w:r>
        <w:rPr>
          <w:rFonts w:hint="eastAsia"/>
          <w:lang w:val="en-US" w:eastAsia="zh-CN"/>
        </w:rPr>
        <w:t>接收天线。</w:t>
      </w:r>
      <w:r w:rsidR="00966856">
        <w:rPr>
          <w:rFonts w:hint="eastAsia"/>
          <w:lang w:val="en-US" w:eastAsia="zh-CN"/>
        </w:rPr>
        <w:t>发射天线的参考辐射方向图</w:t>
      </w:r>
      <w:r w:rsidR="000056C9">
        <w:rPr>
          <w:rFonts w:hint="eastAsia"/>
          <w:lang w:val="en-US" w:eastAsia="zh-CN"/>
        </w:rPr>
        <w:t>，不考虑其下倾斜，在垂直平面符合以下模式：</w:t>
      </w:r>
    </w:p>
    <w:p w:rsidR="007E6A35" w:rsidRDefault="007E6A35" w:rsidP="007E6A35">
      <w:pPr>
        <w:pStyle w:val="Blanc"/>
        <w:rPr>
          <w:lang w:eastAsia="zh-CN"/>
        </w:rPr>
      </w:pPr>
    </w:p>
    <w:p w:rsidR="005A79E5" w:rsidRDefault="005A79E5" w:rsidP="000056C9">
      <w:pPr>
        <w:pStyle w:val="Equation"/>
        <w:rPr>
          <w:lang w:val="en-US"/>
        </w:rPr>
      </w:pPr>
      <w:r w:rsidRPr="005A79E5">
        <w:rPr>
          <w:lang w:val="en-US" w:eastAsia="zh-CN"/>
        </w:rPr>
        <w:tab/>
      </w:r>
      <w:r w:rsidRPr="005A79E5">
        <w:rPr>
          <w:lang w:val="en-US" w:eastAsia="zh-CN"/>
        </w:rPr>
        <w:tab/>
      </w:r>
      <w:r w:rsidRPr="00D76410">
        <w:rPr>
          <w:position w:val="-34"/>
          <w:lang w:val="es-ES"/>
        </w:rPr>
        <w:object w:dxaOrig="2180" w:dyaOrig="880">
          <v:shape id="_x0000_i1030" type="#_x0000_t75" style="width:109.05pt;height:44.05pt" o:ole="">
            <v:imagedata r:id="rId24" o:title=""/>
          </v:shape>
          <o:OLEObject Type="Embed" ProgID="Equation.3" ShapeID="_x0000_i1030" DrawAspect="Content" ObjectID="_1335180998" r:id="rId25"/>
        </w:object>
      </w:r>
      <w:r>
        <w:rPr>
          <w:lang w:val="en-US"/>
        </w:rPr>
        <w:t xml:space="preserve">                        </w:t>
      </w:r>
      <w:r w:rsidR="000056C9">
        <w:rPr>
          <w:rFonts w:hint="eastAsia"/>
          <w:lang w:val="en-US" w:eastAsia="zh-CN"/>
        </w:rPr>
        <w:t>对于</w:t>
      </w:r>
      <w:r>
        <w:rPr>
          <w:lang w:val="en-US"/>
        </w:rPr>
        <w:t xml:space="preserve"> </w:t>
      </w:r>
      <w:r w:rsidRPr="00D76410">
        <w:rPr>
          <w:position w:val="-16"/>
          <w:lang w:val="es-ES"/>
        </w:rPr>
        <w:object w:dxaOrig="900" w:dyaOrig="440">
          <v:shape id="_x0000_i1031" type="#_x0000_t75" style="width:44.75pt;height:21.65pt" o:ole="">
            <v:imagedata r:id="rId26" o:title=""/>
          </v:shape>
          <o:OLEObject Type="Embed" ProgID="Equation.3" ShapeID="_x0000_i1031" DrawAspect="Content" ObjectID="_1335180999" r:id="rId27"/>
        </w:object>
      </w:r>
      <w:r>
        <w:rPr>
          <w:lang w:val="en-US"/>
        </w:rPr>
        <w:tab/>
        <w:t>(7a)</w:t>
      </w:r>
    </w:p>
    <w:p w:rsidR="005A79E5" w:rsidRDefault="005A79E5" w:rsidP="000056C9">
      <w:pPr>
        <w:pStyle w:val="Equation"/>
        <w:rPr>
          <w:lang w:val="en-US"/>
        </w:rPr>
      </w:pPr>
      <w:r>
        <w:rPr>
          <w:lang w:val="en-US"/>
        </w:rPr>
        <w:tab/>
      </w:r>
      <w:r>
        <w:rPr>
          <w:lang w:val="en-US"/>
        </w:rPr>
        <w:tab/>
      </w:r>
      <w:r w:rsidRPr="00D76410">
        <w:rPr>
          <w:position w:val="-34"/>
          <w:lang w:val="es-ES"/>
        </w:rPr>
        <w:object w:dxaOrig="2840" w:dyaOrig="800">
          <v:shape id="_x0000_i1032" type="#_x0000_t75" style="width:142.6pt;height:39.85pt" o:ole="">
            <v:imagedata r:id="rId28" o:title=""/>
          </v:shape>
          <o:OLEObject Type="Embed" ProgID="Equation.3" ShapeID="_x0000_i1032" DrawAspect="Content" ObjectID="_1335181000" r:id="rId29"/>
        </w:object>
      </w:r>
      <w:r>
        <w:rPr>
          <w:lang w:val="en-US"/>
        </w:rPr>
        <w:t xml:space="preserve">            </w:t>
      </w:r>
      <w:r w:rsidR="000056C9">
        <w:rPr>
          <w:rFonts w:hint="eastAsia"/>
          <w:lang w:val="en-US" w:eastAsia="zh-CN"/>
        </w:rPr>
        <w:t>对于</w:t>
      </w:r>
      <w:r>
        <w:rPr>
          <w:lang w:val="en-US"/>
        </w:rPr>
        <w:t xml:space="preserve"> </w:t>
      </w:r>
      <w:r w:rsidRPr="00D76410">
        <w:rPr>
          <w:position w:val="-16"/>
          <w:lang w:val="es-ES"/>
        </w:rPr>
        <w:object w:dxaOrig="900" w:dyaOrig="440">
          <v:shape id="_x0000_i1033" type="#_x0000_t75" style="width:44.75pt;height:21.65pt" o:ole="">
            <v:imagedata r:id="rId30" o:title=""/>
          </v:shape>
          <o:OLEObject Type="Embed" ProgID="Equation.3" ShapeID="_x0000_i1033" DrawAspect="Content" ObjectID="_1335181001" r:id="rId31"/>
        </w:object>
      </w:r>
      <w:r>
        <w:rPr>
          <w:lang w:val="en-US"/>
        </w:rPr>
        <w:tab/>
        <w:t>(7b)</w:t>
      </w:r>
    </w:p>
    <w:p w:rsidR="007E6A35" w:rsidRDefault="007E6A35" w:rsidP="007E6A35">
      <w:pPr>
        <w:pStyle w:val="Blanc"/>
      </w:pPr>
    </w:p>
    <w:p w:rsidR="005A79E5" w:rsidRDefault="000056C9" w:rsidP="000056C9">
      <w:pPr>
        <w:spacing w:before="0"/>
        <w:rPr>
          <w:lang w:val="en-US"/>
        </w:rPr>
      </w:pPr>
      <w:r>
        <w:rPr>
          <w:rFonts w:hint="eastAsia"/>
          <w:lang w:val="en-US" w:eastAsia="zh-CN"/>
        </w:rPr>
        <w:t>其中：</w:t>
      </w:r>
    </w:p>
    <w:p w:rsidR="005A79E5" w:rsidRDefault="005A79E5" w:rsidP="000056C9">
      <w:pPr>
        <w:pStyle w:val="Equationlegend"/>
        <w:ind w:left="1871" w:hanging="1871"/>
        <w:rPr>
          <w:lang w:eastAsia="zh-CN"/>
        </w:rPr>
      </w:pPr>
      <w:r>
        <w:tab/>
      </w:r>
      <w:r>
        <w:rPr>
          <w:i/>
          <w:iCs/>
          <w:lang w:eastAsia="zh-CN"/>
        </w:rPr>
        <w:t>G</w:t>
      </w:r>
      <w:r>
        <w:rPr>
          <w:lang w:eastAsia="zh-CN"/>
        </w:rPr>
        <w:t>(</w:t>
      </w:r>
      <w:r>
        <w:sym w:font="Symbol" w:char="F071"/>
      </w:r>
      <w:r>
        <w:rPr>
          <w:lang w:eastAsia="zh-CN"/>
        </w:rPr>
        <w:t>)</w:t>
      </w:r>
      <w:r>
        <w:rPr>
          <w:rFonts w:ascii="Tms Rmn" w:hAnsi="Tms Rmn"/>
          <w:sz w:val="12"/>
          <w:szCs w:val="12"/>
          <w:lang w:eastAsia="zh-CN"/>
        </w:rPr>
        <w:t> </w:t>
      </w:r>
      <w:r>
        <w:rPr>
          <w:lang w:eastAsia="zh-CN"/>
        </w:rPr>
        <w:t>:</w:t>
      </w:r>
      <w:r>
        <w:rPr>
          <w:lang w:eastAsia="zh-CN"/>
        </w:rPr>
        <w:tab/>
      </w:r>
      <w:r w:rsidR="000056C9">
        <w:rPr>
          <w:rFonts w:hint="eastAsia"/>
          <w:lang w:eastAsia="zh-CN"/>
        </w:rPr>
        <w:t>相对于全向天线的增益</w:t>
      </w:r>
      <w:r>
        <w:rPr>
          <w:lang w:eastAsia="zh-CN"/>
        </w:rPr>
        <w:t>(dBi)</w:t>
      </w:r>
    </w:p>
    <w:p w:rsidR="005A79E5" w:rsidRDefault="005A79E5" w:rsidP="00C37292">
      <w:pPr>
        <w:pStyle w:val="Equationlegend"/>
        <w:ind w:left="1871" w:hanging="1871"/>
      </w:pPr>
      <w:r>
        <w:rPr>
          <w:lang w:eastAsia="zh-CN"/>
        </w:rPr>
        <w:tab/>
      </w:r>
      <w:r>
        <w:rPr>
          <w:i/>
          <w:iCs/>
        </w:rPr>
        <w:t>G</w:t>
      </w:r>
      <w:r>
        <w:rPr>
          <w:position w:val="-4"/>
          <w:sz w:val="20"/>
        </w:rPr>
        <w:t>0</w:t>
      </w:r>
      <w:r>
        <w:rPr>
          <w:rFonts w:ascii="Tms Rmn" w:hAnsi="Tms Rmn"/>
          <w:sz w:val="12"/>
          <w:szCs w:val="12"/>
        </w:rPr>
        <w:t> </w:t>
      </w:r>
      <w:r>
        <w:t>:</w:t>
      </w:r>
      <w:r>
        <w:tab/>
      </w:r>
      <w:r w:rsidR="00C37292">
        <w:rPr>
          <w:rFonts w:hint="eastAsia"/>
          <w:lang w:eastAsia="zh-CN"/>
        </w:rPr>
        <w:t>水平面最大增益</w:t>
      </w:r>
      <w:r>
        <w:t xml:space="preserve"> (dBi)</w:t>
      </w:r>
    </w:p>
    <w:p w:rsidR="005A79E5" w:rsidRDefault="005A79E5" w:rsidP="00C37292">
      <w:pPr>
        <w:pStyle w:val="Equationlegend"/>
        <w:ind w:left="1871" w:hanging="1871"/>
        <w:rPr>
          <w:lang w:eastAsia="zh-CN"/>
        </w:rPr>
      </w:pPr>
      <w:r>
        <w:tab/>
      </w:r>
      <w:r w:rsidRPr="00D76410">
        <w:rPr>
          <w:position w:val="-6"/>
        </w:rPr>
        <w:object w:dxaOrig="180" w:dyaOrig="279">
          <v:shape id="_x0000_i1034" type="#_x0000_t75" style="width:9.1pt;height:14pt" o:ole="" o:bullet="t">
            <v:imagedata r:id="rId32" o:title=""/>
          </v:shape>
          <o:OLEObject Type="Embed" ProgID="Equation.3" ShapeID="_x0000_i1034" DrawAspect="Content" ObjectID="_1335181002" r:id="rId33"/>
        </w:object>
      </w:r>
      <w:r>
        <w:rPr>
          <w:rFonts w:ascii="Tms Rmn" w:hAnsi="Tms Rmn"/>
          <w:sz w:val="12"/>
          <w:szCs w:val="12"/>
          <w:lang w:eastAsia="zh-CN"/>
        </w:rPr>
        <w:t> </w:t>
      </w:r>
      <w:r>
        <w:rPr>
          <w:lang w:eastAsia="zh-CN"/>
        </w:rPr>
        <w:t>:</w:t>
      </w:r>
      <w:r w:rsidRPr="00B82265">
        <w:rPr>
          <w:lang w:eastAsia="zh-CN"/>
        </w:rPr>
        <w:tab/>
      </w:r>
      <w:r w:rsidR="00C37292">
        <w:rPr>
          <w:rFonts w:hint="eastAsia"/>
          <w:lang w:eastAsia="zh-CN"/>
        </w:rPr>
        <w:t>垂直平面仰角</w:t>
      </w:r>
      <w:r w:rsidR="009F2436">
        <w:rPr>
          <w:lang w:eastAsia="zh-CN"/>
        </w:rPr>
        <w:t>（</w:t>
      </w:r>
      <w:r w:rsidR="00C37292">
        <w:rPr>
          <w:rFonts w:hint="eastAsia"/>
          <w:lang w:eastAsia="zh-CN"/>
        </w:rPr>
        <w:t>度</w:t>
      </w:r>
      <w:r w:rsidR="009F2436">
        <w:rPr>
          <w:lang w:eastAsia="zh-CN"/>
        </w:rPr>
        <w:t>）</w:t>
      </w:r>
    </w:p>
    <w:p w:rsidR="005A79E5" w:rsidRDefault="005A79E5" w:rsidP="00C37292">
      <w:pPr>
        <w:pStyle w:val="Equationlegend"/>
        <w:ind w:left="1871" w:hanging="1871"/>
        <w:rPr>
          <w:lang w:eastAsia="zh-CN"/>
        </w:rPr>
      </w:pPr>
      <w:r>
        <w:rPr>
          <w:lang w:eastAsia="zh-CN"/>
        </w:rPr>
        <w:tab/>
      </w:r>
      <w:r w:rsidR="00B82265">
        <w:sym w:font="Symbol" w:char="F06A"/>
      </w:r>
      <w:r>
        <w:rPr>
          <w:position w:val="-4"/>
          <w:sz w:val="20"/>
          <w:lang w:eastAsia="zh-CN"/>
        </w:rPr>
        <w:t>3</w:t>
      </w:r>
      <w:r>
        <w:rPr>
          <w:rFonts w:ascii="Tms Rmn" w:hAnsi="Tms Rmn"/>
          <w:sz w:val="12"/>
          <w:szCs w:val="12"/>
          <w:lang w:eastAsia="zh-CN"/>
        </w:rPr>
        <w:t> </w:t>
      </w:r>
      <w:r>
        <w:rPr>
          <w:lang w:eastAsia="zh-CN"/>
        </w:rPr>
        <w:t>:</w:t>
      </w:r>
      <w:r>
        <w:rPr>
          <w:lang w:eastAsia="zh-CN"/>
        </w:rPr>
        <w:tab/>
      </w:r>
      <w:r w:rsidR="00C37292">
        <w:rPr>
          <w:rFonts w:hint="eastAsia"/>
          <w:lang w:eastAsia="zh-CN"/>
        </w:rPr>
        <w:t>垂直平面</w:t>
      </w:r>
      <w:r>
        <w:rPr>
          <w:lang w:eastAsia="zh-CN"/>
        </w:rPr>
        <w:t>3 dB</w:t>
      </w:r>
      <w:r w:rsidR="00C37292">
        <w:rPr>
          <w:rFonts w:hint="eastAsia"/>
          <w:lang w:eastAsia="zh-CN"/>
        </w:rPr>
        <w:t>波束宽度</w:t>
      </w:r>
      <w:r w:rsidR="009F2436">
        <w:rPr>
          <w:lang w:eastAsia="zh-CN"/>
        </w:rPr>
        <w:t>（</w:t>
      </w:r>
      <w:r w:rsidR="00C37292">
        <w:rPr>
          <w:rFonts w:hint="eastAsia"/>
          <w:lang w:eastAsia="zh-CN"/>
        </w:rPr>
        <w:t>度</w:t>
      </w:r>
      <w:r w:rsidR="009F2436">
        <w:rPr>
          <w:lang w:eastAsia="zh-CN"/>
        </w:rPr>
        <w:t>）</w:t>
      </w:r>
      <w:r w:rsidR="00C37292">
        <w:rPr>
          <w:rFonts w:hint="eastAsia"/>
          <w:lang w:eastAsia="zh-CN"/>
        </w:rPr>
        <w:t>。</w:t>
      </w:r>
    </w:p>
    <w:p w:rsidR="007E6A35" w:rsidRDefault="007E6A35" w:rsidP="007E6A35">
      <w:pPr>
        <w:pStyle w:val="Blanc"/>
        <w:rPr>
          <w:lang w:eastAsia="zh-CN"/>
        </w:rPr>
      </w:pPr>
    </w:p>
    <w:p w:rsidR="005A79E5" w:rsidRDefault="005A79E5" w:rsidP="005A79E5">
      <w:pPr>
        <w:pStyle w:val="Equation"/>
        <w:rPr>
          <w:lang w:val="en-US" w:eastAsia="zh-CN"/>
        </w:rPr>
      </w:pPr>
      <w:r w:rsidRPr="005A79E5">
        <w:rPr>
          <w:lang w:val="en-US" w:eastAsia="zh-CN"/>
        </w:rPr>
        <w:tab/>
      </w:r>
      <w:r w:rsidRPr="005A79E5">
        <w:rPr>
          <w:lang w:val="en-US" w:eastAsia="zh-CN"/>
        </w:rPr>
        <w:tab/>
      </w:r>
      <w:r w:rsidRPr="00D76410">
        <w:rPr>
          <w:position w:val="-24"/>
        </w:rPr>
        <w:object w:dxaOrig="2260" w:dyaOrig="720">
          <v:shape id="_x0000_i1035" type="#_x0000_t75" style="width:112.55pt;height:36.35pt" o:ole="">
            <v:imagedata r:id="rId34" o:title=""/>
          </v:shape>
          <o:OLEObject Type="Embed" ProgID="Equation.3" ShapeID="_x0000_i1035" DrawAspect="Content" ObjectID="_1335181003" r:id="rId35"/>
        </w:object>
      </w:r>
      <w:r>
        <w:rPr>
          <w:lang w:val="en-US" w:eastAsia="zh-CN"/>
        </w:rPr>
        <w:tab/>
        <w:t>(7c)</w:t>
      </w:r>
    </w:p>
    <w:p w:rsidR="00182179" w:rsidRDefault="0018217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79E5" w:rsidRDefault="00C37292" w:rsidP="00C62D32">
      <w:pPr>
        <w:overflowPunct/>
        <w:autoSpaceDE/>
        <w:autoSpaceDN/>
        <w:adjustRightInd/>
        <w:ind w:firstLineChars="200" w:firstLine="480"/>
        <w:jc w:val="left"/>
        <w:textAlignment w:val="auto"/>
        <w:rPr>
          <w:lang w:val="en-US" w:eastAsia="zh-CN"/>
        </w:rPr>
      </w:pPr>
      <w:r>
        <w:rPr>
          <w:rFonts w:hint="eastAsia"/>
          <w:lang w:val="en-US" w:eastAsia="zh-CN"/>
        </w:rPr>
        <w:lastRenderedPageBreak/>
        <w:t>通过采用以下公式来考虑</w:t>
      </w:r>
      <w:r w:rsidR="005A79E5">
        <w:rPr>
          <w:lang w:val="en-US" w:eastAsia="zh-CN"/>
        </w:rPr>
        <w:t>LMDS-DRS</w:t>
      </w:r>
      <w:r>
        <w:rPr>
          <w:rFonts w:hint="eastAsia"/>
          <w:lang w:val="en-US" w:eastAsia="zh-CN"/>
        </w:rPr>
        <w:t>路径上的大气吸收，根据</w:t>
      </w:r>
      <w:r>
        <w:rPr>
          <w:lang w:val="en-US" w:eastAsia="zh-CN"/>
        </w:rPr>
        <w:t>ITU-R F.1404</w:t>
      </w:r>
      <w:r>
        <w:rPr>
          <w:rFonts w:hint="eastAsia"/>
          <w:lang w:val="en-US" w:eastAsia="zh-CN"/>
        </w:rPr>
        <w:t>建议书，这些公式适用于</w:t>
      </w:r>
      <w:r w:rsidR="005A79E5">
        <w:rPr>
          <w:lang w:val="en-US" w:eastAsia="zh-CN"/>
        </w:rPr>
        <w:t>27.5 GHz</w:t>
      </w:r>
      <w:r>
        <w:rPr>
          <w:rFonts w:hint="eastAsia"/>
          <w:lang w:val="en-US" w:eastAsia="zh-CN"/>
        </w:rPr>
        <w:t>：</w:t>
      </w:r>
    </w:p>
    <w:p w:rsidR="007E6A35" w:rsidRDefault="007E6A35" w:rsidP="007E6A35">
      <w:pPr>
        <w:pStyle w:val="Blanc"/>
        <w:rPr>
          <w:lang w:eastAsia="zh-CN"/>
        </w:rPr>
      </w:pPr>
    </w:p>
    <w:p w:rsidR="005A79E5" w:rsidRDefault="00685191" w:rsidP="005A79E5">
      <w:pPr>
        <w:pStyle w:val="Equation"/>
        <w:rPr>
          <w:lang w:val="en-US"/>
        </w:rPr>
      </w:pPr>
      <w:r w:rsidRPr="00C55015">
        <w:rPr>
          <w:position w:val="-24"/>
        </w:rPr>
        <w:object w:dxaOrig="8900" w:dyaOrig="600">
          <v:shape id="_x0000_i1036" type="#_x0000_t75" style="width:455.05pt;height:29.35pt" o:ole="" o:preferrelative="f">
            <v:imagedata r:id="rId36" o:title=""/>
            <o:lock v:ext="edit" aspectratio="f"/>
          </v:shape>
          <o:OLEObject Type="Embed" ProgID="Equation.3" ShapeID="_x0000_i1036" DrawAspect="Content" ObjectID="_1335181004" r:id="rId37"/>
        </w:object>
      </w:r>
      <w:r w:rsidR="005A79E5">
        <w:rPr>
          <w:lang w:val="en-US"/>
        </w:rPr>
        <w:tab/>
        <w:t>(8a)</w:t>
      </w:r>
    </w:p>
    <w:p w:rsidR="00FD1D32" w:rsidRDefault="00FD1D32" w:rsidP="005B5431">
      <w:pPr>
        <w:pStyle w:val="Equation"/>
        <w:rPr>
          <w:lang w:val="en-US"/>
        </w:rPr>
      </w:pPr>
      <w:r w:rsidRPr="00ED6642">
        <w:rPr>
          <w:lang w:val="en-GB"/>
        </w:rPr>
        <w:tab/>
      </w:r>
      <w:r w:rsidR="003A7EFC" w:rsidRPr="00C55015">
        <w:rPr>
          <w:position w:val="-24"/>
        </w:rPr>
        <w:object w:dxaOrig="7500" w:dyaOrig="600">
          <v:shape id="_x0000_i1037" type="#_x0000_t75" style="width:394.25pt;height:30.75pt" o:ole="">
            <v:imagedata r:id="rId38" o:title=""/>
          </v:shape>
          <o:OLEObject Type="Embed" ProgID="Equation.3" ShapeID="_x0000_i1037" DrawAspect="Content" ObjectID="_1335181005" r:id="rId39"/>
        </w:object>
      </w:r>
      <w:r>
        <w:rPr>
          <w:lang w:val="en-US"/>
        </w:rPr>
        <w:tab/>
        <w:t>(8b)</w:t>
      </w:r>
    </w:p>
    <w:p w:rsidR="005A79E5" w:rsidRDefault="005A79E5" w:rsidP="005A79E5">
      <w:pPr>
        <w:pStyle w:val="Equation"/>
        <w:rPr>
          <w:lang w:val="en-US"/>
        </w:rPr>
      </w:pPr>
      <w:r>
        <w:rPr>
          <w:lang w:val="en-US"/>
        </w:rPr>
        <w:tab/>
      </w:r>
      <w:r>
        <w:rPr>
          <w:lang w:val="en-US"/>
        </w:rPr>
        <w:tab/>
      </w:r>
      <w:r w:rsidR="005A6E5E" w:rsidRPr="00C55015">
        <w:rPr>
          <w:position w:val="-16"/>
        </w:rPr>
        <w:object w:dxaOrig="5980" w:dyaOrig="400">
          <v:shape id="_x0000_i1038" type="#_x0000_t75" style="width:299.2pt;height:20.25pt" o:ole="">
            <v:imagedata r:id="rId40" o:title=""/>
          </v:shape>
          <o:OLEObject Type="Embed" ProgID="Equation.3" ShapeID="_x0000_i1038" DrawAspect="Content" ObjectID="_1335181006" r:id="rId41"/>
        </w:object>
      </w:r>
      <w:r>
        <w:rPr>
          <w:lang w:val="en-US"/>
        </w:rPr>
        <w:tab/>
        <w:t>(8c)</w:t>
      </w:r>
    </w:p>
    <w:p w:rsidR="005A79E5" w:rsidRDefault="00C37292" w:rsidP="00C37292">
      <w:pPr>
        <w:rPr>
          <w:lang w:val="en-US"/>
        </w:rPr>
      </w:pPr>
      <w:r>
        <w:rPr>
          <w:rFonts w:hint="eastAsia"/>
          <w:lang w:val="en-US" w:eastAsia="zh-CN"/>
        </w:rPr>
        <w:t>其中：</w:t>
      </w:r>
    </w:p>
    <w:p w:rsidR="005A79E5" w:rsidRDefault="005A79E5" w:rsidP="00C37292">
      <w:pPr>
        <w:pStyle w:val="Equationlegend"/>
        <w:ind w:left="1871" w:hanging="1871"/>
        <w:rPr>
          <w:lang w:eastAsia="zh-CN"/>
        </w:rPr>
      </w:pPr>
      <w:r>
        <w:tab/>
      </w:r>
      <w:r>
        <w:rPr>
          <w:i/>
          <w:iCs/>
          <w:lang w:eastAsia="zh-CN"/>
        </w:rPr>
        <w:t>A</w:t>
      </w:r>
      <w:r>
        <w:rPr>
          <w:i/>
          <w:iCs/>
          <w:position w:val="-4"/>
          <w:sz w:val="20"/>
          <w:lang w:eastAsia="zh-CN"/>
        </w:rPr>
        <w:t>LowLat</w:t>
      </w:r>
      <w:r>
        <w:rPr>
          <w:rFonts w:ascii="Tms Rmn" w:hAnsi="Tms Rmn"/>
          <w:sz w:val="12"/>
          <w:szCs w:val="12"/>
          <w:lang w:eastAsia="zh-CN"/>
        </w:rPr>
        <w:t> </w:t>
      </w:r>
      <w:r>
        <w:rPr>
          <w:lang w:eastAsia="zh-CN"/>
        </w:rPr>
        <w:t>:</w:t>
      </w:r>
      <w:r>
        <w:rPr>
          <w:lang w:eastAsia="zh-CN"/>
        </w:rPr>
        <w:tab/>
      </w:r>
      <w:r w:rsidR="00C37292">
        <w:rPr>
          <w:rFonts w:hint="eastAsia"/>
          <w:lang w:eastAsia="zh-CN"/>
        </w:rPr>
        <w:t>低纬度地区（</w:t>
      </w:r>
      <w:r w:rsidR="004B45DA">
        <w:fldChar w:fldCharType="begin"/>
      </w:r>
      <w:r w:rsidR="00C37292">
        <w:rPr>
          <w:lang w:eastAsia="zh-CN"/>
        </w:rPr>
        <w:instrText>symbol 177 \f "Symbol" \s 12</w:instrText>
      </w:r>
      <w:r w:rsidR="004B45DA">
        <w:fldChar w:fldCharType="separate"/>
      </w:r>
      <w:r w:rsidR="00C37292">
        <w:rPr>
          <w:rFonts w:ascii="Symbol" w:hAnsi="Symbol"/>
          <w:lang w:eastAsia="zh-CN"/>
        </w:rPr>
        <w:t>±</w:t>
      </w:r>
      <w:r w:rsidR="004B45DA">
        <w:fldChar w:fldCharType="end"/>
      </w:r>
      <w:r w:rsidR="00C37292">
        <w:rPr>
          <w:lang w:eastAsia="zh-CN"/>
        </w:rPr>
        <w:t>22.5°</w:t>
      </w:r>
      <w:r w:rsidR="00C37292">
        <w:rPr>
          <w:rFonts w:hint="eastAsia"/>
          <w:lang w:eastAsia="zh-CN"/>
        </w:rPr>
        <w:t>之间的纬度）大气吸收</w:t>
      </w:r>
      <w:r>
        <w:rPr>
          <w:lang w:eastAsia="zh-CN"/>
        </w:rPr>
        <w:t>(dB)</w:t>
      </w:r>
    </w:p>
    <w:p w:rsidR="005A79E5" w:rsidRDefault="005A79E5" w:rsidP="00FA5052">
      <w:pPr>
        <w:pStyle w:val="Equationlegend"/>
        <w:ind w:left="1871" w:hanging="1871"/>
        <w:jc w:val="left"/>
        <w:rPr>
          <w:lang w:eastAsia="zh-CN"/>
        </w:rPr>
      </w:pPr>
      <w:r>
        <w:rPr>
          <w:lang w:eastAsia="zh-CN"/>
        </w:rPr>
        <w:tab/>
      </w:r>
      <w:r>
        <w:rPr>
          <w:i/>
          <w:iCs/>
          <w:lang w:eastAsia="zh-CN"/>
        </w:rPr>
        <w:t>A</w:t>
      </w:r>
      <w:r>
        <w:rPr>
          <w:i/>
          <w:iCs/>
          <w:position w:val="-4"/>
          <w:sz w:val="20"/>
          <w:lang w:eastAsia="zh-CN"/>
        </w:rPr>
        <w:t>MidLat</w:t>
      </w:r>
      <w:r>
        <w:rPr>
          <w:rFonts w:ascii="Tms Rmn" w:hAnsi="Tms Rmn"/>
          <w:sz w:val="12"/>
          <w:szCs w:val="12"/>
          <w:lang w:eastAsia="zh-CN"/>
        </w:rPr>
        <w:t> </w:t>
      </w:r>
      <w:r>
        <w:rPr>
          <w:lang w:eastAsia="zh-CN"/>
        </w:rPr>
        <w:t>:</w:t>
      </w:r>
      <w:r>
        <w:rPr>
          <w:lang w:eastAsia="zh-CN"/>
        </w:rPr>
        <w:tab/>
      </w:r>
      <w:r w:rsidR="00C37292">
        <w:rPr>
          <w:rFonts w:hint="eastAsia"/>
          <w:lang w:eastAsia="zh-CN"/>
        </w:rPr>
        <w:t>中纬度地区（</w:t>
      </w:r>
      <w:r w:rsidR="00C37292">
        <w:rPr>
          <w:lang w:eastAsia="zh-CN"/>
        </w:rPr>
        <w:t>22.5°</w:t>
      </w:r>
      <w:r w:rsidR="00C37292">
        <w:rPr>
          <w:rFonts w:hint="eastAsia"/>
          <w:lang w:eastAsia="zh-CN"/>
        </w:rPr>
        <w:t>和</w:t>
      </w:r>
      <w:r w:rsidR="00C37292">
        <w:rPr>
          <w:lang w:eastAsia="zh-CN"/>
        </w:rPr>
        <w:t>45°</w:t>
      </w:r>
      <w:r w:rsidR="00C37292">
        <w:rPr>
          <w:rFonts w:hint="eastAsia"/>
          <w:lang w:eastAsia="zh-CN"/>
        </w:rPr>
        <w:t>之间的纬度）</w:t>
      </w:r>
      <w:r w:rsidR="00FA5052">
        <w:rPr>
          <w:rFonts w:hint="eastAsia"/>
          <w:lang w:eastAsia="zh-CN"/>
        </w:rPr>
        <w:t>大气吸收</w:t>
      </w:r>
      <w:r>
        <w:rPr>
          <w:lang w:eastAsia="zh-CN"/>
        </w:rPr>
        <w:t> (dB)</w:t>
      </w:r>
    </w:p>
    <w:p w:rsidR="005A79E5" w:rsidRDefault="005A79E5" w:rsidP="00FA5052">
      <w:pPr>
        <w:pStyle w:val="Equationlegend"/>
        <w:ind w:left="1871" w:hanging="1871"/>
        <w:rPr>
          <w:lang w:eastAsia="zh-CN"/>
        </w:rPr>
      </w:pPr>
      <w:r>
        <w:rPr>
          <w:lang w:eastAsia="zh-CN"/>
        </w:rPr>
        <w:tab/>
      </w:r>
      <w:r>
        <w:rPr>
          <w:i/>
          <w:iCs/>
          <w:lang w:eastAsia="zh-CN"/>
        </w:rPr>
        <w:t>A</w:t>
      </w:r>
      <w:r>
        <w:rPr>
          <w:i/>
          <w:iCs/>
          <w:position w:val="-4"/>
          <w:sz w:val="20"/>
          <w:lang w:eastAsia="zh-CN"/>
        </w:rPr>
        <w:t>HiLat</w:t>
      </w:r>
      <w:r>
        <w:rPr>
          <w:rFonts w:ascii="Tms Rmn" w:hAnsi="Tms Rmn"/>
          <w:sz w:val="12"/>
          <w:szCs w:val="12"/>
          <w:lang w:eastAsia="zh-CN"/>
        </w:rPr>
        <w:t> </w:t>
      </w:r>
      <w:r>
        <w:rPr>
          <w:lang w:eastAsia="zh-CN"/>
        </w:rPr>
        <w:t>:</w:t>
      </w:r>
      <w:r>
        <w:rPr>
          <w:lang w:eastAsia="zh-CN"/>
        </w:rPr>
        <w:tab/>
      </w:r>
      <w:r w:rsidR="00FA5052">
        <w:rPr>
          <w:rFonts w:hint="eastAsia"/>
          <w:lang w:eastAsia="zh-CN"/>
        </w:rPr>
        <w:t>高纬度地区（</w:t>
      </w:r>
      <w:r w:rsidR="00FA5052">
        <w:rPr>
          <w:lang w:eastAsia="zh-CN"/>
        </w:rPr>
        <w:t>45°</w:t>
      </w:r>
      <w:r w:rsidR="00FA5052">
        <w:rPr>
          <w:rFonts w:hint="eastAsia"/>
          <w:lang w:eastAsia="zh-CN"/>
        </w:rPr>
        <w:t>以上的纬度）大气吸收</w:t>
      </w:r>
      <w:r>
        <w:rPr>
          <w:lang w:eastAsia="zh-CN"/>
        </w:rPr>
        <w:t xml:space="preserve"> (dB)</w:t>
      </w:r>
    </w:p>
    <w:p w:rsidR="005A79E5" w:rsidRDefault="005A79E5" w:rsidP="00FA5052">
      <w:pPr>
        <w:pStyle w:val="Equationlegend"/>
        <w:ind w:left="1871" w:hanging="1871"/>
        <w:rPr>
          <w:lang w:eastAsia="zh-CN"/>
        </w:rPr>
      </w:pPr>
      <w:r>
        <w:rPr>
          <w:lang w:eastAsia="zh-CN"/>
        </w:rPr>
        <w:tab/>
      </w:r>
      <w:r>
        <w:t>θ</w:t>
      </w:r>
      <w:r>
        <w:rPr>
          <w:rFonts w:ascii="Tms Rmn" w:hAnsi="Tms Rmn"/>
          <w:sz w:val="12"/>
          <w:szCs w:val="12"/>
          <w:lang w:eastAsia="zh-CN"/>
        </w:rPr>
        <w:t> </w:t>
      </w:r>
      <w:r>
        <w:rPr>
          <w:lang w:eastAsia="zh-CN"/>
        </w:rPr>
        <w:t>:</w:t>
      </w:r>
      <w:r>
        <w:rPr>
          <w:lang w:eastAsia="zh-CN"/>
        </w:rPr>
        <w:tab/>
      </w:r>
      <w:r w:rsidR="00FA5052">
        <w:rPr>
          <w:rFonts w:hint="eastAsia"/>
          <w:lang w:eastAsia="zh-CN"/>
        </w:rPr>
        <w:t>仰角</w:t>
      </w:r>
      <w:r w:rsidR="00D6107A">
        <w:rPr>
          <w:lang w:eastAsia="zh-CN"/>
        </w:rPr>
        <w:t>（</w:t>
      </w:r>
      <w:r w:rsidR="00FA5052">
        <w:rPr>
          <w:rFonts w:hint="eastAsia"/>
          <w:lang w:eastAsia="zh-CN"/>
        </w:rPr>
        <w:t>度</w:t>
      </w:r>
      <w:r w:rsidR="00D6107A">
        <w:rPr>
          <w:lang w:eastAsia="zh-CN"/>
        </w:rPr>
        <w:t>）</w:t>
      </w:r>
      <w:r>
        <w:rPr>
          <w:lang w:eastAsia="zh-CN"/>
        </w:rPr>
        <w:t xml:space="preserve">, 0 </w:t>
      </w:r>
      <w:r w:rsidR="00CB7086">
        <w:sym w:font="Symbol" w:char="F0A3"/>
      </w:r>
      <w:r>
        <w:rPr>
          <w:lang w:eastAsia="zh-CN"/>
        </w:rPr>
        <w:t xml:space="preserve"> </w:t>
      </w:r>
      <w:r>
        <w:sym w:font="Symbol" w:char="F071"/>
      </w:r>
      <w:r>
        <w:rPr>
          <w:lang w:eastAsia="zh-CN"/>
        </w:rPr>
        <w:t xml:space="preserve"> </w:t>
      </w:r>
      <w:r w:rsidR="00CB7086">
        <w:sym w:font="Symbol" w:char="F0A3"/>
      </w:r>
      <w:r w:rsidR="00CB7086">
        <w:rPr>
          <w:lang w:eastAsia="zh-CN"/>
        </w:rPr>
        <w:t> </w:t>
      </w:r>
      <w:r>
        <w:rPr>
          <w:lang w:eastAsia="zh-CN"/>
        </w:rPr>
        <w:t>90</w:t>
      </w:r>
      <w:r w:rsidR="00D40586">
        <w:rPr>
          <w:lang w:eastAsia="zh-CN"/>
        </w:rPr>
        <w:t>°</w:t>
      </w:r>
    </w:p>
    <w:p w:rsidR="005A79E5" w:rsidRDefault="005A79E5" w:rsidP="00C0396D">
      <w:pPr>
        <w:pStyle w:val="Equationlegend"/>
        <w:ind w:left="1871" w:hanging="1871"/>
        <w:rPr>
          <w:lang w:eastAsia="zh-CN"/>
        </w:rPr>
      </w:pPr>
      <w:r>
        <w:rPr>
          <w:lang w:eastAsia="zh-CN"/>
        </w:rPr>
        <w:tab/>
      </w:r>
      <w:r>
        <w:rPr>
          <w:i/>
          <w:iCs/>
          <w:lang w:eastAsia="zh-CN"/>
        </w:rPr>
        <w:t>h</w:t>
      </w:r>
      <w:r>
        <w:rPr>
          <w:rFonts w:ascii="Tms Rmn" w:hAnsi="Tms Rmn"/>
          <w:sz w:val="12"/>
          <w:szCs w:val="12"/>
          <w:lang w:eastAsia="zh-CN"/>
        </w:rPr>
        <w:t> </w:t>
      </w:r>
      <w:r>
        <w:rPr>
          <w:lang w:eastAsia="zh-CN"/>
        </w:rPr>
        <w:t>:</w:t>
      </w:r>
      <w:r>
        <w:rPr>
          <w:lang w:eastAsia="zh-CN"/>
        </w:rPr>
        <w:tab/>
      </w:r>
      <w:r w:rsidR="00FA5052">
        <w:rPr>
          <w:rFonts w:hint="eastAsia"/>
          <w:lang w:eastAsia="zh-CN"/>
        </w:rPr>
        <w:t>发射天线平均海拔</w:t>
      </w:r>
      <w:r w:rsidR="00FA5052">
        <w:rPr>
          <w:lang w:eastAsia="zh-CN"/>
        </w:rPr>
        <w:t>(amsl)</w:t>
      </w:r>
      <w:r w:rsidR="00FA5052">
        <w:rPr>
          <w:rFonts w:hint="eastAsia"/>
          <w:lang w:eastAsia="zh-CN"/>
        </w:rPr>
        <w:t>高度</w:t>
      </w:r>
      <w:r>
        <w:rPr>
          <w:lang w:eastAsia="zh-CN"/>
        </w:rPr>
        <w:t>(</w:t>
      </w:r>
      <w:r w:rsidR="00FA5052">
        <w:rPr>
          <w:rFonts w:hint="eastAsia"/>
          <w:lang w:eastAsia="zh-CN"/>
        </w:rPr>
        <w:t>公里</w:t>
      </w:r>
      <w:r>
        <w:rPr>
          <w:lang w:eastAsia="zh-CN"/>
        </w:rPr>
        <w:t>)</w:t>
      </w:r>
      <w:r w:rsidR="00FA5052">
        <w:rPr>
          <w:rFonts w:hint="eastAsia"/>
          <w:lang w:eastAsia="zh-CN"/>
        </w:rPr>
        <w:t>，</w:t>
      </w:r>
      <w:r>
        <w:rPr>
          <w:i/>
          <w:iCs/>
          <w:lang w:eastAsia="zh-CN"/>
        </w:rPr>
        <w:t>h</w:t>
      </w:r>
      <w:r>
        <w:rPr>
          <w:lang w:eastAsia="zh-CN"/>
        </w:rPr>
        <w:t xml:space="preserve"> </w:t>
      </w:r>
      <w:r w:rsidR="00CB7086">
        <w:sym w:font="Symbol" w:char="F0A3"/>
      </w:r>
      <w:r>
        <w:rPr>
          <w:lang w:eastAsia="zh-CN"/>
        </w:rPr>
        <w:t xml:space="preserve"> 3 </w:t>
      </w:r>
      <w:r w:rsidR="00FA5052">
        <w:rPr>
          <w:rFonts w:hint="eastAsia"/>
          <w:lang w:eastAsia="zh-CN"/>
        </w:rPr>
        <w:t>公里。</w:t>
      </w:r>
    </w:p>
    <w:p w:rsidR="005A79E5" w:rsidRDefault="00CB3A85" w:rsidP="00C62D32">
      <w:pPr>
        <w:overflowPunct/>
        <w:autoSpaceDE/>
        <w:autoSpaceDN/>
        <w:adjustRightInd/>
        <w:ind w:firstLineChars="200" w:firstLine="480"/>
        <w:jc w:val="left"/>
        <w:textAlignment w:val="auto"/>
        <w:rPr>
          <w:lang w:val="en-US" w:eastAsia="zh-CN"/>
        </w:rPr>
      </w:pPr>
      <w:r>
        <w:rPr>
          <w:rFonts w:hint="eastAsia"/>
          <w:lang w:val="en-US" w:eastAsia="zh-CN"/>
        </w:rPr>
        <w:t>每个</w:t>
      </w:r>
      <w:r>
        <w:rPr>
          <w:rFonts w:hint="eastAsia"/>
          <w:lang w:val="en-US" w:eastAsia="zh-CN"/>
        </w:rPr>
        <w:t>LMDS</w:t>
      </w:r>
      <w:r>
        <w:rPr>
          <w:rFonts w:hint="eastAsia"/>
          <w:lang w:val="en-US" w:eastAsia="zh-CN"/>
        </w:rPr>
        <w:t>站发射天线的高度假定为平均海拔高度之上</w:t>
      </w:r>
      <w:r w:rsidR="005A79E5">
        <w:rPr>
          <w:lang w:val="en-US" w:eastAsia="zh-CN"/>
        </w:rPr>
        <w:t>0.50</w:t>
      </w:r>
      <w:r>
        <w:rPr>
          <w:rFonts w:hint="eastAsia"/>
          <w:lang w:val="en-US" w:eastAsia="zh-CN"/>
        </w:rPr>
        <w:t>公里。</w:t>
      </w:r>
      <w:r w:rsidR="005A79E5">
        <w:rPr>
          <w:lang w:val="en-US" w:eastAsia="zh-CN"/>
        </w:rPr>
        <w:t xml:space="preserve"> </w:t>
      </w:r>
    </w:p>
    <w:p w:rsidR="005A79E5" w:rsidRDefault="005A79E5" w:rsidP="0074440D">
      <w:pPr>
        <w:overflowPunct/>
        <w:autoSpaceDE/>
        <w:autoSpaceDN/>
        <w:adjustRightInd/>
        <w:ind w:firstLineChars="200" w:firstLine="480"/>
        <w:jc w:val="left"/>
        <w:textAlignment w:val="auto"/>
        <w:rPr>
          <w:lang w:val="en-US" w:eastAsia="zh-CN"/>
        </w:rPr>
      </w:pPr>
      <w:r>
        <w:rPr>
          <w:lang w:val="en-US" w:eastAsia="zh-CN"/>
        </w:rPr>
        <w:t>DRS</w:t>
      </w:r>
      <w:r w:rsidR="00CB3A85">
        <w:rPr>
          <w:rFonts w:hint="eastAsia"/>
          <w:lang w:val="en-US" w:eastAsia="zh-CN"/>
        </w:rPr>
        <w:t>卫星采用高增益可调接收天线来跟踪低轨用户卫星。在空间分析中，独立变量为</w:t>
      </w:r>
      <w:r w:rsidR="0074440D">
        <w:rPr>
          <w:rFonts w:hint="eastAsia"/>
          <w:lang w:val="en-US" w:eastAsia="zh-CN"/>
        </w:rPr>
        <w:t>同步</w:t>
      </w:r>
      <w:r w:rsidR="00CB3A85">
        <w:rPr>
          <w:rFonts w:hint="eastAsia"/>
          <w:lang w:val="en-US" w:eastAsia="zh-CN"/>
        </w:rPr>
        <w:t>DRS</w:t>
      </w:r>
      <w:r w:rsidR="00CB3A85">
        <w:rPr>
          <w:rFonts w:hint="eastAsia"/>
          <w:lang w:val="en-US" w:eastAsia="zh-CN"/>
        </w:rPr>
        <w:t>卫星的轨道位置（假定轨道倾角为</w:t>
      </w:r>
      <w:r w:rsidR="00CB3A85">
        <w:rPr>
          <w:rFonts w:hint="eastAsia"/>
          <w:lang w:val="en-US" w:eastAsia="zh-CN"/>
        </w:rPr>
        <w:t>0</w:t>
      </w:r>
      <w:r w:rsidR="00CB3A85">
        <w:rPr>
          <w:rFonts w:hint="eastAsia"/>
          <w:lang w:val="en-US" w:eastAsia="zh-CN"/>
        </w:rPr>
        <w:t>）以及可调天线的</w:t>
      </w:r>
      <w:r w:rsidR="00480EC3" w:rsidRPr="002D48FD">
        <w:rPr>
          <w:lang w:eastAsia="zh-CN"/>
        </w:rPr>
        <w:t>横滚和俯仰</w:t>
      </w:r>
      <w:r w:rsidR="00480EC3">
        <w:rPr>
          <w:rFonts w:hint="eastAsia"/>
          <w:lang w:eastAsia="zh-CN"/>
        </w:rPr>
        <w:t>角。</w:t>
      </w:r>
      <w:r w:rsidR="00480EC3" w:rsidRPr="002D48FD">
        <w:rPr>
          <w:lang w:eastAsia="zh-CN"/>
        </w:rPr>
        <w:t>横滚和俯仰</w:t>
      </w:r>
      <w:r w:rsidR="00480EC3">
        <w:rPr>
          <w:rFonts w:hint="eastAsia"/>
          <w:lang w:eastAsia="zh-CN"/>
        </w:rPr>
        <w:t>角在以</w:t>
      </w:r>
      <w:r w:rsidR="00480EC3">
        <w:rPr>
          <w:rFonts w:hint="eastAsia"/>
          <w:lang w:eastAsia="zh-CN"/>
        </w:rPr>
        <w:t>DRS</w:t>
      </w:r>
      <w:r w:rsidR="00480EC3">
        <w:rPr>
          <w:rFonts w:hint="eastAsia"/>
          <w:lang w:eastAsia="zh-CN"/>
        </w:rPr>
        <w:t>为中心的圆坐标系中定义。</w:t>
      </w:r>
      <w:r>
        <w:rPr>
          <w:lang w:val="en-US" w:eastAsia="zh-CN"/>
        </w:rPr>
        <w:t>x</w:t>
      </w:r>
      <w:r w:rsidR="00480EC3">
        <w:rPr>
          <w:rFonts w:hint="eastAsia"/>
          <w:lang w:val="en-US" w:eastAsia="zh-CN"/>
        </w:rPr>
        <w:t>轴指向地心，</w:t>
      </w:r>
      <w:r>
        <w:rPr>
          <w:lang w:val="en-US" w:eastAsia="zh-CN"/>
        </w:rPr>
        <w:t>y</w:t>
      </w:r>
      <w:r w:rsidR="00480EC3">
        <w:rPr>
          <w:rFonts w:hint="eastAsia"/>
          <w:lang w:val="en-US" w:eastAsia="zh-CN"/>
        </w:rPr>
        <w:t>轴指向卫星速度向量，</w:t>
      </w:r>
      <w:r>
        <w:rPr>
          <w:lang w:val="en-US" w:eastAsia="zh-CN"/>
        </w:rPr>
        <w:t>z</w:t>
      </w:r>
      <w:r w:rsidR="00480EC3">
        <w:rPr>
          <w:rFonts w:hint="eastAsia"/>
          <w:lang w:val="en-US" w:eastAsia="zh-CN"/>
        </w:rPr>
        <w:t>轴与地球旋转轴平行。根据这种方法定义局部坐标系，围绕</w:t>
      </w:r>
      <w:r w:rsidR="00480EC3">
        <w:rPr>
          <w:rFonts w:hint="eastAsia"/>
          <w:lang w:val="en-US" w:eastAsia="zh-CN"/>
        </w:rPr>
        <w:t>x</w:t>
      </w:r>
      <w:r w:rsidR="00480EC3">
        <w:rPr>
          <w:rFonts w:hint="eastAsia"/>
          <w:lang w:val="en-US" w:eastAsia="zh-CN"/>
        </w:rPr>
        <w:t>轴旋转称为</w:t>
      </w:r>
      <w:r w:rsidR="00480EC3">
        <w:rPr>
          <w:rFonts w:ascii="Arial" w:hAnsi="Arial" w:cs="Arial"/>
          <w:color w:val="000000"/>
          <w:lang w:eastAsia="zh-CN"/>
        </w:rPr>
        <w:t>偏</w:t>
      </w:r>
      <w:r w:rsidR="00480EC3">
        <w:rPr>
          <w:rFonts w:ascii="SimSun" w:hAnsi="SimSun" w:cs="SimSun" w:hint="eastAsia"/>
          <w:color w:val="000000"/>
          <w:lang w:eastAsia="zh-CN"/>
        </w:rPr>
        <w:t>航，</w:t>
      </w:r>
      <w:r w:rsidR="00830F4C">
        <w:rPr>
          <w:rFonts w:ascii="SimSun" w:hAnsi="SimSun" w:cs="SimSun" w:hint="eastAsia"/>
          <w:color w:val="000000"/>
          <w:lang w:eastAsia="zh-CN"/>
        </w:rPr>
        <w:t>围绕</w:t>
      </w:r>
      <w:r>
        <w:rPr>
          <w:lang w:val="en-US" w:eastAsia="zh-CN"/>
        </w:rPr>
        <w:t>y</w:t>
      </w:r>
      <w:r w:rsidR="00830F4C">
        <w:rPr>
          <w:rFonts w:hint="eastAsia"/>
          <w:lang w:val="en-US" w:eastAsia="zh-CN"/>
        </w:rPr>
        <w:t>轴旋转称为横滚，围绕</w:t>
      </w:r>
      <w:r>
        <w:rPr>
          <w:lang w:val="en-US" w:eastAsia="zh-CN"/>
        </w:rPr>
        <w:t>z</w:t>
      </w:r>
      <w:r w:rsidR="00830F4C">
        <w:rPr>
          <w:rFonts w:hint="eastAsia"/>
          <w:lang w:val="en-US" w:eastAsia="zh-CN"/>
        </w:rPr>
        <w:t>轴旋转称为俯仰。</w:t>
      </w:r>
    </w:p>
    <w:p w:rsidR="005A79E5" w:rsidRDefault="00830F4C" w:rsidP="00C62D32">
      <w:pPr>
        <w:overflowPunct/>
        <w:autoSpaceDE/>
        <w:autoSpaceDN/>
        <w:adjustRightInd/>
        <w:ind w:firstLineChars="200" w:firstLine="480"/>
        <w:jc w:val="left"/>
        <w:textAlignment w:val="auto"/>
        <w:rPr>
          <w:lang w:val="en-US" w:eastAsia="zh-CN"/>
        </w:rPr>
      </w:pPr>
      <w:r>
        <w:rPr>
          <w:rFonts w:hint="eastAsia"/>
          <w:lang w:val="en-US" w:eastAsia="zh-CN"/>
        </w:rPr>
        <w:t>通过</w:t>
      </w:r>
      <w:r w:rsidR="00EF0EE1">
        <w:rPr>
          <w:rFonts w:hint="eastAsia"/>
          <w:lang w:val="en-US" w:eastAsia="zh-CN"/>
        </w:rPr>
        <w:t>按照</w:t>
      </w:r>
      <w:r w:rsidR="00EF0EE1">
        <w:rPr>
          <w:lang w:val="en-US" w:eastAsia="zh-CN"/>
        </w:rPr>
        <w:t>0.2°</w:t>
      </w:r>
      <w:r w:rsidR="00EF0EE1">
        <w:rPr>
          <w:rFonts w:hint="eastAsia"/>
          <w:lang w:val="en-US" w:eastAsia="zh-CN"/>
        </w:rPr>
        <w:t>的增量扫描</w:t>
      </w:r>
      <w:r>
        <w:rPr>
          <w:rFonts w:hint="eastAsia"/>
          <w:lang w:val="en-US" w:eastAsia="zh-CN"/>
        </w:rPr>
        <w:t>DRS</w:t>
      </w:r>
      <w:r>
        <w:rPr>
          <w:rFonts w:hint="eastAsia"/>
          <w:lang w:val="en-US" w:eastAsia="zh-CN"/>
        </w:rPr>
        <w:t>接收天线</w:t>
      </w:r>
      <w:r w:rsidR="00EF0EE1">
        <w:rPr>
          <w:rFonts w:hint="eastAsia"/>
          <w:lang w:val="en-US" w:eastAsia="zh-CN"/>
        </w:rPr>
        <w:t>的横滚和俯仰来判定</w:t>
      </w:r>
      <w:r>
        <w:rPr>
          <w:rFonts w:hint="eastAsia"/>
          <w:lang w:val="en-US" w:eastAsia="zh-CN"/>
        </w:rPr>
        <w:t>干扰环境的空间分布</w:t>
      </w:r>
      <w:r w:rsidR="00EF0EE1">
        <w:rPr>
          <w:rFonts w:hint="eastAsia"/>
          <w:lang w:val="en-US" w:eastAsia="zh-CN"/>
        </w:rPr>
        <w:t>。</w:t>
      </w:r>
      <w:r w:rsidR="00B71E95">
        <w:rPr>
          <w:rFonts w:hint="eastAsia"/>
          <w:lang w:val="en-US" w:eastAsia="zh-CN"/>
        </w:rPr>
        <w:t>在每个</w:t>
      </w:r>
      <w:r w:rsidR="00B71E95">
        <w:rPr>
          <w:rFonts w:hint="eastAsia"/>
          <w:lang w:val="en-US" w:eastAsia="zh-CN"/>
        </w:rPr>
        <w:t>DRS</w:t>
      </w:r>
      <w:r w:rsidR="00B71E95">
        <w:rPr>
          <w:rFonts w:hint="eastAsia"/>
          <w:lang w:val="en-US" w:eastAsia="zh-CN"/>
        </w:rPr>
        <w:t>指向位置，计算</w:t>
      </w:r>
      <w:r w:rsidR="00B71E95">
        <w:rPr>
          <w:rFonts w:hint="eastAsia"/>
          <w:lang w:val="en-US" w:eastAsia="zh-CN"/>
        </w:rPr>
        <w:t>DRS</w:t>
      </w:r>
      <w:r w:rsidR="00B71E95">
        <w:rPr>
          <w:rFonts w:hint="eastAsia"/>
          <w:lang w:val="en-US" w:eastAsia="zh-CN"/>
        </w:rPr>
        <w:t>可视范围内每个</w:t>
      </w:r>
      <w:r w:rsidR="00B71E95">
        <w:rPr>
          <w:rFonts w:hint="eastAsia"/>
          <w:lang w:val="en-US" w:eastAsia="zh-CN"/>
        </w:rPr>
        <w:t>LMDS</w:t>
      </w:r>
      <w:r w:rsidR="00B71E95">
        <w:rPr>
          <w:rFonts w:hint="eastAsia"/>
          <w:lang w:val="en-US" w:eastAsia="zh-CN"/>
        </w:rPr>
        <w:t>站发射的集总干扰，并考虑到至</w:t>
      </w:r>
      <w:r w:rsidR="005A79E5">
        <w:rPr>
          <w:lang w:val="en-US" w:eastAsia="zh-CN"/>
        </w:rPr>
        <w:t>DRS</w:t>
      </w:r>
      <w:r w:rsidR="00B71E95">
        <w:rPr>
          <w:rFonts w:hint="eastAsia"/>
          <w:lang w:val="en-US" w:eastAsia="zh-CN"/>
        </w:rPr>
        <w:t>的仰角、</w:t>
      </w:r>
      <w:r w:rsidR="00B71E95">
        <w:rPr>
          <w:lang w:val="en-US" w:eastAsia="zh-CN"/>
        </w:rPr>
        <w:t>LMDS</w:t>
      </w:r>
      <w:r w:rsidR="00B71E95">
        <w:rPr>
          <w:rFonts w:hint="eastAsia"/>
          <w:lang w:val="en-US" w:eastAsia="zh-CN"/>
        </w:rPr>
        <w:t>发射在</w:t>
      </w:r>
      <w:r w:rsidR="00B71E95">
        <w:rPr>
          <w:rFonts w:hint="eastAsia"/>
          <w:lang w:val="en-US" w:eastAsia="zh-CN"/>
        </w:rPr>
        <w:t>DRS</w:t>
      </w:r>
      <w:r w:rsidR="00B71E95">
        <w:rPr>
          <w:rFonts w:hint="eastAsia"/>
          <w:lang w:val="en-US" w:eastAsia="zh-CN"/>
        </w:rPr>
        <w:t>方向的</w:t>
      </w:r>
      <w:r w:rsidR="005A79E5">
        <w:rPr>
          <w:lang w:val="en-US" w:eastAsia="zh-CN"/>
        </w:rPr>
        <w:t>e.i.r.p.</w:t>
      </w:r>
      <w:r w:rsidR="00B71E95">
        <w:rPr>
          <w:rFonts w:hint="eastAsia"/>
          <w:lang w:val="en-US" w:eastAsia="zh-CN"/>
        </w:rPr>
        <w:t>谱密度、大气吸收、距离和</w:t>
      </w:r>
      <w:r w:rsidR="00B71E95">
        <w:rPr>
          <w:rFonts w:hint="eastAsia"/>
          <w:lang w:val="en-US" w:eastAsia="zh-CN"/>
        </w:rPr>
        <w:t>DRS</w:t>
      </w:r>
      <w:r w:rsidR="00B71E95">
        <w:rPr>
          <w:rFonts w:hint="eastAsia"/>
          <w:lang w:val="en-US" w:eastAsia="zh-CN"/>
        </w:rPr>
        <w:t>接收天线在</w:t>
      </w:r>
      <w:r w:rsidR="00B71E95">
        <w:rPr>
          <w:rFonts w:hint="eastAsia"/>
          <w:lang w:val="en-US" w:eastAsia="zh-CN"/>
        </w:rPr>
        <w:t>LMDS</w:t>
      </w:r>
      <w:r w:rsidR="00B71E95">
        <w:rPr>
          <w:rFonts w:hint="eastAsia"/>
          <w:lang w:val="en-US" w:eastAsia="zh-CN"/>
        </w:rPr>
        <w:t>站方向的增益。</w:t>
      </w:r>
      <w:r w:rsidR="005A79E5">
        <w:rPr>
          <w:lang w:val="en-US" w:eastAsia="zh-CN"/>
        </w:rPr>
        <w:t>DRS</w:t>
      </w:r>
      <w:r w:rsidR="00B71E95">
        <w:rPr>
          <w:rFonts w:hint="eastAsia"/>
          <w:lang w:val="en-US" w:eastAsia="zh-CN"/>
        </w:rPr>
        <w:t>接收天线的视轴增益假定为</w:t>
      </w:r>
      <w:r w:rsidR="005A79E5">
        <w:rPr>
          <w:lang w:val="en-US" w:eastAsia="zh-CN"/>
        </w:rPr>
        <w:t>58 dBi</w:t>
      </w:r>
      <w:r w:rsidR="00B71E95">
        <w:rPr>
          <w:rFonts w:hint="eastAsia"/>
          <w:lang w:val="en-US" w:eastAsia="zh-CN"/>
        </w:rPr>
        <w:t>，其辐射方向图符合</w:t>
      </w:r>
      <w:r w:rsidR="00B71E95">
        <w:rPr>
          <w:lang w:val="en-US" w:eastAsia="zh-CN"/>
        </w:rPr>
        <w:t>ITU-R S.672</w:t>
      </w:r>
      <w:r w:rsidR="00B71E95">
        <w:rPr>
          <w:rFonts w:hint="eastAsia"/>
          <w:lang w:val="en-US" w:eastAsia="zh-CN"/>
        </w:rPr>
        <w:t>建议书中给定的</w:t>
      </w:r>
      <w:r w:rsidR="00DB6073">
        <w:rPr>
          <w:rFonts w:hint="eastAsia"/>
          <w:lang w:val="en-US" w:eastAsia="zh-CN"/>
        </w:rPr>
        <w:t>、</w:t>
      </w:r>
      <w:r w:rsidR="00D36D18">
        <w:rPr>
          <w:rFonts w:hint="eastAsia"/>
          <w:lang w:val="en-US" w:eastAsia="zh-CN"/>
        </w:rPr>
        <w:t>第一旁瓣电平为</w:t>
      </w:r>
      <w:r w:rsidR="00D36D18">
        <w:rPr>
          <w:lang w:val="en-US" w:eastAsia="zh-CN"/>
        </w:rPr>
        <w:t>–20 dB</w:t>
      </w:r>
      <w:r w:rsidR="00D36D18">
        <w:rPr>
          <w:rFonts w:hint="eastAsia"/>
          <w:lang w:val="en-US" w:eastAsia="zh-CN"/>
        </w:rPr>
        <w:t>的圆对称天线</w:t>
      </w:r>
      <w:r w:rsidR="00B71E95">
        <w:rPr>
          <w:rFonts w:hint="eastAsia"/>
          <w:lang w:val="en-US" w:eastAsia="zh-CN"/>
        </w:rPr>
        <w:t>参考辐射方向图</w:t>
      </w:r>
      <w:r w:rsidR="00DB6073">
        <w:rPr>
          <w:rFonts w:hint="eastAsia"/>
          <w:lang w:val="en-US" w:eastAsia="zh-CN"/>
        </w:rPr>
        <w:t>。</w:t>
      </w:r>
    </w:p>
    <w:p w:rsidR="008F2525" w:rsidRDefault="005A79E5" w:rsidP="00D36D18">
      <w:pPr>
        <w:pStyle w:val="Equation"/>
        <w:tabs>
          <w:tab w:val="clear" w:pos="794"/>
          <w:tab w:val="clear" w:pos="4820"/>
          <w:tab w:val="left" w:pos="1418"/>
          <w:tab w:val="left" w:pos="4962"/>
          <w:tab w:val="left" w:pos="5387"/>
          <w:tab w:val="left" w:pos="6407"/>
        </w:tabs>
        <w:ind w:left="9639" w:hanging="9639"/>
        <w:rPr>
          <w:lang w:val="en-US"/>
        </w:rPr>
      </w:pPr>
      <w:r w:rsidRPr="005A79E5">
        <w:rPr>
          <w:lang w:val="en-US" w:eastAsia="zh-CN"/>
        </w:rPr>
        <w:tab/>
      </w:r>
      <w:r w:rsidRPr="00D76410">
        <w:rPr>
          <w:position w:val="-34"/>
          <w:lang w:val="es-ES"/>
        </w:rPr>
        <w:object w:dxaOrig="2140" w:dyaOrig="880">
          <v:shape id="_x0000_i1039" type="#_x0000_t75" style="width:106.95pt;height:44.05pt" o:ole="">
            <v:imagedata r:id="rId42" o:title=""/>
          </v:shape>
          <o:OLEObject Type="Embed" ProgID="Equation.3" ShapeID="_x0000_i1039" DrawAspect="Content" ObjectID="_1335181007" r:id="rId43"/>
        </w:object>
      </w:r>
      <w:r>
        <w:rPr>
          <w:lang w:val="en-US"/>
        </w:rPr>
        <w:tab/>
      </w:r>
      <w:r w:rsidR="00D36D18">
        <w:rPr>
          <w:rFonts w:hint="eastAsia"/>
          <w:lang w:val="en-US" w:eastAsia="zh-CN"/>
        </w:rPr>
        <w:t>对于</w:t>
      </w:r>
      <w:r>
        <w:rPr>
          <w:lang w:val="en-US"/>
        </w:rPr>
        <w:t>0</w:t>
      </w:r>
      <w:r w:rsidR="008F2525">
        <w:rPr>
          <w:lang w:val="en-US"/>
        </w:rPr>
        <w:t> </w:t>
      </w:r>
      <w:r w:rsidR="00CB7086">
        <w:rPr>
          <w:lang w:val="en-US"/>
        </w:rPr>
        <w:sym w:font="Symbol" w:char="F0A3"/>
      </w:r>
      <w:r>
        <w:rPr>
          <w:lang w:val="en-US"/>
        </w:rPr>
        <w:t xml:space="preserve"> </w:t>
      </w:r>
      <w:r w:rsidR="00D40586">
        <w:rPr>
          <w:lang w:val="en-US"/>
        </w:rPr>
        <w:sym w:font="Symbol" w:char="F06A"/>
      </w:r>
      <w:r>
        <w:rPr>
          <w:lang w:val="en-US"/>
        </w:rPr>
        <w:t xml:space="preserve"> </w:t>
      </w:r>
      <w:r w:rsidR="00CB7086">
        <w:rPr>
          <w:lang w:val="en-US"/>
        </w:rPr>
        <w:sym w:font="Symbol" w:char="F0A3"/>
      </w:r>
      <w:r>
        <w:rPr>
          <w:lang w:val="en-US"/>
        </w:rPr>
        <w:t xml:space="preserve"> 1.29 </w:t>
      </w:r>
      <w:r w:rsidR="00CB7086">
        <w:rPr>
          <w:lang w:val="en-US"/>
        </w:rPr>
        <w:sym w:font="Symbol" w:char="F06A"/>
      </w:r>
      <w:r w:rsidR="00CB7086" w:rsidRPr="00CB7086">
        <w:rPr>
          <w:vertAlign w:val="subscript"/>
          <w:lang w:val="en-US"/>
        </w:rPr>
        <w:t>3</w:t>
      </w:r>
      <w:r w:rsidR="00F066E1">
        <w:rPr>
          <w:lang w:val="en-US"/>
        </w:rPr>
        <w:tab/>
        <w:t>(9a)</w:t>
      </w:r>
    </w:p>
    <w:p w:rsidR="005A79E5" w:rsidRDefault="005A79E5" w:rsidP="00D36D18">
      <w:pPr>
        <w:pStyle w:val="Equation"/>
        <w:tabs>
          <w:tab w:val="clear" w:pos="794"/>
          <w:tab w:val="clear" w:pos="4820"/>
          <w:tab w:val="left" w:pos="1418"/>
          <w:tab w:val="left" w:pos="4962"/>
          <w:tab w:val="left" w:pos="5387"/>
          <w:tab w:val="left" w:pos="6407"/>
        </w:tabs>
        <w:ind w:left="9639" w:hanging="9639"/>
        <w:rPr>
          <w:lang w:val="en-US"/>
        </w:rPr>
      </w:pPr>
      <w:r>
        <w:rPr>
          <w:lang w:val="en-US"/>
        </w:rPr>
        <w:tab/>
      </w:r>
      <w:r w:rsidRPr="00D76410">
        <w:rPr>
          <w:position w:val="-12"/>
          <w:lang w:val="es-ES"/>
        </w:rPr>
        <w:object w:dxaOrig="1579" w:dyaOrig="360">
          <v:shape id="_x0000_i1040" type="#_x0000_t75" style="width:79pt;height:18.15pt" o:ole="">
            <v:imagedata r:id="rId44" o:title=""/>
          </v:shape>
          <o:OLEObject Type="Embed" ProgID="Equation.3" ShapeID="_x0000_i1040" DrawAspect="Content" ObjectID="_1335181008" r:id="rId45"/>
        </w:object>
      </w:r>
      <w:r>
        <w:rPr>
          <w:lang w:val="en-US"/>
        </w:rPr>
        <w:tab/>
      </w:r>
      <w:r w:rsidR="00D36D18">
        <w:rPr>
          <w:rFonts w:hint="eastAsia"/>
          <w:lang w:val="en-US" w:eastAsia="zh-CN"/>
        </w:rPr>
        <w:t>对于</w:t>
      </w:r>
      <w:r>
        <w:rPr>
          <w:lang w:val="en-US"/>
        </w:rPr>
        <w:t>1,29</w:t>
      </w:r>
      <w:r w:rsidR="00CB7086">
        <w:rPr>
          <w:lang w:val="en-US"/>
        </w:rPr>
        <w:t> </w:t>
      </w:r>
      <w:r w:rsidR="00CB7086">
        <w:rPr>
          <w:lang w:val="en-US"/>
        </w:rPr>
        <w:sym w:font="Symbol" w:char="F06A"/>
      </w:r>
      <w:r w:rsidR="00CB7086" w:rsidRPr="00CB7086">
        <w:rPr>
          <w:vertAlign w:val="subscript"/>
          <w:lang w:val="en-US"/>
        </w:rPr>
        <w:t>3</w:t>
      </w:r>
      <w:r>
        <w:rPr>
          <w:lang w:val="en-US"/>
        </w:rPr>
        <w:t xml:space="preserve"> &lt; </w:t>
      </w:r>
      <w:r w:rsidR="00CB7086">
        <w:rPr>
          <w:lang w:val="en-US"/>
        </w:rPr>
        <w:sym w:font="Symbol" w:char="F06A"/>
      </w:r>
      <w:r>
        <w:rPr>
          <w:lang w:val="en-US"/>
        </w:rPr>
        <w:t xml:space="preserve"> </w:t>
      </w:r>
      <w:r w:rsidR="00CB7086">
        <w:rPr>
          <w:lang w:val="en-US"/>
        </w:rPr>
        <w:sym w:font="Symbol" w:char="F0A3"/>
      </w:r>
      <w:r>
        <w:rPr>
          <w:lang w:val="en-US"/>
        </w:rPr>
        <w:t xml:space="preserve"> 3.16 </w:t>
      </w:r>
      <w:r w:rsidR="00CB7086">
        <w:rPr>
          <w:lang w:val="en-US"/>
        </w:rPr>
        <w:sym w:font="Symbol" w:char="F06A"/>
      </w:r>
      <w:r w:rsidR="00CB7086" w:rsidRPr="00CB7086">
        <w:rPr>
          <w:vertAlign w:val="subscript"/>
          <w:lang w:val="en-US"/>
        </w:rPr>
        <w:t>3</w:t>
      </w:r>
      <w:r>
        <w:rPr>
          <w:lang w:val="en-US"/>
        </w:rPr>
        <w:tab/>
        <w:t>(9b)</w:t>
      </w:r>
    </w:p>
    <w:p w:rsidR="005A79E5" w:rsidRDefault="005A79E5" w:rsidP="00D36D18">
      <w:pPr>
        <w:pStyle w:val="Equation"/>
        <w:tabs>
          <w:tab w:val="clear" w:pos="794"/>
          <w:tab w:val="clear" w:pos="4820"/>
          <w:tab w:val="left" w:pos="1418"/>
          <w:tab w:val="left" w:pos="4962"/>
          <w:tab w:val="left" w:pos="5387"/>
          <w:tab w:val="left" w:pos="6390"/>
        </w:tabs>
        <w:ind w:left="1418" w:hanging="1418"/>
        <w:rPr>
          <w:lang w:val="en-US"/>
        </w:rPr>
      </w:pPr>
      <w:r>
        <w:rPr>
          <w:lang w:val="en-US"/>
        </w:rPr>
        <w:tab/>
      </w:r>
      <w:r w:rsidRPr="00D76410">
        <w:rPr>
          <w:position w:val="-34"/>
          <w:lang w:val="es-ES"/>
        </w:rPr>
        <w:object w:dxaOrig="3260" w:dyaOrig="800">
          <v:shape id="_x0000_i1041" type="#_x0000_t75" style="width:162.85pt;height:39.85pt" o:ole="">
            <v:imagedata r:id="rId46" o:title=""/>
          </v:shape>
          <o:OLEObject Type="Embed" ProgID="Equation.3" ShapeID="_x0000_i1041" DrawAspect="Content" ObjectID="_1335181009" r:id="rId47"/>
        </w:object>
      </w:r>
      <w:r>
        <w:rPr>
          <w:lang w:val="en-US"/>
        </w:rPr>
        <w:tab/>
      </w:r>
      <w:r w:rsidR="00D36D18">
        <w:rPr>
          <w:rFonts w:hint="eastAsia"/>
          <w:lang w:val="en-US" w:eastAsia="zh-CN"/>
        </w:rPr>
        <w:t>对于</w:t>
      </w:r>
      <w:r>
        <w:rPr>
          <w:lang w:val="en-US"/>
        </w:rPr>
        <w:t xml:space="preserve">3.16 </w:t>
      </w:r>
      <w:r w:rsidR="00CB7086">
        <w:rPr>
          <w:lang w:val="en-US"/>
        </w:rPr>
        <w:sym w:font="Symbol" w:char="F06A"/>
      </w:r>
      <w:r w:rsidR="00CB7086" w:rsidRPr="00CB7086">
        <w:rPr>
          <w:vertAlign w:val="subscript"/>
          <w:lang w:val="en-US"/>
        </w:rPr>
        <w:t>3</w:t>
      </w:r>
      <w:r>
        <w:rPr>
          <w:lang w:val="en-US"/>
        </w:rPr>
        <w:t xml:space="preserve"> &lt; </w:t>
      </w:r>
      <w:r w:rsidR="00CB7086">
        <w:rPr>
          <w:lang w:val="en-US"/>
        </w:rPr>
        <w:sym w:font="Symbol" w:char="F06A"/>
      </w:r>
      <w:r>
        <w:rPr>
          <w:lang w:val="en-US"/>
        </w:rPr>
        <w:t xml:space="preserve"> and </w:t>
      </w:r>
      <w:r>
        <w:rPr>
          <w:i/>
          <w:iCs/>
          <w:lang w:val="en-US"/>
        </w:rPr>
        <w:t>G</w:t>
      </w:r>
      <w:r>
        <w:rPr>
          <w:lang w:val="en-US"/>
        </w:rPr>
        <w:t>(</w:t>
      </w:r>
      <w:r w:rsidR="00CB7086">
        <w:rPr>
          <w:lang w:val="en-US"/>
        </w:rPr>
        <w:sym w:font="Symbol" w:char="F06A"/>
      </w:r>
      <w:r>
        <w:rPr>
          <w:lang w:val="en-US"/>
        </w:rPr>
        <w:t>)</w:t>
      </w:r>
      <w:r w:rsidR="00CB7086">
        <w:rPr>
          <w:lang w:val="en-US"/>
        </w:rPr>
        <w:t> </w:t>
      </w:r>
      <w:r w:rsidR="00CB7086">
        <w:rPr>
          <w:lang w:val="en-US"/>
        </w:rPr>
        <w:sym w:font="Symbol" w:char="F0B3"/>
      </w:r>
      <w:r w:rsidR="00CB7086">
        <w:rPr>
          <w:lang w:val="en-US"/>
        </w:rPr>
        <w:t> </w:t>
      </w:r>
      <w:r>
        <w:rPr>
          <w:lang w:val="en-US"/>
        </w:rPr>
        <w:t>0</w:t>
      </w:r>
      <w:r>
        <w:rPr>
          <w:lang w:val="en-US"/>
        </w:rPr>
        <w:tab/>
        <w:t>(9c)</w:t>
      </w:r>
    </w:p>
    <w:p w:rsidR="008F2525" w:rsidRDefault="005A79E5" w:rsidP="00D36D18">
      <w:pPr>
        <w:pStyle w:val="Equation"/>
        <w:tabs>
          <w:tab w:val="clear" w:pos="794"/>
          <w:tab w:val="clear" w:pos="4820"/>
          <w:tab w:val="left" w:pos="1418"/>
          <w:tab w:val="left" w:pos="4962"/>
          <w:tab w:val="left" w:pos="5387"/>
          <w:tab w:val="left" w:pos="6390"/>
        </w:tabs>
        <w:ind w:left="1418" w:hanging="1418"/>
        <w:rPr>
          <w:lang w:val="en-US"/>
        </w:rPr>
      </w:pPr>
      <w:r>
        <w:rPr>
          <w:lang w:val="en-US"/>
        </w:rPr>
        <w:tab/>
      </w:r>
      <w:r w:rsidRPr="005A79E5">
        <w:rPr>
          <w:i/>
          <w:iCs/>
          <w:lang w:val="en-US"/>
        </w:rPr>
        <w:t>G</w:t>
      </w:r>
      <w:r w:rsidRPr="005A79E5">
        <w:rPr>
          <w:lang w:val="en-US"/>
        </w:rPr>
        <w:t>(</w:t>
      </w:r>
      <w:r w:rsidR="00CB7086">
        <w:rPr>
          <w:lang w:val="en-US"/>
        </w:rPr>
        <w:sym w:font="Symbol" w:char="F06A"/>
      </w:r>
      <w:r w:rsidR="00CB7086">
        <w:rPr>
          <w:lang w:val="en-US"/>
        </w:rPr>
        <w:t>) = </w:t>
      </w:r>
      <w:r w:rsidRPr="005A79E5">
        <w:rPr>
          <w:lang w:val="en-US"/>
        </w:rPr>
        <w:t>0</w:t>
      </w:r>
      <w:r w:rsidRPr="005A79E5">
        <w:rPr>
          <w:lang w:val="en-US"/>
        </w:rPr>
        <w:tab/>
      </w:r>
      <w:r w:rsidR="00D36D18">
        <w:rPr>
          <w:rFonts w:hint="eastAsia"/>
          <w:lang w:val="en-US" w:eastAsia="zh-CN"/>
        </w:rPr>
        <w:t>其他情况</w:t>
      </w:r>
      <w:r w:rsidRPr="008F2525">
        <w:rPr>
          <w:lang w:val="en-US"/>
        </w:rPr>
        <w:tab/>
      </w:r>
      <w:r w:rsidR="008F2525" w:rsidRPr="008F2525">
        <w:rPr>
          <w:lang w:val="en-US"/>
        </w:rPr>
        <w:tab/>
      </w:r>
      <w:r w:rsidRPr="005A79E5">
        <w:rPr>
          <w:lang w:val="en-US"/>
        </w:rPr>
        <w:t>(9d)</w:t>
      </w:r>
    </w:p>
    <w:p w:rsidR="00182179" w:rsidRDefault="0018217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79E5" w:rsidRPr="005A79E5" w:rsidRDefault="00D36D18" w:rsidP="00D36D18">
      <w:pPr>
        <w:keepNext/>
        <w:keepLines/>
        <w:tabs>
          <w:tab w:val="left" w:pos="1440"/>
        </w:tabs>
        <w:ind w:left="720" w:hanging="720"/>
        <w:rPr>
          <w:lang w:val="en-US"/>
        </w:rPr>
      </w:pPr>
      <w:r>
        <w:rPr>
          <w:rFonts w:hint="eastAsia"/>
          <w:lang w:val="en-US" w:eastAsia="zh-CN"/>
        </w:rPr>
        <w:lastRenderedPageBreak/>
        <w:t>其中：</w:t>
      </w:r>
    </w:p>
    <w:p w:rsidR="005A79E5" w:rsidRDefault="005A79E5" w:rsidP="00D36D18">
      <w:pPr>
        <w:pStyle w:val="Equationlegend"/>
        <w:ind w:left="1871" w:hanging="1871"/>
      </w:pPr>
      <w:r w:rsidRPr="005A79E5">
        <w:tab/>
      </w:r>
      <w:r>
        <w:rPr>
          <w:i/>
          <w:iCs/>
        </w:rPr>
        <w:t>G</w:t>
      </w:r>
      <w:r>
        <w:rPr>
          <w:position w:val="-4"/>
          <w:sz w:val="20"/>
        </w:rPr>
        <w:t>0</w:t>
      </w:r>
      <w:r>
        <w:rPr>
          <w:rFonts w:ascii="Tms Rmn" w:hAnsi="Tms Rmn"/>
          <w:sz w:val="12"/>
          <w:szCs w:val="12"/>
        </w:rPr>
        <w:t> </w:t>
      </w:r>
      <w:r>
        <w:t>:</w:t>
      </w:r>
      <w:r>
        <w:tab/>
      </w:r>
      <w:r w:rsidR="00D36D18">
        <w:rPr>
          <w:rFonts w:hint="eastAsia"/>
          <w:lang w:eastAsia="zh-CN"/>
        </w:rPr>
        <w:t>最大同轴增益</w:t>
      </w:r>
      <w:r>
        <w:t>(dBi)</w:t>
      </w:r>
    </w:p>
    <w:p w:rsidR="005A79E5" w:rsidRPr="005A79E5" w:rsidRDefault="005A79E5" w:rsidP="00D36D18">
      <w:pPr>
        <w:pStyle w:val="Equationlegend"/>
        <w:ind w:left="1871" w:hanging="1871"/>
      </w:pPr>
      <w:r>
        <w:tab/>
      </w:r>
      <w:r w:rsidRPr="005A79E5">
        <w:rPr>
          <w:i/>
          <w:iCs/>
        </w:rPr>
        <w:t>G</w:t>
      </w:r>
      <w:r w:rsidR="00CB7086" w:rsidRPr="005A79E5">
        <w:t>(</w:t>
      </w:r>
      <w:r w:rsidR="00CB7086">
        <w:sym w:font="Symbol" w:char="F06A"/>
      </w:r>
      <w:r w:rsidR="00CB7086">
        <w:t>)</w:t>
      </w:r>
      <w:r w:rsidRPr="005A79E5">
        <w:rPr>
          <w:rFonts w:ascii="Tms Rmn" w:hAnsi="Tms Rmn"/>
          <w:sz w:val="12"/>
          <w:szCs w:val="12"/>
        </w:rPr>
        <w:t> </w:t>
      </w:r>
      <w:r w:rsidRPr="005A79E5">
        <w:t>:</w:t>
      </w:r>
      <w:r w:rsidRPr="005A79E5">
        <w:tab/>
      </w:r>
      <w:r w:rsidR="00D36D18">
        <w:rPr>
          <w:rFonts w:hint="eastAsia"/>
          <w:lang w:eastAsia="zh-CN"/>
        </w:rPr>
        <w:t>偏轴增益</w:t>
      </w:r>
      <w:r w:rsidRPr="005A79E5">
        <w:t xml:space="preserve"> (dBi) </w:t>
      </w:r>
    </w:p>
    <w:p w:rsidR="005A79E5" w:rsidRDefault="005A79E5" w:rsidP="00D36D18">
      <w:pPr>
        <w:pStyle w:val="Equationlegend"/>
        <w:ind w:left="1871" w:hanging="1871"/>
        <w:rPr>
          <w:lang w:eastAsia="zh-CN"/>
        </w:rPr>
      </w:pPr>
      <w:r w:rsidRPr="00CB7086">
        <w:tab/>
      </w:r>
      <w:r w:rsidR="00CB7086">
        <w:sym w:font="Symbol" w:char="F06A"/>
      </w:r>
      <w:r>
        <w:rPr>
          <w:rFonts w:ascii="Tms Rmn" w:hAnsi="Tms Rmn"/>
          <w:sz w:val="12"/>
          <w:szCs w:val="12"/>
          <w:lang w:eastAsia="zh-CN"/>
        </w:rPr>
        <w:t> </w:t>
      </w:r>
      <w:r>
        <w:rPr>
          <w:lang w:eastAsia="zh-CN"/>
        </w:rPr>
        <w:t>:</w:t>
      </w:r>
      <w:r w:rsidRPr="00CB7086">
        <w:rPr>
          <w:lang w:eastAsia="zh-CN"/>
        </w:rPr>
        <w:tab/>
      </w:r>
      <w:r w:rsidR="00D36D18">
        <w:rPr>
          <w:rFonts w:hint="eastAsia"/>
          <w:lang w:eastAsia="zh-CN"/>
        </w:rPr>
        <w:t>偏轴角</w:t>
      </w:r>
      <w:r w:rsidR="009F2436">
        <w:rPr>
          <w:lang w:eastAsia="zh-CN"/>
        </w:rPr>
        <w:t>（</w:t>
      </w:r>
      <w:r w:rsidR="00D36D18">
        <w:rPr>
          <w:rFonts w:hint="eastAsia"/>
          <w:lang w:eastAsia="zh-CN"/>
        </w:rPr>
        <w:t>度</w:t>
      </w:r>
      <w:r w:rsidR="009F2436">
        <w:rPr>
          <w:lang w:eastAsia="zh-CN"/>
        </w:rPr>
        <w:t>）</w:t>
      </w:r>
    </w:p>
    <w:p w:rsidR="005A79E5" w:rsidRDefault="005A79E5" w:rsidP="00D36D18">
      <w:pPr>
        <w:pStyle w:val="Equationlegend"/>
        <w:ind w:left="1871" w:hanging="1871"/>
        <w:rPr>
          <w:lang w:eastAsia="zh-CN"/>
        </w:rPr>
      </w:pPr>
      <w:r w:rsidRPr="00CB7086">
        <w:rPr>
          <w:lang w:eastAsia="zh-CN"/>
        </w:rPr>
        <w:tab/>
      </w:r>
      <w:r w:rsidR="00CB7086">
        <w:sym w:font="Symbol" w:char="F06A"/>
      </w:r>
      <w:r w:rsidR="00CB7086" w:rsidRPr="00CB7086">
        <w:rPr>
          <w:vertAlign w:val="subscript"/>
          <w:lang w:eastAsia="zh-CN"/>
        </w:rPr>
        <w:t>3</w:t>
      </w:r>
      <w:r>
        <w:rPr>
          <w:rFonts w:ascii="Tms Rmn" w:hAnsi="Tms Rmn"/>
          <w:sz w:val="12"/>
          <w:szCs w:val="12"/>
          <w:lang w:eastAsia="zh-CN"/>
        </w:rPr>
        <w:t> </w:t>
      </w:r>
      <w:r>
        <w:rPr>
          <w:lang w:eastAsia="zh-CN"/>
        </w:rPr>
        <w:t>:</w:t>
      </w:r>
      <w:r w:rsidRPr="00CB7086">
        <w:rPr>
          <w:lang w:eastAsia="zh-CN"/>
        </w:rPr>
        <w:tab/>
      </w:r>
      <w:r w:rsidR="00CB7086">
        <w:rPr>
          <w:lang w:eastAsia="zh-CN"/>
        </w:rPr>
        <w:t>3 </w:t>
      </w:r>
      <w:r>
        <w:rPr>
          <w:lang w:eastAsia="zh-CN"/>
        </w:rPr>
        <w:t>dB</w:t>
      </w:r>
      <w:r w:rsidR="00D36D18">
        <w:rPr>
          <w:rFonts w:hint="eastAsia"/>
          <w:lang w:eastAsia="zh-CN"/>
        </w:rPr>
        <w:t>波束带宽</w:t>
      </w:r>
      <w:r w:rsidR="009F2436">
        <w:rPr>
          <w:lang w:eastAsia="zh-CN"/>
        </w:rPr>
        <w:t>（</w:t>
      </w:r>
      <w:r w:rsidR="00D36D18">
        <w:rPr>
          <w:rFonts w:hint="eastAsia"/>
          <w:lang w:eastAsia="zh-CN"/>
        </w:rPr>
        <w:t>度</w:t>
      </w:r>
      <w:r w:rsidR="009F2436">
        <w:rPr>
          <w:lang w:eastAsia="zh-CN"/>
        </w:rPr>
        <w:t>）</w:t>
      </w:r>
      <w:r>
        <w:rPr>
          <w:lang w:eastAsia="zh-CN"/>
        </w:rPr>
        <w:t xml:space="preserve"> </w:t>
      </w:r>
    </w:p>
    <w:p w:rsidR="00720DF1" w:rsidRDefault="00720DF1" w:rsidP="00720DF1">
      <w:pPr>
        <w:pStyle w:val="Blanc"/>
        <w:rPr>
          <w:lang w:eastAsia="zh-CN"/>
        </w:rPr>
      </w:pPr>
    </w:p>
    <w:p w:rsidR="008F2525" w:rsidRPr="005A79E5" w:rsidRDefault="008F2525" w:rsidP="008F2525">
      <w:pPr>
        <w:pStyle w:val="Equation"/>
        <w:rPr>
          <w:i/>
          <w:iCs/>
          <w:lang w:val="en-US" w:eastAsia="zh-CN"/>
        </w:rPr>
      </w:pPr>
      <w:r w:rsidRPr="008F2525">
        <w:rPr>
          <w:lang w:val="en-US" w:eastAsia="zh-CN"/>
        </w:rPr>
        <w:tab/>
      </w:r>
      <w:r w:rsidR="005A79E5" w:rsidRPr="008F2525">
        <w:rPr>
          <w:lang w:val="en-US" w:eastAsia="zh-CN"/>
        </w:rPr>
        <w:tab/>
      </w:r>
      <w:r w:rsidR="005A79E5" w:rsidRPr="00D76410">
        <w:rPr>
          <w:position w:val="-12"/>
          <w:sz w:val="20"/>
        </w:rPr>
        <w:object w:dxaOrig="2439" w:dyaOrig="480">
          <v:shape id="_x0000_i1042" type="#_x0000_t75" style="width:122.35pt;height:24.45pt" o:ole="">
            <v:imagedata r:id="rId48" o:title=""/>
          </v:shape>
          <o:OLEObject Type="Embed" ProgID="Equation.3" ShapeID="_x0000_i1042" DrawAspect="Content" ObjectID="_1335181010" r:id="rId49"/>
        </w:object>
      </w:r>
      <w:r w:rsidR="005A79E5" w:rsidRPr="005A79E5">
        <w:rPr>
          <w:lang w:eastAsia="zh-CN"/>
        </w:rPr>
        <w:tab/>
      </w:r>
      <w:r w:rsidR="005A79E5">
        <w:rPr>
          <w:lang w:eastAsia="zh-CN"/>
        </w:rPr>
        <w:t>(9e)</w:t>
      </w:r>
    </w:p>
    <w:p w:rsidR="00720DF1" w:rsidRDefault="00720DF1" w:rsidP="00720DF1">
      <w:pPr>
        <w:pStyle w:val="Blanc"/>
        <w:rPr>
          <w:lang w:eastAsia="zh-CN"/>
        </w:rPr>
      </w:pPr>
    </w:p>
    <w:p w:rsidR="005A79E5" w:rsidRDefault="005A79E5" w:rsidP="00D36D18">
      <w:pPr>
        <w:pStyle w:val="Heading2"/>
        <w:rPr>
          <w:lang w:val="en-US" w:eastAsia="zh-CN"/>
        </w:rPr>
      </w:pPr>
      <w:r>
        <w:rPr>
          <w:lang w:val="en-US" w:eastAsia="zh-CN"/>
        </w:rPr>
        <w:t>2.2</w:t>
      </w:r>
      <w:r>
        <w:rPr>
          <w:lang w:val="en-US" w:eastAsia="zh-CN"/>
        </w:rPr>
        <w:tab/>
      </w:r>
      <w:r w:rsidR="00D36D18">
        <w:rPr>
          <w:rFonts w:hint="eastAsia"/>
          <w:lang w:val="en-US" w:eastAsia="zh-CN"/>
        </w:rPr>
        <w:t>时间分布</w:t>
      </w:r>
    </w:p>
    <w:p w:rsidR="005A79E5" w:rsidRDefault="000A32DC" w:rsidP="00C62D32">
      <w:pPr>
        <w:overflowPunct/>
        <w:autoSpaceDE/>
        <w:autoSpaceDN/>
        <w:adjustRightInd/>
        <w:ind w:firstLineChars="200" w:firstLine="480"/>
        <w:jc w:val="left"/>
        <w:textAlignment w:val="auto"/>
        <w:rPr>
          <w:lang w:val="en-US" w:eastAsia="zh-CN"/>
        </w:rPr>
      </w:pPr>
      <w:r>
        <w:rPr>
          <w:rFonts w:hint="eastAsia"/>
          <w:lang w:val="en-US" w:eastAsia="zh-CN"/>
        </w:rPr>
        <w:t>DRS</w:t>
      </w:r>
      <w:r>
        <w:rPr>
          <w:rFonts w:hint="eastAsia"/>
          <w:lang w:val="en-US" w:eastAsia="zh-CN"/>
        </w:rPr>
        <w:t>接收系统干扰的时间特性也由计算机仿真判定，但在这种情况下，采用了动态仿真。</w:t>
      </w:r>
      <w:r>
        <w:rPr>
          <w:rFonts w:hint="eastAsia"/>
          <w:lang w:val="en-US" w:eastAsia="zh-CN"/>
        </w:rPr>
        <w:t>LMDS</w:t>
      </w:r>
      <w:r>
        <w:rPr>
          <w:rFonts w:hint="eastAsia"/>
          <w:lang w:val="en-US" w:eastAsia="zh-CN"/>
        </w:rPr>
        <w:t>中心站的技术和操作特性及其假定部署述于第</w:t>
      </w:r>
      <w:r w:rsidR="005A79E5">
        <w:rPr>
          <w:lang w:val="en-US" w:eastAsia="zh-CN"/>
        </w:rPr>
        <w:t>2.1</w:t>
      </w:r>
      <w:r>
        <w:rPr>
          <w:rFonts w:hint="eastAsia"/>
          <w:lang w:val="en-US" w:eastAsia="zh-CN"/>
        </w:rPr>
        <w:t>段。假定一个</w:t>
      </w:r>
      <w:r>
        <w:rPr>
          <w:lang w:val="en-US" w:eastAsia="zh-CN"/>
        </w:rPr>
        <w:t>DRS</w:t>
      </w:r>
      <w:r>
        <w:rPr>
          <w:rFonts w:hint="eastAsia"/>
          <w:lang w:val="en-US" w:eastAsia="zh-CN"/>
        </w:rPr>
        <w:t>卫星位于一个规定的同步轨道位置并跟踪向</w:t>
      </w:r>
      <w:r>
        <w:rPr>
          <w:rFonts w:hint="eastAsia"/>
          <w:lang w:val="en-US" w:eastAsia="zh-CN"/>
        </w:rPr>
        <w:t>DRS</w:t>
      </w:r>
      <w:r>
        <w:rPr>
          <w:rFonts w:hint="eastAsia"/>
          <w:lang w:val="en-US" w:eastAsia="zh-CN"/>
        </w:rPr>
        <w:t>发射的低轨卫星，其接收系统特性述于第</w:t>
      </w:r>
      <w:r>
        <w:rPr>
          <w:rFonts w:hint="eastAsia"/>
          <w:lang w:val="en-US" w:eastAsia="zh-CN"/>
        </w:rPr>
        <w:t>2.1</w:t>
      </w:r>
      <w:r>
        <w:rPr>
          <w:rFonts w:hint="eastAsia"/>
          <w:lang w:val="en-US" w:eastAsia="zh-CN"/>
        </w:rPr>
        <w:t>段。低轨卫星的轨道高度为</w:t>
      </w:r>
      <w:r w:rsidR="005A79E5">
        <w:rPr>
          <w:lang w:val="en-US" w:eastAsia="zh-CN"/>
        </w:rPr>
        <w:t>400</w:t>
      </w:r>
      <w:r>
        <w:rPr>
          <w:rFonts w:hint="eastAsia"/>
          <w:lang w:val="en-US" w:eastAsia="zh-CN"/>
        </w:rPr>
        <w:t>公里，相对于赤道平面的倾角为</w:t>
      </w:r>
      <w:r w:rsidR="005A79E5">
        <w:rPr>
          <w:lang w:val="en-US" w:eastAsia="zh-CN"/>
        </w:rPr>
        <w:t>51.6</w:t>
      </w:r>
      <w:r w:rsidR="00CB7086">
        <w:rPr>
          <w:lang w:val="en-US" w:eastAsia="zh-CN"/>
        </w:rPr>
        <w:t>°</w:t>
      </w:r>
      <w:r w:rsidR="005A79E5">
        <w:rPr>
          <w:lang w:val="en-US" w:eastAsia="zh-CN"/>
        </w:rPr>
        <w:t xml:space="preserve"> – </w:t>
      </w:r>
      <w:r>
        <w:rPr>
          <w:rFonts w:hint="eastAsia"/>
          <w:lang w:val="en-US" w:eastAsia="zh-CN"/>
        </w:rPr>
        <w:t>这是国际空间站的典型轨道特性。在第</w:t>
      </w:r>
      <w:r>
        <w:rPr>
          <w:rFonts w:hint="eastAsia"/>
          <w:lang w:val="en-US" w:eastAsia="zh-CN"/>
        </w:rPr>
        <w:t>4</w:t>
      </w:r>
      <w:r>
        <w:rPr>
          <w:rFonts w:hint="eastAsia"/>
          <w:lang w:val="en-US" w:eastAsia="zh-CN"/>
        </w:rPr>
        <w:t>段中，还将考虑轨道高度为</w:t>
      </w:r>
      <w:r>
        <w:rPr>
          <w:rFonts w:hint="eastAsia"/>
          <w:lang w:val="en-US" w:eastAsia="zh-CN"/>
        </w:rPr>
        <w:t>800</w:t>
      </w:r>
      <w:r>
        <w:rPr>
          <w:rFonts w:hint="eastAsia"/>
          <w:lang w:val="en-US" w:eastAsia="zh-CN"/>
        </w:rPr>
        <w:t>公里、倾角为</w:t>
      </w:r>
      <w:r>
        <w:rPr>
          <w:lang w:val="en-US" w:eastAsia="zh-CN"/>
        </w:rPr>
        <w:t>98.6°</w:t>
      </w:r>
      <w:r>
        <w:rPr>
          <w:rFonts w:hint="eastAsia"/>
          <w:lang w:val="en-US" w:eastAsia="zh-CN"/>
        </w:rPr>
        <w:t>的地球观测卫星（</w:t>
      </w:r>
      <w:r w:rsidR="005A79E5">
        <w:rPr>
          <w:lang w:val="en-US" w:eastAsia="zh-CN"/>
        </w:rPr>
        <w:t>EOS</w:t>
      </w:r>
      <w:r>
        <w:rPr>
          <w:rFonts w:hint="eastAsia"/>
          <w:lang w:val="en-US" w:eastAsia="zh-CN"/>
        </w:rPr>
        <w:t>）。假定</w:t>
      </w:r>
      <w:r w:rsidR="005A79E5">
        <w:rPr>
          <w:lang w:val="en-US" w:eastAsia="zh-CN"/>
        </w:rPr>
        <w:t xml:space="preserve">DRS </w:t>
      </w:r>
      <w:r>
        <w:rPr>
          <w:rFonts w:hint="eastAsia"/>
          <w:lang w:val="en-US" w:eastAsia="zh-CN"/>
        </w:rPr>
        <w:t>接收天线按照</w:t>
      </w:r>
      <w:r>
        <w:rPr>
          <w:rFonts w:hint="eastAsia"/>
          <w:lang w:val="en-US" w:eastAsia="zh-CN"/>
        </w:rPr>
        <w:t>1</w:t>
      </w:r>
      <w:r>
        <w:rPr>
          <w:rFonts w:hint="eastAsia"/>
          <w:lang w:val="en-US" w:eastAsia="zh-CN"/>
        </w:rPr>
        <w:t>秒的增量，沿着其轨道无误差地跟踪一颗低轨卫星。在其轨道中的每个位置，</w:t>
      </w:r>
      <w:r w:rsidR="00077426">
        <w:rPr>
          <w:rFonts w:hint="eastAsia"/>
          <w:lang w:val="en-US" w:eastAsia="zh-CN"/>
        </w:rPr>
        <w:t>确定</w:t>
      </w:r>
      <w:r w:rsidR="00077426">
        <w:rPr>
          <w:rFonts w:hint="eastAsia"/>
          <w:lang w:val="en-US" w:eastAsia="zh-CN"/>
        </w:rPr>
        <w:t>10</w:t>
      </w:r>
      <w:r w:rsidR="00077426">
        <w:rPr>
          <w:rFonts w:hint="eastAsia"/>
          <w:lang w:val="en-US" w:eastAsia="zh-CN"/>
        </w:rPr>
        <w:t>天内每一个轨道位置上所有视场内</w:t>
      </w:r>
      <w:r w:rsidR="00077426">
        <w:rPr>
          <w:rFonts w:hint="eastAsia"/>
          <w:lang w:val="en-US" w:eastAsia="zh-CN"/>
        </w:rPr>
        <w:t>LMDS</w:t>
      </w:r>
      <w:r w:rsidR="00077426">
        <w:rPr>
          <w:rFonts w:hint="eastAsia"/>
          <w:lang w:val="en-US" w:eastAsia="zh-CN"/>
        </w:rPr>
        <w:t>中心站对对</w:t>
      </w:r>
      <w:r w:rsidR="00077426">
        <w:rPr>
          <w:rFonts w:hint="eastAsia"/>
          <w:lang w:val="en-US" w:eastAsia="zh-CN"/>
        </w:rPr>
        <w:t>DRS</w:t>
      </w:r>
      <w:r w:rsidR="00077426">
        <w:rPr>
          <w:rFonts w:hint="eastAsia"/>
          <w:lang w:val="en-US" w:eastAsia="zh-CN"/>
        </w:rPr>
        <w:t>接收系统的集总发射干扰。轨道周期定义为连续穿越南北方向赤道平面的所用时间。</w:t>
      </w:r>
    </w:p>
    <w:p w:rsidR="005A79E5" w:rsidRDefault="005A79E5" w:rsidP="00077426">
      <w:pPr>
        <w:pStyle w:val="Heading1"/>
        <w:rPr>
          <w:lang w:val="en-US" w:eastAsia="zh-CN"/>
        </w:rPr>
      </w:pPr>
      <w:r>
        <w:rPr>
          <w:lang w:val="en-US" w:eastAsia="zh-CN"/>
        </w:rPr>
        <w:t>3</w:t>
      </w:r>
      <w:r>
        <w:rPr>
          <w:lang w:val="en-US" w:eastAsia="zh-CN"/>
        </w:rPr>
        <w:tab/>
      </w:r>
      <w:r w:rsidR="00077426">
        <w:rPr>
          <w:rFonts w:hint="eastAsia"/>
          <w:lang w:val="en-US" w:eastAsia="zh-CN"/>
        </w:rPr>
        <w:t>研究</w:t>
      </w:r>
      <w:r>
        <w:rPr>
          <w:lang w:val="en-US" w:eastAsia="zh-CN"/>
        </w:rPr>
        <w:t>A</w:t>
      </w:r>
      <w:r w:rsidR="00077426">
        <w:rPr>
          <w:rFonts w:hint="eastAsia"/>
          <w:lang w:val="en-US" w:eastAsia="zh-CN"/>
        </w:rPr>
        <w:t>的结果</w:t>
      </w:r>
    </w:p>
    <w:p w:rsidR="00182179" w:rsidRDefault="00385EFE" w:rsidP="00C62D32">
      <w:pPr>
        <w:overflowPunct/>
        <w:autoSpaceDE/>
        <w:autoSpaceDN/>
        <w:adjustRightInd/>
        <w:ind w:firstLineChars="200" w:firstLine="480"/>
        <w:jc w:val="left"/>
        <w:textAlignment w:val="auto"/>
        <w:rPr>
          <w:lang w:val="en-US" w:eastAsia="zh-CN"/>
        </w:rPr>
      </w:pPr>
      <w:r>
        <w:rPr>
          <w:rFonts w:hint="eastAsia"/>
          <w:lang w:val="en-US" w:eastAsia="zh-CN"/>
        </w:rPr>
        <w:t>图</w:t>
      </w:r>
      <w:r>
        <w:rPr>
          <w:rFonts w:hint="eastAsia"/>
          <w:lang w:val="en-US" w:eastAsia="zh-CN"/>
        </w:rPr>
        <w:t>1</w:t>
      </w:r>
      <w:r>
        <w:rPr>
          <w:rFonts w:hint="eastAsia"/>
          <w:lang w:val="en-US" w:eastAsia="zh-CN"/>
        </w:rPr>
        <w:t>显示了</w:t>
      </w:r>
      <w:r>
        <w:rPr>
          <w:rFonts w:hint="eastAsia"/>
          <w:lang w:val="en-US" w:eastAsia="zh-CN"/>
        </w:rPr>
        <w:t>431</w:t>
      </w:r>
      <w:r>
        <w:rPr>
          <w:rFonts w:hint="eastAsia"/>
          <w:lang w:val="en-US" w:eastAsia="zh-CN"/>
        </w:rPr>
        <w:t>个部署区域的全球分布情况。获得了两组</w:t>
      </w:r>
      <w:r>
        <w:rPr>
          <w:rFonts w:hint="eastAsia"/>
          <w:lang w:val="en-US" w:eastAsia="zh-CN"/>
        </w:rPr>
        <w:t>DRS</w:t>
      </w:r>
      <w:r>
        <w:rPr>
          <w:rFonts w:hint="eastAsia"/>
          <w:lang w:val="en-US" w:eastAsia="zh-CN"/>
        </w:rPr>
        <w:t>轨道位置的空间分布结果并在第</w:t>
      </w:r>
      <w:r>
        <w:rPr>
          <w:rFonts w:hint="eastAsia"/>
          <w:lang w:val="en-US" w:eastAsia="zh-CN"/>
        </w:rPr>
        <w:t>3.1</w:t>
      </w:r>
      <w:r>
        <w:rPr>
          <w:rFonts w:hint="eastAsia"/>
          <w:lang w:val="en-US" w:eastAsia="zh-CN"/>
        </w:rPr>
        <w:t>段中作了介绍。干扰的时间特性述于第</w:t>
      </w:r>
      <w:r w:rsidR="005A79E5">
        <w:rPr>
          <w:lang w:val="en-US" w:eastAsia="zh-CN"/>
        </w:rPr>
        <w:t>3.2</w:t>
      </w:r>
      <w:r>
        <w:rPr>
          <w:rFonts w:hint="eastAsia"/>
          <w:lang w:val="en-US" w:eastAsia="zh-CN"/>
        </w:rPr>
        <w:t>段。</w:t>
      </w:r>
    </w:p>
    <w:p w:rsidR="00182179" w:rsidRDefault="0018217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46455" w:rsidRDefault="004B45DA" w:rsidP="00385EFE">
      <w:pPr>
        <w:pStyle w:val="Heading2"/>
        <w:rPr>
          <w:lang w:val="en-US" w:eastAsia="zh-CN"/>
        </w:rPr>
      </w:pPr>
      <w:r>
        <w:rPr>
          <w:noProof/>
          <w:lang w:val="en-US" w:eastAsia="zh-CN"/>
        </w:rPr>
        <w:lastRenderedPageBreak/>
        <w:pict>
          <v:rect id="_x0000_s5663" style="position:absolute;left:0;text-align:left;margin-left:126pt;margin-top:10.4pt;width:226.05pt;height:38.85pt;z-index:251699200;v-text-anchor:top" fillcolor="white [3212]" stroked="f">
            <v:textbox style="mso-next-textbox:#_x0000_s5663" inset="0,0,0,0">
              <w:txbxContent>
                <w:p w:rsidR="00F66AEA" w:rsidRDefault="00F66AEA" w:rsidP="005D4B13">
                  <w:pPr>
                    <w:jc w:val="center"/>
                    <w:rPr>
                      <w:b/>
                      <w:bCs/>
                      <w:color w:val="000000"/>
                      <w:sz w:val="16"/>
                      <w:szCs w:val="16"/>
                      <w:lang w:eastAsia="zh-CN"/>
                    </w:rPr>
                  </w:pPr>
                  <w:r>
                    <w:rPr>
                      <w:rFonts w:hint="eastAsia"/>
                      <w:b/>
                      <w:bCs/>
                      <w:color w:val="000000"/>
                      <w:sz w:val="16"/>
                      <w:szCs w:val="16"/>
                      <w:lang w:eastAsia="zh-CN"/>
                    </w:rPr>
                    <w:t>图</w:t>
                  </w:r>
                  <w:r>
                    <w:rPr>
                      <w:rFonts w:hint="eastAsia"/>
                      <w:b/>
                      <w:bCs/>
                      <w:color w:val="000000"/>
                      <w:sz w:val="16"/>
                      <w:szCs w:val="16"/>
                      <w:lang w:eastAsia="zh-CN"/>
                    </w:rPr>
                    <w:t>1</w:t>
                  </w:r>
                </w:p>
                <w:p w:rsidR="00F66AEA" w:rsidRDefault="00F66AEA" w:rsidP="005D4B13">
                  <w:pPr>
                    <w:spacing w:before="80"/>
                    <w:jc w:val="center"/>
                    <w:rPr>
                      <w:lang w:eastAsia="zh-CN"/>
                    </w:rPr>
                  </w:pPr>
                  <w:r>
                    <w:rPr>
                      <w:b/>
                      <w:bCs/>
                      <w:color w:val="000000"/>
                      <w:sz w:val="16"/>
                      <w:szCs w:val="16"/>
                      <w:lang w:eastAsia="zh-CN"/>
                    </w:rPr>
                    <w:t xml:space="preserve">LMDS </w:t>
                  </w:r>
                  <w:r>
                    <w:rPr>
                      <w:rFonts w:hint="eastAsia"/>
                      <w:b/>
                      <w:bCs/>
                      <w:color w:val="000000"/>
                      <w:sz w:val="16"/>
                      <w:szCs w:val="16"/>
                      <w:lang w:eastAsia="zh-CN"/>
                    </w:rPr>
                    <w:t>系统的假定位置</w:t>
                  </w:r>
                </w:p>
              </w:txbxContent>
            </v:textbox>
          </v:rect>
        </w:pict>
      </w:r>
    </w:p>
    <w:p w:rsidR="008E0635" w:rsidRPr="008E0635" w:rsidRDefault="008E0635" w:rsidP="005D4B13">
      <w:pPr>
        <w:jc w:val="center"/>
        <w:rPr>
          <w:lang w:val="en-US" w:eastAsia="zh-CN"/>
        </w:rPr>
      </w:pPr>
      <w:r w:rsidRPr="005450E7">
        <w:rPr>
          <w:lang w:val="ru-RU"/>
        </w:rPr>
        <w:object w:dxaOrig="6104" w:dyaOrig="5642">
          <v:shape id="_x0000_i1043" type="#_x0000_t75" style="width:304.8pt;height:278.9pt" o:ole="">
            <v:imagedata r:id="rId50" o:title=""/>
          </v:shape>
          <o:OLEObject Type="Embed" ProgID="Visio.Drawing.11" ShapeID="_x0000_i1043" DrawAspect="Content" ObjectID="_1335181011" r:id="rId51"/>
        </w:object>
      </w:r>
    </w:p>
    <w:p w:rsidR="005A79E5" w:rsidRDefault="005A79E5" w:rsidP="00385EFE">
      <w:pPr>
        <w:pStyle w:val="Heading2"/>
        <w:rPr>
          <w:lang w:val="en-US" w:eastAsia="zh-CN"/>
        </w:rPr>
      </w:pPr>
      <w:r>
        <w:rPr>
          <w:lang w:val="en-US" w:eastAsia="zh-CN"/>
        </w:rPr>
        <w:t>3.1</w:t>
      </w:r>
      <w:r>
        <w:rPr>
          <w:lang w:val="en-US" w:eastAsia="zh-CN"/>
        </w:rPr>
        <w:tab/>
      </w:r>
      <w:r w:rsidR="00385EFE">
        <w:rPr>
          <w:rFonts w:hint="eastAsia"/>
          <w:lang w:val="en-US" w:eastAsia="zh-CN"/>
        </w:rPr>
        <w:t>空间分布</w:t>
      </w:r>
    </w:p>
    <w:p w:rsidR="005A79E5" w:rsidRDefault="00385EFE" w:rsidP="00ED6642">
      <w:pPr>
        <w:overflowPunct/>
        <w:autoSpaceDE/>
        <w:autoSpaceDN/>
        <w:adjustRightInd/>
        <w:ind w:firstLineChars="200" w:firstLine="480"/>
        <w:jc w:val="left"/>
        <w:textAlignment w:val="auto"/>
        <w:rPr>
          <w:lang w:val="en-US" w:eastAsia="zh-CN"/>
        </w:rPr>
      </w:pPr>
      <w:r>
        <w:rPr>
          <w:rFonts w:hint="eastAsia"/>
          <w:lang w:val="en-US" w:eastAsia="zh-CN"/>
        </w:rPr>
        <w:t>确定了两组。第一组包含美国操作的</w:t>
      </w:r>
      <w:r>
        <w:rPr>
          <w:rFonts w:hint="eastAsia"/>
          <w:lang w:val="en-US" w:eastAsia="zh-CN"/>
        </w:rPr>
        <w:t>DRS</w:t>
      </w:r>
      <w:r>
        <w:rPr>
          <w:rFonts w:hint="eastAsia"/>
          <w:lang w:val="en-US" w:eastAsia="zh-CN"/>
        </w:rPr>
        <w:t>卫星的轨道位置。按照横滚和俯仰</w:t>
      </w:r>
      <w:r>
        <w:rPr>
          <w:lang w:val="en-US" w:eastAsia="zh-CN"/>
        </w:rPr>
        <w:t>0.2°</w:t>
      </w:r>
      <w:r>
        <w:rPr>
          <w:rFonts w:hint="eastAsia"/>
          <w:lang w:val="en-US" w:eastAsia="zh-CN"/>
        </w:rPr>
        <w:t>的增量确定了对位于这些轨道位置</w:t>
      </w:r>
      <w:r>
        <w:rPr>
          <w:rFonts w:hint="eastAsia"/>
          <w:lang w:val="en-US" w:eastAsia="zh-CN"/>
        </w:rPr>
        <w:t>DRS</w:t>
      </w:r>
      <w:r>
        <w:rPr>
          <w:rFonts w:hint="eastAsia"/>
          <w:lang w:val="en-US" w:eastAsia="zh-CN"/>
        </w:rPr>
        <w:t>干扰的空间分布。第二组包含了</w:t>
      </w:r>
      <w:r>
        <w:rPr>
          <w:lang w:val="en-US" w:eastAsia="zh-CN"/>
        </w:rPr>
        <w:t>ITU-R SA.1276</w:t>
      </w:r>
      <w:r>
        <w:rPr>
          <w:rFonts w:hint="eastAsia"/>
          <w:lang w:val="en-US" w:eastAsia="zh-CN"/>
        </w:rPr>
        <w:t>建议书中规定的需要保护不受</w:t>
      </w:r>
      <w:r>
        <w:rPr>
          <w:rFonts w:hint="eastAsia"/>
          <w:lang w:val="en-US" w:eastAsia="zh-CN"/>
        </w:rPr>
        <w:t>FS</w:t>
      </w:r>
      <w:r>
        <w:rPr>
          <w:rFonts w:hint="eastAsia"/>
          <w:lang w:val="en-US" w:eastAsia="zh-CN"/>
        </w:rPr>
        <w:t>系统发射干扰的所有</w:t>
      </w:r>
      <w:r w:rsidR="005A79E5">
        <w:rPr>
          <w:lang w:val="en-US" w:eastAsia="zh-CN"/>
        </w:rPr>
        <w:t>DRS</w:t>
      </w:r>
      <w:r>
        <w:rPr>
          <w:rFonts w:hint="eastAsia"/>
          <w:lang w:val="en-US" w:eastAsia="zh-CN"/>
        </w:rPr>
        <w:t>轨道位置。</w:t>
      </w:r>
      <w:r w:rsidR="005A79E5">
        <w:rPr>
          <w:lang w:val="en-US" w:eastAsia="zh-CN"/>
        </w:rPr>
        <w:t xml:space="preserve"> </w:t>
      </w:r>
    </w:p>
    <w:p w:rsidR="005A79E5" w:rsidRDefault="005A79E5" w:rsidP="00385EFE">
      <w:pPr>
        <w:pStyle w:val="Heading3"/>
        <w:rPr>
          <w:lang w:val="en-US" w:eastAsia="zh-CN"/>
        </w:rPr>
      </w:pPr>
      <w:r>
        <w:rPr>
          <w:lang w:val="en-US" w:eastAsia="zh-CN"/>
        </w:rPr>
        <w:t>3.1.1</w:t>
      </w:r>
      <w:r>
        <w:rPr>
          <w:lang w:val="en-US" w:eastAsia="zh-CN"/>
        </w:rPr>
        <w:tab/>
      </w:r>
      <w:r w:rsidR="00385EFE">
        <w:rPr>
          <w:rFonts w:hint="eastAsia"/>
          <w:lang w:val="en-US" w:eastAsia="zh-CN"/>
        </w:rPr>
        <w:t>位于</w:t>
      </w:r>
      <w:r w:rsidR="00385EFE">
        <w:rPr>
          <w:lang w:val="en-US" w:eastAsia="zh-CN"/>
        </w:rPr>
        <w:t>41° W</w:t>
      </w:r>
      <w:r w:rsidR="00385EFE">
        <w:rPr>
          <w:rFonts w:hint="eastAsia"/>
          <w:lang w:val="en-US" w:eastAsia="zh-CN"/>
        </w:rPr>
        <w:t>、</w:t>
      </w:r>
      <w:r w:rsidR="00385EFE">
        <w:rPr>
          <w:lang w:val="en-US" w:eastAsia="zh-CN"/>
        </w:rPr>
        <w:t>174° W</w:t>
      </w:r>
      <w:r w:rsidR="00385EFE">
        <w:rPr>
          <w:rFonts w:hint="eastAsia"/>
          <w:lang w:val="en-US" w:eastAsia="zh-CN"/>
        </w:rPr>
        <w:t>和</w:t>
      </w:r>
      <w:r w:rsidR="00385EFE">
        <w:rPr>
          <w:lang w:val="en-US" w:eastAsia="zh-CN"/>
        </w:rPr>
        <w:t>85° E</w:t>
      </w:r>
      <w:r w:rsidR="00385EFE">
        <w:rPr>
          <w:rFonts w:hint="eastAsia"/>
          <w:lang w:val="en-US" w:eastAsia="zh-CN"/>
        </w:rPr>
        <w:t>的</w:t>
      </w:r>
      <w:r>
        <w:rPr>
          <w:lang w:val="en-US" w:eastAsia="zh-CN"/>
        </w:rPr>
        <w:t>DRS</w:t>
      </w:r>
      <w:r w:rsidR="00385EFE">
        <w:rPr>
          <w:rFonts w:hint="eastAsia"/>
          <w:lang w:val="en-US" w:eastAsia="zh-CN"/>
        </w:rPr>
        <w:t>轨道位置</w:t>
      </w:r>
    </w:p>
    <w:p w:rsidR="005D4B13" w:rsidRDefault="00501903" w:rsidP="00ED6642">
      <w:pPr>
        <w:overflowPunct/>
        <w:autoSpaceDE/>
        <w:autoSpaceDN/>
        <w:adjustRightInd/>
        <w:ind w:firstLineChars="200" w:firstLine="480"/>
        <w:jc w:val="left"/>
        <w:textAlignment w:val="auto"/>
        <w:rPr>
          <w:lang w:val="en-US" w:eastAsia="zh-CN"/>
        </w:rPr>
      </w:pPr>
      <w:r>
        <w:rPr>
          <w:rFonts w:hint="eastAsia"/>
          <w:lang w:val="en-US" w:eastAsia="zh-CN"/>
        </w:rPr>
        <w:t>图</w:t>
      </w:r>
      <w:r w:rsidR="005A79E5">
        <w:rPr>
          <w:lang w:val="en-US" w:eastAsia="zh-CN"/>
        </w:rPr>
        <w:t>2</w:t>
      </w:r>
      <w:r>
        <w:rPr>
          <w:rFonts w:hint="eastAsia"/>
          <w:lang w:val="en-US" w:eastAsia="zh-CN"/>
        </w:rPr>
        <w:t>显示了对位于</w:t>
      </w:r>
      <w:r>
        <w:rPr>
          <w:lang w:val="en-US" w:eastAsia="zh-CN"/>
        </w:rPr>
        <w:t>41° W</w:t>
      </w:r>
      <w:r>
        <w:rPr>
          <w:rFonts w:hint="eastAsia"/>
          <w:lang w:val="en-US" w:eastAsia="zh-CN"/>
        </w:rPr>
        <w:t>一颗同步</w:t>
      </w:r>
      <w:r>
        <w:rPr>
          <w:rFonts w:hint="eastAsia"/>
          <w:lang w:val="en-US" w:eastAsia="zh-CN"/>
        </w:rPr>
        <w:t>DRS</w:t>
      </w:r>
      <w:r>
        <w:rPr>
          <w:rFonts w:hint="eastAsia"/>
          <w:lang w:val="en-US" w:eastAsia="zh-CN"/>
        </w:rPr>
        <w:t>卫星的干扰的空间分布等值线图。该图基于</w:t>
      </w:r>
      <w:r>
        <w:rPr>
          <w:rFonts w:hint="eastAsia"/>
          <w:lang w:val="en-US" w:eastAsia="zh-CN"/>
        </w:rPr>
        <w:t>DRS</w:t>
      </w:r>
      <w:r>
        <w:rPr>
          <w:rFonts w:hint="eastAsia"/>
          <w:lang w:val="en-US" w:eastAsia="zh-CN"/>
        </w:rPr>
        <w:t>卫星可见的每个</w:t>
      </w:r>
      <w:r>
        <w:rPr>
          <w:rFonts w:hint="eastAsia"/>
          <w:lang w:val="en-US" w:eastAsia="zh-CN"/>
        </w:rPr>
        <w:t>LMDS</w:t>
      </w:r>
      <w:r>
        <w:rPr>
          <w:rFonts w:hint="eastAsia"/>
          <w:lang w:val="en-US" w:eastAsia="zh-CN"/>
        </w:rPr>
        <w:t>中心站在视地平上的</w:t>
      </w:r>
      <w:r w:rsidR="005A79E5">
        <w:rPr>
          <w:lang w:val="en-US" w:eastAsia="zh-CN"/>
        </w:rPr>
        <w:t>e.i.r.p.</w:t>
      </w:r>
      <w:r>
        <w:rPr>
          <w:rFonts w:hint="eastAsia"/>
          <w:lang w:val="en-US" w:eastAsia="zh-CN"/>
        </w:rPr>
        <w:t>谱密度为</w:t>
      </w:r>
      <w:r w:rsidR="005A79E5">
        <w:rPr>
          <w:lang w:val="en-US" w:eastAsia="zh-CN"/>
        </w:rPr>
        <w:t>+8</w:t>
      </w:r>
      <w:r w:rsidR="00B56AE4">
        <w:rPr>
          <w:lang w:val="en-US" w:eastAsia="zh-CN"/>
        </w:rPr>
        <w:t> </w:t>
      </w:r>
      <w:r w:rsidR="005A79E5">
        <w:rPr>
          <w:lang w:val="en-US" w:eastAsia="zh-CN"/>
        </w:rPr>
        <w:t>dB(W/MHz)</w:t>
      </w:r>
      <w:r>
        <w:rPr>
          <w:rFonts w:hint="eastAsia"/>
          <w:lang w:val="en-US" w:eastAsia="zh-CN"/>
        </w:rPr>
        <w:t>。所有中心站的</w:t>
      </w:r>
      <w:r>
        <w:rPr>
          <w:lang w:val="en-US" w:eastAsia="zh-CN"/>
        </w:rPr>
        <w:t>e.i.r.p.</w:t>
      </w:r>
      <w:r>
        <w:rPr>
          <w:rFonts w:hint="eastAsia"/>
          <w:lang w:val="en-US" w:eastAsia="zh-CN"/>
        </w:rPr>
        <w:t>谱密度每增加</w:t>
      </w:r>
      <w:r w:rsidR="005A79E5">
        <w:rPr>
          <w:lang w:val="en-US" w:eastAsia="zh-CN"/>
        </w:rPr>
        <w:t>1 dB</w:t>
      </w:r>
      <w:r>
        <w:rPr>
          <w:rFonts w:hint="eastAsia"/>
          <w:lang w:val="en-US" w:eastAsia="zh-CN"/>
        </w:rPr>
        <w:t>，对</w:t>
      </w:r>
      <w:r>
        <w:rPr>
          <w:rFonts w:hint="eastAsia"/>
          <w:lang w:val="en-US" w:eastAsia="zh-CN"/>
        </w:rPr>
        <w:t>DRS</w:t>
      </w:r>
      <w:r>
        <w:rPr>
          <w:rFonts w:hint="eastAsia"/>
          <w:lang w:val="en-US" w:eastAsia="zh-CN"/>
        </w:rPr>
        <w:t>的干扰就会增加</w:t>
      </w:r>
      <w:r w:rsidR="005A79E5">
        <w:rPr>
          <w:lang w:val="en-US" w:eastAsia="zh-CN"/>
        </w:rPr>
        <w:t>1 dB</w:t>
      </w:r>
      <w:r>
        <w:rPr>
          <w:rFonts w:hint="eastAsia"/>
          <w:lang w:val="en-US" w:eastAsia="zh-CN"/>
        </w:rPr>
        <w:t>。当</w:t>
      </w:r>
      <w:r>
        <w:rPr>
          <w:rFonts w:hint="eastAsia"/>
          <w:lang w:val="en-US" w:eastAsia="zh-CN"/>
        </w:rPr>
        <w:t>DRS</w:t>
      </w:r>
      <w:r>
        <w:rPr>
          <w:rFonts w:hint="eastAsia"/>
          <w:lang w:val="en-US" w:eastAsia="zh-CN"/>
        </w:rPr>
        <w:t>天线在横滚上的指向角为</w:t>
      </w:r>
      <w:r>
        <w:rPr>
          <w:lang w:val="en-US" w:eastAsia="zh-CN"/>
        </w:rPr>
        <w:t>5°</w:t>
      </w:r>
      <w:r>
        <w:rPr>
          <w:rFonts w:hint="eastAsia"/>
          <w:lang w:val="en-US" w:eastAsia="zh-CN"/>
        </w:rPr>
        <w:t>且在俯仰上的指向角为</w:t>
      </w:r>
      <w:r>
        <w:rPr>
          <w:lang w:val="en-US" w:eastAsia="zh-CN"/>
        </w:rPr>
        <w:t>–7.2°</w:t>
      </w:r>
      <w:r>
        <w:rPr>
          <w:rFonts w:hint="eastAsia"/>
          <w:lang w:val="en-US" w:eastAsia="zh-CN"/>
        </w:rPr>
        <w:t>时，产生了最大的干扰电平</w:t>
      </w:r>
      <w:r w:rsidR="005A79E5">
        <w:rPr>
          <w:lang w:val="en-US" w:eastAsia="zh-CN"/>
        </w:rPr>
        <w:t>–139</w:t>
      </w:r>
      <w:r w:rsidR="00B56AE4">
        <w:rPr>
          <w:lang w:val="en-US" w:eastAsia="zh-CN"/>
        </w:rPr>
        <w:t> </w:t>
      </w:r>
      <w:r w:rsidR="005A79E5">
        <w:rPr>
          <w:lang w:val="en-US" w:eastAsia="zh-CN"/>
        </w:rPr>
        <w:t>dB(W/MHz)</w:t>
      </w:r>
      <w:r>
        <w:rPr>
          <w:rFonts w:hint="eastAsia"/>
          <w:lang w:val="en-US" w:eastAsia="zh-CN"/>
        </w:rPr>
        <w:t>；当</w:t>
      </w:r>
      <w:r>
        <w:rPr>
          <w:rFonts w:hint="eastAsia"/>
          <w:lang w:val="en-US" w:eastAsia="zh-CN"/>
        </w:rPr>
        <w:t>DRS</w:t>
      </w:r>
      <w:r>
        <w:rPr>
          <w:rFonts w:hint="eastAsia"/>
          <w:lang w:val="en-US" w:eastAsia="zh-CN"/>
        </w:rPr>
        <w:t>接收天线指向南极时，产生了最小的干扰电平</w:t>
      </w:r>
      <w:r>
        <w:rPr>
          <w:lang w:val="en-US" w:eastAsia="zh-CN"/>
        </w:rPr>
        <w:t>–1</w:t>
      </w:r>
      <w:r>
        <w:rPr>
          <w:rFonts w:hint="eastAsia"/>
          <w:lang w:val="en-US" w:eastAsia="zh-CN"/>
        </w:rPr>
        <w:t>80</w:t>
      </w:r>
      <w:r>
        <w:rPr>
          <w:lang w:val="en-US" w:eastAsia="zh-CN"/>
        </w:rPr>
        <w:t> dB(W/MHz)</w:t>
      </w:r>
      <w:r>
        <w:rPr>
          <w:rFonts w:hint="eastAsia"/>
          <w:lang w:val="en-US" w:eastAsia="zh-CN"/>
        </w:rPr>
        <w:t>。与</w:t>
      </w:r>
      <w:r>
        <w:rPr>
          <w:lang w:val="en-US" w:eastAsia="zh-CN"/>
        </w:rPr>
        <w:t>ITU-R SA.1155</w:t>
      </w:r>
      <w:r>
        <w:rPr>
          <w:rFonts w:hint="eastAsia"/>
          <w:lang w:val="en-US" w:eastAsia="zh-CN"/>
        </w:rPr>
        <w:t>建议书中给出的电平相比，这些电平属于多出</w:t>
      </w:r>
      <w:r w:rsidR="005A79E5">
        <w:rPr>
          <w:lang w:val="en-US" w:eastAsia="zh-CN"/>
        </w:rPr>
        <w:t>9 dB</w:t>
      </w:r>
      <w:r>
        <w:rPr>
          <w:rFonts w:hint="eastAsia"/>
          <w:lang w:val="en-US" w:eastAsia="zh-CN"/>
        </w:rPr>
        <w:t>到少于</w:t>
      </w:r>
      <w:r w:rsidR="005A79E5">
        <w:rPr>
          <w:lang w:val="en-US" w:eastAsia="zh-CN"/>
        </w:rPr>
        <w:t>32 dB</w:t>
      </w:r>
      <w:r>
        <w:rPr>
          <w:rFonts w:hint="eastAsia"/>
          <w:lang w:val="en-US" w:eastAsia="zh-CN"/>
        </w:rPr>
        <w:t>的范围之内。假定所有中心站的</w:t>
      </w:r>
      <w:r w:rsidR="005A79E5">
        <w:rPr>
          <w:lang w:val="en-US" w:eastAsia="zh-CN"/>
        </w:rPr>
        <w:t xml:space="preserve">e.i.r.p. </w:t>
      </w:r>
      <w:r>
        <w:rPr>
          <w:rFonts w:hint="eastAsia"/>
          <w:lang w:val="en-US" w:eastAsia="zh-CN"/>
        </w:rPr>
        <w:t>谱密度为</w:t>
      </w:r>
      <w:r w:rsidR="005A79E5">
        <w:rPr>
          <w:lang w:val="en-US" w:eastAsia="zh-CN"/>
        </w:rPr>
        <w:t>+8 dB(W/MHz)</w:t>
      </w:r>
      <w:r>
        <w:rPr>
          <w:rFonts w:hint="eastAsia"/>
          <w:lang w:val="en-US" w:eastAsia="zh-CN"/>
        </w:rPr>
        <w:t>，则对</w:t>
      </w:r>
      <w:r>
        <w:rPr>
          <w:rFonts w:hint="eastAsia"/>
          <w:lang w:val="en-US" w:eastAsia="zh-CN"/>
        </w:rPr>
        <w:t>DRS</w:t>
      </w:r>
      <w:r>
        <w:rPr>
          <w:rFonts w:hint="eastAsia"/>
          <w:lang w:val="en-US" w:eastAsia="zh-CN"/>
        </w:rPr>
        <w:t>的干扰主要发生在跟踪卫星至地球北半球边缘地区时。注意到超出</w:t>
      </w:r>
      <w:r w:rsidR="005A79E5">
        <w:rPr>
          <w:lang w:val="en-US" w:eastAsia="zh-CN"/>
        </w:rPr>
        <w:t>DRS</w:t>
      </w:r>
      <w:r>
        <w:rPr>
          <w:rFonts w:hint="eastAsia"/>
          <w:lang w:val="en-US" w:eastAsia="zh-CN"/>
        </w:rPr>
        <w:t>保护电平的区域相对较小且对于绝大多数扫描点，</w:t>
      </w:r>
      <w:r w:rsidR="005A79E5">
        <w:rPr>
          <w:lang w:val="en-US" w:eastAsia="zh-CN"/>
        </w:rPr>
        <w:t>DRS</w:t>
      </w:r>
      <w:r>
        <w:rPr>
          <w:rFonts w:hint="eastAsia"/>
          <w:lang w:val="en-US" w:eastAsia="zh-CN"/>
        </w:rPr>
        <w:t>保护电平是可以满足的。</w:t>
      </w:r>
      <w:r w:rsidR="005A79E5">
        <w:rPr>
          <w:lang w:val="en-US" w:eastAsia="zh-CN"/>
        </w:rPr>
        <w:t xml:space="preserve"> </w:t>
      </w:r>
    </w:p>
    <w:p w:rsidR="005D4B13" w:rsidRDefault="005D4B13">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5D4B13" w:rsidRDefault="005D4B1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46455" w:rsidRDefault="004B45DA" w:rsidP="005D4B13">
      <w:pPr>
        <w:overflowPunct/>
        <w:autoSpaceDE/>
        <w:autoSpaceDN/>
        <w:adjustRightInd/>
        <w:ind w:firstLineChars="200" w:firstLine="480"/>
        <w:jc w:val="left"/>
        <w:textAlignment w:val="auto"/>
        <w:rPr>
          <w:lang w:val="ru-RU" w:eastAsia="zh-CN"/>
        </w:rPr>
      </w:pPr>
      <w:r>
        <w:rPr>
          <w:noProof/>
          <w:lang w:val="en-US" w:eastAsia="zh-CN"/>
        </w:rPr>
        <w:lastRenderedPageBreak/>
        <w:pict>
          <v:rect id="_x0000_s9950" style="position:absolute;left:0;text-align:left;margin-left:162.4pt;margin-top:310.8pt;width:177.8pt;height:22.2pt;z-index:251703296;mso-position-horizontal:absolute;v-text-anchor:top" fillcolor="white [3212]" stroked="f">
            <v:textbox inset="0,0,0,0">
              <w:txbxContent>
                <w:p w:rsidR="00F66AEA" w:rsidRPr="00C62D32" w:rsidRDefault="00F66AEA" w:rsidP="005D4B13">
                  <w:pPr>
                    <w:jc w:val="center"/>
                    <w:rPr>
                      <w:lang w:val="en-US" w:eastAsia="zh-CN"/>
                    </w:rPr>
                  </w:pPr>
                  <w:r w:rsidRPr="00C62D32">
                    <w:rPr>
                      <w:rFonts w:hint="eastAsia"/>
                      <w:color w:val="000000"/>
                      <w:sz w:val="18"/>
                      <w:szCs w:val="18"/>
                      <w:lang w:eastAsia="zh-CN"/>
                    </w:rPr>
                    <w:t>DRS</w:t>
                  </w:r>
                  <w:r w:rsidRPr="00C62D32">
                    <w:rPr>
                      <w:rFonts w:hint="eastAsia"/>
                      <w:color w:val="000000"/>
                      <w:sz w:val="18"/>
                      <w:szCs w:val="18"/>
                      <w:lang w:eastAsia="zh-CN"/>
                    </w:rPr>
                    <w:t>俯仰（度）地球西</w:t>
                  </w:r>
                  <w:r w:rsidRPr="00C62D32">
                    <w:rPr>
                      <w:rFonts w:hint="eastAsia"/>
                      <w:color w:val="000000"/>
                      <w:sz w:val="18"/>
                      <w:szCs w:val="18"/>
                      <w:lang w:eastAsia="zh-CN"/>
                    </w:rPr>
                    <w:t>/</w:t>
                  </w:r>
                  <w:r w:rsidRPr="00C62D32">
                    <w:rPr>
                      <w:rFonts w:hint="eastAsia"/>
                      <w:color w:val="000000"/>
                      <w:sz w:val="18"/>
                      <w:szCs w:val="18"/>
                      <w:lang w:eastAsia="zh-CN"/>
                    </w:rPr>
                    <w:t>东视图</w:t>
                  </w:r>
                </w:p>
              </w:txbxContent>
            </v:textbox>
          </v:rect>
        </w:pict>
      </w:r>
      <w:r>
        <w:rPr>
          <w:noProof/>
          <w:lang w:val="en-US" w:eastAsia="zh-CN"/>
        </w:rPr>
        <w:pict>
          <v:rect id="_x0000_s9952" style="position:absolute;left:0;text-align:left;margin-left:12.7pt;margin-top:161.1pt;width:200.65pt;height:30.6pt;rotation:270;z-index:251702272;v-text-anchor:top" fillcolor="white [3212]" stroked="f">
            <v:textbox style="layout-flow:vertical;mso-layout-flow-alt:bottom-to-top" inset="0,0,0,0">
              <w:txbxContent>
                <w:p w:rsidR="00F66AEA" w:rsidRPr="00C62D32" w:rsidRDefault="00F66AEA" w:rsidP="005D4B13">
                  <w:pPr>
                    <w:jc w:val="center"/>
                    <w:rPr>
                      <w:lang w:val="en-US" w:eastAsia="zh-CN"/>
                    </w:rPr>
                  </w:pPr>
                  <w:r w:rsidRPr="00C62D32">
                    <w:rPr>
                      <w:rFonts w:hint="eastAsia"/>
                      <w:color w:val="000000"/>
                      <w:sz w:val="18"/>
                      <w:szCs w:val="18"/>
                      <w:lang w:eastAsia="zh-CN"/>
                    </w:rPr>
                    <w:t>DRS</w:t>
                  </w:r>
                  <w:r w:rsidRPr="00C62D32">
                    <w:rPr>
                      <w:rFonts w:hint="eastAsia"/>
                      <w:color w:val="000000"/>
                      <w:sz w:val="18"/>
                      <w:szCs w:val="18"/>
                      <w:lang w:eastAsia="zh-CN"/>
                    </w:rPr>
                    <w:t>负横滚（度）地球南</w:t>
                  </w:r>
                  <w:r w:rsidRPr="00C62D32">
                    <w:rPr>
                      <w:rFonts w:hint="eastAsia"/>
                      <w:color w:val="000000"/>
                      <w:sz w:val="18"/>
                      <w:szCs w:val="18"/>
                      <w:lang w:eastAsia="zh-CN"/>
                    </w:rPr>
                    <w:t>/</w:t>
                  </w:r>
                  <w:r w:rsidRPr="00C62D32">
                    <w:rPr>
                      <w:rFonts w:hint="eastAsia"/>
                      <w:color w:val="000000"/>
                      <w:sz w:val="18"/>
                      <w:szCs w:val="18"/>
                      <w:lang w:eastAsia="zh-CN"/>
                    </w:rPr>
                    <w:t>北视图</w:t>
                  </w:r>
                </w:p>
              </w:txbxContent>
            </v:textbox>
          </v:rect>
        </w:pict>
      </w:r>
      <w:r>
        <w:rPr>
          <w:noProof/>
          <w:lang w:val="en-US" w:eastAsia="zh-CN"/>
        </w:rPr>
        <w:pict>
          <v:rect id="_x0000_s9951" style="position:absolute;left:0;text-align:left;margin-left:131.45pt;margin-top:58.4pt;width:246.95pt;height:17.65pt;z-index:251701248;v-text-anchor:top" fillcolor="white [3212]" stroked="f">
            <v:textbox style="mso-fit-shape-to-text:t" inset="0,0,0,0">
              <w:txbxContent>
                <w:p w:rsidR="00F66AEA" w:rsidRPr="00C62D32" w:rsidRDefault="00F66AEA" w:rsidP="005D4B13">
                  <w:pPr>
                    <w:jc w:val="center"/>
                    <w:rPr>
                      <w:lang w:val="en-US" w:eastAsia="zh-CN"/>
                    </w:rPr>
                  </w:pPr>
                  <w:r w:rsidRPr="00C62D32">
                    <w:rPr>
                      <w:rFonts w:hint="eastAsia"/>
                      <w:color w:val="000000"/>
                      <w:sz w:val="18"/>
                      <w:szCs w:val="18"/>
                      <w:lang w:val="en-US" w:eastAsia="zh-CN"/>
                    </w:rPr>
                    <w:t>位于</w:t>
                  </w:r>
                  <w:r w:rsidRPr="00C62D32">
                    <w:rPr>
                      <w:color w:val="000000"/>
                      <w:sz w:val="18"/>
                      <w:szCs w:val="18"/>
                      <w:lang w:val="en-US" w:eastAsia="zh-CN"/>
                    </w:rPr>
                    <w:t>41° W</w:t>
                  </w:r>
                  <w:r w:rsidRPr="00C62D32">
                    <w:rPr>
                      <w:rFonts w:hint="eastAsia"/>
                      <w:color w:val="000000"/>
                      <w:sz w:val="18"/>
                      <w:szCs w:val="18"/>
                      <w:lang w:val="en-US" w:eastAsia="zh-CN"/>
                    </w:rPr>
                    <w:t>的</w:t>
                  </w:r>
                  <w:r w:rsidRPr="00C62D32">
                    <w:rPr>
                      <w:rFonts w:hint="eastAsia"/>
                      <w:color w:val="000000"/>
                      <w:sz w:val="18"/>
                      <w:szCs w:val="18"/>
                      <w:lang w:val="en-US" w:eastAsia="zh-CN"/>
                    </w:rPr>
                    <w:t>DRS</w:t>
                  </w:r>
                  <w:r w:rsidRPr="00C62D32">
                    <w:rPr>
                      <w:rFonts w:hint="eastAsia"/>
                      <w:color w:val="000000"/>
                      <w:sz w:val="18"/>
                      <w:szCs w:val="18"/>
                      <w:lang w:val="en-US" w:eastAsia="zh-CN"/>
                    </w:rPr>
                    <w:t>卫星按照</w:t>
                  </w:r>
                  <w:r w:rsidRPr="00C62D32">
                    <w:rPr>
                      <w:rFonts w:hint="eastAsia"/>
                      <w:color w:val="000000"/>
                      <w:sz w:val="18"/>
                      <w:szCs w:val="18"/>
                      <w:lang w:val="en-US" w:eastAsia="zh-CN"/>
                    </w:rPr>
                    <w:t>0.2</w:t>
                  </w:r>
                  <w:r w:rsidRPr="00C62D32">
                    <w:rPr>
                      <w:color w:val="000000"/>
                      <w:sz w:val="18"/>
                      <w:szCs w:val="18"/>
                    </w:rPr>
                    <w:sym w:font="Symbol" w:char="F0B0"/>
                  </w:r>
                  <w:r w:rsidRPr="00C62D32">
                    <w:rPr>
                      <w:rFonts w:hint="eastAsia"/>
                      <w:color w:val="000000"/>
                      <w:sz w:val="18"/>
                      <w:szCs w:val="18"/>
                      <w:lang w:eastAsia="zh-CN"/>
                    </w:rPr>
                    <w:t>的分辨率扫描地球</w:t>
                  </w:r>
                </w:p>
              </w:txbxContent>
            </v:textbox>
          </v:rect>
        </w:pict>
      </w:r>
      <w:r>
        <w:rPr>
          <w:noProof/>
          <w:lang w:val="en-US" w:eastAsia="zh-CN"/>
        </w:rPr>
        <w:pict>
          <v:rect id="_x0000_s9948" style="position:absolute;left:0;text-align:left;margin-left:50.9pt;margin-top:1.85pt;width:424.25pt;height:56.55pt;z-index:251700224;mso-position-horizontal:absolute;v-text-anchor:top" fillcolor="white [3212]" stroked="f">
            <v:textbox inset="0,0,0,0">
              <w:txbxContent>
                <w:p w:rsidR="00F66AEA" w:rsidRPr="005D4B13" w:rsidRDefault="00F66AEA" w:rsidP="00C62D32">
                  <w:pPr>
                    <w:spacing w:before="0"/>
                    <w:jc w:val="center"/>
                    <w:rPr>
                      <w:sz w:val="18"/>
                      <w:szCs w:val="18"/>
                      <w:lang w:val="en-US" w:eastAsia="zh-CN"/>
                    </w:rPr>
                  </w:pPr>
                  <w:r w:rsidRPr="005D4B13">
                    <w:rPr>
                      <w:rFonts w:hint="eastAsia"/>
                      <w:sz w:val="18"/>
                      <w:szCs w:val="18"/>
                      <w:lang w:val="en-US" w:eastAsia="zh-CN"/>
                    </w:rPr>
                    <w:t>图</w:t>
                  </w:r>
                  <w:r w:rsidRPr="005D4B13">
                    <w:rPr>
                      <w:rFonts w:hint="eastAsia"/>
                      <w:sz w:val="18"/>
                      <w:szCs w:val="18"/>
                      <w:lang w:val="en-US" w:eastAsia="zh-CN"/>
                    </w:rPr>
                    <w:t>2</w:t>
                  </w:r>
                </w:p>
                <w:p w:rsidR="00F66AEA" w:rsidRDefault="00F66AEA" w:rsidP="00C62D32">
                  <w:pPr>
                    <w:spacing w:before="0"/>
                    <w:jc w:val="center"/>
                    <w:rPr>
                      <w:b/>
                      <w:bCs/>
                      <w:sz w:val="18"/>
                      <w:szCs w:val="18"/>
                      <w:lang w:val="en-US" w:eastAsia="zh-CN"/>
                    </w:rPr>
                  </w:pPr>
                </w:p>
                <w:p w:rsidR="00F66AEA" w:rsidRPr="00C62D32" w:rsidRDefault="00F66AEA" w:rsidP="005D4B13">
                  <w:pPr>
                    <w:spacing w:before="0"/>
                    <w:jc w:val="center"/>
                    <w:rPr>
                      <w:b/>
                      <w:bCs/>
                      <w:sz w:val="18"/>
                      <w:szCs w:val="18"/>
                      <w:lang w:val="en-US" w:eastAsia="zh-CN"/>
                    </w:rPr>
                  </w:pPr>
                  <w:r w:rsidRPr="00C62D32">
                    <w:rPr>
                      <w:rFonts w:hint="eastAsia"/>
                      <w:b/>
                      <w:bCs/>
                      <w:sz w:val="18"/>
                      <w:szCs w:val="18"/>
                      <w:lang w:val="en-US" w:eastAsia="zh-CN"/>
                    </w:rPr>
                    <w:t>位于</w:t>
                  </w:r>
                  <w:r w:rsidRPr="00C62D32">
                    <w:rPr>
                      <w:b/>
                      <w:bCs/>
                      <w:sz w:val="18"/>
                      <w:szCs w:val="18"/>
                      <w:lang w:val="en-US" w:eastAsia="zh-CN"/>
                    </w:rPr>
                    <w:t>41° W</w:t>
                  </w:r>
                  <w:r w:rsidRPr="00C62D32">
                    <w:rPr>
                      <w:rFonts w:hint="eastAsia"/>
                      <w:b/>
                      <w:bCs/>
                      <w:sz w:val="18"/>
                      <w:szCs w:val="18"/>
                      <w:lang w:val="en-US" w:eastAsia="zh-CN"/>
                    </w:rPr>
                    <w:t>的</w:t>
                  </w:r>
                  <w:r w:rsidRPr="00C62D32">
                    <w:rPr>
                      <w:rFonts w:hint="eastAsia"/>
                      <w:b/>
                      <w:bCs/>
                      <w:sz w:val="18"/>
                      <w:szCs w:val="18"/>
                      <w:lang w:val="en-US" w:eastAsia="zh-CN"/>
                    </w:rPr>
                    <w:t>DRS</w:t>
                  </w:r>
                  <w:r w:rsidRPr="00C62D32">
                    <w:rPr>
                      <w:rFonts w:hint="eastAsia"/>
                      <w:b/>
                      <w:bCs/>
                      <w:sz w:val="18"/>
                      <w:szCs w:val="18"/>
                      <w:lang w:val="en-US" w:eastAsia="zh-CN"/>
                    </w:rPr>
                    <w:t>卫星的干扰</w:t>
                  </w:r>
                  <w:r>
                    <w:rPr>
                      <w:rFonts w:hint="eastAsia"/>
                      <w:b/>
                      <w:bCs/>
                      <w:sz w:val="18"/>
                      <w:szCs w:val="18"/>
                      <w:lang w:val="en-US" w:eastAsia="zh-CN"/>
                    </w:rPr>
                    <w:t xml:space="preserve"> (</w:t>
                  </w:r>
                  <w:r w:rsidRPr="00C62D32">
                    <w:rPr>
                      <w:b/>
                      <w:bCs/>
                      <w:sz w:val="18"/>
                      <w:szCs w:val="18"/>
                      <w:lang w:val="en-US" w:eastAsia="zh-CN"/>
                    </w:rPr>
                    <w:t>dB(W/MHz)</w:t>
                  </w:r>
                  <w:r>
                    <w:rPr>
                      <w:rFonts w:hint="eastAsia"/>
                      <w:b/>
                      <w:bCs/>
                      <w:sz w:val="18"/>
                      <w:szCs w:val="18"/>
                      <w:lang w:val="en-US" w:eastAsia="zh-CN"/>
                    </w:rPr>
                    <w:t xml:space="preserve">) </w:t>
                  </w:r>
                  <w:r w:rsidRPr="00C62D32">
                    <w:rPr>
                      <w:rFonts w:hint="eastAsia"/>
                      <w:b/>
                      <w:bCs/>
                      <w:sz w:val="18"/>
                      <w:szCs w:val="18"/>
                      <w:lang w:val="en-US" w:eastAsia="zh-CN"/>
                    </w:rPr>
                    <w:t>空间分布，假定全球</w:t>
                  </w:r>
                  <w:r w:rsidRPr="00C62D32">
                    <w:rPr>
                      <w:rFonts w:hint="eastAsia"/>
                      <w:b/>
                      <w:bCs/>
                      <w:sz w:val="18"/>
                      <w:szCs w:val="18"/>
                      <w:lang w:val="en-US" w:eastAsia="zh-CN"/>
                    </w:rPr>
                    <w:t>431</w:t>
                  </w:r>
                  <w:r w:rsidRPr="00C62D32">
                    <w:rPr>
                      <w:rFonts w:hint="eastAsia"/>
                      <w:b/>
                      <w:bCs/>
                      <w:sz w:val="18"/>
                      <w:szCs w:val="18"/>
                      <w:lang w:val="en-US" w:eastAsia="zh-CN"/>
                    </w:rPr>
                    <w:t>个站点共</w:t>
                  </w:r>
                  <w:r w:rsidRPr="00C62D32">
                    <w:rPr>
                      <w:rFonts w:hint="eastAsia"/>
                      <w:b/>
                      <w:bCs/>
                      <w:sz w:val="18"/>
                      <w:szCs w:val="18"/>
                      <w:lang w:val="en-US" w:eastAsia="zh-CN"/>
                    </w:rPr>
                    <w:t>944</w:t>
                  </w:r>
                  <w:r w:rsidRPr="00C62D32">
                    <w:rPr>
                      <w:rFonts w:hint="eastAsia"/>
                      <w:b/>
                      <w:bCs/>
                      <w:sz w:val="18"/>
                      <w:szCs w:val="18"/>
                      <w:lang w:val="en-US" w:eastAsia="zh-CN"/>
                    </w:rPr>
                    <w:t>个中心</w:t>
                  </w:r>
                  <w:r>
                    <w:rPr>
                      <w:b/>
                      <w:bCs/>
                      <w:sz w:val="18"/>
                      <w:szCs w:val="18"/>
                      <w:lang w:val="en-US" w:eastAsia="zh-CN"/>
                    </w:rPr>
                    <w:br/>
                  </w:r>
                  <w:r w:rsidRPr="00C62D32">
                    <w:rPr>
                      <w:rFonts w:hint="eastAsia"/>
                      <w:b/>
                      <w:bCs/>
                      <w:sz w:val="18"/>
                      <w:szCs w:val="18"/>
                      <w:lang w:val="en-US" w:eastAsia="zh-CN"/>
                    </w:rPr>
                    <w:t>按照</w:t>
                  </w:r>
                  <w:r w:rsidRPr="00C62D32">
                    <w:rPr>
                      <w:b/>
                      <w:bCs/>
                      <w:sz w:val="18"/>
                      <w:szCs w:val="18"/>
                      <w:lang w:val="en-US" w:eastAsia="zh-CN"/>
                    </w:rPr>
                    <w:t>+8 dB(W/MHz)</w:t>
                  </w:r>
                  <w:r w:rsidRPr="00C62D32">
                    <w:rPr>
                      <w:rFonts w:hint="eastAsia"/>
                      <w:b/>
                      <w:bCs/>
                      <w:sz w:val="18"/>
                      <w:szCs w:val="18"/>
                      <w:lang w:val="en-US" w:eastAsia="zh-CN"/>
                    </w:rPr>
                    <w:t>进行操作。大圆为地球圆形。请注意北美两个区域和欧洲一个区域</w:t>
                  </w:r>
                  <w:r>
                    <w:rPr>
                      <w:b/>
                      <w:bCs/>
                      <w:sz w:val="18"/>
                      <w:szCs w:val="18"/>
                      <w:lang w:val="en-US" w:eastAsia="zh-CN"/>
                    </w:rPr>
                    <w:br/>
                  </w:r>
                  <w:r w:rsidRPr="00C62D32">
                    <w:rPr>
                      <w:rFonts w:hint="eastAsia"/>
                      <w:b/>
                      <w:bCs/>
                      <w:sz w:val="18"/>
                      <w:szCs w:val="18"/>
                      <w:lang w:val="en-US" w:eastAsia="zh-CN"/>
                    </w:rPr>
                    <w:t>的干扰超出了</w:t>
                  </w:r>
                  <w:r w:rsidRPr="00C62D32">
                    <w:rPr>
                      <w:rFonts w:hint="eastAsia"/>
                      <w:b/>
                      <w:bCs/>
                      <w:sz w:val="18"/>
                      <w:szCs w:val="18"/>
                      <w:lang w:val="en-US" w:eastAsia="zh-CN"/>
                    </w:rPr>
                    <w:t>DRS</w:t>
                  </w:r>
                  <w:r w:rsidRPr="00C62D32">
                    <w:rPr>
                      <w:rFonts w:hint="eastAsia"/>
                      <w:b/>
                      <w:bCs/>
                      <w:sz w:val="18"/>
                      <w:szCs w:val="18"/>
                      <w:lang w:val="en-US" w:eastAsia="zh-CN"/>
                    </w:rPr>
                    <w:t>的保护电平</w:t>
                  </w:r>
                </w:p>
              </w:txbxContent>
            </v:textbox>
          </v:rect>
        </w:pict>
      </w:r>
      <w:r w:rsidR="005D4B13" w:rsidRPr="005450E7">
        <w:rPr>
          <w:lang w:val="ru-RU"/>
        </w:rPr>
        <w:object w:dxaOrig="10165" w:dyaOrig="7418">
          <v:shape id="_x0000_i1044" type="#_x0000_t75" style="width:477.45pt;height:348.8pt" o:ole="">
            <v:imagedata r:id="rId52" o:title=""/>
          </v:shape>
          <o:OLEObject Type="Embed" ProgID="Visio.Drawing.11" ShapeID="_x0000_i1044" DrawAspect="Content" ObjectID="_1335181012" r:id="rId53"/>
        </w:object>
      </w:r>
    </w:p>
    <w:p w:rsidR="005A79E5" w:rsidRDefault="0088779E" w:rsidP="00ED6642">
      <w:pPr>
        <w:overflowPunct/>
        <w:autoSpaceDE/>
        <w:autoSpaceDN/>
        <w:adjustRightInd/>
        <w:ind w:firstLineChars="200" w:firstLine="480"/>
        <w:jc w:val="left"/>
        <w:textAlignment w:val="auto"/>
        <w:rPr>
          <w:lang w:val="en-US" w:eastAsia="zh-CN"/>
        </w:rPr>
      </w:pPr>
      <w:r>
        <w:rPr>
          <w:rFonts w:hint="eastAsia"/>
          <w:lang w:val="en-US" w:eastAsia="zh-CN"/>
        </w:rPr>
        <w:t>图</w:t>
      </w:r>
      <w:r w:rsidR="005A79E5">
        <w:rPr>
          <w:lang w:val="en-US" w:eastAsia="zh-CN"/>
        </w:rPr>
        <w:t>3</w:t>
      </w:r>
      <w:r>
        <w:rPr>
          <w:rFonts w:hint="eastAsia"/>
          <w:lang w:val="en-US" w:eastAsia="zh-CN"/>
        </w:rPr>
        <w:t>和图</w:t>
      </w:r>
      <w:r w:rsidR="005A79E5">
        <w:rPr>
          <w:lang w:val="en-US" w:eastAsia="zh-CN"/>
        </w:rPr>
        <w:t>4</w:t>
      </w:r>
      <w:r>
        <w:rPr>
          <w:rFonts w:hint="eastAsia"/>
          <w:lang w:val="en-US" w:eastAsia="zh-CN"/>
        </w:rPr>
        <w:t>分别显示了对</w:t>
      </w:r>
      <w:r>
        <w:rPr>
          <w:lang w:val="en-US" w:eastAsia="zh-CN"/>
        </w:rPr>
        <w:t>174° W</w:t>
      </w:r>
      <w:r>
        <w:rPr>
          <w:rFonts w:hint="eastAsia"/>
          <w:lang w:val="en-US" w:eastAsia="zh-CN"/>
        </w:rPr>
        <w:t>和</w:t>
      </w:r>
      <w:r>
        <w:rPr>
          <w:lang w:val="en-US" w:eastAsia="zh-CN"/>
        </w:rPr>
        <w:t>85° E</w:t>
      </w:r>
      <w:r>
        <w:rPr>
          <w:rFonts w:hint="eastAsia"/>
          <w:lang w:val="en-US" w:eastAsia="zh-CN"/>
        </w:rPr>
        <w:t>轨道位置</w:t>
      </w:r>
      <w:r>
        <w:rPr>
          <w:rFonts w:hint="eastAsia"/>
          <w:lang w:val="en-US" w:eastAsia="zh-CN"/>
        </w:rPr>
        <w:t>DRS</w:t>
      </w:r>
      <w:r>
        <w:rPr>
          <w:rFonts w:hint="eastAsia"/>
          <w:lang w:val="en-US" w:eastAsia="zh-CN"/>
        </w:rPr>
        <w:t>干扰的空间分布。这些分布与</w:t>
      </w:r>
      <w:r>
        <w:rPr>
          <w:lang w:val="en-US" w:eastAsia="zh-CN"/>
        </w:rPr>
        <w:t xml:space="preserve">41° W </w:t>
      </w:r>
      <w:r>
        <w:rPr>
          <w:rFonts w:hint="eastAsia"/>
          <w:lang w:val="en-US" w:eastAsia="zh-CN"/>
        </w:rPr>
        <w:t>的结果类似。对于位于</w:t>
      </w:r>
      <w:r w:rsidR="005A79E5">
        <w:rPr>
          <w:lang w:val="en-US" w:eastAsia="zh-CN"/>
        </w:rPr>
        <w:t>174</w:t>
      </w:r>
      <w:r w:rsidR="00CB7086">
        <w:rPr>
          <w:lang w:val="en-US" w:eastAsia="zh-CN"/>
        </w:rPr>
        <w:t>° </w:t>
      </w:r>
      <w:r w:rsidR="005A79E5">
        <w:rPr>
          <w:lang w:val="en-US" w:eastAsia="zh-CN"/>
        </w:rPr>
        <w:t>W</w:t>
      </w:r>
      <w:r>
        <w:rPr>
          <w:rFonts w:hint="eastAsia"/>
          <w:lang w:val="en-US" w:eastAsia="zh-CN"/>
        </w:rPr>
        <w:t>轨道位置的</w:t>
      </w:r>
      <w:r>
        <w:rPr>
          <w:lang w:val="en-US" w:eastAsia="zh-CN"/>
        </w:rPr>
        <w:t>DRS</w:t>
      </w:r>
      <w:r>
        <w:rPr>
          <w:rFonts w:hint="eastAsia"/>
          <w:lang w:val="en-US" w:eastAsia="zh-CN"/>
        </w:rPr>
        <w:t>，总干扰峰值为</w:t>
      </w:r>
      <w:r w:rsidR="005A79E5">
        <w:rPr>
          <w:lang w:val="en-US" w:eastAsia="zh-CN"/>
        </w:rPr>
        <w:t>–144.9</w:t>
      </w:r>
      <w:r w:rsidR="005A79E5">
        <w:rPr>
          <w:color w:val="FF0000"/>
          <w:lang w:val="en-US" w:eastAsia="zh-CN"/>
        </w:rPr>
        <w:t xml:space="preserve"> </w:t>
      </w:r>
      <w:r w:rsidR="005A79E5">
        <w:rPr>
          <w:lang w:val="en-US" w:eastAsia="zh-CN"/>
        </w:rPr>
        <w:t>dB(W/MHz)</w:t>
      </w:r>
      <w:r>
        <w:rPr>
          <w:rFonts w:hint="eastAsia"/>
          <w:lang w:val="en-US" w:eastAsia="zh-CN"/>
        </w:rPr>
        <w:t>。对于位于</w:t>
      </w:r>
      <w:r w:rsidR="005A79E5">
        <w:rPr>
          <w:lang w:val="en-US" w:eastAsia="zh-CN"/>
        </w:rPr>
        <w:t>85</w:t>
      </w:r>
      <w:r w:rsidR="00CB7086">
        <w:rPr>
          <w:lang w:val="en-US" w:eastAsia="zh-CN"/>
        </w:rPr>
        <w:t>° </w:t>
      </w:r>
      <w:r w:rsidR="005A79E5">
        <w:rPr>
          <w:lang w:val="en-US" w:eastAsia="zh-CN"/>
        </w:rPr>
        <w:t>E</w:t>
      </w:r>
      <w:r>
        <w:rPr>
          <w:rFonts w:hint="eastAsia"/>
          <w:lang w:val="en-US" w:eastAsia="zh-CN"/>
        </w:rPr>
        <w:t>轨道位置的</w:t>
      </w:r>
      <w:r>
        <w:rPr>
          <w:lang w:val="en-US" w:eastAsia="zh-CN"/>
        </w:rPr>
        <w:t>DRS</w:t>
      </w:r>
      <w:r>
        <w:rPr>
          <w:rFonts w:hint="eastAsia"/>
          <w:lang w:val="en-US" w:eastAsia="zh-CN"/>
        </w:rPr>
        <w:t>，最大干扰为</w:t>
      </w:r>
      <w:r w:rsidR="005A79E5">
        <w:rPr>
          <w:lang w:val="en-US" w:eastAsia="zh-CN"/>
        </w:rPr>
        <w:t>–146.0</w:t>
      </w:r>
      <w:r w:rsidR="005A79E5">
        <w:rPr>
          <w:color w:val="FF0000"/>
          <w:lang w:val="en-US" w:eastAsia="zh-CN"/>
        </w:rPr>
        <w:t xml:space="preserve"> </w:t>
      </w:r>
      <w:r w:rsidR="005A79E5">
        <w:rPr>
          <w:lang w:val="en-US" w:eastAsia="zh-CN"/>
        </w:rPr>
        <w:t>dB(W/MHz)</w:t>
      </w:r>
      <w:r>
        <w:rPr>
          <w:rFonts w:hint="eastAsia"/>
          <w:lang w:val="en-US" w:eastAsia="zh-CN"/>
        </w:rPr>
        <w:t>。对于</w:t>
      </w:r>
      <w:r>
        <w:rPr>
          <w:lang w:val="en-US" w:eastAsia="zh-CN"/>
        </w:rPr>
        <w:t>41° W</w:t>
      </w:r>
      <w:r>
        <w:rPr>
          <w:rFonts w:hint="eastAsia"/>
          <w:lang w:val="en-US" w:eastAsia="zh-CN"/>
        </w:rPr>
        <w:t>轨道位置</w:t>
      </w:r>
      <w:r w:rsidR="005A79E5">
        <w:rPr>
          <w:lang w:val="en-US" w:eastAsia="zh-CN"/>
        </w:rPr>
        <w:t>DRS</w:t>
      </w:r>
      <w:r>
        <w:rPr>
          <w:rFonts w:hint="eastAsia"/>
          <w:lang w:val="en-US" w:eastAsia="zh-CN"/>
        </w:rPr>
        <w:t>的情况，</w:t>
      </w:r>
      <w:r w:rsidR="005A79E5">
        <w:rPr>
          <w:lang w:val="en-US" w:eastAsia="zh-CN"/>
        </w:rPr>
        <w:t xml:space="preserve"> </w:t>
      </w:r>
      <w:r>
        <w:rPr>
          <w:rFonts w:hint="eastAsia"/>
          <w:lang w:val="en-US" w:eastAsia="zh-CN"/>
        </w:rPr>
        <w:t>当</w:t>
      </w:r>
      <w:r>
        <w:rPr>
          <w:rFonts w:hint="eastAsia"/>
          <w:lang w:val="en-US" w:eastAsia="zh-CN"/>
        </w:rPr>
        <w:t>DRS</w:t>
      </w:r>
      <w:r>
        <w:rPr>
          <w:rFonts w:hint="eastAsia"/>
          <w:lang w:val="en-US" w:eastAsia="zh-CN"/>
        </w:rPr>
        <w:t>接收天线指向城市人口中心或接近地球边缘地区时，产生了最大的干扰电平。</w:t>
      </w:r>
      <w:r w:rsidR="005A79E5">
        <w:rPr>
          <w:lang w:val="en-US" w:eastAsia="zh-CN"/>
        </w:rPr>
        <w:t xml:space="preserve"> </w:t>
      </w:r>
    </w:p>
    <w:p w:rsidR="00C46455" w:rsidRDefault="00C46455">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5A79E5" w:rsidRDefault="004B45DA" w:rsidP="00C46455">
      <w:pPr>
        <w:pStyle w:val="FigureNo"/>
        <w:spacing w:before="0"/>
      </w:pPr>
      <w:r>
        <w:rPr>
          <w:noProof/>
          <w:lang w:val="en-US" w:eastAsia="zh-CN"/>
        </w:rPr>
        <w:lastRenderedPageBreak/>
        <w:pict>
          <v:rect id="_x0000_s10272" style="position:absolute;left:0;text-align:left;margin-left:2in;margin-top:310.05pt;width:169.25pt;height:16.6pt;z-index:251679744;v-text-anchor:top" fillcolor="white [3212]" stroked="f">
            <v:textbox style="mso-next-textbox:#_x0000_s10272" inset="0,0,0,0">
              <w:txbxContent>
                <w:p w:rsidR="00F66AEA" w:rsidRPr="00C62D32" w:rsidRDefault="00F66AEA" w:rsidP="00016399">
                  <w:pPr>
                    <w:spacing w:before="0"/>
                    <w:jc w:val="center"/>
                    <w:rPr>
                      <w:lang w:val="en-US" w:eastAsia="zh-CN"/>
                    </w:rPr>
                  </w:pPr>
                  <w:r w:rsidRPr="00C62D32">
                    <w:rPr>
                      <w:rFonts w:hint="eastAsia"/>
                      <w:color w:val="000000"/>
                      <w:sz w:val="18"/>
                      <w:szCs w:val="18"/>
                      <w:lang w:eastAsia="zh-CN"/>
                    </w:rPr>
                    <w:t>DRS</w:t>
                  </w:r>
                  <w:r w:rsidRPr="00C62D32">
                    <w:rPr>
                      <w:rFonts w:hint="eastAsia"/>
                      <w:color w:val="000000"/>
                      <w:sz w:val="18"/>
                      <w:szCs w:val="18"/>
                      <w:lang w:eastAsia="zh-CN"/>
                    </w:rPr>
                    <w:t>俯仰（度）地球西</w:t>
                  </w:r>
                  <w:r w:rsidRPr="00C62D32">
                    <w:rPr>
                      <w:rFonts w:hint="eastAsia"/>
                      <w:color w:val="000000"/>
                      <w:sz w:val="18"/>
                      <w:szCs w:val="18"/>
                      <w:lang w:eastAsia="zh-CN"/>
                    </w:rPr>
                    <w:t>/</w:t>
                  </w:r>
                  <w:r w:rsidRPr="00C62D32">
                    <w:rPr>
                      <w:rFonts w:hint="eastAsia"/>
                      <w:color w:val="000000"/>
                      <w:sz w:val="18"/>
                      <w:szCs w:val="18"/>
                      <w:lang w:eastAsia="zh-CN"/>
                    </w:rPr>
                    <w:t>东视图</w:t>
                  </w:r>
                </w:p>
              </w:txbxContent>
            </v:textbox>
          </v:rect>
        </w:pict>
      </w:r>
      <w:r>
        <w:rPr>
          <w:noProof/>
          <w:lang w:val="en-US" w:eastAsia="zh-CN"/>
        </w:rPr>
        <w:pict>
          <v:rect id="_x0000_s10269" style="position:absolute;left:0;text-align:left;margin-left:61.5pt;margin-top:-1.25pt;width:364.05pt;height:59.55pt;z-index:251676672;v-text-anchor:top" fillcolor="white [3212]" stroked="f">
            <v:textbox style="mso-next-textbox:#_x0000_s10269" inset="0,0,0,0">
              <w:txbxContent>
                <w:p w:rsidR="00F66AEA" w:rsidRPr="00C62D32" w:rsidRDefault="00F66AEA" w:rsidP="00C46455">
                  <w:pPr>
                    <w:jc w:val="center"/>
                    <w:rPr>
                      <w:lang w:eastAsia="zh-CN"/>
                    </w:rPr>
                  </w:pPr>
                  <w:r w:rsidRPr="00C46455">
                    <w:rPr>
                      <w:rFonts w:hint="eastAsia"/>
                      <w:color w:val="000000"/>
                      <w:sz w:val="18"/>
                      <w:szCs w:val="18"/>
                      <w:lang w:val="en-US" w:eastAsia="zh-CN"/>
                    </w:rPr>
                    <w:t>图</w:t>
                  </w:r>
                  <w:r w:rsidRPr="00C46455">
                    <w:rPr>
                      <w:rFonts w:hint="eastAsia"/>
                      <w:color w:val="000000"/>
                      <w:sz w:val="18"/>
                      <w:szCs w:val="18"/>
                      <w:lang w:val="en-US" w:eastAsia="zh-CN"/>
                    </w:rPr>
                    <w:t>3</w:t>
                  </w:r>
                  <w:r>
                    <w:rPr>
                      <w:b/>
                      <w:bCs/>
                      <w:color w:val="000000"/>
                      <w:sz w:val="18"/>
                      <w:szCs w:val="18"/>
                      <w:lang w:val="en-US" w:eastAsia="zh-CN"/>
                    </w:rPr>
                    <w:br/>
                  </w:r>
                  <w:r w:rsidRPr="00C62D32">
                    <w:rPr>
                      <w:rFonts w:hint="eastAsia"/>
                      <w:b/>
                      <w:bCs/>
                      <w:color w:val="000000"/>
                      <w:sz w:val="18"/>
                      <w:szCs w:val="18"/>
                      <w:lang w:val="en-US" w:eastAsia="zh-CN"/>
                    </w:rPr>
                    <w:t>位于</w:t>
                  </w:r>
                  <w:r w:rsidRPr="00C62D32">
                    <w:rPr>
                      <w:rFonts w:hint="eastAsia"/>
                      <w:b/>
                      <w:bCs/>
                      <w:color w:val="000000"/>
                      <w:sz w:val="18"/>
                      <w:szCs w:val="18"/>
                      <w:lang w:val="en-US" w:eastAsia="zh-CN"/>
                    </w:rPr>
                    <w:t>174</w:t>
                  </w:r>
                  <w:r w:rsidRPr="00C62D32">
                    <w:rPr>
                      <w:b/>
                      <w:bCs/>
                      <w:color w:val="000000"/>
                      <w:sz w:val="18"/>
                      <w:szCs w:val="18"/>
                      <w:lang w:val="en-US" w:eastAsia="zh-CN"/>
                    </w:rPr>
                    <w:t>° W</w:t>
                  </w:r>
                  <w:r w:rsidRPr="00C62D32">
                    <w:rPr>
                      <w:rFonts w:hint="eastAsia"/>
                      <w:b/>
                      <w:bCs/>
                      <w:color w:val="000000"/>
                      <w:sz w:val="18"/>
                      <w:szCs w:val="18"/>
                      <w:lang w:val="en-US" w:eastAsia="zh-CN"/>
                    </w:rPr>
                    <w:t>的</w:t>
                  </w:r>
                  <w:r w:rsidRPr="00C62D32">
                    <w:rPr>
                      <w:rFonts w:hint="eastAsia"/>
                      <w:b/>
                      <w:bCs/>
                      <w:color w:val="000000"/>
                      <w:sz w:val="18"/>
                      <w:szCs w:val="18"/>
                      <w:lang w:val="en-US" w:eastAsia="zh-CN"/>
                    </w:rPr>
                    <w:t>DRS</w:t>
                  </w:r>
                  <w:r w:rsidRPr="00C62D32">
                    <w:rPr>
                      <w:rFonts w:hint="eastAsia"/>
                      <w:b/>
                      <w:bCs/>
                      <w:color w:val="000000"/>
                      <w:sz w:val="18"/>
                      <w:szCs w:val="18"/>
                      <w:lang w:val="en-US" w:eastAsia="zh-CN"/>
                    </w:rPr>
                    <w:t>卫星的干扰（</w:t>
                  </w:r>
                  <w:r w:rsidRPr="00C62D32">
                    <w:rPr>
                      <w:b/>
                      <w:bCs/>
                      <w:color w:val="000000"/>
                      <w:sz w:val="18"/>
                      <w:szCs w:val="18"/>
                      <w:lang w:val="en-US" w:eastAsia="zh-CN"/>
                    </w:rPr>
                    <w:t>dB(W/MHz)</w:t>
                  </w:r>
                  <w:r w:rsidRPr="00C62D32">
                    <w:rPr>
                      <w:rFonts w:hint="eastAsia"/>
                      <w:b/>
                      <w:bCs/>
                      <w:color w:val="000000"/>
                      <w:sz w:val="18"/>
                      <w:szCs w:val="18"/>
                      <w:lang w:val="en-US" w:eastAsia="zh-CN"/>
                    </w:rPr>
                    <w:t>）空间分布，假定全球</w:t>
                  </w:r>
                  <w:r>
                    <w:rPr>
                      <w:b/>
                      <w:bCs/>
                      <w:color w:val="000000"/>
                      <w:sz w:val="18"/>
                      <w:szCs w:val="18"/>
                      <w:lang w:val="en-US" w:eastAsia="zh-CN"/>
                    </w:rPr>
                    <w:br/>
                  </w:r>
                  <w:r w:rsidRPr="00C62D32">
                    <w:rPr>
                      <w:rFonts w:hint="eastAsia"/>
                      <w:b/>
                      <w:bCs/>
                      <w:color w:val="000000"/>
                      <w:sz w:val="18"/>
                      <w:szCs w:val="18"/>
                      <w:lang w:val="en-US" w:eastAsia="zh-CN"/>
                    </w:rPr>
                    <w:t>431</w:t>
                  </w:r>
                  <w:r w:rsidRPr="00C62D32">
                    <w:rPr>
                      <w:rFonts w:hint="eastAsia"/>
                      <w:b/>
                      <w:bCs/>
                      <w:color w:val="000000"/>
                      <w:sz w:val="18"/>
                      <w:szCs w:val="18"/>
                      <w:lang w:val="en-US" w:eastAsia="zh-CN"/>
                    </w:rPr>
                    <w:t>个站点共</w:t>
                  </w:r>
                  <w:r w:rsidRPr="00C62D32">
                    <w:rPr>
                      <w:rFonts w:hint="eastAsia"/>
                      <w:b/>
                      <w:bCs/>
                      <w:color w:val="000000"/>
                      <w:sz w:val="18"/>
                      <w:szCs w:val="18"/>
                      <w:lang w:val="en-US" w:eastAsia="zh-CN"/>
                    </w:rPr>
                    <w:t>944</w:t>
                  </w:r>
                  <w:r w:rsidRPr="00C62D32">
                    <w:rPr>
                      <w:rFonts w:hint="eastAsia"/>
                      <w:b/>
                      <w:bCs/>
                      <w:color w:val="000000"/>
                      <w:sz w:val="18"/>
                      <w:szCs w:val="18"/>
                      <w:lang w:val="en-US" w:eastAsia="zh-CN"/>
                    </w:rPr>
                    <w:t>个中心按照</w:t>
                  </w:r>
                  <w:r w:rsidRPr="00C62D32">
                    <w:rPr>
                      <w:b/>
                      <w:bCs/>
                      <w:color w:val="000000"/>
                      <w:sz w:val="18"/>
                      <w:szCs w:val="18"/>
                      <w:lang w:val="en-US" w:eastAsia="zh-CN"/>
                    </w:rPr>
                    <w:t>+8 dB(W/MHz)</w:t>
                  </w:r>
                  <w:r w:rsidRPr="00C62D32">
                    <w:rPr>
                      <w:rFonts w:hint="eastAsia"/>
                      <w:b/>
                      <w:bCs/>
                      <w:color w:val="000000"/>
                      <w:sz w:val="18"/>
                      <w:szCs w:val="18"/>
                      <w:lang w:val="en-US" w:eastAsia="zh-CN"/>
                    </w:rPr>
                    <w:t>进行操作。大圆为地球圆形</w:t>
                  </w:r>
                </w:p>
              </w:txbxContent>
            </v:textbox>
          </v:rect>
        </w:pict>
      </w:r>
      <w:r>
        <w:rPr>
          <w:noProof/>
          <w:lang w:val="en-US" w:eastAsia="zh-CN"/>
        </w:rPr>
        <w:pict>
          <v:rect id="_x0000_s10274" style="position:absolute;left:0;text-align:left;margin-left:-20.95pt;margin-top:172.85pt;width:189.65pt;height:18.1pt;rotation:270;z-index:251678720;v-text-anchor:top" fillcolor="white [3212]" stroked="f">
            <v:textbox style="layout-flow:vertical;mso-layout-flow-alt:bottom-to-top;mso-next-textbox:#_x0000_s10274;mso-fit-shape-to-text:t" inset="0,0,0,0">
              <w:txbxContent>
                <w:p w:rsidR="00F66AEA" w:rsidRPr="00C62D32" w:rsidRDefault="00F66AEA" w:rsidP="00C46455">
                  <w:pPr>
                    <w:jc w:val="center"/>
                    <w:rPr>
                      <w:lang w:val="en-US" w:eastAsia="zh-CN"/>
                    </w:rPr>
                  </w:pPr>
                  <w:r w:rsidRPr="00C62D32">
                    <w:rPr>
                      <w:rFonts w:hint="eastAsia"/>
                      <w:color w:val="000000"/>
                      <w:sz w:val="18"/>
                      <w:szCs w:val="18"/>
                      <w:lang w:eastAsia="zh-CN"/>
                    </w:rPr>
                    <w:t>DRS</w:t>
                  </w:r>
                  <w:r w:rsidRPr="00C62D32">
                    <w:rPr>
                      <w:rFonts w:hint="eastAsia"/>
                      <w:color w:val="000000"/>
                      <w:sz w:val="18"/>
                      <w:szCs w:val="18"/>
                      <w:lang w:eastAsia="zh-CN"/>
                    </w:rPr>
                    <w:t>负横滚（度）地球南</w:t>
                  </w:r>
                  <w:r w:rsidRPr="00C62D32">
                    <w:rPr>
                      <w:rFonts w:hint="eastAsia"/>
                      <w:color w:val="000000"/>
                      <w:sz w:val="18"/>
                      <w:szCs w:val="18"/>
                      <w:lang w:eastAsia="zh-CN"/>
                    </w:rPr>
                    <w:t>/</w:t>
                  </w:r>
                  <w:r w:rsidRPr="00C62D32">
                    <w:rPr>
                      <w:rFonts w:hint="eastAsia"/>
                      <w:color w:val="000000"/>
                      <w:sz w:val="18"/>
                      <w:szCs w:val="18"/>
                      <w:lang w:eastAsia="zh-CN"/>
                    </w:rPr>
                    <w:t>北视图</w:t>
                  </w:r>
                </w:p>
              </w:txbxContent>
            </v:textbox>
          </v:rect>
        </w:pict>
      </w:r>
      <w:r>
        <w:rPr>
          <w:noProof/>
          <w:lang w:val="en-US" w:eastAsia="zh-CN"/>
        </w:rPr>
        <w:pict>
          <v:rect id="_x0000_s10273" style="position:absolute;left:0;text-align:left;margin-left:122.5pt;margin-top:53.75pt;width:217.95pt;height:11.65pt;z-index:251677696;v-text-anchor:top" fillcolor="white [3212]" stroked="f">
            <v:textbox style="mso-next-textbox:#_x0000_s10273;mso-fit-shape-to-text:t" inset="0,0,0,0">
              <w:txbxContent>
                <w:p w:rsidR="00F66AEA" w:rsidRPr="00C62D32" w:rsidRDefault="00F66AEA" w:rsidP="00C62D32">
                  <w:pPr>
                    <w:spacing w:before="0"/>
                    <w:rPr>
                      <w:lang w:val="en-US" w:eastAsia="zh-CN"/>
                    </w:rPr>
                  </w:pPr>
                  <w:r w:rsidRPr="00C62D32">
                    <w:rPr>
                      <w:rFonts w:hint="eastAsia"/>
                      <w:color w:val="000000"/>
                      <w:sz w:val="18"/>
                      <w:szCs w:val="18"/>
                      <w:lang w:val="en-US" w:eastAsia="zh-CN"/>
                    </w:rPr>
                    <w:t>位于</w:t>
                  </w:r>
                  <w:r>
                    <w:rPr>
                      <w:color w:val="000000"/>
                      <w:sz w:val="18"/>
                      <w:szCs w:val="18"/>
                      <w:lang w:eastAsia="zh-CN"/>
                    </w:rPr>
                    <w:t>–</w:t>
                  </w:r>
                  <w:r w:rsidRPr="00C62D32">
                    <w:rPr>
                      <w:rFonts w:hint="eastAsia"/>
                      <w:color w:val="000000"/>
                      <w:sz w:val="18"/>
                      <w:szCs w:val="18"/>
                      <w:lang w:val="en-US" w:eastAsia="zh-CN"/>
                    </w:rPr>
                    <w:t>17</w:t>
                  </w:r>
                  <w:r w:rsidRPr="00C62D32">
                    <w:rPr>
                      <w:color w:val="000000"/>
                      <w:sz w:val="18"/>
                      <w:szCs w:val="18"/>
                      <w:lang w:val="en-US" w:eastAsia="zh-CN"/>
                    </w:rPr>
                    <w:t>4° W</w:t>
                  </w:r>
                  <w:r w:rsidRPr="00C62D32">
                    <w:rPr>
                      <w:rFonts w:hint="eastAsia"/>
                      <w:color w:val="000000"/>
                      <w:sz w:val="18"/>
                      <w:szCs w:val="18"/>
                      <w:lang w:val="en-US" w:eastAsia="zh-CN"/>
                    </w:rPr>
                    <w:t>的</w:t>
                  </w:r>
                  <w:r w:rsidRPr="00C62D32">
                    <w:rPr>
                      <w:rFonts w:hint="eastAsia"/>
                      <w:color w:val="000000"/>
                      <w:sz w:val="18"/>
                      <w:szCs w:val="18"/>
                      <w:lang w:val="en-US" w:eastAsia="zh-CN"/>
                    </w:rPr>
                    <w:t>DRS</w:t>
                  </w:r>
                  <w:r w:rsidRPr="00C62D32">
                    <w:rPr>
                      <w:rFonts w:hint="eastAsia"/>
                      <w:color w:val="000000"/>
                      <w:sz w:val="18"/>
                      <w:szCs w:val="18"/>
                      <w:lang w:val="en-US" w:eastAsia="zh-CN"/>
                    </w:rPr>
                    <w:t>卫星按照</w:t>
                  </w:r>
                  <w:r w:rsidRPr="00C62D32">
                    <w:rPr>
                      <w:rFonts w:hint="eastAsia"/>
                      <w:color w:val="000000"/>
                      <w:sz w:val="18"/>
                      <w:szCs w:val="18"/>
                      <w:lang w:val="en-US" w:eastAsia="zh-CN"/>
                    </w:rPr>
                    <w:t>0.2</w:t>
                  </w:r>
                  <w:r w:rsidRPr="00C62D32">
                    <w:rPr>
                      <w:color w:val="000000"/>
                      <w:sz w:val="18"/>
                      <w:szCs w:val="18"/>
                    </w:rPr>
                    <w:sym w:font="Symbol" w:char="F0B0"/>
                  </w:r>
                  <w:r w:rsidRPr="00C62D32">
                    <w:rPr>
                      <w:rFonts w:hint="eastAsia"/>
                      <w:color w:val="000000"/>
                      <w:sz w:val="18"/>
                      <w:szCs w:val="18"/>
                      <w:lang w:eastAsia="zh-CN"/>
                    </w:rPr>
                    <w:t>的分辨率扫描地球</w:t>
                  </w:r>
                </w:p>
              </w:txbxContent>
            </v:textbox>
          </v:rect>
        </w:pict>
      </w:r>
      <w:r w:rsidR="00C46455">
        <w:rPr>
          <w:noProof/>
          <w:lang w:val="en-US" w:eastAsia="zh-CN"/>
        </w:rPr>
        <w:drawing>
          <wp:inline distT="0" distB="0" distL="0" distR="0">
            <wp:extent cx="4326255" cy="4100195"/>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4" cstate="print"/>
                    <a:srcRect/>
                    <a:stretch>
                      <a:fillRect/>
                    </a:stretch>
                  </pic:blipFill>
                  <pic:spPr bwMode="auto">
                    <a:xfrm>
                      <a:off x="0" y="0"/>
                      <a:ext cx="4326255" cy="4100195"/>
                    </a:xfrm>
                    <a:prstGeom prst="rect">
                      <a:avLst/>
                    </a:prstGeom>
                    <a:noFill/>
                    <a:ln w="9525">
                      <a:noFill/>
                      <a:miter lim="800000"/>
                      <a:headEnd/>
                      <a:tailEnd/>
                    </a:ln>
                  </pic:spPr>
                </pic:pic>
              </a:graphicData>
            </a:graphic>
          </wp:inline>
        </w:drawing>
      </w:r>
    </w:p>
    <w:p w:rsidR="005A79E5" w:rsidRDefault="004B45DA" w:rsidP="005A79E5">
      <w:pPr>
        <w:pStyle w:val="FigureNo"/>
      </w:pPr>
      <w:r>
        <w:rPr>
          <w:noProof/>
          <w:lang w:val="en-US" w:eastAsia="zh-CN"/>
        </w:rPr>
        <w:pict>
          <v:rect id="_x0000_s14895" style="position:absolute;left:0;text-align:left;margin-left:135.3pt;margin-top:338.5pt;width:191.05pt;height:17.65pt;z-index:251707392;v-text-anchor:top" fillcolor="white [3212]" stroked="f">
            <v:textbox style="mso-fit-shape-to-text:t" inset="0,0,0,0">
              <w:txbxContent>
                <w:p w:rsidR="00F66AEA" w:rsidRPr="00B65BB0" w:rsidRDefault="00F66AEA" w:rsidP="00016399">
                  <w:pPr>
                    <w:jc w:val="center"/>
                    <w:rPr>
                      <w:lang w:val="en-US" w:eastAsia="zh-CN"/>
                    </w:rPr>
                  </w:pPr>
                  <w:r w:rsidRPr="00114596">
                    <w:rPr>
                      <w:rFonts w:hint="eastAsia"/>
                      <w:color w:val="000000"/>
                      <w:sz w:val="18"/>
                      <w:szCs w:val="18"/>
                      <w:lang w:eastAsia="zh-CN"/>
                    </w:rPr>
                    <w:t>DRS</w:t>
                  </w:r>
                  <w:r w:rsidRPr="00114596">
                    <w:rPr>
                      <w:rFonts w:hint="eastAsia"/>
                      <w:color w:val="000000"/>
                      <w:sz w:val="18"/>
                      <w:szCs w:val="18"/>
                      <w:lang w:eastAsia="zh-CN"/>
                    </w:rPr>
                    <w:t>俯仰（度）地球西</w:t>
                  </w:r>
                  <w:r w:rsidRPr="00114596">
                    <w:rPr>
                      <w:rFonts w:hint="eastAsia"/>
                      <w:color w:val="000000"/>
                      <w:sz w:val="18"/>
                      <w:szCs w:val="18"/>
                      <w:lang w:eastAsia="zh-CN"/>
                    </w:rPr>
                    <w:t>/</w:t>
                  </w:r>
                  <w:r w:rsidRPr="00114596">
                    <w:rPr>
                      <w:rFonts w:hint="eastAsia"/>
                      <w:color w:val="000000"/>
                      <w:sz w:val="18"/>
                      <w:szCs w:val="18"/>
                      <w:lang w:eastAsia="zh-CN"/>
                    </w:rPr>
                    <w:t>东视图</w:t>
                  </w:r>
                </w:p>
              </w:txbxContent>
            </v:textbox>
          </v:rect>
        </w:pict>
      </w:r>
      <w:r>
        <w:rPr>
          <w:noProof/>
          <w:lang w:val="en-US" w:eastAsia="zh-CN"/>
        </w:rPr>
        <w:pict>
          <v:rect id="_x0000_s14894" style="position:absolute;left:0;text-align:left;margin-left:-25.55pt;margin-top:197.4pt;width:199pt;height:18.15pt;rotation:270;z-index:251706368;v-text-anchor:top" fillcolor="white [3212]" stroked="f">
            <v:textbox style="layout-flow:vertical;mso-layout-flow-alt:bottom-to-top;mso-fit-shape-to-text:t" inset="0,0,0,0">
              <w:txbxContent>
                <w:p w:rsidR="00F66AEA" w:rsidRPr="00114596" w:rsidRDefault="00F66AEA" w:rsidP="00016399">
                  <w:pPr>
                    <w:jc w:val="center"/>
                    <w:rPr>
                      <w:lang w:eastAsia="zh-CN"/>
                    </w:rPr>
                  </w:pPr>
                  <w:r w:rsidRPr="00114596">
                    <w:rPr>
                      <w:rFonts w:hint="eastAsia"/>
                      <w:color w:val="000000"/>
                      <w:sz w:val="18"/>
                      <w:szCs w:val="18"/>
                      <w:lang w:eastAsia="zh-CN"/>
                    </w:rPr>
                    <w:t>DRS</w:t>
                  </w:r>
                  <w:r w:rsidRPr="00114596">
                    <w:rPr>
                      <w:rFonts w:hint="eastAsia"/>
                      <w:color w:val="000000"/>
                      <w:sz w:val="18"/>
                      <w:szCs w:val="18"/>
                      <w:lang w:eastAsia="zh-CN"/>
                    </w:rPr>
                    <w:t>负横滚（度）地球南</w:t>
                  </w:r>
                  <w:r w:rsidRPr="00114596">
                    <w:rPr>
                      <w:rFonts w:hint="eastAsia"/>
                      <w:color w:val="000000"/>
                      <w:sz w:val="18"/>
                      <w:szCs w:val="18"/>
                      <w:lang w:eastAsia="zh-CN"/>
                    </w:rPr>
                    <w:t>/</w:t>
                  </w:r>
                  <w:r w:rsidRPr="00114596">
                    <w:rPr>
                      <w:rFonts w:hint="eastAsia"/>
                      <w:color w:val="000000"/>
                      <w:sz w:val="18"/>
                      <w:szCs w:val="18"/>
                      <w:lang w:eastAsia="zh-CN"/>
                    </w:rPr>
                    <w:t>北视图</w:t>
                  </w:r>
                </w:p>
              </w:txbxContent>
            </v:textbox>
          </v:rect>
        </w:pict>
      </w:r>
      <w:r>
        <w:rPr>
          <w:noProof/>
          <w:lang w:val="en-US" w:eastAsia="zh-CN"/>
        </w:rPr>
        <w:pict>
          <v:rect id="_x0000_s14893" style="position:absolute;left:0;text-align:left;margin-left:126.35pt;margin-top:76.8pt;width:200pt;height:14.65pt;z-index:251705344;v-text-anchor:top" fillcolor="white [3212]" stroked="f">
            <v:textbox inset="0,0,0,0">
              <w:txbxContent>
                <w:p w:rsidR="00F66AEA" w:rsidRPr="00B65BB0" w:rsidRDefault="00F66AEA" w:rsidP="00016399">
                  <w:pPr>
                    <w:spacing w:before="0"/>
                    <w:rPr>
                      <w:lang w:val="en-US" w:eastAsia="zh-CN"/>
                    </w:rPr>
                  </w:pPr>
                  <w:r w:rsidRPr="00114596">
                    <w:rPr>
                      <w:rFonts w:hint="eastAsia"/>
                      <w:color w:val="000000"/>
                      <w:sz w:val="18"/>
                      <w:szCs w:val="18"/>
                      <w:lang w:val="en-US" w:eastAsia="zh-CN"/>
                    </w:rPr>
                    <w:t>位于</w:t>
                  </w:r>
                  <w:r w:rsidRPr="00114596">
                    <w:rPr>
                      <w:rFonts w:hint="eastAsia"/>
                      <w:color w:val="000000"/>
                      <w:sz w:val="18"/>
                      <w:szCs w:val="18"/>
                      <w:lang w:val="en-US" w:eastAsia="zh-CN"/>
                    </w:rPr>
                    <w:t>85</w:t>
                  </w:r>
                  <w:r w:rsidRPr="00114596">
                    <w:rPr>
                      <w:color w:val="000000"/>
                      <w:sz w:val="18"/>
                      <w:szCs w:val="18"/>
                      <w:lang w:val="en-US" w:eastAsia="zh-CN"/>
                    </w:rPr>
                    <w:t>° </w:t>
                  </w:r>
                  <w:r w:rsidRPr="00114596">
                    <w:rPr>
                      <w:rFonts w:hint="eastAsia"/>
                      <w:color w:val="000000"/>
                      <w:sz w:val="18"/>
                      <w:szCs w:val="18"/>
                      <w:lang w:val="en-US" w:eastAsia="zh-CN"/>
                    </w:rPr>
                    <w:t>E</w:t>
                  </w:r>
                  <w:r w:rsidRPr="00114596">
                    <w:rPr>
                      <w:rFonts w:hint="eastAsia"/>
                      <w:color w:val="000000"/>
                      <w:sz w:val="18"/>
                      <w:szCs w:val="18"/>
                      <w:lang w:val="en-US" w:eastAsia="zh-CN"/>
                    </w:rPr>
                    <w:t>的</w:t>
                  </w:r>
                  <w:r w:rsidRPr="00114596">
                    <w:rPr>
                      <w:rFonts w:hint="eastAsia"/>
                      <w:color w:val="000000"/>
                      <w:sz w:val="18"/>
                      <w:szCs w:val="18"/>
                      <w:lang w:val="en-US" w:eastAsia="zh-CN"/>
                    </w:rPr>
                    <w:t>DRS</w:t>
                  </w:r>
                  <w:r w:rsidRPr="00114596">
                    <w:rPr>
                      <w:rFonts w:hint="eastAsia"/>
                      <w:color w:val="000000"/>
                      <w:sz w:val="18"/>
                      <w:szCs w:val="18"/>
                      <w:lang w:val="en-US" w:eastAsia="zh-CN"/>
                    </w:rPr>
                    <w:t>卫星按照</w:t>
                  </w:r>
                  <w:r w:rsidRPr="00114596">
                    <w:rPr>
                      <w:rFonts w:hint="eastAsia"/>
                      <w:color w:val="000000"/>
                      <w:sz w:val="18"/>
                      <w:szCs w:val="18"/>
                      <w:lang w:val="en-US" w:eastAsia="zh-CN"/>
                    </w:rPr>
                    <w:t>0.2</w:t>
                  </w:r>
                  <w:r w:rsidRPr="00114596">
                    <w:rPr>
                      <w:color w:val="000000"/>
                      <w:sz w:val="18"/>
                      <w:szCs w:val="18"/>
                    </w:rPr>
                    <w:sym w:font="Symbol" w:char="F0B0"/>
                  </w:r>
                  <w:r w:rsidRPr="00114596">
                    <w:rPr>
                      <w:rFonts w:hint="eastAsia"/>
                      <w:color w:val="000000"/>
                      <w:sz w:val="18"/>
                      <w:szCs w:val="18"/>
                      <w:lang w:eastAsia="zh-CN"/>
                    </w:rPr>
                    <w:t>的分辨率扫描地球</w:t>
                  </w:r>
                </w:p>
              </w:txbxContent>
            </v:textbox>
          </v:rect>
        </w:pict>
      </w:r>
      <w:r>
        <w:rPr>
          <w:noProof/>
          <w:lang w:val="en-US" w:eastAsia="zh-CN"/>
        </w:rPr>
        <w:pict>
          <v:rect id="_x0000_s14892" style="position:absolute;left:0;text-align:left;margin-left:61.5pt;margin-top:19.55pt;width:355.85pt;height:53.4pt;z-index:251704320;v-text-anchor:top" fillcolor="white [3212]" stroked="f">
            <v:textbox inset="0,0,0,0">
              <w:txbxContent>
                <w:p w:rsidR="00F66AEA" w:rsidRPr="005D4B13" w:rsidRDefault="00F66AEA" w:rsidP="005D4B13">
                  <w:pPr>
                    <w:jc w:val="center"/>
                    <w:rPr>
                      <w:color w:val="000000"/>
                      <w:sz w:val="18"/>
                      <w:szCs w:val="18"/>
                      <w:lang w:val="en-US" w:eastAsia="zh-CN"/>
                    </w:rPr>
                  </w:pPr>
                  <w:r w:rsidRPr="005D4B13">
                    <w:rPr>
                      <w:rFonts w:hint="eastAsia"/>
                      <w:color w:val="000000"/>
                      <w:sz w:val="18"/>
                      <w:szCs w:val="18"/>
                      <w:lang w:val="en-US" w:eastAsia="zh-CN"/>
                    </w:rPr>
                    <w:t>图</w:t>
                  </w:r>
                  <w:r w:rsidRPr="005D4B13">
                    <w:rPr>
                      <w:rFonts w:hint="eastAsia"/>
                      <w:color w:val="000000"/>
                      <w:sz w:val="18"/>
                      <w:szCs w:val="18"/>
                      <w:lang w:val="en-US" w:eastAsia="zh-CN"/>
                    </w:rPr>
                    <w:t>4</w:t>
                  </w:r>
                </w:p>
                <w:p w:rsidR="00F66AEA" w:rsidRPr="00B65BB0" w:rsidRDefault="00F66AEA" w:rsidP="005D4B13">
                  <w:pPr>
                    <w:jc w:val="center"/>
                    <w:rPr>
                      <w:lang w:val="en-US" w:eastAsia="zh-CN"/>
                    </w:rPr>
                  </w:pPr>
                  <w:r w:rsidRPr="00114596">
                    <w:rPr>
                      <w:rFonts w:hint="eastAsia"/>
                      <w:b/>
                      <w:bCs/>
                      <w:color w:val="000000"/>
                      <w:sz w:val="18"/>
                      <w:szCs w:val="18"/>
                      <w:lang w:val="en-US" w:eastAsia="zh-CN"/>
                    </w:rPr>
                    <w:t>位于</w:t>
                  </w:r>
                  <w:r w:rsidRPr="00114596">
                    <w:rPr>
                      <w:rFonts w:hint="eastAsia"/>
                      <w:b/>
                      <w:bCs/>
                      <w:color w:val="000000"/>
                      <w:sz w:val="18"/>
                      <w:szCs w:val="18"/>
                      <w:lang w:val="en-US" w:eastAsia="zh-CN"/>
                    </w:rPr>
                    <w:t>85</w:t>
                  </w:r>
                  <w:r w:rsidRPr="00114596">
                    <w:rPr>
                      <w:b/>
                      <w:bCs/>
                      <w:color w:val="000000"/>
                      <w:sz w:val="18"/>
                      <w:szCs w:val="18"/>
                      <w:lang w:val="en-US" w:eastAsia="zh-CN"/>
                    </w:rPr>
                    <w:t>° </w:t>
                  </w:r>
                  <w:r w:rsidRPr="00114596">
                    <w:rPr>
                      <w:rFonts w:hint="eastAsia"/>
                      <w:b/>
                      <w:bCs/>
                      <w:color w:val="000000"/>
                      <w:sz w:val="18"/>
                      <w:szCs w:val="18"/>
                      <w:lang w:val="en-US" w:eastAsia="zh-CN"/>
                    </w:rPr>
                    <w:t>E</w:t>
                  </w:r>
                  <w:r w:rsidRPr="00114596">
                    <w:rPr>
                      <w:rFonts w:hint="eastAsia"/>
                      <w:b/>
                      <w:bCs/>
                      <w:color w:val="000000"/>
                      <w:sz w:val="18"/>
                      <w:szCs w:val="18"/>
                      <w:lang w:val="en-US" w:eastAsia="zh-CN"/>
                    </w:rPr>
                    <w:t>的</w:t>
                  </w:r>
                  <w:r w:rsidRPr="00114596">
                    <w:rPr>
                      <w:rFonts w:hint="eastAsia"/>
                      <w:b/>
                      <w:bCs/>
                      <w:color w:val="000000"/>
                      <w:sz w:val="18"/>
                      <w:szCs w:val="18"/>
                      <w:lang w:val="en-US" w:eastAsia="zh-CN"/>
                    </w:rPr>
                    <w:t>DRS</w:t>
                  </w:r>
                  <w:r w:rsidRPr="00114596">
                    <w:rPr>
                      <w:rFonts w:hint="eastAsia"/>
                      <w:b/>
                      <w:bCs/>
                      <w:color w:val="000000"/>
                      <w:sz w:val="18"/>
                      <w:szCs w:val="18"/>
                      <w:lang w:val="en-US" w:eastAsia="zh-CN"/>
                    </w:rPr>
                    <w:t>卫星的干扰（</w:t>
                  </w:r>
                  <w:r w:rsidRPr="00114596">
                    <w:rPr>
                      <w:b/>
                      <w:bCs/>
                      <w:color w:val="000000"/>
                      <w:sz w:val="18"/>
                      <w:szCs w:val="18"/>
                      <w:lang w:val="en-US" w:eastAsia="zh-CN"/>
                    </w:rPr>
                    <w:t>dB(W/MHz)</w:t>
                  </w:r>
                  <w:r w:rsidRPr="00114596">
                    <w:rPr>
                      <w:rFonts w:hint="eastAsia"/>
                      <w:b/>
                      <w:bCs/>
                      <w:color w:val="000000"/>
                      <w:sz w:val="18"/>
                      <w:szCs w:val="18"/>
                      <w:lang w:val="en-US" w:eastAsia="zh-CN"/>
                    </w:rPr>
                    <w:t>）示例，假定全球</w:t>
                  </w:r>
                  <w:r w:rsidRPr="00114596">
                    <w:rPr>
                      <w:rFonts w:hint="eastAsia"/>
                      <w:b/>
                      <w:bCs/>
                      <w:color w:val="000000"/>
                      <w:sz w:val="18"/>
                      <w:szCs w:val="18"/>
                      <w:lang w:val="en-US" w:eastAsia="zh-CN"/>
                    </w:rPr>
                    <w:t>431</w:t>
                  </w:r>
                  <w:r w:rsidRPr="00114596">
                    <w:rPr>
                      <w:rFonts w:hint="eastAsia"/>
                      <w:b/>
                      <w:bCs/>
                      <w:color w:val="000000"/>
                      <w:sz w:val="18"/>
                      <w:szCs w:val="18"/>
                      <w:lang w:val="en-US" w:eastAsia="zh-CN"/>
                    </w:rPr>
                    <w:t>个站点共</w:t>
                  </w:r>
                  <w:r w:rsidRPr="00114596">
                    <w:rPr>
                      <w:rFonts w:hint="eastAsia"/>
                      <w:b/>
                      <w:bCs/>
                      <w:color w:val="000000"/>
                      <w:sz w:val="18"/>
                      <w:szCs w:val="18"/>
                      <w:lang w:val="en-US" w:eastAsia="zh-CN"/>
                    </w:rPr>
                    <w:t>944</w:t>
                  </w:r>
                  <w:r w:rsidRPr="00114596">
                    <w:rPr>
                      <w:rFonts w:hint="eastAsia"/>
                      <w:b/>
                      <w:bCs/>
                      <w:color w:val="000000"/>
                      <w:sz w:val="18"/>
                      <w:szCs w:val="18"/>
                      <w:lang w:val="en-US" w:eastAsia="zh-CN"/>
                    </w:rPr>
                    <w:t>个中心</w:t>
                  </w:r>
                  <w:r>
                    <w:rPr>
                      <w:b/>
                      <w:bCs/>
                      <w:color w:val="000000"/>
                      <w:sz w:val="18"/>
                      <w:szCs w:val="18"/>
                      <w:lang w:val="en-US" w:eastAsia="zh-CN"/>
                    </w:rPr>
                    <w:br/>
                  </w:r>
                  <w:r w:rsidRPr="00114596">
                    <w:rPr>
                      <w:rFonts w:hint="eastAsia"/>
                      <w:b/>
                      <w:bCs/>
                      <w:color w:val="000000"/>
                      <w:sz w:val="18"/>
                      <w:szCs w:val="18"/>
                      <w:lang w:val="en-US" w:eastAsia="zh-CN"/>
                    </w:rPr>
                    <w:t>按照</w:t>
                  </w:r>
                  <w:r w:rsidRPr="00114596">
                    <w:rPr>
                      <w:b/>
                      <w:bCs/>
                      <w:color w:val="000000"/>
                      <w:sz w:val="18"/>
                      <w:szCs w:val="18"/>
                      <w:lang w:val="en-US" w:eastAsia="zh-CN"/>
                    </w:rPr>
                    <w:t>+8 dB(W/MHz)</w:t>
                  </w:r>
                  <w:r>
                    <w:rPr>
                      <w:rFonts w:hint="eastAsia"/>
                      <w:b/>
                      <w:bCs/>
                      <w:color w:val="000000"/>
                      <w:sz w:val="18"/>
                      <w:szCs w:val="18"/>
                      <w:lang w:val="en-US" w:eastAsia="zh-CN"/>
                    </w:rPr>
                    <w:t>进行操作。大圆为地球圆形</w:t>
                  </w:r>
                </w:p>
              </w:txbxContent>
            </v:textbox>
          </v:rect>
        </w:pict>
      </w:r>
      <w:r w:rsidR="005D4B13">
        <w:rPr>
          <w:noProof/>
          <w:lang w:val="en-US" w:eastAsia="zh-CN"/>
        </w:rPr>
        <w:drawing>
          <wp:inline distT="0" distB="0" distL="0" distR="0">
            <wp:extent cx="4326255" cy="418846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5" cstate="print"/>
                    <a:srcRect/>
                    <a:stretch>
                      <a:fillRect/>
                    </a:stretch>
                  </pic:blipFill>
                  <pic:spPr bwMode="auto">
                    <a:xfrm>
                      <a:off x="0" y="0"/>
                      <a:ext cx="4326255" cy="4188460"/>
                    </a:xfrm>
                    <a:prstGeom prst="rect">
                      <a:avLst/>
                    </a:prstGeom>
                    <a:noFill/>
                    <a:ln w="9525">
                      <a:noFill/>
                      <a:miter lim="800000"/>
                      <a:headEnd/>
                      <a:tailEnd/>
                    </a:ln>
                  </pic:spPr>
                </pic:pic>
              </a:graphicData>
            </a:graphic>
          </wp:inline>
        </w:drawing>
      </w:r>
    </w:p>
    <w:p w:rsidR="005A79E5" w:rsidRDefault="005A79E5" w:rsidP="007A19FA">
      <w:pPr>
        <w:pStyle w:val="Heading3"/>
        <w:rPr>
          <w:lang w:val="en-US" w:eastAsia="zh-CN"/>
        </w:rPr>
      </w:pPr>
      <w:r>
        <w:rPr>
          <w:lang w:val="en-US" w:eastAsia="zh-CN"/>
        </w:rPr>
        <w:br w:type="page"/>
      </w:r>
      <w:r>
        <w:rPr>
          <w:lang w:val="en-US" w:eastAsia="zh-CN"/>
        </w:rPr>
        <w:lastRenderedPageBreak/>
        <w:t>3.1.2</w:t>
      </w:r>
      <w:r>
        <w:rPr>
          <w:lang w:val="en-US" w:eastAsia="zh-CN"/>
        </w:rPr>
        <w:tab/>
      </w:r>
      <w:r w:rsidR="007A19FA">
        <w:rPr>
          <w:lang w:val="en-US" w:eastAsia="zh-CN"/>
        </w:rPr>
        <w:t>ITU-R SA.1276</w:t>
      </w:r>
      <w:r w:rsidR="007A19FA">
        <w:rPr>
          <w:rFonts w:hint="eastAsia"/>
          <w:lang w:val="en-US" w:eastAsia="zh-CN"/>
        </w:rPr>
        <w:t>建议书中所述的</w:t>
      </w:r>
      <w:r>
        <w:rPr>
          <w:lang w:val="en-US" w:eastAsia="zh-CN"/>
        </w:rPr>
        <w:t>DRS</w:t>
      </w:r>
      <w:r w:rsidR="007A19FA">
        <w:rPr>
          <w:rFonts w:hint="eastAsia"/>
          <w:lang w:val="en-US" w:eastAsia="zh-CN"/>
        </w:rPr>
        <w:t>轨道位置</w:t>
      </w:r>
    </w:p>
    <w:p w:rsidR="005A79E5" w:rsidRDefault="005A79E5" w:rsidP="0041229F">
      <w:pPr>
        <w:overflowPunct/>
        <w:autoSpaceDE/>
        <w:autoSpaceDN/>
        <w:adjustRightInd/>
        <w:ind w:firstLineChars="200" w:firstLine="480"/>
        <w:jc w:val="left"/>
        <w:textAlignment w:val="auto"/>
        <w:rPr>
          <w:lang w:val="en-US" w:eastAsia="zh-CN"/>
        </w:rPr>
      </w:pPr>
      <w:r>
        <w:rPr>
          <w:lang w:val="en-US" w:eastAsia="zh-CN"/>
        </w:rPr>
        <w:t>ITU-R SA.1276</w:t>
      </w:r>
      <w:r w:rsidR="007A19FA">
        <w:rPr>
          <w:rFonts w:hint="eastAsia"/>
          <w:lang w:val="en-US" w:eastAsia="zh-CN"/>
        </w:rPr>
        <w:t>建议书列举了需要尽量保护（</w:t>
      </w:r>
      <w:r w:rsidR="007A19FA">
        <w:rPr>
          <w:lang w:val="en-US" w:eastAsia="zh-CN"/>
        </w:rPr>
        <w:t>ITU-R F.1249</w:t>
      </w:r>
      <w:r w:rsidR="007A19FA">
        <w:rPr>
          <w:rFonts w:hint="eastAsia"/>
          <w:lang w:val="en-US" w:eastAsia="zh-CN"/>
        </w:rPr>
        <w:t>建议书），以免受到工作在</w:t>
      </w:r>
      <w:r w:rsidR="007A19FA">
        <w:rPr>
          <w:lang w:val="en-US" w:eastAsia="zh-CN"/>
        </w:rPr>
        <w:t>25.25-27.5 GHz</w:t>
      </w:r>
      <w:r w:rsidR="007A19FA">
        <w:rPr>
          <w:rFonts w:hint="eastAsia"/>
          <w:lang w:val="en-US" w:eastAsia="zh-CN"/>
        </w:rPr>
        <w:t>频段的</w:t>
      </w:r>
      <w:r w:rsidR="007A19FA">
        <w:rPr>
          <w:rFonts w:hint="eastAsia"/>
          <w:lang w:val="en-US" w:eastAsia="zh-CN"/>
        </w:rPr>
        <w:t>FS</w:t>
      </w:r>
      <w:r w:rsidR="007A19FA">
        <w:rPr>
          <w:rFonts w:hint="eastAsia"/>
          <w:lang w:val="en-US" w:eastAsia="zh-CN"/>
        </w:rPr>
        <w:t>系统超出</w:t>
      </w:r>
      <w:r w:rsidR="007A19FA">
        <w:rPr>
          <w:rFonts w:hint="eastAsia"/>
          <w:lang w:val="en-US" w:eastAsia="zh-CN"/>
        </w:rPr>
        <w:t>DRS</w:t>
      </w:r>
      <w:r w:rsidR="007A19FA">
        <w:rPr>
          <w:rFonts w:hint="eastAsia"/>
          <w:lang w:val="en-US" w:eastAsia="zh-CN"/>
        </w:rPr>
        <w:t>保护电平干扰影响的</w:t>
      </w:r>
      <w:r>
        <w:rPr>
          <w:lang w:val="en-US" w:eastAsia="zh-CN"/>
        </w:rPr>
        <w:t>23</w:t>
      </w:r>
      <w:r w:rsidR="007A19FA">
        <w:rPr>
          <w:rFonts w:hint="eastAsia"/>
          <w:lang w:val="en-US" w:eastAsia="zh-CN"/>
        </w:rPr>
        <w:t>个</w:t>
      </w:r>
      <w:r>
        <w:rPr>
          <w:lang w:val="en-US" w:eastAsia="zh-CN"/>
        </w:rPr>
        <w:t>DRS</w:t>
      </w:r>
      <w:r w:rsidR="007A19FA">
        <w:rPr>
          <w:rFonts w:hint="eastAsia"/>
          <w:lang w:val="en-US" w:eastAsia="zh-CN"/>
        </w:rPr>
        <w:t>轨道位置。表</w:t>
      </w:r>
      <w:r>
        <w:rPr>
          <w:lang w:val="en-US" w:eastAsia="zh-CN"/>
        </w:rPr>
        <w:t>1</w:t>
      </w:r>
      <w:r w:rsidR="000C5AA2">
        <w:rPr>
          <w:rFonts w:hint="eastAsia"/>
          <w:lang w:val="en-US" w:eastAsia="zh-CN"/>
        </w:rPr>
        <w:t>总结了</w:t>
      </w:r>
      <w:r w:rsidR="000C5AA2">
        <w:rPr>
          <w:lang w:val="en-US" w:eastAsia="zh-CN"/>
        </w:rPr>
        <w:t>ITU-R SA.1276</w:t>
      </w:r>
      <w:r w:rsidR="000C5AA2">
        <w:rPr>
          <w:rFonts w:hint="eastAsia"/>
          <w:lang w:val="en-US" w:eastAsia="zh-CN"/>
        </w:rPr>
        <w:t>建议书规定的每个轨道位置仿真的峰值干扰结果。采用了横滚和俯仰</w:t>
      </w:r>
      <w:r>
        <w:rPr>
          <w:lang w:val="en-US" w:eastAsia="zh-CN"/>
        </w:rPr>
        <w:t>0.2</w:t>
      </w:r>
      <w:r w:rsidR="00CB7086">
        <w:rPr>
          <w:lang w:val="en-US" w:eastAsia="zh-CN"/>
        </w:rPr>
        <w:t>°</w:t>
      </w:r>
      <w:r w:rsidR="000C5AA2">
        <w:rPr>
          <w:rFonts w:hint="eastAsia"/>
          <w:lang w:val="en-US" w:eastAsia="zh-CN"/>
        </w:rPr>
        <w:t>的扫描分辨率。</w:t>
      </w:r>
      <w:r w:rsidR="009B2C72">
        <w:rPr>
          <w:rFonts w:hint="eastAsia"/>
          <w:lang w:val="en-US" w:eastAsia="zh-CN"/>
        </w:rPr>
        <w:t>表</w:t>
      </w:r>
      <w:r>
        <w:rPr>
          <w:lang w:val="en-US" w:eastAsia="zh-CN"/>
        </w:rPr>
        <w:t>1</w:t>
      </w:r>
      <w:r w:rsidR="009B2C72">
        <w:rPr>
          <w:rFonts w:hint="eastAsia"/>
          <w:lang w:val="en-US" w:eastAsia="zh-CN"/>
        </w:rPr>
        <w:t>也显示了通过标准偏差测量的峰值干扰电平的变化在各个轨道位置小于</w:t>
      </w:r>
      <w:r>
        <w:rPr>
          <w:lang w:val="en-US" w:eastAsia="zh-CN"/>
        </w:rPr>
        <w:t>4 dB</w:t>
      </w:r>
      <w:r w:rsidR="009B2C72">
        <w:rPr>
          <w:rFonts w:hint="eastAsia"/>
          <w:lang w:val="en-US" w:eastAsia="zh-CN"/>
        </w:rPr>
        <w:t>。该观测数据意味着从一个轨道位置到另一个轨道位置的峰值干扰变化是相对较小的。</w:t>
      </w:r>
    </w:p>
    <w:p w:rsidR="005A79E5" w:rsidRDefault="00893181" w:rsidP="00C46455">
      <w:pPr>
        <w:overflowPunct/>
        <w:autoSpaceDE/>
        <w:autoSpaceDN/>
        <w:adjustRightInd/>
        <w:ind w:firstLineChars="200" w:firstLine="472"/>
        <w:jc w:val="left"/>
        <w:textAlignment w:val="auto"/>
        <w:rPr>
          <w:lang w:val="en-US" w:eastAsia="zh-CN"/>
        </w:rPr>
      </w:pPr>
      <w:r w:rsidRPr="00C46455">
        <w:rPr>
          <w:rFonts w:hint="eastAsia"/>
          <w:spacing w:val="-4"/>
          <w:lang w:val="en-US" w:eastAsia="zh-CN"/>
        </w:rPr>
        <w:t>表</w:t>
      </w:r>
      <w:r w:rsidR="005A79E5" w:rsidRPr="00C46455">
        <w:rPr>
          <w:spacing w:val="-4"/>
          <w:lang w:val="en-US" w:eastAsia="zh-CN"/>
        </w:rPr>
        <w:t>1</w:t>
      </w:r>
      <w:r w:rsidRPr="00C46455">
        <w:rPr>
          <w:rFonts w:hint="eastAsia"/>
          <w:spacing w:val="-4"/>
          <w:lang w:val="en-US" w:eastAsia="zh-CN"/>
        </w:rPr>
        <w:t>显示了扫描方向峰值干扰的摘要以及每个卫星轨道位置的峰值总干扰。峰值总干扰平均为</w:t>
      </w:r>
      <w:r w:rsidR="005A79E5" w:rsidRPr="00C46455">
        <w:rPr>
          <w:spacing w:val="-4"/>
          <w:lang w:val="en-US" w:eastAsia="zh-CN"/>
        </w:rPr>
        <w:t>–144.3 dB(W/MHz)</w:t>
      </w:r>
      <w:r w:rsidRPr="00C46455">
        <w:rPr>
          <w:rFonts w:hint="eastAsia"/>
          <w:spacing w:val="-4"/>
          <w:lang w:val="en-US" w:eastAsia="zh-CN"/>
        </w:rPr>
        <w:t>。在任何轨道位置和任意扫描方向的最大总干扰</w:t>
      </w:r>
      <w:r w:rsidR="0074440D" w:rsidRPr="00C46455">
        <w:rPr>
          <w:rFonts w:hint="eastAsia"/>
          <w:spacing w:val="-4"/>
          <w:lang w:val="en-US" w:eastAsia="zh-CN"/>
        </w:rPr>
        <w:t>为</w:t>
      </w:r>
      <w:r w:rsidR="005A79E5" w:rsidRPr="00C46455">
        <w:rPr>
          <w:spacing w:val="-4"/>
          <w:lang w:val="en-US" w:eastAsia="zh-CN"/>
        </w:rPr>
        <w:t>–139 dB(W/MHz)</w:t>
      </w:r>
      <w:r w:rsidRPr="00C46455">
        <w:rPr>
          <w:rFonts w:hint="eastAsia"/>
          <w:spacing w:val="-4"/>
          <w:lang w:val="en-US" w:eastAsia="zh-CN"/>
        </w:rPr>
        <w:t>。</w:t>
      </w:r>
      <w:r>
        <w:rPr>
          <w:rFonts w:hint="eastAsia"/>
          <w:lang w:val="en-US" w:eastAsia="zh-CN"/>
        </w:rPr>
        <w:t>也列举了占峰值总干扰比例最大的部署区域的干扰所占比例。</w:t>
      </w:r>
      <w:r w:rsidR="005A79E5">
        <w:rPr>
          <w:lang w:val="en-US" w:eastAsia="zh-CN"/>
        </w:rPr>
        <w:t xml:space="preserve"> </w:t>
      </w:r>
    </w:p>
    <w:p w:rsidR="005A79E5" w:rsidRDefault="00216F6F" w:rsidP="0041229F">
      <w:pPr>
        <w:overflowPunct/>
        <w:autoSpaceDE/>
        <w:autoSpaceDN/>
        <w:adjustRightInd/>
        <w:ind w:firstLineChars="200" w:firstLine="480"/>
        <w:jc w:val="left"/>
        <w:textAlignment w:val="auto"/>
        <w:rPr>
          <w:lang w:val="en-US" w:eastAsia="zh-CN"/>
        </w:rPr>
      </w:pPr>
      <w:r>
        <w:rPr>
          <w:rFonts w:hint="eastAsia"/>
          <w:lang w:val="en-US" w:eastAsia="zh-CN"/>
        </w:rPr>
        <w:t>仿真表明，</w:t>
      </w:r>
      <w:r>
        <w:rPr>
          <w:rFonts w:hint="eastAsia"/>
          <w:lang w:val="en-US" w:eastAsia="zh-CN"/>
        </w:rPr>
        <w:t>LMDS</w:t>
      </w:r>
      <w:r>
        <w:rPr>
          <w:rFonts w:hint="eastAsia"/>
          <w:lang w:val="en-US" w:eastAsia="zh-CN"/>
        </w:rPr>
        <w:t>系统的广泛部署造成的峰值干扰要比单个部署区域造成的干扰高</w:t>
      </w:r>
      <w:r w:rsidR="005A79E5">
        <w:rPr>
          <w:lang w:val="en-US" w:eastAsia="zh-CN"/>
        </w:rPr>
        <w:t>3 dB</w:t>
      </w:r>
      <w:r>
        <w:rPr>
          <w:rFonts w:hint="eastAsia"/>
          <w:lang w:val="en-US" w:eastAsia="zh-CN"/>
        </w:rPr>
        <w:t>。此处定义为总峰值干扰和主要促成因素导致的干扰之间差异（单位为</w:t>
      </w:r>
      <w:r>
        <w:rPr>
          <w:lang w:val="en-US" w:eastAsia="zh-CN"/>
        </w:rPr>
        <w:t>dB</w:t>
      </w:r>
      <w:r>
        <w:rPr>
          <w:rFonts w:hint="eastAsia"/>
          <w:lang w:val="en-US" w:eastAsia="zh-CN"/>
        </w:rPr>
        <w:t>）的集总增益系数也示于表</w:t>
      </w:r>
      <w:r w:rsidR="005A79E5">
        <w:rPr>
          <w:lang w:val="en-US" w:eastAsia="zh-CN"/>
        </w:rPr>
        <w:t>1</w:t>
      </w:r>
      <w:r>
        <w:rPr>
          <w:rFonts w:hint="eastAsia"/>
          <w:lang w:val="en-US" w:eastAsia="zh-CN"/>
        </w:rPr>
        <w:t>。平均集总增益为</w:t>
      </w:r>
      <w:r w:rsidR="005A79E5">
        <w:rPr>
          <w:lang w:val="en-US" w:eastAsia="zh-CN"/>
        </w:rPr>
        <w:t>2.5 dB</w:t>
      </w:r>
      <w:r>
        <w:rPr>
          <w:rFonts w:hint="eastAsia"/>
          <w:lang w:val="en-US" w:eastAsia="zh-CN"/>
        </w:rPr>
        <w:t>。</w:t>
      </w:r>
      <w:r w:rsidR="00C213D2">
        <w:rPr>
          <w:rFonts w:hint="eastAsia"/>
          <w:lang w:val="en-US" w:eastAsia="zh-CN"/>
        </w:rPr>
        <w:t>仿真</w:t>
      </w:r>
      <w:r w:rsidR="0074440D">
        <w:rPr>
          <w:rFonts w:hint="eastAsia"/>
          <w:lang w:val="en-US" w:eastAsia="zh-CN"/>
        </w:rPr>
        <w:t>表明，平均起来，峰值总集总干扰属于占干扰主要比例的城市人口中心</w:t>
      </w:r>
      <w:r w:rsidR="00C213D2">
        <w:rPr>
          <w:rFonts w:hint="eastAsia"/>
          <w:lang w:val="en-US" w:eastAsia="zh-CN"/>
        </w:rPr>
        <w:t>主要干扰的</w:t>
      </w:r>
      <w:r w:rsidR="005A79E5">
        <w:rPr>
          <w:lang w:val="en-US" w:eastAsia="zh-CN"/>
        </w:rPr>
        <w:t>2.5 dB</w:t>
      </w:r>
      <w:r w:rsidR="00C213D2">
        <w:rPr>
          <w:rFonts w:hint="eastAsia"/>
          <w:lang w:val="en-US" w:eastAsia="zh-CN"/>
        </w:rPr>
        <w:t>范围之内。可得出结论，通过在城市集总</w:t>
      </w:r>
      <w:r w:rsidR="00C213D2">
        <w:rPr>
          <w:lang w:val="en-US" w:eastAsia="zh-CN"/>
        </w:rPr>
        <w:t>e.i.r.p.</w:t>
      </w:r>
      <w:r w:rsidR="00C213D2">
        <w:rPr>
          <w:rFonts w:hint="eastAsia"/>
          <w:lang w:val="en-US" w:eastAsia="zh-CN"/>
        </w:rPr>
        <w:t>上增加</w:t>
      </w:r>
      <w:r w:rsidR="00C213D2">
        <w:rPr>
          <w:lang w:val="en-US" w:eastAsia="zh-CN"/>
        </w:rPr>
        <w:t>2.5 dB</w:t>
      </w:r>
      <w:r w:rsidR="00C213D2">
        <w:rPr>
          <w:rFonts w:hint="eastAsia"/>
          <w:lang w:val="en-US" w:eastAsia="zh-CN"/>
        </w:rPr>
        <w:t>，城市人口中心集总</w:t>
      </w:r>
      <w:r w:rsidR="005A79E5">
        <w:rPr>
          <w:lang w:val="en-US" w:eastAsia="zh-CN"/>
        </w:rPr>
        <w:t>e.i.r.p.</w:t>
      </w:r>
      <w:r w:rsidR="00C213D2">
        <w:rPr>
          <w:rFonts w:hint="eastAsia"/>
          <w:lang w:val="en-US" w:eastAsia="zh-CN"/>
        </w:rPr>
        <w:t>，即单个朝向特定</w:t>
      </w:r>
      <w:r w:rsidR="00C213D2">
        <w:rPr>
          <w:rFonts w:hint="eastAsia"/>
          <w:lang w:val="en-US" w:eastAsia="zh-CN"/>
        </w:rPr>
        <w:t>DRS</w:t>
      </w:r>
      <w:r w:rsidR="00C213D2">
        <w:rPr>
          <w:rFonts w:hint="eastAsia"/>
          <w:lang w:val="en-US" w:eastAsia="zh-CN"/>
        </w:rPr>
        <w:t>轨道位置的中心</w:t>
      </w:r>
      <w:r w:rsidR="00C213D2">
        <w:rPr>
          <w:lang w:val="en-US" w:eastAsia="zh-CN"/>
        </w:rPr>
        <w:t>e.i.r.p.</w:t>
      </w:r>
      <w:r w:rsidR="00C213D2">
        <w:rPr>
          <w:rFonts w:hint="eastAsia"/>
          <w:lang w:val="en-US" w:eastAsia="zh-CN"/>
        </w:rPr>
        <w:t>总和可用来预测在绝大多数</w:t>
      </w:r>
      <w:r w:rsidR="00C213D2">
        <w:rPr>
          <w:rFonts w:hint="eastAsia"/>
          <w:lang w:val="en-US" w:eastAsia="zh-CN"/>
        </w:rPr>
        <w:t>DRS</w:t>
      </w:r>
      <w:r w:rsidR="00C213D2">
        <w:rPr>
          <w:rFonts w:hint="eastAsia"/>
          <w:lang w:val="en-US" w:eastAsia="zh-CN"/>
        </w:rPr>
        <w:t>轨道位置上可能发生的峰值干扰。</w:t>
      </w:r>
    </w:p>
    <w:p w:rsidR="005A79E5" w:rsidRDefault="00C213D2" w:rsidP="0041229F">
      <w:pPr>
        <w:overflowPunct/>
        <w:autoSpaceDE/>
        <w:autoSpaceDN/>
        <w:adjustRightInd/>
        <w:ind w:firstLineChars="200" w:firstLine="480"/>
        <w:jc w:val="left"/>
        <w:textAlignment w:val="auto"/>
        <w:rPr>
          <w:lang w:val="en-US" w:eastAsia="zh-CN"/>
        </w:rPr>
      </w:pPr>
      <w:r>
        <w:rPr>
          <w:rFonts w:hint="eastAsia"/>
          <w:lang w:val="en-US" w:eastAsia="zh-CN"/>
        </w:rPr>
        <w:t>从表</w:t>
      </w:r>
      <w:r w:rsidR="005A79E5">
        <w:rPr>
          <w:lang w:val="en-US" w:eastAsia="zh-CN"/>
        </w:rPr>
        <w:t>1</w:t>
      </w:r>
      <w:r>
        <w:rPr>
          <w:rFonts w:hint="eastAsia"/>
          <w:lang w:val="en-US" w:eastAsia="zh-CN"/>
        </w:rPr>
        <w:t>可看出，朝向主要干扰促成因素的卫星的平均仰角大约为</w:t>
      </w:r>
      <w:r w:rsidR="005A79E5">
        <w:rPr>
          <w:lang w:val="en-US" w:eastAsia="zh-CN"/>
        </w:rPr>
        <w:t>7</w:t>
      </w:r>
      <w:r w:rsidR="00CB7086">
        <w:rPr>
          <w:lang w:val="en-US" w:eastAsia="zh-CN"/>
        </w:rPr>
        <w:t>°</w:t>
      </w:r>
      <w:r>
        <w:rPr>
          <w:rFonts w:hint="eastAsia"/>
          <w:lang w:val="en-US" w:eastAsia="zh-CN"/>
        </w:rPr>
        <w:t>。没有观测到部署区所造成的峰值干扰的仰角小于</w:t>
      </w:r>
      <w:r w:rsidR="005A79E5">
        <w:rPr>
          <w:lang w:val="en-US" w:eastAsia="zh-CN"/>
        </w:rPr>
        <w:t>1.5</w:t>
      </w:r>
      <w:r w:rsidR="00CB7086">
        <w:rPr>
          <w:lang w:val="en-US" w:eastAsia="zh-CN"/>
        </w:rPr>
        <w:t>°</w:t>
      </w:r>
      <w:r>
        <w:rPr>
          <w:rFonts w:hint="eastAsia"/>
          <w:lang w:val="en-US" w:eastAsia="zh-CN"/>
        </w:rPr>
        <w:t>的情况。</w:t>
      </w:r>
    </w:p>
    <w:p w:rsidR="005A79E5" w:rsidRDefault="002457A8" w:rsidP="0074440D">
      <w:pPr>
        <w:overflowPunct/>
        <w:autoSpaceDE/>
        <w:autoSpaceDN/>
        <w:adjustRightInd/>
        <w:ind w:firstLineChars="200" w:firstLine="480"/>
        <w:jc w:val="left"/>
        <w:textAlignment w:val="auto"/>
        <w:rPr>
          <w:lang w:val="en-US" w:eastAsia="zh-CN"/>
        </w:rPr>
      </w:pPr>
      <w:r>
        <w:rPr>
          <w:rFonts w:hint="eastAsia"/>
          <w:lang w:val="en-US" w:eastAsia="zh-CN"/>
        </w:rPr>
        <w:t>也可从表</w:t>
      </w:r>
      <w:r>
        <w:rPr>
          <w:rFonts w:hint="eastAsia"/>
          <w:lang w:val="en-US" w:eastAsia="zh-CN"/>
        </w:rPr>
        <w:t>1</w:t>
      </w:r>
      <w:r>
        <w:rPr>
          <w:rFonts w:hint="eastAsia"/>
          <w:lang w:val="en-US" w:eastAsia="zh-CN"/>
        </w:rPr>
        <w:t>得出结论，</w:t>
      </w:r>
      <w:r w:rsidR="00886AAE">
        <w:rPr>
          <w:rFonts w:hint="eastAsia"/>
          <w:lang w:val="en-US" w:eastAsia="zh-CN"/>
        </w:rPr>
        <w:t>如果</w:t>
      </w:r>
      <w:r w:rsidR="00886AAE">
        <w:rPr>
          <w:rFonts w:hint="eastAsia"/>
          <w:lang w:val="en-US" w:eastAsia="zh-CN"/>
        </w:rPr>
        <w:t>LMDS</w:t>
      </w:r>
      <w:r w:rsidR="00886AAE">
        <w:rPr>
          <w:rFonts w:hint="eastAsia"/>
          <w:lang w:val="en-US" w:eastAsia="zh-CN"/>
        </w:rPr>
        <w:t>中心站发射天线对于</w:t>
      </w:r>
      <w:r w:rsidR="00886AAE">
        <w:rPr>
          <w:lang w:val="en-US" w:eastAsia="zh-CN"/>
        </w:rPr>
        <w:t>5°</w:t>
      </w:r>
      <w:r w:rsidR="00886AAE">
        <w:rPr>
          <w:rFonts w:hint="eastAsia"/>
          <w:lang w:val="en-US" w:eastAsia="zh-CN"/>
        </w:rPr>
        <w:t>以上的仰角显示出额外的损</w:t>
      </w:r>
      <w:r w:rsidR="0074440D">
        <w:rPr>
          <w:rFonts w:hint="eastAsia"/>
          <w:lang w:val="en-US" w:eastAsia="zh-CN"/>
        </w:rPr>
        <w:t>耗</w:t>
      </w:r>
      <w:r w:rsidR="00886AAE">
        <w:rPr>
          <w:rFonts w:hint="eastAsia"/>
          <w:lang w:val="en-US" w:eastAsia="zh-CN"/>
        </w:rPr>
        <w:t>，在数个轨道位置接收到的总干扰将减少大约与天线额外损耗相等的数值。由此，对于某些部署区域，</w:t>
      </w:r>
      <w:r w:rsidR="00886AAE">
        <w:rPr>
          <w:rFonts w:hint="eastAsia"/>
          <w:lang w:val="en-US" w:eastAsia="zh-CN"/>
        </w:rPr>
        <w:t xml:space="preserve"> LMDS</w:t>
      </w:r>
      <w:r w:rsidR="00886AAE">
        <w:rPr>
          <w:rFonts w:hint="eastAsia"/>
          <w:lang w:val="en-US" w:eastAsia="zh-CN"/>
        </w:rPr>
        <w:t>发射天线垂直面的成形可能是降低特定</w:t>
      </w:r>
      <w:r w:rsidR="00886AAE">
        <w:rPr>
          <w:rFonts w:hint="eastAsia"/>
          <w:lang w:val="en-US" w:eastAsia="zh-CN"/>
        </w:rPr>
        <w:t>DRS</w:t>
      </w:r>
      <w:r w:rsidR="00886AAE">
        <w:rPr>
          <w:rFonts w:hint="eastAsia"/>
          <w:lang w:val="en-US" w:eastAsia="zh-CN"/>
        </w:rPr>
        <w:t>轨道位置干扰的一种有益方法。</w:t>
      </w:r>
    </w:p>
    <w:p w:rsidR="005A79E5" w:rsidRDefault="00886AAE" w:rsidP="009F2436">
      <w:pPr>
        <w:overflowPunct/>
        <w:autoSpaceDE/>
        <w:autoSpaceDN/>
        <w:adjustRightInd/>
        <w:ind w:firstLineChars="200" w:firstLine="480"/>
        <w:jc w:val="left"/>
        <w:textAlignment w:val="auto"/>
        <w:rPr>
          <w:lang w:val="en-US" w:eastAsia="zh-CN"/>
        </w:rPr>
      </w:pPr>
      <w:r>
        <w:rPr>
          <w:rFonts w:hint="eastAsia"/>
          <w:lang w:val="en-US" w:eastAsia="zh-CN"/>
        </w:rPr>
        <w:t>表</w:t>
      </w:r>
      <w:r w:rsidR="005A79E5">
        <w:rPr>
          <w:lang w:val="en-US" w:eastAsia="zh-CN"/>
        </w:rPr>
        <w:t>1</w:t>
      </w:r>
      <w:r>
        <w:rPr>
          <w:rFonts w:hint="eastAsia"/>
          <w:lang w:val="en-US" w:eastAsia="zh-CN"/>
        </w:rPr>
        <w:t>还包括了</w:t>
      </w:r>
      <w:r>
        <w:rPr>
          <w:lang w:val="en-US" w:eastAsia="zh-CN"/>
        </w:rPr>
        <w:t>ITU</w:t>
      </w:r>
      <w:r>
        <w:rPr>
          <w:lang w:val="en-US" w:eastAsia="zh-CN"/>
        </w:rPr>
        <w:noBreakHyphen/>
        <w:t>R P.837</w:t>
      </w:r>
      <w:r>
        <w:rPr>
          <w:rFonts w:hint="eastAsia"/>
          <w:lang w:val="en-US" w:eastAsia="zh-CN"/>
        </w:rPr>
        <w:t>建议书所规定的主要干扰促成因素的降雨气候区（雨区）。预期中心站的操作功率取决于链路可用性目标、链路距离和系统所在的降雨气候区。</w:t>
      </w:r>
      <w:r w:rsidR="005A79E5">
        <w:rPr>
          <w:lang w:val="en-US" w:eastAsia="zh-CN"/>
        </w:rPr>
        <w:t>ITU-R F.758</w:t>
      </w:r>
      <w:r>
        <w:rPr>
          <w:rFonts w:hint="eastAsia"/>
          <w:lang w:val="en-US" w:eastAsia="zh-CN"/>
        </w:rPr>
        <w:t>建议书包含了</w:t>
      </w:r>
      <w:r w:rsidR="00B247ED">
        <w:rPr>
          <w:rFonts w:hint="eastAsia"/>
          <w:lang w:val="en-US" w:eastAsia="zh-CN"/>
        </w:rPr>
        <w:t>针对</w:t>
      </w:r>
      <w:r w:rsidR="00B247ED">
        <w:rPr>
          <w:lang w:val="en-US" w:eastAsia="zh-CN"/>
        </w:rPr>
        <w:t>25.25-27.5 GHz</w:t>
      </w:r>
      <w:r w:rsidR="00B247ED">
        <w:rPr>
          <w:rFonts w:hint="eastAsia"/>
          <w:lang w:val="en-US" w:eastAsia="zh-CN"/>
        </w:rPr>
        <w:t>频段设备的具体备注。在</w:t>
      </w:r>
      <w:r w:rsidR="00B247ED">
        <w:rPr>
          <w:lang w:val="en-US" w:eastAsia="zh-CN"/>
        </w:rPr>
        <w:t>ITU-R F.758</w:t>
      </w:r>
      <w:r w:rsidR="00B247ED">
        <w:rPr>
          <w:rFonts w:hint="eastAsia"/>
          <w:lang w:val="en-US" w:eastAsia="zh-CN"/>
        </w:rPr>
        <w:t>建议书的表</w:t>
      </w:r>
      <w:r w:rsidR="005A79E5">
        <w:rPr>
          <w:lang w:val="en-US" w:eastAsia="zh-CN"/>
        </w:rPr>
        <w:t>17</w:t>
      </w:r>
      <w:r w:rsidR="00B247ED">
        <w:rPr>
          <w:rFonts w:hint="eastAsia"/>
          <w:lang w:val="en-US" w:eastAsia="zh-CN"/>
        </w:rPr>
        <w:t>中，注释</w:t>
      </w:r>
      <w:r w:rsidR="005A79E5">
        <w:rPr>
          <w:lang w:val="en-US" w:eastAsia="zh-CN"/>
        </w:rPr>
        <w:t>8</w:t>
      </w:r>
      <w:r w:rsidR="00B247ED">
        <w:rPr>
          <w:rFonts w:hint="eastAsia"/>
          <w:lang w:val="en-US" w:eastAsia="zh-CN"/>
        </w:rPr>
        <w:t>指出，工作在</w:t>
      </w:r>
      <w:r w:rsidR="00B247ED">
        <w:rPr>
          <w:rFonts w:hint="eastAsia"/>
          <w:lang w:val="en-US" w:eastAsia="zh-CN"/>
        </w:rPr>
        <w:t>5</w:t>
      </w:r>
      <w:r w:rsidR="00B247ED">
        <w:rPr>
          <w:rFonts w:hint="eastAsia"/>
          <w:lang w:val="en-US" w:eastAsia="zh-CN"/>
        </w:rPr>
        <w:t>公里之外且</w:t>
      </w:r>
      <w:r w:rsidR="005A79E5">
        <w:rPr>
          <w:lang w:val="en-US" w:eastAsia="zh-CN"/>
        </w:rPr>
        <w:t>e.i.r.p.</w:t>
      </w:r>
      <w:r w:rsidR="00B247ED">
        <w:rPr>
          <w:rFonts w:hint="eastAsia"/>
          <w:lang w:val="en-US" w:eastAsia="zh-CN"/>
        </w:rPr>
        <w:t>谱密度为</w:t>
      </w:r>
      <w:r w:rsidR="005A79E5">
        <w:rPr>
          <w:lang w:val="en-US" w:eastAsia="zh-CN"/>
        </w:rPr>
        <w:t>+8</w:t>
      </w:r>
      <w:r w:rsidR="006D148B">
        <w:rPr>
          <w:lang w:val="en-US" w:eastAsia="zh-CN"/>
        </w:rPr>
        <w:t> </w:t>
      </w:r>
      <w:r w:rsidR="005A79E5">
        <w:rPr>
          <w:lang w:val="en-US" w:eastAsia="zh-CN"/>
        </w:rPr>
        <w:t>dB(W/MHz)</w:t>
      </w:r>
      <w:r w:rsidR="00B247ED">
        <w:rPr>
          <w:rFonts w:hint="eastAsia"/>
          <w:lang w:val="en-US" w:eastAsia="zh-CN"/>
        </w:rPr>
        <w:t>/</w:t>
      </w:r>
      <w:r w:rsidR="00B247ED">
        <w:rPr>
          <w:rFonts w:hint="eastAsia"/>
          <w:lang w:val="en-US" w:eastAsia="zh-CN"/>
        </w:rPr>
        <w:t>中心的系统可提供</w:t>
      </w:r>
      <w:r w:rsidR="00B247ED">
        <w:rPr>
          <w:lang w:val="en-US" w:eastAsia="zh-CN"/>
        </w:rPr>
        <w:t>37 dB</w:t>
      </w:r>
      <w:r w:rsidR="00B247ED">
        <w:rPr>
          <w:rFonts w:hint="eastAsia"/>
          <w:lang w:val="en-US" w:eastAsia="zh-CN"/>
        </w:rPr>
        <w:t>的链路余量。</w:t>
      </w:r>
      <w:r w:rsidR="005A79E5">
        <w:rPr>
          <w:lang w:val="en-US" w:eastAsia="zh-CN"/>
        </w:rPr>
        <w:t>ITU-R. F.755</w:t>
      </w:r>
      <w:r w:rsidR="00B247ED">
        <w:rPr>
          <w:rFonts w:hint="eastAsia"/>
          <w:lang w:val="en-US" w:eastAsia="zh-CN"/>
        </w:rPr>
        <w:t>建议书，特别是表</w:t>
      </w:r>
      <w:r w:rsidR="005A79E5">
        <w:rPr>
          <w:lang w:val="en-US" w:eastAsia="zh-CN"/>
        </w:rPr>
        <w:t>8</w:t>
      </w:r>
      <w:r w:rsidR="00B247ED">
        <w:rPr>
          <w:rFonts w:hint="eastAsia"/>
          <w:lang w:val="en-US" w:eastAsia="zh-CN"/>
        </w:rPr>
        <w:t>指出，</w:t>
      </w:r>
      <w:r w:rsidR="00B247ED">
        <w:rPr>
          <w:rFonts w:hint="eastAsia"/>
          <w:lang w:val="en-US" w:eastAsia="zh-CN"/>
        </w:rPr>
        <w:t>5</w:t>
      </w:r>
      <w:r w:rsidR="00B247ED">
        <w:rPr>
          <w:rFonts w:hint="eastAsia"/>
          <w:lang w:val="en-US" w:eastAsia="zh-CN"/>
        </w:rPr>
        <w:t>公里距离上的</w:t>
      </w:r>
      <w:r w:rsidR="005A79E5">
        <w:rPr>
          <w:lang w:val="en-US" w:eastAsia="zh-CN"/>
        </w:rPr>
        <w:t>37 dB</w:t>
      </w:r>
      <w:r w:rsidR="00B247ED">
        <w:rPr>
          <w:rFonts w:hint="eastAsia"/>
          <w:lang w:val="en-US" w:eastAsia="zh-CN"/>
        </w:rPr>
        <w:t>链路余量足以在雨区</w:t>
      </w:r>
      <w:r w:rsidR="00B247ED">
        <w:rPr>
          <w:rFonts w:hint="eastAsia"/>
          <w:lang w:val="en-US" w:eastAsia="zh-CN"/>
        </w:rPr>
        <w:t>K</w:t>
      </w:r>
      <w:r w:rsidR="00B247ED">
        <w:rPr>
          <w:rFonts w:hint="eastAsia"/>
          <w:lang w:val="en-US" w:eastAsia="zh-CN"/>
        </w:rPr>
        <w:t>提供</w:t>
      </w:r>
      <w:r w:rsidR="005A79E5">
        <w:rPr>
          <w:lang w:val="en-US" w:eastAsia="zh-CN"/>
        </w:rPr>
        <w:t>0.9999</w:t>
      </w:r>
      <w:r w:rsidR="00B247ED">
        <w:rPr>
          <w:rFonts w:hint="eastAsia"/>
          <w:lang w:val="en-US" w:eastAsia="zh-CN"/>
        </w:rPr>
        <w:t>的链路可用性。</w:t>
      </w:r>
      <w:r w:rsidR="00BF66A0">
        <w:rPr>
          <w:rFonts w:hint="eastAsia"/>
          <w:lang w:val="en-US" w:eastAsia="zh-CN"/>
        </w:rPr>
        <w:t>在降雨率超过雨区</w:t>
      </w:r>
      <w:r w:rsidR="00BF66A0">
        <w:rPr>
          <w:rFonts w:hint="eastAsia"/>
          <w:lang w:val="en-US" w:eastAsia="zh-CN"/>
        </w:rPr>
        <w:t>K</w:t>
      </w:r>
      <w:r w:rsidR="00BF66A0">
        <w:rPr>
          <w:rFonts w:hint="eastAsia"/>
          <w:lang w:val="en-US" w:eastAsia="zh-CN"/>
        </w:rPr>
        <w:t>的雨区，</w:t>
      </w:r>
      <w:r w:rsidR="005A79E5">
        <w:rPr>
          <w:lang w:val="en-US" w:eastAsia="zh-CN"/>
        </w:rPr>
        <w:t>37 dB</w:t>
      </w:r>
      <w:r w:rsidR="00BF66A0">
        <w:rPr>
          <w:rFonts w:hint="eastAsia"/>
          <w:lang w:val="en-US" w:eastAsia="zh-CN"/>
        </w:rPr>
        <w:t>的链路余量足以提供</w:t>
      </w:r>
      <w:r w:rsidR="005A79E5">
        <w:rPr>
          <w:lang w:val="en-US" w:eastAsia="zh-CN"/>
        </w:rPr>
        <w:t>0.9999</w:t>
      </w:r>
      <w:r w:rsidR="00BF66A0">
        <w:rPr>
          <w:rFonts w:hint="eastAsia"/>
          <w:lang w:val="en-US" w:eastAsia="zh-CN"/>
        </w:rPr>
        <w:t>的链路可用性。可暂时做出结论，在降雨率小于雨区</w:t>
      </w:r>
      <w:r w:rsidR="00BF66A0">
        <w:rPr>
          <w:rFonts w:hint="eastAsia"/>
          <w:lang w:val="en-US" w:eastAsia="zh-CN"/>
        </w:rPr>
        <w:t>K</w:t>
      </w:r>
      <w:r w:rsidR="00BF66A0">
        <w:rPr>
          <w:rFonts w:hint="eastAsia"/>
          <w:lang w:val="en-US" w:eastAsia="zh-CN"/>
        </w:rPr>
        <w:t>的雨区，</w:t>
      </w:r>
      <w:r w:rsidR="00BF66A0">
        <w:rPr>
          <w:rFonts w:hint="eastAsia"/>
          <w:lang w:val="en-US" w:eastAsia="zh-CN"/>
        </w:rPr>
        <w:t>LMDS</w:t>
      </w:r>
      <w:r w:rsidR="00BF66A0">
        <w:rPr>
          <w:rFonts w:hint="eastAsia"/>
          <w:lang w:val="en-US" w:eastAsia="zh-CN"/>
        </w:rPr>
        <w:t>系统可在</w:t>
      </w:r>
      <w:r w:rsidR="00BF66A0">
        <w:rPr>
          <w:rFonts w:hint="eastAsia"/>
          <w:lang w:val="en-US" w:eastAsia="zh-CN"/>
        </w:rPr>
        <w:t>5</w:t>
      </w:r>
      <w:r w:rsidR="00BF66A0">
        <w:rPr>
          <w:rFonts w:hint="eastAsia"/>
          <w:lang w:val="en-US" w:eastAsia="zh-CN"/>
        </w:rPr>
        <w:t>公里的距离上按照低于</w:t>
      </w:r>
      <w:r w:rsidR="00BF66A0">
        <w:rPr>
          <w:lang w:val="en-US" w:eastAsia="zh-CN"/>
        </w:rPr>
        <w:t>8 dB(W/MHz)</w:t>
      </w:r>
      <w:r w:rsidR="00BF66A0">
        <w:rPr>
          <w:rFonts w:hint="eastAsia"/>
          <w:lang w:val="en-US" w:eastAsia="zh-CN"/>
        </w:rPr>
        <w:t>的中心</w:t>
      </w:r>
      <w:r w:rsidR="00BF66A0">
        <w:rPr>
          <w:lang w:val="en-US" w:eastAsia="zh-CN"/>
        </w:rPr>
        <w:t>e.i.r.p.</w:t>
      </w:r>
      <w:r w:rsidR="00BF66A0">
        <w:rPr>
          <w:rFonts w:hint="eastAsia"/>
          <w:lang w:val="en-US" w:eastAsia="zh-CN"/>
        </w:rPr>
        <w:t>进行操作，并可降低对</w:t>
      </w:r>
      <w:r w:rsidR="005A79E5">
        <w:rPr>
          <w:lang w:val="en-US" w:eastAsia="zh-CN"/>
        </w:rPr>
        <w:t>DRS</w:t>
      </w:r>
      <w:r w:rsidR="00BF66A0">
        <w:rPr>
          <w:rFonts w:hint="eastAsia"/>
          <w:lang w:val="en-US" w:eastAsia="zh-CN"/>
        </w:rPr>
        <w:t>的干扰。也可得出结论，在降雨率大于雨区</w:t>
      </w:r>
      <w:r w:rsidR="00BF66A0">
        <w:rPr>
          <w:rFonts w:hint="eastAsia"/>
          <w:lang w:val="en-US" w:eastAsia="zh-CN"/>
        </w:rPr>
        <w:t>K</w:t>
      </w:r>
      <w:r w:rsidR="00BF66A0">
        <w:rPr>
          <w:rFonts w:hint="eastAsia"/>
          <w:lang w:val="en-US" w:eastAsia="zh-CN"/>
        </w:rPr>
        <w:t>的雨区，对于某些部署，如果中心</w:t>
      </w:r>
      <w:r w:rsidR="00BF66A0">
        <w:rPr>
          <w:lang w:val="en-US" w:eastAsia="zh-CN"/>
        </w:rPr>
        <w:t>e.i.r.p.</w:t>
      </w:r>
      <w:r w:rsidR="00BF66A0">
        <w:rPr>
          <w:rFonts w:hint="eastAsia"/>
          <w:lang w:val="en-US" w:eastAsia="zh-CN"/>
        </w:rPr>
        <w:t>密度要限制在</w:t>
      </w:r>
      <w:r w:rsidR="00BF66A0">
        <w:rPr>
          <w:lang w:val="en-US" w:eastAsia="zh-CN"/>
        </w:rPr>
        <w:t>8 dB(W/MHz)</w:t>
      </w:r>
      <w:r w:rsidR="00BF66A0">
        <w:rPr>
          <w:rFonts w:hint="eastAsia"/>
          <w:lang w:val="en-US" w:eastAsia="zh-CN"/>
        </w:rPr>
        <w:t>以便于与</w:t>
      </w:r>
      <w:r w:rsidR="00BF66A0">
        <w:rPr>
          <w:rFonts w:hint="eastAsia"/>
          <w:lang w:val="en-US" w:eastAsia="zh-CN"/>
        </w:rPr>
        <w:t>DRS</w:t>
      </w:r>
      <w:r w:rsidR="00BF66A0">
        <w:rPr>
          <w:rFonts w:hint="eastAsia"/>
          <w:lang w:val="en-US" w:eastAsia="zh-CN"/>
        </w:rPr>
        <w:t>共用，那么系统的操作要受到限制。</w:t>
      </w:r>
    </w:p>
    <w:p w:rsidR="005A79E5" w:rsidRPr="007C2E8D" w:rsidRDefault="005E1604" w:rsidP="005E1604">
      <w:pPr>
        <w:pStyle w:val="TableNo"/>
        <w:rPr>
          <w:sz w:val="22"/>
          <w:szCs w:val="22"/>
          <w:lang w:val="en-US" w:eastAsia="zh-CN"/>
        </w:rPr>
      </w:pPr>
      <w:r>
        <w:rPr>
          <w:rFonts w:hint="eastAsia"/>
          <w:sz w:val="22"/>
          <w:szCs w:val="22"/>
          <w:lang w:val="en-US" w:eastAsia="zh-CN"/>
        </w:rPr>
        <w:lastRenderedPageBreak/>
        <w:t>表</w:t>
      </w:r>
      <w:r w:rsidR="005A79E5" w:rsidRPr="007C2E8D">
        <w:rPr>
          <w:sz w:val="22"/>
          <w:szCs w:val="22"/>
          <w:lang w:val="en-US" w:eastAsia="zh-CN"/>
        </w:rPr>
        <w:t>1</w:t>
      </w:r>
    </w:p>
    <w:p w:rsidR="005A79E5" w:rsidRDefault="005A79E5" w:rsidP="005E1604">
      <w:pPr>
        <w:pStyle w:val="Tabletitle"/>
        <w:rPr>
          <w:sz w:val="22"/>
          <w:szCs w:val="22"/>
          <w:lang w:val="en-US" w:eastAsia="zh-CN"/>
        </w:rPr>
      </w:pPr>
      <w:r w:rsidRPr="00F61D92">
        <w:rPr>
          <w:sz w:val="22"/>
          <w:szCs w:val="22"/>
          <w:lang w:val="en-US" w:eastAsia="zh-CN"/>
        </w:rPr>
        <w:t>ITU-R</w:t>
      </w:r>
      <w:r w:rsidR="00F61D92">
        <w:rPr>
          <w:sz w:val="22"/>
          <w:szCs w:val="22"/>
          <w:lang w:val="en-US" w:eastAsia="zh-CN"/>
        </w:rPr>
        <w:t xml:space="preserve"> </w:t>
      </w:r>
      <w:r w:rsidRPr="00F61D92">
        <w:rPr>
          <w:sz w:val="22"/>
          <w:szCs w:val="22"/>
          <w:lang w:val="en-US" w:eastAsia="zh-CN"/>
        </w:rPr>
        <w:t>SA.1279</w:t>
      </w:r>
      <w:r w:rsidR="005E1604">
        <w:rPr>
          <w:rFonts w:hint="eastAsia"/>
          <w:sz w:val="22"/>
          <w:szCs w:val="22"/>
          <w:lang w:val="en-US" w:eastAsia="zh-CN"/>
        </w:rPr>
        <w:t>建议书中给定的、在</w:t>
      </w:r>
      <w:r w:rsidR="005E1604">
        <w:rPr>
          <w:rFonts w:hint="eastAsia"/>
          <w:sz w:val="22"/>
          <w:szCs w:val="22"/>
          <w:lang w:val="en-US" w:eastAsia="zh-CN"/>
        </w:rPr>
        <w:t>DRS</w:t>
      </w:r>
      <w:r w:rsidR="005E1604">
        <w:rPr>
          <w:rFonts w:hint="eastAsia"/>
          <w:sz w:val="22"/>
          <w:szCs w:val="22"/>
          <w:lang w:val="en-US" w:eastAsia="zh-CN"/>
        </w:rPr>
        <w:t>轨道位置上、</w:t>
      </w:r>
      <w:r w:rsidR="005E1604">
        <w:rPr>
          <w:rFonts w:hint="eastAsia"/>
          <w:sz w:val="22"/>
          <w:szCs w:val="22"/>
          <w:lang w:val="en-US" w:eastAsia="zh-CN"/>
        </w:rPr>
        <w:t>DRS</w:t>
      </w:r>
      <w:r w:rsidR="005E1604">
        <w:rPr>
          <w:rFonts w:hint="eastAsia"/>
          <w:sz w:val="22"/>
          <w:szCs w:val="22"/>
          <w:lang w:val="en-US" w:eastAsia="zh-CN"/>
        </w:rPr>
        <w:t>视场内的峰值干扰摘要</w:t>
      </w:r>
      <w:r w:rsidR="00C46455">
        <w:rPr>
          <w:sz w:val="22"/>
          <w:szCs w:val="22"/>
          <w:lang w:val="en-US" w:eastAsia="zh-CN"/>
        </w:rPr>
        <w:br/>
      </w:r>
      <w:r w:rsidR="005E1604">
        <w:rPr>
          <w:rFonts w:hint="eastAsia"/>
          <w:sz w:val="22"/>
          <w:szCs w:val="22"/>
          <w:lang w:val="en-US" w:eastAsia="zh-CN"/>
        </w:rPr>
        <w:t>（假定全球</w:t>
      </w:r>
      <w:r w:rsidR="005E1604">
        <w:rPr>
          <w:rFonts w:hint="eastAsia"/>
          <w:sz w:val="22"/>
          <w:szCs w:val="22"/>
          <w:lang w:val="en-US" w:eastAsia="zh-CN"/>
        </w:rPr>
        <w:t>431</w:t>
      </w:r>
      <w:r w:rsidR="005E1604">
        <w:rPr>
          <w:rFonts w:hint="eastAsia"/>
          <w:sz w:val="22"/>
          <w:szCs w:val="22"/>
          <w:lang w:val="en-US" w:eastAsia="zh-CN"/>
        </w:rPr>
        <w:t>个城市的</w:t>
      </w:r>
      <w:r w:rsidRPr="00F61D92">
        <w:rPr>
          <w:sz w:val="22"/>
          <w:szCs w:val="22"/>
          <w:lang w:val="en-US" w:eastAsia="zh-CN"/>
        </w:rPr>
        <w:t>944</w:t>
      </w:r>
      <w:r w:rsidR="005E1604">
        <w:rPr>
          <w:rFonts w:hint="eastAsia"/>
          <w:sz w:val="22"/>
          <w:szCs w:val="22"/>
          <w:lang w:val="en-US" w:eastAsia="zh-CN"/>
        </w:rPr>
        <w:t>个中心站按照</w:t>
      </w:r>
      <w:r w:rsidRPr="00F61D92">
        <w:rPr>
          <w:sz w:val="22"/>
          <w:szCs w:val="22"/>
          <w:lang w:val="en-US" w:eastAsia="zh-CN"/>
        </w:rPr>
        <w:t>+8</w:t>
      </w:r>
      <w:r w:rsidR="00F61D92">
        <w:rPr>
          <w:sz w:val="22"/>
          <w:szCs w:val="22"/>
          <w:lang w:val="en-US" w:eastAsia="zh-CN"/>
        </w:rPr>
        <w:t xml:space="preserve"> </w:t>
      </w:r>
      <w:r w:rsidRPr="00F61D92">
        <w:rPr>
          <w:sz w:val="22"/>
          <w:szCs w:val="22"/>
          <w:lang w:val="en-US" w:eastAsia="zh-CN"/>
        </w:rPr>
        <w:t>dB(W</w:t>
      </w:r>
      <w:r w:rsidR="00F61D92" w:rsidRPr="00F61D92">
        <w:rPr>
          <w:sz w:val="22"/>
          <w:szCs w:val="22"/>
          <w:lang w:val="en-US" w:eastAsia="zh-CN"/>
        </w:rPr>
        <w:t>/MHz)</w:t>
      </w:r>
      <w:r w:rsidR="005E1604">
        <w:rPr>
          <w:rFonts w:hint="eastAsia"/>
          <w:sz w:val="22"/>
          <w:szCs w:val="22"/>
          <w:lang w:val="en-US" w:eastAsia="zh-CN"/>
        </w:rPr>
        <w:t>进行操作）</w:t>
      </w:r>
    </w:p>
    <w:p w:rsidR="007C2E8D" w:rsidRDefault="007C2E8D" w:rsidP="007C2E8D">
      <w:pPr>
        <w:pStyle w:val="Blanc"/>
        <w:rPr>
          <w:lang w:eastAsia="zh-CN"/>
        </w:rPr>
      </w:pPr>
    </w:p>
    <w:tbl>
      <w:tblPr>
        <w:tblW w:w="0" w:type="auto"/>
        <w:jc w:val="center"/>
        <w:tblLayout w:type="fixed"/>
        <w:tblCellMar>
          <w:left w:w="30" w:type="dxa"/>
          <w:right w:w="30" w:type="dxa"/>
        </w:tblCellMar>
        <w:tblLook w:val="0000"/>
      </w:tblPr>
      <w:tblGrid>
        <w:gridCol w:w="913"/>
        <w:gridCol w:w="958"/>
        <w:gridCol w:w="992"/>
        <w:gridCol w:w="527"/>
        <w:gridCol w:w="527"/>
        <w:gridCol w:w="1162"/>
        <w:gridCol w:w="1099"/>
        <w:gridCol w:w="1209"/>
        <w:gridCol w:w="1237"/>
        <w:gridCol w:w="1015"/>
      </w:tblGrid>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E1604" w:rsidP="006B036F">
            <w:pPr>
              <w:pStyle w:val="TableHead0"/>
              <w:framePr w:hSpace="181" w:wrap="notBeside" w:vAnchor="text" w:hAnchor="text" w:xAlign="center" w:y="1"/>
              <w:rPr>
                <w:sz w:val="18"/>
                <w:lang w:eastAsia="zh-CN"/>
              </w:rPr>
            </w:pPr>
            <w:r>
              <w:rPr>
                <w:rFonts w:hint="eastAsia"/>
                <w:sz w:val="18"/>
                <w:szCs w:val="20"/>
                <w:lang w:eastAsia="zh-CN"/>
              </w:rPr>
              <w:t>卫星</w:t>
            </w:r>
            <w:r w:rsidR="006B036F">
              <w:rPr>
                <w:rFonts w:hint="eastAsia"/>
                <w:sz w:val="18"/>
                <w:szCs w:val="20"/>
                <w:lang w:eastAsia="zh-CN"/>
              </w:rPr>
              <w:t>东经</w:t>
            </w:r>
            <w:r>
              <w:rPr>
                <w:rFonts w:hint="eastAsia"/>
                <w:sz w:val="18"/>
                <w:szCs w:val="20"/>
                <w:lang w:eastAsia="zh-CN"/>
              </w:rPr>
              <w:t>轨道位置</w:t>
            </w:r>
            <w:r w:rsidR="006B036F">
              <w:rPr>
                <w:rFonts w:hint="eastAsia"/>
                <w:sz w:val="18"/>
                <w:szCs w:val="20"/>
                <w:lang w:eastAsia="zh-CN"/>
              </w:rPr>
              <w:t>（度）</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lang w:eastAsia="zh-CN"/>
              </w:rPr>
            </w:pPr>
            <w:r>
              <w:rPr>
                <w:rFonts w:hint="eastAsia"/>
                <w:sz w:val="18"/>
                <w:szCs w:val="20"/>
                <w:lang w:val="en-US" w:eastAsia="zh-CN"/>
              </w:rPr>
              <w:t>主要干扰源的北纬纬度（度）</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lang w:eastAsia="zh-CN"/>
              </w:rPr>
            </w:pPr>
            <w:r>
              <w:rPr>
                <w:rFonts w:hint="eastAsia"/>
                <w:sz w:val="18"/>
                <w:szCs w:val="20"/>
                <w:lang w:val="en-US" w:eastAsia="zh-CN"/>
              </w:rPr>
              <w:t>主要干扰源的东经经度（度）</w:t>
            </w:r>
          </w:p>
        </w:tc>
        <w:tc>
          <w:tcPr>
            <w:tcW w:w="1054" w:type="dxa"/>
            <w:gridSpan w:val="2"/>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rPr>
            </w:pPr>
            <w:r>
              <w:rPr>
                <w:rFonts w:hint="eastAsia"/>
                <w:sz w:val="18"/>
                <w:szCs w:val="20"/>
                <w:lang w:val="en-US" w:eastAsia="zh-CN"/>
              </w:rPr>
              <w:t>主要干扰源中心</w:t>
            </w:r>
            <w:r>
              <w:rPr>
                <w:rFonts w:hint="eastAsia"/>
                <w:sz w:val="18"/>
                <w:szCs w:val="20"/>
                <w:lang w:val="en-US" w:eastAsia="zh-CN"/>
              </w:rPr>
              <w:t>/</w:t>
            </w:r>
            <w:r>
              <w:rPr>
                <w:rFonts w:hint="eastAsia"/>
                <w:sz w:val="18"/>
                <w:szCs w:val="20"/>
                <w:lang w:val="en-US" w:eastAsia="zh-CN"/>
              </w:rPr>
              <w:t>雨区</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rPr>
            </w:pPr>
            <w:r>
              <w:rPr>
                <w:rFonts w:hint="eastAsia"/>
                <w:sz w:val="18"/>
                <w:szCs w:val="20"/>
                <w:lang w:val="en-US" w:eastAsia="zh-CN"/>
              </w:rPr>
              <w:t>主要干扰源区域朝向</w:t>
            </w:r>
            <w:r>
              <w:rPr>
                <w:rFonts w:hint="eastAsia"/>
                <w:sz w:val="18"/>
                <w:szCs w:val="20"/>
                <w:lang w:val="en-US" w:eastAsia="zh-CN"/>
              </w:rPr>
              <w:t>DRS</w:t>
            </w:r>
            <w:r>
              <w:rPr>
                <w:rFonts w:hint="eastAsia"/>
                <w:sz w:val="18"/>
                <w:szCs w:val="20"/>
                <w:lang w:val="en-US" w:eastAsia="zh-CN"/>
              </w:rPr>
              <w:t>的</w:t>
            </w:r>
            <w:r w:rsidR="005A79E5" w:rsidRPr="00843970">
              <w:rPr>
                <w:sz w:val="18"/>
                <w:szCs w:val="20"/>
                <w:lang w:val="en-US"/>
              </w:rPr>
              <w:t>e.i.r.p. (dB(W/MHz))</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lang w:eastAsia="zh-CN"/>
              </w:rPr>
            </w:pPr>
            <w:r>
              <w:rPr>
                <w:rFonts w:hint="eastAsia"/>
                <w:sz w:val="18"/>
                <w:szCs w:val="20"/>
                <w:lang w:val="en-US" w:eastAsia="zh-CN"/>
              </w:rPr>
              <w:t>主要干扰源朝向</w:t>
            </w:r>
            <w:r>
              <w:rPr>
                <w:rFonts w:hint="eastAsia"/>
                <w:sz w:val="18"/>
                <w:szCs w:val="20"/>
                <w:lang w:val="en-US" w:eastAsia="zh-CN"/>
              </w:rPr>
              <w:t>DRS</w:t>
            </w:r>
            <w:r>
              <w:rPr>
                <w:rFonts w:hint="eastAsia"/>
                <w:sz w:val="18"/>
                <w:szCs w:val="20"/>
                <w:lang w:val="en-US" w:eastAsia="zh-CN"/>
              </w:rPr>
              <w:t>观测到的仰角（度）</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rPr>
            </w:pPr>
            <w:r>
              <w:rPr>
                <w:rFonts w:hint="eastAsia"/>
                <w:sz w:val="18"/>
                <w:szCs w:val="20"/>
                <w:lang w:val="en-US" w:eastAsia="zh-CN"/>
              </w:rPr>
              <w:t>来自主要干扰源的干扰</w:t>
            </w:r>
            <w:r w:rsidR="005A79E5" w:rsidRPr="00843970">
              <w:rPr>
                <w:sz w:val="18"/>
                <w:szCs w:val="20"/>
                <w:lang w:val="en-US"/>
              </w:rPr>
              <w:t xml:space="preserve"> (dB(W/MHz))</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lang w:eastAsia="zh-CN"/>
              </w:rPr>
            </w:pPr>
            <w:r>
              <w:rPr>
                <w:rFonts w:hint="eastAsia"/>
                <w:sz w:val="18"/>
                <w:szCs w:val="20"/>
                <w:lang w:val="en-US" w:eastAsia="zh-CN"/>
              </w:rPr>
              <w:t>当指向主要干扰源时的峰值总干扰</w:t>
            </w:r>
            <w:r w:rsidR="005A79E5" w:rsidRPr="00843970">
              <w:rPr>
                <w:sz w:val="18"/>
                <w:szCs w:val="20"/>
                <w:lang w:val="en-US" w:eastAsia="zh-CN"/>
              </w:rPr>
              <w:t xml:space="preserve"> (dB(W/MHz))</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rPr>
            </w:pPr>
            <w:r>
              <w:rPr>
                <w:rFonts w:hint="eastAsia"/>
                <w:sz w:val="18"/>
                <w:szCs w:val="20"/>
                <w:lang w:val="en-US" w:eastAsia="zh-CN"/>
              </w:rPr>
              <w:t>集总增益</w:t>
            </w:r>
            <w:r w:rsidR="005A79E5" w:rsidRPr="00843970">
              <w:rPr>
                <w:sz w:val="18"/>
                <w:szCs w:val="20"/>
                <w:lang w:val="en-US"/>
              </w:rPr>
              <w:br/>
              <w:t>(dB)</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–174</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60" w:after="60"/>
              <w:jc w:val="left"/>
              <w:rPr>
                <w:sz w:val="18"/>
                <w:lang w:val="en-US"/>
              </w:rPr>
            </w:pPr>
            <w:r w:rsidRPr="00843970">
              <w:rPr>
                <w:sz w:val="18"/>
                <w:lang w:val="en-US"/>
              </w:rPr>
              <w:t>32.833</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–96.833</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10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17.7</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2.4</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–144.6</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–144.3</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0.3</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–171</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32.833</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–96.833</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10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16.8</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4.8</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–143.0</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–142.8</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0.2</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–170</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39.133</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117.200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5</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H</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13.8</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4.8</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–146.0</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–142.0</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4.0</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41.830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–87.750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16</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18.9</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4.6</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–141.1</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2.0</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–139</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35</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17.9</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10.2</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–140.9</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2.2</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–62</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51.467</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6.983</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3</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11.7</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4.4</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–148.3</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–142.7</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5.6</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–49</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18.6</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8.6</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–139.3</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0.9</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–46</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20.6</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6.2</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1.3</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–44</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21.5</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4.6</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–139.3</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0.9</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–41</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22.4</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2.2</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1.3</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–32</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35</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13.0</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26.5</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–145.7</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–145.4</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0.3</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–16</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42.330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–83.080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10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14.4</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8.2</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–145.7</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–140.8</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4.9</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16.4</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23.700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90.367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N</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14.4</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6.1</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–146.6</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–145.0</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1.6</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21.5</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23.700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90.367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N</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10.2</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10.8</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–149.3</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–147.7</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1.6</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47</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31.250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121.500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15.3</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4.7</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–145.6</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–143.4</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2.2</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59</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34.400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135.270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4</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13.6</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2.9</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–151.1</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–145.6</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5.5</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85</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48.130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16.220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1</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6.4</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5.5</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–153.9</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–146.7</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7.3</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90</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52.250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18.983</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2</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H</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10.3</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3.6</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–150.2</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–147.8</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2.4</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95</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41.033</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28.950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5</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10.3</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9.3</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–151.6</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–149.3</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2.3</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113</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36.200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44.017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2</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7.3</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8.3</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–154.9</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–150.1</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4.8</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121</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36.200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44.017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2</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10.8</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2.1</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–151.4</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–148.4</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3.0</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37.750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–122.500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10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D</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17.9</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1.5</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–145.3</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–143.8</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1.5</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177.5</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14.2</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12.6</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–145.3</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1.1</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jc w:val="left"/>
              <w:rPr>
                <w:sz w:val="18"/>
                <w:lang w:val="es-ES"/>
              </w:rPr>
            </w:pP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text"/>
              <w:framePr w:hSpace="181" w:wrap="notBeside" w:vAnchor="text" w:hAnchor="text" w:xAlign="center" w:y="1"/>
              <w:spacing w:before="60" w:after="60"/>
              <w:jc w:val="left"/>
              <w:rPr>
                <w:sz w:val="18"/>
                <w:lang w:val="es-ES"/>
              </w:rPr>
            </w:pPr>
            <w:r>
              <w:rPr>
                <w:rFonts w:hint="eastAsia"/>
                <w:sz w:val="18"/>
                <w:lang w:val="es-ES" w:eastAsia="zh-CN"/>
              </w:rPr>
              <w:t>最大</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s-ES"/>
              </w:rPr>
            </w:pP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s-ES"/>
              </w:rPr>
            </w:pP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14.2</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26.5</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7.2</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text"/>
              <w:framePr w:hSpace="181" w:wrap="notBeside" w:vAnchor="text" w:hAnchor="text" w:xAlign="center" w:y="1"/>
              <w:spacing w:before="60" w:after="60"/>
              <w:ind w:right="170"/>
              <w:jc w:val="left"/>
              <w:rPr>
                <w:sz w:val="18"/>
                <w:lang w:val="en-US"/>
              </w:rPr>
            </w:pPr>
            <w:r>
              <w:rPr>
                <w:rFonts w:hint="eastAsia"/>
                <w:sz w:val="18"/>
                <w:lang w:val="en-US" w:eastAsia="zh-CN"/>
              </w:rPr>
              <w:t>平均值</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rPr>
            </w:pP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rPr>
            </w:pP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14.7</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6.7</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–144.3</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2.5</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text"/>
              <w:framePr w:hSpace="181" w:wrap="notBeside" w:vAnchor="text" w:hAnchor="text" w:xAlign="center" w:y="1"/>
              <w:spacing w:before="60" w:after="60"/>
              <w:ind w:right="170"/>
              <w:jc w:val="left"/>
              <w:rPr>
                <w:sz w:val="18"/>
                <w:lang w:val="en-US"/>
              </w:rPr>
            </w:pPr>
            <w:r>
              <w:rPr>
                <w:rFonts w:hint="eastAsia"/>
                <w:sz w:val="18"/>
                <w:lang w:val="en-US" w:eastAsia="zh-CN"/>
              </w:rPr>
              <w:t>标准偏差</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rPr>
            </w:pP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rPr>
            </w:pP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4.4</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5.3</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4.4</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3.4</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1.9</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text"/>
              <w:framePr w:hSpace="181" w:wrap="notBeside" w:vAnchor="text" w:hAnchor="text" w:xAlign="center" w:y="1"/>
              <w:spacing w:before="60" w:after="60"/>
              <w:jc w:val="left"/>
              <w:rPr>
                <w:sz w:val="18"/>
                <w:lang w:val="en-US"/>
              </w:rPr>
            </w:pPr>
            <w:r>
              <w:rPr>
                <w:rFonts w:hint="eastAsia"/>
                <w:sz w:val="18"/>
                <w:lang w:val="en-US" w:eastAsia="zh-CN"/>
              </w:rPr>
              <w:t>最小</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rPr>
            </w:pP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rPr>
            </w:pP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6.4</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1.5</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–154.9</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–150.1</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0.2</w:t>
            </w:r>
          </w:p>
        </w:tc>
      </w:tr>
    </w:tbl>
    <w:p w:rsidR="005A79E5" w:rsidRDefault="005A79E5" w:rsidP="005A79E5">
      <w:pPr>
        <w:pStyle w:val="Tablefin"/>
        <w:rPr>
          <w:sz w:val="8"/>
          <w:szCs w:val="8"/>
        </w:rPr>
      </w:pPr>
    </w:p>
    <w:p w:rsidR="005A79E5" w:rsidRDefault="005A79E5" w:rsidP="006B036F">
      <w:pPr>
        <w:pStyle w:val="Heading2"/>
        <w:tabs>
          <w:tab w:val="clear" w:pos="794"/>
          <w:tab w:val="left" w:pos="795"/>
        </w:tabs>
        <w:ind w:left="795" w:hanging="795"/>
        <w:rPr>
          <w:lang w:val="en-US"/>
        </w:rPr>
      </w:pPr>
      <w:r>
        <w:rPr>
          <w:lang w:val="en-US"/>
        </w:rPr>
        <w:br w:type="page"/>
      </w:r>
      <w:r>
        <w:rPr>
          <w:lang w:val="en-US"/>
        </w:rPr>
        <w:lastRenderedPageBreak/>
        <w:t>3.2</w:t>
      </w:r>
      <w:r>
        <w:rPr>
          <w:lang w:val="en-US"/>
        </w:rPr>
        <w:tab/>
      </w:r>
      <w:r w:rsidR="006B036F">
        <w:rPr>
          <w:rFonts w:hint="eastAsia"/>
          <w:lang w:val="en-US" w:eastAsia="zh-CN"/>
        </w:rPr>
        <w:t>时间分布</w:t>
      </w:r>
    </w:p>
    <w:p w:rsidR="005A79E5" w:rsidRDefault="006D5A28" w:rsidP="0041229F">
      <w:pPr>
        <w:overflowPunct/>
        <w:autoSpaceDE/>
        <w:autoSpaceDN/>
        <w:adjustRightInd/>
        <w:ind w:firstLineChars="200" w:firstLine="480"/>
        <w:jc w:val="left"/>
        <w:textAlignment w:val="auto"/>
        <w:rPr>
          <w:lang w:val="en-US" w:eastAsia="zh-CN"/>
        </w:rPr>
      </w:pPr>
      <w:r>
        <w:rPr>
          <w:rFonts w:hint="eastAsia"/>
          <w:lang w:val="en-US" w:eastAsia="zh-CN"/>
        </w:rPr>
        <w:t>已评估了</w:t>
      </w:r>
      <w:r>
        <w:rPr>
          <w:lang w:val="en-US" w:eastAsia="zh-CN"/>
        </w:rPr>
        <w:t>ITU</w:t>
      </w:r>
      <w:r>
        <w:rPr>
          <w:lang w:val="en-US" w:eastAsia="zh-CN"/>
        </w:rPr>
        <w:noBreakHyphen/>
        <w:t>R SA.1276</w:t>
      </w:r>
      <w:r>
        <w:rPr>
          <w:rFonts w:hint="eastAsia"/>
          <w:lang w:val="en-US" w:eastAsia="zh-CN"/>
        </w:rPr>
        <w:t>建议书中所列的三个轨道位置，即</w:t>
      </w:r>
      <w:r>
        <w:rPr>
          <w:lang w:val="en-US" w:eastAsia="zh-CN"/>
        </w:rPr>
        <w:t>41° W</w:t>
      </w:r>
      <w:r>
        <w:rPr>
          <w:rFonts w:hint="eastAsia"/>
          <w:lang w:val="en-US" w:eastAsia="zh-CN"/>
        </w:rPr>
        <w:t>、</w:t>
      </w:r>
      <w:r>
        <w:rPr>
          <w:lang w:val="en-US" w:eastAsia="zh-CN"/>
        </w:rPr>
        <w:t>174° W</w:t>
      </w:r>
      <w:r>
        <w:rPr>
          <w:rFonts w:hint="eastAsia"/>
          <w:lang w:val="en-US" w:eastAsia="zh-CN"/>
        </w:rPr>
        <w:t>和</w:t>
      </w:r>
      <w:r>
        <w:rPr>
          <w:lang w:val="en-US" w:eastAsia="zh-CN"/>
        </w:rPr>
        <w:t>85° E</w:t>
      </w:r>
      <w:r>
        <w:rPr>
          <w:rFonts w:hint="eastAsia"/>
          <w:lang w:val="en-US" w:eastAsia="zh-CN"/>
        </w:rPr>
        <w:t>的跟踪低轨用户卫星</w:t>
      </w:r>
      <w:r>
        <w:rPr>
          <w:rFonts w:hint="eastAsia"/>
          <w:lang w:val="en-US" w:eastAsia="zh-CN"/>
        </w:rPr>
        <w:t>DRS</w:t>
      </w:r>
      <w:r>
        <w:rPr>
          <w:rFonts w:hint="eastAsia"/>
          <w:lang w:val="en-US" w:eastAsia="zh-CN"/>
        </w:rPr>
        <w:t>干扰的空间特性。空基空间站被假定为低轨用户卫星，它工作在</w:t>
      </w:r>
      <w:r w:rsidR="005A79E5">
        <w:rPr>
          <w:lang w:val="en-US" w:eastAsia="zh-CN"/>
        </w:rPr>
        <w:t>400</w:t>
      </w:r>
      <w:r>
        <w:rPr>
          <w:rFonts w:hint="eastAsia"/>
          <w:lang w:val="en-US" w:eastAsia="zh-CN"/>
        </w:rPr>
        <w:t>公里的高度，相对于赤道平面的倾角为</w:t>
      </w:r>
      <w:r w:rsidR="005A79E5">
        <w:rPr>
          <w:lang w:val="en-US" w:eastAsia="zh-CN"/>
        </w:rPr>
        <w:t>51.6</w:t>
      </w:r>
      <w:r w:rsidR="00CB7086">
        <w:rPr>
          <w:lang w:val="en-US" w:eastAsia="zh-CN"/>
        </w:rPr>
        <w:t>°</w:t>
      </w:r>
      <w:r>
        <w:rPr>
          <w:rFonts w:hint="eastAsia"/>
          <w:lang w:val="en-US" w:eastAsia="zh-CN"/>
        </w:rPr>
        <w:t>。</w:t>
      </w:r>
    </w:p>
    <w:p w:rsidR="005A79E5" w:rsidRDefault="006D5A28" w:rsidP="0041229F">
      <w:pPr>
        <w:overflowPunct/>
        <w:autoSpaceDE/>
        <w:autoSpaceDN/>
        <w:adjustRightInd/>
        <w:ind w:firstLineChars="200" w:firstLine="480"/>
        <w:jc w:val="left"/>
        <w:textAlignment w:val="auto"/>
        <w:rPr>
          <w:lang w:val="en-US" w:eastAsia="zh-CN"/>
        </w:rPr>
      </w:pPr>
      <w:r>
        <w:rPr>
          <w:rFonts w:hint="eastAsia"/>
          <w:lang w:val="en-US" w:eastAsia="zh-CN"/>
        </w:rPr>
        <w:t>按照</w:t>
      </w:r>
      <w:r>
        <w:rPr>
          <w:rFonts w:hint="eastAsia"/>
          <w:lang w:val="en-US" w:eastAsia="zh-CN"/>
        </w:rPr>
        <w:t>1</w:t>
      </w:r>
      <w:r>
        <w:rPr>
          <w:rFonts w:hint="eastAsia"/>
          <w:lang w:val="en-US" w:eastAsia="zh-CN"/>
        </w:rPr>
        <w:t>秒的增量进行了一个轨道周期</w:t>
      </w:r>
      <w:r>
        <w:rPr>
          <w:rFonts w:hint="eastAsia"/>
          <w:lang w:val="en-US" w:eastAsia="zh-CN"/>
        </w:rPr>
        <w:t>10</w:t>
      </w:r>
      <w:r>
        <w:rPr>
          <w:rFonts w:hint="eastAsia"/>
          <w:lang w:val="en-US" w:eastAsia="zh-CN"/>
        </w:rPr>
        <w:t>天的动态仿真。在每个间隔时间，计算了视场内所有</w:t>
      </w:r>
      <w:r>
        <w:rPr>
          <w:rFonts w:hint="eastAsia"/>
          <w:lang w:val="en-US" w:eastAsia="zh-CN"/>
        </w:rPr>
        <w:t>LMDS</w:t>
      </w:r>
      <w:r>
        <w:rPr>
          <w:rFonts w:hint="eastAsia"/>
          <w:lang w:val="en-US" w:eastAsia="zh-CN"/>
        </w:rPr>
        <w:t>中心站发射的集总干扰并用来判定该特定轨道周期干扰的累积分布函数（</w:t>
      </w:r>
      <w:r w:rsidR="005A79E5">
        <w:rPr>
          <w:lang w:val="en-US" w:eastAsia="zh-CN"/>
        </w:rPr>
        <w:t>CDF</w:t>
      </w:r>
      <w:r>
        <w:rPr>
          <w:rFonts w:hint="eastAsia"/>
          <w:lang w:val="en-US" w:eastAsia="zh-CN"/>
        </w:rPr>
        <w:t>）。由于在</w:t>
      </w:r>
      <w:r>
        <w:rPr>
          <w:rFonts w:hint="eastAsia"/>
          <w:lang w:val="en-US" w:eastAsia="zh-CN"/>
        </w:rPr>
        <w:t>10</w:t>
      </w:r>
      <w:r>
        <w:rPr>
          <w:rFonts w:hint="eastAsia"/>
          <w:lang w:val="en-US" w:eastAsia="zh-CN"/>
        </w:rPr>
        <w:t>天的周期内有</w:t>
      </w:r>
      <w:r>
        <w:rPr>
          <w:rFonts w:hint="eastAsia"/>
          <w:lang w:val="en-US" w:eastAsia="zh-CN"/>
        </w:rPr>
        <w:t>145</w:t>
      </w:r>
      <w:r>
        <w:rPr>
          <w:rFonts w:hint="eastAsia"/>
          <w:lang w:val="en-US" w:eastAsia="zh-CN"/>
        </w:rPr>
        <w:t>次绕轨，每个动态仿真生成了</w:t>
      </w:r>
      <w:r w:rsidR="005A79E5">
        <w:rPr>
          <w:lang w:val="en-US" w:eastAsia="zh-CN"/>
        </w:rPr>
        <w:t>145</w:t>
      </w:r>
      <w:r>
        <w:rPr>
          <w:rFonts w:hint="eastAsia"/>
          <w:lang w:val="en-US" w:eastAsia="zh-CN"/>
        </w:rPr>
        <w:t>个</w:t>
      </w:r>
      <w:r w:rsidR="005A79E5">
        <w:rPr>
          <w:lang w:val="en-US" w:eastAsia="zh-CN"/>
        </w:rPr>
        <w:t>CDF</w:t>
      </w:r>
      <w:r>
        <w:rPr>
          <w:rFonts w:hint="eastAsia"/>
          <w:lang w:val="en-US" w:eastAsia="zh-CN"/>
        </w:rPr>
        <w:t>。对于位于</w:t>
      </w:r>
      <w:r>
        <w:rPr>
          <w:lang w:val="en-US" w:eastAsia="zh-CN"/>
        </w:rPr>
        <w:t xml:space="preserve">41° W </w:t>
      </w:r>
      <w:r>
        <w:rPr>
          <w:rFonts w:hint="eastAsia"/>
          <w:lang w:val="en-US" w:eastAsia="zh-CN"/>
        </w:rPr>
        <w:t>的一个</w:t>
      </w:r>
      <w:r w:rsidR="005A79E5">
        <w:rPr>
          <w:lang w:val="en-US" w:eastAsia="zh-CN"/>
        </w:rPr>
        <w:t>DRS</w:t>
      </w:r>
      <w:r>
        <w:rPr>
          <w:rFonts w:hint="eastAsia"/>
          <w:lang w:val="en-US" w:eastAsia="zh-CN"/>
        </w:rPr>
        <w:t>，图</w:t>
      </w:r>
      <w:r>
        <w:rPr>
          <w:lang w:val="en-US" w:eastAsia="zh-CN"/>
        </w:rPr>
        <w:t>5</w:t>
      </w:r>
      <w:r>
        <w:rPr>
          <w:rFonts w:hint="eastAsia"/>
          <w:lang w:val="en-US" w:eastAsia="zh-CN"/>
        </w:rPr>
        <w:t>显示了低轨用户卫星单个和连续轨道超出概率的曲线族。曲线对应着超出轨道周期</w:t>
      </w:r>
      <w:r>
        <w:rPr>
          <w:lang w:val="en-US" w:eastAsia="zh-CN"/>
        </w:rPr>
        <w:t>99%</w:t>
      </w:r>
      <w:r>
        <w:rPr>
          <w:rFonts w:hint="eastAsia"/>
          <w:lang w:val="en-US" w:eastAsia="zh-CN"/>
        </w:rPr>
        <w:t>、</w:t>
      </w:r>
      <w:r>
        <w:rPr>
          <w:lang w:val="en-US" w:eastAsia="zh-CN"/>
        </w:rPr>
        <w:t xml:space="preserve">20% </w:t>
      </w:r>
      <w:r>
        <w:rPr>
          <w:rFonts w:hint="eastAsia"/>
          <w:lang w:val="en-US" w:eastAsia="zh-CN"/>
        </w:rPr>
        <w:t>和</w:t>
      </w:r>
      <w:r>
        <w:rPr>
          <w:lang w:val="en-US" w:eastAsia="zh-CN"/>
        </w:rPr>
        <w:t>0.1%</w:t>
      </w:r>
      <w:r w:rsidR="00F32CE2">
        <w:rPr>
          <w:rFonts w:hint="eastAsia"/>
          <w:lang w:val="en-US" w:eastAsia="zh-CN"/>
        </w:rPr>
        <w:t>的干扰电平。该超出概率曲线族是根据横坐标为干扰电平和纵坐标为卫星位于</w:t>
      </w:r>
      <w:r w:rsidR="00F32CE2">
        <w:rPr>
          <w:rFonts w:hint="eastAsia"/>
          <w:lang w:val="en-US" w:eastAsia="zh-CN"/>
        </w:rPr>
        <w:t>DRS</w:t>
      </w:r>
      <w:r w:rsidR="00F32CE2">
        <w:rPr>
          <w:rFonts w:hint="eastAsia"/>
          <w:lang w:val="en-US" w:eastAsia="zh-CN"/>
        </w:rPr>
        <w:t>视场内的开始时间绘制的。此图还显示了对应着</w:t>
      </w:r>
      <w:r w:rsidR="00F32CE2">
        <w:rPr>
          <w:lang w:val="en-US" w:eastAsia="zh-CN"/>
        </w:rPr>
        <w:noBreakHyphen/>
        <w:t>148 dB(W/MHz)</w:t>
      </w:r>
      <w:r w:rsidR="00F32CE2">
        <w:rPr>
          <w:rFonts w:hint="eastAsia"/>
          <w:lang w:val="en-US" w:eastAsia="zh-CN"/>
        </w:rPr>
        <w:t>干扰电平的垂直线。从该图可看出，所有干扰电平超过</w:t>
      </w:r>
      <w:r w:rsidR="00F32CE2">
        <w:rPr>
          <w:lang w:val="en-US" w:eastAsia="zh-CN"/>
        </w:rPr>
        <w:t>–148 dB(W/MHz)</w:t>
      </w:r>
      <w:r w:rsidR="00F32CE2">
        <w:rPr>
          <w:rFonts w:hint="eastAsia"/>
          <w:lang w:val="en-US" w:eastAsia="zh-CN"/>
        </w:rPr>
        <w:t>的轨道有</w:t>
      </w:r>
      <w:r w:rsidR="00F32CE2">
        <w:rPr>
          <w:rFonts w:hint="eastAsia"/>
          <w:lang w:val="en-US" w:eastAsia="zh-CN"/>
        </w:rPr>
        <w:t>11</w:t>
      </w:r>
      <w:r w:rsidR="00F32CE2">
        <w:rPr>
          <w:rFonts w:hint="eastAsia"/>
          <w:lang w:val="en-US" w:eastAsia="zh-CN"/>
        </w:rPr>
        <w:t>条。此外，该图还指出，干扰超过</w:t>
      </w:r>
      <w:r w:rsidR="00F32CE2">
        <w:rPr>
          <w:lang w:val="en-US" w:eastAsia="zh-CN"/>
        </w:rPr>
        <w:t>–148 dB(W/MHz)</w:t>
      </w:r>
      <w:r w:rsidR="00F32CE2">
        <w:rPr>
          <w:rFonts w:hint="eastAsia"/>
          <w:lang w:val="en-US" w:eastAsia="zh-CN"/>
        </w:rPr>
        <w:t>范围的轨道时间从最小的</w:t>
      </w:r>
      <w:r w:rsidR="005A79E5">
        <w:rPr>
          <w:lang w:val="en-US" w:eastAsia="zh-CN"/>
        </w:rPr>
        <w:t>7.7</w:t>
      </w:r>
      <w:r w:rsidR="00F32CE2">
        <w:rPr>
          <w:rFonts w:hint="eastAsia"/>
          <w:lang w:val="en-US" w:eastAsia="zh-CN"/>
        </w:rPr>
        <w:t>小时到最大的</w:t>
      </w:r>
      <w:r w:rsidR="005A79E5">
        <w:rPr>
          <w:lang w:val="en-US" w:eastAsia="zh-CN"/>
        </w:rPr>
        <w:t>71</w:t>
      </w:r>
      <w:r w:rsidR="00F32CE2">
        <w:rPr>
          <w:rFonts w:hint="eastAsia"/>
          <w:lang w:val="en-US" w:eastAsia="zh-CN"/>
        </w:rPr>
        <w:t>小时不等。图</w:t>
      </w:r>
      <w:r w:rsidR="005A79E5">
        <w:rPr>
          <w:lang w:val="en-US" w:eastAsia="zh-CN"/>
        </w:rPr>
        <w:t xml:space="preserve">6 </w:t>
      </w:r>
      <w:r w:rsidR="00F32CE2">
        <w:rPr>
          <w:rFonts w:hint="eastAsia"/>
          <w:lang w:val="en-US" w:eastAsia="zh-CN"/>
        </w:rPr>
        <w:t>显示了干扰超过</w:t>
      </w:r>
      <w:r w:rsidR="00F32CE2">
        <w:rPr>
          <w:lang w:val="en-US" w:eastAsia="zh-CN"/>
        </w:rPr>
        <w:t>–148 dB(W/MHz)</w:t>
      </w:r>
      <w:r w:rsidR="00F32CE2">
        <w:rPr>
          <w:rFonts w:hint="eastAsia"/>
          <w:lang w:val="en-US" w:eastAsia="zh-CN"/>
        </w:rPr>
        <w:t>时段的干扰的单个时间序列。如图所示，超过上述保护电平的干扰持续时间从不到</w:t>
      </w:r>
      <w:r w:rsidR="00F32CE2">
        <w:rPr>
          <w:rFonts w:hint="eastAsia"/>
          <w:lang w:val="en-US" w:eastAsia="zh-CN"/>
        </w:rPr>
        <w:t>10</w:t>
      </w:r>
      <w:r w:rsidR="00F32CE2">
        <w:rPr>
          <w:rFonts w:hint="eastAsia"/>
          <w:lang w:val="en-US" w:eastAsia="zh-CN"/>
        </w:rPr>
        <w:t>秒到不到</w:t>
      </w:r>
      <w:r w:rsidR="00F32CE2">
        <w:rPr>
          <w:rFonts w:hint="eastAsia"/>
          <w:lang w:val="en-US" w:eastAsia="zh-CN"/>
        </w:rPr>
        <w:t>60</w:t>
      </w:r>
      <w:r w:rsidR="00F32CE2">
        <w:rPr>
          <w:rFonts w:hint="eastAsia"/>
          <w:lang w:val="en-US" w:eastAsia="zh-CN"/>
        </w:rPr>
        <w:t>秒不等。</w:t>
      </w:r>
    </w:p>
    <w:p w:rsidR="00CB2870" w:rsidRDefault="00CB2870" w:rsidP="00CB2870">
      <w:pPr>
        <w:rPr>
          <w:lang w:val="en-US" w:eastAsia="zh-CN"/>
        </w:rPr>
      </w:pPr>
    </w:p>
    <w:p w:rsidR="005A79E5" w:rsidRDefault="004B45DA" w:rsidP="005A79E5">
      <w:pPr>
        <w:pStyle w:val="FigureNo"/>
      </w:pPr>
      <w:r>
        <w:rPr>
          <w:noProof/>
          <w:lang w:val="en-US" w:eastAsia="zh-CN"/>
        </w:rPr>
        <w:pict>
          <v:rect id="_x0000_s10909" style="position:absolute;left:0;text-align:left;margin-left:223.25pt;margin-top:20.55pt;width:13.55pt;height:17.65pt;z-index:251721728;mso-wrap-style:none;v-text-anchor:top" filled="f" stroked="f">
            <v:textbox style="mso-fit-shape-to-text:t" inset="0,0,0,0">
              <w:txbxContent>
                <w:p w:rsidR="00F66AEA" w:rsidRDefault="00F66AEA">
                  <w:r>
                    <w:rPr>
                      <w:rFonts w:hint="eastAsia"/>
                      <w:color w:val="000000"/>
                      <w:sz w:val="18"/>
                      <w:szCs w:val="18"/>
                      <w:lang w:eastAsia="zh-CN"/>
                    </w:rPr>
                    <w:t>图</w:t>
                  </w:r>
                  <w:r>
                    <w:rPr>
                      <w:color w:val="000000"/>
                      <w:sz w:val="18"/>
                      <w:szCs w:val="18"/>
                    </w:rPr>
                    <w:t>5</w:t>
                  </w:r>
                </w:p>
              </w:txbxContent>
            </v:textbox>
          </v:rect>
        </w:pict>
      </w:r>
      <w:r>
        <w:pict>
          <v:group id="_x0000_s10827" editas="canvas" style="width:314.2pt;height:275pt;mso-position-horizontal-relative:char;mso-position-vertical-relative:line" coordorigin="-2" coordsize="6284,5500">
            <o:lock v:ext="edit" aspectratio="t"/>
            <v:shape id="_x0000_s10826" type="#_x0000_t75" style="position:absolute;left:-2;width:6284;height:5500" o:preferrelative="f">
              <v:fill o:detectmouseclick="t"/>
              <v:path o:extrusionok="t" o:connecttype="none"/>
              <o:lock v:ext="edit" text="t"/>
            </v:shape>
            <v:shape id="_x0000_s10828" style="position:absolute;left:672;top:1405;width:5111;height:3411" coordsize="5111,3411" path="m,l,3411r5111,l5111,,,,5,15r5101,l5096,5r,3401l5106,3396,5,3396r9,10l14,5,5,15,,xe" fillcolor="black" stroked="f">
              <v:path arrowok="t"/>
            </v:shape>
            <v:rect id="_x0000_s10829" style="position:absolute;left:677;top:1688;width:5101;height:10" fillcolor="black" stroked="f"/>
            <v:rect id="_x0000_s10830" style="position:absolute;left:677;top:1971;width:5101;height:10" fillcolor="black" stroked="f"/>
            <v:rect id="_x0000_s10831" style="position:absolute;left:677;top:2254;width:5101;height:10" fillcolor="black" stroked="f"/>
            <v:rect id="_x0000_s10832" style="position:absolute;left:677;top:2537;width:5101;height:10" fillcolor="black" stroked="f"/>
            <v:rect id="_x0000_s10833" style="position:absolute;left:677;top:2820;width:5101;height:10" fillcolor="black" stroked="f"/>
            <v:rect id="_x0000_s10834" style="position:absolute;left:677;top:3103;width:5101;height:10" fillcolor="black" stroked="f"/>
            <v:rect id="_x0000_s10835" style="position:absolute;left:677;top:3386;width:5101;height:10" fillcolor="black" stroked="f"/>
            <v:rect id="_x0000_s10836" style="position:absolute;left:677;top:3669;width:5101;height:10" fillcolor="black" stroked="f"/>
            <v:rect id="_x0000_s10837" style="position:absolute;left:677;top:3952;width:5101;height:10" fillcolor="black" stroked="f"/>
            <v:rect id="_x0000_s10838" style="position:absolute;left:677;top:4235;width:5101;height:10" fillcolor="black" stroked="f"/>
            <v:rect id="_x0000_s10839" style="position:absolute;left:677;top:4523;width:5101;height:10" fillcolor="black" stroked="f"/>
            <v:rect id="_x0000_s10840" style="position:absolute;left:1521;top:1410;width:10;height:3401" fillcolor="black" stroked="f"/>
            <v:rect id="_x0000_s10841" style="position:absolute;left:2371;top:1410;width:9;height:3401" fillcolor="black" stroked="f"/>
            <v:rect id="_x0000_s10842" style="position:absolute;left:3225;top:1410;width:10;height:3401" fillcolor="black" stroked="f"/>
            <v:rect id="_x0000_s10843" style="position:absolute;left:4074;top:1410;width:10;height:3401" fillcolor="black" stroked="f"/>
            <v:rect id="_x0000_s10844" style="position:absolute;left:4924;top:1410;width:9;height:3401" fillcolor="black" stroked="f"/>
            <v:rect id="_x0000_s10845" style="position:absolute;left:5398;top:5220;width:605;height:207" fillcolor="#e5e5e5" stroked="f"/>
            <v:rect id="_x0000_s10846" style="position:absolute;left:5398;top:5220;width:600;height:207;mso-wrap-style:none;v-text-anchor:top" filled="f" stroked="f">
              <v:textbox style="mso-fit-shape-to-text:t" inset="0,0,0,0">
                <w:txbxContent>
                  <w:p w:rsidR="00F66AEA" w:rsidRDefault="00F66AEA" w:rsidP="008C3AC9">
                    <w:pPr>
                      <w:spacing w:before="0"/>
                    </w:pPr>
                    <w:r>
                      <w:rPr>
                        <w:color w:val="000000"/>
                        <w:sz w:val="18"/>
                        <w:szCs w:val="18"/>
                      </w:rPr>
                      <w:t>1509-05</w:t>
                    </w:r>
                  </w:p>
                </w:txbxContent>
              </v:textbox>
            </v:rect>
            <v:shape id="_x0000_s10847" style="position:absolute;left:1176;top:1458;width:1320;height:322" coordsize="1320,322" path="m225,5l221,,211,,201,10r,9l206,24r15,10l225,39r24,9l269,53r4,-29l14,48r-5,l,58r,9l5,72r9,10l9,77r5,14l14,96r5,l24,101r38,19l139,139r5,l221,144r33,5l249,149r20,9l264,154r14,14l283,173r38,l317,173r14,5l355,178r-5,l374,187r-9,-9l369,187r5,5l374,197r72,l441,197r10,5l470,202r115,4l638,206r38,5l672,211r38,10l715,221r249,9l1084,235r63,5l1200,240r-5,l1228,259r24,l1248,259r19,5l1272,264r33,5l1305,240r-86,10l1171,250r-10,4l1166,254r-53,5l1060,259r-134,5l777,269r-77,5l528,293r-5,l513,302r,10l523,322r5,l700,302r77,-4l926,293r134,-5l1113,288r53,-5l1171,283r9,-5l1176,278r43,l1305,269r5,l1315,264r5,-5l1320,254r,-4l1315,245r-5,-5l1305,240r-33,-5l1276,235r-19,-5l1252,230r-19,l1238,230r-34,-19l1200,211r-53,l1084,206,964,202,715,192r5,l681,182r-5,l638,178r-53,l470,173r-14,l460,173r-9,-5l446,168r-62,l398,178r-5,-10l388,163r-4,-5l360,149r-5,l336,149r5,l326,144r-5,l288,144r9,5l283,134r-5,-4l259,120r-5,l221,115r-77,-4l149,111,72,91,33,72,43,82,38,67,33,63,24,53,14,77,273,53r5,l283,53r,-5l288,43r,-4l288,34r,-5l283,29r-5,-5l259,19,235,10r5,5l225,5xe" fillcolor="black" stroked="f">
              <v:path arrowok="t"/>
            </v:shape>
            <v:shape id="_x0000_s10848" style="position:absolute;left:1142;top:1789;width:1416;height:912" coordsize="1416,912" path="m399,29r9,-10l408,10,399,,389,,317,15r5,l279,19r-10,l245,34r5,l221,43r5,l192,48r-77,l106,53,87,58r4,l82,58,53,63r-5,l43,67,34,77r-5,5l29,96r5,l39,101r14,5l77,115r24,5l168,139r15,l178,139r14,5l226,144r-5,l235,149r77,19l303,158r9,20l312,173r,14l317,187r5,5l389,192r230,19l614,211r53,15l672,226r38,4l715,230r39,-9l749,221r249,9l1118,240r63,10l1176,250r53,9l1238,259r15,-5l1248,254r101,10l1339,240r-19,19l1330,254r-77,5l1090,259r-130,5l811,274r-77,9l499,288r-5,l379,322r5,l336,326r-5,l250,355r-10,10l240,374r10,10l298,403r5,-29l216,374,91,384r-4,l15,398,5,408r,9l15,427r124,43l226,489r5,l303,494r-5,l360,518r5,l576,542r154,10l1099,576r303,14l1397,561r-67,24l1334,585r-216,5l619,614r-5,l461,643r5,l307,652r-4,l250,676r-10,10l240,696r10,9l279,720r38,9l322,700,15,724r-5,l,734r,10l10,753r77,34l192,811r312,67l509,878r221,5l816,897r91,5l1205,912r5,l1214,907r5,l1219,892r-5,-4l1214,883r-9,l907,873r-91,-5l730,854,509,849r5,l202,782,96,758,19,724r-4,29l322,729r5,l331,729r,-5l336,720r,-5l336,710r,-5l331,705r-4,-5l288,691,259,676r,29l312,681r-5,l466,672r4,l624,643r-5,l1118,619r216,-5l1339,614r67,-24l1411,585r5,l1416,581r,-5l1416,571r-5,-5l1411,561r-5,l1402,561,1099,547,730,523,576,513,365,489r5,l307,465r-4,l231,461r4,l149,441,24,398r,29l96,413r-5,l216,403r87,l307,403r5,-5l317,393r,-4l317,384r-5,-5l307,374,259,355r,29l341,355r-5,l384,350r5,l504,317r-5,l734,312r77,-10l960,293r130,-5l1253,288r77,-5l1334,283r5,l1339,278r19,-19l1363,254r,-4l1363,245r-5,-5l1354,235r-5,l1248,226r-5,l1229,230r9,l1186,221r-5,l1118,211,998,202,749,192r-5,l706,202r4,l672,197r5,l624,182r-5,l389,163r-62,l341,178r,-5l341,168,331,149r,-5l327,144r-5,-5l245,120r-14,-5l226,115r-29,l202,115r-15,-5l183,110r-10,l178,110,111,91,87,86,63,77,48,72r5,24l63,86,53,91,82,86r9,l96,86r19,-4l125,77r-5,l192,77r34,-5l231,72r28,-9l264,63,288,48r-9,l322,43r5,l399,29xe" fillcolor="black" stroked="f">
              <v:path arrowok="t"/>
            </v:shape>
            <v:shape id="_x0000_s10849" style="position:absolute;left:1133;top:2710;width:1411;height:1832" coordsize="1411,1832" path="m1214,29r9,l1223,24r5,-5l1228,5r-5,l1219,r-5,l1046,10,811,19,643,38,364,58r-4,l350,67r,10l355,82r19,28l379,86,249,120r5,l105,134r-5,l48,149r-5,l43,154r-5,4l38,173r5,l48,178r124,48l321,254r-5,-4l331,269r5,5l340,274r250,9l585,283r72,15l662,298r504,23l1161,321r82,15l1247,336r92,14l1334,321r-82,20l1257,341r-254,4l460,374r-5,l403,403r5,l283,408r-10,l273,413r-5,4l264,432r4,-5l254,437r-5,4l249,451r5,5l278,480r10,-24l115,465r-5,l33,480r-9,9l24,499r9,10l139,547r139,24l283,571r62,10l336,557r-20,19l312,581r,14l316,595r5,5l326,600r129,9l566,624r398,19l1396,676r-9,-24l1372,672r10,-5l580,700r-5,l523,715r-39,9l489,724,374,739,259,758r-5,l244,768r,9l254,787r67,29l326,787r-202,9l43,801r-5,l9,811r-5,l4,816,,820r,15l4,835r5,5l52,849r48,19l105,868r58,10l158,878r53,29l216,907r72,9l283,916r67,15l422,931r-5,l532,955r5,l1022,988r302,15l1315,998r9,14l1329,1017r10,5l1343,993r-96,5l1118,1007r-101,10l719,1027r-163,24l369,1060r-5,l321,1084r5,l288,1089r-5,l273,1099r,14l288,1137r14,-24l187,1127,76,1137r-4,l67,1142r-15,19l48,1166r,9l57,1185r101,43l163,1228r182,29l336,1252r19,24l360,1281r4,l619,1290r86,15l1199,1324r-4,l1243,1343r4,l1343,1353r-4,-29l1247,1343r5,l907,1348r-447,34l455,1382r-33,9l417,1391r,5l408,1406r9,-5l384,1406r-111,9l268,1415r-9,10l249,1473r15,-10l129,1463r-96,19l24,1492r,9l33,1511r82,29l259,1569r5,l398,1583r-5,-29l321,1578r-5,l316,1583r-4,5l312,1602r4,l321,1607r5,l494,1612r-5,l537,1621r5,l729,1641r307,9l1142,1665r230,14l1358,1669r9,24l1382,1674r-384,5l719,1698r-182,10l532,1708r-62,24l475,1732r-159,9l312,1741r-53,24l249,1775r,9l259,1794r62,24l326,1789r-125,5l120,1804r-5,l105,1813r,10l115,1832r5,l201,1823r125,-5l331,1818r5,-5l340,1808r,-4l340,1799r-4,-5l331,1789r-63,-24l268,1794r53,-24l316,1770r159,-10l479,1760r63,-24l537,1736r182,-9l998,1708r384,-5l1387,1703r4,-5l1396,1693r,-4l1396,1684r-9,-24l1382,1655r-5,-5l1372,1650r-230,-14l1036,1621r-307,-9l542,1593r5,l499,1583r-5,l326,1578r5,29l403,1583r5,-5l412,1573r,-4l412,1564r-4,-5l403,1554r-5,l264,1540r4,l124,1511,43,1482r,29l139,1492r-5,l264,1492r4,l273,1487r5,-5l288,1434r-15,10l384,1434r33,-4l422,1430r5,l427,1425r9,-10l431,1420r34,-10l460,1410r447,-33l1252,1372r5,l1348,1353r5,-5l1358,1343r,-5l1358,1334r-5,-5l1348,1324r-5,l1247,1314r5,l1204,1295r-5,l705,1276r-86,-14l364,1252r10,5l355,1233r-5,-5l345,1228,163,1199r5,l67,1156r5,24l86,1161r-10,5l187,1156r115,-14l307,1142r5,l312,1137r4,-5l316,1127r,-4l316,1118r-14,-24l288,1118r38,-5l331,1113r43,-24l369,1089r187,-10l719,1055r298,-9l1118,1036r129,-9l1343,1022r5,l1353,1022r,-5l1358,1012r,-5l1358,1003r,-5l1353,998r-5,-5l1339,988r4,5l1334,979r,-5l1329,974r-5,l1022,959,537,926r5,l427,902r-5,l355,902r5,l292,887r-4,l216,878r4,l168,849r-5,l105,840r5,l62,820,19,811r,29l48,830r-5,l124,825r202,-9l331,816r5,-5l340,806r,-5l340,796r-4,-4l331,787,264,758r-5,29l374,768,489,753r5,l532,744r53,-15l580,729r802,-33l1387,696r4,-5l1406,672r5,-5l1411,662r,-5l1406,652r-5,-4l1396,648,964,614,566,595,455,581,326,571r10,24l355,576r5,-5l360,566r,-5l355,557r-5,-5l345,552,283,542r5,l148,518,43,480r,29l120,494r-5,l288,485r4,l297,485r,-5l302,480r,-5l302,470r,-5l297,461,273,437r,19l288,446r4,l292,441r5,-14l283,437r125,-5l412,432r53,-29l460,403r543,-29l1257,369r5,l1343,350r5,-5l1353,341r,-5l1353,331r-5,-5l1343,321r-4,l1247,307r5,l1171,293r-5,l662,269r5,l595,254r-5,l340,245r10,5l336,230r-5,-4l182,197,57,149r,29l110,163r-5,l254,149r5,l388,115r5,-5l398,106r,-5l398,96r-5,-5l374,62,364,86,643,67,811,48,1046,38r168,-9xe" fillcolor="black" stroked="f">
              <v:path arrowok="t"/>
            </v:shape>
            <v:shape id="_x0000_s10850" style="position:absolute;left:1243;top:4562;width:1262;height:254" coordsize="1262,254" path="m19,l10,,,9,,19r10,9l154,57r4,l192,62,182,57r20,24l206,86r82,l379,91r-5,l427,105r5,l619,115r120,5l878,139r154,5l1142,148r106,5l1233,134r-9,24l1238,148r-81,5l1013,163r-183,5l600,177r-77,5l518,182r-96,19l427,201r-62,5l259,215r-57,10l197,225r-10,10l187,244r10,10l202,254r57,-10l365,235r62,-5l432,230r96,-19l523,211r77,-5l830,196r183,-5l1157,182r81,-5l1243,177r5,-5l1253,168r9,-24l1262,139r,-5l1257,129r,-5l1253,124r-5,l1142,120r-110,-5l878,110,739,91,619,86,432,76r5,l384,62r-5,l288,57r-77,l221,62,202,38r-5,-5l192,33,158,28r5,l19,xe" fillcolor="black" stroked="f">
              <v:path arrowok="t"/>
            </v:shape>
            <v:shape id="_x0000_s10851" style="position:absolute;left:3038;top:1458;width:748;height:67" coordsize="748,67" path="m744,24r4,l748,10,744,5r,-5l729,r-5,5l715,15r9,-5l710,10,422,15,33,15,9,24,,34r,9l5,48r,5l29,67r312,l341,63r4,l345,48r-4,-5l341,39r-10,l38,39r10,l24,24,19,53,43,43r-5,l422,43,710,39r14,l729,39r5,l734,34,744,24xe" fillcolor="black" stroked="f">
              <v:path arrowok="t"/>
            </v:shape>
            <v:shape id="_x0000_s10852" style="position:absolute;left:2534;top:1521;width:854;height:71" coordsize="854,71" path="m835,28r10,l845,24r4,l849,9,845,4r,-4l38,,10,9,5,9r,5l,19,,33r5,l14,43r5,5l38,52r173,l537,57r-4,l566,67r5,l600,71r249,l849,67r5,l854,52r-5,-4l849,43r-9,l600,43,571,38r5,l542,28r-5,l211,24,43,24r5,l29,19r5,5l24,14,19,38,48,28r-5,l835,28xe" fillcolor="black" stroked="f">
              <v:path arrowok="t"/>
            </v:shape>
            <v:shape id="_x0000_s10853" style="position:absolute;left:2520;top:1592;width:1314;height:77" coordsize="1314,77" path="m849,29r10,l859,24r4,l863,10,859,5r,-5l206,,196,5r-5,5l177,24r5,-4l163,24r4,l33,24,9,34,,44r,9l9,63r29,9l43,72r1257,5l1305,77r5,-5l1314,72r,-14l1310,53r,-5l1300,48,43,44r5,l19,34r,29l43,53r-5,l167,53r5,l191,48r5,l196,44,211,29r-5,5l215,29r-4,l849,29xe" fillcolor="black" stroked="f">
              <v:path arrowok="t"/>
            </v:shape>
            <v:shape id="_x0000_s10854" style="position:absolute;left:2452;top:1775;width:1906;height:302" coordsize="1906,302" path="m1560,r-10,l1541,9r,10l1550,29r48,9l1637,57r182,l1867,62r-5,-29l1819,43r5,l960,48r-5,l912,62r5,l831,62,706,72,576,91r-144,l274,96,48,100r-33,5l10,105,,115r,9l10,134r38,10l1008,144r-9,-5l1018,153r,-19l1003,148r10,-4l595,144r-38,9l552,158r-5,l547,172r5,5l567,192r4,4l576,196r144,5l706,187r,19l720,192,135,187r-5,l87,196r-5,5l77,201r,15l82,220r,5l106,240r528,l715,244r-4,l811,264r898,l1838,268r-4,l1886,278r5,-29l1819,259r-350,l1426,273r-5,l1421,278r-5,5l1416,297r5,l1426,302r9,l1478,288r-4,l1819,288r72,-10l1896,278r5,-5l1906,268r,-4l1906,259r-5,-5l1896,249r-53,-9l1838,240r-129,-5l816,235r5,l720,216r-5,l634,211r-518,l125,211,101,196r-5,29l139,216r-4,l720,220r5,l730,220r,-4l735,216r,-5l735,206r,-19l735,182r-5,-5l730,172r-5,l720,172,576,168r10,4l571,158r-4,24l605,172r-5,l1013,172r5,l1023,172r,-4l1037,153r5,-5l1042,144r,-5l1037,134r-19,-14l1018,115r-5,l1008,115r-955,l58,115,20,105r-5,29l48,129r226,-5l432,120r144,l706,100,831,91r86,l922,91,965,77r-5,l1824,72r5,l1872,62r5,-5l1882,53r,-5l1882,43r-5,-5l1872,33r-5,l1819,29r-177,l1646,29,1608,9,1560,xe" fillcolor="black" stroked="f">
              <v:path arrowok="t"/>
            </v:shape>
            <v:shape id="_x0000_s10855" style="position:absolute;left:3561;top:1564;width:1526;height:52" coordsize="1526,52" path="m14,l10,,,9,,24r5,l10,28r1079,l1267,33r211,5l1512,43r,-29l1425,24,10,24,,33,,48r5,l10,52r4,l1425,52r87,-9l1516,43r5,-5l1526,33r,-5l1526,24r-5,-5l1516,14r-4,l1478,9,1267,5,1089,,14,xe" fillcolor="black" stroked="f">
              <v:path arrowok="t"/>
            </v:shape>
            <v:shape id="_x0000_s10856" style="position:absolute;left:3983;top:1674;width:974;height:62" coordsize="974,62" path="m15,l10,,5,5,,5,,19r5,5l5,29r10,l523,38r192,l926,43r-4,l955,53r5,-29l874,34,10,34,,43,,58r5,l10,62r5,l874,62r86,-9l965,53r5,-5l974,48r,-5l974,38r,-4l970,29r,-5l965,24,931,14r-5,l715,10r-192,l15,xe" fillcolor="black" stroked="f">
              <v:path arrowok="t"/>
            </v:shape>
            <v:shape id="_x0000_s10857" style="position:absolute;left:3585;top:1756;width:293;height:52" coordsize="293,52" path="m264,28r9,l273,24r5,l278,9,273,4r,-4l29,,5,14r,5l,24,,38r5,l10,43r23,9l288,52r,-4l293,48r,-15l288,28r,-4l278,24,38,24r5,l19,14r5,29l48,28r-10,l264,28xe" fillcolor="black" stroked="f">
              <v:path arrowok="t"/>
            </v:shape>
            <v:shape id="_x0000_s10858" style="position:absolute;left:3902;top:2130;width:91;height:43" coordsize="91,43" path="m14,14r-5,l,24,,38r4,l9,43r58,l81,38r5,l86,33r5,-5l91,14r-5,l76,5,76,,9,,,9,,24r4,l9,28r5,l67,28,57,24r10,9l72,9,57,14r5,l14,14xe" fillcolor="black" stroked="f">
              <v:path arrowok="t"/>
            </v:shape>
            <v:shape id="_x0000_s10859" style="position:absolute;left:3475;top:2149;width:254;height:57" coordsize="254,57" path="m235,29r9,l244,24r5,-5l249,5r-5,l239,r-4,l43,5r-5,l9,14r-5,l4,19,,24,,38r4,l9,43,52,53r5,l239,57r5,l249,53r5,l254,38r-5,-5l249,29r-10,l57,24r5,l19,14r,29l48,33r-5,l235,29xe" fillcolor="black" stroked="f">
              <v:path arrowok="t"/>
            </v:shape>
            <v:shape id="_x0000_s10860" style="position:absolute;left:3700;top:2178;width:125;height:28" coordsize="125,28" path="m14,l10,,,9,,24r5,l10,28r110,l120,24r5,l125,9,120,4r,-4l110,,14,xe" fillcolor="black" stroked="f">
              <v:path arrowok="t"/>
            </v:shape>
            <v:shape id="_x0000_s10861" style="position:absolute;left:2491;top:2197;width:1799;height:312" coordsize="1799,312" path="m1223,29r10,l1233,24r5,l1238,9r-5,-4l1233,,422,,264,5,33,5,9,14,,24r,9l9,43,33,53r941,l964,48r29,24l998,77r5,l1108,86r-4,-29l1080,67r4,l792,72r-5,l710,91r5,l72,96r-5,l48,105r-5,5l38,110r,15l43,129r,5l48,134r19,10l72,144r974,5l1041,149r39,19l1084,168r135,9l1214,177r29,15l1247,192r197,9l1435,177r-24,24l1415,197r-24,9l1367,211r-4,5l1343,240r10,-5l1252,235r-19,9l1228,249r-5,l1223,264r5,4l1243,278r4,5l1252,283r509,5l1756,288r24,9l1780,268r-9,5l1775,273r-158,5l1161,283r-10,l1151,288r-4,4l1147,307r4,l1156,312r5,l1617,307r158,-5l1780,302r10,-5l1795,292r4,-4l1799,283r,-5l1795,273r-5,-5l1766,259r-5,l1252,254r10,5l1247,249r-4,24l1262,264r-5,l1353,264r5,l1363,259r19,-24l1377,240r24,-5l1425,225r5,l1430,221r24,-24l1459,197r,-5l1459,187r,-5l1454,177r,-4l1449,173r-5,l1247,163r5,l1223,149r-4,l1084,139r5,l1051,120r-5,l72,115r5,l57,105r,29l77,125r-5,l715,120r5,l796,101r-4,l1084,96r5,l1113,86r5,-5l1123,77r,-5l1123,67r-5,-5l1113,57r-5,l1003,48r9,5l984,29r,-5l979,24r-5,l38,24r5,l19,14r,29l43,33r-5,l264,33,422,29r801,xe" fillcolor="black" stroked="f">
              <v:path arrowok="t"/>
            </v:shape>
            <v:shape id="_x0000_s10862" style="position:absolute;left:3873;top:2173;width:110;height:48" coordsize="110,48" path="m14,19r-5,l,29,,43r5,l9,48r72,l101,43r4,-5l110,38r,-14l105,19r,-5l101,14,86,9r-5,l19,,14,,5,9r,10l14,29r5,l81,38r-4,l91,43r,-29l72,19r5,l14,19xe" fillcolor="black" stroked="f">
              <v:path arrowok="t"/>
            </v:shape>
            <v:shape id="_x0000_s10863" style="position:absolute;left:2524;top:2480;width:1224;height:120" coordsize="1224,120" path="m912,29r10,l922,24r5,l927,9,922,5r,-5l543,r-5,5l519,19r-5,5l514,33r9,10l543,53r4,l816,57r34,5l850,33r-34,5l34,48r-5,l10,57,5,62,,62,,77r5,4l5,86r5,l29,96r5,l744,101r-5,l831,120r388,l1219,115r5,l1224,101r-5,-5l1219,91r-9,l835,91r5,l749,72r-5,l34,67r5,l20,57r,29l39,77r-5,l816,67r34,-5l855,62r4,-5l864,53r,-5l864,43r-5,-5l855,33r-5,l816,29,547,24r5,l533,14r5,24l557,24r-10,5l912,29xe" fillcolor="black" stroked="f">
              <v:path arrowok="t"/>
            </v:shape>
            <v:shape id="_x0000_s10864" style="position:absolute;left:2520;top:2595;width:1228;height:77" coordsize="1228,77" path="m1214,29r9,l1223,24r5,-5l1228,5r-5,l1218,r-4,l302,5r-5,l278,10r-19,9l263,19,33,24r-5,l9,34,4,38,,38,,53r4,5l4,62r5,l33,72r5,l743,77r480,l1223,72r5,l1228,58r-5,-5l1223,48r-9,l743,48,38,43r5,l19,34r,28l38,53r-5,l263,48r5,l287,38r20,-4l302,34r912,-5xe" fillcolor="black" stroked="f">
              <v:path arrowok="t"/>
            </v:shape>
            <v:shape id="_x0000_s10865" style="position:absolute;left:3470;top:2662;width:278;height:53" coordsize="278,53" path="m264,29r9,l273,24r5,-5l278,5r-5,l268,r-4,l24,5,14,5r,5l5,19,,24,,39r5,l9,43,29,53r239,l268,48r5,l273,34r-5,-5l268,24r-9,l33,24r5,l19,15r5,24l33,29r-9,5l264,29xe" fillcolor="black" stroked="f">
              <v:path arrowok="t"/>
            </v:shape>
            <v:shape id="_x0000_s10866" style="position:absolute;left:2601;top:2854;width:288;height:72" coordsize="288,72" path="m274,29r9,l283,24r5,l288,10,283,5r,-5l38,,10,10r-5,l5,14,,19,,29,10,53r9,9l24,62r62,5l274,72r4,l283,67r5,l288,53r-5,-5l283,43r-9,l86,38,24,34r14,9l29,19,19,38,48,29r-5,l274,29xe" fillcolor="black" stroked="f">
              <v:path arrowok="t"/>
            </v:shape>
            <v:shape id="_x0000_s10867" style="position:absolute;left:2750;top:2945;width:139;height:53" coordsize="139,53" path="m125,29r9,l134,24r5,l139,10,134,5r,-5l53,,9,10,5,15,,15,,29r5,5l5,39r4,l62,53r72,l134,48r5,l139,34r-5,-5l134,24r-9,l67,24r5,l19,10r,29l62,29r-5,l125,29xe" fillcolor="black" stroked="f">
              <v:path arrowok="t"/>
            </v:shape>
            <v:shape id="_x0000_s10868" style="position:absolute;left:2486;top:2974;width:1723;height:307" coordsize="1723,307" path="m600,l585,r,5l581,10r,14l585,24r5,5l619,43r5,l1185,48r-5,l1252,67r399,l1646,67r58,14l1704,53r-39,9l1670,62r-240,l1396,77r-9,9l1387,115r9,29l1411,125r-77,l801,134r-4,l768,144r-5,l763,149r-5,4l758,168r5,l768,173r19,9l1185,182r288,5l1468,187r24,10l1497,168r-29,5l1464,173r-543,9l917,182r-29,10l883,192r,5l878,201r,15l883,216r5,5l917,230r4,l1411,235r-5,l1444,245r5,-29l1387,225r-970,5l34,230r-24,5l,245r,9l5,259r19,14l29,278r931,l989,283r-10,-5l993,297r5,5l1003,302r480,5l1488,307r4,-5l1497,302r,-14l1492,283r,-5l1483,278r-480,-5l1013,278,998,259r-5,-5l989,254r-29,-5l34,249r9,5l24,240r-5,24l43,259r-5,l417,259r970,-5l1449,245r5,l1459,245r,-5l1464,235r,-5l1464,225r,-4l1459,221r-5,-5l1416,206r-5,l921,201r5,l897,192r,29l926,211r-5,l1464,201r4,l1497,197r5,l1507,192r5,-5l1512,182r,-5l1507,173r-5,-5l1478,158r-5,l1185,153r-393,l797,153r-20,-9l777,173r29,-10l801,163r533,-10l1411,153r5,l1420,153r,-4l1425,144r,-5l1425,134r-9,-29l1416,110r,-19l1406,105r34,-14l1435,91r235,l1675,91r38,-10l1718,81r,-4l1723,72r,-5l1723,62r,-5l1718,57r-5,-4l1656,38r-5,l1257,38r5,l1190,19r-5,l624,14r5,l600,xe" fillcolor="black" stroked="f">
              <v:path arrowok="t"/>
            </v:shape>
            <v:shape id="_x0000_s10869" style="position:absolute;left:2524;top:3271;width:1642;height:331" coordsize="1642,331" path="m1440,29r10,l1450,24r4,l1454,10r-4,-5l1450,,1094,r-28,15l1071,15r-34,5l720,20,39,24r-5,l15,34r-5,5l5,39r,14l10,58r,5l15,63r19,9l39,72r388,5l418,72r29,19l451,96r591,l1138,101r48,5l1181,106r48,24l1406,130r-9,-24l1368,125r-19,19l1358,139r-57,l1296,144r-29,19l1277,159r-187,4l1085,163r-24,10l1051,183r,9l1056,197r19,14l1080,216r523,l1598,216r24,10l1622,197r-19,10l1608,207,543,211r-5,l519,221r-5,5l509,226r,14l514,245r19,14l538,264r5,l975,269r33,5l1008,245r-38,5l883,255r-585,l39,259r-5,l10,269,,279r,9l10,298r24,9l893,307r-5,l936,317r-5,-5l946,322r5,4l965,331r158,l1123,326r5,l1128,312r-5,-5l1123,303r-9,l970,303r5,l960,298r5,5l951,293r-5,-5l898,279r-5,l39,279r5,l20,269r,29l44,288r-5,l298,283r585,l970,279r38,-5l1013,274r5,-5l1023,264r,-5l1023,255r-5,-5l1013,245r-5,l975,240,543,235r9,5l533,226r-5,24l547,240r-4,l1608,235r5,l1632,226r5,-5l1642,216r,-5l1642,207r-5,-5l1632,197r-24,-10l1603,187r-518,l1094,192r-19,-14l1071,202r23,-10l1090,192r187,-5l1282,187r4,-4l1315,163r-9,5l1358,168r5,l1368,168r,-5l1387,144r29,-19l1421,125r,-5l1421,115r,-4l1416,106r,-5l1411,101r-5,l1234,101r4,l1190,77r-4,l1138,72r-96,-5l456,67r10,5l437,53r,-5l432,48r-5,l39,43r5,l24,34r,29l44,53r-5,l720,48r317,l1071,43r4,l1104,29r-5,l1440,29xe" fillcolor="black" stroked="f">
              <v:path arrowok="t"/>
            </v:shape>
            <v:shape id="_x0000_s10870" style="position:absolute;left:3892;top:2576;width:1032;height:48" coordsize="1032,48" path="m14,l10,,,9,,24r5,l10,29r969,l974,29r39,9l1017,9r-86,5l653,14,48,19r-10,l38,24r-4,5l34,43r4,l43,48r5,l653,43r278,l1017,38r5,l1027,38r,-5l1032,29r,-5l1032,19r,-5l1027,14r-5,-5l984,r-5,l14,xe" fillcolor="black" stroked="f">
              <v:path arrowok="t"/>
            </v:shape>
            <v:shape id="_x0000_s10871" style="position:absolute;left:3038;top:2691;width:2068;height:187" coordsize="2068,187" path="m907,r-5,l892,10r,14l897,24r5,5l1804,29r216,5l2054,38r,-28l1963,19r-284,5l936,19r-5,l892,34r-9,9l883,72r9,-15l868,62r5,l408,67r-5,l384,77r-5,4l374,81r,15l379,101r,4l384,105r33,15l676,120r-9,-5l691,139r5,5l1070,144r-5,l1099,153r5,-28l1065,129r-441,5l614,134r-38,24l585,158,9,158,,168r,14l5,182r4,5l14,187r571,l590,187r5,l633,163r-9,l1065,158r39,-5l1108,153r5,-4l1118,149r,-5l1118,139r,-5l1113,129r,-4l1108,125r-33,-10l1070,115r-370,l710,120,686,96r,-5l681,91r-5,l422,91r5,l393,77r,28l413,96r-5,l873,91r5,l902,86r5,l907,81r5,l912,77r,-5l912,48,902,62,940,48r-4,l1679,53r284,-5l2054,38r5,l2063,34r5,-5l2068,24r,-5l2063,14r-4,-4l2054,10,2020,5,1804,,907,xe" fillcolor="black" stroked="f">
              <v:path arrowok="t"/>
            </v:shape>
            <v:shape id="_x0000_s10872" style="position:absolute;left:2524;top:3597;width:2429;height:288" coordsize="2429,288" path="m1114,29r9,l1123,24r5,-4l1128,5r-5,l1118,r-4,l759,5r-5,l715,24r5,l34,29r-5,l10,39,5,44,,44,,58r5,5l5,68r5,l29,72r5,l840,82r394,29l1229,111r24,9l1258,120r33,5l2381,130r33,5l2409,106r-24,10l2390,116r-950,4l1435,120r-29,10l1402,130r,5l1397,140r,33l1406,159r-14,5l1397,164r-111,l1229,168r-5,l1195,183r5,l1195,183r-264,5l927,188r-44,9l850,207r5,l797,212r-10,l763,226r,5l759,236r,14l763,250r5,5l807,264r4,l1310,269r58,10l1368,250r-58,5l495,260r-10,l485,264r-5,5l480,283r5,l490,288r5,l1310,283r58,-4l1373,279r5,-5l1382,269r,-5l1382,260r-4,-5l1373,250r-5,l1310,240,811,236r5,l778,226r5,29l807,240r-10,l855,236r4,l893,226r43,-10l931,216r264,-4l1200,212r5,l1234,197r-5,l1286,192r111,l1402,192r14,-4l1421,188r,-5l1426,183r,-5l1426,173r,-29l1416,159r29,-10l1440,149r950,-5l2395,144r24,-9l2424,130r5,-5l2429,120r,-4l2424,111r-5,-5l2414,106r-33,-5l1291,96r-33,-4l1262,92,1238,82r-4,l840,53,34,44r5,l20,39r,29l39,58r-5,l720,53r5,l763,34r-4,l1114,29xe" fillcolor="black" stroked="f">
              <v:path arrowok="t"/>
            </v:shape>
            <v:shape id="_x0000_s10873" style="position:absolute;left:2524;top:3857;width:283;height:57" coordsize="283,57" path="m264,28r10,l274,23r5,l279,9,274,4r,-4l29,,5,14r,5l,23,,38r5,l10,43r24,9l39,52r230,5l274,57r5,-5l283,52r,-14l279,33r,-5l269,28,39,23r5,l20,14r4,29l48,28r-9,l264,28xe" fillcolor="black" stroked="f">
              <v:path arrowok="t"/>
            </v:shape>
            <v:shape id="_x0000_s10874" style="position:absolute;left:2515;top:3943;width:288;height:57" coordsize="288,57" path="m273,29r10,l283,24r5,-5l288,5r-5,l278,r-5,l38,5r-5,l9,14,,24r,9l5,38r,5l29,57r254,l283,53r5,l288,38r-5,-5l283,29r-10,l38,29r10,l24,14,19,43,43,33r-5,l273,29xe" fillcolor="black" stroked="f">
              <v:path arrowok="t"/>
            </v:shape>
            <v:shape id="_x0000_s10875" style="position:absolute;left:3067;top:2897;width:504;height:53" coordsize="504,53" path="m14,l9,,,10,,24r4,l9,29r456,l456,29r24,14l484,15r-24,9l465,24,9,24,,34,,48r4,l9,53r5,l465,53r5,l494,43r5,-4l504,39r,-5l504,29r,-5l499,19r,-4l475,r-5,l465,,14,xe" fillcolor="black" stroked="f">
              <v:path arrowok="t"/>
            </v:shape>
            <v:shape id="_x0000_s10876" style="position:absolute;left:2995;top:3895;width:1300;height:62" coordsize="1300,62" path="m14,l9,,4,5,,5,,19r4,5l4,29r10,l777,38r331,l1271,43r-4,l1281,48r-5,-24l1262,33r9,-4l916,33,14,33,4,43r,14l9,57r5,5l19,62r897,l1271,57r5,l1281,53r14,-10l1300,43r,-5l1300,33r,-4l1295,24r,-5l1291,19r-15,-5l1271,14,1108,9,777,9,14,xe" fillcolor="black" stroked="f">
              <v:path arrowok="t"/>
            </v:shape>
            <v:shape id="_x0000_s10877" style="position:absolute;left:2524;top:4629;width:346;height:53" coordsize="346,53" path="m331,29r10,l341,24r5,l346,9,341,5r,-5l34,,10,9,,19,,29r10,9l34,48r5,l331,53r5,l341,48r5,l346,33r-5,-4l341,24r-10,l39,19r5,l20,9r,29l44,29r-5,l331,29xe" fillcolor="black" stroked="f">
              <v:path arrowok="t"/>
            </v:shape>
            <v:shape id="_x0000_s10878" style="position:absolute;left:2611;top:3972;width:1771;height:268" coordsize="1771,268" path="m360,r-5,l350,4r-5,l345,19r5,5l350,28r10,l974,33,964,28r34,24l1003,57r48,l1079,62r-4,l1099,67r38,9l1343,76r250,5l1699,81r57,5l1751,57r-48,10l1708,67r-163,5l1358,76r-58,l1267,86r-5,l1262,91r-5,5l1257,110r5,l1276,129r,-19l1262,120r9,-5l1214,115r-5,5l1195,129r-10,10l1190,134r-29,10l1156,144r,4l1151,153r-4,10l1147,177r4,l1161,187r5,4l1276,191r216,5l1487,196r24,10l1516,177r-29,5l1257,187r-5,l1219,201r4,l1180,206r-206,5l969,211r-19,4l945,220r-24,19l931,235r-591,l14,239r-10,l4,244,,249r,14l4,263r5,5l14,268r326,-5l931,263r5,l940,259r24,-20l960,244r19,-5l974,239r206,-4l1223,230r5,l1262,215r-5,l1487,211r29,-5l1521,206r5,-5l1531,196r,-5l1531,187r-5,-5l1521,177r-24,-9l1492,168r-216,-5l1171,163r9,5l1171,158r4,14l1180,163r-9,9l1199,163r5,l1204,158r10,-10l1228,139r-9,5l1271,144r5,l1281,139r14,-10l1300,124r,-4l1300,115r-5,-5l1281,91r-5,24l1310,105r-5,l1358,105r187,-5l1708,96r5,l1761,86r5,-5l1771,76r,-4l1771,67r-5,-5l1761,57r-5,l1699,52r-106,l1343,48r-201,l1147,48,1108,38r-24,-5l1079,33r-28,-5l1007,28r10,5l984,9r,-5l979,4r-5,l360,xe" fillcolor="black" stroked="f">
              <v:path arrowok="t"/>
            </v:shape>
            <v:shape id="_x0000_s10879" style="position:absolute;left:2515;top:4226;width:1492;height:360" coordsize="1492,360" path="m86,l81,,76,5r-4,l72,19r4,5l76,29r10,l955,33,945,29r15,14l974,53r5,4l1329,57r-10,-4l1329,62r,-19l1315,53r9,-5l1286,43r-48,5l1233,48r-19,5l1209,57r-19,15l1199,67r-38,5l585,72,561,86r,5l556,96r10,-5l537,96r-5,l528,101r-15,14l508,120r,14l513,134r5,5l523,139r29,5l1003,149r307,4l1353,153r125,10l1478,134r-53,5l1415,139r-28,5l1382,144r-5,5l1363,163r-5,5l1358,177r5,20l1367,182r-9,10l1367,187r-96,5l1223,192r-4,5l1199,216r10,-5l1084,216r-163,l916,220r-14,10l897,235r,9l902,249r14,10l921,264r29,l1204,268r173,l1372,268r24,10l1396,249r-24,5l1377,254r-82,5l1214,259r-67,5l1142,264r-15,4l1108,278r5,l1003,288r-5,l993,292r-14,15l988,302r-268,5l38,312r-5,l9,321,,331r,9l9,350r34,10l350,360r,-5l355,355r,-15l350,336r,-5l340,331r-292,l53,331,19,321r,29l43,340r-5,l720,336r268,-5l993,331r5,l998,326r14,-14l1003,316r110,-9l1118,307r19,-10l1151,292r-4,l1214,288r81,l1377,283r5,l1406,278r5,-5l1415,268r,-4l1415,259r-4,-5l1406,249r-24,-9l1377,240r-173,l950,235r-24,l936,240,921,230r,19l936,240r-10,4l1084,244r125,-4l1214,240r5,l1219,235r19,-19l1228,220r43,l1367,216r5,l1377,216r,-5l1387,201r4,l1391,197r,-5l1391,187r-4,-19l1382,182r14,-14l1387,173r28,-5l1425,168r53,-5l1483,163r4,-5l1492,153r,-4l1492,144r-5,-5l1483,134r-5,l1353,125r-43,l1003,120,552,115r-29,-5l532,134r15,-14l537,125r29,-5l571,120r5,l576,115r4,-5l580,115r24,-14l595,101r566,l1199,96r5,l1209,91r19,-14l1223,81r20,-4l1238,77r48,-5l1324,77r5,l1334,72r14,-10l1353,62r,-5l1353,53r,-5l1348,43r-9,-10l1339,29r-5,l1329,29r-345,l993,33,979,24,964,9r,-4l960,5r-5,l86,xe" fillcolor="black" stroked="f">
              <v:path arrowok="t"/>
            </v:shape>
            <v:shape id="_x0000_s10880" style="position:absolute;left:3023;top:4552;width:754;height:106" coordsize="754,106" path="m15,l10,,5,5,,5,,19r5,5l5,29r10,l428,34r-5,l442,38r-5,-4l447,43r14,10l466,58r5,l567,62,557,58r15,14l576,77r19,5l701,82r-5,l735,91,730,67,715,77r10,-5l619,72,48,77r-9,l39,82r-5,4l34,101r5,l44,106r4,l619,101r106,l730,101r5,-5l749,86r5,-4l754,77r,-5l754,67r-5,l744,62,706,53r-5,l600,53r5,l586,48r5,5l576,38r,-4l572,34r-5,l471,29r9,5l466,24,456,14r-4,-4l432,5r-4,l15,xe" fillcolor="black" stroked="f">
              <v:path arrowok="t"/>
            </v:shape>
            <v:shape id="_x0000_s10881" style="position:absolute;left:3052;top:4653;width:1291;height:168" coordsize="1291,168" path="m19,l5,r,5l,9,,24r5,l10,29r19,4l43,38r5,l106,43r38,5l403,48r264,9l696,62r-5,l739,77r341,l1205,81r53,l1253,81r19,5l1272,57r-19,5l1258,62r-10,l1210,67r-312,l874,81r,5l869,91r,33l874,124r9,15l888,144r19,4l917,153r,-29l907,129r5,l533,139r-10,l523,144r-4,4l519,163r4,l528,168r5,l912,158r5,l926,153r5,l931,148r5,-4l936,139r,-5l936,129r-5,l926,124r-9,-4l898,115r4,5l893,105r5,10l898,96r-5,14l917,96r-10,l1210,96r38,-5l1258,91r4,l1282,86r4,l1286,81r5,-4l1291,72r,-5l1291,62r-5,l1282,57r-20,-4l1258,53r-53,l1080,48r-336,l749,48,701,33r-5,l667,29,403,19r-259,l106,14,48,9r5,l39,5,19,xe" fillcolor="black" stroked="f">
              <v:path arrowok="t"/>
            </v:shape>
            <v:shape id="_x0000_s10882" style="position:absolute;left:893;top:1458;width:312;height:192" coordsize="312,192" path="m28,15r,-5l24,5,24,,9,,,10,,120r4,l9,125r48,l43,111r,33l48,144r4,5l100,149,86,134r,34l91,168r5,5l230,173,216,158r,29l220,187r5,5l307,192r,-5l312,187r,-14l307,168r,-5l297,163r-67,l244,178r,-20l244,154r-4,-5l240,144r-5,l230,144r-130,l115,158r,-24l115,130r-5,-5l110,120r-5,l100,120r-43,l72,134r,-23l72,106r-5,-5l67,96r-5,l57,96r-43,l28,111r,-96xe" fillcolor="black" stroked="f">
              <v:path arrowok="t"/>
            </v:shape>
            <v:shape id="_x0000_s10883" style="position:absolute;left:893;top:1645;width:715;height:1410" coordsize="715,1410" path="m470,r-5,l456,10r,14l460,24r5,5l695,29,695,,648,,638,10r,57l652,53r-427,l216,63r,24l230,72,96,72,86,82r,29l100,96r-48,l43,106r,29l57,120r-43,l4,130r,153l9,283r5,5l57,288,43,274r,33l48,307r4,5l187,312,172,298r,33l177,331r5,5l312,336,297,322r,28l302,350r5,5l528,355,513,341r,33l518,374r5,5l652,379,638,365r,29l652,379r-297,l345,389r,24l360,398r-264,l86,408r,29l100,422r-48,l43,432r,29l57,446r-48,l,456,,609r4,l9,614r48,l43,600r,33l48,633r4,5l144,638,129,624r,33l134,657r5,5l268,662,254,648r,33l259,681r5,5l398,686,384,672r,33l388,705r5,5l700,710r,-29l648,681r-10,10l638,720r14,-15l480,705r-10,10l470,744r14,-15l139,729r-10,10l129,768r15,-15l52,753r-9,10l43,787,57,773r-43,l4,782r,158l9,940r5,5l57,945,43,931r,29l48,960r4,4l100,964,86,950r,34l91,984r5,4l230,988,216,974r,34l220,1008r5,4l355,1012,340,998r,34l345,1032r5,4l695,1036r,-28l648,1008r-10,9l638,1070r14,-14l225,1056r-9,9l216,1094r14,-14l96,1080r-10,9l86,1118r14,-15l9,1103,,1113r,173l4,1286r5,5l57,1291,43,1276r,34l48,1310r4,5l187,1315r-15,-15l172,1334r5,l182,1339r130,l297,1324r,34l302,1358r5,5l571,1363r-15,-15l556,1382r5,l566,1386r86,l638,1372r,24l652,1382r-340,l307,1386r24,10l316,1410r336,l657,1410r5,l662,1406r5,l667,1401r,-5l667,1372r,-5l662,1363r,-5l657,1358r-5,l571,1358r14,14l585,1348r,-5l580,1339r,-5l576,1334r-5,l312,1334r14,14l326,1324r,-5l321,1315r,-5l316,1310r-4,l187,1310r14,14l201,1300r,-5l196,1291r,-5l192,1286r-5,l57,1286r15,14l72,1276r,-5l67,1267r,-5l62,1262r-5,l14,1262r14,14l28,1118r-14,14l100,1132r5,l110,1132r,-5l115,1127r,-4l115,1118r,-24l100,1108r130,l235,1108r5,l240,1103r4,l244,1099r,-5l244,1070r-14,14l652,1084r5,l662,1084r,-4l667,1080r,-5l667,1070r,-48l652,1036r43,l700,1036r5,l705,1032r5,l710,1027r,-5l710,1017r-5,-5l705,1008r-5,l695,1008r-340,l369,1022r,-24l369,993r-5,-5l364,984r-4,l355,984r-125,l244,998r,-24l244,969r-4,-5l240,960r-5,l230,960r-130,l115,974r,-24l115,945r-5,-5l110,936r-5,l100,936r-43,l72,950r,-19l72,926r-5,-5l67,916r-5,l57,916r-38,l33,931r,-144l19,801r38,l62,801r5,l67,796r5,l72,792r,-5l72,768,57,782r87,l148,782r5,l153,777r5,l158,773r,-5l158,744r-14,14l484,758r5,l494,758r,-5l499,753r,-4l499,744r,-24l484,734r168,l657,734r5,l662,729r5,l667,725r,-5l667,696r-15,14l700,710r5,l710,710r,-5l715,705r,-4l715,696r,-5l710,686r,-5l705,681r-5,l398,681r14,15l412,672r,-5l408,662r,-5l403,657r-5,l268,657r15,15l283,648r,-5l278,638r,-5l273,633r-5,l144,633r14,15l158,624r,-5l153,614r,-5l148,609r-4,l57,609r15,15l72,600r,-5l67,590r,-5l62,585r-5,l14,585r14,15l28,461,14,475r43,l62,475r5,l67,470r5,l72,466r,-5l72,437,57,451r43,l105,451r5,l110,446r5,l115,442r,-5l115,413r-15,14l360,427r4,l369,427r,-5l374,422r,-4l374,413r,-19l360,408r292,l657,408r5,l662,403r5,l667,398r,-4l667,365r,-5l662,355r,-5l657,350r-5,l528,350r14,15l542,341r,-5l537,331r,-5l532,326r-4,l312,326r14,15l326,322r,-5l321,312r,-5l316,307r-4,l187,307r14,15l201,298r,-5l196,288r,-5l192,283r-5,l57,283r15,15l72,274r,-5l67,264r,-5l62,259r-5,l19,259r14,15l33,135,19,149r38,l62,149r5,l67,144r5,l72,139r,-4l72,111,57,125r43,l105,125r5,l110,120r5,l115,115r,-4l115,87r-15,14l230,101r5,l240,101r,-5l244,96r,-5l244,87r,-20l230,82r422,l657,82r5,l662,77r5,l667,72r,-5l667,15,652,29r43,l700,29r5,l705,24r5,l710,19r,-4l710,10,705,5r,-5l700,r-5,l470,xe" fillcolor="black" stroked="f">
              <v:path arrowok="t"/>
            </v:shape>
            <v:shape id="_x0000_s10884" style="position:absolute;left:969;top:3031;width:255;height:72" coordsize="255,72" path="m231,r-5,5l226,34,240,20,20,20,10,29r,29l24,44r-14,l,53,,68r5,l10,72r5,l24,72r5,l34,72r,-4l39,68r,-5l39,58r,-24l24,48r216,l245,48r5,l250,44r5,l255,39r,-5l255,10,231,xe" fillcolor="black" stroked="f">
              <v:path arrowok="t"/>
            </v:shape>
            <v:shape id="_x0000_s10885" style="position:absolute;left:893;top:3171;width:710;height:1429" coordsize="710,1429" path="m33,14r,-5l28,4,28,,14,,4,9r,82l9,91r5,5l57,96,43,81r,34l48,115r4,5l144,120,129,105r,19l144,110r-5,l139,139r129,l254,124r,34l259,158r5,5l441,163,427,148r,34l432,182r4,5l652,187,638,172r,24l652,182r-216,l427,191r,29l441,206r-302,l129,215r,29l144,230r-87,l48,239r,29l62,254r-48,l4,263r,154l9,417r5,5l57,422,43,407r,34l48,441r4,5l100,446,86,431r,34l91,465r5,5l268,470,254,455r,29l259,484r5,5l360,489,345,474r,39l350,513r5,5l695,518r,-29l648,489r-10,9l638,522r14,-14l609,508r-9,10l600,546r14,-14l182,532r-10,10l172,570r15,-14l52,556r-9,10l43,594,57,580r-43,l4,590r,177l9,767r5,5l100,772,86,757r,34l91,791r5,5l182,796,168,781r,29l172,810r5,5l312,815,297,801r,33l302,834r5,5l609,839,595,825r,33l600,858r4,5l652,863,638,849r,28l652,863r-388,l254,873r,24l268,882r-172,l86,892r,33l100,911r-43,l48,921r,24l62,930r-53,l,940r,153l4,1093r5,5l57,1098,43,1084r,28l48,1112r4,5l144,1117r-15,-14l129,1136r5,l139,1141r173,l297,1127r,38l302,1165r5,5l484,1170r-14,-14l470,1184r5,l480,1189r172,l638,1175r,24l652,1184r-254,5l388,1189r,5l384,1199r,24l398,1208r-259,l129,1218r,34l144,1237r-92,l43,1247r,28l57,1261r-43,l4,1271r,153l9,1424r5,5l62,1429,48,1415r24,-15l67,1400r-5,l19,1400r14,15l33,1275r-14,15l57,1290r5,l67,1290r,-5l72,1285r,-5l72,1275r,-23l57,1266r87,l148,1266r5,l153,1261r5,l158,1256r,-4l158,1223r-14,14l398,1237r5,l408,1237r,-5l412,1232r,-4l412,1223r,-19l398,1218r254,-5l657,1213r5,l662,1208r5,l667,1204r,-5l667,1175r,-5l662,1165r,-5l657,1160r-5,l484,1160r15,15l499,1156r,-5l494,1146r,-5l489,1141r-5,l312,1141r14,15l326,1127r,-5l321,1117r,-5l316,1112r-4,l144,1112r14,15l158,1103r,-5l153,1093r,-5l148,1088r-4,l57,1088r15,15l72,1084r,-5l67,1074r,-5l62,1069r-5,l14,1069r14,15l28,945,14,959r48,l67,959r5,l72,954r4,l76,949r,-4l76,925,62,940r38,l105,940r5,l110,935r5,l115,930r,-5l115,897r-15,14l268,911r5,l278,911r,-5l283,906r,-5l283,897r,-20l268,892r384,l657,892r5,l662,887r5,l667,882r,-5l667,849r,-5l662,839r,-5l657,834r-5,l609,834r15,15l624,825r,-5l619,815r,-5l614,810r-5,l312,810r14,15l326,801r,-5l321,791r,-5l316,786r-4,l182,786r14,15l196,781r,-4l192,772r,-5l187,767r-5,l100,767r15,14l115,757r,-4l110,748r,-5l105,743r-5,l19,743r14,14l33,594,19,609r38,l62,609r5,l67,604r5,l72,599r,-5l72,570,57,585r130,l192,585r4,l196,580r5,l201,575r,-5l201,546r-14,15l614,561r5,l624,561r,-5l628,556r,-5l628,546r,-24l614,537r38,l657,537r5,l662,532r5,l667,527r,-5l667,503r-15,15l695,518r5,l705,518r,-5l710,513r,-5l710,503r,-5l705,494r,-5l700,489r-5,l360,489r14,14l374,474r,-4l369,465r,-5l364,460r-4,l268,460r15,14l283,455r,-5l278,446r,-5l273,441r-5,l100,441r15,14l115,431r,-5l110,422r,-5l105,417r-5,l57,417r15,14l72,407r,-4l67,398r,-5l62,393r-5,l19,393r14,14l33,268,19,283r43,l67,283r5,l72,278r4,l76,273r,-5l76,244,62,259r82,l148,259r5,l153,254r5,l158,249r,-5l158,220r-14,15l441,235r5,l451,235r,-5l456,230r,-5l456,220r,-24l441,211r211,l657,211r5,l662,206r5,l667,201r,-5l667,172r,-5l662,163r,-5l657,158r-5,l441,158r15,14l456,148r,-5l451,139r,-5l446,134r-5,l268,134r15,14l283,124r,-4l278,115r,-5l273,110r-5,l139,110r-5,l129,115r-5,5l124,124r,5l124,134r5,l134,139r5,l144,139r4,l153,139r,-5l158,134r,-5l158,124r,-19l158,100r-5,-4l153,91r-5,l144,91r-87,l72,105r,-24l72,76,67,72r,-5l62,67r-5,l19,67,33,81r,-67xe" fillcolor="black" stroked="f">
              <v:path arrowok="t"/>
            </v:shape>
            <v:shape id="_x0000_s10886" style="position:absolute;left:941;top:4571;width:153;height:72" coordsize="153,72" path="m,15l,43r4,l9,48r43,l38,34r,33l43,67r5,5l148,72r,-5l153,67r,-14l148,48r,-5l139,43r-87,l67,58r,-24l67,29,62,24r,-5l57,19r-5,l14,19,28,34r,-19l28,10,24,5,24,,,15xe" fillcolor="black" stroked="f">
              <v:path arrowok="t"/>
            </v:shape>
            <v:shape id="_x0000_s10887" style="position:absolute;left:897;top:4638;width:706;height:183" coordsize="706,183" path="m351,r-5,l336,10r,14l341,24r5,5l394,29,380,15r,29l384,44r5,4l691,48r,-28l644,20r-10,9l634,63,648,48r-86,l552,58r,29l567,72r-389,l168,82r,29l183,96,53,96r-9,10l44,135,58,120r-48,l,130r,48l5,178r5,5l24,183r,-5l29,178r,-10l29,135,15,149r43,l63,149r5,l68,144r4,l72,139r,-4l72,111,58,125r125,l188,125r4,l192,120r5,l197,115r,-4l197,87r-14,14l567,101r5,l576,101r,-5l581,96r,-4l581,87r,-24l567,77r81,l653,77r5,l658,72r5,l663,68r,-5l663,34,648,48r43,l696,48r5,l701,44r5,l706,39r,-5l706,29r-5,-5l701,20r-5,l691,20r-297,l408,34r,-19l408,10,404,5r,-5l399,r-5,l351,xe" fillcolor="black" stroked="f">
              <v:path arrowok="t"/>
            </v:shape>
            <v:rect id="_x0000_s10888" style="position:absolute;left:4233;top:1410;width:29;height:3396" fillcolor="black" stroked="f"/>
            <v:rect id="_x0000_s10889" style="position:absolute;left:490;top:4883;width:321;height:304;mso-wrap-style:none;v-text-anchor:top" filled="f" stroked="f">
              <v:textbox style="mso-fit-shape-to-text:t" inset="0,0,0,0">
                <w:txbxContent>
                  <w:p w:rsidR="00F66AEA" w:rsidRDefault="00F66AEA">
                    <w:r>
                      <w:rPr>
                        <w:color w:val="000000"/>
                        <w:sz w:val="16"/>
                        <w:szCs w:val="16"/>
                      </w:rPr>
                      <w:t>–190</w:t>
                    </w:r>
                  </w:p>
                </w:txbxContent>
              </v:textbox>
            </v:rect>
            <v:rect id="_x0000_s10890" style="position:absolute;left:1339;top:4883;width:321;height:304;mso-wrap-style:none;v-text-anchor:top" filled="f" stroked="f">
              <v:textbox style="mso-fit-shape-to-text:t" inset="0,0,0,0">
                <w:txbxContent>
                  <w:p w:rsidR="00F66AEA" w:rsidRDefault="00F66AEA">
                    <w:r>
                      <w:rPr>
                        <w:color w:val="000000"/>
                        <w:sz w:val="16"/>
                        <w:szCs w:val="16"/>
                      </w:rPr>
                      <w:t>–180</w:t>
                    </w:r>
                  </w:p>
                </w:txbxContent>
              </v:textbox>
            </v:rect>
            <v:rect id="_x0000_s10891" style="position:absolute;left:2188;top:4883;width:321;height:304;mso-wrap-style:none;v-text-anchor:top" filled="f" stroked="f">
              <v:textbox style="mso-fit-shape-to-text:t" inset="0,0,0,0">
                <w:txbxContent>
                  <w:p w:rsidR="00F66AEA" w:rsidRDefault="00F66AEA">
                    <w:r>
                      <w:rPr>
                        <w:color w:val="000000"/>
                        <w:sz w:val="16"/>
                        <w:szCs w:val="16"/>
                      </w:rPr>
                      <w:t>–170</w:t>
                    </w:r>
                  </w:p>
                </w:txbxContent>
              </v:textbox>
            </v:rect>
            <v:rect id="_x0000_s10892" style="position:absolute;left:3038;top:4883;width:321;height:304;mso-wrap-style:none;v-text-anchor:top" filled="f" stroked="f">
              <v:textbox style="mso-fit-shape-to-text:t" inset="0,0,0,0">
                <w:txbxContent>
                  <w:p w:rsidR="00F66AEA" w:rsidRDefault="00F66AEA">
                    <w:r>
                      <w:rPr>
                        <w:color w:val="000000"/>
                        <w:sz w:val="16"/>
                        <w:szCs w:val="16"/>
                      </w:rPr>
                      <w:t>–160</w:t>
                    </w:r>
                  </w:p>
                </w:txbxContent>
              </v:textbox>
            </v:rect>
            <v:rect id="_x0000_s10893" style="position:absolute;left:3892;top:4883;width:321;height:304;mso-wrap-style:none;v-text-anchor:top" filled="f" stroked="f">
              <v:textbox style="mso-fit-shape-to-text:t" inset="0,0,0,0">
                <w:txbxContent>
                  <w:p w:rsidR="00F66AEA" w:rsidRDefault="00F66AEA">
                    <w:r>
                      <w:rPr>
                        <w:color w:val="000000"/>
                        <w:sz w:val="16"/>
                        <w:szCs w:val="16"/>
                      </w:rPr>
                      <w:t>–150</w:t>
                    </w:r>
                  </w:p>
                </w:txbxContent>
              </v:textbox>
            </v:rect>
            <v:rect id="_x0000_s10894" style="position:absolute;left:4741;top:4883;width:321;height:304;mso-wrap-style:none;v-text-anchor:top" filled="f" stroked="f">
              <v:textbox style="mso-fit-shape-to-text:t" inset="0,0,0,0">
                <w:txbxContent>
                  <w:p w:rsidR="00F66AEA" w:rsidRDefault="00F66AEA">
                    <w:r>
                      <w:rPr>
                        <w:color w:val="000000"/>
                        <w:sz w:val="16"/>
                        <w:szCs w:val="16"/>
                      </w:rPr>
                      <w:t>–140</w:t>
                    </w:r>
                  </w:p>
                </w:txbxContent>
              </v:textbox>
            </v:rect>
            <v:rect id="_x0000_s10895" style="position:absolute;left:5591;top:4883;width:321;height:304;mso-wrap-style:none;v-text-anchor:top" filled="f" stroked="f">
              <v:textbox style="mso-fit-shape-to-text:t" inset="0,0,0,0">
                <w:txbxContent>
                  <w:p w:rsidR="00F66AEA" w:rsidRDefault="00F66AEA">
                    <w:r>
                      <w:rPr>
                        <w:color w:val="000000"/>
                        <w:sz w:val="16"/>
                        <w:szCs w:val="16"/>
                      </w:rPr>
                      <w:t>–130</w:t>
                    </w:r>
                  </w:p>
                </w:txbxContent>
              </v:textbox>
            </v:rect>
            <v:rect id="_x0000_s10896" style="position:absolute;left:326;top:1333;width:241;height:304;mso-wrap-style:none;v-text-anchor:top" filled="f" stroked="f">
              <v:textbox style="mso-fit-shape-to-text:t" inset="0,0,0,0">
                <w:txbxContent>
                  <w:p w:rsidR="00F66AEA" w:rsidRDefault="00F66AEA">
                    <w:r>
                      <w:rPr>
                        <w:color w:val="000000"/>
                        <w:sz w:val="16"/>
                        <w:szCs w:val="16"/>
                      </w:rPr>
                      <w:t>240</w:t>
                    </w:r>
                  </w:p>
                </w:txbxContent>
              </v:textbox>
            </v:rect>
            <v:rect id="_x0000_s10897" style="position:absolute;left:326;top:1621;width:241;height:304;mso-wrap-style:none;v-text-anchor:top" filled="f" stroked="f">
              <v:textbox style="mso-fit-shape-to-text:t" inset="0,0,0,0">
                <w:txbxContent>
                  <w:p w:rsidR="00F66AEA" w:rsidRDefault="00F66AEA">
                    <w:r>
                      <w:rPr>
                        <w:color w:val="000000"/>
                        <w:sz w:val="16"/>
                        <w:szCs w:val="16"/>
                      </w:rPr>
                      <w:t>220</w:t>
                    </w:r>
                  </w:p>
                </w:txbxContent>
              </v:textbox>
            </v:rect>
            <v:rect id="_x0000_s10898" style="position:absolute;left:326;top:1904;width:241;height:304;mso-wrap-style:none;v-text-anchor:top" filled="f" stroked="f">
              <v:textbox style="mso-fit-shape-to-text:t" inset="0,0,0,0">
                <w:txbxContent>
                  <w:p w:rsidR="00F66AEA" w:rsidRDefault="00F66AEA">
                    <w:r>
                      <w:rPr>
                        <w:color w:val="000000"/>
                        <w:sz w:val="16"/>
                        <w:szCs w:val="16"/>
                      </w:rPr>
                      <w:t>200</w:t>
                    </w:r>
                  </w:p>
                </w:txbxContent>
              </v:textbox>
            </v:rect>
            <v:rect id="_x0000_s10899" style="position:absolute;left:326;top:2187;width:241;height:304;mso-wrap-style:none;v-text-anchor:top" filled="f" stroked="f">
              <v:textbox style="mso-fit-shape-to-text:t" inset="0,0,0,0">
                <w:txbxContent>
                  <w:p w:rsidR="00F66AEA" w:rsidRDefault="00F66AEA">
                    <w:r>
                      <w:rPr>
                        <w:color w:val="000000"/>
                        <w:sz w:val="16"/>
                        <w:szCs w:val="16"/>
                      </w:rPr>
                      <w:t>180</w:t>
                    </w:r>
                  </w:p>
                </w:txbxContent>
              </v:textbox>
            </v:rect>
            <v:rect id="_x0000_s10900" style="position:absolute;left:326;top:2470;width:241;height:304;mso-wrap-style:none;v-text-anchor:top" filled="f" stroked="f">
              <v:textbox style="mso-fit-shape-to-text:t" inset="0,0,0,0">
                <w:txbxContent>
                  <w:p w:rsidR="00F66AEA" w:rsidRDefault="00F66AEA">
                    <w:r>
                      <w:rPr>
                        <w:color w:val="000000"/>
                        <w:sz w:val="16"/>
                        <w:szCs w:val="16"/>
                      </w:rPr>
                      <w:t>160</w:t>
                    </w:r>
                  </w:p>
                </w:txbxContent>
              </v:textbox>
            </v:rect>
            <v:rect id="_x0000_s10901" style="position:absolute;left:326;top:2753;width:241;height:304;mso-wrap-style:none;v-text-anchor:top" filled="f" stroked="f">
              <v:textbox style="mso-fit-shape-to-text:t" inset="0,0,0,0">
                <w:txbxContent>
                  <w:p w:rsidR="00F66AEA" w:rsidRDefault="00F66AEA">
                    <w:r>
                      <w:rPr>
                        <w:color w:val="000000"/>
                        <w:sz w:val="16"/>
                        <w:szCs w:val="16"/>
                      </w:rPr>
                      <w:t>140</w:t>
                    </w:r>
                  </w:p>
                </w:txbxContent>
              </v:textbox>
            </v:rect>
            <v:rect id="_x0000_s10902" style="position:absolute;left:326;top:3036;width:241;height:304;mso-wrap-style:none;v-text-anchor:top" filled="f" stroked="f">
              <v:textbox style="mso-fit-shape-to-text:t" inset="0,0,0,0">
                <w:txbxContent>
                  <w:p w:rsidR="00F66AEA" w:rsidRDefault="00F66AEA">
                    <w:r>
                      <w:rPr>
                        <w:color w:val="000000"/>
                        <w:sz w:val="16"/>
                        <w:szCs w:val="16"/>
                      </w:rPr>
                      <w:t>120</w:t>
                    </w:r>
                  </w:p>
                </w:txbxContent>
              </v:textbox>
            </v:rect>
            <v:rect id="_x0000_s10903" style="position:absolute;left:326;top:3319;width:241;height:304;mso-wrap-style:none;v-text-anchor:top" filled="f" stroked="f">
              <v:textbox style="mso-fit-shape-to-text:t" inset="0,0,0,0">
                <w:txbxContent>
                  <w:p w:rsidR="00F66AEA" w:rsidRDefault="00F66AEA">
                    <w:r>
                      <w:rPr>
                        <w:color w:val="000000"/>
                        <w:sz w:val="16"/>
                        <w:szCs w:val="16"/>
                      </w:rPr>
                      <w:t>100</w:t>
                    </w:r>
                  </w:p>
                </w:txbxContent>
              </v:textbox>
            </v:rect>
            <v:rect id="_x0000_s10904" style="position:absolute;left:403;top:3602;width:161;height:304;mso-wrap-style:none;v-text-anchor:top" filled="f" stroked="f">
              <v:textbox style="mso-fit-shape-to-text:t" inset="0,0,0,0">
                <w:txbxContent>
                  <w:p w:rsidR="00F66AEA" w:rsidRDefault="00F66AEA">
                    <w:r>
                      <w:rPr>
                        <w:color w:val="000000"/>
                        <w:sz w:val="16"/>
                        <w:szCs w:val="16"/>
                      </w:rPr>
                      <w:t>80</w:t>
                    </w:r>
                  </w:p>
                </w:txbxContent>
              </v:textbox>
            </v:rect>
            <v:rect id="_x0000_s10905" style="position:absolute;left:403;top:3885;width:161;height:304;mso-wrap-style:none;v-text-anchor:top" filled="f" stroked="f">
              <v:textbox style="mso-fit-shape-to-text:t" inset="0,0,0,0">
                <w:txbxContent>
                  <w:p w:rsidR="00F66AEA" w:rsidRDefault="00F66AEA">
                    <w:r>
                      <w:rPr>
                        <w:color w:val="000000"/>
                        <w:sz w:val="16"/>
                        <w:szCs w:val="16"/>
                      </w:rPr>
                      <w:t>60</w:t>
                    </w:r>
                  </w:p>
                </w:txbxContent>
              </v:textbox>
            </v:rect>
            <v:rect id="_x0000_s10906" style="position:absolute;left:403;top:4168;width:161;height:304;mso-wrap-style:none;v-text-anchor:top" filled="f" stroked="f">
              <v:textbox style="mso-fit-shape-to-text:t" inset="0,0,0,0">
                <w:txbxContent>
                  <w:p w:rsidR="00F66AEA" w:rsidRDefault="00F66AEA">
                    <w:r>
                      <w:rPr>
                        <w:color w:val="000000"/>
                        <w:sz w:val="16"/>
                        <w:szCs w:val="16"/>
                      </w:rPr>
                      <w:t>40</w:t>
                    </w:r>
                  </w:p>
                </w:txbxContent>
              </v:textbox>
            </v:rect>
            <v:rect id="_x0000_s10907" style="position:absolute;left:403;top:4451;width:161;height:304;mso-wrap-style:none;v-text-anchor:top" filled="f" stroked="f">
              <v:textbox style="mso-fit-shape-to-text:t" inset="0,0,0,0">
                <w:txbxContent>
                  <w:p w:rsidR="00F66AEA" w:rsidRDefault="00F66AEA">
                    <w:r>
                      <w:rPr>
                        <w:color w:val="000000"/>
                        <w:sz w:val="16"/>
                        <w:szCs w:val="16"/>
                      </w:rPr>
                      <w:t>20</w:t>
                    </w:r>
                  </w:p>
                </w:txbxContent>
              </v:textbox>
            </v:rect>
            <v:rect id="_x0000_s10908" style="position:absolute;left:485;top:4734;width:81;height:304;mso-wrap-style:none;v-text-anchor:top" filled="f" stroked="f">
              <v:textbox style="mso-fit-shape-to-text:t" inset="0,0,0,0">
                <w:txbxContent>
                  <w:p w:rsidR="00F66AEA" w:rsidRDefault="00F66AEA">
                    <w:r>
                      <w:rPr>
                        <w:color w:val="000000"/>
                        <w:sz w:val="16"/>
                        <w:szCs w:val="16"/>
                      </w:rPr>
                      <w:t>0</w:t>
                    </w:r>
                  </w:p>
                </w:txbxContent>
              </v:textbox>
            </v:rect>
            <v:rect id="_x0000_s10910" style="position:absolute;left:494;top:283;width:5284;height:610;v-text-anchor:top" filled="f" stroked="f">
              <v:textbox inset="0,0,0,0">
                <w:txbxContent>
                  <w:p w:rsidR="00F66AEA" w:rsidRPr="00BC1451" w:rsidRDefault="00F66AEA" w:rsidP="00BC1451">
                    <w:pPr>
                      <w:spacing w:before="60"/>
                      <w:jc w:val="center"/>
                      <w:rPr>
                        <w:b/>
                        <w:bCs/>
                        <w:sz w:val="18"/>
                        <w:szCs w:val="18"/>
                        <w:lang w:val="en-US" w:eastAsia="zh-CN"/>
                      </w:rPr>
                    </w:pPr>
                    <w:r w:rsidRPr="00BC1451">
                      <w:rPr>
                        <w:rFonts w:hint="eastAsia"/>
                        <w:b/>
                        <w:bCs/>
                        <w:sz w:val="18"/>
                        <w:szCs w:val="18"/>
                        <w:lang w:val="en-US" w:eastAsia="zh-CN"/>
                      </w:rPr>
                      <w:t>位于</w:t>
                    </w:r>
                    <w:r w:rsidRPr="00BC1451">
                      <w:rPr>
                        <w:b/>
                        <w:bCs/>
                        <w:sz w:val="18"/>
                        <w:szCs w:val="18"/>
                        <w:lang w:val="en-US" w:eastAsia="zh-CN"/>
                      </w:rPr>
                      <w:t>41° W</w:t>
                    </w:r>
                    <w:r w:rsidRPr="00BC1451">
                      <w:rPr>
                        <w:rFonts w:hint="eastAsia"/>
                        <w:b/>
                        <w:bCs/>
                        <w:sz w:val="18"/>
                        <w:szCs w:val="18"/>
                        <w:lang w:val="en-US" w:eastAsia="zh-CN"/>
                      </w:rPr>
                      <w:t>、跟踪位于国际空间站类型轨道上</w:t>
                    </w:r>
                    <w:r>
                      <w:rPr>
                        <w:b/>
                        <w:bCs/>
                        <w:sz w:val="18"/>
                        <w:szCs w:val="18"/>
                        <w:lang w:val="en-US" w:eastAsia="zh-CN"/>
                      </w:rPr>
                      <w:br/>
                    </w:r>
                    <w:r w:rsidRPr="00BC1451">
                      <w:rPr>
                        <w:rFonts w:hint="eastAsia"/>
                        <w:b/>
                        <w:bCs/>
                        <w:sz w:val="18"/>
                        <w:szCs w:val="18"/>
                        <w:lang w:val="en-US" w:eastAsia="zh-CN"/>
                      </w:rPr>
                      <w:t>低轨用户卫星的</w:t>
                    </w:r>
                    <w:r w:rsidRPr="00BC1451">
                      <w:rPr>
                        <w:rFonts w:hint="eastAsia"/>
                        <w:b/>
                        <w:bCs/>
                        <w:sz w:val="18"/>
                        <w:szCs w:val="18"/>
                        <w:lang w:val="en-US" w:eastAsia="zh-CN"/>
                      </w:rPr>
                      <w:t>DRS</w:t>
                    </w:r>
                    <w:r w:rsidRPr="00BC1451">
                      <w:rPr>
                        <w:rFonts w:hint="eastAsia"/>
                        <w:b/>
                        <w:bCs/>
                        <w:sz w:val="18"/>
                        <w:szCs w:val="18"/>
                        <w:lang w:val="en-US" w:eastAsia="zh-CN"/>
                      </w:rPr>
                      <w:t>卫星干扰的时间特性</w:t>
                    </w:r>
                  </w:p>
                </w:txbxContent>
              </v:textbox>
            </v:rect>
            <v:rect id="_x0000_s10914" style="position:absolute;left:2049;top:5147;width:1760;height:353;mso-wrap-style:none;v-text-anchor:top" filled="f" stroked="f">
              <v:textbox style="mso-fit-shape-to-text:t" inset="0,0,0,0">
                <w:txbxContent>
                  <w:p w:rsidR="00F66AEA" w:rsidRPr="00BC1451" w:rsidRDefault="00F66AEA" w:rsidP="00BC1451">
                    <w:pPr>
                      <w:rPr>
                        <w:lang w:val="en-US"/>
                      </w:rPr>
                    </w:pPr>
                    <w:r w:rsidRPr="00BC1451">
                      <w:rPr>
                        <w:rFonts w:hint="eastAsia"/>
                        <w:color w:val="000000"/>
                        <w:sz w:val="18"/>
                        <w:szCs w:val="18"/>
                      </w:rPr>
                      <w:t>干扰电平</w:t>
                    </w:r>
                    <w:r w:rsidRPr="00BC1451">
                      <w:rPr>
                        <w:color w:val="000000"/>
                        <w:sz w:val="18"/>
                        <w:szCs w:val="18"/>
                        <w:lang w:val="en-US"/>
                      </w:rPr>
                      <w:t>(dB(W/MHz))</w:t>
                    </w:r>
                  </w:p>
                </w:txbxContent>
              </v:textbox>
            </v:rect>
            <v:rect id="_x0000_s10915" style="position:absolute;left:1301;top:893;width:3617;height:669;mso-wrap-style:none;v-text-anchor:top" filled="f" stroked="f">
              <v:textbox inset="0,0,0,0">
                <w:txbxContent>
                  <w:p w:rsidR="00F66AEA" w:rsidRPr="00BC1451" w:rsidRDefault="00F66AEA" w:rsidP="008C3AC9">
                    <w:pPr>
                      <w:spacing w:after="120"/>
                      <w:rPr>
                        <w:lang w:val="en-US" w:eastAsia="zh-CN"/>
                      </w:rPr>
                    </w:pPr>
                    <w:r w:rsidRPr="00BC1451">
                      <w:rPr>
                        <w:color w:val="000000"/>
                        <w:sz w:val="18"/>
                        <w:szCs w:val="18"/>
                        <w:lang w:val="en-US" w:eastAsia="zh-CN"/>
                      </w:rPr>
                      <w:t>41° W</w:t>
                    </w:r>
                    <w:r w:rsidRPr="00BC1451">
                      <w:rPr>
                        <w:rFonts w:hint="eastAsia"/>
                        <w:color w:val="000000"/>
                        <w:sz w:val="18"/>
                        <w:szCs w:val="18"/>
                        <w:lang w:val="en-US" w:eastAsia="zh-CN"/>
                      </w:rPr>
                      <w:t>的结果（</w:t>
                    </w:r>
                    <w:r w:rsidRPr="00BC1451">
                      <w:rPr>
                        <w:rFonts w:hint="eastAsia"/>
                        <w:color w:val="000000"/>
                        <w:sz w:val="18"/>
                        <w:szCs w:val="18"/>
                        <w:lang w:val="en-US" w:eastAsia="zh-CN"/>
                      </w:rPr>
                      <w:t>10</w:t>
                    </w:r>
                    <w:r w:rsidRPr="00BC1451">
                      <w:rPr>
                        <w:rFonts w:hint="eastAsia"/>
                        <w:color w:val="000000"/>
                        <w:sz w:val="18"/>
                        <w:szCs w:val="18"/>
                        <w:lang w:val="en-US" w:eastAsia="zh-CN"/>
                      </w:rPr>
                      <w:t>天的绕轨时间、</w:t>
                    </w:r>
                    <w:r w:rsidRPr="00BC1451">
                      <w:rPr>
                        <w:rFonts w:hint="eastAsia"/>
                        <w:color w:val="000000"/>
                        <w:sz w:val="18"/>
                        <w:szCs w:val="18"/>
                        <w:lang w:val="en-US" w:eastAsia="zh-CN"/>
                      </w:rPr>
                      <w:t>1</w:t>
                    </w:r>
                    <w:r w:rsidRPr="00BC1451">
                      <w:rPr>
                        <w:rFonts w:hint="eastAsia"/>
                        <w:color w:val="000000"/>
                        <w:sz w:val="18"/>
                        <w:szCs w:val="18"/>
                        <w:lang w:val="en-US" w:eastAsia="zh-CN"/>
                      </w:rPr>
                      <w:t>秒的间隔）</w:t>
                    </w:r>
                  </w:p>
                </w:txbxContent>
              </v:textbox>
            </v:rect>
            <v:rect id="_x0000_s10916" style="position:absolute;left:-1052;top:2976;width:2341;height:242;rotation:270;mso-wrap-style:none;v-text-anchor:top" filled="f" stroked="f">
              <v:textbox style="layout-flow:vertical;mso-layout-flow-alt:bottom-to-top;mso-fit-shape-to-text:t" inset="0,0,0,0">
                <w:txbxContent>
                  <w:p w:rsidR="00F66AEA" w:rsidRPr="00BC1451" w:rsidRDefault="00F66AEA" w:rsidP="00F66AEA">
                    <w:pPr>
                      <w:spacing w:before="0"/>
                      <w:rPr>
                        <w:lang w:val="en-US" w:eastAsia="zh-CN"/>
                      </w:rPr>
                    </w:pPr>
                    <w:r w:rsidRPr="00BC1451">
                      <w:rPr>
                        <w:rFonts w:hint="eastAsia"/>
                        <w:color w:val="000000"/>
                        <w:sz w:val="18"/>
                        <w:szCs w:val="18"/>
                        <w:lang w:eastAsia="zh-CN"/>
                      </w:rPr>
                      <w:t>轨道通过的开始时间（小时）</w:t>
                    </w:r>
                  </w:p>
                </w:txbxContent>
              </v:textbox>
            </v:rect>
            <v:rect id="_x0000_s10917" style="position:absolute;left:1190;top:1626;width:144;height:163" stroked="f"/>
            <v:rect id="_x0000_s10918" style="position:absolute;left:1190;top:1626;width:141;height:281;mso-wrap-style:none;v-text-anchor:top" filled="f" stroked="f">
              <v:textbox style="mso-fit-shape-to-text:t" inset="0,0,0,0">
                <w:txbxContent>
                  <w:p w:rsidR="00F66AEA" w:rsidRDefault="00F66AEA">
                    <w:r>
                      <w:rPr>
                        <w:color w:val="000000"/>
                        <w:sz w:val="14"/>
                        <w:szCs w:val="14"/>
                      </w:rPr>
                      <w:t>99</w:t>
                    </w:r>
                  </w:p>
                </w:txbxContent>
              </v:textbox>
            </v:rect>
            <v:rect id="_x0000_s10919" style="position:absolute;left:1536;top:1693;width:144;height:163" stroked="f"/>
            <v:rect id="_x0000_s10920" style="position:absolute;left:1536;top:1693;width:141;height:281;mso-wrap-style:none;v-text-anchor:top" filled="f" stroked="f">
              <v:textbox style="mso-fit-shape-to-text:t" inset="0,0,0,0">
                <w:txbxContent>
                  <w:p w:rsidR="00F66AEA" w:rsidRDefault="00F66AEA">
                    <w:r>
                      <w:rPr>
                        <w:color w:val="000000"/>
                        <w:sz w:val="14"/>
                        <w:szCs w:val="14"/>
                      </w:rPr>
                      <w:t>20</w:t>
                    </w:r>
                  </w:p>
                </w:txbxContent>
              </v:textbox>
            </v:rect>
            <v:rect id="_x0000_s10921" style="position:absolute;left:2347;top:2629;width:144;height:163" stroked="f"/>
            <v:rect id="_x0000_s10922" style="position:absolute;left:2347;top:2629;width:141;height:281;mso-wrap-style:none;v-text-anchor:top" filled="f" stroked="f">
              <v:textbox style="mso-fit-shape-to-text:t" inset="0,0,0,0">
                <w:txbxContent>
                  <w:p w:rsidR="00F66AEA" w:rsidRDefault="00F66AEA">
                    <w:r>
                      <w:rPr>
                        <w:color w:val="000000"/>
                        <w:sz w:val="14"/>
                        <w:szCs w:val="14"/>
                      </w:rPr>
                      <w:t>20</w:t>
                    </w:r>
                  </w:p>
                </w:txbxContent>
              </v:textbox>
            </v:rect>
            <v:rect id="_x0000_s10923" style="position:absolute;left:825;top:3022;width:144;height:168" stroked="f"/>
            <v:rect id="_x0000_s10924" style="position:absolute;left:825;top:3022;width:141;height:281;mso-wrap-style:none;v-text-anchor:top" filled="f" stroked="f">
              <v:textbox style="mso-fit-shape-to-text:t" inset="0,0,0,0">
                <w:txbxContent>
                  <w:p w:rsidR="00F66AEA" w:rsidRDefault="00F66AEA">
                    <w:r>
                      <w:rPr>
                        <w:color w:val="000000"/>
                        <w:sz w:val="14"/>
                        <w:szCs w:val="14"/>
                      </w:rPr>
                      <w:t>99</w:t>
                    </w:r>
                  </w:p>
                </w:txbxContent>
              </v:textbox>
            </v:rect>
            <v:rect id="_x0000_s10925" style="position:absolute;left:1737;top:3574;width:144;height:167" stroked="f"/>
            <v:rect id="_x0000_s10926" style="position:absolute;left:1737;top:3574;width:141;height:281;mso-wrap-style:none;v-text-anchor:top" filled="f" stroked="f">
              <v:textbox style="mso-fit-shape-to-text:t" inset="0,0,0,0">
                <w:txbxContent>
                  <w:p w:rsidR="00F66AEA" w:rsidRDefault="00F66AEA">
                    <w:r>
                      <w:rPr>
                        <w:color w:val="000000"/>
                        <w:sz w:val="14"/>
                        <w:szCs w:val="14"/>
                      </w:rPr>
                      <w:t>20</w:t>
                    </w:r>
                  </w:p>
                </w:txbxContent>
              </v:textbox>
            </v:rect>
            <v:rect id="_x0000_s10927" style="position:absolute;left:1118;top:4427;width:144;height:168" stroked="f"/>
            <v:rect id="_x0000_s10928" style="position:absolute;left:1118;top:4427;width:141;height:281;mso-wrap-style:none;v-text-anchor:top" filled="f" stroked="f">
              <v:textbox style="mso-fit-shape-to-text:t" inset="0,0,0,0">
                <w:txbxContent>
                  <w:p w:rsidR="00F66AEA" w:rsidRDefault="00F66AEA">
                    <w:r>
                      <w:rPr>
                        <w:color w:val="000000"/>
                        <w:sz w:val="14"/>
                        <w:szCs w:val="14"/>
                      </w:rPr>
                      <w:t>20</w:t>
                    </w:r>
                  </w:p>
                </w:txbxContent>
              </v:textbox>
            </v:rect>
            <v:rect id="_x0000_s10929" style="position:absolute;left:1080;top:4571;width:144;height:168" stroked="f"/>
            <v:rect id="_x0000_s10930" style="position:absolute;left:1080;top:4571;width:141;height:281;mso-wrap-style:none;v-text-anchor:top" filled="f" stroked="f">
              <v:textbox style="mso-fit-shape-to-text:t" inset="0,0,0,0">
                <w:txbxContent>
                  <w:p w:rsidR="00F66AEA" w:rsidRDefault="00F66AEA">
                    <w:r>
                      <w:rPr>
                        <w:color w:val="000000"/>
                        <w:sz w:val="14"/>
                        <w:szCs w:val="14"/>
                      </w:rPr>
                      <w:t>99</w:t>
                    </w:r>
                  </w:p>
                </w:txbxContent>
              </v:textbox>
            </v:rect>
            <v:rect id="_x0000_s10931" style="position:absolute;left:2424;top:4159;width:182;height:168" stroked="f"/>
            <v:rect id="_x0000_s10932" style="position:absolute;left:2424;top:4159;width:176;height:281;mso-wrap-style:none;v-text-anchor:top" filled="f" stroked="f">
              <v:textbox style="mso-fit-shape-to-text:t" inset="0,0,0,0">
                <w:txbxContent>
                  <w:p w:rsidR="00F66AEA" w:rsidRDefault="00F66AEA">
                    <w:r>
                      <w:rPr>
                        <w:color w:val="000000"/>
                        <w:sz w:val="14"/>
                        <w:szCs w:val="14"/>
                      </w:rPr>
                      <w:t>0.1</w:t>
                    </w:r>
                  </w:p>
                </w:txbxContent>
              </v:textbox>
            </v:rect>
            <v:rect id="_x0000_s10933" style="position:absolute;left:2798;top:3842;width:177;height:163" stroked="f"/>
            <v:rect id="_x0000_s10934" style="position:absolute;left:2798;top:3842;width:176;height:281;mso-wrap-style:none;v-text-anchor:top" filled="f" stroked="f">
              <v:textbox style="mso-fit-shape-to-text:t" inset="0,0,0,0">
                <w:txbxContent>
                  <w:p w:rsidR="00F66AEA" w:rsidRDefault="00F66AEA">
                    <w:r>
                      <w:rPr>
                        <w:color w:val="000000"/>
                        <w:sz w:val="14"/>
                        <w:szCs w:val="14"/>
                      </w:rPr>
                      <w:t>0.1</w:t>
                    </w:r>
                  </w:p>
                </w:txbxContent>
              </v:textbox>
            </v:rect>
            <v:rect id="_x0000_s10935" style="position:absolute;left:2855;top:4566;width:183;height:164" stroked="f"/>
            <v:rect id="_x0000_s10936" style="position:absolute;left:2855;top:4566;width:176;height:281;mso-wrap-style:none;v-text-anchor:top" filled="f" stroked="f">
              <v:textbox style="mso-fit-shape-to-text:t" inset="0,0,0,0">
                <w:txbxContent>
                  <w:p w:rsidR="00F66AEA" w:rsidRDefault="00F66AEA">
                    <w:r>
                      <w:rPr>
                        <w:color w:val="000000"/>
                        <w:sz w:val="14"/>
                        <w:szCs w:val="14"/>
                      </w:rPr>
                      <w:t>0.1</w:t>
                    </w:r>
                  </w:p>
                </w:txbxContent>
              </v:textbox>
            </v:rect>
            <v:rect id="_x0000_s10937" style="position:absolute;left:3642;top:3516;width:178;height:163" stroked="f"/>
            <v:rect id="_x0000_s10938" style="position:absolute;left:3642;top:3516;width:176;height:281;mso-wrap-style:none;v-text-anchor:top" filled="f" stroked="f">
              <v:textbox style="mso-fit-shape-to-text:t" inset="0,0,0,0">
                <w:txbxContent>
                  <w:p w:rsidR="00F66AEA" w:rsidRDefault="00F66AEA">
                    <w:r>
                      <w:rPr>
                        <w:color w:val="000000"/>
                        <w:sz w:val="14"/>
                        <w:szCs w:val="14"/>
                      </w:rPr>
                      <w:t>0.1</w:t>
                    </w:r>
                  </w:p>
                </w:txbxContent>
              </v:textbox>
            </v:rect>
            <v:rect id="_x0000_s10939" style="position:absolute;left:3969;top:3199;width:182;height:163" stroked="f"/>
            <v:rect id="_x0000_s10940" style="position:absolute;left:3969;top:3199;width:176;height:281;mso-wrap-style:none;v-text-anchor:top" filled="f" stroked="f">
              <v:textbox style="mso-fit-shape-to-text:t" inset="0,0,0,0">
                <w:txbxContent>
                  <w:p w:rsidR="00F66AEA" w:rsidRDefault="00F66AEA">
                    <w:r>
                      <w:rPr>
                        <w:color w:val="000000"/>
                        <w:sz w:val="14"/>
                        <w:szCs w:val="14"/>
                      </w:rPr>
                      <w:t>0.1</w:t>
                    </w:r>
                  </w:p>
                </w:txbxContent>
              </v:textbox>
            </v:rect>
            <v:rect id="_x0000_s10941" style="position:absolute;left:2879;top:2854;width:178;height:168" stroked="f"/>
            <v:rect id="_x0000_s10942" style="position:absolute;left:2879;top:2854;width:176;height:281;mso-wrap-style:none;v-text-anchor:top" filled="f" stroked="f">
              <v:textbox style="mso-fit-shape-to-text:t" inset="0,0,0,0">
                <w:txbxContent>
                  <w:p w:rsidR="00F66AEA" w:rsidRDefault="00F66AEA">
                    <w:r>
                      <w:rPr>
                        <w:color w:val="000000"/>
                        <w:sz w:val="14"/>
                        <w:szCs w:val="14"/>
                      </w:rPr>
                      <w:t>0.1</w:t>
                    </w:r>
                  </w:p>
                </w:txbxContent>
              </v:textbox>
            </v:rect>
            <v:rect id="_x0000_s10943" style="position:absolute;left:3734;top:2571;width:182;height:163" stroked="f"/>
            <v:rect id="_x0000_s10944" style="position:absolute;left:3734;top:2571;width:176;height:281;mso-wrap-style:none;v-text-anchor:top" filled="f" stroked="f">
              <v:textbox style="mso-fit-shape-to-text:t" inset="0,0,0,0">
                <w:txbxContent>
                  <w:p w:rsidR="00F66AEA" w:rsidRDefault="00F66AEA">
                    <w:r>
                      <w:rPr>
                        <w:color w:val="000000"/>
                        <w:sz w:val="14"/>
                        <w:szCs w:val="14"/>
                      </w:rPr>
                      <w:t>0.1</w:t>
                    </w:r>
                  </w:p>
                </w:txbxContent>
              </v:textbox>
            </v:rect>
            <v:rect id="_x0000_s10945" style="position:absolute;left:3441;top:2403;width:182;height:168" stroked="f"/>
            <v:rect id="_x0000_s10946" style="position:absolute;left:3441;top:2408;width:176;height:281;mso-wrap-style:none;v-text-anchor:top" filled="f" stroked="f">
              <v:textbox style="mso-fit-shape-to-text:t" inset="0,0,0,0">
                <w:txbxContent>
                  <w:p w:rsidR="00F66AEA" w:rsidRDefault="00F66AEA">
                    <w:r>
                      <w:rPr>
                        <w:color w:val="000000"/>
                        <w:sz w:val="14"/>
                        <w:szCs w:val="14"/>
                      </w:rPr>
                      <w:t>0.1</w:t>
                    </w:r>
                  </w:p>
                </w:txbxContent>
              </v:textbox>
            </v:rect>
            <v:rect id="_x0000_s10947" style="position:absolute;left:3714;top:2058;width:183;height:163" stroked="f"/>
            <v:rect id="_x0000_s10948" style="position:absolute;left:3714;top:2058;width:176;height:281;mso-wrap-style:none;v-text-anchor:top" filled="f" stroked="f">
              <v:textbox style="mso-fit-shape-to-text:t" inset="0,0,0,0">
                <w:txbxContent>
                  <w:p w:rsidR="00F66AEA" w:rsidRDefault="00F66AEA">
                    <w:r>
                      <w:rPr>
                        <w:color w:val="000000"/>
                        <w:sz w:val="14"/>
                        <w:szCs w:val="14"/>
                      </w:rPr>
                      <w:t>0.1</w:t>
                    </w:r>
                  </w:p>
                </w:txbxContent>
              </v:textbox>
            </v:rect>
            <v:rect id="_x0000_s10949" style="position:absolute;left:3830;top:1640;width:177;height:168" stroked="f"/>
            <v:rect id="_x0000_s10950" style="position:absolute;left:3830;top:1645;width:176;height:281;mso-wrap-style:none;v-text-anchor:top" filled="f" stroked="f">
              <v:textbox style="mso-fit-shape-to-text:t" inset="0,0,0,0">
                <w:txbxContent>
                  <w:p w:rsidR="00F66AEA" w:rsidRDefault="00F66AEA">
                    <w:r>
                      <w:rPr>
                        <w:color w:val="000000"/>
                        <w:sz w:val="14"/>
                        <w:szCs w:val="14"/>
                      </w:rPr>
                      <w:t>0.1</w:t>
                    </w:r>
                  </w:p>
                </w:txbxContent>
              </v:textbox>
            </v:rect>
            <v:rect id="_x0000_s10951" style="position:absolute;left:3374;top:1492;width:177;height:163" stroked="f"/>
            <v:rect id="_x0000_s10952" style="position:absolute;left:3374;top:1492;width:176;height:281;mso-wrap-style:none;v-text-anchor:top" filled="f" stroked="f">
              <v:textbox style="mso-fit-shape-to-text:t" inset="0,0,0,0">
                <w:txbxContent>
                  <w:p w:rsidR="00F66AEA" w:rsidRDefault="00F66AEA">
                    <w:r>
                      <w:rPr>
                        <w:color w:val="000000"/>
                        <w:sz w:val="14"/>
                        <w:szCs w:val="14"/>
                      </w:rPr>
                      <w:t>0.1</w:t>
                    </w:r>
                  </w:p>
                </w:txbxContent>
              </v:textbox>
            </v:rect>
            <w10:wrap type="none"/>
            <w10:anchorlock/>
          </v:group>
        </w:pict>
      </w:r>
    </w:p>
    <w:p w:rsidR="005A79E5" w:rsidRDefault="005A79E5" w:rsidP="005A79E5">
      <w:pPr>
        <w:pStyle w:val="FigureNo"/>
        <w:spacing w:before="240"/>
      </w:pPr>
      <w:r>
        <w:br w:type="page"/>
      </w:r>
      <w:r w:rsidR="004B45DA">
        <w:pict>
          <v:group id="_x0000_s9373" editas="canvas" style="width:312.5pt;height:281.6pt;mso-position-horizontal-relative:char;mso-position-vertical-relative:line" coordorigin="-1" coordsize="6250,5632">
            <o:lock v:ext="edit" aspectratio="t"/>
            <v:shape id="_x0000_s9372" type="#_x0000_t75" style="position:absolute;left:-1;width:6250;height:5632" o:preferrelative="f">
              <v:fill o:detectmouseclick="t"/>
              <v:path o:extrusionok="t" o:connecttype="none"/>
              <o:lock v:ext="edit" text="t"/>
            </v:shape>
            <v:shape id="_x0000_s9374" style="position:absolute;left:811;top:1403;width:5110;height:3411" coordsize="5110,3411" path="m,l,3411r5110,l5110,,,,5,9r5100,l5100,5r,3401l5105,3401,5,3401r4,5l9,5,5,9,,xe" fillcolor="black" stroked="f">
              <v:path arrowok="t"/>
            </v:shape>
            <v:line id="_x0000_s9375" style="position:absolute" from="816,1975" to="5916,1976" strokeweight="0"/>
            <v:line id="_x0000_s9376" style="position:absolute" from="816,2541" to="5916,2542" strokeweight="0"/>
            <v:line id="_x0000_s9377" style="position:absolute" from="816,3108" to="5916,3109" strokeweight="0"/>
            <v:line id="_x0000_s9378" style="position:absolute" from="816,3675" to="5916,3676" strokeweight="0"/>
            <v:line id="_x0000_s9379" style="position:absolute" from="816,4242" to="5916,4243" strokeweight="0"/>
            <v:line id="_x0000_s9380" style="position:absolute" from="1665,1408" to="1666,4809" strokeweight="0"/>
            <v:line id="_x0000_s9381" style="position:absolute" from="2514,1408" to="2515,4809" strokeweight="0"/>
            <v:line id="_x0000_s9382" style="position:absolute" from="3368,1408" to="3369,4809" strokeweight="0"/>
            <v:line id="_x0000_s9383" style="position:absolute" from="4218,1408" to="4219,4809" strokeweight="0"/>
            <v:line id="_x0000_s9384" style="position:absolute" from="5067,1408" to="5068,4809" strokeweight="0"/>
            <v:rect id="_x0000_s9385" style="position:absolute;left:5379;top:5398;width:604;height:211" fillcolor="#e5e5e5" stroked="f"/>
            <v:rect id="_x0000_s9386" style="position:absolute;left:5383;top:5398;width:600;height:207;mso-wrap-style:none;v-text-anchor:top" filled="f" stroked="f">
              <v:textbox style="mso-fit-shape-to-text:t" inset="0,0,0,0">
                <w:txbxContent>
                  <w:p w:rsidR="00F66AEA" w:rsidRPr="00016399" w:rsidRDefault="00F66AEA" w:rsidP="008C3AC9">
                    <w:pPr>
                      <w:spacing w:before="0"/>
                      <w:rPr>
                        <w:sz w:val="18"/>
                        <w:szCs w:val="18"/>
                      </w:rPr>
                    </w:pPr>
                    <w:r w:rsidRPr="00016399">
                      <w:rPr>
                        <w:color w:val="000000"/>
                        <w:sz w:val="18"/>
                        <w:szCs w:val="18"/>
                      </w:rPr>
                      <w:t>1509-06</w:t>
                    </w:r>
                  </w:p>
                </w:txbxContent>
              </v:textbox>
            </v:rect>
            <v:shape id="_x0000_s9387" style="position:absolute;left:864;top:4780;width:206;height:29" coordsize="206,29" path="m201,24r5,l206,15r-5,l120,,4,19,,19,,29r4,l120,10r81,14xe" fillcolor="black" stroked="f">
              <v:path arrowok="t"/>
            </v:shape>
            <v:shape id="_x0000_s9388" style="position:absolute;left:811;top:4780;width:681;height:24" coordsize="681,24" path="m5,5l,5,,15r5,l86,10r427,l676,24r5,l681,15r-5,l513,,86,,5,5xe" fillcolor="black" stroked="f">
              <v:path arrowok="t"/>
            </v:shape>
            <v:shape id="_x0000_s9389" style="position:absolute;left:816;top:4641;width:849;height:163" coordsize="849,163" path="m4,144r-4,l,154r4,l86,130,163,91,249,58r87,-5l417,24,503,9r82,25l580,34r87,67l671,101r87,5l753,106r86,57l849,163r,-9l763,96r-5,l671,91r5,l590,24r-5,l503,,417,14,336,43r-87,5l163,82,86,120,4,144xe" fillcolor="black" stroked="f">
              <v:path arrowok="t"/>
            </v:shape>
            <v:shape id="_x0000_s9390" style="position:absolute;left:816;top:4641;width:1449;height:158" coordsize="1449,158" path="m,134r,10l9,144,91,91r-5,l163,82,249,34r87,-5l412,24,503,9r82,20l671,9r87,l849,29r82,5l1022,58r72,9l1180,106r86,9l1353,139r91,19l1449,158r,-9l1444,149r-91,-19l1266,106,1180,96,1094,58,1022,48,931,24,849,19,758,,671,,585,19,503,,412,14r-76,5l249,24,163,72,86,82r-5,l,134xe" fillcolor="black" stroked="f">
              <v:path arrowok="t"/>
            </v:shape>
            <v:shape id="_x0000_s9391" style="position:absolute;left:816;top:4511;width:1098;height:264" coordsize="1098,264" path="m4,236r-4,l,245r4,l81,236r5,l254,91r-5,l336,82r4,l422,19r-5,l503,10r168,l667,10r86,72l844,82r-5,l931,173r86,l1012,173r77,91l1098,264r,-9l1022,164r-5,l935,164r5,l849,72r-5,l758,72r5,l676,r-5,l503,,417,10r-5,l331,72r5,l249,82r-5,l76,226r5,l4,236xe" fillcolor="black" stroked="f">
              <v:path arrowok="t"/>
            </v:shape>
            <v:shape id="_x0000_s9392" style="position:absolute;left:820;top:4526;width:1181;height:254" coordsize="1181,254" path="m,245r,9l10,254,240,120r-4,l336,76,413,43,499,19,576,9r96,l754,19,931,67r-4,l1008,115r77,62l1171,254r10,l1181,245r-87,-77l1018,105,936,57r-5,l754,9,672,,576,,499,9,413,33,336,67,236,110r-5,l,245xe" fillcolor="black" stroked="f">
              <v:path arrowok="t"/>
            </v:shape>
            <v:shape id="_x0000_s9393" style="position:absolute;left:816;top:2671;width:4764;height:2138" coordsize="4764,2138" path="m,2047r,5l9,2052r,-5l91,1893r,5l168,1778r86,-116l350,1523r,-5l422,1379r,5l503,1302r87,-115l657,1120,758,1009r96,-82l940,831,1098,668r87,-115l1271,481r91,-68l1444,360,1612,236r-5,l1698,216r87,-43l1789,173r77,-58l1861,115r87,-9l1953,106r81,-48l2029,58r178,l2293,10r173,l2552,48r77,10l2715,58r-4,l2792,106r5,l2888,115r91,39l2974,154r77,58l3056,212r86,48l3138,260r96,62l3310,380r77,62l3483,509r72,58l3632,634r101,92l3819,836r86,82l4064,1139r91,96l4246,1379r82,72l4328,1446r172,308l4500,1758r87,92l4587,1845r81,178l4668,2028r87,110l4764,2138r,-10l4678,2018r,5l4596,1845r,-5l4510,1749r,5l4337,1446r,-5l4256,1369r-92,-144l4073,1129,3915,908r-86,-82l3742,716,3641,625r-76,-68l3493,500r-96,-67l3320,370r-77,-58l3147,250r-5,l3056,202r5,l2984,144r-5,l2888,106,2797,96r5,l2720,48r-5,l2629,48r-77,-9l2466,,2293,r-86,48l2029,48r-5,l1943,96r5,l1861,106r-4,l1780,163r5,l1698,207r-91,19l1602,226,1434,351r-81,53l1262,471r-87,72l1089,658,931,822r-87,96l748,999,647,1110r-67,67l494,1292r-82,82l412,1379r-72,139l340,1513r-96,140l158,1768,81,1888r,5l,2047xe" fillcolor="black" stroked="f">
              <v:path arrowok="t"/>
            </v:shape>
            <v:shape id="_x0000_s9394" style="position:absolute;left:816;top:2537;width:3488;height:2138" coordsize="3488,2138" path="m,2128r,10l9,2138,168,1936r,-5l254,1777r,5l345,1667r77,-125l503,1431r,-5l590,1268r,5l676,1210r,-5l763,1052r,5l854,956,940,816r86,-77l1098,610r,5l1185,509r86,-72l1444,259r91,-67l1530,192r77,-39l1612,153r91,-77l1698,76r87,-38l1861,48,1953,9r76,10l2116,19r91,43l2298,96r82,38l2375,134r86,87l2547,273r72,106l2711,475r172,231l2883,701r87,192l2970,898r81,125l3051,1018r87,212l3224,1383r82,240l3392,1801r86,255l3478,2061r10,l3488,2056r-86,-255l3315,1623r-81,-240l3147,1230r-86,-212l3061,1013,2979,888r,5l2893,701r,-5l2720,466r-91,-96l2557,264r-86,-53l2384,125r-4,l2298,86,2207,52,2116,9r-87,l1953,r-92,38l1785,28r-87,39l1693,67r-91,77l1607,144r-77,38l1525,182r-91,67l1262,427r-87,72l1089,605r,5l1017,730r-86,77l844,946r-91,101l753,1052r-86,153l667,1201r-87,62l580,1268r-86,158l494,1422r-82,110l244,1772r,5l158,1931r,-5l,2128xe" fillcolor="black" stroked="f">
              <v:path arrowok="t"/>
            </v:shape>
            <v:shape id="_x0000_s9395" style="position:absolute;left:820;top:2618;width:3738;height:2157" coordsize="3738,2157" path="m3729,2023r,5l3738,2028r,-5l3652,1759r-91,-197l3484,1345r-91,-158l3311,980,3230,836r,-5l2975,452,2884,337,2716,149r-5,l2462,10r-91,l2280,,2112,r-82,44l1949,77r-92,48l1781,140r-5,l1521,351r-86,82l1440,433r-91,43l1344,476r-82,72l1171,654r-91,72l1013,812,840,937r-86,139l663,1187r-87,82l495,1403r-87,111l408,1518r-76,169l332,1682r-92,91l154,1888r,5l72,2076r,-5l,2148r,9l10,2157r72,-76l82,2076r82,-183l164,1898r86,-115l341,1691r,-4l418,1518r,5l504,1413r82,-135l672,1197r91,-111l850,947,1022,822r68,-87l1181,663r91,-105l1354,486r-5,l1440,442r5,l1531,361,1785,149r-4,l1857,135r92,-48l2030,53r82,-43l2280,10r91,10l2462,20r249,139l2707,159r168,187l2966,462r254,379l3220,836r82,144l3383,1187r91,158l3551,1562r91,197l3729,2023xe" fillcolor="black" stroked="f">
              <v:path arrowok="t"/>
            </v:shape>
            <v:shape id="_x0000_s9396" style="position:absolute;left:820;top:2003;width:4160;height:2777" coordsize="4160,2777" path="m4151,2772r,5l4160,2777r,-5l4069,2499r-67,-269l3829,1768r-96,-235l3618,1269r-48,-101l3484,985r,-5l3230,543,3138,428,2980,241r-81,-68l2803,96r-5,l2711,48,2462,r-86,l2203,48r-178,82l2020,130r-76,48l1857,241,1742,356,1603,486r-82,96l1435,663,1258,870r-173,197l1013,1182r-96,106l840,1384r-86,86l663,1595r-87,106l576,1706r-77,134l499,1836r-91,134l408,1975r-81,154l327,2124r-82,120l245,2249,,2710r,5l10,2715r,-5l255,2249r,5l336,2133r,-4l418,1975r,5l509,1845r,-5l586,1706r,5l672,1605r91,-125l850,1394r77,-97l1022,1192r72,-115l1267,880,1445,673r86,-82l1613,495,1752,365,1867,250r86,-62l2030,140r-5,l2203,58,2376,10r86,l2711,58r87,48l2793,106r96,77l2970,250r159,188l3220,553r254,437l3474,985r87,183l3609,1269r115,264l3820,1768r172,462l4060,2499r91,273xe" fillcolor="black" stroked="f">
              <v:path arrowok="t"/>
            </v:shape>
            <v:rect id="_x0000_s9397" style="position:absolute;left:345;top:4718;width:361;height:327;mso-wrap-style:none;v-text-anchor:top" filled="f" stroked="f">
              <v:textbox style="mso-fit-shape-to-text:t" inset="0,0,0,0">
                <w:txbxContent>
                  <w:p w:rsidR="00F66AEA" w:rsidRDefault="00F66AEA">
                    <w:r>
                      <w:rPr>
                        <w:color w:val="000000"/>
                        <w:sz w:val="18"/>
                        <w:szCs w:val="18"/>
                      </w:rPr>
                      <w:t>–148</w:t>
                    </w:r>
                  </w:p>
                </w:txbxContent>
              </v:textbox>
            </v:rect>
            <v:rect id="_x0000_s9398" style="position:absolute;left:345;top:4141;width:361;height:327;mso-wrap-style:none;v-text-anchor:top" filled="f" stroked="f">
              <v:textbox style="mso-fit-shape-to-text:t" inset="0,0,0,0">
                <w:txbxContent>
                  <w:p w:rsidR="00F66AEA" w:rsidRDefault="00F66AEA">
                    <w:r>
                      <w:rPr>
                        <w:color w:val="000000"/>
                        <w:sz w:val="18"/>
                        <w:szCs w:val="18"/>
                      </w:rPr>
                      <w:t>–146</w:t>
                    </w:r>
                  </w:p>
                </w:txbxContent>
              </v:textbox>
            </v:rect>
            <v:rect id="_x0000_s9399" style="position:absolute;left:345;top:3570;width:361;height:327;mso-wrap-style:none;v-text-anchor:top" filled="f" stroked="f">
              <v:textbox style="mso-fit-shape-to-text:t" inset="0,0,0,0">
                <w:txbxContent>
                  <w:p w:rsidR="00F66AEA" w:rsidRDefault="00F66AEA">
                    <w:r>
                      <w:rPr>
                        <w:color w:val="000000"/>
                        <w:sz w:val="18"/>
                        <w:szCs w:val="18"/>
                      </w:rPr>
                      <w:t>–144</w:t>
                    </w:r>
                  </w:p>
                </w:txbxContent>
              </v:textbox>
            </v:rect>
            <v:rect id="_x0000_s9400" style="position:absolute;left:345;top:3003;width:361;height:327;mso-wrap-style:none;v-text-anchor:top" filled="f" stroked="f">
              <v:textbox style="mso-fit-shape-to-text:t" inset="0,0,0,0">
                <w:txbxContent>
                  <w:p w:rsidR="00F66AEA" w:rsidRDefault="00F66AEA">
                    <w:r>
                      <w:rPr>
                        <w:color w:val="000000"/>
                        <w:sz w:val="18"/>
                        <w:szCs w:val="18"/>
                      </w:rPr>
                      <w:t>–142</w:t>
                    </w:r>
                  </w:p>
                </w:txbxContent>
              </v:textbox>
            </v:rect>
            <v:rect id="_x0000_s9401" style="position:absolute;left:345;top:2436;width:361;height:327;mso-wrap-style:none;v-text-anchor:top" filled="f" stroked="f">
              <v:textbox style="mso-fit-shape-to-text:t" inset="0,0,0,0">
                <w:txbxContent>
                  <w:p w:rsidR="00F66AEA" w:rsidRDefault="00F66AEA">
                    <w:r>
                      <w:rPr>
                        <w:color w:val="000000"/>
                        <w:sz w:val="18"/>
                        <w:szCs w:val="18"/>
                      </w:rPr>
                      <w:t>–140</w:t>
                    </w:r>
                  </w:p>
                </w:txbxContent>
              </v:textbox>
            </v:rect>
            <v:rect id="_x0000_s9402" style="position:absolute;left:345;top:1874;width:361;height:327;mso-wrap-style:none;v-text-anchor:top" filled="f" stroked="f">
              <v:textbox style="mso-fit-shape-to-text:t" inset="0,0,0,0">
                <w:txbxContent>
                  <w:p w:rsidR="00F66AEA" w:rsidRDefault="00F66AEA">
                    <w:r>
                      <w:rPr>
                        <w:color w:val="000000"/>
                        <w:sz w:val="18"/>
                        <w:szCs w:val="18"/>
                      </w:rPr>
                      <w:t>–138</w:t>
                    </w:r>
                  </w:p>
                </w:txbxContent>
              </v:textbox>
            </v:rect>
            <v:rect id="_x0000_s9403" style="position:absolute;left:345;top:1302;width:361;height:327;mso-wrap-style:none;v-text-anchor:top" filled="f" stroked="f">
              <v:textbox style="mso-fit-shape-to-text:t" inset="0,0,0,0">
                <w:txbxContent>
                  <w:p w:rsidR="00F66AEA" w:rsidRDefault="00F66AEA">
                    <w:r>
                      <w:rPr>
                        <w:color w:val="000000"/>
                        <w:sz w:val="18"/>
                        <w:szCs w:val="18"/>
                      </w:rPr>
                      <w:t>–136</w:t>
                    </w:r>
                  </w:p>
                </w:txbxContent>
              </v:textbox>
            </v:rect>
            <v:rect id="_x0000_s9404" style="position:absolute;left:772;top:4934;width:91;height:327;mso-wrap-style:none;v-text-anchor:top" filled="f" stroked="f">
              <v:textbox style="mso-fit-shape-to-text:t" inset="0,0,0,0">
                <w:txbxContent>
                  <w:p w:rsidR="00F66AEA" w:rsidRDefault="00F66AEA">
                    <w:r>
                      <w:rPr>
                        <w:color w:val="000000"/>
                        <w:sz w:val="18"/>
                        <w:szCs w:val="18"/>
                      </w:rPr>
                      <w:t>0</w:t>
                    </w:r>
                  </w:p>
                </w:txbxContent>
              </v:textbox>
            </v:rect>
            <v:rect id="_x0000_s9405" style="position:absolute;left:1574;top:4934;width:181;height:327;mso-wrap-style:none;v-text-anchor:top" filled="f" stroked="f">
              <v:textbox style="mso-fit-shape-to-text:t" inset="0,0,0,0">
                <w:txbxContent>
                  <w:p w:rsidR="00F66AEA" w:rsidRDefault="00F66AEA">
                    <w:r>
                      <w:rPr>
                        <w:color w:val="000000"/>
                        <w:sz w:val="18"/>
                        <w:szCs w:val="18"/>
                      </w:rPr>
                      <w:t>10</w:t>
                    </w:r>
                  </w:p>
                </w:txbxContent>
              </v:textbox>
            </v:rect>
            <v:rect id="_x0000_s9406" style="position:absolute;left:2428;top:4934;width:181;height:327;mso-wrap-style:none;v-text-anchor:top" filled="f" stroked="f">
              <v:textbox style="mso-fit-shape-to-text:t" inset="0,0,0,0">
                <w:txbxContent>
                  <w:p w:rsidR="00F66AEA" w:rsidRDefault="00F66AEA">
                    <w:r>
                      <w:rPr>
                        <w:color w:val="000000"/>
                        <w:sz w:val="18"/>
                        <w:szCs w:val="18"/>
                      </w:rPr>
                      <w:t>20</w:t>
                    </w:r>
                  </w:p>
                </w:txbxContent>
              </v:textbox>
            </v:rect>
            <v:rect id="_x0000_s9407" style="position:absolute;left:3277;top:4934;width:181;height:327;mso-wrap-style:none;v-text-anchor:top" filled="f" stroked="f">
              <v:textbox style="mso-fit-shape-to-text:t" inset="0,0,0,0">
                <w:txbxContent>
                  <w:p w:rsidR="00F66AEA" w:rsidRDefault="00F66AEA">
                    <w:r>
                      <w:rPr>
                        <w:color w:val="000000"/>
                        <w:sz w:val="18"/>
                        <w:szCs w:val="18"/>
                      </w:rPr>
                      <w:t>30</w:t>
                    </w:r>
                  </w:p>
                </w:txbxContent>
              </v:textbox>
            </v:rect>
            <v:rect id="_x0000_s9408" style="position:absolute;left:4126;top:4934;width:181;height:327;mso-wrap-style:none;v-text-anchor:top" filled="f" stroked="f">
              <v:textbox style="mso-fit-shape-to-text:t" inset="0,0,0,0">
                <w:txbxContent>
                  <w:p w:rsidR="00F66AEA" w:rsidRDefault="00F66AEA">
                    <w:r>
                      <w:rPr>
                        <w:color w:val="000000"/>
                        <w:sz w:val="18"/>
                        <w:szCs w:val="18"/>
                      </w:rPr>
                      <w:t>40</w:t>
                    </w:r>
                  </w:p>
                </w:txbxContent>
              </v:textbox>
            </v:rect>
            <v:rect id="_x0000_s9409" style="position:absolute;left:4976;top:4934;width:181;height:327;mso-wrap-style:none;v-text-anchor:top" filled="f" stroked="f">
              <v:textbox style="mso-fit-shape-to-text:t" inset="0,0,0,0">
                <w:txbxContent>
                  <w:p w:rsidR="00F66AEA" w:rsidRDefault="00F66AEA">
                    <w:r>
                      <w:rPr>
                        <w:color w:val="000000"/>
                        <w:sz w:val="18"/>
                        <w:szCs w:val="18"/>
                      </w:rPr>
                      <w:t>50</w:t>
                    </w:r>
                  </w:p>
                </w:txbxContent>
              </v:textbox>
            </v:rect>
            <v:rect id="_x0000_s9410" style="position:absolute;left:5830;top:4934;width:181;height:327;mso-wrap-style:none;v-text-anchor:top" filled="f" stroked="f">
              <v:textbox style="mso-fit-shape-to-text:t" inset="0,0,0,0">
                <w:txbxContent>
                  <w:p w:rsidR="00F66AEA" w:rsidRDefault="00F66AEA">
                    <w:r>
                      <w:rPr>
                        <w:color w:val="000000"/>
                        <w:sz w:val="18"/>
                        <w:szCs w:val="18"/>
                      </w:rPr>
                      <w:t>60</w:t>
                    </w:r>
                  </w:p>
                </w:txbxContent>
              </v:textbox>
            </v:rect>
            <v:rect id="_x0000_s9411" style="position:absolute;left:3052;width:316;height:353;mso-wrap-style:none;v-text-anchor:top" filled="f" stroked="f">
              <v:textbox style="mso-fit-shape-to-text:t" inset="0,0,0,0">
                <w:txbxContent>
                  <w:p w:rsidR="00F66AEA" w:rsidRDefault="00F66AEA">
                    <w:r>
                      <w:rPr>
                        <w:rFonts w:hint="eastAsia"/>
                        <w:color w:val="000000"/>
                        <w:sz w:val="18"/>
                        <w:szCs w:val="18"/>
                        <w:lang w:eastAsia="zh-CN"/>
                      </w:rPr>
                      <w:t>图</w:t>
                    </w:r>
                    <w:r>
                      <w:rPr>
                        <w:color w:val="000000"/>
                        <w:sz w:val="18"/>
                        <w:szCs w:val="18"/>
                      </w:rPr>
                      <w:t xml:space="preserve"> 6</w:t>
                    </w:r>
                  </w:p>
                </w:txbxContent>
              </v:textbox>
            </v:rect>
            <v:rect id="_x0000_s9414" style="position:absolute;left:606;top:277;width:5458;height:672;v-text-anchor:top" filled="f" stroked="f">
              <v:textbox inset="0,0,0,0">
                <w:txbxContent>
                  <w:p w:rsidR="00F66AEA" w:rsidRPr="00BC13B9" w:rsidRDefault="00F66AEA" w:rsidP="00BC13B9">
                    <w:pPr>
                      <w:jc w:val="center"/>
                      <w:rPr>
                        <w:b/>
                        <w:bCs/>
                        <w:sz w:val="18"/>
                        <w:szCs w:val="18"/>
                        <w:lang w:eastAsia="zh-CN"/>
                      </w:rPr>
                    </w:pPr>
                    <w:r w:rsidRPr="00BC13B9">
                      <w:rPr>
                        <w:rFonts w:hint="eastAsia"/>
                        <w:b/>
                        <w:bCs/>
                        <w:sz w:val="18"/>
                        <w:szCs w:val="18"/>
                        <w:lang w:val="en-US" w:eastAsia="zh-CN"/>
                      </w:rPr>
                      <w:t>位于</w:t>
                    </w:r>
                    <w:r w:rsidRPr="00BC13B9">
                      <w:rPr>
                        <w:b/>
                        <w:bCs/>
                        <w:sz w:val="18"/>
                        <w:szCs w:val="18"/>
                        <w:lang w:val="en-US" w:eastAsia="zh-CN"/>
                      </w:rPr>
                      <w:t>41° W</w:t>
                    </w:r>
                    <w:r w:rsidRPr="00BC13B9">
                      <w:rPr>
                        <w:rFonts w:hint="eastAsia"/>
                        <w:b/>
                        <w:bCs/>
                        <w:sz w:val="18"/>
                        <w:szCs w:val="18"/>
                        <w:lang w:val="en-US" w:eastAsia="zh-CN"/>
                      </w:rPr>
                      <w:t>、跟踪位于国际空间站类型轨道上低轨用户卫星</w:t>
                    </w:r>
                    <w:r>
                      <w:rPr>
                        <w:b/>
                        <w:bCs/>
                        <w:sz w:val="18"/>
                        <w:szCs w:val="18"/>
                        <w:lang w:val="en-US" w:eastAsia="zh-CN"/>
                      </w:rPr>
                      <w:br/>
                    </w:r>
                    <w:r w:rsidRPr="00BC13B9">
                      <w:rPr>
                        <w:rFonts w:hint="eastAsia"/>
                        <w:b/>
                        <w:bCs/>
                        <w:sz w:val="18"/>
                        <w:szCs w:val="18"/>
                        <w:lang w:val="en-US" w:eastAsia="zh-CN"/>
                      </w:rPr>
                      <w:t>的</w:t>
                    </w:r>
                    <w:r w:rsidRPr="00BC13B9">
                      <w:rPr>
                        <w:rFonts w:hint="eastAsia"/>
                        <w:b/>
                        <w:bCs/>
                        <w:sz w:val="18"/>
                        <w:szCs w:val="18"/>
                        <w:lang w:val="en-US" w:eastAsia="zh-CN"/>
                      </w:rPr>
                      <w:t>DRS</w:t>
                    </w:r>
                    <w:r w:rsidRPr="00BC13B9">
                      <w:rPr>
                        <w:rFonts w:hint="eastAsia"/>
                        <w:b/>
                        <w:bCs/>
                        <w:sz w:val="18"/>
                        <w:szCs w:val="18"/>
                        <w:lang w:val="en-US" w:eastAsia="zh-CN"/>
                      </w:rPr>
                      <w:t>卫星干扰的时间特性（参见第</w:t>
                    </w:r>
                    <w:r w:rsidRPr="00BC13B9">
                      <w:rPr>
                        <w:rFonts w:hint="eastAsia"/>
                        <w:b/>
                        <w:bCs/>
                        <w:sz w:val="18"/>
                        <w:szCs w:val="18"/>
                        <w:lang w:val="en-US" w:eastAsia="zh-CN"/>
                      </w:rPr>
                      <w:t>3.2</w:t>
                    </w:r>
                    <w:r w:rsidRPr="00BC13B9">
                      <w:rPr>
                        <w:rFonts w:hint="eastAsia"/>
                        <w:b/>
                        <w:bCs/>
                        <w:sz w:val="18"/>
                        <w:szCs w:val="18"/>
                        <w:lang w:val="en-US" w:eastAsia="zh-CN"/>
                      </w:rPr>
                      <w:t>段）</w:t>
                    </w:r>
                  </w:p>
                </w:txbxContent>
              </v:textbox>
            </v:rect>
            <v:rect id="_x0000_s9416" style="position:absolute;left:3052;top:5256;width:901;height:353;mso-wrap-style:none;v-text-anchor:top" filled="f" stroked="f">
              <v:textbox style="mso-fit-shape-to-text:t" inset="0,0,0,0">
                <w:txbxContent>
                  <w:p w:rsidR="00F66AEA" w:rsidRPr="00BC13B9" w:rsidRDefault="00F66AEA" w:rsidP="00BC13B9">
                    <w:r w:rsidRPr="00BC13B9">
                      <w:rPr>
                        <w:rFonts w:hint="eastAsia"/>
                        <w:color w:val="000000"/>
                        <w:sz w:val="18"/>
                        <w:szCs w:val="18"/>
                      </w:rPr>
                      <w:t>时间（秒）</w:t>
                    </w:r>
                  </w:p>
                </w:txbxContent>
              </v:textbox>
            </v:rect>
            <v:rect id="_x0000_s9417" style="position:absolute;left:1099;top:949;width:3697;height:353;mso-wrap-style:none;v-text-anchor:top" filled="f" stroked="f">
              <v:textbox style="mso-fit-shape-to-text:t" inset="0,0,0,0">
                <w:txbxContent>
                  <w:p w:rsidR="00F66AEA" w:rsidRPr="00BC13B9" w:rsidRDefault="00F66AEA" w:rsidP="00BC13B9">
                    <w:pPr>
                      <w:rPr>
                        <w:lang w:val="en-US" w:eastAsia="zh-CN"/>
                      </w:rPr>
                    </w:pPr>
                    <w:r w:rsidRPr="00BC13B9">
                      <w:rPr>
                        <w:color w:val="000000"/>
                        <w:sz w:val="18"/>
                        <w:szCs w:val="18"/>
                        <w:lang w:val="en-US" w:eastAsia="zh-CN"/>
                      </w:rPr>
                      <w:t>41° W</w:t>
                    </w:r>
                    <w:r w:rsidRPr="00BC13B9">
                      <w:rPr>
                        <w:rFonts w:hint="eastAsia"/>
                        <w:color w:val="000000"/>
                        <w:sz w:val="18"/>
                        <w:szCs w:val="18"/>
                        <w:lang w:val="en-US" w:eastAsia="zh-CN"/>
                      </w:rPr>
                      <w:t>超过</w:t>
                    </w:r>
                    <w:r w:rsidRPr="00BC13B9">
                      <w:rPr>
                        <w:rFonts w:hint="eastAsia"/>
                        <w:color w:val="000000"/>
                        <w:sz w:val="18"/>
                        <w:szCs w:val="18"/>
                        <w:lang w:val="en-US" w:eastAsia="zh-CN"/>
                      </w:rPr>
                      <w:t>-148</w:t>
                    </w:r>
                    <w:r w:rsidRPr="00BC13B9">
                      <w:rPr>
                        <w:rFonts w:hint="eastAsia"/>
                        <w:color w:val="000000"/>
                        <w:sz w:val="18"/>
                        <w:szCs w:val="18"/>
                        <w:lang w:val="en-US" w:eastAsia="zh-CN"/>
                      </w:rPr>
                      <w:t>（</w:t>
                    </w:r>
                    <w:r w:rsidRPr="00BC13B9">
                      <w:rPr>
                        <w:color w:val="000000"/>
                        <w:sz w:val="18"/>
                        <w:szCs w:val="18"/>
                        <w:lang w:val="en-US" w:eastAsia="zh-CN"/>
                      </w:rPr>
                      <w:t>dB(W/MHz)</w:t>
                    </w:r>
                    <w:r w:rsidRPr="00BC13B9">
                      <w:rPr>
                        <w:rFonts w:hint="eastAsia"/>
                        <w:color w:val="000000"/>
                        <w:sz w:val="18"/>
                        <w:szCs w:val="18"/>
                        <w:lang w:val="en-US" w:eastAsia="zh-CN"/>
                      </w:rPr>
                      <w:t>）的通过时间历史</w:t>
                    </w:r>
                  </w:p>
                </w:txbxContent>
              </v:textbox>
            </v:rect>
            <v:rect id="_x0000_s9418" style="position:absolute;left:-411;top:2755;width:1400;height:574;rotation:270;mso-wrap-style:none;v-text-anchor:top" filled="f" stroked="f">
              <v:textbox style="layout-flow:vertical;mso-layout-flow-alt:bottom-to-top;mso-fit-shape-to-text:t" inset="0,0,0,0">
                <w:txbxContent>
                  <w:p w:rsidR="00F66AEA" w:rsidRDefault="00F66AEA" w:rsidP="00BC13B9">
                    <w:r w:rsidRPr="00BC13B9">
                      <w:rPr>
                        <w:rFonts w:hint="eastAsia"/>
                        <w:color w:val="000000"/>
                        <w:sz w:val="18"/>
                        <w:szCs w:val="18"/>
                      </w:rPr>
                      <w:t>电平</w:t>
                    </w:r>
                    <w:r>
                      <w:rPr>
                        <w:color w:val="000000"/>
                        <w:sz w:val="18"/>
                        <w:szCs w:val="18"/>
                      </w:rPr>
                      <w:t>(dB(W/MHz))</w:t>
                    </w:r>
                  </w:p>
                </w:txbxContent>
              </v:textbox>
            </v:rect>
            <w10:wrap type="none"/>
            <w10:anchorlock/>
          </v:group>
        </w:pict>
      </w:r>
    </w:p>
    <w:p w:rsidR="005A79E5" w:rsidRDefault="005A79E5" w:rsidP="005A79E5">
      <w:pPr>
        <w:rPr>
          <w:lang w:val="en-US"/>
        </w:rPr>
      </w:pPr>
    </w:p>
    <w:p w:rsidR="005A79E5" w:rsidRDefault="00C70E0A" w:rsidP="0041229F">
      <w:pPr>
        <w:overflowPunct/>
        <w:autoSpaceDE/>
        <w:autoSpaceDN/>
        <w:adjustRightInd/>
        <w:ind w:firstLineChars="200" w:firstLine="480"/>
        <w:jc w:val="left"/>
        <w:textAlignment w:val="auto"/>
        <w:rPr>
          <w:lang w:val="en-US" w:eastAsia="zh-CN"/>
        </w:rPr>
      </w:pPr>
      <w:r>
        <w:rPr>
          <w:rFonts w:hint="eastAsia"/>
          <w:lang w:val="en-US" w:eastAsia="zh-CN"/>
        </w:rPr>
        <w:t>图</w:t>
      </w:r>
      <w:r w:rsidR="005A79E5">
        <w:rPr>
          <w:lang w:val="en-US" w:eastAsia="zh-CN"/>
        </w:rPr>
        <w:t>7</w:t>
      </w:r>
      <w:r>
        <w:rPr>
          <w:rFonts w:hint="eastAsia"/>
          <w:lang w:val="en-US" w:eastAsia="zh-CN"/>
        </w:rPr>
        <w:t>显示了位于</w:t>
      </w:r>
      <w:r>
        <w:rPr>
          <w:lang w:val="en-US" w:eastAsia="zh-CN"/>
        </w:rPr>
        <w:t>174° W</w:t>
      </w:r>
      <w:r>
        <w:rPr>
          <w:rFonts w:hint="eastAsia"/>
          <w:lang w:val="en-US" w:eastAsia="zh-CN"/>
        </w:rPr>
        <w:t>轨道位置的</w:t>
      </w:r>
      <w:r>
        <w:rPr>
          <w:rFonts w:hint="eastAsia"/>
          <w:lang w:val="en-US" w:eastAsia="zh-CN"/>
        </w:rPr>
        <w:t>DRS</w:t>
      </w:r>
      <w:r>
        <w:rPr>
          <w:rFonts w:hint="eastAsia"/>
          <w:lang w:val="en-US" w:eastAsia="zh-CN"/>
        </w:rPr>
        <w:t>的可比较结果。对于该轨道位置，在</w:t>
      </w:r>
      <w:r>
        <w:rPr>
          <w:lang w:val="en-US" w:eastAsia="zh-CN"/>
        </w:rPr>
        <w:t>0.1%</w:t>
      </w:r>
      <w:r>
        <w:rPr>
          <w:rFonts w:hint="eastAsia"/>
          <w:lang w:val="en-US" w:eastAsia="zh-CN"/>
        </w:rPr>
        <w:t>以上的轨道周期内，有</w:t>
      </w:r>
      <w:r>
        <w:rPr>
          <w:rFonts w:hint="eastAsia"/>
          <w:lang w:val="en-US" w:eastAsia="zh-CN"/>
        </w:rPr>
        <w:t>12</w:t>
      </w:r>
      <w:r>
        <w:rPr>
          <w:rFonts w:hint="eastAsia"/>
          <w:lang w:val="en-US" w:eastAsia="zh-CN"/>
        </w:rPr>
        <w:t>个轨道会出现干扰超出保护电平的情况。此外，该图还显示，干扰超出</w:t>
      </w:r>
      <w:r>
        <w:rPr>
          <w:lang w:val="en-US" w:eastAsia="zh-CN"/>
        </w:rPr>
        <w:t>–148 dB(W/MHz)</w:t>
      </w:r>
      <w:r>
        <w:rPr>
          <w:rFonts w:hint="eastAsia"/>
          <w:lang w:val="en-US" w:eastAsia="zh-CN"/>
        </w:rPr>
        <w:t>范围的轨道之间的时间从最小的</w:t>
      </w:r>
      <w:r>
        <w:rPr>
          <w:rFonts w:hint="eastAsia"/>
          <w:lang w:val="en-US" w:eastAsia="zh-CN"/>
        </w:rPr>
        <w:t>6.1</w:t>
      </w:r>
      <w:r>
        <w:rPr>
          <w:rFonts w:hint="eastAsia"/>
          <w:lang w:val="en-US" w:eastAsia="zh-CN"/>
        </w:rPr>
        <w:t>小时到最大的</w:t>
      </w:r>
      <w:r>
        <w:rPr>
          <w:rFonts w:hint="eastAsia"/>
          <w:lang w:val="en-US" w:eastAsia="zh-CN"/>
        </w:rPr>
        <w:t>30.9</w:t>
      </w:r>
      <w:r>
        <w:rPr>
          <w:rFonts w:hint="eastAsia"/>
          <w:lang w:val="en-US" w:eastAsia="zh-CN"/>
        </w:rPr>
        <w:t>小时不等。图</w:t>
      </w:r>
      <w:r>
        <w:rPr>
          <w:rFonts w:hint="eastAsia"/>
          <w:lang w:val="en-US" w:eastAsia="zh-CN"/>
        </w:rPr>
        <w:t>8</w:t>
      </w:r>
      <w:r>
        <w:rPr>
          <w:rFonts w:hint="eastAsia"/>
          <w:lang w:val="en-US" w:eastAsia="zh-CN"/>
        </w:rPr>
        <w:t>显示了每个干扰时段的时间序列。该轨道位置超过</w:t>
      </w:r>
      <w:r>
        <w:rPr>
          <w:lang w:val="en-US" w:eastAsia="zh-CN"/>
        </w:rPr>
        <w:t>–148 dB(W/MHz)</w:t>
      </w:r>
      <w:r>
        <w:rPr>
          <w:rFonts w:hint="eastAsia"/>
          <w:lang w:val="en-US" w:eastAsia="zh-CN"/>
        </w:rPr>
        <w:t>保护电平的干扰持续时间从</w:t>
      </w:r>
      <w:r>
        <w:rPr>
          <w:rFonts w:hint="eastAsia"/>
          <w:lang w:val="en-US" w:eastAsia="zh-CN"/>
        </w:rPr>
        <w:t>5</w:t>
      </w:r>
      <w:r>
        <w:rPr>
          <w:rFonts w:hint="eastAsia"/>
          <w:lang w:val="en-US" w:eastAsia="zh-CN"/>
        </w:rPr>
        <w:t>秒到</w:t>
      </w:r>
      <w:r>
        <w:rPr>
          <w:rFonts w:hint="eastAsia"/>
          <w:lang w:val="en-US" w:eastAsia="zh-CN"/>
        </w:rPr>
        <w:t>50</w:t>
      </w:r>
      <w:r>
        <w:rPr>
          <w:rFonts w:hint="eastAsia"/>
          <w:lang w:val="en-US" w:eastAsia="zh-CN"/>
        </w:rPr>
        <w:t>秒不等。</w:t>
      </w:r>
    </w:p>
    <w:p w:rsidR="00CB2870" w:rsidRDefault="00CB2870" w:rsidP="00CB2870">
      <w:pPr>
        <w:spacing w:before="0"/>
        <w:rPr>
          <w:lang w:val="en-US" w:eastAsia="zh-CN"/>
        </w:rPr>
      </w:pPr>
    </w:p>
    <w:p w:rsidR="005A79E5" w:rsidRDefault="004B45DA" w:rsidP="005A79E5">
      <w:pPr>
        <w:pStyle w:val="FigureNo"/>
      </w:pPr>
      <w:r>
        <w:rPr>
          <w:noProof/>
          <w:lang w:val="en-US" w:eastAsia="zh-CN"/>
        </w:rPr>
        <w:pict>
          <v:rect id="_x0000_s11008" style="position:absolute;left:0;text-align:left;margin-left:219.55pt;margin-top:20.55pt;width:15.8pt;height:17.65pt;z-index:251722752;mso-wrap-style:none;v-text-anchor:top" filled="f" stroked="f">
            <v:textbox style="mso-fit-shape-to-text:t" inset="0,0,0,0">
              <w:txbxContent>
                <w:p w:rsidR="00F66AEA" w:rsidRDefault="00F66AEA" w:rsidP="00BC1451">
                  <w:r>
                    <w:rPr>
                      <w:rFonts w:hint="eastAsia"/>
                      <w:color w:val="000000"/>
                      <w:sz w:val="18"/>
                      <w:szCs w:val="18"/>
                      <w:lang w:eastAsia="zh-CN"/>
                    </w:rPr>
                    <w:t>图</w:t>
                  </w:r>
                  <w:r>
                    <w:rPr>
                      <w:color w:val="000000"/>
                      <w:sz w:val="18"/>
                      <w:szCs w:val="18"/>
                    </w:rPr>
                    <w:t xml:space="preserve"> 7</w:t>
                  </w:r>
                </w:p>
              </w:txbxContent>
            </v:textbox>
          </v:rect>
        </w:pict>
      </w:r>
      <w:r>
        <w:pict>
          <v:group id="_x0000_s10955" editas="canvas" style="width:334.9pt;height:264.9pt;mso-position-horizontal-relative:char;mso-position-vertical-relative:line" coordsize="6698,5298">
            <o:lock v:ext="edit" aspectratio="t"/>
            <v:shape id="_x0000_s10954" type="#_x0000_t75" style="position:absolute;width:6698;height:5298" o:preferrelative="f">
              <v:fill o:detectmouseclick="t"/>
              <v:path o:extrusionok="t" o:connecttype="none"/>
              <o:lock v:ext="edit" text="t"/>
            </v:shape>
            <v:shape id="_x0000_s10956" style="position:absolute;left:758;top:1197;width:5109;height:3416" coordsize="5109,3416" path="m,l,3416r5109,l5109,,,,5,14r5100,l5095,4r,3407l5105,3402,5,3402r9,9l14,4,5,14,,xe" fillcolor="black" stroked="f">
              <v:path arrowok="t"/>
            </v:shape>
            <v:rect id="_x0000_s10957" style="position:absolute;left:763;top:1480;width:5100;height:10" fillcolor="black" stroked="f"/>
            <v:rect id="_x0000_s10958" style="position:absolute;left:763;top:1764;width:5100;height:9" fillcolor="black" stroked="f"/>
            <v:rect id="_x0000_s10959" style="position:absolute;left:763;top:2047;width:5100;height:10" fillcolor="black" stroked="f"/>
            <v:rect id="_x0000_s10960" style="position:absolute;left:763;top:2331;width:5100;height:9" fillcolor="black" stroked="f"/>
            <v:rect id="_x0000_s10961" style="position:absolute;left:763;top:2614;width:5100;height:10" fillcolor="black" stroked="f"/>
            <v:rect id="_x0000_s10962" style="position:absolute;left:763;top:2898;width:5100;height:9" fillcolor="black" stroked="f"/>
            <v:rect id="_x0000_s10963" style="position:absolute;left:763;top:3181;width:5100;height:10" fillcolor="black" stroked="f"/>
            <v:rect id="_x0000_s10964" style="position:absolute;left:763;top:3465;width:5100;height:9" fillcolor="black" stroked="f"/>
            <v:rect id="_x0000_s10965" style="position:absolute;left:763;top:3748;width:5100;height:10" fillcolor="black" stroked="f"/>
            <v:rect id="_x0000_s10966" style="position:absolute;left:763;top:4032;width:5100;height:9" fillcolor="black" stroked="f"/>
            <v:rect id="_x0000_s10967" style="position:absolute;left:763;top:4320;width:5100;height:10" fillcolor="black" stroked="f"/>
            <v:rect id="_x0000_s10968" style="position:absolute;left:1607;top:1201;width:10;height:3407" fillcolor="black" stroked="f"/>
            <v:rect id="_x0000_s10969" style="position:absolute;left:2456;top:1201;width:10;height:3407" fillcolor="black" stroked="f"/>
            <v:rect id="_x0000_s10970" style="position:absolute;left:3310;top:1201;width:10;height:3407" fillcolor="black" stroked="f"/>
            <v:rect id="_x0000_s10971" style="position:absolute;left:4159;top:1201;width:10;height:3407" fillcolor="black" stroked="f"/>
            <v:rect id="_x0000_s10972" style="position:absolute;left:5009;top:1201;width:9;height:3407" fillcolor="black" stroked="f"/>
            <v:rect id="_x0000_s10973" style="position:absolute;left:6056;top:4984;width:599;height:207" fillcolor="#e5e5e5" stroked="f"/>
            <v:rect id="_x0000_s10974" style="position:absolute;left:6026;top:4984;width:600;height:207;mso-wrap-style:none;v-text-anchor:top" filled="f" stroked="f">
              <v:textbox style="mso-fit-shape-to-text:t" inset="0,0,0,0">
                <w:txbxContent>
                  <w:p w:rsidR="00F66AEA" w:rsidRPr="00016399" w:rsidRDefault="00F66AEA" w:rsidP="008C3AC9">
                    <w:pPr>
                      <w:spacing w:before="0"/>
                      <w:rPr>
                        <w:sz w:val="18"/>
                        <w:szCs w:val="18"/>
                      </w:rPr>
                    </w:pPr>
                    <w:r w:rsidRPr="00016399">
                      <w:rPr>
                        <w:color w:val="000000"/>
                        <w:sz w:val="18"/>
                        <w:szCs w:val="18"/>
                      </w:rPr>
                      <w:t>1509-07</w:t>
                    </w:r>
                  </w:p>
                </w:txbxContent>
              </v:textbox>
            </v:rect>
            <v:shape id="_x0000_s10975" style="position:absolute;left:897;top:3114;width:619;height:1494" coordsize="619,1494" path="m,1485r,5l5,1490r,4l15,1494r,-4l19,1490r,-73l10,1427r48,l58,1422r5,l63,1389r-10,9l106,1398r,-5l110,1393r,-28l101,1374r86,l187,1369r5,l192,1341r-10,9l230,1350r,-5l235,1345r,-24l226,1331r259,l485,1326r4,l489,1297r-9,10l571,1307r,-5l576,1302r,-33l571,1269r,-5l269,1264r9,9l278,1244r-4,l274,1240r-10,l274,1249r,-9l269,1240r,-5l101,1235r9,9l110,1220r-4,l106,1216r-53,l63,1225r,-29l58,1196r,-4l10,1192r9,9l19,1057r-9,10l58,1067r,-5l63,1062r,-24l53,1047r91,l144,1043r5,l149,1014r-10,9l230,1023r,-4l235,1019r,-29l226,999r134,l360,995r5,l365,971r-10,9l571,980r,-5l576,975r,-33l571,942r,-5l394,937r9,10l403,918r-5,l398,913r-259,l149,923r,-34l144,889r,-5l53,884r10,10l63,846r-5,l58,841r-48,l19,850r,-120l10,740r48,l58,735r5,l63,706,53,716r53,l106,711r4,l110,687r-9,10l187,697r,-5l192,692r,-29l182,673r92,l274,668r4,l278,639r-9,10l609,649r,-20l566,629r10,10l576,591r-5,l571,586r-389,l192,596r,-34l187,562r,-5l101,557r9,10l110,538r-4,l106,533r-53,l63,543r,-24l58,519r,-5l10,514r9,10l19,404r-9,9l58,413r,-5l63,408r,-28l53,389r53,l106,384r4,l110,360r-9,10l187,370r,-5l192,365r,-29l182,346r48,l230,341r5,l235,312r-9,10l571,322r,-5l576,317r,-53l571,264r,-5l264,259r10,10l274,235r-5,l269,231r-168,l110,240r,-29l106,211r,-4l53,207r10,9l63,192r-5,l58,187r-48,l19,197,19,82r-9,9l58,91r,-5l63,86r,-52l53,43r91,l144,38r5,l149,10r-10,9l230,19r,-5l235,14,216,10,226,,139,r-5,l134,5r-4,l130,10r,24l139,24r-86,l48,24r,5l43,29r,5l43,82,53,72r-43,l5,72r,5l,77r,5l,197r,5l5,202r,5l10,207r43,l43,197r,19l43,221r5,l48,226r5,l101,226,91,216r,24l91,245r5,l96,250r5,l264,250,254,240r,29l254,274r5,l259,279r5,l566,279r-9,-10l557,312r9,-9l226,303r-5,l221,307r-5,l216,312r,24l226,327r-44,l178,327r,4l173,331r,5l173,360r9,-9l101,351r-5,l96,355r-5,l91,360r,20l101,370r-48,l48,370r,5l43,375r,5l43,404,53,394r-43,l5,394r,5l,399r,5l,524r,4l5,528r,5l10,533r43,l43,524r,19l43,548r5,l48,553r5,l101,553,91,543r,24l91,572r5,l96,577r5,l182,577r-9,-10l173,596r,5l178,601r,4l182,605r384,l557,596r,43l557,644r4,l561,649r5,l609,649r5,l614,644r5,l619,639r,-5l614,634r,-5l609,629r-340,l264,629r,5l259,634r,5l259,663r10,-10l182,653r-4,l178,658r-5,l173,663r,24l182,677r-81,l96,677r,5l91,682r,5l91,706r10,-9l53,697r-5,l48,701r-5,l43,706r,24l53,721r-43,l5,721r,5l,726r,4l,850r,5l5,855r,5l10,860r43,l43,850r,44l43,899r5,l48,903r5,l139,903r-9,-9l130,923r,4l134,927r,5l139,932r255,l384,923r,24l384,951r5,l389,956r5,l566,956r-9,-9l557,971r9,-10l355,961r-5,l350,966r-4,l346,971r,19l355,980r-129,l221,980r,5l216,985r,5l216,1014r10,-10l139,1004r-5,l134,1009r-4,l130,1014r,24l139,1028r-86,l48,1028r,5l43,1033r,5l43,1057r10,-10l10,1047r-5,l5,1052r-5,l,1057r,144l,1206r5,l5,1211r5,l53,1211,43,1201r,24l43,1230r5,l48,1235r5,l101,1235,91,1225r,19l91,1249r5,l96,1254r5,l264,1254r-10,-10l254,1249r,5l259,1254r,5l264,1259r5,l259,1249r,24l259,1278r5,l264,1283r5,l566,1283r-9,-10l557,1297r9,-9l480,1288r-5,l475,1293r-5,l470,1297r,24l480,1312r-254,l221,1312r,5l216,1317r,4l216,1341r10,-10l182,1331r-4,l178,1336r-5,l173,1341r,24l182,1355r-81,l96,1355r,5l91,1360r,5l91,1389r10,-10l53,1379r-5,l48,1384r-5,l43,1389r,28l53,1408r-43,l5,1408r,5l,1413r,4l,1485xe" fillcolor="black" stroked="f">
              <v:path arrowok="t"/>
            </v:shape>
            <v:shape id="_x0000_s10976" style="position:absolute;left:897;top:1716;width:619;height:1412" coordsize="619,1412" path="m235,1412r,-29l226,1393r172,l398,1388r5,l403,1359r-9,10l571,1369r,-5l576,1364r,-33l571,1331r,-5l355,1326r10,9l365,1311r-5,l360,1307r-221,l149,1316r,-33l144,1283r,-5l53,1278r10,9l63,1259r-5,l58,1254r-48,l19,1263r,-139l10,1134r48,l58,1129r5,l63,1100r-10,10l144,1110r,-5l149,1105r,-24l139,1090r48,l187,1086r5,l192,1057r-10,9l317,1066r,-4l322,1062r,-29l312,1042r297,l609,1023r-43,l576,1033r,-29l571,1004r,-5l523,999r10,10l533,985r-5,l528,980r-346,l192,989r,-33l187,956r,-5l58,951r9,10l67,932r-4,l63,927r-10,l63,937r,-29l58,908r,-5l10,903r9,10l19,802r-9,10l58,812r,-5l63,807r,-34l53,783r53,l106,778r4,l110,749r-9,10l187,759r,-5l192,754r,-29l182,735r87,l269,730r5,l274,706r-10,10l609,716r,-20l566,696r10,10l576,653r-5,l571,648r-345,l235,658r,-24l230,634r,-5l101,629r9,10l110,605r-4,l106,600r-53,l63,610r,-29l58,581r,-5l10,576r9,10l19,470r-9,10l58,480r,-5l63,475r,-24l53,461r53,l106,456r4,l110,422r-9,10l144,432r,-5l149,427r,-29l139,408r91,l230,403r5,l235,374r-9,10l442,384r,-5l446,379r,-24l437,365r134,l571,360r5,l576,326r-5,l571,321r-259,l322,331r,-29l317,302r,-5l139,297r10,10l149,278r-5,l144,273r-91,l63,283r,-29l58,254r,-5l10,249r9,10l19,120r-9,9l58,129r,-5l63,124r,-28l53,105r91,l144,100r5,l149,72r-10,9l230,81r,-5l235,76r,-28l226,57r91,l317,52r5,l322,24r-10,9l571,33r,-5l576,28,576,r-5,l566,14,557,4r,20l566,14r-254,l307,14r,5l302,19r,5l302,48,312,38r-86,l221,38r,5l216,43r,5l216,72,226,62r-87,l134,62r,5l130,67r,5l130,96r9,-10l53,86r-5,l48,91r-5,l43,96r,24l53,110r-43,l5,110r,5l,115r,5l,259r,5l5,264r,5l10,269r43,l43,259r,24l43,288r5,l48,293r5,l139,293r-9,-10l130,307r,5l134,312r,5l139,317r173,l302,307r,24l302,336r5,l307,341r5,l566,341r-9,-10l557,355r9,-9l437,346r-5,l432,350r-5,l427,355r,19l437,365r-211,l221,365r,5l216,370r,4l216,398r10,-9l139,389r-5,l134,394r-4,l130,398r,24l139,413r-38,l96,413r,5l91,418r,4l91,451r10,-9l53,442r-5,l48,446r-5,l43,451r,19l53,461r-43,l5,461r,5l,466r,4l,586r,5l5,591r,4l10,595r43,l43,586r,24l43,615r5,l48,619r5,l101,619,91,610r,29l91,643r5,l96,648r5,l226,648r-10,-9l216,658r,5l221,663r,4l226,667r340,l557,658r,48l557,711r4,l561,716r5,l609,716r5,l614,711r5,l619,706r,-5l614,701r,-5l609,696r-345,l259,696r,5l254,701r,5l254,725r10,-9l182,716r-4,l178,720r-5,l173,725r,24l182,740r-81,l96,740r,4l91,744r,5l91,773r10,-9l53,764r-5,l48,768r-5,l43,773r,29l53,792r-43,l5,792r,5l,797r,5l,913r,4l5,917r,5l10,922r43,l43,913r,24l43,941r5,l48,946r5,l58,946,48,937r,24l48,965r5,l53,970r5,l182,970r-9,-9l173,989r,5l178,994r,5l182,999r341,l513,989r,20l513,1013r5,l518,1018r5,l566,1018r-9,-9l557,1033r,4l561,1037r,5l566,1042r43,l614,1042r,-5l619,1037r,-4l619,1028r-5,l614,1023r-5,l312,1023r-5,l307,1028r-5,l302,1033r,24l312,1047r-130,l178,1047r,5l173,1052r,5l173,1081r9,-10l139,1071r-5,l134,1076r-4,l130,1081r,19l139,1090r-86,l48,1090r,5l43,1095r,5l43,1124r10,-10l10,1114r-5,l5,1119r-5,l,1124r,139l,1268r5,l5,1273r5,l53,1273,43,1263r,24l43,1292r5,l48,1297r5,l139,1297r-9,-10l130,1316r,5l134,1321r,5l139,1326r216,l346,1316r,19l346,1340r4,l350,1345r5,l566,1345r-9,-10l557,1359r9,-9l394,1350r-5,l389,1355r-5,l384,1359r,24l394,1374r-168,l221,1374r,5l216,1379r,4l216,1408r19,4xe" fillcolor="black" stroked="f">
              <v:path arrowok="t"/>
            </v:shape>
            <v:shape id="_x0000_s10977" style="position:absolute;left:897;top:1240;width:619;height:490" coordsize="619,490" path="m571,476r,-5l480,471r9,9l489,452r-4,l485,447r-346,l149,456r,-33l144,423r,-5l53,418r10,9l63,379r-5,l58,375r-48,l19,384r,-115l10,279r48,l58,274r5,l63,245r-10,9l106,254r,-4l110,250r,-29l101,230r86,l187,226r5,l192,197r-10,9l269,206r,-4l274,202r,-29l264,182r345,l609,163r-43,l576,173r,-48l571,125r,-5l226,120r9,10l235,101r-5,l230,96r-129,l110,106r,-29l106,77r,-5l53,72r10,9l63,53r-5,l58,48r-48,l19,57,19,5r-4,l15,,5,r,5l,5,,9,,57r,5l5,62r,5l10,67r43,l43,57r,24l43,86r5,l48,91r5,l101,91,91,81r,25l91,110r5,l96,115r5,l226,115r-10,-9l216,130r,4l221,134r,5l226,139r340,l557,130r,43l557,178r4,l561,182r5,l609,182r5,l614,178r5,l619,173r,-5l614,168r,-5l609,163r-345,l259,163r,5l254,168r,5l254,197r10,-10l182,187r-4,l178,192r-5,l173,197r,24l182,211r-81,l96,211r,5l91,216r,5l91,245r10,-10l53,235r-5,l48,240r-5,l43,245r,24l53,259r-43,l5,259r,5l,264r,5l,384r,5l5,389r,5l10,394r43,l43,384r,43l43,432r5,l48,437r5,l139,437r-9,-10l130,456r,5l134,461r,5l139,466r341,l470,456r,24l470,485r5,l475,490r5,l566,490r5,-14xe" fillcolor="black" stroked="f">
              <v:path arrowok="t"/>
            </v:shape>
            <v:shape id="_x0000_s10978" style="position:absolute;left:1166;top:1240;width:1463;height:1172" coordsize="1463,1172" path="m259,l249,r-5,5l244,14r5,5l268,33r20,10l283,33r,10l288,43r,5l307,62r19,10l331,72r105,9l475,91r57,10l590,106r-5,l595,110r4,l763,115r-5,l767,120r5,l863,125r92,l950,125r9,5l974,130r129,4l1233,134r67,10l1295,144r58,19l1358,144r-135,l1194,149r-139,l1046,154r4,l950,154r-101,9l652,173r-201,5l446,178r-10,4l422,187r,5l417,192r,10l422,192r-19,14l408,206r-87,5l278,216r-5,l235,230r5,l173,240r-5,l115,254,57,274,5,307r,5l,312r,10l5,322r,5l9,327r197,19l211,346r38,9l244,355r20,10l278,375r-5,-10l278,384r,5l283,389r,5l288,394r86,14l369,408r34,10l408,418r38,9l528,437r81,l695,447r92,5l782,452r14,4l801,456r341,10l1137,461r5,5l1142,471r86,l1223,471r10,5l1242,476r58,4l1353,480r-5,l1358,485r9,l1453,490r,-19l1310,471r,5l1305,480r5,-4l1218,476r-19,4l1118,480r-29,5l1060,485,935,500r-211,l715,504r4,l638,504r-82,5l480,528r-58,5l417,533r,5l412,543r5,-5l369,538r-24,5l340,543r-19,14l326,557,201,572,77,581r-5,l67,586,48,615r5,-5l24,634r-5,5l19,649r5,4l91,673r5,l230,677r-5,l254,697r10,l259,697r19,14l292,721r24,l336,725r-5,l408,749r4,l451,759r48,5l494,764r10,5l542,769r-5,l547,773r5,l676,783r43,l715,783r9,5l729,788r302,9l1050,802r116,l1190,807r129,5l1338,817r20,l1358,797r-106,10l1146,822r-86,4l796,826r,5l791,836r5,-5l710,836r-82,10l542,850r-91,5l446,855r-14,5l436,860r-62,l345,865r-5,l316,884r5,l254,894r-62,14l149,913r-39,9l105,922,67,937,33,966r-4,4l29,980r4,5l38,985r82,19l211,1014r-5,l240,1023r4,l273,1028r-5,-5l312,1067r,4l316,1071r34,5l379,1081r120,14l623,1115r-4,l628,1119r5,l767,1124r29,l998,1129r19,5l1132,1134r-5,l1137,1139r129,l1262,1134r4,5l1266,1143r92,l1353,1124r-34,15l1286,1148r4,l1132,1153r-158,19l1132,1172r158,-4l1295,1168r34,-10l1362,1143r,-4l1367,1139r,-5l1367,1129r-5,l1362,1124r-4,l1271,1124r5,5l1271,1124r,-5l1266,1119r-124,l1146,1119r-9,-4l1132,1115r-115,l998,1110r-202,-5l767,1105r-134,-5l638,1100r-10,-5l623,1095,499,1076,379,1062r-29,-5l316,1052r5,5l278,1014r,-5l273,1009r-29,-5l249,1004r-33,-9l211,995,120,985,38,966r5,19l77,956r38,-14l110,942r39,-10l192,927r62,-14l321,903r5,l350,884r-5,l374,879r62,l441,879r15,-5l451,874r91,-4l628,865r82,-10l796,850r5,l801,846r5,-5l801,846r259,l1146,841r106,-15l1358,817r4,l1362,812r5,l1367,807r,-5l1362,802r,-5l1358,797r-20,l1319,793r-129,-5l1166,783r-116,l1031,778,729,769r5,l724,764r-5,l676,764,552,754r4,l547,749r-5,l508,749r5,l504,745r-5,l451,740,412,730r5,l340,706r-4,l316,701r-19,l302,701r-14,-9l268,677r-4,l259,677r5,l235,658r-5,l96,653r5,l33,634r,19l62,629r5,-5l86,596r-9,4l201,591,326,576r5,l350,562r-5,l369,557r48,l422,557r,-5l427,548r-5,4l480,548r76,-20l638,524r81,l724,524r10,-5l729,519r206,l1060,504r29,l1118,500r81,l1218,495r92,l1314,495r,-5l1319,485r-5,5l1453,490r5,l1458,485r5,l1463,480r,-4l1458,476r,-5l1453,471r-86,-5l1362,466r5,l1358,461r-5,l1300,461r-58,-5l1238,456r4,l1233,452r-5,l1146,452r5,4l1146,452r,-5l1142,447,801,437r5,l791,432r-4,l695,427r-86,-9l528,418,446,408r-38,-9l412,399,379,389r-5,l288,375r9,9l292,365r,-5l288,355r-15,-9l254,336r-5,l211,327r-5,l9,307r5,20l67,293r58,-19l177,259r-4,l240,250r4,l283,235r-5,l321,230r87,-4l412,226r20,-15l432,206r4,l436,202r,-5l432,206r14,-4l456,197r-5,l652,192,849,182r101,-9l1050,173r5,l1065,168r-5,l1194,168r29,-5l1358,163r4,l1362,158r5,l1367,154r,-5l1362,149r,-5l1305,125r-5,l1233,115r-130,l974,110r-10,l969,110r-10,-4l955,106r-92,l772,101r5,l767,96r-4,l599,91r5,l595,86r-5,l532,81,475,72,436,62,331,53r5,l316,43,297,29r5,9l302,33r,-4l297,29r,-5l278,14,259,xe" fillcolor="black" stroked="f">
              <v:path arrowok="t"/>
            </v:shape>
            <v:shape id="_x0000_s10979" style="position:absolute;left:1161;top:2393;width:1463;height:1129" coordsize="1463,1129" path="m1137,l974,r,5l969,10r5,-5l964,5,868,15,768,19r-5,l763,24r-5,5l763,24r-77,l676,29r5,l427,34r-5,l408,39r5,l393,39r,4l389,43r,15l393,48,365,58r4,l341,63r-68,l245,77,216,87r5,l182,91r-33,5l110,101r-4,l72,115,38,139,5,159r,4l,163r,10l5,173r,5l10,178r19,5l24,183r14,5l43,188r63,4l158,197r96,19l273,221r-4,l288,231r-5,-5l288,240r5,l293,245r4,l350,250r-5,l393,264r5,l489,284r154,9l849,308r19,4l969,312r-5,l974,317r5,l1228,322r5,l1454,341r,-19l1271,322r-33,5l1123,336r-116,5l854,351r-163,l691,356r-5,4l691,356r-10,l571,365,470,385r-86,4l293,394r-5,l240,413r5,l125,428r-15,l77,437r,5l72,442,48,471r5,-5l24,485r-5,5l19,500r5,5l29,505r86,14l110,519r10,5l168,524r-5,-5l168,524r,5l202,529r-5,l225,538r24,10l293,577r4,l336,582r-5,l360,591r62,19l427,610r139,20l633,630r72,4l724,639r173,5l940,649r178,5l1204,654r87,4l1358,668r33,l1391,649r-144,14l1108,673r-62,5l763,678r,4l758,687r5,-5l753,682,638,692r-5,l628,697r,9l638,697r-19,5l595,706r-67,5l451,711r-14,5l441,716r-67,l317,731r-5,l302,735r-14,10l293,745r-63,5l149,764r-5,l72,783r,5l67,788r,10l72,793r-5,5l67,793,48,803r,4l34,822r-5,l29,831r5,l34,836r48,15l86,851r63,4l206,865r-4,l249,884r53,24l317,913r-5,-9l312,913r5,l317,918r28,10l384,928r62,9l513,947r58,9l566,952r5,4l571,961r5,l595,966r19,l691,971r77,l763,971r9,5l787,976r91,4l964,980r-4,l969,985r10,l1185,990r201,10l1386,980r-76,5l1238,1000r-139,l1099,1004r-5,5l1099,1004r-197,l888,1009r4,l796,1014r-67,14l648,1028r,5l643,1038r5,-5l638,1033r-105,5l422,1038r-14,5l413,1043r-20,5l389,1048r,4l384,1052r,10l393,1052r-57,10l211,1081r-72,15l134,1096r-38,14l106,1129r38,-14l139,1115r72,-14l336,1081r57,-9l398,1072r,-5l403,1067r,-5l403,1057r-10,10l413,1062r4,l432,1057r-5,l533,1057r105,-5l648,1052r4,l652,1048r5,-5l652,1048r77,l796,1033r96,-5l897,1028r15,-4l907,1024r192,l1103,1024r,-5l1108,1014r-5,5l1238,1019r72,-15l1386,1000r5,l1391,995r5,l1396,990r,-5l1391,985r,-5l1386,980r-201,-9l979,966r-5,l979,966r-10,-5l964,961r-86,l787,956r-10,l782,956r-10,-4l768,952r-77,l614,947r-19,l576,942r5,5l576,942r,-5l571,937r-58,-9l446,918,384,908r-34,l355,908r-29,-9l331,908r,-4l331,899r-5,l326,894r-14,-5l259,865,211,846r-5,l149,836,86,831r5,l43,817r,14l58,817r,5l77,812r,-5l82,803r4,l86,798r,-5l82,803r72,-20l149,783r81,-14l293,764r4,l312,755r9,-5l317,750r57,-15l441,735r5,l461,731r-5,l528,731r67,-5l619,721r19,-5l643,716r,-5l648,711r,-5l648,702r-10,9l753,702r10,l768,702r,-5l772,692r-4,5l1046,697r62,-5l1247,682r144,-14l1396,668r,-5l1401,663r,-5l1401,654r-5,l1396,649r-5,l1358,649r-67,-10l1204,634r-86,l940,630r-43,-5l724,620r-19,-5l633,610r-67,l427,591r5,l369,572,341,562r-5,l297,558r5,l259,529,235,519,206,509r-4,l173,509r5,5l173,509r,-4l168,505r-43,l130,505r-10,-5l115,500,29,485r5,20l62,485r5,-4l91,452r-5,5l120,447r-5,l125,447,245,433r4,l297,413r-4,l384,409r86,-5l571,385,681,375r10,l696,375r,-5l700,365r-4,5l854,370r153,-10l1123,356r115,-10l1271,341r183,l1458,341r5,-5l1463,332r,-5l1458,322r-4,l1233,303r-5,l979,298r5,l974,293r-5,l868,293r-19,-5l643,274,489,264,398,245r5,l355,231r-5,l297,226r10,5l302,216r-5,l297,212,278,202r-5,l254,197,158,178r-52,-5l43,168r5,l34,163r-5,l10,159r4,19l48,159,82,135r33,-15l110,120r39,-5l182,111r39,-5l225,106,254,96,283,82r-5,l341,82r28,-5l374,77,403,67r,-4l408,63r,-5l408,48,398,58r15,l417,58r15,-5l427,53,681,48r5,l696,43r-5,l763,43r5,l768,39r4,-5l768,39,868,34,964,24r10,l979,24r,-5l984,15r-5,4l1137,xe" fillcolor="black" stroked="f">
              <v:path arrowok="t"/>
            </v:shape>
            <v:shape id="_x0000_s10980" style="position:absolute;left:1156;top:3503;width:1439;height:1105" coordsize="1439,1105" path="m101,l67,19,5,53r,5l,58r,9l5,67r,5l10,72,154,87r53,4l250,101r-5,l283,115r-5,-4l298,139r4,5l307,144r106,10l475,168r-5,l499,178r5,l542,183r48,5l653,188r57,4l763,197r67,5l897,202r-4,l902,207r15,l1142,212r221,14l1415,236r-4,l1420,240r5,-19l1233,221r-125,5l1094,226,912,240r-91,5l672,245r-15,5l662,250r-105,l533,255r-29,l408,279r-101,9l288,288r-81,24l211,312r-91,10l115,322r-14,5l106,327r-19,5l82,332r,5l34,385r,-5l24,385r,4l19,389r,10l24,399r,5l29,404r67,9l168,418r67,10l230,428r58,29l283,452r5,14l293,466r,5l298,471r43,5l389,476r-5,l394,481r,-5l398,481r-4,-5l394,490r4,l398,495r29,15l432,510r106,4l638,519r-5,-5l638,519r,5l643,524r110,5l773,534r72,l840,534r9,4l984,538r-10,-9l974,538r5,l979,543r5,l1094,548r106,l1195,548r9,5l1209,553r111,5l1430,567r,-19l1152,558r-44,4l1104,562r-10,5l1099,567,921,577r-259,l600,586r-62,15l475,606r-5,l456,610r5,l336,615r-5,l293,634r5,l130,658r-24,5l101,663,77,678,34,711r-5,5l29,726r5,5l39,731r96,9l235,755r-5,l278,779r24,14l331,803r,-5l341,807r-5,l341,817r5,l346,822r4,l662,860r29,5l720,865r187,5l936,875r216,5l1176,884r110,5l1391,894r,-19l1233,889r-77,5l1070,899r-5,l1065,904r-5,4l1065,904r-240,l801,908r-28,l729,923r5,l557,928r-5,l552,932r-5,5l547,932r-9,5l542,937r-158,l384,942r-5,l379,952r10,-10l374,942r-57,19l322,961r-29,5l259,971r-57,9l197,980,91,1009r-48,34l39,1048r,14l43,1057r-9,10l39,1062r-10,l29,1067r-5,l24,1077r5,l29,1081r5,l77,1086r43,l115,1086r10,5l130,1091r57,5l245,1105r5,l254,1101r,-10l250,1086r-5,l187,1077r-57,-5l135,1072r-10,-5l120,1067r-43,l34,1062r,19l39,1081r4,l43,1077r10,-10l58,1067r,-5l58,1053r-5,9l101,1028r106,-28l202,1000r57,-10l293,985r29,-5l326,980r58,-19l379,961r10,l394,961r,-5l398,956r,-4l398,947r-9,9l542,956r5,l557,952r,-5l562,942r-5,5l734,942r5,l782,928r-5,l801,928r24,-5l1065,923r5,l1070,918r5,-5l1070,918r86,-5l1233,908r158,-14l1396,894r,-5l1401,889r,-5l1401,880r-5,l1396,875r-5,l1286,870r-110,-5l1152,860,936,855r-29,-4l720,846r-29,l662,841,350,803r10,4l355,798r-5,l341,788r,-5l312,774,288,759,240,735r-5,l135,721,39,711r4,20l87,697r24,-14l106,683r24,-5l298,654r4,l341,634r-5,l461,630r5,l480,625r-5,l538,620r62,-14l662,596r259,l1099,586r5,l1113,582r-5,l1152,577r278,-10l1435,567r4,-5l1439,558r,-5l1435,548r-5,l1320,538r-111,-4l1214,534r-10,-5l1200,529r-106,l984,524r9,10l993,529r,-5l989,524r,-5l984,519r-130,l859,519r-10,-5l845,514r-72,l753,510,643,505r5,5l643,505r,-5l638,500,538,495,432,490r5,l408,476r5,9l413,476r,-5l408,471r-5,-5l403,461r-9,-4l389,457r-48,l298,452r9,5l302,442r-4,l298,437,240,409r-5,l168,399,96,394,29,385r5,19l43,399r,-5l91,346r-4,5l106,346r5,l125,341r-5,l211,332r5,l298,308r-5,l307,308,408,298r96,-24l533,274r24,-5l662,269r5,l681,264r-4,l821,264r91,-4l1094,245r14,l1233,240r192,l1430,240r,-4l1435,236r,-5l1435,226r-5,l1430,221r-10,-5l1415,216r-52,-9l1142,192,917,188r-10,l912,188r-10,-5l897,183r-67,l763,178r-53,-5l653,168r-63,l542,164r-38,-5l509,159,480,149r-5,l413,135,307,125r10,5l298,101r-5,-5l254,82r-4,l207,72,154,67,10,53r5,19l77,39,111,19,101,xe" fillcolor="black" stroked="f">
              <v:path arrowok="t"/>
            </v:shape>
            <v:shape id="_x0000_s10981" style="position:absolute;left:2389;top:3945;width:2313;height:663" coordsize="2313,663" path="m1761,644r-5,5l1756,659r5,4l1770,663r39,-14l1804,649r58,l1862,644r4,-5l1862,644r28,l1914,639r5,l1924,635r,-10l1919,620r-5,l1847,611r-854,l998,611r-14,-5l91,606,72,601,48,596r5,19l87,606r-5,l643,606r24,-5l811,601r86,-19l1982,582r19,-5l2269,577r34,-5l2308,572r5,-5l2313,553r-5,l2308,548r-10,l2303,553r-5,-5l2298,543r-62,l2241,543r-10,-5l1267,538r5,l1262,534r-1089,l178,534,158,524r-4,19l197,538r43,-9l480,529r10,-5l490,519r4,-5l499,514r,-9l494,505r,-5l485,500r5,l480,495r-432,l53,495,15,481r-5,19l48,490r806,l921,481r58,-15l1847,466r10,-4l1852,462r264,l2116,457r5,-5l2116,457r101,-5l2221,452r,-5l2226,447r,-9l2221,438r,-5l2217,433r-20,-5l2173,423r-196,l1958,418r-806,l1132,413r-244,l845,404r4,l801,389r-465,l307,385r-33,-5l278,380r-9,-5l130,375r5,l120,370r-86,l39,375,29,365r,15l43,375r10,-5l48,370r797,l878,365r197,l1099,346r-5,l1300,346r24,-5l1675,341r38,-4l1718,337r5,-5l1723,313r-5,l1718,308r-427,l1257,303r-614,l648,303,629,293r4,15l638,298r-9,5l643,303r,-5l648,293r-5,5l744,298r,-5l749,289r-5,4l816,293r,-4l821,284r-5,5l849,289r-4,-5l849,289r,4l859,293r,-4l864,284r5,l869,269r-5,l864,265r-87,l782,269r-5,-4l777,260r-134,l648,260r-10,-5l624,245r,20l638,255r-5,l931,255r14,-5l941,250r719,l1694,245r19,l1713,241r5,l1718,221r-5,l1713,216r-62,l1655,216r-14,-4l1636,212,964,207r5,l945,188r-134,l816,188r-15,-5l787,173r,19l902,154r-5,l1353,154r43,-5l1435,140r163,l1622,135r129,-5l1756,130r,-5l1761,120r5,l1766,111r-5,l1756,106r,-5l1751,101,1636,92r-681,l960,92,931,82,902,68r-33,l840,63r-293,l490,48r-188,l283,43,82,43r5,l67,34r,19l96,43r-5,l600,43r24,-4l734,39r10,-5l744,29r5,l749,19,739,29r19,-5l763,24r14,-5l773,19r806,l1579,,773,r-5,l753,5r5,l739,10r-5,l734,15r-5,l729,19r,5l734,15r-9,4l729,19r-105,l600,24,91,24r-4,l58,34r,5l53,39r,4l53,48r5,l58,53,77,63r5,l283,63r19,5l490,68r57,14l840,82r29,5l897,87r-4,l921,101r29,10l955,111r681,l1751,120r-5,-4l1751,120r,-9l1746,116r5,-5l1622,116r-24,4l1435,120r-39,10l1353,135r-456,l893,135,777,173r-4,5l773,183r,5l777,192r15,10l806,207r5,l941,207r-5,l960,226r4,l1636,231r-5,l1646,236r5,l1708,236r-9,-10l1699,236r9,-10l1694,226r-34,5l941,231r-5,l921,236r5,l633,236r-4,l614,245r-5,5l609,255r,5l614,265r15,9l638,279r5,l773,279r-5,-5l773,279r,5l777,284r82,l849,274r,5l854,274r-5,5l859,279r-5,-5l854,269r-5,l816,269r-5,l811,274r-5,5l811,274r-67,l739,274r,5l734,284r5,-5l643,279r-5,l638,284r-5,5l638,284r-9,l624,284r,5l619,289r-5,9l614,303r,5l619,308r,5l638,322r5,l1257,322r34,5l1713,327r-10,-10l1703,327r10,-10l1675,322r-351,l1300,327r-206,l1089,327r-24,19l1070,346r-192,l845,351r-797,l43,351r-9,5l19,361r,4l15,365r,5l15,375r4,l29,385r,4l34,389r81,l111,389r14,5l130,394r134,l259,394r10,5l274,399r33,5l336,409r461,l792,409r48,14l845,423r43,10l1132,433r20,5l1958,438r19,4l2173,442r24,5l2217,452r,-19l2116,438r-5,l2111,442r-5,5l2111,442r-259,l1847,442r-9,5l1842,447r-863,l921,462r-67,9l48,471,10,481r-5,l,486r,4l,495r5,5l43,514r5,l475,514r-5,l480,519r5,l490,519r-5,-14l480,510r,-5l470,510r5,l240,510r-43,9l154,524r-5,l149,529r-5,l144,534r,4l149,538r,5l168,553r5,l1257,553r-5,l1262,558r5,l2226,558r-5,l2231,562r5,l2293,562r-4,-4l2293,562r,5l2298,567r5,l2293,558r,4l2303,553r-34,5l2001,558r-19,4l897,562r-86,20l667,582r-24,4l82,586r-5,l43,596r-4,5l39,606r,5l43,615r5,l72,620r19,5l979,625r-5,l988,630r5,l1847,630r67,9l1914,620r-24,5l1862,625r-5,l1857,630r-5,5l1857,630r-53,l1799,630r-38,14xe" fillcolor="black" stroked="f">
              <v:path arrowok="t"/>
            </v:shape>
            <v:shape id="_x0000_s10982" style="position:absolute;left:2111;top:3258;width:2567;height:706" coordsize="2567,706" path="m1857,706r57,-4l2250,702r34,-5l2288,697r,-5l2293,687r5,l2298,678r-5,l2293,673r-9,l2288,678r-4,-5l2284,668r-5,l2236,663r-360,l1857,658r-806,l1055,658r-43,-14l1007,644r-43,-5l667,639r5,l657,630r,4l648,625r,-5l633,620r5,l628,615r-259,l350,610r5,l341,606r,19l355,620r10,-5l360,615r830,l1199,610r-4,l2072,610r15,-4l2082,606r235,l2332,601r9,-5l2341,591r5,l2346,582r-5,l2341,577r-14,-5l2264,572r5,l2255,567r-485,l1722,557r-53,-9l1348,548r-24,-5l667,543r5,l600,524r-221,l350,519r-197,l158,524r-9,-10l149,524r9,-10l153,519r370,l552,514r38,-5l657,505r5,l662,500r10,-10l667,495r614,l1300,490r269,l1631,485r5,l1689,471r-5,l1953,471r57,-5l2159,466r,-5l2164,457r-5,4l2188,461r,-4l2192,457r,-10l2188,447r,-5l2183,442r-29,-5l2120,433r-211,l1914,433r-9,-5l1314,428r-28,-5l1084,423r5,l1055,404r-259,l777,399r-336,l446,399,427,389r-5,l384,384r-43,-4l321,375r10,14l336,380r-10,4l369,384r,-4l374,375r-5,5l1842,380r34,-5l2140,375r19,-5l2164,370r,-5l2168,360r5,l2173,327r-5,l2164,322r,-5l2159,317r-34,-5l2053,312r-67,-14l1981,298r-52,-5l1314,293r-33,-5l72,288r5,l48,279r-38,l10,298,57,288r907,l964,284r5,-5l964,284r173,l1223,260r-4,l1905,260r14,-5l1914,255r163,l2116,250r4,l2125,245r,-9l2120,226r-4,l2116,221r-5,l2077,216r-1708,l374,216r-14,-9l360,211r-10,-9l350,197r-5,l321,192r5,l302,183r,19l331,187r34,-14l360,173r268,l643,168r-5,l1156,168r48,-9l1209,159r43,-15l1247,144r926,l2543,139r4,l2562,135r,-5l2567,130r,-10l2562,120r,-5l2557,115r-58,-9l2322,106r-19,-5l1478,101r-34,-5l1166,96r5,l1137,82r-5,l1089,72r-523,l571,72,504,53r-111,l312,48r5,l307,43r,20l321,58r10,-5l326,53r705,l1055,48r29,-5l1089,43r48,-14l1132,29r614,l1756,24r-5,l2010,24r19,-5l2034,19r,-5l2039,10r5,l2044,r-5,l2024,5r5,5l2029,r-5,5l2029,r-19,5l1751,5r-5,l1737,10r4,l1132,10r-5,l1079,24r5,l1055,29r-24,5l326,34r-5,l312,39r-15,4l297,48r-4,l293,53r,5l297,58r,5l307,67r5,l393,72r106,l494,72r67,19l566,91r523,l1132,101r-5,l1161,115r5,l1444,115r34,5l2303,120r19,5l2499,125r58,10l2552,115r-14,5l2543,120r-370,5l1247,125r-5,l1199,139r5,l1156,149r-518,l633,149r-14,5l624,154r-264,l355,154r-34,14l293,183r-5,4l288,192r,5l293,202r24,9l321,211r24,5l341,211r9,10l350,226r15,10l369,236r1708,l2111,240r-10,-4l2106,245r10,-14l2077,236r-163,l1909,236r-14,4l1900,240r-681,l1214,240r-87,24l1132,264r-168,l959,264r,5l955,274r4,-5l57,269,10,279r-5,l5,284r-5,l,288r,5l5,293r,5l10,298r33,l38,298r29,10l72,308r1209,l1314,312r615,l1981,317r5,l2053,332r72,l2159,336r-5,-4l2159,336r-5,-4l2154,356r5,-5l2154,356r5,-5l2140,356r-264,l1842,360r-1473,l365,360r,5l360,370r5,-5l326,365r-5,l321,370r-4,l312,380r,4l312,389r5,l317,394r4,l341,399r43,5l422,409r-5,l436,418r5,l777,418r19,5l1051,423r-5,l1079,442r5,l1286,442r28,5l1900,447r-5,l1905,452r4,l2120,452r34,5l2183,461r,-19l2159,442r-5,l2154,447r-5,5l2154,447r-144,l1953,452r-269,l1679,452r-53,14l1631,466r-62,5l1300,471r-19,5l667,476r-5,l662,481r-10,9l657,485r-67,5l552,495r-29,5l153,500r-4,l149,505r-10,9l134,514r,5l134,524r5,l149,533r,5l153,538r197,l379,543r216,l590,543r72,19l667,562r657,l1348,567r321,l1722,577r48,9l2250,586r-5,l2260,591r4,l2322,591r-5,l2332,596r,-19l2322,582r-14,4l2312,586r-230,l2077,586r-14,5l2068,591r-873,l1190,591r-10,5l1185,596r-825,l355,596r-10,5l331,606r,4l326,610r,5l326,620r5,l331,625r14,5l350,630r19,4l624,634r-5,l628,639r5,l643,639r-5,-5l648,644r,5l662,658r5,l964,658r43,5l1003,663r43,15l1051,678r806,l1876,682r360,l2279,687r-5,-5l2279,687r,5l2284,692r4,l2284,678r-5,4l2284,678r-34,4l1914,682r-57,5l1857,706xe" fillcolor="black" stroked="f">
              <v:path arrowok="t"/>
            </v:shape>
            <v:shape id="_x0000_s10983" style="position:absolute;left:2245;top:2600;width:2418;height:668" coordsize="2418,668" path="m1905,658r-5,-5l1900,648r-24,l1881,648r-14,-4l1617,644r-24,-5l787,639,701,620r-168,l538,620,518,610r,14l528,615r-5,5l701,620r43,-10l763,610r19,-5l816,600r57,-4l969,596r,-5l974,586r-5,5l2135,591r29,-5l2394,586r15,-5l2409,576r4,-4l2418,572r,-10l2413,562r,-5l2404,557r5,5l2404,557r,-5l2337,552r4,5l2337,552r,-4l1392,548r-29,-5l979,543r5,l974,538r,19l1003,543r-5,l1233,543r15,-5l1257,533r,-5l1262,528r,-4l1267,499r-10,10l1276,504r5,l1300,495r-4,l1943,495r39,-5l2020,480r5,l2078,466r,-5l2082,461r,-14l2078,447r,-5l2063,432r-796,l1238,427r-163,l1056,423r9,4l1061,418r-5,l1056,413r-5,l955,408r-5,l955,408r-10,-5l605,403r5,l600,399r-14,-5l590,403r,-9l586,394r,-5l581,389r-29,-5l446,384r-19,-5l221,379r5,l207,370r,19l221,384r-5,l235,379r883,l1147,375r153,l1344,360r-5,l2034,355r34,-4l2073,351r,-5l2078,341r4,l2082,331r-4,l2073,326r,-4l2068,322r-34,-5l1665,317r5,l1660,312r-163,l1392,293r-307,l1089,293r-38,-15l1056,288r,-10l1051,278r,-4l950,274r-19,-5l533,269r-34,-5l461,259r,19l499,269r542,l1061,264r724,l1795,259r-5,l2020,259r38,-5l2063,254r5,-4l2068,235r-5,l2063,230r-5,l2030,226r-34,-5l2006,226r-5,-10l1996,216r-10,-10l1986,202r-4,l1943,197r-671,l1252,192r-359,l897,192r-14,-5l888,197r,-15l883,182r,-4l701,178r-19,-5l19,173r5,5l15,168r,10l24,168r-5,5l490,173r67,-10l619,149r648,l1276,144r-4,l1943,144r48,-10l1996,134r48,-14l2039,120r34,-5l2236,115r,-5l2241,105r5,l2246,96r-5,l2241,91r-5,l2198,86r-370,l1833,91r-5,-5l1828,81r-705,l1128,81r-15,-4l902,77r5,l888,67r5,10l893,67r-5,l888,62r-5,l845,57r-235,l614,57r-9,-4l269,53r5,4l269,53r,-5l259,43r5,10l264,29r-9,9l269,38r10,-5l274,33r1751,l2044,24r-5,l2361,24r14,-5l2375,14r5,l2365,19r,-19l2351,5r5,l2039,5r-5,l2015,14r5,l274,14r-5,l259,19r5,l255,19r-5,l250,24r-5,l245,29r,24l245,57r5,l250,62r9,5l259,62r5,5l264,72r5,l600,72r-5,l605,77r5,l845,77r38,4l873,72r,5l873,81r5,l878,86r19,10l902,96r206,l1104,96r14,5l1123,101r700,l1819,96r4,5l1823,105r5,l2198,105r38,5l2231,96r-5,5l2231,96r-158,l2039,101r-5,l1986,115r5,l1943,125r-671,l1267,125r-10,4l1262,129r-643,l557,144r-67,9l19,153r-4,l15,158,5,168r-5,l,173r,5l5,178r10,9l15,192r4,l682,192r19,5l878,197r-9,-10l869,197r,5l873,202r,4l888,211r5,l1252,211r20,5l1943,216r39,5l1977,216r9,10l1982,226r4,9l1991,240r5,l2030,245r28,5l2049,240r,5l2058,235r-38,5l1790,240r-5,l1775,245r5,l1061,245r-20,5l499,250r-38,9l456,259r-5,5l451,269r,5l456,278r5,l499,283r34,5l931,288r19,5l1046,293r-9,-10l1037,288r,5l1041,298r39,14l1085,312r307,l1497,331r158,l1651,331r9,5l1665,336r369,l2068,341r-5,-5l2068,341r,-10l2063,336r5,-5l2034,336r-695,5l1334,341r-43,14l1296,355r-149,l1118,360r-883,l216,365r-5,l197,370r,5l192,375r,4l192,384r5,l197,389r19,10l221,399r206,l446,403r106,l581,408r-10,-9l571,403r,5l576,408r,5l590,418r10,5l605,423r336,l936,423r9,4l950,427r5,l1051,432r-10,-5l1046,437r5,l1051,442r5,l1075,447r163,l1267,451r791,l2054,451r14,10l2063,451r,5l2068,447r-53,14l2020,461r-38,10l1943,475r-647,l1291,475r-19,10l1276,485r-19,5l1252,490r-4,5l1248,499r-5,25l1248,514r-10,5l1224,524r4,l998,524r-5,l965,538r,5l960,543r,5l960,552r5,l965,557r9,5l979,562r384,l1392,567r940,l2327,562r5,5l2332,572r5,l2399,572r-5,-5l2399,572r,4l2404,576r5,l2404,562r-5,5l2399,562r-14,5l2389,567r-225,l2135,572r-1166,l965,572r,4l960,581r5,-5l873,576r-57,5l782,586r-19,5l744,591r-43,9l523,600r-5,l518,605r-9,10l504,615r,5l504,624r5,l509,629r19,10l533,639r168,l787,658r806,l1617,663r245,l1857,663r14,5l1876,668r19,l1890,663r15,-5xe" fillcolor="black" stroked="f">
              <v:path arrowok="t"/>
            </v:shape>
            <v:shape id="_x0000_s10984" style="position:absolute;left:2010;top:1961;width:2696;height:658" coordsize="2696,658" path="m2615,653r,-9l2610,644r,-5l2596,629r-202,l2361,624r-547,l1818,624r-28,-14l1785,610r-34,-5l1627,600r-111,-5l1415,591r-110,-5l1310,586r-14,-5l768,581r-19,-5l48,576,10,567r,19l29,586r19,-5l1233,581r125,-29l2063,552r53,-5l2164,538r5,l2173,533r,-10l2169,519r-34,l2111,514r-5,l2111,514r-9,-5l1353,509r5,l1348,504r-930,l422,504,389,490r-5,l346,480r-101,l254,490r,-10l250,490r9,-5l254,485r130,l509,475r5,l514,471r4,-5l514,471r28,-5l1022,466r19,-5l1315,461r9,-5l1320,456r67,l1454,451r33,-4l1492,447r29,-10l1516,437r902,l2428,432r-5,l2672,432r15,-5l2687,422r5,-4l2696,418r,-10l2692,408r-5,-5l2687,398r-5,l2634,394r-235,l2380,389r-1113,l1272,389r-15,-5l1262,389r-5,-10l1252,379r,-5l1238,370r-216,l1027,370r-15,-5l629,365r-34,-5l600,365r-5,-5l595,355r-5,l552,346r-125,l432,346r-10,-5l408,331r-5,19l418,350r,-4l422,341r-4,5l912,346r24,-5l1603,341r14,-5l1612,336r96,l1732,322r-5,l1804,317r72,-5l1881,312r9,-5l1890,302r5,l1895,293r-5,l1890,288r-9,-5l1876,283r-29,-5l1598,278r-39,-4l1521,264r-48,-5l1468,259r5,5l1468,259r,-5l907,254r5,l902,249r-144,l763,254r-5,-5l758,245r-9,-5l749,259r14,-10l758,249r221,l1094,230r542,l1703,225r710,l2428,221r-5,l2557,221r19,-10l2576,206r5,l2581,197r-5,l2576,192r-14,-5l2447,187r5,l2442,182r-1122,l1324,182r-14,-5l840,177r5,5l840,177r,-4l830,168r,19l859,177r-5,l1291,177r9,-4l1296,173r67,l1377,163r5,-5l1382,149r-5,l1372,144r,-5l1367,139r-33,-5l768,134r5,l758,129r,5l749,125r-5,14l758,139r15,-5l768,134r902,l1703,129r451,l2197,120r39,-10l2370,110,2500,96r4,l2509,91r,-10l2504,76r-38,l2433,72r4,l2428,67r-125,l2308,67r-10,-5l1276,62r5,l1209,43r-5,l1123,38r-365,l763,38,705,19r-4,l422,9r5,5l422,9r-4,15l585,19,590,4,595,,585,,418,4r-5,l413,9r-5,l408,14r,5l413,19r5,5l418,28r4,l701,38r-5,l753,57r5,l1123,57r81,5l1200,62r72,19l1276,81r1017,l2289,81r9,5l2303,86r120,l2418,86r10,5l2433,91r33,5l2500,96r,-20l2370,91r-134,l2197,101r-43,9l1703,110r-33,5l768,115r-5,l749,120r4,l744,120r-5,l739,125r-5,l734,129r,5l739,134r10,10l749,149r14,4l768,153r566,l1367,158r-4,-5l1367,158r,-14l1353,153r5,l1296,153r-5,l1281,158r5,l854,158r-5,l821,168r,5l816,173r,4l816,182r5,l821,187r9,5l830,187r5,5l835,197r5,l1305,197r-5,l1315,201r5,l2437,201r-4,l2442,206r5,l2557,206r-5,l2567,211r,-19l2548,201r4,l2423,201r-5,l2404,206r5,l1703,206r-67,5l1094,211,979,230r-221,l753,230r-14,10l739,245r-5,l734,249r,5l739,254r,5l749,264r,-5l753,264r,5l758,269r139,l893,269r9,5l907,274r556,l1459,269r4,5l1463,278r5,l1473,278r48,5l1559,293r39,5l1847,298r29,4l1871,302r10,5l1881,288r-10,5l1876,293r-72,5l1727,302r-5,l1699,317r4,l1612,317r-5,l1593,322r5,l936,322r-24,4l418,326r-5,l413,331r-5,5l413,331r-10,l398,331r-4,5l394,341r,5l398,350r15,10l422,365r5,l552,365r38,9l585,370r5,4l590,379r5,l629,384r379,l1003,384r14,5l1022,389r211,l1228,389r15,5l1238,389r5,9l1248,398r,5l1262,408r5,l2380,408r19,5l2634,413r48,5l2677,413r5,5l2682,408r-5,5l2677,408r-14,5l2668,413r-245,l2418,413r-9,5l2413,418r-897,l1511,418r-28,9l1487,427r-33,5l1387,437r-67,l1315,437r-10,5l1310,442r-269,l1022,447r-480,l514,451r-5,l509,456r-5,5l509,456,384,466r-130,l250,466r-10,5l240,475r-5,l235,480r,10l235,495r5,l240,499r5,l346,499r38,10l379,509r34,14l418,523r925,l1339,523r9,5l1353,528r744,l2092,528r10,5l2106,533r5,l2135,538r29,l2164,519r-48,9l2063,533r-705,l1233,562,48,562r-19,5l10,567r-5,l5,571r-5,l,576r,5l5,581r,5l10,586r38,9l749,595r19,5l1291,600r-5,l1300,605r5,l1415,610r101,5l1627,620r124,4l1785,629r-5,l1809,644r5,l2361,644r33,4l2591,648r-5,l2600,658r15,-5xe" fillcolor="black" stroked="f">
              <v:path arrowok="t"/>
            </v:shape>
            <v:shape id="_x0000_s10985" style="position:absolute;left:2178;top:1278;width:2452;height:702" coordsize="2452,702" path="m417,702r15,l432,697r5,-5l432,697r614,l1118,692r5,l1123,687r5,-4l1132,683r,-10l1128,683r28,-10l1152,673r829,l2001,668r134,-5l2140,663r,-4l2145,659r,-15l2140,644r,-5l2106,639r-19,-4l1660,635r-77,-20l1487,615r5,l1478,611r-82,l1324,596r10,10l1334,596r-5,l1329,591r-101,l1233,596r-5,-5l1228,586r-460,l772,586r-14,-4l758,586r-9,-9l749,591r14,-9l758,582r792,-5l1588,577r,-5l1593,572r5,-10l1598,553r-5,l1588,548r,-5l1583,543r-48,-5l1363,538r4,l1319,524r-4,l1262,514r-82,-4l1185,510r-72,-20l417,490r-33,-4l115,486,86,481r5,5l86,481r-4,14l120,490r139,l278,486r375,l686,481r5,l705,476r-4,l720,471r129,l859,466r-5,l1722,466r20,-4l2044,462r43,-10l2092,452r,-5l2097,447r,-9l2092,438r,-5l2087,433,1981,418r5,l1957,409r-4,l1924,404r5,l1919,399r-494,l1406,394r-341,l1070,394r-14,-5l883,389,796,370r-470,l331,370r-19,-9l312,380r34,-10l341,370r216,l581,365r76,-4l729,346r1190,l1934,341r,-4l1938,337r5,-10l1943,317r-5,l1938,313r-4,l1895,308r-38,-10l1017,298r5,l1003,289r-5,l979,284r-39,-5l600,279r5,l585,269r5,5l585,265r-4,l581,260r-5,l557,255r-519,l43,255,14,245r,20l43,255r-5,l1147,255r9,-5l1152,250r263,-5l1420,245r24,-9l1439,236r24,-5l1468,231r,-5l1473,221r-5,5l1655,226r53,-10l1713,216r5,-4l1718,202r-5,-5l1708,197r-77,-9l1152,188r-20,-5l547,183r5,l523,168r-5,l485,164r-274,l216,164r-10,-5l86,159r5,5l82,154r,10l91,154r-5,5l283,159r19,-5l384,154r81,-14l912,140r28,-5l1583,135r82,-5l1670,130r,-5l1674,125r,-9l1670,125r24,-9l1689,116r192,l1914,111r437,l2389,106r43,l2447,101r,-5l2452,96r,-9l2447,87r,-5l2437,82r5,l2432,77r-4,l2351,72r-341,l2015,72r-10,-4l1128,68,1080,58r9,5l1084,53r-4,l1080,48r-5,l1041,43r-465,l513,39r-38,l369,34,317,24r-58,l264,24,250,19r4,5l250,15r-5,14l254,24r-4,l677,24r14,-5l686,19,686,r-5,l667,5r5,l250,5r-5,l235,10r,5l230,15r,4l230,24r5,10l240,34r,5l254,43r5,l317,43r52,10l475,58r38,l576,63r465,l1075,68r-10,-5l1070,72r5,5l1080,77r48,10l2001,87r-5,l2005,92r5,l2351,92r77,4l2423,96r9,5l2437,101r5,l2437,82r-14,5l2428,87r-39,l2351,92r-437,l1881,96r-192,l1684,96r-24,10l1660,111r-5,l1655,116r,4l1665,111r-82,5l940,116r-28,4l465,120r-81,15l302,135r-19,5l86,140r-4,l82,144,72,154r-5,l67,159r,5l72,164r10,9l82,178r4,l202,178r-5,l206,183r5,l485,183r33,5l513,188r29,14l547,202r585,l1152,207r479,l1708,216r,-19l1655,207r-187,l1463,207r,5l1459,216r4,-4l1439,216r-4,l1411,226r4,l1152,231r-5,l1137,236r5,l38,236r-4,l5,245r,5l,250r,5l,260r5,l5,265r29,9l38,274r519,l576,279r-10,-5l571,284r5,l576,289r19,9l600,298r340,l979,303r19,5l993,308r19,9l1017,317r840,l1895,327r39,5l1924,317r-5,10l1924,322r-14,5l1914,327r-1185,l657,341r-76,5l557,351r-216,l336,351r-34,10l302,365r-4,l298,370r,5l302,375r,5l322,389r4,l796,389r87,20l1051,409r-5,l1060,414r5,l1406,414r19,4l1914,418r-4,l1919,423r5,l1953,428r-5,l1977,438r4,l2087,452r,-19l2044,442r-302,l1722,447r-868,l849,447r-9,5l844,452r-124,l701,457r-5,l681,462r5,l653,466r-375,l259,471r-139,l82,476r-5,l77,481r-5,l72,486r,4l77,490r5,5l82,500r4,l115,505r269,l417,510r691,l1104,510r71,19l1180,529r82,5l1315,543r-5,l1358,558r5,l1535,558r48,4l1578,558r5,4l1578,553r-4,9l1583,558r-33,l758,562r-5,l739,572r,5l734,577r,5l734,586r5,l749,596r,5l763,606r5,l1223,606r-4,-5l1223,606r,5l1228,611r96,l1315,601r,5l1315,611r4,4l1324,615r72,15l1473,630r-5,l1483,635r4,l1583,635r77,19l2087,654r19,5l2135,659r-10,-10l2125,654r10,-10l2001,649r-20,5l1152,654r-5,l1118,663r,5l1113,668r,5l1113,678r5,-5l1113,678r5,-5l1046,678r-614,l427,678r,5l422,687r-5,15xe" fillcolor="black" stroked="f">
              <v:path arrowok="t"/>
            </v:shape>
            <v:shape id="_x0000_s10986" style="position:absolute;left:2864;top:1240;width:1156;height:57" coordsize="1156,57" path="m,57r734,l744,53r-5,l854,53,897,33r-5,l1113,29r5,l1132,24r-4,l1147,19r5,l1152,14r4,l1156,5r-4,l1152,r-5,l1128,5r-5,l1108,9r5,l892,14r-4,l845,33r4,l739,33r-5,l725,38r4,l,38,,57xe" fillcolor="black" stroked="f">
              <v:path arrowok="t"/>
            </v:shape>
            <v:rect id="_x0000_s10987" style="position:absolute;left:4318;top:1201;width:29;height:3407" fillcolor="black" stroked="f"/>
            <v:rect id="_x0000_s10988" style="position:absolute;left:576;top:4680;width:321;height:304;mso-wrap-style:none;v-text-anchor:top" filled="f" stroked="f">
              <v:textbox style="mso-fit-shape-to-text:t" inset="0,0,0,0">
                <w:txbxContent>
                  <w:p w:rsidR="00F66AEA" w:rsidRDefault="00F66AEA">
                    <w:r>
                      <w:rPr>
                        <w:color w:val="000000"/>
                        <w:sz w:val="16"/>
                        <w:szCs w:val="16"/>
                      </w:rPr>
                      <w:t>–190</w:t>
                    </w:r>
                  </w:p>
                </w:txbxContent>
              </v:textbox>
            </v:rect>
            <v:rect id="_x0000_s10989" style="position:absolute;left:1425;top:4680;width:321;height:304;mso-wrap-style:none;v-text-anchor:top" filled="f" stroked="f">
              <v:textbox style="mso-fit-shape-to-text:t" inset="0,0,0,0">
                <w:txbxContent>
                  <w:p w:rsidR="00F66AEA" w:rsidRDefault="00F66AEA">
                    <w:r>
                      <w:rPr>
                        <w:color w:val="000000"/>
                        <w:sz w:val="16"/>
                        <w:szCs w:val="16"/>
                      </w:rPr>
                      <w:t>–180</w:t>
                    </w:r>
                  </w:p>
                </w:txbxContent>
              </v:textbox>
            </v:rect>
            <v:rect id="_x0000_s10990" style="position:absolute;left:2274;top:4680;width:321;height:304;mso-wrap-style:none;v-text-anchor:top" filled="f" stroked="f">
              <v:textbox style="mso-fit-shape-to-text:t" inset="0,0,0,0">
                <w:txbxContent>
                  <w:p w:rsidR="00F66AEA" w:rsidRDefault="00F66AEA">
                    <w:r>
                      <w:rPr>
                        <w:color w:val="000000"/>
                        <w:sz w:val="16"/>
                        <w:szCs w:val="16"/>
                      </w:rPr>
                      <w:t>–170</w:t>
                    </w:r>
                  </w:p>
                </w:txbxContent>
              </v:textbox>
            </v:rect>
            <v:rect id="_x0000_s10991" style="position:absolute;left:3123;top:4680;width:321;height:304;mso-wrap-style:none;v-text-anchor:top" filled="f" stroked="f">
              <v:textbox style="mso-fit-shape-to-text:t" inset="0,0,0,0">
                <w:txbxContent>
                  <w:p w:rsidR="00F66AEA" w:rsidRDefault="00F66AEA">
                    <w:r>
                      <w:rPr>
                        <w:color w:val="000000"/>
                        <w:sz w:val="16"/>
                        <w:szCs w:val="16"/>
                      </w:rPr>
                      <w:t>–160</w:t>
                    </w:r>
                  </w:p>
                </w:txbxContent>
              </v:textbox>
            </v:rect>
            <v:rect id="_x0000_s10992" style="position:absolute;left:3977;top:4680;width:321;height:304;mso-wrap-style:none;v-text-anchor:top" filled="f" stroked="f">
              <v:textbox style="mso-fit-shape-to-text:t" inset="0,0,0,0">
                <w:txbxContent>
                  <w:p w:rsidR="00F66AEA" w:rsidRDefault="00F66AEA">
                    <w:r>
                      <w:rPr>
                        <w:color w:val="000000"/>
                        <w:sz w:val="16"/>
                        <w:szCs w:val="16"/>
                      </w:rPr>
                      <w:t>–150</w:t>
                    </w:r>
                  </w:p>
                </w:txbxContent>
              </v:textbox>
            </v:rect>
            <v:rect id="_x0000_s10993" style="position:absolute;left:4826;top:4680;width:321;height:304;mso-wrap-style:none;v-text-anchor:top" filled="f" stroked="f">
              <v:textbox style="mso-fit-shape-to-text:t" inset="0,0,0,0">
                <w:txbxContent>
                  <w:p w:rsidR="00F66AEA" w:rsidRDefault="00F66AEA">
                    <w:r>
                      <w:rPr>
                        <w:color w:val="000000"/>
                        <w:sz w:val="16"/>
                        <w:szCs w:val="16"/>
                      </w:rPr>
                      <w:t>–140</w:t>
                    </w:r>
                  </w:p>
                </w:txbxContent>
              </v:textbox>
            </v:rect>
            <v:rect id="_x0000_s10994" style="position:absolute;left:5676;top:4680;width:321;height:304;mso-wrap-style:none;v-text-anchor:top" filled="f" stroked="f">
              <v:textbox style="mso-fit-shape-to-text:t" inset="0,0,0,0">
                <w:txbxContent>
                  <w:p w:rsidR="00F66AEA" w:rsidRDefault="00F66AEA">
                    <w:r>
                      <w:rPr>
                        <w:color w:val="000000"/>
                        <w:sz w:val="16"/>
                        <w:szCs w:val="16"/>
                      </w:rPr>
                      <w:t>–130</w:t>
                    </w:r>
                  </w:p>
                </w:txbxContent>
              </v:textbox>
            </v:rect>
            <v:rect id="_x0000_s10995" style="position:absolute;left:413;top:1124;width:241;height:304;mso-wrap-style:none;v-text-anchor:top" filled="f" stroked="f">
              <v:textbox style="mso-fit-shape-to-text:t" inset="0,0,0,0">
                <w:txbxContent>
                  <w:p w:rsidR="00F66AEA" w:rsidRDefault="00F66AEA">
                    <w:r>
                      <w:rPr>
                        <w:color w:val="000000"/>
                        <w:sz w:val="16"/>
                        <w:szCs w:val="16"/>
                      </w:rPr>
                      <w:t>240</w:t>
                    </w:r>
                  </w:p>
                </w:txbxContent>
              </v:textbox>
            </v:rect>
            <v:rect id="_x0000_s10996" style="position:absolute;left:413;top:1413;width:241;height:304;mso-wrap-style:none;v-text-anchor:top" filled="f" stroked="f">
              <v:textbox style="mso-fit-shape-to-text:t" inset="0,0,0,0">
                <w:txbxContent>
                  <w:p w:rsidR="00F66AEA" w:rsidRDefault="00F66AEA">
                    <w:r>
                      <w:rPr>
                        <w:color w:val="000000"/>
                        <w:sz w:val="16"/>
                        <w:szCs w:val="16"/>
                      </w:rPr>
                      <w:t>220</w:t>
                    </w:r>
                  </w:p>
                </w:txbxContent>
              </v:textbox>
            </v:rect>
            <v:rect id="_x0000_s10997" style="position:absolute;left:413;top:1696;width:241;height:304;mso-wrap-style:none;v-text-anchor:top" filled="f" stroked="f">
              <v:textbox style="mso-fit-shape-to-text:t" inset="0,0,0,0">
                <w:txbxContent>
                  <w:p w:rsidR="00F66AEA" w:rsidRDefault="00F66AEA">
                    <w:r>
                      <w:rPr>
                        <w:color w:val="000000"/>
                        <w:sz w:val="16"/>
                        <w:szCs w:val="16"/>
                      </w:rPr>
                      <w:t>200</w:t>
                    </w:r>
                  </w:p>
                </w:txbxContent>
              </v:textbox>
            </v:rect>
            <v:rect id="_x0000_s10998" style="position:absolute;left:413;top:1980;width:241;height:304;mso-wrap-style:none;v-text-anchor:top" filled="f" stroked="f">
              <v:textbox style="mso-fit-shape-to-text:t" inset="0,0,0,0">
                <w:txbxContent>
                  <w:p w:rsidR="00F66AEA" w:rsidRDefault="00F66AEA">
                    <w:r>
                      <w:rPr>
                        <w:color w:val="000000"/>
                        <w:sz w:val="16"/>
                        <w:szCs w:val="16"/>
                      </w:rPr>
                      <w:t>180</w:t>
                    </w:r>
                  </w:p>
                </w:txbxContent>
              </v:textbox>
            </v:rect>
            <v:rect id="_x0000_s10999" style="position:absolute;left:413;top:2263;width:241;height:304;mso-wrap-style:none;v-text-anchor:top" filled="f" stroked="f">
              <v:textbox style="mso-fit-shape-to-text:t" inset="0,0,0,0">
                <w:txbxContent>
                  <w:p w:rsidR="00F66AEA" w:rsidRDefault="00F66AEA">
                    <w:r>
                      <w:rPr>
                        <w:color w:val="000000"/>
                        <w:sz w:val="16"/>
                        <w:szCs w:val="16"/>
                      </w:rPr>
                      <w:t>160</w:t>
                    </w:r>
                  </w:p>
                </w:txbxContent>
              </v:textbox>
            </v:rect>
            <v:rect id="_x0000_s11000" style="position:absolute;left:413;top:2547;width:241;height:304;mso-wrap-style:none;v-text-anchor:top" filled="f" stroked="f">
              <v:textbox style="mso-fit-shape-to-text:t" inset="0,0,0,0">
                <w:txbxContent>
                  <w:p w:rsidR="00F66AEA" w:rsidRDefault="00F66AEA">
                    <w:r>
                      <w:rPr>
                        <w:color w:val="000000"/>
                        <w:sz w:val="16"/>
                        <w:szCs w:val="16"/>
                      </w:rPr>
                      <w:t>140</w:t>
                    </w:r>
                  </w:p>
                </w:txbxContent>
              </v:textbox>
            </v:rect>
            <v:rect id="_x0000_s11001" style="position:absolute;left:413;top:2830;width:241;height:304;mso-wrap-style:none;v-text-anchor:top" filled="f" stroked="f">
              <v:textbox style="mso-fit-shape-to-text:t" inset="0,0,0,0">
                <w:txbxContent>
                  <w:p w:rsidR="00F66AEA" w:rsidRDefault="00F66AEA">
                    <w:r>
                      <w:rPr>
                        <w:color w:val="000000"/>
                        <w:sz w:val="16"/>
                        <w:szCs w:val="16"/>
                      </w:rPr>
                      <w:t>120</w:t>
                    </w:r>
                  </w:p>
                </w:txbxContent>
              </v:textbox>
            </v:rect>
            <v:rect id="_x0000_s11002" style="position:absolute;left:413;top:3114;width:241;height:304;mso-wrap-style:none;v-text-anchor:top" filled="f" stroked="f">
              <v:textbox style="mso-fit-shape-to-text:t" inset="0,0,0,0">
                <w:txbxContent>
                  <w:p w:rsidR="00F66AEA" w:rsidRDefault="00F66AEA">
                    <w:r>
                      <w:rPr>
                        <w:color w:val="000000"/>
                        <w:sz w:val="16"/>
                        <w:szCs w:val="16"/>
                      </w:rPr>
                      <w:t>100</w:t>
                    </w:r>
                  </w:p>
                </w:txbxContent>
              </v:textbox>
            </v:rect>
            <v:rect id="_x0000_s11003" style="position:absolute;left:489;top:3397;width:161;height:304;mso-wrap-style:none;v-text-anchor:top" filled="f" stroked="f">
              <v:textbox style="mso-fit-shape-to-text:t" inset="0,0,0,0">
                <w:txbxContent>
                  <w:p w:rsidR="00F66AEA" w:rsidRDefault="00F66AEA">
                    <w:r>
                      <w:rPr>
                        <w:color w:val="000000"/>
                        <w:sz w:val="16"/>
                        <w:szCs w:val="16"/>
                      </w:rPr>
                      <w:t>80</w:t>
                    </w:r>
                  </w:p>
                </w:txbxContent>
              </v:textbox>
            </v:rect>
            <v:rect id="_x0000_s11004" style="position:absolute;left:489;top:3681;width:161;height:304;mso-wrap-style:none;v-text-anchor:top" filled="f" stroked="f">
              <v:textbox style="mso-fit-shape-to-text:t" inset="0,0,0,0">
                <w:txbxContent>
                  <w:p w:rsidR="00F66AEA" w:rsidRDefault="00F66AEA">
                    <w:r>
                      <w:rPr>
                        <w:color w:val="000000"/>
                        <w:sz w:val="16"/>
                        <w:szCs w:val="16"/>
                      </w:rPr>
                      <w:t>60</w:t>
                    </w:r>
                  </w:p>
                </w:txbxContent>
              </v:textbox>
            </v:rect>
            <v:rect id="_x0000_s11005" style="position:absolute;left:489;top:3964;width:161;height:304;mso-wrap-style:none;v-text-anchor:top" filled="f" stroked="f">
              <v:textbox style="mso-fit-shape-to-text:t" inset="0,0,0,0">
                <w:txbxContent>
                  <w:p w:rsidR="00F66AEA" w:rsidRDefault="00F66AEA">
                    <w:r>
                      <w:rPr>
                        <w:color w:val="000000"/>
                        <w:sz w:val="16"/>
                        <w:szCs w:val="16"/>
                      </w:rPr>
                      <w:t>40</w:t>
                    </w:r>
                  </w:p>
                </w:txbxContent>
              </v:textbox>
            </v:rect>
            <v:rect id="_x0000_s11006" style="position:absolute;left:489;top:4248;width:161;height:304;mso-wrap-style:none;v-text-anchor:top" filled="f" stroked="f">
              <v:textbox style="mso-fit-shape-to-text:t" inset="0,0,0,0">
                <w:txbxContent>
                  <w:p w:rsidR="00F66AEA" w:rsidRDefault="00F66AEA">
                    <w:r>
                      <w:rPr>
                        <w:color w:val="000000"/>
                        <w:sz w:val="16"/>
                        <w:szCs w:val="16"/>
                      </w:rPr>
                      <w:t>20</w:t>
                    </w:r>
                  </w:p>
                </w:txbxContent>
              </v:textbox>
            </v:rect>
            <v:rect id="_x0000_s11007" style="position:absolute;left:571;top:4531;width:81;height:304;mso-wrap-style:none;v-text-anchor:top" filled="f" stroked="f">
              <v:textbox style="mso-fit-shape-to-text:t" inset="0,0,0,0">
                <w:txbxContent>
                  <w:p w:rsidR="00F66AEA" w:rsidRDefault="00F66AEA">
                    <w:r>
                      <w:rPr>
                        <w:color w:val="000000"/>
                        <w:sz w:val="16"/>
                        <w:szCs w:val="16"/>
                      </w:rPr>
                      <w:t>0</w:t>
                    </w:r>
                  </w:p>
                </w:txbxContent>
              </v:textbox>
            </v:rect>
            <v:rect id="_x0000_s11009" style="position:absolute;left:395;top:196;width:5281;height:353;v-text-anchor:top" filled="f" stroked="f">
              <v:textbox style="mso-fit-shape-to-text:t" inset="0,0,0,0">
                <w:txbxContent>
                  <w:p w:rsidR="00F66AEA" w:rsidRPr="00BC1451" w:rsidRDefault="00F66AEA" w:rsidP="00BC1451">
                    <w:pPr>
                      <w:rPr>
                        <w:lang w:val="en-US" w:eastAsia="zh-CN"/>
                      </w:rPr>
                    </w:pPr>
                    <w:r w:rsidRPr="00BC1451">
                      <w:rPr>
                        <w:rFonts w:hint="eastAsia"/>
                        <w:b/>
                        <w:bCs/>
                        <w:color w:val="000000"/>
                        <w:sz w:val="18"/>
                        <w:szCs w:val="18"/>
                        <w:lang w:val="en-US" w:eastAsia="zh-CN"/>
                      </w:rPr>
                      <w:t>位于</w:t>
                    </w:r>
                    <w:r w:rsidRPr="00BC1451">
                      <w:rPr>
                        <w:rFonts w:hint="eastAsia"/>
                        <w:b/>
                        <w:bCs/>
                        <w:color w:val="000000"/>
                        <w:sz w:val="18"/>
                        <w:szCs w:val="18"/>
                        <w:lang w:val="en-US" w:eastAsia="zh-CN"/>
                      </w:rPr>
                      <w:t>174</w:t>
                    </w:r>
                    <w:r w:rsidRPr="00BC1451">
                      <w:rPr>
                        <w:b/>
                        <w:bCs/>
                        <w:color w:val="000000"/>
                        <w:sz w:val="18"/>
                        <w:szCs w:val="18"/>
                        <w:lang w:val="en-US" w:eastAsia="zh-CN"/>
                      </w:rPr>
                      <w:t>° W</w:t>
                    </w:r>
                    <w:r w:rsidRPr="00BC1451">
                      <w:rPr>
                        <w:rFonts w:hint="eastAsia"/>
                        <w:b/>
                        <w:bCs/>
                        <w:color w:val="000000"/>
                        <w:sz w:val="18"/>
                        <w:szCs w:val="18"/>
                        <w:lang w:val="en-US" w:eastAsia="zh-CN"/>
                      </w:rPr>
                      <w:t>、跟踪位于国际空间站类型轨道上低轨用户卫星的</w:t>
                    </w:r>
                    <w:r w:rsidRPr="00BC1451">
                      <w:rPr>
                        <w:rFonts w:hint="eastAsia"/>
                        <w:b/>
                        <w:bCs/>
                        <w:color w:val="000000"/>
                        <w:sz w:val="18"/>
                        <w:szCs w:val="18"/>
                        <w:lang w:val="en-US" w:eastAsia="zh-CN"/>
                      </w:rPr>
                      <w:t>DRS</w:t>
                    </w:r>
                  </w:p>
                </w:txbxContent>
              </v:textbox>
            </v:rect>
            <v:rect id="_x0000_s11010" style="position:absolute;left:1811;top:447;width:2301;height:353;v-text-anchor:top" filled="f" stroked="f">
              <v:textbox style="mso-fit-shape-to-text:t" inset="0,0,0,0">
                <w:txbxContent>
                  <w:p w:rsidR="00F66AEA" w:rsidRPr="00BC1451" w:rsidRDefault="00F66AEA" w:rsidP="006F716A">
                    <w:pPr>
                      <w:jc w:val="center"/>
                      <w:rPr>
                        <w:lang w:val="en-US"/>
                      </w:rPr>
                    </w:pPr>
                    <w:r w:rsidRPr="00BC1451">
                      <w:rPr>
                        <w:rFonts w:hint="eastAsia"/>
                        <w:b/>
                        <w:bCs/>
                        <w:color w:val="000000"/>
                        <w:sz w:val="18"/>
                        <w:szCs w:val="18"/>
                        <w:lang w:val="en-US"/>
                      </w:rPr>
                      <w:t>卫星干扰的时间特性</w:t>
                    </w:r>
                  </w:p>
                </w:txbxContent>
              </v:textbox>
            </v:rect>
            <v:rect id="_x0000_s11011" style="position:absolute;left:2135;top:4945;width:1760;height:353;mso-wrap-style:none;v-text-anchor:top" filled="f" stroked="f">
              <v:textbox style="mso-fit-shape-to-text:t" inset="0,0,0,0">
                <w:txbxContent>
                  <w:p w:rsidR="00F66AEA" w:rsidRPr="00BC1451" w:rsidRDefault="00F66AEA" w:rsidP="00BC1451">
                    <w:pPr>
                      <w:rPr>
                        <w:lang w:val="en-US"/>
                      </w:rPr>
                    </w:pPr>
                    <w:r w:rsidRPr="00BC1451">
                      <w:rPr>
                        <w:rFonts w:hint="eastAsia"/>
                        <w:color w:val="000000"/>
                        <w:sz w:val="18"/>
                        <w:szCs w:val="18"/>
                      </w:rPr>
                      <w:t>干扰电平</w:t>
                    </w:r>
                    <w:r w:rsidRPr="00BC1451">
                      <w:rPr>
                        <w:color w:val="000000"/>
                        <w:sz w:val="18"/>
                        <w:szCs w:val="18"/>
                        <w:lang w:val="en-US"/>
                      </w:rPr>
                      <w:t>(dB(W/MHz))</w:t>
                    </w:r>
                  </w:p>
                </w:txbxContent>
              </v:textbox>
            </v:rect>
            <v:rect id="_x0000_s11012" style="position:absolute;left:1315;top:800;width:3707;height:318;mso-wrap-style:none;v-text-anchor:top" filled="f" stroked="f">
              <v:textbox inset="0,0,0,0">
                <w:txbxContent>
                  <w:p w:rsidR="00F66AEA" w:rsidRPr="00BC1451" w:rsidRDefault="00F66AEA" w:rsidP="00BC1451">
                    <w:pPr>
                      <w:rPr>
                        <w:lang w:val="en-US" w:eastAsia="zh-CN"/>
                      </w:rPr>
                    </w:pPr>
                    <w:r w:rsidRPr="00BC1451">
                      <w:rPr>
                        <w:rFonts w:hint="eastAsia"/>
                        <w:color w:val="000000"/>
                        <w:sz w:val="18"/>
                        <w:szCs w:val="18"/>
                        <w:lang w:val="en-US" w:eastAsia="zh-CN"/>
                      </w:rPr>
                      <w:t>17</w:t>
                    </w:r>
                    <w:r w:rsidRPr="00BC1451">
                      <w:rPr>
                        <w:color w:val="000000"/>
                        <w:sz w:val="18"/>
                        <w:szCs w:val="18"/>
                        <w:lang w:val="en-US" w:eastAsia="zh-CN"/>
                      </w:rPr>
                      <w:t>4° W</w:t>
                    </w:r>
                    <w:r w:rsidRPr="00BC1451">
                      <w:rPr>
                        <w:rFonts w:hint="eastAsia"/>
                        <w:color w:val="000000"/>
                        <w:sz w:val="18"/>
                        <w:szCs w:val="18"/>
                        <w:lang w:val="en-US" w:eastAsia="zh-CN"/>
                      </w:rPr>
                      <w:t>的结果（</w:t>
                    </w:r>
                    <w:r w:rsidRPr="00BC1451">
                      <w:rPr>
                        <w:rFonts w:hint="eastAsia"/>
                        <w:color w:val="000000"/>
                        <w:sz w:val="18"/>
                        <w:szCs w:val="18"/>
                        <w:lang w:val="en-US" w:eastAsia="zh-CN"/>
                      </w:rPr>
                      <w:t>10</w:t>
                    </w:r>
                    <w:r w:rsidRPr="00BC1451">
                      <w:rPr>
                        <w:rFonts w:hint="eastAsia"/>
                        <w:color w:val="000000"/>
                        <w:sz w:val="18"/>
                        <w:szCs w:val="18"/>
                        <w:lang w:val="en-US" w:eastAsia="zh-CN"/>
                      </w:rPr>
                      <w:t>天的绕轨时间、</w:t>
                    </w:r>
                    <w:r w:rsidRPr="00BC1451">
                      <w:rPr>
                        <w:rFonts w:hint="eastAsia"/>
                        <w:color w:val="000000"/>
                        <w:sz w:val="18"/>
                        <w:szCs w:val="18"/>
                        <w:lang w:val="en-US" w:eastAsia="zh-CN"/>
                      </w:rPr>
                      <w:t>1</w:t>
                    </w:r>
                    <w:r w:rsidRPr="00BC1451">
                      <w:rPr>
                        <w:rFonts w:hint="eastAsia"/>
                        <w:color w:val="000000"/>
                        <w:sz w:val="18"/>
                        <w:szCs w:val="18"/>
                        <w:lang w:val="en-US" w:eastAsia="zh-CN"/>
                      </w:rPr>
                      <w:t>秒的间隔）</w:t>
                    </w:r>
                  </w:p>
                </w:txbxContent>
              </v:textbox>
            </v:rect>
            <v:rect id="_x0000_s11013" style="position:absolute;left:-966;top:3014;width:2341;height:242;rotation:270;mso-wrap-style:none;v-text-anchor:top" filled="f" stroked="f">
              <v:textbox style="layout-flow:vertical;mso-layout-flow-alt:bottom-to-top;mso-fit-shape-to-text:t" inset="0,0,0,0">
                <w:txbxContent>
                  <w:p w:rsidR="00F66AEA" w:rsidRPr="00BC1451" w:rsidRDefault="00F66AEA" w:rsidP="00447123">
                    <w:pPr>
                      <w:spacing w:before="0"/>
                      <w:rPr>
                        <w:lang w:val="en-US" w:eastAsia="zh-CN"/>
                      </w:rPr>
                    </w:pPr>
                    <w:r w:rsidRPr="00BC1451">
                      <w:rPr>
                        <w:rFonts w:hint="eastAsia"/>
                        <w:color w:val="000000"/>
                        <w:sz w:val="18"/>
                        <w:szCs w:val="18"/>
                        <w:lang w:eastAsia="zh-CN"/>
                      </w:rPr>
                      <w:t>轨道通过的开始时间（小时）</w:t>
                    </w:r>
                  </w:p>
                </w:txbxContent>
              </v:textbox>
            </v:rect>
            <v:rect id="_x0000_s11014" style="position:absolute;left:1238;top:3681;width:148;height:163" stroked="f"/>
            <v:rect id="_x0000_s11015" style="position:absolute;left:1238;top:3681;width:141;height:281;mso-wrap-style:none;v-text-anchor:top" filled="f" stroked="f">
              <v:textbox style="mso-fit-shape-to-text:t" inset="0,0,0,0">
                <w:txbxContent>
                  <w:p w:rsidR="00F66AEA" w:rsidRDefault="00F66AEA">
                    <w:r>
                      <w:rPr>
                        <w:color w:val="000000"/>
                        <w:sz w:val="14"/>
                        <w:szCs w:val="14"/>
                      </w:rPr>
                      <w:t>99</w:t>
                    </w:r>
                  </w:p>
                </w:txbxContent>
              </v:textbox>
            </v:rect>
            <v:rect id="_x0000_s11016" style="position:absolute;left:1147;top:1538;width:148;height:163" stroked="f"/>
            <v:rect id="_x0000_s11017" style="position:absolute;left:1147;top:1538;width:141;height:281;mso-wrap-style:none;v-text-anchor:top" filled="f" stroked="f">
              <v:textbox style="mso-fit-shape-to-text:t" inset="0,0,0,0">
                <w:txbxContent>
                  <w:p w:rsidR="00F66AEA" w:rsidRDefault="00F66AEA">
                    <w:r>
                      <w:rPr>
                        <w:color w:val="000000"/>
                        <w:sz w:val="14"/>
                        <w:szCs w:val="14"/>
                      </w:rPr>
                      <w:t>20</w:t>
                    </w:r>
                  </w:p>
                </w:txbxContent>
              </v:textbox>
            </v:rect>
            <v:rect id="_x0000_s11018" style="position:absolute;left:1727;top:2403;width:149;height:163" stroked="f"/>
            <v:rect id="_x0000_s11019" style="position:absolute;left:1727;top:2403;width:141;height:281;mso-wrap-style:none;v-text-anchor:top" filled="f" stroked="f">
              <v:textbox style="mso-fit-shape-to-text:t" inset="0,0,0,0">
                <w:txbxContent>
                  <w:p w:rsidR="00F66AEA" w:rsidRDefault="00F66AEA">
                    <w:r>
                      <w:rPr>
                        <w:color w:val="000000"/>
                        <w:sz w:val="14"/>
                        <w:szCs w:val="14"/>
                      </w:rPr>
                      <w:t>20</w:t>
                    </w:r>
                  </w:p>
                </w:txbxContent>
              </v:textbox>
            </v:rect>
            <v:rect id="_x0000_s11020" style="position:absolute;left:2380;top:3349;width:144;height:164" stroked="f"/>
            <v:rect id="_x0000_s11021" style="position:absolute;left:2380;top:3349;width:141;height:281;mso-wrap-style:none;v-text-anchor:top" filled="f" stroked="f">
              <v:textbox style="mso-fit-shape-to-text:t" inset="0,0,0,0">
                <w:txbxContent>
                  <w:p w:rsidR="00F66AEA" w:rsidRDefault="00F66AEA">
                    <w:r>
                      <w:rPr>
                        <w:color w:val="000000"/>
                        <w:sz w:val="14"/>
                        <w:szCs w:val="14"/>
                      </w:rPr>
                      <w:t>20</w:t>
                    </w:r>
                  </w:p>
                </w:txbxContent>
              </v:textbox>
            </v:rect>
            <v:rect id="_x0000_s11022" style="position:absolute;left:1502;top:4296;width:148;height:163" stroked="f"/>
            <v:rect id="_x0000_s11023" style="position:absolute;left:1502;top:4296;width:141;height:281;mso-wrap-style:none;v-text-anchor:top" filled="f" stroked="f">
              <v:textbox style="mso-fit-shape-to-text:t" inset="0,0,0,0">
                <w:txbxContent>
                  <w:p w:rsidR="00F66AEA" w:rsidRDefault="00F66AEA">
                    <w:r>
                      <w:rPr>
                        <w:color w:val="000000"/>
                        <w:sz w:val="14"/>
                        <w:szCs w:val="14"/>
                      </w:rPr>
                      <w:t>20</w:t>
                    </w:r>
                  </w:p>
                </w:txbxContent>
              </v:textbox>
            </v:rect>
            <v:rect id="_x0000_s11024" style="position:absolute;left:4040;top:4349;width:187;height:163" stroked="f"/>
            <v:rect id="_x0000_s11025" style="position:absolute;left:4040;top:4349;width:176;height:281;mso-wrap-style:none;v-text-anchor:top" filled="f" stroked="f">
              <v:textbox style="mso-fit-shape-to-text:t" inset="0,0,0,0">
                <w:txbxContent>
                  <w:p w:rsidR="00F66AEA" w:rsidRDefault="00F66AEA">
                    <w:r>
                      <w:rPr>
                        <w:color w:val="000000"/>
                        <w:sz w:val="14"/>
                        <w:szCs w:val="14"/>
                      </w:rPr>
                      <w:t>0.1</w:t>
                    </w:r>
                  </w:p>
                </w:txbxContent>
              </v:textbox>
            </v:rect>
            <v:rect id="_x0000_s11026" style="position:absolute;left:3709;top:4056;width:182;height:163" stroked="f"/>
            <v:rect id="_x0000_s11027" style="position:absolute;left:3709;top:4056;width:176;height:281;mso-wrap-style:none;v-text-anchor:top" filled="f" stroked="f">
              <v:textbox style="mso-fit-shape-to-text:t" inset="0,0,0,0">
                <w:txbxContent>
                  <w:p w:rsidR="00F66AEA" w:rsidRDefault="00F66AEA">
                    <w:r>
                      <w:rPr>
                        <w:color w:val="000000"/>
                        <w:sz w:val="14"/>
                        <w:szCs w:val="14"/>
                      </w:rPr>
                      <w:t>0.1</w:t>
                    </w:r>
                  </w:p>
                </w:txbxContent>
              </v:textbox>
            </v:rect>
            <v:rect id="_x0000_s11028" style="position:absolute;left:4112;top:3830;width:182;height:158" stroked="f"/>
            <v:rect id="_x0000_s11029" style="position:absolute;left:4112;top:3830;width:176;height:281;mso-wrap-style:none;v-text-anchor:top" filled="f" stroked="f">
              <v:textbox style="mso-fit-shape-to-text:t" inset="0,0,0,0">
                <w:txbxContent>
                  <w:p w:rsidR="00F66AEA" w:rsidRDefault="00F66AEA">
                    <w:r>
                      <w:rPr>
                        <w:color w:val="000000"/>
                        <w:sz w:val="14"/>
                        <w:szCs w:val="14"/>
                      </w:rPr>
                      <w:t>0.1</w:t>
                    </w:r>
                  </w:p>
                </w:txbxContent>
              </v:textbox>
            </v:rect>
            <v:rect id="_x0000_s11030" style="position:absolute;left:3699;top:3599;width:182;height:164" stroked="f"/>
            <v:rect id="_x0000_s11031" style="position:absolute;left:3699;top:3599;width:176;height:281;mso-wrap-style:none;v-text-anchor:top" filled="f" stroked="f">
              <v:textbox style="mso-fit-shape-to-text:t" inset="0,0,0,0">
                <w:txbxContent>
                  <w:p w:rsidR="00F66AEA" w:rsidRDefault="00F66AEA">
                    <w:r>
                      <w:rPr>
                        <w:color w:val="000000"/>
                        <w:sz w:val="14"/>
                        <w:szCs w:val="14"/>
                      </w:rPr>
                      <w:t>0.1</w:t>
                    </w:r>
                  </w:p>
                </w:txbxContent>
              </v:textbox>
            </v:rect>
            <v:rect id="_x0000_s11032" style="position:absolute;left:3416;top:3369;width:182;height:163" stroked="f"/>
            <v:rect id="_x0000_s11033" style="position:absolute;left:3416;top:3369;width:176;height:281;mso-wrap-style:none;v-text-anchor:top" filled="f" stroked="f">
              <v:textbox style="mso-fit-shape-to-text:t" inset="0,0,0,0">
                <w:txbxContent>
                  <w:p w:rsidR="00F66AEA" w:rsidRDefault="00F66AEA">
                    <w:r>
                      <w:rPr>
                        <w:color w:val="000000"/>
                        <w:sz w:val="14"/>
                        <w:szCs w:val="14"/>
                      </w:rPr>
                      <w:t>0.1</w:t>
                    </w:r>
                  </w:p>
                </w:txbxContent>
              </v:textbox>
            </v:rect>
            <v:rect id="_x0000_s11034" style="position:absolute;left:3814;top:3157;width:182;height:159" stroked="f"/>
            <v:rect id="_x0000_s11035" style="position:absolute;left:3814;top:3157;width:176;height:281;mso-wrap-style:none;v-text-anchor:top" filled="f" stroked="f">
              <v:textbox style="mso-fit-shape-to-text:t" inset="0,0,0,0">
                <w:txbxContent>
                  <w:p w:rsidR="00F66AEA" w:rsidRDefault="00F66AEA">
                    <w:r>
                      <w:rPr>
                        <w:color w:val="000000"/>
                        <w:sz w:val="14"/>
                        <w:szCs w:val="14"/>
                      </w:rPr>
                      <w:t>0.1</w:t>
                    </w:r>
                  </w:p>
                </w:txbxContent>
              </v:textbox>
            </v:rect>
            <v:rect id="_x0000_s11036" style="position:absolute;left:3574;top:2883;width:182;height:164" stroked="f"/>
            <v:rect id="_x0000_s11037" style="position:absolute;left:3574;top:2883;width:176;height:281;mso-wrap-style:none;v-text-anchor:top" filled="f" stroked="f">
              <v:textbox style="mso-fit-shape-to-text:t" inset="0,0,0,0">
                <w:txbxContent>
                  <w:p w:rsidR="00F66AEA" w:rsidRDefault="00F66AEA">
                    <w:r>
                      <w:rPr>
                        <w:color w:val="000000"/>
                        <w:sz w:val="14"/>
                        <w:szCs w:val="14"/>
                      </w:rPr>
                      <w:t>0.1</w:t>
                    </w:r>
                  </w:p>
                </w:txbxContent>
              </v:textbox>
            </v:rect>
            <v:rect id="_x0000_s11038" style="position:absolute;left:3541;top:2662;width:182;height:164" stroked="f"/>
            <v:rect id="_x0000_s11039" style="position:absolute;left:3541;top:2662;width:176;height:281;mso-wrap-style:none;v-text-anchor:top" filled="f" stroked="f">
              <v:textbox style="mso-fit-shape-to-text:t" inset="0,0,0,0">
                <w:txbxContent>
                  <w:p w:rsidR="00F66AEA" w:rsidRDefault="00F66AEA">
                    <w:r>
                      <w:rPr>
                        <w:color w:val="000000"/>
                        <w:sz w:val="14"/>
                        <w:szCs w:val="14"/>
                      </w:rPr>
                      <w:t>0.1</w:t>
                    </w:r>
                  </w:p>
                </w:txbxContent>
              </v:textbox>
            </v:rect>
            <v:rect id="_x0000_s11040" style="position:absolute;left:3742;top:2475;width:182;height:163" stroked="f"/>
            <v:rect id="_x0000_s11041" style="position:absolute;left:3742;top:2475;width:176;height:281;mso-wrap-style:none;v-text-anchor:top" filled="f" stroked="f">
              <v:textbox style="mso-fit-shape-to-text:t" inset="0,0,0,0">
                <w:txbxContent>
                  <w:p w:rsidR="00F66AEA" w:rsidRDefault="00F66AEA">
                    <w:r>
                      <w:rPr>
                        <w:color w:val="000000"/>
                        <w:sz w:val="14"/>
                        <w:szCs w:val="14"/>
                      </w:rPr>
                      <w:t>0.1</w:t>
                    </w:r>
                  </w:p>
                </w:txbxContent>
              </v:textbox>
            </v:rect>
            <v:rect id="_x0000_s11042" style="position:absolute;left:3037;top:2268;width:182;height:164" stroked="f"/>
            <v:rect id="_x0000_s11043" style="position:absolute;left:3037;top:2268;width:176;height:281;mso-wrap-style:none;v-text-anchor:top" filled="f" stroked="f">
              <v:textbox style="mso-fit-shape-to-text:t" inset="0,0,0,0">
                <w:txbxContent>
                  <w:p w:rsidR="00F66AEA" w:rsidRDefault="00F66AEA">
                    <w:r>
                      <w:rPr>
                        <w:color w:val="000000"/>
                        <w:sz w:val="14"/>
                        <w:szCs w:val="14"/>
                      </w:rPr>
                      <w:t>0.1</w:t>
                    </w:r>
                  </w:p>
                </w:txbxContent>
              </v:textbox>
            </v:rect>
            <v:rect id="_x0000_s11044" style="position:absolute;left:3694;top:2052;width:182;height:163" stroked="f"/>
            <v:rect id="_x0000_s11045" style="position:absolute;left:3694;top:2052;width:176;height:281;mso-wrap-style:none;v-text-anchor:top" filled="f" stroked="f">
              <v:textbox style="mso-fit-shape-to-text:t" inset="0,0,0,0">
                <w:txbxContent>
                  <w:p w:rsidR="00F66AEA" w:rsidRDefault="00F66AEA">
                    <w:r>
                      <w:rPr>
                        <w:color w:val="000000"/>
                        <w:sz w:val="14"/>
                        <w:szCs w:val="14"/>
                      </w:rPr>
                      <w:t>0.1</w:t>
                    </w:r>
                  </w:p>
                </w:txbxContent>
              </v:textbox>
            </v:rect>
            <v:rect id="_x0000_s11046" style="position:absolute;left:2922;top:1754;width:182;height:159" stroked="f"/>
            <v:rect id="_x0000_s11047" style="position:absolute;left:2922;top:1754;width:176;height:281;mso-wrap-style:none;v-text-anchor:top" filled="f" stroked="f">
              <v:textbox style="mso-fit-shape-to-text:t" inset="0,0,0,0">
                <w:txbxContent>
                  <w:p w:rsidR="00F66AEA" w:rsidRDefault="00F66AEA">
                    <w:r>
                      <w:rPr>
                        <w:color w:val="000000"/>
                        <w:sz w:val="14"/>
                        <w:szCs w:val="14"/>
                      </w:rPr>
                      <w:t>0.1</w:t>
                    </w:r>
                  </w:p>
                </w:txbxContent>
              </v:textbox>
            </v:rect>
            <v:rect id="_x0000_s11048" style="position:absolute;left:2485;top:1514;width:182;height:163" stroked="f"/>
            <v:rect id="_x0000_s11049" style="position:absolute;left:2485;top:1514;width:176;height:281;mso-wrap-style:none;v-text-anchor:top" filled="f" stroked="f">
              <v:textbox style="mso-fit-shape-to-text:t" inset="0,0,0,0">
                <w:txbxContent>
                  <w:p w:rsidR="00F66AEA" w:rsidRDefault="00F66AEA">
                    <w:r>
                      <w:rPr>
                        <w:color w:val="000000"/>
                        <w:sz w:val="14"/>
                        <w:szCs w:val="14"/>
                      </w:rPr>
                      <w:t>0.1</w:t>
                    </w:r>
                  </w:p>
                </w:txbxContent>
              </v:textbox>
            </v:rect>
            <v:rect id="_x0000_s11050" style="position:absolute;left:2912;top:1307;width:182;height:163" stroked="f"/>
            <v:rect id="_x0000_s11051" style="position:absolute;left:2912;top:1307;width:176;height:281;mso-wrap-style:none;v-text-anchor:top" filled="f" stroked="f">
              <v:textbox style="mso-fit-shape-to-text:t" inset="0,0,0,0">
                <w:txbxContent>
                  <w:p w:rsidR="00F66AEA" w:rsidRDefault="00F66AEA">
                    <w:r>
                      <w:rPr>
                        <w:color w:val="000000"/>
                        <w:sz w:val="14"/>
                        <w:szCs w:val="14"/>
                      </w:rPr>
                      <w:t>0.1</w:t>
                    </w:r>
                  </w:p>
                </w:txbxContent>
              </v:textbox>
            </v:rect>
            <v:rect id="_x0000_s11052" style="position:absolute;left:2514;top:4493;width:182;height:159" stroked="f"/>
            <v:rect id="_x0000_s11053" style="position:absolute;left:2514;top:4493;width:176;height:281;mso-wrap-style:none;v-text-anchor:top" filled="f" stroked="f">
              <v:textbox style="mso-fit-shape-to-text:t" inset="0,0,0,0">
                <w:txbxContent>
                  <w:p w:rsidR="00F66AEA" w:rsidRDefault="00F66AEA">
                    <w:r>
                      <w:rPr>
                        <w:color w:val="000000"/>
                        <w:sz w:val="14"/>
                        <w:szCs w:val="14"/>
                      </w:rPr>
                      <w:t>0.1</w:t>
                    </w:r>
                  </w:p>
                </w:txbxContent>
              </v:textbox>
            </v:rect>
            <v:rect id="_x0000_s11054" style="position:absolute;left:1166;top:2066;width:149;height:164" stroked="f"/>
            <v:rect id="_x0000_s11055" style="position:absolute;left:1166;top:2066;width:141;height:281;mso-wrap-style:none;v-text-anchor:top" filled="f" stroked="f">
              <v:textbox style="mso-fit-shape-to-text:t" inset="0,0,0,0">
                <w:txbxContent>
                  <w:p w:rsidR="00F66AEA" w:rsidRDefault="00F66AEA">
                    <w:r>
                      <w:rPr>
                        <w:color w:val="000000"/>
                        <w:sz w:val="14"/>
                        <w:szCs w:val="14"/>
                      </w:rPr>
                      <w:t>99</w:t>
                    </w:r>
                  </w:p>
                </w:txbxContent>
              </v:textbox>
            </v:rect>
            <w10:wrap type="none"/>
            <w10:anchorlock/>
          </v:group>
        </w:pict>
      </w:r>
    </w:p>
    <w:p w:rsidR="005A79E5" w:rsidRDefault="005A79E5" w:rsidP="005A79E5">
      <w:pPr>
        <w:pStyle w:val="FigureNo"/>
        <w:spacing w:before="0"/>
      </w:pPr>
      <w:r>
        <w:br w:type="page"/>
      </w:r>
    </w:p>
    <w:p w:rsidR="00CB2870" w:rsidRDefault="004B45DA" w:rsidP="00CB2870">
      <w:pPr>
        <w:spacing w:before="0"/>
        <w:rPr>
          <w:lang w:eastAsia="zh-CN"/>
        </w:rPr>
      </w:pPr>
      <w:r>
        <w:rPr>
          <w:noProof/>
          <w:lang w:val="en-US" w:eastAsia="zh-CN"/>
        </w:rPr>
        <w:lastRenderedPageBreak/>
        <w:pict>
          <v:rect id="_x0000_s11478" style="position:absolute;left:0;text-align:left;margin-left:218.3pt;margin-top:7.45pt;width:34.3pt;height:17.65pt;z-index:251723776;v-text-anchor:top" filled="f" stroked="f">
            <v:textbox style="mso-next-textbox:#_x0000_s11478;mso-fit-shape-to-text:t" inset="0,0,0,0">
              <w:txbxContent>
                <w:p w:rsidR="00F66AEA" w:rsidRDefault="00F66AEA">
                  <w:r>
                    <w:rPr>
                      <w:rFonts w:hint="eastAsia"/>
                      <w:color w:val="000000"/>
                      <w:sz w:val="18"/>
                      <w:szCs w:val="18"/>
                      <w:lang w:eastAsia="zh-CN"/>
                    </w:rPr>
                    <w:t>图</w:t>
                  </w:r>
                  <w:r>
                    <w:rPr>
                      <w:color w:val="000000"/>
                      <w:sz w:val="18"/>
                      <w:szCs w:val="18"/>
                    </w:rPr>
                    <w:t xml:space="preserve"> 8</w:t>
                  </w:r>
                </w:p>
              </w:txbxContent>
            </v:textbox>
          </v:rect>
        </w:pict>
      </w:r>
    </w:p>
    <w:p w:rsidR="00E120AE" w:rsidRPr="00CB2870" w:rsidRDefault="004B45DA" w:rsidP="00E120AE">
      <w:pPr>
        <w:spacing w:before="0"/>
        <w:jc w:val="center"/>
        <w:rPr>
          <w:lang w:eastAsia="zh-CN"/>
        </w:rPr>
      </w:pPr>
      <w:r w:rsidRPr="004B45DA">
        <w:rPr>
          <w:lang w:eastAsia="zh-CN"/>
        </w:rPr>
      </w:r>
      <w:r>
        <w:rPr>
          <w:lang w:eastAsia="zh-CN"/>
        </w:rPr>
        <w:pict>
          <v:group id="_x0000_s11434" editas="canvas" style="width:331.05pt;height:270.4pt;mso-position-horizontal-relative:char;mso-position-vertical-relative:line" coordorigin="-1" coordsize="6621,5408">
            <o:lock v:ext="edit" aspectratio="t"/>
            <v:shape id="_x0000_s11433" type="#_x0000_t75" style="position:absolute;left:-1;width:6621;height:5408" o:preferrelative="f">
              <v:fill o:detectmouseclick="t"/>
              <v:path o:extrusionok="t" o:connecttype="none"/>
              <o:lock v:ext="edit" text="t"/>
            </v:shape>
            <v:shape id="_x0000_s11435" style="position:absolute;left:811;top:1196;width:5113;height:3417" coordsize="5113,3417" path="m,l,3417r5113,l5113,,,,5,10r5103,l5103,5r,3407l5108,3407,5,3407r5,5l10,5,5,10,,xe" fillcolor="black" stroked="f">
              <v:path arrowok="t"/>
            </v:shape>
            <v:line id="_x0000_s11436" style="position:absolute" from="816,1768" to="5919,1769" strokeweight="0"/>
            <v:line id="_x0000_s11437" style="position:absolute" from="816,2335" to="5919,2336" strokeweight="0"/>
            <v:line id="_x0000_s11438" style="position:absolute" from="816,2902" to="5919,2903" strokeweight="0"/>
            <v:line id="_x0000_s11439" style="position:absolute" from="816,3469" to="5919,3470" strokeweight="0"/>
            <v:line id="_x0000_s11440" style="position:absolute" from="816,4036" to="5919,4037" strokeweight="0"/>
            <v:line id="_x0000_s11441" style="position:absolute" from="1666,1201" to="1667,4608" strokeweight="0"/>
            <v:line id="_x0000_s11442" style="position:absolute" from="2516,1201" to="2517,4608" strokeweight="0"/>
            <v:line id="_x0000_s11443" style="position:absolute" from="3370,1201" to="3371,4608" strokeweight="0"/>
            <v:line id="_x0000_s11444" style="position:absolute" from="4220,1201" to="4221,4608" strokeweight="0"/>
            <v:line id="_x0000_s11445" style="position:absolute" from="5070,1201" to="5071,4608" strokeweight="0"/>
            <v:rect id="_x0000_s11446" style="position:absolute;left:5948;top:5197;width:605;height:211" fillcolor="#e5e5e5" stroked="f"/>
            <v:rect id="_x0000_s11447" style="position:absolute;left:5948;top:5081;width:600;height:327;mso-wrap-style:none;v-text-anchor:top" filled="f" stroked="f">
              <v:textbox style="mso-next-textbox:#_x0000_s11447;mso-fit-shape-to-text:t" inset="0,0,0,0">
                <w:txbxContent>
                  <w:p w:rsidR="00F66AEA" w:rsidRPr="00016399" w:rsidRDefault="00F66AEA">
                    <w:pPr>
                      <w:rPr>
                        <w:sz w:val="18"/>
                        <w:szCs w:val="18"/>
                      </w:rPr>
                    </w:pPr>
                    <w:r w:rsidRPr="00016399">
                      <w:rPr>
                        <w:color w:val="000000"/>
                        <w:sz w:val="18"/>
                        <w:szCs w:val="18"/>
                      </w:rPr>
                      <w:t>1509-08</w:t>
                    </w:r>
                  </w:p>
                </w:txbxContent>
              </v:textbox>
            </v:rect>
            <v:shape id="_x0000_s11448" style="position:absolute;left:979;top:4483;width:428;height:67" coordsize="428,67" path="m423,67r5,l428,58r-77,l356,58,264,,,,,10r5,l260,10r-5,l346,67r5,l423,67xe" fillcolor="black" stroked="f">
              <v:path arrowok="t"/>
            </v:shape>
            <v:shape id="_x0000_s11449" style="position:absolute;left:816;top:4387;width:931;height:202" coordsize="931,202" path="m922,202r9,l931,192,855,139r-5,l749,82,672,48,586,34,423,19,336,,154,72,48,115,15,135r-5,l,149r,10l10,159r9,-15l15,144,48,125,154,82,336,10r87,19l586,43r86,15l749,91r101,58l845,149r77,53xe" fillcolor="black" stroked="f">
              <v:path arrowok="t"/>
            </v:shape>
            <v:shape id="_x0000_s11450" style="position:absolute;left:811;top:4459;width:1369;height:135" coordsize="1369,135" path="m1364,135r5,l1369,125r-5,l1282,101,1191,67,946,19,855,10r-106,l677,,519,19r-91,l336,34,255,58,168,77,53,111,5,125r-5,l,135r5,l53,120,168,87,255,67,336,43,428,29r91,l677,10r72,9l855,19r91,10l1191,77r91,34l1364,135xe" fillcolor="black" stroked="f">
              <v:path arrowok="t"/>
            </v:shape>
            <v:shape id="_x0000_s11451" style="position:absolute;left:816;top:4377;width:1104;height:221" coordsize="1104,221" path="m,212r,9l10,221,67,188,168,121,245,68r-5,l423,20,509,10r62,10l672,39r91,5l850,87r72,14l1013,149r-5,l1095,207r9,l1104,197r-86,-57l1013,140,922,92,850,77,763,34,672,29,571,10,509,,423,10,240,58r-5,l159,111,58,178,,212xe" fillcolor="black" stroked="f">
              <v:path arrowok="t"/>
            </v:shape>
            <v:shape id="_x0000_s11452" style="position:absolute;left:811;top:4320;width:1023;height:259" coordsize="1023,259" path="m1013,259r10,l1023,250,936,154,860,86r-5,l768,62,677,19,591,,428,,341,19,240,67r-4,l164,115,82,206r5,l5,250r-5,l,259r5,l87,216r5,l173,125,245,77r-5,l341,29,428,9r163,l677,29r91,43l855,96r-5,l927,163r86,96xe" fillcolor="black" stroked="f">
              <v:path arrowok="t"/>
            </v:shape>
            <v:shape id="_x0000_s11453" style="position:absolute;left:811;top:3479;width:3327;height:1076" coordsize="3327,1076" path="m5,1062r-5,l,1071r87,l164,956,255,836,370,701r62,-67l524,581r72,-86l687,399r86,-68l768,331r92,-38l864,293r72,-62l1018,178r-5,l1124,134r72,-33l1282,77r87,-19l1441,38r91,-19l1618,10r91,l1786,29r82,l1959,34r77,43l2127,110r91,15l2213,125r77,48l2295,173r82,34l2372,207r178,129l2554,336r92,43l2641,379r86,73l2799,543r5,l2895,591r-5,l3068,793r72,105l3231,961r87,115l3327,1076r,-9l3241,951r-91,-62l3078,783,2900,581r-5,l2804,533r5,l2737,442r-87,-72l2646,370r-92,-43l2559,327,2381,197r-4,l2295,163r5,l2223,115r-5,l2127,101,2036,67,1959,24r-91,-5l1786,19,1709,r-91,l1532,10r-91,19l1369,48r-87,19l1196,91r-72,34l1013,168r-5,l927,221r-72,62l860,283r-92,39l764,322r-87,67l586,485r-72,87l423,625r-63,67l245,826,154,946,77,1062r5,l5,1062xe" fillcolor="black" stroked="f">
              <v:path arrowok="t"/>
            </v:shape>
            <v:shape id="_x0000_s11454" style="position:absolute;left:816;top:3642;width:1872;height:932" coordsize="1872,932" path="m,923r,9l10,932,87,832r,-5l168,659r,4l259,538,341,409,514,231r77,-63l677,101,768,29r-5,l850,10r249,l1191,44r-5,l1277,111r154,125l1608,418r,-4l1690,572r,5l1776,678r,-5l1863,841r,5l1872,846r,-5l1786,673r,-5l1700,567r,5l1618,414r,-5l1440,226,1287,101,1196,34r-5,l1099,,850,,763,19r-4,l667,92r-86,67l504,221,331,399,250,529,159,654r,5l77,827r,-5l,923xe" fillcolor="black" stroked="f">
              <v:path arrowok="t"/>
            </v:shape>
            <v:shape id="_x0000_s11455" style="position:absolute;left:816;top:3849;width:2468;height:735" coordsize="2468,735" path="m,682r,10l10,692r91,-91l168,524r82,-58l336,379r96,-76l427,303r87,-48l519,255r86,-58l600,197,759,106,850,72,922,62r91,-28l1099,34,1191,9r86,l1359,24r81,24l1527,67r86,48l1700,134r110,58l1805,192r63,43l1872,235r82,44l1949,279r82,81l2036,360r81,44l2112,404r92,62l2285,548r82,120l2458,735r10,l2468,725r-92,-67l2295,538r-82,-82l2122,394r-5,l2036,351r4,l1959,269r-5,l1872,226r5,l1815,182r-5,l1700,125r-87,-19l1527,58,1440,38,1359,14,1277,r-86,l1099,24r-86,l922,53r-72,9l759,96,600,187r-5,l509,245r5,l427,293r-4,l327,370r-87,86l159,514,91,591,,682xe" fillcolor="black" stroked="f">
              <v:path arrowok="t"/>
            </v:shape>
            <v:shape id="_x0000_s11456" style="position:absolute;left:816;top:3383;width:2127;height:1148" coordsize="2127,1148" path="m,1143r,5l10,1148r,-5l245,682r,5l427,447,591,235r86,-77l672,158,850,57,927,24,1008,9r183,l1359,86r81,44l1436,130r172,173l1695,413r86,77l1781,485r245,428l2117,1100r,5l2127,1105r,-5l2036,913,1791,485r,-5l1704,403,1618,293,1445,120r-5,l1359,77,1191,,1008,,927,14,850,48,672,149r-5,l581,226,418,437,235,677r,5l,1143xe" fillcolor="black" stroked="f">
              <v:path arrowok="t"/>
            </v:shape>
            <v:shape id="_x0000_s11457" style="position:absolute;left:816;top:4099;width:1445;height:427" coordsize="1445,427" path="m,384r,10l10,394,96,307r72,-81l341,91r-5,l514,29,672,9r87,10l850,53r72,33l917,86r86,53l1090,211r82,53l1176,264r101,58l1272,322r82,67l1359,389r81,38l1445,427r,-9l1440,418r-81,-39l1364,379r-82,-67l1277,312,1176,254r5,l1099,202r-86,-73l927,77r-5,l850,43,759,9,672,,514,19,336,81r-5,l159,216,87,298,,384xe" fillcolor="black" stroked="f">
              <v:path arrowok="t"/>
            </v:shape>
            <v:shape id="_x0000_s11458" style="position:absolute;left:816;top:4060;width:1704;height:534" coordsize="1704,534" path="m,505r,9l10,514,87,442r14,-19l168,370r82,-91l245,279r91,-48l341,231r86,-77l423,154,586,68,672,44,850,10r158,14l1099,68r178,67l1272,135r250,197l1695,534r9,l1704,524,1532,322,1282,125r-5,l1099,58,1008,15,850,,672,34,586,58,423,144r-5,l331,221r5,l245,269r-5,l159,361,91,414,77,433,,505xe" fillcolor="black" stroked="f">
              <v:path arrowok="t"/>
            </v:shape>
            <v:shape id="_x0000_s11459" style="position:absolute;left:816;top:3570;width:2895;height:1009" coordsize="2895,1009" path="m2885,1009r10,l2895,1000,2732,755r-91,-63l2554,586r-86,-86l2376,433r-86,-68l2218,293r-91,-57l2122,236r-91,-48l2036,188r-77,-48l1954,140,1700,43,1613,24r-86,-9l1436,15,1359,r-82,l1191,24r-92,19l999,82r-77,24l850,130r-5,l754,192r5,l672,236r-5,l576,303,408,447r-81,53l245,591,159,697,91,783,,894r,10l10,904,101,793r67,-86l255,601r81,-91l418,457,586,313r91,-68l672,245r87,-43l763,202r92,-62l850,140r72,-24l999,91,1099,53r92,-19l1277,10r82,l1436,24r91,l1613,34r87,19l1954,149r-5,l2026,197r5,l2122,245r-5,l2208,303r72,72l2367,442r91,68l2545,596r86,106l2722,764r163,245xe" fillcolor="black" stroked="f">
              <v:path arrowok="t"/>
            </v:shape>
            <v:shape id="_x0000_s11460" style="position:absolute;left:816;top:4233;width:1364;height:346" coordsize="1364,346" path="m1354,346r10,l1364,337,1277,226r-86,-96l1104,72r-5,l1013,63,922,34,763,15,672,,586,24,509,34,423,82r-87,24l245,149r-5,l159,202,82,274,,327r,10l10,337,91,284r77,-72l250,159r-5,l336,116,423,92,509,44,586,34,672,10r91,14l922,44r91,28l1099,82r-4,l1181,140r87,96l1354,346xe" fillcolor="black" stroked="f">
              <v:path arrowok="t"/>
            </v:shape>
            <v:shape id="_x0000_s11461" style="position:absolute;left:816;top:3743;width:2040;height:788" coordsize="2040,788" path="m2031,788r9,l2040,779,1944,649,1872,538,1791,433r-87,-77l1532,178r-5,l1277,48,1186,15,1099,r-86,l850,15,759,48,586,130r-5,l413,274r-82,91l245,423,159,524,77,639,,726r,9l10,735,87,649,168,534,255,433r86,-58l423,284,591,140r-5,l759,58,850,24,1013,10r86,l1186,24r91,34l1527,188r-5,l1695,365r86,77l1863,548r72,110l2031,788xe" fillcolor="black" stroked="f">
              <v:path arrowok="t"/>
            </v:shape>
            <v:shape id="_x0000_s11462" style="position:absolute;left:816;top:3710;width:4254;height:893" coordsize="4254,893" path="m4244,893r10,l4254,884r-77,-77l4086,749r-82,-72l3908,615r-72,-53l3831,562r-91,-48l3745,514r-87,-58l3653,456,3485,365r5,l3409,307r-5,l3313,283r-87,-48l3068,177r-91,-38l2890,120,2799,96,2727,57,2641,38,2463,24,2372,4,2290,,2036,r-87,9l1863,24,1613,48r-86,33l1440,91r-81,33l1282,144r-91,33l1099,201r-86,44l922,293r-82,28l759,360r-5,l667,413r5,l586,461r-5,l509,514r5,l423,552r-5,l331,629r5,l245,677r-5,l163,744r5,l125,764r-5,l72,831,,874r,10l10,884,82,840r48,-67l125,773r43,-19l173,754r77,-67l245,687r91,-48l341,639r86,-77l423,562r91,-39l519,523r72,-53l586,470r86,-48l677,422r86,-52l759,370r81,-39l922,302r91,-48l1099,211r92,-24l1282,153r77,-19l1440,100r87,-9l1613,57,1863,33r86,-14l2036,9r254,l2372,14r91,19l2641,48r86,19l2799,105r91,24l2977,148r91,39l3226,245r87,48l3404,317r-5,l3481,374r4,l3653,466r-4,l3735,523r5,l3831,571r-5,l3898,624r96,63l4076,759r91,57l4244,893xe" fillcolor="black" stroked="f">
              <v:path arrowok="t"/>
            </v:shape>
            <v:shape id="_x0000_s11463" style="position:absolute;left:816;top:3522;width:1959;height:1009" coordsize="1959,1009" path="m1949,913r,5l1959,918r,-5l1791,596r,-5l1700,500,1618,370r-91,-91l1445,188,1282,72r-5,l1191,34,1013,,922,,850,15,759,58r-87,48l667,106r-91,58l509,216,427,317,327,447r-92,96l235,548,,1004r,5l10,1009r,-5l245,548r,5l336,457,437,327,519,226r67,-53l677,115r-5,l759,67,850,24,922,10r91,l1191,43r86,39l1272,82r164,115l1517,288r91,92l1690,509r91,92l1781,596r168,317xe" fillcolor="black" stroked="f">
              <v:path arrowok="t"/>
            </v:shape>
            <v:rect id="_x0000_s11464" style="position:absolute;left:346;top:4512;width:361;height:327;mso-wrap-style:none;v-text-anchor:top" filled="f" stroked="f">
              <v:textbox style="mso-next-textbox:#_x0000_s11464;mso-fit-shape-to-text:t" inset="0,0,0,0">
                <w:txbxContent>
                  <w:p w:rsidR="00F66AEA" w:rsidRDefault="00F66AEA">
                    <w:r>
                      <w:rPr>
                        <w:color w:val="000000"/>
                        <w:sz w:val="18"/>
                        <w:szCs w:val="18"/>
                      </w:rPr>
                      <w:t>–148</w:t>
                    </w:r>
                  </w:p>
                </w:txbxContent>
              </v:textbox>
            </v:rect>
            <v:rect id="_x0000_s11465" style="position:absolute;left:346;top:3935;width:361;height:327;mso-wrap-style:none;v-text-anchor:top" filled="f" stroked="f">
              <v:textbox style="mso-next-textbox:#_x0000_s11465;mso-fit-shape-to-text:t" inset="0,0,0,0">
                <w:txbxContent>
                  <w:p w:rsidR="00F66AEA" w:rsidRDefault="00F66AEA">
                    <w:r>
                      <w:rPr>
                        <w:color w:val="000000"/>
                        <w:sz w:val="18"/>
                        <w:szCs w:val="18"/>
                      </w:rPr>
                      <w:t>–146</w:t>
                    </w:r>
                  </w:p>
                </w:txbxContent>
              </v:textbox>
            </v:rect>
            <v:rect id="_x0000_s11466" style="position:absolute;left:346;top:3368;width:361;height:327;mso-wrap-style:none;v-text-anchor:top" filled="f" stroked="f">
              <v:textbox style="mso-next-textbox:#_x0000_s11466;mso-fit-shape-to-text:t" inset="0,0,0,0">
                <w:txbxContent>
                  <w:p w:rsidR="00F66AEA" w:rsidRDefault="00F66AEA">
                    <w:r>
                      <w:rPr>
                        <w:color w:val="000000"/>
                        <w:sz w:val="18"/>
                        <w:szCs w:val="18"/>
                      </w:rPr>
                      <w:t>–144</w:t>
                    </w:r>
                  </w:p>
                </w:txbxContent>
              </v:textbox>
            </v:rect>
            <v:rect id="_x0000_s11467" style="position:absolute;left:346;top:2801;width:361;height:327;mso-wrap-style:none;v-text-anchor:top" filled="f" stroked="f">
              <v:textbox style="mso-next-textbox:#_x0000_s11467;mso-fit-shape-to-text:t" inset="0,0,0,0">
                <w:txbxContent>
                  <w:p w:rsidR="00F66AEA" w:rsidRDefault="00F66AEA">
                    <w:r>
                      <w:rPr>
                        <w:color w:val="000000"/>
                        <w:sz w:val="18"/>
                        <w:szCs w:val="18"/>
                      </w:rPr>
                      <w:t>–142</w:t>
                    </w:r>
                  </w:p>
                </w:txbxContent>
              </v:textbox>
            </v:rect>
            <v:rect id="_x0000_s11468" style="position:absolute;left:346;top:2230;width:361;height:327;mso-wrap-style:none;v-text-anchor:top" filled="f" stroked="f">
              <v:textbox style="mso-next-textbox:#_x0000_s11468;mso-fit-shape-to-text:t" inset="0,0,0,0">
                <w:txbxContent>
                  <w:p w:rsidR="00F66AEA" w:rsidRDefault="00F66AEA">
                    <w:r>
                      <w:rPr>
                        <w:color w:val="000000"/>
                        <w:sz w:val="18"/>
                        <w:szCs w:val="18"/>
                      </w:rPr>
                      <w:t>–140</w:t>
                    </w:r>
                  </w:p>
                </w:txbxContent>
              </v:textbox>
            </v:rect>
            <v:rect id="_x0000_s11469" style="position:absolute;left:346;top:1667;width:361;height:327;mso-wrap-style:none;v-text-anchor:top" filled="f" stroked="f">
              <v:textbox style="mso-next-textbox:#_x0000_s11469;mso-fit-shape-to-text:t" inset="0,0,0,0">
                <w:txbxContent>
                  <w:p w:rsidR="00F66AEA" w:rsidRDefault="00F66AEA">
                    <w:r>
                      <w:rPr>
                        <w:color w:val="000000"/>
                        <w:sz w:val="18"/>
                        <w:szCs w:val="18"/>
                      </w:rPr>
                      <w:t>–138</w:t>
                    </w:r>
                  </w:p>
                </w:txbxContent>
              </v:textbox>
            </v:rect>
            <v:rect id="_x0000_s11470" style="position:absolute;left:346;top:1096;width:361;height:327;mso-wrap-style:none;v-text-anchor:top" filled="f" stroked="f">
              <v:textbox style="mso-next-textbox:#_x0000_s11470;mso-fit-shape-to-text:t" inset="0,0,0,0">
                <w:txbxContent>
                  <w:p w:rsidR="00F66AEA" w:rsidRDefault="00F66AEA">
                    <w:r>
                      <w:rPr>
                        <w:color w:val="000000"/>
                        <w:sz w:val="18"/>
                        <w:szCs w:val="18"/>
                      </w:rPr>
                      <w:t>–136</w:t>
                    </w:r>
                  </w:p>
                </w:txbxContent>
              </v:textbox>
            </v:rect>
            <v:rect id="_x0000_s11471" style="position:absolute;left:773;top:4728;width:91;height:327;mso-wrap-style:none;v-text-anchor:top" filled="f" stroked="f">
              <v:textbox style="mso-next-textbox:#_x0000_s11471;mso-fit-shape-to-text:t" inset="0,0,0,0">
                <w:txbxContent>
                  <w:p w:rsidR="00F66AEA" w:rsidRDefault="00F66AEA">
                    <w:r>
                      <w:rPr>
                        <w:color w:val="000000"/>
                        <w:sz w:val="18"/>
                        <w:szCs w:val="18"/>
                      </w:rPr>
                      <w:t>0</w:t>
                    </w:r>
                  </w:p>
                </w:txbxContent>
              </v:textbox>
            </v:rect>
            <v:rect id="_x0000_s11472" style="position:absolute;left:1575;top:4728;width:181;height:327;mso-wrap-style:none;v-text-anchor:top" filled="f" stroked="f">
              <v:textbox style="mso-next-textbox:#_x0000_s11472;mso-fit-shape-to-text:t" inset="0,0,0,0">
                <w:txbxContent>
                  <w:p w:rsidR="00F66AEA" w:rsidRDefault="00F66AEA">
                    <w:r>
                      <w:rPr>
                        <w:color w:val="000000"/>
                        <w:sz w:val="18"/>
                        <w:szCs w:val="18"/>
                      </w:rPr>
                      <w:t>10</w:t>
                    </w:r>
                  </w:p>
                </w:txbxContent>
              </v:textbox>
            </v:rect>
            <v:rect id="_x0000_s11473" style="position:absolute;left:2429;top:4728;width:181;height:327;mso-wrap-style:none;v-text-anchor:top" filled="f" stroked="f">
              <v:textbox style="mso-next-textbox:#_x0000_s11473;mso-fit-shape-to-text:t" inset="0,0,0,0">
                <w:txbxContent>
                  <w:p w:rsidR="00F66AEA" w:rsidRDefault="00F66AEA">
                    <w:r>
                      <w:rPr>
                        <w:color w:val="000000"/>
                        <w:sz w:val="18"/>
                        <w:szCs w:val="18"/>
                      </w:rPr>
                      <w:t>20</w:t>
                    </w:r>
                  </w:p>
                </w:txbxContent>
              </v:textbox>
            </v:rect>
            <v:rect id="_x0000_s11474" style="position:absolute;left:3279;top:4728;width:181;height:327;mso-wrap-style:none;v-text-anchor:top" filled="f" stroked="f">
              <v:textbox style="mso-next-textbox:#_x0000_s11474;mso-fit-shape-to-text:t" inset="0,0,0,0">
                <w:txbxContent>
                  <w:p w:rsidR="00F66AEA" w:rsidRDefault="00F66AEA">
                    <w:r>
                      <w:rPr>
                        <w:color w:val="000000"/>
                        <w:sz w:val="18"/>
                        <w:szCs w:val="18"/>
                      </w:rPr>
                      <w:t>30</w:t>
                    </w:r>
                  </w:p>
                </w:txbxContent>
              </v:textbox>
            </v:rect>
            <v:rect id="_x0000_s11475" style="position:absolute;left:4129;top:4728;width:181;height:327;mso-wrap-style:none;v-text-anchor:top" filled="f" stroked="f">
              <v:textbox style="mso-next-textbox:#_x0000_s11475;mso-fit-shape-to-text:t" inset="0,0,0,0">
                <w:txbxContent>
                  <w:p w:rsidR="00F66AEA" w:rsidRDefault="00F66AEA">
                    <w:r>
                      <w:rPr>
                        <w:color w:val="000000"/>
                        <w:sz w:val="18"/>
                        <w:szCs w:val="18"/>
                      </w:rPr>
                      <w:t>40</w:t>
                    </w:r>
                  </w:p>
                </w:txbxContent>
              </v:textbox>
            </v:rect>
            <v:rect id="_x0000_s11476" style="position:absolute;left:4978;top:4728;width:181;height:327;mso-wrap-style:none;v-text-anchor:top" filled="f" stroked="f">
              <v:textbox style="mso-next-textbox:#_x0000_s11476;mso-fit-shape-to-text:t" inset="0,0,0,0">
                <w:txbxContent>
                  <w:p w:rsidR="00F66AEA" w:rsidRDefault="00F66AEA">
                    <w:r>
                      <w:rPr>
                        <w:color w:val="000000"/>
                        <w:sz w:val="18"/>
                        <w:szCs w:val="18"/>
                      </w:rPr>
                      <w:t>50</w:t>
                    </w:r>
                  </w:p>
                </w:txbxContent>
              </v:textbox>
            </v:rect>
            <v:rect id="_x0000_s11477" style="position:absolute;left:5833;top:4728;width:181;height:327;mso-wrap-style:none;v-text-anchor:top" filled="f" stroked="f">
              <v:textbox style="mso-next-textbox:#_x0000_s11477;mso-fit-shape-to-text:t" inset="0,0,0,0">
                <w:txbxContent>
                  <w:p w:rsidR="00F66AEA" w:rsidRDefault="00F66AEA">
                    <w:r>
                      <w:rPr>
                        <w:color w:val="000000"/>
                        <w:sz w:val="18"/>
                        <w:szCs w:val="18"/>
                      </w:rPr>
                      <w:t>60</w:t>
                    </w:r>
                  </w:p>
                </w:txbxContent>
              </v:textbox>
            </v:rect>
            <v:rect id="_x0000_s11479" style="position:absolute;left:388;top:156;width:5560;height:587;v-text-anchor:top" filled="f" stroked="f">
              <v:textbox style="mso-next-textbox:#_x0000_s11479;mso-fit-shape-to-text:t" inset="0,0,0,0">
                <w:txbxContent>
                  <w:p w:rsidR="00F66AEA" w:rsidRDefault="00F66AEA" w:rsidP="00E120AE">
                    <w:pPr>
                      <w:jc w:val="center"/>
                      <w:rPr>
                        <w:b/>
                        <w:bCs/>
                        <w:color w:val="000000"/>
                        <w:sz w:val="18"/>
                        <w:szCs w:val="18"/>
                        <w:lang w:val="en-US" w:eastAsia="zh-CN"/>
                      </w:rPr>
                    </w:pPr>
                    <w:r w:rsidRPr="00E120AE">
                      <w:rPr>
                        <w:rFonts w:hint="eastAsia"/>
                        <w:b/>
                        <w:bCs/>
                        <w:color w:val="000000"/>
                        <w:sz w:val="18"/>
                        <w:szCs w:val="18"/>
                        <w:lang w:val="en-US" w:eastAsia="zh-CN"/>
                      </w:rPr>
                      <w:t>位于</w:t>
                    </w:r>
                    <w:r w:rsidRPr="00E120AE">
                      <w:rPr>
                        <w:rFonts w:hint="eastAsia"/>
                        <w:b/>
                        <w:bCs/>
                        <w:color w:val="000000"/>
                        <w:sz w:val="18"/>
                        <w:szCs w:val="18"/>
                        <w:lang w:val="en-US" w:eastAsia="zh-CN"/>
                      </w:rPr>
                      <w:t>17</w:t>
                    </w:r>
                    <w:r w:rsidRPr="00E120AE">
                      <w:rPr>
                        <w:b/>
                        <w:bCs/>
                        <w:color w:val="000000"/>
                        <w:sz w:val="18"/>
                        <w:szCs w:val="18"/>
                        <w:lang w:val="en-US" w:eastAsia="zh-CN"/>
                      </w:rPr>
                      <w:t>4° W</w:t>
                    </w:r>
                    <w:r w:rsidRPr="00E120AE">
                      <w:rPr>
                        <w:rFonts w:hint="eastAsia"/>
                        <w:b/>
                        <w:bCs/>
                        <w:color w:val="000000"/>
                        <w:sz w:val="18"/>
                        <w:szCs w:val="18"/>
                        <w:lang w:val="en-US" w:eastAsia="zh-CN"/>
                      </w:rPr>
                      <w:t>、跟踪位于国际空间站类型轨道上低轨用户卫星的</w:t>
                    </w:r>
                    <w:r w:rsidRPr="00E120AE">
                      <w:rPr>
                        <w:rFonts w:hint="eastAsia"/>
                        <w:b/>
                        <w:bCs/>
                        <w:color w:val="000000"/>
                        <w:sz w:val="18"/>
                        <w:szCs w:val="18"/>
                        <w:lang w:val="en-US" w:eastAsia="zh-CN"/>
                      </w:rPr>
                      <w:t>DRS</w:t>
                    </w:r>
                  </w:p>
                  <w:p w:rsidR="00F66AEA" w:rsidRPr="00E120AE" w:rsidRDefault="00F66AEA" w:rsidP="00D6107A">
                    <w:pPr>
                      <w:spacing w:before="0"/>
                      <w:jc w:val="center"/>
                      <w:rPr>
                        <w:b/>
                        <w:bCs/>
                        <w:lang w:val="en-US" w:eastAsia="zh-CN"/>
                      </w:rPr>
                    </w:pPr>
                    <w:r w:rsidRPr="00E120AE">
                      <w:rPr>
                        <w:rFonts w:hint="eastAsia"/>
                        <w:b/>
                        <w:bCs/>
                        <w:sz w:val="18"/>
                        <w:szCs w:val="18"/>
                        <w:lang w:val="en-US" w:eastAsia="zh-CN"/>
                      </w:rPr>
                      <w:t>卫星干扰的时间特性（参见第</w:t>
                    </w:r>
                    <w:r w:rsidRPr="00E120AE">
                      <w:rPr>
                        <w:rFonts w:hint="eastAsia"/>
                        <w:b/>
                        <w:bCs/>
                        <w:sz w:val="18"/>
                        <w:szCs w:val="18"/>
                        <w:lang w:val="en-US" w:eastAsia="zh-CN"/>
                      </w:rPr>
                      <w:t>3.2</w:t>
                    </w:r>
                    <w:r w:rsidRPr="00E120AE">
                      <w:rPr>
                        <w:rFonts w:hint="eastAsia"/>
                        <w:b/>
                        <w:bCs/>
                        <w:sz w:val="18"/>
                        <w:szCs w:val="18"/>
                        <w:lang w:val="en-US" w:eastAsia="zh-CN"/>
                      </w:rPr>
                      <w:t>段）</w:t>
                    </w:r>
                  </w:p>
                </w:txbxContent>
              </v:textbox>
            </v:rect>
            <v:rect id="_x0000_s11481" style="position:absolute;left:3053;top:5055;width:901;height:353;mso-wrap-style:none;v-text-anchor:top" filled="f" stroked="f">
              <v:textbox style="mso-next-textbox:#_x0000_s11481;mso-fit-shape-to-text:t" inset="0,0,0,0">
                <w:txbxContent>
                  <w:p w:rsidR="00F66AEA" w:rsidRPr="00E120AE" w:rsidRDefault="00F66AEA" w:rsidP="00E120AE">
                    <w:r w:rsidRPr="00E120AE">
                      <w:rPr>
                        <w:rFonts w:hint="eastAsia"/>
                        <w:color w:val="000000"/>
                        <w:sz w:val="18"/>
                        <w:szCs w:val="18"/>
                      </w:rPr>
                      <w:t>时间（秒）</w:t>
                    </w:r>
                  </w:p>
                </w:txbxContent>
              </v:textbox>
            </v:rect>
            <v:rect id="_x0000_s11482" style="position:absolute;left:1039;top:743;width:3787;height:353;mso-wrap-style:none;v-text-anchor:top" filled="f" stroked="f">
              <v:textbox style="mso-next-textbox:#_x0000_s11482;mso-fit-shape-to-text:t" inset="0,0,0,0">
                <w:txbxContent>
                  <w:p w:rsidR="00F66AEA" w:rsidRPr="00E120AE" w:rsidRDefault="00F66AEA" w:rsidP="00E120AE">
                    <w:pPr>
                      <w:rPr>
                        <w:lang w:val="en-US" w:eastAsia="zh-CN"/>
                      </w:rPr>
                    </w:pPr>
                    <w:r w:rsidRPr="00E120AE">
                      <w:rPr>
                        <w:rFonts w:hint="eastAsia"/>
                        <w:color w:val="000000"/>
                        <w:sz w:val="18"/>
                        <w:szCs w:val="18"/>
                        <w:lang w:val="en-US" w:eastAsia="zh-CN"/>
                      </w:rPr>
                      <w:t>17</w:t>
                    </w:r>
                    <w:r w:rsidRPr="00E120AE">
                      <w:rPr>
                        <w:color w:val="000000"/>
                        <w:sz w:val="18"/>
                        <w:szCs w:val="18"/>
                        <w:lang w:val="en-US" w:eastAsia="zh-CN"/>
                      </w:rPr>
                      <w:t>4° W</w:t>
                    </w:r>
                    <w:r w:rsidRPr="00E120AE">
                      <w:rPr>
                        <w:rFonts w:hint="eastAsia"/>
                        <w:color w:val="000000"/>
                        <w:sz w:val="18"/>
                        <w:szCs w:val="18"/>
                        <w:lang w:val="en-US" w:eastAsia="zh-CN"/>
                      </w:rPr>
                      <w:t>超过</w:t>
                    </w:r>
                    <w:r w:rsidRPr="00E120AE">
                      <w:rPr>
                        <w:rFonts w:hint="eastAsia"/>
                        <w:color w:val="000000"/>
                        <w:sz w:val="18"/>
                        <w:szCs w:val="18"/>
                        <w:lang w:val="en-US" w:eastAsia="zh-CN"/>
                      </w:rPr>
                      <w:t>-148</w:t>
                    </w:r>
                    <w:r w:rsidRPr="00E120AE">
                      <w:rPr>
                        <w:rFonts w:hint="eastAsia"/>
                        <w:color w:val="000000"/>
                        <w:sz w:val="18"/>
                        <w:szCs w:val="18"/>
                        <w:lang w:val="en-US" w:eastAsia="zh-CN"/>
                      </w:rPr>
                      <w:t>（</w:t>
                    </w:r>
                    <w:r w:rsidRPr="00E120AE">
                      <w:rPr>
                        <w:color w:val="000000"/>
                        <w:sz w:val="18"/>
                        <w:szCs w:val="18"/>
                        <w:lang w:val="en-US" w:eastAsia="zh-CN"/>
                      </w:rPr>
                      <w:t>dB(W/MHz)</w:t>
                    </w:r>
                    <w:r w:rsidRPr="00E120AE">
                      <w:rPr>
                        <w:rFonts w:hint="eastAsia"/>
                        <w:color w:val="000000"/>
                        <w:sz w:val="18"/>
                        <w:szCs w:val="18"/>
                        <w:lang w:val="en-US" w:eastAsia="zh-CN"/>
                      </w:rPr>
                      <w:t>）的通过时间历史</w:t>
                    </w:r>
                  </w:p>
                </w:txbxContent>
              </v:textbox>
            </v:rect>
            <v:rect id="_x0000_s11483" style="position:absolute;left:-494;top:2634;width:1445;height:454;rotation:270;mso-wrap-style:none;v-text-anchor:top" filled="f" stroked="f">
              <v:textbox style="layout-flow:vertical;mso-layout-flow-alt:bottom-to-top;mso-next-textbox:#_x0000_s11483;mso-fit-shape-to-text:t" inset="0,0,0,0">
                <w:txbxContent>
                  <w:p w:rsidR="00F66AEA" w:rsidRDefault="00F66AEA" w:rsidP="00447123">
                    <w:pPr>
                      <w:spacing w:before="0"/>
                    </w:pPr>
                    <w:r w:rsidRPr="00E120AE">
                      <w:rPr>
                        <w:rFonts w:hint="eastAsia"/>
                        <w:color w:val="000000"/>
                        <w:sz w:val="18"/>
                        <w:szCs w:val="18"/>
                      </w:rPr>
                      <w:t>电平</w:t>
                    </w:r>
                    <w:r>
                      <w:rPr>
                        <w:color w:val="000000"/>
                        <w:sz w:val="18"/>
                        <w:szCs w:val="18"/>
                      </w:rPr>
                      <w:t xml:space="preserve"> (dB(W/MHz))</w:t>
                    </w:r>
                  </w:p>
                </w:txbxContent>
              </v:textbox>
            </v:rect>
            <w10:wrap type="none"/>
            <w10:anchorlock/>
          </v:group>
        </w:pict>
      </w:r>
    </w:p>
    <w:p w:rsidR="006F716A" w:rsidRDefault="006F716A" w:rsidP="0041229F">
      <w:pPr>
        <w:overflowPunct/>
        <w:autoSpaceDE/>
        <w:autoSpaceDN/>
        <w:adjustRightInd/>
        <w:ind w:firstLineChars="200" w:firstLine="480"/>
        <w:jc w:val="left"/>
        <w:textAlignment w:val="auto"/>
        <w:rPr>
          <w:lang w:val="en-US" w:eastAsia="zh-CN"/>
        </w:rPr>
      </w:pPr>
    </w:p>
    <w:p w:rsidR="005A79E5" w:rsidRPr="005878CC" w:rsidRDefault="005878CC" w:rsidP="0041229F">
      <w:pPr>
        <w:overflowPunct/>
        <w:autoSpaceDE/>
        <w:autoSpaceDN/>
        <w:adjustRightInd/>
        <w:ind w:firstLineChars="200" w:firstLine="480"/>
        <w:jc w:val="left"/>
        <w:textAlignment w:val="auto"/>
        <w:rPr>
          <w:lang w:val="en-US" w:eastAsia="zh-CN"/>
        </w:rPr>
      </w:pPr>
      <w:r>
        <w:rPr>
          <w:rFonts w:hint="eastAsia"/>
          <w:lang w:val="en-US" w:eastAsia="zh-CN"/>
        </w:rPr>
        <w:t>图</w:t>
      </w:r>
      <w:r w:rsidR="005A79E5" w:rsidRPr="005878CC">
        <w:rPr>
          <w:lang w:eastAsia="zh-CN"/>
        </w:rPr>
        <w:t>9</w:t>
      </w:r>
      <w:r>
        <w:rPr>
          <w:rFonts w:hint="eastAsia"/>
          <w:lang w:val="en-US" w:eastAsia="zh-CN"/>
        </w:rPr>
        <w:t>显示了</w:t>
      </w:r>
      <w:r w:rsidRPr="005878CC">
        <w:rPr>
          <w:lang w:eastAsia="zh-CN"/>
        </w:rPr>
        <w:t>85° E</w:t>
      </w:r>
      <w:r>
        <w:rPr>
          <w:rFonts w:hint="eastAsia"/>
          <w:lang w:eastAsia="zh-CN"/>
        </w:rPr>
        <w:t>轨道位置</w:t>
      </w:r>
      <w:r>
        <w:rPr>
          <w:rFonts w:hint="eastAsia"/>
          <w:lang w:eastAsia="zh-CN"/>
        </w:rPr>
        <w:t>DRS</w:t>
      </w:r>
      <w:r>
        <w:rPr>
          <w:rFonts w:hint="eastAsia"/>
          <w:lang w:eastAsia="zh-CN"/>
        </w:rPr>
        <w:t>干扰的时间特性。</w:t>
      </w:r>
      <w:r w:rsidR="00FD56A5">
        <w:rPr>
          <w:rFonts w:hint="eastAsia"/>
          <w:lang w:eastAsia="zh-CN"/>
        </w:rPr>
        <w:t>该图显示对于在国际空间站类型轨道上的卫星的每一个轨道而言，</w:t>
      </w:r>
      <w:r w:rsidR="005A79E5" w:rsidRPr="005878CC">
        <w:rPr>
          <w:lang w:val="en-US" w:eastAsia="zh-CN"/>
        </w:rPr>
        <w:t>ITU-R</w:t>
      </w:r>
      <w:r w:rsidR="00CB2870" w:rsidRPr="005878CC">
        <w:rPr>
          <w:lang w:val="en-US" w:eastAsia="zh-CN"/>
        </w:rPr>
        <w:t> </w:t>
      </w:r>
      <w:r w:rsidR="005A79E5" w:rsidRPr="005878CC">
        <w:rPr>
          <w:lang w:val="en-US" w:eastAsia="zh-CN"/>
        </w:rPr>
        <w:t>SA.1155</w:t>
      </w:r>
      <w:r w:rsidR="00FD56A5">
        <w:rPr>
          <w:rFonts w:hint="eastAsia"/>
          <w:lang w:val="en-US" w:eastAsia="zh-CN"/>
        </w:rPr>
        <w:t>建议书的保护标准是可以满足的。</w:t>
      </w:r>
    </w:p>
    <w:p w:rsidR="005A79E5" w:rsidRDefault="004B45DA" w:rsidP="005A79E5">
      <w:pPr>
        <w:pStyle w:val="FigureNo"/>
      </w:pPr>
      <w:r>
        <w:rPr>
          <w:noProof/>
          <w:lang w:val="en-US" w:eastAsia="zh-CN"/>
        </w:rPr>
        <w:pict>
          <v:rect id="_x0000_s7903" style="position:absolute;left:0;text-align:left;margin-left:3in;margin-top:16.4pt;width:15.8pt;height:17.65pt;z-index:251724800;mso-wrap-style:none;v-text-anchor:top" filled="f" stroked="f">
            <v:textbox style="mso-fit-shape-to-text:t" inset="0,0,0,0">
              <w:txbxContent>
                <w:p w:rsidR="00F66AEA" w:rsidRDefault="00F66AEA">
                  <w:r>
                    <w:rPr>
                      <w:rFonts w:hint="eastAsia"/>
                      <w:color w:val="000000"/>
                      <w:sz w:val="18"/>
                      <w:szCs w:val="18"/>
                      <w:lang w:eastAsia="zh-CN"/>
                    </w:rPr>
                    <w:t>图</w:t>
                  </w:r>
                  <w:r>
                    <w:rPr>
                      <w:color w:val="000000"/>
                      <w:sz w:val="18"/>
                      <w:szCs w:val="18"/>
                    </w:rPr>
                    <w:t xml:space="preserve"> 9</w:t>
                  </w:r>
                </w:p>
              </w:txbxContent>
            </v:textbox>
          </v:rect>
        </w:pict>
      </w:r>
      <w:r>
        <w:pict>
          <v:group id="_x0000_s7835" editas="canvas" style="width:342.65pt;height:263.15pt;mso-position-horizontal-relative:char;mso-position-vertical-relative:line" coordsize="6853,5263">
            <o:lock v:ext="edit" aspectratio="t"/>
            <v:shape id="_x0000_s7834" type="#_x0000_t75" style="position:absolute;width:6853;height:5263" o:preferrelative="f">
              <v:fill o:detectmouseclick="t"/>
              <v:path o:extrusionok="t" o:connecttype="none"/>
              <o:lock v:ext="edit" text="t"/>
            </v:shape>
            <v:shape id="_x0000_s7836" style="position:absolute;left:763;top:1166;width:5111;height:3413" coordsize="5111,3413" path="m,l,3413r5111,l5111,,,,5,15r5102,l5097,5r,3403l5107,3398,5,3398r9,10l14,5,5,15,,xe" fillcolor="black" stroked="f">
              <v:path arrowok="t"/>
            </v:shape>
            <v:rect id="_x0000_s7837" style="position:absolute;left:768;top:1449;width:5097;height:10" fillcolor="black" stroked="f"/>
            <v:rect id="_x0000_s7838" style="position:absolute;left:768;top:1733;width:5097;height:9" fillcolor="black" stroked="f"/>
            <v:rect id="_x0000_s7839" style="position:absolute;left:768;top:2016;width:5097;height:9" fillcolor="black" stroked="f"/>
            <v:rect id="_x0000_s7840" style="position:absolute;left:768;top:2299;width:5097;height:10" fillcolor="black" stroked="f"/>
            <v:rect id="_x0000_s7841" style="position:absolute;left:768;top:2582;width:5097;height:10" fillcolor="black" stroked="f"/>
            <v:rect id="_x0000_s7842" style="position:absolute;left:768;top:2865;width:5097;height:10" fillcolor="black" stroked="f"/>
            <v:rect id="_x0000_s7843" style="position:absolute;left:768;top:3149;width:5097;height:9" fillcolor="black" stroked="f"/>
            <v:rect id="_x0000_s7844" style="position:absolute;left:768;top:3432;width:5097;height:9" fillcolor="black" stroked="f"/>
            <v:rect id="_x0000_s7845" style="position:absolute;left:768;top:3720;width:5097;height:9" fillcolor="black" stroked="f"/>
            <v:rect id="_x0000_s7846" style="position:absolute;left:768;top:4003;width:5097;height:9" fillcolor="black" stroked="f"/>
            <v:rect id="_x0000_s7847" style="position:absolute;left:768;top:4286;width:5097;height:10" fillcolor="black" stroked="f"/>
            <v:rect id="_x0000_s7848" style="position:absolute;left:1613;top:1171;width:9;height:3403" fillcolor="black" stroked="f"/>
            <v:rect id="_x0000_s7849" style="position:absolute;left:2462;top:1171;width:10;height:3403" fillcolor="black" stroked="f"/>
            <v:rect id="_x0000_s7850" style="position:absolute;left:3312;top:1171;width:9;height:3403" fillcolor="black" stroked="f"/>
            <v:rect id="_x0000_s7851" style="position:absolute;left:4161;top:1171;width:10;height:3403" fillcolor="black" stroked="f"/>
            <v:rect id="_x0000_s7852" style="position:absolute;left:5010;top:1171;width:10;height:3403" fillcolor="black" stroked="f"/>
            <v:rect id="_x0000_s7853" style="position:absolute;left:5351;top:5037;width:600;height:207" fillcolor="#e5e5e5" stroked="f"/>
            <v:rect id="_x0000_s7854" style="position:absolute;left:5349;top:5056;width:600;height:207;mso-wrap-style:none;v-text-anchor:top" filled="f" stroked="f">
              <v:textbox style="mso-fit-shape-to-text:t" inset="0,0,0,0">
                <w:txbxContent>
                  <w:p w:rsidR="00F66AEA" w:rsidRPr="00016399" w:rsidRDefault="00F66AEA" w:rsidP="006039B7">
                    <w:pPr>
                      <w:spacing w:before="0"/>
                      <w:rPr>
                        <w:sz w:val="18"/>
                        <w:szCs w:val="18"/>
                      </w:rPr>
                    </w:pPr>
                    <w:r w:rsidRPr="00016399">
                      <w:rPr>
                        <w:color w:val="000000"/>
                        <w:sz w:val="18"/>
                        <w:szCs w:val="18"/>
                      </w:rPr>
                      <w:t>1509-09</w:t>
                    </w:r>
                  </w:p>
                </w:txbxContent>
              </v:textbox>
            </v:rect>
            <v:shape id="_x0000_s7855" style="position:absolute;left:773;top:1262;width:441;height:67" coordsize="441,67" path="m9,48r-5,l4,53,,53,,63r4,l4,67r96,l100,63r5,l105,34r-9,9l432,43r,-19l225,24r10,10l235,5r-5,l230,,4,r,5l,5,,15r4,l4,20r5,l225,20,216,10r,24l216,39r4,l220,43r5,l432,43r4,l436,39r5,l441,34r,-5l436,29r,-5l432,24,96,24r-5,l91,29r-5,l86,34r,24l96,48,9,48xe" fillcolor="black" stroked="f">
              <v:path arrowok="t"/>
            </v:shape>
            <v:shape id="_x0000_s7856" style="position:absolute;left:773;top:1214;width:1094;height:173" coordsize="1094,173" path="m9,154r-5,l4,159r-4,l,168r4,l4,173r39,l43,168r9,-9l48,163r14,l91,159r9,l124,154r5,l139,149r-5,l153,149r24,-10l172,139r92,l302,135r86,l408,130r24,l451,125r29,l480,120r9,-9l484,115r39,l552,111r19,l595,106r77,l691,101r53,l772,91r-4,l801,91r10,-4l806,87r19,l840,82r-5,l878,82,892,72r-4,l1036,72r39,-4l1084,68r,-20l1060,48r5,l1051,44r-5,l1027,39r-15,l1017,39,998,29r-14,l988,34r-4,-5l984,24r-5,l960,20r4,l950,15r-53,l907,20,902,10r-5,l897,5r-38,l864,5,854,,844,r,5l840,5r,10l844,15r,5l854,24r5,l892,24r-9,-4l888,29r4,l892,34r5,l945,34r-5,l955,39r5,l979,44r-5,-5l979,44r,4l984,48r9,l988,48r20,10l1012,58r15,l1046,63r-5,l1056,68r4,l1084,68r5,l1089,63r5,l1094,58r,-5l1089,53r,-5l1084,48r-9,l1036,53r-148,l883,53,868,63r5,l835,63r-5,l816,68r4,l806,68r-5,l792,72r4,l768,72r-5,l734,82r5,l691,82r-19,5l595,87r-24,4l552,91r-29,5l484,96r-4,l480,101r-10,10l475,106r-24,l432,111r-24,l388,115r-86,l264,120r-92,l168,120r-24,10l148,130r-14,l129,130r-9,5l124,135r-24,4l91,139r-29,5l48,144r-5,l43,149,33,159r5,-5l9,154xe" fillcolor="black" stroked="f">
              <v:path arrowok="t"/>
            </v:shape>
            <v:shape id="_x0000_s7857" style="position:absolute;left:773;top:1397;width:1137;height:316" coordsize="1137,316" path="m9,297r-5,l4,302r-4,l,312r4,l4,316r34,l52,312r-4,l62,312r29,-5l139,307r29,-5l187,302r14,-10l196,292r48,l244,288r5,-5l244,288r34,l302,283r53,l388,278r77,l480,268r-5,l542,268r10,-4l547,264r24,l600,259r9,l619,254r-5,l633,254r19,-10l648,244r48,l705,240r-5,l820,240r39,-5l873,235r19,-5l912,230r14,-10l921,220r101,l1032,216r-5,l1118,216r14,-5l1132,206r5,l1137,196r-5,l1132,192r-19,l1084,187r-33,l1056,187r-24,-10l1003,177r-19,-5l979,172r5,l974,168,960,158r-53,l883,153r-63,l825,153r-14,-5l768,148r4,l763,144r,14l782,139r,5l796,139r,-5l801,134r,-10l796,124r,-4l768,120r-24,-5l710,115r5,l696,105r-58,l614,100r-139,l446,96r5,l436,91r-19,l422,91,403,76r-15,l393,76,369,67,355,57r-19,l340,57r-9,-5l326,72r29,l384,67r38,l436,62r-4,l508,62,523,52r-5,l652,52r,-4l657,48r,-10l648,48r14,l662,28r-144,l523,33r-5,-5l518,24r-154,l369,24,355,19r-120,l240,19,225,9r-53,l139,4,48,4r4,5l48,4,48,,4,r,4l,4,,14r4,l4,19r5,l43,19,38,14r5,5l43,24r5,l139,24r33,4l220,28r-4,l230,38r5,l350,38r-5,l360,43r4,l513,43r-5,-5l513,43r,5l518,48r144,l667,48r,-5l672,43r,-5l672,33r-5,l667,28r-5,l648,28r-5,l643,33r-5,l638,38r,5l648,33r-130,l513,33,499,43r5,l432,43r-5,l412,48r5,l384,48r-29,4l326,52r-5,l321,57r-5,l316,62r,5l321,67r,5l331,76r5,l350,76r-5,l360,86r24,10l388,96r10,l393,96r19,14l417,110r15,l427,110r14,5l446,115r29,5l614,120r24,4l691,124r-5,l705,134r5,l744,134r24,5l792,139r-5,-19l772,124r,5l753,148r-5,l748,153r,5l753,158r,5l763,168r5,l806,168r-5,l816,172r4,l883,172r24,5l955,177r-5,l964,187r10,5l979,192r5,l1003,196r24,l1022,196r24,10l1051,206r33,l1113,211r15,l1123,192r-15,4l1113,196r-86,l1022,196r-10,5l1017,201r-96,l916,201r-14,10l907,211r-15,l873,216r-14,l820,220r-120,l696,220r-10,5l691,225r-43,l643,225r-19,10l628,235r-14,l609,235r-9,5l604,240r-4,l571,244r-24,l542,244r-10,5l537,249r-62,l470,249r-14,10l460,259r-72,l355,264r-53,l278,268r-34,l240,268r,5l235,278r5,-5l196,273r-4,l177,283r5,l168,283r-29,5l91,288r-29,4l48,292r-5,l28,297r5,l9,297xe" fillcolor="black" stroked="f">
              <v:path arrowok="t"/>
            </v:shape>
            <v:shape id="_x0000_s7858" style="position:absolute;left:773;top:2069;width:1089;height:326" coordsize="1089,326" path="m4,307r,5l,312r,9l4,321r,5l14,326r14,-5l24,321r28,l67,312r-5,l76,312r10,-5l115,297r-5,l139,297r,-5l148,283r-4,5l312,288r24,-5l369,283r15,-5l379,278r57,l451,268r-5,l480,268r,-4l484,259r-4,5l556,264r15,-5l566,259r67,l633,254r5,l638,244r-10,10l696,254r,-5l705,240r-5,4l739,244r29,-9l763,235r33,l820,230r77,l912,220r-5,l1080,220r,-4l1084,211r5,l1089,201r-5,l1084,196r-14,l1046,192r-19,l1032,192r-15,-5l993,177r-29,-9l945,168r-19,-5l907,163r5,l897,158r-24,l883,163r-5,-10l873,139r-5,l868,134r-9,l868,144r,-15l864,129r,-5l830,124r5,l825,120r-29,l772,115r-38,l739,115r-10,-5l638,110r5,l614,100r-19,l600,100,585,96r-19,l547,91r-34,l484,86r-57,l432,86,412,76r-19,l374,72r5,l369,67r-24,l350,67,340,62r-4,19l360,81r24,-9l398,67r-5,l427,67r9,-5l432,62r14,l475,57r5,l484,52r,-9l480,38,456,28r-5,l432,24r4,4l432,24r,-5l417,14r-225,l196,19,187,9r,-5l72,4,48,,4,r,4l,4,,14r4,l4,19r5,l48,19r24,5l182,24r-5,-5l187,28r,5l192,33r220,l408,33r14,5l422,33r5,5l427,43r5,l451,48r-5,l470,57r5,-19l446,43r-14,l427,43r-10,5l422,48r-29,l388,48r-14,4l350,62r5,l336,62r-5,l331,67r-5,l326,72r,4l331,76r,5l340,86r5,l364,86r-4,l369,91r5,l393,96r15,l403,96r19,9l427,105r57,l513,110r34,l566,115r14,l576,115r14,5l595,120r14,l604,120r29,9l638,129r86,l720,129r9,5l734,134r38,l796,139r24,l816,139r9,5l830,144r29,l849,134r,10l849,148r5,l854,153r5,l864,153r-10,-5l859,163r5,9l868,172r,5l873,177r19,l888,177r14,5l907,182r19,l945,187r15,l955,187r29,9l1008,206r14,5l1027,211r19,l1070,216r10,l1075,201r-5,5l1075,201r-168,l902,201r-14,10l892,211r-72,l796,216r-33,l758,216r-29,9l734,225r-34,l696,225r,5l686,240r5,-5l628,235r-4,l624,240r-5,l619,244r,5l628,240r-62,l561,240r-14,4l552,244r-72,l475,244r,5l470,254r5,-5l446,249r-5,l427,259r5,l379,259r-5,l360,264r4,l336,264r-24,4l144,268r-5,l139,273r-10,10l134,278r-24,l105,278,76,288r-9,4l72,292r-10,l57,292,43,302r5,l24,302r-5,l4,307xe" fillcolor="black" stroked="f">
              <v:path arrowok="t"/>
            </v:shape>
            <v:shape id="_x0000_s7859" style="position:absolute;left:773;top:2400;width:1123;height:317" coordsize="1123,317" path="m9,297r-5,l4,302r-4,l,312r4,l4,317r39,l52,312r-4,l96,312r,-5l100,302r-4,5l120,307r14,-5l129,302r43,l187,293r-5,l225,293r15,-5l235,288r33,l288,283r110,l427,278r38,l484,269r-4,l542,269r14,-5l552,264r24,l590,259r-5,l609,259r15,-5l619,254r19,l652,245r-4,l700,245r24,-5l854,240r,-5l859,230r-5,5l868,235r20,-5l912,230r14,-9l921,221r111,l1046,216r-5,l1118,216r,-5l1123,211r,-10l1118,201r,-4l1113,197r-29,-5l1075,192r-19,-5l1027,187r5,l1017,177r-29,l993,182r-5,-5l988,173r-19,l974,173r-10,-5l950,163r-24,l931,163,912,153r-58,l825,149r-77,l748,168r20,-5l772,163r,-5l777,153r,5l792,153r,-4l796,149r5,-10l801,129r-5,l796,125r-14,-5l744,120r4,l739,115r-72,l648,110r-92,l561,110r-33,-9l470,101,446,96r-14,l436,96,422,91,403,77r-19,l364,72r5,l355,67r5,5l355,62r-5,l350,57r-19,l331,77r19,-5l398,72r14,-5l408,67r48,l480,62r76,l571,53r-5,l643,53r,-20l566,33r10,10l576,33r-5,l571,29r-101,l451,24r-125,l331,24,316,19r-86,l235,24,225,14r,-5l134,9,100,5,38,5r5,l28,,4,r,5l,5r,9l4,14r,5l9,19r15,l19,19r14,5l38,24r62,l134,29r86,l216,24r9,9l225,38r5,l312,38r-5,l321,43r5,l451,43r19,5l566,48,556,38r,5l556,48r5,l561,53r5,l643,53r5,l648,48r4,l652,43r,-5l648,38r,-5l643,33r-77,l561,33,547,43r5,l480,43r-24,5l408,48r-5,l388,53r5,l350,53r-19,4l326,57r,5l321,62r,5l321,72r5,l326,77r5,l345,77r-9,-5l340,81r5,l345,86r15,5l364,91r20,5l398,96r-5,l412,110r15,5l432,115r14,l470,120r53,l518,120r34,9l556,129r92,l667,134r67,l729,134r10,5l744,139r33,l772,139r15,5l782,129r-5,10l782,134r-14,5l768,144r-5,5l768,144r-20,5l744,149r,4l739,153r,5l739,163r5,l744,168r4,l825,168r29,5l907,173r-5,l921,182r5,l945,182r-5,l955,187r9,5l969,192r15,l979,187r5,5l984,197r4,l1012,197r-4,l1022,206r5,l1056,206r19,5l1084,211r29,5l1113,197r-72,l1036,197r-14,4l1027,201r-106,l916,201r-14,10l907,211r-19,l868,216r-14,l849,216r,5l844,225r5,-4l724,221r-24,4l648,225r-5,l628,235r5,l619,235r-5,l600,240r4,l585,240r-5,l566,245r5,l552,245r-5,l532,249r5,l480,249r-5,l460,259r-33,l398,264r-110,l268,269r-33,l230,269r-14,4l220,273r-38,l177,273r-14,10l168,283r-39,l124,283r-14,5l115,288r-19,l91,288r,5l86,297r5,-4l48,293r-5,l33,297r5,l9,297xe" fillcolor="black" stroked="f">
              <v:path arrowok="t"/>
            </v:shape>
            <v:shape id="_x0000_s7860" style="position:absolute;left:773;top:2731;width:1123;height:322" coordsize="1123,322" path="m4,302r,5l,307r,10l4,317r,5l14,322r10,-5l38,312r-5,l52,312r15,-5l62,307r77,l182,298r43,l240,293r-5,l264,293r24,-5l340,288r15,-5l350,283r43,l393,278r5,l403,269r-10,5l484,274r10,-5l489,269r29,l542,264r29,l600,259r4,l609,254r,-14l600,250r14,l633,245r39,l691,240r96,l816,235r134,l950,230r5,l955,216r-10,10l969,226r19,-5l1027,221r19,-5l1080,216r33,-5l1118,211r5,-5l1123,197r-5,-5l1113,192r-29,-5l1075,187r5,l1056,178r-5,l1027,173r-5,l1003,168r-19,l955,163r-82,l878,163r-14,-9l835,154r5,l825,149r-19,l811,149r-10,-5l806,154r,-20l801,134r,-4l777,120r-5,l748,115r5,l739,106r-34,l710,106r-14,-5l556,101,518,96r-72,l451,96,436,91r-19,l427,96,422,86r-5,l417,82r-24,l398,82,388,77r-14,l379,77,364,72r-9,-5l340,58r-9,-5l326,72r19,-5l412,67r15,-9l422,58r82,l504,53r4,-5l504,53r105,l609,48r5,-5l609,48r29,l638,29r-72,l576,38r,-9l571,29r,-5l350,24r5,l336,14r-154,l163,10r-72,l52,5r-9,l14,,4,r,5l,5r,9l4,14r,5l9,19r5,l43,24r9,l91,29r72,l182,34r149,l326,34r19,9l350,43r216,l556,34r,4l556,43r5,l561,48r5,l638,48r5,l643,43r5,l648,38r,-4l643,34r,-5l638,29r-29,l604,29r,5l600,38r4,-4l504,34r-5,l499,38r-5,5l499,38r-77,l417,38,403,48r5,l345,48r-24,5l321,58r-5,l316,62r,5l321,67r,5l331,77r14,9l355,91r14,5l374,96r10,l379,96r9,5l393,101r19,l403,96r5,10l412,106r,4l417,110r15,l427,110r14,5l446,115r72,l556,120r135,l686,120r14,5l705,125r29,l729,125r15,9l748,134r24,5l768,139r24,10l787,139r,15l787,158r5,l792,163r9,5l806,168r14,l816,168r14,5l835,173r24,l854,173r14,9l873,182r82,l984,187r19,l1022,192r5,l1051,197r-5,l1070,206r5,l1084,206r29,5l1113,192r-33,5l1046,197r-19,5l988,202r-19,4l945,206r-5,l940,211r-4,l936,216r,10l945,216r-129,l787,221r-96,l672,226r-39,l614,230r-14,l595,230r,5l590,235r,5l590,250r10,-10l571,245r-29,l518,250r-29,l484,250r-9,4l480,254r-87,l388,254r,5l384,259r-5,10l388,264r-38,l345,264r-14,5l336,269r-48,l264,274r-29,l230,274r-14,4l220,278r-38,l139,288r-77,l57,288r-14,5l48,293r-15,l28,293r-14,5l4,302xe" fillcolor="black" stroked="f">
              <v:path arrowok="t"/>
            </v:shape>
            <v:shape id="_x0000_s7861" style="position:absolute;left:773;top:3269;width:403;height:67" coordsize="403,67" path="m9,48r-5,l4,52,,52,,62r4,l4,67r96,l100,62r5,l105,33,96,43r297,l393,24r-43,l360,33r,-29l355,4r,-4l4,r,4l,4,,14r4,l4,19r5,l350,19,340,9r,24l340,38r5,l345,43r5,l393,43r5,l398,38r5,l403,33r,-5l398,28r,-4l393,24,96,24r-5,l91,28r-5,l86,33r,24l96,48,9,48xe" fillcolor="black" stroked="f">
              <v:path arrowok="t"/>
            </v:shape>
            <v:shape id="_x0000_s7862" style="position:absolute;left:773;top:3403;width:1113;height:326" coordsize="1113,326" path="m9,l4,r,5l,5r,9l4,14r,5l48,19r19,5l187,24r33,5l268,29r-4,l292,38r82,l393,43r67,l456,43r14,5l523,48r33,5l585,53r,-19l513,34r,4l504,48r4,-5l427,43r-15,5l417,48r-33,l355,53r-15,l326,58r,4l321,62r,10l326,72r,5l350,77r-5,l369,91r10,l374,91r14,5l408,96r-5,-5l417,106r,4l432,110r-5,l456,120r115,l600,125r91,l686,125r14,9l758,134r-5,l768,139r19,l816,144r-5,-14l801,139r-5,l796,149r10,14l816,149r-10,l806,168r14,l816,168r33,10l892,178r-4,l902,182r43,l940,182r15,5l964,192r15,10l1003,202r-5,l1008,206r38,l1041,206r10,5l1080,211r24,5l1104,197r-120,l984,202r-5,l974,211r10,-5l907,206r-24,5l854,211r-10,5l849,216r-19,5l729,221r-9,5l724,226r-67,l643,235r5,l614,235r-14,5l604,240r-9,l576,245r-20,l532,250r-62,l451,259r5,l422,259r-24,5l264,264r-39,5l187,269r-10,5l182,274r-24,l158,278r-5,l148,288r10,-5l129,283r-19,5l105,288r-9,5l100,293r-57,l33,298r5,l19,298,4,307,,312r,10l4,326r10,l28,317r-4,l38,317r5,l52,312r-4,l100,312r5,l115,307r-5,l129,302r29,l163,302r,-4l168,298r4,-10l163,293r19,l187,293r9,-5l192,288r33,l264,283r134,l422,278r34,l460,278r20,-9l475,269r57,l556,264r20,l595,259r9,l609,259r15,-5l619,254r29,l652,254r15,-9l662,245r62,l729,245r10,-5l734,240r96,l849,235r5,l864,230r-5,l883,230r24,-4l984,226r4,l988,221r5,l998,211r-10,5l1104,216r4,l1113,211r,-5l1113,202r-5,-5l1104,197r-24,-5l1056,192r4,l1051,187r-5,l1012,187r5,l1008,182r-5,l984,182r4,l974,173r-10,-5l950,163r-5,l907,163r5,l897,158r-5,l854,158r5,l825,149r-5,l806,149r-5,l801,154r-5,l796,158r,5l801,163r,5l806,168r10,l820,168r5,-5l825,158r,-4l816,139r-5,10l820,139r5,l825,134r,-4l820,125r-4,l787,120r-15,l777,120r-14,-5l758,115r-53,l710,115r-14,-9l691,106r-91,l571,101r-111,l465,101,436,91r-4,l422,91r5,5l412,82r,-5l408,77r-15,l398,77,384,72r-5,l374,72r5,l355,58r-5,l331,58r5,19l350,72r-5,l355,72r29,-5l417,67r5,l436,62r-4,l508,62r5,l513,58,523,48r-5,5l585,53r5,l590,48r5,l595,43r,-5l590,38r,-4l585,34r-29,l523,29r-48,l480,29,465,24r-5,l393,24,374,19r-77,l302,19,273,10r-5,l220,10,187,5,67,5,48,,9,xe" fillcolor="black" stroked="f">
              <v:path arrowok="t"/>
            </v:shape>
            <v:shape id="_x0000_s7863" style="position:absolute;left:773;top:3734;width:1142;height:322" coordsize="1142,322" path="m9,302r-5,l,307r,10l4,322r5,l33,317r5,l43,312r,-10l33,312r19,l67,307r-5,l168,307r9,-5l172,302r20,l211,293r-5,l264,293r19,-5l316,288r,-5l321,278r-5,5l355,283r33,-5l475,278r,-4l484,264r-4,5l518,269r19,-5l571,264r24,-5l600,259r,-5l604,250r-4,4l619,254r19,-9l633,245r39,l691,240r86,l816,235r91,l931,230r19,l969,221r-5,l1027,221r19,-5l1080,216r33,-5l1132,211r,-19l1113,192r-29,-5l1075,187r5,l1056,178r-29,l1032,178r-10,-5l1017,173r-29,-5l984,168r-24,-5l907,163r5,l888,154r-68,l825,154r-14,-5l772,149r5,5l772,149r5,9l782,144r-5,5l792,144r,-5l796,134r5,l801,125r-5,l796,120r-19,l782,125r-5,-5l777,115r-14,-9l700,106r5,l696,101r-96,l566,96r-58,l489,91r-33,l460,91,436,82r-14,l398,77r-19,l360,72r4,5l355,67r,-4l326,53r-5,19l355,72r,-5l360,63r-5,4l456,67r,-4l465,53r-5,5l547,58r19,-5l657,53r15,-5l672,43r4,l676,34r-4,l672,29r-116,l523,24r-173,l355,24,336,15r-130,l211,15,201,10r-72,l100,5,48,5,19,,4,r,5l,5,,15r4,l4,19r5,l19,19r29,5l100,24r29,5l196,29r-4,l201,34r5,l331,34r-5,l345,43r5,l523,43r33,5l667,48,662,29r-14,5l652,34r-86,l547,39r-87,l456,39r,4l446,53r5,-5l355,48r-5,l350,53r-5,5l350,53r-29,l316,53r,5l312,58r,5l312,67r4,l316,72r29,10l345,77r10,10l355,91r5,l379,96r19,l422,101r10,l427,101r24,10l456,111r33,l508,115r58,l600,120r91,l686,120r10,5l700,125r58,l753,125r15,9l768,130r4,4l772,139r5,l792,139r-5,-14l782,130r,-5l768,130r,4l763,134r-5,15l758,154r,4l763,158r5,5l768,168r4,l806,168r-5,l816,173r4,l883,173r-5,l902,182r5,l960,182r24,5l988,187r29,5l1012,192r10,5l1027,197r24,l1046,197r24,9l1075,206r9,l1113,211r19,l1137,211r,-5l1142,206r,-4l1142,197r-5,l1137,192r-5,l1113,192r-33,5l1046,197r-19,5l964,202r-4,l940,211r5,l931,211r-24,5l816,216r-39,5l691,221r-19,5l633,226r-5,l609,235r5,l600,235r-5,l595,240r-5,5l595,240r-24,5l537,245r-19,5l480,250r-5,l475,254r-10,10l470,259r-82,l355,264r-39,l312,264r,5l307,274r5,-5l283,269r-19,5l206,274r-5,l182,283r5,l172,283r-4,l158,288r5,l62,288r-5,l43,293r5,l33,293r-5,l28,298r-4,l24,302r,5l33,298,9,302xe" fillcolor="black" stroked="f">
              <v:path arrowok="t"/>
            </v:shape>
            <v:shape id="_x0000_s7864" style="position:absolute;left:773;top:4070;width:1056;height:331" coordsize="1056,331" path="m4,312r,5l,317r,9l4,326r,5l14,331r10,-5l38,317r10,-5l48,307r4,-5l48,307r19,-5l105,302r34,-9l134,293r130,l297,288r19,l331,283r-5,l384,283r9,-5l388,278r58,l465,269r-5,l480,269r28,-5l547,264r19,-5l614,259r29,-5l652,254r15,-4l681,240r-5,l710,240r24,-5l811,235r14,-5l820,230r188,l1008,226r14,-15l1022,216r19,-10l1036,206r15,l1051,202r5,l1056,192r-5,-10l1046,182r,-4l1017,168r-29,l993,168r-9,-5l950,163r10,5l955,158r-5,l950,154r-82,l873,154,854,144r-5,l825,139r10,15l840,139r-5,l844,130r5,l849,120r-5,l844,115r-14,-9l787,106r5,l777,101r-105,l676,106r-4,-5l672,96r-116,l523,91r-82,l446,96,436,86r,-4l408,82,388,77r5,l384,72r-5,l350,67r5,15l364,72r,5l379,72,393,62r-5,l398,62r29,-9l422,53r10,l451,48r29,l489,43r-5,l556,43r,-5l561,38r,-9l556,29r,-5l523,14r-207,l321,19r-5,-5l316,10r-158,l134,5,48,5r4,5l48,5,48,,4,r,5l,5r,9l4,14r,5l9,19r34,l38,14r5,5l43,24r5,l134,24r24,5l312,29r-5,-5l312,29r,5l316,34r202,l513,34r34,9l552,24r-68,l480,24r-10,5l475,29r-24,l432,34r-10,l417,34r-29,9l393,43r-5,l384,43,369,53r-14,5l355,62,345,72r-5,l340,77r,5l345,86r5,l379,91r-5,l384,96r4,l408,101r24,l427,96r9,10l436,110r5,l523,110r33,5l667,115r-5,-5l667,115r,5l672,120r100,l768,120r14,5l787,125r38,l820,125r15,9l835,120r-10,10l820,130r-4,14l816,149r,5l820,158r5,l849,163r-5,l864,173r4,l945,173r-9,-5l940,178r5,l945,182r5,l979,182r-5,l984,187r4,l1012,187r-4,l1036,197r-4,-5l1036,202r10,-15l1036,187r-4,l1012,197r,5l998,216r5,-5l820,211r-4,l801,216r5,l734,216r-24,5l676,221r-4,l657,230r-14,5l648,235r-5,l614,240r-48,l547,245r-39,l480,250r-20,l456,250r-20,9l441,259r-53,l384,259r-10,5l379,264r-53,l321,264r-14,5l312,269r-15,l264,274r-130,l129,274r-33,9l100,283r-33,l48,288r-5,l43,293r-5,5l38,293r-10,5l14,307,4,312xe" fillcolor="black" stroked="f">
              <v:path arrowok="t"/>
            </v:shape>
            <v:shape id="_x0000_s7865" style="position:absolute;left:773;top:1589;width:441;height:91" coordsize="441,91" path="m9,72r-5,l4,76,,76,,86r4,l4,91r53,l57,86r5,l62,57,52,67r135,l187,62r5,l192,38,182,48r254,l436,43r5,l441,28r-5,l436,24,52,24r10,9l62,4r-5,l57,,4,r,4l,4,,14r4,l4,19r5,l52,19,43,9r,24l43,38r5,l48,43r4,l432,43,422,33r,5l432,28r-250,l177,28r,5l172,33r,5l172,57r10,-9l52,48r-4,l48,52r-5,l43,57r,24l52,72,9,72xe" fillcolor="black" stroked="f">
              <v:path arrowok="t"/>
            </v:shape>
            <v:shape id="_x0000_s7866" style="position:absolute;left:773;top:1733;width:1089;height:326" coordsize="1089,326" path="m9,307r-5,l4,312r-4,l,321r4,l4,326r15,l19,321r5,l24,307r-10,9l33,312r5,l67,302r-5,l187,302r,-5l192,297r,-14l182,292r77,l268,288r-4,l316,288r15,-5l326,283r62,l398,278r-5,l432,278r38,-10l489,268r19,-4l542,264r24,-5l576,259r28,-5l624,254r19,-10l638,244r29,l676,240r-4,l724,240r15,-5l734,235r91,l859,230r96,l984,220r-5,l988,220r20,-4l1032,216r14,-5l1041,211r29,-5l1080,206r,-19l1075,187r5,l1065,177r-9,-5l1051,172r-24,-4l1022,168r-29,-5l912,163r9,5l916,158r-4,l912,153r-53,l840,148r4,l830,144r,4l825,144r,-5l816,139r9,14l835,134r-5,l835,129r5,l840,120r-5,l835,115r-29,l811,115r-15,-5l777,100r-33,l748,100r-9,-4l518,96,480,91r-48,l436,91r-9,-5l412,86r5,l398,76r-14,l388,76,364,67r-9,l364,76,360,57,350,67r34,-5l412,62r10,-5l417,57r43,l484,48r-4,l571,48r,-5l576,38r-5,5l609,43r,-19l513,24,484,19r-201,l288,19,268,9,134,9r5,l129,4,48,4,14,,4,r,4l,4,,14r4,l4,19r5,l14,19r34,5l124,24r-4,l129,28r5,l264,28r-5,l278,38r5,l484,38r29,5l609,43r5,l614,38r5,l619,33r,-5l614,28r,-4l609,24r-38,l566,24r,4l561,33r5,-5l480,28r-5,l451,38r5,l417,38r-5,l403,43r5,l384,43r-34,5l345,48r,4l340,52r,5l345,76r,5l350,81r,5l355,86r5,l355,86r24,10l384,96r9,l388,96r20,9l412,105r10,l417,105r10,5l432,110r48,l518,115r216,l729,115r10,5l744,120r28,l768,120r19,9l801,134r5,l830,134r-5,-14l820,124r-4,l806,144r,4l806,153r5,l811,158r5,l820,158r-4,-5l820,158r,5l835,168r5,l859,172r48,l897,168r5,9l907,177r,5l912,182r81,l1022,187r5,l1051,192r-5,l1056,196r14,10l1075,206r5,l1084,206r,-5l1089,201r,-5l1089,192r-5,l1084,187r-4,l1070,187r-29,5l1036,192r-14,4l1027,196r-19,l988,201r-9,l974,201r-29,10l950,211r-91,l825,216r-91,l729,216r-14,4l720,220r-48,l667,220r-10,5l662,225r-24,l633,225r-19,10l619,235r-15,l576,240r-10,l542,244r-34,l489,249r-19,l432,259r-39,l388,259r-9,5l384,264r-58,l321,264r-14,4l312,268r-48,l259,268r-10,5l254,273r-72,l177,273r,5l172,278r,5l172,292r10,-9l62,283r-5,l28,292r5,l14,297r-5,l9,302r-5,l4,307r,9l14,307r-5,xe" fillcolor="black" stroked="f">
              <v:path arrowok="t"/>
            </v:shape>
            <v:shape id="_x0000_s7867" style="position:absolute;left:773;top:1944;width:441;height:67" coordsize="441,67" path="m9,48r-5,l4,53,,53r,9l4,62r,5l57,67r,-5l62,62r,-29l52,43r216,l268,38r5,l273,9r-9,10l432,19,432,,4,r,5l,5r,9l4,14r,5l9,19r423,l436,19r,-5l441,14r,-5l441,5r-5,l436,r-4,l264,r-5,l259,5r-5,l254,9r,24l264,24,52,24r-4,l48,29r-5,l43,33r,24l52,48,9,48xe" fillcolor="black" stroked="f">
              <v:path arrowok="t"/>
            </v:shape>
            <v:shape id="_x0000_s7868" style="position:absolute;left:773;top:2265;width:441;height:68" coordsize="441,68" path="m9,48r-5,l4,53,,53,,63r4,l4,68r96,l100,63r5,l105,34,96,44r336,l432,24r-168,l273,34r,-29l268,5r,-5l4,r,5l,5,,15r4,l4,20r5,l264,20,254,10r,24l254,39r5,l259,44r5,l432,44r4,l436,39r5,l441,34r,-5l436,29r,-5l432,24,96,24r-5,l91,29r-5,l86,34r,24l96,48,9,48xe" fillcolor="black" stroked="f">
              <v:path arrowok="t"/>
            </v:shape>
            <v:shape id="_x0000_s7869" style="position:absolute;left:773;top:2597;width:441;height:86" coordsize="441,86" path="m,76r,5l4,81r,5l14,86r,-5l19,81r,-29l9,62r135,l144,57r4,l148,33r-9,10l436,43r,-5l441,38r,-14l436,24r,-5l96,19r9,9l105,4r-5,l100,,4,r,4l,4,,14r4,l4,19r5,l96,19,86,9r,19l86,33r5,l91,38r5,l432,38,422,28r,5l432,24r-293,l134,24r,4l129,28r,5l129,52r10,-9l9,43r-5,l4,48,,48r,4l,76xe" fillcolor="black" stroked="f">
              <v:path arrowok="t"/>
            </v:shape>
            <v:shape id="_x0000_s7870" style="position:absolute;left:773;top:2947;width:441;height:58" coordsize="441,58" path="m9,38r-5,l4,43,,43,,53r4,l4,58r53,l57,53r5,l62,34,52,43r178,l230,38r5,l235,10r-10,9l432,19,432,,4,r,5l,5r,9l4,14r,5l9,19r423,l436,19r,-5l441,14r,-4l441,5r-5,l436,r-4,l225,r-5,l220,5r-4,l216,10r,24l225,24,52,24r-4,l48,29r-5,l43,34r,14l52,38,9,38xe" fillcolor="black" stroked="f">
              <v:path arrowok="t"/>
            </v:shape>
            <v:shape id="_x0000_s7871" style="position:absolute;left:773;top:3067;width:1051;height:331" coordsize="1051,331" path="m9,l4,r,5l,5r,9l4,14r,5l19,19r19,5l96,24r-5,l105,29r149,l249,24r10,10l259,38r221,l475,34r5,4l484,24r-14,l451,29r-5,l427,43r5,l427,43r-19,5l403,48,374,58r-24,9l355,67r-10,l345,86r5,l345,82r5,4l350,91r5,l379,96r14,l388,96r15,5l427,110r91,l513,106r5,4l518,115r101,l614,115r14,5l705,120r-5,l715,125r149,l859,125r19,9l883,115r-24,l859,120r-5,5l859,120r-19,5l835,125r,5l820,144r-4,l816,154r4,l820,158r15,5l840,163r19,5l868,168r29,5l892,168r10,10l902,182r14,l940,187r29,l988,192r15,l998,187r14,15l1008,197r,9l1012,206r,5l1032,221r-5,-5l1032,226r9,-15l854,211r-10,5l849,216r-96,l744,221r4,l724,221r-33,5l686,226r-43,14l648,240r-68,l580,245r-4,5l580,245r-28,l523,250r-48,l441,259r5,l427,259r-10,5l422,264r-77,l331,269r5,l312,269r,5l307,278r5,-4l134,274r-34,4l91,278,72,288r4,l67,288,48,298r4,l43,298r,4l38,302r-5,10l43,307r-24,l4,312r,5l,317r,9l4,326r,5l14,331r14,-5l24,326r19,l48,326r,-4l52,322r5,-10l48,317r4,l57,317,76,307r-4,l76,307r5,l100,298r-4,l100,298r34,-5l312,293r4,l316,288r5,-5l316,288r20,l340,288r15,-5l350,283r72,l427,283r9,-5l432,278r14,l451,278r33,-9l480,269r43,l552,264r28,l585,264r,-5l590,254r-5,5l648,259r4,l696,245r-5,l724,240r24,l753,240r10,-5l758,235r91,l854,235r10,-5l859,230r182,l1046,230r,-4l1051,226r,-5l1051,216r-5,-10l1041,206r,-4l1022,192r5,10l1027,197r,-5l1022,192r-14,-14l1008,173r-5,l988,173r-19,-5l940,168r-24,-5l907,163r5,5l902,158r,-4l897,154r-29,-5l859,149r-19,-5l844,144r-14,-5l830,154r14,-15l840,144r19,-5l864,139r,-5l868,130r-4,4l883,134r5,l888,130r4,l892,125r,-5l888,120r,-5l868,106r-4,l720,106r4,l710,101r-5,l633,101r5,l624,96r-5,l523,96r5,5l523,96r,-5l518,91r-86,l436,91,412,82,398,77r-5,l379,77,355,72r5,5l355,72r,-5l350,67r-5,l340,67r,5l336,72r,5l336,82r4,l340,86r5,l355,86r5,l384,77,412,67r-4,l427,62r5,l436,62,456,48r-5,l470,43r14,l489,43r,-5l494,38r,-4l494,29r-5,l484,24r,-5l480,19r-216,l268,24,259,14r,-4l254,10r-144,l115,10,100,5r-4,l38,5,19,,9,xe" fillcolor="black" stroked="f">
              <v:path arrowok="t"/>
            </v:shape>
            <v:shape id="_x0000_s7872" style="position:absolute;left:773;top:3600;width:441;height:86" coordsize="441,86" path="m,77r,4l4,81r,5l14,86r,-5l19,81r,-24l9,67r135,l144,62r4,l148,33r-9,10l432,43r,-19l139,24r9,9l148,5r-4,l144,,4,r,5l,5r,9l4,14r,5l9,19r130,l129,9r,24l129,38r5,l134,43r5,l432,43r4,l436,38r5,l441,33r,-4l436,29r,-5l432,24r-293,l134,24r,5l129,29r,4l129,57r10,-9l9,48r-5,l4,53,,53r,4l,77xe" fillcolor="black" stroked="f">
              <v:path arrowok="t"/>
            </v:shape>
            <v:shape id="_x0000_s7873" style="position:absolute;left:773;top:3950;width:441;height:67" coordsize="441,67" path="m9,48r-5,l4,53,,53r,9l4,62r,5l57,67r,-5l62,62r,-28l52,43r178,l230,38r5,l235,10r-10,9l432,19,432,,4,r,5l,5r,9l4,14r,5l9,19r423,l436,19r,-5l441,14r,-4l441,5r-5,l436,r-4,l225,r-5,l220,5r-4,l216,10r,24l225,24,52,24r-4,l48,29r-5,l43,34r,24l52,48,9,48xe" fillcolor="black" stroked="f">
              <v:path arrowok="t"/>
            </v:shape>
            <v:shape id="_x0000_s7874" style="position:absolute;left:773;top:4281;width:403;height:58" coordsize="403,58" path="m9,39r-5,l4,43,,43,,53r4,l4,58r96,l100,53r5,l105,34r-9,9l355,43r,-4l360,39r,-29l350,19r43,l393,,4,r,5l,5,,15r4,l4,19r5,l393,19r5,l398,15r5,l403,10r,-5l398,5r,-5l393,,350,r-5,l345,5r-5,l340,10r,24l350,24,96,24r-5,l91,29r-5,l86,34r,14l96,39,9,39xe" fillcolor="black" stroked="f">
              <v:path arrowok="t"/>
            </v:shape>
            <v:shape id="_x0000_s7875" style="position:absolute;left:773;top:4406;width:849;height:168" coordsize="849,168" path="m835,168r9,l844,163r5,l849,154r-5,l844,149r-14,-5l830,149r-5,-5l825,139r-14,-9l816,139r,-9l811,130r,-5l806,125r-29,-5l748,120r-19,-5l662,115r5,l652,106r-96,l523,101r-24,l504,101,494,96r-19,l480,96,465,91,446,82r-29,l398,77r-10,l393,77,379,72r-5,l350,67r10,5l355,62r-5,l350,58r-19,l331,77r19,l350,72r5,-5l350,72r34,l393,67r-5,l412,67r20,-5l489,62r34,-9l518,53r19,l537,34r-24,l484,29r-33,l432,24r-44,l393,24r-9,-5l345,19r5,l321,10r-149,l144,5,67,5,48,,4,r,5l,5r,9l4,14r,5l9,19r39,l67,24r77,l172,29r144,l312,29r28,9l345,38r34,l374,38r10,5l388,43r44,l451,48r33,l513,53r24,l542,53r,-5l547,48r,-5l547,38r-5,l542,34r-5,l518,34r-5,l480,43r4,l432,43r-20,5l388,48r-4,l374,53r5,l350,53r-5,l345,58r-5,4l345,58r-14,l326,58r,4l321,62r,5l321,72r5,l326,77r5,l345,77r-9,-5l340,82r5,4l350,86r24,5l369,91r15,5l388,96r10,l417,101r24,l436,101r20,9l470,115r5,l489,115r-5,l494,120r5,l523,120r33,5l648,125r-5,l657,134r5,l729,134r19,5l777,139r29,5l796,134r,5l796,144r5,5l816,158r,-4l820,158r,5l835,168xe" fillcolor="black" stroked="f">
              <v:path arrowok="t"/>
            </v:shape>
            <v:shape id="_x0000_s7876" style="position:absolute;left:1157;top:3974;width:2966;height:600" coordsize="2966,600" path="m2769,590r,5l2774,595r,5l2783,600r,-5l2788,595r,-24l2783,576r5,-5l2793,571r,-9l2788,562r-5,-5l2783,552r-101,l2644,542r5,l2615,533r,19l2649,542r-5,l2817,542r9,-4l2826,533r5,-5l2836,528r,-19l2831,509r,-5l2634,504r5,l2625,499r-379,l2250,499r-19,-9l2231,509r34,-15l2260,494r389,l2668,490r5,l2687,485r,-5l2692,480r,-10l2687,470r,-4l2682,466r-33,-5l2538,461r5,l2534,456r-634,l1905,461r-19,-19l1886,437r-235,l1655,437r-9,-5l825,432r5,l820,427r-264,l561,427r-19,-9l528,408r-183,l350,408r-10,-5l86,403r5,l72,394r-5,19l86,408r403,l489,403r5,-5l489,403r893,l1391,398r-4,l1463,398r,-4l1473,384r5,l1478,374r-5,l1473,370r-10,l1468,374r-5,-4l1463,365r-139,l1267,360r-15,l1257,360r-14,-5l1247,365r,-10l1243,355r-5,-5l1233,365r14,l1286,355r211,l1526,336r-5,l1895,336r10,-5l1900,331r408,l2346,326r5,l2375,317r19,-10l2390,307r278,l2726,293r43,-5l2783,288r,-5l2788,278r-5,5l2846,283r19,-5l2870,278r,-4l2874,274r,-15l2870,259r-5,-5l2865,250r-5,l2822,245r-39,-10l2793,240r-5,-10l2783,230r,-4l2778,226r-24,-5l2702,221r-53,-10l2654,230r14,-4l2668,221r10,-10l2673,216r225,l2922,211r34,l2956,206r5,-4l2966,202r,-10l2961,182r-5,l2956,178r-43,l2879,173r-134,l2750,173r-48,-19l2534,154r9,9l2543,154r-5,l2538,149r-643,l1900,149r-9,-5l1895,154r,-10l1891,144r,-5l1857,130r-446,l1367,125r-48,-5l1295,115r5,l1276,106r-5,l1238,110r5,l1233,106r-163,l1051,101r-183,l844,96,816,91r4,l792,82r-154,l643,82,633,77,28,77,9,72r,19l28,86r5,l52,77r-4,l806,77r33,-5l1209,72r77,-5l1291,67r4,-5l1295,48r-4,l1291,43r-29,-9l1257,53r10,l1267,48r4,l1271,34r-4,l1262,29r,9l1267,34r4,l1271,19r-9,10l1276,29r15,-5l1286,24r91,l1420,19r5,l1430,14r,-9l1425,r-5,l1420,19r,-19l1377,5r-91,l1281,5r-14,5l1271,10r-9,l1257,10r,4l1252,14r,5l1252,29r5,-5l1252,29r-5,l1247,34r,4l1252,38r5,5l1252,38r,5l1262,34r-5,l1252,34r,4l1247,38r,5l1247,48r5,l1252,53r29,9l1276,53r,5l1286,48r-77,5l839,53r-33,5l48,58r-5,l24,67r4,l9,72r-5,l4,77,,77r,5l,86r4,l4,91r5,l28,96r600,l624,96r9,5l638,101r149,l782,101r29,9l816,110r28,5l868,120r183,l1070,125r158,l1223,125r10,5l1238,130r33,-5l1267,125r24,9l1295,134r24,5l1367,144r44,5l1852,149r-5,l1881,158r-5,-9l1876,154r,4l1881,158r,5l1891,168r4,l2534,168r-10,-10l2524,163r,5l2529,168r,5l2534,173r163,l2692,173r48,19l2745,192r134,l2913,197r38,l2942,192r4,10l2951,192r-5,5l2951,192r-29,l2898,197r-225,l2668,197r,5l2658,211r,-5l2644,211r-5,5l2639,221r,5l2644,230r5,l2702,240r52,l2778,245r-9,-5l2774,250r4,l2778,254r5,l2822,264r38,5l2855,264r5,5l2855,264r,5l2865,259r-19,5l2783,264r-5,l2778,269r-4,5l2778,269r-9,l2726,274r-58,14l2390,288r-5,l2366,298r-24,9l2346,307r-38,5l1900,312r-5,l1886,317r5,l1521,317r-5,l1487,336r5,l1286,336r-39,10l1233,346r-5,l1228,350r-5,l1223,355r,5l1228,360r5,5l1228,360r,5l1228,370r5,l1233,374r14,5l1252,379r15,l1324,384r135,l1454,379r5,5l1459,389r4,l1468,389r-5,-15l1454,384r5,-5l1387,379r-5,l1372,384r5,l489,384r-5,l484,389r-4,5l484,389r-398,l67,394r-5,l62,398r-5,l57,403r,5l62,408r,5l81,422r5,l336,422r-5,l340,427r5,l523,427r-5,l532,437r20,9l556,446r260,l811,446r9,5l825,451r816,l1636,451r10,5l1651,456r230,l1876,451r19,19l1895,475r5,l2529,475r-5,l2534,480r4,l2649,480r33,5l2678,466r-15,4l2668,470r-19,5l2260,475r-5,l2222,490r,4l2217,494r,5l2217,504r5,l2222,509r19,9l2620,518r-5,l2630,523r4,l2826,523r-9,-9l2817,523r5,-5l2817,523r,-5l2807,523r5,l2644,523r-5,l2606,533r,5l2601,538r,4l2601,547r5,l2606,552r33,10l2644,562r38,9l2778,571r-4,-5l2778,571r,-9l2774,566r-5,l2769,571r,19xe" fillcolor="black" stroked="f">
              <v:path arrowok="t"/>
            </v:shape>
            <v:shape id="_x0000_s7877" style="position:absolute;left:1219;top:3302;width:3072;height:691" coordsize="3072,691" path="m1358,672r-9,l1353,672r-9,-5l1094,667r5,l1061,648r-5,19l1080,662r657,l1766,643r-5,l1776,643r9,-5l1781,638r1099,l2894,634r10,-5l2899,629r158,l3057,624r10,-10l3072,614r,-9l3067,605r-5,-5l3062,595r-53,l2961,586r-225,l2740,586r-14,-10l2731,586r,-15l2726,557r-10,14l2760,566r38,-9l2976,557r,-5l2980,547r5,l2985,538r-5,l2980,533r-14,-10l2899,523r5,l2851,509r5,10l2856,509r-5,l2841,499r,-4l1857,495r5,l1848,490r-384,l1469,490r-15,-5l1454,504r29,-14l1478,490r346,l1838,485r-5,l1953,485r29,-5l1987,480r24,-14l2006,466r72,-5l2083,461r5,-5l2088,442r-5,l2083,437r-24,l2040,432r-437,l1608,432r-19,-9l326,423,288,413r5,19l307,427r,-4l317,413r-5,5l581,418r19,-5l715,413,821,403r4,l835,399r,-5l840,389r-5,5l1517,394r52,-5l1574,389r,-5l1579,379r5,l1584,370r-5,l1579,365r-14,-5l1137,360r-28,-5l1075,351r-465,l614,351r-14,-5l600,365r19,-10l614,355r168,l782,351r5,l787,336r-10,10l974,346r39,-5l1051,331r1152,l2217,327r-5,l2553,327r34,-10l2616,307r-5,l2798,307r19,-4l2846,303r,-5l2851,298r5,-10l2856,279r-5,l2846,274r,-5l2817,269r-19,-5l2769,264r-19,-5l2755,259r-15,-4l2683,226r,14l2692,231r-4,4l2750,235r29,-4l2803,226r5,l2812,221r,-19l2808,202r,-5l2788,183r-19,-10l2668,173r-24,-5l1637,168r4,l1622,159r,19l1637,168r-5,l1857,168r68,-5l2208,163r57,-9l2270,154r5,-5l2275,139r-5,-4l2265,135r-19,-5l2179,130r5,l2174,125r-912,l1267,125r-14,-5l1233,111r5,9l1238,111r-5,l1233,106r-182,l1056,106r-10,-5l792,101r5,l787,96r-302,l490,96,475,87r,4l466,82r,-5l221,77,202,72,24,72r5,5l24,72r,-5l14,63,10,82,43,77,72,72r854,l945,63r-4,l1022,63r,-5l1027,53r5,l1032,34r-5,-15l1022,34r19,-10l1037,24r153,l1200,19r-5,l1267,r5,l1195,r-5,l1181,5r4,l1037,5r-5,l1013,15r,4l1008,19r,5l1008,29r5,14l1013,39r,9l1017,43r-4,5l1017,43r-76,l936,43,917,53r4,l72,53,43,58,10,63r-5,l5,67,,67r,5l,77r5,l5,82r9,5l14,82r5,5l19,91r5,l202,91r19,5l461,96r-5,-5l466,101r,5l480,115r5,l782,115r-5,l787,120r5,l1041,120r-4,l1046,125r5,l1229,125r-10,-10l1219,120r,5l1224,125r,5l1243,139r14,5l1262,144r907,l2164,144r10,5l2179,149r67,l2265,154r,-19l2208,144r-283,l1857,149r-225,l1627,149r-14,10l1613,163r-5,l1608,168r,5l1613,173r,5l1632,187r5,l2644,187r24,5l2764,192r-4,l2779,202r19,14l2793,207r,9l2803,207r-24,4l2750,216r-62,l2683,216r,5l2673,231r-5,l2668,235r,5l2673,240r,5l2731,274r14,5l2750,279r19,4l2798,283r19,5l2841,288r-5,-5l2841,288r-5,-9l2832,288r9,-5l2817,283r-19,5l2611,288r-5,l2577,298r-33,9l2548,307r-336,l2208,307r-15,5l2198,312r-1147,l1013,322r-39,5l777,327r-4,l773,331r-5,l768,336r,10l777,336r-163,l610,336r-20,10l590,351r-4,l586,355r,5l590,360r,5l605,370r5,l1075,370r34,5l1137,379r423,l1555,379r14,5l1569,370r-4,5l1569,370r-52,5l835,375r-5,l830,379r-5,5l825,379r-9,5l821,384,715,394r-115,l581,399r-269,l307,399r,4l298,413r,-5l283,413r,5l278,418r,5l278,427r5,l283,432r5,l326,442r1258,l1579,442r19,9l1603,451r437,l2059,456r19,l2069,447r,4l2078,442r-72,5l2001,447r-24,14l1982,461r-29,5l1833,466r-4,l1814,471r5,l1478,471r-5,l1445,485r,5l1440,490r,5l1440,499r5,l1445,504r14,5l1464,509r379,l1838,509r15,5l1857,514r979,l2832,509r9,10l2836,514r,5l2836,523r5,l2841,528r53,15l2899,543r62,l2956,543r15,9l2971,538r-5,5l2971,538r-173,l2760,547r-44,5l2712,552r,5l2707,557r,5l2707,566r5,15l2712,576r,10l2712,590r4,5l2731,605r5,l2961,605r48,9l3057,614r-5,-4l3057,614r,-9l3048,614r4,-4l2899,610r-5,l2884,614r-14,5l2875,619r-1094,l1776,619r-10,5l1771,624r-10,l1757,624r-29,19l1733,643r-653,l1056,648r-5,l1051,653r-5,l1046,658r,4l1051,662r,5l1089,686r5,l1339,686r-5,l1344,691r5,l1358,691r,-19xe" fillcolor="black" stroked="f">
              <v:path arrowok="t"/>
            </v:shape>
            <v:shape id="_x0000_s7878" style="position:absolute;left:1123;top:2741;width:3187;height:580" coordsize="3187,580" path="m1291,580r82,l1406,571r-5,l1411,571r,-5l1416,561r-5,5l1445,561r811,l2270,556r-5,l2342,556r,-4l2347,552r,-15l2337,547r34,-5l2400,537r374,l2832,532r4,l2841,528r,-10l2836,513r-19,-9l2822,513r,-19l2817,494r,-5l2808,489r9,10l2817,489r-5,5l2822,484r5,l2827,470r-5,l2808,456r,-5l2548,451r5,l2524,441r,15l2539,441r-5,5l3033,446r,-5l3038,436r-5,5l3105,441r,-5l3110,432r-5,4l3120,436r,-4l3124,432r,-10l3120,422r,-5l3100,408r-4,l3072,403r-567,l2510,403r-34,-10l2481,403r,-15l2476,388r,-4l2395,384r-19,-5l1401,379r5,l1382,369r-29,l1353,388r10,l1377,384r,-5l1387,369r-5,5l1953,374r,-5l1958,364r-5,5l2093,369r,-5l2097,364r,-14l2093,350r,-5l2049,345r5,5l2045,340r,-4l1147,336r-19,-5l662,331r5,l658,326r4,10l662,316r-4,l658,312r-5,l614,307r-576,l43,307,14,292r-4,20l34,307r470,l514,302r-5,l854,302r15,-10l888,283r-5,l1353,283r10,-5l1358,278r149,l1507,273r5,l1521,254r-9,5l1531,259r14,-5l1541,254r14,l1574,249r5,l1579,244r5,l1584,235r-5,l1579,230r-5,l1531,225r-43,-9l1171,216r5,l1157,206r,19l1171,220r10,-4l1176,216r513,l1704,211r-5,l1934,211r,-5l1939,201r5,l1949,192r-10,4l2462,196r24,-4l2505,196r5,l2529,187r-5,l2529,187r-5,l2544,196r4,l2572,192r20,4l2596,196r20,-9l2611,187r5,l2649,192r29,4l2683,196r9,-4l2692,187r5,-5l2692,187r408,l3153,182r5,l3163,177r,-19l3158,158r,-5l3033,153r5,5l3033,153r,-5l3024,144r-192,l2836,144r-9,-5l2827,144r-10,-10l2822,139r,-19l2817,129r34,-14l2846,115r317,l3182,105r,-5l3187,100r,-9l3182,91r,-5l3177,86r-19,-5l3057,81r-29,-5l2995,72r-466,l2534,72,2481,57r-528,l1958,57r-19,-9l1517,48r9,4l1512,33r-5,-5l1401,28r-67,-9l1334,38r29,-5l1368,33r24,-9l1387,24r379,l1776,19r-5,l1958,19,1953,r5,l1771,r-5,l1757,4r4,l1387,4r-5,l1358,14r5,l1334,19r-5,l1325,24r,4l1325,33r4,5l1334,38r67,10l1502,48r-9,-5l1507,62r5,l1512,67r5,l1934,67r-5,l1949,76r4,l2476,76r-4,l2524,91r5,l2995,91r33,5l3057,100r101,l3177,105r-5,-19l3153,96r5,l2846,96r-5,l2808,110r,5l2803,115r,5l2803,139r,5l2808,144r9,9l2817,158r10,5l2832,163r187,l3014,163r10,5l3024,163r4,5l3028,172r5,l3153,172r-9,-9l3144,172r9,-9l3100,168r-408,l2688,168r,4l2683,177r,-5l2673,177r5,l2649,172r-33,-4l2611,168r-5,l2587,177r5,l2572,172r-24,5l2553,177r-19,-9l2529,168r-5,l2520,168r-20,9l2505,177r-19,-5l2462,177r-523,l1934,177r,5l1929,182r-4,10l1929,192r-4,4l1929,192r-230,l1694,192r-14,4l1685,196r-509,l1171,196r-10,5l1147,206r,5l1142,211r,5l1142,220r5,l1147,225r19,10l1171,235r317,l1531,244r43,5l1574,230r-19,5l1541,235r-5,l1521,240r5,l1512,240r-5,l1507,244r-5,l1493,264r9,-5l1358,259r-5,l1344,264r5,l883,264r-5,l859,273r-14,10l850,283r-341,l504,283r-10,5l499,288r-465,l10,292r-5,l5,297r-5,l,302r,5l5,307r,5l34,326r4,l614,326r39,5l643,321r,15l643,340r5,l648,345r10,5l662,350r466,l1147,355r893,l2035,350r10,10l2045,364r4,l2088,364r-10,-9l2078,360r10,-10l1953,350r-4,l1949,355r-5,5l1949,355r-567,l1377,355r,5l1368,369r,-5l1353,369r5,l1353,369r-4,l1349,374r-5,l1344,379r,5l1349,384r,4l1353,388r24,l1373,388r24,10l1401,398r975,l2395,403r77,l2462,393r,10l2462,408r5,l2467,412r33,10l2505,422r567,l3096,427r-5,l3110,436r5,-19l3105,417r-5,l3100,422r-4,5l3100,422r-67,l3028,422r,5l3024,432r4,-5l2534,427r-5,l2529,432r-14,14l2510,446r,5l2510,456r5,l2515,460r29,10l2548,470r255,l2798,465r14,15l2808,475r4,l2803,484r-5,l2798,489r,10l2798,504r5,l2803,508r5,l2812,508r-9,-9l2803,513r,5l2808,518r,5l2827,532r5,-19l2774,518r-374,l2371,523r-34,5l2332,528r,4l2328,532r,5l2328,547r9,-10l2265,537r-5,l2246,542r5,l1445,542r-34,5l1406,547r,5l1401,556r5,-4l1401,552r-4,l1363,561r-72,19xe" fillcolor="black" stroked="f">
              <v:path arrowok="t"/>
            </v:shape>
            <v:shape id="_x0000_s7879" style="position:absolute;left:1685;top:2107;width:2606;height:653" coordsize="2606,653" path="m1396,653r5,l1411,648r,-5l1415,643r,-9l1411,634r,-5l1396,629r5,5l1396,629r,-5l1209,624r5,5l1204,619r,-5l201,614r-38,-9l168,610r-5,-5l163,600r-5,l129,595r5,l110,586r,4l105,586r-5,14l144,595r177,l331,590r,-4l335,581r-4,5l590,586r19,-10l609,571r5,l614,562r-5,l604,557r,-5l599,552,542,542r-144,l403,542r-20,-9l379,552r43,-10l465,538r38,l537,533r5,l542,528r5,-5l542,528r43,-5l1339,523r19,-9l1353,514r259,l1622,509r28,-10l1646,499r729,l2394,490r-4,l2534,490r14,-5l2548,480r5,l2553,466r-5,l2548,461r-72,l2481,461r-10,-5l2284,456r5,l2255,442r5,9l2260,442r-5,l2255,437r-14,l2246,437r-15,-5l2226,432r-28,-5l2202,427r-24,-9l2178,432r10,-10l2183,427r120,l2337,422r5,l2346,418r,-20l2342,398r,-4l2313,384r,5l2303,379r,-5l2289,365r-226,l2030,360r-907,l1127,365r-9,-10l1118,365r9,-10l1123,360r148,l1286,355r-5,l1703,355r48,-9l1756,346r5,-5l1761,331r-5,-5l1742,322r-115,l1631,322r-9,-5l1079,317r5,l1075,312r-5,l1017,307r-38,-9l835,298r4,l830,293r-653,l182,293r-14,-5l19,288r5,5l14,283r5,10l24,283r-10,5l43,283r33,-5l81,278r29,-9l120,264r-5,l542,264r24,-5l676,259r19,-14l715,235r-5,l748,230r34,-4l787,226r4,-5l791,211r-4,-5l782,206r-19,-4l628,202r5,l595,182r-5,20l609,202r10,-5l614,197r245,l868,192r-5,l1022,192r38,-10l1108,182r,-4l1113,178r,-10l1103,178r15,l1127,173r-4,l2010,173r,-5l2015,168r,-10l2006,168r153,l2188,158r19,-9l2202,149r48,-10l2255,139r5,-5l2265,125r,-19l2260,96r-5,l2246,86r,-4l1751,82,1703,72r5,14l1722,72r-4,5l2524,77r67,-5l2596,72r,-5l2601,62r5,l2606,48r-5,l2596,43r,-5l2591,38r-33,-4l2308,34r5,l2289,14r-183,l2111,14r-9,-4l1521,10,1483,r-5,l1478,19r5,l1478,5r5,-5l1478,r-5,l1473,5r-5,l1468,10r,4l1473,14r,5l1478,19r5,l1521,29r576,l2092,29r10,5l2106,34r178,l2279,34r24,19l2308,53r250,l2591,58r-5,-5l2591,58r-5,-5l2586,58r5,-5l2586,58r5,-5l2524,58r-806,l1713,58r,4l1698,77r-4,l1694,82r,4l1698,91r5,l1751,101r490,l2236,96r10,10l2241,106r5,9l2246,110r,10l2246,115r-5,10l2250,120r-48,10l2198,130r-20,9l2150,149r4,l2006,149r-5,l2001,154r-5,l1996,158r,5l2006,154r-883,l1118,154r-10,4l1113,158r-10,l1099,158r,5l1094,163r,5l1094,173r9,-10l1060,163r-38,10l863,173r-4,l849,178r5,l614,178r-5,l599,182r5,l590,182r-5,l585,187r-5,l580,192r,5l585,197r,5l623,221r5,l763,221r19,5l782,206r-34,5l710,216r-5,l686,226r-19,14l671,240r-105,l542,245r-427,l110,245r-10,5l72,259r4,l43,264r-29,5l9,269r,5l4,274,,283r,5l,293r4,l14,302r,5l19,307r144,l158,307r14,5l177,312r648,l820,312r10,5l835,317r144,l1017,326r53,5l1065,331r10,5l1079,336r538,l1612,336r10,5l1627,341r110,l1732,341r14,5l1751,326r-48,10l1281,336r-5,l1262,341r5,l1123,341r-5,l1118,346r-10,9l1103,355r,5l1103,365r5,l1118,374r,5l1123,379r907,l2063,384r221,l2279,384r15,10l2294,389r9,9l2303,403r29,10l2327,403r,10l2337,403r-34,5l2183,408r-5,l2178,413r-9,9l2164,422r,5l2164,432r5,5l2193,446r5,l2226,451r-4,l2236,456r5,l2250,456r-9,-10l2241,451r,5l2246,461r33,14l2284,475r182,l2462,475r9,5l2476,480r67,l2534,470r,5l2538,466r-14,4l2529,470r-139,l2385,470r-19,10l2370,480r-724,l1641,480r-29,10l1603,494r4,l1353,494r-5,l1329,504r5,l585,504r-43,5l537,509r,5l532,518r5,-4l503,518r-38,l422,523r-43,10l374,533r,5l369,538r,4l369,547r5,l374,552r19,10l398,562r144,l599,571r-4,-5l599,571r,-14l580,566r5,l331,566r-5,l326,571r-5,5l321,571r-10,5l316,576r-172,l100,581r-4,l96,586r-5,l91,590r,5l96,595r4,5l100,605r24,9l129,614r29,5l153,614r5,5l158,624r5,l201,634r998,l1195,629r9,9l1204,643r5,l1391,643r-4,-5l1391,643r,5l1396,648r10,l1401,629r-10,5l1396,653xe" fillcolor="black" stroked="f">
              <v:path arrowok="t"/>
            </v:shape>
            <v:shape id="_x0000_s7880" style="position:absolute;left:1171;top:1536;width:3134;height:590" coordsize="3134,590" path="m1997,590r4,l2001,585r15,-14l2011,576r96,l2107,571r5,-5l2107,571r101,l2217,566r,-5l2222,561r,-9l2217,552r,-5l2184,547r4,l2164,537r-1137,l1032,537r-10,-4l581,533r5,l552,509r-518,l38,509,14,499r,19l24,513r,-4l29,504r-5,5l1109,509r33,-5l1776,504r24,-15l1800,485r5,l1805,475r-5,l1800,470r-15,-5l1565,465r4,l1541,456r,19l1550,470r,-5l1560,456r-5,5l2006,461r10,-5l2011,456r201,l2212,451r5,-5l2212,451r10,l2222,446r5,l2227,437r-5,-10l2217,427r,-5l2136,422r5,l2126,417r-110,l2021,422r-5,-5l2016,413r-10,-5l2011,417r,-14l2006,403r,-5l1987,389r5,9l1992,393r-10,10l2006,398r19,-5l2568,393r19,-4l2980,389r39,-5l3024,384r,-5l3028,374r5,l3033,365r-5,-10l3024,355r,-5l2884,350r-24,-5l2784,345r4,l2774,336r,5l2760,326r,-5l2740,312r-4,19l2755,326r24,-5l2798,317r274,l3100,312r5,l3105,307r5,-5l3115,302r,-9l3110,293r,-5l3086,288r5,l3076,283r-216,l2865,288r-5,-5l2860,278r-9,-5l1881,273r5,l1877,269r4,9l1881,269r-4,l1877,264r-10,l1833,259r5,l1809,249r-340,l1473,249r-9,-4l1449,240r-19,l1411,235r-312,l1104,235r-10,-5l1094,235r-9,-10l1085,240r19,-10l1099,230r413,l1531,221r-5,l1761,221r20,-5l1785,216r,-5l1790,211r,-10l1785,201r,-4l1781,197r-34,-5l1425,192r5,5l1425,192r,-5l1416,182r-979,l442,182r-15,-5l226,177r4,l216,173r-5,19l278,177r72,l370,163r-5,l873,163r10,-5l883,153r5,-4l883,153r302,l1238,149r5,l1243,144r5,-5l1253,139r,-10l1248,129r-5,-4l1243,120r-144,l1104,120r-19,-10l830,110r5,l816,101r-5,19l859,115r48,l945,105r44,l1022,101r5,l1061,91r-5,l1694,91r29,-5l1747,81r38,-4l1790,77r34,-15l1819,62r1219,l3038,57r5,-4l3038,57r67,l3124,53r5,l3129,48r5,l3134,38r-5,l3129,33r-5,l3086,29r5,l3057,19r-259,l2803,19,2774,9r,5l2769,9r,-4l2764,5,2740,r5,l2736,19r4,l2764,24r-4,-5l2764,24r,5l2793,38r5,l3052,38r-4,l3081,48r5,l3124,53r,-20l3105,38r-67,l3033,38r,5l3028,48r5,-5l1819,43r-5,l1781,57r4,l1747,62r-24,5l1694,72r-638,l1051,72r-34,9l1022,81r-33,5l945,86,907,96r-48,l811,101r-5,l806,105r-4,l802,110r,5l806,115r,5l825,129r5,l1080,129r-5,l1094,139r5,l1238,139r-5,-5l1238,139r,-10l1233,134r5,-5l1185,134r-302,l878,134r,5l873,144r,-5l864,144r5,l365,144r-5,l341,158r5,l278,158r-67,15l206,173r,4l202,177r,5l202,187r4,l206,192r15,5l226,197r196,l418,197r14,4l437,201r974,l1406,201r10,5l1416,201r5,5l1421,211r4,l1747,211r34,5l1781,197r-20,4l1526,201r-5,l1502,211r5,l1099,211r-5,l1075,221r,4l1070,225r,5l1070,235r5,l1085,245r,4l1094,254r5,l1411,254r19,5l1445,259r-5,l1454,264r10,5l1469,269r336,l1800,269r29,9l1833,278r34,5l1872,283r-10,-10l1862,278r,5l1867,283r,5l1877,293r4,l2846,293r-5,l2851,297r,-4l2856,297r,5l2860,302r212,l3067,302r14,5l3086,307r19,l3100,293r-4,4l3100,293r-28,4l2798,297r-19,5l2755,307r-19,5l2731,312r,5l2726,317r,4l2726,326r5,l2731,331r19,10l2750,336r14,14l2764,355r15,10l2784,365r76,l2884,369r135,l3009,365r5,9l3019,365r-5,4l3019,365r-39,4l2587,369r-19,5l2025,374r-19,5l1982,384r-5,l1977,389r-4,l1973,393r,5l1973,403r4,l1977,408r20,9l1992,408r,9l1992,422r5,l1997,427r9,5l2006,427r5,5l2011,437r5,l2121,437r-4,l2131,441r5,l2212,441r-9,-4l2208,446r9,-14l2212,432r-4,l2208,437r-5,4l2208,437r-197,l2006,437r-9,4l2001,441r-446,l1550,441r,5l1541,456r,-5l1531,456r,5l1526,461r,4l1526,470r5,l1531,475r29,10l1565,485r216,l1776,485r14,4l1790,470r-24,15l1771,485r-629,l1109,489,24,489r-5,l19,494r-5,5l14,494r-9,5l,504r,5l,513r5,5l29,528r5,l547,528r-5,l576,552r5,l1017,552r-4,l1022,557r5,l2160,557r-5,l2179,566r5,l2212,566r-4,-19l2198,552r5,l2107,552r-5,l2102,557r-5,4l2102,557r-91,l2006,557r,4l1992,576r5,14xe" fillcolor="black" stroked="f">
              <v:path arrowok="t"/>
            </v:shape>
            <v:shape id="_x0000_s7881" style="position:absolute;left:1627;top:1214;width:2428;height:341" coordsize="2428,341" path="m2289,322r-19,-15l2275,317r,-10l2270,307r,-4l2232,303r-39,-5l2203,307r-5,-24l2198,279r-10,-20l2184,259r,-4l2088,255r-24,-5l1152,250r5,l1123,235r-5,20l1137,250r5,l1157,245r-5,l1828,245r,-5l1838,231r-5,4l1872,235r33,-4l1910,231r5,-5l1915,216r-5,-5l1833,211r5,l1828,207r-249,l1584,207r-39,-15l1545,197r-4,-5l1541,187r-82,l1464,187r-10,-4l346,183r-20,-5l38,178r5,l29,173r,5l24,173r5,l24,163,19,149r-5,14l29,159r9,-5l34,154r763,l816,149r187,l1032,139r,-4l1037,135r,-10l1032,125r-5,-5l1027,115r-62,l969,115r-9,-4l513,111r5,l499,101r-5,l475,96r5,19l513,106r-4,l542,106,609,96r5,l619,91r,-9l609,91r24,-4l984,87r,-5l989,77r-5,5l1766,82r10,-5l1776,72r4,-4l1776,72r105,l1881,68r5,l1886,58r-10,10l1900,63r183,l2092,58r-4,l2395,58r,-5l2404,44r-4,4l2419,44r5,l2424,39r4,l2428,29r-4,l2424,24r-44,l2342,20r5,l2313,r-9,l2304,5r-5,l2299,15r5,l2304,20r33,19l2342,39r38,5l2419,44r,-20l2400,29r-5,l2395,34r-10,10l2390,39r-302,l2083,39r-10,5l2078,44r-178,l1876,48r-4,l1872,53r-5,l1867,58r,5l1876,53r-100,l1771,53r,5l1766,63r,-5l1756,63r5,l984,63r-5,l979,68r-5,4l979,68r-346,l609,72r-4,l605,77r-5,l600,82r,5l609,77,542,87r-33,l504,87r-34,9l470,101r-5,l465,106r,5l470,111r,4l475,115r19,5l489,120r20,10l513,130r442,l950,130r10,5l965,135r57,l1017,130r5,5l1022,120r-29,10l998,130r-182,l797,135r-763,l29,135r-10,4l5,144r,5l,149r,5l,159r5,14l10,183r4,l19,187r,5l34,197r4,l326,197r20,5l1449,202r-4,l1454,207r5,l1536,207r-5,-5l1536,207r,4l1574,226r5,l1824,226r-5,l1828,231r5,l1905,231r,-20l1872,216r-39,l1828,216r,5l1819,231r5,-5l1152,226r-5,l1133,231r4,l1118,235r-5,l1109,240r,5l1109,250r4,5l1147,269r5,l2064,269r24,5l2179,274r-10,-5l2179,288r,-5l2184,307r,5l2188,317r5,l2232,322r33,l2256,312r,5l2256,322r4,5l2280,341r9,-19xe" fillcolor="black" stroked="f">
              <v:path arrowok="t"/>
            </v:shape>
            <v:shape id="_x0000_s7882" style="position:absolute;left:4319;top:1157;width:34;height:3431" coordsize="34,3431" path="m,3417r,5l5,3427r,4l20,3431r4,-4l29,3427r,-10l34,14r,-5l29,5,29,,15,,10,5,5,5r,9l,3417xe" fillcolor="black" stroked="f">
              <v:path arrowok="t"/>
            </v:shape>
            <v:rect id="_x0000_s7883" style="position:absolute;left:576;top:4646;width:321;height:304;mso-wrap-style:none;v-text-anchor:top" filled="f" stroked="f">
              <v:textbox style="mso-fit-shape-to-text:t" inset="0,0,0,0">
                <w:txbxContent>
                  <w:p w:rsidR="00F66AEA" w:rsidRDefault="00F66AEA">
                    <w:r>
                      <w:rPr>
                        <w:color w:val="000000"/>
                        <w:sz w:val="16"/>
                        <w:szCs w:val="16"/>
                      </w:rPr>
                      <w:t>–190</w:t>
                    </w:r>
                  </w:p>
                </w:txbxContent>
              </v:textbox>
            </v:rect>
            <v:rect id="_x0000_s7884" style="position:absolute;left:1430;top:4646;width:321;height:304;mso-wrap-style:none;v-text-anchor:top" filled="f" stroked="f">
              <v:textbox style="mso-fit-shape-to-text:t" inset="0,0,0,0">
                <w:txbxContent>
                  <w:p w:rsidR="00F66AEA" w:rsidRDefault="00F66AEA">
                    <w:r>
                      <w:rPr>
                        <w:color w:val="000000"/>
                        <w:sz w:val="16"/>
                        <w:szCs w:val="16"/>
                      </w:rPr>
                      <w:t>–180</w:t>
                    </w:r>
                  </w:p>
                </w:txbxContent>
              </v:textbox>
            </v:rect>
            <v:rect id="_x0000_s7885" style="position:absolute;left:2280;top:4646;width:321;height:304;mso-wrap-style:none;v-text-anchor:top" filled="f" stroked="f">
              <v:textbox style="mso-fit-shape-to-text:t" inset="0,0,0,0">
                <w:txbxContent>
                  <w:p w:rsidR="00F66AEA" w:rsidRDefault="00F66AEA">
                    <w:r>
                      <w:rPr>
                        <w:color w:val="000000"/>
                        <w:sz w:val="16"/>
                        <w:szCs w:val="16"/>
                      </w:rPr>
                      <w:t>–170</w:t>
                    </w:r>
                  </w:p>
                </w:txbxContent>
              </v:textbox>
            </v:rect>
            <v:rect id="_x0000_s7886" style="position:absolute;left:3129;top:4646;width:321;height:304;mso-wrap-style:none;v-text-anchor:top" filled="f" stroked="f">
              <v:textbox style="mso-fit-shape-to-text:t" inset="0,0,0,0">
                <w:txbxContent>
                  <w:p w:rsidR="00F66AEA" w:rsidRDefault="00F66AEA">
                    <w:r>
                      <w:rPr>
                        <w:color w:val="000000"/>
                        <w:sz w:val="16"/>
                        <w:szCs w:val="16"/>
                      </w:rPr>
                      <w:t>–160</w:t>
                    </w:r>
                  </w:p>
                </w:txbxContent>
              </v:textbox>
            </v:rect>
            <v:rect id="_x0000_s7887" style="position:absolute;left:3979;top:4646;width:321;height:304;mso-wrap-style:none;v-text-anchor:top" filled="f" stroked="f">
              <v:textbox style="mso-fit-shape-to-text:t" inset="0,0,0,0">
                <w:txbxContent>
                  <w:p w:rsidR="00F66AEA" w:rsidRDefault="00F66AEA">
                    <w:r>
                      <w:rPr>
                        <w:color w:val="000000"/>
                        <w:sz w:val="16"/>
                        <w:szCs w:val="16"/>
                      </w:rPr>
                      <w:t>–150</w:t>
                    </w:r>
                  </w:p>
                </w:txbxContent>
              </v:textbox>
            </v:rect>
            <v:rect id="_x0000_s7888" style="position:absolute;left:4828;top:4646;width:321;height:304;mso-wrap-style:none;v-text-anchor:top" filled="f" stroked="f">
              <v:textbox style="mso-fit-shape-to-text:t" inset="0,0,0,0">
                <w:txbxContent>
                  <w:p w:rsidR="00F66AEA" w:rsidRDefault="00F66AEA">
                    <w:r>
                      <w:rPr>
                        <w:color w:val="000000"/>
                        <w:sz w:val="16"/>
                        <w:szCs w:val="16"/>
                      </w:rPr>
                      <w:t>–140</w:t>
                    </w:r>
                  </w:p>
                </w:txbxContent>
              </v:textbox>
            </v:rect>
            <v:rect id="_x0000_s7889" style="position:absolute;left:5678;top:4646;width:321;height:304;mso-wrap-style:none;v-text-anchor:top" filled="f" stroked="f">
              <v:textbox style="mso-fit-shape-to-text:t" inset="0,0,0,0">
                <w:txbxContent>
                  <w:p w:rsidR="00F66AEA" w:rsidRDefault="00F66AEA">
                    <w:r>
                      <w:rPr>
                        <w:color w:val="000000"/>
                        <w:sz w:val="16"/>
                        <w:szCs w:val="16"/>
                      </w:rPr>
                      <w:t>–130</w:t>
                    </w:r>
                  </w:p>
                </w:txbxContent>
              </v:textbox>
            </v:rect>
            <v:rect id="_x0000_s7890" style="position:absolute;left:413;top:1099;width:241;height:304;mso-wrap-style:none;v-text-anchor:top" filled="f" stroked="f">
              <v:textbox style="mso-fit-shape-to-text:t" inset="0,0,0,0">
                <w:txbxContent>
                  <w:p w:rsidR="00F66AEA" w:rsidRDefault="00F66AEA">
                    <w:r>
                      <w:rPr>
                        <w:color w:val="000000"/>
                        <w:sz w:val="16"/>
                        <w:szCs w:val="16"/>
                      </w:rPr>
                      <w:t>240</w:t>
                    </w:r>
                  </w:p>
                </w:txbxContent>
              </v:textbox>
            </v:rect>
            <v:rect id="_x0000_s7891" style="position:absolute;left:413;top:1382;width:241;height:304;mso-wrap-style:none;v-text-anchor:top" filled="f" stroked="f">
              <v:textbox style="mso-fit-shape-to-text:t" inset="0,0,0,0">
                <w:txbxContent>
                  <w:p w:rsidR="00F66AEA" w:rsidRDefault="00F66AEA">
                    <w:r>
                      <w:rPr>
                        <w:color w:val="000000"/>
                        <w:sz w:val="16"/>
                        <w:szCs w:val="16"/>
                      </w:rPr>
                      <w:t>220</w:t>
                    </w:r>
                  </w:p>
                </w:txbxContent>
              </v:textbox>
            </v:rect>
            <v:rect id="_x0000_s7892" style="position:absolute;left:413;top:1665;width:241;height:304;mso-wrap-style:none;v-text-anchor:top" filled="f" stroked="f">
              <v:textbox style="mso-fit-shape-to-text:t" inset="0,0,0,0">
                <w:txbxContent>
                  <w:p w:rsidR="00F66AEA" w:rsidRDefault="00F66AEA">
                    <w:r>
                      <w:rPr>
                        <w:color w:val="000000"/>
                        <w:sz w:val="16"/>
                        <w:szCs w:val="16"/>
                      </w:rPr>
                      <w:t>200</w:t>
                    </w:r>
                  </w:p>
                </w:txbxContent>
              </v:textbox>
            </v:rect>
            <v:rect id="_x0000_s7893" style="position:absolute;left:413;top:1949;width:241;height:304;mso-wrap-style:none;v-text-anchor:top" filled="f" stroked="f">
              <v:textbox style="mso-fit-shape-to-text:t" inset="0,0,0,0">
                <w:txbxContent>
                  <w:p w:rsidR="00F66AEA" w:rsidRDefault="00F66AEA">
                    <w:r>
                      <w:rPr>
                        <w:color w:val="000000"/>
                        <w:sz w:val="16"/>
                        <w:szCs w:val="16"/>
                      </w:rPr>
                      <w:t>180</w:t>
                    </w:r>
                  </w:p>
                </w:txbxContent>
              </v:textbox>
            </v:rect>
            <v:rect id="_x0000_s7894" style="position:absolute;left:413;top:2232;width:241;height:304;mso-wrap-style:none;v-text-anchor:top" filled="f" stroked="f">
              <v:textbox style="mso-fit-shape-to-text:t" inset="0,0,0,0">
                <w:txbxContent>
                  <w:p w:rsidR="00F66AEA" w:rsidRDefault="00F66AEA">
                    <w:r>
                      <w:rPr>
                        <w:color w:val="000000"/>
                        <w:sz w:val="16"/>
                        <w:szCs w:val="16"/>
                      </w:rPr>
                      <w:t>160</w:t>
                    </w:r>
                  </w:p>
                </w:txbxContent>
              </v:textbox>
            </v:rect>
            <v:rect id="_x0000_s7895" style="position:absolute;left:413;top:2515;width:241;height:304;mso-wrap-style:none;v-text-anchor:top" filled="f" stroked="f">
              <v:textbox style="mso-fit-shape-to-text:t" inset="0,0,0,0">
                <w:txbxContent>
                  <w:p w:rsidR="00F66AEA" w:rsidRDefault="00F66AEA">
                    <w:r>
                      <w:rPr>
                        <w:color w:val="000000"/>
                        <w:sz w:val="16"/>
                        <w:szCs w:val="16"/>
                      </w:rPr>
                      <w:t>140</w:t>
                    </w:r>
                  </w:p>
                </w:txbxContent>
              </v:textbox>
            </v:rect>
            <v:rect id="_x0000_s7896" style="position:absolute;left:413;top:2798;width:241;height:304;mso-wrap-style:none;v-text-anchor:top" filled="f" stroked="f">
              <v:textbox style="mso-fit-shape-to-text:t" inset="0,0,0,0">
                <w:txbxContent>
                  <w:p w:rsidR="00F66AEA" w:rsidRDefault="00F66AEA">
                    <w:r>
                      <w:rPr>
                        <w:color w:val="000000"/>
                        <w:sz w:val="16"/>
                        <w:szCs w:val="16"/>
                      </w:rPr>
                      <w:t>120</w:t>
                    </w:r>
                  </w:p>
                </w:txbxContent>
              </v:textbox>
            </v:rect>
            <v:rect id="_x0000_s7897" style="position:absolute;left:413;top:3081;width:241;height:304;mso-wrap-style:none;v-text-anchor:top" filled="f" stroked="f">
              <v:textbox style="mso-fit-shape-to-text:t" inset="0,0,0,0">
                <w:txbxContent>
                  <w:p w:rsidR="00F66AEA" w:rsidRDefault="00F66AEA">
                    <w:r>
                      <w:rPr>
                        <w:color w:val="000000"/>
                        <w:sz w:val="16"/>
                        <w:szCs w:val="16"/>
                      </w:rPr>
                      <w:t>100</w:t>
                    </w:r>
                  </w:p>
                </w:txbxContent>
              </v:textbox>
            </v:rect>
            <v:rect id="_x0000_s7898" style="position:absolute;left:494;top:3365;width:161;height:304;mso-wrap-style:none;v-text-anchor:top" filled="f" stroked="f">
              <v:textbox style="mso-fit-shape-to-text:t" inset="0,0,0,0">
                <w:txbxContent>
                  <w:p w:rsidR="00F66AEA" w:rsidRDefault="00F66AEA">
                    <w:r>
                      <w:rPr>
                        <w:color w:val="000000"/>
                        <w:sz w:val="16"/>
                        <w:szCs w:val="16"/>
                      </w:rPr>
                      <w:t>80</w:t>
                    </w:r>
                  </w:p>
                </w:txbxContent>
              </v:textbox>
            </v:rect>
            <v:rect id="_x0000_s7899" style="position:absolute;left:494;top:3648;width:161;height:304;mso-wrap-style:none;v-text-anchor:top" filled="f" stroked="f">
              <v:textbox style="mso-fit-shape-to-text:t" inset="0,0,0,0">
                <w:txbxContent>
                  <w:p w:rsidR="00F66AEA" w:rsidRDefault="00F66AEA">
                    <w:r>
                      <w:rPr>
                        <w:color w:val="000000"/>
                        <w:sz w:val="16"/>
                        <w:szCs w:val="16"/>
                      </w:rPr>
                      <w:t>60</w:t>
                    </w:r>
                  </w:p>
                </w:txbxContent>
              </v:textbox>
            </v:rect>
            <v:rect id="_x0000_s7900" style="position:absolute;left:494;top:3931;width:161;height:304;mso-wrap-style:none;v-text-anchor:top" filled="f" stroked="f">
              <v:textbox style="mso-fit-shape-to-text:t" inset="0,0,0,0">
                <w:txbxContent>
                  <w:p w:rsidR="00F66AEA" w:rsidRDefault="00F66AEA">
                    <w:r>
                      <w:rPr>
                        <w:color w:val="000000"/>
                        <w:sz w:val="16"/>
                        <w:szCs w:val="16"/>
                      </w:rPr>
                      <w:t>40</w:t>
                    </w:r>
                  </w:p>
                </w:txbxContent>
              </v:textbox>
            </v:rect>
            <v:rect id="_x0000_s7901" style="position:absolute;left:494;top:4214;width:161;height:304;mso-wrap-style:none;v-text-anchor:top" filled="f" stroked="f">
              <v:textbox style="mso-fit-shape-to-text:t" inset="0,0,0,0">
                <w:txbxContent>
                  <w:p w:rsidR="00F66AEA" w:rsidRDefault="00F66AEA">
                    <w:r>
                      <w:rPr>
                        <w:color w:val="000000"/>
                        <w:sz w:val="16"/>
                        <w:szCs w:val="16"/>
                      </w:rPr>
                      <w:t>20</w:t>
                    </w:r>
                  </w:p>
                </w:txbxContent>
              </v:textbox>
            </v:rect>
            <v:rect id="_x0000_s7902" style="position:absolute;left:571;top:4497;width:81;height:304;mso-wrap-style:none;v-text-anchor:top" filled="f" stroked="f">
              <v:textbox style="mso-fit-shape-to-text:t" inset="0,0,0,0">
                <w:txbxContent>
                  <w:p w:rsidR="00F66AEA" w:rsidRDefault="00F66AEA">
                    <w:r>
                      <w:rPr>
                        <w:color w:val="000000"/>
                        <w:sz w:val="16"/>
                        <w:szCs w:val="16"/>
                      </w:rPr>
                      <w:t>0</w:t>
                    </w:r>
                  </w:p>
                </w:txbxContent>
              </v:textbox>
            </v:rect>
            <v:rect id="_x0000_s7904" style="position:absolute;top:201;width:6238;height:587;v-text-anchor:top" filled="f" stroked="f">
              <v:textbox style="mso-fit-shape-to-text:t" inset="0,0,0,0">
                <w:txbxContent>
                  <w:p w:rsidR="00F66AEA" w:rsidRPr="006F716A" w:rsidRDefault="00F66AEA" w:rsidP="006F716A">
                    <w:pPr>
                      <w:jc w:val="center"/>
                      <w:rPr>
                        <w:b/>
                        <w:bCs/>
                        <w:sz w:val="18"/>
                        <w:szCs w:val="18"/>
                        <w:lang w:val="en-US" w:eastAsia="zh-CN"/>
                      </w:rPr>
                    </w:pPr>
                    <w:r w:rsidRPr="006F716A">
                      <w:rPr>
                        <w:rFonts w:hint="eastAsia"/>
                        <w:b/>
                        <w:bCs/>
                        <w:sz w:val="18"/>
                        <w:szCs w:val="18"/>
                        <w:lang w:val="en-US" w:eastAsia="zh-CN"/>
                      </w:rPr>
                      <w:t>位于</w:t>
                    </w:r>
                    <w:r w:rsidRPr="006F716A">
                      <w:rPr>
                        <w:rFonts w:hint="eastAsia"/>
                        <w:b/>
                        <w:bCs/>
                        <w:sz w:val="18"/>
                        <w:szCs w:val="18"/>
                        <w:lang w:val="en-US" w:eastAsia="zh-CN"/>
                      </w:rPr>
                      <w:t>85</w:t>
                    </w:r>
                    <w:r w:rsidRPr="006F716A">
                      <w:rPr>
                        <w:b/>
                        <w:bCs/>
                        <w:sz w:val="18"/>
                        <w:szCs w:val="18"/>
                        <w:lang w:val="en-US" w:eastAsia="zh-CN"/>
                      </w:rPr>
                      <w:t>° </w:t>
                    </w:r>
                    <w:r w:rsidRPr="006F716A">
                      <w:rPr>
                        <w:rFonts w:hint="eastAsia"/>
                        <w:b/>
                        <w:bCs/>
                        <w:sz w:val="18"/>
                        <w:szCs w:val="18"/>
                        <w:lang w:val="en-US" w:eastAsia="zh-CN"/>
                      </w:rPr>
                      <w:t>E</w:t>
                    </w:r>
                    <w:r w:rsidRPr="006F716A">
                      <w:rPr>
                        <w:rFonts w:hint="eastAsia"/>
                        <w:b/>
                        <w:bCs/>
                        <w:sz w:val="18"/>
                        <w:szCs w:val="18"/>
                        <w:lang w:val="en-US" w:eastAsia="zh-CN"/>
                      </w:rPr>
                      <w:t>、跟踪位于国际空间站类型轨道上低轨</w:t>
                    </w:r>
                    <w:r>
                      <w:rPr>
                        <w:b/>
                        <w:bCs/>
                        <w:sz w:val="18"/>
                        <w:szCs w:val="18"/>
                        <w:lang w:val="en-US" w:eastAsia="zh-CN"/>
                      </w:rPr>
                      <w:br/>
                    </w:r>
                    <w:r w:rsidRPr="006F716A">
                      <w:rPr>
                        <w:rFonts w:hint="eastAsia"/>
                        <w:b/>
                        <w:bCs/>
                        <w:sz w:val="18"/>
                        <w:szCs w:val="18"/>
                        <w:lang w:val="en-US" w:eastAsia="zh-CN"/>
                      </w:rPr>
                      <w:t>用户卫星的</w:t>
                    </w:r>
                    <w:r w:rsidRPr="006F716A">
                      <w:rPr>
                        <w:rFonts w:hint="eastAsia"/>
                        <w:b/>
                        <w:bCs/>
                        <w:sz w:val="18"/>
                        <w:szCs w:val="18"/>
                        <w:lang w:val="en-US" w:eastAsia="zh-CN"/>
                      </w:rPr>
                      <w:t>DRS</w:t>
                    </w:r>
                    <w:r w:rsidRPr="006F716A">
                      <w:rPr>
                        <w:rFonts w:hint="eastAsia"/>
                        <w:b/>
                        <w:bCs/>
                        <w:sz w:val="18"/>
                        <w:szCs w:val="18"/>
                        <w:lang w:val="en-US" w:eastAsia="zh-CN"/>
                      </w:rPr>
                      <w:t>卫星干扰的时间特性</w:t>
                    </w:r>
                  </w:p>
                </w:txbxContent>
              </v:textbox>
            </v:rect>
            <v:rect id="_x0000_s7906" style="position:absolute;left:2136;top:4910;width:1680;height:334;mso-wrap-style:none;v-text-anchor:top" filled="f" stroked="f">
              <v:textbox style="mso-fit-shape-to-text:t" inset="0,0,0,0">
                <w:txbxContent>
                  <w:p w:rsidR="00F66AEA" w:rsidRPr="004C456E" w:rsidRDefault="00F66AEA" w:rsidP="00593DFC">
                    <w:pPr>
                      <w:rPr>
                        <w:lang w:val="en-US"/>
                      </w:rPr>
                    </w:pPr>
                    <w:r w:rsidRPr="00593DFC">
                      <w:rPr>
                        <w:rFonts w:hint="eastAsia"/>
                        <w:color w:val="000000"/>
                        <w:sz w:val="16"/>
                        <w:szCs w:val="16"/>
                      </w:rPr>
                      <w:t>干扰电平</w:t>
                    </w:r>
                    <w:r w:rsidRPr="004C456E">
                      <w:rPr>
                        <w:color w:val="000000"/>
                        <w:sz w:val="18"/>
                        <w:szCs w:val="18"/>
                        <w:lang w:val="en-US"/>
                      </w:rPr>
                      <w:t>(dB(W/MHz))</w:t>
                    </w:r>
                  </w:p>
                </w:txbxContent>
              </v:textbox>
            </v:rect>
            <v:rect id="_x0000_s7907" style="position:absolute;left:1368;top:891;width:3171;height:208;mso-wrap-style:none;v-text-anchor:top" filled="f" stroked="f">
              <v:textbox style="mso-fit-shape-to-text:t" inset="0,0,0,0">
                <w:txbxContent>
                  <w:p w:rsidR="00F66AEA" w:rsidRPr="008C3AC9" w:rsidRDefault="00F66AEA" w:rsidP="008C3AC9">
                    <w:pPr>
                      <w:spacing w:before="0"/>
                      <w:rPr>
                        <w:sz w:val="16"/>
                        <w:szCs w:val="16"/>
                        <w:lang w:val="en-US" w:eastAsia="zh-CN"/>
                      </w:rPr>
                    </w:pPr>
                    <w:r w:rsidRPr="008C3AC9">
                      <w:rPr>
                        <w:rFonts w:hint="eastAsia"/>
                        <w:color w:val="000000"/>
                        <w:sz w:val="16"/>
                        <w:szCs w:val="16"/>
                        <w:lang w:val="en-US" w:eastAsia="zh-CN"/>
                      </w:rPr>
                      <w:t>85</w:t>
                    </w:r>
                    <w:r w:rsidRPr="008C3AC9">
                      <w:rPr>
                        <w:b/>
                        <w:bCs/>
                        <w:color w:val="000000"/>
                        <w:sz w:val="16"/>
                        <w:szCs w:val="16"/>
                        <w:lang w:val="en-US" w:eastAsia="zh-CN"/>
                      </w:rPr>
                      <w:t>° </w:t>
                    </w:r>
                    <w:r w:rsidRPr="008C3AC9">
                      <w:rPr>
                        <w:rFonts w:hint="eastAsia"/>
                        <w:b/>
                        <w:bCs/>
                        <w:color w:val="000000"/>
                        <w:sz w:val="16"/>
                        <w:szCs w:val="16"/>
                        <w:lang w:val="en-US" w:eastAsia="zh-CN"/>
                      </w:rPr>
                      <w:t>E</w:t>
                    </w:r>
                    <w:r w:rsidRPr="008C3AC9">
                      <w:rPr>
                        <w:rFonts w:hint="eastAsia"/>
                        <w:color w:val="000000"/>
                        <w:sz w:val="16"/>
                        <w:szCs w:val="16"/>
                        <w:lang w:val="en-US" w:eastAsia="zh-CN"/>
                      </w:rPr>
                      <w:t>的结果（</w:t>
                    </w:r>
                    <w:r w:rsidRPr="008C3AC9">
                      <w:rPr>
                        <w:rFonts w:hint="eastAsia"/>
                        <w:color w:val="000000"/>
                        <w:sz w:val="16"/>
                        <w:szCs w:val="16"/>
                        <w:lang w:val="en-US" w:eastAsia="zh-CN"/>
                      </w:rPr>
                      <w:t>10</w:t>
                    </w:r>
                    <w:r w:rsidRPr="008C3AC9">
                      <w:rPr>
                        <w:rFonts w:hint="eastAsia"/>
                        <w:color w:val="000000"/>
                        <w:sz w:val="16"/>
                        <w:szCs w:val="16"/>
                        <w:lang w:val="en-US" w:eastAsia="zh-CN"/>
                      </w:rPr>
                      <w:t>天的绕轨时间、</w:t>
                    </w:r>
                    <w:r w:rsidRPr="008C3AC9">
                      <w:rPr>
                        <w:rFonts w:hint="eastAsia"/>
                        <w:color w:val="000000"/>
                        <w:sz w:val="16"/>
                        <w:szCs w:val="16"/>
                        <w:lang w:val="en-US" w:eastAsia="zh-CN"/>
                      </w:rPr>
                      <w:t>1</w:t>
                    </w:r>
                    <w:r w:rsidRPr="008C3AC9">
                      <w:rPr>
                        <w:rFonts w:hint="eastAsia"/>
                        <w:color w:val="000000"/>
                        <w:sz w:val="16"/>
                        <w:szCs w:val="16"/>
                        <w:lang w:val="en-US" w:eastAsia="zh-CN"/>
                      </w:rPr>
                      <w:t>秒的间隔）</w:t>
                    </w:r>
                  </w:p>
                </w:txbxContent>
              </v:textbox>
            </v:rect>
            <v:rect id="_x0000_s7908" style="position:absolute;left:-850;top:2742;width:2081;height:215;rotation:270;mso-wrap-style:none;v-text-anchor:top" filled="f" stroked="f">
              <v:textbox style="layout-flow:vertical;mso-layout-flow-alt:bottom-to-top;mso-fit-shape-to-text:t" inset="0,0,0,0">
                <w:txbxContent>
                  <w:p w:rsidR="00F66AEA" w:rsidRPr="00593DFC" w:rsidRDefault="00F66AEA" w:rsidP="00447123">
                    <w:pPr>
                      <w:spacing w:before="0"/>
                      <w:rPr>
                        <w:sz w:val="16"/>
                        <w:szCs w:val="16"/>
                        <w:lang w:val="en-US" w:eastAsia="zh-CN"/>
                      </w:rPr>
                    </w:pPr>
                    <w:r w:rsidRPr="00593DFC">
                      <w:rPr>
                        <w:rFonts w:hint="eastAsia"/>
                        <w:color w:val="000000"/>
                        <w:sz w:val="16"/>
                        <w:szCs w:val="16"/>
                        <w:lang w:eastAsia="zh-CN"/>
                      </w:rPr>
                      <w:t>轨道通过的开始时间（小时）</w:t>
                    </w:r>
                  </w:p>
                </w:txbxContent>
              </v:textbox>
            </v:rect>
            <v:rect id="_x0000_s7909" style="position:absolute;left:2289;top:1238;width:168;height:163" stroked="f"/>
            <v:rect id="_x0000_s7910" style="position:absolute;left:2289;top:1238;width:176;height:281;mso-wrap-style:none;v-text-anchor:top" filled="f" stroked="f">
              <v:textbox style="mso-fit-shape-to-text:t" inset="0,0,0,0">
                <w:txbxContent>
                  <w:p w:rsidR="00F66AEA" w:rsidRDefault="00F66AEA">
                    <w:r>
                      <w:rPr>
                        <w:color w:val="000000"/>
                        <w:sz w:val="14"/>
                        <w:szCs w:val="14"/>
                      </w:rPr>
                      <w:t>0.1</w:t>
                    </w:r>
                  </w:p>
                </w:txbxContent>
              </v:textbox>
            </v:rect>
            <v:rect id="_x0000_s7911" style="position:absolute;left:2664;top:1589;width:168;height:168" stroked="f"/>
            <v:rect id="_x0000_s7912" style="position:absolute;left:2664;top:1593;width:176;height:281;mso-wrap-style:none;v-text-anchor:top" filled="f" stroked="f">
              <v:textbox style="mso-fit-shape-to-text:t" inset="0,0,0,0">
                <w:txbxContent>
                  <w:p w:rsidR="00F66AEA" w:rsidRDefault="00F66AEA">
                    <w:r>
                      <w:rPr>
                        <w:color w:val="000000"/>
                        <w:sz w:val="14"/>
                        <w:szCs w:val="14"/>
                      </w:rPr>
                      <w:t>0.1</w:t>
                    </w:r>
                  </w:p>
                </w:txbxContent>
              </v:textbox>
            </v:rect>
            <v:rect id="_x0000_s7913" style="position:absolute;left:1128;top:1272;width:134;height:163" stroked="f"/>
            <v:rect id="_x0000_s7914" style="position:absolute;left:1128;top:1272;width:141;height:281;mso-wrap-style:none;v-text-anchor:top" filled="f" stroked="f">
              <v:textbox style="mso-fit-shape-to-text:t" inset="0,0,0,0">
                <w:txbxContent>
                  <w:p w:rsidR="00F66AEA" w:rsidRDefault="00F66AEA">
                    <w:r>
                      <w:rPr>
                        <w:color w:val="000000"/>
                        <w:sz w:val="14"/>
                        <w:szCs w:val="14"/>
                      </w:rPr>
                      <w:t>99</w:t>
                    </w:r>
                  </w:p>
                </w:txbxContent>
              </v:textbox>
            </v:rect>
            <v:rect id="_x0000_s7915" style="position:absolute;left:1368;top:1277;width:134;height:168" stroked="f"/>
            <v:rect id="_x0000_s7916" style="position:absolute;left:1368;top:1282;width:141;height:281;mso-wrap-style:none;v-text-anchor:top" filled="f" stroked="f">
              <v:textbox style="mso-fit-shape-to-text:t" inset="0,0,0,0">
                <w:txbxContent>
                  <w:p w:rsidR="00F66AEA" w:rsidRDefault="00F66AEA">
                    <w:r>
                      <w:rPr>
                        <w:color w:val="000000"/>
                        <w:sz w:val="14"/>
                        <w:szCs w:val="14"/>
                      </w:rPr>
                      <w:t>20</w:t>
                    </w:r>
                  </w:p>
                </w:txbxContent>
              </v:textbox>
            </v:rect>
            <v:rect id="_x0000_s7917" style="position:absolute;left:1454;top:1517;width:139;height:163" stroked="f"/>
            <v:rect id="_x0000_s7918" style="position:absolute;left:1454;top:1517;width:141;height:281;mso-wrap-style:none;v-text-anchor:top" filled="f" stroked="f">
              <v:textbox style="mso-fit-shape-to-text:t" inset="0,0,0,0">
                <w:txbxContent>
                  <w:p w:rsidR="00F66AEA" w:rsidRDefault="00F66AEA">
                    <w:r>
                      <w:rPr>
                        <w:color w:val="000000"/>
                        <w:sz w:val="14"/>
                        <w:szCs w:val="14"/>
                      </w:rPr>
                      <w:t>20</w:t>
                    </w:r>
                  </w:p>
                </w:txbxContent>
              </v:textbox>
            </v:rect>
            <v:rect id="_x0000_s7919" style="position:absolute;left:1118;top:1598;width:135;height:163" stroked="f"/>
            <v:rect id="_x0000_s7920" style="position:absolute;left:1118;top:1598;width:141;height:281;mso-wrap-style:none;v-text-anchor:top" filled="f" stroked="f">
              <v:textbox style="mso-fit-shape-to-text:t" inset="0,0,0,0">
                <w:txbxContent>
                  <w:p w:rsidR="00F66AEA" w:rsidRDefault="00F66AEA">
                    <w:r>
                      <w:rPr>
                        <w:color w:val="000000"/>
                        <w:sz w:val="14"/>
                        <w:szCs w:val="14"/>
                      </w:rPr>
                      <w:t>99</w:t>
                    </w:r>
                  </w:p>
                </w:txbxContent>
              </v:textbox>
            </v:rect>
            <v:rect id="_x0000_s7921" style="position:absolute;left:1517;top:1838;width:139;height:163" stroked="f"/>
            <v:rect id="_x0000_s7922" style="position:absolute;left:1517;top:1838;width:141;height:281;mso-wrap-style:none;v-text-anchor:top" filled="f" stroked="f">
              <v:textbox style="mso-fit-shape-to-text:t" inset="0,0,0,0">
                <w:txbxContent>
                  <w:p w:rsidR="00F66AEA" w:rsidRDefault="00F66AEA">
                    <w:r>
                      <w:rPr>
                        <w:color w:val="000000"/>
                        <w:sz w:val="14"/>
                        <w:szCs w:val="14"/>
                      </w:rPr>
                      <w:t>20</w:t>
                    </w:r>
                  </w:p>
                </w:txbxContent>
              </v:textbox>
            </v:rect>
            <v:rect id="_x0000_s7923" style="position:absolute;left:1094;top:1929;width:135;height:164" stroked="f"/>
            <v:rect id="_x0000_s7924" style="position:absolute;left:1094;top:1929;width:141;height:281;mso-wrap-style:none;v-text-anchor:top" filled="f" stroked="f">
              <v:textbox style="mso-fit-shape-to-text:t" inset="0,0,0,0">
                <w:txbxContent>
                  <w:p w:rsidR="00F66AEA" w:rsidRDefault="00F66AEA">
                    <w:r>
                      <w:rPr>
                        <w:color w:val="000000"/>
                        <w:sz w:val="14"/>
                        <w:szCs w:val="14"/>
                      </w:rPr>
                      <w:t>99</w:t>
                    </w:r>
                  </w:p>
                </w:txbxContent>
              </v:textbox>
            </v:rect>
            <v:rect id="_x0000_s7925" style="position:absolute;left:1632;top:2217;width:134;height:164" stroked="f"/>
            <v:rect id="_x0000_s7926" style="position:absolute;left:1632;top:2217;width:141;height:281;mso-wrap-style:none;v-text-anchor:top" filled="f" stroked="f">
              <v:textbox style="mso-fit-shape-to-text:t" inset="0,0,0,0">
                <w:txbxContent>
                  <w:p w:rsidR="00F66AEA" w:rsidRDefault="00F66AEA">
                    <w:r>
                      <w:rPr>
                        <w:color w:val="000000"/>
                        <w:sz w:val="14"/>
                        <w:szCs w:val="14"/>
                      </w:rPr>
                      <w:t>20</w:t>
                    </w:r>
                  </w:p>
                </w:txbxContent>
              </v:textbox>
            </v:rect>
            <v:rect id="_x0000_s7927" style="position:absolute;left:1133;top:2275;width:139;height:163" stroked="f"/>
            <v:rect id="_x0000_s7928" style="position:absolute;left:1133;top:2275;width:141;height:281;mso-wrap-style:none;v-text-anchor:top" filled="f" stroked="f">
              <v:textbox style="mso-fit-shape-to-text:t" inset="0,0,0,0">
                <w:txbxContent>
                  <w:p w:rsidR="00F66AEA" w:rsidRDefault="00F66AEA">
                    <w:r>
                      <w:rPr>
                        <w:color w:val="000000"/>
                        <w:sz w:val="14"/>
                        <w:szCs w:val="14"/>
                      </w:rPr>
                      <w:t>99</w:t>
                    </w:r>
                  </w:p>
                </w:txbxContent>
              </v:textbox>
            </v:rect>
            <v:rect id="_x0000_s7929" style="position:absolute;left:1449;top:2534;width:140;height:163" stroked="f"/>
            <v:rect id="_x0000_s7930" style="position:absolute;left:1449;top:2534;width:141;height:281;mso-wrap-style:none;v-text-anchor:top" filled="f" stroked="f">
              <v:textbox style="mso-fit-shape-to-text:t" inset="0,0,0,0">
                <w:txbxContent>
                  <w:p w:rsidR="00F66AEA" w:rsidRDefault="00F66AEA">
                    <w:r>
                      <w:rPr>
                        <w:color w:val="000000"/>
                        <w:sz w:val="14"/>
                        <w:szCs w:val="14"/>
                      </w:rPr>
                      <w:t>20</w:t>
                    </w:r>
                  </w:p>
                </w:txbxContent>
              </v:textbox>
            </v:rect>
            <v:rect id="_x0000_s7931" style="position:absolute;left:1118;top:2601;width:135;height:164" stroked="f"/>
            <v:rect id="_x0000_s7932" style="position:absolute;left:1118;top:2601;width:141;height:281;mso-wrap-style:none;v-text-anchor:top" filled="f" stroked="f">
              <v:textbox style="mso-fit-shape-to-text:t" inset="0,0,0,0">
                <w:txbxContent>
                  <w:p w:rsidR="00F66AEA" w:rsidRDefault="00F66AEA">
                    <w:r>
                      <w:rPr>
                        <w:color w:val="000000"/>
                        <w:sz w:val="14"/>
                        <w:szCs w:val="14"/>
                      </w:rPr>
                      <w:t>99</w:t>
                    </w:r>
                  </w:p>
                </w:txbxContent>
              </v:textbox>
            </v:rect>
            <v:rect id="_x0000_s7933" style="position:absolute;left:1493;top:2856;width:134;height:163" stroked="f"/>
            <v:rect id="_x0000_s7934" style="position:absolute;left:1493;top:2856;width:141;height:281;mso-wrap-style:none;v-text-anchor:top" filled="f" stroked="f">
              <v:textbox style="mso-fit-shape-to-text:t" inset="0,0,0,0">
                <w:txbxContent>
                  <w:p w:rsidR="00F66AEA" w:rsidRDefault="00F66AEA">
                    <w:r>
                      <w:rPr>
                        <w:color w:val="000000"/>
                        <w:sz w:val="14"/>
                        <w:szCs w:val="14"/>
                      </w:rPr>
                      <w:t>20</w:t>
                    </w:r>
                  </w:p>
                </w:txbxContent>
              </v:textbox>
            </v:rect>
            <v:rect id="_x0000_s7935" style="position:absolute;left:1094;top:2933;width:135;height:163" stroked="f"/>
            <v:rect id="_x0000_s7936" style="position:absolute;left:1094;top:2933;width:141;height:281;mso-wrap-style:none;v-text-anchor:top" filled="f" stroked="f">
              <v:textbox style="mso-fit-shape-to-text:t" inset="0,0,0,0">
                <w:txbxContent>
                  <w:p w:rsidR="00F66AEA" w:rsidRDefault="00F66AEA">
                    <w:r>
                      <w:rPr>
                        <w:color w:val="000000"/>
                        <w:sz w:val="14"/>
                        <w:szCs w:val="14"/>
                      </w:rPr>
                      <w:t>99</w:t>
                    </w:r>
                  </w:p>
                </w:txbxContent>
              </v:textbox>
            </v:rect>
            <v:rect id="_x0000_s7937" style="position:absolute;left:1089;top:3278;width:135;height:163" stroked="f"/>
            <v:rect id="_x0000_s7938" style="position:absolute;left:1089;top:3278;width:141;height:281;mso-wrap-style:none;v-text-anchor:top" filled="f" stroked="f">
              <v:textbox style="mso-fit-shape-to-text:t" inset="0,0,0,0">
                <w:txbxContent>
                  <w:p w:rsidR="00F66AEA" w:rsidRDefault="00F66AEA">
                    <w:r>
                      <w:rPr>
                        <w:color w:val="000000"/>
                        <w:sz w:val="14"/>
                        <w:szCs w:val="14"/>
                      </w:rPr>
                      <w:t>99</w:t>
                    </w:r>
                  </w:p>
                </w:txbxContent>
              </v:textbox>
            </v:rect>
            <v:rect id="_x0000_s7939" style="position:absolute;left:1118;top:3609;width:135;height:164" stroked="f"/>
            <v:rect id="_x0000_s7940" style="position:absolute;left:1118;top:3609;width:141;height:281;mso-wrap-style:none;v-text-anchor:top" filled="f" stroked="f">
              <v:textbox style="mso-fit-shape-to-text:t" inset="0,0,0,0">
                <w:txbxContent>
                  <w:p w:rsidR="00F66AEA" w:rsidRDefault="00F66AEA">
                    <w:r>
                      <w:rPr>
                        <w:color w:val="000000"/>
                        <w:sz w:val="14"/>
                        <w:szCs w:val="14"/>
                      </w:rPr>
                      <w:t>99</w:t>
                    </w:r>
                  </w:p>
                </w:txbxContent>
              </v:textbox>
            </v:rect>
            <v:rect id="_x0000_s7941" style="position:absolute;left:1545;top:3197;width:140;height:163" stroked="f"/>
            <v:rect id="_x0000_s7942" style="position:absolute;left:1545;top:3197;width:141;height:281;mso-wrap-style:none;v-text-anchor:top" filled="f" stroked="f">
              <v:textbox style="mso-fit-shape-to-text:t" inset="0,0,0,0">
                <w:txbxContent>
                  <w:p w:rsidR="00F66AEA" w:rsidRDefault="00F66AEA">
                    <w:r>
                      <w:rPr>
                        <w:color w:val="000000"/>
                        <w:sz w:val="14"/>
                        <w:szCs w:val="14"/>
                      </w:rPr>
                      <w:t>20</w:t>
                    </w:r>
                  </w:p>
                </w:txbxContent>
              </v:textbox>
            </v:rect>
            <v:rect id="_x0000_s7943" style="position:absolute;left:1512;top:3537;width:139;height:164" stroked="f"/>
            <v:rect id="_x0000_s7944" style="position:absolute;left:1512;top:3537;width:141;height:281;mso-wrap-style:none;v-text-anchor:top" filled="f" stroked="f">
              <v:textbox style="mso-fit-shape-to-text:t" inset="0,0,0,0">
                <w:txbxContent>
                  <w:p w:rsidR="00F66AEA" w:rsidRDefault="00F66AEA">
                    <w:r>
                      <w:rPr>
                        <w:color w:val="000000"/>
                        <w:sz w:val="14"/>
                        <w:szCs w:val="14"/>
                      </w:rPr>
                      <w:t>20</w:t>
                    </w:r>
                  </w:p>
                </w:txbxContent>
              </v:textbox>
            </v:rect>
            <v:rect id="_x0000_s7945" style="position:absolute;left:1094;top:3936;width:135;height:163" stroked="f"/>
            <v:rect id="_x0000_s7946" style="position:absolute;left:1094;top:3936;width:141;height:281;mso-wrap-style:none;v-text-anchor:top" filled="f" stroked="f">
              <v:textbox style="mso-fit-shape-to-text:t" inset="0,0,0,0">
                <w:txbxContent>
                  <w:p w:rsidR="00F66AEA" w:rsidRDefault="00F66AEA">
                    <w:r>
                      <w:rPr>
                        <w:color w:val="000000"/>
                        <w:sz w:val="14"/>
                        <w:szCs w:val="14"/>
                      </w:rPr>
                      <w:t>99</w:t>
                    </w:r>
                  </w:p>
                </w:txbxContent>
              </v:textbox>
            </v:rect>
            <v:rect id="_x0000_s7947" style="position:absolute;left:1056;top:4267;width:134;height:163" stroked="f"/>
            <v:rect id="_x0000_s7948" style="position:absolute;left:1056;top:4267;width:141;height:281;mso-wrap-style:none;v-text-anchor:top" filled="f" stroked="f">
              <v:textbox style="mso-fit-shape-to-text:t" inset="0,0,0,0">
                <w:txbxContent>
                  <w:p w:rsidR="00F66AEA" w:rsidRDefault="00F66AEA">
                    <w:r>
                      <w:rPr>
                        <w:color w:val="000000"/>
                        <w:sz w:val="14"/>
                        <w:szCs w:val="14"/>
                      </w:rPr>
                      <w:t>99</w:t>
                    </w:r>
                  </w:p>
                </w:txbxContent>
              </v:textbox>
            </v:rect>
            <v:rect id="_x0000_s7949" style="position:absolute;left:1123;top:4430;width:134;height:168" stroked="f"/>
            <v:rect id="_x0000_s7950" style="position:absolute;left:1123;top:4435;width:141;height:281;mso-wrap-style:none;v-text-anchor:top" filled="f" stroked="f">
              <v:textbox style="mso-fit-shape-to-text:t" inset="0,0,0,0">
                <w:txbxContent>
                  <w:p w:rsidR="00F66AEA" w:rsidRDefault="00F66AEA">
                    <w:r>
                      <w:rPr>
                        <w:color w:val="000000"/>
                        <w:sz w:val="14"/>
                        <w:szCs w:val="14"/>
                      </w:rPr>
                      <w:t>20</w:t>
                    </w:r>
                  </w:p>
                </w:txbxContent>
              </v:textbox>
            </v:rect>
            <v:rect id="_x0000_s7951" style="position:absolute;left:1473;top:3849;width:135;height:163" stroked="f"/>
            <v:rect id="_x0000_s7952" style="position:absolute;left:1473;top:3849;width:141;height:281;mso-wrap-style:none;v-text-anchor:top" filled="f" stroked="f">
              <v:textbox style="mso-fit-shape-to-text:t" inset="0,0,0,0">
                <w:txbxContent>
                  <w:p w:rsidR="00F66AEA" w:rsidRDefault="00F66AEA">
                    <w:r>
                      <w:rPr>
                        <w:color w:val="000000"/>
                        <w:sz w:val="14"/>
                        <w:szCs w:val="14"/>
                      </w:rPr>
                      <w:t>20</w:t>
                    </w:r>
                  </w:p>
                </w:txbxContent>
              </v:textbox>
            </v:rect>
            <v:rect id="_x0000_s7953" style="position:absolute;left:1526;top:4195;width:135;height:163" stroked="f"/>
            <v:rect id="_x0000_s7954" style="position:absolute;left:1526;top:4195;width:141;height:281;mso-wrap-style:none;v-text-anchor:top" filled="f" stroked="f">
              <v:textbox style="mso-fit-shape-to-text:t" inset="0,0,0,0">
                <w:txbxContent>
                  <w:p w:rsidR="00F66AEA" w:rsidRDefault="00F66AEA">
                    <w:r>
                      <w:rPr>
                        <w:color w:val="000000"/>
                        <w:sz w:val="14"/>
                        <w:szCs w:val="14"/>
                      </w:rPr>
                      <w:t>20</w:t>
                    </w:r>
                  </w:p>
                </w:txbxContent>
              </v:textbox>
            </v:rect>
            <v:rect id="_x0000_s7955" style="position:absolute;left:2481;top:4089;width:168;height:163" stroked="f"/>
            <v:rect id="_x0000_s7956" style="position:absolute;left:2481;top:4089;width:176;height:281;mso-wrap-style:none;v-text-anchor:top" filled="f" stroked="f">
              <v:textbox style="mso-fit-shape-to-text:t" inset="0,0,0,0">
                <w:txbxContent>
                  <w:p w:rsidR="00F66AEA" w:rsidRDefault="00F66AEA">
                    <w:r>
                      <w:rPr>
                        <w:color w:val="000000"/>
                        <w:sz w:val="14"/>
                        <w:szCs w:val="14"/>
                      </w:rPr>
                      <w:t>0.1</w:t>
                    </w:r>
                  </w:p>
                </w:txbxContent>
              </v:textbox>
            </v:rect>
            <v:rect id="_x0000_s7957" style="position:absolute;left:2884;top:3758;width:168;height:163" stroked="f"/>
            <v:rect id="_x0000_s7958" style="position:absolute;left:2884;top:3758;width:176;height:281;mso-wrap-style:none;v-text-anchor:top" filled="f" stroked="f">
              <v:textbox style="mso-fit-shape-to-text:t" inset="0,0,0,0">
                <w:txbxContent>
                  <w:p w:rsidR="00F66AEA" w:rsidRDefault="00F66AEA">
                    <w:r>
                      <w:rPr>
                        <w:color w:val="000000"/>
                        <w:sz w:val="14"/>
                        <w:szCs w:val="14"/>
                      </w:rPr>
                      <w:t>0.1</w:t>
                    </w:r>
                  </w:p>
                </w:txbxContent>
              </v:textbox>
            </v:rect>
            <v:rect id="_x0000_s7959" style="position:absolute;left:3172;top:3456;width:168;height:163" stroked="f"/>
            <v:rect id="_x0000_s7960" style="position:absolute;left:3172;top:3456;width:176;height:281;mso-wrap-style:none;v-text-anchor:top" filled="f" stroked="f">
              <v:textbox style="mso-fit-shape-to-text:t" inset="0,0,0,0">
                <w:txbxContent>
                  <w:p w:rsidR="00F66AEA" w:rsidRDefault="00F66AEA">
                    <w:r>
                      <w:rPr>
                        <w:color w:val="000000"/>
                        <w:sz w:val="14"/>
                        <w:szCs w:val="14"/>
                      </w:rPr>
                      <w:t>0.1</w:t>
                    </w:r>
                  </w:p>
                </w:txbxContent>
              </v:textbox>
            </v:rect>
            <v:rect id="_x0000_s7961" style="position:absolute;left:3513;top:3125;width:168;height:163" stroked="f"/>
            <v:rect id="_x0000_s7962" style="position:absolute;left:3513;top:3125;width:176;height:281;mso-wrap-style:none;v-text-anchor:top" filled="f" stroked="f">
              <v:textbox style="mso-fit-shape-to-text:t" inset="0,0,0,0">
                <w:txbxContent>
                  <w:p w:rsidR="00F66AEA" w:rsidRDefault="00F66AEA">
                    <w:r>
                      <w:rPr>
                        <w:color w:val="000000"/>
                        <w:sz w:val="14"/>
                        <w:szCs w:val="14"/>
                      </w:rPr>
                      <w:t>0.1</w:t>
                    </w:r>
                  </w:p>
                </w:txbxContent>
              </v:textbox>
            </v:rect>
            <v:rect id="_x0000_s7963" style="position:absolute;left:3940;top:2894;width:173;height:163" stroked="f"/>
            <v:rect id="_x0000_s7964" style="position:absolute;left:3940;top:2894;width:176;height:281;mso-wrap-style:none;v-text-anchor:top" filled="f" stroked="f">
              <v:textbox style="mso-fit-shape-to-text:t" inset="0,0,0,0">
                <w:txbxContent>
                  <w:p w:rsidR="00F66AEA" w:rsidRDefault="00F66AEA">
                    <w:r>
                      <w:rPr>
                        <w:color w:val="000000"/>
                        <w:sz w:val="14"/>
                        <w:szCs w:val="14"/>
                      </w:rPr>
                      <w:t>0.1</w:t>
                    </w:r>
                  </w:p>
                </w:txbxContent>
              </v:textbox>
            </v:rect>
            <v:rect id="_x0000_s7965" style="position:absolute;left:4113;top:2553;width:168;height:164" stroked="f"/>
            <v:rect id="_x0000_s7966" style="position:absolute;left:4113;top:2553;width:176;height:281;mso-wrap-style:none;v-text-anchor:top" filled="f" stroked="f">
              <v:textbox style="mso-fit-shape-to-text:t" inset="0,0,0,0">
                <w:txbxContent>
                  <w:p w:rsidR="00F66AEA" w:rsidRDefault="00F66AEA">
                    <w:r>
                      <w:rPr>
                        <w:color w:val="000000"/>
                        <w:sz w:val="14"/>
                        <w:szCs w:val="14"/>
                      </w:rPr>
                      <w:t>0.1</w:t>
                    </w:r>
                  </w:p>
                </w:txbxContent>
              </v:textbox>
            </v:rect>
            <v:rect id="_x0000_s7967" style="position:absolute;left:3575;top:2150;width:168;height:163" stroked="f"/>
            <v:rect id="_x0000_s7968" style="position:absolute;left:3575;top:2150;width:176;height:281;mso-wrap-style:none;v-text-anchor:top" filled="f" stroked="f">
              <v:textbox style="mso-fit-shape-to-text:t" inset="0,0,0,0">
                <w:txbxContent>
                  <w:p w:rsidR="00F66AEA" w:rsidRDefault="00F66AEA">
                    <w:r>
                      <w:rPr>
                        <w:color w:val="000000"/>
                        <w:sz w:val="14"/>
                        <w:szCs w:val="14"/>
                      </w:rPr>
                      <w:t>0.1</w:t>
                    </w:r>
                  </w:p>
                </w:txbxContent>
              </v:textbox>
            </v:rect>
            <v:rect id="_x0000_s7969" style="position:absolute;left:3619;top:1891;width:168;height:163" stroked="f"/>
            <v:rect id="_x0000_s7970" style="position:absolute;left:3619;top:1891;width:176;height:281;mso-wrap-style:none;v-text-anchor:top" filled="f" stroked="f">
              <v:textbox style="mso-fit-shape-to-text:t" inset="0,0,0,0">
                <w:txbxContent>
                  <w:p w:rsidR="00F66AEA" w:rsidRDefault="00F66AEA">
                    <w:r>
                      <w:rPr>
                        <w:color w:val="000000"/>
                        <w:sz w:val="14"/>
                        <w:szCs w:val="14"/>
                      </w:rPr>
                      <w:t>0.1</w:t>
                    </w:r>
                  </w:p>
                </w:txbxContent>
              </v:textbox>
            </v:rect>
            <v:rect id="_x0000_s7971" style="position:absolute;left:3484;top:4401;width:168;height:159" stroked="f"/>
            <v:rect id="_x0000_s7972" style="position:absolute;left:3484;top:4401;width:176;height:281;mso-wrap-style:none;v-text-anchor:top" filled="f" stroked="f">
              <v:textbox style="mso-fit-shape-to-text:t" inset="0,0,0,0">
                <w:txbxContent>
                  <w:p w:rsidR="00F66AEA" w:rsidRDefault="00F66AEA">
                    <w:r>
                      <w:rPr>
                        <w:color w:val="000000"/>
                        <w:sz w:val="14"/>
                        <w:szCs w:val="14"/>
                      </w:rPr>
                      <w:t>0.1</w:t>
                    </w:r>
                  </w:p>
                </w:txbxContent>
              </v:textbox>
            </v:rect>
            <w10:wrap type="none"/>
            <w10:anchorlock/>
          </v:group>
        </w:pict>
      </w:r>
    </w:p>
    <w:p w:rsidR="005A79E5" w:rsidRPr="00FD56A5" w:rsidRDefault="005A79E5" w:rsidP="00FD56A5">
      <w:pPr>
        <w:rPr>
          <w:lang w:eastAsia="zh-CN"/>
        </w:rPr>
      </w:pPr>
      <w:r w:rsidRPr="00FD56A5">
        <w:rPr>
          <w:lang w:eastAsia="zh-CN"/>
        </w:rPr>
        <w:br w:type="page"/>
      </w:r>
      <w:r w:rsidR="00FD56A5">
        <w:rPr>
          <w:rFonts w:hint="eastAsia"/>
          <w:lang w:val="en-US" w:eastAsia="zh-CN"/>
        </w:rPr>
        <w:lastRenderedPageBreak/>
        <w:t>表</w:t>
      </w:r>
      <w:r w:rsidRPr="00FD56A5">
        <w:rPr>
          <w:lang w:eastAsia="zh-CN"/>
        </w:rPr>
        <w:t>2</w:t>
      </w:r>
      <w:r w:rsidR="00FD56A5">
        <w:rPr>
          <w:rFonts w:hint="eastAsia"/>
          <w:lang w:val="en-US" w:eastAsia="zh-CN"/>
        </w:rPr>
        <w:t>总结了时间的结果。</w:t>
      </w:r>
    </w:p>
    <w:p w:rsidR="00792F49" w:rsidRPr="00FD56A5" w:rsidRDefault="00792F49" w:rsidP="00792F49">
      <w:pPr>
        <w:rPr>
          <w:lang w:eastAsia="zh-CN"/>
        </w:rPr>
      </w:pPr>
    </w:p>
    <w:p w:rsidR="005A79E5" w:rsidRPr="00FD56A5" w:rsidRDefault="00FD56A5" w:rsidP="00FD56A5">
      <w:pPr>
        <w:pStyle w:val="TableNo"/>
        <w:rPr>
          <w:lang w:eastAsia="zh-CN"/>
        </w:rPr>
      </w:pPr>
      <w:r>
        <w:rPr>
          <w:rFonts w:hint="eastAsia"/>
          <w:lang w:eastAsia="zh-CN"/>
        </w:rPr>
        <w:t>表</w:t>
      </w:r>
      <w:r w:rsidR="005A79E5" w:rsidRPr="00FD56A5">
        <w:rPr>
          <w:lang w:eastAsia="zh-CN"/>
        </w:rPr>
        <w:t>2</w:t>
      </w:r>
    </w:p>
    <w:p w:rsidR="005A79E5" w:rsidRPr="00FD56A5" w:rsidRDefault="00FD56A5" w:rsidP="00FD56A5">
      <w:pPr>
        <w:pStyle w:val="Tabletitle"/>
      </w:pPr>
      <w:r>
        <w:rPr>
          <w:rFonts w:hint="eastAsia"/>
          <w:lang w:eastAsia="zh-CN"/>
        </w:rPr>
        <w:t>时间干扰</w:t>
      </w:r>
      <w:r w:rsidR="005A79E5" w:rsidRPr="00FD56A5">
        <w:rPr>
          <w:i/>
          <w:iCs/>
        </w:rPr>
        <w:t>I</w:t>
      </w:r>
      <w:r>
        <w:rPr>
          <w:rFonts w:hint="eastAsia"/>
          <w:lang w:eastAsia="zh-CN"/>
        </w:rPr>
        <w:t>结果摘要</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tblPr>
      <w:tblGrid>
        <w:gridCol w:w="851"/>
        <w:gridCol w:w="1255"/>
        <w:gridCol w:w="2013"/>
        <w:gridCol w:w="1959"/>
        <w:gridCol w:w="1139"/>
        <w:gridCol w:w="1162"/>
        <w:gridCol w:w="1260"/>
        <w:gridCol w:w="17"/>
      </w:tblGrid>
      <w:tr w:rsidR="005A79E5" w:rsidRPr="00843970" w:rsidTr="002043A0">
        <w:trPr>
          <w:cantSplit/>
          <w:trHeight w:val="395"/>
          <w:jc w:val="center"/>
        </w:trPr>
        <w:tc>
          <w:tcPr>
            <w:tcW w:w="851" w:type="dxa"/>
            <w:tcBorders>
              <w:top w:val="single" w:sz="6" w:space="0" w:color="auto"/>
              <w:left w:val="single" w:sz="6" w:space="0" w:color="auto"/>
              <w:bottom w:val="single" w:sz="6" w:space="0" w:color="auto"/>
              <w:right w:val="single" w:sz="6" w:space="0" w:color="auto"/>
            </w:tcBorders>
            <w:vAlign w:val="center"/>
          </w:tcPr>
          <w:p w:rsidR="005A79E5" w:rsidRPr="00843970" w:rsidRDefault="005A79E5" w:rsidP="00FD56A5">
            <w:pPr>
              <w:pStyle w:val="Tablehead"/>
            </w:pPr>
            <w:r w:rsidRPr="00843970">
              <w:rPr>
                <w:sz w:val="20"/>
              </w:rPr>
              <w:t xml:space="preserve">DRS </w:t>
            </w:r>
            <w:r w:rsidR="00FD56A5">
              <w:rPr>
                <w:rFonts w:hint="eastAsia"/>
                <w:sz w:val="20"/>
                <w:lang w:eastAsia="zh-CN"/>
              </w:rPr>
              <w:t>轨道位置</w:t>
            </w:r>
          </w:p>
        </w:tc>
        <w:tc>
          <w:tcPr>
            <w:tcW w:w="1255" w:type="dxa"/>
            <w:tcBorders>
              <w:top w:val="single" w:sz="6" w:space="0" w:color="auto"/>
              <w:left w:val="single" w:sz="6" w:space="0" w:color="auto"/>
              <w:bottom w:val="single" w:sz="6" w:space="0" w:color="auto"/>
              <w:right w:val="single" w:sz="6" w:space="0" w:color="auto"/>
            </w:tcBorders>
            <w:vAlign w:val="center"/>
          </w:tcPr>
          <w:p w:rsidR="005A79E5" w:rsidRPr="00FD56A5" w:rsidRDefault="00FD56A5" w:rsidP="0026263B">
            <w:pPr>
              <w:pStyle w:val="Tablehead"/>
              <w:rPr>
                <w:lang w:eastAsia="zh-CN"/>
              </w:rPr>
            </w:pPr>
            <w:r>
              <w:rPr>
                <w:rFonts w:hint="eastAsia"/>
                <w:sz w:val="20"/>
                <w:lang w:eastAsia="zh-CN"/>
              </w:rPr>
              <w:t>卫星</w:t>
            </w:r>
            <w:r w:rsidR="0026263B">
              <w:rPr>
                <w:rFonts w:hint="eastAsia"/>
                <w:sz w:val="20"/>
                <w:lang w:eastAsia="zh-CN"/>
              </w:rPr>
              <w:t>轨道</w:t>
            </w:r>
            <w:r w:rsidR="006F716A">
              <w:rPr>
                <w:sz w:val="20"/>
                <w:lang w:eastAsia="zh-CN"/>
              </w:rPr>
              <w:br/>
            </w:r>
            <w:r>
              <w:rPr>
                <w:rFonts w:hint="eastAsia"/>
                <w:sz w:val="20"/>
                <w:lang w:eastAsia="zh-CN"/>
              </w:rPr>
              <w:t>总数</w:t>
            </w:r>
            <w:r w:rsidR="005A79E5" w:rsidRPr="00FD56A5">
              <w:rPr>
                <w:sz w:val="20"/>
                <w:lang w:eastAsia="zh-CN"/>
              </w:rPr>
              <w:br/>
            </w:r>
            <w:r w:rsidR="009F2436">
              <w:rPr>
                <w:sz w:val="20"/>
                <w:lang w:eastAsia="zh-CN"/>
              </w:rPr>
              <w:t>（</w:t>
            </w:r>
            <w:r w:rsidR="005A79E5" w:rsidRPr="00FD56A5">
              <w:rPr>
                <w:sz w:val="20"/>
                <w:lang w:eastAsia="zh-CN"/>
              </w:rPr>
              <w:t xml:space="preserve">~1.6 </w:t>
            </w:r>
            <w:r>
              <w:rPr>
                <w:rFonts w:hint="eastAsia"/>
                <w:sz w:val="20"/>
                <w:lang w:eastAsia="zh-CN"/>
              </w:rPr>
              <w:t>小时</w:t>
            </w:r>
            <w:r w:rsidR="005A79E5" w:rsidRPr="00FD56A5">
              <w:rPr>
                <w:sz w:val="20"/>
                <w:lang w:eastAsia="zh-CN"/>
              </w:rPr>
              <w:t>/</w:t>
            </w:r>
            <w:r w:rsidR="0026263B">
              <w:rPr>
                <w:rFonts w:hint="eastAsia"/>
                <w:sz w:val="20"/>
                <w:lang w:eastAsia="zh-CN"/>
              </w:rPr>
              <w:t>轨道</w:t>
            </w:r>
            <w:r w:rsidR="009F2436">
              <w:rPr>
                <w:sz w:val="20"/>
                <w:lang w:eastAsia="zh-CN"/>
              </w:rPr>
              <w:t>）</w:t>
            </w:r>
          </w:p>
        </w:tc>
        <w:tc>
          <w:tcPr>
            <w:tcW w:w="2013" w:type="dxa"/>
            <w:tcBorders>
              <w:top w:val="single" w:sz="6" w:space="0" w:color="auto"/>
              <w:left w:val="single" w:sz="6" w:space="0" w:color="auto"/>
              <w:bottom w:val="single" w:sz="6" w:space="0" w:color="auto"/>
              <w:right w:val="single" w:sz="6" w:space="0" w:color="auto"/>
            </w:tcBorders>
            <w:vAlign w:val="center"/>
          </w:tcPr>
          <w:p w:rsidR="005A79E5" w:rsidRPr="006F716A" w:rsidRDefault="00FD56A5" w:rsidP="009D2DD4">
            <w:pPr>
              <w:pStyle w:val="Tablehead"/>
              <w:rPr>
                <w:lang w:eastAsia="zh-CN"/>
              </w:rPr>
            </w:pPr>
            <w:r>
              <w:rPr>
                <w:rFonts w:hint="eastAsia"/>
                <w:sz w:val="20"/>
                <w:lang w:eastAsia="zh-CN"/>
              </w:rPr>
              <w:t>当</w:t>
            </w:r>
            <w:r w:rsidR="005A79E5" w:rsidRPr="006F716A">
              <w:rPr>
                <w:sz w:val="20"/>
                <w:lang w:eastAsia="zh-CN"/>
              </w:rPr>
              <w:br/>
            </w:r>
            <w:r w:rsidR="005A79E5" w:rsidRPr="006F716A">
              <w:rPr>
                <w:i/>
                <w:iCs/>
                <w:sz w:val="20"/>
                <w:lang w:eastAsia="zh-CN"/>
              </w:rPr>
              <w:t>I</w:t>
            </w:r>
            <w:r w:rsidR="005A79E5" w:rsidRPr="006F716A">
              <w:rPr>
                <w:sz w:val="20"/>
                <w:lang w:eastAsia="zh-CN"/>
              </w:rPr>
              <w:t xml:space="preserve"> &lt; –148 dB(W/MHz)</w:t>
            </w:r>
            <w:r>
              <w:rPr>
                <w:rFonts w:hint="eastAsia"/>
                <w:sz w:val="20"/>
                <w:lang w:val="en-US" w:eastAsia="zh-CN"/>
              </w:rPr>
              <w:t>时的</w:t>
            </w:r>
            <w:r w:rsidR="0026263B">
              <w:rPr>
                <w:rFonts w:hint="eastAsia"/>
                <w:sz w:val="20"/>
                <w:lang w:eastAsia="zh-CN"/>
              </w:rPr>
              <w:t>轨道</w:t>
            </w:r>
            <w:r w:rsidR="009D2DD4">
              <w:rPr>
                <w:rFonts w:hint="eastAsia"/>
                <w:sz w:val="20"/>
                <w:lang w:val="en-US" w:eastAsia="zh-CN"/>
              </w:rPr>
              <w:t>之间的期间</w:t>
            </w:r>
            <w:r w:rsidR="005A79E5" w:rsidRPr="006F716A">
              <w:rPr>
                <w:sz w:val="20"/>
                <w:lang w:eastAsia="zh-CN"/>
              </w:rPr>
              <w:br/>
            </w:r>
            <w:r w:rsidR="009F2436" w:rsidRPr="006F716A">
              <w:rPr>
                <w:sz w:val="20"/>
                <w:lang w:eastAsia="zh-CN"/>
              </w:rPr>
              <w:t>（</w:t>
            </w:r>
            <w:r w:rsidR="009D2DD4">
              <w:rPr>
                <w:rFonts w:hint="eastAsia"/>
                <w:sz w:val="20"/>
                <w:lang w:val="en-US" w:eastAsia="zh-CN"/>
              </w:rPr>
              <w:t>小时</w:t>
            </w:r>
            <w:r w:rsidR="009F2436" w:rsidRPr="006F716A">
              <w:rPr>
                <w:sz w:val="20"/>
                <w:lang w:eastAsia="zh-CN"/>
              </w:rPr>
              <w:t>）</w:t>
            </w:r>
          </w:p>
        </w:tc>
        <w:tc>
          <w:tcPr>
            <w:tcW w:w="1959" w:type="dxa"/>
            <w:tcBorders>
              <w:top w:val="single" w:sz="6" w:space="0" w:color="auto"/>
              <w:left w:val="single" w:sz="6" w:space="0" w:color="auto"/>
              <w:bottom w:val="single" w:sz="6" w:space="0" w:color="auto"/>
              <w:right w:val="single" w:sz="6" w:space="0" w:color="auto"/>
            </w:tcBorders>
            <w:vAlign w:val="center"/>
          </w:tcPr>
          <w:p w:rsidR="005A79E5" w:rsidRPr="006F716A" w:rsidRDefault="009D2DD4" w:rsidP="0026263B">
            <w:pPr>
              <w:pStyle w:val="Tablehead"/>
            </w:pPr>
            <w:r>
              <w:rPr>
                <w:rFonts w:hint="eastAsia"/>
                <w:sz w:val="20"/>
                <w:lang w:eastAsia="zh-CN"/>
              </w:rPr>
              <w:t>当</w:t>
            </w:r>
            <w:r w:rsidRPr="006F716A">
              <w:rPr>
                <w:sz w:val="20"/>
                <w:lang w:eastAsia="zh-CN"/>
              </w:rPr>
              <w:br/>
            </w:r>
            <w:r w:rsidRPr="006F716A">
              <w:rPr>
                <w:i/>
                <w:iCs/>
                <w:sz w:val="20"/>
                <w:lang w:eastAsia="zh-CN"/>
              </w:rPr>
              <w:t>I</w:t>
            </w:r>
            <w:r w:rsidRPr="006F716A">
              <w:rPr>
                <w:sz w:val="20"/>
                <w:lang w:eastAsia="zh-CN"/>
              </w:rPr>
              <w:t xml:space="preserve"> </w:t>
            </w:r>
            <w:r w:rsidRPr="006F716A">
              <w:rPr>
                <w:sz w:val="20"/>
              </w:rPr>
              <w:t>&gt;</w:t>
            </w:r>
            <w:r w:rsidRPr="006F716A">
              <w:rPr>
                <w:sz w:val="20"/>
                <w:lang w:eastAsia="zh-CN"/>
              </w:rPr>
              <w:t xml:space="preserve"> –148 dB(W/MHz)</w:t>
            </w:r>
            <w:r>
              <w:rPr>
                <w:rFonts w:hint="eastAsia"/>
                <w:sz w:val="20"/>
                <w:lang w:val="en-US" w:eastAsia="zh-CN"/>
              </w:rPr>
              <w:t>时卫星</w:t>
            </w:r>
            <w:r w:rsidR="0026263B">
              <w:rPr>
                <w:rFonts w:hint="eastAsia"/>
                <w:sz w:val="20"/>
                <w:lang w:eastAsia="zh-CN"/>
              </w:rPr>
              <w:t>轨道</w:t>
            </w:r>
            <w:r>
              <w:rPr>
                <w:rFonts w:hint="eastAsia"/>
                <w:sz w:val="20"/>
                <w:lang w:val="en-US" w:eastAsia="zh-CN"/>
              </w:rPr>
              <w:t>数</w:t>
            </w:r>
            <w:r w:rsidR="0026263B">
              <w:rPr>
                <w:rFonts w:hint="eastAsia"/>
                <w:sz w:val="20"/>
                <w:lang w:val="en-US" w:eastAsia="zh-CN"/>
              </w:rPr>
              <w:t>量</w:t>
            </w:r>
          </w:p>
        </w:tc>
        <w:tc>
          <w:tcPr>
            <w:tcW w:w="3578" w:type="dxa"/>
            <w:gridSpan w:val="4"/>
            <w:tcBorders>
              <w:top w:val="single" w:sz="6" w:space="0" w:color="auto"/>
              <w:left w:val="single" w:sz="6" w:space="0" w:color="auto"/>
              <w:bottom w:val="single" w:sz="6" w:space="0" w:color="auto"/>
              <w:right w:val="single" w:sz="6" w:space="0" w:color="auto"/>
            </w:tcBorders>
            <w:vAlign w:val="center"/>
          </w:tcPr>
          <w:p w:rsidR="005A79E5" w:rsidRPr="006F716A" w:rsidRDefault="005A79E5" w:rsidP="009D2DD4">
            <w:pPr>
              <w:pStyle w:val="Tablehead"/>
              <w:rPr>
                <w:lang w:eastAsia="zh-CN"/>
              </w:rPr>
            </w:pPr>
            <w:r w:rsidRPr="006F716A">
              <w:rPr>
                <w:i/>
                <w:iCs/>
                <w:sz w:val="20"/>
              </w:rPr>
              <w:t>I</w:t>
            </w:r>
            <w:r w:rsidRPr="006F716A">
              <w:rPr>
                <w:sz w:val="20"/>
              </w:rPr>
              <w:t xml:space="preserve"> &gt; –148 dB(W/MHz)</w:t>
            </w:r>
            <w:r w:rsidR="009D2DD4">
              <w:rPr>
                <w:rFonts w:hint="eastAsia"/>
                <w:sz w:val="20"/>
                <w:lang w:val="en-GB" w:eastAsia="zh-CN"/>
              </w:rPr>
              <w:t>的</w:t>
            </w:r>
            <w:r w:rsidR="0026263B">
              <w:rPr>
                <w:rFonts w:hint="eastAsia"/>
                <w:sz w:val="20"/>
                <w:lang w:eastAsia="zh-CN"/>
              </w:rPr>
              <w:t>轨道</w:t>
            </w:r>
          </w:p>
        </w:tc>
      </w:tr>
      <w:tr w:rsidR="005A79E5" w:rsidRPr="00843970" w:rsidTr="002043A0">
        <w:trPr>
          <w:cantSplit/>
          <w:trHeight w:val="585"/>
          <w:jc w:val="center"/>
        </w:trPr>
        <w:tc>
          <w:tcPr>
            <w:tcW w:w="851" w:type="dxa"/>
            <w:tcBorders>
              <w:top w:val="single" w:sz="6" w:space="0" w:color="auto"/>
              <w:left w:val="single" w:sz="6" w:space="0" w:color="auto"/>
              <w:bottom w:val="single" w:sz="6" w:space="0" w:color="auto"/>
              <w:right w:val="single" w:sz="6" w:space="0" w:color="auto"/>
            </w:tcBorders>
          </w:tcPr>
          <w:p w:rsidR="005A79E5" w:rsidRPr="006F716A" w:rsidRDefault="002043A0" w:rsidP="002043A0">
            <w:pPr>
              <w:pStyle w:val="tabletext1"/>
              <w:spacing w:before="120"/>
              <w:rPr>
                <w:lang w:val="fr-FR"/>
              </w:rPr>
            </w:pPr>
            <w:r w:rsidRPr="006F716A">
              <w:rPr>
                <w:lang w:val="fr-FR"/>
              </w:rPr>
              <w:t xml:space="preserve">  </w:t>
            </w:r>
          </w:p>
        </w:tc>
        <w:tc>
          <w:tcPr>
            <w:tcW w:w="1255" w:type="dxa"/>
            <w:tcBorders>
              <w:top w:val="single" w:sz="6" w:space="0" w:color="auto"/>
              <w:left w:val="single" w:sz="6" w:space="0" w:color="auto"/>
              <w:bottom w:val="single" w:sz="6" w:space="0" w:color="auto"/>
              <w:right w:val="single" w:sz="6" w:space="0" w:color="auto"/>
            </w:tcBorders>
          </w:tcPr>
          <w:p w:rsidR="005A79E5" w:rsidRPr="006F716A" w:rsidRDefault="005A79E5" w:rsidP="002043A0">
            <w:pPr>
              <w:pStyle w:val="tabletext1"/>
              <w:spacing w:before="120"/>
              <w:rPr>
                <w:lang w:val="fr-FR"/>
              </w:rPr>
            </w:pPr>
          </w:p>
        </w:tc>
        <w:tc>
          <w:tcPr>
            <w:tcW w:w="2013" w:type="dxa"/>
            <w:tcBorders>
              <w:top w:val="single" w:sz="6" w:space="0" w:color="auto"/>
              <w:left w:val="single" w:sz="6" w:space="0" w:color="auto"/>
              <w:bottom w:val="single" w:sz="6" w:space="0" w:color="auto"/>
              <w:right w:val="single" w:sz="6" w:space="0" w:color="auto"/>
            </w:tcBorders>
          </w:tcPr>
          <w:p w:rsidR="005A79E5" w:rsidRPr="006F716A" w:rsidRDefault="005A79E5" w:rsidP="002043A0">
            <w:pPr>
              <w:pStyle w:val="tabletext1"/>
              <w:spacing w:before="120"/>
              <w:rPr>
                <w:lang w:val="fr-FR"/>
              </w:rPr>
            </w:pPr>
          </w:p>
        </w:tc>
        <w:tc>
          <w:tcPr>
            <w:tcW w:w="1959" w:type="dxa"/>
            <w:tcBorders>
              <w:top w:val="single" w:sz="6" w:space="0" w:color="auto"/>
              <w:left w:val="single" w:sz="6" w:space="0" w:color="auto"/>
              <w:bottom w:val="single" w:sz="6" w:space="0" w:color="auto"/>
              <w:right w:val="single" w:sz="6" w:space="0" w:color="auto"/>
            </w:tcBorders>
          </w:tcPr>
          <w:p w:rsidR="005A79E5" w:rsidRPr="006F716A" w:rsidRDefault="005A79E5" w:rsidP="002043A0">
            <w:pPr>
              <w:pStyle w:val="tabletext1"/>
              <w:spacing w:before="120"/>
              <w:rPr>
                <w:lang w:val="fr-FR"/>
              </w:rPr>
            </w:pPr>
          </w:p>
        </w:tc>
        <w:tc>
          <w:tcPr>
            <w:tcW w:w="1139" w:type="dxa"/>
            <w:tcBorders>
              <w:top w:val="single" w:sz="6" w:space="0" w:color="auto"/>
              <w:left w:val="single" w:sz="6" w:space="0" w:color="auto"/>
              <w:bottom w:val="single" w:sz="6" w:space="0" w:color="auto"/>
              <w:right w:val="single" w:sz="6" w:space="0" w:color="auto"/>
            </w:tcBorders>
          </w:tcPr>
          <w:p w:rsidR="005A79E5" w:rsidRPr="006F716A" w:rsidRDefault="005A79E5" w:rsidP="009D2DD4">
            <w:pPr>
              <w:pStyle w:val="tabletext1"/>
              <w:spacing w:before="120"/>
              <w:rPr>
                <w:lang w:val="fr-FR"/>
              </w:rPr>
            </w:pPr>
            <w:r w:rsidRPr="006F716A">
              <w:rPr>
                <w:lang w:val="fr-FR"/>
              </w:rPr>
              <w:br/>
            </w:r>
            <w:r w:rsidRPr="006F716A">
              <w:rPr>
                <w:i/>
                <w:iCs/>
                <w:lang w:val="fr-FR"/>
              </w:rPr>
              <w:t>I</w:t>
            </w:r>
            <w:r w:rsidRPr="006F716A">
              <w:rPr>
                <w:lang w:val="fr-FR"/>
              </w:rPr>
              <w:t xml:space="preserve"> &gt; –148 dB(W/MHz)</w:t>
            </w:r>
            <w:r w:rsidR="009D2DD4">
              <w:rPr>
                <w:rFonts w:hint="eastAsia"/>
                <w:lang w:val="en-GB" w:eastAsia="zh-CN"/>
              </w:rPr>
              <w:t>的持续时间</w:t>
            </w:r>
            <w:r w:rsidRPr="006F716A">
              <w:rPr>
                <w:lang w:val="fr-FR"/>
              </w:rPr>
              <w:br/>
            </w:r>
            <w:r w:rsidR="009F2436" w:rsidRPr="006F716A">
              <w:rPr>
                <w:lang w:val="fr-FR"/>
              </w:rPr>
              <w:t>（</w:t>
            </w:r>
            <w:r w:rsidR="009D2DD4">
              <w:rPr>
                <w:rFonts w:hint="eastAsia"/>
                <w:lang w:val="en-GB" w:eastAsia="zh-CN"/>
              </w:rPr>
              <w:t>秒</w:t>
            </w:r>
            <w:r w:rsidR="009F2436" w:rsidRPr="006F716A">
              <w:rPr>
                <w:lang w:val="fr-FR"/>
              </w:rPr>
              <w:t>）</w:t>
            </w:r>
          </w:p>
        </w:tc>
        <w:tc>
          <w:tcPr>
            <w:tcW w:w="1162"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1"/>
              <w:spacing w:before="120"/>
              <w:rPr>
                <w:lang w:val="en-GB" w:eastAsia="zh-CN"/>
              </w:rPr>
            </w:pPr>
            <w:r w:rsidRPr="006F716A">
              <w:rPr>
                <w:i/>
                <w:iCs/>
                <w:lang w:val="fr-FR"/>
              </w:rPr>
              <w:t>I</w:t>
            </w:r>
            <w:r w:rsidRPr="006F716A">
              <w:rPr>
                <w:lang w:val="fr-FR"/>
              </w:rPr>
              <w:t xml:space="preserve"> &gt; –1</w:t>
            </w:r>
            <w:r w:rsidRPr="00843970">
              <w:rPr>
                <w:lang w:val="en-GB"/>
              </w:rPr>
              <w:t>48 dB(W/MHz)</w:t>
            </w:r>
            <w:r w:rsidR="009D2DD4">
              <w:rPr>
                <w:rFonts w:hint="eastAsia"/>
                <w:lang w:val="en-GB" w:eastAsia="zh-CN"/>
              </w:rPr>
              <w:t>的</w:t>
            </w:r>
            <w:r w:rsidR="0026263B">
              <w:rPr>
                <w:rFonts w:hint="eastAsia"/>
                <w:lang w:eastAsia="zh-CN"/>
              </w:rPr>
              <w:t>轨道</w:t>
            </w:r>
            <w:r w:rsidR="009D2DD4">
              <w:rPr>
                <w:rFonts w:hint="eastAsia"/>
                <w:lang w:val="en-GB" w:eastAsia="zh-CN"/>
              </w:rPr>
              <w:t>百分比</w:t>
            </w:r>
          </w:p>
        </w:tc>
        <w:tc>
          <w:tcPr>
            <w:tcW w:w="1277" w:type="dxa"/>
            <w:gridSpan w:val="2"/>
            <w:tcBorders>
              <w:top w:val="single" w:sz="6" w:space="0" w:color="auto"/>
              <w:left w:val="single" w:sz="6" w:space="0" w:color="auto"/>
              <w:bottom w:val="single" w:sz="6" w:space="0" w:color="auto"/>
              <w:right w:val="single" w:sz="6" w:space="0" w:color="auto"/>
            </w:tcBorders>
          </w:tcPr>
          <w:p w:rsidR="005A79E5" w:rsidRPr="00843970" w:rsidRDefault="009D2DD4" w:rsidP="009D2DD4">
            <w:pPr>
              <w:pStyle w:val="tabletext1"/>
              <w:spacing w:before="120"/>
              <w:rPr>
                <w:lang w:val="en-GB"/>
              </w:rPr>
            </w:pPr>
            <w:r>
              <w:rPr>
                <w:rFonts w:hint="eastAsia"/>
                <w:lang w:val="en-GB" w:eastAsia="zh-CN"/>
              </w:rPr>
              <w:t>峰值</w:t>
            </w:r>
            <w:r w:rsidR="005A79E5" w:rsidRPr="00843970">
              <w:rPr>
                <w:lang w:val="en-GB"/>
              </w:rPr>
              <w:t xml:space="preserve"> </w:t>
            </w:r>
            <w:r w:rsidR="005A79E5" w:rsidRPr="00843970">
              <w:rPr>
                <w:i/>
                <w:iCs/>
                <w:lang w:val="en-GB"/>
              </w:rPr>
              <w:t>I</w:t>
            </w:r>
            <w:r w:rsidR="005A79E5" w:rsidRPr="00843970">
              <w:rPr>
                <w:sz w:val="12"/>
                <w:szCs w:val="12"/>
              </w:rPr>
              <w:t> </w:t>
            </w:r>
            <w:r w:rsidR="005A79E5" w:rsidRPr="00843970">
              <w:rPr>
                <w:vertAlign w:val="superscript"/>
              </w:rPr>
              <w:t>(1)</w:t>
            </w:r>
            <w:r w:rsidR="005A79E5" w:rsidRPr="00843970">
              <w:rPr>
                <w:lang w:val="en-GB"/>
              </w:rPr>
              <w:br/>
              <w:t>(dB(W/MHz))</w:t>
            </w:r>
          </w:p>
        </w:tc>
      </w:tr>
      <w:tr w:rsidR="005A79E5" w:rsidRPr="00843970" w:rsidTr="002043A0">
        <w:trPr>
          <w:cantSplit/>
          <w:jc w:val="center"/>
        </w:trPr>
        <w:tc>
          <w:tcPr>
            <w:tcW w:w="851"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s-ES"/>
              </w:rPr>
            </w:pPr>
            <w:r w:rsidRPr="00843970">
              <w:rPr>
                <w:sz w:val="20"/>
                <w:lang w:val="es-ES"/>
              </w:rPr>
              <w:t>174</w:t>
            </w:r>
            <w:r w:rsidR="00CB7086" w:rsidRPr="00843970">
              <w:rPr>
                <w:sz w:val="20"/>
                <w:lang w:val="en-US"/>
              </w:rPr>
              <w:t>°</w:t>
            </w:r>
            <w:r w:rsidRPr="00843970">
              <w:rPr>
                <w:sz w:val="20"/>
                <w:lang w:val="es-ES"/>
              </w:rPr>
              <w:t xml:space="preserve"> W</w:t>
            </w:r>
          </w:p>
        </w:tc>
        <w:tc>
          <w:tcPr>
            <w:tcW w:w="1255"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145</w:t>
            </w:r>
          </w:p>
        </w:tc>
        <w:tc>
          <w:tcPr>
            <w:tcW w:w="2013"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6.1 to 30.9</w:t>
            </w:r>
          </w:p>
        </w:tc>
        <w:tc>
          <w:tcPr>
            <w:tcW w:w="1959"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12</w:t>
            </w:r>
          </w:p>
        </w:tc>
        <w:tc>
          <w:tcPr>
            <w:tcW w:w="1139"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5 to 50</w:t>
            </w:r>
          </w:p>
        </w:tc>
        <w:tc>
          <w:tcPr>
            <w:tcW w:w="1162"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0.1 to 0.8</w:t>
            </w:r>
          </w:p>
        </w:tc>
        <w:tc>
          <w:tcPr>
            <w:tcW w:w="1277" w:type="dxa"/>
            <w:gridSpan w:val="2"/>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–143.8</w:t>
            </w:r>
          </w:p>
        </w:tc>
      </w:tr>
      <w:tr w:rsidR="005A79E5" w:rsidRPr="00843970" w:rsidTr="002043A0">
        <w:trPr>
          <w:cantSplit/>
          <w:jc w:val="center"/>
        </w:trPr>
        <w:tc>
          <w:tcPr>
            <w:tcW w:w="851"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s-ES"/>
              </w:rPr>
            </w:pPr>
            <w:r w:rsidRPr="00843970">
              <w:rPr>
                <w:sz w:val="20"/>
                <w:lang w:val="es-ES"/>
              </w:rPr>
              <w:t>41</w:t>
            </w:r>
            <w:r w:rsidR="00CB7086" w:rsidRPr="00843970">
              <w:rPr>
                <w:sz w:val="20"/>
                <w:lang w:val="en-US"/>
              </w:rPr>
              <w:t>°</w:t>
            </w:r>
            <w:r w:rsidRPr="00843970">
              <w:rPr>
                <w:sz w:val="20"/>
                <w:lang w:val="es-ES"/>
              </w:rPr>
              <w:t xml:space="preserve"> W</w:t>
            </w:r>
          </w:p>
        </w:tc>
        <w:tc>
          <w:tcPr>
            <w:tcW w:w="1255"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145</w:t>
            </w:r>
          </w:p>
        </w:tc>
        <w:tc>
          <w:tcPr>
            <w:tcW w:w="2013"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7.7 to 71</w:t>
            </w:r>
          </w:p>
        </w:tc>
        <w:tc>
          <w:tcPr>
            <w:tcW w:w="1959"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11</w:t>
            </w:r>
          </w:p>
        </w:tc>
        <w:tc>
          <w:tcPr>
            <w:tcW w:w="1139"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10 to 60</w:t>
            </w:r>
          </w:p>
        </w:tc>
        <w:tc>
          <w:tcPr>
            <w:tcW w:w="1162"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0.2 to 1.0</w:t>
            </w:r>
          </w:p>
        </w:tc>
        <w:tc>
          <w:tcPr>
            <w:tcW w:w="1277" w:type="dxa"/>
            <w:gridSpan w:val="2"/>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–137.8</w:t>
            </w:r>
          </w:p>
        </w:tc>
      </w:tr>
      <w:tr w:rsidR="005A79E5" w:rsidRPr="00843970" w:rsidTr="002043A0">
        <w:trPr>
          <w:cantSplit/>
          <w:jc w:val="center"/>
        </w:trPr>
        <w:tc>
          <w:tcPr>
            <w:tcW w:w="851"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s-ES"/>
              </w:rPr>
            </w:pPr>
            <w:r w:rsidRPr="00843970">
              <w:rPr>
                <w:sz w:val="20"/>
                <w:lang w:val="es-ES"/>
              </w:rPr>
              <w:t>85</w:t>
            </w:r>
            <w:r w:rsidR="00CB7086" w:rsidRPr="00843970">
              <w:rPr>
                <w:sz w:val="20"/>
                <w:lang w:val="en-US"/>
              </w:rPr>
              <w:t>°</w:t>
            </w:r>
            <w:r w:rsidRPr="00843970">
              <w:rPr>
                <w:sz w:val="20"/>
                <w:lang w:val="es-ES"/>
              </w:rPr>
              <w:t xml:space="preserve"> E</w:t>
            </w:r>
          </w:p>
        </w:tc>
        <w:tc>
          <w:tcPr>
            <w:tcW w:w="1255"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145</w:t>
            </w:r>
          </w:p>
        </w:tc>
        <w:tc>
          <w:tcPr>
            <w:tcW w:w="2013"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N/A</w:t>
            </w:r>
          </w:p>
        </w:tc>
        <w:tc>
          <w:tcPr>
            <w:tcW w:w="1959"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0</w:t>
            </w:r>
          </w:p>
        </w:tc>
        <w:tc>
          <w:tcPr>
            <w:tcW w:w="1139"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N/A</w:t>
            </w:r>
          </w:p>
        </w:tc>
        <w:tc>
          <w:tcPr>
            <w:tcW w:w="1162"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N/A</w:t>
            </w:r>
          </w:p>
        </w:tc>
        <w:tc>
          <w:tcPr>
            <w:tcW w:w="1277" w:type="dxa"/>
            <w:gridSpan w:val="2"/>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–148.3</w:t>
            </w:r>
          </w:p>
        </w:tc>
      </w:tr>
      <w:tr w:rsidR="005A79E5" w:rsidRPr="00843970" w:rsidTr="002043A0">
        <w:trPr>
          <w:gridAfter w:val="1"/>
          <w:wAfter w:w="17" w:type="dxa"/>
          <w:cantSplit/>
          <w:jc w:val="center"/>
        </w:trPr>
        <w:tc>
          <w:tcPr>
            <w:tcW w:w="9639" w:type="dxa"/>
            <w:gridSpan w:val="7"/>
            <w:tcBorders>
              <w:top w:val="single" w:sz="6" w:space="0" w:color="auto"/>
              <w:left w:val="nil"/>
              <w:bottom w:val="nil"/>
              <w:right w:val="nil"/>
            </w:tcBorders>
          </w:tcPr>
          <w:p w:rsidR="005A79E5" w:rsidRPr="00843970" w:rsidRDefault="005A79E5" w:rsidP="0074440D">
            <w:pPr>
              <w:pStyle w:val="Tablelegend"/>
              <w:spacing w:before="120"/>
              <w:rPr>
                <w:sz w:val="20"/>
                <w:lang w:val="en-GB" w:eastAsia="zh-CN"/>
              </w:rPr>
            </w:pPr>
            <w:r w:rsidRPr="00CB43A1">
              <w:rPr>
                <w:sz w:val="20"/>
                <w:vertAlign w:val="superscript"/>
                <w:lang w:val="en-GB" w:eastAsia="zh-CN"/>
              </w:rPr>
              <w:t>(1)</w:t>
            </w:r>
            <w:r w:rsidRPr="00843970">
              <w:rPr>
                <w:sz w:val="20"/>
                <w:lang w:val="en-GB" w:eastAsia="zh-CN"/>
              </w:rPr>
              <w:tab/>
            </w:r>
            <w:r w:rsidR="00CB43A1">
              <w:rPr>
                <w:rFonts w:hint="eastAsia"/>
                <w:sz w:val="20"/>
                <w:lang w:val="en-GB" w:eastAsia="zh-CN"/>
              </w:rPr>
              <w:t>空间和时间分析得出的峰值电平略有不同是由于：空间和时间</w:t>
            </w:r>
            <w:r w:rsidR="0074440D">
              <w:rPr>
                <w:rFonts w:hint="eastAsia"/>
                <w:sz w:val="20"/>
                <w:lang w:val="en-GB" w:eastAsia="zh-CN"/>
              </w:rPr>
              <w:t>分析</w:t>
            </w:r>
            <w:r w:rsidR="00CB43A1">
              <w:rPr>
                <w:rFonts w:hint="eastAsia"/>
                <w:sz w:val="20"/>
                <w:lang w:val="en-GB" w:eastAsia="zh-CN"/>
              </w:rPr>
              <w:t>的抽样效应、</w:t>
            </w:r>
            <w:r w:rsidR="0026263B">
              <w:rPr>
                <w:rFonts w:hint="eastAsia"/>
                <w:sz w:val="20"/>
                <w:lang w:val="en-GB" w:eastAsia="zh-CN"/>
              </w:rPr>
              <w:t>中心天线仰角模式</w:t>
            </w:r>
            <w:r w:rsidRPr="00843970">
              <w:rPr>
                <w:sz w:val="20"/>
                <w:lang w:val="en-GB" w:eastAsia="zh-CN"/>
              </w:rPr>
              <w:t>3 dB</w:t>
            </w:r>
            <w:r w:rsidR="0026263B">
              <w:rPr>
                <w:rFonts w:hint="eastAsia"/>
                <w:sz w:val="20"/>
                <w:lang w:val="en-GB" w:eastAsia="zh-CN"/>
              </w:rPr>
              <w:t>波束宽度的细微模型差别、上仰角旁瓣促成因素的差别以及空间模型中大气弯曲效应（</w:t>
            </w:r>
            <w:r w:rsidR="0026263B" w:rsidRPr="00843970">
              <w:rPr>
                <w:sz w:val="20"/>
                <w:lang w:val="en-GB" w:eastAsia="zh-CN"/>
              </w:rPr>
              <w:t>ITU</w:t>
            </w:r>
            <w:r w:rsidR="0026263B" w:rsidRPr="00843970">
              <w:rPr>
                <w:sz w:val="20"/>
                <w:lang w:val="en-GB" w:eastAsia="zh-CN"/>
              </w:rPr>
              <w:noBreakHyphen/>
              <w:t>R F.1333</w:t>
            </w:r>
            <w:r w:rsidR="0026263B">
              <w:rPr>
                <w:rFonts w:hint="eastAsia"/>
                <w:sz w:val="20"/>
                <w:lang w:val="en-GB" w:eastAsia="zh-CN"/>
              </w:rPr>
              <w:t>建议书）的纳入等。</w:t>
            </w:r>
          </w:p>
        </w:tc>
      </w:tr>
    </w:tbl>
    <w:p w:rsidR="005A79E5" w:rsidRDefault="005A79E5" w:rsidP="00CB2870">
      <w:pPr>
        <w:pStyle w:val="Tablefin"/>
        <w:rPr>
          <w:lang w:eastAsia="zh-CN"/>
        </w:rPr>
      </w:pPr>
    </w:p>
    <w:p w:rsidR="005A79E5" w:rsidRDefault="0026263B" w:rsidP="0074440D">
      <w:pPr>
        <w:overflowPunct/>
        <w:autoSpaceDE/>
        <w:autoSpaceDN/>
        <w:adjustRightInd/>
        <w:ind w:firstLineChars="200" w:firstLine="480"/>
        <w:jc w:val="left"/>
        <w:textAlignment w:val="auto"/>
        <w:rPr>
          <w:lang w:val="en-GB" w:eastAsia="zh-CN"/>
        </w:rPr>
      </w:pPr>
      <w:r>
        <w:rPr>
          <w:rFonts w:hint="eastAsia"/>
          <w:lang w:val="en-GB" w:eastAsia="zh-CN"/>
        </w:rPr>
        <w:t>可得出结论，在为数不多的干扰电平超过</w:t>
      </w:r>
      <w:r w:rsidR="005A79E5">
        <w:rPr>
          <w:lang w:val="en-GB" w:eastAsia="zh-CN"/>
        </w:rPr>
        <w:t>–148 dB(W/MHz)</w:t>
      </w:r>
      <w:r>
        <w:rPr>
          <w:rFonts w:hint="eastAsia"/>
          <w:lang w:val="en-GB" w:eastAsia="zh-CN"/>
        </w:rPr>
        <w:t>的轨道中，对于位于</w:t>
      </w:r>
      <w:r>
        <w:rPr>
          <w:lang w:val="en-GB" w:eastAsia="zh-CN"/>
        </w:rPr>
        <w:t>41</w:t>
      </w:r>
      <w:r w:rsidRPr="00CB7086">
        <w:rPr>
          <w:szCs w:val="24"/>
          <w:lang w:val="en-US" w:eastAsia="zh-CN"/>
        </w:rPr>
        <w:t>°</w:t>
      </w:r>
      <w:r>
        <w:rPr>
          <w:lang w:val="en-GB" w:eastAsia="zh-CN"/>
        </w:rPr>
        <w:t> W</w:t>
      </w:r>
      <w:r>
        <w:rPr>
          <w:rFonts w:hint="eastAsia"/>
          <w:lang w:val="en-GB" w:eastAsia="zh-CN"/>
        </w:rPr>
        <w:t>和</w:t>
      </w:r>
      <w:r>
        <w:rPr>
          <w:lang w:val="en-GB" w:eastAsia="zh-CN"/>
        </w:rPr>
        <w:t>174</w:t>
      </w:r>
      <w:r w:rsidRPr="00CB7086">
        <w:rPr>
          <w:szCs w:val="24"/>
          <w:lang w:val="en-US" w:eastAsia="zh-CN"/>
        </w:rPr>
        <w:t>°</w:t>
      </w:r>
      <w:r>
        <w:rPr>
          <w:lang w:val="en-GB" w:eastAsia="zh-CN"/>
        </w:rPr>
        <w:t> W</w:t>
      </w:r>
      <w:r>
        <w:rPr>
          <w:rFonts w:hint="eastAsia"/>
          <w:lang w:val="en-GB" w:eastAsia="zh-CN"/>
        </w:rPr>
        <w:t>轨道位置的</w:t>
      </w:r>
      <w:r>
        <w:rPr>
          <w:rFonts w:hint="eastAsia"/>
          <w:lang w:val="en-GB" w:eastAsia="zh-CN"/>
        </w:rPr>
        <w:t>DRS</w:t>
      </w:r>
      <w:r>
        <w:rPr>
          <w:rFonts w:hint="eastAsia"/>
          <w:lang w:val="en-GB" w:eastAsia="zh-CN"/>
        </w:rPr>
        <w:t>，保护电平仅超出比</w:t>
      </w:r>
      <w:r w:rsidR="005A79E5">
        <w:rPr>
          <w:lang w:val="en-GB" w:eastAsia="zh-CN"/>
        </w:rPr>
        <w:t>0.1%</w:t>
      </w:r>
      <w:r>
        <w:rPr>
          <w:rFonts w:hint="eastAsia"/>
          <w:lang w:val="en-GB" w:eastAsia="zh-CN"/>
        </w:rPr>
        <w:t>略多的时间，最差情况也只有大约</w:t>
      </w:r>
      <w:r w:rsidR="005A79E5">
        <w:rPr>
          <w:lang w:val="en-GB" w:eastAsia="zh-CN"/>
        </w:rPr>
        <w:t>1%</w:t>
      </w:r>
      <w:r>
        <w:rPr>
          <w:rFonts w:hint="eastAsia"/>
          <w:lang w:val="en-GB" w:eastAsia="zh-CN"/>
        </w:rPr>
        <w:t>的时间。对于位于</w:t>
      </w:r>
      <w:r w:rsidR="005A79E5">
        <w:rPr>
          <w:lang w:val="en-GB" w:eastAsia="zh-CN"/>
        </w:rPr>
        <w:t>85</w:t>
      </w:r>
      <w:r w:rsidR="00CB7086" w:rsidRPr="00CB7086">
        <w:rPr>
          <w:szCs w:val="24"/>
          <w:lang w:val="en-US" w:eastAsia="zh-CN"/>
        </w:rPr>
        <w:t>°</w:t>
      </w:r>
      <w:r w:rsidR="00D019FA">
        <w:rPr>
          <w:lang w:val="en-GB" w:eastAsia="zh-CN"/>
        </w:rPr>
        <w:t> </w:t>
      </w:r>
      <w:r w:rsidR="005A79E5">
        <w:rPr>
          <w:lang w:val="en-GB" w:eastAsia="zh-CN"/>
        </w:rPr>
        <w:t>E</w:t>
      </w:r>
      <w:r>
        <w:rPr>
          <w:rFonts w:hint="eastAsia"/>
          <w:lang w:val="en-GB" w:eastAsia="zh-CN"/>
        </w:rPr>
        <w:t>的</w:t>
      </w:r>
      <w:r>
        <w:rPr>
          <w:lang w:val="en-GB" w:eastAsia="zh-CN"/>
        </w:rPr>
        <w:t>DRS</w:t>
      </w:r>
      <w:r w:rsidR="0074440D">
        <w:rPr>
          <w:rFonts w:hint="eastAsia"/>
          <w:lang w:val="en-GB" w:eastAsia="zh-CN"/>
        </w:rPr>
        <w:t>，</w:t>
      </w:r>
      <w:r>
        <w:rPr>
          <w:rFonts w:hint="eastAsia"/>
          <w:lang w:val="en-GB" w:eastAsia="zh-CN"/>
        </w:rPr>
        <w:t>满足</w:t>
      </w:r>
      <w:r w:rsidR="005A79E5">
        <w:rPr>
          <w:lang w:val="en-GB" w:eastAsia="zh-CN"/>
        </w:rPr>
        <w:t>ITU-R SA.1155</w:t>
      </w:r>
      <w:r>
        <w:rPr>
          <w:rFonts w:hint="eastAsia"/>
          <w:lang w:val="en-GB" w:eastAsia="zh-CN"/>
        </w:rPr>
        <w:t>建议书的保护标准。</w:t>
      </w:r>
    </w:p>
    <w:p w:rsidR="005A79E5" w:rsidRDefault="005A79E5" w:rsidP="00C60A26">
      <w:pPr>
        <w:pStyle w:val="Heading1"/>
        <w:rPr>
          <w:lang w:val="en-US" w:eastAsia="zh-CN"/>
        </w:rPr>
      </w:pPr>
      <w:r>
        <w:rPr>
          <w:lang w:val="en-US" w:eastAsia="zh-CN"/>
        </w:rPr>
        <w:t>4</w:t>
      </w:r>
      <w:r>
        <w:rPr>
          <w:lang w:val="en-US" w:eastAsia="zh-CN"/>
        </w:rPr>
        <w:tab/>
      </w:r>
      <w:r w:rsidR="00C60A26">
        <w:rPr>
          <w:rFonts w:hint="eastAsia"/>
          <w:lang w:val="en-US" w:eastAsia="zh-CN"/>
        </w:rPr>
        <w:t>研究</w:t>
      </w:r>
      <w:r>
        <w:rPr>
          <w:lang w:val="en-US" w:eastAsia="zh-CN"/>
        </w:rPr>
        <w:t>B</w:t>
      </w:r>
      <w:r w:rsidR="00C60A26">
        <w:rPr>
          <w:rFonts w:hint="eastAsia"/>
          <w:lang w:val="en-US" w:eastAsia="zh-CN"/>
        </w:rPr>
        <w:t>的结果</w:t>
      </w:r>
    </w:p>
    <w:p w:rsidR="005A79E5" w:rsidRDefault="00C60A26" w:rsidP="0041229F">
      <w:pPr>
        <w:tabs>
          <w:tab w:val="clear" w:pos="794"/>
          <w:tab w:val="left" w:pos="720"/>
        </w:tabs>
        <w:overflowPunct/>
        <w:autoSpaceDE/>
        <w:autoSpaceDN/>
        <w:adjustRightInd/>
        <w:ind w:firstLineChars="200" w:firstLine="480"/>
        <w:jc w:val="left"/>
        <w:textAlignment w:val="auto"/>
        <w:rPr>
          <w:lang w:val="en-US" w:eastAsia="zh-CN"/>
        </w:rPr>
      </w:pPr>
      <w:r>
        <w:rPr>
          <w:rFonts w:hint="eastAsia"/>
          <w:lang w:val="en-US" w:eastAsia="zh-CN"/>
        </w:rPr>
        <w:t>以下章节介绍了基于另一项研究的时间和空间分析的结果。在该研究中，鉴于某些系统需要大于</w:t>
      </w:r>
      <w:r>
        <w:rPr>
          <w:lang w:val="en-US" w:eastAsia="zh-CN"/>
        </w:rPr>
        <w:t>+8 dB(W/MHz)</w:t>
      </w:r>
      <w:r>
        <w:rPr>
          <w:rFonts w:hint="eastAsia"/>
          <w:lang w:val="en-US" w:eastAsia="zh-CN"/>
        </w:rPr>
        <w:t>的</w:t>
      </w:r>
      <w:r>
        <w:rPr>
          <w:lang w:val="en-US" w:eastAsia="zh-CN"/>
        </w:rPr>
        <w:t>e.i.r.p.</w:t>
      </w:r>
      <w:r>
        <w:rPr>
          <w:rFonts w:hint="eastAsia"/>
          <w:lang w:val="en-US" w:eastAsia="zh-CN"/>
        </w:rPr>
        <w:t>谱密度，将假定每中心站的</w:t>
      </w:r>
      <w:r w:rsidR="005A79E5">
        <w:rPr>
          <w:lang w:val="en-US" w:eastAsia="zh-CN"/>
        </w:rPr>
        <w:t>e.i.r.p.</w:t>
      </w:r>
      <w:r>
        <w:rPr>
          <w:rFonts w:hint="eastAsia"/>
          <w:lang w:val="en-US" w:eastAsia="zh-CN"/>
        </w:rPr>
        <w:t>谱密度为</w:t>
      </w:r>
      <w:r w:rsidR="005A79E5">
        <w:rPr>
          <w:lang w:val="en-US" w:eastAsia="zh-CN"/>
        </w:rPr>
        <w:t>+14</w:t>
      </w:r>
      <w:r w:rsidR="00D019FA">
        <w:rPr>
          <w:lang w:val="en-US" w:eastAsia="zh-CN"/>
        </w:rPr>
        <w:t> </w:t>
      </w:r>
      <w:r w:rsidR="005A79E5">
        <w:rPr>
          <w:lang w:val="en-US" w:eastAsia="zh-CN"/>
        </w:rPr>
        <w:t>dB(W/MHz)</w:t>
      </w:r>
      <w:r>
        <w:rPr>
          <w:rFonts w:hint="eastAsia"/>
          <w:lang w:val="en-US" w:eastAsia="zh-CN"/>
        </w:rPr>
        <w:t>。将考虑两颗用户卫星：国际空间站（轨道高度</w:t>
      </w:r>
      <w:r>
        <w:rPr>
          <w:rFonts w:hint="eastAsia"/>
          <w:lang w:val="en-US" w:eastAsia="zh-CN"/>
        </w:rPr>
        <w:t>400</w:t>
      </w:r>
      <w:r>
        <w:rPr>
          <w:rFonts w:hint="eastAsia"/>
          <w:lang w:val="en-US" w:eastAsia="zh-CN"/>
        </w:rPr>
        <w:t>公里，倾角</w:t>
      </w:r>
      <w:r>
        <w:rPr>
          <w:lang w:val="en-US" w:eastAsia="zh-CN"/>
        </w:rPr>
        <w:t>51.6</w:t>
      </w:r>
      <w:r w:rsidRPr="00CB7086">
        <w:rPr>
          <w:szCs w:val="24"/>
          <w:lang w:val="en-US" w:eastAsia="zh-CN"/>
        </w:rPr>
        <w:t>°</w:t>
      </w:r>
      <w:r>
        <w:rPr>
          <w:rFonts w:hint="eastAsia"/>
          <w:lang w:val="en-US" w:eastAsia="zh-CN"/>
        </w:rPr>
        <w:t>）和</w:t>
      </w:r>
      <w:r>
        <w:rPr>
          <w:rFonts w:hint="eastAsia"/>
          <w:lang w:val="en-US" w:eastAsia="zh-CN"/>
        </w:rPr>
        <w:t>EOS</w:t>
      </w:r>
      <w:r>
        <w:rPr>
          <w:rFonts w:hint="eastAsia"/>
          <w:lang w:val="en-US" w:eastAsia="zh-CN"/>
        </w:rPr>
        <w:t>（轨道高度</w:t>
      </w:r>
      <w:r>
        <w:rPr>
          <w:rFonts w:hint="eastAsia"/>
          <w:lang w:val="en-US" w:eastAsia="zh-CN"/>
        </w:rPr>
        <w:t>800</w:t>
      </w:r>
      <w:r>
        <w:rPr>
          <w:rFonts w:hint="eastAsia"/>
          <w:lang w:val="en-US" w:eastAsia="zh-CN"/>
        </w:rPr>
        <w:t>公里，倾角</w:t>
      </w:r>
      <w:r>
        <w:rPr>
          <w:rFonts w:hint="eastAsia"/>
          <w:lang w:val="en-US" w:eastAsia="zh-CN"/>
        </w:rPr>
        <w:t>98</w:t>
      </w:r>
      <w:r>
        <w:rPr>
          <w:lang w:val="en-US" w:eastAsia="zh-CN"/>
        </w:rPr>
        <w:t>.6</w:t>
      </w:r>
      <w:r w:rsidRPr="00CB7086">
        <w:rPr>
          <w:szCs w:val="24"/>
          <w:lang w:val="en-US" w:eastAsia="zh-CN"/>
        </w:rPr>
        <w:t>°</w:t>
      </w:r>
      <w:r>
        <w:rPr>
          <w:rFonts w:hint="eastAsia"/>
          <w:lang w:val="en-US" w:eastAsia="zh-CN"/>
        </w:rPr>
        <w:t>）。将假定</w:t>
      </w:r>
      <w:r w:rsidR="005A79E5">
        <w:rPr>
          <w:lang w:val="en-US" w:eastAsia="zh-CN"/>
        </w:rPr>
        <w:t>–142 dB(W/MHz)</w:t>
      </w:r>
      <w:r>
        <w:rPr>
          <w:rFonts w:hint="eastAsia"/>
          <w:lang w:val="en-US" w:eastAsia="zh-CN"/>
        </w:rPr>
        <w:t>的共用标准，而不是</w:t>
      </w:r>
      <w:r w:rsidR="004B45DA">
        <w:rPr>
          <w:lang w:val="en-US"/>
        </w:rPr>
        <w:fldChar w:fldCharType="begin"/>
      </w:r>
      <w:r w:rsidR="00CB7086">
        <w:rPr>
          <w:lang w:val="en-US" w:eastAsia="zh-CN"/>
        </w:rPr>
        <w:instrText xml:space="preserve"> EQ  </w:instrText>
      </w:r>
      <w:r w:rsidR="00CB7086" w:rsidRPr="00CB7086">
        <w:rPr>
          <w:lang w:val="en-US" w:eastAsia="zh-CN"/>
        </w:rPr>
        <w:instrText>–</w:instrText>
      </w:r>
      <w:r w:rsidR="00CB7086">
        <w:rPr>
          <w:lang w:val="en-US" w:eastAsia="zh-CN"/>
        </w:rPr>
        <w:instrText>148 dB(W/MHz)</w:instrText>
      </w:r>
      <w:r w:rsidR="004B45DA">
        <w:rPr>
          <w:lang w:val="en-US"/>
        </w:rPr>
        <w:fldChar w:fldCharType="end"/>
      </w:r>
      <w:r>
        <w:rPr>
          <w:rFonts w:hint="eastAsia"/>
          <w:lang w:val="en-US" w:eastAsia="zh-CN"/>
        </w:rPr>
        <w:t>的保护标准。</w:t>
      </w:r>
    </w:p>
    <w:p w:rsidR="005A79E5" w:rsidRDefault="005A79E5" w:rsidP="00C60A26">
      <w:pPr>
        <w:pStyle w:val="Heading2"/>
        <w:rPr>
          <w:lang w:val="en-US" w:eastAsia="zh-CN"/>
        </w:rPr>
      </w:pPr>
      <w:r>
        <w:rPr>
          <w:lang w:val="en-US" w:eastAsia="zh-CN"/>
        </w:rPr>
        <w:t>4.1</w:t>
      </w:r>
      <w:r>
        <w:rPr>
          <w:lang w:val="en-US" w:eastAsia="zh-CN"/>
        </w:rPr>
        <w:tab/>
      </w:r>
      <w:r w:rsidR="00C60A26">
        <w:rPr>
          <w:rFonts w:hint="eastAsia"/>
          <w:lang w:val="en-US" w:eastAsia="zh-CN"/>
        </w:rPr>
        <w:t>结果</w:t>
      </w:r>
      <w:r>
        <w:rPr>
          <w:lang w:val="en-US" w:eastAsia="zh-CN"/>
        </w:rPr>
        <w:t xml:space="preserve"> – </w:t>
      </w:r>
      <w:r w:rsidR="00C60A26">
        <w:rPr>
          <w:rFonts w:hint="eastAsia"/>
          <w:lang w:val="en-US" w:eastAsia="zh-CN"/>
        </w:rPr>
        <w:t>时间分析</w:t>
      </w:r>
    </w:p>
    <w:p w:rsidR="005A79E5" w:rsidRDefault="00D9699E" w:rsidP="0041229F">
      <w:pPr>
        <w:overflowPunct/>
        <w:autoSpaceDE/>
        <w:autoSpaceDN/>
        <w:adjustRightInd/>
        <w:ind w:firstLineChars="200" w:firstLine="480"/>
        <w:jc w:val="left"/>
        <w:textAlignment w:val="auto"/>
        <w:rPr>
          <w:lang w:val="en-US"/>
        </w:rPr>
      </w:pPr>
      <w:r>
        <w:rPr>
          <w:rFonts w:hint="eastAsia"/>
          <w:lang w:val="en-US" w:eastAsia="zh-CN"/>
        </w:rPr>
        <w:t>本分析中，介绍了最差情况的干扰情况，即</w:t>
      </w:r>
      <w:r w:rsidR="005A79E5">
        <w:rPr>
          <w:lang w:val="en-US" w:eastAsia="zh-CN"/>
        </w:rPr>
        <w:t>41</w:t>
      </w:r>
      <w:r w:rsidR="00CB7086">
        <w:rPr>
          <w:lang w:val="en-US" w:eastAsia="zh-CN"/>
        </w:rPr>
        <w:t>° </w:t>
      </w:r>
      <w:r w:rsidR="005A79E5">
        <w:rPr>
          <w:lang w:val="en-US" w:eastAsia="zh-CN"/>
        </w:rPr>
        <w:t>W</w:t>
      </w:r>
      <w:r>
        <w:rPr>
          <w:rFonts w:hint="eastAsia"/>
          <w:lang w:val="en-US" w:eastAsia="zh-CN"/>
        </w:rPr>
        <w:t>的</w:t>
      </w:r>
      <w:r w:rsidR="005A79E5">
        <w:rPr>
          <w:lang w:val="en-US" w:eastAsia="zh-CN"/>
        </w:rPr>
        <w:t>DRS</w:t>
      </w:r>
      <w:r>
        <w:rPr>
          <w:rFonts w:hint="eastAsia"/>
          <w:lang w:val="en-US" w:eastAsia="zh-CN"/>
        </w:rPr>
        <w:t>。图</w:t>
      </w:r>
      <w:r w:rsidR="005A79E5">
        <w:rPr>
          <w:lang w:val="en-US" w:eastAsia="zh-CN"/>
        </w:rPr>
        <w:t>10</w:t>
      </w:r>
      <w:r>
        <w:rPr>
          <w:rFonts w:hint="eastAsia"/>
          <w:lang w:val="en-US" w:eastAsia="zh-CN"/>
        </w:rPr>
        <w:t>显示了</w:t>
      </w:r>
      <w:r>
        <w:rPr>
          <w:rFonts w:hint="eastAsia"/>
          <w:lang w:val="en-US" w:eastAsia="zh-CN"/>
        </w:rPr>
        <w:t>DRS</w:t>
      </w:r>
      <w:r>
        <w:rPr>
          <w:rFonts w:hint="eastAsia"/>
          <w:lang w:val="en-US" w:eastAsia="zh-CN"/>
        </w:rPr>
        <w:t>在</w:t>
      </w:r>
      <w:r>
        <w:rPr>
          <w:rFonts w:hint="eastAsia"/>
          <w:lang w:val="en-US" w:eastAsia="zh-CN"/>
        </w:rPr>
        <w:t>30</w:t>
      </w:r>
      <w:r>
        <w:rPr>
          <w:rFonts w:hint="eastAsia"/>
          <w:lang w:val="en-US" w:eastAsia="zh-CN"/>
        </w:rPr>
        <w:t>天期间按照</w:t>
      </w:r>
      <w:r>
        <w:rPr>
          <w:rFonts w:hint="eastAsia"/>
          <w:lang w:val="en-US" w:eastAsia="zh-CN"/>
        </w:rPr>
        <w:t>5</w:t>
      </w:r>
      <w:r>
        <w:rPr>
          <w:rFonts w:hint="eastAsia"/>
          <w:lang w:val="en-US" w:eastAsia="zh-CN"/>
        </w:rPr>
        <w:t>秒增量跟踪国际空间站所接收到的</w:t>
      </w:r>
      <w:r w:rsidR="005A79E5">
        <w:rPr>
          <w:lang w:val="en-US" w:eastAsia="zh-CN"/>
        </w:rPr>
        <w:t>LMDS</w:t>
      </w:r>
      <w:r>
        <w:rPr>
          <w:rFonts w:hint="eastAsia"/>
          <w:lang w:val="en-US" w:eastAsia="zh-CN"/>
        </w:rPr>
        <w:t>中心的集总发射。图</w:t>
      </w:r>
      <w:r w:rsidR="005A79E5">
        <w:rPr>
          <w:lang w:val="en-US" w:eastAsia="zh-CN"/>
        </w:rPr>
        <w:t>11</w:t>
      </w:r>
      <w:r>
        <w:rPr>
          <w:rFonts w:hint="eastAsia"/>
          <w:lang w:val="en-US" w:eastAsia="zh-CN"/>
        </w:rPr>
        <w:t>显示了</w:t>
      </w:r>
      <w:r>
        <w:rPr>
          <w:rFonts w:hint="eastAsia"/>
          <w:lang w:val="en-US" w:eastAsia="zh-CN"/>
        </w:rPr>
        <w:t>DRS</w:t>
      </w:r>
      <w:r>
        <w:rPr>
          <w:rFonts w:hint="eastAsia"/>
          <w:lang w:val="en-US" w:eastAsia="zh-CN"/>
        </w:rPr>
        <w:t>跟踪</w:t>
      </w:r>
      <w:r>
        <w:rPr>
          <w:rFonts w:hint="eastAsia"/>
          <w:lang w:val="en-US" w:eastAsia="zh-CN"/>
        </w:rPr>
        <w:t>EOS</w:t>
      </w:r>
      <w:r>
        <w:rPr>
          <w:rFonts w:hint="eastAsia"/>
          <w:lang w:val="en-US" w:eastAsia="zh-CN"/>
        </w:rPr>
        <w:t>的一幅类似图表。</w:t>
      </w:r>
    </w:p>
    <w:p w:rsidR="005A79E5" w:rsidRDefault="005A79E5" w:rsidP="005A79E5">
      <w:pPr>
        <w:pStyle w:val="FigureNo"/>
        <w:spacing w:before="0" w:after="0"/>
      </w:pPr>
      <w:r w:rsidRPr="005A79E5">
        <w:rPr>
          <w:lang w:val="en-US"/>
        </w:rPr>
        <w:br w:type="page"/>
      </w:r>
      <w:r w:rsidR="004B45DA">
        <w:rPr>
          <w:lang w:val="en-US"/>
        </w:rPr>
      </w:r>
      <w:r w:rsidR="004B45DA">
        <w:rPr>
          <w:lang w:val="en-US"/>
        </w:rPr>
        <w:pict>
          <v:group id="_x0000_s7975" editas="canvas" style="width:389.4pt;height:285.65pt;mso-position-horizontal-relative:char;mso-position-vertical-relative:line" coordorigin="-15" coordsize="7788,5713">
            <o:lock v:ext="edit" aspectratio="t"/>
            <v:shape id="_x0000_s7974" type="#_x0000_t75" style="position:absolute;left:-15;width:7788;height:5713" o:preferrelative="f">
              <v:fill o:detectmouseclick="t"/>
              <v:path o:extrusionok="t" o:connecttype="none"/>
              <o:lock v:ext="edit" text="t"/>
            </v:shape>
            <v:shape id="_x0000_s7976" type="#_x0000_t75" style="position:absolute;left:619;top:981;width:7125;height:3082">
              <v:imagedata r:id="rId56" o:title=""/>
            </v:shape>
            <v:rect id="_x0000_s7977" style="position:absolute;left:7052;top:5490;width:600;height:211" fillcolor="#e5e5e5" stroked="f"/>
            <v:rect id="_x0000_s7978" style="position:absolute;left:7003;top:5490;width:600;height:207;mso-wrap-style:none;v-text-anchor:top" filled="f" stroked="f">
              <v:textbox style="mso-fit-shape-to-text:t" inset="0,0,0,0">
                <w:txbxContent>
                  <w:p w:rsidR="00F66AEA" w:rsidRPr="00016399" w:rsidRDefault="00F66AEA" w:rsidP="008C3AC9">
                    <w:pPr>
                      <w:spacing w:before="0"/>
                      <w:rPr>
                        <w:sz w:val="18"/>
                        <w:szCs w:val="18"/>
                      </w:rPr>
                    </w:pPr>
                    <w:r w:rsidRPr="00016399">
                      <w:rPr>
                        <w:color w:val="000000"/>
                        <w:sz w:val="18"/>
                        <w:szCs w:val="18"/>
                      </w:rPr>
                      <w:t>1509-10</w:t>
                    </w:r>
                  </w:p>
                </w:txbxContent>
              </v:textbox>
            </v:rect>
            <v:shape id="_x0000_s7979" style="position:absolute;left:806;top:735;width:6809;height:4258" coordsize="6809,4258" path="m,l,4258r6809,l6809,,,,5,14r6799,l6795,4r,4249l6804,4243,5,4243r10,10l15,4,5,14,,xe" fillcolor="black" stroked="f">
              <v:path arrowok="t"/>
            </v:shape>
            <v:rect id="_x0000_s7980" style="position:absolute;left:763;top:5036;width:91;height:327;mso-wrap-style:none;v-text-anchor:top" filled="f" stroked="f">
              <v:textbox style="mso-fit-shape-to-text:t" inset="0,0,0,0">
                <w:txbxContent>
                  <w:p w:rsidR="00F66AEA" w:rsidRDefault="00F66AEA">
                    <w:r>
                      <w:rPr>
                        <w:color w:val="000000"/>
                        <w:sz w:val="18"/>
                        <w:szCs w:val="18"/>
                      </w:rPr>
                      <w:t>0</w:t>
                    </w:r>
                  </w:p>
                </w:txbxContent>
              </v:textbox>
            </v:rect>
            <v:rect id="_x0000_s7981" style="position:absolute;left:7519;top:5036;width:181;height:327;mso-wrap-style:none;v-text-anchor:top" filled="f" stroked="f">
              <v:textbox style="mso-fit-shape-to-text:t" inset="0,0,0,0">
                <w:txbxContent>
                  <w:p w:rsidR="00F66AEA" w:rsidRDefault="00F66AEA">
                    <w:r>
                      <w:rPr>
                        <w:color w:val="000000"/>
                        <w:sz w:val="18"/>
                        <w:szCs w:val="18"/>
                      </w:rPr>
                      <w:t>30</w:t>
                    </w:r>
                  </w:p>
                </w:txbxContent>
              </v:textbox>
            </v:rect>
            <v:rect id="_x0000_s7982" style="position:absolute;left:336;top:643;width:361;height:327;mso-wrap-style:none;v-text-anchor:top" filled="f" stroked="f">
              <v:textbox style="mso-fit-shape-to-text:t" inset="0,0,0,0">
                <w:txbxContent>
                  <w:p w:rsidR="00F66AEA" w:rsidRDefault="00F66AEA">
                    <w:r>
                      <w:rPr>
                        <w:color w:val="000000"/>
                        <w:sz w:val="18"/>
                        <w:szCs w:val="18"/>
                      </w:rPr>
                      <w:t>–125</w:t>
                    </w:r>
                  </w:p>
                </w:txbxContent>
              </v:textbox>
            </v:rect>
            <v:rect id="_x0000_s7983" style="position:absolute;left:336;top:4897;width:361;height:327;mso-wrap-style:none;v-text-anchor:top" filled="f" stroked="f">
              <v:textbox style="mso-fit-shape-to-text:t" inset="0,0,0,0">
                <w:txbxContent>
                  <w:p w:rsidR="00F66AEA" w:rsidRDefault="00F66AEA">
                    <w:r>
                      <w:rPr>
                        <w:color w:val="000000"/>
                        <w:sz w:val="18"/>
                        <w:szCs w:val="18"/>
                      </w:rPr>
                      <w:t>–200</w:t>
                    </w:r>
                  </w:p>
                </w:txbxContent>
              </v:textbox>
            </v:rect>
            <v:rect id="_x0000_s7984" style="position:absolute;left:345;top:1944;width:361;height:327;mso-wrap-style:none;v-text-anchor:top" filled="f" stroked="f">
              <v:textbox style="mso-fit-shape-to-text:t" inset="0,0,0,0">
                <w:txbxContent>
                  <w:p w:rsidR="00F66AEA" w:rsidRDefault="00F66AEA">
                    <w:r>
                      <w:rPr>
                        <w:color w:val="000000"/>
                        <w:sz w:val="18"/>
                        <w:szCs w:val="18"/>
                      </w:rPr>
                      <w:t>–148</w:t>
                    </w:r>
                  </w:p>
                </w:txbxContent>
              </v:textbox>
            </v:rect>
            <v:rect id="_x0000_s7985" style="position:absolute;left:336;top:1608;width:361;height:327;mso-wrap-style:none;v-text-anchor:top" filled="f" stroked="f">
              <v:textbox style="mso-fit-shape-to-text:t" inset="0,0,0,0">
                <w:txbxContent>
                  <w:p w:rsidR="00F66AEA" w:rsidRDefault="00F66AEA">
                    <w:r>
                      <w:rPr>
                        <w:color w:val="000000"/>
                        <w:sz w:val="18"/>
                        <w:szCs w:val="18"/>
                      </w:rPr>
                      <w:t>–142</w:t>
                    </w:r>
                  </w:p>
                </w:txbxContent>
              </v:textbox>
            </v:rect>
            <v:rect id="_x0000_s7986" style="position:absolute;left:3738;top:5348;width:901;height:353;mso-wrap-style:none;v-text-anchor:top" filled="f" stroked="f">
              <v:textbox style="mso-fit-shape-to-text:t" inset="0,0,0,0">
                <w:txbxContent>
                  <w:p w:rsidR="00F66AEA" w:rsidRDefault="00F66AEA" w:rsidP="00593DFC">
                    <w:r w:rsidRPr="00593DFC">
                      <w:rPr>
                        <w:rFonts w:hint="eastAsia"/>
                        <w:color w:val="000000"/>
                        <w:sz w:val="18"/>
                        <w:szCs w:val="18"/>
                      </w:rPr>
                      <w:t>时间</w:t>
                    </w:r>
                    <w:r w:rsidRPr="00593DFC">
                      <w:rPr>
                        <w:rFonts w:hint="eastAsia"/>
                        <w:color w:val="000000"/>
                        <w:sz w:val="18"/>
                        <w:szCs w:val="18"/>
                        <w:lang w:val="en-US"/>
                      </w:rPr>
                      <w:t>（天）</w:t>
                    </w:r>
                  </w:p>
                </w:txbxContent>
              </v:textbox>
            </v:rect>
            <v:rect id="_x0000_s7988" style="position:absolute;left:-300;top:2547;width:1145;height:545;rotation:270;mso-wrap-style:none;v-text-anchor:top" filled="f" stroked="f">
              <v:textbox style="layout-flow:vertical;mso-layout-flow-alt:bottom-to-top;mso-fit-shape-to-text:t" inset="0,0,0,0">
                <w:txbxContent>
                  <w:p w:rsidR="00F66AEA" w:rsidRDefault="00F66AEA">
                    <w:r w:rsidRPr="008C3AC9">
                      <w:rPr>
                        <w:rFonts w:hint="eastAsia"/>
                        <w:i/>
                        <w:iCs/>
                        <w:color w:val="000000"/>
                        <w:sz w:val="18"/>
                        <w:szCs w:val="18"/>
                        <w:lang w:eastAsia="zh-CN"/>
                      </w:rPr>
                      <w:t>I</w:t>
                    </w:r>
                    <w:r w:rsidRPr="008C3AC9">
                      <w:rPr>
                        <w:i/>
                        <w:iCs/>
                        <w:color w:val="000000"/>
                        <w:sz w:val="18"/>
                        <w:szCs w:val="18"/>
                      </w:rPr>
                      <w:t xml:space="preserve"> </w:t>
                    </w:r>
                    <w:r>
                      <w:rPr>
                        <w:color w:val="000000"/>
                        <w:sz w:val="18"/>
                        <w:szCs w:val="18"/>
                      </w:rPr>
                      <w:t>(dB(W/MHz))</w:t>
                    </w:r>
                  </w:p>
                </w:txbxContent>
              </v:textbox>
            </v:rect>
            <v:rect id="_x0000_s7989" style="position:absolute;left:3772;width:406;height:353;mso-wrap-style:none;v-text-anchor:top" filled="f" stroked="f">
              <v:textbox style="mso-fit-shape-to-text:t" inset="0,0,0,0">
                <w:txbxContent>
                  <w:p w:rsidR="00F66AEA" w:rsidRDefault="00F66AEA">
                    <w:r>
                      <w:rPr>
                        <w:rFonts w:hint="eastAsia"/>
                        <w:color w:val="000000"/>
                        <w:sz w:val="18"/>
                        <w:szCs w:val="18"/>
                        <w:lang w:eastAsia="zh-CN"/>
                      </w:rPr>
                      <w:t>图</w:t>
                    </w:r>
                    <w:r>
                      <w:rPr>
                        <w:color w:val="000000"/>
                        <w:sz w:val="18"/>
                        <w:szCs w:val="18"/>
                      </w:rPr>
                      <w:t xml:space="preserve"> 10</w:t>
                    </w:r>
                  </w:p>
                </w:txbxContent>
              </v:textbox>
            </v:rect>
            <v:rect id="_x0000_s7990" style="position:absolute;left:1723;top:287;width:4814;height:349;v-text-anchor:top" filled="f" stroked="f">
              <v:textbox inset="0,0,0,0">
                <w:txbxContent>
                  <w:p w:rsidR="00F66AEA" w:rsidRPr="00593DFC" w:rsidRDefault="00F66AEA" w:rsidP="00593DFC">
                    <w:pPr>
                      <w:rPr>
                        <w:b/>
                        <w:bCs/>
                        <w:sz w:val="18"/>
                        <w:szCs w:val="18"/>
                        <w:lang w:val="en-US" w:eastAsia="zh-CN"/>
                      </w:rPr>
                    </w:pPr>
                    <w:r w:rsidRPr="00593DFC">
                      <w:rPr>
                        <w:rFonts w:hint="eastAsia"/>
                        <w:b/>
                        <w:bCs/>
                        <w:sz w:val="18"/>
                        <w:szCs w:val="18"/>
                        <w:lang w:eastAsia="zh-CN"/>
                      </w:rPr>
                      <w:t>对位于</w:t>
                    </w:r>
                    <w:r w:rsidRPr="00593DFC">
                      <w:rPr>
                        <w:b/>
                        <w:bCs/>
                        <w:sz w:val="18"/>
                        <w:szCs w:val="18"/>
                        <w:lang w:val="en-US" w:eastAsia="zh-CN"/>
                      </w:rPr>
                      <w:t>41° W</w:t>
                    </w:r>
                    <w:r w:rsidRPr="00593DFC">
                      <w:rPr>
                        <w:rFonts w:hint="eastAsia"/>
                        <w:b/>
                        <w:bCs/>
                        <w:sz w:val="18"/>
                        <w:szCs w:val="18"/>
                        <w:lang w:val="en-US" w:eastAsia="zh-CN"/>
                      </w:rPr>
                      <w:t>、跟踪国际空间站的</w:t>
                    </w:r>
                    <w:r w:rsidRPr="00593DFC">
                      <w:rPr>
                        <w:rFonts w:hint="eastAsia"/>
                        <w:b/>
                        <w:bCs/>
                        <w:sz w:val="18"/>
                        <w:szCs w:val="18"/>
                        <w:lang w:val="en-US" w:eastAsia="zh-CN"/>
                      </w:rPr>
                      <w:t>DRS</w:t>
                    </w:r>
                    <w:r w:rsidRPr="00593DFC">
                      <w:rPr>
                        <w:rFonts w:hint="eastAsia"/>
                        <w:b/>
                        <w:bCs/>
                        <w:sz w:val="18"/>
                        <w:szCs w:val="18"/>
                        <w:lang w:val="en-US" w:eastAsia="zh-CN"/>
                      </w:rPr>
                      <w:t>卫星的干扰</w:t>
                    </w:r>
                  </w:p>
                </w:txbxContent>
              </v:textbox>
            </v:rect>
            <w10:wrap type="none"/>
            <w10:anchorlock/>
          </v:group>
        </w:pict>
      </w:r>
    </w:p>
    <w:p w:rsidR="00D019FA" w:rsidRPr="00D019FA" w:rsidRDefault="00D019FA" w:rsidP="00D019FA"/>
    <w:p w:rsidR="005A79E5" w:rsidRDefault="004B45DA" w:rsidP="005A79E5">
      <w:pPr>
        <w:pStyle w:val="FigureNo"/>
      </w:pPr>
      <w:r>
        <w:pict>
          <v:group id="_x0000_s7993" editas="canvas" style="width:390.55pt;height:285.05pt;mso-position-horizontal-relative:char;mso-position-vertical-relative:line" coordorigin="-12" coordsize="7811,5701">
            <o:lock v:ext="edit" aspectratio="t"/>
            <v:shape id="_x0000_s7992" type="#_x0000_t75" style="position:absolute;left:-12;width:7811;height:5701" o:preferrelative="f">
              <v:fill o:detectmouseclick="t"/>
              <v:path o:extrusionok="t" o:connecttype="none"/>
              <o:lock v:ext="edit" text="t"/>
            </v:shape>
            <v:shape id="_x0000_s7994" type="#_x0000_t75" style="position:absolute;left:660;top:884;width:7139;height:3294">
              <v:imagedata r:id="rId57" o:title=""/>
            </v:shape>
            <v:rect id="_x0000_s7995" style="position:absolute;left:7043;top:5494;width:600;height:207" fillcolor="#e5e5e5" stroked="f"/>
            <v:rect id="_x0000_s7996" style="position:absolute;left:7076;top:5494;width:600;height:207;mso-wrap-style:none;v-text-anchor:top" filled="f" stroked="f">
              <v:textbox style="mso-fit-shape-to-text:t" inset="0,0,0,0">
                <w:txbxContent>
                  <w:p w:rsidR="00F66AEA" w:rsidRPr="00016399" w:rsidRDefault="00F66AEA" w:rsidP="008C3AC9">
                    <w:pPr>
                      <w:spacing w:before="0"/>
                      <w:rPr>
                        <w:sz w:val="18"/>
                        <w:szCs w:val="18"/>
                      </w:rPr>
                    </w:pPr>
                    <w:r w:rsidRPr="00016399">
                      <w:rPr>
                        <w:color w:val="000000"/>
                        <w:sz w:val="18"/>
                        <w:szCs w:val="18"/>
                      </w:rPr>
                      <w:t>1509-11</w:t>
                    </w:r>
                  </w:p>
                </w:txbxContent>
              </v:textbox>
            </v:rect>
            <v:shape id="_x0000_s7997" style="position:absolute;left:806;top:735;width:6811;height:4258" coordsize="6811,4258" path="m,l,4258r6811,l6811,,,,5,14r6801,l6796,4r,4249l6806,4243,5,4243r10,10l15,4,5,14,,xe" fillcolor="black" stroked="f">
              <v:path arrowok="t"/>
            </v:shape>
            <v:rect id="_x0000_s7998" style="position:absolute;left:763;top:5036;width:91;height:327;mso-wrap-style:none;v-text-anchor:top" filled="f" stroked="f">
              <v:textbox style="mso-fit-shape-to-text:t" inset="0,0,0,0">
                <w:txbxContent>
                  <w:p w:rsidR="00F66AEA" w:rsidRDefault="00F66AEA">
                    <w:r>
                      <w:rPr>
                        <w:color w:val="000000"/>
                        <w:sz w:val="18"/>
                        <w:szCs w:val="18"/>
                      </w:rPr>
                      <w:t>0</w:t>
                    </w:r>
                  </w:p>
                </w:txbxContent>
              </v:textbox>
            </v:rect>
            <v:rect id="_x0000_s7999" style="position:absolute;left:7521;top:5036;width:181;height:327;mso-wrap-style:none;v-text-anchor:top" filled="f" stroked="f">
              <v:textbox style="mso-fit-shape-to-text:t" inset="0,0,0,0">
                <w:txbxContent>
                  <w:p w:rsidR="00F66AEA" w:rsidRDefault="00F66AEA">
                    <w:r>
                      <w:rPr>
                        <w:color w:val="000000"/>
                        <w:sz w:val="18"/>
                        <w:szCs w:val="18"/>
                      </w:rPr>
                      <w:t>30</w:t>
                    </w:r>
                  </w:p>
                </w:txbxContent>
              </v:textbox>
            </v:rect>
            <v:rect id="_x0000_s8000" style="position:absolute;left:336;top:643;width:361;height:327;mso-wrap-style:none;v-text-anchor:top" filled="f" stroked="f">
              <v:textbox style="mso-fit-shape-to-text:t" inset="0,0,0,0">
                <w:txbxContent>
                  <w:p w:rsidR="00F66AEA" w:rsidRDefault="00F66AEA">
                    <w:r>
                      <w:rPr>
                        <w:color w:val="000000"/>
                        <w:sz w:val="18"/>
                        <w:szCs w:val="18"/>
                      </w:rPr>
                      <w:t>–125</w:t>
                    </w:r>
                  </w:p>
                </w:txbxContent>
              </v:textbox>
            </v:rect>
            <v:rect id="_x0000_s8001" style="position:absolute;left:336;top:4897;width:361;height:327;mso-wrap-style:none;v-text-anchor:top" filled="f" stroked="f">
              <v:textbox style="mso-fit-shape-to-text:t" inset="0,0,0,0">
                <w:txbxContent>
                  <w:p w:rsidR="00F66AEA" w:rsidRDefault="00F66AEA">
                    <w:r>
                      <w:rPr>
                        <w:color w:val="000000"/>
                        <w:sz w:val="18"/>
                        <w:szCs w:val="18"/>
                      </w:rPr>
                      <w:t>–200</w:t>
                    </w:r>
                  </w:p>
                </w:txbxContent>
              </v:textbox>
            </v:rect>
            <v:rect id="_x0000_s8002" style="position:absolute;left:346;top:1944;width:361;height:327;mso-wrap-style:none;v-text-anchor:top" filled="f" stroked="f">
              <v:textbox style="mso-fit-shape-to-text:t" inset="0,0,0,0">
                <w:txbxContent>
                  <w:p w:rsidR="00F66AEA" w:rsidRDefault="00F66AEA">
                    <w:r>
                      <w:rPr>
                        <w:color w:val="000000"/>
                        <w:sz w:val="18"/>
                        <w:szCs w:val="18"/>
                      </w:rPr>
                      <w:t>–148</w:t>
                    </w:r>
                  </w:p>
                </w:txbxContent>
              </v:textbox>
            </v:rect>
            <v:rect id="_x0000_s8003" style="position:absolute;left:336;top:1608;width:361;height:327;mso-wrap-style:none;v-text-anchor:top" filled="f" stroked="f">
              <v:textbox style="mso-fit-shape-to-text:t" inset="0,0,0,0">
                <w:txbxContent>
                  <w:p w:rsidR="00F66AEA" w:rsidRDefault="00F66AEA">
                    <w:r>
                      <w:rPr>
                        <w:color w:val="000000"/>
                        <w:sz w:val="18"/>
                        <w:szCs w:val="18"/>
                      </w:rPr>
                      <w:t>–142</w:t>
                    </w:r>
                  </w:p>
                </w:txbxContent>
              </v:textbox>
            </v:rect>
            <v:rect id="_x0000_s8004" style="position:absolute;left:3739;top:5348;width:901;height:353;mso-wrap-style:none;v-text-anchor:top" filled="f" stroked="f">
              <v:textbox style="mso-fit-shape-to-text:t" inset="0,0,0,0">
                <w:txbxContent>
                  <w:p w:rsidR="00F66AEA" w:rsidRDefault="00F66AEA" w:rsidP="00590477">
                    <w:r w:rsidRPr="00590477">
                      <w:rPr>
                        <w:rFonts w:hint="eastAsia"/>
                        <w:color w:val="000000"/>
                        <w:sz w:val="18"/>
                        <w:szCs w:val="18"/>
                      </w:rPr>
                      <w:t>时间</w:t>
                    </w:r>
                    <w:r w:rsidRPr="00590477">
                      <w:rPr>
                        <w:rFonts w:hint="eastAsia"/>
                        <w:color w:val="000000"/>
                        <w:sz w:val="18"/>
                        <w:szCs w:val="18"/>
                        <w:lang w:val="en-US"/>
                      </w:rPr>
                      <w:t>（天）</w:t>
                    </w:r>
                  </w:p>
                </w:txbxContent>
              </v:textbox>
            </v:rect>
            <v:rect id="_x0000_s8006" style="position:absolute;left:-323;top:2569;width:1190;height:545;rotation:270;mso-wrap-style:none;v-text-anchor:top" filled="f" stroked="f">
              <v:textbox style="layout-flow:vertical;mso-layout-flow-alt:bottom-to-top;mso-fit-shape-to-text:t" inset="0,0,0,0">
                <w:txbxContent>
                  <w:p w:rsidR="00F66AEA" w:rsidRDefault="00F66AEA">
                    <w:r>
                      <w:rPr>
                        <w:color w:val="000000"/>
                        <w:sz w:val="18"/>
                        <w:szCs w:val="18"/>
                      </w:rPr>
                      <w:t xml:space="preserve"> </w:t>
                    </w:r>
                    <w:r w:rsidRPr="008C3AC9">
                      <w:rPr>
                        <w:rFonts w:hint="eastAsia"/>
                        <w:i/>
                        <w:iCs/>
                        <w:color w:val="000000"/>
                        <w:sz w:val="18"/>
                        <w:szCs w:val="18"/>
                        <w:lang w:eastAsia="zh-CN"/>
                      </w:rPr>
                      <w:t>I</w:t>
                    </w:r>
                    <w:r w:rsidRPr="008C3AC9">
                      <w:rPr>
                        <w:i/>
                        <w:iCs/>
                        <w:color w:val="000000"/>
                        <w:sz w:val="18"/>
                        <w:szCs w:val="18"/>
                      </w:rPr>
                      <w:t xml:space="preserve"> </w:t>
                    </w:r>
                    <w:r>
                      <w:rPr>
                        <w:color w:val="000000"/>
                        <w:sz w:val="18"/>
                        <w:szCs w:val="18"/>
                      </w:rPr>
                      <w:t>(dB(W/MHz))</w:t>
                    </w:r>
                  </w:p>
                </w:txbxContent>
              </v:textbox>
            </v:rect>
            <v:rect id="_x0000_s8007" style="position:absolute;left:3772;width:406;height:353;mso-wrap-style:none;v-text-anchor:top" filled="f" stroked="f">
              <v:textbox style="mso-fit-shape-to-text:t" inset="0,0,0,0">
                <w:txbxContent>
                  <w:p w:rsidR="00F66AEA" w:rsidRDefault="00F66AEA">
                    <w:r>
                      <w:rPr>
                        <w:rFonts w:hint="eastAsia"/>
                        <w:color w:val="000000"/>
                        <w:sz w:val="18"/>
                        <w:szCs w:val="18"/>
                        <w:lang w:eastAsia="zh-CN"/>
                      </w:rPr>
                      <w:t>图</w:t>
                    </w:r>
                    <w:r>
                      <w:rPr>
                        <w:color w:val="000000"/>
                        <w:sz w:val="18"/>
                        <w:szCs w:val="18"/>
                      </w:rPr>
                      <w:t xml:space="preserve"> 11</w:t>
                    </w:r>
                  </w:p>
                </w:txbxContent>
              </v:textbox>
            </v:rect>
            <v:rect id="_x0000_s8008" style="position:absolute;left:2184;top:283;width:3366;height:353;mso-wrap-style:none;v-text-anchor:top" filled="f" stroked="f">
              <v:textbox style="mso-fit-shape-to-text:t" inset="0,0,0,0">
                <w:txbxContent>
                  <w:p w:rsidR="00F66AEA" w:rsidRPr="00590477" w:rsidRDefault="00F66AEA" w:rsidP="00590477">
                    <w:pPr>
                      <w:rPr>
                        <w:lang w:val="en-US" w:eastAsia="zh-CN"/>
                      </w:rPr>
                    </w:pPr>
                    <w:r w:rsidRPr="00590477">
                      <w:rPr>
                        <w:rFonts w:hint="eastAsia"/>
                        <w:b/>
                        <w:bCs/>
                        <w:color w:val="000000"/>
                        <w:sz w:val="18"/>
                        <w:szCs w:val="18"/>
                        <w:lang w:eastAsia="zh-CN"/>
                      </w:rPr>
                      <w:t>对位于</w:t>
                    </w:r>
                    <w:r w:rsidRPr="00590477">
                      <w:rPr>
                        <w:b/>
                        <w:bCs/>
                        <w:color w:val="000000"/>
                        <w:sz w:val="18"/>
                        <w:szCs w:val="18"/>
                        <w:lang w:val="en-US" w:eastAsia="zh-CN"/>
                      </w:rPr>
                      <w:t>41° W</w:t>
                    </w:r>
                    <w:r w:rsidRPr="00590477">
                      <w:rPr>
                        <w:rFonts w:hint="eastAsia"/>
                        <w:b/>
                        <w:bCs/>
                        <w:color w:val="000000"/>
                        <w:sz w:val="18"/>
                        <w:szCs w:val="18"/>
                        <w:lang w:val="en-US" w:eastAsia="zh-CN"/>
                      </w:rPr>
                      <w:t>、跟踪</w:t>
                    </w:r>
                    <w:r w:rsidRPr="00590477">
                      <w:rPr>
                        <w:rFonts w:hint="eastAsia"/>
                        <w:b/>
                        <w:bCs/>
                        <w:color w:val="000000"/>
                        <w:sz w:val="18"/>
                        <w:szCs w:val="18"/>
                        <w:lang w:val="en-US" w:eastAsia="zh-CN"/>
                      </w:rPr>
                      <w:t>EOS</w:t>
                    </w:r>
                    <w:r w:rsidRPr="00590477">
                      <w:rPr>
                        <w:rFonts w:hint="eastAsia"/>
                        <w:b/>
                        <w:bCs/>
                        <w:color w:val="000000"/>
                        <w:sz w:val="18"/>
                        <w:szCs w:val="18"/>
                        <w:lang w:val="en-US" w:eastAsia="zh-CN"/>
                      </w:rPr>
                      <w:t>的</w:t>
                    </w:r>
                    <w:r w:rsidRPr="00590477">
                      <w:rPr>
                        <w:rFonts w:hint="eastAsia"/>
                        <w:b/>
                        <w:bCs/>
                        <w:color w:val="000000"/>
                        <w:sz w:val="18"/>
                        <w:szCs w:val="18"/>
                        <w:lang w:val="en-US" w:eastAsia="zh-CN"/>
                      </w:rPr>
                      <w:t>DRS</w:t>
                    </w:r>
                    <w:r w:rsidRPr="00590477">
                      <w:rPr>
                        <w:rFonts w:hint="eastAsia"/>
                        <w:b/>
                        <w:bCs/>
                        <w:color w:val="000000"/>
                        <w:sz w:val="18"/>
                        <w:szCs w:val="18"/>
                        <w:lang w:val="en-US" w:eastAsia="zh-CN"/>
                      </w:rPr>
                      <w:t>卫星的干扰</w:t>
                    </w:r>
                  </w:p>
                </w:txbxContent>
              </v:textbox>
            </v:rect>
            <w10:wrap type="none"/>
            <w10:anchorlock/>
          </v:group>
        </w:pict>
      </w:r>
    </w:p>
    <w:p w:rsidR="00D019FA" w:rsidRDefault="00D019FA" w:rsidP="00D019FA">
      <w:pPr>
        <w:spacing w:before="0"/>
        <w:rPr>
          <w:lang w:val="en-US"/>
        </w:rPr>
      </w:pPr>
    </w:p>
    <w:p w:rsidR="005A79E5" w:rsidRDefault="00D9699E" w:rsidP="0041229F">
      <w:pPr>
        <w:overflowPunct/>
        <w:autoSpaceDE/>
        <w:autoSpaceDN/>
        <w:adjustRightInd/>
        <w:ind w:firstLineChars="200" w:firstLine="480"/>
        <w:jc w:val="left"/>
        <w:textAlignment w:val="auto"/>
        <w:rPr>
          <w:lang w:val="en-US" w:eastAsia="zh-CN"/>
        </w:rPr>
      </w:pPr>
      <w:r>
        <w:rPr>
          <w:rFonts w:hint="eastAsia"/>
          <w:lang w:val="en-US" w:eastAsia="zh-CN"/>
        </w:rPr>
        <w:t>如两图所示，</w:t>
      </w:r>
      <w:r w:rsidR="005A79E5">
        <w:rPr>
          <w:lang w:val="en-US" w:eastAsia="zh-CN"/>
        </w:rPr>
        <w:t>LMDS</w:t>
      </w:r>
      <w:r>
        <w:rPr>
          <w:rFonts w:hint="eastAsia"/>
          <w:lang w:val="en-US" w:eastAsia="zh-CN"/>
        </w:rPr>
        <w:t>部署按照每中心站</w:t>
      </w:r>
      <w:r>
        <w:rPr>
          <w:lang w:val="en-US" w:eastAsia="zh-CN"/>
        </w:rPr>
        <w:t>+14 dB(W/MHz)</w:t>
      </w:r>
      <w:r w:rsidRPr="00D9699E">
        <w:rPr>
          <w:lang w:val="en-US" w:eastAsia="zh-CN"/>
        </w:rPr>
        <w:t xml:space="preserve"> </w:t>
      </w:r>
      <w:r>
        <w:rPr>
          <w:lang w:val="en-US" w:eastAsia="zh-CN"/>
        </w:rPr>
        <w:t>e.i.r.p.</w:t>
      </w:r>
      <w:r>
        <w:rPr>
          <w:rFonts w:hint="eastAsia"/>
          <w:lang w:val="en-US" w:eastAsia="zh-CN"/>
        </w:rPr>
        <w:t>操作的发射明显低于</w:t>
      </w:r>
      <w:r w:rsidR="004B45DA">
        <w:rPr>
          <w:lang w:val="en-US"/>
        </w:rPr>
        <w:fldChar w:fldCharType="begin"/>
      </w:r>
      <w:r w:rsidR="00D019FA">
        <w:rPr>
          <w:lang w:val="en-US" w:eastAsia="zh-CN"/>
        </w:rPr>
        <w:instrText xml:space="preserve"> EQ  –142 dB(W/MHz)</w:instrText>
      </w:r>
      <w:r w:rsidR="004B45DA">
        <w:rPr>
          <w:lang w:val="en-US"/>
        </w:rPr>
        <w:fldChar w:fldCharType="end"/>
      </w:r>
      <w:r>
        <w:rPr>
          <w:rFonts w:hint="eastAsia"/>
          <w:lang w:val="en-US" w:eastAsia="zh-CN"/>
        </w:rPr>
        <w:t>的共用标准。对于跟踪国际空间站的</w:t>
      </w:r>
      <w:r w:rsidR="005A79E5">
        <w:rPr>
          <w:lang w:val="en-US" w:eastAsia="zh-CN"/>
        </w:rPr>
        <w:t>DRS</w:t>
      </w:r>
      <w:r>
        <w:rPr>
          <w:rFonts w:hint="eastAsia"/>
          <w:lang w:val="en-US" w:eastAsia="zh-CN"/>
        </w:rPr>
        <w:t>，超过共用标准的累积发射只占全部</w:t>
      </w:r>
      <w:r>
        <w:rPr>
          <w:rFonts w:hint="eastAsia"/>
          <w:lang w:val="en-US" w:eastAsia="zh-CN"/>
        </w:rPr>
        <w:t>30</w:t>
      </w:r>
      <w:r>
        <w:rPr>
          <w:rFonts w:hint="eastAsia"/>
          <w:lang w:val="en-US" w:eastAsia="zh-CN"/>
        </w:rPr>
        <w:t>天周期的</w:t>
      </w:r>
      <w:r w:rsidR="005A79E5">
        <w:rPr>
          <w:lang w:val="en-US" w:eastAsia="zh-CN"/>
        </w:rPr>
        <w:t>0.1%</w:t>
      </w:r>
      <w:r>
        <w:rPr>
          <w:rFonts w:hint="eastAsia"/>
          <w:lang w:val="en-US" w:eastAsia="zh-CN"/>
        </w:rPr>
        <w:t>左右。该点显示在图</w:t>
      </w:r>
      <w:r w:rsidR="005A79E5">
        <w:rPr>
          <w:lang w:val="en-US" w:eastAsia="zh-CN"/>
        </w:rPr>
        <w:t>12</w:t>
      </w:r>
      <w:r>
        <w:rPr>
          <w:rFonts w:hint="eastAsia"/>
          <w:lang w:val="en-US" w:eastAsia="zh-CN"/>
        </w:rPr>
        <w:t>中。如图</w:t>
      </w:r>
      <w:r>
        <w:rPr>
          <w:rFonts w:hint="eastAsia"/>
          <w:lang w:val="en-US" w:eastAsia="zh-CN"/>
        </w:rPr>
        <w:t>13</w:t>
      </w:r>
      <w:r>
        <w:rPr>
          <w:rFonts w:hint="eastAsia"/>
          <w:lang w:val="en-US" w:eastAsia="zh-CN"/>
        </w:rPr>
        <w:t>所示，</w:t>
      </w:r>
      <w:r w:rsidR="00CA1200">
        <w:rPr>
          <w:rFonts w:hint="eastAsia"/>
          <w:lang w:val="en-US" w:eastAsia="zh-CN"/>
        </w:rPr>
        <w:t>跟踪</w:t>
      </w:r>
      <w:r w:rsidR="00CA1200">
        <w:rPr>
          <w:rFonts w:hint="eastAsia"/>
          <w:lang w:val="en-US" w:eastAsia="zh-CN"/>
        </w:rPr>
        <w:t>EOS</w:t>
      </w:r>
      <w:r w:rsidR="00CA1200">
        <w:rPr>
          <w:rFonts w:hint="eastAsia"/>
          <w:lang w:val="en-US" w:eastAsia="zh-CN"/>
        </w:rPr>
        <w:t>的</w:t>
      </w:r>
      <w:r w:rsidR="00CA1200">
        <w:rPr>
          <w:lang w:val="en-US" w:eastAsia="zh-CN"/>
        </w:rPr>
        <w:t>DRS</w:t>
      </w:r>
      <w:r w:rsidR="00CA1200">
        <w:rPr>
          <w:rFonts w:hint="eastAsia"/>
          <w:lang w:val="en-US" w:eastAsia="zh-CN"/>
        </w:rPr>
        <w:t>，收到</w:t>
      </w:r>
      <w:r w:rsidR="00CA1200">
        <w:rPr>
          <w:rFonts w:hint="eastAsia"/>
          <w:lang w:val="en-US" w:eastAsia="zh-CN"/>
        </w:rPr>
        <w:lastRenderedPageBreak/>
        <w:t>的超过共用标准的累积发射占整个时间的</w:t>
      </w:r>
      <w:r w:rsidR="00CA1200">
        <w:rPr>
          <w:lang w:val="en-US" w:eastAsia="zh-CN"/>
        </w:rPr>
        <w:t>0.</w:t>
      </w:r>
      <w:r w:rsidR="00CA1200">
        <w:rPr>
          <w:rFonts w:hint="eastAsia"/>
          <w:lang w:val="en-US" w:eastAsia="zh-CN"/>
        </w:rPr>
        <w:t>06</w:t>
      </w:r>
      <w:r w:rsidR="00CA1200">
        <w:rPr>
          <w:lang w:val="en-US" w:eastAsia="zh-CN"/>
        </w:rPr>
        <w:t>%</w:t>
      </w:r>
      <w:r w:rsidR="00CA1200">
        <w:rPr>
          <w:rFonts w:hint="eastAsia"/>
          <w:lang w:val="en-US" w:eastAsia="zh-CN"/>
        </w:rPr>
        <w:t>左右。应注意到，这些事件源于地球上可预见的已知地点，可通过仿真轻易确定。</w:t>
      </w:r>
    </w:p>
    <w:p w:rsidR="005A79E5" w:rsidRPr="00CA1200" w:rsidRDefault="005A79E5" w:rsidP="00D019FA">
      <w:pPr>
        <w:rPr>
          <w:lang w:val="en-US" w:eastAsia="zh-CN"/>
        </w:rPr>
      </w:pPr>
    </w:p>
    <w:p w:rsidR="005A79E5" w:rsidRDefault="004B45DA" w:rsidP="005A79E5">
      <w:pPr>
        <w:pStyle w:val="FigureNo"/>
        <w:spacing w:before="0" w:after="0"/>
      </w:pPr>
      <w:r>
        <w:pict>
          <v:group id="_x0000_s8011" editas="canvas" style="width:423.75pt;height:302.75pt;mso-position-horizontal-relative:char;mso-position-vertical-relative:line" coordorigin="-10" coordsize="8475,6055">
            <o:lock v:ext="edit" aspectratio="t"/>
            <v:shape id="_x0000_s8010" type="#_x0000_t75" style="position:absolute;left:-10;width:8475;height:6055" o:preferrelative="f">
              <v:fill o:detectmouseclick="t"/>
              <v:path o:extrusionok="t" o:connecttype="none"/>
              <o:lock v:ext="edit" text="t"/>
            </v:shape>
            <v:group id="_x0000_s8212" style="position:absolute;left:314;top:859;width:8066;height:5065" coordorigin="327,826" coordsize="8066,5065">
              <v:line id="_x0000_s8012" style="position:absolute;flip:x" from="827,4941" to="8211,4942" strokeweight="0"/>
              <v:line id="_x0000_s8013" style="position:absolute;flip:x" from="827,4792" to="8211,4793" strokeweight="0"/>
              <v:line id="_x0000_s8014" style="position:absolute;flip:x" from="827,4686" to="8211,4687" strokeweight="0"/>
              <v:line id="_x0000_s8015" style="position:absolute;flip:x" from="827,4604" to="8211,4605" strokeweight="0"/>
              <v:line id="_x0000_s8016" style="position:absolute;flip:x" from="827,4537" to="8211,4538" strokeweight="0"/>
              <v:line id="_x0000_s8017" style="position:absolute;flip:x" from="827,4480" to="8211,4481" strokeweight="0"/>
              <v:line id="_x0000_s8018" style="position:absolute;flip:x" from="827,4432" to="8211,4433" strokeweight="0"/>
              <v:line id="_x0000_s8019" style="position:absolute;flip:x" from="827,4388" to="8211,4389" strokeweight="0"/>
              <v:line id="_x0000_s8020" style="position:absolute;flip:x" from="827,4350" to="8211,4351" strokeweight="0"/>
              <v:line id="_x0000_s8021" style="position:absolute;flip:x" from="827,4091" to="8211,4092" strokeweight="0"/>
              <v:line id="_x0000_s8022" style="position:absolute;flip:x" from="827,3942" to="8211,3943" strokeweight="0"/>
              <v:line id="_x0000_s8023" style="position:absolute;flip:x" from="827,3836" to="8211,3837" strokeweight="0"/>
              <v:line id="_x0000_s8024" style="position:absolute;flip:x" from="827,3755" to="8211,3756" strokeweight="0"/>
              <v:line id="_x0000_s8025" style="position:absolute;flip:x" from="827,3687" to="8211,3688" strokeweight="0"/>
              <v:line id="_x0000_s8026" style="position:absolute;flip:x" from="827,3630" to="8211,3631" strokeweight="0"/>
              <v:line id="_x0000_s8027" style="position:absolute;flip:x" from="827,3582" to="8211,3583" strokeweight="0"/>
              <v:line id="_x0000_s8028" style="position:absolute;flip:x" from="827,3539" to="8211,3540" strokeweight="0"/>
              <v:line id="_x0000_s8029" style="position:absolute;flip:x" from="827,3495" to="8211,3496" strokeweight="0"/>
              <v:line id="_x0000_s8030" style="position:absolute;flip:x" from="827,3241" to="8211,3242" strokeweight="0"/>
              <v:line id="_x0000_s8031" style="position:absolute;flip:x" from="827,3092" to="8211,3093" strokeweight="0"/>
              <v:line id="_x0000_s8032" style="position:absolute;flip:x" from="827,2986" to="8211,2987" strokeweight="0"/>
              <v:line id="_x0000_s8033" style="position:absolute;flip:x" from="827,2905" to="8211,2906" strokeweight="0"/>
              <v:line id="_x0000_s8034" style="position:absolute;flip:x" from="827,2838" to="8211,2839" strokeweight="0"/>
              <v:line id="_x0000_s8035" style="position:absolute;flip:x" from="827,2780" to="8211,2781" strokeweight="0"/>
              <v:line id="_x0000_s8036" style="position:absolute;flip:x" from="827,2727" to="8211,2728" strokeweight="0"/>
              <v:line id="_x0000_s8037" style="position:absolute;flip:x" from="827,2684" to="8211,2685" strokeweight="0"/>
              <v:line id="_x0000_s8038" style="position:absolute;flip:x" from="827,2646" to="8211,2647" strokeweight="0"/>
              <v:line id="_x0000_s8039" style="position:absolute;flip:x" from="827,2391" to="8211,2392" strokeweight="0"/>
              <v:line id="_x0000_s8040" style="position:absolute;flip:x" from="827,2242" to="8211,2243" strokeweight="0"/>
              <v:line id="_x0000_s8041" style="position:absolute;flip:x" from="827,2137" to="8211,2138" strokeweight="0"/>
              <v:line id="_x0000_s8042" style="position:absolute;flip:x" from="827,2050" to="8211,2051" strokeweight="0"/>
              <v:line id="_x0000_s8043" style="position:absolute;flip:x" from="827,1983" to="8211,1984" strokeweight="0"/>
              <v:line id="_x0000_s8044" style="position:absolute;flip:x" from="827,1930" to="8211,1931" strokeweight="0"/>
              <v:line id="_x0000_s8045" style="position:absolute;flip:x" from="827,1877" to="8211,1878" strokeweight="0"/>
              <v:line id="_x0000_s8046" style="position:absolute;flip:x" from="827,1834" to="8211,1835" strokeweight="0"/>
              <v:line id="_x0000_s8047" style="position:absolute;flip:x" from="827,1796" to="8211,1797" strokeweight="0"/>
              <v:line id="_x0000_s8048" style="position:absolute;flip:x" from="827,1541" to="8211,1542" strokeweight="0"/>
              <v:line id="_x0000_s8049" style="position:absolute;flip:x" from="827,1392" to="8211,1393" strokeweight="0"/>
              <v:line id="_x0000_s8050" style="position:absolute;flip:x" from="827,1282" to="8211,1283" strokeweight="0"/>
              <v:line id="_x0000_s8051" style="position:absolute;flip:x" from="827,1200" to="8211,1201" strokeweight="0"/>
              <v:line id="_x0000_s8052" style="position:absolute;flip:x" from="827,1133" to="8211,1134" strokeweight="0"/>
              <v:line id="_x0000_s8053" style="position:absolute;flip:x" from="827,1075" to="8211,1076" strokeweight="0"/>
              <v:line id="_x0000_s8054" style="position:absolute;flip:x" from="827,1027" to="8211,1028" strokeweight="0"/>
              <v:line id="_x0000_s8055" style="position:absolute;flip:x" from="827,984" to="8211,985" strokeweight="0"/>
              <v:shape id="_x0000_s8056" style="position:absolute;left:822;top:941;width:7393;height:4264" coordsize="7393,4264" path="m,4264r7393,l7393,,,,,4264r10,-5l10,5,5,10r7384,l7384,5r,4254l7389,4254,5,4254r5,5l,4264xe" fillcolor="black" stroked="f">
                <v:path arrowok="t"/>
              </v:shape>
              <v:line id="_x0000_s8057" style="position:absolute" from="933,946" to="934,5200" strokeweight="0"/>
              <v:line id="_x0000_s8058" style="position:absolute" from="1038,946" to="1039,5200" strokeweight="0"/>
              <v:line id="_x0000_s8059" style="position:absolute" from="1144,946" to="1145,5200" strokeweight="0"/>
              <v:line id="_x0000_s8060" style="position:absolute" from="1250,946" to="1251,5200" strokeweight="0"/>
              <v:line id="_x0000_s8061" style="position:absolute" from="1356,946" to="1357,5200" strokeweight="0"/>
              <v:line id="_x0000_s8062" style="position:absolute" from="1461,946" to="1462,5200" strokeweight="0"/>
              <v:line id="_x0000_s8063" style="position:absolute" from="1567,946" to="1568,5200" strokeweight="0"/>
              <v:line id="_x0000_s8064" style="position:absolute" from="1673,946" to="1674,5200" strokeweight="0"/>
              <v:line id="_x0000_s8065" style="position:absolute" from="1779,946" to="1780,5200" strokeweight="0"/>
              <v:line id="_x0000_s8066" style="position:absolute" from="1884,946" to="1885,5200" strokeweight="0"/>
              <v:line id="_x0000_s8067" style="position:absolute" from="1990,946" to="1991,5200" strokeweight="0"/>
              <v:line id="_x0000_s8068" style="position:absolute" from="2091,946" to="2092,5200" strokeweight="0"/>
              <v:line id="_x0000_s8069" style="position:absolute" from="2197,946" to="2198,5200" strokeweight="0"/>
              <v:line id="_x0000_s8070" style="position:absolute" from="2303,946" to="2304,5200" strokeweight="0"/>
              <v:line id="_x0000_s8071" style="position:absolute" from="2408,946" to="2409,5200" strokeweight="0"/>
              <v:line id="_x0000_s8072" style="position:absolute" from="2514,946" to="2515,5200" strokeweight="0"/>
              <v:line id="_x0000_s8073" style="position:absolute" from="2620,946" to="2621,5200" strokeweight="0"/>
              <v:line id="_x0000_s8074" style="position:absolute" from="2726,946" to="2727,5200" strokeweight="0"/>
              <v:line id="_x0000_s8075" style="position:absolute" from="2831,946" to="2832,5200" strokeweight="0"/>
              <v:line id="_x0000_s8076" style="position:absolute" from="2937,946" to="2938,5200" strokeweight="0"/>
              <v:line id="_x0000_s8077" style="position:absolute" from="3043,946" to="3044,5200" strokeweight="0"/>
              <v:line id="_x0000_s8078" style="position:absolute" from="3149,946" to="3150,5200" strokeweight="0"/>
              <v:line id="_x0000_s8079" style="position:absolute" from="3254,946" to="3255,5200" strokeweight="0"/>
              <v:line id="_x0000_s8080" style="position:absolute" from="3360,946" to="3361,5200" strokeweight="0"/>
              <v:line id="_x0000_s8081" style="position:absolute" from="3466,946" to="3467,5200" strokeweight="0"/>
              <v:line id="_x0000_s8082" style="position:absolute" from="3572,946" to="3573,5200" strokeweight="0"/>
              <v:line id="_x0000_s8083" style="position:absolute" from="3673,946" to="3674,5200" strokeweight="0"/>
              <v:line id="_x0000_s8084" style="position:absolute" from="3778,946" to="3779,5200" strokeweight="0"/>
              <v:line id="_x0000_s8085" style="position:absolute" from="3884,946" to="3885,5200" strokeweight="0"/>
              <v:line id="_x0000_s8086" style="position:absolute" from="3990,946" to="3991,5200" strokeweight="0"/>
              <v:line id="_x0000_s8087" style="position:absolute" from="4096,946" to="4097,5200" strokeweight="0"/>
              <v:line id="_x0000_s8088" style="position:absolute" from="4201,946" to="4202,5200" strokeweight="0"/>
              <v:line id="_x0000_s8089" style="position:absolute" from="4307,946" to="4308,5200" strokeweight="0"/>
              <v:line id="_x0000_s8090" style="position:absolute" from="4413,946" to="4414,5200" strokeweight="0"/>
              <v:line id="_x0000_s8091" style="position:absolute" from="4519,946" to="4520,5200" strokeweight="0"/>
              <v:line id="_x0000_s8092" style="position:absolute" from="4624,946" to="4625,5200" strokeweight="0"/>
              <v:line id="_x0000_s8093" style="position:absolute" from="4730,946" to="4731,5200" strokeweight="0"/>
              <v:line id="_x0000_s8094" style="position:absolute" from="4836,946" to="4837,5200" strokeweight="0"/>
              <v:line id="_x0000_s8095" style="position:absolute" from="4942,946" to="4943,5200" strokeweight="0"/>
              <v:line id="_x0000_s8096" style="position:absolute" from="5047,946" to="5048,5200" strokeweight="0"/>
              <v:line id="_x0000_s8097" style="position:absolute" from="5153,946" to="5154,5200" strokeweight="0"/>
              <v:line id="_x0000_s8098" style="position:absolute" from="5259,946" to="5260,5200" strokeweight="0"/>
              <v:line id="_x0000_s8099" style="position:absolute" from="5360,946" to="5361,5200" strokeweight="0"/>
              <v:line id="_x0000_s8100" style="position:absolute" from="5466,946" to="5467,5200" strokeweight="0"/>
              <v:line id="_x0000_s8101" style="position:absolute" from="5571,946" to="5572,5200" strokeweight="0"/>
              <v:line id="_x0000_s8102" style="position:absolute" from="5677,946" to="5678,5200" strokeweight="0"/>
              <v:line id="_x0000_s8103" style="position:absolute" from="5783,946" to="5784,5200" strokeweight="0"/>
              <v:line id="_x0000_s8104" style="position:absolute" from="5889,946" to="5890,5200" strokeweight="0"/>
              <v:line id="_x0000_s8105" style="position:absolute" from="5994,946" to="5995,5200" strokeweight="0"/>
              <v:line id="_x0000_s8106" style="position:absolute" from="6100,946" to="6101,5200" strokeweight="0"/>
              <v:line id="_x0000_s8107" style="position:absolute" from="6206,946" to="6207,5200" strokeweight="0"/>
              <v:line id="_x0000_s8108" style="position:absolute" from="6312,946" to="6313,5200" strokeweight="0"/>
              <v:line id="_x0000_s8109" style="position:absolute" from="6417,946" to="6418,5200" strokeweight="0"/>
              <v:line id="_x0000_s8110" style="position:absolute" from="6523,946" to="6524,5200" strokeweight="0"/>
              <v:line id="_x0000_s8111" style="position:absolute" from="6629,946" to="6630,5200" strokeweight="0"/>
              <v:line id="_x0000_s8112" style="position:absolute" from="6735,946" to="6736,5200" strokeweight="0"/>
              <v:line id="_x0000_s8113" style="position:absolute" from="6841,946" to="6842,5200" strokeweight="0"/>
              <v:line id="_x0000_s8114" style="position:absolute" from="6946,946" to="6947,5200" strokeweight="0"/>
              <v:line id="_x0000_s8115" style="position:absolute" from="7047,946" to="7048,5200" strokeweight="0"/>
              <v:line id="_x0000_s8116" style="position:absolute" from="7153,946" to="7154,5200" strokeweight="0"/>
              <v:line id="_x0000_s8117" style="position:absolute" from="7259,946" to="7260,5200" strokeweight="0"/>
              <v:line id="_x0000_s8118" style="position:absolute" from="7364,946" to="7365,5200" strokeweight="0"/>
              <v:line id="_x0000_s8119" style="position:absolute" from="7470,946" to="7471,5200" strokeweight="0"/>
              <v:line id="_x0000_s8120" style="position:absolute" from="7576,946" to="7577,5200" strokeweight="0"/>
              <v:line id="_x0000_s8121" style="position:absolute" from="7682,946" to="7683,5200" strokeweight="0"/>
              <v:line id="_x0000_s8122" style="position:absolute" from="7787,946" to="7788,5200" strokeweight="0"/>
              <v:line id="_x0000_s8123" style="position:absolute" from="7893,946" to="7894,5200" strokeweight="0"/>
              <v:line id="_x0000_s8124" style="position:absolute" from="7999,946" to="8000,5200" strokeweight="0"/>
              <v:line id="_x0000_s8125" style="position:absolute" from="8105,946" to="8106,5200" strokeweight="0"/>
              <v:rect id="_x0000_s8126" style="position:absolute;left:7787;top:5680;width:606;height:211" fillcolor="#e5e5e5" stroked="f"/>
              <v:rect id="_x0000_s8127" style="position:absolute;left:7787;top:5680;width:600;height:207;mso-wrap-style:none;v-text-anchor:top" filled="f" stroked="f">
                <v:textbox style="mso-fit-shape-to-text:t" inset="0,0,0,0">
                  <w:txbxContent>
                    <w:p w:rsidR="00F66AEA" w:rsidRPr="00016399" w:rsidRDefault="00F66AEA" w:rsidP="008C3AC9">
                      <w:pPr>
                        <w:spacing w:before="0"/>
                        <w:rPr>
                          <w:sz w:val="18"/>
                          <w:szCs w:val="18"/>
                        </w:rPr>
                      </w:pPr>
                      <w:r w:rsidRPr="00016399">
                        <w:rPr>
                          <w:color w:val="000000"/>
                          <w:sz w:val="18"/>
                          <w:szCs w:val="18"/>
                        </w:rPr>
                        <w:t>1509-12</w:t>
                      </w:r>
                    </w:p>
                  </w:txbxContent>
                </v:textbox>
              </v:rect>
              <v:shape id="_x0000_s8128" style="position:absolute;left:3028;top:941;width:4014;height:2569" coordsize="4014,2569" path="m20,l5,r,5l,10,,24r5,l10,29r5,l44,34r33,9l106,48r34,10l169,67r33,5l231,82r24,4l284,96r29,5l337,110r48,10l409,130r24,4l452,139r24,10l553,168r20,10l587,183r19,4l621,192r19,5l683,211r19,5l731,226r15,l750,231r15,l770,235r9,l784,240r5,l794,245r4,-5l798,245r10,5l813,255r5,l822,259r5,l832,264r5,l842,269r5,l851,274r29,9l899,288r24,5l947,303r20,4l996,312r24,10l1048,327r29,9l1106,341r29,10l1164,355r33,10l1226,370r34,9l1289,384r33,10l1351,399r29,9l1414,413r29,10l1471,427r29,10l1529,442r29,9l1582,456r29,5l1630,471r24,4l1673,480r24,10l1712,495r19,4l1745,504r15,10l1774,519r10,4l1798,528r5,5l1818,543r38,14l1870,571r10,5l1885,581r9,5l1899,591r10,4l1919,605r9,5l1933,615r10,4l1947,624r10,5l1962,634r29,14l2000,658r5,5l2010,663r38,19l2063,682r9,9l2082,691r10,5l2096,696r20,10l2120,706r10,5l2140,711r14,9l2164,720r4,5l2183,725r5,5l2202,739r10,l2231,749r5,5l2255,763r10,10l2269,778r10,5l2284,787r9,5l2308,807r9,4l2332,826r10,5l2346,840r10,5l2361,855r9,4l2409,898r9,5l2423,912r10,10l2442,927r5,9l2467,956r4,9l2481,975r10,5l2510,999r9,14l2539,1032r14,10l2563,1052r72,48l2649,1114r43,34l2712,1157r43,29l2774,1196r92,57l2885,1263r19,14l2914,1282r19,14l2942,1306r15,5l2952,1301r,10l2971,1330r,5l2981,1344r,5l2986,1354r,10l2995,1373r,5l3000,1383r,9l3005,1397r,5l3015,1412r,9l3024,1431r,9l3039,1455r,9l3048,1474r5,10l3067,1498r101,101l3188,1623r38,38l3250,1681r77,76l3346,1781r39,39l3399,1839r39,38l3457,1901r38,39l3514,1964r20,19l3553,2007r19,19l3611,2074r19,19l3644,2117r19,24l3688,2170r9,10l3697,2185r10,9l3707,2199r9,10l3716,2213r10,10l3726,2228r5,5l3731,2237r5,5l3736,2247r4,5l3740,2257r10,9l3750,2271r5,5l3755,2281r14,14l3769,2300r15,14l3779,2309r5,15l3798,2338r10,10l3808,2357r9,15l3827,2381r14,15l3851,2415r10,5l3865,2430r10,9l3880,2449r33,33l3918,2492r10,5l3957,2526r9,4l3986,2550r9,4l4010,2569r4,-34l4005,2530r-19,-19l3976,2506r-29,-28l3937,2473r-4,-10l3899,2430r-5,-10l3885,2410r-5,-9l3870,2396r-9,-19l3846,2362r,-9l3837,2338r-10,-9l3817,2319r-4,-14l3808,2300r-5,-5l3798,2290r,-5l3784,2271r,-5l3779,2261r,-4l3769,2247r,-5l3764,2237r,-4l3760,2228r,-5l3755,2218r,-5l3745,2204r,-5l3736,2189r,-4l3726,2175r,-5l3707,2151r-24,-29l3663,2098r-14,-24l3630,2055r-39,-48l3572,1988r-19,-24l3534,1945r-20,-24l3476,1882r-19,-24l3418,1820r-14,-19l3365,1762r-19,-24l3269,1661r-24,-19l3207,1604r-19,-24l3087,1479r-15,-15l3067,1455r,-5l3058,1436r-5,-5l3053,1421r-10,-9l3043,1402r-9,-10l3034,1388r-5,-5l3029,1373r-5,-5l3024,1364r-9,-10l3015,1344r-5,-4l3010,1335r-10,-10l3000,1320r-19,-19l2976,1292r-14,-15l2952,1277r-19,-24l2914,1248r-10,-4l2894,1229r-19,-5l2793,1167r-19,-10l2731,1128r-19,-9l2668,1095r-14,-15l2582,1032r-10,-9l2558,1013r-19,-19l2529,980r-19,-20l2500,956r-9,-10l2486,936r-19,-19l2462,907r-10,-4l2442,893r-4,-10l2428,879r-38,-39l2380,835r-5,-9l2366,821r-5,-10l2351,807r-14,-15l2327,787r-14,-14l2303,768r-5,-5l2289,759r-5,-5l2274,744r-19,-9l2250,730r-19,-10l2221,711r-9,l2207,711r-5,-5l2188,696r-10,l2173,691r-9,l2159,691r-10,-9l2140,682r-10,-5l2125,677r-19,-10l2101,667r-9,-4l2082,663r-14,-10l2058,653r-39,-19l2010,634r5,l2019,639r-9,-10l1981,615r-5,-5l1967,605r-5,-5l1952,595r-5,-4l1938,586r-10,-10l1919,571r-5,-4l1904,562r-5,-5l1890,552r-15,-14l1837,514r-15,-10l1808,499r-14,-4l1784,490r-15,-5l1755,475r-14,-4l1721,466r-14,-5l1683,451r-19,-4l1640,442r-20,-10l1592,427r-24,-4l1539,413r-29,-5l1481,399r-29,-5l1423,384r-33,-5l1361,370r-29,-5l1298,355r-28,-4l1236,341r-29,-5l1173,327r-28,-5l1116,312r-29,-5l1058,298r-29,-5l1005,283r-29,-4l957,274,933,264r-24,-5l890,255,861,245r5,5l856,240r-5,l847,235r-5,l837,231r-5,l827,226r-5,l818,221r,5l818,221r-15,-5l798,211r-4,l789,207r-10,l774,202r-14,l755,197r-19,l741,197,712,187r-19,-4l649,168r-19,-5l616,158r-19,-4l582,149,563,139,486,120,462,110r-19,-4l419,101,395,91,347,82,323,72,294,67,265,58,241,53,212,43,178,38,149,29,116,19,87,14,53,5,15,r5,xe" fillcolor="black" stroked="f">
                <v:path arrowok="t"/>
              </v:shape>
              <v:shape id="_x0000_s8129" style="position:absolute;left:7038;top:3476;width:975;height:1729" coordsize="975,1729" path="m,34l19,53r,-5l14,48,52,87r,4l67,106r5,l77,111r4,9l91,125r14,14l110,139r10,10l125,159r14,4l149,168r9,10l192,197r14,5l245,231r19,9l278,250r20,5l312,269r19,14l346,288r19,19l384,312r15,15l418,341r19,10l451,360r20,15l485,389r19,10l605,499r-5,-4l610,509r10,10l625,528r19,19l653,567r5,14l673,591r9,19l687,624r10,10l701,644r5,14l716,672r5,10l730,696r5,5l740,720r9,10l759,754r10,19l774,778r9,29l793,821r14,43l817,884r5,9l822,908r9,33l850,1018r5,19l855,1056r15,72l870,1152r4,34l879,1210r10,53l889,1292r14,86l903,1412r5,29l937,1642r,34l947,1719r,-5l947,1719r9,10l966,1729r9,-10l975,1714r,-5l966,1676r,-34l937,1441r-5,-29l932,1378r-14,-86l918,1263r-10,-63l903,1176r-4,-24l899,1128r-15,-72l884,1037r-5,-29l860,932,850,908r,-24l846,874,836,855,822,812,812,797,802,768r-4,-14l788,744,778,711r-9,-10l764,692r-5,-15l749,663r-4,-10l735,639r-5,-5l725,615r-9,-10l711,591,697,581r-5,-10l687,562r-5,-15l668,538r-5,-10l644,509r-5,-10l629,490r,-5l625,480,524,379r-20,-9l490,355,471,341,456,331,437,312r-19,-5l403,293,384,279,365,269,351,255r-20,-5l317,235,298,221,283,211r-19,-9l216,173r-15,-5l177,149r-9,l158,135r-14,-5l139,130,120,111r-5,l101,96r,5l105,101,81,77r-4,l81,82r,-5l43,39,38,29,28,24,19,15,4,,,34xe" fillcolor="black" stroked="f">
                <v:path arrowok="t"/>
              </v:shape>
              <v:rect id="_x0000_s8130" style="position:absolute;left:827;top:3395;width:115;height:28" fillcolor="black" stroked="f"/>
              <v:rect id="_x0000_s8131" style="position:absolute;left:971;top:3395;width:115;height:28" fillcolor="black" stroked="f"/>
              <v:rect id="_x0000_s8132" style="position:absolute;left:1115;top:3395;width:116;height:28" fillcolor="black" stroked="f"/>
              <v:rect id="_x0000_s8133" style="position:absolute;left:1259;top:3395;width:116;height:28" fillcolor="black" stroked="f"/>
              <v:rect id="_x0000_s8134" style="position:absolute;left:1404;top:3395;width:115;height:28" fillcolor="black" stroked="f"/>
              <v:rect id="_x0000_s8135" style="position:absolute;left:1548;top:3395;width:115;height:28" fillcolor="black" stroked="f"/>
              <v:rect id="_x0000_s8136" style="position:absolute;left:1692;top:3395;width:115;height:28" fillcolor="black" stroked="f"/>
              <v:rect id="_x0000_s8137" style="position:absolute;left:1836;top:3395;width:116;height:28" fillcolor="black" stroked="f"/>
              <v:rect id="_x0000_s8138" style="position:absolute;left:1981;top:3395;width:115;height:28" fillcolor="black" stroked="f"/>
              <v:rect id="_x0000_s8139" style="position:absolute;left:2125;top:3395;width:115;height:28" fillcolor="black" stroked="f"/>
              <v:rect id="_x0000_s8140" style="position:absolute;left:2269;top:3395;width:115;height:28" fillcolor="black" stroked="f"/>
              <v:rect id="_x0000_s8141" style="position:absolute;left:2413;top:3395;width:116;height:28" fillcolor="black" stroked="f"/>
              <v:rect id="_x0000_s8142" style="position:absolute;left:2557;top:3395;width:116;height:28" fillcolor="black" stroked="f"/>
              <v:rect id="_x0000_s8143" style="position:absolute;left:2702;top:3395;width:115;height:28" fillcolor="black" stroked="f"/>
              <v:rect id="_x0000_s8144" style="position:absolute;left:2846;top:3395;width:115;height:28" fillcolor="black" stroked="f"/>
              <v:rect id="_x0000_s8145" style="position:absolute;left:2990;top:3395;width:115;height:28" fillcolor="black" stroked="f"/>
              <v:rect id="_x0000_s8146" style="position:absolute;left:3134;top:3395;width:116;height:28" fillcolor="black" stroked="f"/>
              <v:rect id="_x0000_s8147" style="position:absolute;left:3278;top:3395;width:116;height:28" fillcolor="black" stroked="f"/>
              <v:rect id="_x0000_s8148" style="position:absolute;left:3423;top:3395;width:115;height:28" fillcolor="black" stroked="f"/>
              <v:rect id="_x0000_s8149" style="position:absolute;left:3567;top:3395;width:115;height:28" fillcolor="black" stroked="f"/>
              <v:rect id="_x0000_s8150" style="position:absolute;left:3711;top:3395;width:115;height:28" fillcolor="black" stroked="f"/>
              <v:rect id="_x0000_s8151" style="position:absolute;left:3855;top:3395;width:116;height:28" fillcolor="black" stroked="f"/>
              <v:rect id="_x0000_s8152" style="position:absolute;left:4000;top:3395;width:115;height:28" fillcolor="black" stroked="f"/>
              <v:rect id="_x0000_s8153" style="position:absolute;left:4144;top:3395;width:115;height:28" fillcolor="black" stroked="f"/>
              <v:rect id="_x0000_s8154" style="position:absolute;left:4288;top:3395;width:115;height:28" fillcolor="black" stroked="f"/>
              <v:rect id="_x0000_s8155" style="position:absolute;left:4432;top:3395;width:116;height:28" fillcolor="black" stroked="f"/>
              <v:rect id="_x0000_s8156" style="position:absolute;left:4576;top:3395;width:116;height:28" fillcolor="black" stroked="f"/>
              <v:rect id="_x0000_s8157" style="position:absolute;left:4721;top:3395;width:115;height:28" fillcolor="black" stroked="f"/>
              <v:rect id="_x0000_s8158" style="position:absolute;left:4865;top:3395;width:115;height:28" fillcolor="black" stroked="f"/>
              <v:rect id="_x0000_s8159" style="position:absolute;left:5009;top:3395;width:115;height:28" fillcolor="black" stroked="f"/>
              <v:rect id="_x0000_s8160" style="position:absolute;left:5153;top:3395;width:116;height:28" fillcolor="black" stroked="f"/>
              <v:rect id="_x0000_s8161" style="position:absolute;left:5297;top:3395;width:116;height:28" fillcolor="black" stroked="f"/>
              <v:rect id="_x0000_s8162" style="position:absolute;left:5442;top:3395;width:115;height:28" fillcolor="black" stroked="f"/>
              <v:rect id="_x0000_s8163" style="position:absolute;left:5586;top:3395;width:115;height:28" fillcolor="black" stroked="f"/>
              <v:rect id="_x0000_s8164" style="position:absolute;left:5730;top:3395;width:115;height:28" fillcolor="black" stroked="f"/>
              <v:rect id="_x0000_s8165" style="position:absolute;left:5874;top:3395;width:116;height:28" fillcolor="black" stroked="f"/>
              <v:rect id="_x0000_s8166" style="position:absolute;left:6018;top:3395;width:116;height:28" fillcolor="black" stroked="f"/>
              <v:rect id="_x0000_s8167" style="position:absolute;left:6163;top:3395;width:115;height:28" fillcolor="black" stroked="f"/>
              <v:rect id="_x0000_s8168" style="position:absolute;left:6307;top:3395;width:115;height:28" fillcolor="black" stroked="f"/>
              <v:rect id="_x0000_s8169" style="position:absolute;left:6451;top:3395;width:115;height:28" fillcolor="black" stroked="f"/>
              <v:rect id="_x0000_s8170" style="position:absolute;left:6595;top:3395;width:116;height:28" fillcolor="black" stroked="f"/>
              <v:rect id="_x0000_s8171" style="position:absolute;left:6740;top:3395;width:115;height:28" fillcolor="black" stroked="f"/>
              <v:shape id="_x0000_s8172" style="position:absolute;left:6884;top:3395;width:77;height:67" coordsize="77,67" path="m,28r62,l48,14r,53l77,67,77,,,,,28xe" fillcolor="black" stroked="f">
                <v:path arrowok="t"/>
              </v:shape>
              <v:rect id="_x0000_s8173" style="position:absolute;left:6932;top:3491;width:29;height:115" fillcolor="black" stroked="f"/>
              <v:rect id="_x0000_s8174" style="position:absolute;left:6932;top:3635;width:29;height:115" fillcolor="black" stroked="f"/>
              <v:rect id="_x0000_s8175" style="position:absolute;left:6932;top:3779;width:29;height:115" fillcolor="black" stroked="f"/>
              <v:rect id="_x0000_s8176" style="position:absolute;left:6932;top:3923;width:29;height:115" fillcolor="black" stroked="f"/>
              <v:rect id="_x0000_s8177" style="position:absolute;left:6932;top:4067;width:29;height:115" fillcolor="black" stroked="f"/>
              <v:rect id="_x0000_s8178" style="position:absolute;left:6932;top:4211;width:29;height:115" fillcolor="black" stroked="f"/>
              <v:rect id="_x0000_s8179" style="position:absolute;left:6932;top:4355;width:29;height:115" fillcolor="black" stroked="f"/>
              <v:rect id="_x0000_s8180" style="position:absolute;left:6932;top:4499;width:29;height:115" fillcolor="black" stroked="f"/>
              <v:rect id="_x0000_s8181" style="position:absolute;left:6932;top:4643;width:29;height:115" fillcolor="black" stroked="f"/>
              <v:rect id="_x0000_s8182" style="position:absolute;left:6932;top:4787;width:29;height:115" fillcolor="black" stroked="f"/>
              <v:rect id="_x0000_s8183" style="position:absolute;left:6932;top:4931;width:29;height:115" fillcolor="black" stroked="f"/>
              <v:rect id="_x0000_s8184" style="position:absolute;left:6932;top:5075;width:29;height:115" fillcolor="black" stroked="f"/>
              <v:rect id="_x0000_s8185" style="position:absolute;left:649;top:5329;width:361;height:327;mso-wrap-style:none;v-text-anchor:top" filled="f" stroked="f">
                <v:textbox style="mso-fit-shape-to-text:t" inset="0,0,0,0">
                  <w:txbxContent>
                    <w:p w:rsidR="00F66AEA" w:rsidRDefault="00F66AEA">
                      <w:r>
                        <w:rPr>
                          <w:color w:val="000000"/>
                          <w:sz w:val="18"/>
                          <w:szCs w:val="18"/>
                        </w:rPr>
                        <w:t>–200</w:t>
                      </w:r>
                    </w:p>
                  </w:txbxContent>
                </v:textbox>
              </v:rect>
              <v:rect id="_x0000_s8186" style="position:absolute;left:1173;top:5334;width:361;height:327;mso-wrap-style:none;v-text-anchor:top" filled="f" stroked="f">
                <v:textbox style="mso-fit-shape-to-text:t" inset="0,0,0,0">
                  <w:txbxContent>
                    <w:p w:rsidR="00F66AEA" w:rsidRDefault="00F66AEA">
                      <w:r>
                        <w:rPr>
                          <w:color w:val="000000"/>
                          <w:sz w:val="18"/>
                          <w:szCs w:val="18"/>
                        </w:rPr>
                        <w:t>–195</w:t>
                      </w:r>
                    </w:p>
                  </w:txbxContent>
                </v:textbox>
              </v:rect>
              <v:rect id="_x0000_s8187" style="position:absolute;left:1702;top:5334;width:361;height:327;mso-wrap-style:none;v-text-anchor:top" filled="f" stroked="f">
                <v:textbox style="mso-fit-shape-to-text:t" inset="0,0,0,0">
                  <w:txbxContent>
                    <w:p w:rsidR="00F66AEA" w:rsidRDefault="00F66AEA">
                      <w:r>
                        <w:rPr>
                          <w:color w:val="000000"/>
                          <w:sz w:val="18"/>
                          <w:szCs w:val="18"/>
                        </w:rPr>
                        <w:t>–190</w:t>
                      </w:r>
                    </w:p>
                  </w:txbxContent>
                </v:textbox>
              </v:rect>
              <v:rect id="_x0000_s8188" style="position:absolute;left:2230;top:5334;width:361;height:327;mso-wrap-style:none;v-text-anchor:top" filled="f" stroked="f">
                <v:textbox style="mso-fit-shape-to-text:t" inset="0,0,0,0">
                  <w:txbxContent>
                    <w:p w:rsidR="00F66AEA" w:rsidRDefault="00F66AEA">
                      <w:r>
                        <w:rPr>
                          <w:color w:val="000000"/>
                          <w:sz w:val="18"/>
                          <w:szCs w:val="18"/>
                        </w:rPr>
                        <w:t>–185</w:t>
                      </w:r>
                    </w:p>
                  </w:txbxContent>
                </v:textbox>
              </v:rect>
              <v:rect id="_x0000_s8189" style="position:absolute;left:2754;top:5334;width:361;height:327;mso-wrap-style:none;v-text-anchor:top" filled="f" stroked="f">
                <v:textbox style="mso-fit-shape-to-text:t" inset="0,0,0,0">
                  <w:txbxContent>
                    <w:p w:rsidR="00F66AEA" w:rsidRDefault="00F66AEA">
                      <w:r>
                        <w:rPr>
                          <w:color w:val="000000"/>
                          <w:sz w:val="18"/>
                          <w:szCs w:val="18"/>
                        </w:rPr>
                        <w:t>–180</w:t>
                      </w:r>
                    </w:p>
                  </w:txbxContent>
                </v:textbox>
              </v:rect>
              <v:rect id="_x0000_s8190" style="position:absolute;left:3283;top:5334;width:361;height:327;mso-wrap-style:none;v-text-anchor:top" filled="f" stroked="f">
                <v:textbox style="mso-fit-shape-to-text:t" inset="0,0,0,0">
                  <w:txbxContent>
                    <w:p w:rsidR="00F66AEA" w:rsidRDefault="00F66AEA">
                      <w:r>
                        <w:rPr>
                          <w:color w:val="000000"/>
                          <w:sz w:val="18"/>
                          <w:szCs w:val="18"/>
                        </w:rPr>
                        <w:t>–175</w:t>
                      </w:r>
                    </w:p>
                  </w:txbxContent>
                </v:textbox>
              </v:rect>
              <v:rect id="_x0000_s8191" style="position:absolute;left:3812;top:5334;width:361;height:327;mso-wrap-style:none;v-text-anchor:top" filled="f" stroked="f">
                <v:textbox style="mso-fit-shape-to-text:t" inset="0,0,0,0">
                  <w:txbxContent>
                    <w:p w:rsidR="00F66AEA" w:rsidRDefault="00F66AEA">
                      <w:r>
                        <w:rPr>
                          <w:color w:val="000000"/>
                          <w:sz w:val="18"/>
                          <w:szCs w:val="18"/>
                        </w:rPr>
                        <w:t>–170</w:t>
                      </w:r>
                    </w:p>
                  </w:txbxContent>
                </v:textbox>
              </v:rect>
              <v:rect id="_x0000_s8192" style="position:absolute;left:4341;top:5334;width:361;height:327;mso-wrap-style:none;v-text-anchor:top" filled="f" stroked="f">
                <v:textbox style="mso-fit-shape-to-text:t" inset="0,0,0,0">
                  <w:txbxContent>
                    <w:p w:rsidR="00F66AEA" w:rsidRDefault="00F66AEA">
                      <w:r>
                        <w:rPr>
                          <w:color w:val="000000"/>
                          <w:sz w:val="18"/>
                          <w:szCs w:val="18"/>
                        </w:rPr>
                        <w:t>–165</w:t>
                      </w:r>
                    </w:p>
                  </w:txbxContent>
                </v:textbox>
              </v:rect>
              <v:rect id="_x0000_s8193" style="position:absolute;left:4870;top:5334;width:361;height:327;mso-wrap-style:none;v-text-anchor:top" filled="f" stroked="f">
                <v:textbox style="mso-fit-shape-to-text:t" inset="0,0,0,0">
                  <w:txbxContent>
                    <w:p w:rsidR="00F66AEA" w:rsidRDefault="00F66AEA">
                      <w:r>
                        <w:rPr>
                          <w:color w:val="000000"/>
                          <w:sz w:val="18"/>
                          <w:szCs w:val="18"/>
                        </w:rPr>
                        <w:t>–160</w:t>
                      </w:r>
                    </w:p>
                  </w:txbxContent>
                </v:textbox>
              </v:rect>
              <v:rect id="_x0000_s8194" style="position:absolute;left:5394;top:5334;width:361;height:327;mso-wrap-style:none;v-text-anchor:top" filled="f" stroked="f">
                <v:textbox style="mso-fit-shape-to-text:t" inset="0,0,0,0">
                  <w:txbxContent>
                    <w:p w:rsidR="00F66AEA" w:rsidRDefault="00F66AEA">
                      <w:r>
                        <w:rPr>
                          <w:color w:val="000000"/>
                          <w:sz w:val="18"/>
                          <w:szCs w:val="18"/>
                        </w:rPr>
                        <w:t>–155</w:t>
                      </w:r>
                    </w:p>
                  </w:txbxContent>
                </v:textbox>
              </v:rect>
              <v:rect id="_x0000_s8195" style="position:absolute;left:5922;top:5329;width:361;height:327;mso-wrap-style:none;v-text-anchor:top" filled="f" stroked="f">
                <v:textbox style="mso-fit-shape-to-text:t" inset="0,0,0,0">
                  <w:txbxContent>
                    <w:p w:rsidR="00F66AEA" w:rsidRDefault="00F66AEA">
                      <w:r>
                        <w:rPr>
                          <w:color w:val="000000"/>
                          <w:sz w:val="18"/>
                          <w:szCs w:val="18"/>
                        </w:rPr>
                        <w:t>–150</w:t>
                      </w:r>
                    </w:p>
                  </w:txbxContent>
                </v:textbox>
              </v:rect>
              <v:rect id="_x0000_s8196" style="position:absolute;left:6446;top:5334;width:361;height:327;mso-wrap-style:none;v-text-anchor:top" filled="f" stroked="f">
                <v:textbox style="mso-fit-shape-to-text:t" inset="0,0,0,0">
                  <w:txbxContent>
                    <w:p w:rsidR="00F66AEA" w:rsidRDefault="00F66AEA">
                      <w:r>
                        <w:rPr>
                          <w:color w:val="000000"/>
                          <w:sz w:val="18"/>
                          <w:szCs w:val="18"/>
                        </w:rPr>
                        <w:t>–145</w:t>
                      </w:r>
                    </w:p>
                  </w:txbxContent>
                </v:textbox>
              </v:rect>
              <v:rect id="_x0000_s8197" style="position:absolute;left:6975;top:5334;width:361;height:327;mso-wrap-style:none;v-text-anchor:top" filled="f" stroked="f">
                <v:textbox style="mso-fit-shape-to-text:t" inset="0,0,0,0">
                  <w:txbxContent>
                    <w:p w:rsidR="00F66AEA" w:rsidRDefault="00F66AEA">
                      <w:r>
                        <w:rPr>
                          <w:color w:val="000000"/>
                          <w:sz w:val="18"/>
                          <w:szCs w:val="18"/>
                        </w:rPr>
                        <w:t>–140</w:t>
                      </w:r>
                    </w:p>
                  </w:txbxContent>
                </v:textbox>
              </v:rect>
              <v:rect id="_x0000_s8198" style="position:absolute;left:7504;top:5334;width:361;height:327;mso-wrap-style:none;v-text-anchor:top" filled="f" stroked="f">
                <v:textbox style="mso-fit-shape-to-text:t" inset="0,0,0,0">
                  <w:txbxContent>
                    <w:p w:rsidR="00F66AEA" w:rsidRDefault="00F66AEA">
                      <w:r>
                        <w:rPr>
                          <w:color w:val="000000"/>
                          <w:sz w:val="18"/>
                          <w:szCs w:val="18"/>
                        </w:rPr>
                        <w:t>–135</w:t>
                      </w:r>
                    </w:p>
                  </w:txbxContent>
                </v:textbox>
              </v:rect>
              <v:rect id="_x0000_s8199" style="position:absolute;left:8028;top:5334;width:361;height:327;mso-wrap-style:none;v-text-anchor:top" filled="f" stroked="f">
                <v:textbox style="mso-fit-shape-to-text:t" inset="0,0,0,0">
                  <w:txbxContent>
                    <w:p w:rsidR="00F66AEA" w:rsidRDefault="00F66AEA">
                      <w:r>
                        <w:rPr>
                          <w:color w:val="000000"/>
                          <w:sz w:val="18"/>
                          <w:szCs w:val="18"/>
                        </w:rPr>
                        <w:t>–130</w:t>
                      </w:r>
                    </w:p>
                  </w:txbxContent>
                </v:textbox>
              </v:rect>
              <v:rect id="_x0000_s8200" style="position:absolute;left:327;top:3409;width:181;height:327;mso-wrap-style:none;v-text-anchor:top" filled="f" stroked="f">
                <v:textbox style="mso-fit-shape-to-text:t" inset="0,0,0,0">
                  <w:txbxContent>
                    <w:p w:rsidR="00F66AEA" w:rsidRDefault="00F66AEA">
                      <w:r>
                        <w:rPr>
                          <w:color w:val="000000"/>
                          <w:sz w:val="18"/>
                          <w:szCs w:val="18"/>
                        </w:rPr>
                        <w:t>10</w:t>
                      </w:r>
                    </w:p>
                  </w:txbxContent>
                </v:textbox>
              </v:rect>
              <v:rect id="_x0000_s8201" style="position:absolute;left:505;top:3375;width:141;height:281;mso-wrap-style:none;v-text-anchor:top" filled="f" stroked="f">
                <v:textbox style="mso-fit-shape-to-text:t" inset="0,0,0,0">
                  <w:txbxContent>
                    <w:p w:rsidR="00F66AEA" w:rsidRDefault="00F66AEA">
                      <w:r>
                        <w:rPr>
                          <w:color w:val="000000"/>
                          <w:sz w:val="14"/>
                          <w:szCs w:val="14"/>
                        </w:rPr>
                        <w:t>–1</w:t>
                      </w:r>
                    </w:p>
                  </w:txbxContent>
                </v:textbox>
              </v:rect>
              <v:rect id="_x0000_s8202" style="position:absolute;left:327;top:5104;width:181;height:327;mso-wrap-style:none;v-text-anchor:top" filled="f" stroked="f">
                <v:textbox style="mso-fit-shape-to-text:t" inset="0,0,0,0">
                  <w:txbxContent>
                    <w:p w:rsidR="00F66AEA" w:rsidRDefault="00F66AEA">
                      <w:r>
                        <w:rPr>
                          <w:color w:val="000000"/>
                          <w:sz w:val="18"/>
                          <w:szCs w:val="18"/>
                        </w:rPr>
                        <w:t>10</w:t>
                      </w:r>
                    </w:p>
                  </w:txbxContent>
                </v:textbox>
              </v:rect>
              <v:rect id="_x0000_s8203" style="position:absolute;left:510;top:5070;width:141;height:281;mso-wrap-style:none;v-text-anchor:top" filled="f" stroked="f">
                <v:textbox style="mso-fit-shape-to-text:t" inset="0,0,0,0">
                  <w:txbxContent>
                    <w:p w:rsidR="00F66AEA" w:rsidRDefault="00F66AEA">
                      <w:r>
                        <w:rPr>
                          <w:color w:val="000000"/>
                          <w:sz w:val="14"/>
                          <w:szCs w:val="14"/>
                        </w:rPr>
                        <w:t>–3</w:t>
                      </w:r>
                    </w:p>
                  </w:txbxContent>
                </v:textbox>
              </v:rect>
              <v:rect id="_x0000_s8204" style="position:absolute;left:327;top:4268;width:181;height:327;mso-wrap-style:none;v-text-anchor:top" filled="f" stroked="f">
                <v:textbox style="mso-fit-shape-to-text:t" inset="0,0,0,0">
                  <w:txbxContent>
                    <w:p w:rsidR="00F66AEA" w:rsidRDefault="00F66AEA">
                      <w:r>
                        <w:rPr>
                          <w:color w:val="000000"/>
                          <w:sz w:val="18"/>
                          <w:szCs w:val="18"/>
                        </w:rPr>
                        <w:t>10</w:t>
                      </w:r>
                    </w:p>
                  </w:txbxContent>
                </v:textbox>
              </v:rect>
              <v:rect id="_x0000_s8205" style="position:absolute;left:505;top:4235;width:141;height:281;mso-wrap-style:none;v-text-anchor:top" filled="f" stroked="f">
                <v:textbox style="mso-fit-shape-to-text:t" inset="0,0,0,0">
                  <w:txbxContent>
                    <w:p w:rsidR="00F66AEA" w:rsidRDefault="00F66AEA">
                      <w:r>
                        <w:rPr>
                          <w:color w:val="000000"/>
                          <w:sz w:val="14"/>
                          <w:szCs w:val="14"/>
                        </w:rPr>
                        <w:t>–2</w:t>
                      </w:r>
                    </w:p>
                  </w:txbxContent>
                </v:textbox>
              </v:rect>
              <v:rect id="_x0000_s8206" style="position:absolute;left:639;top:4518;width:71;height:281;mso-wrap-style:none;v-text-anchor:top" filled="f" stroked="f">
                <v:textbox style="mso-fit-shape-to-text:t" inset="0,0,0,0">
                  <w:txbxContent>
                    <w:p w:rsidR="00F66AEA" w:rsidRDefault="00F66AEA">
                      <w:r>
                        <w:rPr>
                          <w:color w:val="000000"/>
                          <w:sz w:val="14"/>
                          <w:szCs w:val="14"/>
                        </w:rPr>
                        <w:t>5</w:t>
                      </w:r>
                    </w:p>
                  </w:txbxContent>
                </v:textbox>
              </v:rect>
              <v:rect id="_x0000_s8207" style="position:absolute;left:644;top:4859;width:71;height:281;mso-wrap-style:none;v-text-anchor:top" filled="f" stroked="f">
                <v:textbox style="mso-fit-shape-to-text:t" inset="0,0,0,0">
                  <w:txbxContent>
                    <w:p w:rsidR="00F66AEA" w:rsidRDefault="00F66AEA">
                      <w:r>
                        <w:rPr>
                          <w:color w:val="000000"/>
                          <w:sz w:val="14"/>
                          <w:szCs w:val="14"/>
                        </w:rPr>
                        <w:t>2</w:t>
                      </w:r>
                    </w:p>
                  </w:txbxContent>
                </v:textbox>
              </v:rect>
              <v:rect id="_x0000_s8208" style="position:absolute;left:327;top:1695;width:181;height:327;mso-wrap-style:none;v-text-anchor:top" filled="f" stroked="f">
                <v:textbox style="mso-fit-shape-to-text:t" inset="0,0,0,0">
                  <w:txbxContent>
                    <w:p w:rsidR="00F66AEA" w:rsidRDefault="00F66AEA">
                      <w:r>
                        <w:rPr>
                          <w:color w:val="000000"/>
                          <w:sz w:val="18"/>
                          <w:szCs w:val="18"/>
                        </w:rPr>
                        <w:t>10</w:t>
                      </w:r>
                    </w:p>
                  </w:txbxContent>
                </v:textbox>
              </v:rect>
              <v:rect id="_x0000_s8209" style="position:absolute;left:327;top:859;width:181;height:327;mso-wrap-style:none;v-text-anchor:top" filled="f" stroked="f">
                <v:textbox style="mso-fit-shape-to-text:t" inset="0,0,0,0">
                  <w:txbxContent>
                    <w:p w:rsidR="00F66AEA" w:rsidRDefault="00F66AEA">
                      <w:r>
                        <w:rPr>
                          <w:color w:val="000000"/>
                          <w:sz w:val="18"/>
                          <w:szCs w:val="18"/>
                        </w:rPr>
                        <w:t>10</w:t>
                      </w:r>
                    </w:p>
                  </w:txbxContent>
                </v:textbox>
              </v:rect>
              <v:rect id="_x0000_s8210" style="position:absolute;left:505;top:826;width:71;height:281;mso-wrap-style:none;v-text-anchor:top" filled="f" stroked="f">
                <v:textbox style="mso-fit-shape-to-text:t" inset="0,0,0,0">
                  <w:txbxContent>
                    <w:p w:rsidR="00F66AEA" w:rsidRDefault="00F66AEA">
                      <w:r>
                        <w:rPr>
                          <w:color w:val="000000"/>
                          <w:sz w:val="14"/>
                          <w:szCs w:val="14"/>
                        </w:rPr>
                        <w:t>2</w:t>
                      </w:r>
                    </w:p>
                  </w:txbxContent>
                </v:textbox>
              </v:rect>
              <v:rect id="_x0000_s8211" style="position:absolute;left:413;top:2559;width:91;height:327;mso-wrap-style:none;v-text-anchor:top" filled="f" stroked="f">
                <v:textbox style="mso-fit-shape-to-text:t" inset="0,0,0,0">
                  <w:txbxContent>
                    <w:p w:rsidR="00F66AEA" w:rsidRDefault="00F66AEA">
                      <w:r>
                        <w:rPr>
                          <w:color w:val="000000"/>
                          <w:sz w:val="18"/>
                          <w:szCs w:val="18"/>
                        </w:rPr>
                        <w:t>1</w:t>
                      </w:r>
                    </w:p>
                  </w:txbxContent>
                </v:textbox>
              </v:rect>
            </v:group>
            <v:rect id="_x0000_s8213" style="position:absolute;left:639;top:3668;width:71;height:281;mso-wrap-style:none;v-text-anchor:top" filled="f" stroked="f">
              <v:textbox style="mso-fit-shape-to-text:t" inset="0,0,0,0">
                <w:txbxContent>
                  <w:p w:rsidR="00F66AEA" w:rsidRDefault="00F66AEA">
                    <w:r>
                      <w:rPr>
                        <w:color w:val="000000"/>
                        <w:sz w:val="14"/>
                        <w:szCs w:val="14"/>
                      </w:rPr>
                      <w:t>5</w:t>
                    </w:r>
                  </w:p>
                </w:txbxContent>
              </v:textbox>
            </v:rect>
            <v:rect id="_x0000_s8214" style="position:absolute;left:644;top:4009;width:71;height:281;mso-wrap-style:none;v-text-anchor:top" filled="f" stroked="f">
              <v:textbox style="mso-fit-shape-to-text:t" inset="0,0,0,0">
                <w:txbxContent>
                  <w:p w:rsidR="00F66AEA" w:rsidRDefault="00F66AEA">
                    <w:r>
                      <w:rPr>
                        <w:color w:val="000000"/>
                        <w:sz w:val="14"/>
                        <w:szCs w:val="14"/>
                      </w:rPr>
                      <w:t>2</w:t>
                    </w:r>
                  </w:p>
                </w:txbxContent>
              </v:textbox>
            </v:rect>
            <v:rect id="_x0000_s8215" style="position:absolute;left:639;top:2823;width:71;height:281;mso-wrap-style:none;v-text-anchor:top" filled="f" stroked="f">
              <v:textbox style="mso-fit-shape-to-text:t" inset="0,0,0,0">
                <w:txbxContent>
                  <w:p w:rsidR="00F66AEA" w:rsidRDefault="00F66AEA">
                    <w:r>
                      <w:rPr>
                        <w:color w:val="000000"/>
                        <w:sz w:val="14"/>
                        <w:szCs w:val="14"/>
                      </w:rPr>
                      <w:t>5</w:t>
                    </w:r>
                  </w:p>
                </w:txbxContent>
              </v:textbox>
            </v:rect>
            <v:rect id="_x0000_s8216" style="position:absolute;left:644;top:3164;width:71;height:281;mso-wrap-style:none;v-text-anchor:top" filled="f" stroked="f">
              <v:textbox style="mso-fit-shape-to-text:t" inset="0,0,0,0">
                <w:txbxContent>
                  <w:p w:rsidR="00F66AEA" w:rsidRDefault="00F66AEA">
                    <w:r>
                      <w:rPr>
                        <w:color w:val="000000"/>
                        <w:sz w:val="14"/>
                        <w:szCs w:val="14"/>
                      </w:rPr>
                      <w:t>2</w:t>
                    </w:r>
                  </w:p>
                </w:txbxContent>
              </v:textbox>
            </v:rect>
            <v:rect id="_x0000_s8217" style="position:absolute;left:639;top:1969;width:71;height:281;mso-wrap-style:none;v-text-anchor:top" filled="f" stroked="f">
              <v:textbox style="mso-fit-shape-to-text:t" inset="0,0,0,0">
                <w:txbxContent>
                  <w:p w:rsidR="00F66AEA" w:rsidRDefault="00F66AEA">
                    <w:r>
                      <w:rPr>
                        <w:color w:val="000000"/>
                        <w:sz w:val="14"/>
                        <w:szCs w:val="14"/>
                      </w:rPr>
                      <w:t>5</w:t>
                    </w:r>
                  </w:p>
                </w:txbxContent>
              </v:textbox>
            </v:rect>
            <v:rect id="_x0000_s8218" style="position:absolute;left:644;top:2309;width:71;height:281;mso-wrap-style:none;v-text-anchor:top" filled="f" stroked="f">
              <v:textbox style="mso-fit-shape-to-text:t" inset="0,0,0,0">
                <w:txbxContent>
                  <w:p w:rsidR="00F66AEA" w:rsidRDefault="00F66AEA">
                    <w:r>
                      <w:rPr>
                        <w:color w:val="000000"/>
                        <w:sz w:val="14"/>
                        <w:szCs w:val="14"/>
                      </w:rPr>
                      <w:t>2</w:t>
                    </w:r>
                  </w:p>
                </w:txbxContent>
              </v:textbox>
            </v:rect>
            <v:rect id="_x0000_s8219" style="position:absolute;left:639;top:1119;width:71;height:281;mso-wrap-style:none;v-text-anchor:top" filled="f" stroked="f">
              <v:textbox style="mso-fit-shape-to-text:t" inset="0,0,0,0">
                <w:txbxContent>
                  <w:p w:rsidR="00F66AEA" w:rsidRDefault="00F66AEA">
                    <w:r>
                      <w:rPr>
                        <w:color w:val="000000"/>
                        <w:sz w:val="14"/>
                        <w:szCs w:val="14"/>
                      </w:rPr>
                      <w:t>5</w:t>
                    </w:r>
                  </w:p>
                </w:txbxContent>
              </v:textbox>
            </v:rect>
            <v:rect id="_x0000_s8220" style="position:absolute;left:644;top:1460;width:71;height:281;mso-wrap-style:none;v-text-anchor:top" filled="f" stroked="f">
              <v:textbox style="mso-fit-shape-to-text:t" inset="0,0,0,0">
                <w:txbxContent>
                  <w:p w:rsidR="00F66AEA" w:rsidRDefault="00F66AEA">
                    <w:r>
                      <w:rPr>
                        <w:color w:val="000000"/>
                        <w:sz w:val="14"/>
                        <w:szCs w:val="14"/>
                      </w:rPr>
                      <w:t>2</w:t>
                    </w:r>
                  </w:p>
                </w:txbxContent>
              </v:textbox>
            </v:rect>
            <v:rect id="_x0000_s8221" style="position:absolute;left:3908;top:5728;width:140;height:327;mso-wrap-style:none;v-text-anchor:top" filled="f" stroked="f">
              <v:textbox style="mso-fit-shape-to-text:t" inset="0,0,0,0">
                <w:txbxContent>
                  <w:p w:rsidR="00F66AEA" w:rsidRDefault="00F66AEA">
                    <w:r>
                      <w:rPr>
                        <w:i/>
                        <w:iCs/>
                        <w:color w:val="000000"/>
                        <w:sz w:val="18"/>
                        <w:szCs w:val="18"/>
                      </w:rPr>
                      <w:t>Ix</w:t>
                    </w:r>
                  </w:p>
                </w:txbxContent>
              </v:textbox>
            </v:rect>
            <v:rect id="_x0000_s8222" style="position:absolute;left:4048;top:5728;width:1085;height:327;mso-wrap-style:none;v-text-anchor:top" filled="f" stroked="f">
              <v:textbox style="mso-fit-shape-to-text:t" inset="0,0,0,0">
                <w:txbxContent>
                  <w:p w:rsidR="00F66AEA" w:rsidRDefault="00F66AEA">
                    <w:r>
                      <w:rPr>
                        <w:color w:val="000000"/>
                        <w:sz w:val="18"/>
                        <w:szCs w:val="18"/>
                      </w:rPr>
                      <w:t xml:space="preserve"> (dB(W/MHz))</w:t>
                    </w:r>
                  </w:p>
                </w:txbxContent>
              </v:textbox>
            </v:rect>
            <v:rect id="_x0000_s8223" style="position:absolute;left:4081;width:614;height:353;v-text-anchor:top" filled="f" stroked="f">
              <v:textbox style="mso-fit-shape-to-text:t" inset="0,0,0,0">
                <w:txbxContent>
                  <w:p w:rsidR="00F66AEA" w:rsidRDefault="00F66AEA">
                    <w:r>
                      <w:rPr>
                        <w:rFonts w:hint="eastAsia"/>
                        <w:color w:val="000000"/>
                        <w:sz w:val="18"/>
                        <w:szCs w:val="18"/>
                        <w:lang w:eastAsia="zh-CN"/>
                      </w:rPr>
                      <w:t>图</w:t>
                    </w:r>
                    <w:r>
                      <w:rPr>
                        <w:color w:val="000000"/>
                        <w:sz w:val="18"/>
                        <w:szCs w:val="18"/>
                      </w:rPr>
                      <w:t xml:space="preserve"> 12</w:t>
                    </w:r>
                  </w:p>
                </w:txbxContent>
              </v:textbox>
            </v:rect>
            <v:rect id="_x0000_s8225" style="position:absolute;left:1858;top:473;width:5291;height:233;v-text-anchor:top" filled="f" stroked="f">
              <v:textbox style="mso-fit-shape-to-text:t" inset="0,0,0,0">
                <w:txbxContent>
                  <w:p w:rsidR="00F66AEA" w:rsidRPr="006F716A" w:rsidRDefault="00F66AEA" w:rsidP="006F716A">
                    <w:pPr>
                      <w:spacing w:before="0"/>
                      <w:rPr>
                        <w:rFonts w:ascii="Times New Roman Bold" w:hAnsi="Times New Roman Bold" w:cs="Times New Roman Bold"/>
                        <w:b/>
                        <w:bCs/>
                        <w:spacing w:val="2"/>
                        <w:sz w:val="18"/>
                        <w:szCs w:val="18"/>
                        <w:lang w:val="en-US" w:eastAsia="zh-CN"/>
                      </w:rPr>
                    </w:pPr>
                    <w:r w:rsidRPr="006F716A">
                      <w:rPr>
                        <w:rFonts w:ascii="Times New Roman Bold" w:cs="Times New Roman Bold" w:hint="eastAsia"/>
                        <w:b/>
                        <w:bCs/>
                        <w:spacing w:val="2"/>
                        <w:sz w:val="18"/>
                        <w:szCs w:val="18"/>
                        <w:lang w:eastAsia="zh-CN"/>
                      </w:rPr>
                      <w:t>对位于</w:t>
                    </w:r>
                    <w:r w:rsidRPr="006F716A">
                      <w:rPr>
                        <w:rFonts w:ascii="Times New Roman Bold" w:hAnsi="Times New Roman Bold" w:cs="Times New Roman Bold"/>
                        <w:b/>
                        <w:bCs/>
                        <w:spacing w:val="2"/>
                        <w:sz w:val="18"/>
                        <w:szCs w:val="18"/>
                        <w:lang w:val="en-US" w:eastAsia="zh-CN"/>
                      </w:rPr>
                      <w:t>41° W</w:t>
                    </w:r>
                    <w:r w:rsidRPr="006F716A">
                      <w:rPr>
                        <w:rFonts w:ascii="Times New Roman Bold" w:cs="Times New Roman Bold" w:hint="eastAsia"/>
                        <w:b/>
                        <w:bCs/>
                        <w:spacing w:val="2"/>
                        <w:sz w:val="18"/>
                        <w:szCs w:val="18"/>
                        <w:lang w:val="en-US" w:eastAsia="zh-CN"/>
                      </w:rPr>
                      <w:t>、</w:t>
                    </w:r>
                    <w:r w:rsidRPr="006F716A">
                      <w:rPr>
                        <w:rFonts w:ascii="Times New Roman Bold" w:hAnsi="Times New Roman Bold" w:cs="Times New Roman Bold" w:hint="eastAsia"/>
                        <w:b/>
                        <w:bCs/>
                        <w:spacing w:val="2"/>
                        <w:sz w:val="18"/>
                        <w:szCs w:val="18"/>
                        <w:lang w:val="en-US" w:eastAsia="zh-CN"/>
                      </w:rPr>
                      <w:t>30</w:t>
                    </w:r>
                    <w:r w:rsidRPr="006F716A">
                      <w:rPr>
                        <w:rFonts w:ascii="Times New Roman Bold" w:cs="Times New Roman Bold" w:hint="eastAsia"/>
                        <w:b/>
                        <w:bCs/>
                        <w:spacing w:val="2"/>
                        <w:sz w:val="18"/>
                        <w:szCs w:val="18"/>
                        <w:lang w:val="en-US" w:eastAsia="zh-CN"/>
                      </w:rPr>
                      <w:t>天跟踪国际空间站的</w:t>
                    </w:r>
                    <w:r w:rsidRPr="006F716A">
                      <w:rPr>
                        <w:rFonts w:ascii="Times New Roman Bold" w:hAnsi="Times New Roman Bold" w:cs="Times New Roman Bold" w:hint="eastAsia"/>
                        <w:b/>
                        <w:bCs/>
                        <w:spacing w:val="2"/>
                        <w:sz w:val="18"/>
                        <w:szCs w:val="18"/>
                        <w:lang w:val="en-US" w:eastAsia="zh-CN"/>
                      </w:rPr>
                      <w:t>DRS</w:t>
                    </w:r>
                    <w:r w:rsidRPr="006F716A">
                      <w:rPr>
                        <w:rFonts w:ascii="Times New Roman Bold" w:cs="Times New Roman Bold" w:hint="eastAsia"/>
                        <w:b/>
                        <w:bCs/>
                        <w:spacing w:val="2"/>
                        <w:sz w:val="18"/>
                        <w:szCs w:val="18"/>
                        <w:lang w:val="en-US" w:eastAsia="zh-CN"/>
                      </w:rPr>
                      <w:t>卫星的累积干扰</w:t>
                    </w:r>
                  </w:p>
                </w:txbxContent>
              </v:textbox>
            </v:rect>
            <v:rect id="_x0000_s8226" style="position:absolute;left:-456;top:3160;width:1362;height:454;rotation:270;mso-wrap-style:none;v-text-anchor:top" filled="f" stroked="f">
              <v:textbox style="layout-flow:vertical;mso-layout-flow-alt:bottom-to-top;mso-fit-shape-to-text:t" inset="0,0,0,0">
                <w:txbxContent>
                  <w:p w:rsidR="00F66AEA" w:rsidRDefault="00F66AEA" w:rsidP="006F716A">
                    <w:pPr>
                      <w:spacing w:before="0"/>
                    </w:pPr>
                    <w:r w:rsidRPr="00590477">
                      <w:rPr>
                        <w:rFonts w:hint="eastAsia"/>
                        <w:color w:val="000000"/>
                        <w:sz w:val="18"/>
                        <w:szCs w:val="18"/>
                      </w:rPr>
                      <w:t>当</w:t>
                    </w:r>
                    <w:r w:rsidRPr="00590477">
                      <w:rPr>
                        <w:rFonts w:hint="eastAsia"/>
                        <w:i/>
                        <w:iCs/>
                        <w:color w:val="000000"/>
                        <w:sz w:val="18"/>
                        <w:szCs w:val="18"/>
                      </w:rPr>
                      <w:t>I</w:t>
                    </w:r>
                    <w:r w:rsidRPr="00590477">
                      <w:rPr>
                        <w:rFonts w:hint="eastAsia"/>
                        <w:color w:val="000000"/>
                        <w:sz w:val="18"/>
                        <w:szCs w:val="18"/>
                      </w:rPr>
                      <w:t>&lt;</w:t>
                    </w:r>
                    <w:r w:rsidRPr="00590477">
                      <w:rPr>
                        <w:rFonts w:hint="eastAsia"/>
                        <w:i/>
                        <w:iCs/>
                        <w:color w:val="000000"/>
                        <w:sz w:val="18"/>
                        <w:szCs w:val="18"/>
                      </w:rPr>
                      <w:t>I</w:t>
                    </w:r>
                    <w:r w:rsidRPr="00590477">
                      <w:rPr>
                        <w:rFonts w:hint="eastAsia"/>
                        <w:color w:val="000000"/>
                        <w:sz w:val="18"/>
                        <w:szCs w:val="18"/>
                      </w:rPr>
                      <w:t>x</w:t>
                    </w:r>
                    <w:r w:rsidRPr="00590477">
                      <w:rPr>
                        <w:rFonts w:hint="eastAsia"/>
                        <w:color w:val="000000"/>
                        <w:sz w:val="18"/>
                        <w:szCs w:val="18"/>
                      </w:rPr>
                      <w:t>时的时间</w:t>
                    </w:r>
                    <w:r w:rsidRPr="00590477">
                      <w:rPr>
                        <w:rFonts w:hint="eastAsia"/>
                        <w:color w:val="000000"/>
                        <w:sz w:val="18"/>
                        <w:szCs w:val="18"/>
                      </w:rPr>
                      <w:t>%</w:t>
                    </w:r>
                  </w:p>
                </w:txbxContent>
              </v:textbox>
            </v:rect>
            <w10:wrap type="none"/>
            <w10:anchorlock/>
          </v:group>
        </w:pict>
      </w:r>
    </w:p>
    <w:p w:rsidR="005A79E5" w:rsidRDefault="004B45DA" w:rsidP="005A79E5">
      <w:pPr>
        <w:pStyle w:val="FigureNo"/>
        <w:spacing w:after="0"/>
      </w:pPr>
      <w:r>
        <w:pict>
          <v:group id="_x0000_s6734" editas="canvas" style="width:423.5pt;height:302.75pt;mso-position-horizontal-relative:char;mso-position-vertical-relative:line" coordorigin="-5" coordsize="8470,6055">
            <o:lock v:ext="edit" aspectratio="t"/>
            <v:shape id="_x0000_s6733" type="#_x0000_t75" style="position:absolute;left:-5;width:8470;height:6055" o:preferrelative="f">
              <v:fill o:detectmouseclick="t"/>
              <v:path o:extrusionok="t" o:connecttype="none"/>
              <o:lock v:ext="edit" text="t"/>
            </v:shape>
            <v:group id="_x0000_s6935" style="position:absolute;left:327;top:830;width:8062;height:5061" coordorigin="327,830" coordsize="8062,5061">
              <v:line id="_x0000_s6735" style="position:absolute;flip:x" from="827,4941" to="8211,4942" strokeweight="0"/>
              <v:line id="_x0000_s6736" style="position:absolute;flip:x" from="827,4793" to="8211,4794" strokeweight="0"/>
              <v:line id="_x0000_s6737" style="position:absolute;flip:x" from="827,4687" to="8211,4688" strokeweight="0"/>
              <v:line id="_x0000_s6738" style="position:absolute;flip:x" from="827,4606" to="8211,4607" strokeweight="0"/>
              <v:line id="_x0000_s6739" style="position:absolute;flip:x" from="827,4538" to="8211,4539" strokeweight="0"/>
              <v:line id="_x0000_s6740" style="position:absolute;flip:x" from="827,4481" to="8211,4482" strokeweight="0"/>
              <v:line id="_x0000_s6741" style="position:absolute;flip:x" from="827,4433" to="8211,4434" strokeweight="0"/>
              <v:line id="_x0000_s6742" style="position:absolute;flip:x" from="827,4390" to="8211,4391" strokeweight="0"/>
              <v:line id="_x0000_s6743" style="position:absolute;flip:x" from="827,4351" to="8211,4352" strokeweight="0"/>
              <v:line id="_x0000_s6744" style="position:absolute;flip:x" from="827,4092" to="8211,4093" strokeweight="0"/>
              <v:line id="_x0000_s6745" style="position:absolute;flip:x" from="827,3943" to="8211,3944" strokeweight="0"/>
              <v:line id="_x0000_s6746" style="position:absolute;flip:x" from="827,3838" to="8211,3839" strokeweight="0"/>
              <v:line id="_x0000_s6747" style="position:absolute;flip:x" from="827,3756" to="8211,3757" strokeweight="0"/>
              <v:line id="_x0000_s6748" style="position:absolute;flip:x" from="827,3689" to="8211,3690" strokeweight="0"/>
              <v:line id="_x0000_s6749" style="position:absolute;flip:x" from="827,3632" to="8211,3633" strokeweight="0"/>
              <v:line id="_x0000_s6750" style="position:absolute;flip:x" from="827,3584" to="8211,3585" strokeweight="0"/>
              <v:line id="_x0000_s6751" style="position:absolute;flip:x" from="827,3540" to="8211,3541" strokeweight="0"/>
              <v:line id="_x0000_s6752" style="position:absolute;flip:x" from="827,3497" to="8211,3498" strokeweight="0"/>
              <v:line id="_x0000_s6753" style="position:absolute;flip:x" from="827,3243" to="8211,3244" strokeweight="0"/>
              <v:line id="_x0000_s6754" style="position:absolute;flip:x" from="827,3094" to="8211,3095" strokeweight="0"/>
              <v:line id="_x0000_s6755" style="position:absolute;flip:x" from="827,2989" to="8211,2990" strokeweight="0"/>
              <v:line id="_x0000_s6756" style="position:absolute;flip:x" from="827,2907" to="8211,2908" strokeweight="0"/>
              <v:line id="_x0000_s6757" style="position:absolute;flip:x" from="827,2840" to="8211,2841" strokeweight="0"/>
              <v:line id="_x0000_s6758" style="position:absolute;flip:x" from="827,2783" to="8211,2784" strokeweight="0"/>
              <v:line id="_x0000_s6759" style="position:absolute;flip:x" from="827,2730" to="8211,2731" strokeweight="0"/>
              <v:line id="_x0000_s6760" style="position:absolute;flip:x" from="827,2687" to="8211,2688" strokeweight="0"/>
              <v:line id="_x0000_s6761" style="position:absolute;flip:x" from="827,2648" to="8211,2649" strokeweight="0"/>
              <v:line id="_x0000_s6762" style="position:absolute;flip:x" from="827,2394" to="8211,2395" strokeweight="0"/>
              <v:line id="_x0000_s6763" style="position:absolute;flip:x" from="827,2245" to="8211,2246" strokeweight="0"/>
              <v:line id="_x0000_s6764" style="position:absolute;flip:x" from="827,2140" to="8211,2141" strokeweight="0"/>
              <v:line id="_x0000_s6765" style="position:absolute;flip:x" from="827,2053" to="8211,2054" strokeweight="0"/>
              <v:line id="_x0000_s6766" style="position:absolute;flip:x" from="827,1986" to="8211,1987" strokeweight="0"/>
              <v:line id="_x0000_s6767" style="position:absolute;flip:x" from="827,1933" to="8211,1934" strokeweight="0"/>
              <v:line id="_x0000_s6768" style="position:absolute;flip:x" from="827,1881" to="8211,1882" strokeweight="0"/>
              <v:line id="_x0000_s6769" style="position:absolute;flip:x" from="827,1837" to="8211,1838" strokeweight="0"/>
              <v:line id="_x0000_s6770" style="position:absolute;flip:x" from="827,1799" to="8211,1800" strokeweight="0"/>
              <v:line id="_x0000_s6771" style="position:absolute;flip:x" from="827,1545" to="8211,1546" strokeweight="0"/>
              <v:line id="_x0000_s6772" style="position:absolute;flip:x" from="827,1396" to="8211,1397" strokeweight="0"/>
              <v:line id="_x0000_s6773" style="position:absolute;flip:x" from="827,1286" to="8211,1287" strokeweight="0"/>
              <v:line id="_x0000_s6774" style="position:absolute;flip:x" from="827,1204" to="8211,1205" strokeweight="0"/>
              <v:line id="_x0000_s6775" style="position:absolute;flip:x" from="827,1137" to="8211,1138" strokeweight="0"/>
              <v:line id="_x0000_s6776" style="position:absolute;flip:x" from="827,1079" to="8211,1080" strokeweight="0"/>
              <v:line id="_x0000_s6777" style="position:absolute;flip:x" from="827,1031" to="8211,1032" strokeweight="0"/>
              <v:line id="_x0000_s6778" style="position:absolute;flip:x" from="827,988" to="8211,989" strokeweight="0"/>
              <v:shape id="_x0000_s6779" style="position:absolute;left:822;top:945;width:7393;height:4260" coordsize="7393,4260" path="m,4260r7393,l7393,,,,,4260r10,-5l10,5,5,10r7384,l7384,5r,4250l7389,4251,5,4251r5,4l,4260xe" fillcolor="black" stroked="f">
                <v:path arrowok="t"/>
              </v:shape>
              <v:line id="_x0000_s6780" style="position:absolute" from="933,950" to="934,5200" strokeweight="0"/>
              <v:line id="_x0000_s6781" style="position:absolute" from="1038,950" to="1039,5200" strokeweight="0"/>
              <v:line id="_x0000_s6782" style="position:absolute" from="1144,950" to="1145,5200" strokeweight="0"/>
              <v:line id="_x0000_s6783" style="position:absolute" from="1250,950" to="1251,5200" strokeweight="0"/>
              <v:line id="_x0000_s6784" style="position:absolute" from="1356,950" to="1357,5200" strokeweight="0"/>
              <v:line id="_x0000_s6785" style="position:absolute" from="1461,950" to="1462,5200" strokeweight="0"/>
              <v:line id="_x0000_s6786" style="position:absolute" from="1567,950" to="1568,5200" strokeweight="0"/>
              <v:line id="_x0000_s6787" style="position:absolute" from="1673,950" to="1674,5200" strokeweight="0"/>
              <v:line id="_x0000_s6788" style="position:absolute" from="1779,950" to="1780,5200" strokeweight="0"/>
              <v:line id="_x0000_s6789" style="position:absolute" from="1884,950" to="1885,5200" strokeweight="0"/>
              <v:line id="_x0000_s6790" style="position:absolute" from="1990,950" to="1991,5200" strokeweight="0"/>
              <v:line id="_x0000_s6791" style="position:absolute" from="2091,950" to="2092,5200" strokeweight="0"/>
              <v:line id="_x0000_s6792" style="position:absolute" from="2197,950" to="2198,5200" strokeweight="0"/>
              <v:line id="_x0000_s6793" style="position:absolute" from="2303,950" to="2304,5200" strokeweight="0"/>
              <v:line id="_x0000_s6794" style="position:absolute" from="2408,950" to="2409,5200" strokeweight="0"/>
              <v:line id="_x0000_s6795" style="position:absolute" from="2514,950" to="2515,5200" strokeweight="0"/>
              <v:line id="_x0000_s6796" style="position:absolute" from="2620,950" to="2621,5200" strokeweight="0"/>
              <v:line id="_x0000_s6797" style="position:absolute" from="2726,950" to="2727,5200" strokeweight="0"/>
              <v:line id="_x0000_s6798" style="position:absolute" from="2831,950" to="2832,5200" strokeweight="0"/>
              <v:line id="_x0000_s6799" style="position:absolute" from="2937,950" to="2938,5200" strokeweight="0"/>
              <v:line id="_x0000_s6800" style="position:absolute" from="3043,950" to="3044,5200" strokeweight="0"/>
              <v:line id="_x0000_s6801" style="position:absolute" from="3149,950" to="3150,5200" strokeweight="0"/>
              <v:line id="_x0000_s6802" style="position:absolute" from="3254,950" to="3255,5200" strokeweight="0"/>
              <v:line id="_x0000_s6803" style="position:absolute" from="3360,950" to="3361,5200" strokeweight="0"/>
              <v:line id="_x0000_s6804" style="position:absolute" from="3466,950" to="3467,5200" strokeweight="0"/>
              <v:line id="_x0000_s6805" style="position:absolute" from="3572,950" to="3573,5200" strokeweight="0"/>
              <v:line id="_x0000_s6806" style="position:absolute" from="3673,950" to="3674,5200" strokeweight="0"/>
              <v:line id="_x0000_s6807" style="position:absolute" from="3778,950" to="3779,5200" strokeweight="0"/>
              <v:line id="_x0000_s6808" style="position:absolute" from="3884,950" to="3885,5200" strokeweight="0"/>
              <v:line id="_x0000_s6809" style="position:absolute" from="3990,950" to="3991,5200" strokeweight="0"/>
              <v:line id="_x0000_s6810" style="position:absolute" from="4096,950" to="4097,5200" strokeweight="0"/>
              <v:line id="_x0000_s6811" style="position:absolute" from="4201,950" to="4202,5200" strokeweight="0"/>
              <v:line id="_x0000_s6812" style="position:absolute" from="4307,950" to="4308,5200" strokeweight="0"/>
              <v:line id="_x0000_s6813" style="position:absolute" from="4413,950" to="4414,5200" strokeweight="0"/>
              <v:line id="_x0000_s6814" style="position:absolute" from="4519,950" to="4520,5200" strokeweight="0"/>
              <v:line id="_x0000_s6815" style="position:absolute" from="4624,950" to="4625,5200" strokeweight="0"/>
              <v:line id="_x0000_s6816" style="position:absolute" from="4730,950" to="4731,5200" strokeweight="0"/>
              <v:line id="_x0000_s6817" style="position:absolute" from="4836,950" to="4837,5200" strokeweight="0"/>
              <v:line id="_x0000_s6818" style="position:absolute" from="4942,950" to="4943,5200" strokeweight="0"/>
              <v:line id="_x0000_s6819" style="position:absolute" from="5047,950" to="5048,5200" strokeweight="0"/>
              <v:line id="_x0000_s6820" style="position:absolute" from="5153,950" to="5154,5200" strokeweight="0"/>
              <v:line id="_x0000_s6821" style="position:absolute" from="5259,950" to="5260,5200" strokeweight="0"/>
              <v:line id="_x0000_s6822" style="position:absolute" from="5360,950" to="5361,5200" strokeweight="0"/>
              <v:line id="_x0000_s6823" style="position:absolute" from="5466,950" to="5467,5200" strokeweight="0"/>
              <v:line id="_x0000_s6824" style="position:absolute" from="5571,950" to="5572,5200" strokeweight="0"/>
              <v:line id="_x0000_s6825" style="position:absolute" from="5677,950" to="5678,5200" strokeweight="0"/>
              <v:line id="_x0000_s6826" style="position:absolute" from="5783,950" to="5784,5200" strokeweight="0"/>
              <v:line id="_x0000_s6827" style="position:absolute" from="5889,950" to="5890,5200" strokeweight="0"/>
              <v:line id="_x0000_s6828" style="position:absolute" from="5994,950" to="5995,5200" strokeweight="0"/>
              <v:line id="_x0000_s6829" style="position:absolute" from="6100,950" to="6101,5200" strokeweight="0"/>
              <v:line id="_x0000_s6830" style="position:absolute" from="6206,950" to="6207,5200" strokeweight="0"/>
              <v:line id="_x0000_s6831" style="position:absolute" from="6312,950" to="6313,5200" strokeweight="0"/>
              <v:line id="_x0000_s6832" style="position:absolute" from="6417,950" to="6418,5200" strokeweight="0"/>
              <v:line id="_x0000_s6833" style="position:absolute" from="6523,950" to="6524,5200" strokeweight="0"/>
              <v:line id="_x0000_s6834" style="position:absolute" from="6629,950" to="6630,5200" strokeweight="0"/>
              <v:line id="_x0000_s6835" style="position:absolute" from="6735,950" to="6736,5200" strokeweight="0"/>
              <v:line id="_x0000_s6836" style="position:absolute" from="6841,950" to="6842,5200" strokeweight="0"/>
              <v:line id="_x0000_s6837" style="position:absolute" from="6946,950" to="6947,5200" strokeweight="0"/>
              <v:line id="_x0000_s6838" style="position:absolute" from="7047,950" to="7048,5200" strokeweight="0"/>
              <v:line id="_x0000_s6839" style="position:absolute" from="7153,950" to="7154,5200" strokeweight="0"/>
              <v:line id="_x0000_s6840" style="position:absolute" from="7259,950" to="7260,5200" strokeweight="0"/>
              <v:line id="_x0000_s6841" style="position:absolute" from="7364,950" to="7365,5200" strokeweight="0"/>
              <v:line id="_x0000_s6842" style="position:absolute" from="7470,950" to="7471,5200" strokeweight="0"/>
              <v:line id="_x0000_s6843" style="position:absolute" from="7576,950" to="7577,5200" strokeweight="0"/>
              <v:line id="_x0000_s6844" style="position:absolute" from="7682,950" to="7683,5200" strokeweight="0"/>
              <v:line id="_x0000_s6845" style="position:absolute" from="7787,950" to="7788,5200" strokeweight="0"/>
              <v:line id="_x0000_s6846" style="position:absolute" from="7893,950" to="7894,5200" strokeweight="0"/>
              <v:line id="_x0000_s6847" style="position:absolute" from="7999,950" to="8000,5200" strokeweight="0"/>
              <v:line id="_x0000_s6848" style="position:absolute" from="8105,950" to="8106,5200" strokeweight="0"/>
              <v:rect id="_x0000_s6849" style="position:absolute;left:7783;top:5680;width:601;height:211" fillcolor="#e5e5e5" stroked="f"/>
              <v:rect id="_x0000_s6850" style="position:absolute;left:7783;top:5680;width:600;height:207;mso-wrap-style:none;v-text-anchor:top" filled="f" stroked="f">
                <v:textbox style="mso-fit-shape-to-text:t" inset="0,0,0,0">
                  <w:txbxContent>
                    <w:p w:rsidR="00F66AEA" w:rsidRPr="00016399" w:rsidRDefault="00F66AEA" w:rsidP="008C3AC9">
                      <w:pPr>
                        <w:spacing w:before="0"/>
                        <w:rPr>
                          <w:sz w:val="18"/>
                          <w:szCs w:val="18"/>
                        </w:rPr>
                      </w:pPr>
                      <w:r w:rsidRPr="00016399">
                        <w:rPr>
                          <w:color w:val="000000"/>
                          <w:sz w:val="18"/>
                          <w:szCs w:val="18"/>
                        </w:rPr>
                        <w:t>1509-13</w:t>
                      </w:r>
                    </w:p>
                  </w:txbxContent>
                </v:textbox>
              </v:rect>
              <v:shape id="_x0000_s6851" style="position:absolute;left:2928;top:983;width:3744;height:2356" coordsize="3744,2356" path="m19,l9,,,10,,20r9,9l24,34r19,5l62,48,259,96r19,l293,101r29,5l341,106r19,5l379,111r20,5l413,116r19,4l451,120r15,5l485,130r19,l523,135r15,l562,144r19,5l596,154r24,l624,159r20,l648,164r15,l668,168r9,l682,173r15,l701,178r5,l711,183r14,l730,188r5,l749,197r5,l764,207r9,l788,221r5,l802,226r15,14l826,240r20,20l860,269r5,l870,274r9,5l889,288r5,l898,293r15,10l918,303r4,5l937,317r19,5l1014,351r19,4l1057,365r19,5l1096,379r19,5l1134,394r19,5l1172,408r20,5l1216,423r19,4l1254,437r39,10l1312,456r24,5l1374,480r20,5l1413,495r24,9l1456,509r19,10l1499,528r20,10l1543,547r19,10l1581,571r5,l1605,581r48,19l1672,610r24,9l1773,658r15,5l1802,672r63,38l1879,715r24,19l1913,739r14,5l1937,754r9,4l1956,768r14,10l1994,802r10,4l2038,840r14,14l2062,859r9,10l2086,883r9,l2115,907r14,5l2139,922r14,4l2163,931r14,15l2187,950r14,5l2211,970r14,4l2235,984r14,5l2259,994r14,14l2283,1008r10,14l2307,1027r19,10l2336,1046r19,10l2365,1065r9,5l2384,1080r5,5l2398,1089r5,10l2413,1104r14,14l2437,1123r5,10l2451,1137r24,24l2485,1166r5,10l2499,1185r10,5l2514,1200r9,9l2533,1214r9,10l2547,1233r20,20l2576,1257r29,29l2610,1296r29,29l2653,1334r5,5l2663,1339r9,10l2701,1368r10,9l2740,1397r9,9l2807,1444r9,10l2874,1492r10,10l2927,1531r10,9l2951,1555r10,5l2975,1564r10,10l2999,1588r10,l3018,1598r10,5l3038,1612r14,10l3047,1612r,10l3071,1646r,5l3086,1665r,5l3095,1684r,5l3110,1704r,4l3119,1718r5,10l3124,1732r10,10l3139,1752r14,14l3158,1776r5,4l3167,1790r15,14l3206,1828r9,5l3220,1843r10,4l3264,1881r4,10l3278,1895r24,24l3307,1929r9,5l3321,1943r10,5l3336,1958r9,5l3350,1972r10,10l3369,1987r5,9l3398,2020r10,5l3413,2035r19,19l3456,2078r9,5l3499,2116r10,5l3514,2131r9,4l3528,2145r10,5l3542,2159r10,5l3586,2198r4,9l3600,2212r5,5l3610,2226r9,5l3624,2241r10,5l3643,2265r10,5l3658,2279r9,10l3663,2279r,10l3706,2332r5,10l3720,2346r5,10l3744,2337r-5,-10l3730,2322r-5,-9l3691,2279r-4,-9l3677,2260r-5,-10l3663,2246r-10,-20l3643,2222r-5,-10l3629,2207r-5,-9l3619,2193r-9,-5l3605,2178r-34,-33l3562,2140r-5,-9l3547,2126r-5,-10l3533,2111r-5,-9l3518,2097r-33,-34l3475,2059r-24,-24l3432,2015r-5,-9l3417,2001r-24,-24l3389,1967r-10,-4l3369,1953r-5,-10l3355,1939r-5,-10l3340,1924r-4,-9l3326,1910r-5,-10l3297,1876r-9,-5l3283,1862r-34,-34l3240,1823r-5,-9l3225,1809r-24,-24l3187,1771r-5,-10l3177,1756r-5,-9l3158,1732r-5,-9l3153,1718r-10,-10l3139,1699r,-5l3124,1680r,-5l3115,1665r,-5l3115,1656r-15,-15l3100,1636r-24,-24l3071,1603r-14,-10l3047,1584r-9,-5l3028,1569r-10,-9l3004,1555r-10,-10l2980,1531r-10,-5l2956,1521r-10,-9l2903,1483r-10,-10l2836,1435r-10,-10l2768,1387r-9,-10l2730,1358r-10,-9l2691,1329r-9,-9l2667,1310r5,5l2658,1305r-29,-28l2624,1267r-29,-29l2586,1233r-19,-19l2562,1205r-10,-10l2542,1190r-9,-9l2528,1171r-10,-5l2509,1157r-5,-10l2494,1142r-24,-24l2461,1113r-5,-9l2446,1099r-14,-14l2422,1080r-5,-10l2408,1065r-5,-4l2393,1051r-9,-5l2374,1037r-19,-10l2345,1018r-9,-5l2326,998r-14,-4l2302,989r-9,-10l2278,974r-10,-14l2254,955r-10,-9l2230,941r-10,-5l2206,922r-10,-5l2182,912r-10,-14l2158,893r-10,-10l2134,878r-19,-14l2105,854r-14,-4l2081,840r-10,-5l2057,821r-34,-34l2014,782r-24,-24l1975,749r-9,-10l1956,734r-10,-9l1932,710r-10,-4l1889,687r-15,-5l1821,643r-24,-9l1783,629r-77,-38l1682,581r-19,-10l1615,552r-20,-9l1600,543r-29,-15l1552,519r-24,-10l1509,499r-24,-9l1466,480r-20,-5l1422,466r-19,-10l1384,451r-38,-19l1321,427r-19,-9l1264,408r-19,-9l1225,394r-24,-10l1182,379r-19,-9l1144,365r-20,-10l1105,351r-19,-10l1067,336r-24,-9l1023,322,966,293r-19,-5l942,288,927,274r-5,l918,274,903,260r-5,l889,255,874,240r-4,l865,240,846,221r-15,-9l826,212r-4,-5l812,202,802,192r-4,l793,188,778,178r-5,l764,168r-10,l759,168r-5,l745,159r-5,l735,154r-14,l716,149r-5,l706,144r-14,l687,140r-10,l673,135r-15,l653,130r-19,l629,125r-29,l605,125r-14,-5l572,116,538,106r-15,l504,101r-19,l475,96,451,92r-19,l413,87r-14,l379,82r-19,l341,77r-19,l302,72,278,68r-19,l72,20,52,10,33,5,19,xe" fillcolor="black" stroked="f">
                <v:path arrowok="t"/>
              </v:shape>
              <v:shape id="_x0000_s6852" style="position:absolute;left:6653;top:3320;width:1332;height:1880" coordsize="1332,1880" path="m,19l14,33r5,10l34,57r4,10l48,72r5,9l63,91r9,19l96,134r10,19l115,163r10,29l139,206r-4,-5l144,211r5,9l159,230r,10l173,254r10,10l183,273r14,15l207,297r9,15l226,321r10,15l260,360r9,14l279,384r9,14l303,408r19,28l428,542r14,10l452,561r5,5l462,566r19,19l495,599r10,l514,609r10,5l534,623r9,5l553,638r9,5l582,662r14,9l615,676r10,10l644,695r10,15l673,715r5,l687,729r15,5l711,739r10,9l736,758r9,5l764,772r15,5l803,791r,5l803,791r5,5l817,801r5,5l832,811r28,28l865,849r10,5l875,859r14,14l894,873r29,29l933,907r4,4l957,921r19,19l990,945r,5l990,945r15,14l1010,959r-5,-5l1005,959r24,24l1029,988r24,24l1053,1017r9,14l1072,1041r5,9l1082,1055r4,10l1091,1070r5,9l1101,1084r,10l1115,1118r10,9l1120,1127r,-9l1120,1127r10,10l1130,1142r4,4l1139,1156r5,l1139,1156r5,5l1144,1166r10,9l1154,1180r5,5l1159,1190r14,14l1173,1199r-5,l1173,1204r,5l1178,1214r,4l1183,1223r,5l1187,1233r,5l1192,1242r,5l1197,1252r,5l1207,1266r-5,-4l1202,1266r,-9l1202,1266r5,5l1211,1286r5,l1211,1290r5,5l1216,1305r5,5l1221,1324r5,5l1226,1348r5,5l1231,1381r4,10l1235,1386r,5l1235,1386r,24l1240,1425r,14l1245,1453r,15l1250,1482r,15l1255,1516r,14l1259,1545r,19l1264,1578r,34l1269,1626r,15l1274,1660r,14l1279,1689r,33l1284,1736r,15l1288,1765r,15l1293,1794r,29l1298,1837r,15l1303,1871r,-5l1303,1871r9,9l1322,1880r10,-9l1332,1866r,-5l1327,1852r,-15l1322,1823r,-29l1317,1780r,-15l1312,1751r,-15l1308,1722r,-33l1303,1674r,-14l1298,1641r,-15l1293,1612r,-34l1288,1564r,-19l1284,1530r,-14l1279,1497r,-15l1274,1468r,-15l1269,1439r,-14l1264,1410r,-24l1264,1381r,5l1264,1381r-5,-9l1259,1343r-4,-5l1255,1319r-5,-5l1250,1300r-5,-5l1245,1286r-5,-5l1235,1266r-4,l1235,1262r-4,-5l1231,1247r,5l1226,1247r,-5l1221,1238r,-5l1216,1228r,-5l1211,1218r,-4l1207,1209r,-5l1202,1199r,-5l1197,1190r-5,-10l1183,1175r4,5l1187,1175r-4,-5l1183,1166r-10,-10l1173,1151r-5,-5l1163,1137r-4,l1163,1137r-4,-5l1159,1127r-10,-9l1149,1113r,-5l1144,1108r-10,-10l1130,1084r,-5l1120,1065r-5,-5l1110,1050r-4,-4l1101,1036r-5,-5l1091,1022r-9,-10l1082,1007r,-5l1058,978r,-4l1034,950r,-5l1019,931r-5,l1010,926r,-5l1010,926,995,911r-10,l976,902,957,892r-5,-5l942,883,904,844r-5,l904,849r,-5l885,825r,5l889,830,851,791r-10,-4l836,782r-9,-5l822,772r,-5l822,772,788,748r-14,-5l764,734r-9,-5l740,719r-9,l721,705r-14,-5l697,695r-14,-9l673,681r-10,-5l644,667r-9,-10l615,643,601,633r-10,l582,623r-10,-4l562,609r-9,-5l543,595r-9,-5l524,580r-10,-9l500,566,481,547,466,537r5,5l462,532r-15,-9l341,417,322,388r-14,-9l298,364r-10,-9l279,340,255,316,245,302r-9,-10l226,278,216,268r-4,-14l202,244r-10,-9l188,220r-10,-9l168,201r-5,-9l159,187r4,5l159,187r-5,-14l135,144,125,134,115,115,91,91,82,72,72,62,67,53,58,48,53,38,38,24,34,14,19,,,19xe" fillcolor="black" stroked="f">
                <v:path arrowok="t"/>
              </v:shape>
              <v:rect id="_x0000_s6853" style="position:absolute;left:827;top:3689;width:115;height:29" fillcolor="black" stroked="f"/>
              <v:rect id="_x0000_s6854" style="position:absolute;left:971;top:3689;width:115;height:29" fillcolor="black" stroked="f"/>
              <v:rect id="_x0000_s6855" style="position:absolute;left:1115;top:3689;width:116;height:29" fillcolor="black" stroked="f"/>
              <v:rect id="_x0000_s6856" style="position:absolute;left:1259;top:3689;width:116;height:29" fillcolor="black" stroked="f"/>
              <v:rect id="_x0000_s6857" style="position:absolute;left:1404;top:3689;width:115;height:29" fillcolor="black" stroked="f"/>
              <v:rect id="_x0000_s6858" style="position:absolute;left:1548;top:3689;width:115;height:29" fillcolor="black" stroked="f"/>
              <v:rect id="_x0000_s6859" style="position:absolute;left:1692;top:3689;width:115;height:29" fillcolor="black" stroked="f"/>
              <v:rect id="_x0000_s6860" style="position:absolute;left:1836;top:3689;width:116;height:29" fillcolor="black" stroked="f"/>
              <v:rect id="_x0000_s6861" style="position:absolute;left:1981;top:3689;width:115;height:29" fillcolor="black" stroked="f"/>
              <v:rect id="_x0000_s6862" style="position:absolute;left:2125;top:3689;width:115;height:29" fillcolor="black" stroked="f"/>
              <v:rect id="_x0000_s6863" style="position:absolute;left:2269;top:3689;width:115;height:29" fillcolor="black" stroked="f"/>
              <v:rect id="_x0000_s6864" style="position:absolute;left:2413;top:3689;width:116;height:29" fillcolor="black" stroked="f"/>
              <v:rect id="_x0000_s6865" style="position:absolute;left:2557;top:3689;width:116;height:29" fillcolor="black" stroked="f"/>
              <v:rect id="_x0000_s6866" style="position:absolute;left:2702;top:3689;width:115;height:29" fillcolor="black" stroked="f"/>
              <v:rect id="_x0000_s6867" style="position:absolute;left:2846;top:3689;width:115;height:29" fillcolor="black" stroked="f"/>
              <v:rect id="_x0000_s6868" style="position:absolute;left:2990;top:3689;width:115;height:29" fillcolor="black" stroked="f"/>
              <v:rect id="_x0000_s6869" style="position:absolute;left:3134;top:3689;width:116;height:29" fillcolor="black" stroked="f"/>
              <v:rect id="_x0000_s6870" style="position:absolute;left:3278;top:3689;width:116;height:29" fillcolor="black" stroked="f"/>
              <v:rect id="_x0000_s6871" style="position:absolute;left:3423;top:3689;width:115;height:29" fillcolor="black" stroked="f"/>
              <v:rect id="_x0000_s6872" style="position:absolute;left:3567;top:3689;width:115;height:29" fillcolor="black" stroked="f"/>
              <v:rect id="_x0000_s6873" style="position:absolute;left:3711;top:3689;width:115;height:29" fillcolor="black" stroked="f"/>
              <v:rect id="_x0000_s6874" style="position:absolute;left:3855;top:3689;width:116;height:29" fillcolor="black" stroked="f"/>
              <v:rect id="_x0000_s6875" style="position:absolute;left:4000;top:3689;width:115;height:29" fillcolor="black" stroked="f"/>
              <v:rect id="_x0000_s6876" style="position:absolute;left:4144;top:3689;width:115;height:29" fillcolor="black" stroked="f"/>
              <v:rect id="_x0000_s6877" style="position:absolute;left:4288;top:3689;width:115;height:29" fillcolor="black" stroked="f"/>
              <v:rect id="_x0000_s6878" style="position:absolute;left:4432;top:3689;width:116;height:29" fillcolor="black" stroked="f"/>
              <v:rect id="_x0000_s6879" style="position:absolute;left:4576;top:3689;width:116;height:29" fillcolor="black" stroked="f"/>
              <v:rect id="_x0000_s6880" style="position:absolute;left:4721;top:3689;width:115;height:29" fillcolor="black" stroked="f"/>
              <v:rect id="_x0000_s6881" style="position:absolute;left:4865;top:3689;width:115;height:29" fillcolor="black" stroked="f"/>
              <v:rect id="_x0000_s6882" style="position:absolute;left:5009;top:3689;width:115;height:29" fillcolor="black" stroked="f"/>
              <v:rect id="_x0000_s6883" style="position:absolute;left:5153;top:3689;width:116;height:29" fillcolor="black" stroked="f"/>
              <v:rect id="_x0000_s6884" style="position:absolute;left:5297;top:3689;width:116;height:29" fillcolor="black" stroked="f"/>
              <v:rect id="_x0000_s6885" style="position:absolute;left:5442;top:3689;width:115;height:29" fillcolor="black" stroked="f"/>
              <v:rect id="_x0000_s6886" style="position:absolute;left:5586;top:3689;width:115;height:29" fillcolor="black" stroked="f"/>
              <v:rect id="_x0000_s6887" style="position:absolute;left:5730;top:3689;width:115;height:29" fillcolor="black" stroked="f"/>
              <v:rect id="_x0000_s6888" style="position:absolute;left:5874;top:3689;width:116;height:29" fillcolor="black" stroked="f"/>
              <v:rect id="_x0000_s6889" style="position:absolute;left:6018;top:3689;width:116;height:29" fillcolor="black" stroked="f"/>
              <v:rect id="_x0000_s6890" style="position:absolute;left:6163;top:3689;width:115;height:29" fillcolor="black" stroked="f"/>
              <v:rect id="_x0000_s6891" style="position:absolute;left:6307;top:3689;width:115;height:29" fillcolor="black" stroked="f"/>
              <v:rect id="_x0000_s6892" style="position:absolute;left:6451;top:3689;width:115;height:29" fillcolor="black" stroked="f"/>
              <v:rect id="_x0000_s6893" style="position:absolute;left:6595;top:3689;width:116;height:29" fillcolor="black" stroked="f"/>
              <v:rect id="_x0000_s6894" style="position:absolute;left:6740;top:3689;width:115;height:29" fillcolor="black" stroked="f"/>
              <v:shape id="_x0000_s6895" style="position:absolute;left:6884;top:3689;width:77;height:67" coordsize="77,67" path="m,29r62,l48,15r,52l77,67,77,,,,,29xe" fillcolor="black" stroked="f">
                <v:path arrowok="t"/>
              </v:shape>
              <v:rect id="_x0000_s6896" style="position:absolute;left:6932;top:3785;width:29;height:115" fillcolor="black" stroked="f"/>
              <v:rect id="_x0000_s6897" style="position:absolute;left:6932;top:3929;width:29;height:115" fillcolor="black" stroked="f"/>
              <v:rect id="_x0000_s6898" style="position:absolute;left:6932;top:4073;width:29;height:115" fillcolor="black" stroked="f"/>
              <v:rect id="_x0000_s6899" style="position:absolute;left:6932;top:4217;width:29;height:115" fillcolor="black" stroked="f"/>
              <v:rect id="_x0000_s6900" style="position:absolute;left:6932;top:4361;width:29;height:115" fillcolor="black" stroked="f"/>
              <v:rect id="_x0000_s6901" style="position:absolute;left:6932;top:4505;width:29;height:115" fillcolor="black" stroked="f"/>
              <v:rect id="_x0000_s6902" style="position:absolute;left:6932;top:4649;width:29;height:115" fillcolor="black" stroked="f"/>
              <v:rect id="_x0000_s6903" style="position:absolute;left:6932;top:4793;width:29;height:115" fillcolor="black" stroked="f"/>
              <v:rect id="_x0000_s6904" style="position:absolute;left:6932;top:4937;width:29;height:115" fillcolor="black" stroked="f"/>
              <v:rect id="_x0000_s6905" style="position:absolute;left:6932;top:5080;width:29;height:111" fillcolor="black" stroked="f"/>
              <v:rect id="_x0000_s6906" style="position:absolute;left:649;top:5335;width:361;height:327;mso-wrap-style:none;v-text-anchor:top" filled="f" stroked="f">
                <v:textbox style="mso-fit-shape-to-text:t" inset="0,0,0,0">
                  <w:txbxContent>
                    <w:p w:rsidR="00F66AEA" w:rsidRDefault="00F66AEA">
                      <w:r>
                        <w:rPr>
                          <w:color w:val="000000"/>
                          <w:sz w:val="18"/>
                          <w:szCs w:val="18"/>
                        </w:rPr>
                        <w:t>–200</w:t>
                      </w:r>
                    </w:p>
                  </w:txbxContent>
                </v:textbox>
              </v:rect>
              <v:rect id="_x0000_s6907" style="position:absolute;left:1173;top:5335;width:361;height:327;mso-wrap-style:none;v-text-anchor:top" filled="f" stroked="f">
                <v:textbox style="mso-fit-shape-to-text:t" inset="0,0,0,0">
                  <w:txbxContent>
                    <w:p w:rsidR="00F66AEA" w:rsidRDefault="00F66AEA">
                      <w:r>
                        <w:rPr>
                          <w:color w:val="000000"/>
                          <w:sz w:val="18"/>
                          <w:szCs w:val="18"/>
                        </w:rPr>
                        <w:t>–195</w:t>
                      </w:r>
                    </w:p>
                  </w:txbxContent>
                </v:textbox>
              </v:rect>
              <v:rect id="_x0000_s6908" style="position:absolute;left:1702;top:5335;width:361;height:327;mso-wrap-style:none;v-text-anchor:top" filled="f" stroked="f">
                <v:textbox style="mso-fit-shape-to-text:t" inset="0,0,0,0">
                  <w:txbxContent>
                    <w:p w:rsidR="00F66AEA" w:rsidRDefault="00F66AEA">
                      <w:r>
                        <w:rPr>
                          <w:color w:val="000000"/>
                          <w:sz w:val="18"/>
                          <w:szCs w:val="18"/>
                        </w:rPr>
                        <w:t>–190</w:t>
                      </w:r>
                    </w:p>
                  </w:txbxContent>
                </v:textbox>
              </v:rect>
              <v:rect id="_x0000_s6909" style="position:absolute;left:2230;top:5335;width:361;height:327;mso-wrap-style:none;v-text-anchor:top" filled="f" stroked="f">
                <v:textbox style="mso-fit-shape-to-text:t" inset="0,0,0,0">
                  <w:txbxContent>
                    <w:p w:rsidR="00F66AEA" w:rsidRDefault="00F66AEA">
                      <w:r>
                        <w:rPr>
                          <w:color w:val="000000"/>
                          <w:sz w:val="18"/>
                          <w:szCs w:val="18"/>
                        </w:rPr>
                        <w:t>–185</w:t>
                      </w:r>
                    </w:p>
                  </w:txbxContent>
                </v:textbox>
              </v:rect>
              <v:rect id="_x0000_s6910" style="position:absolute;left:2754;top:5335;width:361;height:327;mso-wrap-style:none;v-text-anchor:top" filled="f" stroked="f">
                <v:textbox style="mso-fit-shape-to-text:t" inset="0,0,0,0">
                  <w:txbxContent>
                    <w:p w:rsidR="00F66AEA" w:rsidRDefault="00F66AEA">
                      <w:r>
                        <w:rPr>
                          <w:color w:val="000000"/>
                          <w:sz w:val="18"/>
                          <w:szCs w:val="18"/>
                        </w:rPr>
                        <w:t>–180</w:t>
                      </w:r>
                    </w:p>
                  </w:txbxContent>
                </v:textbox>
              </v:rect>
              <v:rect id="_x0000_s6911" style="position:absolute;left:3283;top:5335;width:361;height:327;mso-wrap-style:none;v-text-anchor:top" filled="f" stroked="f">
                <v:textbox style="mso-fit-shape-to-text:t" inset="0,0,0,0">
                  <w:txbxContent>
                    <w:p w:rsidR="00F66AEA" w:rsidRDefault="00F66AEA">
                      <w:r>
                        <w:rPr>
                          <w:color w:val="000000"/>
                          <w:sz w:val="18"/>
                          <w:szCs w:val="18"/>
                        </w:rPr>
                        <w:t>–175</w:t>
                      </w:r>
                    </w:p>
                  </w:txbxContent>
                </v:textbox>
              </v:rect>
              <v:rect id="_x0000_s6912" style="position:absolute;left:3812;top:5335;width:361;height:327;mso-wrap-style:none;v-text-anchor:top" filled="f" stroked="f">
                <v:textbox style="mso-fit-shape-to-text:t" inset="0,0,0,0">
                  <w:txbxContent>
                    <w:p w:rsidR="00F66AEA" w:rsidRDefault="00F66AEA">
                      <w:r>
                        <w:rPr>
                          <w:color w:val="000000"/>
                          <w:sz w:val="18"/>
                          <w:szCs w:val="18"/>
                        </w:rPr>
                        <w:t>–170</w:t>
                      </w:r>
                    </w:p>
                  </w:txbxContent>
                </v:textbox>
              </v:rect>
              <v:rect id="_x0000_s6913" style="position:absolute;left:4341;top:5335;width:361;height:327;mso-wrap-style:none;v-text-anchor:top" filled="f" stroked="f">
                <v:textbox style="mso-fit-shape-to-text:t" inset="0,0,0,0">
                  <w:txbxContent>
                    <w:p w:rsidR="00F66AEA" w:rsidRDefault="00F66AEA">
                      <w:r>
                        <w:rPr>
                          <w:color w:val="000000"/>
                          <w:sz w:val="18"/>
                          <w:szCs w:val="18"/>
                        </w:rPr>
                        <w:t>–165</w:t>
                      </w:r>
                    </w:p>
                  </w:txbxContent>
                </v:textbox>
              </v:rect>
              <v:rect id="_x0000_s6914" style="position:absolute;left:4870;top:5335;width:361;height:327;mso-wrap-style:none;v-text-anchor:top" filled="f" stroked="f">
                <v:textbox style="mso-fit-shape-to-text:t" inset="0,0,0,0">
                  <w:txbxContent>
                    <w:p w:rsidR="00F66AEA" w:rsidRDefault="00F66AEA">
                      <w:r>
                        <w:rPr>
                          <w:color w:val="000000"/>
                          <w:sz w:val="18"/>
                          <w:szCs w:val="18"/>
                        </w:rPr>
                        <w:t>–160</w:t>
                      </w:r>
                    </w:p>
                  </w:txbxContent>
                </v:textbox>
              </v:rect>
              <v:rect id="_x0000_s6915" style="position:absolute;left:5394;top:5335;width:361;height:327;mso-wrap-style:none;v-text-anchor:top" filled="f" stroked="f">
                <v:textbox style="mso-fit-shape-to-text:t" inset="0,0,0,0">
                  <w:txbxContent>
                    <w:p w:rsidR="00F66AEA" w:rsidRDefault="00F66AEA">
                      <w:r>
                        <w:rPr>
                          <w:color w:val="000000"/>
                          <w:sz w:val="18"/>
                          <w:szCs w:val="18"/>
                        </w:rPr>
                        <w:t>–155</w:t>
                      </w:r>
                    </w:p>
                  </w:txbxContent>
                </v:textbox>
              </v:rect>
              <v:rect id="_x0000_s6916" style="position:absolute;left:5922;top:5330;width:361;height:327;mso-wrap-style:none;v-text-anchor:top" filled="f" stroked="f">
                <v:textbox style="mso-fit-shape-to-text:t" inset="0,0,0,0">
                  <w:txbxContent>
                    <w:p w:rsidR="00F66AEA" w:rsidRDefault="00F66AEA">
                      <w:r>
                        <w:rPr>
                          <w:color w:val="000000"/>
                          <w:sz w:val="18"/>
                          <w:szCs w:val="18"/>
                        </w:rPr>
                        <w:t>–150</w:t>
                      </w:r>
                    </w:p>
                  </w:txbxContent>
                </v:textbox>
              </v:rect>
              <v:rect id="_x0000_s6917" style="position:absolute;left:6446;top:5335;width:361;height:327;mso-wrap-style:none;v-text-anchor:top" filled="f" stroked="f">
                <v:textbox style="mso-fit-shape-to-text:t" inset="0,0,0,0">
                  <w:txbxContent>
                    <w:p w:rsidR="00F66AEA" w:rsidRDefault="00F66AEA">
                      <w:r>
                        <w:rPr>
                          <w:color w:val="000000"/>
                          <w:sz w:val="18"/>
                          <w:szCs w:val="18"/>
                        </w:rPr>
                        <w:t>–145</w:t>
                      </w:r>
                    </w:p>
                  </w:txbxContent>
                </v:textbox>
              </v:rect>
              <v:rect id="_x0000_s6918" style="position:absolute;left:6975;top:5335;width:361;height:327;mso-wrap-style:none;v-text-anchor:top" filled="f" stroked="f">
                <v:textbox style="mso-fit-shape-to-text:t" inset="0,0,0,0">
                  <w:txbxContent>
                    <w:p w:rsidR="00F66AEA" w:rsidRDefault="00F66AEA">
                      <w:r>
                        <w:rPr>
                          <w:color w:val="000000"/>
                          <w:sz w:val="18"/>
                          <w:szCs w:val="18"/>
                        </w:rPr>
                        <w:t>–140</w:t>
                      </w:r>
                    </w:p>
                  </w:txbxContent>
                </v:textbox>
              </v:rect>
              <v:rect id="_x0000_s6919" style="position:absolute;left:7504;top:5335;width:361;height:327;mso-wrap-style:none;v-text-anchor:top" filled="f" stroked="f">
                <v:textbox style="mso-fit-shape-to-text:t" inset="0,0,0,0">
                  <w:txbxContent>
                    <w:p w:rsidR="00F66AEA" w:rsidRDefault="00F66AEA">
                      <w:r>
                        <w:rPr>
                          <w:color w:val="000000"/>
                          <w:sz w:val="18"/>
                          <w:szCs w:val="18"/>
                        </w:rPr>
                        <w:t>–135</w:t>
                      </w:r>
                    </w:p>
                  </w:txbxContent>
                </v:textbox>
              </v:rect>
              <v:rect id="_x0000_s6920" style="position:absolute;left:8028;top:5335;width:361;height:327;mso-wrap-style:none;v-text-anchor:top" filled="f" stroked="f">
                <v:textbox style="mso-fit-shape-to-text:t" inset="0,0,0,0">
                  <w:txbxContent>
                    <w:p w:rsidR="00F66AEA" w:rsidRDefault="00F66AEA">
                      <w:r>
                        <w:rPr>
                          <w:color w:val="000000"/>
                          <w:sz w:val="18"/>
                          <w:szCs w:val="18"/>
                        </w:rPr>
                        <w:t>–130</w:t>
                      </w:r>
                    </w:p>
                  </w:txbxContent>
                </v:textbox>
              </v:rect>
              <v:rect id="_x0000_s6921" style="position:absolute;left:327;top:3411;width:181;height:327;mso-wrap-style:none;v-text-anchor:top" filled="f" stroked="f">
                <v:textbox style="mso-fit-shape-to-text:t" inset="0,0,0,0">
                  <w:txbxContent>
                    <w:p w:rsidR="00F66AEA" w:rsidRDefault="00F66AEA">
                      <w:r>
                        <w:rPr>
                          <w:color w:val="000000"/>
                          <w:sz w:val="18"/>
                          <w:szCs w:val="18"/>
                        </w:rPr>
                        <w:t>10</w:t>
                      </w:r>
                    </w:p>
                  </w:txbxContent>
                </v:textbox>
              </v:rect>
              <v:rect id="_x0000_s6922" style="position:absolute;left:505;top:3377;width:141;height:281;mso-wrap-style:none;v-text-anchor:top" filled="f" stroked="f">
                <v:textbox style="mso-fit-shape-to-text:t" inset="0,0,0,0">
                  <w:txbxContent>
                    <w:p w:rsidR="00F66AEA" w:rsidRDefault="00F66AEA">
                      <w:r>
                        <w:rPr>
                          <w:color w:val="000000"/>
                          <w:sz w:val="14"/>
                          <w:szCs w:val="14"/>
                        </w:rPr>
                        <w:t>–1</w:t>
                      </w:r>
                    </w:p>
                  </w:txbxContent>
                </v:textbox>
              </v:rect>
              <v:rect id="_x0000_s6923" style="position:absolute;left:327;top:5104;width:181;height:327;mso-wrap-style:none;v-text-anchor:top" filled="f" stroked="f">
                <v:textbox style="mso-fit-shape-to-text:t" inset="0,0,0,0">
                  <w:txbxContent>
                    <w:p w:rsidR="00F66AEA" w:rsidRDefault="00F66AEA">
                      <w:r>
                        <w:rPr>
                          <w:color w:val="000000"/>
                          <w:sz w:val="18"/>
                          <w:szCs w:val="18"/>
                        </w:rPr>
                        <w:t>10</w:t>
                      </w:r>
                    </w:p>
                  </w:txbxContent>
                </v:textbox>
              </v:rect>
              <v:rect id="_x0000_s6924" style="position:absolute;left:510;top:5071;width:141;height:281;mso-wrap-style:none;v-text-anchor:top" filled="f" stroked="f">
                <v:textbox style="mso-fit-shape-to-text:t" inset="0,0,0,0">
                  <w:txbxContent>
                    <w:p w:rsidR="00F66AEA" w:rsidRDefault="00F66AEA">
                      <w:r>
                        <w:rPr>
                          <w:color w:val="000000"/>
                          <w:sz w:val="14"/>
                          <w:szCs w:val="14"/>
                        </w:rPr>
                        <w:t>–3</w:t>
                      </w:r>
                    </w:p>
                  </w:txbxContent>
                </v:textbox>
              </v:rect>
              <v:rect id="_x0000_s6925" style="position:absolute;left:327;top:4270;width:181;height:327;mso-wrap-style:none;v-text-anchor:top" filled="f" stroked="f">
                <v:textbox style="mso-fit-shape-to-text:t" inset="0,0,0,0">
                  <w:txbxContent>
                    <w:p w:rsidR="00F66AEA" w:rsidRDefault="00F66AEA">
                      <w:r>
                        <w:rPr>
                          <w:color w:val="000000"/>
                          <w:sz w:val="18"/>
                          <w:szCs w:val="18"/>
                        </w:rPr>
                        <w:t>10</w:t>
                      </w:r>
                    </w:p>
                  </w:txbxContent>
                </v:textbox>
              </v:rect>
              <v:rect id="_x0000_s6926" style="position:absolute;left:505;top:4236;width:141;height:281;mso-wrap-style:none;v-text-anchor:top" filled="f" stroked="f">
                <v:textbox style="mso-fit-shape-to-text:t" inset="0,0,0,0">
                  <w:txbxContent>
                    <w:p w:rsidR="00F66AEA" w:rsidRDefault="00F66AEA">
                      <w:r>
                        <w:rPr>
                          <w:color w:val="000000"/>
                          <w:sz w:val="14"/>
                          <w:szCs w:val="14"/>
                        </w:rPr>
                        <w:t>–2</w:t>
                      </w:r>
                    </w:p>
                  </w:txbxContent>
                </v:textbox>
              </v:rect>
              <v:rect id="_x0000_s6927" style="position:absolute;left:639;top:4519;width:71;height:281;mso-wrap-style:none;v-text-anchor:top" filled="f" stroked="f">
                <v:textbox style="mso-fit-shape-to-text:t" inset="0,0,0,0">
                  <w:txbxContent>
                    <w:p w:rsidR="00F66AEA" w:rsidRDefault="00F66AEA">
                      <w:r>
                        <w:rPr>
                          <w:color w:val="000000"/>
                          <w:sz w:val="14"/>
                          <w:szCs w:val="14"/>
                        </w:rPr>
                        <w:t>5</w:t>
                      </w:r>
                    </w:p>
                  </w:txbxContent>
                </v:textbox>
              </v:rect>
              <v:rect id="_x0000_s6928" style="position:absolute;left:644;top:4865;width:71;height:281;mso-wrap-style:none;v-text-anchor:top" filled="f" stroked="f">
                <v:textbox style="mso-fit-shape-to-text:t" inset="0,0,0,0">
                  <w:txbxContent>
                    <w:p w:rsidR="00F66AEA" w:rsidRDefault="00F66AEA">
                      <w:r>
                        <w:rPr>
                          <w:color w:val="000000"/>
                          <w:sz w:val="14"/>
                          <w:szCs w:val="14"/>
                        </w:rPr>
                        <w:t>2</w:t>
                      </w:r>
                    </w:p>
                  </w:txbxContent>
                </v:textbox>
              </v:rect>
              <v:rect id="_x0000_s6929" style="position:absolute;left:327;top:1698;width:181;height:327;mso-wrap-style:none;v-text-anchor:top" filled="f" stroked="f">
                <v:textbox style="mso-fit-shape-to-text:t" inset="0,0,0,0">
                  <w:txbxContent>
                    <w:p w:rsidR="00F66AEA" w:rsidRDefault="00F66AEA">
                      <w:r>
                        <w:rPr>
                          <w:color w:val="000000"/>
                          <w:sz w:val="18"/>
                          <w:szCs w:val="18"/>
                        </w:rPr>
                        <w:t>10</w:t>
                      </w:r>
                    </w:p>
                  </w:txbxContent>
                </v:textbox>
              </v:rect>
              <v:rect id="_x0000_s6930" style="position:absolute;left:327;top:864;width:181;height:327;mso-wrap-style:none;v-text-anchor:top" filled="f" stroked="f">
                <v:textbox style="mso-fit-shape-to-text:t" inset="0,0,0,0">
                  <w:txbxContent>
                    <w:p w:rsidR="00F66AEA" w:rsidRDefault="00F66AEA">
                      <w:r>
                        <w:rPr>
                          <w:color w:val="000000"/>
                          <w:sz w:val="18"/>
                          <w:szCs w:val="18"/>
                        </w:rPr>
                        <w:t>10</w:t>
                      </w:r>
                    </w:p>
                  </w:txbxContent>
                </v:textbox>
              </v:rect>
              <v:rect id="_x0000_s6931" style="position:absolute;left:505;top:830;width:71;height:281;mso-wrap-style:none;v-text-anchor:top" filled="f" stroked="f">
                <v:textbox style="mso-fit-shape-to-text:t" inset="0,0,0,0">
                  <w:txbxContent>
                    <w:p w:rsidR="00F66AEA" w:rsidRDefault="00F66AEA">
                      <w:r>
                        <w:rPr>
                          <w:color w:val="000000"/>
                          <w:sz w:val="14"/>
                          <w:szCs w:val="14"/>
                        </w:rPr>
                        <w:t>2</w:t>
                      </w:r>
                    </w:p>
                  </w:txbxContent>
                </v:textbox>
              </v:rect>
              <v:rect id="_x0000_s6932" style="position:absolute;left:413;top:2562;width:91;height:327;mso-wrap-style:none;v-text-anchor:top" filled="f" stroked="f">
                <v:textbox style="mso-fit-shape-to-text:t" inset="0,0,0,0">
                  <w:txbxContent>
                    <w:p w:rsidR="00F66AEA" w:rsidRDefault="00F66AEA">
                      <w:r>
                        <w:rPr>
                          <w:color w:val="000000"/>
                          <w:sz w:val="18"/>
                          <w:szCs w:val="18"/>
                        </w:rPr>
                        <w:t>1</w:t>
                      </w:r>
                    </w:p>
                  </w:txbxContent>
                </v:textbox>
              </v:rect>
              <v:rect id="_x0000_s6933" style="position:absolute;left:639;top:3670;width:71;height:281;mso-wrap-style:none;v-text-anchor:top" filled="f" stroked="f">
                <v:textbox style="mso-fit-shape-to-text:t" inset="0,0,0,0">
                  <w:txbxContent>
                    <w:p w:rsidR="00F66AEA" w:rsidRDefault="00F66AEA">
                      <w:r>
                        <w:rPr>
                          <w:color w:val="000000"/>
                          <w:sz w:val="14"/>
                          <w:szCs w:val="14"/>
                        </w:rPr>
                        <w:t>5</w:t>
                      </w:r>
                    </w:p>
                  </w:txbxContent>
                </v:textbox>
              </v:rect>
              <v:rect id="_x0000_s6934" style="position:absolute;left:644;top:4011;width:71;height:281;mso-wrap-style:none;v-text-anchor:top" filled="f" stroked="f">
                <v:textbox style="mso-fit-shape-to-text:t" inset="0,0,0,0">
                  <w:txbxContent>
                    <w:p w:rsidR="00F66AEA" w:rsidRDefault="00F66AEA">
                      <w:r>
                        <w:rPr>
                          <w:color w:val="000000"/>
                          <w:sz w:val="14"/>
                          <w:szCs w:val="14"/>
                        </w:rPr>
                        <w:t>2</w:t>
                      </w:r>
                    </w:p>
                  </w:txbxContent>
                </v:textbox>
              </v:rect>
            </v:group>
            <v:rect id="_x0000_s6936" style="position:absolute;left:639;top:2826;width:71;height:281;mso-wrap-style:none;v-text-anchor:top" filled="f" stroked="f">
              <v:textbox style="mso-fit-shape-to-text:t" inset="0,0,0,0">
                <w:txbxContent>
                  <w:p w:rsidR="00F66AEA" w:rsidRDefault="00F66AEA">
                    <w:r>
                      <w:rPr>
                        <w:color w:val="000000"/>
                        <w:sz w:val="14"/>
                        <w:szCs w:val="14"/>
                      </w:rPr>
                      <w:t>5</w:t>
                    </w:r>
                  </w:p>
                </w:txbxContent>
              </v:textbox>
            </v:rect>
            <v:rect id="_x0000_s6937" style="position:absolute;left:644;top:3166;width:71;height:281;mso-wrap-style:none;v-text-anchor:top" filled="f" stroked="f">
              <v:textbox style="mso-fit-shape-to-text:t" inset="0,0,0,0">
                <w:txbxContent>
                  <w:p w:rsidR="00F66AEA" w:rsidRDefault="00F66AEA">
                    <w:r>
                      <w:rPr>
                        <w:color w:val="000000"/>
                        <w:sz w:val="14"/>
                        <w:szCs w:val="14"/>
                      </w:rPr>
                      <w:t>2</w:t>
                    </w:r>
                  </w:p>
                </w:txbxContent>
              </v:textbox>
            </v:rect>
            <v:rect id="_x0000_s6938" style="position:absolute;left:639;top:1972;width:71;height:281;mso-wrap-style:none;v-text-anchor:top" filled="f" stroked="f">
              <v:textbox style="mso-fit-shape-to-text:t" inset="0,0,0,0">
                <w:txbxContent>
                  <w:p w:rsidR="00F66AEA" w:rsidRDefault="00F66AEA">
                    <w:r>
                      <w:rPr>
                        <w:color w:val="000000"/>
                        <w:sz w:val="14"/>
                        <w:szCs w:val="14"/>
                      </w:rPr>
                      <w:t>5</w:t>
                    </w:r>
                  </w:p>
                </w:txbxContent>
              </v:textbox>
            </v:rect>
            <v:rect id="_x0000_s6939" style="position:absolute;left:644;top:2312;width:71;height:281;mso-wrap-style:none;v-text-anchor:top" filled="f" stroked="f">
              <v:textbox style="mso-fit-shape-to-text:t" inset="0,0,0,0">
                <w:txbxContent>
                  <w:p w:rsidR="00F66AEA" w:rsidRDefault="00F66AEA">
                    <w:r>
                      <w:rPr>
                        <w:color w:val="000000"/>
                        <w:sz w:val="14"/>
                        <w:szCs w:val="14"/>
                      </w:rPr>
                      <w:t>2</w:t>
                    </w:r>
                  </w:p>
                </w:txbxContent>
              </v:textbox>
            </v:rect>
            <v:rect id="_x0000_s6940" style="position:absolute;left:639;top:1123;width:71;height:281;mso-wrap-style:none;v-text-anchor:top" filled="f" stroked="f">
              <v:textbox style="mso-fit-shape-to-text:t" inset="0,0,0,0">
                <w:txbxContent>
                  <w:p w:rsidR="00F66AEA" w:rsidRDefault="00F66AEA">
                    <w:r>
                      <w:rPr>
                        <w:color w:val="000000"/>
                        <w:sz w:val="14"/>
                        <w:szCs w:val="14"/>
                      </w:rPr>
                      <w:t>5</w:t>
                    </w:r>
                  </w:p>
                </w:txbxContent>
              </v:textbox>
            </v:rect>
            <v:rect id="_x0000_s6941" style="position:absolute;left:644;top:1463;width:71;height:281;mso-wrap-style:none;v-text-anchor:top" filled="f" stroked="f">
              <v:textbox style="mso-fit-shape-to-text:t" inset="0,0,0,0">
                <w:txbxContent>
                  <w:p w:rsidR="00F66AEA" w:rsidRDefault="00F66AEA">
                    <w:r>
                      <w:rPr>
                        <w:color w:val="000000"/>
                        <w:sz w:val="14"/>
                        <w:szCs w:val="14"/>
                      </w:rPr>
                      <w:t>2</w:t>
                    </w:r>
                  </w:p>
                </w:txbxContent>
              </v:textbox>
            </v:rect>
            <v:rect id="_x0000_s6942" style="position:absolute;left:3908;top:5728;width:140;height:327;mso-wrap-style:none;v-text-anchor:top" filled="f" stroked="f">
              <v:textbox style="mso-fit-shape-to-text:t" inset="0,0,0,0">
                <w:txbxContent>
                  <w:p w:rsidR="00F66AEA" w:rsidRDefault="00F66AEA">
                    <w:r>
                      <w:rPr>
                        <w:i/>
                        <w:iCs/>
                        <w:color w:val="000000"/>
                        <w:sz w:val="18"/>
                        <w:szCs w:val="18"/>
                      </w:rPr>
                      <w:t>Ix</w:t>
                    </w:r>
                  </w:p>
                </w:txbxContent>
              </v:textbox>
            </v:rect>
            <v:rect id="_x0000_s6943" style="position:absolute;left:4048;top:5728;width:1619;height:327;v-text-anchor:top" filled="f" stroked="f">
              <v:textbox style="mso-fit-shape-to-text:t" inset="0,0,0,0">
                <w:txbxContent>
                  <w:p w:rsidR="00F66AEA" w:rsidRDefault="00F66AEA">
                    <w:r>
                      <w:rPr>
                        <w:color w:val="000000"/>
                        <w:sz w:val="18"/>
                        <w:szCs w:val="18"/>
                      </w:rPr>
                      <w:t xml:space="preserve"> (dB(W/MHz))</w:t>
                    </w:r>
                  </w:p>
                </w:txbxContent>
              </v:textbox>
            </v:rect>
            <v:rect id="_x0000_s6944" style="position:absolute;left:-920;top:3059;width:2251;height:414;rotation:270;v-text-anchor:top" filled="f" stroked="f">
              <v:textbox style="layout-flow:vertical;mso-layout-flow-alt:bottom-to-top" inset="0,0,0,0">
                <w:txbxContent>
                  <w:p w:rsidR="00F66AEA" w:rsidRPr="00414FE8" w:rsidRDefault="00F66AEA" w:rsidP="00447123">
                    <w:pPr>
                      <w:spacing w:before="0"/>
                      <w:jc w:val="center"/>
                      <w:rPr>
                        <w:sz w:val="18"/>
                        <w:szCs w:val="18"/>
                      </w:rPr>
                    </w:pPr>
                    <w:r w:rsidRPr="00414FE8">
                      <w:rPr>
                        <w:rFonts w:hint="eastAsia"/>
                        <w:sz w:val="18"/>
                        <w:szCs w:val="18"/>
                      </w:rPr>
                      <w:t>当</w:t>
                    </w:r>
                    <w:r w:rsidRPr="00414FE8">
                      <w:rPr>
                        <w:rFonts w:hint="eastAsia"/>
                        <w:i/>
                        <w:iCs/>
                        <w:sz w:val="18"/>
                        <w:szCs w:val="18"/>
                      </w:rPr>
                      <w:t>I</w:t>
                    </w:r>
                    <w:r w:rsidRPr="00414FE8">
                      <w:rPr>
                        <w:rFonts w:hint="eastAsia"/>
                        <w:sz w:val="18"/>
                        <w:szCs w:val="18"/>
                      </w:rPr>
                      <w:t>&lt;</w:t>
                    </w:r>
                    <w:r w:rsidRPr="00414FE8">
                      <w:rPr>
                        <w:rFonts w:hint="eastAsia"/>
                        <w:i/>
                        <w:iCs/>
                        <w:sz w:val="18"/>
                        <w:szCs w:val="18"/>
                      </w:rPr>
                      <w:t>I</w:t>
                    </w:r>
                    <w:r w:rsidRPr="00414FE8">
                      <w:rPr>
                        <w:rFonts w:hint="eastAsia"/>
                        <w:sz w:val="18"/>
                        <w:szCs w:val="18"/>
                      </w:rPr>
                      <w:t>x</w:t>
                    </w:r>
                    <w:r w:rsidRPr="00414FE8">
                      <w:rPr>
                        <w:rFonts w:hint="eastAsia"/>
                        <w:sz w:val="18"/>
                        <w:szCs w:val="18"/>
                      </w:rPr>
                      <w:t>时的时间</w:t>
                    </w:r>
                    <w:r w:rsidRPr="00414FE8">
                      <w:rPr>
                        <w:rFonts w:hint="eastAsia"/>
                        <w:sz w:val="18"/>
                        <w:szCs w:val="18"/>
                      </w:rPr>
                      <w:t>%</w:t>
                    </w:r>
                  </w:p>
                </w:txbxContent>
              </v:textbox>
            </v:rect>
            <v:rect id="_x0000_s6948" style="position:absolute;left:4067;width:406;height:353;mso-wrap-style:none;v-text-anchor:top" filled="f" stroked="f">
              <v:textbox style="mso-fit-shape-to-text:t" inset="0,0,0,0">
                <w:txbxContent>
                  <w:p w:rsidR="00F66AEA" w:rsidRDefault="00F66AEA" w:rsidP="00414FE8">
                    <w:r>
                      <w:rPr>
                        <w:rFonts w:hint="eastAsia"/>
                        <w:color w:val="000000"/>
                        <w:sz w:val="18"/>
                        <w:szCs w:val="18"/>
                        <w:lang w:eastAsia="zh-CN"/>
                      </w:rPr>
                      <w:t>图</w:t>
                    </w:r>
                    <w:r>
                      <w:rPr>
                        <w:color w:val="000000"/>
                        <w:sz w:val="18"/>
                        <w:szCs w:val="18"/>
                      </w:rPr>
                      <w:t xml:space="preserve"> 13</w:t>
                    </w:r>
                  </w:p>
                </w:txbxContent>
              </v:textbox>
            </v:rect>
            <v:rect id="_x0000_s6949" style="position:absolute;left:1991;top:283;width:4911;height:379;v-text-anchor:top" filled="f" stroked="f">
              <v:textbox style="mso-fit-shape-to-text:t" inset="0,0,0,0">
                <w:txbxContent>
                  <w:p w:rsidR="00F66AEA" w:rsidRPr="00414FE8" w:rsidRDefault="00F66AEA" w:rsidP="00414FE8">
                    <w:pPr>
                      <w:rPr>
                        <w:b/>
                        <w:bCs/>
                        <w:sz w:val="20"/>
                        <w:lang w:val="en-US" w:eastAsia="zh-CN"/>
                      </w:rPr>
                    </w:pPr>
                    <w:r w:rsidRPr="00414FE8">
                      <w:rPr>
                        <w:rFonts w:hint="eastAsia"/>
                        <w:b/>
                        <w:bCs/>
                        <w:sz w:val="20"/>
                        <w:lang w:eastAsia="zh-CN"/>
                      </w:rPr>
                      <w:t>对位于</w:t>
                    </w:r>
                    <w:r w:rsidRPr="00414FE8">
                      <w:rPr>
                        <w:b/>
                        <w:bCs/>
                        <w:sz w:val="20"/>
                        <w:lang w:val="en-US" w:eastAsia="zh-CN"/>
                      </w:rPr>
                      <w:t>41° W</w:t>
                    </w:r>
                    <w:r w:rsidRPr="00414FE8">
                      <w:rPr>
                        <w:rFonts w:hint="eastAsia"/>
                        <w:b/>
                        <w:bCs/>
                        <w:sz w:val="20"/>
                        <w:lang w:val="en-US" w:eastAsia="zh-CN"/>
                      </w:rPr>
                      <w:t>、</w:t>
                    </w:r>
                    <w:r w:rsidRPr="00414FE8">
                      <w:rPr>
                        <w:rFonts w:hint="eastAsia"/>
                        <w:b/>
                        <w:bCs/>
                        <w:sz w:val="20"/>
                        <w:lang w:val="en-US" w:eastAsia="zh-CN"/>
                      </w:rPr>
                      <w:t>30</w:t>
                    </w:r>
                    <w:r w:rsidRPr="00414FE8">
                      <w:rPr>
                        <w:rFonts w:hint="eastAsia"/>
                        <w:b/>
                        <w:bCs/>
                        <w:sz w:val="20"/>
                        <w:lang w:val="en-US" w:eastAsia="zh-CN"/>
                      </w:rPr>
                      <w:t>天跟踪</w:t>
                    </w:r>
                    <w:r w:rsidRPr="00414FE8">
                      <w:rPr>
                        <w:rFonts w:hint="eastAsia"/>
                        <w:b/>
                        <w:bCs/>
                        <w:sz w:val="20"/>
                        <w:lang w:val="en-US" w:eastAsia="zh-CN"/>
                      </w:rPr>
                      <w:t>EOS</w:t>
                    </w:r>
                    <w:r w:rsidRPr="00414FE8">
                      <w:rPr>
                        <w:rFonts w:hint="eastAsia"/>
                        <w:b/>
                        <w:bCs/>
                        <w:sz w:val="20"/>
                        <w:lang w:val="en-US" w:eastAsia="zh-CN"/>
                      </w:rPr>
                      <w:t>的</w:t>
                    </w:r>
                    <w:r w:rsidRPr="00414FE8">
                      <w:rPr>
                        <w:rFonts w:hint="eastAsia"/>
                        <w:b/>
                        <w:bCs/>
                        <w:sz w:val="20"/>
                        <w:lang w:val="en-US" w:eastAsia="zh-CN"/>
                      </w:rPr>
                      <w:t>DRS</w:t>
                    </w:r>
                    <w:r w:rsidRPr="00414FE8">
                      <w:rPr>
                        <w:rFonts w:hint="eastAsia"/>
                        <w:b/>
                        <w:bCs/>
                        <w:sz w:val="20"/>
                        <w:lang w:val="en-US" w:eastAsia="zh-CN"/>
                      </w:rPr>
                      <w:t>卫星的累积干扰</w:t>
                    </w:r>
                  </w:p>
                </w:txbxContent>
              </v:textbox>
            </v:rect>
            <w10:wrap type="none"/>
            <w10:anchorlock/>
          </v:group>
        </w:pict>
      </w:r>
    </w:p>
    <w:p w:rsidR="005A79E5" w:rsidRDefault="00CA1200" w:rsidP="00CA1200">
      <w:pPr>
        <w:rPr>
          <w:lang w:val="en-US" w:eastAsia="zh-CN"/>
        </w:rPr>
      </w:pPr>
      <w:r>
        <w:rPr>
          <w:rFonts w:hint="eastAsia"/>
          <w:lang w:val="en-US" w:eastAsia="zh-CN"/>
        </w:rPr>
        <w:t>上述结果符合以下所讨论的空间分析结果。</w:t>
      </w:r>
      <w:r w:rsidR="005A79E5">
        <w:rPr>
          <w:lang w:val="en-US" w:eastAsia="zh-CN"/>
        </w:rPr>
        <w:t xml:space="preserve"> </w:t>
      </w:r>
    </w:p>
    <w:p w:rsidR="005A79E5" w:rsidRDefault="005A79E5" w:rsidP="00CA1200">
      <w:pPr>
        <w:pStyle w:val="Heading2"/>
        <w:rPr>
          <w:lang w:val="en-US" w:eastAsia="zh-CN"/>
        </w:rPr>
      </w:pPr>
      <w:r>
        <w:rPr>
          <w:lang w:val="en-US" w:eastAsia="zh-CN"/>
        </w:rPr>
        <w:lastRenderedPageBreak/>
        <w:t>4.2</w:t>
      </w:r>
      <w:r>
        <w:rPr>
          <w:lang w:val="en-US" w:eastAsia="zh-CN"/>
        </w:rPr>
        <w:tab/>
      </w:r>
      <w:r w:rsidR="00CA1200">
        <w:rPr>
          <w:rFonts w:hint="eastAsia"/>
          <w:lang w:val="en-US" w:eastAsia="zh-CN"/>
        </w:rPr>
        <w:t>结果</w:t>
      </w:r>
      <w:r>
        <w:rPr>
          <w:lang w:val="en-US" w:eastAsia="zh-CN"/>
        </w:rPr>
        <w:t xml:space="preserve"> – </w:t>
      </w:r>
      <w:r w:rsidR="00CA1200">
        <w:rPr>
          <w:rFonts w:hint="eastAsia"/>
          <w:lang w:val="en-US" w:eastAsia="zh-CN"/>
        </w:rPr>
        <w:t>空间分析</w:t>
      </w:r>
    </w:p>
    <w:p w:rsidR="005A79E5" w:rsidRDefault="0017241C" w:rsidP="0041229F">
      <w:pPr>
        <w:overflowPunct/>
        <w:autoSpaceDE/>
        <w:autoSpaceDN/>
        <w:adjustRightInd/>
        <w:ind w:firstLineChars="200" w:firstLine="480"/>
        <w:jc w:val="left"/>
        <w:textAlignment w:val="auto"/>
        <w:rPr>
          <w:lang w:val="en-US" w:eastAsia="zh-CN"/>
        </w:rPr>
      </w:pPr>
      <w:r>
        <w:rPr>
          <w:rFonts w:hint="eastAsia"/>
          <w:lang w:val="en-US" w:eastAsia="zh-CN"/>
        </w:rPr>
        <w:t>给定了</w:t>
      </w:r>
      <w:r>
        <w:rPr>
          <w:lang w:val="en-US" w:eastAsia="zh-CN"/>
        </w:rPr>
        <w:t>41° W</w:t>
      </w:r>
      <w:r>
        <w:rPr>
          <w:rFonts w:hint="eastAsia"/>
          <w:lang w:val="en-US" w:eastAsia="zh-CN"/>
        </w:rPr>
        <w:t>、</w:t>
      </w:r>
      <w:r>
        <w:rPr>
          <w:lang w:val="en-US" w:eastAsia="zh-CN"/>
        </w:rPr>
        <w:t>174° W</w:t>
      </w:r>
      <w:r>
        <w:rPr>
          <w:rFonts w:hint="eastAsia"/>
          <w:lang w:val="en-US" w:eastAsia="zh-CN"/>
        </w:rPr>
        <w:t>和</w:t>
      </w:r>
      <w:r>
        <w:rPr>
          <w:lang w:val="en-US" w:eastAsia="zh-CN"/>
        </w:rPr>
        <w:t>85° E</w:t>
      </w:r>
      <w:r>
        <w:rPr>
          <w:rFonts w:hint="eastAsia"/>
          <w:lang w:val="en-US" w:eastAsia="zh-CN"/>
        </w:rPr>
        <w:t>等三个</w:t>
      </w:r>
      <w:r>
        <w:rPr>
          <w:rFonts w:hint="eastAsia"/>
          <w:lang w:val="en-US" w:eastAsia="zh-CN"/>
        </w:rPr>
        <w:t>DRS</w:t>
      </w:r>
      <w:r>
        <w:rPr>
          <w:rFonts w:hint="eastAsia"/>
          <w:lang w:val="en-US" w:eastAsia="zh-CN"/>
        </w:rPr>
        <w:t>轨道位置的空间分析结果。</w:t>
      </w:r>
      <w:r w:rsidR="005A79E5">
        <w:rPr>
          <w:lang w:val="en-US" w:eastAsia="zh-CN"/>
        </w:rPr>
        <w:t>41</w:t>
      </w:r>
      <w:r w:rsidR="00CB7086">
        <w:rPr>
          <w:lang w:val="en-US" w:eastAsia="zh-CN"/>
        </w:rPr>
        <w:t>° </w:t>
      </w:r>
      <w:r w:rsidR="005A79E5">
        <w:rPr>
          <w:lang w:val="en-US" w:eastAsia="zh-CN"/>
        </w:rPr>
        <w:t>W</w:t>
      </w:r>
      <w:r>
        <w:rPr>
          <w:rFonts w:hint="eastAsia"/>
          <w:lang w:val="en-US" w:eastAsia="zh-CN"/>
        </w:rPr>
        <w:t>和</w:t>
      </w:r>
      <w:r w:rsidR="005A79E5">
        <w:rPr>
          <w:lang w:val="en-US" w:eastAsia="zh-CN"/>
        </w:rPr>
        <w:t>174</w:t>
      </w:r>
      <w:r w:rsidR="00CB7086">
        <w:rPr>
          <w:lang w:val="en-US" w:eastAsia="zh-CN"/>
        </w:rPr>
        <w:t>° </w:t>
      </w:r>
      <w:r w:rsidR="005A79E5">
        <w:rPr>
          <w:lang w:val="en-US" w:eastAsia="zh-CN"/>
        </w:rPr>
        <w:t xml:space="preserve">W </w:t>
      </w:r>
      <w:r>
        <w:rPr>
          <w:rFonts w:hint="eastAsia"/>
          <w:lang w:val="en-US" w:eastAsia="zh-CN"/>
        </w:rPr>
        <w:t>代表了最差情况，而</w:t>
      </w:r>
      <w:r w:rsidR="005A79E5">
        <w:rPr>
          <w:lang w:val="en-US" w:eastAsia="zh-CN"/>
        </w:rPr>
        <w:t>85</w:t>
      </w:r>
      <w:r w:rsidR="00CB7086">
        <w:rPr>
          <w:lang w:val="en-US" w:eastAsia="zh-CN"/>
        </w:rPr>
        <w:t>° </w:t>
      </w:r>
      <w:r w:rsidR="005A79E5">
        <w:rPr>
          <w:lang w:val="en-US" w:eastAsia="zh-CN"/>
        </w:rPr>
        <w:t>E</w:t>
      </w:r>
      <w:r>
        <w:rPr>
          <w:rFonts w:hint="eastAsia"/>
          <w:lang w:val="en-US" w:eastAsia="zh-CN"/>
        </w:rPr>
        <w:t>则是存在干扰的典型情况。应注意到，对于许多轨道位置，根本不存在超出共用标准的情况。</w:t>
      </w:r>
    </w:p>
    <w:p w:rsidR="005A79E5" w:rsidRDefault="000E61E6" w:rsidP="0041229F">
      <w:pPr>
        <w:overflowPunct/>
        <w:autoSpaceDE/>
        <w:autoSpaceDN/>
        <w:adjustRightInd/>
        <w:ind w:firstLineChars="200" w:firstLine="480"/>
        <w:jc w:val="left"/>
        <w:textAlignment w:val="auto"/>
        <w:rPr>
          <w:lang w:val="en-US" w:eastAsia="zh-CN"/>
        </w:rPr>
      </w:pPr>
      <w:r>
        <w:rPr>
          <w:rFonts w:hint="eastAsia"/>
          <w:lang w:val="en-US" w:eastAsia="zh-CN"/>
        </w:rPr>
        <w:t>图</w:t>
      </w:r>
      <w:r w:rsidR="005A79E5">
        <w:rPr>
          <w:lang w:val="en-US" w:eastAsia="zh-CN"/>
        </w:rPr>
        <w:t>14</w:t>
      </w:r>
      <w:r>
        <w:rPr>
          <w:rFonts w:hint="eastAsia"/>
          <w:lang w:val="en-US" w:eastAsia="zh-CN"/>
        </w:rPr>
        <w:t>显示了</w:t>
      </w:r>
      <w:r>
        <w:rPr>
          <w:rFonts w:hint="eastAsia"/>
          <w:lang w:val="en-US" w:eastAsia="zh-CN"/>
        </w:rPr>
        <w:t>LMDS</w:t>
      </w:r>
      <w:r>
        <w:rPr>
          <w:rFonts w:hint="eastAsia"/>
          <w:lang w:val="en-US" w:eastAsia="zh-CN"/>
        </w:rPr>
        <w:t>发射对</w:t>
      </w:r>
      <w:r>
        <w:rPr>
          <w:lang w:val="en-US" w:eastAsia="zh-CN"/>
        </w:rPr>
        <w:t>41° W DRS</w:t>
      </w:r>
      <w:r>
        <w:rPr>
          <w:rFonts w:hint="eastAsia"/>
          <w:lang w:val="en-US" w:eastAsia="zh-CN"/>
        </w:rPr>
        <w:t>的空间干扰剖面图。如图所示，超过</w:t>
      </w:r>
      <w:r w:rsidR="00955214">
        <w:rPr>
          <w:lang w:val="en-US" w:eastAsia="zh-CN"/>
        </w:rPr>
        <w:br/>
      </w:r>
      <w:r w:rsidR="005A79E5">
        <w:rPr>
          <w:lang w:val="en-US" w:eastAsia="zh-CN"/>
        </w:rPr>
        <w:t>–142 dB(W/MHz)</w:t>
      </w:r>
      <w:r>
        <w:rPr>
          <w:rFonts w:hint="eastAsia"/>
          <w:lang w:val="en-US" w:eastAsia="zh-CN"/>
        </w:rPr>
        <w:t>共用标准的发射集中于特定的可预测位置。图</w:t>
      </w:r>
      <w:r w:rsidR="005A79E5">
        <w:rPr>
          <w:lang w:val="en-US" w:eastAsia="zh-CN"/>
        </w:rPr>
        <w:t>15</w:t>
      </w:r>
      <w:r>
        <w:rPr>
          <w:rFonts w:hint="eastAsia"/>
          <w:lang w:val="en-US" w:eastAsia="zh-CN"/>
        </w:rPr>
        <w:t>和图</w:t>
      </w:r>
      <w:r w:rsidR="005A79E5">
        <w:rPr>
          <w:lang w:val="en-US" w:eastAsia="zh-CN"/>
        </w:rPr>
        <w:t>16</w:t>
      </w:r>
      <w:r>
        <w:rPr>
          <w:rFonts w:hint="eastAsia"/>
          <w:lang w:val="en-US" w:eastAsia="zh-CN"/>
        </w:rPr>
        <w:t>描述了</w:t>
      </w:r>
      <w:r>
        <w:rPr>
          <w:lang w:val="en-US" w:eastAsia="zh-CN"/>
        </w:rPr>
        <w:t>174° W</w:t>
      </w:r>
      <w:r>
        <w:rPr>
          <w:rFonts w:hint="eastAsia"/>
          <w:lang w:val="en-US" w:eastAsia="zh-CN"/>
        </w:rPr>
        <w:t>和</w:t>
      </w:r>
      <w:r>
        <w:rPr>
          <w:lang w:val="en-US" w:eastAsia="zh-CN"/>
        </w:rPr>
        <w:t>85° E</w:t>
      </w:r>
      <w:r>
        <w:rPr>
          <w:rFonts w:hint="eastAsia"/>
          <w:lang w:val="en-US" w:eastAsia="zh-CN"/>
        </w:rPr>
        <w:t>轨道位置的类似图表。</w:t>
      </w:r>
    </w:p>
    <w:p w:rsidR="006F716A" w:rsidRDefault="006F716A" w:rsidP="0041229F">
      <w:pPr>
        <w:overflowPunct/>
        <w:autoSpaceDE/>
        <w:autoSpaceDN/>
        <w:adjustRightInd/>
        <w:ind w:firstLineChars="200" w:firstLine="480"/>
        <w:jc w:val="left"/>
        <w:textAlignment w:val="auto"/>
        <w:rPr>
          <w:lang w:val="en-US" w:eastAsia="zh-CN"/>
        </w:rPr>
      </w:pPr>
    </w:p>
    <w:p w:rsidR="00261C3F" w:rsidRDefault="004B45DA" w:rsidP="005A79E5">
      <w:pPr>
        <w:rPr>
          <w:lang w:val="en-US" w:eastAsia="zh-CN"/>
        </w:rPr>
      </w:pPr>
      <w:r>
        <w:rPr>
          <w:noProof/>
          <w:lang w:val="en-US" w:eastAsia="zh-CN"/>
        </w:rPr>
        <w:pict>
          <v:shapetype id="_x0000_t202" coordsize="21600,21600" o:spt="202" path="m,l,21600r21600,l21600,xe">
            <v:stroke joinstyle="miter"/>
            <v:path gradientshapeok="t" o:connecttype="rect"/>
          </v:shapetype>
          <v:shape id="_x0000_s14390" type="#_x0000_t202" style="position:absolute;left:0;text-align:left;margin-left:151.55pt;margin-top:409.25pt;width:153.85pt;height:24.2pt;z-index:251683840" o:regroupid="1" stroked="f">
            <v:textbox>
              <w:txbxContent>
                <w:p w:rsidR="00F66AEA" w:rsidRPr="00DA1C84" w:rsidRDefault="00F66AEA" w:rsidP="006F716A">
                  <w:pPr>
                    <w:spacing w:before="0"/>
                    <w:jc w:val="center"/>
                    <w:rPr>
                      <w:color w:val="FFFFFF" w:themeColor="background1"/>
                      <w:sz w:val="18"/>
                      <w:szCs w:val="18"/>
                    </w:rPr>
                  </w:pPr>
                  <w:r w:rsidRPr="00A233B7">
                    <w:rPr>
                      <w:rFonts w:hint="eastAsia"/>
                      <w:sz w:val="18"/>
                      <w:szCs w:val="18"/>
                      <w:lang w:val="en-GB"/>
                    </w:rPr>
                    <w:t>俯仰（度）</w:t>
                  </w:r>
                </w:p>
              </w:txbxContent>
            </v:textbox>
          </v:shape>
        </w:pict>
      </w:r>
      <w:r>
        <w:rPr>
          <w:noProof/>
          <w:lang w:val="en-US" w:eastAsia="zh-CN"/>
        </w:rPr>
        <w:pict>
          <v:group id="_x0000_s14900" style="position:absolute;left:0;text-align:left;margin-left:63pt;margin-top:454.25pt;width:95.6pt;height:43.65pt;z-index:251712512" coordorigin="2394,13318" coordsize="1912,873">
            <v:rect id="_x0000_s14897" style="position:absolute;left:2394;top:13318;width:1771;height:307;v-text-anchor:top" o:regroupid="3" fillcolor="white [3212]" stroked="f">
              <v:textbox style="mso-fit-shape-to-text:t" inset="0,0,0,0">
                <w:txbxContent>
                  <w:p w:rsidR="00F66AEA" w:rsidRDefault="00F66AEA" w:rsidP="00016399">
                    <w:pPr>
                      <w:spacing w:before="100"/>
                    </w:pPr>
                    <w:r>
                      <w:rPr>
                        <w:color w:val="000000"/>
                        <w:sz w:val="18"/>
                        <w:szCs w:val="18"/>
                      </w:rPr>
                      <w:t>–136.00 to –130.00</w:t>
                    </w:r>
                  </w:p>
                </w:txbxContent>
              </v:textbox>
            </v:rect>
            <v:rect id="_x0000_s14898" style="position:absolute;left:2394;top:13601;width:1771;height:307;v-text-anchor:top" o:regroupid="3" fillcolor="white [3212]" stroked="f">
              <v:textbox style="mso-fit-shape-to-text:t" inset="0,0,0,0">
                <w:txbxContent>
                  <w:p w:rsidR="00F66AEA" w:rsidRDefault="00F66AEA" w:rsidP="00016399">
                    <w:pPr>
                      <w:spacing w:before="100"/>
                    </w:pPr>
                    <w:r>
                      <w:rPr>
                        <w:color w:val="000000"/>
                        <w:sz w:val="18"/>
                        <w:szCs w:val="18"/>
                      </w:rPr>
                      <w:t>–142.00 to –136.00</w:t>
                    </w:r>
                  </w:p>
                </w:txbxContent>
              </v:textbox>
            </v:rect>
            <v:rect id="_x0000_s14899" style="position:absolute;left:2394;top:13884;width:1912;height:307;v-text-anchor:top" o:regroupid="3" fillcolor="white [3212]" stroked="f">
              <v:textbox style="mso-fit-shape-to-text:t" inset="0,0,0,0">
                <w:txbxContent>
                  <w:p w:rsidR="00F66AEA" w:rsidRDefault="00F66AEA" w:rsidP="00016399">
                    <w:pPr>
                      <w:spacing w:before="100"/>
                    </w:pPr>
                    <w:r>
                      <w:rPr>
                        <w:color w:val="000000"/>
                        <w:sz w:val="18"/>
                        <w:szCs w:val="18"/>
                      </w:rPr>
                      <w:t>–148.00 to –142.00</w:t>
                    </w:r>
                  </w:p>
                </w:txbxContent>
              </v:textbox>
            </v:rect>
          </v:group>
        </w:pict>
      </w:r>
      <w:r>
        <w:rPr>
          <w:noProof/>
          <w:lang w:val="en-US" w:eastAsia="zh-CN"/>
        </w:rPr>
        <w:pict>
          <v:rect id="_x0000_s14891" style="position:absolute;left:0;text-align:left;margin-left:66.2pt;margin-top:437.9pt;width:80.5pt;height:16.35pt;z-index:251698176;v-text-anchor:top" fillcolor="white [3212]" stroked="f">
            <v:textbox style="mso-fit-shape-to-text:t" inset="0,0,0,0">
              <w:txbxContent>
                <w:p w:rsidR="00F66AEA" w:rsidRPr="0039737D" w:rsidRDefault="00F66AEA" w:rsidP="0039737D">
                  <w:pPr>
                    <w:rPr>
                      <w:sz w:val="18"/>
                      <w:szCs w:val="18"/>
                    </w:rPr>
                  </w:pPr>
                  <w:r w:rsidRPr="0039737D">
                    <w:rPr>
                      <w:color w:val="000000"/>
                      <w:sz w:val="18"/>
                      <w:szCs w:val="18"/>
                    </w:rPr>
                    <w:t xml:space="preserve"> (dB(W/MHz))</w:t>
                  </w:r>
                </w:p>
              </w:txbxContent>
            </v:textbox>
          </v:rect>
        </w:pict>
      </w:r>
      <w:r>
        <w:rPr>
          <w:noProof/>
          <w:lang w:val="en-US" w:eastAsia="zh-CN"/>
        </w:rPr>
        <w:pict>
          <v:shape id="_x0000_s14383" type="#_x0000_t202" style="position:absolute;left:0;text-align:left;margin-left:27pt;margin-top:3.25pt;width:407.25pt;height:63pt;z-index:251681792" o:regroupid="1" fillcolor="white [3212]" stroked="f" strokecolor="blue">
            <v:textbox>
              <w:txbxContent>
                <w:p w:rsidR="00F66AEA" w:rsidRDefault="00F66AEA" w:rsidP="006F716A">
                  <w:pPr>
                    <w:spacing w:before="0" w:after="120"/>
                    <w:jc w:val="center"/>
                    <w:rPr>
                      <w:sz w:val="18"/>
                      <w:szCs w:val="18"/>
                      <w:lang w:eastAsia="zh-CN"/>
                    </w:rPr>
                  </w:pPr>
                  <w:r w:rsidRPr="00F87A7C">
                    <w:rPr>
                      <w:rFonts w:hint="eastAsia"/>
                      <w:sz w:val="18"/>
                      <w:szCs w:val="18"/>
                      <w:lang w:eastAsia="zh-CN"/>
                    </w:rPr>
                    <w:t>图</w:t>
                  </w:r>
                  <w:r w:rsidRPr="00F87A7C">
                    <w:rPr>
                      <w:rFonts w:hint="eastAsia"/>
                      <w:sz w:val="18"/>
                      <w:szCs w:val="18"/>
                      <w:lang w:eastAsia="zh-CN"/>
                    </w:rPr>
                    <w:t>14</w:t>
                  </w:r>
                </w:p>
                <w:p w:rsidR="00F66AEA" w:rsidRPr="00F87A7C" w:rsidRDefault="00F66AEA" w:rsidP="00F87A7C">
                  <w:pPr>
                    <w:spacing w:before="0"/>
                    <w:jc w:val="center"/>
                    <w:rPr>
                      <w:b/>
                      <w:bCs/>
                      <w:sz w:val="18"/>
                      <w:szCs w:val="18"/>
                      <w:lang w:val="en-US" w:eastAsia="zh-CN"/>
                    </w:rPr>
                  </w:pPr>
                  <w:r w:rsidRPr="00F87A7C">
                    <w:rPr>
                      <w:b/>
                      <w:bCs/>
                      <w:sz w:val="18"/>
                      <w:szCs w:val="18"/>
                      <w:lang w:val="en-US" w:eastAsia="zh-CN"/>
                    </w:rPr>
                    <w:t>41° W</w:t>
                  </w:r>
                  <w:r w:rsidRPr="00F87A7C">
                    <w:rPr>
                      <w:rFonts w:hint="eastAsia"/>
                      <w:b/>
                      <w:bCs/>
                      <w:sz w:val="18"/>
                      <w:szCs w:val="18"/>
                      <w:lang w:val="en-US" w:eastAsia="zh-CN"/>
                    </w:rPr>
                    <w:t>的</w:t>
                  </w:r>
                  <w:r w:rsidRPr="00F87A7C">
                    <w:rPr>
                      <w:rFonts w:hint="eastAsia"/>
                      <w:b/>
                      <w:bCs/>
                      <w:sz w:val="18"/>
                      <w:szCs w:val="18"/>
                      <w:lang w:val="en-US" w:eastAsia="zh-CN"/>
                    </w:rPr>
                    <w:t>DRS</w:t>
                  </w:r>
                  <w:r w:rsidRPr="00F87A7C">
                    <w:rPr>
                      <w:rFonts w:hint="eastAsia"/>
                      <w:b/>
                      <w:bCs/>
                      <w:sz w:val="18"/>
                      <w:szCs w:val="18"/>
                      <w:lang w:val="en-US" w:eastAsia="zh-CN"/>
                    </w:rPr>
                    <w:t>卫星的空间干扰曲线</w:t>
                  </w:r>
                  <w:r>
                    <w:rPr>
                      <w:b/>
                      <w:bCs/>
                      <w:sz w:val="18"/>
                      <w:szCs w:val="18"/>
                      <w:lang w:val="en-US" w:eastAsia="zh-CN"/>
                    </w:rPr>
                    <w:br/>
                  </w:r>
                </w:p>
                <w:p w:rsidR="00F66AEA" w:rsidRPr="00F87A7C" w:rsidRDefault="00F66AEA" w:rsidP="00F87A7C">
                  <w:pPr>
                    <w:spacing w:before="0"/>
                    <w:jc w:val="center"/>
                    <w:rPr>
                      <w:sz w:val="18"/>
                      <w:szCs w:val="18"/>
                      <w:lang w:eastAsia="zh-CN"/>
                    </w:rPr>
                  </w:pPr>
                  <w:r w:rsidRPr="00F87A7C">
                    <w:rPr>
                      <w:rFonts w:hint="eastAsia"/>
                      <w:sz w:val="18"/>
                      <w:szCs w:val="18"/>
                      <w:lang w:val="en-US" w:eastAsia="zh-CN"/>
                    </w:rPr>
                    <w:t>同步</w:t>
                  </w:r>
                  <w:r w:rsidRPr="00F87A7C">
                    <w:rPr>
                      <w:rFonts w:hint="eastAsia"/>
                      <w:sz w:val="18"/>
                      <w:szCs w:val="18"/>
                      <w:lang w:val="en-US" w:eastAsia="zh-CN"/>
                    </w:rPr>
                    <w:t>DRS</w:t>
                  </w:r>
                  <w:r w:rsidRPr="00F87A7C">
                    <w:rPr>
                      <w:sz w:val="18"/>
                      <w:szCs w:val="18"/>
                      <w:lang w:val="en-US" w:eastAsia="zh-CN"/>
                    </w:rPr>
                    <w:t>41° W</w:t>
                  </w:r>
                  <w:r w:rsidRPr="00F87A7C">
                    <w:rPr>
                      <w:rFonts w:hint="eastAsia"/>
                      <w:sz w:val="18"/>
                      <w:szCs w:val="18"/>
                      <w:lang w:val="en-US" w:eastAsia="zh-CN"/>
                    </w:rPr>
                    <w:t>、</w:t>
                  </w:r>
                  <w:r w:rsidRPr="00F87A7C">
                    <w:rPr>
                      <w:rFonts w:hint="eastAsia"/>
                      <w:i/>
                      <w:iCs/>
                      <w:sz w:val="18"/>
                      <w:szCs w:val="18"/>
                      <w:lang w:val="en-US" w:eastAsia="zh-CN"/>
                    </w:rPr>
                    <w:t>k</w:t>
                  </w:r>
                  <w:r w:rsidRPr="00F87A7C">
                    <w:rPr>
                      <w:rFonts w:hint="eastAsia"/>
                      <w:sz w:val="18"/>
                      <w:szCs w:val="18"/>
                      <w:lang w:val="en-US" w:eastAsia="zh-CN"/>
                    </w:rPr>
                    <w:t>=0</w:t>
                  </w:r>
                  <w:r w:rsidRPr="00F87A7C">
                    <w:rPr>
                      <w:rFonts w:hint="eastAsia"/>
                      <w:sz w:val="18"/>
                      <w:szCs w:val="18"/>
                      <w:lang w:val="en-US" w:eastAsia="zh-CN"/>
                    </w:rPr>
                    <w:t>、分辨率</w:t>
                  </w:r>
                  <w:r w:rsidRPr="00F87A7C">
                    <w:rPr>
                      <w:rFonts w:hint="eastAsia"/>
                      <w:sz w:val="18"/>
                      <w:szCs w:val="18"/>
                      <w:lang w:val="en-US" w:eastAsia="zh-CN"/>
                    </w:rPr>
                    <w:t>=0.28</w:t>
                  </w:r>
                  <w:r w:rsidRPr="00F87A7C">
                    <w:rPr>
                      <w:rFonts w:hint="eastAsia"/>
                      <w:sz w:val="18"/>
                      <w:szCs w:val="18"/>
                      <w:lang w:val="en-US" w:eastAsia="zh-CN"/>
                    </w:rPr>
                    <w:t>、</w:t>
                  </w:r>
                  <w:r w:rsidRPr="00F87A7C">
                    <w:rPr>
                      <w:rFonts w:hint="eastAsia"/>
                      <w:sz w:val="18"/>
                      <w:szCs w:val="18"/>
                      <w:lang w:val="en-US" w:eastAsia="zh-CN"/>
                    </w:rPr>
                    <w:t>8</w:t>
                  </w:r>
                  <w:r w:rsidRPr="00F87A7C">
                    <w:rPr>
                      <w:sz w:val="18"/>
                      <w:szCs w:val="18"/>
                      <w:lang w:val="en-US" w:eastAsia="zh-CN"/>
                    </w:rPr>
                    <w:t>dB(W/MHz</w:t>
                  </w:r>
                  <w:r w:rsidRPr="00F87A7C">
                    <w:rPr>
                      <w:sz w:val="18"/>
                      <w:szCs w:val="18"/>
                      <w:lang w:val="en-US" w:eastAsia="zh-CN"/>
                    </w:rPr>
                    <w:t>）</w:t>
                  </w:r>
                  <w:r w:rsidRPr="00F87A7C">
                    <w:rPr>
                      <w:rFonts w:hint="eastAsia"/>
                      <w:sz w:val="18"/>
                      <w:szCs w:val="18"/>
                      <w:lang w:val="en-US" w:eastAsia="zh-CN"/>
                    </w:rPr>
                    <w:t>、</w:t>
                  </w:r>
                  <w:r w:rsidRPr="00F87A7C">
                    <w:rPr>
                      <w:rFonts w:hint="eastAsia"/>
                      <w:sz w:val="18"/>
                      <w:szCs w:val="18"/>
                      <w:lang w:val="en-US" w:eastAsia="zh-CN"/>
                    </w:rPr>
                    <w:t>431</w:t>
                  </w:r>
                  <w:r w:rsidRPr="00F87A7C">
                    <w:rPr>
                      <w:rFonts w:hint="eastAsia"/>
                      <w:sz w:val="18"/>
                      <w:szCs w:val="18"/>
                      <w:lang w:val="en-US" w:eastAsia="zh-CN"/>
                    </w:rPr>
                    <w:t>个</w:t>
                  </w:r>
                  <w:r w:rsidRPr="00F87A7C">
                    <w:rPr>
                      <w:rFonts w:hint="eastAsia"/>
                      <w:sz w:val="18"/>
                      <w:szCs w:val="18"/>
                      <w:lang w:val="en-US" w:eastAsia="zh-CN"/>
                    </w:rPr>
                    <w:t>LMDS</w:t>
                  </w:r>
                  <w:r w:rsidRPr="00F87A7C">
                    <w:rPr>
                      <w:rFonts w:hint="eastAsia"/>
                      <w:sz w:val="18"/>
                      <w:szCs w:val="18"/>
                      <w:lang w:val="en-US" w:eastAsia="zh-CN"/>
                    </w:rPr>
                    <w:t>业务区、全球</w:t>
                  </w:r>
                  <w:r w:rsidRPr="00F87A7C">
                    <w:rPr>
                      <w:rFonts w:hint="eastAsia"/>
                      <w:sz w:val="18"/>
                      <w:szCs w:val="18"/>
                      <w:lang w:val="en-US" w:eastAsia="zh-CN"/>
                    </w:rPr>
                    <w:t>944</w:t>
                  </w:r>
                  <w:r w:rsidRPr="00F87A7C">
                    <w:rPr>
                      <w:rFonts w:hint="eastAsia"/>
                      <w:sz w:val="18"/>
                      <w:szCs w:val="18"/>
                      <w:lang w:val="en-US" w:eastAsia="zh-CN"/>
                    </w:rPr>
                    <w:t>个中心</w:t>
                  </w:r>
                </w:p>
              </w:txbxContent>
            </v:textbox>
          </v:shape>
        </w:pict>
      </w:r>
      <w:r>
        <w:rPr>
          <w:noProof/>
          <w:lang w:val="en-US" w:eastAsia="zh-CN"/>
        </w:rPr>
        <w:pict>
          <v:shape id="_x0000_s14387" type="#_x0000_t202" style="position:absolute;left:0;text-align:left;margin-left:-8.85pt;margin-top:142.95pt;width:28.8pt;height:138.4pt;z-index:251682816" o:regroupid="1" stroked="f">
            <v:textbox style="layout-flow:vertical;mso-layout-flow-alt:bottom-to-top">
              <w:txbxContent>
                <w:p w:rsidR="00F66AEA" w:rsidRPr="00DA1C84" w:rsidRDefault="00F66AEA" w:rsidP="006F716A">
                  <w:pPr>
                    <w:spacing w:before="0"/>
                    <w:jc w:val="center"/>
                    <w:rPr>
                      <w:color w:val="FFFFFF" w:themeColor="background1"/>
                      <w:sz w:val="18"/>
                      <w:szCs w:val="18"/>
                    </w:rPr>
                  </w:pPr>
                  <w:r w:rsidRPr="00DA1C84">
                    <w:rPr>
                      <w:rFonts w:hint="eastAsia"/>
                      <w:sz w:val="18"/>
                      <w:szCs w:val="18"/>
                      <w:lang w:val="en-GB"/>
                    </w:rPr>
                    <w:t>横滚（度）</w:t>
                  </w:r>
                </w:p>
              </w:txbxContent>
            </v:textbox>
          </v:shape>
        </w:pict>
      </w:r>
      <w:r w:rsidR="006F716A" w:rsidRPr="005450E7">
        <w:rPr>
          <w:lang w:val="ru-RU"/>
        </w:rPr>
        <w:object w:dxaOrig="8605" w:dyaOrig="10046">
          <v:shape id="_x0000_i1054" type="#_x0000_t75" style="width:430.6pt;height:502.6pt" o:ole="">
            <v:imagedata r:id="rId58" o:title=""/>
          </v:shape>
          <o:OLEObject Type="Embed" ProgID="Visio.Drawing.11" ShapeID="_x0000_i1054" DrawAspect="Content" ObjectID="_1335181013" r:id="rId59"/>
        </w:object>
      </w:r>
    </w:p>
    <w:p w:rsidR="005A79E5" w:rsidRDefault="004B45DA" w:rsidP="00B249EF">
      <w:pPr>
        <w:pStyle w:val="FigureNo"/>
        <w:rPr>
          <w:lang w:eastAsia="zh-CN"/>
        </w:rPr>
      </w:pPr>
      <w:r>
        <w:rPr>
          <w:noProof/>
          <w:lang w:val="en-US" w:eastAsia="zh-CN"/>
        </w:rPr>
        <w:pict>
          <v:shape id="_x0000_s14385" type="#_x0000_t202" style="position:absolute;left:0;text-align:left;margin-left:25.65pt;margin-top:199.15pt;width:16.7pt;height:73.15pt;z-index:251659264" stroked="f">
            <v:textbox style="layout-flow:vertical;mso-layout-flow-alt:bottom-to-top">
              <w:txbxContent>
                <w:p w:rsidR="00F66AEA" w:rsidRDefault="00F66AEA" w:rsidP="00F87A7C">
                  <w:pPr>
                    <w:spacing w:before="0"/>
                  </w:pPr>
                </w:p>
              </w:txbxContent>
            </v:textbox>
          </v:shape>
        </w:pict>
      </w:r>
      <w:r w:rsidR="005A79E5">
        <w:rPr>
          <w:lang w:eastAsia="zh-CN"/>
        </w:rPr>
        <w:br w:type="page"/>
      </w:r>
    </w:p>
    <w:p w:rsidR="006B5AF0" w:rsidRPr="00B249EF" w:rsidRDefault="006B5AF0" w:rsidP="00B249EF">
      <w:pPr>
        <w:pStyle w:val="Heading1"/>
        <w:rPr>
          <w:sz w:val="16"/>
          <w:szCs w:val="16"/>
          <w:lang w:eastAsia="zh-CN"/>
        </w:rPr>
      </w:pPr>
    </w:p>
    <w:p w:rsidR="005A79E5" w:rsidRDefault="004B45DA" w:rsidP="00B249EF">
      <w:pPr>
        <w:pStyle w:val="Heading1"/>
        <w:jc w:val="center"/>
        <w:rPr>
          <w:lang w:eastAsia="zh-CN"/>
        </w:rPr>
      </w:pPr>
      <w:r w:rsidRPr="004B45DA">
        <w:rPr>
          <w:noProof/>
          <w:sz w:val="16"/>
          <w:szCs w:val="16"/>
          <w:lang w:val="en-US" w:eastAsia="zh-CN"/>
        </w:rPr>
        <w:pict>
          <v:rect id="_x0000_s14890" style="position:absolute;left:0;text-align:left;margin-left:94.75pt;margin-top:454.1pt;width:77.15pt;height:16.35pt;z-index:251697152;v-text-anchor:top" fillcolor="white [3212]" stroked="f">
            <v:textbox style="mso-fit-shape-to-text:t" inset="0,0,0,0">
              <w:txbxContent>
                <w:p w:rsidR="00F66AEA" w:rsidRPr="0039737D" w:rsidRDefault="00F66AEA" w:rsidP="0039737D">
                  <w:pPr>
                    <w:rPr>
                      <w:sz w:val="18"/>
                      <w:szCs w:val="18"/>
                    </w:rPr>
                  </w:pPr>
                  <w:r w:rsidRPr="0039737D">
                    <w:rPr>
                      <w:color w:val="000000"/>
                      <w:sz w:val="18"/>
                      <w:szCs w:val="18"/>
                    </w:rPr>
                    <w:t xml:space="preserve"> (dB(W/MHz))</w:t>
                  </w:r>
                </w:p>
              </w:txbxContent>
            </v:textbox>
          </v:rect>
        </w:pict>
      </w:r>
      <w:r w:rsidRPr="004B45DA">
        <w:rPr>
          <w:noProof/>
          <w:sz w:val="16"/>
          <w:szCs w:val="16"/>
          <w:lang w:val="en-US" w:eastAsia="zh-CN"/>
        </w:rPr>
        <w:pict>
          <v:rect id="_x0000_s14903" style="position:absolute;left:0;text-align:left;margin-left:87.25pt;margin-top:488.8pt;width:88.55pt;height:15pt;z-index:251715584;v-text-anchor:top" o:regroupid="4" fillcolor="white [3212]" stroked="f">
            <v:textbox style="mso-next-textbox:#_x0000_s14903" inset="0,0,0,0">
              <w:txbxContent>
                <w:p w:rsidR="00F66AEA" w:rsidRDefault="00F66AEA" w:rsidP="00016399">
                  <w:pPr>
                    <w:spacing w:before="60"/>
                  </w:pPr>
                  <w:r>
                    <w:rPr>
                      <w:color w:val="000000"/>
                      <w:sz w:val="18"/>
                      <w:szCs w:val="18"/>
                    </w:rPr>
                    <w:t>–142.00 to –136.00</w:t>
                  </w:r>
                </w:p>
              </w:txbxContent>
            </v:textbox>
          </v:rect>
        </w:pict>
      </w:r>
      <w:r w:rsidRPr="004B45DA">
        <w:rPr>
          <w:noProof/>
          <w:sz w:val="16"/>
          <w:szCs w:val="16"/>
          <w:lang w:val="en-US" w:eastAsia="zh-CN"/>
        </w:rPr>
        <w:pict>
          <v:rect id="_x0000_s14904" style="position:absolute;left:0;text-align:left;margin-left:87.25pt;margin-top:503.65pt;width:95.6pt;height:16pt;z-index:251716608;v-text-anchor:top" o:regroupid="4" fillcolor="white [3212]" stroked="f">
            <v:textbox style="mso-next-textbox:#_x0000_s14904" inset="0,0,0,0">
              <w:txbxContent>
                <w:p w:rsidR="00F66AEA" w:rsidRDefault="00F66AEA" w:rsidP="00016399">
                  <w:pPr>
                    <w:spacing w:before="60"/>
                  </w:pPr>
                  <w:r>
                    <w:rPr>
                      <w:color w:val="000000"/>
                      <w:sz w:val="18"/>
                      <w:szCs w:val="18"/>
                    </w:rPr>
                    <w:t>–148.00 to –142.00</w:t>
                  </w:r>
                </w:p>
              </w:txbxContent>
            </v:textbox>
          </v:rect>
        </w:pict>
      </w:r>
      <w:r w:rsidRPr="004B45DA">
        <w:rPr>
          <w:noProof/>
          <w:sz w:val="16"/>
          <w:szCs w:val="16"/>
          <w:lang w:val="en-US" w:eastAsia="zh-CN"/>
        </w:rPr>
        <w:pict>
          <v:rect id="_x0000_s14902" style="position:absolute;left:0;text-align:left;margin-left:87.25pt;margin-top:470.45pt;width:88.55pt;height:15.35pt;z-index:251714560;v-text-anchor:top" o:regroupid="4" fillcolor="white [3212]" stroked="f">
            <v:textbox style="mso-next-textbox:#_x0000_s14902;mso-fit-shape-to-text:t" inset="0,0,0,0">
              <w:txbxContent>
                <w:p w:rsidR="00F66AEA" w:rsidRDefault="00F66AEA" w:rsidP="00016399">
                  <w:pPr>
                    <w:spacing w:before="140"/>
                  </w:pPr>
                  <w:r>
                    <w:rPr>
                      <w:color w:val="000000"/>
                      <w:sz w:val="18"/>
                      <w:szCs w:val="18"/>
                    </w:rPr>
                    <w:t>–136.00 to –130.00</w:t>
                  </w:r>
                </w:p>
              </w:txbxContent>
            </v:textbox>
          </v:rect>
        </w:pict>
      </w:r>
      <w:r w:rsidRPr="004B45DA">
        <w:rPr>
          <w:noProof/>
          <w:sz w:val="16"/>
          <w:szCs w:val="16"/>
          <w:lang w:val="en-US" w:eastAsia="zh-CN"/>
        </w:rPr>
        <w:pict>
          <v:shape id="_x0000_s14861" type="#_x0000_t202" style="position:absolute;left:0;text-align:left;margin-left:175.55pt;margin-top:423.15pt;width:143.85pt;height:24.2pt;z-index:251674624" strokecolor="white [3212]">
            <v:textbox style="mso-next-textbox:#_x0000_s14861">
              <w:txbxContent>
                <w:p w:rsidR="00F66AEA" w:rsidRPr="006B5AF0" w:rsidRDefault="00F66AEA" w:rsidP="00B249EF">
                  <w:pPr>
                    <w:jc w:val="center"/>
                    <w:rPr>
                      <w:sz w:val="18"/>
                      <w:szCs w:val="18"/>
                    </w:rPr>
                  </w:pPr>
                  <w:r w:rsidRPr="006B5AF0">
                    <w:rPr>
                      <w:rFonts w:hint="eastAsia"/>
                      <w:sz w:val="18"/>
                      <w:szCs w:val="18"/>
                      <w:lang w:val="en-GB"/>
                    </w:rPr>
                    <w:t>俯仰（度）</w:t>
                  </w:r>
                </w:p>
              </w:txbxContent>
            </v:textbox>
          </v:shape>
        </w:pict>
      </w:r>
      <w:r w:rsidRPr="004B45DA">
        <w:rPr>
          <w:noProof/>
          <w:sz w:val="16"/>
          <w:szCs w:val="16"/>
          <w:lang w:val="en-US" w:eastAsia="zh-CN"/>
        </w:rPr>
        <w:pict>
          <v:shape id="_x0000_s14862" type="#_x0000_t202" style="position:absolute;left:0;text-align:left;margin-left:17.05pt;margin-top:172.2pt;width:24.2pt;height:139.45pt;z-index:251675648" strokecolor="white [3212]">
            <v:textbox style="layout-flow:vertical;mso-layout-flow-alt:bottom-to-top;mso-next-textbox:#_x0000_s14862">
              <w:txbxContent>
                <w:p w:rsidR="00F66AEA" w:rsidRPr="006B5AF0" w:rsidRDefault="00F66AEA" w:rsidP="00B249EF">
                  <w:pPr>
                    <w:spacing w:before="0"/>
                    <w:jc w:val="center"/>
                    <w:rPr>
                      <w:sz w:val="18"/>
                      <w:szCs w:val="18"/>
                    </w:rPr>
                  </w:pPr>
                  <w:r w:rsidRPr="006B5AF0">
                    <w:rPr>
                      <w:rFonts w:hint="eastAsia"/>
                      <w:sz w:val="18"/>
                      <w:szCs w:val="18"/>
                      <w:lang w:val="en-GB"/>
                    </w:rPr>
                    <w:t>横滚（度）</w:t>
                  </w:r>
                </w:p>
              </w:txbxContent>
            </v:textbox>
          </v:shape>
        </w:pict>
      </w:r>
      <w:r>
        <w:rPr>
          <w:noProof/>
          <w:lang w:val="en-US" w:eastAsia="zh-CN"/>
        </w:rPr>
        <w:pict>
          <v:shape id="_x0000_s14860" type="#_x0000_t202" style="position:absolute;left:0;text-align:left;margin-left:30pt;margin-top:20.15pt;width:415.3pt;height:55.9pt;z-index:251673600" strokecolor="white [3212]">
            <v:textbox style="mso-next-textbox:#_x0000_s14860">
              <w:txbxContent>
                <w:p w:rsidR="00F66AEA" w:rsidRPr="00450D9B" w:rsidRDefault="00F66AEA" w:rsidP="00B249EF">
                  <w:pPr>
                    <w:tabs>
                      <w:tab w:val="clear" w:pos="794"/>
                      <w:tab w:val="clear" w:pos="1191"/>
                      <w:tab w:val="clear" w:pos="1588"/>
                      <w:tab w:val="clear" w:pos="1985"/>
                    </w:tabs>
                    <w:overflowPunct/>
                    <w:autoSpaceDE/>
                    <w:autoSpaceDN/>
                    <w:adjustRightInd/>
                    <w:spacing w:before="0" w:after="120"/>
                    <w:ind w:firstLine="482"/>
                    <w:jc w:val="center"/>
                    <w:textAlignment w:val="auto"/>
                    <w:rPr>
                      <w:sz w:val="18"/>
                      <w:szCs w:val="18"/>
                      <w:lang w:eastAsia="zh-CN"/>
                    </w:rPr>
                  </w:pPr>
                  <w:r w:rsidRPr="00450D9B">
                    <w:rPr>
                      <w:rFonts w:hint="eastAsia"/>
                      <w:sz w:val="18"/>
                      <w:szCs w:val="18"/>
                      <w:lang w:eastAsia="zh-CN"/>
                    </w:rPr>
                    <w:t>图</w:t>
                  </w:r>
                  <w:r w:rsidRPr="00450D9B">
                    <w:rPr>
                      <w:rFonts w:hint="eastAsia"/>
                      <w:sz w:val="18"/>
                      <w:szCs w:val="18"/>
                      <w:lang w:eastAsia="zh-CN"/>
                    </w:rPr>
                    <w:t>15</w:t>
                  </w:r>
                </w:p>
                <w:p w:rsidR="00F66AEA" w:rsidRPr="006B5AF0" w:rsidRDefault="00F66AEA" w:rsidP="006B5AF0">
                  <w:pPr>
                    <w:tabs>
                      <w:tab w:val="clear" w:pos="794"/>
                      <w:tab w:val="clear" w:pos="1191"/>
                      <w:tab w:val="clear" w:pos="1588"/>
                      <w:tab w:val="clear" w:pos="1985"/>
                    </w:tabs>
                    <w:overflowPunct/>
                    <w:autoSpaceDE/>
                    <w:autoSpaceDN/>
                    <w:adjustRightInd/>
                    <w:spacing w:before="0"/>
                    <w:ind w:firstLine="482"/>
                    <w:jc w:val="center"/>
                    <w:textAlignment w:val="auto"/>
                    <w:rPr>
                      <w:b/>
                      <w:bCs/>
                      <w:sz w:val="18"/>
                      <w:szCs w:val="18"/>
                      <w:lang w:eastAsia="zh-CN"/>
                    </w:rPr>
                  </w:pPr>
                  <w:r w:rsidRPr="006B5AF0">
                    <w:rPr>
                      <w:rFonts w:hint="eastAsia"/>
                      <w:b/>
                      <w:bCs/>
                      <w:sz w:val="18"/>
                      <w:szCs w:val="18"/>
                      <w:lang w:eastAsia="zh-CN"/>
                    </w:rPr>
                    <w:t>17</w:t>
                  </w:r>
                  <w:r w:rsidRPr="006B5AF0">
                    <w:rPr>
                      <w:b/>
                      <w:bCs/>
                      <w:sz w:val="18"/>
                      <w:szCs w:val="18"/>
                      <w:lang w:eastAsia="zh-CN"/>
                    </w:rPr>
                    <w:t>4° W</w:t>
                  </w:r>
                  <w:r w:rsidRPr="006B5AF0">
                    <w:rPr>
                      <w:rFonts w:hint="eastAsia"/>
                      <w:b/>
                      <w:bCs/>
                      <w:sz w:val="18"/>
                      <w:szCs w:val="18"/>
                      <w:lang w:eastAsia="zh-CN"/>
                    </w:rPr>
                    <w:t>的</w:t>
                  </w:r>
                  <w:r w:rsidRPr="006B5AF0">
                    <w:rPr>
                      <w:rFonts w:hint="eastAsia"/>
                      <w:b/>
                      <w:bCs/>
                      <w:sz w:val="18"/>
                      <w:szCs w:val="18"/>
                      <w:lang w:eastAsia="zh-CN"/>
                    </w:rPr>
                    <w:t>DRS</w:t>
                  </w:r>
                  <w:r w:rsidRPr="006B5AF0">
                    <w:rPr>
                      <w:rFonts w:hint="eastAsia"/>
                      <w:b/>
                      <w:bCs/>
                      <w:sz w:val="18"/>
                      <w:szCs w:val="18"/>
                      <w:lang w:eastAsia="zh-CN"/>
                    </w:rPr>
                    <w:t>卫星的空间干扰曲线</w:t>
                  </w:r>
                </w:p>
                <w:p w:rsidR="00F66AEA" w:rsidRPr="006B5AF0" w:rsidRDefault="00F66AEA" w:rsidP="006B5AF0">
                  <w:pPr>
                    <w:rPr>
                      <w:sz w:val="18"/>
                      <w:szCs w:val="18"/>
                      <w:lang w:eastAsia="zh-CN"/>
                    </w:rPr>
                  </w:pPr>
                  <w:r>
                    <w:rPr>
                      <w:rFonts w:hint="eastAsia"/>
                      <w:sz w:val="18"/>
                      <w:szCs w:val="18"/>
                      <w:lang w:eastAsia="zh-CN"/>
                    </w:rPr>
                    <w:t xml:space="preserve">      </w:t>
                  </w:r>
                  <w:r w:rsidRPr="00450D9B">
                    <w:rPr>
                      <w:rFonts w:hint="eastAsia"/>
                      <w:sz w:val="18"/>
                      <w:szCs w:val="18"/>
                      <w:lang w:eastAsia="zh-CN"/>
                    </w:rPr>
                    <w:t>同步</w:t>
                  </w:r>
                  <w:r w:rsidRPr="00450D9B">
                    <w:rPr>
                      <w:rFonts w:hint="eastAsia"/>
                      <w:sz w:val="18"/>
                      <w:szCs w:val="18"/>
                      <w:lang w:eastAsia="zh-CN"/>
                    </w:rPr>
                    <w:t>DRS17</w:t>
                  </w:r>
                  <w:r w:rsidRPr="00450D9B">
                    <w:rPr>
                      <w:sz w:val="18"/>
                      <w:szCs w:val="18"/>
                      <w:lang w:eastAsia="zh-CN"/>
                    </w:rPr>
                    <w:t>4° W</w:t>
                  </w:r>
                  <w:r w:rsidRPr="00450D9B">
                    <w:rPr>
                      <w:rFonts w:hint="eastAsia"/>
                      <w:sz w:val="18"/>
                      <w:szCs w:val="18"/>
                      <w:lang w:eastAsia="zh-CN"/>
                    </w:rPr>
                    <w:t>、</w:t>
                  </w:r>
                  <w:r w:rsidRPr="00450D9B">
                    <w:rPr>
                      <w:rFonts w:hint="eastAsia"/>
                      <w:i/>
                      <w:iCs/>
                      <w:sz w:val="18"/>
                      <w:szCs w:val="18"/>
                      <w:lang w:eastAsia="zh-CN"/>
                    </w:rPr>
                    <w:t>k</w:t>
                  </w:r>
                  <w:r w:rsidRPr="00450D9B">
                    <w:rPr>
                      <w:rFonts w:hint="eastAsia"/>
                      <w:sz w:val="18"/>
                      <w:szCs w:val="18"/>
                      <w:lang w:eastAsia="zh-CN"/>
                    </w:rPr>
                    <w:t>=0</w:t>
                  </w:r>
                  <w:r w:rsidRPr="00450D9B">
                    <w:rPr>
                      <w:rFonts w:hint="eastAsia"/>
                      <w:sz w:val="18"/>
                      <w:szCs w:val="18"/>
                      <w:lang w:eastAsia="zh-CN"/>
                    </w:rPr>
                    <w:t>、分辨率</w:t>
                  </w:r>
                  <w:r w:rsidRPr="00450D9B">
                    <w:rPr>
                      <w:rFonts w:hint="eastAsia"/>
                      <w:sz w:val="18"/>
                      <w:szCs w:val="18"/>
                      <w:lang w:eastAsia="zh-CN"/>
                    </w:rPr>
                    <w:t>=0.28</w:t>
                  </w:r>
                  <w:r w:rsidRPr="00450D9B">
                    <w:rPr>
                      <w:rFonts w:hint="eastAsia"/>
                      <w:sz w:val="18"/>
                      <w:szCs w:val="18"/>
                      <w:lang w:eastAsia="zh-CN"/>
                    </w:rPr>
                    <w:t>、</w:t>
                  </w:r>
                  <w:r w:rsidRPr="00450D9B">
                    <w:rPr>
                      <w:rFonts w:hint="eastAsia"/>
                      <w:sz w:val="18"/>
                      <w:szCs w:val="18"/>
                      <w:lang w:eastAsia="zh-CN"/>
                    </w:rPr>
                    <w:t>8</w:t>
                  </w:r>
                  <w:r w:rsidRPr="00450D9B">
                    <w:rPr>
                      <w:sz w:val="18"/>
                      <w:szCs w:val="18"/>
                      <w:lang w:eastAsia="zh-CN"/>
                    </w:rPr>
                    <w:t>dB(W/MHz</w:t>
                  </w:r>
                  <w:r w:rsidRPr="00450D9B">
                    <w:rPr>
                      <w:sz w:val="18"/>
                      <w:szCs w:val="18"/>
                      <w:lang w:eastAsia="zh-CN"/>
                    </w:rPr>
                    <w:t>）</w:t>
                  </w:r>
                  <w:r w:rsidRPr="00450D9B">
                    <w:rPr>
                      <w:rFonts w:hint="eastAsia"/>
                      <w:sz w:val="18"/>
                      <w:szCs w:val="18"/>
                      <w:lang w:eastAsia="zh-CN"/>
                    </w:rPr>
                    <w:t>、</w:t>
                  </w:r>
                  <w:r w:rsidRPr="00450D9B">
                    <w:rPr>
                      <w:rFonts w:hint="eastAsia"/>
                      <w:sz w:val="18"/>
                      <w:szCs w:val="18"/>
                      <w:lang w:eastAsia="zh-CN"/>
                    </w:rPr>
                    <w:t>431</w:t>
                  </w:r>
                  <w:r w:rsidRPr="00450D9B">
                    <w:rPr>
                      <w:rFonts w:hint="eastAsia"/>
                      <w:sz w:val="18"/>
                      <w:szCs w:val="18"/>
                      <w:lang w:eastAsia="zh-CN"/>
                    </w:rPr>
                    <w:t>个</w:t>
                  </w:r>
                  <w:r w:rsidRPr="00450D9B">
                    <w:rPr>
                      <w:rFonts w:hint="eastAsia"/>
                      <w:sz w:val="18"/>
                      <w:szCs w:val="18"/>
                      <w:lang w:eastAsia="zh-CN"/>
                    </w:rPr>
                    <w:t>LMDS</w:t>
                  </w:r>
                  <w:r w:rsidRPr="00450D9B">
                    <w:rPr>
                      <w:rFonts w:hint="eastAsia"/>
                      <w:sz w:val="18"/>
                      <w:szCs w:val="18"/>
                      <w:lang w:eastAsia="zh-CN"/>
                    </w:rPr>
                    <w:t>业务区、全球</w:t>
                  </w:r>
                  <w:r w:rsidRPr="00450D9B">
                    <w:rPr>
                      <w:rFonts w:hint="eastAsia"/>
                      <w:sz w:val="18"/>
                      <w:szCs w:val="18"/>
                      <w:lang w:eastAsia="zh-CN"/>
                    </w:rPr>
                    <w:t>944</w:t>
                  </w:r>
                  <w:r w:rsidRPr="00450D9B">
                    <w:rPr>
                      <w:rFonts w:hint="eastAsia"/>
                      <w:sz w:val="18"/>
                      <w:szCs w:val="18"/>
                      <w:lang w:eastAsia="zh-CN"/>
                    </w:rPr>
                    <w:t>个中心</w:t>
                  </w:r>
                </w:p>
              </w:txbxContent>
            </v:textbox>
          </v:shape>
        </w:pict>
      </w:r>
      <w:r w:rsidR="00B249EF" w:rsidRPr="005450E7">
        <w:rPr>
          <w:lang w:val="ru-RU"/>
        </w:rPr>
        <w:object w:dxaOrig="8553" w:dyaOrig="9991">
          <v:shape id="_x0000_i1055" type="#_x0000_t75" style="width:427.8pt;height:499.8pt" o:ole="">
            <v:imagedata r:id="rId60" o:title=""/>
          </v:shape>
          <o:OLEObject Type="Embed" ProgID="Visio.Drawing.11" ShapeID="_x0000_i1055" DrawAspect="Content" ObjectID="_1335181014" r:id="rId61"/>
        </w:object>
      </w:r>
    </w:p>
    <w:p w:rsidR="00B249EF" w:rsidRDefault="00B249EF">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261C3F" w:rsidRDefault="004B45DA" w:rsidP="00261C3F">
      <w:pPr>
        <w:spacing w:before="0"/>
        <w:rPr>
          <w:lang w:val="en-US" w:eastAsia="zh-CN"/>
        </w:rPr>
      </w:pPr>
      <w:r>
        <w:rPr>
          <w:noProof/>
          <w:lang w:val="en-US" w:eastAsia="zh-CN"/>
        </w:rPr>
        <w:lastRenderedPageBreak/>
        <w:pict>
          <v:shape id="_x0000_s14397" type="#_x0000_t202" style="position:absolute;left:0;text-align:left;margin-left:30.9pt;margin-top:9.2pt;width:402.85pt;height:62pt;z-index:251684864" o:regroupid="2" fillcolor="white [3212]" strokecolor="white [3212]">
            <v:textbox style="mso-next-textbox:#_x0000_s14397">
              <w:txbxContent>
                <w:p w:rsidR="00F66AEA" w:rsidRPr="002304EE" w:rsidRDefault="00F66AEA" w:rsidP="00B249EF">
                  <w:pPr>
                    <w:tabs>
                      <w:tab w:val="clear" w:pos="794"/>
                      <w:tab w:val="clear" w:pos="1191"/>
                      <w:tab w:val="clear" w:pos="1588"/>
                      <w:tab w:val="clear" w:pos="1985"/>
                    </w:tabs>
                    <w:overflowPunct/>
                    <w:autoSpaceDE/>
                    <w:autoSpaceDN/>
                    <w:adjustRightInd/>
                    <w:spacing w:before="0" w:after="120"/>
                    <w:ind w:firstLine="482"/>
                    <w:jc w:val="center"/>
                    <w:textAlignment w:val="auto"/>
                    <w:rPr>
                      <w:sz w:val="18"/>
                      <w:szCs w:val="18"/>
                      <w:lang w:eastAsia="zh-CN"/>
                    </w:rPr>
                  </w:pPr>
                  <w:r w:rsidRPr="002304EE">
                    <w:rPr>
                      <w:rFonts w:hint="eastAsia"/>
                      <w:sz w:val="18"/>
                      <w:szCs w:val="18"/>
                      <w:lang w:eastAsia="zh-CN"/>
                    </w:rPr>
                    <w:t>图</w:t>
                  </w:r>
                  <w:r w:rsidRPr="002304EE">
                    <w:rPr>
                      <w:rFonts w:hint="eastAsia"/>
                      <w:sz w:val="18"/>
                      <w:szCs w:val="18"/>
                      <w:lang w:eastAsia="zh-CN"/>
                    </w:rPr>
                    <w:t>16</w:t>
                  </w:r>
                </w:p>
                <w:p w:rsidR="00F66AEA" w:rsidRPr="004641C6" w:rsidRDefault="00F66AEA" w:rsidP="00B249EF">
                  <w:pPr>
                    <w:tabs>
                      <w:tab w:val="clear" w:pos="794"/>
                      <w:tab w:val="clear" w:pos="1191"/>
                      <w:tab w:val="clear" w:pos="1588"/>
                      <w:tab w:val="clear" w:pos="1985"/>
                    </w:tabs>
                    <w:overflowPunct/>
                    <w:autoSpaceDE/>
                    <w:autoSpaceDN/>
                    <w:adjustRightInd/>
                    <w:spacing w:before="0" w:after="120"/>
                    <w:ind w:firstLine="482"/>
                    <w:jc w:val="center"/>
                    <w:textAlignment w:val="auto"/>
                    <w:rPr>
                      <w:b/>
                      <w:bCs/>
                      <w:sz w:val="18"/>
                      <w:szCs w:val="18"/>
                      <w:lang w:eastAsia="zh-CN"/>
                    </w:rPr>
                  </w:pPr>
                  <w:r w:rsidRPr="004641C6">
                    <w:rPr>
                      <w:rFonts w:hint="eastAsia"/>
                      <w:b/>
                      <w:bCs/>
                      <w:sz w:val="18"/>
                      <w:szCs w:val="18"/>
                      <w:lang w:eastAsia="zh-CN"/>
                    </w:rPr>
                    <w:t>85</w:t>
                  </w:r>
                  <w:r w:rsidRPr="004641C6">
                    <w:rPr>
                      <w:b/>
                      <w:bCs/>
                      <w:sz w:val="18"/>
                      <w:szCs w:val="18"/>
                      <w:lang w:eastAsia="zh-CN"/>
                    </w:rPr>
                    <w:t>° </w:t>
                  </w:r>
                  <w:r w:rsidRPr="004641C6">
                    <w:rPr>
                      <w:rFonts w:hint="eastAsia"/>
                      <w:b/>
                      <w:bCs/>
                      <w:sz w:val="18"/>
                      <w:szCs w:val="18"/>
                      <w:lang w:eastAsia="zh-CN"/>
                    </w:rPr>
                    <w:t>E</w:t>
                  </w:r>
                  <w:r w:rsidRPr="004641C6">
                    <w:rPr>
                      <w:rFonts w:hint="eastAsia"/>
                      <w:b/>
                      <w:bCs/>
                      <w:sz w:val="18"/>
                      <w:szCs w:val="18"/>
                      <w:lang w:eastAsia="zh-CN"/>
                    </w:rPr>
                    <w:t>的</w:t>
                  </w:r>
                  <w:r w:rsidRPr="004641C6">
                    <w:rPr>
                      <w:rFonts w:hint="eastAsia"/>
                      <w:b/>
                      <w:bCs/>
                      <w:sz w:val="18"/>
                      <w:szCs w:val="18"/>
                      <w:lang w:eastAsia="zh-CN"/>
                    </w:rPr>
                    <w:t>DRS</w:t>
                  </w:r>
                  <w:r w:rsidRPr="004641C6">
                    <w:rPr>
                      <w:rFonts w:hint="eastAsia"/>
                      <w:b/>
                      <w:bCs/>
                      <w:sz w:val="18"/>
                      <w:szCs w:val="18"/>
                      <w:lang w:eastAsia="zh-CN"/>
                    </w:rPr>
                    <w:t>卫星的空间干扰曲线</w:t>
                  </w:r>
                </w:p>
                <w:p w:rsidR="00F66AEA" w:rsidRPr="002304EE" w:rsidRDefault="00F66AEA" w:rsidP="00B249EF">
                  <w:pPr>
                    <w:tabs>
                      <w:tab w:val="clear" w:pos="794"/>
                      <w:tab w:val="clear" w:pos="1191"/>
                      <w:tab w:val="clear" w:pos="1588"/>
                      <w:tab w:val="clear" w:pos="1985"/>
                    </w:tabs>
                    <w:overflowPunct/>
                    <w:autoSpaceDE/>
                    <w:autoSpaceDN/>
                    <w:adjustRightInd/>
                    <w:spacing w:before="0"/>
                    <w:jc w:val="left"/>
                    <w:textAlignment w:val="auto"/>
                    <w:rPr>
                      <w:sz w:val="18"/>
                      <w:szCs w:val="18"/>
                      <w:lang w:eastAsia="zh-CN"/>
                    </w:rPr>
                  </w:pPr>
                  <w:r w:rsidRPr="002304EE">
                    <w:rPr>
                      <w:rFonts w:hint="eastAsia"/>
                      <w:sz w:val="18"/>
                      <w:szCs w:val="18"/>
                      <w:lang w:eastAsia="zh-CN"/>
                    </w:rPr>
                    <w:t>同步</w:t>
                  </w:r>
                  <w:r w:rsidRPr="002304EE">
                    <w:rPr>
                      <w:rFonts w:hint="eastAsia"/>
                      <w:sz w:val="18"/>
                      <w:szCs w:val="18"/>
                      <w:lang w:eastAsia="zh-CN"/>
                    </w:rPr>
                    <w:t>DRS17</w:t>
                  </w:r>
                  <w:r w:rsidRPr="002304EE">
                    <w:rPr>
                      <w:sz w:val="18"/>
                      <w:szCs w:val="18"/>
                      <w:lang w:eastAsia="zh-CN"/>
                    </w:rPr>
                    <w:t>4° W</w:t>
                  </w:r>
                  <w:r w:rsidRPr="002304EE">
                    <w:rPr>
                      <w:rFonts w:hint="eastAsia"/>
                      <w:sz w:val="18"/>
                      <w:szCs w:val="18"/>
                      <w:lang w:eastAsia="zh-CN"/>
                    </w:rPr>
                    <w:t>、</w:t>
                  </w:r>
                  <w:r w:rsidRPr="002304EE">
                    <w:rPr>
                      <w:rFonts w:hint="eastAsia"/>
                      <w:i/>
                      <w:iCs/>
                      <w:sz w:val="18"/>
                      <w:szCs w:val="18"/>
                      <w:lang w:eastAsia="zh-CN"/>
                    </w:rPr>
                    <w:t>k</w:t>
                  </w:r>
                  <w:r w:rsidRPr="002304EE">
                    <w:rPr>
                      <w:rFonts w:hint="eastAsia"/>
                      <w:sz w:val="18"/>
                      <w:szCs w:val="18"/>
                      <w:lang w:eastAsia="zh-CN"/>
                    </w:rPr>
                    <w:t>=0</w:t>
                  </w:r>
                  <w:r w:rsidRPr="002304EE">
                    <w:rPr>
                      <w:rFonts w:hint="eastAsia"/>
                      <w:sz w:val="18"/>
                      <w:szCs w:val="18"/>
                      <w:lang w:eastAsia="zh-CN"/>
                    </w:rPr>
                    <w:t>、分辨率</w:t>
                  </w:r>
                  <w:r w:rsidRPr="002304EE">
                    <w:rPr>
                      <w:rFonts w:hint="eastAsia"/>
                      <w:sz w:val="18"/>
                      <w:szCs w:val="18"/>
                      <w:lang w:eastAsia="zh-CN"/>
                    </w:rPr>
                    <w:t>=0.28</w:t>
                  </w:r>
                  <w:r w:rsidRPr="002304EE">
                    <w:rPr>
                      <w:rFonts w:hint="eastAsia"/>
                      <w:sz w:val="18"/>
                      <w:szCs w:val="18"/>
                      <w:lang w:eastAsia="zh-CN"/>
                    </w:rPr>
                    <w:t>、</w:t>
                  </w:r>
                  <w:r w:rsidRPr="002304EE">
                    <w:rPr>
                      <w:rFonts w:hint="eastAsia"/>
                      <w:sz w:val="18"/>
                      <w:szCs w:val="18"/>
                      <w:lang w:eastAsia="zh-CN"/>
                    </w:rPr>
                    <w:t>8</w:t>
                  </w:r>
                  <w:r w:rsidRPr="002304EE">
                    <w:rPr>
                      <w:sz w:val="18"/>
                      <w:szCs w:val="18"/>
                      <w:lang w:eastAsia="zh-CN"/>
                    </w:rPr>
                    <w:t>dB(W/MHz</w:t>
                  </w:r>
                  <w:r w:rsidRPr="002304EE">
                    <w:rPr>
                      <w:sz w:val="18"/>
                      <w:szCs w:val="18"/>
                      <w:lang w:eastAsia="zh-CN"/>
                    </w:rPr>
                    <w:t>）</w:t>
                  </w:r>
                  <w:r w:rsidRPr="002304EE">
                    <w:rPr>
                      <w:rFonts w:hint="eastAsia"/>
                      <w:sz w:val="18"/>
                      <w:szCs w:val="18"/>
                      <w:lang w:eastAsia="zh-CN"/>
                    </w:rPr>
                    <w:t>、</w:t>
                  </w:r>
                  <w:r w:rsidRPr="002304EE">
                    <w:rPr>
                      <w:rFonts w:hint="eastAsia"/>
                      <w:sz w:val="18"/>
                      <w:szCs w:val="18"/>
                      <w:lang w:eastAsia="zh-CN"/>
                    </w:rPr>
                    <w:t>431</w:t>
                  </w:r>
                  <w:r w:rsidRPr="002304EE">
                    <w:rPr>
                      <w:rFonts w:hint="eastAsia"/>
                      <w:sz w:val="18"/>
                      <w:szCs w:val="18"/>
                      <w:lang w:eastAsia="zh-CN"/>
                    </w:rPr>
                    <w:t>个</w:t>
                  </w:r>
                  <w:r w:rsidRPr="002304EE">
                    <w:rPr>
                      <w:rFonts w:hint="eastAsia"/>
                      <w:sz w:val="18"/>
                      <w:szCs w:val="18"/>
                      <w:lang w:eastAsia="zh-CN"/>
                    </w:rPr>
                    <w:t>LMDS</w:t>
                  </w:r>
                  <w:r w:rsidRPr="002304EE">
                    <w:rPr>
                      <w:rFonts w:hint="eastAsia"/>
                      <w:sz w:val="18"/>
                      <w:szCs w:val="18"/>
                      <w:lang w:eastAsia="zh-CN"/>
                    </w:rPr>
                    <w:t>业务区、全球</w:t>
                  </w:r>
                  <w:r w:rsidRPr="002304EE">
                    <w:rPr>
                      <w:rFonts w:hint="eastAsia"/>
                      <w:sz w:val="18"/>
                      <w:szCs w:val="18"/>
                      <w:lang w:eastAsia="zh-CN"/>
                    </w:rPr>
                    <w:t>944</w:t>
                  </w:r>
                  <w:r w:rsidRPr="002304EE">
                    <w:rPr>
                      <w:rFonts w:hint="eastAsia"/>
                      <w:sz w:val="18"/>
                      <w:szCs w:val="18"/>
                      <w:lang w:eastAsia="zh-CN"/>
                    </w:rPr>
                    <w:t>个中心</w:t>
                  </w:r>
                </w:p>
                <w:p w:rsidR="00F66AEA" w:rsidRPr="004641C6" w:rsidRDefault="00F66AEA">
                  <w:pPr>
                    <w:rPr>
                      <w:sz w:val="18"/>
                      <w:szCs w:val="18"/>
                      <w:lang w:eastAsia="zh-CN"/>
                    </w:rPr>
                  </w:pPr>
                </w:p>
              </w:txbxContent>
            </v:textbox>
          </v:shape>
        </w:pict>
      </w:r>
    </w:p>
    <w:p w:rsidR="00261C3F" w:rsidRDefault="004B45DA" w:rsidP="00261C3F">
      <w:pPr>
        <w:spacing w:before="0"/>
        <w:rPr>
          <w:lang w:val="en-US" w:eastAsia="zh-CN"/>
        </w:rPr>
      </w:pPr>
      <w:r>
        <w:rPr>
          <w:noProof/>
          <w:lang w:val="en-US" w:eastAsia="zh-CN"/>
        </w:rPr>
        <w:pict>
          <v:rect id="_x0000_s14908" style="position:absolute;left:0;text-align:left;margin-left:63pt;margin-top:491.5pt;width:95.6pt;height:21.95pt;z-index:251720704;v-text-anchor:top" o:regroupid="5" fillcolor="white [3212]" stroked="f">
            <v:textbox inset="0,0,0,0">
              <w:txbxContent>
                <w:p w:rsidR="00F66AEA" w:rsidRDefault="00F66AEA" w:rsidP="00016399">
                  <w:r>
                    <w:rPr>
                      <w:color w:val="000000"/>
                      <w:sz w:val="18"/>
                      <w:szCs w:val="18"/>
                    </w:rPr>
                    <w:t>–148.00 to –142.00</w:t>
                  </w:r>
                </w:p>
              </w:txbxContent>
            </v:textbox>
          </v:rect>
        </w:pict>
      </w:r>
      <w:r>
        <w:rPr>
          <w:noProof/>
          <w:lang w:val="en-US" w:eastAsia="zh-CN"/>
        </w:rPr>
        <w:pict>
          <v:rect id="_x0000_s14889" style="position:absolute;left:0;text-align:left;margin-left:78.15pt;margin-top:444.75pt;width:73.4pt;height:16.35pt;z-index:251696128;v-text-anchor:top" fillcolor="white [3212]" stroked="f">
            <v:textbox style="mso-fit-shape-to-text:t" inset="0,0,0,0">
              <w:txbxContent>
                <w:p w:rsidR="00F66AEA" w:rsidRPr="0039737D" w:rsidRDefault="00F66AEA" w:rsidP="0039737D">
                  <w:pPr>
                    <w:rPr>
                      <w:sz w:val="18"/>
                      <w:szCs w:val="18"/>
                    </w:rPr>
                  </w:pPr>
                  <w:r w:rsidRPr="0039737D">
                    <w:rPr>
                      <w:color w:val="000000"/>
                      <w:sz w:val="18"/>
                      <w:szCs w:val="18"/>
                    </w:rPr>
                    <w:t xml:space="preserve"> (dB(W/MHz))</w:t>
                  </w:r>
                </w:p>
              </w:txbxContent>
            </v:textbox>
          </v:rect>
        </w:pict>
      </w:r>
      <w:r>
        <w:rPr>
          <w:noProof/>
          <w:lang w:val="en-US" w:eastAsia="zh-CN"/>
        </w:rPr>
        <w:pict>
          <v:rect id="_x0000_s14907" style="position:absolute;left:0;text-align:left;margin-left:63pt;margin-top:477.35pt;width:88.55pt;height:15.35pt;z-index:251719680;v-text-anchor:top" o:regroupid="5" fillcolor="white [3212]" stroked="f">
            <v:textbox style="mso-fit-shape-to-text:t" inset="0,0,0,0">
              <w:txbxContent>
                <w:p w:rsidR="00F66AEA" w:rsidRDefault="00F66AEA" w:rsidP="00016399">
                  <w:r>
                    <w:rPr>
                      <w:color w:val="000000"/>
                      <w:sz w:val="18"/>
                      <w:szCs w:val="18"/>
                    </w:rPr>
                    <w:t>–142.00 to –136.00</w:t>
                  </w:r>
                </w:p>
              </w:txbxContent>
            </v:textbox>
          </v:rect>
        </w:pict>
      </w:r>
      <w:r>
        <w:rPr>
          <w:noProof/>
          <w:lang w:val="en-US" w:eastAsia="zh-CN"/>
        </w:rPr>
        <w:pict>
          <v:rect id="_x0000_s14906" style="position:absolute;left:0;text-align:left;margin-left:63pt;margin-top:463.2pt;width:88.55pt;height:15.35pt;z-index:251718656;v-text-anchor:top" o:regroupid="5" fillcolor="white [3212]" stroked="f">
            <v:textbox style="mso-fit-shape-to-text:t" inset="0,0,0,0">
              <w:txbxContent>
                <w:p w:rsidR="00F66AEA" w:rsidRDefault="00F66AEA" w:rsidP="00016399">
                  <w:pPr>
                    <w:spacing w:before="100"/>
                  </w:pPr>
                  <w:r>
                    <w:rPr>
                      <w:color w:val="000000"/>
                      <w:sz w:val="18"/>
                      <w:szCs w:val="18"/>
                    </w:rPr>
                    <w:t>–136.00 to –130.00</w:t>
                  </w:r>
                </w:p>
              </w:txbxContent>
            </v:textbox>
          </v:rect>
        </w:pict>
      </w:r>
      <w:r>
        <w:rPr>
          <w:noProof/>
          <w:lang w:val="en-US" w:eastAsia="zh-CN"/>
        </w:rPr>
        <w:pict>
          <v:shape id="_x0000_s14398" type="#_x0000_t202" style="position:absolute;left:0;text-align:left;margin-left:162.4pt;margin-top:409pt;width:164.15pt;height:35.75pt;z-index:251685888" o:regroupid="2" strokecolor="white [3212]">
            <v:textbox style="mso-next-textbox:#_x0000_s14398">
              <w:txbxContent>
                <w:p w:rsidR="00F66AEA" w:rsidRPr="004641C6" w:rsidRDefault="00F66AEA" w:rsidP="00B249EF">
                  <w:pPr>
                    <w:jc w:val="center"/>
                    <w:rPr>
                      <w:sz w:val="18"/>
                      <w:szCs w:val="18"/>
                    </w:rPr>
                  </w:pPr>
                  <w:r w:rsidRPr="004641C6">
                    <w:rPr>
                      <w:rFonts w:hint="eastAsia"/>
                      <w:sz w:val="18"/>
                      <w:szCs w:val="18"/>
                      <w:lang w:val="en-GB"/>
                    </w:rPr>
                    <w:t>俯仰（度）</w:t>
                  </w:r>
                </w:p>
              </w:txbxContent>
            </v:textbox>
          </v:shape>
        </w:pict>
      </w:r>
      <w:r>
        <w:rPr>
          <w:noProof/>
          <w:lang w:val="en-US" w:eastAsia="zh-CN"/>
        </w:rPr>
        <w:pict>
          <v:shape id="_x0000_s14399" type="#_x0000_t202" style="position:absolute;left:0;text-align:left;margin-left:-15.2pt;margin-top:163.5pt;width:29.4pt;height:138.9pt;z-index:251686912;mso-position-horizontal:absolute;mso-position-vertical:absolute" o:regroupid="2" strokecolor="white [3212]">
            <v:textbox style="layout-flow:vertical;mso-layout-flow-alt:bottom-to-top;mso-next-textbox:#_x0000_s14399">
              <w:txbxContent>
                <w:p w:rsidR="00F66AEA" w:rsidRPr="004641C6" w:rsidRDefault="00F66AEA" w:rsidP="00B249EF">
                  <w:pPr>
                    <w:spacing w:before="0"/>
                    <w:jc w:val="center"/>
                    <w:rPr>
                      <w:sz w:val="18"/>
                      <w:szCs w:val="18"/>
                    </w:rPr>
                  </w:pPr>
                  <w:r w:rsidRPr="004641C6">
                    <w:rPr>
                      <w:rFonts w:hint="eastAsia"/>
                      <w:sz w:val="18"/>
                      <w:szCs w:val="18"/>
                      <w:lang w:val="en-GB"/>
                    </w:rPr>
                    <w:t>横滚（度）</w:t>
                  </w:r>
                </w:p>
              </w:txbxContent>
            </v:textbox>
          </v:shape>
        </w:pict>
      </w:r>
      <w:r w:rsidR="00B249EF" w:rsidRPr="005450E7">
        <w:rPr>
          <w:lang w:val="ru-RU"/>
        </w:rPr>
        <w:object w:dxaOrig="8626" w:dyaOrig="9991">
          <v:shape id="_x0000_i1056" type="#_x0000_t75" style="width:448.8pt;height:519.4pt" o:ole="">
            <v:imagedata r:id="rId62" o:title=""/>
          </v:shape>
          <o:OLEObject Type="Embed" ProgID="Visio.Drawing.11" ShapeID="_x0000_i1056" DrawAspect="Content" ObjectID="_1335181015" r:id="rId63"/>
        </w:object>
      </w:r>
    </w:p>
    <w:p w:rsidR="00B249EF" w:rsidRDefault="00B249EF" w:rsidP="00261C3F">
      <w:pPr>
        <w:spacing w:before="0"/>
        <w:rPr>
          <w:lang w:val="en-US" w:eastAsia="zh-CN"/>
        </w:rPr>
      </w:pPr>
    </w:p>
    <w:p w:rsidR="00B249EF" w:rsidRDefault="00B249EF" w:rsidP="00261C3F">
      <w:pPr>
        <w:spacing w:before="0"/>
        <w:rPr>
          <w:lang w:val="en-US" w:eastAsia="zh-CN"/>
        </w:rPr>
      </w:pPr>
    </w:p>
    <w:p w:rsidR="005A79E5" w:rsidRDefault="000E61E6" w:rsidP="0041229F">
      <w:pPr>
        <w:overflowPunct/>
        <w:autoSpaceDE/>
        <w:autoSpaceDN/>
        <w:adjustRightInd/>
        <w:ind w:firstLineChars="200" w:firstLine="480"/>
        <w:jc w:val="left"/>
        <w:textAlignment w:val="auto"/>
        <w:rPr>
          <w:lang w:val="en-US" w:eastAsia="zh-CN"/>
        </w:rPr>
      </w:pPr>
      <w:r>
        <w:rPr>
          <w:rFonts w:hint="eastAsia"/>
          <w:lang w:val="en-US" w:eastAsia="zh-CN"/>
        </w:rPr>
        <w:t>应注意到，上述图表基于采用</w:t>
      </w:r>
      <w:r>
        <w:rPr>
          <w:lang w:val="en-US" w:eastAsia="zh-CN"/>
        </w:rPr>
        <w:t>ITU-R F.1336</w:t>
      </w:r>
      <w:r>
        <w:rPr>
          <w:rFonts w:hint="eastAsia"/>
          <w:lang w:val="en-US" w:eastAsia="zh-CN"/>
        </w:rPr>
        <w:t>建议书中天线辐射方向图中</w:t>
      </w:r>
      <w:r>
        <w:rPr>
          <w:i/>
          <w:iCs/>
          <w:lang w:val="en-US" w:eastAsia="zh-CN"/>
        </w:rPr>
        <w:t>k</w:t>
      </w:r>
      <w:r>
        <w:rPr>
          <w:lang w:val="en-US" w:eastAsia="zh-CN"/>
        </w:rPr>
        <w:t xml:space="preserve"> = 0</w:t>
      </w:r>
      <w:r>
        <w:rPr>
          <w:rFonts w:hint="eastAsia"/>
          <w:lang w:val="en-US" w:eastAsia="zh-CN"/>
        </w:rPr>
        <w:t>进行的仿真。还进行了</w:t>
      </w:r>
      <w:r>
        <w:rPr>
          <w:i/>
          <w:iCs/>
          <w:lang w:val="en-US" w:eastAsia="zh-CN"/>
        </w:rPr>
        <w:t>k</w:t>
      </w:r>
      <w:r>
        <w:rPr>
          <w:lang w:val="en-US" w:eastAsia="zh-CN"/>
        </w:rPr>
        <w:t> = 1</w:t>
      </w:r>
      <w:r>
        <w:rPr>
          <w:rFonts w:hint="eastAsia"/>
          <w:lang w:val="en-US" w:eastAsia="zh-CN"/>
        </w:rPr>
        <w:t>（更高旁瓣）</w:t>
      </w:r>
      <w:r w:rsidR="003561C7">
        <w:rPr>
          <w:rFonts w:hint="eastAsia"/>
          <w:lang w:val="en-US" w:eastAsia="zh-CN"/>
        </w:rPr>
        <w:t>的仿真，并观察到整体干扰情况保持相对不变，意味着旁瓣的影响可忽略不计。</w:t>
      </w:r>
    </w:p>
    <w:p w:rsidR="005A79E5" w:rsidRDefault="005A79E5" w:rsidP="003A600D">
      <w:pPr>
        <w:pStyle w:val="Heading2"/>
        <w:rPr>
          <w:lang w:val="en-US" w:eastAsia="zh-CN"/>
        </w:rPr>
      </w:pPr>
      <w:r>
        <w:rPr>
          <w:lang w:val="en-US" w:eastAsia="zh-CN"/>
        </w:rPr>
        <w:t>4.3</w:t>
      </w:r>
      <w:r>
        <w:rPr>
          <w:lang w:val="en-US" w:eastAsia="zh-CN"/>
        </w:rPr>
        <w:tab/>
      </w:r>
      <w:r w:rsidR="003A600D">
        <w:rPr>
          <w:rFonts w:hint="eastAsia"/>
          <w:lang w:val="en-US" w:eastAsia="zh-CN"/>
        </w:rPr>
        <w:t>结果的讨论（第</w:t>
      </w:r>
      <w:r>
        <w:rPr>
          <w:lang w:val="en-US" w:eastAsia="zh-CN"/>
        </w:rPr>
        <w:t>4</w:t>
      </w:r>
      <w:r w:rsidR="003A600D">
        <w:rPr>
          <w:rFonts w:hint="eastAsia"/>
          <w:lang w:val="en-US" w:eastAsia="zh-CN"/>
        </w:rPr>
        <w:t>段）</w:t>
      </w:r>
    </w:p>
    <w:p w:rsidR="00016399" w:rsidRDefault="003A600D">
      <w:pPr>
        <w:overflowPunct/>
        <w:autoSpaceDE/>
        <w:autoSpaceDN/>
        <w:adjustRightInd/>
        <w:ind w:firstLineChars="200" w:firstLine="480"/>
        <w:jc w:val="left"/>
        <w:textAlignment w:val="auto"/>
        <w:rPr>
          <w:lang w:val="en-US" w:eastAsia="zh-CN"/>
        </w:rPr>
      </w:pPr>
      <w:r>
        <w:rPr>
          <w:rFonts w:hint="eastAsia"/>
          <w:lang w:val="en-US" w:eastAsia="zh-CN"/>
        </w:rPr>
        <w:t>如上述分析所述，</w:t>
      </w:r>
      <w:r w:rsidR="005A79E5">
        <w:rPr>
          <w:lang w:val="en-US" w:eastAsia="zh-CN"/>
        </w:rPr>
        <w:t>–142</w:t>
      </w:r>
      <w:r w:rsidR="00261C3F">
        <w:rPr>
          <w:lang w:val="en-US" w:eastAsia="zh-CN"/>
        </w:rPr>
        <w:t> </w:t>
      </w:r>
      <w:r w:rsidR="005A79E5">
        <w:rPr>
          <w:lang w:val="en-US" w:eastAsia="zh-CN"/>
        </w:rPr>
        <w:t>dB(W/MHz)</w:t>
      </w:r>
      <w:r>
        <w:rPr>
          <w:rFonts w:hint="eastAsia"/>
          <w:lang w:val="en-US" w:eastAsia="zh-CN"/>
        </w:rPr>
        <w:t>的共享标准使得两种业务可在没有过多限制一种业务的情况下实现共享。与保护标准不同，共享标准必须</w:t>
      </w:r>
      <w:r w:rsidR="009651C3">
        <w:rPr>
          <w:rFonts w:hint="eastAsia"/>
          <w:lang w:val="en-US" w:eastAsia="zh-CN"/>
        </w:rPr>
        <w:t>承认频段内各业务的具体属性并反映</w:t>
      </w:r>
    </w:p>
    <w:p w:rsidR="00016399" w:rsidRDefault="00016399">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000000" w:rsidRDefault="009651C3">
      <w:pPr>
        <w:overflowPunct/>
        <w:autoSpaceDE/>
        <w:autoSpaceDN/>
        <w:adjustRightInd/>
        <w:jc w:val="left"/>
        <w:textAlignment w:val="auto"/>
        <w:rPr>
          <w:lang w:val="en-US" w:eastAsia="zh-CN"/>
        </w:rPr>
        <w:pPrChange w:id="8" w:author="song" w:date="2010-03-24T14:36:00Z">
          <w:pPr/>
        </w:pPrChange>
      </w:pPr>
      <w:r>
        <w:rPr>
          <w:rFonts w:hint="eastAsia"/>
          <w:lang w:val="en-US" w:eastAsia="zh-CN"/>
        </w:rPr>
        <w:lastRenderedPageBreak/>
        <w:t>出满足这些业务要求的必要性。在</w:t>
      </w:r>
      <w:r w:rsidR="005A79E5">
        <w:rPr>
          <w:lang w:val="en-US" w:eastAsia="zh-CN"/>
        </w:rPr>
        <w:t>DRS</w:t>
      </w:r>
      <w:r>
        <w:rPr>
          <w:rFonts w:hint="eastAsia"/>
          <w:lang w:val="en-US" w:eastAsia="zh-CN"/>
        </w:rPr>
        <w:t>与</w:t>
      </w:r>
      <w:r>
        <w:rPr>
          <w:lang w:val="en-US" w:eastAsia="zh-CN"/>
        </w:rPr>
        <w:t>P-MP FS</w:t>
      </w:r>
      <w:r>
        <w:rPr>
          <w:rFonts w:hint="eastAsia"/>
          <w:lang w:val="en-US" w:eastAsia="zh-CN"/>
        </w:rPr>
        <w:t>系统共用</w:t>
      </w:r>
      <w:r w:rsidR="005A79E5">
        <w:rPr>
          <w:lang w:val="en-US" w:eastAsia="zh-CN"/>
        </w:rPr>
        <w:t>25.25-27.5</w:t>
      </w:r>
      <w:r w:rsidR="00261C3F">
        <w:rPr>
          <w:lang w:val="en-US" w:eastAsia="zh-CN"/>
        </w:rPr>
        <w:t> </w:t>
      </w:r>
      <w:r w:rsidR="005A79E5">
        <w:rPr>
          <w:lang w:val="en-US" w:eastAsia="zh-CN"/>
        </w:rPr>
        <w:t>GHz</w:t>
      </w:r>
      <w:r>
        <w:rPr>
          <w:rFonts w:hint="eastAsia"/>
          <w:lang w:val="en-US" w:eastAsia="zh-CN"/>
        </w:rPr>
        <w:t>频段这一问题上，存在着多个支持</w:t>
      </w:r>
      <w:r>
        <w:rPr>
          <w:lang w:val="en-US" w:eastAsia="zh-CN"/>
        </w:rPr>
        <w:t xml:space="preserve"> </w:t>
      </w:r>
      <w:r w:rsidR="004B45DA">
        <w:rPr>
          <w:lang w:val="en-US"/>
        </w:rPr>
        <w:fldChar w:fldCharType="begin"/>
      </w:r>
      <w:r>
        <w:rPr>
          <w:lang w:val="en-US" w:eastAsia="zh-CN"/>
        </w:rPr>
        <w:instrText xml:space="preserve"> EQ  –142 dB(W/MHz)</w:instrText>
      </w:r>
      <w:r w:rsidR="004B45DA">
        <w:rPr>
          <w:lang w:val="en-US"/>
        </w:rPr>
        <w:fldChar w:fldCharType="end"/>
      </w:r>
      <w:r>
        <w:rPr>
          <w:rFonts w:hint="eastAsia"/>
          <w:lang w:val="en-US" w:eastAsia="zh-CN"/>
        </w:rPr>
        <w:t>共用标准的缓解干扰因素，例如：</w:t>
      </w:r>
    </w:p>
    <w:p w:rsidR="005A79E5" w:rsidRDefault="005A79E5" w:rsidP="009651C3">
      <w:pPr>
        <w:pStyle w:val="enumlev1"/>
        <w:rPr>
          <w:lang w:val="en-US" w:eastAsia="zh-CN"/>
        </w:rPr>
      </w:pPr>
      <w:r>
        <w:rPr>
          <w:lang w:val="en-US" w:eastAsia="zh-CN"/>
        </w:rPr>
        <w:t>–</w:t>
      </w:r>
      <w:r>
        <w:rPr>
          <w:lang w:val="en-US" w:eastAsia="zh-CN"/>
        </w:rPr>
        <w:tab/>
      </w:r>
      <w:r w:rsidR="009651C3">
        <w:rPr>
          <w:rFonts w:hint="eastAsia"/>
          <w:lang w:val="en-US" w:eastAsia="zh-CN"/>
        </w:rPr>
        <w:t>如前所述，采用下倾的扇形天线系统在</w:t>
      </w:r>
      <w:r w:rsidR="009651C3">
        <w:rPr>
          <w:lang w:val="en-US" w:eastAsia="zh-CN"/>
        </w:rPr>
        <w:t>P-MP</w:t>
      </w:r>
      <w:r w:rsidR="009651C3">
        <w:rPr>
          <w:rFonts w:hint="eastAsia"/>
          <w:lang w:val="en-US" w:eastAsia="zh-CN"/>
        </w:rPr>
        <w:t>部署中将很普遍。系统将需要很高水平的扇形分区来控制系统内的干扰并获得可支持商业应用的频率复用水平。</w:t>
      </w:r>
    </w:p>
    <w:p w:rsidR="005A79E5" w:rsidRDefault="005A79E5" w:rsidP="009651C3">
      <w:pPr>
        <w:pStyle w:val="enumlev1"/>
        <w:rPr>
          <w:lang w:val="en-US" w:eastAsia="zh-CN"/>
        </w:rPr>
      </w:pPr>
      <w:r>
        <w:rPr>
          <w:lang w:val="en-US" w:eastAsia="zh-CN"/>
        </w:rPr>
        <w:t>–</w:t>
      </w:r>
      <w:r>
        <w:rPr>
          <w:lang w:val="en-US" w:eastAsia="zh-CN"/>
        </w:rPr>
        <w:tab/>
      </w:r>
      <w:r w:rsidR="009651C3">
        <w:rPr>
          <w:rFonts w:hint="eastAsia"/>
          <w:lang w:val="en-US" w:eastAsia="zh-CN"/>
        </w:rPr>
        <w:t>确实超出共用标准的发射来自于地球上可预见的地点，从而可采取</w:t>
      </w:r>
      <w:r w:rsidR="009651C3" w:rsidRPr="0074440D">
        <w:rPr>
          <w:rFonts w:ascii="STKaiti" w:eastAsia="STKaiti" w:hAnsi="STKaiti" w:hint="eastAsia"/>
          <w:lang w:val="en-US" w:eastAsia="zh-CN"/>
        </w:rPr>
        <w:t>预防</w:t>
      </w:r>
      <w:r w:rsidR="009651C3">
        <w:rPr>
          <w:rFonts w:hint="eastAsia"/>
          <w:lang w:val="en-US" w:eastAsia="zh-CN"/>
        </w:rPr>
        <w:t>措施来避免干扰。</w:t>
      </w:r>
    </w:p>
    <w:p w:rsidR="005A79E5" w:rsidRDefault="005A79E5" w:rsidP="0012213B">
      <w:pPr>
        <w:pStyle w:val="enumlev1"/>
        <w:rPr>
          <w:lang w:val="en-US" w:eastAsia="zh-CN"/>
        </w:rPr>
      </w:pPr>
      <w:r>
        <w:rPr>
          <w:lang w:val="en-US" w:eastAsia="zh-CN"/>
        </w:rPr>
        <w:t>–</w:t>
      </w:r>
      <w:r>
        <w:rPr>
          <w:lang w:val="en-US" w:eastAsia="zh-CN"/>
        </w:rPr>
        <w:tab/>
      </w:r>
      <w:r w:rsidR="0012213B">
        <w:rPr>
          <w:rFonts w:hint="eastAsia"/>
          <w:lang w:val="en-US" w:eastAsia="zh-CN"/>
        </w:rPr>
        <w:t>各主管部门固定业务对</w:t>
      </w:r>
      <w:r>
        <w:rPr>
          <w:lang w:val="en-US" w:eastAsia="zh-CN"/>
        </w:rPr>
        <w:t>25.25-27.5 GHz</w:t>
      </w:r>
      <w:r w:rsidR="0012213B">
        <w:rPr>
          <w:rFonts w:hint="eastAsia"/>
          <w:lang w:val="en-US" w:eastAsia="zh-CN"/>
        </w:rPr>
        <w:t>频段的使用不尽相同。在某些国家，许可运营商使用点对多点系统；而在其他国家，运营商混合使用点对点和点对多点系统（某些宽带运营商在中心站点使用多个点对点系统）。此外，当前的频率方案支持各种点对点和点对多点系统。因而，多点系统对</w:t>
      </w:r>
      <w:r w:rsidR="0012213B">
        <w:rPr>
          <w:rFonts w:hint="eastAsia"/>
          <w:lang w:val="en-US" w:eastAsia="zh-CN"/>
        </w:rPr>
        <w:t>DRS</w:t>
      </w:r>
      <w:r w:rsidR="0012213B">
        <w:rPr>
          <w:rFonts w:hint="eastAsia"/>
          <w:lang w:val="en-US" w:eastAsia="zh-CN"/>
        </w:rPr>
        <w:t>系统的集总发射电平可能远低于本研究中的描述。</w:t>
      </w:r>
    </w:p>
    <w:p w:rsidR="005A79E5" w:rsidRDefault="005A79E5" w:rsidP="00622884">
      <w:pPr>
        <w:pStyle w:val="Heading1"/>
        <w:rPr>
          <w:lang w:val="en-US" w:eastAsia="zh-CN"/>
        </w:rPr>
      </w:pPr>
      <w:r>
        <w:rPr>
          <w:lang w:val="en-US" w:eastAsia="zh-CN"/>
        </w:rPr>
        <w:t>5</w:t>
      </w:r>
      <w:r>
        <w:rPr>
          <w:lang w:val="en-US" w:eastAsia="zh-CN"/>
        </w:rPr>
        <w:tab/>
      </w:r>
      <w:r w:rsidR="00622884">
        <w:rPr>
          <w:rFonts w:hint="eastAsia"/>
          <w:lang w:val="en-US" w:eastAsia="zh-CN"/>
        </w:rPr>
        <w:t>向其他</w:t>
      </w:r>
      <w:r>
        <w:rPr>
          <w:lang w:val="en-US" w:eastAsia="zh-CN"/>
        </w:rPr>
        <w:t>LMDS</w:t>
      </w:r>
      <w:r w:rsidR="00622884">
        <w:rPr>
          <w:rFonts w:hint="eastAsia"/>
          <w:lang w:val="en-US" w:eastAsia="zh-CN"/>
        </w:rPr>
        <w:t>部署的扩展</w:t>
      </w:r>
    </w:p>
    <w:p w:rsidR="005A79E5" w:rsidRDefault="00622884" w:rsidP="0041229F">
      <w:pPr>
        <w:overflowPunct/>
        <w:autoSpaceDE/>
        <w:autoSpaceDN/>
        <w:adjustRightInd/>
        <w:ind w:firstLineChars="200" w:firstLine="480"/>
        <w:jc w:val="left"/>
        <w:textAlignment w:val="auto"/>
        <w:rPr>
          <w:lang w:val="en-US" w:eastAsia="zh-CN"/>
        </w:rPr>
      </w:pPr>
      <w:r>
        <w:rPr>
          <w:rFonts w:hint="eastAsia"/>
          <w:lang w:val="en-US" w:eastAsia="zh-CN"/>
        </w:rPr>
        <w:t>第</w:t>
      </w:r>
      <w:r>
        <w:rPr>
          <w:rFonts w:hint="eastAsia"/>
          <w:lang w:val="en-US" w:eastAsia="zh-CN"/>
        </w:rPr>
        <w:t>3</w:t>
      </w:r>
      <w:r>
        <w:rPr>
          <w:rFonts w:hint="eastAsia"/>
          <w:lang w:val="en-US" w:eastAsia="zh-CN"/>
        </w:rPr>
        <w:t>和第</w:t>
      </w:r>
      <w:r>
        <w:rPr>
          <w:rFonts w:hint="eastAsia"/>
          <w:lang w:val="en-US" w:eastAsia="zh-CN"/>
        </w:rPr>
        <w:t>4</w:t>
      </w:r>
      <w:r>
        <w:rPr>
          <w:rFonts w:hint="eastAsia"/>
          <w:lang w:val="en-US" w:eastAsia="zh-CN"/>
        </w:rPr>
        <w:t>段中描述的结果基于</w:t>
      </w:r>
      <w:r>
        <w:rPr>
          <w:rFonts w:hint="eastAsia"/>
          <w:lang w:val="en-US" w:eastAsia="zh-CN"/>
        </w:rPr>
        <w:t>LMDS</w:t>
      </w:r>
      <w:r>
        <w:rPr>
          <w:rFonts w:hint="eastAsia"/>
          <w:lang w:val="en-US" w:eastAsia="zh-CN"/>
        </w:rPr>
        <w:t>小区半径的特定假设。本节描述了将结果向采用更小小区的</w:t>
      </w:r>
      <w:r>
        <w:rPr>
          <w:rFonts w:hint="eastAsia"/>
          <w:lang w:val="en-US" w:eastAsia="zh-CN"/>
        </w:rPr>
        <w:t>LMDS</w:t>
      </w:r>
      <w:r>
        <w:rPr>
          <w:rFonts w:hint="eastAsia"/>
          <w:lang w:val="en-US" w:eastAsia="zh-CN"/>
        </w:rPr>
        <w:t>部署扩展的简单方法。</w:t>
      </w:r>
    </w:p>
    <w:p w:rsidR="005A79E5" w:rsidRDefault="00622884" w:rsidP="0041229F">
      <w:pPr>
        <w:overflowPunct/>
        <w:autoSpaceDE/>
        <w:autoSpaceDN/>
        <w:adjustRightInd/>
        <w:ind w:firstLineChars="200" w:firstLine="480"/>
        <w:jc w:val="left"/>
        <w:textAlignment w:val="auto"/>
        <w:rPr>
          <w:lang w:val="en-US" w:eastAsia="zh-CN"/>
        </w:rPr>
      </w:pPr>
      <w:r>
        <w:rPr>
          <w:rFonts w:hint="eastAsia"/>
          <w:lang w:val="en-US" w:eastAsia="zh-CN"/>
        </w:rPr>
        <w:t>一般而言，更小的小区尺寸将</w:t>
      </w:r>
      <w:r w:rsidR="00571F2A">
        <w:rPr>
          <w:rFonts w:hint="eastAsia"/>
          <w:lang w:val="en-US" w:eastAsia="zh-CN"/>
        </w:rPr>
        <w:t>导致在城市人口中心成熟的</w:t>
      </w:r>
      <w:r w:rsidR="00571F2A">
        <w:rPr>
          <w:rFonts w:hint="eastAsia"/>
          <w:lang w:val="en-US" w:eastAsia="zh-CN"/>
        </w:rPr>
        <w:t>LMDS</w:t>
      </w:r>
      <w:r w:rsidR="00571F2A">
        <w:rPr>
          <w:rFonts w:hint="eastAsia"/>
          <w:lang w:val="en-US" w:eastAsia="zh-CN"/>
        </w:rPr>
        <w:t>系统部署中采用更多的小区。由于更小的小区尺寸，在假定视线传播的情况下，中心站向最外围用户提供系统链路余量所需的</w:t>
      </w:r>
      <w:r w:rsidR="005A79E5">
        <w:rPr>
          <w:lang w:val="en-US" w:eastAsia="zh-CN"/>
        </w:rPr>
        <w:t>e.i.r.p.</w:t>
      </w:r>
      <w:r w:rsidR="00571F2A">
        <w:rPr>
          <w:rFonts w:hint="eastAsia"/>
          <w:lang w:val="en-US" w:eastAsia="zh-CN"/>
        </w:rPr>
        <w:t>将随着距离的平方递减。因此，比参考小区更小的小区的</w:t>
      </w:r>
      <w:r w:rsidR="00571F2A">
        <w:rPr>
          <w:lang w:val="en-US" w:eastAsia="zh-CN"/>
        </w:rPr>
        <w:t>e.i.r.p.</w:t>
      </w:r>
      <w:r w:rsidR="00571F2A">
        <w:rPr>
          <w:rFonts w:hint="eastAsia"/>
          <w:lang w:val="en-US" w:eastAsia="zh-CN"/>
        </w:rPr>
        <w:t>谱密度相对降低由下式给定：</w:t>
      </w:r>
    </w:p>
    <w:p w:rsidR="00261C3F" w:rsidRDefault="00261C3F" w:rsidP="00261C3F">
      <w:pPr>
        <w:pStyle w:val="Blanc"/>
        <w:rPr>
          <w:lang w:eastAsia="zh-CN"/>
        </w:rPr>
      </w:pPr>
    </w:p>
    <w:p w:rsidR="005A79E5" w:rsidRPr="005A79E5" w:rsidRDefault="005A79E5" w:rsidP="005A79E5">
      <w:pPr>
        <w:pStyle w:val="Equation"/>
        <w:rPr>
          <w:lang w:val="en-US" w:eastAsia="zh-CN"/>
        </w:rPr>
      </w:pPr>
      <w:r>
        <w:rPr>
          <w:lang w:val="en-US" w:eastAsia="zh-CN"/>
        </w:rPr>
        <w:tab/>
      </w:r>
      <w:r>
        <w:rPr>
          <w:lang w:val="en-US" w:eastAsia="zh-CN"/>
        </w:rPr>
        <w:tab/>
      </w:r>
      <w:r w:rsidRPr="00D76410">
        <w:rPr>
          <w:position w:val="-34"/>
          <w:sz w:val="20"/>
          <w:lang w:val="en-US"/>
        </w:rPr>
        <w:object w:dxaOrig="1560" w:dyaOrig="800">
          <v:shape id="_x0000_i1057" type="#_x0000_t75" style="width:77.6pt;height:39.85pt" o:ole="">
            <v:imagedata r:id="rId64" o:title=""/>
          </v:shape>
          <o:OLEObject Type="Embed" ProgID="Equation.3" ShapeID="_x0000_i1057" DrawAspect="Content" ObjectID="_1335181016" r:id="rId65"/>
        </w:object>
      </w:r>
      <w:r w:rsidRPr="005A79E5">
        <w:rPr>
          <w:lang w:val="en-US" w:eastAsia="zh-CN"/>
        </w:rPr>
        <w:tab/>
        <w:t>(10)</w:t>
      </w:r>
    </w:p>
    <w:p w:rsidR="005A79E5" w:rsidRDefault="00571F2A" w:rsidP="00571F2A">
      <w:pPr>
        <w:rPr>
          <w:lang w:val="en-US" w:eastAsia="zh-CN"/>
        </w:rPr>
      </w:pPr>
      <w:r>
        <w:rPr>
          <w:rFonts w:hint="eastAsia"/>
          <w:lang w:val="en-US" w:eastAsia="zh-CN"/>
        </w:rPr>
        <w:t>其中：</w:t>
      </w:r>
    </w:p>
    <w:p w:rsidR="005A79E5" w:rsidRDefault="005A79E5" w:rsidP="009E118F">
      <w:pPr>
        <w:pStyle w:val="Equationlegend"/>
        <w:rPr>
          <w:lang w:eastAsia="zh-CN"/>
        </w:rPr>
      </w:pPr>
      <w:r w:rsidRPr="00CB7086">
        <w:rPr>
          <w:lang w:eastAsia="zh-CN"/>
        </w:rPr>
        <w:tab/>
      </w:r>
      <w:r w:rsidR="00CB7086">
        <w:sym w:font="Symbol" w:char="F047"/>
      </w:r>
      <w:r>
        <w:rPr>
          <w:i/>
          <w:iCs/>
          <w:position w:val="-4"/>
          <w:sz w:val="20"/>
          <w:lang w:eastAsia="zh-CN"/>
        </w:rPr>
        <w:t>i</w:t>
      </w:r>
      <w:r>
        <w:rPr>
          <w:rFonts w:ascii="Tms Rmn" w:hAnsi="Tms Rmn"/>
          <w:sz w:val="12"/>
          <w:szCs w:val="12"/>
          <w:lang w:eastAsia="zh-CN"/>
        </w:rPr>
        <w:t> </w:t>
      </w:r>
      <w:r>
        <w:rPr>
          <w:rFonts w:ascii="Tms Rmn" w:hAnsi="Tms Rmn"/>
          <w:sz w:val="20"/>
          <w:lang w:eastAsia="zh-CN"/>
        </w:rPr>
        <w:t>:</w:t>
      </w:r>
      <w:r>
        <w:rPr>
          <w:lang w:eastAsia="zh-CN"/>
        </w:rPr>
        <w:tab/>
      </w:r>
      <w:r w:rsidR="00571F2A">
        <w:rPr>
          <w:rFonts w:hint="eastAsia"/>
          <w:lang w:eastAsia="zh-CN"/>
        </w:rPr>
        <w:t>第</w:t>
      </w:r>
      <w:r w:rsidR="00571F2A">
        <w:rPr>
          <w:i/>
          <w:iCs/>
          <w:lang w:eastAsia="zh-CN"/>
        </w:rPr>
        <w:t>i</w:t>
      </w:r>
      <w:r w:rsidR="00571F2A">
        <w:rPr>
          <w:rFonts w:hint="eastAsia"/>
          <w:lang w:eastAsia="zh-CN"/>
        </w:rPr>
        <w:t>个小区</w:t>
      </w:r>
      <w:r>
        <w:rPr>
          <w:lang w:eastAsia="zh-CN"/>
        </w:rPr>
        <w:t>e.i.r.p.</w:t>
      </w:r>
      <w:r w:rsidR="00571F2A">
        <w:rPr>
          <w:rFonts w:hint="eastAsia"/>
          <w:lang w:eastAsia="zh-CN"/>
        </w:rPr>
        <w:t>谱密度</w:t>
      </w:r>
      <w:r w:rsidR="009E118F">
        <w:rPr>
          <w:rFonts w:hint="eastAsia"/>
          <w:lang w:eastAsia="zh-CN"/>
        </w:rPr>
        <w:t>降</w:t>
      </w:r>
      <w:r w:rsidR="00571F2A">
        <w:rPr>
          <w:rFonts w:hint="eastAsia"/>
          <w:lang w:eastAsia="zh-CN"/>
        </w:rPr>
        <w:t>低系数</w:t>
      </w:r>
      <w:r>
        <w:rPr>
          <w:lang w:eastAsia="zh-CN"/>
        </w:rPr>
        <w:t xml:space="preserve"> (dB) </w:t>
      </w:r>
    </w:p>
    <w:p w:rsidR="005A79E5" w:rsidRDefault="005A79E5" w:rsidP="00571F2A">
      <w:pPr>
        <w:pStyle w:val="Equationlegend"/>
        <w:rPr>
          <w:lang w:eastAsia="zh-CN"/>
        </w:rPr>
      </w:pPr>
      <w:r>
        <w:rPr>
          <w:i/>
          <w:iCs/>
          <w:lang w:eastAsia="zh-CN"/>
        </w:rPr>
        <w:tab/>
        <w:t>r</w:t>
      </w:r>
      <w:r>
        <w:rPr>
          <w:i/>
          <w:iCs/>
          <w:position w:val="-4"/>
          <w:sz w:val="20"/>
          <w:lang w:eastAsia="zh-CN"/>
        </w:rPr>
        <w:t>i</w:t>
      </w:r>
      <w:r>
        <w:rPr>
          <w:rFonts w:ascii="Tms Rmn" w:hAnsi="Tms Rmn"/>
          <w:sz w:val="12"/>
          <w:szCs w:val="12"/>
          <w:lang w:eastAsia="zh-CN"/>
        </w:rPr>
        <w:t> </w:t>
      </w:r>
      <w:r>
        <w:rPr>
          <w:rFonts w:ascii="Tms Rmn" w:hAnsi="Tms Rmn"/>
          <w:sz w:val="20"/>
          <w:lang w:eastAsia="zh-CN"/>
        </w:rPr>
        <w:t>:</w:t>
      </w:r>
      <w:r>
        <w:rPr>
          <w:lang w:eastAsia="zh-CN"/>
        </w:rPr>
        <w:tab/>
      </w:r>
      <w:r w:rsidR="00571F2A">
        <w:rPr>
          <w:rFonts w:hint="eastAsia"/>
          <w:lang w:eastAsia="zh-CN"/>
        </w:rPr>
        <w:t>第</w:t>
      </w:r>
      <w:r w:rsidR="00571F2A">
        <w:rPr>
          <w:i/>
          <w:iCs/>
          <w:lang w:eastAsia="zh-CN"/>
        </w:rPr>
        <w:t>i</w:t>
      </w:r>
      <w:r w:rsidR="00571F2A">
        <w:rPr>
          <w:rFonts w:hint="eastAsia"/>
          <w:lang w:eastAsia="zh-CN"/>
        </w:rPr>
        <w:t>个小区半径</w:t>
      </w:r>
      <w:r w:rsidR="006039B7">
        <w:rPr>
          <w:lang w:eastAsia="zh-CN"/>
        </w:rPr>
        <w:t>（</w:t>
      </w:r>
      <w:r w:rsidR="00571F2A">
        <w:rPr>
          <w:rFonts w:hint="eastAsia"/>
          <w:lang w:eastAsia="zh-CN"/>
        </w:rPr>
        <w:t>公里</w:t>
      </w:r>
      <w:r w:rsidR="006039B7">
        <w:rPr>
          <w:lang w:eastAsia="zh-CN"/>
        </w:rPr>
        <w:t>）</w:t>
      </w:r>
      <w:r>
        <w:rPr>
          <w:lang w:eastAsia="zh-CN"/>
        </w:rPr>
        <w:t xml:space="preserve"> </w:t>
      </w:r>
    </w:p>
    <w:p w:rsidR="005A79E5" w:rsidRDefault="005A79E5" w:rsidP="00571F2A">
      <w:pPr>
        <w:pStyle w:val="Equationlegend"/>
        <w:rPr>
          <w:lang w:eastAsia="zh-CN"/>
        </w:rPr>
      </w:pPr>
      <w:r>
        <w:rPr>
          <w:i/>
          <w:iCs/>
          <w:lang w:eastAsia="zh-CN"/>
        </w:rPr>
        <w:tab/>
        <w:t>r</w:t>
      </w:r>
      <w:r>
        <w:rPr>
          <w:position w:val="-4"/>
          <w:sz w:val="20"/>
          <w:lang w:eastAsia="zh-CN"/>
        </w:rPr>
        <w:t>0</w:t>
      </w:r>
      <w:r>
        <w:rPr>
          <w:rFonts w:ascii="Tms Rmn" w:hAnsi="Tms Rmn"/>
          <w:sz w:val="12"/>
          <w:szCs w:val="12"/>
          <w:lang w:eastAsia="zh-CN"/>
        </w:rPr>
        <w:t> </w:t>
      </w:r>
      <w:r>
        <w:rPr>
          <w:rFonts w:ascii="Tms Rmn" w:hAnsi="Tms Rmn"/>
          <w:sz w:val="20"/>
          <w:lang w:eastAsia="zh-CN"/>
        </w:rPr>
        <w:t>:</w:t>
      </w:r>
      <w:r>
        <w:rPr>
          <w:lang w:eastAsia="zh-CN"/>
        </w:rPr>
        <w:tab/>
      </w:r>
      <w:r w:rsidR="00571F2A">
        <w:rPr>
          <w:rFonts w:hint="eastAsia"/>
          <w:lang w:eastAsia="zh-CN"/>
        </w:rPr>
        <w:t>参考小区的半径，如</w:t>
      </w:r>
      <w:r w:rsidR="00571F2A">
        <w:rPr>
          <w:rFonts w:hint="eastAsia"/>
          <w:lang w:eastAsia="zh-CN"/>
        </w:rPr>
        <w:t>5</w:t>
      </w:r>
      <w:r w:rsidR="00571F2A">
        <w:rPr>
          <w:rFonts w:hint="eastAsia"/>
          <w:lang w:eastAsia="zh-CN"/>
        </w:rPr>
        <w:t>公里。</w:t>
      </w:r>
    </w:p>
    <w:p w:rsidR="00000000" w:rsidRDefault="009E118F">
      <w:pPr>
        <w:overflowPunct/>
        <w:autoSpaceDE/>
        <w:autoSpaceDN/>
        <w:adjustRightInd/>
        <w:ind w:firstLineChars="200" w:firstLine="480"/>
        <w:jc w:val="left"/>
        <w:textAlignment w:val="auto"/>
        <w:rPr>
          <w:lang w:val="en-US" w:eastAsia="zh-CN"/>
        </w:rPr>
        <w:pPrChange w:id="9" w:author="song" w:date="2010-03-24T14:36:00Z">
          <w:pPr/>
        </w:pPrChange>
      </w:pPr>
      <w:r>
        <w:rPr>
          <w:rFonts w:hint="eastAsia"/>
          <w:lang w:val="en-US" w:eastAsia="zh-CN"/>
        </w:rPr>
        <w:t>降低系数的应用显而易见。例如，假定</w:t>
      </w:r>
      <w:r>
        <w:rPr>
          <w:rFonts w:hint="eastAsia"/>
          <w:lang w:val="en-US" w:eastAsia="zh-CN"/>
        </w:rPr>
        <w:t>5</w:t>
      </w:r>
      <w:r>
        <w:rPr>
          <w:rFonts w:hint="eastAsia"/>
          <w:lang w:val="en-US" w:eastAsia="zh-CN"/>
        </w:rPr>
        <w:t>公里参考小区的</w:t>
      </w:r>
      <w:r w:rsidR="005A79E5">
        <w:rPr>
          <w:lang w:val="en-US" w:eastAsia="zh-CN"/>
        </w:rPr>
        <w:t>e.i.r.p.</w:t>
      </w:r>
      <w:r>
        <w:rPr>
          <w:rFonts w:hint="eastAsia"/>
          <w:lang w:val="en-US" w:eastAsia="zh-CN"/>
        </w:rPr>
        <w:t>谱密度为</w:t>
      </w:r>
      <w:r w:rsidR="00CC7530">
        <w:rPr>
          <w:lang w:val="en-US" w:eastAsia="zh-CN"/>
        </w:rPr>
        <w:br/>
      </w:r>
      <w:r w:rsidR="005A79E5">
        <w:rPr>
          <w:lang w:val="en-US" w:eastAsia="zh-CN"/>
        </w:rPr>
        <w:t>+8 dB(W/MHz)</w:t>
      </w:r>
      <w:r>
        <w:rPr>
          <w:rFonts w:hint="eastAsia"/>
          <w:lang w:val="en-US" w:eastAsia="zh-CN"/>
        </w:rPr>
        <w:t>，如果小区尺寸减小到</w:t>
      </w:r>
      <w:r w:rsidR="005A79E5">
        <w:rPr>
          <w:lang w:val="en-US" w:eastAsia="zh-CN"/>
        </w:rPr>
        <w:t>2.5</w:t>
      </w:r>
      <w:r>
        <w:rPr>
          <w:rFonts w:hint="eastAsia"/>
          <w:lang w:val="en-US" w:eastAsia="zh-CN"/>
        </w:rPr>
        <w:t>公里，那么</w:t>
      </w:r>
      <w:r w:rsidR="005A79E5">
        <w:rPr>
          <w:lang w:val="en-US" w:eastAsia="zh-CN"/>
        </w:rPr>
        <w:t>e.i.r.p.</w:t>
      </w:r>
      <w:r>
        <w:rPr>
          <w:rFonts w:hint="eastAsia"/>
          <w:lang w:val="en-US" w:eastAsia="zh-CN"/>
        </w:rPr>
        <w:t>谱密度将降低到</w:t>
      </w:r>
      <w:r w:rsidR="005A79E5">
        <w:rPr>
          <w:lang w:val="en-US" w:eastAsia="zh-CN"/>
        </w:rPr>
        <w:t>+2 dB(W/MHz)</w:t>
      </w:r>
      <w:r>
        <w:rPr>
          <w:rFonts w:hint="eastAsia"/>
          <w:lang w:val="en-US" w:eastAsia="zh-CN"/>
        </w:rPr>
        <w:t>。</w:t>
      </w:r>
    </w:p>
    <w:p w:rsidR="00000000" w:rsidRDefault="00313CEE">
      <w:pPr>
        <w:overflowPunct/>
        <w:autoSpaceDE/>
        <w:autoSpaceDN/>
        <w:adjustRightInd/>
        <w:ind w:firstLineChars="200" w:firstLine="480"/>
        <w:jc w:val="left"/>
        <w:textAlignment w:val="auto"/>
        <w:rPr>
          <w:lang w:val="en-US" w:eastAsia="zh-CN"/>
        </w:rPr>
        <w:pPrChange w:id="10" w:author="song" w:date="2010-03-24T14:36:00Z">
          <w:pPr/>
        </w:pPrChange>
      </w:pPr>
      <w:r>
        <w:rPr>
          <w:rFonts w:hint="eastAsia"/>
          <w:lang w:val="en-US" w:eastAsia="zh-CN"/>
        </w:rPr>
        <w:t>注意到该方法的应用将倾向于将任何城市人口中心的集总</w:t>
      </w:r>
      <w:r>
        <w:rPr>
          <w:lang w:val="en-US" w:eastAsia="zh-CN"/>
        </w:rPr>
        <w:t>e.i.r.p.</w:t>
      </w:r>
      <w:r>
        <w:rPr>
          <w:rFonts w:hint="eastAsia"/>
          <w:lang w:val="en-US" w:eastAsia="zh-CN"/>
        </w:rPr>
        <w:t>谱密度限制到与小区大小无关的一个水平上。</w:t>
      </w:r>
      <w:r w:rsidR="005A79E5">
        <w:rPr>
          <w:lang w:val="en-US" w:eastAsia="zh-CN"/>
        </w:rPr>
        <w:t xml:space="preserve"> </w:t>
      </w:r>
    </w:p>
    <w:p w:rsidR="00000000" w:rsidRDefault="00313CEE">
      <w:pPr>
        <w:overflowPunct/>
        <w:autoSpaceDE/>
        <w:autoSpaceDN/>
        <w:adjustRightInd/>
        <w:ind w:firstLineChars="200" w:firstLine="480"/>
        <w:jc w:val="left"/>
        <w:textAlignment w:val="auto"/>
        <w:rPr>
          <w:lang w:val="en-US" w:eastAsia="zh-CN"/>
        </w:rPr>
        <w:pPrChange w:id="11" w:author="song" w:date="2010-03-24T14:36:00Z">
          <w:pPr/>
        </w:pPrChange>
      </w:pPr>
      <w:r>
        <w:rPr>
          <w:rFonts w:hint="eastAsia"/>
          <w:lang w:val="en-US" w:eastAsia="zh-CN"/>
        </w:rPr>
        <w:t>注意到许多固定业务部署的部署目标将是保持链路可用性不变，而不是链路余量不变，因为至最外围用户的距离在变化。采用</w:t>
      </w:r>
      <w:r w:rsidR="005A79E5">
        <w:rPr>
          <w:lang w:val="en-US" w:eastAsia="zh-CN"/>
        </w:rPr>
        <w:t>ITU-R P.530</w:t>
      </w:r>
      <w:r>
        <w:rPr>
          <w:rFonts w:hint="eastAsia"/>
          <w:lang w:val="en-US" w:eastAsia="zh-CN"/>
        </w:rPr>
        <w:t>建议书的方法，对于一个给定链路可用性，必要链路余量随着链路距离降低。因此，公式</w:t>
      </w:r>
      <w:r w:rsidR="005A79E5">
        <w:rPr>
          <w:lang w:val="en-US" w:eastAsia="zh-CN"/>
        </w:rPr>
        <w:t>(10)</w:t>
      </w:r>
      <w:r>
        <w:rPr>
          <w:rFonts w:hint="eastAsia"/>
          <w:lang w:val="en-US" w:eastAsia="zh-CN"/>
        </w:rPr>
        <w:t>提供了作为小区尺寸减小函数的</w:t>
      </w:r>
      <w:r>
        <w:rPr>
          <w:lang w:val="en-US" w:eastAsia="zh-CN"/>
        </w:rPr>
        <w:t>e.i.r.p.</w:t>
      </w:r>
      <w:r>
        <w:rPr>
          <w:rFonts w:hint="eastAsia"/>
          <w:lang w:val="en-US" w:eastAsia="zh-CN"/>
        </w:rPr>
        <w:t>谱密度降低的保守估计。</w:t>
      </w:r>
    </w:p>
    <w:p w:rsidR="00B249EF" w:rsidRDefault="00B249EF">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5A79E5" w:rsidRDefault="005A79E5" w:rsidP="00313CEE">
      <w:pPr>
        <w:pStyle w:val="Heading1"/>
        <w:rPr>
          <w:lang w:val="en-US" w:eastAsia="zh-CN"/>
        </w:rPr>
      </w:pPr>
      <w:r>
        <w:rPr>
          <w:lang w:val="en-US" w:eastAsia="zh-CN"/>
        </w:rPr>
        <w:lastRenderedPageBreak/>
        <w:t>6</w:t>
      </w:r>
      <w:r>
        <w:rPr>
          <w:lang w:val="en-US" w:eastAsia="zh-CN"/>
        </w:rPr>
        <w:tab/>
      </w:r>
      <w:r w:rsidR="00313CEE">
        <w:rPr>
          <w:rFonts w:hint="eastAsia"/>
          <w:lang w:val="en-US" w:eastAsia="zh-CN"/>
        </w:rPr>
        <w:t>对</w:t>
      </w:r>
      <w:r>
        <w:rPr>
          <w:lang w:val="en-US" w:eastAsia="zh-CN"/>
        </w:rPr>
        <w:t>POCS</w:t>
      </w:r>
      <w:r w:rsidR="00313CEE">
        <w:rPr>
          <w:rFonts w:hint="eastAsia"/>
          <w:lang w:val="en-US" w:eastAsia="zh-CN"/>
        </w:rPr>
        <w:t>的干扰</w:t>
      </w:r>
    </w:p>
    <w:p w:rsidR="00000000" w:rsidRDefault="005A79E5">
      <w:pPr>
        <w:overflowPunct/>
        <w:autoSpaceDE/>
        <w:autoSpaceDN/>
        <w:adjustRightInd/>
        <w:ind w:firstLineChars="200" w:firstLine="480"/>
        <w:jc w:val="left"/>
        <w:textAlignment w:val="auto"/>
        <w:rPr>
          <w:lang w:val="en-US" w:eastAsia="zh-CN"/>
        </w:rPr>
        <w:pPrChange w:id="12" w:author="song" w:date="2010-03-24T14:36:00Z">
          <w:pPr/>
        </w:pPrChange>
      </w:pPr>
      <w:r>
        <w:rPr>
          <w:lang w:val="en-US" w:eastAsia="zh-CN"/>
        </w:rPr>
        <w:t>POCS</w:t>
      </w:r>
      <w:r w:rsidR="004C2370">
        <w:rPr>
          <w:rFonts w:hint="eastAsia"/>
          <w:lang w:val="en-US" w:eastAsia="zh-CN"/>
        </w:rPr>
        <w:t>的干扰情况与</w:t>
      </w:r>
      <w:r>
        <w:rPr>
          <w:lang w:val="en-US" w:eastAsia="zh-CN"/>
        </w:rPr>
        <w:t>DRS</w:t>
      </w:r>
      <w:r w:rsidR="004C2370">
        <w:rPr>
          <w:rFonts w:hint="eastAsia"/>
          <w:lang w:val="en-US" w:eastAsia="zh-CN"/>
        </w:rPr>
        <w:t>类似，即当卫星围绕地球运行时，同信道</w:t>
      </w:r>
      <w:r>
        <w:rPr>
          <w:lang w:val="en-US" w:eastAsia="zh-CN"/>
        </w:rPr>
        <w:t>LMDS</w:t>
      </w:r>
      <w:r w:rsidR="004C2370">
        <w:rPr>
          <w:rFonts w:hint="eastAsia"/>
          <w:lang w:val="en-US" w:eastAsia="zh-CN"/>
        </w:rPr>
        <w:t>发射进入</w:t>
      </w:r>
      <w:r>
        <w:rPr>
          <w:lang w:val="en-US" w:eastAsia="zh-CN"/>
        </w:rPr>
        <w:t>POCS</w:t>
      </w:r>
      <w:r w:rsidR="004C2370">
        <w:rPr>
          <w:rFonts w:hint="eastAsia"/>
          <w:lang w:val="en-US" w:eastAsia="zh-CN"/>
        </w:rPr>
        <w:t>接收机天线。</w:t>
      </w:r>
      <w:r>
        <w:rPr>
          <w:lang w:val="en-US" w:eastAsia="zh-CN"/>
        </w:rPr>
        <w:t xml:space="preserve"> </w:t>
      </w:r>
    </w:p>
    <w:p w:rsidR="005A79E5" w:rsidRDefault="005A79E5" w:rsidP="004C2370">
      <w:pPr>
        <w:pStyle w:val="Heading2"/>
        <w:rPr>
          <w:lang w:val="en-US" w:eastAsia="zh-CN"/>
        </w:rPr>
      </w:pPr>
      <w:r>
        <w:rPr>
          <w:lang w:val="en-US" w:eastAsia="zh-CN"/>
        </w:rPr>
        <w:t>6.1</w:t>
      </w:r>
      <w:r>
        <w:rPr>
          <w:lang w:val="en-US" w:eastAsia="zh-CN"/>
        </w:rPr>
        <w:tab/>
        <w:t>LMDS</w:t>
      </w:r>
      <w:r w:rsidR="004C2370">
        <w:rPr>
          <w:rFonts w:hint="eastAsia"/>
          <w:lang w:val="en-US" w:eastAsia="zh-CN"/>
        </w:rPr>
        <w:t>系统的特性</w:t>
      </w:r>
    </w:p>
    <w:p w:rsidR="00000000" w:rsidRDefault="004C2370">
      <w:pPr>
        <w:overflowPunct/>
        <w:autoSpaceDE/>
        <w:autoSpaceDN/>
        <w:adjustRightInd/>
        <w:ind w:firstLineChars="200" w:firstLine="480"/>
        <w:jc w:val="left"/>
        <w:textAlignment w:val="auto"/>
        <w:rPr>
          <w:lang w:val="en-US" w:eastAsia="zh-CN"/>
        </w:rPr>
        <w:pPrChange w:id="13" w:author="song" w:date="2010-03-24T14:36:00Z">
          <w:pPr/>
        </w:pPrChange>
      </w:pPr>
      <w:r>
        <w:rPr>
          <w:rFonts w:hint="eastAsia"/>
          <w:lang w:val="en-US" w:eastAsia="zh-CN"/>
        </w:rPr>
        <w:t>对于</w:t>
      </w:r>
      <w:r>
        <w:rPr>
          <w:lang w:val="en-US" w:eastAsia="zh-CN"/>
        </w:rPr>
        <w:t>POCS</w:t>
      </w:r>
      <w:r>
        <w:rPr>
          <w:rFonts w:hint="eastAsia"/>
          <w:lang w:val="en-US" w:eastAsia="zh-CN"/>
        </w:rPr>
        <w:t>分析，假定了与第</w:t>
      </w:r>
      <w:r>
        <w:rPr>
          <w:rFonts w:hint="eastAsia"/>
          <w:lang w:val="en-US" w:eastAsia="zh-CN"/>
        </w:rPr>
        <w:t>2.1</w:t>
      </w:r>
      <w:r>
        <w:rPr>
          <w:rFonts w:hint="eastAsia"/>
          <w:lang w:val="en-US" w:eastAsia="zh-CN"/>
        </w:rPr>
        <w:t>段中相同的</w:t>
      </w:r>
      <w:r w:rsidR="005A79E5">
        <w:rPr>
          <w:lang w:val="en-US" w:eastAsia="zh-CN"/>
        </w:rPr>
        <w:t>LMDS</w:t>
      </w:r>
      <w:r>
        <w:rPr>
          <w:rFonts w:hint="eastAsia"/>
          <w:lang w:val="en-US" w:eastAsia="zh-CN"/>
        </w:rPr>
        <w:t>特性。</w:t>
      </w:r>
    </w:p>
    <w:p w:rsidR="005A79E5" w:rsidRDefault="004C2370" w:rsidP="00447123">
      <w:pPr>
        <w:ind w:firstLineChars="200" w:firstLine="480"/>
        <w:rPr>
          <w:lang w:val="en-US" w:eastAsia="zh-CN"/>
        </w:rPr>
      </w:pPr>
      <w:r>
        <w:rPr>
          <w:rFonts w:hint="eastAsia"/>
          <w:lang w:val="en-US" w:eastAsia="zh-CN"/>
        </w:rPr>
        <w:t>但是，假定</w:t>
      </w:r>
      <w:r w:rsidR="005A79E5">
        <w:rPr>
          <w:lang w:val="en-US" w:eastAsia="zh-CN"/>
        </w:rPr>
        <w:t>e.i.r.p.</w:t>
      </w:r>
      <w:r>
        <w:rPr>
          <w:rFonts w:hint="eastAsia"/>
          <w:lang w:val="en-US" w:eastAsia="zh-CN"/>
        </w:rPr>
        <w:t>谱密度为</w:t>
      </w:r>
      <w:r w:rsidR="005A79E5">
        <w:rPr>
          <w:lang w:val="en-US" w:eastAsia="zh-CN"/>
        </w:rPr>
        <w:t>+14 dB(W/MHz)</w:t>
      </w:r>
      <w:r>
        <w:rPr>
          <w:rFonts w:hint="eastAsia"/>
          <w:lang w:val="en-US" w:eastAsia="zh-CN"/>
        </w:rPr>
        <w:t>。</w:t>
      </w:r>
    </w:p>
    <w:p w:rsidR="005A79E5" w:rsidRDefault="005A79E5" w:rsidP="004C2370">
      <w:pPr>
        <w:pStyle w:val="Heading2"/>
        <w:rPr>
          <w:lang w:val="en-US" w:eastAsia="zh-CN"/>
        </w:rPr>
      </w:pPr>
      <w:r>
        <w:rPr>
          <w:lang w:val="en-US" w:eastAsia="zh-CN"/>
        </w:rPr>
        <w:t>6.2</w:t>
      </w:r>
      <w:r>
        <w:rPr>
          <w:lang w:val="en-US" w:eastAsia="zh-CN"/>
        </w:rPr>
        <w:tab/>
        <w:t>POCS</w:t>
      </w:r>
      <w:r w:rsidR="004C2370">
        <w:rPr>
          <w:rFonts w:hint="eastAsia"/>
          <w:lang w:val="en-US" w:eastAsia="zh-CN"/>
        </w:rPr>
        <w:t>的特性</w:t>
      </w:r>
    </w:p>
    <w:p w:rsidR="00000000" w:rsidRDefault="00B66CA9">
      <w:pPr>
        <w:overflowPunct/>
        <w:autoSpaceDE/>
        <w:autoSpaceDN/>
        <w:adjustRightInd/>
        <w:ind w:firstLineChars="200" w:firstLine="480"/>
        <w:jc w:val="left"/>
        <w:textAlignment w:val="auto"/>
        <w:rPr>
          <w:lang w:val="en-US" w:eastAsia="zh-CN"/>
        </w:rPr>
        <w:pPrChange w:id="14" w:author="song" w:date="2010-03-24T14:36:00Z">
          <w:pPr/>
        </w:pPrChange>
      </w:pPr>
      <w:r>
        <w:rPr>
          <w:rFonts w:hint="eastAsia"/>
          <w:lang w:val="en-US" w:eastAsia="zh-CN"/>
        </w:rPr>
        <w:t>本分析涉及两个</w:t>
      </w:r>
      <w:r w:rsidR="005A79E5">
        <w:rPr>
          <w:lang w:val="en-US" w:eastAsia="zh-CN"/>
        </w:rPr>
        <w:t>POCS</w:t>
      </w:r>
      <w:r>
        <w:rPr>
          <w:rFonts w:hint="eastAsia"/>
          <w:lang w:val="en-US" w:eastAsia="zh-CN"/>
        </w:rPr>
        <w:t>用户，包括国际空间站和航天飞机轨道飞行器。假定每个</w:t>
      </w:r>
      <w:r w:rsidR="005A79E5">
        <w:rPr>
          <w:lang w:val="en-US" w:eastAsia="zh-CN"/>
        </w:rPr>
        <w:t>POCS</w:t>
      </w:r>
      <w:r>
        <w:rPr>
          <w:rFonts w:hint="eastAsia"/>
          <w:lang w:val="en-US" w:eastAsia="zh-CN"/>
        </w:rPr>
        <w:t>采用两幅天线，一个高增益和一个低增益变体。表</w:t>
      </w:r>
      <w:r w:rsidR="005A79E5">
        <w:rPr>
          <w:lang w:val="en-US" w:eastAsia="zh-CN"/>
        </w:rPr>
        <w:t>3</w:t>
      </w:r>
      <w:r>
        <w:rPr>
          <w:rFonts w:hint="eastAsia"/>
          <w:lang w:val="en-US" w:eastAsia="zh-CN"/>
        </w:rPr>
        <w:t>提供了</w:t>
      </w:r>
      <w:r w:rsidR="005A79E5">
        <w:rPr>
          <w:lang w:val="en-US" w:eastAsia="zh-CN"/>
        </w:rPr>
        <w:t>POCS</w:t>
      </w:r>
      <w:r>
        <w:rPr>
          <w:rFonts w:hint="eastAsia"/>
          <w:lang w:val="en-US" w:eastAsia="zh-CN"/>
        </w:rPr>
        <w:t>系统特性的摘要。</w:t>
      </w:r>
    </w:p>
    <w:p w:rsidR="005A79E5" w:rsidRDefault="00B66CA9" w:rsidP="00B66CA9">
      <w:pPr>
        <w:pStyle w:val="TableNo"/>
        <w:rPr>
          <w:lang w:val="en-US"/>
        </w:rPr>
      </w:pPr>
      <w:r>
        <w:rPr>
          <w:rFonts w:hint="eastAsia"/>
          <w:lang w:val="en-US" w:eastAsia="zh-CN"/>
        </w:rPr>
        <w:t>表</w:t>
      </w:r>
      <w:r w:rsidR="005A79E5">
        <w:rPr>
          <w:lang w:val="en-US"/>
        </w:rPr>
        <w:t>3</w:t>
      </w:r>
    </w:p>
    <w:p w:rsidR="005A79E5" w:rsidRDefault="005A79E5" w:rsidP="00B66CA9">
      <w:pPr>
        <w:pStyle w:val="Tabletitle"/>
        <w:rPr>
          <w:lang w:val="en-US"/>
        </w:rPr>
      </w:pPr>
      <w:r>
        <w:rPr>
          <w:lang w:val="en-US"/>
        </w:rPr>
        <w:t xml:space="preserve">POCS </w:t>
      </w:r>
      <w:r w:rsidR="00B66CA9">
        <w:rPr>
          <w:rFonts w:hint="eastAsia"/>
          <w:lang w:val="en-US" w:eastAsia="zh-CN"/>
        </w:rPr>
        <w:t>特性</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722"/>
        <w:gridCol w:w="1191"/>
        <w:gridCol w:w="1531"/>
        <w:gridCol w:w="1191"/>
        <w:gridCol w:w="2835"/>
      </w:tblGrid>
      <w:tr w:rsidR="00261C3F" w:rsidRPr="00843970" w:rsidTr="00D40586">
        <w:trPr>
          <w:jc w:val="center"/>
        </w:trPr>
        <w:tc>
          <w:tcPr>
            <w:tcW w:w="2722" w:type="dxa"/>
            <w:tcBorders>
              <w:top w:val="single" w:sz="6" w:space="0" w:color="auto"/>
              <w:left w:val="single" w:sz="6" w:space="0" w:color="auto"/>
              <w:bottom w:val="single" w:sz="6" w:space="0" w:color="auto"/>
              <w:right w:val="single" w:sz="6" w:space="0" w:color="auto"/>
            </w:tcBorders>
          </w:tcPr>
          <w:p w:rsidR="00261C3F" w:rsidRPr="00843970" w:rsidRDefault="00B66CA9" w:rsidP="00B66CA9">
            <w:pPr>
              <w:pStyle w:val="TableHead0"/>
            </w:pPr>
            <w:r>
              <w:rPr>
                <w:rFonts w:hint="eastAsia"/>
                <w:lang w:val="en-US" w:eastAsia="zh-CN"/>
              </w:rPr>
              <w:t>用户</w:t>
            </w:r>
          </w:p>
        </w:tc>
        <w:tc>
          <w:tcPr>
            <w:tcW w:w="2722" w:type="dxa"/>
            <w:gridSpan w:val="2"/>
            <w:tcBorders>
              <w:top w:val="single" w:sz="6" w:space="0" w:color="auto"/>
              <w:left w:val="single" w:sz="6" w:space="0" w:color="auto"/>
              <w:bottom w:val="single" w:sz="6" w:space="0" w:color="auto"/>
              <w:right w:val="single" w:sz="6" w:space="0" w:color="auto"/>
            </w:tcBorders>
          </w:tcPr>
          <w:p w:rsidR="00261C3F" w:rsidRPr="00843970" w:rsidRDefault="00B66CA9" w:rsidP="00B66CA9">
            <w:pPr>
              <w:pStyle w:val="Tablehead"/>
              <w:rPr>
                <w:lang w:val="en-US"/>
              </w:rPr>
            </w:pPr>
            <w:r>
              <w:rPr>
                <w:rFonts w:hint="eastAsia"/>
                <w:lang w:val="en-US" w:eastAsia="zh-CN"/>
              </w:rPr>
              <w:t>轨道</w:t>
            </w:r>
          </w:p>
        </w:tc>
        <w:tc>
          <w:tcPr>
            <w:tcW w:w="4026" w:type="dxa"/>
            <w:gridSpan w:val="2"/>
            <w:tcBorders>
              <w:top w:val="single" w:sz="6" w:space="0" w:color="auto"/>
              <w:left w:val="single" w:sz="6" w:space="0" w:color="auto"/>
              <w:bottom w:val="single" w:sz="6" w:space="0" w:color="auto"/>
              <w:right w:val="single" w:sz="6" w:space="0" w:color="auto"/>
            </w:tcBorders>
          </w:tcPr>
          <w:p w:rsidR="00261C3F" w:rsidRPr="00843970" w:rsidRDefault="00B66CA9" w:rsidP="00D40586">
            <w:pPr>
              <w:pStyle w:val="Tablehead"/>
              <w:rPr>
                <w:lang w:val="en-US" w:eastAsia="zh-CN"/>
              </w:rPr>
            </w:pPr>
            <w:r>
              <w:rPr>
                <w:rFonts w:hint="eastAsia"/>
                <w:lang w:val="en-US" w:eastAsia="zh-CN"/>
              </w:rPr>
              <w:t>接收天线</w:t>
            </w:r>
          </w:p>
        </w:tc>
      </w:tr>
      <w:tr w:rsidR="005A79E5" w:rsidRPr="00843970" w:rsidTr="00261C3F">
        <w:trPr>
          <w:jc w:val="center"/>
        </w:trPr>
        <w:tc>
          <w:tcPr>
            <w:tcW w:w="2722"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Head0"/>
            </w:pPr>
          </w:p>
        </w:tc>
        <w:tc>
          <w:tcPr>
            <w:tcW w:w="1191" w:type="dxa"/>
            <w:tcBorders>
              <w:top w:val="single" w:sz="6" w:space="0" w:color="auto"/>
              <w:left w:val="single" w:sz="6" w:space="0" w:color="auto"/>
              <w:bottom w:val="single" w:sz="6" w:space="0" w:color="auto"/>
              <w:right w:val="single" w:sz="6" w:space="0" w:color="auto"/>
            </w:tcBorders>
          </w:tcPr>
          <w:p w:rsidR="005A79E5" w:rsidRPr="00843970" w:rsidRDefault="00B66CA9" w:rsidP="00B66CA9">
            <w:pPr>
              <w:pStyle w:val="Tablehead"/>
              <w:rPr>
                <w:lang w:val="en-US"/>
              </w:rPr>
            </w:pPr>
            <w:r>
              <w:rPr>
                <w:rFonts w:hint="eastAsia"/>
                <w:lang w:val="en-US" w:eastAsia="zh-CN"/>
              </w:rPr>
              <w:t>高度</w:t>
            </w:r>
            <w:r w:rsidR="005A79E5" w:rsidRPr="00843970">
              <w:rPr>
                <w:lang w:val="en-US"/>
              </w:rPr>
              <w:br/>
            </w:r>
            <w:r w:rsidR="00D6107A">
              <w:rPr>
                <w:lang w:val="en-US"/>
              </w:rPr>
              <w:t>（</w:t>
            </w:r>
            <w:r>
              <w:rPr>
                <w:rFonts w:hint="eastAsia"/>
                <w:lang w:val="en-US" w:eastAsia="zh-CN"/>
              </w:rPr>
              <w:t>公里</w:t>
            </w:r>
            <w:r w:rsidR="00D6107A">
              <w:rPr>
                <w:lang w:val="en-US"/>
              </w:rPr>
              <w:t>）</w:t>
            </w:r>
          </w:p>
        </w:tc>
        <w:tc>
          <w:tcPr>
            <w:tcW w:w="1531" w:type="dxa"/>
            <w:tcBorders>
              <w:top w:val="single" w:sz="6" w:space="0" w:color="auto"/>
              <w:left w:val="single" w:sz="6" w:space="0" w:color="auto"/>
              <w:bottom w:val="single" w:sz="6" w:space="0" w:color="auto"/>
              <w:right w:val="single" w:sz="6" w:space="0" w:color="auto"/>
            </w:tcBorders>
          </w:tcPr>
          <w:p w:rsidR="005A79E5" w:rsidRPr="00843970" w:rsidRDefault="00B66CA9" w:rsidP="00B66CA9">
            <w:pPr>
              <w:pStyle w:val="Tablehead"/>
              <w:rPr>
                <w:lang w:val="en-US"/>
              </w:rPr>
            </w:pPr>
            <w:r>
              <w:rPr>
                <w:rFonts w:hint="eastAsia"/>
                <w:lang w:val="en-US" w:eastAsia="zh-CN"/>
              </w:rPr>
              <w:t>倾角</w:t>
            </w:r>
            <w:r w:rsidR="005A79E5" w:rsidRPr="00843970">
              <w:rPr>
                <w:lang w:val="en-US"/>
              </w:rPr>
              <w:br/>
            </w:r>
            <w:r w:rsidR="00D6107A">
              <w:rPr>
                <w:lang w:val="en-US"/>
              </w:rPr>
              <w:t>（</w:t>
            </w:r>
            <w:r>
              <w:rPr>
                <w:rFonts w:hint="eastAsia"/>
                <w:lang w:val="en-US" w:eastAsia="zh-CN"/>
              </w:rPr>
              <w:t>度</w:t>
            </w:r>
            <w:r w:rsidR="00D6107A">
              <w:rPr>
                <w:lang w:val="en-US"/>
              </w:rPr>
              <w:t>）</w:t>
            </w:r>
          </w:p>
        </w:tc>
        <w:tc>
          <w:tcPr>
            <w:tcW w:w="1191" w:type="dxa"/>
            <w:tcBorders>
              <w:top w:val="single" w:sz="6" w:space="0" w:color="auto"/>
              <w:left w:val="single" w:sz="6" w:space="0" w:color="auto"/>
              <w:bottom w:val="single" w:sz="6" w:space="0" w:color="auto"/>
              <w:right w:val="single" w:sz="6" w:space="0" w:color="auto"/>
            </w:tcBorders>
          </w:tcPr>
          <w:p w:rsidR="005A79E5" w:rsidRPr="00843970" w:rsidRDefault="00B66CA9" w:rsidP="00CC7530">
            <w:pPr>
              <w:pStyle w:val="Tablehead"/>
              <w:rPr>
                <w:lang w:val="en-US" w:eastAsia="zh-CN"/>
              </w:rPr>
            </w:pPr>
            <w:r>
              <w:rPr>
                <w:rFonts w:hint="eastAsia"/>
                <w:lang w:val="en-US" w:eastAsia="zh-CN"/>
              </w:rPr>
              <w:t>增益</w:t>
            </w:r>
            <w:r w:rsidR="005A79E5" w:rsidRPr="00843970">
              <w:rPr>
                <w:lang w:val="en-US"/>
              </w:rPr>
              <w:br/>
              <w:t>(dBi</w:t>
            </w:r>
            <w:r w:rsidR="00CC7530">
              <w:rPr>
                <w:rFonts w:hint="eastAsia"/>
                <w:lang w:val="en-US" w:eastAsia="zh-CN"/>
              </w:rPr>
              <w:t>)</w:t>
            </w:r>
          </w:p>
        </w:tc>
        <w:tc>
          <w:tcPr>
            <w:tcW w:w="2835" w:type="dxa"/>
            <w:tcBorders>
              <w:top w:val="single" w:sz="6" w:space="0" w:color="auto"/>
              <w:left w:val="single" w:sz="6" w:space="0" w:color="auto"/>
              <w:bottom w:val="single" w:sz="6" w:space="0" w:color="auto"/>
              <w:right w:val="single" w:sz="6" w:space="0" w:color="auto"/>
            </w:tcBorders>
            <w:vAlign w:val="center"/>
          </w:tcPr>
          <w:p w:rsidR="005A79E5" w:rsidRPr="00843970" w:rsidRDefault="00B66CA9" w:rsidP="00261C3F">
            <w:pPr>
              <w:pStyle w:val="Tablehead"/>
              <w:rPr>
                <w:lang w:val="en-US" w:eastAsia="zh-CN"/>
              </w:rPr>
            </w:pPr>
            <w:r>
              <w:rPr>
                <w:rFonts w:hint="eastAsia"/>
                <w:lang w:val="en-US" w:eastAsia="zh-CN"/>
              </w:rPr>
              <w:t>指向</w:t>
            </w:r>
          </w:p>
        </w:tc>
      </w:tr>
      <w:tr w:rsidR="005A79E5" w:rsidRPr="00843970" w:rsidTr="00261C3F">
        <w:trPr>
          <w:jc w:val="center"/>
        </w:trPr>
        <w:tc>
          <w:tcPr>
            <w:tcW w:w="2722" w:type="dxa"/>
            <w:tcBorders>
              <w:top w:val="single" w:sz="6" w:space="0" w:color="auto"/>
              <w:left w:val="single" w:sz="6" w:space="0" w:color="auto"/>
              <w:bottom w:val="single" w:sz="6" w:space="0" w:color="auto"/>
              <w:right w:val="single" w:sz="6" w:space="0" w:color="auto"/>
            </w:tcBorders>
          </w:tcPr>
          <w:p w:rsidR="005A79E5" w:rsidRPr="00843970" w:rsidRDefault="00B66CA9" w:rsidP="00261C3F">
            <w:pPr>
              <w:pStyle w:val="Tabletext"/>
              <w:jc w:val="left"/>
              <w:rPr>
                <w:lang w:val="en-US" w:eastAsia="zh-CN"/>
              </w:rPr>
            </w:pPr>
            <w:r>
              <w:rPr>
                <w:rFonts w:hint="eastAsia"/>
                <w:lang w:val="en-US" w:eastAsia="zh-CN"/>
              </w:rPr>
              <w:t>国际空间站</w:t>
            </w:r>
          </w:p>
        </w:tc>
        <w:tc>
          <w:tcPr>
            <w:tcW w:w="1191"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text"/>
              <w:jc w:val="center"/>
              <w:rPr>
                <w:lang w:val="en-US"/>
              </w:rPr>
            </w:pPr>
            <w:r w:rsidRPr="00843970">
              <w:rPr>
                <w:lang w:val="en-US"/>
              </w:rPr>
              <w:t>400</w:t>
            </w:r>
          </w:p>
        </w:tc>
        <w:tc>
          <w:tcPr>
            <w:tcW w:w="1531"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text"/>
              <w:jc w:val="center"/>
              <w:rPr>
                <w:lang w:val="es-ES"/>
              </w:rPr>
            </w:pPr>
            <w:r w:rsidRPr="00843970">
              <w:rPr>
                <w:lang w:val="es-ES"/>
              </w:rPr>
              <w:t>51.6</w:t>
            </w:r>
          </w:p>
        </w:tc>
        <w:tc>
          <w:tcPr>
            <w:tcW w:w="1191"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text"/>
              <w:jc w:val="center"/>
              <w:rPr>
                <w:lang w:val="es-ES"/>
              </w:rPr>
            </w:pPr>
            <w:r w:rsidRPr="00843970">
              <w:rPr>
                <w:lang w:val="es-ES"/>
              </w:rPr>
              <w:t>3.5</w:t>
            </w:r>
          </w:p>
          <w:p w:rsidR="005A79E5" w:rsidRPr="00843970" w:rsidRDefault="005A79E5" w:rsidP="00261C3F">
            <w:pPr>
              <w:pStyle w:val="Tabletext"/>
              <w:jc w:val="center"/>
              <w:rPr>
                <w:lang w:val="es-ES"/>
              </w:rPr>
            </w:pPr>
            <w:r w:rsidRPr="00843970">
              <w:rPr>
                <w:lang w:val="es-ES"/>
              </w:rPr>
              <w:t>23.5</w:t>
            </w:r>
          </w:p>
        </w:tc>
        <w:tc>
          <w:tcPr>
            <w:tcW w:w="2835" w:type="dxa"/>
            <w:tcBorders>
              <w:top w:val="single" w:sz="6" w:space="0" w:color="auto"/>
              <w:left w:val="single" w:sz="6" w:space="0" w:color="auto"/>
              <w:bottom w:val="single" w:sz="6" w:space="0" w:color="auto"/>
              <w:right w:val="single" w:sz="6" w:space="0" w:color="auto"/>
            </w:tcBorders>
          </w:tcPr>
          <w:p w:rsidR="005A79E5" w:rsidRPr="00843970" w:rsidRDefault="00B66CA9" w:rsidP="00B66CA9">
            <w:pPr>
              <w:pStyle w:val="Tabletext"/>
              <w:jc w:val="left"/>
              <w:rPr>
                <w:lang w:val="en-US"/>
              </w:rPr>
            </w:pPr>
            <w:r>
              <w:rPr>
                <w:rFonts w:hint="eastAsia"/>
                <w:lang w:val="en-US" w:eastAsia="zh-CN"/>
              </w:rPr>
              <w:t>天底</w:t>
            </w:r>
          </w:p>
          <w:p w:rsidR="005A79E5" w:rsidRPr="00843970" w:rsidRDefault="00B66CA9" w:rsidP="00B66CA9">
            <w:pPr>
              <w:pStyle w:val="Tabletext"/>
              <w:jc w:val="left"/>
              <w:rPr>
                <w:lang w:val="en-US"/>
              </w:rPr>
            </w:pPr>
            <w:r>
              <w:rPr>
                <w:rFonts w:hint="eastAsia"/>
                <w:lang w:val="en-US" w:eastAsia="zh-CN"/>
              </w:rPr>
              <w:t>沿着速度向量</w:t>
            </w:r>
          </w:p>
        </w:tc>
      </w:tr>
      <w:tr w:rsidR="005A79E5" w:rsidRPr="00843970" w:rsidTr="00261C3F">
        <w:trPr>
          <w:jc w:val="center"/>
        </w:trPr>
        <w:tc>
          <w:tcPr>
            <w:tcW w:w="2722" w:type="dxa"/>
            <w:tcBorders>
              <w:top w:val="single" w:sz="6" w:space="0" w:color="auto"/>
              <w:left w:val="single" w:sz="6" w:space="0" w:color="auto"/>
              <w:bottom w:val="single" w:sz="6" w:space="0" w:color="auto"/>
              <w:right w:val="single" w:sz="6" w:space="0" w:color="auto"/>
            </w:tcBorders>
          </w:tcPr>
          <w:p w:rsidR="005A79E5" w:rsidRPr="00843970" w:rsidRDefault="00B66CA9" w:rsidP="00B66CA9">
            <w:pPr>
              <w:pStyle w:val="Tabletext"/>
              <w:jc w:val="left"/>
              <w:rPr>
                <w:lang w:val="en-US"/>
              </w:rPr>
            </w:pPr>
            <w:r>
              <w:rPr>
                <w:rFonts w:hint="eastAsia"/>
                <w:lang w:val="en-US" w:eastAsia="zh-CN"/>
              </w:rPr>
              <w:t>航天飞机轨道飞行器</w:t>
            </w:r>
          </w:p>
        </w:tc>
        <w:tc>
          <w:tcPr>
            <w:tcW w:w="1191"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text"/>
              <w:jc w:val="center"/>
              <w:rPr>
                <w:lang w:val="en-US"/>
              </w:rPr>
            </w:pPr>
            <w:r w:rsidRPr="00843970">
              <w:rPr>
                <w:lang w:val="en-US"/>
              </w:rPr>
              <w:t>530</w:t>
            </w:r>
          </w:p>
        </w:tc>
        <w:tc>
          <w:tcPr>
            <w:tcW w:w="1531"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text"/>
              <w:jc w:val="center"/>
              <w:rPr>
                <w:lang w:val="es-ES"/>
              </w:rPr>
            </w:pPr>
            <w:r w:rsidRPr="00843970">
              <w:rPr>
                <w:lang w:val="es-ES"/>
              </w:rPr>
              <w:t>57</w:t>
            </w:r>
          </w:p>
        </w:tc>
        <w:tc>
          <w:tcPr>
            <w:tcW w:w="1191"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text"/>
              <w:jc w:val="center"/>
              <w:rPr>
                <w:lang w:val="es-ES"/>
              </w:rPr>
            </w:pPr>
            <w:r w:rsidRPr="00843970">
              <w:rPr>
                <w:lang w:val="es-ES"/>
              </w:rPr>
              <w:t>3.5</w:t>
            </w:r>
          </w:p>
          <w:p w:rsidR="005A79E5" w:rsidRPr="00843970" w:rsidRDefault="005A79E5" w:rsidP="00261C3F">
            <w:pPr>
              <w:pStyle w:val="Tabletext"/>
              <w:jc w:val="center"/>
              <w:rPr>
                <w:lang w:val="es-ES"/>
              </w:rPr>
            </w:pPr>
            <w:r w:rsidRPr="00843970">
              <w:rPr>
                <w:lang w:val="es-ES"/>
              </w:rPr>
              <w:t>23.5</w:t>
            </w:r>
          </w:p>
        </w:tc>
        <w:tc>
          <w:tcPr>
            <w:tcW w:w="2835" w:type="dxa"/>
            <w:tcBorders>
              <w:top w:val="single" w:sz="6" w:space="0" w:color="auto"/>
              <w:left w:val="single" w:sz="6" w:space="0" w:color="auto"/>
              <w:bottom w:val="single" w:sz="6" w:space="0" w:color="auto"/>
              <w:right w:val="single" w:sz="6" w:space="0" w:color="auto"/>
            </w:tcBorders>
          </w:tcPr>
          <w:p w:rsidR="00B66CA9" w:rsidRPr="00843970" w:rsidRDefault="00B66CA9" w:rsidP="00B66CA9">
            <w:pPr>
              <w:pStyle w:val="Tabletext"/>
              <w:jc w:val="left"/>
              <w:rPr>
                <w:lang w:val="en-US"/>
              </w:rPr>
            </w:pPr>
            <w:r>
              <w:rPr>
                <w:rFonts w:hint="eastAsia"/>
                <w:lang w:val="en-US" w:eastAsia="zh-CN"/>
              </w:rPr>
              <w:t>天底</w:t>
            </w:r>
          </w:p>
          <w:p w:rsidR="005A79E5" w:rsidRPr="00843970" w:rsidRDefault="00B66CA9" w:rsidP="00B66CA9">
            <w:pPr>
              <w:pStyle w:val="Tabletext"/>
              <w:jc w:val="left"/>
              <w:rPr>
                <w:lang w:val="en-US"/>
              </w:rPr>
            </w:pPr>
            <w:r>
              <w:rPr>
                <w:rFonts w:hint="eastAsia"/>
                <w:lang w:val="en-US" w:eastAsia="zh-CN"/>
              </w:rPr>
              <w:t>沿着速度向量</w:t>
            </w:r>
          </w:p>
        </w:tc>
      </w:tr>
    </w:tbl>
    <w:p w:rsidR="005A79E5" w:rsidRDefault="005A79E5" w:rsidP="005A79E5">
      <w:pPr>
        <w:pStyle w:val="Tablefin"/>
        <w:rPr>
          <w:sz w:val="8"/>
          <w:szCs w:val="8"/>
        </w:rPr>
      </w:pPr>
    </w:p>
    <w:p w:rsidR="00261C3F" w:rsidRDefault="00261C3F" w:rsidP="00261C3F">
      <w:pPr>
        <w:spacing w:before="0"/>
        <w:rPr>
          <w:lang w:val="en-US"/>
        </w:rPr>
      </w:pPr>
    </w:p>
    <w:p w:rsidR="005A79E5" w:rsidRDefault="00B66CA9" w:rsidP="0041229F">
      <w:pPr>
        <w:overflowPunct/>
        <w:autoSpaceDE/>
        <w:autoSpaceDN/>
        <w:adjustRightInd/>
        <w:ind w:firstLineChars="200" w:firstLine="480"/>
        <w:jc w:val="left"/>
        <w:textAlignment w:val="auto"/>
        <w:rPr>
          <w:lang w:val="en-US" w:eastAsia="zh-CN"/>
        </w:rPr>
      </w:pPr>
      <w:r>
        <w:rPr>
          <w:rFonts w:hint="eastAsia"/>
          <w:lang w:val="en-US" w:eastAsia="zh-CN"/>
        </w:rPr>
        <w:t>对于低增益变体，假定了一个全向天线，而不是</w:t>
      </w:r>
      <w:r w:rsidR="005A79E5">
        <w:rPr>
          <w:lang w:val="en-US" w:eastAsia="zh-CN"/>
        </w:rPr>
        <w:t>244</w:t>
      </w:r>
      <w:r w:rsidR="00D40586">
        <w:rPr>
          <w:lang w:val="en-US" w:eastAsia="zh-CN"/>
        </w:rPr>
        <w:t>°</w:t>
      </w:r>
      <w:r w:rsidR="0026170F">
        <w:rPr>
          <w:rFonts w:hint="eastAsia"/>
          <w:lang w:val="en-US" w:eastAsia="zh-CN"/>
        </w:rPr>
        <w:t>全锥角半功率波束带宽</w:t>
      </w:r>
      <w:r w:rsidR="0041229F">
        <w:rPr>
          <w:lang w:val="en-US" w:eastAsia="zh-CN"/>
        </w:rPr>
        <w:t>（</w:t>
      </w:r>
      <w:r w:rsidR="005A79E5">
        <w:rPr>
          <w:lang w:val="en-US" w:eastAsia="zh-CN"/>
        </w:rPr>
        <w:t>HPBW</w:t>
      </w:r>
      <w:r w:rsidR="00D6107A">
        <w:rPr>
          <w:lang w:val="en-US" w:eastAsia="zh-CN"/>
        </w:rPr>
        <w:t>）</w:t>
      </w:r>
      <w:r w:rsidR="0026170F">
        <w:rPr>
          <w:rFonts w:hint="eastAsia"/>
          <w:lang w:val="en-US" w:eastAsia="zh-CN"/>
        </w:rPr>
        <w:t>来表示最差情况。对于高增益天线，采用了固定的</w:t>
      </w:r>
      <w:r w:rsidR="005A79E5">
        <w:rPr>
          <w:lang w:val="en-US" w:eastAsia="zh-CN"/>
        </w:rPr>
        <w:t>8</w:t>
      </w:r>
      <w:r w:rsidR="00D40586">
        <w:rPr>
          <w:lang w:val="en-US" w:eastAsia="zh-CN"/>
        </w:rPr>
        <w:t>°</w:t>
      </w:r>
      <w:r w:rsidR="00CB7086">
        <w:rPr>
          <w:lang w:val="en-US" w:eastAsia="zh-CN"/>
        </w:rPr>
        <w:t> </w:t>
      </w:r>
      <w:r w:rsidR="005A79E5">
        <w:rPr>
          <w:lang w:val="en-US" w:eastAsia="zh-CN"/>
        </w:rPr>
        <w:t>HPBW</w:t>
      </w:r>
      <w:r w:rsidR="0026170F">
        <w:rPr>
          <w:rFonts w:hint="eastAsia"/>
          <w:lang w:val="en-US" w:eastAsia="zh-CN"/>
        </w:rPr>
        <w:t>接收天线，参考辐射方向图源于</w:t>
      </w:r>
      <w:r w:rsidR="005A79E5">
        <w:rPr>
          <w:lang w:val="en-US" w:eastAsia="zh-CN"/>
        </w:rPr>
        <w:t>ITU</w:t>
      </w:r>
      <w:r w:rsidR="005A79E5">
        <w:rPr>
          <w:lang w:val="en-US" w:eastAsia="zh-CN"/>
        </w:rPr>
        <w:noBreakHyphen/>
        <w:t>R S.672</w:t>
      </w:r>
      <w:r w:rsidR="0026170F">
        <w:rPr>
          <w:rFonts w:hint="eastAsia"/>
          <w:lang w:val="en-US" w:eastAsia="zh-CN"/>
        </w:rPr>
        <w:t>建议书</w:t>
      </w:r>
      <w:r w:rsidR="0041229F">
        <w:rPr>
          <w:lang w:val="en-US" w:eastAsia="zh-CN"/>
        </w:rPr>
        <w:t>（</w:t>
      </w:r>
      <w:r w:rsidR="005A79E5">
        <w:rPr>
          <w:i/>
          <w:iCs/>
          <w:lang w:val="en-US" w:eastAsia="zh-CN"/>
        </w:rPr>
        <w:t>L</w:t>
      </w:r>
      <w:r w:rsidR="005A79E5">
        <w:rPr>
          <w:i/>
          <w:iCs/>
          <w:position w:val="-4"/>
          <w:sz w:val="20"/>
          <w:lang w:val="en-US" w:eastAsia="zh-CN"/>
        </w:rPr>
        <w:t>S</w:t>
      </w:r>
      <w:r w:rsidR="005A79E5">
        <w:rPr>
          <w:lang w:val="en-US" w:eastAsia="zh-CN"/>
        </w:rPr>
        <w:t xml:space="preserve"> = –20 dB</w:t>
      </w:r>
      <w:r w:rsidR="00D6107A">
        <w:rPr>
          <w:lang w:val="en-US" w:eastAsia="zh-CN"/>
        </w:rPr>
        <w:t>）</w:t>
      </w:r>
      <w:r w:rsidR="0026170F">
        <w:rPr>
          <w:rFonts w:hint="eastAsia"/>
          <w:lang w:val="en-US" w:eastAsia="zh-CN"/>
        </w:rPr>
        <w:t>。对于</w:t>
      </w:r>
      <w:r w:rsidR="005A79E5">
        <w:rPr>
          <w:lang w:val="en-US" w:eastAsia="zh-CN"/>
        </w:rPr>
        <w:t>POCS</w:t>
      </w:r>
      <w:r w:rsidR="0026170F">
        <w:rPr>
          <w:rFonts w:hint="eastAsia"/>
          <w:lang w:val="en-US" w:eastAsia="zh-CN"/>
        </w:rPr>
        <w:t>，假定了圆极化。</w:t>
      </w:r>
    </w:p>
    <w:p w:rsidR="005A79E5" w:rsidRDefault="0026170F" w:rsidP="00363E29">
      <w:pPr>
        <w:overflowPunct/>
        <w:autoSpaceDE/>
        <w:autoSpaceDN/>
        <w:adjustRightInd/>
        <w:ind w:firstLineChars="200" w:firstLine="480"/>
        <w:jc w:val="left"/>
        <w:textAlignment w:val="auto"/>
        <w:rPr>
          <w:lang w:val="en-US" w:eastAsia="zh-CN"/>
        </w:rPr>
      </w:pPr>
      <w:r>
        <w:rPr>
          <w:rFonts w:hint="eastAsia"/>
          <w:lang w:val="en-US" w:eastAsia="zh-CN"/>
        </w:rPr>
        <w:t>根据</w:t>
      </w:r>
      <w:r>
        <w:rPr>
          <w:lang w:val="en-US" w:eastAsia="zh-CN"/>
        </w:rPr>
        <w:t>ITU</w:t>
      </w:r>
      <w:r>
        <w:rPr>
          <w:lang w:val="en-US" w:eastAsia="zh-CN"/>
        </w:rPr>
        <w:noBreakHyphen/>
        <w:t>R SA.609</w:t>
      </w:r>
      <w:r>
        <w:rPr>
          <w:rFonts w:hint="eastAsia"/>
          <w:lang w:val="en-US" w:eastAsia="zh-CN"/>
        </w:rPr>
        <w:t>的规定，接收机保护标准在不超过</w:t>
      </w:r>
      <w:r>
        <w:rPr>
          <w:lang w:val="en-US" w:eastAsia="zh-CN"/>
        </w:rPr>
        <w:t>0.1%</w:t>
      </w:r>
      <w:r>
        <w:rPr>
          <w:rFonts w:hint="eastAsia"/>
          <w:lang w:val="en-US" w:eastAsia="zh-CN"/>
        </w:rPr>
        <w:t>的时间内为</w:t>
      </w:r>
      <w:r w:rsidR="00D6107A">
        <w:rPr>
          <w:lang w:val="en-US" w:eastAsia="zh-CN"/>
        </w:rPr>
        <w:br/>
      </w:r>
      <w:r w:rsidR="005A79E5">
        <w:rPr>
          <w:lang w:val="en-US" w:eastAsia="zh-CN"/>
        </w:rPr>
        <w:t>–147</w:t>
      </w:r>
      <w:r w:rsidR="00D873C2">
        <w:rPr>
          <w:lang w:val="en-US" w:eastAsia="zh-CN"/>
        </w:rPr>
        <w:t> </w:t>
      </w:r>
      <w:r w:rsidR="005A79E5">
        <w:rPr>
          <w:lang w:val="en-US" w:eastAsia="zh-CN"/>
        </w:rPr>
        <w:t>dB(W/MHz</w:t>
      </w:r>
      <w:r w:rsidR="00363E29">
        <w:rPr>
          <w:rFonts w:hint="eastAsia"/>
          <w:lang w:val="en-US" w:eastAsia="zh-CN"/>
        </w:rPr>
        <w:t>)</w:t>
      </w:r>
      <w:r>
        <w:rPr>
          <w:rFonts w:hint="eastAsia"/>
          <w:lang w:val="en-US" w:eastAsia="zh-CN"/>
        </w:rPr>
        <w:t>。</w:t>
      </w:r>
      <w:r w:rsidR="005A79E5">
        <w:rPr>
          <w:lang w:val="en-US" w:eastAsia="zh-CN"/>
        </w:rPr>
        <w:t xml:space="preserve"> </w:t>
      </w:r>
    </w:p>
    <w:p w:rsidR="005A79E5" w:rsidRDefault="005A79E5" w:rsidP="0026170F">
      <w:pPr>
        <w:pStyle w:val="Heading2"/>
        <w:rPr>
          <w:lang w:val="en-US" w:eastAsia="zh-CN"/>
        </w:rPr>
      </w:pPr>
      <w:r>
        <w:rPr>
          <w:lang w:val="en-US" w:eastAsia="zh-CN"/>
        </w:rPr>
        <w:t>6.3</w:t>
      </w:r>
      <w:r>
        <w:rPr>
          <w:lang w:val="en-US" w:eastAsia="zh-CN"/>
        </w:rPr>
        <w:tab/>
      </w:r>
      <w:r w:rsidR="0026170F">
        <w:rPr>
          <w:rFonts w:hint="eastAsia"/>
          <w:lang w:val="en-US" w:eastAsia="zh-CN"/>
        </w:rPr>
        <w:t>方法</w:t>
      </w:r>
    </w:p>
    <w:p w:rsidR="005A79E5" w:rsidRDefault="0026170F" w:rsidP="0041229F">
      <w:pPr>
        <w:overflowPunct/>
        <w:autoSpaceDE/>
        <w:autoSpaceDN/>
        <w:adjustRightInd/>
        <w:ind w:firstLineChars="200" w:firstLine="480"/>
        <w:jc w:val="left"/>
        <w:textAlignment w:val="auto"/>
        <w:rPr>
          <w:lang w:val="en-US" w:eastAsia="zh-CN"/>
        </w:rPr>
      </w:pPr>
      <w:r>
        <w:rPr>
          <w:rFonts w:hint="eastAsia"/>
          <w:lang w:val="en-US" w:eastAsia="zh-CN"/>
        </w:rPr>
        <w:t>仅针对</w:t>
      </w:r>
      <w:r>
        <w:rPr>
          <w:rFonts w:hint="eastAsia"/>
          <w:lang w:val="en-US" w:eastAsia="zh-CN"/>
        </w:rPr>
        <w:t>POCS</w:t>
      </w:r>
      <w:r>
        <w:rPr>
          <w:rFonts w:hint="eastAsia"/>
          <w:lang w:val="en-US" w:eastAsia="zh-CN"/>
        </w:rPr>
        <w:t>进行了</w:t>
      </w:r>
      <w:r>
        <w:rPr>
          <w:rFonts w:hint="eastAsia"/>
          <w:lang w:val="en-US" w:eastAsia="zh-CN"/>
        </w:rPr>
        <w:t>30</w:t>
      </w:r>
      <w:r>
        <w:rPr>
          <w:rFonts w:hint="eastAsia"/>
          <w:lang w:val="en-US" w:eastAsia="zh-CN"/>
        </w:rPr>
        <w:t>天的时间分析仿真。每隔</w:t>
      </w:r>
      <w:r>
        <w:rPr>
          <w:rFonts w:hint="eastAsia"/>
          <w:lang w:val="en-US" w:eastAsia="zh-CN"/>
        </w:rPr>
        <w:t>5</w:t>
      </w:r>
      <w:r>
        <w:rPr>
          <w:rFonts w:hint="eastAsia"/>
          <w:lang w:val="en-US" w:eastAsia="zh-CN"/>
        </w:rPr>
        <w:t>秒采集数据。</w:t>
      </w:r>
    </w:p>
    <w:p w:rsidR="005A79E5" w:rsidRDefault="0026170F" w:rsidP="0041229F">
      <w:pPr>
        <w:overflowPunct/>
        <w:autoSpaceDE/>
        <w:autoSpaceDN/>
        <w:adjustRightInd/>
        <w:ind w:firstLineChars="200" w:firstLine="480"/>
        <w:jc w:val="left"/>
        <w:textAlignment w:val="auto"/>
        <w:rPr>
          <w:lang w:val="en-US" w:eastAsia="zh-CN"/>
        </w:rPr>
      </w:pPr>
      <w:r>
        <w:rPr>
          <w:rFonts w:hint="eastAsia"/>
          <w:lang w:val="en-US" w:eastAsia="zh-CN"/>
        </w:rPr>
        <w:t>与</w:t>
      </w:r>
      <w:r w:rsidR="005A79E5">
        <w:rPr>
          <w:lang w:val="en-US" w:eastAsia="zh-CN"/>
        </w:rPr>
        <w:t>DRS</w:t>
      </w:r>
      <w:r>
        <w:rPr>
          <w:rFonts w:hint="eastAsia"/>
          <w:lang w:val="en-US" w:eastAsia="zh-CN"/>
        </w:rPr>
        <w:t>分析类似，在</w:t>
      </w:r>
      <w:r>
        <w:rPr>
          <w:lang w:val="en-US" w:eastAsia="zh-CN"/>
        </w:rPr>
        <w:t>ITU</w:t>
      </w:r>
      <w:r>
        <w:rPr>
          <w:lang w:val="en-US" w:eastAsia="zh-CN"/>
        </w:rPr>
        <w:noBreakHyphen/>
        <w:t>R P.676</w:t>
      </w:r>
      <w:r>
        <w:rPr>
          <w:rFonts w:hint="eastAsia"/>
          <w:lang w:val="en-US" w:eastAsia="zh-CN"/>
        </w:rPr>
        <w:t>建议书的基础上计算大气吸收。此外，还包括了</w:t>
      </w:r>
      <w:r w:rsidR="00D6107A">
        <w:rPr>
          <w:lang w:val="en-US" w:eastAsia="zh-CN"/>
        </w:rPr>
        <w:br/>
      </w:r>
      <w:r w:rsidR="005A79E5">
        <w:rPr>
          <w:lang w:val="en-US" w:eastAsia="zh-CN"/>
        </w:rPr>
        <w:t>3 dB</w:t>
      </w:r>
      <w:r>
        <w:rPr>
          <w:rFonts w:hint="eastAsia"/>
          <w:lang w:val="en-US" w:eastAsia="zh-CN"/>
        </w:rPr>
        <w:t>的损害，以补偿不同极化之间的差别。</w:t>
      </w:r>
    </w:p>
    <w:p w:rsidR="005A79E5" w:rsidRDefault="005A79E5" w:rsidP="0026170F">
      <w:pPr>
        <w:pStyle w:val="Heading2"/>
        <w:rPr>
          <w:lang w:val="en-US" w:eastAsia="zh-CN"/>
        </w:rPr>
      </w:pPr>
      <w:r>
        <w:rPr>
          <w:lang w:val="en-US" w:eastAsia="zh-CN"/>
        </w:rPr>
        <w:t>6.4</w:t>
      </w:r>
      <w:r>
        <w:rPr>
          <w:lang w:val="en-US" w:eastAsia="zh-CN"/>
        </w:rPr>
        <w:tab/>
      </w:r>
      <w:r w:rsidR="0026170F">
        <w:rPr>
          <w:rFonts w:hint="eastAsia"/>
          <w:lang w:val="en-US" w:eastAsia="zh-CN"/>
        </w:rPr>
        <w:t>结果</w:t>
      </w:r>
      <w:r>
        <w:rPr>
          <w:lang w:val="en-US" w:eastAsia="zh-CN"/>
        </w:rPr>
        <w:t xml:space="preserve"> </w:t>
      </w:r>
    </w:p>
    <w:p w:rsidR="00B249EF" w:rsidRDefault="0026170F" w:rsidP="0041229F">
      <w:pPr>
        <w:overflowPunct/>
        <w:autoSpaceDE/>
        <w:autoSpaceDN/>
        <w:adjustRightInd/>
        <w:ind w:firstLineChars="200" w:firstLine="480"/>
        <w:jc w:val="left"/>
        <w:textAlignment w:val="auto"/>
        <w:rPr>
          <w:lang w:val="en-US" w:eastAsia="zh-CN"/>
        </w:rPr>
      </w:pPr>
      <w:r>
        <w:rPr>
          <w:rFonts w:hint="eastAsia"/>
          <w:lang w:val="en-US" w:eastAsia="zh-CN"/>
        </w:rPr>
        <w:t>以下数据显示了</w:t>
      </w:r>
      <w:r>
        <w:rPr>
          <w:rFonts w:hint="eastAsia"/>
          <w:lang w:val="en-US" w:eastAsia="zh-CN"/>
        </w:rPr>
        <w:t>30</w:t>
      </w:r>
      <w:r>
        <w:rPr>
          <w:rFonts w:hint="eastAsia"/>
          <w:lang w:val="en-US" w:eastAsia="zh-CN"/>
        </w:rPr>
        <w:t>天的周期内</w:t>
      </w:r>
      <w:r>
        <w:rPr>
          <w:rFonts w:hint="eastAsia"/>
          <w:lang w:val="en-US" w:eastAsia="zh-CN"/>
        </w:rPr>
        <w:t>LMDS</w:t>
      </w:r>
      <w:r>
        <w:rPr>
          <w:rFonts w:hint="eastAsia"/>
          <w:lang w:val="en-US" w:eastAsia="zh-CN"/>
        </w:rPr>
        <w:t>系统对两个</w:t>
      </w:r>
      <w:r>
        <w:rPr>
          <w:rFonts w:hint="eastAsia"/>
          <w:lang w:val="en-US" w:eastAsia="zh-CN"/>
        </w:rPr>
        <w:t>POCS</w:t>
      </w:r>
      <w:r>
        <w:rPr>
          <w:rFonts w:hint="eastAsia"/>
          <w:lang w:val="en-US" w:eastAsia="zh-CN"/>
        </w:rPr>
        <w:t>接收天线的发射电平。</w:t>
      </w:r>
    </w:p>
    <w:p w:rsidR="00B249EF" w:rsidRDefault="00B249E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79E5" w:rsidRDefault="004B45DA" w:rsidP="0041229F">
      <w:pPr>
        <w:overflowPunct/>
        <w:autoSpaceDE/>
        <w:autoSpaceDN/>
        <w:adjustRightInd/>
        <w:ind w:firstLineChars="200" w:firstLine="480"/>
        <w:jc w:val="left"/>
        <w:textAlignment w:val="auto"/>
        <w:rPr>
          <w:lang w:val="en-US" w:eastAsia="zh-CN"/>
        </w:rPr>
      </w:pPr>
      <w:r>
        <w:rPr>
          <w:noProof/>
          <w:lang w:val="en-US" w:eastAsia="zh-CN"/>
        </w:rPr>
        <w:lastRenderedPageBreak/>
        <w:pict>
          <v:rect id="_x0000_s9030" style="position:absolute;left:0;text-align:left;margin-left:113.1pt;margin-top:314.5pt;width:70.95pt;height:19.35pt;z-index:251691008;v-text-anchor:top" fillcolor="white [3212]" stroked="f">
            <v:textbox inset="0,0,0,0">
              <w:txbxContent>
                <w:p w:rsidR="00F66AEA" w:rsidRPr="00BC13B9" w:rsidRDefault="00F66AEA" w:rsidP="00B249EF">
                  <w:pPr>
                    <w:spacing w:before="0"/>
                    <w:rPr>
                      <w:sz w:val="18"/>
                      <w:szCs w:val="18"/>
                    </w:rPr>
                  </w:pPr>
                  <w:r w:rsidRPr="00BC13B9">
                    <w:rPr>
                      <w:rFonts w:hint="eastAsia"/>
                      <w:sz w:val="18"/>
                      <w:szCs w:val="18"/>
                    </w:rPr>
                    <w:t>速度向量</w:t>
                  </w:r>
                </w:p>
              </w:txbxContent>
            </v:textbox>
          </v:rect>
        </w:pict>
      </w:r>
      <w:r>
        <w:rPr>
          <w:noProof/>
          <w:lang w:val="en-US" w:eastAsia="zh-CN"/>
        </w:rPr>
        <w:pict>
          <v:rect id="_x0000_s14888" style="position:absolute;left:0;text-align:left;margin-left:366.05pt;margin-top:184.95pt;width:36pt;height:21.4pt;z-index:251695104;v-text-anchor:top" fillcolor="white [3212]" stroked="f">
            <v:textbox inset="0,0,0,0">
              <w:txbxContent>
                <w:p w:rsidR="00F66AEA" w:rsidRDefault="00F66AEA" w:rsidP="0039737D">
                  <w:pPr>
                    <w:jc w:val="left"/>
                  </w:pPr>
                  <w:r w:rsidRPr="00BC13B9">
                    <w:rPr>
                      <w:rFonts w:hint="eastAsia"/>
                      <w:color w:val="000000"/>
                      <w:sz w:val="16"/>
                      <w:szCs w:val="16"/>
                    </w:rPr>
                    <w:t>保护标准</w:t>
                  </w:r>
                </w:p>
              </w:txbxContent>
            </v:textbox>
          </v:rect>
        </w:pict>
      </w:r>
      <w:r>
        <w:rPr>
          <w:noProof/>
          <w:lang w:val="en-US" w:eastAsia="zh-CN"/>
        </w:rPr>
        <w:pict>
          <v:rect id="_x0000_s14887" style="position:absolute;left:0;text-align:left;margin-left:203.4pt;margin-top:279pt;width:83.65pt;height:21.05pt;z-index:251693056;v-text-anchor:top" fillcolor="white [3212]" stroked="f">
            <v:textbox inset="0,0,0,0">
              <w:txbxContent>
                <w:p w:rsidR="00F66AEA" w:rsidRPr="0039737D" w:rsidRDefault="00F66AEA" w:rsidP="0039737D">
                  <w:pPr>
                    <w:spacing w:before="0"/>
                    <w:rPr>
                      <w:sz w:val="18"/>
                      <w:szCs w:val="18"/>
                    </w:rPr>
                  </w:pPr>
                  <w:r w:rsidRPr="0039737D">
                    <w:rPr>
                      <w:rFonts w:hint="eastAsia"/>
                      <w:i/>
                      <w:iCs/>
                      <w:color w:val="000000"/>
                      <w:sz w:val="18"/>
                      <w:szCs w:val="18"/>
                      <w:lang w:eastAsia="zh-CN"/>
                    </w:rPr>
                    <w:t>I</w:t>
                  </w:r>
                  <w:r w:rsidRPr="0039737D">
                    <w:rPr>
                      <w:rFonts w:hint="eastAsia"/>
                      <w:i/>
                      <w:iCs/>
                      <w:color w:val="000000"/>
                      <w:sz w:val="18"/>
                      <w:szCs w:val="18"/>
                      <w:vertAlign w:val="subscript"/>
                      <w:lang w:eastAsia="zh-CN"/>
                    </w:rPr>
                    <w:t>X</w:t>
                  </w:r>
                  <w:r w:rsidRPr="0039737D">
                    <w:rPr>
                      <w:i/>
                      <w:iCs/>
                      <w:color w:val="000000"/>
                      <w:sz w:val="18"/>
                      <w:szCs w:val="18"/>
                    </w:rPr>
                    <w:t xml:space="preserve"> </w:t>
                  </w:r>
                  <w:r w:rsidRPr="0039737D">
                    <w:rPr>
                      <w:color w:val="000000"/>
                      <w:sz w:val="18"/>
                      <w:szCs w:val="18"/>
                    </w:rPr>
                    <w:t>(dB(W/MHz))</w:t>
                  </w:r>
                </w:p>
              </w:txbxContent>
            </v:textbox>
          </v:rect>
        </w:pict>
      </w:r>
      <w:r>
        <w:rPr>
          <w:noProof/>
          <w:lang w:val="en-US" w:eastAsia="zh-CN"/>
        </w:rPr>
        <w:pict>
          <v:rect id="_x0000_s14886" style="position:absolute;left:0;text-align:left;margin-left:231.85pt;margin-top:624.9pt;width:54.25pt;height:16.35pt;z-index:251692032;mso-wrap-style:none;v-text-anchor:top" filled="f" stroked="f">
            <v:textbox style="mso-fit-shape-to-text:t" inset="0,0,0,0">
              <w:txbxContent>
                <w:p w:rsidR="00F66AEA" w:rsidRPr="0039737D" w:rsidRDefault="00F66AEA" w:rsidP="0039737D">
                  <w:pPr>
                    <w:rPr>
                      <w:sz w:val="18"/>
                      <w:szCs w:val="18"/>
                    </w:rPr>
                  </w:pPr>
                  <w:r w:rsidRPr="0039737D">
                    <w:rPr>
                      <w:color w:val="000000"/>
                      <w:sz w:val="18"/>
                      <w:szCs w:val="18"/>
                    </w:rPr>
                    <w:t xml:space="preserve"> (dB(W/MHz))</w:t>
                  </w:r>
                </w:p>
              </w:txbxContent>
            </v:textbox>
          </v:rect>
        </w:pict>
      </w:r>
      <w:r>
        <w:rPr>
          <w:noProof/>
          <w:lang w:val="en-US" w:eastAsia="zh-CN"/>
        </w:rPr>
        <w:pict>
          <v:rect id="_x0000_s9029" style="position:absolute;left:0;text-align:left;margin-left:113.1pt;margin-top:296.85pt;width:36pt;height:17.65pt;z-index:251689984;mso-position-horizontal:absolute;v-text-anchor:top" fillcolor="white [3212]" stroked="f">
            <v:textbox style="mso-fit-shape-to-text:t" inset="0,0,0,0">
              <w:txbxContent>
                <w:p w:rsidR="00F66AEA" w:rsidRDefault="00F66AEA" w:rsidP="00BC13B9">
                  <w:r w:rsidRPr="00BC13B9">
                    <w:rPr>
                      <w:rFonts w:hint="eastAsia"/>
                      <w:color w:val="000000"/>
                      <w:sz w:val="18"/>
                      <w:szCs w:val="18"/>
                    </w:rPr>
                    <w:t>天底</w:t>
                  </w:r>
                </w:p>
              </w:txbxContent>
            </v:textbox>
          </v:rect>
        </w:pict>
      </w:r>
      <w:r>
        <w:rPr>
          <w:noProof/>
          <w:lang w:val="en-US" w:eastAsia="zh-CN"/>
        </w:rPr>
        <w:pict>
          <v:rect id="_x0000_s9019" style="position:absolute;left:0;text-align:left;margin-left:-45.25pt;margin-top:131.8pt;width:144.8pt;height:18.1pt;rotation:270;z-index:251688960;v-text-anchor:top" fillcolor="white [3212]" stroked="f">
            <v:textbox style="layout-flow:vertical;mso-layout-flow-alt:bottom-to-top;mso-fit-shape-to-text:t" inset="0,0,0,0">
              <w:txbxContent>
                <w:p w:rsidR="00F66AEA" w:rsidRDefault="00F66AEA" w:rsidP="00B249EF">
                  <w:pPr>
                    <w:jc w:val="center"/>
                  </w:pPr>
                  <w:r w:rsidRPr="00BC13B9">
                    <w:rPr>
                      <w:rFonts w:hint="eastAsia"/>
                      <w:color w:val="000000"/>
                      <w:sz w:val="18"/>
                      <w:szCs w:val="18"/>
                    </w:rPr>
                    <w:t>当</w:t>
                  </w:r>
                  <w:r w:rsidRPr="00BC13B9">
                    <w:rPr>
                      <w:rFonts w:hint="eastAsia"/>
                      <w:i/>
                      <w:iCs/>
                      <w:color w:val="000000"/>
                      <w:sz w:val="18"/>
                      <w:szCs w:val="18"/>
                    </w:rPr>
                    <w:t>I</w:t>
                  </w:r>
                  <w:r w:rsidRPr="00BC13B9">
                    <w:rPr>
                      <w:rFonts w:hint="eastAsia"/>
                      <w:color w:val="000000"/>
                      <w:sz w:val="18"/>
                      <w:szCs w:val="18"/>
                    </w:rPr>
                    <w:t>&lt;</w:t>
                  </w:r>
                  <w:r w:rsidRPr="00BC13B9">
                    <w:rPr>
                      <w:rFonts w:hint="eastAsia"/>
                      <w:i/>
                      <w:iCs/>
                      <w:color w:val="000000"/>
                      <w:sz w:val="18"/>
                      <w:szCs w:val="18"/>
                    </w:rPr>
                    <w:t>I</w:t>
                  </w:r>
                  <w:r w:rsidRPr="00BC13B9">
                    <w:rPr>
                      <w:rFonts w:hint="eastAsia"/>
                      <w:color w:val="000000"/>
                      <w:sz w:val="18"/>
                      <w:szCs w:val="18"/>
                    </w:rPr>
                    <w:t>x</w:t>
                  </w:r>
                  <w:r w:rsidRPr="00BC13B9">
                    <w:rPr>
                      <w:rFonts w:hint="eastAsia"/>
                      <w:color w:val="000000"/>
                      <w:sz w:val="18"/>
                      <w:szCs w:val="18"/>
                    </w:rPr>
                    <w:t>时的时间</w:t>
                  </w:r>
                  <w:r w:rsidRPr="00BC13B9">
                    <w:rPr>
                      <w:rFonts w:hint="eastAsia"/>
                      <w:color w:val="000000"/>
                      <w:sz w:val="18"/>
                      <w:szCs w:val="18"/>
                    </w:rPr>
                    <w:t>%</w:t>
                  </w:r>
                </w:p>
              </w:txbxContent>
            </v:textbox>
          </v:rect>
        </w:pict>
      </w:r>
      <w:r>
        <w:rPr>
          <w:noProof/>
          <w:lang w:val="en-US" w:eastAsia="zh-CN"/>
        </w:rPr>
        <w:pict>
          <v:rect id="_x0000_s9024" style="position:absolute;left:0;text-align:left;margin-left:91.2pt;margin-top:-5.85pt;width:305.8pt;height:42.55pt;z-index:251687936;v-text-anchor:top" fillcolor="white [3212]" stroked="f">
            <v:textbox inset="0,0,0,0">
              <w:txbxContent>
                <w:p w:rsidR="00F66AEA" w:rsidRDefault="00F66AEA" w:rsidP="00B249EF">
                  <w:pPr>
                    <w:spacing w:after="120"/>
                    <w:jc w:val="center"/>
                    <w:rPr>
                      <w:b/>
                      <w:bCs/>
                      <w:color w:val="000000"/>
                      <w:sz w:val="18"/>
                      <w:szCs w:val="18"/>
                      <w:lang w:val="en-US" w:eastAsia="zh-CN"/>
                    </w:rPr>
                  </w:pPr>
                  <w:r>
                    <w:rPr>
                      <w:rFonts w:hint="eastAsia"/>
                      <w:b/>
                      <w:bCs/>
                      <w:color w:val="000000"/>
                      <w:sz w:val="18"/>
                      <w:szCs w:val="18"/>
                      <w:lang w:val="en-US" w:eastAsia="zh-CN"/>
                    </w:rPr>
                    <w:t>图</w:t>
                  </w:r>
                  <w:r>
                    <w:rPr>
                      <w:rFonts w:hint="eastAsia"/>
                      <w:b/>
                      <w:bCs/>
                      <w:color w:val="000000"/>
                      <w:sz w:val="18"/>
                      <w:szCs w:val="18"/>
                      <w:lang w:val="en-US" w:eastAsia="zh-CN"/>
                    </w:rPr>
                    <w:t>17</w:t>
                  </w:r>
                </w:p>
                <w:p w:rsidR="00F66AEA" w:rsidRPr="00A0435E" w:rsidRDefault="00F66AEA" w:rsidP="00B249EF">
                  <w:pPr>
                    <w:spacing w:after="120"/>
                    <w:jc w:val="center"/>
                    <w:rPr>
                      <w:lang w:val="en-US" w:eastAsia="zh-CN"/>
                    </w:rPr>
                  </w:pPr>
                  <w:r w:rsidRPr="00A0435E">
                    <w:rPr>
                      <w:rFonts w:hint="eastAsia"/>
                      <w:b/>
                      <w:bCs/>
                      <w:color w:val="000000"/>
                      <w:sz w:val="18"/>
                      <w:szCs w:val="18"/>
                      <w:lang w:val="en-US" w:eastAsia="zh-CN"/>
                    </w:rPr>
                    <w:t>30</w:t>
                  </w:r>
                  <w:r w:rsidRPr="00A0435E">
                    <w:rPr>
                      <w:rFonts w:hint="eastAsia"/>
                      <w:b/>
                      <w:bCs/>
                      <w:color w:val="000000"/>
                      <w:sz w:val="18"/>
                      <w:szCs w:val="18"/>
                      <w:lang w:val="en-US" w:eastAsia="zh-CN"/>
                    </w:rPr>
                    <w:t>天内对国际空间站</w:t>
                  </w:r>
                  <w:r w:rsidRPr="00A0435E">
                    <w:rPr>
                      <w:rFonts w:hint="eastAsia"/>
                      <w:b/>
                      <w:bCs/>
                      <w:color w:val="000000"/>
                      <w:sz w:val="18"/>
                      <w:szCs w:val="18"/>
                      <w:lang w:val="en-US" w:eastAsia="zh-CN"/>
                    </w:rPr>
                    <w:t>POCS</w:t>
                  </w:r>
                  <w:r w:rsidRPr="00A0435E">
                    <w:rPr>
                      <w:rFonts w:hint="eastAsia"/>
                      <w:b/>
                      <w:bCs/>
                      <w:color w:val="000000"/>
                      <w:sz w:val="18"/>
                      <w:szCs w:val="18"/>
                      <w:lang w:val="en-US" w:eastAsia="zh-CN"/>
                    </w:rPr>
                    <w:t>的累积干扰</w:t>
                  </w:r>
                </w:p>
              </w:txbxContent>
            </v:textbox>
          </v:rect>
        </w:pict>
      </w:r>
      <w:r w:rsidR="00B249EF" w:rsidRPr="005450E7">
        <w:rPr>
          <w:lang w:val="ru-RU"/>
        </w:rPr>
        <w:object w:dxaOrig="8482" w:dyaOrig="6683">
          <v:shape id="_x0000_i1058" type="#_x0000_t75" style="width:420.1pt;height:334.15pt" o:ole="">
            <v:imagedata r:id="rId66" o:title=""/>
          </v:shape>
          <o:OLEObject Type="Embed" ProgID="Visio.Drawing.11" ShapeID="_x0000_i1058" DrawAspect="Content" ObjectID="_1335181017" r:id="rId67"/>
        </w:object>
      </w:r>
    </w:p>
    <w:p w:rsidR="00A0435E" w:rsidRDefault="00A0435E">
      <w:pPr>
        <w:tabs>
          <w:tab w:val="clear" w:pos="794"/>
          <w:tab w:val="clear" w:pos="1191"/>
          <w:tab w:val="clear" w:pos="1588"/>
          <w:tab w:val="clear" w:pos="1985"/>
        </w:tabs>
        <w:overflowPunct/>
        <w:autoSpaceDE/>
        <w:autoSpaceDN/>
        <w:adjustRightInd/>
        <w:spacing w:before="0"/>
        <w:jc w:val="left"/>
        <w:textAlignment w:val="auto"/>
      </w:pPr>
    </w:p>
    <w:p w:rsidR="00261C3F" w:rsidRPr="00261C3F" w:rsidRDefault="00261C3F" w:rsidP="00261C3F"/>
    <w:p w:rsidR="005A79E5" w:rsidRDefault="004B45DA" w:rsidP="00261C3F">
      <w:pPr>
        <w:pStyle w:val="FigureNo"/>
        <w:keepNext w:val="0"/>
        <w:keepLines w:val="0"/>
        <w:spacing w:before="0"/>
      </w:pPr>
      <w:r>
        <w:pict>
          <v:group id="_x0000_s9033" editas="canvas" style="width:422.95pt;height:310.2pt;mso-position-horizontal-relative:char;mso-position-vertical-relative:line" coordorigin="-5" coordsize="8459,6204">
            <o:lock v:ext="edit" aspectratio="t"/>
            <v:shape id="_x0000_s9032" type="#_x0000_t75" style="position:absolute;left:-5;width:8459;height:6204" o:preferrelative="f">
              <v:fill o:detectmouseclick="t"/>
              <v:path o:extrusionok="t" o:connecttype="none"/>
              <o:lock v:ext="edit" text="t"/>
            </v:shape>
            <v:group id="_x0000_s9234" style="position:absolute;left:821;top:852;width:7384;height:5238" coordorigin="821,852" coordsize="7384,5238">
              <v:line id="_x0000_s9034" style="position:absolute;flip:x" from="826,4437" to="8200,4438" strokeweight="0"/>
              <v:line id="_x0000_s9035" style="position:absolute;flip:x" from="826,4304" to="8200,4305" strokeweight="0"/>
              <v:line id="_x0000_s9036" style="position:absolute;flip:x" from="826,4209" to="8200,4210" strokeweight="0"/>
              <v:line id="_x0000_s9037" style="position:absolute;flip:x" from="826,4136" to="8200,4137" strokeweight="0"/>
              <v:line id="_x0000_s9038" style="position:absolute;flip:x" from="826,4076" to="8200,4077" strokeweight="0"/>
              <v:line id="_x0000_s9039" style="position:absolute;flip:x" from="826,4024" to="8200,4025" strokeweight="0"/>
              <v:line id="_x0000_s9040" style="position:absolute;flip:x" from="826,3981" to="8200,3982" strokeweight="0"/>
              <v:line id="_x0000_s9041" style="position:absolute;flip:x" from="826,3942" to="8200,3943" strokeweight="0"/>
              <v:line id="_x0000_s9042" style="position:absolute;flip:x" from="826,3908" to="8200,3909" strokeweight="0"/>
              <v:line id="_x0000_s9043" style="position:absolute;flip:x" from="826,3675" to="8200,3676" strokeweight="0"/>
              <v:line id="_x0000_s9044" style="position:absolute;flip:x" from="826,3542" to="8200,3543" strokeweight="0"/>
              <v:line id="_x0000_s9045" style="position:absolute;flip:x" from="826,3447" to="8200,3448" strokeweight="0"/>
              <v:line id="_x0000_s9046" style="position:absolute;flip:x" from="826,3374" to="8200,3375" strokeweight="0"/>
              <v:line id="_x0000_s9047" style="position:absolute;flip:x" from="826,3314" to="8200,3315" strokeweight="0"/>
              <v:line id="_x0000_s9048" style="position:absolute;flip:x" from="826,3262" to="8200,3263" strokeweight="0"/>
              <v:line id="_x0000_s9049" style="position:absolute;flip:x" from="826,3219" to="8200,3220" strokeweight="0"/>
              <v:line id="_x0000_s9050" style="position:absolute;flip:x" from="826,3180" to="8200,3181" strokeweight="0"/>
              <v:line id="_x0000_s9051" style="position:absolute;flip:x" from="826,3146" to="8200,3147" strokeweight="0"/>
              <v:line id="_x0000_s9052" style="position:absolute;flip:x" from="826,2914" to="8200,2915" strokeweight="0"/>
              <v:line id="_x0000_s9053" style="position:absolute;flip:x" from="826,2780" to="8200,2781" strokeweight="0"/>
              <v:line id="_x0000_s9054" style="position:absolute;flip:x" from="826,2685" to="8200,2686" strokeweight="0"/>
              <v:line id="_x0000_s9055" style="position:absolute;flip:x" from="826,2612" to="8200,2613" strokeweight="0"/>
              <v:line id="_x0000_s9056" style="position:absolute;flip:x" from="826,2552" to="8200,2553" strokeweight="0"/>
              <v:line id="_x0000_s9057" style="position:absolute;flip:x" from="826,2500" to="8200,2501" strokeweight="0"/>
              <v:line id="_x0000_s9058" style="position:absolute;flip:x" from="826,2457" to="8200,2458" strokeweight="0"/>
              <v:line id="_x0000_s9059" style="position:absolute;flip:x" from="826,2419" to="8200,2420" strokeweight="0"/>
              <v:line id="_x0000_s9060" style="position:absolute;flip:x" from="826,2380" to="8200,2381" strokeweight="0"/>
              <v:line id="_x0000_s9061" style="position:absolute;flip:x" from="826,2152" to="8200,2153" strokeweight="0"/>
              <v:line id="_x0000_s9062" style="position:absolute;flip:x" from="826,2018" to="8200,2019" strokeweight="0"/>
              <v:line id="_x0000_s9063" style="position:absolute;flip:x" from="826,1924" to="8200,1925" strokeweight="0"/>
              <v:line id="_x0000_s9064" style="position:absolute;flip:x" from="826,1851" to="8200,1852" strokeweight="0"/>
              <v:line id="_x0000_s9065" style="position:absolute;flip:x" from="826,1786" to="8200,1787" strokeweight="0"/>
              <v:line id="_x0000_s9066" style="position:absolute;flip:x" from="826,1739" to="8200,1740" strokeweight="0"/>
              <v:line id="_x0000_s9067" style="position:absolute;flip:x" from="826,1691" to="8200,1692" strokeweight="0"/>
              <v:line id="_x0000_s9068" style="position:absolute;flip:x" from="826,1653" to="8200,1654" strokeweight="0"/>
              <v:line id="_x0000_s9069" style="position:absolute;flip:x" from="826,1618" to="8200,1619" strokeweight="0"/>
              <v:line id="_x0000_s9070" style="position:absolute;flip:x" from="826,1390" to="8200,1391" strokeweight="0"/>
              <v:line id="_x0000_s9071" style="position:absolute;flip:x" from="826,1257" to="8200,1258" strokeweight="0"/>
              <v:line id="_x0000_s9072" style="position:absolute;flip:x" from="826,1158" to="8200,1159" strokeweight="0"/>
              <v:line id="_x0000_s9073" style="position:absolute;flip:x" from="826,1085" to="8200,1086" strokeweight="0"/>
              <v:line id="_x0000_s9074" style="position:absolute;flip:x" from="826,1024" to="8200,1025" strokeweight="0"/>
              <v:line id="_x0000_s9075" style="position:absolute;flip:x" from="826,977" to="8200,978" strokeweight="0"/>
              <v:line id="_x0000_s9076" style="position:absolute;flip:x" from="826,930" to="8200,931" strokeweight="0"/>
              <v:line id="_x0000_s9077" style="position:absolute;flip:x" from="826,891" to="8200,892" strokeweight="0"/>
              <v:shape id="_x0000_s9078" style="position:absolute;left:821;top:852;width:7384;height:3822" coordsize="7384,3822" path="m,3822r7384,l7384,,,,,3822r10,-5l10,4,5,9r7374,l7374,4r,3813l7379,3813,5,3813r5,4l,3822xe" fillcolor="black" stroked="f">
                <v:path arrowok="t"/>
              </v:shape>
              <v:line id="_x0000_s9079" style="position:absolute" from="931,856" to="932,4669" strokeweight="0"/>
              <v:line id="_x0000_s9080" style="position:absolute" from="1037,856" to="1038,4669" strokeweight="0"/>
              <v:line id="_x0000_s9081" style="position:absolute" from="1143,856" to="1144,4669" strokeweight="0"/>
              <v:line id="_x0000_s9082" style="position:absolute" from="1248,856" to="1249,4669" strokeweight="0"/>
              <v:line id="_x0000_s9083" style="position:absolute" from="1354,856" to="1355,4669" strokeweight="0"/>
              <v:line id="_x0000_s9084" style="position:absolute" from="1459,856" to="1460,4669" strokeweight="0"/>
              <v:line id="_x0000_s9085" style="position:absolute" from="1565,856" to="1566,4669" strokeweight="0"/>
              <v:line id="_x0000_s9086" style="position:absolute" from="1671,856" to="1672,4669" strokeweight="0"/>
              <v:line id="_x0000_s9087" style="position:absolute" from="1776,856" to="1777,4669" strokeweight="0"/>
              <v:line id="_x0000_s9088" style="position:absolute" from="1882,856" to="1883,4669" strokeweight="0"/>
              <v:line id="_x0000_s9089" style="position:absolute" from="1988,856" to="1989,4669" strokeweight="0"/>
              <v:line id="_x0000_s9090" style="position:absolute" from="2088,856" to="2089,4669" strokeweight="0"/>
              <v:line id="_x0000_s9091" style="position:absolute" from="2194,856" to="2195,4669" strokeweight="0"/>
              <v:line id="_x0000_s9092" style="position:absolute" from="2300,856" to="2301,4669" strokeweight="0"/>
              <v:line id="_x0000_s9093" style="position:absolute" from="2405,856" to="2406,4669" strokeweight="0"/>
              <v:line id="_x0000_s9094" style="position:absolute" from="2511,856" to="2512,4669" strokeweight="0"/>
              <v:line id="_x0000_s9095" style="position:absolute" from="2616,856" to="2617,4669" strokeweight="0"/>
              <v:line id="_x0000_s9096" style="position:absolute" from="2722,856" to="2723,4669" strokeweight="0"/>
              <v:line id="_x0000_s9097" style="position:absolute" from="2828,856" to="2829,4669" strokeweight="0"/>
              <v:line id="_x0000_s9098" style="position:absolute" from="2933,856" to="2934,4669" strokeweight="0"/>
              <v:line id="_x0000_s9099" style="position:absolute" from="3039,856" to="3040,4669" strokeweight="0"/>
              <v:line id="_x0000_s9100" style="position:absolute" from="3145,856" to="3146,4669" strokeweight="0"/>
              <v:line id="_x0000_s9101" style="position:absolute" from="3250,856" to="3251,4669" strokeweight="0"/>
              <v:line id="_x0000_s9102" style="position:absolute" from="3356,856" to="3357,4669" strokeweight="0"/>
              <v:line id="_x0000_s9103" style="position:absolute" from="3461,856" to="3462,4669" strokeweight="0"/>
              <v:line id="_x0000_s9104" style="position:absolute" from="3567,856" to="3568,4669" strokeweight="0"/>
              <v:line id="_x0000_s9105" style="position:absolute" from="3668,856" to="3669,4669" strokeweight="0"/>
              <v:line id="_x0000_s9106" style="position:absolute" from="3773,856" to="3774,4669" strokeweight="0"/>
              <v:line id="_x0000_s9107" style="position:absolute" from="3879,856" to="3880,4669" strokeweight="0"/>
              <v:line id="_x0000_s9108" style="position:absolute" from="3985,856" to="3986,4669" strokeweight="0"/>
              <v:line id="_x0000_s9109" style="position:absolute" from="4090,856" to="4091,4669" strokeweight="0"/>
              <v:line id="_x0000_s9110" style="position:absolute" from="4196,856" to="4197,4669" strokeweight="0"/>
              <v:line id="_x0000_s9111" style="position:absolute" from="4302,856" to="4303,4669" strokeweight="0"/>
              <v:line id="_x0000_s9112" style="position:absolute" from="4407,856" to="4408,4669" strokeweight="0"/>
              <v:line id="_x0000_s9113" style="position:absolute" from="4513,856" to="4514,4669" strokeweight="0"/>
              <v:line id="_x0000_s9114" style="position:absolute" from="4618,856" to="4619,4669" strokeweight="0"/>
              <v:line id="_x0000_s9115" style="position:absolute" from="4724,856" to="4725,4669" strokeweight="0"/>
              <v:line id="_x0000_s9116" style="position:absolute" from="4830,856" to="4831,4669" strokeweight="0"/>
              <v:line id="_x0000_s9117" style="position:absolute" from="4935,856" to="4936,4669" strokeweight="0"/>
              <v:line id="_x0000_s9118" style="position:absolute" from="5041,856" to="5042,4669" strokeweight="0"/>
              <v:line id="_x0000_s9119" style="position:absolute" from="5146,856" to="5147,4669" strokeweight="0"/>
              <v:line id="_x0000_s9120" style="position:absolute" from="5252,856" to="5253,4669" strokeweight="0"/>
              <v:line id="_x0000_s9121" style="position:absolute" from="5353,856" to="5354,4669" strokeweight="0"/>
              <v:line id="_x0000_s9122" style="position:absolute" from="5459,856" to="5460,4669" strokeweight="0"/>
              <v:line id="_x0000_s9123" style="position:absolute" from="5564,856" to="5565,4669" strokeweight="0"/>
              <v:line id="_x0000_s9124" style="position:absolute" from="5670,856" to="5671,4669" strokeweight="0"/>
              <v:line id="_x0000_s9125" style="position:absolute" from="5775,856" to="5776,4669" strokeweight="0"/>
              <v:line id="_x0000_s9126" style="position:absolute" from="5881,856" to="5882,4669" strokeweight="0"/>
              <v:line id="_x0000_s9127" style="position:absolute" from="5987,856" to="5988,4669" strokeweight="0"/>
              <v:line id="_x0000_s9128" style="position:absolute" from="6092,856" to="6093,4669" strokeweight="0"/>
              <v:line id="_x0000_s9129" style="position:absolute" from="6198,856" to="6199,4669" strokeweight="0"/>
              <v:line id="_x0000_s9130" style="position:absolute" from="6303,856" to="6304,4669" strokeweight="0"/>
              <v:line id="_x0000_s9131" style="position:absolute" from="6409,856" to="6410,4669" strokeweight="0"/>
              <v:line id="_x0000_s9132" style="position:absolute" from="6515,856" to="6516,4669" strokeweight="0"/>
              <v:line id="_x0000_s9133" style="position:absolute" from="6620,856" to="6621,4669" strokeweight="0"/>
              <v:line id="_x0000_s9134" style="position:absolute" from="6726,856" to="6727,4669" strokeweight="0"/>
              <v:line id="_x0000_s9135" style="position:absolute" from="6832,856" to="6833,4669" strokeweight="0"/>
              <v:line id="_x0000_s9136" style="position:absolute" from="6937,856" to="6938,4669" strokeweight="0"/>
              <v:line id="_x0000_s9137" style="position:absolute" from="7038,856" to="7039,4669" strokeweight="0"/>
              <v:line id="_x0000_s9138" style="position:absolute" from="7144,856" to="7145,4669" strokeweight="0"/>
              <v:line id="_x0000_s9139" style="position:absolute" from="7249,856" to="7250,4669" strokeweight="0"/>
              <v:line id="_x0000_s9140" style="position:absolute" from="7355,856" to="7356,4669" strokeweight="0"/>
              <v:line id="_x0000_s9141" style="position:absolute" from="7460,856" to="7461,4669" strokeweight="0"/>
              <v:line id="_x0000_s9142" style="position:absolute" from="7566,856" to="7567,4669" strokeweight="0"/>
              <v:line id="_x0000_s9143" style="position:absolute" from="7672,856" to="7673,4669" strokeweight="0"/>
              <v:line id="_x0000_s9144" style="position:absolute" from="7777,856" to="7778,4669" strokeweight="0"/>
              <v:line id="_x0000_s9145" style="position:absolute" from="7883,856" to="7884,4669" strokeweight="0"/>
              <v:line id="_x0000_s9146" style="position:absolute" from="7989,856" to="7990,4669" strokeweight="0"/>
              <v:line id="_x0000_s9147" style="position:absolute" from="8094,856" to="8095,4669" strokeweight="0"/>
              <v:rect id="_x0000_s9148" style="position:absolute;left:7600;top:5900;width:605;height:190" fillcolor="#e5e5e5" stroked="f"/>
              <v:rect id="_x0000_s9149" style="position:absolute;left:7600;top:5900;width:534;height:184;mso-wrap-style:none;v-text-anchor:top" filled="f" stroked="f">
                <v:textbox style="mso-fit-shape-to-text:t" inset="0,0,0,0">
                  <w:txbxContent>
                    <w:p w:rsidR="00F66AEA" w:rsidRDefault="00F66AEA" w:rsidP="004641C6">
                      <w:pPr>
                        <w:spacing w:before="0"/>
                      </w:pPr>
                      <w:r>
                        <w:rPr>
                          <w:color w:val="000000"/>
                          <w:sz w:val="16"/>
                          <w:szCs w:val="16"/>
                        </w:rPr>
                        <w:t>1509-18</w:t>
                      </w:r>
                    </w:p>
                  </w:txbxContent>
                </v:textbox>
              </v:rect>
              <v:rect id="_x0000_s9150" style="position:absolute;left:6395;top:861;width:28;height:103" fillcolor="black" stroked="f"/>
              <v:rect id="_x0000_s9151" style="position:absolute;left:6395;top:990;width:28;height:103" fillcolor="black" stroked="f"/>
              <v:rect id="_x0000_s9152" style="position:absolute;left:6395;top:1119;width:28;height:103" fillcolor="black" stroked="f"/>
              <v:rect id="_x0000_s9153" style="position:absolute;left:6395;top:1248;width:28;height:103" fillcolor="black" stroked="f"/>
              <v:rect id="_x0000_s9154" style="position:absolute;left:6395;top:1377;width:28;height:103" fillcolor="black" stroked="f"/>
              <v:rect id="_x0000_s9155" style="position:absolute;left:6395;top:1506;width:28;height:104" fillcolor="black" stroked="f"/>
              <v:rect id="_x0000_s9156" style="position:absolute;left:6395;top:1635;width:28;height:104" fillcolor="black" stroked="f"/>
              <v:rect id="_x0000_s9157" style="position:absolute;left:6395;top:1765;width:28;height:103" fillcolor="black" stroked="f"/>
              <v:rect id="_x0000_s9158" style="position:absolute;left:6395;top:1894;width:28;height:103" fillcolor="black" stroked="f"/>
              <v:rect id="_x0000_s9159" style="position:absolute;left:6395;top:2023;width:28;height:103" fillcolor="black" stroked="f"/>
              <v:rect id="_x0000_s9160" style="position:absolute;left:6395;top:2152;width:28;height:103" fillcolor="black" stroked="f"/>
              <v:rect id="_x0000_s9161" style="position:absolute;left:6395;top:2281;width:28;height:103" fillcolor="black" stroked="f"/>
              <v:rect id="_x0000_s9162" style="position:absolute;left:6395;top:2410;width:28;height:103" fillcolor="black" stroked="f"/>
              <v:rect id="_x0000_s9163" style="position:absolute;left:6395;top:2539;width:28;height:103" fillcolor="black" stroked="f"/>
              <v:rect id="_x0000_s9164" style="position:absolute;left:6395;top:2668;width:28;height:104" fillcolor="black" stroked="f"/>
              <v:rect id="_x0000_s9165" style="position:absolute;left:6395;top:2797;width:28;height:104" fillcolor="black" stroked="f"/>
              <v:rect id="_x0000_s9166" style="position:absolute;left:6395;top:2926;width:28;height:104" fillcolor="black" stroked="f"/>
              <v:rect id="_x0000_s9167" style="position:absolute;left:6395;top:3056;width:28;height:103" fillcolor="black" stroked="f"/>
              <v:rect id="_x0000_s9168" style="position:absolute;left:6395;top:3185;width:28;height:103" fillcolor="black" stroked="f"/>
              <v:rect id="_x0000_s9169" style="position:absolute;left:6395;top:3314;width:28;height:103" fillcolor="black" stroked="f"/>
              <v:rect id="_x0000_s9170" style="position:absolute;left:6395;top:3443;width:28;height:103" fillcolor="black" stroked="f"/>
              <v:rect id="_x0000_s9171" style="position:absolute;left:6395;top:3572;width:28;height:103" fillcolor="black" stroked="f"/>
              <v:rect id="_x0000_s9172" style="position:absolute;left:6395;top:3701;width:28;height:103" fillcolor="black" stroked="f"/>
              <v:rect id="_x0000_s9173" style="position:absolute;left:6395;top:3830;width:28;height:104" fillcolor="black" stroked="f"/>
              <v:rect id="_x0000_s9174" style="position:absolute;left:6395;top:3959;width:28;height:104" fillcolor="black" stroked="f"/>
              <v:rect id="_x0000_s9175" style="position:absolute;left:6395;top:4088;width:28;height:104" fillcolor="black" stroked="f"/>
              <v:rect id="_x0000_s9176" style="position:absolute;left:6395;top:4218;width:28;height:103" fillcolor="black" stroked="f"/>
              <v:rect id="_x0000_s9177" style="position:absolute;left:6395;top:4347;width:28;height:103" fillcolor="black" stroked="f"/>
              <v:rect id="_x0000_s9178" style="position:absolute;left:6395;top:4476;width:28;height:103" fillcolor="black" stroked="f"/>
              <v:rect id="_x0000_s9179" style="position:absolute;left:6395;top:4605;width:28;height:56" fillcolor="black" stroked="f"/>
              <v:shape id="_x0000_s9180" style="position:absolute;left:1853;top:938;width:3942;height:3740" coordsize="3942,3740" path="m15,l10,,5,5,,5,,17r5,5l5,26r542,l600,30r307,l955,35r140,l1138,39r82,l1258,43r38,l1330,48r62,l1450,56r67,l1532,60r48,l1589,65r58,l1656,69r53,l1719,73r48,l1776,78r53,l1834,82r34,l1877,86r29,l1916,91r33,l1954,95r34,l2002,99r19,l2031,103r29,l2069,108r29,l2108,112r24,l2141,116r24,l2175,121r14,l2199,125r19,l2228,129r19,l2256,134r29,l2300,138r9,l2324,142r14,l2348,147r5,l2348,147r19,l2420,159r19,9l2497,181r24,9l2559,198r24,9l2602,211r19,9l2641,224r24,9l2703,241r19,9l2741,254r20,9l2780,267r14,4l2813,280r15,4l2847,289r14,4l2876,301r29,9l2914,314r15,5l2933,319r10,4l2957,323r29,13l2996,336r29,13l3053,357r10,13l3082,375r15,4l3106,392r19,4l3130,396r19,17l3164,418r9,8l3183,431r10,8l3207,448r19,17l3236,469r24,22l3260,495r24,22l3289,525r4,5l3293,534r10,13l3308,551r,9l3322,573r5,8l3327,590r10,8l3341,611r,5l3361,646r4,4l3375,672r,8l3389,697r-4,-4l3385,689r,8l3389,706r,4l3399,728r,4l3413,753r,9l3423,779r,9l3433,796r4,13l3437,818r24,43l3461,870r10,17l3476,900r14,25l3500,951r14,13l3509,960r,4l3509,956r,8l3524,977r,9l3533,994r,5l3543,1007r,9l3548,1020r,4l3553,1029r,4l3558,1037r,5l3562,1046r,4l3572,1063r,5l3577,1072r,4l3582,1080r,9l3591,1098r,4l3601,1115r5,4l3606,1123r4,9l3620,1162r10,9l3639,1192r5,9l3649,1214r5,8l3658,1235r5,9l3668,1257r5,8l3682,1291r5,9l3697,1326r5,8l3726,1399r4,17l3735,1429r5,17l3745,1459r9,35l3759,1506r10,22l3769,1524r,21l3774,1554r,21l3778,1580r,17l3783,1601r,26l3788,1636r,17l3793,1661r,26l3798,1696r,21l3802,1726r,-4l3802,1765r10,86l3831,2040r19,207l3865,2415r14,180l3879,2660r10,129l3894,2858r,69l3898,3000r,73l3903,3146r,78l3908,3301r,336l3913,3727r,9l3918,3736r4,4l3937,3740r,-4l3942,3736r,-9l3937,3637r,-336l3932,3224r,-78l3927,3073r,-73l3922,2927r,-69l3918,2789r-10,-129l3908,2595r-14,-180l3879,2247r-19,-207l3841,1851r-10,-86l3831,1722r,-5l3826,1709r,-22l3822,1679r,-26l3817,1644r,-17l3812,1618r,-25l3807,1588r,-17l3802,1567r,-22l3798,1537r,-13l3798,1519r-10,-21l3783,1485r-9,-34l3769,1438r-5,-18l3759,1408r-5,-18l3730,1326r-4,-9l3716,1291r-5,-8l3702,1257r-5,-9l3692,1235r-5,-8l3682,1214r-4,-9l3673,1192r-5,-8l3658,1154r-9,-9l3639,1123r-5,-8l3625,1102r-5,-4l3620,1093r,-4l3610,1080r,-8l3606,1068r,-5l3601,1059r,-4l3591,1046r,-4l3591,1037r-5,-4l3586,1029r-4,-5l3582,1020r-5,-4l3577,1012r-5,-5l3572,999r-10,-9l3562,986r-9,-9l3553,973r-10,-13l3538,956r,-9l3538,951r-5,-4l3529,934r-5,-4l3519,917r-14,-26l3500,878r-10,-17l3490,852r-24,-43l3466,801r-14,-22l3452,771r-10,-18l3442,745r-9,-9l3428,723r,-4l3418,702r,-5l3413,689r,-5l3409,680r-5,-8l3404,663r-19,-30l3380,629r-10,-22l3370,603r-14,-22l3356,573r-10,-9l3341,555r-4,-4l3337,542r-15,-12l3322,525r,-4l3308,508r-5,-9l3289,487r,-5l3279,474r-24,-22l3245,448r-19,-17l3212,422r-10,-9l3193,409r-10,-9l3169,388r-10,l3149,379r-14,-9l3125,366r-9,-4l3092,349r-10,-5l3073,340r-24,-13l3034,323r-29,-13l2996,310r-29,-13l2953,297r-10,-4l2933,293r5,l2924,289r-10,-5l2885,276r-14,-9l2857,263r-20,-5l2823,254r-19,-8l2789,241r-19,-4l2751,228r-19,-4l2713,215r-39,-8l2650,198r-19,-4l2612,185r-19,-4l2569,172r-39,-8l2506,155r-57,-13l2429,134r-62,-13l2353,121r4,l2353,121r4,l2338,116r-14,l2309,112r-9,l2285,108r-19,l2256,103r-19,l2228,99r-20,l2199,95r-15,l2175,91r-24,l2141,86r-24,l2108,82r-29,l2069,78r-33,l2040,78r-19,-5l2002,73r-14,-4l1964,69r-5,-4l1925,65r-9,-5l1887,60r-10,-4l1844,56r-5,-4l1781,52r5,l1776,48r-48,l1719,43r-53,l1656,39r-57,l1589,35r-57,l1517,30r-67,l1392,22r-62,l1296,17r-38,l1220,13r-82,l1095,9,955,9,907,5,600,5,547,,15,xe" fillcolor="black" stroked="f">
                <v:path arrowok="t"/>
              </v:shape>
              <v:rect id="_x0000_s9181" style="position:absolute;left:1560;top:938;width:29;height:26" fillcolor="black" stroked="f"/>
              <v:rect id="_x0000_s9182" style="position:absolute;left:1618;top:938;width:29;height:26" fillcolor="black" stroked="f"/>
              <v:rect id="_x0000_s9183" style="position:absolute;left:1675;top:938;width:29;height:26" fillcolor="black" stroked="f"/>
              <v:rect id="_x0000_s9184" style="position:absolute;left:1733;top:938;width:29;height:26" fillcolor="black" stroked="f"/>
              <v:rect id="_x0000_s9185" style="position:absolute;left:1791;top:938;width:29;height:26" fillcolor="black" stroked="f"/>
              <v:rect id="_x0000_s9186" style="position:absolute;left:1848;top:938;width:29;height:26" fillcolor="black" stroked="f"/>
              <v:shape id="_x0000_s9187" style="position:absolute;left:1906;top:938;width:34;height:30" coordsize="34,30" path="m,26r5,l,26r24,4l34,5,5,,,,,26xe" fillcolor="black" stroked="f">
                <v:path arrowok="t"/>
              </v:shape>
              <v:rect id="_x0000_s9188" style="position:absolute;left:1964;top:943;width:28;height:25" fillcolor="black" stroked="f"/>
              <v:rect id="_x0000_s9189" style="position:absolute;left:2021;top:943;width:29;height:25" fillcolor="black" stroked="f"/>
              <v:rect id="_x0000_s9190" style="position:absolute;left:2079;top:943;width:29;height:25" fillcolor="black" stroked="f"/>
              <v:rect id="_x0000_s9191" style="position:absolute;left:2136;top:947;width:29;height:26" fillcolor="black" stroked="f"/>
              <v:rect id="_x0000_s9192" style="position:absolute;left:2194;top:947;width:29;height:26" fillcolor="black" stroked="f"/>
              <v:shape id="_x0000_s9193" style="position:absolute;left:2247;top:947;width:33;height:30" coordsize="33,30" path="m,26r24,4l33,30,33,4r-9,l29,4,9,,,26xe" fillcolor="black" stroked="f">
                <v:path arrowok="t"/>
              </v:shape>
              <v:rect id="_x0000_s9194" style="position:absolute;left:2309;top:951;width:29;height:26" fillcolor="black" stroked="f"/>
              <v:rect id="_x0000_s9195" style="position:absolute;left:2367;top:955;width:29;height:26" fillcolor="black" stroked="f"/>
              <v:shape id="_x0000_s9196" style="position:absolute;left:2424;top:955;width:34;height:31" coordsize="34,31" path="m,26r5,l,26r24,5l34,31,34,5r-5,l34,5,5,,,,,26xe" fillcolor="black" stroked="f">
                <v:path arrowok="t"/>
              </v:shape>
              <v:rect id="_x0000_s9197" style="position:absolute;left:2482;top:960;width:29;height:26" fillcolor="black" stroked="f"/>
              <v:rect id="_x0000_s9198" style="position:absolute;left:2540;top:960;width:28;height:26" fillcolor="black" stroked="f"/>
              <v:rect id="_x0000_s9199" style="position:absolute;left:2597;top:960;width:29;height:26" fillcolor="black" stroked="f"/>
              <v:rect id="_x0000_s9200" style="position:absolute;left:2655;top:964;width:29;height:26" fillcolor="black" stroked="f"/>
              <v:rect id="_x0000_s9201" style="position:absolute;left:2712;top:964;width:29;height:26" fillcolor="black" stroked="f"/>
              <v:shape id="_x0000_s9202" style="position:absolute;left:2765;top:964;width:34;height:30" coordsize="34,30" path="m,26r24,4l34,30,34,4,24,4r5,l10,,,26xe" fillcolor="black" stroked="f">
                <v:path arrowok="t"/>
              </v:shape>
              <v:rect id="_x0000_s9203" style="position:absolute;left:2828;top:968;width:28;height:26" fillcolor="black" stroked="f"/>
              <v:shape id="_x0000_s9204" style="position:absolute;left:2885;top:968;width:29;height:30" coordsize="29,30" path="m,26r29,4l29,5,,,,26xe" fillcolor="black" stroked="f">
                <v:path arrowok="t"/>
              </v:shape>
              <v:rect id="_x0000_s9205" style="position:absolute;left:2943;top:973;width:29;height:25" fillcolor="black" stroked="f"/>
              <v:shape id="_x0000_s9206" style="position:absolute;left:2996;top:973;width:33;height:30" coordsize="33,30" path="m,25r19,5l33,30,33,4,19,4r5,l9,,,25xe" fillcolor="black" stroked="f">
                <v:path arrowok="t"/>
              </v:shape>
              <v:rect id="_x0000_s9207" style="position:absolute;left:3058;top:977;width:29;height:26" fillcolor="black" stroked="f"/>
              <v:rect id="_x0000_s9208" style="position:absolute;left:3116;top:981;width:29;height:26" fillcolor="black" stroked="f"/>
              <v:rect id="_x0000_s9209" style="position:absolute;left:3173;top:986;width:29;height:25" fillcolor="black" stroked="f"/>
              <v:rect id="_x0000_s9210" style="position:absolute;left:3231;top:986;width:29;height:25" fillcolor="black" stroked="f"/>
              <v:rect id="_x0000_s9211" style="position:absolute;left:3289;top:990;width:28;height:26" fillcolor="black" stroked="f"/>
              <v:rect id="_x0000_s9212" style="position:absolute;left:3346;top:994;width:29;height:26" fillcolor="black" stroked="f"/>
              <v:rect id="_x0000_s9213" style="position:absolute;left:3404;top:998;width:29;height:26" fillcolor="black" stroked="f"/>
              <v:shape id="_x0000_s9214" style="position:absolute;left:3461;top:1003;width:29;height:26" coordsize="29,26" path="m,26r29,l29,,5,,,,,26xe" fillcolor="black" stroked="f">
                <v:path arrowok="t"/>
              </v:shape>
              <v:shape id="_x0000_s9215" style="position:absolute;left:3519;top:1007;width:34;height:30" coordsize="34,30" path="m,26r5,l,26r24,4l34,4,5,,,,,26xe" fillcolor="black" stroked="f">
                <v:path arrowok="t"/>
              </v:shape>
              <v:shape id="_x0000_s9216" style="position:absolute;left:3577;top:1016;width:33;height:30" coordsize="33,30" path="m,25r9,l4,25r20,5l33,4,9,,,,,25xe" fillcolor="black" stroked="f">
                <v:path arrowok="t"/>
              </v:shape>
              <v:shape id="_x0000_s9217" style="position:absolute;left:3629;top:1020;width:34;height:30" coordsize="34,30" path="m,26r20,4l34,30,34,4,20,4r4,l10,,,26xe" fillcolor="black" stroked="f">
                <v:path arrowok="t"/>
              </v:shape>
              <v:shape id="_x0000_s9218" style="position:absolute;left:3687;top:1029;width:34;height:30" coordsize="34,30" path="m,25r24,5l34,30,34,4,24,4r5,l10,,,25xe" fillcolor="black" stroked="f">
                <v:path arrowok="t"/>
              </v:shape>
              <v:shape id="_x0000_s9219" style="position:absolute;left:3745;top:1037;width:33;height:30" coordsize="33,30" path="m,26r28,4l33,30,33,4r-5,l33,4,9,,,26xe" fillcolor="black" stroked="f">
                <v:path arrowok="t"/>
              </v:shape>
              <v:shape id="_x0000_s9220" style="position:absolute;left:3807;top:1050;width:29;height:30" coordsize="29,30" path="m,26r29,4l29,4,,,,26xe" fillcolor="black" stroked="f">
                <v:path arrowok="t"/>
              </v:shape>
              <v:shape id="_x0000_s9221" style="position:absolute;left:3860;top:1059;width:38;height:34" coordsize="38,34" path="m,26r29,8l38,8,9,,,26xe" fillcolor="black" stroked="f">
                <v:path arrowok="t"/>
              </v:shape>
              <v:shape id="_x0000_s9222" style="position:absolute;left:3922;top:1072;width:34;height:34" coordsize="34,34" path="m,25r5,l,25r24,9l34,8,10,,,,,25xe" fillcolor="black" stroked="f">
                <v:path arrowok="t"/>
              </v:shape>
              <v:shape id="_x0000_s9223" style="position:absolute;left:3980;top:1085;width:33;height:34" coordsize="33,34" path="m,25r5,l,25r24,9l33,8,9,,,,,25xe" fillcolor="black" stroked="f">
                <v:path arrowok="t"/>
              </v:shape>
              <v:shape id="_x0000_s9224" style="position:absolute;left:4037;top:1097;width:34;height:31" coordsize="34,31" path="m,26r10,l5,26r19,5l34,5,10,,,,,26xe" fillcolor="black" stroked="f">
                <v:path arrowok="t"/>
              </v:shape>
              <v:shape id="_x0000_s9225" style="position:absolute;left:4090;top:1110;width:39;height:35" coordsize="39,35" path="m,26r10,4l29,35,39,9,19,5,10,,,26xe" fillcolor="black" stroked="f">
                <v:path arrowok="t"/>
              </v:shape>
              <v:shape id="_x0000_s9226" style="position:absolute;left:4153;top:1132;width:33;height:30" coordsize="33,30" path="m,26r4,l,26r24,4l33,4,4,,,,,26xe" fillcolor="black" stroked="f">
                <v:path arrowok="t"/>
              </v:shape>
              <v:shape id="_x0000_s9227" style="position:absolute;left:4210;top:1145;width:34;height:34" coordsize="34,34" path="m,26r5,l,26r24,8l34,8,10,,,,,26xe" fillcolor="black" stroked="f">
                <v:path arrowok="t"/>
              </v:shape>
              <v:shape id="_x0000_s9228" style="position:absolute;left:4258;top:1162;width:44;height:39" coordsize="44,39" path="m,26l24,39,44,13,20,,,26xe" fillcolor="black" stroked="f">
                <v:path arrowok="t"/>
              </v:shape>
              <v:shape id="_x0000_s9229" style="position:absolute;left:4316;top:1184;width:34;height:34" coordsize="34,34" path="m,25r24,9l34,34,34,8r-5,l34,8,10,,,25xe" fillcolor="black" stroked="f">
                <v:path arrowok="t"/>
              </v:shape>
              <v:shape id="_x0000_s9230" style="position:absolute;left:4374;top:1205;width:28;height:34" coordsize="28,34" path="m,26r19,8l28,34,28,9r-4,l28,9,9,,,26xe" fillcolor="black" stroked="f">
                <v:path arrowok="t"/>
              </v:shape>
              <v:shape id="_x0000_s9231" style="position:absolute;left:4426;top:1222;width:39;height:35" coordsize="39,35" path="m,26r10,4l29,35,39,9,20,5,10,,,26xe" fillcolor="black" stroked="f">
                <v:path arrowok="t"/>
              </v:shape>
              <v:shape id="_x0000_s9232" style="position:absolute;left:4484;top:1244;width:34;height:34" coordsize="34,34" path="m,26r10,4l24,34,34,8,19,4,10,,,26xe" fillcolor="black" stroked="f">
                <v:path arrowok="t"/>
              </v:shape>
              <v:shape id="_x0000_s9233" style="position:absolute;left:4542;top:1261;width:33;height:34" coordsize="33,34" path="m,26r4,l,26r14,4l24,34,33,9,24,4,4,,,,,26xe" fillcolor="black" stroked="f">
                <v:path arrowok="t"/>
              </v:shape>
            </v:group>
            <v:shape id="_x0000_s9235" style="position:absolute;left:4590;top:1278;width:48;height:30" coordsize="48,30" path="m,17r4,5l19,30r14,l24,26r4,4l48,13,38,4,24,4r4,l19,r5,4l19,,,17xe" fillcolor="black" stroked="f">
              <v:path arrowok="t"/>
            </v:shape>
            <v:shape id="_x0000_s9236" style="position:absolute;left:4657;top:1300;width:33;height:38" coordsize="33,38" path="m,26r5,l,26r9,4l5,26,19,38r10,l29,13r-5,l33,17,24,8,9,,,,,26xe" fillcolor="black" stroked="f">
              <v:path arrowok="t"/>
            </v:shape>
            <v:shape id="_x0000_s9237" style="position:absolute;left:4705;top:1334;width:38;height:39" coordsize="38,39" path="m,26r9,4l5,26,19,39,38,22,24,9,9,,,26xe" fillcolor="black" stroked="f">
              <v:path arrowok="t"/>
            </v:shape>
            <v:shape id="_x0000_s9238" style="position:absolute;left:4743;top:1369;width:39;height:34" coordsize="39,34" path="m,17l19,34,39,17,19,,,17xe" fillcolor="black" stroked="f">
              <v:path arrowok="t"/>
            </v:shape>
            <v:shape id="_x0000_s9239" style="position:absolute;left:4782;top:1407;width:38;height:35" coordsize="38,35" path="m,18l19,35,38,18,19,,,18xe" fillcolor="black" stroked="f">
              <v:path arrowok="t"/>
            </v:shape>
            <v:shape id="_x0000_s9240" style="position:absolute;left:4815;top:1450;width:39;height:35" coordsize="39,35" path="m,18r10,8l5,22r5,13l39,26,34,9,19,,,18xe" fillcolor="black" stroked="f">
              <v:path arrowok="t"/>
            </v:shape>
            <v:shape id="_x0000_s9241" style="position:absolute;left:4844;top:1498;width:43;height:34" coordsize="43,34" path="m,8l14,34,43,26,29,,,8xe" fillcolor="black" stroked="f">
              <v:path arrowok="t"/>
            </v:shape>
            <v:shape id="_x0000_s9242" style="position:absolute;left:4878;top:1541;width:38;height:34" coordsize="38,34" path="m,17r4,4l,17,9,34r,-4l9,34r29,l38,26,24,4,19,,,17xe" fillcolor="black" stroked="f">
              <v:path arrowok="t"/>
            </v:shape>
            <v:shape id="_x0000_s9243" style="position:absolute;left:4906;top:1592;width:39;height:39" coordsize="39,39" path="m,18r5,4l,18,10,39,39,30,29,5,20,,,18xe" fillcolor="black" stroked="f">
              <v:path arrowok="t"/>
            </v:shape>
            <v:shape id="_x0000_s9244" style="position:absolute;left:4935;top:1644;width:39;height:34" coordsize="39,34" path="m,17r10,9l5,22r5,12l39,26,34,9,19,,,17xe" fillcolor="black" stroked="f">
              <v:path arrowok="t"/>
            </v:shape>
            <v:shape id="_x0000_s9245" style="position:absolute;left:4959;top:1696;width:39;height:30" coordsize="39,30" path="m,8l10,25r,-4l10,30r29,l39,17,29,,,8xe" fillcolor="black" stroked="f">
              <v:path arrowok="t"/>
            </v:shape>
            <v:shape id="_x0000_s9246" style="position:absolute;left:4983;top:1747;width:43;height:35" coordsize="43,35" path="m,9l15,35,43,26,29,,,9xe" fillcolor="black" stroked="f">
              <v:path arrowok="t"/>
            </v:shape>
            <v:shape id="_x0000_s9247" style="position:absolute;left:5012;top:1795;width:38;height:38" coordsize="38,38" path="m,17r5,4l,17,5,30r5,8l38,30,34,21,29,4,19,,,17xe" fillcolor="black" stroked="f">
              <v:path arrowok="t"/>
            </v:shape>
            <v:shape id="_x0000_s9248" style="position:absolute;left:5031;top:1851;width:43;height:34" coordsize="43,34" path="m,8l15,34,43,25,29,,,8xe" fillcolor="black" stroked="f">
              <v:path arrowok="t"/>
            </v:shape>
            <v:shape id="_x0000_s9249" style="position:absolute;left:5055;top:1902;width:39;height:39" coordsize="39,39" path="m,9r5,8l10,35r9,4l39,22,34,17r5,5l34,9,29,,,9xe" fillcolor="black" stroked="f">
              <v:path arrowok="t"/>
            </v:shape>
            <v:shape id="_x0000_s9250" style="position:absolute;left:5079;top:1954;width:39;height:30" coordsize="39,30" path="m,l,4,5,21r5,9l39,21,34,13,29,r,4l29,,,xe" fillcolor="black" stroked="f">
              <v:path arrowok="t"/>
            </v:shape>
            <v:shape id="_x0000_s9251" style="position:absolute;left:5098;top:2001;width:39;height:35" coordsize="39,35" path="m,9l5,26r15,9l39,17,29,9r5,4l29,,,9xe" fillcolor="black" stroked="f">
              <v:path arrowok="t"/>
            </v:shape>
            <v:shape id="_x0000_s9252" style="position:absolute;left:5118;top:2049;width:38;height:30" coordsize="38,30" path="m,8r4,9l9,30r,-5l9,30r29,l38,25,33,8,28,,,8xe" fillcolor="black" stroked="f">
              <v:path arrowok="t"/>
            </v:shape>
            <v:shape id="_x0000_s9253" style="position:absolute;left:5142;top:2100;width:38;height:35" coordsize="38,35" path="m,9l4,26r5,9l38,26,33,17,28,,,9xe" fillcolor="black" stroked="f">
              <v:path arrowok="t"/>
            </v:shape>
            <v:shape id="_x0000_s9254" style="position:absolute;left:5161;top:2152;width:38;height:30" coordsize="38,30" path="m,8r5,9l9,30,38,21,33,8,29,,,8xe" fillcolor="black" stroked="f">
              <v:path arrowok="t"/>
            </v:shape>
            <v:shape id="_x0000_s9255" style="position:absolute;left:5180;top:2203;width:34;height:35" coordsize="34,35" path="m,l,5,5,26r9,9l34,18,29,13r5,5l29,r,5l29,,,xe" fillcolor="black" stroked="f">
              <v:path arrowok="t"/>
            </v:shape>
            <v:shape id="_x0000_s9256" style="position:absolute;left:5199;top:2251;width:39;height:30" coordsize="39,30" path="m,l,4,5,21r5,9l39,21,34,13,29,r,4l29,,,xe" fillcolor="black" stroked="f">
              <v:path arrowok="t"/>
            </v:shape>
            <v:shape id="_x0000_s9257" style="position:absolute;left:5218;top:2298;width:39;height:30" coordsize="39,30" path="m,9r5,8l10,30,39,22,34,9,29,,,9xe" fillcolor="black" stroked="f">
              <v:path arrowok="t"/>
            </v:shape>
            <v:shape id="_x0000_s9258" style="position:absolute;left:5238;top:2346;width:43;height:34" coordsize="43,34" path="m,8l9,25r5,9l43,25,38,17,28,,,8xe" fillcolor="black" stroked="f">
              <v:path arrowok="t"/>
            </v:shape>
            <v:shape id="_x0000_s9259" style="position:absolute;left:5262;top:2397;width:38;height:39" coordsize="38,39" path="m,9r4,8l9,35r10,4l38,22,33,17r5,5l33,9,28,,,9xe" fillcolor="black" stroked="f">
              <v:path arrowok="t"/>
            </v:shape>
            <v:shape id="_x0000_s9260" style="position:absolute;left:5290;top:2440;width:39;height:35" coordsize="39,35" path="m,17r5,5l,17,10,35r,-5l10,35r29,l39,26,24,4,20,,,17xe" fillcolor="black" stroked="f">
              <v:path arrowok="t"/>
            </v:shape>
            <v:shape id="_x0000_s9261" style="position:absolute;left:5314;top:2496;width:39;height:30" coordsize="39,30" path="m,9l5,22r5,8l10,26r,4l39,30r,-8l34,13,29,,,9xe" fillcolor="black" stroked="f">
              <v:path arrowok="t"/>
            </v:shape>
            <v:shape id="_x0000_s9262" style="position:absolute;left:5343;top:2543;width:39;height:35" coordsize="39,35" path="m,18l10,31,5,26r5,9l39,26,34,18,29,13,19,,,18xe" fillcolor="black" stroked="f">
              <v:path arrowok="t"/>
            </v:shape>
            <v:shape id="_x0000_s9263" style="position:absolute;left:5362;top:2599;width:39;height:31" coordsize="39,31" path="m,l,5,5,22r5,9l39,22,34,13,29,r,5l29,,,xe" fillcolor="black" stroked="f">
              <v:path arrowok="t"/>
            </v:shape>
            <v:shape id="_x0000_s9264" style="position:absolute;left:5377;top:2647;width:38;height:34" coordsize="38,34" path="m,8l9,34,38,26,29,,,8xe" fillcolor="black" stroked="f">
              <v:path arrowok="t"/>
            </v:shape>
            <v:shape id="_x0000_s9265" style="position:absolute;left:5391;top:2698;width:39;height:35" coordsize="39,35" path="m,9l10,35,39,26,29,,,9xe" fillcolor="black" stroked="f">
              <v:path arrowok="t"/>
            </v:shape>
            <v:shape id="_x0000_s9266" style="position:absolute;left:5406;top:2754;width:38;height:30" coordsize="38,30" path="m,l,9,9,30,38,22,29,r,5l29,,,xe" fillcolor="black" stroked="f">
              <v:path arrowok="t"/>
            </v:shape>
            <v:shape id="_x0000_s9267" style="position:absolute;left:5420;top:2797;width:34;height:35" coordsize="34,35" path="m,18r5,4l,13,,26r5,9l5,31r,4l34,35r,-9l29,18r,4l29,9,19,,,18xe" fillcolor="black" stroked="f">
              <v:path arrowok="t"/>
            </v:shape>
            <v:shape id="_x0000_s9268" style="position:absolute;left:5425;top:2853;width:34;height:30" coordsize="34,30" path="m,9l5,22r,-4l5,30r29,l34,18,29,,,9xe" fillcolor="black" stroked="f">
              <v:path arrowok="t"/>
            </v:shape>
            <v:rect id="_x0000_s9269" style="position:absolute;left:5435;top:2909;width:28;height:26" fillcolor="black" stroked="f"/>
            <v:shape id="_x0000_s9270" style="position:absolute;left:5435;top:2961;width:33;height:30" coordsize="33,30" path="m,l,13,4,30,33,21,28,9r,4l28,,,xe" fillcolor="black" stroked="f">
              <v:path arrowok="t"/>
            </v:shape>
            <v:rect id="_x0000_s9271" style="position:absolute;left:5439;top:3013;width:29;height:25" fillcolor="black" stroked="f"/>
            <v:shape id="_x0000_s9272" style="position:absolute;left:5439;top:3064;width:34;height:30" coordsize="34,30" path="m,l,13,5,30,34,22,29,9r,4l29,,,xe" fillcolor="black" stroked="f">
              <v:path arrowok="t"/>
            </v:shape>
            <v:rect id="_x0000_s9273" style="position:absolute;left:5444;top:3116;width:29;height:26" fillcolor="black" stroked="f"/>
            <v:shape id="_x0000_s9274" style="position:absolute;left:5444;top:3168;width:34;height:30" coordsize="34,30" path="m,l,12,5,30,34,21,29,8r,4l29,,,xe" fillcolor="black" stroked="f">
              <v:path arrowok="t"/>
            </v:shape>
            <v:rect id="_x0000_s9275" style="position:absolute;left:5449;top:3219;width:29;height:26" fillcolor="black" stroked="f"/>
            <v:rect id="_x0000_s9276" style="position:absolute;left:5449;top:3271;width:29;height:26" fillcolor="black" stroked="f"/>
            <v:shape id="_x0000_s9277" style="position:absolute;left:5449;top:3318;width:34;height:30" coordsize="34,30" path="m,9l5,30r,-4l5,30r29,l34,26,29,,,9xe" fillcolor="black" stroked="f">
              <v:path arrowok="t"/>
            </v:shape>
            <v:rect id="_x0000_s9278" style="position:absolute;left:5454;top:3374;width:29;height:26" fillcolor="black" stroked="f"/>
            <v:rect id="_x0000_s9279" style="position:absolute;left:5454;top:3426;width:29;height:26" fillcolor="black" stroked="f"/>
            <v:rect id="_x0000_s9280" style="position:absolute;left:5454;top:3477;width:29;height:26" fillcolor="black" stroked="f"/>
            <v:rect id="_x0000_s9281" style="position:absolute;left:5454;top:3529;width:29;height:26" fillcolor="black" stroked="f"/>
            <v:rect id="_x0000_s9282" style="position:absolute;left:5454;top:3581;width:29;height:25" fillcolor="black" stroked="f"/>
            <v:rect id="_x0000_s9283" style="position:absolute;left:5454;top:3632;width:29;height:26" fillcolor="black" stroked="f"/>
            <v:rect id="_x0000_s9284" style="position:absolute;left:5454;top:3684;width:29;height:26" fillcolor="black" stroked="f"/>
            <v:rect id="_x0000_s9285" style="position:absolute;left:5454;top:3736;width:29;height:25" fillcolor="black" stroked="f"/>
            <v:rect id="_x0000_s9286" style="position:absolute;left:5454;top:3787;width:29;height:26" fillcolor="black" stroked="f"/>
            <v:rect id="_x0000_s9287" style="position:absolute;left:5454;top:3839;width:29;height:26" fillcolor="black" stroked="f"/>
            <v:rect id="_x0000_s9288" style="position:absolute;left:5454;top:3891;width:29;height:25" fillcolor="black" stroked="f"/>
            <v:rect id="_x0000_s9289" style="position:absolute;left:5454;top:3942;width:29;height:26" fillcolor="black" stroked="f"/>
            <v:rect id="_x0000_s9290" style="position:absolute;left:5454;top:3994;width:29;height:26" fillcolor="black" stroked="f"/>
            <v:rect id="_x0000_s9291" style="position:absolute;left:5454;top:4045;width:29;height:26" fillcolor="black" stroked="f"/>
            <v:rect id="_x0000_s9292" style="position:absolute;left:5454;top:4097;width:29;height:26" fillcolor="black" stroked="f"/>
            <v:rect id="_x0000_s9293" style="position:absolute;left:5454;top:4149;width:29;height:26" fillcolor="black" stroked="f"/>
            <v:rect id="_x0000_s9294" style="position:absolute;left:5454;top:4200;width:29;height:26" fillcolor="black" stroked="f"/>
            <v:rect id="_x0000_s9295" style="position:absolute;left:5454;top:4252;width:29;height:26" fillcolor="black" stroked="f"/>
            <v:rect id="_x0000_s9296" style="position:absolute;left:5454;top:4304;width:29;height:25" fillcolor="black" stroked="f"/>
            <v:shape id="_x0000_s9297" style="position:absolute;left:5454;top:4355;width:33;height:26" coordsize="33,26" path="m,l5,26r28,l29,,,xe" fillcolor="black" stroked="f">
              <v:path arrowok="t"/>
            </v:shape>
            <v:rect id="_x0000_s9298" style="position:absolute;left:5459;top:4407;width:28;height:26" fillcolor="black" stroked="f"/>
            <v:rect id="_x0000_s9299" style="position:absolute;left:5459;top:4459;width:28;height:25" fillcolor="black" stroked="f"/>
            <v:rect id="_x0000_s9300" style="position:absolute;left:5459;top:4510;width:28;height:26" fillcolor="black" stroked="f"/>
            <v:rect id="_x0000_s9301" style="position:absolute;left:5459;top:4562;width:28;height:26" fillcolor="black" stroked="f"/>
            <v:shape id="_x0000_s9302" style="position:absolute;left:5459;top:4614;width:33;height:25" coordsize="33,25" path="m,l4,25r29,l28,,,xe" fillcolor="black" stroked="f">
              <v:path arrowok="t"/>
            </v:shape>
            <v:shape id="_x0000_s9303" style="position:absolute;left:6447;top:3598;width:485;height:297" coordsize="485,297" path="m10,297l485,17,476,,,280r10,17xe" fillcolor="black" stroked="f">
              <v:path arrowok="t"/>
            </v:shape>
            <v:shape id="_x0000_s9304" style="position:absolute;left:6452;top:3822;width:91;height:64" coordsize="91,64" path="m72,l,64,91,30,72,xe" fillcolor="black" stroked="f">
              <v:path arrowok="t"/>
            </v:shape>
            <v:shape id="_x0000_s9305" style="position:absolute;left:6414;top:3809;width:144;height:103" coordsize="144,103" path="m110,l,103,144,47,110,r-9,17l120,47r5,-13l33,69,43,82,115,17r-14,l110,xe" fillcolor="black" stroked="f">
              <v:path arrowok="t"/>
            </v:shape>
            <v:shape id="_x0000_s9306" style="position:absolute;left:797;top:5595;width:878;height:26" coordsize="878,26" path="m14,l10,,,8,,21r5,l10,26r864,l874,21r4,l878,8,874,4r,-4l864,,14,xe" fillcolor="black" stroked="f">
              <v:path arrowok="t"/>
            </v:shape>
            <v:rect id="_x0000_s9307" style="position:absolute;left:811;top:5849;width:29;height:26" fillcolor="black" stroked="f"/>
            <v:rect id="_x0000_s9308" style="position:absolute;left:869;top:5849;width:29;height:26" fillcolor="black" stroked="f"/>
            <v:rect id="_x0000_s9309" style="position:absolute;left:927;top:5849;width:28;height:26" fillcolor="black" stroked="f"/>
            <v:rect id="_x0000_s9310" style="position:absolute;left:984;top:5849;width:29;height:26" fillcolor="black" stroked="f"/>
            <v:rect id="_x0000_s9311" style="position:absolute;left:1042;top:5849;width:29;height:26" fillcolor="black" stroked="f"/>
            <v:rect id="_x0000_s9312" style="position:absolute;left:1099;top:5849;width:29;height:26" fillcolor="black" stroked="f"/>
            <v:rect id="_x0000_s9313" style="position:absolute;left:1157;top:5849;width:29;height:26" fillcolor="black" stroked="f"/>
            <v:rect id="_x0000_s9314" style="position:absolute;left:1215;top:5849;width:28;height:26" fillcolor="black" stroked="f"/>
            <v:rect id="_x0000_s9315" style="position:absolute;left:1272;top:5849;width:29;height:26" fillcolor="black" stroked="f"/>
            <v:rect id="_x0000_s9316" style="position:absolute;left:1330;top:5849;width:29;height:26" fillcolor="black" stroked="f"/>
            <v:rect id="_x0000_s9317" style="position:absolute;left:1387;top:5849;width:29;height:26" fillcolor="black" stroked="f"/>
            <v:rect id="_x0000_s9318" style="position:absolute;left:1445;top:5849;width:29;height:26" fillcolor="black" stroked="f"/>
            <v:rect id="_x0000_s9319" style="position:absolute;left:1503;top:5849;width:28;height:26" fillcolor="black" stroked="f"/>
            <v:rect id="_x0000_s9320" style="position:absolute;left:1560;top:5849;width:29;height:26" fillcolor="black" stroked="f"/>
            <v:rect id="_x0000_s9321" style="position:absolute;left:1618;top:5849;width:29;height:26" fillcolor="black" stroked="f"/>
            <v:rect id="_x0000_s9322" style="position:absolute;left:648;top:4790;width:321;height:304;mso-wrap-style:none;v-text-anchor:top" filled="f" stroked="f">
              <v:textbox style="mso-fit-shape-to-text:t" inset="0,0,0,0">
                <w:txbxContent>
                  <w:p w:rsidR="00F66AEA" w:rsidRDefault="00F66AEA">
                    <w:r>
                      <w:rPr>
                        <w:color w:val="000000"/>
                        <w:sz w:val="16"/>
                        <w:szCs w:val="16"/>
                      </w:rPr>
                      <w:t>–200</w:t>
                    </w:r>
                  </w:p>
                </w:txbxContent>
              </v:textbox>
            </v:rect>
            <v:rect id="_x0000_s9323" style="position:absolute;left:1171;top:4790;width:321;height:304;mso-wrap-style:none;v-text-anchor:top" filled="f" stroked="f">
              <v:textbox style="mso-fit-shape-to-text:t" inset="0,0,0,0">
                <w:txbxContent>
                  <w:p w:rsidR="00F66AEA" w:rsidRDefault="00F66AEA">
                    <w:r>
                      <w:rPr>
                        <w:color w:val="000000"/>
                        <w:sz w:val="16"/>
                        <w:szCs w:val="16"/>
                      </w:rPr>
                      <w:t>–195</w:t>
                    </w:r>
                  </w:p>
                </w:txbxContent>
              </v:textbox>
            </v:rect>
            <v:rect id="_x0000_s9324" style="position:absolute;left:1699;top:4790;width:321;height:304;mso-wrap-style:none;v-text-anchor:top" filled="f" stroked="f">
              <v:textbox style="mso-fit-shape-to-text:t" inset="0,0,0,0">
                <w:txbxContent>
                  <w:p w:rsidR="00F66AEA" w:rsidRDefault="00F66AEA">
                    <w:r>
                      <w:rPr>
                        <w:color w:val="000000"/>
                        <w:sz w:val="16"/>
                        <w:szCs w:val="16"/>
                      </w:rPr>
                      <w:t>–190</w:t>
                    </w:r>
                  </w:p>
                </w:txbxContent>
              </v:textbox>
            </v:rect>
            <v:rect id="_x0000_s9325" style="position:absolute;left:2228;top:4790;width:321;height:304;mso-wrap-style:none;v-text-anchor:top" filled="f" stroked="f">
              <v:textbox style="mso-fit-shape-to-text:t" inset="0,0,0,0">
                <w:txbxContent>
                  <w:p w:rsidR="00F66AEA" w:rsidRDefault="00F66AEA">
                    <w:r>
                      <w:rPr>
                        <w:color w:val="000000"/>
                        <w:sz w:val="16"/>
                        <w:szCs w:val="16"/>
                      </w:rPr>
                      <w:t>–185</w:t>
                    </w:r>
                  </w:p>
                </w:txbxContent>
              </v:textbox>
            </v:rect>
            <v:rect id="_x0000_s9326" style="position:absolute;left:2751;top:4790;width:321;height:304;mso-wrap-style:none;v-text-anchor:top" filled="f" stroked="f">
              <v:textbox style="mso-fit-shape-to-text:t" inset="0,0,0,0">
                <w:txbxContent>
                  <w:p w:rsidR="00F66AEA" w:rsidRDefault="00F66AEA">
                    <w:r>
                      <w:rPr>
                        <w:color w:val="000000"/>
                        <w:sz w:val="16"/>
                        <w:szCs w:val="16"/>
                      </w:rPr>
                      <w:t>–180</w:t>
                    </w:r>
                  </w:p>
                </w:txbxContent>
              </v:textbox>
            </v:rect>
            <v:rect id="_x0000_s9327" style="position:absolute;left:3279;top:4790;width:321;height:304;mso-wrap-style:none;v-text-anchor:top" filled="f" stroked="f">
              <v:textbox style="mso-fit-shape-to-text:t" inset="0,0,0,0">
                <w:txbxContent>
                  <w:p w:rsidR="00F66AEA" w:rsidRDefault="00F66AEA">
                    <w:r>
                      <w:rPr>
                        <w:color w:val="000000"/>
                        <w:sz w:val="16"/>
                        <w:szCs w:val="16"/>
                      </w:rPr>
                      <w:t>–175</w:t>
                    </w:r>
                  </w:p>
                </w:txbxContent>
              </v:textbox>
            </v:rect>
            <v:rect id="_x0000_s9328" style="position:absolute;left:3807;top:4790;width:321;height:304;mso-wrap-style:none;v-text-anchor:top" filled="f" stroked="f">
              <v:textbox style="mso-fit-shape-to-text:t" inset="0,0,0,0">
                <w:txbxContent>
                  <w:p w:rsidR="00F66AEA" w:rsidRDefault="00F66AEA">
                    <w:r>
                      <w:rPr>
                        <w:color w:val="000000"/>
                        <w:sz w:val="16"/>
                        <w:szCs w:val="16"/>
                      </w:rPr>
                      <w:t>–170</w:t>
                    </w:r>
                  </w:p>
                </w:txbxContent>
              </v:textbox>
            </v:rect>
            <v:rect id="_x0000_s9329" style="position:absolute;left:4335;top:4790;width:321;height:304;mso-wrap-style:none;v-text-anchor:top" filled="f" stroked="f">
              <v:textbox style="mso-fit-shape-to-text:t" inset="0,0,0,0">
                <w:txbxContent>
                  <w:p w:rsidR="00F66AEA" w:rsidRDefault="00F66AEA">
                    <w:r>
                      <w:rPr>
                        <w:color w:val="000000"/>
                        <w:sz w:val="16"/>
                        <w:szCs w:val="16"/>
                      </w:rPr>
                      <w:t>–165</w:t>
                    </w:r>
                  </w:p>
                </w:txbxContent>
              </v:textbox>
            </v:rect>
            <v:rect id="_x0000_s9330" style="position:absolute;left:4863;top:4790;width:321;height:304;mso-wrap-style:none;v-text-anchor:top" filled="f" stroked="f">
              <v:textbox style="mso-fit-shape-to-text:t" inset="0,0,0,0">
                <w:txbxContent>
                  <w:p w:rsidR="00F66AEA" w:rsidRDefault="00F66AEA">
                    <w:r>
                      <w:rPr>
                        <w:color w:val="000000"/>
                        <w:sz w:val="16"/>
                        <w:szCs w:val="16"/>
                      </w:rPr>
                      <w:t>–160</w:t>
                    </w:r>
                  </w:p>
                </w:txbxContent>
              </v:textbox>
            </v:rect>
            <v:rect id="_x0000_s9331" style="position:absolute;left:5386;top:4790;width:321;height:304;mso-wrap-style:none;v-text-anchor:top" filled="f" stroked="f">
              <v:textbox style="mso-fit-shape-to-text:t" inset="0,0,0,0">
                <w:txbxContent>
                  <w:p w:rsidR="00F66AEA" w:rsidRDefault="00F66AEA">
                    <w:r>
                      <w:rPr>
                        <w:color w:val="000000"/>
                        <w:sz w:val="16"/>
                        <w:szCs w:val="16"/>
                      </w:rPr>
                      <w:t>–155</w:t>
                    </w:r>
                  </w:p>
                </w:txbxContent>
              </v:textbox>
            </v:rect>
            <v:rect id="_x0000_s9332" style="position:absolute;left:5915;top:4786;width:321;height:304;mso-wrap-style:none;v-text-anchor:top" filled="f" stroked="f">
              <v:textbox style="mso-fit-shape-to-text:t" inset="0,0,0,0">
                <w:txbxContent>
                  <w:p w:rsidR="00F66AEA" w:rsidRDefault="00F66AEA">
                    <w:r>
                      <w:rPr>
                        <w:color w:val="000000"/>
                        <w:sz w:val="16"/>
                        <w:szCs w:val="16"/>
                      </w:rPr>
                      <w:t>–150</w:t>
                    </w:r>
                  </w:p>
                </w:txbxContent>
              </v:textbox>
            </v:rect>
            <v:rect id="_x0000_s9333" style="position:absolute;left:6438;top:4790;width:321;height:304;mso-wrap-style:none;v-text-anchor:top" filled="f" stroked="f">
              <v:textbox style="mso-fit-shape-to-text:t" inset="0,0,0,0">
                <w:txbxContent>
                  <w:p w:rsidR="00F66AEA" w:rsidRDefault="00F66AEA">
                    <w:r>
                      <w:rPr>
                        <w:color w:val="000000"/>
                        <w:sz w:val="16"/>
                        <w:szCs w:val="16"/>
                      </w:rPr>
                      <w:t>–145</w:t>
                    </w:r>
                  </w:p>
                </w:txbxContent>
              </v:textbox>
            </v:rect>
            <v:rect id="_x0000_s9334" style="position:absolute;left:6966;top:4790;width:321;height:304;mso-wrap-style:none;v-text-anchor:top" filled="f" stroked="f">
              <v:textbox style="mso-fit-shape-to-text:t" inset="0,0,0,0">
                <w:txbxContent>
                  <w:p w:rsidR="00F66AEA" w:rsidRDefault="00F66AEA">
                    <w:r>
                      <w:rPr>
                        <w:color w:val="000000"/>
                        <w:sz w:val="16"/>
                        <w:szCs w:val="16"/>
                      </w:rPr>
                      <w:t>–140</w:t>
                    </w:r>
                  </w:p>
                </w:txbxContent>
              </v:textbox>
            </v:rect>
            <v:rect id="_x0000_s9335" style="position:absolute;left:7494;top:4790;width:321;height:304;mso-wrap-style:none;v-text-anchor:top" filled="f" stroked="f">
              <v:textbox style="mso-fit-shape-to-text:t" inset="0,0,0,0">
                <w:txbxContent>
                  <w:p w:rsidR="00F66AEA" w:rsidRDefault="00F66AEA">
                    <w:r>
                      <w:rPr>
                        <w:color w:val="000000"/>
                        <w:sz w:val="16"/>
                        <w:szCs w:val="16"/>
                      </w:rPr>
                      <w:t>–135</w:t>
                    </w:r>
                  </w:p>
                </w:txbxContent>
              </v:textbox>
            </v:rect>
            <v:rect id="_x0000_s9336" style="position:absolute;left:8017;top:4790;width:321;height:304;mso-wrap-style:none;v-text-anchor:top" filled="f" stroked="f">
              <v:textbox style="mso-fit-shape-to-text:t" inset="0,0,0,0">
                <w:txbxContent>
                  <w:p w:rsidR="00F66AEA" w:rsidRDefault="00F66AEA">
                    <w:r>
                      <w:rPr>
                        <w:color w:val="000000"/>
                        <w:sz w:val="16"/>
                        <w:szCs w:val="16"/>
                      </w:rPr>
                      <w:t>–130</w:t>
                    </w:r>
                  </w:p>
                </w:txbxContent>
              </v:textbox>
            </v:rect>
            <v:rect id="_x0000_s9337" style="position:absolute;left:326;top:3064;width:161;height:304;mso-wrap-style:none;v-text-anchor:top" filled="f" stroked="f">
              <v:textbox style="mso-fit-shape-to-text:t" inset="0,0,0,0">
                <w:txbxContent>
                  <w:p w:rsidR="00F66AEA" w:rsidRDefault="00F66AEA">
                    <w:r>
                      <w:rPr>
                        <w:color w:val="000000"/>
                        <w:sz w:val="16"/>
                        <w:szCs w:val="16"/>
                      </w:rPr>
                      <w:t>10</w:t>
                    </w:r>
                  </w:p>
                </w:txbxContent>
              </v:textbox>
            </v:rect>
            <v:rect id="_x0000_s9338" style="position:absolute;left:504;top:3034;width:121;height:258;mso-wrap-style:none;v-text-anchor:top" filled="f" stroked="f">
              <v:textbox style="mso-fit-shape-to-text:t" inset="0,0,0,0">
                <w:txbxContent>
                  <w:p w:rsidR="00F66AEA" w:rsidRDefault="00F66AEA">
                    <w:r>
                      <w:rPr>
                        <w:color w:val="000000"/>
                        <w:sz w:val="12"/>
                        <w:szCs w:val="12"/>
                      </w:rPr>
                      <w:t>–1</w:t>
                    </w:r>
                  </w:p>
                </w:txbxContent>
              </v:textbox>
            </v:rect>
            <v:rect id="_x0000_s9339" style="position:absolute;left:326;top:4583;width:161;height:304;mso-wrap-style:none;v-text-anchor:top" filled="f" stroked="f">
              <v:textbox style="mso-fit-shape-to-text:t" inset="0,0,0,0">
                <w:txbxContent>
                  <w:p w:rsidR="00F66AEA" w:rsidRDefault="00F66AEA">
                    <w:r>
                      <w:rPr>
                        <w:color w:val="000000"/>
                        <w:sz w:val="16"/>
                        <w:szCs w:val="16"/>
                      </w:rPr>
                      <w:t>10</w:t>
                    </w:r>
                  </w:p>
                </w:txbxContent>
              </v:textbox>
            </v:rect>
            <v:rect id="_x0000_s9340" style="position:absolute;left:509;top:4553;width:121;height:258;mso-wrap-style:none;v-text-anchor:top" filled="f" stroked="f">
              <v:textbox style="mso-fit-shape-to-text:t" inset="0,0,0,0">
                <w:txbxContent>
                  <w:p w:rsidR="00F66AEA" w:rsidRDefault="00F66AEA">
                    <w:r>
                      <w:rPr>
                        <w:color w:val="000000"/>
                        <w:sz w:val="12"/>
                        <w:szCs w:val="12"/>
                      </w:rPr>
                      <w:t>–3</w:t>
                    </w:r>
                  </w:p>
                </w:txbxContent>
              </v:textbox>
            </v:rect>
            <v:rect id="_x0000_s9341" style="position:absolute;left:326;top:3835;width:161;height:304;mso-wrap-style:none;v-text-anchor:top" filled="f" stroked="f">
              <v:textbox style="mso-fit-shape-to-text:t" inset="0,0,0,0">
                <w:txbxContent>
                  <w:p w:rsidR="00F66AEA" w:rsidRDefault="00F66AEA">
                    <w:r>
                      <w:rPr>
                        <w:color w:val="000000"/>
                        <w:sz w:val="16"/>
                        <w:szCs w:val="16"/>
                      </w:rPr>
                      <w:t>10</w:t>
                    </w:r>
                  </w:p>
                </w:txbxContent>
              </v:textbox>
            </v:rect>
            <v:rect id="_x0000_s9342" style="position:absolute;left:504;top:3804;width:121;height:258;mso-wrap-style:none;v-text-anchor:top" filled="f" stroked="f">
              <v:textbox style="mso-fit-shape-to-text:t" inset="0,0,0,0">
                <w:txbxContent>
                  <w:p w:rsidR="00F66AEA" w:rsidRDefault="00F66AEA">
                    <w:r>
                      <w:rPr>
                        <w:color w:val="000000"/>
                        <w:sz w:val="12"/>
                        <w:szCs w:val="12"/>
                      </w:rPr>
                      <w:t>–2</w:t>
                    </w:r>
                  </w:p>
                </w:txbxContent>
              </v:textbox>
            </v:rect>
            <v:rect id="_x0000_s9343" style="position:absolute;left:639;top:4063;width:61;height:258;mso-wrap-style:none;v-text-anchor:top" filled="f" stroked="f">
              <v:textbox style="mso-fit-shape-to-text:t" inset="0,0,0,0">
                <w:txbxContent>
                  <w:p w:rsidR="00F66AEA" w:rsidRDefault="00F66AEA">
                    <w:r>
                      <w:rPr>
                        <w:color w:val="000000"/>
                        <w:sz w:val="12"/>
                        <w:szCs w:val="12"/>
                      </w:rPr>
                      <w:t>5</w:t>
                    </w:r>
                  </w:p>
                </w:txbxContent>
              </v:textbox>
            </v:rect>
            <v:rect id="_x0000_s9344" style="position:absolute;left:643;top:4368;width:61;height:258;mso-wrap-style:none;v-text-anchor:top" filled="f" stroked="f">
              <v:textbox style="mso-fit-shape-to-text:t" inset="0,0,0,0">
                <w:txbxContent>
                  <w:p w:rsidR="00F66AEA" w:rsidRDefault="00F66AEA">
                    <w:r>
                      <w:rPr>
                        <w:color w:val="000000"/>
                        <w:sz w:val="12"/>
                        <w:szCs w:val="12"/>
                      </w:rPr>
                      <w:t>2</w:t>
                    </w:r>
                  </w:p>
                </w:txbxContent>
              </v:textbox>
            </v:rect>
            <v:rect id="_x0000_s9345" style="position:absolute;left:326;top:1528;width:161;height:304;mso-wrap-style:none;v-text-anchor:top" filled="f" stroked="f">
              <v:textbox style="mso-fit-shape-to-text:t" inset="0,0,0,0">
                <w:txbxContent>
                  <w:p w:rsidR="00F66AEA" w:rsidRDefault="00F66AEA">
                    <w:r>
                      <w:rPr>
                        <w:color w:val="000000"/>
                        <w:sz w:val="16"/>
                        <w:szCs w:val="16"/>
                      </w:rPr>
                      <w:t>10</w:t>
                    </w:r>
                  </w:p>
                </w:txbxContent>
              </v:textbox>
            </v:rect>
            <v:rect id="_x0000_s9346" style="position:absolute;left:326;top:779;width:161;height:304;mso-wrap-style:none;v-text-anchor:top" filled="f" stroked="f">
              <v:textbox style="mso-fit-shape-to-text:t" inset="0,0,0,0">
                <w:txbxContent>
                  <w:p w:rsidR="00F66AEA" w:rsidRDefault="00F66AEA">
                    <w:r>
                      <w:rPr>
                        <w:color w:val="000000"/>
                        <w:sz w:val="16"/>
                        <w:szCs w:val="16"/>
                      </w:rPr>
                      <w:t>10</w:t>
                    </w:r>
                  </w:p>
                </w:txbxContent>
              </v:textbox>
            </v:rect>
            <v:rect id="_x0000_s9347" style="position:absolute;left:504;top:749;width:61;height:258;mso-wrap-style:none;v-text-anchor:top" filled="f" stroked="f">
              <v:textbox style="mso-fit-shape-to-text:t" inset="0,0,0,0">
                <w:txbxContent>
                  <w:p w:rsidR="00F66AEA" w:rsidRDefault="00F66AEA">
                    <w:r>
                      <w:rPr>
                        <w:color w:val="000000"/>
                        <w:sz w:val="12"/>
                        <w:szCs w:val="12"/>
                      </w:rPr>
                      <w:t>2</w:t>
                    </w:r>
                  </w:p>
                </w:txbxContent>
              </v:textbox>
            </v:rect>
            <v:rect id="_x0000_s9348" style="position:absolute;left:413;top:2302;width:81;height:304;mso-wrap-style:none;v-text-anchor:top" filled="f" stroked="f">
              <v:textbox style="mso-fit-shape-to-text:t" inset="0,0,0,0">
                <w:txbxContent>
                  <w:p w:rsidR="00F66AEA" w:rsidRDefault="00F66AEA">
                    <w:r>
                      <w:rPr>
                        <w:color w:val="000000"/>
                        <w:sz w:val="16"/>
                        <w:szCs w:val="16"/>
                      </w:rPr>
                      <w:t>1</w:t>
                    </w:r>
                  </w:p>
                </w:txbxContent>
              </v:textbox>
            </v:rect>
            <v:rect id="_x0000_s9349" style="position:absolute;left:639;top:3297;width:61;height:258;mso-wrap-style:none;v-text-anchor:top" filled="f" stroked="f">
              <v:textbox style="mso-fit-shape-to-text:t" inset="0,0,0,0">
                <w:txbxContent>
                  <w:p w:rsidR="00F66AEA" w:rsidRDefault="00F66AEA">
                    <w:r>
                      <w:rPr>
                        <w:color w:val="000000"/>
                        <w:sz w:val="12"/>
                        <w:szCs w:val="12"/>
                      </w:rPr>
                      <w:t>5</w:t>
                    </w:r>
                  </w:p>
                </w:txbxContent>
              </v:textbox>
            </v:rect>
            <v:rect id="_x0000_s9350" style="position:absolute;left:643;top:3602;width:61;height:258;mso-wrap-style:none;v-text-anchor:top" filled="f" stroked="f">
              <v:textbox style="mso-fit-shape-to-text:t" inset="0,0,0,0">
                <w:txbxContent>
                  <w:p w:rsidR="00F66AEA" w:rsidRDefault="00F66AEA">
                    <w:r>
                      <w:rPr>
                        <w:color w:val="000000"/>
                        <w:sz w:val="12"/>
                        <w:szCs w:val="12"/>
                      </w:rPr>
                      <w:t>2</w:t>
                    </w:r>
                  </w:p>
                </w:txbxContent>
              </v:textbox>
            </v:rect>
            <v:rect id="_x0000_s9351" style="position:absolute;left:639;top:2539;width:61;height:258;mso-wrap-style:none;v-text-anchor:top" filled="f" stroked="f">
              <v:textbox style="mso-fit-shape-to-text:t" inset="0,0,0,0">
                <w:txbxContent>
                  <w:p w:rsidR="00F66AEA" w:rsidRDefault="00F66AEA">
                    <w:r>
                      <w:rPr>
                        <w:color w:val="000000"/>
                        <w:sz w:val="12"/>
                        <w:szCs w:val="12"/>
                      </w:rPr>
                      <w:t>5</w:t>
                    </w:r>
                  </w:p>
                </w:txbxContent>
              </v:textbox>
            </v:rect>
            <v:rect id="_x0000_s9352" style="position:absolute;left:643;top:2845;width:61;height:258;mso-wrap-style:none;v-text-anchor:top" filled="f" stroked="f">
              <v:textbox style="mso-fit-shape-to-text:t" inset="0,0,0,0">
                <w:txbxContent>
                  <w:p w:rsidR="00F66AEA" w:rsidRDefault="00F66AEA">
                    <w:r>
                      <w:rPr>
                        <w:color w:val="000000"/>
                        <w:sz w:val="12"/>
                        <w:szCs w:val="12"/>
                      </w:rPr>
                      <w:t>2</w:t>
                    </w:r>
                  </w:p>
                </w:txbxContent>
              </v:textbox>
            </v:rect>
            <v:rect id="_x0000_s9353" style="position:absolute;left:639;top:1773;width:61;height:258;mso-wrap-style:none;v-text-anchor:top" filled="f" stroked="f">
              <v:textbox style="mso-fit-shape-to-text:t" inset="0,0,0,0">
                <w:txbxContent>
                  <w:p w:rsidR="00F66AEA" w:rsidRDefault="00F66AEA">
                    <w:r>
                      <w:rPr>
                        <w:color w:val="000000"/>
                        <w:sz w:val="12"/>
                        <w:szCs w:val="12"/>
                      </w:rPr>
                      <w:t>5</w:t>
                    </w:r>
                  </w:p>
                </w:txbxContent>
              </v:textbox>
            </v:rect>
            <v:rect id="_x0000_s9354" style="position:absolute;left:643;top:2079;width:61;height:258;mso-wrap-style:none;v-text-anchor:top" filled="f" stroked="f">
              <v:textbox style="mso-fit-shape-to-text:t" inset="0,0,0,0">
                <w:txbxContent>
                  <w:p w:rsidR="00F66AEA" w:rsidRDefault="00F66AEA">
                    <w:r>
                      <w:rPr>
                        <w:color w:val="000000"/>
                        <w:sz w:val="12"/>
                        <w:szCs w:val="12"/>
                      </w:rPr>
                      <w:t>2</w:t>
                    </w:r>
                  </w:p>
                </w:txbxContent>
              </v:textbox>
            </v:rect>
            <v:rect id="_x0000_s9355" style="position:absolute;left:639;top:1011;width:61;height:258;mso-wrap-style:none;v-text-anchor:top" filled="f" stroked="f">
              <v:textbox style="mso-fit-shape-to-text:t" inset="0,0,0,0">
                <w:txbxContent>
                  <w:p w:rsidR="00F66AEA" w:rsidRDefault="00F66AEA">
                    <w:r>
                      <w:rPr>
                        <w:color w:val="000000"/>
                        <w:sz w:val="12"/>
                        <w:szCs w:val="12"/>
                      </w:rPr>
                      <w:t>5</w:t>
                    </w:r>
                  </w:p>
                </w:txbxContent>
              </v:textbox>
            </v:rect>
            <v:rect id="_x0000_s9356" style="position:absolute;left:643;top:1317;width:61;height:258;mso-wrap-style:none;v-text-anchor:top" filled="f" stroked="f">
              <v:textbox style="mso-fit-shape-to-text:t" inset="0,0,0,0">
                <w:txbxContent>
                  <w:p w:rsidR="00F66AEA" w:rsidRDefault="00F66AEA">
                    <w:r>
                      <w:rPr>
                        <w:color w:val="000000"/>
                        <w:sz w:val="12"/>
                        <w:szCs w:val="12"/>
                      </w:rPr>
                      <w:t>2</w:t>
                    </w:r>
                  </w:p>
                </w:txbxContent>
              </v:textbox>
            </v:rect>
            <v:rect id="_x0000_s9357" style="position:absolute;left:3903;top:5143;width:140;height:327;mso-wrap-style:none;v-text-anchor:top" filled="f" stroked="f">
              <v:textbox style="mso-fit-shape-to-text:t" inset="0,0,0,0">
                <w:txbxContent>
                  <w:p w:rsidR="00F66AEA" w:rsidRPr="0039737D" w:rsidRDefault="00F66AEA">
                    <w:pPr>
                      <w:rPr>
                        <w:sz w:val="18"/>
                        <w:szCs w:val="18"/>
                      </w:rPr>
                    </w:pPr>
                    <w:r w:rsidRPr="0039737D">
                      <w:rPr>
                        <w:i/>
                        <w:iCs/>
                        <w:color w:val="000000"/>
                        <w:sz w:val="18"/>
                        <w:szCs w:val="18"/>
                      </w:rPr>
                      <w:t>Ix</w:t>
                    </w:r>
                  </w:p>
                </w:txbxContent>
              </v:textbox>
            </v:rect>
            <v:rect id="_x0000_s9358" style="position:absolute;left:4042;top:5143;width:1085;height:327;mso-wrap-style:none;v-text-anchor:top" filled="f" stroked="f">
              <v:textbox style="mso-fit-shape-to-text:t" inset="0,0,0,0">
                <w:txbxContent>
                  <w:p w:rsidR="00F66AEA" w:rsidRPr="0039737D" w:rsidRDefault="00F66AEA">
                    <w:pPr>
                      <w:rPr>
                        <w:sz w:val="18"/>
                        <w:szCs w:val="18"/>
                      </w:rPr>
                    </w:pPr>
                    <w:r w:rsidRPr="0039737D">
                      <w:rPr>
                        <w:color w:val="000000"/>
                        <w:sz w:val="18"/>
                        <w:szCs w:val="18"/>
                      </w:rPr>
                      <w:t xml:space="preserve"> (dB(W/MHz))</w:t>
                    </w:r>
                  </w:p>
                </w:txbxContent>
              </v:textbox>
            </v:rect>
            <v:rect id="_x0000_s9359" style="position:absolute;left:-920;top:2748;width:2191;height:362;rotation:270;v-text-anchor:top" filled="f" stroked="f">
              <v:textbox style="layout-flow:vertical;mso-layout-flow-alt:bottom-to-top;mso-fit-shape-to-text:t" inset="0,0,0,0">
                <w:txbxContent>
                  <w:p w:rsidR="00F66AEA" w:rsidRPr="0039737D" w:rsidRDefault="00F66AEA" w:rsidP="0039737D">
                    <w:pPr>
                      <w:jc w:val="center"/>
                      <w:rPr>
                        <w:sz w:val="18"/>
                        <w:szCs w:val="18"/>
                      </w:rPr>
                    </w:pPr>
                    <w:r w:rsidRPr="0039737D">
                      <w:rPr>
                        <w:rFonts w:hint="eastAsia"/>
                        <w:color w:val="000000"/>
                        <w:sz w:val="18"/>
                        <w:szCs w:val="18"/>
                      </w:rPr>
                      <w:t>当</w:t>
                    </w:r>
                    <w:r w:rsidRPr="0039737D">
                      <w:rPr>
                        <w:rFonts w:hint="eastAsia"/>
                        <w:i/>
                        <w:iCs/>
                        <w:color w:val="000000"/>
                        <w:sz w:val="18"/>
                        <w:szCs w:val="18"/>
                      </w:rPr>
                      <w:t>I</w:t>
                    </w:r>
                    <w:r w:rsidRPr="0039737D">
                      <w:rPr>
                        <w:rFonts w:hint="eastAsia"/>
                        <w:color w:val="000000"/>
                        <w:sz w:val="18"/>
                        <w:szCs w:val="18"/>
                      </w:rPr>
                      <w:t>&lt;</w:t>
                    </w:r>
                    <w:r w:rsidRPr="0039737D">
                      <w:rPr>
                        <w:rFonts w:hint="eastAsia"/>
                        <w:i/>
                        <w:iCs/>
                        <w:color w:val="000000"/>
                        <w:sz w:val="18"/>
                        <w:szCs w:val="18"/>
                      </w:rPr>
                      <w:t>I</w:t>
                    </w:r>
                    <w:r w:rsidRPr="0039737D">
                      <w:rPr>
                        <w:rFonts w:hint="eastAsia"/>
                        <w:color w:val="000000"/>
                        <w:sz w:val="18"/>
                        <w:szCs w:val="18"/>
                      </w:rPr>
                      <w:t>x</w:t>
                    </w:r>
                    <w:r w:rsidRPr="0039737D">
                      <w:rPr>
                        <w:rFonts w:hint="eastAsia"/>
                        <w:color w:val="000000"/>
                        <w:sz w:val="18"/>
                        <w:szCs w:val="18"/>
                      </w:rPr>
                      <w:t>时的时间</w:t>
                    </w:r>
                    <w:r w:rsidRPr="0039737D">
                      <w:rPr>
                        <w:rFonts w:hint="eastAsia"/>
                        <w:color w:val="000000"/>
                        <w:sz w:val="18"/>
                        <w:szCs w:val="18"/>
                      </w:rPr>
                      <w:t>%</w:t>
                    </w:r>
                  </w:p>
                </w:txbxContent>
              </v:textbox>
            </v:rect>
            <v:rect id="_x0000_s9363" style="position:absolute;left:4061;width:951;height:353;v-text-anchor:top" filled="f" stroked="f">
              <v:textbox style="mso-fit-shape-to-text:t" inset="0,0,0,0">
                <w:txbxContent>
                  <w:p w:rsidR="00F66AEA" w:rsidRPr="0039737D" w:rsidRDefault="00F66AEA">
                    <w:pPr>
                      <w:rPr>
                        <w:sz w:val="18"/>
                        <w:szCs w:val="18"/>
                      </w:rPr>
                    </w:pPr>
                    <w:r w:rsidRPr="0039737D">
                      <w:rPr>
                        <w:rFonts w:hint="eastAsia"/>
                        <w:color w:val="000000"/>
                        <w:sz w:val="18"/>
                        <w:szCs w:val="18"/>
                        <w:lang w:eastAsia="zh-CN"/>
                      </w:rPr>
                      <w:t>图</w:t>
                    </w:r>
                    <w:r w:rsidRPr="0039737D">
                      <w:rPr>
                        <w:color w:val="000000"/>
                        <w:sz w:val="18"/>
                        <w:szCs w:val="18"/>
                      </w:rPr>
                      <w:t xml:space="preserve"> 18</w:t>
                    </w:r>
                  </w:p>
                </w:txbxContent>
              </v:textbox>
            </v:rect>
            <v:rect id="_x0000_s9364" style="position:absolute;left:2301;top:254;width:4319;height:353;v-text-anchor:top" filled="f" stroked="f">
              <v:textbox style="mso-fit-shape-to-text:t" inset="0,0,0,0">
                <w:txbxContent>
                  <w:p w:rsidR="00F66AEA" w:rsidRPr="0039737D" w:rsidRDefault="00F66AEA" w:rsidP="00BC13B9">
                    <w:pPr>
                      <w:rPr>
                        <w:sz w:val="18"/>
                        <w:szCs w:val="18"/>
                        <w:lang w:val="en-US" w:eastAsia="zh-CN"/>
                      </w:rPr>
                    </w:pPr>
                    <w:r w:rsidRPr="0039737D">
                      <w:rPr>
                        <w:rFonts w:hint="eastAsia"/>
                        <w:b/>
                        <w:bCs/>
                        <w:color w:val="000000"/>
                        <w:sz w:val="18"/>
                        <w:szCs w:val="18"/>
                        <w:lang w:val="en-US" w:eastAsia="zh-CN"/>
                      </w:rPr>
                      <w:t>30</w:t>
                    </w:r>
                    <w:r w:rsidRPr="0039737D">
                      <w:rPr>
                        <w:rFonts w:hint="eastAsia"/>
                        <w:b/>
                        <w:bCs/>
                        <w:color w:val="000000"/>
                        <w:sz w:val="18"/>
                        <w:szCs w:val="18"/>
                        <w:lang w:val="en-US" w:eastAsia="zh-CN"/>
                      </w:rPr>
                      <w:t>天内对航天飞机轨道飞行器</w:t>
                    </w:r>
                    <w:r w:rsidRPr="0039737D">
                      <w:rPr>
                        <w:rFonts w:hint="eastAsia"/>
                        <w:b/>
                        <w:bCs/>
                        <w:color w:val="000000"/>
                        <w:sz w:val="18"/>
                        <w:szCs w:val="18"/>
                        <w:lang w:val="en-US" w:eastAsia="zh-CN"/>
                      </w:rPr>
                      <w:t>POCS</w:t>
                    </w:r>
                    <w:r w:rsidRPr="0039737D">
                      <w:rPr>
                        <w:rFonts w:hint="eastAsia"/>
                        <w:b/>
                        <w:bCs/>
                        <w:color w:val="000000"/>
                        <w:sz w:val="18"/>
                        <w:szCs w:val="18"/>
                        <w:lang w:val="en-US" w:eastAsia="zh-CN"/>
                      </w:rPr>
                      <w:t>的累积干扰</w:t>
                    </w:r>
                  </w:p>
                </w:txbxContent>
              </v:textbox>
            </v:rect>
            <v:rect id="_x0000_s9366" style="position:absolute;left:6971;top:3413;width:739;height:370" stroked="f"/>
            <v:rect id="_x0000_s9367" style="position:absolute;left:6971;top:3413;width:641;height:328;mso-wrap-style:none;v-text-anchor:top" filled="f" stroked="f">
              <v:textbox style="mso-fit-shape-to-text:t" inset="0,0,0,0">
                <w:txbxContent>
                  <w:p w:rsidR="00F66AEA" w:rsidRDefault="00F66AEA" w:rsidP="00BC13B9">
                    <w:r w:rsidRPr="00BC13B9">
                      <w:rPr>
                        <w:rFonts w:hint="eastAsia"/>
                        <w:color w:val="000000"/>
                        <w:sz w:val="16"/>
                        <w:szCs w:val="16"/>
                      </w:rPr>
                      <w:t>保护标准</w:t>
                    </w:r>
                  </w:p>
                </w:txbxContent>
              </v:textbox>
            </v:rect>
            <v:rect id="_x0000_s9369" style="position:absolute;left:1781;top:5522;width:361;height:233;mso-wrap-style:none;v-text-anchor:top" filled="f" stroked="f">
              <v:textbox style="mso-fit-shape-to-text:t" inset="0,0,0,0">
                <w:txbxContent>
                  <w:p w:rsidR="00F66AEA" w:rsidRPr="0039737D" w:rsidRDefault="00F66AEA" w:rsidP="00BC13B9">
                    <w:pPr>
                      <w:spacing w:before="0"/>
                      <w:rPr>
                        <w:sz w:val="18"/>
                        <w:szCs w:val="18"/>
                      </w:rPr>
                    </w:pPr>
                    <w:r w:rsidRPr="0039737D">
                      <w:rPr>
                        <w:rFonts w:hint="eastAsia"/>
                        <w:color w:val="000000"/>
                        <w:sz w:val="18"/>
                        <w:szCs w:val="18"/>
                      </w:rPr>
                      <w:t>天底</w:t>
                    </w:r>
                  </w:p>
                </w:txbxContent>
              </v:textbox>
            </v:rect>
            <v:rect id="_x0000_s9370" style="position:absolute;left:1781;top:5776;width:721;height:233;mso-wrap-style:none;v-text-anchor:top" filled="f" stroked="f">
              <v:textbox style="mso-fit-shape-to-text:t" inset="0,0,0,0">
                <w:txbxContent>
                  <w:p w:rsidR="00F66AEA" w:rsidRPr="0039737D" w:rsidRDefault="00F66AEA" w:rsidP="00BC13B9">
                    <w:pPr>
                      <w:spacing w:before="0"/>
                      <w:rPr>
                        <w:sz w:val="18"/>
                        <w:szCs w:val="18"/>
                      </w:rPr>
                    </w:pPr>
                    <w:r w:rsidRPr="0039737D">
                      <w:rPr>
                        <w:rFonts w:hint="eastAsia"/>
                        <w:color w:val="000000"/>
                        <w:sz w:val="18"/>
                        <w:szCs w:val="18"/>
                      </w:rPr>
                      <w:t>速度向量</w:t>
                    </w:r>
                  </w:p>
                </w:txbxContent>
              </v:textbox>
            </v:rect>
            <w10:wrap type="none"/>
            <w10:anchorlock/>
          </v:group>
        </w:pict>
      </w:r>
    </w:p>
    <w:p w:rsidR="00A0435E" w:rsidRDefault="00A0435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79E5" w:rsidRPr="00C05412" w:rsidRDefault="00C05412" w:rsidP="00CC7530">
      <w:pPr>
        <w:overflowPunct/>
        <w:autoSpaceDE/>
        <w:autoSpaceDN/>
        <w:adjustRightInd/>
        <w:ind w:firstLineChars="200" w:firstLine="480"/>
        <w:jc w:val="left"/>
        <w:textAlignment w:val="auto"/>
        <w:rPr>
          <w:lang w:eastAsia="zh-CN"/>
        </w:rPr>
      </w:pPr>
      <w:r>
        <w:rPr>
          <w:rFonts w:hint="eastAsia"/>
          <w:lang w:val="en-US" w:eastAsia="zh-CN"/>
        </w:rPr>
        <w:lastRenderedPageBreak/>
        <w:t>如上所示</w:t>
      </w:r>
      <w:r w:rsidRPr="00C05412">
        <w:rPr>
          <w:rFonts w:hint="eastAsia"/>
          <w:lang w:eastAsia="zh-CN"/>
        </w:rPr>
        <w:t>，</w:t>
      </w:r>
      <w:r>
        <w:rPr>
          <w:rFonts w:hint="eastAsia"/>
          <w:lang w:val="en-US" w:eastAsia="zh-CN"/>
        </w:rPr>
        <w:t>对</w:t>
      </w:r>
      <w:r w:rsidRPr="00C05412">
        <w:rPr>
          <w:rFonts w:hint="eastAsia"/>
          <w:lang w:eastAsia="zh-CN"/>
        </w:rPr>
        <w:t>POCS</w:t>
      </w:r>
      <w:r>
        <w:rPr>
          <w:rFonts w:hint="eastAsia"/>
          <w:lang w:val="en-US" w:eastAsia="zh-CN"/>
        </w:rPr>
        <w:t>任意接收天线的干扰电平</w:t>
      </w:r>
      <w:r>
        <w:rPr>
          <w:rFonts w:hint="eastAsia"/>
          <w:lang w:eastAsia="zh-CN"/>
        </w:rPr>
        <w:t>任意时刻</w:t>
      </w:r>
      <w:r>
        <w:rPr>
          <w:rFonts w:hint="eastAsia"/>
          <w:lang w:val="en-US" w:eastAsia="zh-CN"/>
        </w:rPr>
        <w:t>都远在保护标准</w:t>
      </w:r>
      <w:r w:rsidR="005A79E5" w:rsidRPr="00C05412">
        <w:rPr>
          <w:lang w:eastAsia="zh-CN"/>
        </w:rPr>
        <w:t>–147 dB(W/MHz</w:t>
      </w:r>
      <w:r w:rsidR="00CC7530">
        <w:rPr>
          <w:rFonts w:hint="eastAsia"/>
          <w:lang w:eastAsia="zh-CN"/>
        </w:rPr>
        <w:t>)</w:t>
      </w:r>
      <w:r>
        <w:rPr>
          <w:rFonts w:hint="eastAsia"/>
          <w:lang w:eastAsia="zh-CN"/>
        </w:rPr>
        <w:t>之下。</w:t>
      </w:r>
    </w:p>
    <w:p w:rsidR="005A79E5" w:rsidRDefault="005A79E5" w:rsidP="00C05412">
      <w:pPr>
        <w:pStyle w:val="Heading1"/>
        <w:rPr>
          <w:lang w:val="en-US" w:eastAsia="zh-CN"/>
        </w:rPr>
      </w:pPr>
      <w:r>
        <w:rPr>
          <w:lang w:val="en-US" w:eastAsia="zh-CN"/>
        </w:rPr>
        <w:t>7</w:t>
      </w:r>
      <w:r>
        <w:rPr>
          <w:lang w:val="en-US" w:eastAsia="zh-CN"/>
        </w:rPr>
        <w:tab/>
      </w:r>
      <w:r w:rsidR="00C05412">
        <w:rPr>
          <w:rFonts w:hint="eastAsia"/>
          <w:lang w:val="en-US" w:eastAsia="zh-CN"/>
        </w:rPr>
        <w:t>附件</w:t>
      </w:r>
      <w:r w:rsidR="00C05412">
        <w:rPr>
          <w:rFonts w:hint="eastAsia"/>
          <w:lang w:val="en-US" w:eastAsia="zh-CN"/>
        </w:rPr>
        <w:t>1</w:t>
      </w:r>
      <w:r w:rsidR="00C05412">
        <w:rPr>
          <w:rFonts w:hint="eastAsia"/>
          <w:lang w:val="en-US" w:eastAsia="zh-CN"/>
        </w:rPr>
        <w:t>的摘要和结论</w:t>
      </w:r>
    </w:p>
    <w:p w:rsidR="005A79E5" w:rsidRDefault="00C05412" w:rsidP="00D6107A">
      <w:pPr>
        <w:overflowPunct/>
        <w:autoSpaceDE/>
        <w:autoSpaceDN/>
        <w:adjustRightInd/>
        <w:ind w:firstLineChars="200" w:firstLine="480"/>
        <w:jc w:val="left"/>
        <w:textAlignment w:val="auto"/>
        <w:rPr>
          <w:lang w:val="en-US" w:eastAsia="zh-CN"/>
        </w:rPr>
      </w:pPr>
      <w:r>
        <w:rPr>
          <w:rFonts w:hint="eastAsia"/>
          <w:lang w:val="en-US" w:eastAsia="zh-CN"/>
        </w:rPr>
        <w:t>根据第</w:t>
      </w:r>
      <w:r>
        <w:rPr>
          <w:rFonts w:hint="eastAsia"/>
          <w:lang w:val="en-US" w:eastAsia="zh-CN"/>
        </w:rPr>
        <w:t>3</w:t>
      </w:r>
      <w:r>
        <w:rPr>
          <w:rFonts w:hint="eastAsia"/>
          <w:lang w:val="en-US" w:eastAsia="zh-CN"/>
        </w:rPr>
        <w:t>段研究</w:t>
      </w:r>
      <w:r>
        <w:rPr>
          <w:rFonts w:hint="eastAsia"/>
          <w:lang w:val="en-US" w:eastAsia="zh-CN"/>
        </w:rPr>
        <w:t>A</w:t>
      </w:r>
      <w:r>
        <w:rPr>
          <w:rFonts w:hint="eastAsia"/>
          <w:lang w:val="en-US" w:eastAsia="zh-CN"/>
        </w:rPr>
        <w:t>的结果，可预测绝大多数位于</w:t>
      </w:r>
      <w:r>
        <w:rPr>
          <w:lang w:val="en-US" w:eastAsia="zh-CN"/>
        </w:rPr>
        <w:t>ITU-R SA.1276</w:t>
      </w:r>
      <w:r>
        <w:rPr>
          <w:rFonts w:hint="eastAsia"/>
          <w:lang w:val="en-US" w:eastAsia="zh-CN"/>
        </w:rPr>
        <w:t>建议书所列轨道位置的</w:t>
      </w:r>
      <w:r w:rsidR="005A79E5">
        <w:rPr>
          <w:lang w:val="en-US" w:eastAsia="zh-CN"/>
        </w:rPr>
        <w:t>DRS</w:t>
      </w:r>
      <w:r w:rsidR="00E84601">
        <w:rPr>
          <w:rFonts w:hint="eastAsia"/>
          <w:lang w:val="en-US" w:eastAsia="zh-CN"/>
        </w:rPr>
        <w:t>从一些</w:t>
      </w:r>
      <w:r w:rsidR="00E84601">
        <w:rPr>
          <w:rFonts w:hint="eastAsia"/>
          <w:lang w:val="en-US" w:eastAsia="zh-CN"/>
        </w:rPr>
        <w:t>LMDS</w:t>
      </w:r>
      <w:r w:rsidR="00E84601">
        <w:rPr>
          <w:rFonts w:hint="eastAsia"/>
          <w:lang w:val="en-US" w:eastAsia="zh-CN"/>
        </w:rPr>
        <w:t>部署区域接收到的峰值总干扰将要比</w:t>
      </w:r>
      <w:r w:rsidR="00E84601">
        <w:rPr>
          <w:lang w:val="en-US" w:eastAsia="zh-CN"/>
        </w:rPr>
        <w:t>ITU-R SA.1155</w:t>
      </w:r>
      <w:r w:rsidR="00E84601">
        <w:rPr>
          <w:rFonts w:hint="eastAsia"/>
          <w:lang w:val="en-US" w:eastAsia="zh-CN"/>
        </w:rPr>
        <w:t>建议书中给定的保护电平平均超过</w:t>
      </w:r>
      <w:r w:rsidR="005A79E5">
        <w:rPr>
          <w:lang w:val="en-US" w:eastAsia="zh-CN"/>
        </w:rPr>
        <w:t>4 dB</w:t>
      </w:r>
      <w:r w:rsidR="00E84601">
        <w:rPr>
          <w:rFonts w:hint="eastAsia"/>
          <w:lang w:val="en-US" w:eastAsia="zh-CN"/>
        </w:rPr>
        <w:t>左右。这是基于每个中心站按照</w:t>
      </w:r>
      <w:r w:rsidR="00E84601">
        <w:rPr>
          <w:lang w:val="en-US" w:eastAsia="zh-CN"/>
        </w:rPr>
        <w:t>+8 dB(W/MHz</w:t>
      </w:r>
      <w:r w:rsidR="00D6107A">
        <w:rPr>
          <w:rFonts w:hint="eastAsia"/>
          <w:lang w:val="en-US" w:eastAsia="zh-CN"/>
        </w:rPr>
        <w:t>)</w:t>
      </w:r>
      <w:r w:rsidR="00E84601">
        <w:rPr>
          <w:rFonts w:hint="eastAsia"/>
          <w:lang w:val="en-US" w:eastAsia="zh-CN"/>
        </w:rPr>
        <w:t>的</w:t>
      </w:r>
      <w:r w:rsidR="005A79E5">
        <w:rPr>
          <w:lang w:val="en-US" w:eastAsia="zh-CN"/>
        </w:rPr>
        <w:t>e.i.r.p.</w:t>
      </w:r>
      <w:r w:rsidR="00E84601">
        <w:rPr>
          <w:rFonts w:hint="eastAsia"/>
          <w:lang w:val="en-US" w:eastAsia="zh-CN"/>
        </w:rPr>
        <w:t>谱密度进行操作且每个中心的业务区半径为</w:t>
      </w:r>
      <w:r w:rsidR="00E84601">
        <w:rPr>
          <w:rFonts w:hint="eastAsia"/>
          <w:lang w:val="en-US" w:eastAsia="zh-CN"/>
        </w:rPr>
        <w:t>5</w:t>
      </w:r>
      <w:r w:rsidR="00E84601">
        <w:rPr>
          <w:rFonts w:hint="eastAsia"/>
          <w:lang w:val="en-US" w:eastAsia="zh-CN"/>
        </w:rPr>
        <w:t>公里的假定。所有轨道位置的峰值总干扰为</w:t>
      </w:r>
      <w:r w:rsidR="004641C6">
        <w:rPr>
          <w:lang w:val="en-US" w:eastAsia="zh-CN"/>
        </w:rPr>
        <w:br/>
      </w:r>
      <w:r w:rsidR="005A79E5">
        <w:rPr>
          <w:lang w:val="en-US" w:eastAsia="zh-CN"/>
        </w:rPr>
        <w:t>–139 dB(W/MHz</w:t>
      </w:r>
      <w:r w:rsidR="00D6107A">
        <w:rPr>
          <w:rFonts w:hint="eastAsia"/>
          <w:lang w:val="en-US" w:eastAsia="zh-CN"/>
        </w:rPr>
        <w:t>)</w:t>
      </w:r>
      <w:r w:rsidR="00E84601">
        <w:rPr>
          <w:rFonts w:hint="eastAsia"/>
          <w:lang w:val="en-US" w:eastAsia="zh-CN"/>
        </w:rPr>
        <w:t>。</w:t>
      </w:r>
      <w:r w:rsidR="005A79E5">
        <w:rPr>
          <w:lang w:val="en-US" w:eastAsia="zh-CN"/>
        </w:rPr>
        <w:t xml:space="preserve"> </w:t>
      </w:r>
    </w:p>
    <w:p w:rsidR="005A79E5" w:rsidRDefault="00F950AB" w:rsidP="009A4D74">
      <w:pPr>
        <w:overflowPunct/>
        <w:autoSpaceDE/>
        <w:autoSpaceDN/>
        <w:adjustRightInd/>
        <w:ind w:firstLineChars="200" w:firstLine="480"/>
        <w:jc w:val="left"/>
        <w:textAlignment w:val="auto"/>
        <w:rPr>
          <w:lang w:val="en-US" w:eastAsia="zh-CN"/>
        </w:rPr>
      </w:pPr>
      <w:r>
        <w:rPr>
          <w:rFonts w:hint="eastAsia"/>
          <w:lang w:val="en-US" w:eastAsia="zh-CN"/>
        </w:rPr>
        <w:t>在时间基础上，绝大多数轨道满足了</w:t>
      </w:r>
      <w:r>
        <w:rPr>
          <w:lang w:val="en-US" w:eastAsia="zh-CN"/>
        </w:rPr>
        <w:t>ITU-R SA.1155</w:t>
      </w:r>
      <w:r>
        <w:rPr>
          <w:rFonts w:hint="eastAsia"/>
          <w:lang w:val="en-US" w:eastAsia="zh-CN"/>
        </w:rPr>
        <w:t>建议书给定的保护电平。对于超出保护电平的个别轨道，仅超出轨道周期的</w:t>
      </w:r>
      <w:r>
        <w:rPr>
          <w:lang w:val="en-US" w:eastAsia="zh-CN"/>
        </w:rPr>
        <w:t>0.1%</w:t>
      </w:r>
      <w:r>
        <w:rPr>
          <w:rFonts w:hint="eastAsia"/>
          <w:lang w:val="en-US" w:eastAsia="zh-CN"/>
        </w:rPr>
        <w:t>略多</w:t>
      </w:r>
      <w:r w:rsidR="00D77A3E">
        <w:rPr>
          <w:rFonts w:hint="eastAsia"/>
          <w:lang w:val="en-US" w:eastAsia="zh-CN"/>
        </w:rPr>
        <w:t>，在位于</w:t>
      </w:r>
      <w:r w:rsidR="00D77A3E">
        <w:rPr>
          <w:lang w:val="en-US" w:eastAsia="zh-CN"/>
        </w:rPr>
        <w:t>41° W</w:t>
      </w:r>
      <w:r w:rsidR="00D77A3E">
        <w:rPr>
          <w:rFonts w:hint="eastAsia"/>
          <w:lang w:val="en-US" w:eastAsia="zh-CN"/>
        </w:rPr>
        <w:t>和</w:t>
      </w:r>
      <w:r w:rsidR="00D77A3E">
        <w:rPr>
          <w:lang w:val="en-US" w:eastAsia="zh-CN"/>
        </w:rPr>
        <w:t>174° W</w:t>
      </w:r>
      <w:r w:rsidR="00D77A3E">
        <w:rPr>
          <w:rFonts w:hint="eastAsia"/>
          <w:lang w:val="en-US" w:eastAsia="zh-CN"/>
        </w:rPr>
        <w:t>的</w:t>
      </w:r>
      <w:r w:rsidR="00D77A3E">
        <w:rPr>
          <w:rFonts w:hint="eastAsia"/>
          <w:lang w:val="en-US" w:eastAsia="zh-CN"/>
        </w:rPr>
        <w:t>DRS</w:t>
      </w:r>
      <w:r w:rsidR="00D77A3E">
        <w:rPr>
          <w:rFonts w:hint="eastAsia"/>
          <w:lang w:val="en-US" w:eastAsia="zh-CN"/>
        </w:rPr>
        <w:t>卫星的最差情况下，也仅超出轨道周期的</w:t>
      </w:r>
      <w:r w:rsidR="00D77A3E">
        <w:rPr>
          <w:lang w:val="en-US" w:eastAsia="zh-CN"/>
        </w:rPr>
        <w:t>1%</w:t>
      </w:r>
      <w:r w:rsidR="00D77A3E">
        <w:rPr>
          <w:rFonts w:hint="eastAsia"/>
          <w:lang w:val="en-US" w:eastAsia="zh-CN"/>
        </w:rPr>
        <w:t>左右。而且，对于这些位置，干扰电平超出</w:t>
      </w:r>
      <w:r w:rsidR="00C07B78">
        <w:rPr>
          <w:lang w:val="en-US" w:eastAsia="zh-CN"/>
        </w:rPr>
        <w:br/>
      </w:r>
      <w:r w:rsidR="00D77A3E">
        <w:rPr>
          <w:lang w:val="en-US" w:eastAsia="zh-CN"/>
        </w:rPr>
        <w:t>–148 dB(W/MHz</w:t>
      </w:r>
      <w:r w:rsidR="009A4D74">
        <w:rPr>
          <w:rFonts w:hint="eastAsia"/>
          <w:lang w:val="en-US" w:eastAsia="zh-CN"/>
        </w:rPr>
        <w:t>)</w:t>
      </w:r>
      <w:r w:rsidR="00D77A3E">
        <w:rPr>
          <w:rFonts w:hint="eastAsia"/>
          <w:lang w:val="en-US" w:eastAsia="zh-CN"/>
        </w:rPr>
        <w:t>范围的轨道周期间的时间从</w:t>
      </w:r>
      <w:r w:rsidR="005A79E5">
        <w:rPr>
          <w:lang w:val="en-US" w:eastAsia="zh-CN"/>
        </w:rPr>
        <w:t>6.1</w:t>
      </w:r>
      <w:r w:rsidR="00D77A3E">
        <w:rPr>
          <w:rFonts w:hint="eastAsia"/>
          <w:lang w:val="en-US" w:eastAsia="zh-CN"/>
        </w:rPr>
        <w:t>小时到</w:t>
      </w:r>
      <w:r w:rsidR="005A79E5">
        <w:rPr>
          <w:lang w:val="en-US" w:eastAsia="zh-CN"/>
        </w:rPr>
        <w:t>71</w:t>
      </w:r>
      <w:r w:rsidR="00D77A3E">
        <w:rPr>
          <w:rFonts w:hint="eastAsia"/>
          <w:lang w:val="en-US" w:eastAsia="zh-CN"/>
        </w:rPr>
        <w:t>小时不等。对于位于</w:t>
      </w:r>
      <w:r w:rsidR="005A79E5">
        <w:rPr>
          <w:lang w:val="en-US" w:eastAsia="zh-CN"/>
        </w:rPr>
        <w:t>85</w:t>
      </w:r>
      <w:r w:rsidR="00CB7086">
        <w:rPr>
          <w:lang w:val="en-US" w:eastAsia="zh-CN"/>
        </w:rPr>
        <w:t>° </w:t>
      </w:r>
      <w:r w:rsidR="005A79E5">
        <w:rPr>
          <w:lang w:val="en-US" w:eastAsia="zh-CN"/>
        </w:rPr>
        <w:t>E</w:t>
      </w:r>
      <w:r w:rsidR="00D77A3E">
        <w:rPr>
          <w:rFonts w:hint="eastAsia"/>
          <w:lang w:val="en-US" w:eastAsia="zh-CN"/>
        </w:rPr>
        <w:t>的</w:t>
      </w:r>
      <w:r w:rsidR="00D77A3E">
        <w:rPr>
          <w:lang w:val="en-US" w:eastAsia="zh-CN"/>
        </w:rPr>
        <w:t>DRS</w:t>
      </w:r>
      <w:r w:rsidR="00D77A3E">
        <w:rPr>
          <w:rFonts w:hint="eastAsia"/>
          <w:lang w:val="en-US" w:eastAsia="zh-CN"/>
        </w:rPr>
        <w:t>，干扰情况是位于国际空间站型轨道上的卫星轨道均满足</w:t>
      </w:r>
      <w:r w:rsidR="00D77A3E">
        <w:rPr>
          <w:lang w:val="en-US" w:eastAsia="zh-CN"/>
        </w:rPr>
        <w:t>ITU-R SA.1155</w:t>
      </w:r>
      <w:r w:rsidR="00D77A3E">
        <w:rPr>
          <w:rFonts w:hint="eastAsia"/>
          <w:lang w:val="en-US" w:eastAsia="zh-CN"/>
        </w:rPr>
        <w:t>建议书给定的保护标准。</w:t>
      </w:r>
      <w:r w:rsidR="005A79E5">
        <w:rPr>
          <w:lang w:val="en-US" w:eastAsia="zh-CN"/>
        </w:rPr>
        <w:t xml:space="preserve"> </w:t>
      </w:r>
    </w:p>
    <w:p w:rsidR="005A79E5" w:rsidRDefault="00DA59E9" w:rsidP="00D6107A">
      <w:pPr>
        <w:overflowPunct/>
        <w:autoSpaceDE/>
        <w:autoSpaceDN/>
        <w:adjustRightInd/>
        <w:ind w:firstLineChars="200" w:firstLine="480"/>
        <w:jc w:val="left"/>
        <w:textAlignment w:val="auto"/>
        <w:rPr>
          <w:lang w:val="en-US" w:eastAsia="zh-CN"/>
        </w:rPr>
      </w:pPr>
      <w:r>
        <w:rPr>
          <w:rFonts w:hint="eastAsia"/>
          <w:lang w:val="en-US" w:eastAsia="zh-CN"/>
        </w:rPr>
        <w:t>降低系数（见公式</w:t>
      </w:r>
      <w:r w:rsidR="005A79E5">
        <w:rPr>
          <w:lang w:val="en-US" w:eastAsia="zh-CN"/>
        </w:rPr>
        <w:t>(10</w:t>
      </w:r>
      <w:r w:rsidR="00D6107A">
        <w:rPr>
          <w:rFonts w:hint="eastAsia"/>
          <w:lang w:val="en-US" w:eastAsia="zh-CN"/>
        </w:rPr>
        <w:t>)</w:t>
      </w:r>
      <w:r w:rsidR="00D6107A">
        <w:rPr>
          <w:rFonts w:hint="eastAsia"/>
          <w:lang w:val="en-US" w:eastAsia="zh-CN"/>
        </w:rPr>
        <w:t>）</w:t>
      </w:r>
      <w:r>
        <w:rPr>
          <w:rFonts w:hint="eastAsia"/>
          <w:lang w:val="en-US" w:eastAsia="zh-CN"/>
        </w:rPr>
        <w:t>假定引入了不变的链路余量，以便可以确定小区尺寸</w:t>
      </w:r>
      <w:r w:rsidR="00343747">
        <w:rPr>
          <w:rFonts w:hint="eastAsia"/>
          <w:lang w:val="en-US" w:eastAsia="zh-CN"/>
        </w:rPr>
        <w:t>小于参考小区尺寸的</w:t>
      </w:r>
      <w:r w:rsidR="005A79E5">
        <w:rPr>
          <w:lang w:val="en-US" w:eastAsia="zh-CN"/>
        </w:rPr>
        <w:t>e.i.r.p.</w:t>
      </w:r>
      <w:r w:rsidR="00343747">
        <w:rPr>
          <w:rFonts w:hint="eastAsia"/>
          <w:lang w:val="en-US" w:eastAsia="zh-CN"/>
        </w:rPr>
        <w:t>谱密度限值。</w:t>
      </w:r>
      <w:r w:rsidR="005A79E5">
        <w:rPr>
          <w:lang w:val="en-US" w:eastAsia="zh-CN"/>
        </w:rPr>
        <w:t xml:space="preserve"> </w:t>
      </w:r>
    </w:p>
    <w:p w:rsidR="005A79E5" w:rsidRDefault="00343747" w:rsidP="00A86529">
      <w:pPr>
        <w:overflowPunct/>
        <w:autoSpaceDE/>
        <w:autoSpaceDN/>
        <w:adjustRightInd/>
        <w:ind w:firstLineChars="200" w:firstLine="480"/>
        <w:jc w:val="left"/>
        <w:textAlignment w:val="auto"/>
        <w:rPr>
          <w:lang w:val="en-US" w:eastAsia="zh-CN"/>
        </w:rPr>
      </w:pPr>
      <w:r>
        <w:rPr>
          <w:rFonts w:hint="eastAsia"/>
          <w:lang w:val="en-US" w:eastAsia="zh-CN"/>
        </w:rPr>
        <w:t>如第</w:t>
      </w:r>
      <w:r>
        <w:rPr>
          <w:rFonts w:hint="eastAsia"/>
          <w:lang w:val="en-US" w:eastAsia="zh-CN"/>
        </w:rPr>
        <w:t>3</w:t>
      </w:r>
      <w:r>
        <w:rPr>
          <w:rFonts w:hint="eastAsia"/>
          <w:lang w:val="en-US" w:eastAsia="zh-CN"/>
        </w:rPr>
        <w:t>段及图</w:t>
      </w:r>
      <w:r w:rsidR="005A79E5">
        <w:rPr>
          <w:lang w:val="en-US" w:eastAsia="zh-CN"/>
        </w:rPr>
        <w:t>2</w:t>
      </w:r>
      <w:r>
        <w:rPr>
          <w:rFonts w:hint="eastAsia"/>
          <w:lang w:val="en-US" w:eastAsia="zh-CN"/>
        </w:rPr>
        <w:t>至图</w:t>
      </w:r>
      <w:r w:rsidR="005A79E5">
        <w:rPr>
          <w:lang w:val="en-US" w:eastAsia="zh-CN"/>
        </w:rPr>
        <w:t>4</w:t>
      </w:r>
      <w:r>
        <w:rPr>
          <w:rFonts w:hint="eastAsia"/>
          <w:lang w:val="en-US" w:eastAsia="zh-CN"/>
        </w:rPr>
        <w:t>所示，地球边缘或附近出现的、带有数个同频中心站的城市人口中心是</w:t>
      </w:r>
      <w:r>
        <w:rPr>
          <w:rFonts w:hint="eastAsia"/>
          <w:lang w:val="en-US" w:eastAsia="zh-CN"/>
        </w:rPr>
        <w:t>DRS</w:t>
      </w:r>
      <w:r>
        <w:rPr>
          <w:rFonts w:hint="eastAsia"/>
          <w:lang w:val="en-US" w:eastAsia="zh-CN"/>
        </w:rPr>
        <w:t>干扰的主要来源。但是，在采用第</w:t>
      </w:r>
      <w:r>
        <w:rPr>
          <w:rFonts w:hint="eastAsia"/>
          <w:lang w:val="en-US" w:eastAsia="zh-CN"/>
        </w:rPr>
        <w:t>3</w:t>
      </w:r>
      <w:r>
        <w:rPr>
          <w:rFonts w:hint="eastAsia"/>
          <w:lang w:val="en-US" w:eastAsia="zh-CN"/>
        </w:rPr>
        <w:t>段所述方法获得的预期</w:t>
      </w:r>
      <w:r w:rsidR="005A79E5">
        <w:rPr>
          <w:lang w:val="en-US" w:eastAsia="zh-CN"/>
        </w:rPr>
        <w:t>LMDS P-MP</w:t>
      </w:r>
      <w:r>
        <w:rPr>
          <w:rFonts w:hint="eastAsia"/>
          <w:lang w:val="en-US" w:eastAsia="zh-CN"/>
        </w:rPr>
        <w:t>中心站部署数量水平并按照每中心站</w:t>
      </w:r>
      <w:r>
        <w:rPr>
          <w:lang w:val="en-US" w:eastAsia="zh-CN"/>
        </w:rPr>
        <w:t>+8 dB(W/MHz</w:t>
      </w:r>
      <w:r w:rsidR="00A86529">
        <w:rPr>
          <w:rFonts w:hint="eastAsia"/>
          <w:lang w:val="en-US" w:eastAsia="zh-CN"/>
        </w:rPr>
        <w:t>)</w:t>
      </w:r>
      <w:r>
        <w:rPr>
          <w:rFonts w:hint="eastAsia"/>
          <w:lang w:val="en-US" w:eastAsia="zh-CN"/>
        </w:rPr>
        <w:t>的</w:t>
      </w:r>
      <w:r w:rsidR="005A79E5">
        <w:rPr>
          <w:lang w:val="en-US" w:eastAsia="zh-CN"/>
        </w:rPr>
        <w:t>e.i.r.p.</w:t>
      </w:r>
      <w:r>
        <w:rPr>
          <w:rFonts w:hint="eastAsia"/>
          <w:lang w:val="en-US" w:eastAsia="zh-CN"/>
        </w:rPr>
        <w:t>谱密度进行操作，仅在部分地理区域出现超出保护电平的现象且共用是可以实现的。</w:t>
      </w:r>
    </w:p>
    <w:p w:rsidR="005A79E5" w:rsidRDefault="00343747" w:rsidP="00D6107A">
      <w:pPr>
        <w:overflowPunct/>
        <w:autoSpaceDE/>
        <w:autoSpaceDN/>
        <w:adjustRightInd/>
        <w:ind w:firstLineChars="200" w:firstLine="480"/>
        <w:jc w:val="left"/>
        <w:textAlignment w:val="auto"/>
        <w:rPr>
          <w:lang w:val="en-US" w:eastAsia="zh-CN"/>
        </w:rPr>
      </w:pPr>
      <w:r>
        <w:rPr>
          <w:rFonts w:hint="eastAsia"/>
          <w:lang w:val="en-US" w:eastAsia="zh-CN"/>
        </w:rPr>
        <w:t>第</w:t>
      </w:r>
      <w:r>
        <w:rPr>
          <w:rFonts w:hint="eastAsia"/>
          <w:lang w:val="en-US" w:eastAsia="zh-CN"/>
        </w:rPr>
        <w:t>4</w:t>
      </w:r>
      <w:r>
        <w:rPr>
          <w:rFonts w:hint="eastAsia"/>
          <w:lang w:val="en-US" w:eastAsia="zh-CN"/>
        </w:rPr>
        <w:t>段中研究</w:t>
      </w:r>
      <w:r w:rsidR="005A79E5">
        <w:rPr>
          <w:lang w:val="en-US" w:eastAsia="zh-CN"/>
        </w:rPr>
        <w:t>B</w:t>
      </w:r>
      <w:r>
        <w:rPr>
          <w:rFonts w:hint="eastAsia"/>
          <w:lang w:val="en-US" w:eastAsia="zh-CN"/>
        </w:rPr>
        <w:t>的结果表明，根据每中心站</w:t>
      </w:r>
      <w:r>
        <w:rPr>
          <w:lang w:val="en-US" w:eastAsia="zh-CN"/>
        </w:rPr>
        <w:t>e.i.r.p.</w:t>
      </w:r>
      <w:r>
        <w:rPr>
          <w:rFonts w:hint="eastAsia"/>
          <w:lang w:val="en-US" w:eastAsia="zh-CN"/>
        </w:rPr>
        <w:t>谱密度为</w:t>
      </w:r>
      <w:r>
        <w:rPr>
          <w:lang w:val="en-US" w:eastAsia="zh-CN"/>
        </w:rPr>
        <w:t>+14 dB(W/MHz</w:t>
      </w:r>
      <w:r w:rsidR="00D6107A">
        <w:rPr>
          <w:rFonts w:hint="eastAsia"/>
          <w:lang w:val="en-US" w:eastAsia="zh-CN"/>
        </w:rPr>
        <w:t>)</w:t>
      </w:r>
      <w:r>
        <w:rPr>
          <w:rFonts w:hint="eastAsia"/>
          <w:lang w:val="en-US" w:eastAsia="zh-CN"/>
        </w:rPr>
        <w:t>的假定（比研究</w:t>
      </w:r>
      <w:r>
        <w:rPr>
          <w:rFonts w:hint="eastAsia"/>
          <w:lang w:val="en-US" w:eastAsia="zh-CN"/>
        </w:rPr>
        <w:t>A</w:t>
      </w:r>
      <w:r>
        <w:rPr>
          <w:rFonts w:hint="eastAsia"/>
          <w:lang w:val="en-US" w:eastAsia="zh-CN"/>
        </w:rPr>
        <w:t>高</w:t>
      </w:r>
      <w:r>
        <w:rPr>
          <w:lang w:val="en-US" w:eastAsia="zh-CN"/>
        </w:rPr>
        <w:t>6 dB</w:t>
      </w:r>
      <w:r w:rsidR="00D6107A">
        <w:rPr>
          <w:rFonts w:hint="eastAsia"/>
          <w:lang w:val="en-US" w:eastAsia="zh-CN"/>
        </w:rPr>
        <w:t>）</w:t>
      </w:r>
      <w:r>
        <w:rPr>
          <w:rFonts w:hint="eastAsia"/>
          <w:lang w:val="en-US" w:eastAsia="zh-CN"/>
        </w:rPr>
        <w:t>，干扰电平也大约比研究</w:t>
      </w:r>
      <w:r>
        <w:rPr>
          <w:rFonts w:hint="eastAsia"/>
          <w:lang w:val="en-US" w:eastAsia="zh-CN"/>
        </w:rPr>
        <w:t>A</w:t>
      </w:r>
      <w:r>
        <w:rPr>
          <w:rFonts w:hint="eastAsia"/>
          <w:lang w:val="en-US" w:eastAsia="zh-CN"/>
        </w:rPr>
        <w:t>的结果高</w:t>
      </w:r>
      <w:r w:rsidR="005A79E5">
        <w:rPr>
          <w:lang w:val="en-US" w:eastAsia="zh-CN"/>
        </w:rPr>
        <w:t>6</w:t>
      </w:r>
      <w:r w:rsidR="00D873C2">
        <w:rPr>
          <w:lang w:val="en-US" w:eastAsia="zh-CN"/>
        </w:rPr>
        <w:t> </w:t>
      </w:r>
      <w:r w:rsidR="005A79E5">
        <w:rPr>
          <w:lang w:val="en-US" w:eastAsia="zh-CN"/>
        </w:rPr>
        <w:t>dB</w:t>
      </w:r>
      <w:r>
        <w:rPr>
          <w:rFonts w:hint="eastAsia"/>
          <w:lang w:val="en-US" w:eastAsia="zh-CN"/>
        </w:rPr>
        <w:t>。因此，两个研究得出的结果基本相同。</w:t>
      </w:r>
    </w:p>
    <w:p w:rsidR="005A79E5" w:rsidRDefault="005A79E5" w:rsidP="005A79E5">
      <w:pPr>
        <w:rPr>
          <w:lang w:val="en-US" w:eastAsia="zh-CN"/>
        </w:rPr>
      </w:pPr>
    </w:p>
    <w:p w:rsidR="00792F49" w:rsidRDefault="00792F49" w:rsidP="00792F49">
      <w:pPr>
        <w:spacing w:before="0"/>
        <w:rPr>
          <w:lang w:val="en-US" w:eastAsia="zh-CN"/>
        </w:rPr>
      </w:pPr>
    </w:p>
    <w:p w:rsidR="005A79E5" w:rsidRDefault="00792F49" w:rsidP="00016399">
      <w:pPr>
        <w:pStyle w:val="AnnexNoTitle"/>
        <w:spacing w:before="240"/>
        <w:rPr>
          <w:lang w:val="en-US" w:eastAsia="zh-CN"/>
        </w:rPr>
      </w:pPr>
      <w:r>
        <w:rPr>
          <w:lang w:val="en-US" w:eastAsia="zh-CN"/>
        </w:rPr>
        <w:br w:type="page"/>
      </w:r>
      <w:r w:rsidR="00343747">
        <w:rPr>
          <w:rFonts w:hint="eastAsia"/>
          <w:lang w:val="en-US" w:eastAsia="zh-CN"/>
        </w:rPr>
        <w:lastRenderedPageBreak/>
        <w:t>附件</w:t>
      </w:r>
      <w:r w:rsidR="00B56AE4">
        <w:rPr>
          <w:lang w:val="en-US" w:eastAsia="zh-CN"/>
        </w:rPr>
        <w:t xml:space="preserve"> </w:t>
      </w:r>
      <w:r w:rsidR="005A79E5">
        <w:rPr>
          <w:lang w:val="en-US" w:eastAsia="zh-CN"/>
        </w:rPr>
        <w:t>2</w:t>
      </w:r>
      <w:r w:rsidR="00B56AE4">
        <w:rPr>
          <w:lang w:val="en-US" w:eastAsia="zh-CN"/>
        </w:rPr>
        <w:br/>
      </w:r>
      <w:r w:rsidR="00B56AE4">
        <w:rPr>
          <w:lang w:val="en-US" w:eastAsia="zh-CN"/>
        </w:rPr>
        <w:br/>
      </w:r>
      <w:r w:rsidR="00343747">
        <w:rPr>
          <w:rFonts w:hint="eastAsia"/>
          <w:lang w:val="en-US" w:eastAsia="zh-CN"/>
        </w:rPr>
        <w:t>计算中心站天线波束</w:t>
      </w:r>
      <w:r w:rsidR="004010CA">
        <w:rPr>
          <w:rFonts w:hint="eastAsia"/>
          <w:lang w:val="en-US" w:eastAsia="zh-CN"/>
        </w:rPr>
        <w:t>和</w:t>
      </w:r>
      <w:r w:rsidR="00343747">
        <w:rPr>
          <w:rFonts w:hint="eastAsia"/>
          <w:lang w:val="en-US" w:eastAsia="zh-CN"/>
        </w:rPr>
        <w:t>同步</w:t>
      </w:r>
      <w:r w:rsidR="00B56AE4">
        <w:rPr>
          <w:lang w:val="en-US" w:eastAsia="zh-CN"/>
        </w:rPr>
        <w:t>DRS</w:t>
      </w:r>
      <w:r w:rsidR="004010CA">
        <w:rPr>
          <w:rFonts w:hint="eastAsia"/>
          <w:lang w:val="en-US" w:eastAsia="zh-CN"/>
        </w:rPr>
        <w:t>朝向</w:t>
      </w:r>
      <w:r w:rsidR="00573698">
        <w:rPr>
          <w:rFonts w:hint="eastAsia"/>
          <w:lang w:val="en-US" w:eastAsia="zh-CN"/>
        </w:rPr>
        <w:t>间夹角</w:t>
      </w:r>
      <w:r w:rsidR="004010CA">
        <w:rPr>
          <w:rFonts w:hint="eastAsia"/>
          <w:lang w:val="en-US" w:eastAsia="zh-CN"/>
        </w:rPr>
        <w:t>的方法</w:t>
      </w:r>
    </w:p>
    <w:p w:rsidR="0039737D" w:rsidRDefault="0039737D" w:rsidP="00C07B78">
      <w:pPr>
        <w:pStyle w:val="Normalaftertitle0"/>
        <w:spacing w:before="120"/>
        <w:ind w:firstLineChars="200" w:firstLine="480"/>
        <w:jc w:val="both"/>
        <w:rPr>
          <w:lang w:val="en-US" w:eastAsia="zh-CN"/>
        </w:rPr>
      </w:pPr>
    </w:p>
    <w:p w:rsidR="005A79E5" w:rsidRDefault="005A79E5" w:rsidP="00C07B78">
      <w:pPr>
        <w:pStyle w:val="Normalaftertitle0"/>
        <w:spacing w:before="120"/>
        <w:ind w:firstLineChars="200" w:firstLine="480"/>
        <w:jc w:val="both"/>
        <w:rPr>
          <w:lang w:val="en-US" w:eastAsia="zh-CN"/>
        </w:rPr>
      </w:pPr>
      <w:r>
        <w:rPr>
          <w:lang w:val="en-US" w:eastAsia="zh-CN"/>
        </w:rPr>
        <w:t>ITU-R F.1249</w:t>
      </w:r>
      <w:r w:rsidR="004010CA">
        <w:rPr>
          <w:rFonts w:hint="eastAsia"/>
          <w:lang w:val="en-US" w:eastAsia="zh-CN"/>
        </w:rPr>
        <w:t>建议书的附件</w:t>
      </w:r>
      <w:r w:rsidR="004010CA">
        <w:rPr>
          <w:rFonts w:hint="eastAsia"/>
          <w:lang w:val="en-US" w:eastAsia="zh-CN"/>
        </w:rPr>
        <w:t>2</w:t>
      </w:r>
      <w:r w:rsidR="004010CA">
        <w:rPr>
          <w:rFonts w:hint="eastAsia"/>
          <w:lang w:val="en-US" w:eastAsia="zh-CN"/>
        </w:rPr>
        <w:t>提供了一种计算点对点</w:t>
      </w:r>
      <w:r w:rsidR="004010CA">
        <w:rPr>
          <w:rFonts w:hint="eastAsia"/>
          <w:lang w:val="en-US" w:eastAsia="zh-CN"/>
        </w:rPr>
        <w:t>FS</w:t>
      </w:r>
      <w:r w:rsidR="004010CA">
        <w:rPr>
          <w:rFonts w:hint="eastAsia"/>
          <w:lang w:val="en-US" w:eastAsia="zh-CN"/>
        </w:rPr>
        <w:t>发射天线波束和位于该建议书正文注释</w:t>
      </w:r>
      <w:r w:rsidR="004010CA">
        <w:rPr>
          <w:rFonts w:hint="eastAsia"/>
          <w:lang w:val="en-US" w:eastAsia="zh-CN"/>
        </w:rPr>
        <w:t>1</w:t>
      </w:r>
      <w:r w:rsidR="004010CA">
        <w:rPr>
          <w:rFonts w:hint="eastAsia"/>
          <w:lang w:val="en-US" w:eastAsia="zh-CN"/>
        </w:rPr>
        <w:t>所述轨道位置的同步</w:t>
      </w:r>
      <w:r w:rsidR="004010CA">
        <w:rPr>
          <w:lang w:val="en-US" w:eastAsia="zh-CN"/>
        </w:rPr>
        <w:t>DRS</w:t>
      </w:r>
      <w:r w:rsidR="004010CA">
        <w:rPr>
          <w:rFonts w:hint="eastAsia"/>
          <w:lang w:val="en-US" w:eastAsia="zh-CN"/>
        </w:rPr>
        <w:t>朝向</w:t>
      </w:r>
      <w:r w:rsidR="00573698">
        <w:rPr>
          <w:rFonts w:hint="eastAsia"/>
          <w:lang w:val="en-US" w:eastAsia="zh-CN"/>
        </w:rPr>
        <w:t>间夹角</w:t>
      </w:r>
      <w:r w:rsidR="004010CA">
        <w:rPr>
          <w:rFonts w:hint="eastAsia"/>
          <w:lang w:val="en-US" w:eastAsia="zh-CN"/>
        </w:rPr>
        <w:t>的方法，并考虑了大气折射效应和视地平。</w:t>
      </w:r>
      <w:r>
        <w:rPr>
          <w:lang w:val="en-US" w:eastAsia="zh-CN"/>
        </w:rPr>
        <w:t>P-MP FS</w:t>
      </w:r>
      <w:r w:rsidR="004010CA">
        <w:rPr>
          <w:rFonts w:hint="eastAsia"/>
          <w:lang w:val="en-US" w:eastAsia="zh-CN"/>
        </w:rPr>
        <w:t>网络中的中心站采用全向或扇形天线。在这种情况下，天线增益应视为与</w:t>
      </w:r>
      <w:r w:rsidR="004010CA">
        <w:rPr>
          <w:rFonts w:hint="eastAsia"/>
          <w:lang w:val="en-US" w:eastAsia="zh-CN"/>
        </w:rPr>
        <w:t>DRS</w:t>
      </w:r>
      <w:r w:rsidR="004010CA">
        <w:rPr>
          <w:rFonts w:hint="eastAsia"/>
          <w:lang w:val="en-US" w:eastAsia="zh-CN"/>
        </w:rPr>
        <w:t>方位角方向无关。在</w:t>
      </w:r>
      <w:r w:rsidR="004010CA">
        <w:rPr>
          <w:lang w:val="en-US" w:eastAsia="zh-CN"/>
        </w:rPr>
        <w:t>ITU-R F.1249</w:t>
      </w:r>
      <w:r w:rsidR="004010CA">
        <w:rPr>
          <w:rFonts w:hint="eastAsia"/>
          <w:lang w:val="en-US" w:eastAsia="zh-CN"/>
        </w:rPr>
        <w:t>建议书的附件</w:t>
      </w:r>
      <w:r w:rsidR="004010CA">
        <w:rPr>
          <w:rFonts w:hint="eastAsia"/>
          <w:lang w:val="en-US" w:eastAsia="zh-CN"/>
        </w:rPr>
        <w:t>2</w:t>
      </w:r>
      <w:r w:rsidR="004010CA">
        <w:rPr>
          <w:rFonts w:hint="eastAsia"/>
          <w:lang w:val="en-US" w:eastAsia="zh-CN"/>
        </w:rPr>
        <w:t>中，</w:t>
      </w:r>
      <w:r>
        <w:sym w:font="Symbol" w:char="F065"/>
      </w:r>
      <w:r>
        <w:rPr>
          <w:i/>
          <w:iCs/>
          <w:position w:val="-4"/>
          <w:sz w:val="20"/>
          <w:lang w:val="en-US" w:eastAsia="zh-CN"/>
        </w:rPr>
        <w:t>r</w:t>
      </w:r>
      <w:r>
        <w:rPr>
          <w:lang w:val="en-US" w:eastAsia="zh-CN"/>
        </w:rPr>
        <w:t xml:space="preserve"> </w:t>
      </w:r>
      <w:r w:rsidR="004010CA">
        <w:rPr>
          <w:rFonts w:hint="eastAsia"/>
          <w:lang w:val="en-US" w:eastAsia="zh-CN"/>
        </w:rPr>
        <w:t>为中心站天线最大增益（仰角平面</w:t>
      </w:r>
      <w:r w:rsidR="00D6107A">
        <w:rPr>
          <w:rFonts w:hint="eastAsia"/>
          <w:lang w:val="en-US" w:eastAsia="zh-CN"/>
        </w:rPr>
        <w:t>）</w:t>
      </w:r>
      <w:r w:rsidR="00573698">
        <w:rPr>
          <w:rFonts w:hint="eastAsia"/>
          <w:lang w:val="en-US" w:eastAsia="zh-CN"/>
        </w:rPr>
        <w:t>的仰角（注意：如果未采用波束下倾则</w:t>
      </w:r>
      <w:r w:rsidR="00573698">
        <w:sym w:font="Symbol" w:char="F065"/>
      </w:r>
      <w:r w:rsidR="00573698">
        <w:rPr>
          <w:i/>
          <w:iCs/>
          <w:position w:val="-4"/>
          <w:sz w:val="20"/>
          <w:lang w:val="en-US" w:eastAsia="zh-CN"/>
        </w:rPr>
        <w:t>r</w:t>
      </w:r>
      <w:r w:rsidR="00573698">
        <w:rPr>
          <w:lang w:val="en-US" w:eastAsia="zh-CN"/>
        </w:rPr>
        <w:t xml:space="preserve"> = 0</w:t>
      </w:r>
      <w:r w:rsidR="00573698">
        <w:sym w:font="Symbol" w:char="F0B0"/>
      </w:r>
      <w:r w:rsidR="00573698">
        <w:rPr>
          <w:rFonts w:hint="eastAsia"/>
          <w:lang w:eastAsia="zh-CN"/>
        </w:rPr>
        <w:t>，且如果采用了波束下倾，则</w:t>
      </w:r>
      <w:r w:rsidR="00573698">
        <w:sym w:font="Symbol" w:char="F065"/>
      </w:r>
      <w:r w:rsidR="00573698">
        <w:rPr>
          <w:i/>
          <w:iCs/>
          <w:vertAlign w:val="subscript"/>
          <w:lang w:val="en-US" w:eastAsia="zh-CN"/>
        </w:rPr>
        <w:t>r</w:t>
      </w:r>
      <w:r w:rsidR="00573698">
        <w:rPr>
          <w:rFonts w:hint="eastAsia"/>
          <w:lang w:val="en-US" w:eastAsia="zh-CN"/>
        </w:rPr>
        <w:t>为负</w:t>
      </w:r>
      <w:r w:rsidR="00D6107A">
        <w:rPr>
          <w:rFonts w:hint="eastAsia"/>
          <w:lang w:val="en-US" w:eastAsia="zh-CN"/>
        </w:rPr>
        <w:t>）</w:t>
      </w:r>
      <w:r w:rsidR="00573698">
        <w:rPr>
          <w:rFonts w:hint="eastAsia"/>
          <w:lang w:val="en-US" w:eastAsia="zh-CN"/>
        </w:rPr>
        <w:t>。</w:t>
      </w:r>
    </w:p>
    <w:p w:rsidR="005A79E5" w:rsidRDefault="00573698" w:rsidP="00C07B78">
      <w:pPr>
        <w:overflowPunct/>
        <w:autoSpaceDE/>
        <w:autoSpaceDN/>
        <w:adjustRightInd/>
        <w:ind w:firstLineChars="200" w:firstLine="480"/>
        <w:textAlignment w:val="auto"/>
        <w:rPr>
          <w:lang w:val="en-US" w:eastAsia="zh-CN"/>
        </w:rPr>
      </w:pPr>
      <w:r>
        <w:rPr>
          <w:rFonts w:hint="eastAsia"/>
          <w:lang w:val="en-US" w:eastAsia="zh-CN"/>
        </w:rPr>
        <w:t>DRS</w:t>
      </w:r>
      <w:r>
        <w:rPr>
          <w:rFonts w:hint="eastAsia"/>
          <w:lang w:val="en-US" w:eastAsia="zh-CN"/>
        </w:rPr>
        <w:t>的仰角</w:t>
      </w:r>
      <w:r w:rsidR="005A79E5">
        <w:sym w:font="Symbol" w:char="F065"/>
      </w:r>
      <w:r w:rsidR="005A79E5">
        <w:rPr>
          <w:i/>
          <w:iCs/>
          <w:position w:val="-4"/>
          <w:sz w:val="20"/>
          <w:lang w:val="en-US" w:eastAsia="zh-CN"/>
        </w:rPr>
        <w:t>s</w:t>
      </w:r>
      <w:r>
        <w:rPr>
          <w:rFonts w:hint="eastAsia"/>
          <w:lang w:val="en-US" w:eastAsia="zh-CN"/>
        </w:rPr>
        <w:t>由</w:t>
      </w:r>
      <w:r>
        <w:rPr>
          <w:lang w:val="en-US" w:eastAsia="zh-CN"/>
        </w:rPr>
        <w:t>ITU-R F.1249</w:t>
      </w:r>
      <w:r>
        <w:rPr>
          <w:rFonts w:hint="eastAsia"/>
          <w:lang w:val="en-US" w:eastAsia="zh-CN"/>
        </w:rPr>
        <w:t>建议书附件</w:t>
      </w:r>
      <w:r>
        <w:rPr>
          <w:rFonts w:hint="eastAsia"/>
          <w:lang w:val="en-US" w:eastAsia="zh-CN"/>
        </w:rPr>
        <w:t>2</w:t>
      </w:r>
      <w:r>
        <w:rPr>
          <w:rFonts w:hint="eastAsia"/>
          <w:lang w:val="en-US" w:eastAsia="zh-CN"/>
        </w:rPr>
        <w:t>的公式</w:t>
      </w:r>
      <w:r w:rsidR="005A79E5">
        <w:rPr>
          <w:lang w:val="en-US" w:eastAsia="zh-CN"/>
        </w:rPr>
        <w:t>(8a</w:t>
      </w:r>
      <w:r w:rsidR="00D6107A">
        <w:rPr>
          <w:rFonts w:hint="eastAsia"/>
          <w:lang w:val="en-US" w:eastAsia="zh-CN"/>
        </w:rPr>
        <w:t>)</w:t>
      </w:r>
      <w:r>
        <w:rPr>
          <w:rFonts w:hint="eastAsia"/>
          <w:lang w:val="en-US" w:eastAsia="zh-CN"/>
        </w:rPr>
        <w:t>、</w:t>
      </w:r>
      <w:r w:rsidR="005A79E5">
        <w:rPr>
          <w:lang w:val="en-US" w:eastAsia="zh-CN"/>
        </w:rPr>
        <w:t>(8b</w:t>
      </w:r>
      <w:r w:rsidR="00D6107A">
        <w:rPr>
          <w:rFonts w:hint="eastAsia"/>
          <w:lang w:val="en-US" w:eastAsia="zh-CN"/>
        </w:rPr>
        <w:t>)</w:t>
      </w:r>
      <w:r>
        <w:rPr>
          <w:rFonts w:hint="eastAsia"/>
          <w:lang w:val="en-US" w:eastAsia="zh-CN"/>
        </w:rPr>
        <w:t>和</w:t>
      </w:r>
      <w:r w:rsidR="005A79E5">
        <w:rPr>
          <w:lang w:val="en-US" w:eastAsia="zh-CN"/>
        </w:rPr>
        <w:t>(8c</w:t>
      </w:r>
      <w:r w:rsidR="00D6107A">
        <w:rPr>
          <w:rFonts w:hint="eastAsia"/>
          <w:lang w:val="en-US" w:eastAsia="zh-CN"/>
        </w:rPr>
        <w:t>)</w:t>
      </w:r>
      <w:r>
        <w:rPr>
          <w:rFonts w:hint="eastAsia"/>
          <w:lang w:val="en-US" w:eastAsia="zh-CN"/>
        </w:rPr>
        <w:t>给定。当</w:t>
      </w:r>
      <w:r w:rsidR="005A79E5">
        <w:rPr>
          <w:lang w:val="en-US" w:eastAsia="zh-CN"/>
        </w:rPr>
        <w:t>DRS</w:t>
      </w:r>
      <w:r>
        <w:rPr>
          <w:rFonts w:hint="eastAsia"/>
          <w:lang w:val="en-US" w:eastAsia="zh-CN"/>
        </w:rPr>
        <w:t>可见时，</w:t>
      </w:r>
      <w:r>
        <w:sym w:font="Symbol" w:char="F065"/>
      </w:r>
      <w:r w:rsidRPr="00573698">
        <w:rPr>
          <w:i/>
          <w:iCs/>
          <w:vertAlign w:val="subscript"/>
          <w:lang w:val="en-US" w:eastAsia="zh-CN"/>
        </w:rPr>
        <w:t>s</w:t>
      </w:r>
      <w:r>
        <w:rPr>
          <w:lang w:val="en-US" w:eastAsia="zh-CN"/>
        </w:rPr>
        <w:t> – </w:t>
      </w:r>
      <w:r>
        <w:sym w:font="Symbol" w:char="F065"/>
      </w:r>
      <w:r w:rsidRPr="00573698">
        <w:rPr>
          <w:i/>
          <w:iCs/>
          <w:vertAlign w:val="subscript"/>
          <w:lang w:val="en-US" w:eastAsia="zh-CN"/>
        </w:rPr>
        <w:t>r</w:t>
      </w:r>
      <w:r>
        <w:rPr>
          <w:rFonts w:hint="eastAsia"/>
          <w:lang w:val="en-US" w:eastAsia="zh-CN"/>
        </w:rPr>
        <w:t>的绝对值为中心站天线波束和</w:t>
      </w:r>
      <w:r>
        <w:rPr>
          <w:rFonts w:hint="eastAsia"/>
          <w:lang w:val="en-US" w:eastAsia="zh-CN"/>
        </w:rPr>
        <w:t>DRS</w:t>
      </w:r>
      <w:r>
        <w:rPr>
          <w:rFonts w:hint="eastAsia"/>
          <w:lang w:val="en-US" w:eastAsia="zh-CN"/>
        </w:rPr>
        <w:t>位置朝向之间的夹角。</w:t>
      </w:r>
    </w:p>
    <w:p w:rsidR="005A79E5" w:rsidRDefault="005A79E5" w:rsidP="005A79E5">
      <w:pPr>
        <w:rPr>
          <w:lang w:val="en-US" w:eastAsia="zh-CN"/>
        </w:rPr>
      </w:pPr>
    </w:p>
    <w:p w:rsidR="00B56AE4" w:rsidRDefault="00B56AE4" w:rsidP="005A79E5">
      <w:pPr>
        <w:rPr>
          <w:lang w:val="en-US" w:eastAsia="zh-CN"/>
        </w:rPr>
      </w:pPr>
    </w:p>
    <w:p w:rsidR="004641C6" w:rsidRDefault="004641C6">
      <w:pPr>
        <w:jc w:val="center"/>
      </w:pPr>
      <w:r>
        <w:t>______________</w:t>
      </w:r>
    </w:p>
    <w:sectPr w:rsidR="004641C6" w:rsidSect="00BF7610">
      <w:headerReference w:type="even" r:id="rId68"/>
      <w:headerReference w:type="default" r:id="rId69"/>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6AEA" w:rsidRDefault="00F66AEA">
      <w:r>
        <w:separator/>
      </w:r>
    </w:p>
  </w:endnote>
  <w:endnote w:type="continuationSeparator" w:id="0">
    <w:p w:rsidR="00F66AEA" w:rsidRDefault="00F66A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6AEA" w:rsidRDefault="00F66AEA">
      <w:r>
        <w:separator/>
      </w:r>
    </w:p>
  </w:footnote>
  <w:footnote w:type="continuationSeparator" w:id="0">
    <w:p w:rsidR="00F66AEA" w:rsidRDefault="00F66AEA">
      <w:r>
        <w:continuationSeparator/>
      </w:r>
    </w:p>
  </w:footnote>
  <w:footnote w:id="1">
    <w:p w:rsidR="00F66AEA" w:rsidRPr="005A79E5" w:rsidRDefault="00F66AEA" w:rsidP="00E0650B">
      <w:pPr>
        <w:pStyle w:val="FootnoteText"/>
        <w:rPr>
          <w:lang w:val="en-US" w:eastAsia="zh-CN"/>
        </w:rPr>
      </w:pPr>
      <w:r w:rsidRPr="005A79E5">
        <w:rPr>
          <w:rStyle w:val="FootnoteReference"/>
          <w:lang w:val="en-US" w:eastAsia="zh-CN"/>
        </w:rPr>
        <w:t>*</w:t>
      </w:r>
      <w:r w:rsidRPr="005A79E5">
        <w:rPr>
          <w:lang w:val="en-US" w:eastAsia="zh-CN"/>
        </w:rPr>
        <w:t xml:space="preserve"> </w:t>
      </w:r>
      <w:r w:rsidRPr="005A79E5">
        <w:rPr>
          <w:lang w:val="en-US" w:eastAsia="zh-CN"/>
        </w:rPr>
        <w:tab/>
      </w:r>
      <w:r>
        <w:rPr>
          <w:rFonts w:hint="eastAsia"/>
          <w:lang w:val="en-US" w:eastAsia="zh-CN"/>
        </w:rPr>
        <w:t>该建议书由无线电通信第</w:t>
      </w:r>
      <w:r>
        <w:rPr>
          <w:rFonts w:hint="eastAsia"/>
          <w:lang w:val="en-US" w:eastAsia="zh-CN"/>
        </w:rPr>
        <w:t>7</w:t>
      </w:r>
      <w:r>
        <w:rPr>
          <w:rFonts w:hint="eastAsia"/>
          <w:lang w:val="en-US" w:eastAsia="zh-CN"/>
        </w:rPr>
        <w:t>研究组和原第</w:t>
      </w:r>
      <w:r>
        <w:rPr>
          <w:rFonts w:hint="eastAsia"/>
          <w:lang w:val="en-US" w:eastAsia="zh-CN"/>
        </w:rPr>
        <w:t>9</w:t>
      </w:r>
      <w:r>
        <w:rPr>
          <w:rFonts w:hint="eastAsia"/>
          <w:lang w:val="en-US" w:eastAsia="zh-CN"/>
        </w:rPr>
        <w:t>研究组共同制定，未来的修订应由第</w:t>
      </w:r>
      <w:r>
        <w:rPr>
          <w:rFonts w:hint="eastAsia"/>
          <w:lang w:val="en-US" w:eastAsia="zh-CN"/>
        </w:rPr>
        <w:t>5</w:t>
      </w:r>
      <w:r>
        <w:rPr>
          <w:rFonts w:hint="eastAsia"/>
          <w:lang w:val="en-US" w:eastAsia="zh-CN"/>
        </w:rPr>
        <w:t>和第</w:t>
      </w:r>
      <w:r>
        <w:rPr>
          <w:rFonts w:hint="eastAsia"/>
          <w:lang w:val="en-US" w:eastAsia="zh-CN"/>
        </w:rPr>
        <w:t>7</w:t>
      </w:r>
      <w:r>
        <w:rPr>
          <w:rFonts w:hint="eastAsia"/>
          <w:lang w:val="en-US" w:eastAsia="zh-CN"/>
        </w:rPr>
        <w:t>研究组共同进行。</w:t>
      </w:r>
    </w:p>
  </w:footnote>
  <w:footnote w:id="2">
    <w:p w:rsidR="00F66AEA" w:rsidRDefault="00F66AEA" w:rsidP="009E1D8C">
      <w:pPr>
        <w:pStyle w:val="FootnoteText"/>
        <w:rPr>
          <w:lang w:val="en-US" w:eastAsia="zh-CN"/>
        </w:rPr>
      </w:pPr>
      <w:r>
        <w:rPr>
          <w:rStyle w:val="FootnoteReference"/>
          <w:lang w:val="en-US" w:eastAsia="zh-CN"/>
        </w:rPr>
        <w:t>1</w:t>
      </w:r>
      <w:r>
        <w:rPr>
          <w:lang w:val="en-US" w:eastAsia="zh-CN"/>
        </w:rPr>
        <w:tab/>
      </w:r>
      <w:r>
        <w:rPr>
          <w:rFonts w:hint="eastAsia"/>
          <w:lang w:val="en-US" w:eastAsia="zh-CN"/>
        </w:rPr>
        <w:t>本分析中，</w:t>
      </w:r>
      <w:r>
        <w:rPr>
          <w:lang w:val="en-US" w:eastAsia="zh-CN"/>
        </w:rPr>
        <w:t>0</w:t>
      </w:r>
      <w:r>
        <w:rPr>
          <w:rFonts w:ascii="Symbol" w:hAnsi="Symbol"/>
          <w:lang w:val="en-US" w:eastAsia="zh-CN"/>
        </w:rPr>
        <w:t></w:t>
      </w:r>
      <w:r>
        <w:rPr>
          <w:rFonts w:ascii="Symbol" w:hAnsi="Symbol"/>
          <w:lang w:val="en-US" w:eastAsia="zh-CN"/>
        </w:rPr>
        <w:t>仰角和</w:t>
      </w:r>
      <w:r>
        <w:rPr>
          <w:rFonts w:hint="eastAsia"/>
          <w:lang w:val="en-US" w:eastAsia="zh-CN"/>
        </w:rPr>
        <w:t>在中心所有方位角中，波束中心发射峰值假定为</w:t>
      </w:r>
      <w:r>
        <w:rPr>
          <w:lang w:val="en-US" w:eastAsia="zh-CN"/>
        </w:rPr>
        <w:t>+8 dB(W/MHz)</w:t>
      </w:r>
      <w:r>
        <w:rPr>
          <w:rFonts w:hint="eastAsia"/>
          <w:lang w:val="en-US" w:eastAsia="zh-CN"/>
        </w:rPr>
        <w:t>。也假定邻近天线扇形在相同频率采用正交线极化进行操作。</w:t>
      </w:r>
    </w:p>
  </w:footnote>
  <w:footnote w:id="3">
    <w:p w:rsidR="00F66AEA" w:rsidRDefault="00F66AEA" w:rsidP="009E1D8C">
      <w:pPr>
        <w:pStyle w:val="FootnoteText"/>
        <w:rPr>
          <w:lang w:val="en-US" w:eastAsia="zh-CN"/>
        </w:rPr>
      </w:pPr>
      <w:r>
        <w:rPr>
          <w:rStyle w:val="FootnoteReference"/>
          <w:lang w:val="en-US" w:eastAsia="zh-CN"/>
        </w:rPr>
        <w:t>2</w:t>
      </w:r>
      <w:r>
        <w:rPr>
          <w:lang w:val="en-US" w:eastAsia="zh-CN"/>
        </w:rPr>
        <w:tab/>
      </w:r>
      <w:r>
        <w:rPr>
          <w:rFonts w:hint="eastAsia"/>
          <w:lang w:val="en-US" w:eastAsia="zh-CN"/>
        </w:rPr>
        <w:t>对于线极化发射天线（常用于固定业务中）和圆极化卫星接收机天线之间的主波束对准，</w:t>
      </w:r>
      <w:r>
        <w:rPr>
          <w:i/>
          <w:iCs/>
          <w:lang w:val="en-US" w:eastAsia="zh-CN"/>
        </w:rPr>
        <w:t>l</w:t>
      </w:r>
      <w:r>
        <w:rPr>
          <w:position w:val="-4"/>
          <w:szCs w:val="18"/>
          <w:lang w:val="en-US" w:eastAsia="zh-CN"/>
        </w:rPr>
        <w:t>3</w:t>
      </w:r>
      <w:r>
        <w:rPr>
          <w:rFonts w:hint="eastAsia"/>
          <w:lang w:val="en-US" w:eastAsia="zh-CN"/>
        </w:rPr>
        <w:t>假定为</w:t>
      </w:r>
      <w:r>
        <w:rPr>
          <w:lang w:val="en-US" w:eastAsia="zh-CN"/>
        </w:rPr>
        <w:t>2</w:t>
      </w:r>
      <w:r>
        <w:rPr>
          <w:rFonts w:hint="eastAsia"/>
          <w:lang w:val="en-US" w:eastAsia="zh-CN"/>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AEA" w:rsidRDefault="004B45DA" w:rsidP="00182179">
    <w:pPr>
      <w:pStyle w:val="Header"/>
      <w:jc w:val="left"/>
      <w:rPr>
        <w:lang w:val="en-US"/>
      </w:rPr>
    </w:pPr>
    <w:r>
      <w:rPr>
        <w:rStyle w:val="PageNumber"/>
        <w:b/>
        <w:bCs/>
      </w:rPr>
      <w:fldChar w:fldCharType="begin"/>
    </w:r>
    <w:r w:rsidR="00F66AEA">
      <w:rPr>
        <w:rStyle w:val="PageNumber"/>
        <w:b/>
        <w:bCs/>
        <w:lang w:val="en-US"/>
      </w:rPr>
      <w:instrText xml:space="preserve"> PAGE </w:instrText>
    </w:r>
    <w:r>
      <w:rPr>
        <w:rStyle w:val="PageNumber"/>
        <w:b/>
        <w:bCs/>
      </w:rPr>
      <w:fldChar w:fldCharType="separate"/>
    </w:r>
    <w:r w:rsidR="00F66AEA">
      <w:rPr>
        <w:rStyle w:val="PageNumber"/>
        <w:b/>
        <w:bCs/>
        <w:noProof/>
        <w:lang w:val="en-US"/>
      </w:rPr>
      <w:t>2</w:t>
    </w:r>
    <w:r>
      <w:rPr>
        <w:rStyle w:val="PageNumber"/>
        <w:b/>
        <w:bCs/>
      </w:rPr>
      <w:fldChar w:fldCharType="end"/>
    </w:r>
    <w:r w:rsidR="00F66AEA">
      <w:rPr>
        <w:lang w:val="en-US"/>
      </w:rPr>
      <w:tab/>
    </w:r>
    <w:r w:rsidR="00F66AEA" w:rsidRPr="008429A7">
      <w:rPr>
        <w:b/>
        <w:bCs/>
      </w:rPr>
      <w:t>ITU-R  S.1844</w:t>
    </w:r>
    <w:r w:rsidR="00F66AEA">
      <w:rPr>
        <w:rFonts w:hint="eastAsia"/>
        <w:b/>
        <w:bCs/>
        <w:lang w:eastAsia="zh-CN"/>
      </w:rPr>
      <w:t xml:space="preserve"> </w:t>
    </w:r>
    <w:r w:rsidR="00F66AEA"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AEA" w:rsidRDefault="00F66AEA" w:rsidP="00182179">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5"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AEA" w:rsidRPr="00FC42AF" w:rsidRDefault="004B45DA" w:rsidP="00182179">
    <w:pPr>
      <w:pStyle w:val="Header"/>
      <w:jc w:val="left"/>
    </w:pPr>
    <w:r>
      <w:rPr>
        <w:rStyle w:val="PageNumber"/>
        <w:b/>
        <w:bCs/>
      </w:rPr>
      <w:fldChar w:fldCharType="begin"/>
    </w:r>
    <w:r w:rsidR="00F66AEA" w:rsidRPr="00FC42AF">
      <w:rPr>
        <w:rStyle w:val="PageNumber"/>
        <w:b/>
        <w:bCs/>
      </w:rPr>
      <w:instrText xml:space="preserve"> PAGE </w:instrText>
    </w:r>
    <w:r>
      <w:rPr>
        <w:rStyle w:val="PageNumber"/>
        <w:b/>
        <w:bCs/>
      </w:rPr>
      <w:fldChar w:fldCharType="separate"/>
    </w:r>
    <w:r w:rsidR="00906628">
      <w:rPr>
        <w:rStyle w:val="PageNumber"/>
        <w:b/>
        <w:bCs/>
        <w:noProof/>
      </w:rPr>
      <w:t>ii</w:t>
    </w:r>
    <w:r>
      <w:rPr>
        <w:rStyle w:val="PageNumber"/>
        <w:b/>
        <w:bCs/>
      </w:rPr>
      <w:fldChar w:fldCharType="end"/>
    </w:r>
    <w:r w:rsidR="00F66AEA" w:rsidRPr="00FC42AF">
      <w:tab/>
    </w:r>
    <w:r w:rsidR="00F66AEA" w:rsidRPr="00182179">
      <w:rPr>
        <w:b/>
        <w:bCs/>
      </w:rPr>
      <w:t>ITU-R  F.1509-1</w:t>
    </w:r>
    <w:r w:rsidR="00F66AEA">
      <w:rPr>
        <w:rFonts w:hint="eastAsia"/>
        <w:b/>
        <w:bCs/>
        <w:lang w:eastAsia="zh-CN"/>
      </w:rPr>
      <w:t xml:space="preserve"> </w:t>
    </w:r>
    <w:r w:rsidR="00F66AEA" w:rsidRPr="00182179">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AEA" w:rsidRDefault="00F66AEA">
    <w:pPr>
      <w:pStyle w:val="Header"/>
    </w:pPr>
    <w:r>
      <w:tab/>
    </w:r>
    <w:fldSimple w:instr=" DOCPROPERTY &quot;Header&quot; \* MERGEFORMAT ">
      <w:r w:rsidRPr="00865A38">
        <w:rPr>
          <w:b/>
          <w:bCs/>
        </w:rPr>
        <w:t xml:space="preserve">Rec. </w:t>
      </w:r>
    </w:fldSimple>
    <w:r>
      <w:rPr>
        <w:b/>
        <w:bCs/>
      </w:rPr>
      <w:t xml:space="preserve"> </w:t>
    </w:r>
    <w:r w:rsidR="004B45DA">
      <w:rPr>
        <w:b/>
        <w:bCs/>
      </w:rPr>
      <w:fldChar w:fldCharType="begin"/>
    </w:r>
    <w:r>
      <w:rPr>
        <w:b/>
        <w:bCs/>
      </w:rPr>
      <w:instrText>styleref href</w:instrText>
    </w:r>
    <w:r w:rsidR="004B45DA">
      <w:rPr>
        <w:b/>
        <w:bCs/>
      </w:rPr>
      <w:fldChar w:fldCharType="separate"/>
    </w:r>
    <w:r>
      <w:rPr>
        <w:rFonts w:hint="eastAsia"/>
        <w:b/>
        <w:bCs/>
        <w:noProof/>
      </w:rPr>
      <w:t>ITU-R  F.1509-1</w:t>
    </w:r>
    <w:r>
      <w:rPr>
        <w:rFonts w:hint="eastAsia"/>
        <w:b/>
        <w:bCs/>
        <w:noProof/>
      </w:rPr>
      <w:t>建议书</w:t>
    </w:r>
    <w:r w:rsidR="004B45DA">
      <w:rPr>
        <w:b/>
        <w:bCs/>
      </w:rPr>
      <w:fldChar w:fldCharType="end"/>
    </w:r>
    <w:r>
      <w:tab/>
    </w:r>
    <w:r w:rsidR="004B45DA">
      <w:rPr>
        <w:rStyle w:val="PageNumber"/>
        <w:b/>
        <w:bCs/>
      </w:rPr>
      <w:fldChar w:fldCharType="begin"/>
    </w:r>
    <w:r>
      <w:rPr>
        <w:rStyle w:val="PageNumber"/>
        <w:b/>
        <w:bCs/>
      </w:rPr>
      <w:instrText xml:space="preserve"> PAGE </w:instrText>
    </w:r>
    <w:r w:rsidR="004B45DA">
      <w:rPr>
        <w:rStyle w:val="PageNumber"/>
        <w:b/>
        <w:bCs/>
      </w:rPr>
      <w:fldChar w:fldCharType="separate"/>
    </w:r>
    <w:r>
      <w:rPr>
        <w:rStyle w:val="PageNumber"/>
        <w:b/>
        <w:bCs/>
        <w:noProof/>
      </w:rPr>
      <w:t>iii</w:t>
    </w:r>
    <w:r w:rsidR="004B45DA">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AEA" w:rsidRDefault="004B45DA" w:rsidP="00182179">
    <w:pPr>
      <w:pStyle w:val="Header"/>
      <w:jc w:val="left"/>
      <w:rPr>
        <w:lang w:val="en-US"/>
      </w:rPr>
    </w:pPr>
    <w:r>
      <w:rPr>
        <w:rStyle w:val="PageNumber"/>
        <w:b/>
        <w:bCs/>
      </w:rPr>
      <w:fldChar w:fldCharType="begin"/>
    </w:r>
    <w:r w:rsidR="00F66AEA">
      <w:rPr>
        <w:rStyle w:val="PageNumber"/>
        <w:b/>
        <w:bCs/>
        <w:lang w:val="en-US"/>
      </w:rPr>
      <w:instrText xml:space="preserve"> PAGE </w:instrText>
    </w:r>
    <w:r>
      <w:rPr>
        <w:rStyle w:val="PageNumber"/>
        <w:b/>
        <w:bCs/>
      </w:rPr>
      <w:fldChar w:fldCharType="separate"/>
    </w:r>
    <w:r w:rsidR="00906628">
      <w:rPr>
        <w:rStyle w:val="PageNumber"/>
        <w:b/>
        <w:bCs/>
        <w:noProof/>
        <w:lang w:val="en-US"/>
      </w:rPr>
      <w:t>2</w:t>
    </w:r>
    <w:r>
      <w:rPr>
        <w:rStyle w:val="PageNumber"/>
        <w:b/>
        <w:bCs/>
      </w:rPr>
      <w:fldChar w:fldCharType="end"/>
    </w:r>
    <w:r w:rsidR="00F66AEA">
      <w:rPr>
        <w:lang w:val="en-US"/>
      </w:rPr>
      <w:tab/>
    </w:r>
    <w:r w:rsidR="00F66AEA" w:rsidRPr="00182179">
      <w:rPr>
        <w:b/>
        <w:bCs/>
      </w:rPr>
      <w:t>ITU-R  F.1509-1</w:t>
    </w:r>
    <w:r w:rsidR="00F66AEA">
      <w:rPr>
        <w:rFonts w:hint="eastAsia"/>
        <w:b/>
        <w:bCs/>
        <w:lang w:eastAsia="zh-CN"/>
      </w:rPr>
      <w:t xml:space="preserve"> </w:t>
    </w:r>
    <w:r w:rsidR="00F66AEA" w:rsidRPr="00182179">
      <w:rPr>
        <w:rFonts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AEA" w:rsidRDefault="00F66AEA" w:rsidP="00182179">
    <w:pPr>
      <w:pStyle w:val="Header"/>
    </w:pPr>
    <w:r>
      <w:tab/>
    </w:r>
    <w:r w:rsidRPr="00182179">
      <w:rPr>
        <w:b/>
        <w:bCs/>
      </w:rPr>
      <w:t>ITU-R  F.1509-1</w:t>
    </w:r>
    <w:r>
      <w:rPr>
        <w:rFonts w:hint="eastAsia"/>
        <w:b/>
        <w:bCs/>
        <w:lang w:eastAsia="zh-CN"/>
      </w:rPr>
      <w:t xml:space="preserve"> </w:t>
    </w:r>
    <w:r w:rsidRPr="00182179">
      <w:rPr>
        <w:rFonts w:hint="eastAsia"/>
        <w:b/>
        <w:bCs/>
      </w:rPr>
      <w:t>建议书</w:t>
    </w:r>
    <w:r>
      <w:tab/>
    </w:r>
    <w:r w:rsidR="004B45DA">
      <w:rPr>
        <w:rStyle w:val="PageNumber"/>
        <w:b/>
        <w:bCs/>
      </w:rPr>
      <w:fldChar w:fldCharType="begin"/>
    </w:r>
    <w:r>
      <w:rPr>
        <w:rStyle w:val="PageNumber"/>
        <w:b/>
        <w:bCs/>
      </w:rPr>
      <w:instrText xml:space="preserve"> PAGE </w:instrText>
    </w:r>
    <w:r w:rsidR="004B45DA">
      <w:rPr>
        <w:rStyle w:val="PageNumber"/>
        <w:b/>
        <w:bCs/>
      </w:rPr>
      <w:fldChar w:fldCharType="separate"/>
    </w:r>
    <w:r w:rsidR="00906628">
      <w:rPr>
        <w:rStyle w:val="PageNumber"/>
        <w:b/>
        <w:bCs/>
        <w:noProof/>
      </w:rPr>
      <w:t>1</w:t>
    </w:r>
    <w:r w:rsidR="004B45DA">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9">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6"/>
  </w:num>
  <w:num w:numId="4">
    <w:abstractNumId w:val="7"/>
  </w:num>
  <w:num w:numId="5">
    <w:abstractNumId w:val="5"/>
  </w:num>
  <w:num w:numId="6">
    <w:abstractNumId w:val="0"/>
  </w:num>
  <w:num w:numId="7">
    <w:abstractNumId w:val="3"/>
  </w:num>
  <w:num w:numId="8">
    <w:abstractNumId w:val="2"/>
  </w:num>
  <w:num w:numId="9">
    <w:abstractNumId w:val="9"/>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20481">
      <o:colormenu v:ext="edit" fillcolor="none [3212]" strokecolor="none"/>
    </o:shapedefaults>
  </w:hdrShapeDefaults>
  <w:footnotePr>
    <w:footnote w:id="-1"/>
    <w:footnote w:id="0"/>
  </w:footnotePr>
  <w:endnotePr>
    <w:endnote w:id="-1"/>
    <w:endnote w:id="0"/>
  </w:endnotePr>
  <w:compat>
    <w:useFELayout/>
  </w:compat>
  <w:rsids>
    <w:rsidRoot w:val="00AF295B"/>
    <w:rsid w:val="000056C9"/>
    <w:rsid w:val="000100F8"/>
    <w:rsid w:val="00016399"/>
    <w:rsid w:val="00020110"/>
    <w:rsid w:val="00021D97"/>
    <w:rsid w:val="00024876"/>
    <w:rsid w:val="00024FA3"/>
    <w:rsid w:val="00041654"/>
    <w:rsid w:val="00072814"/>
    <w:rsid w:val="000730EF"/>
    <w:rsid w:val="0007390C"/>
    <w:rsid w:val="00077426"/>
    <w:rsid w:val="00083F9B"/>
    <w:rsid w:val="000853CE"/>
    <w:rsid w:val="000A32DC"/>
    <w:rsid w:val="000A5F9E"/>
    <w:rsid w:val="000C5AA2"/>
    <w:rsid w:val="000D1CAC"/>
    <w:rsid w:val="000D4855"/>
    <w:rsid w:val="000E3734"/>
    <w:rsid w:val="000E4D31"/>
    <w:rsid w:val="000E61E6"/>
    <w:rsid w:val="000E65A8"/>
    <w:rsid w:val="000F2C64"/>
    <w:rsid w:val="000F300A"/>
    <w:rsid w:val="0010032E"/>
    <w:rsid w:val="00114596"/>
    <w:rsid w:val="00116A00"/>
    <w:rsid w:val="00116FE4"/>
    <w:rsid w:val="00117ED1"/>
    <w:rsid w:val="0012213B"/>
    <w:rsid w:val="00137752"/>
    <w:rsid w:val="0017241C"/>
    <w:rsid w:val="00177761"/>
    <w:rsid w:val="00182179"/>
    <w:rsid w:val="00196E23"/>
    <w:rsid w:val="001C1F0B"/>
    <w:rsid w:val="001E61A5"/>
    <w:rsid w:val="002043A0"/>
    <w:rsid w:val="00216F6F"/>
    <w:rsid w:val="00217F33"/>
    <w:rsid w:val="00221687"/>
    <w:rsid w:val="00222B3C"/>
    <w:rsid w:val="002274B3"/>
    <w:rsid w:val="00234786"/>
    <w:rsid w:val="0023668D"/>
    <w:rsid w:val="002377AF"/>
    <w:rsid w:val="00242588"/>
    <w:rsid w:val="00242C0B"/>
    <w:rsid w:val="002457A8"/>
    <w:rsid w:val="00252B9C"/>
    <w:rsid w:val="002561A6"/>
    <w:rsid w:val="002564C9"/>
    <w:rsid w:val="00260610"/>
    <w:rsid w:val="0026170F"/>
    <w:rsid w:val="00261902"/>
    <w:rsid w:val="00261C3F"/>
    <w:rsid w:val="0026263B"/>
    <w:rsid w:val="0026495F"/>
    <w:rsid w:val="002649F1"/>
    <w:rsid w:val="002928EE"/>
    <w:rsid w:val="00297EAD"/>
    <w:rsid w:val="002A2EDC"/>
    <w:rsid w:val="002B0821"/>
    <w:rsid w:val="002B4067"/>
    <w:rsid w:val="002C25B1"/>
    <w:rsid w:val="002D35E6"/>
    <w:rsid w:val="002D48FD"/>
    <w:rsid w:val="002D76C4"/>
    <w:rsid w:val="002F4FC1"/>
    <w:rsid w:val="00311E37"/>
    <w:rsid w:val="00313CEE"/>
    <w:rsid w:val="003146A2"/>
    <w:rsid w:val="003174DA"/>
    <w:rsid w:val="00321FA5"/>
    <w:rsid w:val="00325D04"/>
    <w:rsid w:val="0034089B"/>
    <w:rsid w:val="00343747"/>
    <w:rsid w:val="0034469F"/>
    <w:rsid w:val="003479AA"/>
    <w:rsid w:val="00350D63"/>
    <w:rsid w:val="003561C7"/>
    <w:rsid w:val="003613D3"/>
    <w:rsid w:val="00363E29"/>
    <w:rsid w:val="003722F9"/>
    <w:rsid w:val="003725D0"/>
    <w:rsid w:val="00385EFE"/>
    <w:rsid w:val="003871A3"/>
    <w:rsid w:val="00395284"/>
    <w:rsid w:val="0039737D"/>
    <w:rsid w:val="003A0527"/>
    <w:rsid w:val="003A600D"/>
    <w:rsid w:val="003A7EFC"/>
    <w:rsid w:val="003B4C92"/>
    <w:rsid w:val="003B75C5"/>
    <w:rsid w:val="003D26DD"/>
    <w:rsid w:val="003D2C57"/>
    <w:rsid w:val="003D6870"/>
    <w:rsid w:val="003D7CF8"/>
    <w:rsid w:val="003E3042"/>
    <w:rsid w:val="003E6FDB"/>
    <w:rsid w:val="003F246E"/>
    <w:rsid w:val="003F673B"/>
    <w:rsid w:val="004010CA"/>
    <w:rsid w:val="0040517F"/>
    <w:rsid w:val="00410BB8"/>
    <w:rsid w:val="0041229F"/>
    <w:rsid w:val="00414FE8"/>
    <w:rsid w:val="00416DF7"/>
    <w:rsid w:val="004419D2"/>
    <w:rsid w:val="00447123"/>
    <w:rsid w:val="004641C6"/>
    <w:rsid w:val="00480EC3"/>
    <w:rsid w:val="004A6B2E"/>
    <w:rsid w:val="004B45DA"/>
    <w:rsid w:val="004C2370"/>
    <w:rsid w:val="004C456E"/>
    <w:rsid w:val="004E2102"/>
    <w:rsid w:val="00501903"/>
    <w:rsid w:val="00530FEE"/>
    <w:rsid w:val="00541FBC"/>
    <w:rsid w:val="00552ED9"/>
    <w:rsid w:val="005562FC"/>
    <w:rsid w:val="00571F2A"/>
    <w:rsid w:val="00573698"/>
    <w:rsid w:val="0057679F"/>
    <w:rsid w:val="005878CC"/>
    <w:rsid w:val="00590477"/>
    <w:rsid w:val="0059088F"/>
    <w:rsid w:val="00593DFC"/>
    <w:rsid w:val="005A0840"/>
    <w:rsid w:val="005A6E5E"/>
    <w:rsid w:val="005A79E5"/>
    <w:rsid w:val="005B3D01"/>
    <w:rsid w:val="005B5431"/>
    <w:rsid w:val="005D4B13"/>
    <w:rsid w:val="005E1604"/>
    <w:rsid w:val="005F1DDB"/>
    <w:rsid w:val="006022CD"/>
    <w:rsid w:val="006039B7"/>
    <w:rsid w:val="00607D68"/>
    <w:rsid w:val="00610658"/>
    <w:rsid w:val="006106CD"/>
    <w:rsid w:val="00610F02"/>
    <w:rsid w:val="006124D5"/>
    <w:rsid w:val="00616ABE"/>
    <w:rsid w:val="00622884"/>
    <w:rsid w:val="006231E3"/>
    <w:rsid w:val="006468E0"/>
    <w:rsid w:val="00685191"/>
    <w:rsid w:val="006B036F"/>
    <w:rsid w:val="006B5AF0"/>
    <w:rsid w:val="006B63E7"/>
    <w:rsid w:val="006C050A"/>
    <w:rsid w:val="006C0B84"/>
    <w:rsid w:val="006D148B"/>
    <w:rsid w:val="006D5A28"/>
    <w:rsid w:val="006D61DA"/>
    <w:rsid w:val="006E1235"/>
    <w:rsid w:val="006F716A"/>
    <w:rsid w:val="007027A6"/>
    <w:rsid w:val="00705749"/>
    <w:rsid w:val="007142FA"/>
    <w:rsid w:val="00720DF1"/>
    <w:rsid w:val="007227BF"/>
    <w:rsid w:val="00724084"/>
    <w:rsid w:val="007320BB"/>
    <w:rsid w:val="00734D69"/>
    <w:rsid w:val="00743350"/>
    <w:rsid w:val="0074440D"/>
    <w:rsid w:val="00745316"/>
    <w:rsid w:val="007468DA"/>
    <w:rsid w:val="007555D5"/>
    <w:rsid w:val="00761DE9"/>
    <w:rsid w:val="007714B9"/>
    <w:rsid w:val="0077605E"/>
    <w:rsid w:val="00781DC5"/>
    <w:rsid w:val="00784DBC"/>
    <w:rsid w:val="00791701"/>
    <w:rsid w:val="00792F49"/>
    <w:rsid w:val="007A19FA"/>
    <w:rsid w:val="007A200D"/>
    <w:rsid w:val="007A66FF"/>
    <w:rsid w:val="007B1021"/>
    <w:rsid w:val="007C0AA2"/>
    <w:rsid w:val="007C1228"/>
    <w:rsid w:val="007C1E8D"/>
    <w:rsid w:val="007C2E8D"/>
    <w:rsid w:val="007D142E"/>
    <w:rsid w:val="007E3D17"/>
    <w:rsid w:val="007E6507"/>
    <w:rsid w:val="007E6A35"/>
    <w:rsid w:val="0080790D"/>
    <w:rsid w:val="008212D4"/>
    <w:rsid w:val="008216B6"/>
    <w:rsid w:val="00830F4C"/>
    <w:rsid w:val="008379C1"/>
    <w:rsid w:val="008407A7"/>
    <w:rsid w:val="00840A01"/>
    <w:rsid w:val="008427E5"/>
    <w:rsid w:val="00843970"/>
    <w:rsid w:val="00865A38"/>
    <w:rsid w:val="00872937"/>
    <w:rsid w:val="00876043"/>
    <w:rsid w:val="00876263"/>
    <w:rsid w:val="00876879"/>
    <w:rsid w:val="0087784C"/>
    <w:rsid w:val="00886AAE"/>
    <w:rsid w:val="0088779E"/>
    <w:rsid w:val="00893181"/>
    <w:rsid w:val="008A3A84"/>
    <w:rsid w:val="008A7392"/>
    <w:rsid w:val="008B4AB3"/>
    <w:rsid w:val="008C2C03"/>
    <w:rsid w:val="008C3AC9"/>
    <w:rsid w:val="008D59A4"/>
    <w:rsid w:val="008E0635"/>
    <w:rsid w:val="008F2525"/>
    <w:rsid w:val="00906628"/>
    <w:rsid w:val="00921569"/>
    <w:rsid w:val="009268A4"/>
    <w:rsid w:val="00934E41"/>
    <w:rsid w:val="00944DBF"/>
    <w:rsid w:val="00946B44"/>
    <w:rsid w:val="00955214"/>
    <w:rsid w:val="00957AE3"/>
    <w:rsid w:val="009651C3"/>
    <w:rsid w:val="00966856"/>
    <w:rsid w:val="00971711"/>
    <w:rsid w:val="00973278"/>
    <w:rsid w:val="009A3D45"/>
    <w:rsid w:val="009A3E6F"/>
    <w:rsid w:val="009A4D74"/>
    <w:rsid w:val="009B2C72"/>
    <w:rsid w:val="009B45A0"/>
    <w:rsid w:val="009D2DD4"/>
    <w:rsid w:val="009E118F"/>
    <w:rsid w:val="009E1D8C"/>
    <w:rsid w:val="009E6337"/>
    <w:rsid w:val="009F1889"/>
    <w:rsid w:val="009F2436"/>
    <w:rsid w:val="00A0435E"/>
    <w:rsid w:val="00A0563C"/>
    <w:rsid w:val="00A12442"/>
    <w:rsid w:val="00A233B7"/>
    <w:rsid w:val="00A234E0"/>
    <w:rsid w:val="00A47FB3"/>
    <w:rsid w:val="00A53A0A"/>
    <w:rsid w:val="00A624AC"/>
    <w:rsid w:val="00A6617B"/>
    <w:rsid w:val="00A66ECD"/>
    <w:rsid w:val="00A73C22"/>
    <w:rsid w:val="00A75E67"/>
    <w:rsid w:val="00A86529"/>
    <w:rsid w:val="00A870E8"/>
    <w:rsid w:val="00A8737F"/>
    <w:rsid w:val="00AB0DC8"/>
    <w:rsid w:val="00AD2B20"/>
    <w:rsid w:val="00AD3530"/>
    <w:rsid w:val="00AD553B"/>
    <w:rsid w:val="00AE137D"/>
    <w:rsid w:val="00AF295B"/>
    <w:rsid w:val="00B15F0F"/>
    <w:rsid w:val="00B2282A"/>
    <w:rsid w:val="00B247ED"/>
    <w:rsid w:val="00B249EF"/>
    <w:rsid w:val="00B351AF"/>
    <w:rsid w:val="00B35B43"/>
    <w:rsid w:val="00B44AC9"/>
    <w:rsid w:val="00B44E24"/>
    <w:rsid w:val="00B56AE4"/>
    <w:rsid w:val="00B62A0B"/>
    <w:rsid w:val="00B65BB0"/>
    <w:rsid w:val="00B66CA9"/>
    <w:rsid w:val="00B71E95"/>
    <w:rsid w:val="00B77B92"/>
    <w:rsid w:val="00B82265"/>
    <w:rsid w:val="00B863B3"/>
    <w:rsid w:val="00B92FBC"/>
    <w:rsid w:val="00BA040D"/>
    <w:rsid w:val="00BC13B9"/>
    <w:rsid w:val="00BC1451"/>
    <w:rsid w:val="00BE5CD9"/>
    <w:rsid w:val="00BF4D76"/>
    <w:rsid w:val="00BF66A0"/>
    <w:rsid w:val="00BF7610"/>
    <w:rsid w:val="00C0396D"/>
    <w:rsid w:val="00C05412"/>
    <w:rsid w:val="00C07B78"/>
    <w:rsid w:val="00C213D2"/>
    <w:rsid w:val="00C35542"/>
    <w:rsid w:val="00C37292"/>
    <w:rsid w:val="00C46455"/>
    <w:rsid w:val="00C50C57"/>
    <w:rsid w:val="00C51490"/>
    <w:rsid w:val="00C54166"/>
    <w:rsid w:val="00C55015"/>
    <w:rsid w:val="00C60A26"/>
    <w:rsid w:val="00C62D32"/>
    <w:rsid w:val="00C66ECE"/>
    <w:rsid w:val="00C70E0A"/>
    <w:rsid w:val="00C7551B"/>
    <w:rsid w:val="00C77A37"/>
    <w:rsid w:val="00C81D1F"/>
    <w:rsid w:val="00C979FA"/>
    <w:rsid w:val="00CA1200"/>
    <w:rsid w:val="00CB2870"/>
    <w:rsid w:val="00CB3A85"/>
    <w:rsid w:val="00CB43A1"/>
    <w:rsid w:val="00CB7086"/>
    <w:rsid w:val="00CC65E2"/>
    <w:rsid w:val="00CC69DE"/>
    <w:rsid w:val="00CC7530"/>
    <w:rsid w:val="00CD1EE1"/>
    <w:rsid w:val="00CE5866"/>
    <w:rsid w:val="00CE75CC"/>
    <w:rsid w:val="00CF1F38"/>
    <w:rsid w:val="00CF428D"/>
    <w:rsid w:val="00D01351"/>
    <w:rsid w:val="00D019FA"/>
    <w:rsid w:val="00D1413A"/>
    <w:rsid w:val="00D16A06"/>
    <w:rsid w:val="00D20278"/>
    <w:rsid w:val="00D20530"/>
    <w:rsid w:val="00D23C76"/>
    <w:rsid w:val="00D36D18"/>
    <w:rsid w:val="00D370D1"/>
    <w:rsid w:val="00D40586"/>
    <w:rsid w:val="00D573E8"/>
    <w:rsid w:val="00D6107A"/>
    <w:rsid w:val="00D63889"/>
    <w:rsid w:val="00D76410"/>
    <w:rsid w:val="00D77A3E"/>
    <w:rsid w:val="00D873C2"/>
    <w:rsid w:val="00D87CB3"/>
    <w:rsid w:val="00D96038"/>
    <w:rsid w:val="00D9699E"/>
    <w:rsid w:val="00DA0791"/>
    <w:rsid w:val="00DA1C84"/>
    <w:rsid w:val="00DA2BAD"/>
    <w:rsid w:val="00DA59E9"/>
    <w:rsid w:val="00DB6073"/>
    <w:rsid w:val="00DC3E0C"/>
    <w:rsid w:val="00DC5085"/>
    <w:rsid w:val="00DC6595"/>
    <w:rsid w:val="00DE74A4"/>
    <w:rsid w:val="00DF4176"/>
    <w:rsid w:val="00E0650B"/>
    <w:rsid w:val="00E120AE"/>
    <w:rsid w:val="00E150B4"/>
    <w:rsid w:val="00E472E9"/>
    <w:rsid w:val="00E63A33"/>
    <w:rsid w:val="00E84601"/>
    <w:rsid w:val="00E8673F"/>
    <w:rsid w:val="00EA1ACA"/>
    <w:rsid w:val="00EA516E"/>
    <w:rsid w:val="00EB2456"/>
    <w:rsid w:val="00ED2891"/>
    <w:rsid w:val="00ED2D44"/>
    <w:rsid w:val="00ED6642"/>
    <w:rsid w:val="00EE17FD"/>
    <w:rsid w:val="00EE2869"/>
    <w:rsid w:val="00EF0EE1"/>
    <w:rsid w:val="00F066E1"/>
    <w:rsid w:val="00F07AC3"/>
    <w:rsid w:val="00F15338"/>
    <w:rsid w:val="00F16604"/>
    <w:rsid w:val="00F32CE2"/>
    <w:rsid w:val="00F35E10"/>
    <w:rsid w:val="00F37BCA"/>
    <w:rsid w:val="00F44E03"/>
    <w:rsid w:val="00F51BE0"/>
    <w:rsid w:val="00F5430D"/>
    <w:rsid w:val="00F61D92"/>
    <w:rsid w:val="00F66AEA"/>
    <w:rsid w:val="00F71B8B"/>
    <w:rsid w:val="00F82750"/>
    <w:rsid w:val="00F87A7C"/>
    <w:rsid w:val="00F950AB"/>
    <w:rsid w:val="00FA5052"/>
    <w:rsid w:val="00FB4824"/>
    <w:rsid w:val="00FC2E3F"/>
    <w:rsid w:val="00FD1D32"/>
    <w:rsid w:val="00FD56A5"/>
    <w:rsid w:val="00FE071E"/>
    <w:rsid w:val="00FE6781"/>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enu v:ext="edit" fillcolor="none [3212]" strokecolor="none"/>
    </o:shapedefaults>
    <o:shapelayout v:ext="edit">
      <o:idmap v:ext="edit" data="1,3,4,5,6,7,8,9,10,11,14"/>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semiHidden/>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
    <w:rsid w:val="00A66ECD"/>
    <w:pPr>
      <w:overflowPunct/>
      <w:autoSpaceDE/>
      <w:autoSpaceDN/>
      <w:adjustRightInd/>
      <w:spacing w:before="320"/>
      <w:jc w:val="left"/>
      <w:textAlignment w:val="auto"/>
    </w:pPr>
    <w:rPr>
      <w:lang w:val="en-GB"/>
    </w:rPr>
  </w:style>
  <w:style w:type="character" w:customStyle="1" w:styleId="NormalaftertitleChar">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lang w:val="en-US"/>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image" Target="media/image23.wmf"/><Relationship Id="rId63" Type="http://schemas.openxmlformats.org/officeDocument/2006/relationships/oleObject" Target="embeddings/oleObject23.bin"/><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6.emf"/><Relationship Id="rId66"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image" Target="media/image25.png"/><Relationship Id="rId61" Type="http://schemas.openxmlformats.org/officeDocument/2006/relationships/oleObject" Target="embeddings/oleObject22.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7.emf"/><Relationship Id="rId65" Type="http://schemas.openxmlformats.org/officeDocument/2006/relationships/oleObject" Target="embeddings/oleObject24.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4.png"/><Relationship Id="rId64" Type="http://schemas.openxmlformats.org/officeDocument/2006/relationships/image" Target="media/image29.wmf"/><Relationship Id="rId69" Type="http://schemas.openxmlformats.org/officeDocument/2006/relationships/header" Target="header6.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8.emf"/><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7E581-2B2F-4E62-B088-E8D5E63C6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421</TotalTime>
  <Pages>29</Pages>
  <Words>10865</Words>
  <Characters>6237</Characters>
  <Application>Microsoft Office Word</Application>
  <DocSecurity>0</DocSecurity>
  <Lines>623</Lines>
  <Paragraphs>114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16988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F.1509-1建议书 - 便于25.25-27.5 GHz频段内固定业务点对多点系统与卫星间业务共用的技术和操作要求</dc:title>
  <dc:subject/>
  <dc:creator/>
  <cp:keywords/>
  <dc:description/>
  <cp:lastModifiedBy>liji</cp:lastModifiedBy>
  <cp:revision>34</cp:revision>
  <cp:lastPrinted>2010-03-25T10:16:00Z</cp:lastPrinted>
  <dcterms:created xsi:type="dcterms:W3CDTF">2010-03-24T13:32:00Z</dcterms:created>
  <dcterms:modified xsi:type="dcterms:W3CDTF">2010-05-12T12:46:00Z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