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8B0" w:rsidRPr="00575CB8" w:rsidRDefault="008138B0" w:rsidP="008138B0">
      <w:pPr>
        <w:rPr>
          <w:lang w:val="en-US"/>
        </w:rPr>
      </w:pPr>
      <w:bookmarkStart w:id="0" w:name="dbreak"/>
      <w:bookmarkStart w:id="1" w:name="Doc_title"/>
      <w:bookmarkEnd w:id="0"/>
    </w:p>
    <w:p w:rsidR="008138B0" w:rsidRDefault="008138B0" w:rsidP="008138B0"/>
    <w:p w:rsidR="008138B0" w:rsidRDefault="008138B0" w:rsidP="008138B0"/>
    <w:p w:rsidR="008138B0" w:rsidRDefault="008138B0" w:rsidP="008138B0"/>
    <w:p w:rsidR="008138B0" w:rsidRDefault="008138B0" w:rsidP="008138B0"/>
    <w:p w:rsidR="008138B0" w:rsidRDefault="008138B0" w:rsidP="008138B0"/>
    <w:p w:rsidR="008138B0" w:rsidRDefault="008138B0" w:rsidP="008138B0"/>
    <w:p w:rsidR="008138B0" w:rsidRDefault="008138B0" w:rsidP="008138B0"/>
    <w:p w:rsidR="008138B0" w:rsidRDefault="008138B0" w:rsidP="008138B0"/>
    <w:p w:rsidR="008138B0" w:rsidRDefault="008138B0" w:rsidP="008138B0"/>
    <w:p w:rsidR="008138B0" w:rsidRDefault="008138B0" w:rsidP="008138B0"/>
    <w:p w:rsidR="008138B0" w:rsidRDefault="008138B0" w:rsidP="008138B0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89"/>
      </w:tblGrid>
      <w:tr w:rsidR="008138B0" w:rsidRPr="006B3CAE" w:rsidTr="002304B9">
        <w:tc>
          <w:tcPr>
            <w:tcW w:w="10089" w:type="dxa"/>
          </w:tcPr>
          <w:p w:rsidR="008138B0" w:rsidRPr="0010336F" w:rsidRDefault="008138B0" w:rsidP="002304B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8138B0" w:rsidRPr="0010336F" w:rsidRDefault="008138B0" w:rsidP="002304B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1496-1</w:t>
            </w:r>
          </w:p>
          <w:p w:rsidR="008138B0" w:rsidRPr="0010336F" w:rsidRDefault="008138B0" w:rsidP="002304B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8138B0" w:rsidRPr="002C6B73" w:rsidTr="002304B9">
        <w:tc>
          <w:tcPr>
            <w:tcW w:w="10089" w:type="dxa"/>
          </w:tcPr>
          <w:p w:rsidR="008138B0" w:rsidRPr="0010336F" w:rsidRDefault="008138B0" w:rsidP="002304B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8138B0" w:rsidRDefault="008138B0" w:rsidP="008D51F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Disposición de radiocanales</w:t>
            </w:r>
            <w:r w:rsidR="008D51F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para los sistemas inalámbricos fijos</w:t>
            </w:r>
            <w:r w:rsidR="008D51F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que funcionan en la banda 51,4-52,6 GHz</w:t>
            </w:r>
          </w:p>
          <w:p w:rsidR="008138B0" w:rsidRPr="0010336F" w:rsidRDefault="008138B0" w:rsidP="002304B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8138B0" w:rsidRPr="0026666F" w:rsidTr="002304B9">
        <w:tc>
          <w:tcPr>
            <w:tcW w:w="10089" w:type="dxa"/>
          </w:tcPr>
          <w:p w:rsidR="008138B0" w:rsidRPr="0010336F" w:rsidRDefault="008138B0" w:rsidP="002304B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8138B0" w:rsidRPr="0010336F" w:rsidRDefault="008138B0" w:rsidP="002304B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8138B0" w:rsidRPr="0010336F" w:rsidRDefault="008138B0" w:rsidP="002304B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8138B0" w:rsidRPr="0010336F" w:rsidRDefault="008138B0" w:rsidP="002304B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</w:p>
          <w:p w:rsidR="008138B0" w:rsidRPr="0010336F" w:rsidRDefault="008138B0" w:rsidP="002304B9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fijo</w:t>
            </w:r>
          </w:p>
        </w:tc>
      </w:tr>
    </w:tbl>
    <w:p w:rsidR="008138B0" w:rsidRPr="0026666F" w:rsidRDefault="008138B0" w:rsidP="008138B0">
      <w:pPr>
        <w:spacing w:before="80"/>
        <w:rPr>
          <w:i/>
          <w:sz w:val="22"/>
          <w:lang w:val="es-ES_tradnl"/>
        </w:rPr>
      </w:pPr>
    </w:p>
    <w:p w:rsidR="008138B0" w:rsidRPr="0026666F" w:rsidRDefault="008138B0" w:rsidP="008138B0">
      <w:pPr>
        <w:spacing w:before="80"/>
        <w:rPr>
          <w:i/>
          <w:sz w:val="22"/>
          <w:lang w:val="es-ES_tradnl"/>
        </w:rPr>
      </w:pPr>
    </w:p>
    <w:p w:rsidR="008138B0" w:rsidRPr="0026666F" w:rsidRDefault="008138B0" w:rsidP="008138B0">
      <w:pPr>
        <w:spacing w:before="80"/>
        <w:rPr>
          <w:i/>
          <w:sz w:val="22"/>
          <w:lang w:val="es-ES_tradnl"/>
        </w:rPr>
      </w:pPr>
    </w:p>
    <w:p w:rsidR="008138B0" w:rsidRPr="0026666F" w:rsidRDefault="008138B0" w:rsidP="008138B0">
      <w:pPr>
        <w:spacing w:before="80"/>
        <w:rPr>
          <w:i/>
          <w:sz w:val="22"/>
          <w:lang w:val="es-ES_tradnl"/>
        </w:rPr>
      </w:pPr>
    </w:p>
    <w:p w:rsidR="008138B0" w:rsidRPr="0026666F" w:rsidRDefault="008138B0" w:rsidP="008138B0">
      <w:pPr>
        <w:spacing w:before="80"/>
        <w:rPr>
          <w:i/>
          <w:sz w:val="22"/>
          <w:lang w:val="es-ES_tradnl"/>
        </w:rPr>
      </w:pPr>
    </w:p>
    <w:p w:rsidR="008138B0" w:rsidRPr="0026666F" w:rsidRDefault="008138B0" w:rsidP="008138B0">
      <w:pPr>
        <w:spacing w:before="80"/>
        <w:rPr>
          <w:i/>
          <w:sz w:val="22"/>
          <w:lang w:val="es-ES_tradnl"/>
        </w:rPr>
      </w:pPr>
    </w:p>
    <w:p w:rsidR="008138B0" w:rsidRPr="0026666F" w:rsidRDefault="008138B0" w:rsidP="008138B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8138B0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8138B0" w:rsidRPr="006C718C" w:rsidRDefault="008138B0" w:rsidP="008138B0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2" w:name="c2tope"/>
      <w:bookmarkEnd w:id="2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8138B0" w:rsidRPr="006C718C" w:rsidRDefault="008138B0" w:rsidP="008138B0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8138B0" w:rsidRPr="006C718C" w:rsidRDefault="008138B0" w:rsidP="008138B0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8138B0" w:rsidRPr="00021E8A" w:rsidRDefault="008138B0" w:rsidP="008138B0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8138B0" w:rsidRPr="00021E8A" w:rsidRDefault="008138B0" w:rsidP="008138B0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8138B0" w:rsidRPr="007C36CA" w:rsidRDefault="008138B0" w:rsidP="008138B0">
      <w:pPr>
        <w:spacing w:before="0"/>
        <w:jc w:val="center"/>
        <w:rPr>
          <w:sz w:val="22"/>
          <w:lang w:val="es-ES_tradnl"/>
        </w:rPr>
      </w:pPr>
    </w:p>
    <w:p w:rsidR="008138B0" w:rsidRPr="007C36CA" w:rsidRDefault="008138B0" w:rsidP="008138B0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8138B0" w:rsidRPr="002C6B73" w:rsidTr="002304B9">
        <w:tc>
          <w:tcPr>
            <w:tcW w:w="9360" w:type="dxa"/>
            <w:gridSpan w:val="2"/>
          </w:tcPr>
          <w:p w:rsidR="008138B0" w:rsidRPr="00021E8A" w:rsidRDefault="008138B0" w:rsidP="002304B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8138B0" w:rsidRPr="00763D08" w:rsidRDefault="008138B0" w:rsidP="002304B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8138B0" w:rsidRPr="00036EE3" w:rsidTr="002304B9">
        <w:tc>
          <w:tcPr>
            <w:tcW w:w="1140" w:type="dxa"/>
            <w:tcBorders>
              <w:bottom w:val="nil"/>
            </w:tcBorders>
          </w:tcPr>
          <w:p w:rsidR="008138B0" w:rsidRPr="00036EE3" w:rsidRDefault="008138B0" w:rsidP="002304B9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8138B0" w:rsidRPr="00036EE3" w:rsidRDefault="008138B0" w:rsidP="002304B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8138B0" w:rsidRPr="004532F7" w:rsidTr="002304B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138B0" w:rsidRPr="004532F7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138B0" w:rsidRPr="004532F7" w:rsidRDefault="008138B0" w:rsidP="002304B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8138B0" w:rsidRPr="002C6B73" w:rsidTr="002304B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138B0" w:rsidRPr="006B22C3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138B0" w:rsidRPr="006B22C3" w:rsidRDefault="008138B0" w:rsidP="002304B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8138B0" w:rsidRPr="00847DD5" w:rsidTr="002304B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138B0" w:rsidRPr="00847DD5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138B0" w:rsidRPr="00847DD5" w:rsidRDefault="008138B0" w:rsidP="002304B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8138B0" w:rsidRPr="00ED2695" w:rsidTr="002304B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138B0" w:rsidRPr="00ED2695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138B0" w:rsidRPr="00021E8A" w:rsidRDefault="008138B0" w:rsidP="002304B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8138B0" w:rsidRPr="00847DD5" w:rsidTr="002304B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8138B0" w:rsidRPr="00847DD5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8138B0" w:rsidRPr="00847DD5" w:rsidRDefault="008138B0" w:rsidP="002304B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</w:rPr>
              <w:t>Servicio fijo</w:t>
            </w:r>
          </w:p>
        </w:tc>
      </w:tr>
      <w:tr w:rsidR="008138B0" w:rsidRPr="002C6B73" w:rsidTr="002304B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138B0" w:rsidRPr="0010336F" w:rsidRDefault="008138B0" w:rsidP="002304B9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138B0" w:rsidRPr="0010336F" w:rsidRDefault="008138B0" w:rsidP="002304B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8138B0" w:rsidRPr="002C6B73" w:rsidTr="002304B9">
        <w:tc>
          <w:tcPr>
            <w:tcW w:w="1140" w:type="dxa"/>
            <w:tcBorders>
              <w:top w:val="nil"/>
            </w:tcBorders>
          </w:tcPr>
          <w:p w:rsidR="008138B0" w:rsidRPr="00036EE3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8138B0" w:rsidRPr="00021E8A" w:rsidRDefault="008138B0" w:rsidP="002304B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8138B0" w:rsidRPr="00036EE3" w:rsidTr="002304B9">
        <w:tc>
          <w:tcPr>
            <w:tcW w:w="1140" w:type="dxa"/>
          </w:tcPr>
          <w:p w:rsidR="008138B0" w:rsidRPr="00036EE3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8138B0" w:rsidRPr="00021E8A" w:rsidRDefault="008138B0" w:rsidP="002304B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8138B0" w:rsidRPr="002C6B73" w:rsidTr="002304B9">
        <w:tc>
          <w:tcPr>
            <w:tcW w:w="1140" w:type="dxa"/>
          </w:tcPr>
          <w:p w:rsidR="008138B0" w:rsidRPr="00036EE3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8138B0" w:rsidRPr="00021E8A" w:rsidRDefault="008138B0" w:rsidP="002304B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8138B0" w:rsidRPr="00036EE3" w:rsidTr="002304B9">
        <w:tc>
          <w:tcPr>
            <w:tcW w:w="1140" w:type="dxa"/>
          </w:tcPr>
          <w:p w:rsidR="008138B0" w:rsidRPr="00036EE3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8138B0" w:rsidRPr="00021E8A" w:rsidRDefault="008138B0" w:rsidP="002304B9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8138B0" w:rsidRPr="00036EE3" w:rsidTr="002304B9">
        <w:tc>
          <w:tcPr>
            <w:tcW w:w="1140" w:type="dxa"/>
          </w:tcPr>
          <w:p w:rsidR="008138B0" w:rsidRPr="00036EE3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8138B0" w:rsidRPr="00021E8A" w:rsidRDefault="008138B0" w:rsidP="002304B9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8138B0" w:rsidRPr="002C6B73" w:rsidTr="002304B9">
        <w:tc>
          <w:tcPr>
            <w:tcW w:w="1140" w:type="dxa"/>
          </w:tcPr>
          <w:p w:rsidR="008138B0" w:rsidRPr="00036EE3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8138B0" w:rsidRPr="00021E8A" w:rsidRDefault="008138B0" w:rsidP="002304B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8138B0" w:rsidRPr="00036EE3" w:rsidTr="002304B9">
        <w:tc>
          <w:tcPr>
            <w:tcW w:w="1140" w:type="dxa"/>
            <w:shd w:val="clear" w:color="auto" w:fill="auto"/>
          </w:tcPr>
          <w:p w:rsidR="008138B0" w:rsidRPr="001240BC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8138B0" w:rsidRPr="001240BC" w:rsidRDefault="008138B0" w:rsidP="002304B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8138B0" w:rsidRPr="00036EE3" w:rsidTr="002304B9">
        <w:tc>
          <w:tcPr>
            <w:tcW w:w="1140" w:type="dxa"/>
          </w:tcPr>
          <w:p w:rsidR="008138B0" w:rsidRPr="00036EE3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8138B0" w:rsidRPr="00021E8A" w:rsidRDefault="008138B0" w:rsidP="002304B9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8138B0" w:rsidRPr="002C6B73" w:rsidTr="002304B9">
        <w:tc>
          <w:tcPr>
            <w:tcW w:w="1140" w:type="dxa"/>
          </w:tcPr>
          <w:p w:rsidR="008138B0" w:rsidRPr="00036EE3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8138B0" w:rsidRPr="00021E8A" w:rsidRDefault="008138B0" w:rsidP="002304B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8138B0" w:rsidRPr="00036EE3" w:rsidTr="002304B9">
        <w:tc>
          <w:tcPr>
            <w:tcW w:w="1140" w:type="dxa"/>
          </w:tcPr>
          <w:p w:rsidR="008138B0" w:rsidRPr="00036EE3" w:rsidRDefault="008138B0" w:rsidP="002304B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8138B0" w:rsidRPr="00021E8A" w:rsidRDefault="008138B0" w:rsidP="002304B9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8138B0" w:rsidRPr="00036EE3" w:rsidRDefault="008138B0" w:rsidP="008138B0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8138B0" w:rsidTr="002304B9">
        <w:tc>
          <w:tcPr>
            <w:tcW w:w="720" w:type="dxa"/>
          </w:tcPr>
          <w:p w:rsidR="008138B0" w:rsidRDefault="008138B0" w:rsidP="002304B9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/>
      </w:tblPr>
      <w:tblGrid>
        <w:gridCol w:w="9360"/>
      </w:tblGrid>
      <w:tr w:rsidR="008138B0" w:rsidRPr="002C6B73" w:rsidTr="002304B9">
        <w:tc>
          <w:tcPr>
            <w:tcW w:w="9360" w:type="dxa"/>
          </w:tcPr>
          <w:p w:rsidR="008138B0" w:rsidRPr="00763D08" w:rsidRDefault="008138B0" w:rsidP="002304B9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8138B0" w:rsidRPr="00763D08" w:rsidRDefault="008138B0" w:rsidP="008138B0">
      <w:pPr>
        <w:spacing w:before="0"/>
        <w:jc w:val="center"/>
        <w:rPr>
          <w:sz w:val="22"/>
          <w:lang w:val="es-ES_tradnl"/>
        </w:rPr>
      </w:pPr>
    </w:p>
    <w:p w:rsidR="008138B0" w:rsidRPr="00763D08" w:rsidRDefault="008138B0" w:rsidP="008138B0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8138B0" w:rsidRPr="00763D08" w:rsidRDefault="008138B0" w:rsidP="008138B0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0D10AC">
        <w:rPr>
          <w:sz w:val="20"/>
          <w:lang w:val="es-ES_tradnl"/>
        </w:rPr>
        <w:t>11</w:t>
      </w:r>
    </w:p>
    <w:p w:rsidR="008138B0" w:rsidRPr="00763D08" w:rsidRDefault="008138B0" w:rsidP="008138B0">
      <w:pPr>
        <w:spacing w:before="0"/>
        <w:jc w:val="center"/>
        <w:rPr>
          <w:sz w:val="22"/>
          <w:lang w:val="es-ES_tradnl"/>
        </w:rPr>
      </w:pPr>
    </w:p>
    <w:p w:rsidR="008138B0" w:rsidRPr="00763D08" w:rsidRDefault="008138B0" w:rsidP="008138B0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3" w:name="iiannee"/>
      <w:bookmarkEnd w:id="3"/>
      <w:r w:rsidRPr="00763D08">
        <w:rPr>
          <w:sz w:val="20"/>
          <w:lang w:val="es-ES_tradnl"/>
        </w:rPr>
        <w:t>20</w:t>
      </w:r>
      <w:r w:rsidR="000D10AC">
        <w:rPr>
          <w:sz w:val="20"/>
          <w:lang w:val="es-ES_tradnl"/>
        </w:rPr>
        <w:t>11</w:t>
      </w:r>
    </w:p>
    <w:p w:rsidR="008138B0" w:rsidRPr="006C718C" w:rsidRDefault="008138B0" w:rsidP="008138B0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8138B0" w:rsidRPr="006C718C" w:rsidRDefault="008138B0" w:rsidP="008138B0">
      <w:pPr>
        <w:spacing w:before="160"/>
        <w:rPr>
          <w:i/>
          <w:sz w:val="20"/>
          <w:highlight w:val="yellow"/>
          <w:lang w:val="es-ES_tradnl"/>
        </w:rPr>
        <w:sectPr w:rsidR="008138B0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00AAB" w:rsidRPr="009B3A3C" w:rsidRDefault="00500AAB" w:rsidP="00500AAB">
      <w:pPr>
        <w:pStyle w:val="RecNo"/>
        <w:spacing w:before="0"/>
        <w:rPr>
          <w:lang w:val="es-ES"/>
        </w:rPr>
      </w:pPr>
      <w:r w:rsidRPr="009B3A3C">
        <w:rPr>
          <w:lang w:val="es-ES"/>
        </w:rPr>
        <w:lastRenderedPageBreak/>
        <w:t xml:space="preserve">RECOMENDACIÓN  </w:t>
      </w:r>
      <w:r w:rsidRPr="009B3A3C">
        <w:rPr>
          <w:rStyle w:val="href"/>
          <w:lang w:val="es-ES"/>
        </w:rPr>
        <w:t>UIT-R  F.1496-1</w:t>
      </w:r>
      <w:bookmarkEnd w:id="1"/>
      <w:r w:rsidRPr="009B3A3C">
        <w:rPr>
          <w:rStyle w:val="FootnoteReference"/>
          <w:lang w:val="es-ES"/>
        </w:rPr>
        <w:footnoteReference w:customMarkFollows="1" w:id="1"/>
        <w:t>*</w:t>
      </w:r>
    </w:p>
    <w:p w:rsidR="00500AAB" w:rsidRPr="009B3A3C" w:rsidRDefault="00500AAB" w:rsidP="002C6B73">
      <w:pPr>
        <w:pStyle w:val="Rectitle"/>
        <w:rPr>
          <w:lang w:val="es-ES"/>
        </w:rPr>
      </w:pPr>
      <w:bookmarkStart w:id="5" w:name="Pre_title"/>
      <w:r w:rsidRPr="009B3A3C">
        <w:rPr>
          <w:lang w:val="es-ES"/>
        </w:rPr>
        <w:t>Disposición de radiocanales para los sistemas inalámbricos fijos</w:t>
      </w:r>
      <w:r w:rsidR="002C6B73">
        <w:rPr>
          <w:lang w:val="es-ES"/>
        </w:rPr>
        <w:br/>
      </w:r>
      <w:r w:rsidRPr="009B3A3C">
        <w:rPr>
          <w:lang w:val="es-ES"/>
        </w:rPr>
        <w:t>que</w:t>
      </w:r>
      <w:r w:rsidR="002C6B73">
        <w:rPr>
          <w:lang w:val="es-ES"/>
        </w:rPr>
        <w:t xml:space="preserve"> </w:t>
      </w:r>
      <w:r w:rsidRPr="009B3A3C">
        <w:rPr>
          <w:lang w:val="es-ES"/>
        </w:rPr>
        <w:t>funcionan</w:t>
      </w:r>
      <w:r w:rsidR="002C6B73">
        <w:rPr>
          <w:lang w:val="es-ES"/>
        </w:rPr>
        <w:t xml:space="preserve"> </w:t>
      </w:r>
      <w:r w:rsidRPr="009B3A3C">
        <w:rPr>
          <w:lang w:val="es-ES"/>
        </w:rPr>
        <w:t>en</w:t>
      </w:r>
      <w:r w:rsidR="002C6B73">
        <w:rPr>
          <w:lang w:val="es-ES"/>
        </w:rPr>
        <w:t xml:space="preserve"> </w:t>
      </w:r>
      <w:r w:rsidRPr="009B3A3C">
        <w:rPr>
          <w:lang w:val="es-ES"/>
        </w:rPr>
        <w:t>la</w:t>
      </w:r>
      <w:r w:rsidR="002C6B73">
        <w:rPr>
          <w:lang w:val="es-ES"/>
        </w:rPr>
        <w:t xml:space="preserve"> </w:t>
      </w:r>
      <w:r w:rsidRPr="009B3A3C">
        <w:rPr>
          <w:lang w:val="es-ES"/>
        </w:rPr>
        <w:t>banda 51,4-52,6 GHz</w:t>
      </w:r>
      <w:bookmarkEnd w:id="5"/>
    </w:p>
    <w:p w:rsidR="00500AAB" w:rsidRPr="009B3A3C" w:rsidRDefault="00500AAB" w:rsidP="00500AAB">
      <w:pPr>
        <w:pStyle w:val="Recref"/>
        <w:rPr>
          <w:lang w:val="es-ES"/>
        </w:rPr>
      </w:pPr>
      <w:bookmarkStart w:id="6" w:name="Related_Questions"/>
      <w:r w:rsidRPr="009B3A3C">
        <w:rPr>
          <w:lang w:val="es-ES"/>
        </w:rPr>
        <w:t>(Cuestión UIT-R 108/9)</w:t>
      </w:r>
      <w:bookmarkEnd w:id="6"/>
    </w:p>
    <w:p w:rsidR="00500AAB" w:rsidRDefault="00500AAB" w:rsidP="00500AAB">
      <w:pPr>
        <w:pStyle w:val="Repdate"/>
        <w:rPr>
          <w:lang w:val="es-ES"/>
        </w:rPr>
      </w:pPr>
      <w:bookmarkStart w:id="7" w:name="Revision_history"/>
    </w:p>
    <w:p w:rsidR="00500AAB" w:rsidRDefault="00500AAB" w:rsidP="00500AAB">
      <w:pPr>
        <w:pStyle w:val="Repdate"/>
        <w:rPr>
          <w:lang w:val="es-ES"/>
        </w:rPr>
      </w:pPr>
      <w:r w:rsidRPr="009B3A3C">
        <w:rPr>
          <w:lang w:val="es-ES"/>
        </w:rPr>
        <w:t>(2000-2002)</w:t>
      </w:r>
      <w:bookmarkEnd w:id="7"/>
    </w:p>
    <w:p w:rsidR="008D51FB" w:rsidRPr="0076248F" w:rsidRDefault="008D51FB" w:rsidP="00DC1FEE">
      <w:pPr>
        <w:pStyle w:val="Blanc"/>
        <w:rPr>
          <w:lang w:val="es-ES_tradnl"/>
        </w:rPr>
      </w:pPr>
    </w:p>
    <w:p w:rsidR="00500AAB" w:rsidRPr="009B3A3C" w:rsidRDefault="00500AAB" w:rsidP="00500AAB">
      <w:pPr>
        <w:pStyle w:val="HeadingSum"/>
        <w:rPr>
          <w:lang w:val="es-ES"/>
        </w:rPr>
      </w:pPr>
      <w:r w:rsidRPr="009B3A3C">
        <w:rPr>
          <w:lang w:val="es-ES"/>
        </w:rPr>
        <w:t>Cometido</w:t>
      </w:r>
    </w:p>
    <w:p w:rsidR="00500AAB" w:rsidRPr="009B3A3C" w:rsidRDefault="00500AAB" w:rsidP="002402F5">
      <w:pPr>
        <w:pStyle w:val="Summary"/>
      </w:pPr>
      <w:r w:rsidRPr="009B3A3C">
        <w:t>En la presente Recomendación se especifica la disposición de radiocanales para los sistemas inalámbricos fijos con una separación entre canales de 3,5, 7,</w:t>
      </w:r>
      <w:r w:rsidR="002402F5">
        <w:t xml:space="preserve"> </w:t>
      </w:r>
      <w:r w:rsidRPr="009B3A3C">
        <w:t>14, 28 y 56 MHz en la banda 51,4-52,6 GHz, que se ha identificado para aplicaciones de alta densidad en el servicio fijo (SFAD).</w:t>
      </w:r>
    </w:p>
    <w:p w:rsidR="008D51FB" w:rsidRPr="002A423A" w:rsidRDefault="008D51FB" w:rsidP="008D51FB">
      <w:pPr>
        <w:pStyle w:val="Blanc"/>
        <w:rPr>
          <w:lang w:val="es-ES_tradnl"/>
        </w:rPr>
      </w:pPr>
    </w:p>
    <w:p w:rsidR="00500AAB" w:rsidRPr="009B3A3C" w:rsidRDefault="00500AAB" w:rsidP="00500AAB">
      <w:pPr>
        <w:pStyle w:val="Normalaftertitle"/>
        <w:rPr>
          <w:lang w:val="es-ES"/>
        </w:rPr>
      </w:pPr>
      <w:r w:rsidRPr="009B3A3C">
        <w:rPr>
          <w:lang w:val="es-ES"/>
        </w:rPr>
        <w:t>La Asamblea de Radiocomunicaciones de la UIT,</w:t>
      </w:r>
    </w:p>
    <w:p w:rsidR="00500AAB" w:rsidRPr="009B3A3C" w:rsidRDefault="00500AAB" w:rsidP="00500AAB">
      <w:pPr>
        <w:pStyle w:val="Call"/>
        <w:rPr>
          <w:lang w:val="es-ES"/>
        </w:rPr>
      </w:pPr>
      <w:r w:rsidRPr="009B3A3C">
        <w:rPr>
          <w:lang w:val="es-ES"/>
        </w:rPr>
        <w:t>considerando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a)</w:t>
      </w:r>
      <w:r w:rsidRPr="009B3A3C">
        <w:rPr>
          <w:lang w:val="es-ES"/>
        </w:rPr>
        <w:tab/>
        <w:t>que la banda 51,4-52,6 GHz está atribuida a los servicios fijo y móvil a título primario;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b)</w:t>
      </w:r>
      <w:r w:rsidRPr="009B3A3C">
        <w:rPr>
          <w:lang w:val="es-ES"/>
        </w:rPr>
        <w:tab/>
        <w:t>que la banda 51,4-52,6 GHz está disponible para aplicaciones de alta densidad en el servicio fijo (SF);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c)</w:t>
      </w:r>
      <w:r w:rsidRPr="009B3A3C">
        <w:rPr>
          <w:lang w:val="es-ES"/>
        </w:rPr>
        <w:tab/>
        <w:t>que el UIT</w:t>
      </w:r>
      <w:r w:rsidRPr="009B3A3C">
        <w:rPr>
          <w:lang w:val="es-ES"/>
        </w:rPr>
        <w:noBreakHyphen/>
        <w:t>R ha establecido disposiciones de radiocanales para utilizar el espectro disponible de la forma más eficaz posible;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d)</w:t>
      </w:r>
      <w:r w:rsidRPr="009B3A3C">
        <w:rPr>
          <w:lang w:val="es-ES"/>
        </w:rPr>
        <w:tab/>
        <w:t>que las características de propagación en la banda 51,4-52,6 GHz se adaptan perfectamente para su utilización por radioenlaces digitales punto a punto de corto alcance en redes de alta densidad para aplicaciones en el servicio fijo;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e)</w:t>
      </w:r>
      <w:r w:rsidRPr="009B3A3C">
        <w:rPr>
          <w:lang w:val="es-ES"/>
        </w:rPr>
        <w:tab/>
        <w:t>que en dicha gama de frecuencias puede lograrse una directividad muy elevada de las antenas aun de pequeño tamaño, lo que aumenta la densidad de los equipos y disminuye el riesgo de que aparezcan interferencias con el mismo y con otros servicios radioeléctricos;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f)</w:t>
      </w:r>
      <w:r w:rsidRPr="009B3A3C">
        <w:rPr>
          <w:lang w:val="es-ES"/>
        </w:rPr>
        <w:tab/>
        <w:t>que las distintas aplicaciones que han recibido licencias de varias administraciones pueden exigir distintas disposiciones de radiocanales;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g)</w:t>
      </w:r>
      <w:r w:rsidRPr="009B3A3C">
        <w:rPr>
          <w:lang w:val="es-ES"/>
        </w:rPr>
        <w:tab/>
        <w:t>que las aplicaciones en esta banda de frecuencias pueden requerir diferentes anchuras de banda de canal;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h)</w:t>
      </w:r>
      <w:r w:rsidRPr="009B3A3C">
        <w:rPr>
          <w:lang w:val="es-ES"/>
        </w:rPr>
        <w:tab/>
        <w:t>que en esta banda de frecuencias pueden funcionar simultáneamente varios servicios con distintas características y capacidades de la señal de transmisión;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j)</w:t>
      </w:r>
      <w:r w:rsidRPr="009B3A3C">
        <w:rPr>
          <w:lang w:val="es-ES"/>
        </w:rPr>
        <w:tab/>
        <w:t>que puede lograrse un alto grado de compatibilidad entre los canales de radiofrecuencia de diferentes disposiciones seleccionando las frecuencias centrales de canal dentro de un esquema básico homogéneo,</w:t>
      </w:r>
    </w:p>
    <w:p w:rsidR="00500AAB" w:rsidRPr="009B3A3C" w:rsidRDefault="00500AAB" w:rsidP="00500AAB">
      <w:pPr>
        <w:pStyle w:val="Call"/>
        <w:rPr>
          <w:lang w:val="es-ES"/>
        </w:rPr>
      </w:pPr>
      <w:r w:rsidRPr="009B3A3C">
        <w:rPr>
          <w:lang w:val="es-ES"/>
        </w:rPr>
        <w:lastRenderedPageBreak/>
        <w:t>recomienda</w:t>
      </w:r>
    </w:p>
    <w:p w:rsidR="00500AAB" w:rsidRPr="009B3A3C" w:rsidRDefault="00500AAB" w:rsidP="00500AAB">
      <w:pPr>
        <w:rPr>
          <w:lang w:val="es-ES"/>
        </w:rPr>
      </w:pPr>
      <w:r w:rsidRPr="008D51FB">
        <w:rPr>
          <w:lang w:val="es-ES_tradnl"/>
        </w:rPr>
        <w:t>1</w:t>
      </w:r>
      <w:r w:rsidRPr="008D51FB">
        <w:rPr>
          <w:lang w:val="es-ES_tradnl"/>
        </w:rPr>
        <w:tab/>
        <w:t>que las administraciones consideren la disposición de radiocanales indicada en el Anexo 1 para</w:t>
      </w:r>
      <w:r w:rsidRPr="009B3A3C">
        <w:rPr>
          <w:lang w:val="es-ES"/>
        </w:rPr>
        <w:t xml:space="preserve"> su utilización en sistemas del servicio fijo en la gama de frecuencias 51,4-52,6 GHz.</w:t>
      </w:r>
    </w:p>
    <w:p w:rsidR="00500AAB" w:rsidRPr="009B3A3C" w:rsidRDefault="00500AAB" w:rsidP="00500AAB">
      <w:pPr>
        <w:pStyle w:val="AnnexNoTitle"/>
        <w:rPr>
          <w:lang w:val="es-ES"/>
        </w:rPr>
      </w:pPr>
      <w:r w:rsidRPr="009B3A3C">
        <w:rPr>
          <w:lang w:val="es-ES"/>
        </w:rPr>
        <w:t>Anexo  1</w:t>
      </w:r>
      <w:r w:rsidRPr="009B3A3C">
        <w:rPr>
          <w:lang w:val="es-ES"/>
        </w:rPr>
        <w:br/>
      </w:r>
      <w:r w:rsidRPr="009B3A3C">
        <w:rPr>
          <w:lang w:val="es-ES"/>
        </w:rPr>
        <w:br/>
        <w:t>Disposición de radiocanales en la banda 51,4-52,6 GHz</w:t>
      </w:r>
    </w:p>
    <w:p w:rsidR="00500AAB" w:rsidRPr="009B3A3C" w:rsidRDefault="00500AAB" w:rsidP="00500AAB">
      <w:pPr>
        <w:pStyle w:val="Normalaftertitle"/>
        <w:rPr>
          <w:lang w:val="es-ES"/>
        </w:rPr>
      </w:pPr>
      <w:r w:rsidRPr="009B3A3C">
        <w:rPr>
          <w:lang w:val="es-ES"/>
        </w:rPr>
        <w:t>La disposición de los radiocanales para separaciones de canal de 56 MHz, 28 MHz, 14 MHz, 7 MHz y 3,5 MHz se obtiene como sigue: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Sean</w:t>
      </w:r>
      <w:r w:rsidRPr="009B3A3C">
        <w:rPr>
          <w:lang w:val="es-ES"/>
        </w:rPr>
        <w:tab/>
      </w:r>
      <w:r w:rsidRPr="009B3A3C">
        <w:rPr>
          <w:position w:val="-10"/>
          <w:lang w:val="es-ES"/>
        </w:rPr>
        <w:object w:dxaOrig="3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75pt;height:16.9pt" o:ole="">
            <v:imagedata r:id="rId13" o:title=""/>
          </v:shape>
          <o:OLEObject Type="Embed" ProgID="Equation.3" ShapeID="_x0000_i1025" DrawAspect="Content" ObjectID="_1356521135" r:id="rId14"/>
        </w:object>
      </w:r>
      <w:r w:rsidRPr="009B3A3C">
        <w:rPr>
          <w:lang w:val="es-ES"/>
        </w:rPr>
        <w:tab/>
        <w:t>la frecuencia de referencia de 51</w:t>
      </w:r>
      <w:r w:rsidRPr="009B3A3C">
        <w:rPr>
          <w:rFonts w:ascii="Tms Rmn" w:hAnsi="Tms Rmn"/>
          <w:sz w:val="12"/>
          <w:lang w:val="es-ES"/>
        </w:rPr>
        <w:t> </w:t>
      </w:r>
      <w:r w:rsidRPr="009B3A3C">
        <w:rPr>
          <w:lang w:val="es-ES"/>
        </w:rPr>
        <w:t>412 MHz,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26" type="#_x0000_t75" style="width:14.75pt;height:18.55pt" o:ole="">
            <v:imagedata r:id="rId15" o:title=""/>
          </v:shape>
          <o:OLEObject Type="Embed" ProgID="Equation.3" ShapeID="_x0000_i1026" DrawAspect="Content" ObjectID="_1356521136" r:id="rId16"/>
        </w:object>
      </w:r>
      <w:r w:rsidRPr="009B3A3C">
        <w:rPr>
          <w:lang w:val="es-ES"/>
        </w:rPr>
        <w:tab/>
        <w:t>la frecuencia central (MHz) del radiocanal situado en la mitad inferior de la banda,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27" type="#_x0000_t75" style="width:14.75pt;height:18.55pt" o:ole="">
            <v:imagedata r:id="rId17" o:title=""/>
          </v:shape>
          <o:OLEObject Type="Embed" ProgID="Equation.3" ShapeID="_x0000_i1027" DrawAspect="Content" ObjectID="_1356521137" r:id="rId18"/>
        </w:object>
      </w:r>
      <w:r w:rsidRPr="009B3A3C">
        <w:rPr>
          <w:lang w:val="es-ES"/>
        </w:rPr>
        <w:tab/>
        <w:t>la frecuencia central (MHz) del radiocanal situado en la mitad superior de la banda,</w:t>
      </w:r>
    </w:p>
    <w:p w:rsidR="00500AAB" w:rsidRPr="009B3A3C" w:rsidRDefault="00500AAB" w:rsidP="00EF0C4B">
      <w:pPr>
        <w:rPr>
          <w:lang w:val="es-ES"/>
        </w:rPr>
      </w:pPr>
      <w:r w:rsidRPr="009B3A3C">
        <w:rPr>
          <w:lang w:val="es-ES"/>
        </w:rPr>
        <w:tab/>
        <w:t>separación de Tx/Rx </w:t>
      </w:r>
      <w:r w:rsidR="00F301F0" w:rsidRPr="00F301F0">
        <w:rPr>
          <w:lang w:val="es-ES"/>
        </w:rPr>
        <w:t>=</w:t>
      </w:r>
      <w:r w:rsidRPr="009B3A3C">
        <w:rPr>
          <w:lang w:val="es-ES"/>
        </w:rPr>
        <w:t> 616 MHz,</w:t>
      </w:r>
    </w:p>
    <w:p w:rsidR="00500AAB" w:rsidRPr="009B3A3C" w:rsidRDefault="00500AAB" w:rsidP="00EF0C4B">
      <w:pPr>
        <w:rPr>
          <w:lang w:val="es-ES"/>
        </w:rPr>
      </w:pPr>
      <w:r w:rsidRPr="009B3A3C">
        <w:rPr>
          <w:lang w:val="es-ES"/>
        </w:rPr>
        <w:tab/>
        <w:t>separación de las bandas </w:t>
      </w:r>
      <w:r w:rsidR="00F301F0" w:rsidRPr="00F301F0">
        <w:rPr>
          <w:lang w:val="es-ES"/>
        </w:rPr>
        <w:t>=</w:t>
      </w:r>
      <w:r w:rsidRPr="009B3A3C">
        <w:rPr>
          <w:lang w:val="es-ES"/>
        </w:rPr>
        <w:t> 112 MHz,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en ese caso, las frecuencias (MHz) de cada radiocanal se expresan mediante las siguientes relaciones:</w:t>
      </w:r>
    </w:p>
    <w:p w:rsidR="00500AAB" w:rsidRPr="009B3A3C" w:rsidRDefault="00500AAB" w:rsidP="00500AAB">
      <w:pPr>
        <w:pStyle w:val="enumlev1"/>
        <w:rPr>
          <w:lang w:val="es-ES"/>
        </w:rPr>
      </w:pPr>
      <w:r w:rsidRPr="009B3A3C">
        <w:rPr>
          <w:lang w:val="es-ES"/>
        </w:rPr>
        <w:t>a)</w:t>
      </w:r>
      <w:r w:rsidRPr="009B3A3C">
        <w:rPr>
          <w:lang w:val="es-ES"/>
        </w:rPr>
        <w:tab/>
        <w:t>para sistemas con una separación entre canales de 56 MHz:</w:t>
      </w:r>
    </w:p>
    <w:p w:rsidR="00500AAB" w:rsidRPr="009B3A3C" w:rsidRDefault="00500AAB" w:rsidP="00F301F0">
      <w:pPr>
        <w:pStyle w:val="enumlev1"/>
        <w:tabs>
          <w:tab w:val="left" w:pos="4111"/>
        </w:tabs>
        <w:rPr>
          <w:lang w:val="es-ES"/>
        </w:rPr>
      </w:pPr>
      <w:r w:rsidRPr="009B3A3C">
        <w:rPr>
          <w:lang w:val="es-ES"/>
        </w:rPr>
        <w:tab/>
        <w:t>mitad inferior de la banda:</w:t>
      </w: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28" type="#_x0000_t75" style="width:14.75pt;height:18.55pt" o:ole="">
            <v:imagedata r:id="rId15" o:title=""/>
          </v:shape>
          <o:OLEObject Type="Embed" ProgID="Equation.3" ShapeID="_x0000_i1028" DrawAspect="Content" ObjectID="_1356521138" r:id="rId19"/>
        </w:object>
      </w:r>
      <w:r w:rsidRPr="009B3A3C">
        <w:rPr>
          <w:i/>
          <w:iCs/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i/>
          <w:iCs/>
          <w:lang w:val="es-ES"/>
        </w:rPr>
        <w:t> f</w:t>
      </w:r>
      <w:r w:rsidRPr="009B3A3C">
        <w:rPr>
          <w:i/>
          <w:iCs/>
          <w:position w:val="-4"/>
          <w:sz w:val="20"/>
          <w:lang w:val="es-ES"/>
        </w:rPr>
        <w:t>r</w:t>
      </w:r>
      <w:r w:rsidRPr="009B3A3C">
        <w:rPr>
          <w:i/>
          <w:iCs/>
          <w:lang w:val="es-ES"/>
        </w:rPr>
        <w:t>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 xml:space="preserve"> 56 </w:t>
      </w:r>
      <w:r w:rsidRPr="009B3A3C">
        <w:rPr>
          <w:i/>
          <w:iCs/>
          <w:lang w:val="es-ES"/>
        </w:rPr>
        <w:t>n</w:t>
      </w:r>
    </w:p>
    <w:p w:rsidR="00500AAB" w:rsidRPr="009B3A3C" w:rsidRDefault="00500AAB" w:rsidP="00F301F0">
      <w:pPr>
        <w:pStyle w:val="enumlev1"/>
        <w:tabs>
          <w:tab w:val="left" w:pos="4111"/>
        </w:tabs>
        <w:rPr>
          <w:i/>
          <w:iCs/>
          <w:lang w:val="es-ES"/>
        </w:rPr>
      </w:pPr>
      <w:r w:rsidRPr="009B3A3C">
        <w:rPr>
          <w:lang w:val="es-ES"/>
        </w:rPr>
        <w:tab/>
        <w:t>mitad superior de la banda:</w:t>
      </w: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29" type="#_x0000_t75" style="width:14.75pt;height:18.55pt" o:ole="">
            <v:imagedata r:id="rId17" o:title=""/>
          </v:shape>
          <o:OLEObject Type="Embed" ProgID="Equation.3" ShapeID="_x0000_i1029" DrawAspect="Content" ObjectID="_1356521139" r:id="rId20"/>
        </w:object>
      </w:r>
      <w:r w:rsidRPr="009B3A3C">
        <w:rPr>
          <w:i/>
          <w:iCs/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i/>
          <w:iCs/>
          <w:lang w:val="es-ES"/>
        </w:rPr>
        <w:t> f</w:t>
      </w:r>
      <w:r w:rsidRPr="009B3A3C">
        <w:rPr>
          <w:i/>
          <w:iCs/>
          <w:position w:val="-4"/>
          <w:sz w:val="20"/>
          <w:lang w:val="es-ES"/>
        </w:rPr>
        <w:t>r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> 616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 xml:space="preserve"> 56 </w:t>
      </w:r>
      <w:r w:rsidRPr="009B3A3C">
        <w:rPr>
          <w:i/>
          <w:iCs/>
          <w:lang w:val="es-ES"/>
        </w:rPr>
        <w:t>n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siendo:</w:t>
      </w:r>
    </w:p>
    <w:p w:rsidR="00500AAB" w:rsidRPr="009B3A3C" w:rsidRDefault="00500AAB" w:rsidP="00F301F0">
      <w:pPr>
        <w:pStyle w:val="enumlev1"/>
        <w:rPr>
          <w:i/>
          <w:iCs/>
          <w:lang w:val="es-ES"/>
        </w:rPr>
      </w:pPr>
      <w:r w:rsidRPr="009B3A3C">
        <w:rPr>
          <w:i/>
          <w:iCs/>
          <w:lang w:val="es-ES"/>
        </w:rPr>
        <w:tab/>
        <w:t>n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lang w:val="es-ES"/>
        </w:rPr>
        <w:t> 1, 2, … 9</w:t>
      </w:r>
    </w:p>
    <w:p w:rsidR="00500AAB" w:rsidRPr="009B3A3C" w:rsidRDefault="00500AAB" w:rsidP="00500AAB">
      <w:pPr>
        <w:pStyle w:val="enumlev1"/>
        <w:rPr>
          <w:lang w:val="es-ES"/>
        </w:rPr>
      </w:pPr>
      <w:r w:rsidRPr="009B3A3C">
        <w:rPr>
          <w:lang w:val="es-ES"/>
        </w:rPr>
        <w:t>b)</w:t>
      </w:r>
      <w:r w:rsidRPr="009B3A3C">
        <w:rPr>
          <w:lang w:val="es-ES"/>
        </w:rPr>
        <w:tab/>
        <w:t>para sistemas con una separación entre canales de 28 MHz:</w:t>
      </w:r>
    </w:p>
    <w:p w:rsidR="00500AAB" w:rsidRPr="009B3A3C" w:rsidRDefault="00500AAB" w:rsidP="00F301F0">
      <w:pPr>
        <w:pStyle w:val="enumlev1"/>
        <w:tabs>
          <w:tab w:val="left" w:pos="4111"/>
        </w:tabs>
        <w:rPr>
          <w:lang w:val="es-ES"/>
        </w:rPr>
      </w:pPr>
      <w:r w:rsidRPr="009B3A3C">
        <w:rPr>
          <w:lang w:val="es-ES"/>
        </w:rPr>
        <w:tab/>
        <w:t>mitad inferior de la banda:</w:t>
      </w: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30" type="#_x0000_t75" style="width:14.75pt;height:18.55pt" o:ole="">
            <v:imagedata r:id="rId15" o:title=""/>
          </v:shape>
          <o:OLEObject Type="Embed" ProgID="Equation.3" ShapeID="_x0000_i1030" DrawAspect="Content" ObjectID="_1356521140" r:id="rId21"/>
        </w:object>
      </w:r>
      <w:r w:rsidRPr="009B3A3C">
        <w:rPr>
          <w:i/>
          <w:iCs/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i/>
          <w:iCs/>
          <w:lang w:val="es-ES"/>
        </w:rPr>
        <w:t> f</w:t>
      </w:r>
      <w:r w:rsidRPr="009B3A3C">
        <w:rPr>
          <w:i/>
          <w:iCs/>
          <w:position w:val="-4"/>
          <w:sz w:val="20"/>
          <w:lang w:val="es-ES"/>
        </w:rPr>
        <w:t>r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> 14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 xml:space="preserve"> 28 </w:t>
      </w:r>
      <w:r w:rsidRPr="009B3A3C">
        <w:rPr>
          <w:i/>
          <w:iCs/>
          <w:lang w:val="es-ES"/>
        </w:rPr>
        <w:t>n</w:t>
      </w:r>
    </w:p>
    <w:p w:rsidR="00500AAB" w:rsidRPr="009B3A3C" w:rsidRDefault="00500AAB" w:rsidP="00F301F0">
      <w:pPr>
        <w:pStyle w:val="enumlev1"/>
        <w:tabs>
          <w:tab w:val="left" w:pos="4111"/>
        </w:tabs>
        <w:rPr>
          <w:lang w:val="es-ES"/>
        </w:rPr>
      </w:pPr>
      <w:r w:rsidRPr="009B3A3C">
        <w:rPr>
          <w:lang w:val="es-ES"/>
        </w:rPr>
        <w:tab/>
        <w:t>mitad superior de la banda:</w:t>
      </w: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31" type="#_x0000_t75" style="width:14.75pt;height:18.55pt" o:ole="">
            <v:imagedata r:id="rId17" o:title=""/>
          </v:shape>
          <o:OLEObject Type="Embed" ProgID="Equation.3" ShapeID="_x0000_i1031" DrawAspect="Content" ObjectID="_1356521141" r:id="rId22"/>
        </w:object>
      </w:r>
      <w:r w:rsidRPr="009B3A3C">
        <w:rPr>
          <w:i/>
          <w:iCs/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i/>
          <w:iCs/>
          <w:lang w:val="es-ES"/>
        </w:rPr>
        <w:t> f</w:t>
      </w:r>
      <w:r w:rsidRPr="009B3A3C">
        <w:rPr>
          <w:i/>
          <w:iCs/>
          <w:position w:val="-4"/>
          <w:sz w:val="20"/>
          <w:lang w:val="es-ES"/>
        </w:rPr>
        <w:t>r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> 630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 xml:space="preserve"> 28 </w:t>
      </w:r>
      <w:r w:rsidRPr="009B3A3C">
        <w:rPr>
          <w:i/>
          <w:iCs/>
          <w:lang w:val="es-ES"/>
        </w:rPr>
        <w:t>n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siendo:</w:t>
      </w:r>
    </w:p>
    <w:p w:rsidR="00500AAB" w:rsidRPr="009B3A3C" w:rsidRDefault="00500AAB" w:rsidP="00F301F0">
      <w:pPr>
        <w:pStyle w:val="enumlev1"/>
        <w:rPr>
          <w:i/>
          <w:iCs/>
          <w:lang w:val="es-ES"/>
        </w:rPr>
      </w:pPr>
      <w:r w:rsidRPr="009B3A3C">
        <w:rPr>
          <w:i/>
          <w:iCs/>
          <w:lang w:val="es-ES"/>
        </w:rPr>
        <w:tab/>
        <w:t>n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lang w:val="es-ES"/>
        </w:rPr>
        <w:t> 1, 2, 3, … 18</w:t>
      </w:r>
    </w:p>
    <w:p w:rsidR="00500AAB" w:rsidRPr="009B3A3C" w:rsidRDefault="00500AAB" w:rsidP="00500AAB">
      <w:pPr>
        <w:pStyle w:val="enumlev1"/>
        <w:rPr>
          <w:lang w:val="es-ES"/>
        </w:rPr>
      </w:pPr>
      <w:r w:rsidRPr="009B3A3C">
        <w:rPr>
          <w:lang w:val="es-ES"/>
        </w:rPr>
        <w:t>c)</w:t>
      </w:r>
      <w:r w:rsidRPr="009B3A3C">
        <w:rPr>
          <w:lang w:val="es-ES"/>
        </w:rPr>
        <w:tab/>
        <w:t>para sistemas con una separación entre canales de 14 MHz:</w:t>
      </w:r>
    </w:p>
    <w:p w:rsidR="00500AAB" w:rsidRPr="009B3A3C" w:rsidRDefault="00500AAB" w:rsidP="00F301F0">
      <w:pPr>
        <w:pStyle w:val="enumlev1"/>
        <w:tabs>
          <w:tab w:val="left" w:pos="4111"/>
        </w:tabs>
        <w:rPr>
          <w:lang w:val="es-ES"/>
        </w:rPr>
      </w:pPr>
      <w:r w:rsidRPr="009B3A3C">
        <w:rPr>
          <w:lang w:val="es-ES"/>
        </w:rPr>
        <w:tab/>
        <w:t>mitad inferior de la banda:</w:t>
      </w: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32" type="#_x0000_t75" style="width:14.75pt;height:18.55pt" o:ole="">
            <v:imagedata r:id="rId15" o:title=""/>
          </v:shape>
          <o:OLEObject Type="Embed" ProgID="Equation.3" ShapeID="_x0000_i1032" DrawAspect="Content" ObjectID="_1356521142" r:id="rId23"/>
        </w:object>
      </w:r>
      <w:r w:rsidRPr="009B3A3C">
        <w:rPr>
          <w:i/>
          <w:iCs/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i/>
          <w:iCs/>
          <w:lang w:val="es-ES"/>
        </w:rPr>
        <w:t> f</w:t>
      </w:r>
      <w:r w:rsidRPr="009B3A3C">
        <w:rPr>
          <w:i/>
          <w:iCs/>
          <w:position w:val="-4"/>
          <w:sz w:val="20"/>
          <w:lang w:val="es-ES"/>
        </w:rPr>
        <w:t>r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> 21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 xml:space="preserve"> 14 </w:t>
      </w:r>
      <w:r w:rsidRPr="009B3A3C">
        <w:rPr>
          <w:i/>
          <w:iCs/>
          <w:lang w:val="es-ES"/>
        </w:rPr>
        <w:t>n</w:t>
      </w:r>
    </w:p>
    <w:p w:rsidR="00500AAB" w:rsidRPr="009B3A3C" w:rsidRDefault="00500AAB" w:rsidP="00F301F0">
      <w:pPr>
        <w:pStyle w:val="enumlev1"/>
        <w:tabs>
          <w:tab w:val="left" w:pos="4111"/>
        </w:tabs>
        <w:rPr>
          <w:i/>
          <w:iCs/>
          <w:lang w:val="es-ES"/>
        </w:rPr>
      </w:pPr>
      <w:r w:rsidRPr="009B3A3C">
        <w:rPr>
          <w:lang w:val="es-ES"/>
        </w:rPr>
        <w:tab/>
        <w:t>mitad superior de la banda:</w:t>
      </w: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33" type="#_x0000_t75" style="width:14.75pt;height:18.55pt" o:ole="">
            <v:imagedata r:id="rId17" o:title=""/>
          </v:shape>
          <o:OLEObject Type="Embed" ProgID="Equation.3" ShapeID="_x0000_i1033" DrawAspect="Content" ObjectID="_1356521143" r:id="rId24"/>
        </w:object>
      </w:r>
      <w:r w:rsidRPr="009B3A3C">
        <w:rPr>
          <w:i/>
          <w:iCs/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i/>
          <w:iCs/>
          <w:lang w:val="es-ES"/>
        </w:rPr>
        <w:t> f</w:t>
      </w:r>
      <w:r w:rsidRPr="009B3A3C">
        <w:rPr>
          <w:i/>
          <w:iCs/>
          <w:position w:val="-4"/>
          <w:sz w:val="20"/>
          <w:lang w:val="es-ES"/>
        </w:rPr>
        <w:t>r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> 637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 xml:space="preserve"> 14 </w:t>
      </w:r>
      <w:r w:rsidRPr="009B3A3C">
        <w:rPr>
          <w:i/>
          <w:iCs/>
          <w:lang w:val="es-ES"/>
        </w:rPr>
        <w:t>n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siendo:</w:t>
      </w:r>
    </w:p>
    <w:p w:rsidR="00500AAB" w:rsidRPr="009B3A3C" w:rsidRDefault="00500AAB" w:rsidP="00F301F0">
      <w:pPr>
        <w:pStyle w:val="enumlev1"/>
        <w:rPr>
          <w:lang w:val="es-ES"/>
        </w:rPr>
      </w:pPr>
      <w:r w:rsidRPr="009B3A3C">
        <w:rPr>
          <w:i/>
          <w:iCs/>
          <w:lang w:val="es-ES"/>
        </w:rPr>
        <w:tab/>
        <w:t>n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lang w:val="es-ES"/>
        </w:rPr>
        <w:t> 1, 2, 3, … 36</w:t>
      </w:r>
    </w:p>
    <w:p w:rsidR="00500AAB" w:rsidRPr="009B3A3C" w:rsidRDefault="00500AAB" w:rsidP="00500AAB">
      <w:pPr>
        <w:pStyle w:val="enumlev1"/>
        <w:rPr>
          <w:lang w:val="es-ES"/>
        </w:rPr>
      </w:pPr>
      <w:r w:rsidRPr="009B3A3C">
        <w:rPr>
          <w:lang w:val="es-ES"/>
        </w:rPr>
        <w:t>d)</w:t>
      </w:r>
      <w:r w:rsidRPr="009B3A3C">
        <w:rPr>
          <w:lang w:val="es-ES"/>
        </w:rPr>
        <w:tab/>
        <w:t>para sistemas con una separación entre canales de 7 MHz:</w:t>
      </w:r>
    </w:p>
    <w:p w:rsidR="00500AAB" w:rsidRPr="009B3A3C" w:rsidRDefault="00500AAB" w:rsidP="00F301F0">
      <w:pPr>
        <w:pStyle w:val="enumlev1"/>
        <w:tabs>
          <w:tab w:val="left" w:pos="4111"/>
        </w:tabs>
        <w:rPr>
          <w:lang w:val="es-ES"/>
        </w:rPr>
      </w:pPr>
      <w:r w:rsidRPr="009B3A3C">
        <w:rPr>
          <w:lang w:val="es-ES"/>
        </w:rPr>
        <w:tab/>
        <w:t>mitad inferior de la banda:</w:t>
      </w: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34" type="#_x0000_t75" style="width:14.75pt;height:18.55pt" o:ole="">
            <v:imagedata r:id="rId15" o:title=""/>
          </v:shape>
          <o:OLEObject Type="Embed" ProgID="Equation.3" ShapeID="_x0000_i1034" DrawAspect="Content" ObjectID="_1356521144" r:id="rId25"/>
        </w:object>
      </w:r>
      <w:r w:rsidRPr="009B3A3C">
        <w:rPr>
          <w:i/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i/>
          <w:lang w:val="es-ES"/>
        </w:rPr>
        <w:t> f</w:t>
      </w:r>
      <w:r w:rsidRPr="009B3A3C">
        <w:rPr>
          <w:i/>
          <w:position w:val="-4"/>
          <w:sz w:val="20"/>
          <w:lang w:val="es-ES"/>
        </w:rPr>
        <w:t>r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> 24,5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 xml:space="preserve"> 7 </w:t>
      </w:r>
      <w:r w:rsidRPr="009B3A3C">
        <w:rPr>
          <w:i/>
          <w:lang w:val="es-ES"/>
        </w:rPr>
        <w:t>n</w:t>
      </w:r>
    </w:p>
    <w:p w:rsidR="00500AAB" w:rsidRPr="009B3A3C" w:rsidRDefault="00500AAB" w:rsidP="00F301F0">
      <w:pPr>
        <w:pStyle w:val="enumlev1"/>
        <w:tabs>
          <w:tab w:val="left" w:pos="4111"/>
        </w:tabs>
        <w:rPr>
          <w:lang w:val="es-ES"/>
        </w:rPr>
      </w:pPr>
      <w:r w:rsidRPr="009B3A3C">
        <w:rPr>
          <w:lang w:val="es-ES"/>
        </w:rPr>
        <w:tab/>
        <w:t>mitad superior de la banda:</w:t>
      </w: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35" type="#_x0000_t75" style="width:14.75pt;height:18.55pt" o:ole="">
            <v:imagedata r:id="rId17" o:title=""/>
          </v:shape>
          <o:OLEObject Type="Embed" ProgID="Equation.3" ShapeID="_x0000_i1035" DrawAspect="Content" ObjectID="_1356521145" r:id="rId26"/>
        </w:object>
      </w:r>
      <w:r w:rsidRPr="009B3A3C">
        <w:rPr>
          <w:i/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i/>
          <w:lang w:val="es-ES"/>
        </w:rPr>
        <w:t> f</w:t>
      </w:r>
      <w:r w:rsidRPr="009B3A3C">
        <w:rPr>
          <w:i/>
          <w:position w:val="-4"/>
          <w:sz w:val="20"/>
          <w:lang w:val="es-ES"/>
        </w:rPr>
        <w:t>r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> 640,5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 xml:space="preserve"> 7 </w:t>
      </w:r>
      <w:r w:rsidRPr="009B3A3C">
        <w:rPr>
          <w:i/>
          <w:lang w:val="es-ES"/>
        </w:rPr>
        <w:t>n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siendo:</w:t>
      </w:r>
    </w:p>
    <w:p w:rsidR="00500AAB" w:rsidRPr="009B3A3C" w:rsidRDefault="00500AAB" w:rsidP="00F301F0">
      <w:pPr>
        <w:pStyle w:val="enumlev1"/>
        <w:spacing w:before="120"/>
        <w:rPr>
          <w:lang w:val="es-ES"/>
        </w:rPr>
      </w:pPr>
      <w:r w:rsidRPr="009B3A3C">
        <w:rPr>
          <w:i/>
          <w:lang w:val="es-ES"/>
        </w:rPr>
        <w:tab/>
        <w:t>n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lang w:val="es-ES"/>
        </w:rPr>
        <w:t> 1, 2, 3, … 72</w:t>
      </w:r>
    </w:p>
    <w:p w:rsidR="00500AAB" w:rsidRPr="009B3A3C" w:rsidRDefault="00500AAB" w:rsidP="008D51FB">
      <w:pPr>
        <w:pStyle w:val="enumlev1"/>
        <w:keepNext/>
        <w:keepLines/>
        <w:rPr>
          <w:lang w:val="es-ES"/>
        </w:rPr>
      </w:pPr>
      <w:r w:rsidRPr="009B3A3C">
        <w:rPr>
          <w:lang w:val="es-ES"/>
        </w:rPr>
        <w:lastRenderedPageBreak/>
        <w:t>e)</w:t>
      </w:r>
      <w:r w:rsidRPr="009B3A3C">
        <w:rPr>
          <w:lang w:val="es-ES"/>
        </w:rPr>
        <w:tab/>
        <w:t>para sistemas con una separación entre canales de 3,5</w:t>
      </w:r>
      <w:r w:rsidRPr="009B3A3C">
        <w:rPr>
          <w:rFonts w:ascii="Tms Rmn" w:hAnsi="Tms Rmn"/>
          <w:sz w:val="12"/>
          <w:lang w:val="es-ES"/>
        </w:rPr>
        <w:t> </w:t>
      </w:r>
      <w:r w:rsidRPr="009B3A3C">
        <w:rPr>
          <w:lang w:val="es-ES"/>
        </w:rPr>
        <w:t>MHz:</w:t>
      </w:r>
    </w:p>
    <w:p w:rsidR="00500AAB" w:rsidRPr="009B3A3C" w:rsidRDefault="00500AAB" w:rsidP="008D51FB">
      <w:pPr>
        <w:pStyle w:val="enumlev1"/>
        <w:keepNext/>
        <w:keepLines/>
        <w:tabs>
          <w:tab w:val="left" w:pos="4111"/>
        </w:tabs>
        <w:rPr>
          <w:lang w:val="es-ES"/>
        </w:rPr>
      </w:pPr>
      <w:r w:rsidRPr="009B3A3C">
        <w:rPr>
          <w:lang w:val="es-ES"/>
        </w:rPr>
        <w:tab/>
        <w:t>mitad inferior de la banda:</w:t>
      </w: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36" type="#_x0000_t75" style="width:14.75pt;height:18.55pt" o:ole="">
            <v:imagedata r:id="rId15" o:title=""/>
          </v:shape>
          <o:OLEObject Type="Embed" ProgID="Equation.3" ShapeID="_x0000_i1036" DrawAspect="Content" ObjectID="_1356521146" r:id="rId27"/>
        </w:object>
      </w:r>
      <w:r w:rsidRPr="009B3A3C">
        <w:rPr>
          <w:i/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i/>
          <w:lang w:val="es-ES"/>
        </w:rPr>
        <w:t> f</w:t>
      </w:r>
      <w:r w:rsidRPr="009B3A3C">
        <w:rPr>
          <w:i/>
          <w:position w:val="-4"/>
          <w:sz w:val="20"/>
          <w:lang w:val="es-ES"/>
        </w:rPr>
        <w:t>r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> 26,25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 xml:space="preserve"> 3,5 </w:t>
      </w:r>
      <w:r w:rsidRPr="009B3A3C">
        <w:rPr>
          <w:i/>
          <w:lang w:val="es-ES"/>
        </w:rPr>
        <w:t>n</w:t>
      </w:r>
    </w:p>
    <w:p w:rsidR="00500AAB" w:rsidRPr="009B3A3C" w:rsidRDefault="00500AAB" w:rsidP="00F301F0">
      <w:pPr>
        <w:pStyle w:val="enumlev1"/>
        <w:tabs>
          <w:tab w:val="left" w:pos="4111"/>
        </w:tabs>
        <w:rPr>
          <w:lang w:val="es-ES"/>
        </w:rPr>
      </w:pPr>
      <w:r w:rsidRPr="009B3A3C">
        <w:rPr>
          <w:lang w:val="es-ES"/>
        </w:rPr>
        <w:tab/>
        <w:t>mitad superior de la banda:</w:t>
      </w:r>
      <w:r w:rsidRPr="009B3A3C">
        <w:rPr>
          <w:lang w:val="es-ES"/>
        </w:rPr>
        <w:tab/>
      </w:r>
      <w:r w:rsidRPr="009B3A3C">
        <w:rPr>
          <w:position w:val="-12"/>
          <w:lang w:val="es-ES"/>
        </w:rPr>
        <w:object w:dxaOrig="300" w:dyaOrig="360">
          <v:shape id="_x0000_i1037" type="#_x0000_t75" style="width:14.75pt;height:18.55pt" o:ole="">
            <v:imagedata r:id="rId17" o:title=""/>
          </v:shape>
          <o:OLEObject Type="Embed" ProgID="Equation.3" ShapeID="_x0000_i1037" DrawAspect="Content" ObjectID="_1356521147" r:id="rId28"/>
        </w:object>
      </w:r>
      <w:r w:rsidRPr="009B3A3C">
        <w:rPr>
          <w:i/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i/>
          <w:lang w:val="es-ES"/>
        </w:rPr>
        <w:t> f</w:t>
      </w:r>
      <w:r w:rsidRPr="009B3A3C">
        <w:rPr>
          <w:i/>
          <w:position w:val="-4"/>
          <w:sz w:val="20"/>
          <w:lang w:val="es-ES"/>
        </w:rPr>
        <w:t>r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> 642,25 </w:t>
      </w:r>
      <w:r w:rsidR="00F301F0" w:rsidRPr="00F301F0">
        <w:rPr>
          <w:lang w:val="es-ES"/>
        </w:rPr>
        <w:t>+</w:t>
      </w:r>
      <w:r w:rsidRPr="009B3A3C">
        <w:rPr>
          <w:lang w:val="es-ES"/>
        </w:rPr>
        <w:t xml:space="preserve"> 3,5 </w:t>
      </w:r>
      <w:r w:rsidRPr="009B3A3C">
        <w:rPr>
          <w:i/>
          <w:lang w:val="es-ES"/>
        </w:rPr>
        <w:t>n</w:t>
      </w:r>
    </w:p>
    <w:p w:rsidR="00500AAB" w:rsidRPr="009B3A3C" w:rsidRDefault="00500AAB" w:rsidP="00500AAB">
      <w:pPr>
        <w:rPr>
          <w:lang w:val="es-ES"/>
        </w:rPr>
      </w:pPr>
      <w:r w:rsidRPr="009B3A3C">
        <w:rPr>
          <w:lang w:val="es-ES"/>
        </w:rPr>
        <w:t>siendo:</w:t>
      </w:r>
    </w:p>
    <w:p w:rsidR="00500AAB" w:rsidRDefault="00500AAB" w:rsidP="00F301F0">
      <w:pPr>
        <w:pStyle w:val="enumlev1"/>
        <w:spacing w:before="120"/>
        <w:rPr>
          <w:lang w:val="es-ES"/>
        </w:rPr>
      </w:pPr>
      <w:r w:rsidRPr="009B3A3C">
        <w:rPr>
          <w:i/>
          <w:lang w:val="es-ES"/>
        </w:rPr>
        <w:tab/>
        <w:t>n</w:t>
      </w:r>
      <w:r w:rsidRPr="009B3A3C">
        <w:rPr>
          <w:lang w:val="es-ES"/>
        </w:rPr>
        <w:t> </w:t>
      </w:r>
      <w:r w:rsidR="00F301F0" w:rsidRPr="00F301F0">
        <w:rPr>
          <w:lang w:val="es-ES"/>
        </w:rPr>
        <w:t>=</w:t>
      </w:r>
      <w:r w:rsidRPr="009B3A3C">
        <w:rPr>
          <w:lang w:val="es-ES"/>
        </w:rPr>
        <w:t> 1, 2, 3, … 144.</w:t>
      </w:r>
    </w:p>
    <w:p w:rsidR="00500AAB" w:rsidRDefault="00500AAB" w:rsidP="00500AAB">
      <w:pPr>
        <w:pStyle w:val="enumlev1"/>
        <w:spacing w:before="120"/>
        <w:rPr>
          <w:lang w:val="es-ES"/>
        </w:rPr>
      </w:pPr>
    </w:p>
    <w:p w:rsidR="002C6B73" w:rsidRDefault="002C6B73" w:rsidP="00500AAB">
      <w:pPr>
        <w:pStyle w:val="enumlev1"/>
        <w:spacing w:before="120"/>
        <w:rPr>
          <w:lang w:val="es-ES"/>
        </w:rPr>
      </w:pPr>
    </w:p>
    <w:p w:rsidR="00500AAB" w:rsidRPr="009B3A3C" w:rsidRDefault="00500AAB" w:rsidP="00500AAB">
      <w:pPr>
        <w:pStyle w:val="enumlev1"/>
        <w:spacing w:before="120"/>
        <w:rPr>
          <w:lang w:val="es-ES"/>
        </w:rPr>
      </w:pPr>
    </w:p>
    <w:p w:rsidR="00500AAB" w:rsidRDefault="00500AAB" w:rsidP="00500AAB">
      <w:pPr>
        <w:pStyle w:val="AnnexNoTitle"/>
        <w:rPr>
          <w:lang w:val="es-ES"/>
        </w:rPr>
      </w:pPr>
      <w:r w:rsidRPr="009B3A3C">
        <w:rPr>
          <w:lang w:val="es-ES"/>
        </w:rPr>
        <w:t>Anexo  2</w:t>
      </w:r>
    </w:p>
    <w:p w:rsidR="002C6B73" w:rsidRPr="00DC1FEE" w:rsidRDefault="002C6B73" w:rsidP="00DC1FEE">
      <w:pPr>
        <w:pStyle w:val="Blanc"/>
      </w:pPr>
    </w:p>
    <w:p w:rsidR="00500AAB" w:rsidRPr="009B3A3C" w:rsidRDefault="00500AAB" w:rsidP="00500AAB">
      <w:pPr>
        <w:pStyle w:val="TableNo"/>
        <w:rPr>
          <w:lang w:val="es-ES"/>
        </w:rPr>
      </w:pPr>
      <w:r w:rsidRPr="009B3A3C">
        <w:rPr>
          <w:lang w:val="es-ES"/>
        </w:rPr>
        <w:t>CUADRO  1</w:t>
      </w:r>
    </w:p>
    <w:p w:rsidR="00500AAB" w:rsidRDefault="00500AAB" w:rsidP="00500AAB">
      <w:pPr>
        <w:pStyle w:val="Tabletitle"/>
        <w:rPr>
          <w:lang w:val="es-ES"/>
        </w:rPr>
      </w:pPr>
      <w:r w:rsidRPr="009B3A3C">
        <w:rPr>
          <w:lang w:val="es-ES"/>
        </w:rPr>
        <w:t>Parámetros calculados de acuerdo con la Recomendación UIT-R F.746</w:t>
      </w:r>
    </w:p>
    <w:p w:rsidR="002C6B73" w:rsidRPr="00DC1FEE" w:rsidRDefault="002C6B73" w:rsidP="00DC1FEE">
      <w:pPr>
        <w:pStyle w:val="Blanc"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500AAB" w:rsidRPr="009B3A3C" w:rsidTr="002304B9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500AAB" w:rsidRPr="009B3A3C" w:rsidRDefault="00500AAB" w:rsidP="00500AAB">
            <w:pPr>
              <w:pStyle w:val="Tablehead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XS</w:t>
            </w:r>
            <w:r w:rsidRPr="009B3A3C"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500AAB" w:rsidRPr="009B3A3C" w:rsidRDefault="00500AAB" w:rsidP="00500AAB">
            <w:pPr>
              <w:pStyle w:val="Tablehead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n</w:t>
            </w:r>
          </w:p>
        </w:tc>
        <w:tc>
          <w:tcPr>
            <w:tcW w:w="964" w:type="dxa"/>
            <w:vAlign w:val="center"/>
          </w:tcPr>
          <w:p w:rsidR="00500AAB" w:rsidRPr="009B3A3C" w:rsidRDefault="00500AAB" w:rsidP="00500AAB">
            <w:pPr>
              <w:pStyle w:val="Tablehead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f</w:t>
            </w:r>
            <w:r w:rsidRPr="00291F0B">
              <w:rPr>
                <w:vertAlign w:val="subscript"/>
              </w:rPr>
              <w:t>1</w:t>
            </w:r>
            <w:r w:rsidRPr="009B3A3C"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500AAB" w:rsidRPr="009B3A3C" w:rsidRDefault="00500AAB" w:rsidP="00500AAB">
            <w:pPr>
              <w:pStyle w:val="Tablehead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f</w:t>
            </w:r>
            <w:r w:rsidRPr="009B3A3C">
              <w:rPr>
                <w:i/>
                <w:iCs/>
                <w:position w:val="-4"/>
                <w:sz w:val="18"/>
                <w:lang w:val="es-ES"/>
              </w:rPr>
              <w:t>nmáx</w:t>
            </w:r>
            <w:r w:rsidRPr="009B3A3C"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500AAB" w:rsidRPr="009B3A3C" w:rsidRDefault="00500AAB" w:rsidP="00500AAB">
            <w:pPr>
              <w:pStyle w:val="Tablehead"/>
              <w:spacing w:line="270" w:lineRule="exact"/>
              <w:rPr>
                <w:lang w:val="es-ES"/>
              </w:rPr>
            </w:pPr>
            <w:r w:rsidRPr="009B3A3C">
              <w:rPr>
                <w:position w:val="-14"/>
                <w:lang w:val="es-ES"/>
              </w:rPr>
              <w:object w:dxaOrig="320" w:dyaOrig="380">
                <v:shape id="_x0000_i1048" type="#_x0000_t75" style="width:15.8pt;height:19.1pt" o:ole="">
                  <v:imagedata r:id="rId29" o:title=""/>
                </v:shape>
                <o:OLEObject Type="Embed" ProgID="Equation.3" ShapeID="_x0000_i1048" DrawAspect="Content" ObjectID="_1356521148" r:id="rId30"/>
              </w:object>
            </w:r>
            <w:r w:rsidRPr="009B3A3C"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500AAB" w:rsidRPr="009B3A3C" w:rsidRDefault="00500AAB" w:rsidP="00500AAB">
            <w:pPr>
              <w:pStyle w:val="Tablehead"/>
              <w:spacing w:line="270" w:lineRule="exact"/>
              <w:rPr>
                <w:lang w:val="es-ES"/>
              </w:rPr>
            </w:pPr>
            <w:r w:rsidRPr="009B3A3C">
              <w:rPr>
                <w:position w:val="-14"/>
                <w:lang w:val="es-ES"/>
              </w:rPr>
              <w:object w:dxaOrig="660" w:dyaOrig="380">
                <v:shape id="_x0000_i1039" type="#_x0000_t75" style="width:32.2pt;height:19.1pt" o:ole="">
                  <v:imagedata r:id="rId31" o:title=""/>
                </v:shape>
                <o:OLEObject Type="Embed" ProgID="Equation.3" ShapeID="_x0000_i1039" DrawAspect="Content" ObjectID="_1356521149" r:id="rId32"/>
              </w:object>
            </w:r>
            <w:r w:rsidRPr="009B3A3C"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500AAB" w:rsidRPr="009B3A3C" w:rsidRDefault="00500AAB" w:rsidP="00500AAB">
            <w:pPr>
              <w:pStyle w:val="Tablehead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Z</w:t>
            </w:r>
            <w:r w:rsidRPr="00EF0C4B">
              <w:rPr>
                <w:vertAlign w:val="subscript"/>
              </w:rPr>
              <w:t>1</w:t>
            </w:r>
            <w:r w:rsidRPr="009B3A3C">
              <w:rPr>
                <w:i/>
                <w:iCs/>
                <w:lang w:val="es-ES"/>
              </w:rPr>
              <w:t>S</w:t>
            </w:r>
            <w:r w:rsidRPr="009B3A3C"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500AAB" w:rsidRPr="009B3A3C" w:rsidRDefault="00500AAB" w:rsidP="00500AAB">
            <w:pPr>
              <w:pStyle w:val="Tablehead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Z</w:t>
            </w:r>
            <w:r w:rsidRPr="00EF0C4B">
              <w:rPr>
                <w:vertAlign w:val="subscript"/>
              </w:rPr>
              <w:t>2</w:t>
            </w:r>
            <w:r w:rsidRPr="009B3A3C">
              <w:rPr>
                <w:i/>
                <w:iCs/>
                <w:lang w:val="es-ES"/>
              </w:rPr>
              <w:t>S</w:t>
            </w:r>
            <w:r w:rsidRPr="009B3A3C"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500AAB" w:rsidRPr="009B3A3C" w:rsidRDefault="00500AAB" w:rsidP="00500AAB">
            <w:pPr>
              <w:pStyle w:val="Tablehead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YS</w:t>
            </w:r>
            <w:r w:rsidRPr="009B3A3C"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500AAB" w:rsidRPr="009B3A3C" w:rsidRDefault="00500AAB" w:rsidP="00500AAB">
            <w:pPr>
              <w:pStyle w:val="Tablehead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DS</w:t>
            </w:r>
            <w:r w:rsidRPr="009B3A3C">
              <w:rPr>
                <w:lang w:val="es-ES"/>
              </w:rPr>
              <w:br/>
              <w:t>(MHz)</w:t>
            </w:r>
          </w:p>
        </w:tc>
      </w:tr>
      <w:tr w:rsidR="00500AAB" w:rsidRPr="009B3A3C" w:rsidTr="002304B9">
        <w:trPr>
          <w:cantSplit/>
          <w:trHeight w:val="400"/>
          <w:jc w:val="center"/>
        </w:trPr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56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1, ... 9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51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468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51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916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52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084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52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532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68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68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168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616</w:t>
            </w:r>
          </w:p>
        </w:tc>
      </w:tr>
      <w:tr w:rsidR="00500AAB" w:rsidRPr="009B3A3C" w:rsidTr="002304B9">
        <w:trPr>
          <w:cantSplit/>
          <w:trHeight w:val="400"/>
          <w:jc w:val="center"/>
        </w:trPr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28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1, ... 18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51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454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51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930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52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070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52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546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54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54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140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616</w:t>
            </w:r>
          </w:p>
        </w:tc>
      </w:tr>
      <w:tr w:rsidR="00500AAB" w:rsidRPr="009B3A3C" w:rsidTr="002304B9">
        <w:trPr>
          <w:cantSplit/>
          <w:trHeight w:val="400"/>
          <w:jc w:val="center"/>
        </w:trPr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14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1, ... 36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51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447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51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937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52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063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52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553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47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47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126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616</w:t>
            </w:r>
          </w:p>
        </w:tc>
      </w:tr>
      <w:tr w:rsidR="00500AAB" w:rsidRPr="009B3A3C" w:rsidTr="002304B9">
        <w:trPr>
          <w:cantSplit/>
          <w:trHeight w:val="400"/>
          <w:jc w:val="center"/>
        </w:trPr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7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1, …72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51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443,5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51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940,5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52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059,5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52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556,5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43,5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43,5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119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616</w:t>
            </w:r>
          </w:p>
        </w:tc>
      </w:tr>
      <w:tr w:rsidR="00500AAB" w:rsidRPr="009B3A3C" w:rsidTr="002304B9">
        <w:trPr>
          <w:cantSplit/>
          <w:trHeight w:val="400"/>
          <w:jc w:val="center"/>
        </w:trPr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3,5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1, …144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51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441,75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51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942,25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52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057,75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52</w:t>
            </w:r>
            <w:r w:rsidRPr="009B3A3C">
              <w:rPr>
                <w:rFonts w:ascii="Tms Rmn" w:hAnsi="Tms Rmn"/>
                <w:sz w:val="12"/>
                <w:lang w:val="es-ES"/>
              </w:rPr>
              <w:t> </w:t>
            </w:r>
            <w:r w:rsidRPr="009B3A3C">
              <w:rPr>
                <w:lang w:val="es-ES"/>
              </w:rPr>
              <w:t>558,25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41,75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41,75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115,5</w:t>
            </w:r>
          </w:p>
        </w:tc>
        <w:tc>
          <w:tcPr>
            <w:tcW w:w="964" w:type="dxa"/>
          </w:tcPr>
          <w:p w:rsidR="00500AAB" w:rsidRPr="009B3A3C" w:rsidRDefault="00500AAB" w:rsidP="00500AAB">
            <w:pPr>
              <w:pStyle w:val="Tabletext"/>
              <w:ind w:left="-57" w:right="-57"/>
              <w:jc w:val="center"/>
              <w:rPr>
                <w:lang w:val="es-ES"/>
              </w:rPr>
            </w:pPr>
            <w:r w:rsidRPr="009B3A3C">
              <w:rPr>
                <w:lang w:val="es-ES"/>
              </w:rPr>
              <w:t>616</w:t>
            </w:r>
          </w:p>
        </w:tc>
      </w:tr>
      <w:tr w:rsidR="00500AAB" w:rsidRPr="009B3A3C" w:rsidTr="002304B9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400"/>
          <w:jc w:val="center"/>
        </w:trPr>
        <w:tc>
          <w:tcPr>
            <w:tcW w:w="9640" w:type="dxa"/>
            <w:gridSpan w:val="10"/>
          </w:tcPr>
          <w:p w:rsidR="00500AAB" w:rsidRPr="009B3A3C" w:rsidRDefault="00500AAB" w:rsidP="00500AAB">
            <w:pPr>
              <w:pStyle w:val="Tabletext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XS</w:t>
            </w:r>
            <w:r w:rsidRPr="009B3A3C">
              <w:rPr>
                <w:lang w:val="es-ES"/>
              </w:rPr>
              <w:t>:</w:t>
            </w:r>
            <w:r w:rsidRPr="009B3A3C">
              <w:rPr>
                <w:lang w:val="es-ES"/>
              </w:rPr>
              <w:tab/>
              <w:t>Separación entre las frecuencias centrales de canales adyacentes</w:t>
            </w:r>
          </w:p>
          <w:p w:rsidR="00500AAB" w:rsidRPr="009B3A3C" w:rsidRDefault="00500AAB" w:rsidP="00500AAB">
            <w:pPr>
              <w:pStyle w:val="Tabletext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YS</w:t>
            </w:r>
            <w:r w:rsidRPr="009B3A3C">
              <w:rPr>
                <w:lang w:val="es-ES"/>
              </w:rPr>
              <w:t>:</w:t>
            </w:r>
            <w:r w:rsidRPr="009B3A3C">
              <w:rPr>
                <w:lang w:val="es-ES"/>
              </w:rPr>
              <w:tab/>
              <w:t>Separación entre las frecuencias centrales de los canales de ida y de retorno más próximos</w:t>
            </w:r>
          </w:p>
          <w:p w:rsidR="00500AAB" w:rsidRPr="009B3A3C" w:rsidRDefault="00500AAB" w:rsidP="00500AAB">
            <w:pPr>
              <w:pStyle w:val="Tabletext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Z</w:t>
            </w:r>
            <w:r w:rsidRPr="0076248F">
              <w:rPr>
                <w:vertAlign w:val="subscript"/>
                <w:lang w:val="es-ES_tradnl"/>
              </w:rPr>
              <w:t>1</w:t>
            </w:r>
            <w:r w:rsidRPr="009B3A3C">
              <w:rPr>
                <w:i/>
                <w:iCs/>
                <w:lang w:val="es-ES"/>
              </w:rPr>
              <w:t>S</w:t>
            </w:r>
            <w:r w:rsidRPr="009B3A3C">
              <w:rPr>
                <w:lang w:val="es-ES"/>
              </w:rPr>
              <w:t>:</w:t>
            </w:r>
            <w:r w:rsidRPr="009B3A3C">
              <w:rPr>
                <w:lang w:val="es-ES"/>
              </w:rPr>
              <w:tab/>
              <w:t>Separación entre el borde de la banda inferior y la frecuencia central del primer canal</w:t>
            </w:r>
          </w:p>
          <w:p w:rsidR="00500AAB" w:rsidRPr="009B3A3C" w:rsidRDefault="00500AAB" w:rsidP="00500AAB">
            <w:pPr>
              <w:pStyle w:val="Tabletext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Z</w:t>
            </w:r>
            <w:r w:rsidRPr="0076248F">
              <w:rPr>
                <w:vertAlign w:val="subscript"/>
                <w:lang w:val="es-ES_tradnl"/>
              </w:rPr>
              <w:t>2</w:t>
            </w:r>
            <w:r w:rsidRPr="009B3A3C">
              <w:rPr>
                <w:i/>
                <w:iCs/>
                <w:lang w:val="es-ES"/>
              </w:rPr>
              <w:t>S</w:t>
            </w:r>
            <w:r w:rsidRPr="009B3A3C">
              <w:rPr>
                <w:lang w:val="es-ES"/>
              </w:rPr>
              <w:t>:</w:t>
            </w:r>
            <w:r w:rsidRPr="009B3A3C">
              <w:rPr>
                <w:lang w:val="es-ES"/>
              </w:rPr>
              <w:tab/>
              <w:t>Separación entre la frecuencia central del último canal y el borde de la banda superior</w:t>
            </w:r>
          </w:p>
          <w:p w:rsidR="00500AAB" w:rsidRPr="009B3A3C" w:rsidRDefault="00500AAB" w:rsidP="00500AAB">
            <w:pPr>
              <w:pStyle w:val="Tabletext"/>
              <w:rPr>
                <w:lang w:val="es-ES"/>
              </w:rPr>
            </w:pPr>
            <w:r w:rsidRPr="009B3A3C">
              <w:rPr>
                <w:i/>
                <w:iCs/>
                <w:lang w:val="es-ES"/>
              </w:rPr>
              <w:t>DS</w:t>
            </w:r>
            <w:r w:rsidRPr="009B3A3C">
              <w:rPr>
                <w:lang w:val="es-ES"/>
              </w:rPr>
              <w:t>:</w:t>
            </w:r>
            <w:r w:rsidRPr="009B3A3C">
              <w:rPr>
                <w:lang w:val="es-ES"/>
              </w:rPr>
              <w:tab/>
              <w:t xml:space="preserve">Separación dúplex </w:t>
            </w:r>
            <w:r w:rsidRPr="009B3A3C">
              <w:rPr>
                <w:position w:val="-10"/>
                <w:lang w:val="es-ES"/>
              </w:rPr>
              <w:object w:dxaOrig="940" w:dyaOrig="320">
                <v:shape id="_x0000_i1040" type="#_x0000_t75" style="width:47.45pt;height:16.35pt" o:ole="">
                  <v:imagedata r:id="rId33" o:title=""/>
                </v:shape>
                <o:OLEObject Type="Embed" ProgID="Equation.3" ShapeID="_x0000_i1040" DrawAspect="Content" ObjectID="_1356521150" r:id="rId34"/>
              </w:object>
            </w:r>
          </w:p>
        </w:tc>
      </w:tr>
    </w:tbl>
    <w:p w:rsidR="00500AAB" w:rsidRDefault="00500AAB" w:rsidP="00500AAB">
      <w:pPr>
        <w:pStyle w:val="Tabletext"/>
        <w:rPr>
          <w:lang w:val="es-ES"/>
        </w:rPr>
      </w:pPr>
    </w:p>
    <w:p w:rsidR="00A6617B" w:rsidRDefault="00A6617B" w:rsidP="00A6617B">
      <w:pPr>
        <w:rPr>
          <w:lang w:val="en-US"/>
        </w:rPr>
      </w:pPr>
    </w:p>
    <w:p w:rsidR="00500AAB" w:rsidRPr="00A6617B" w:rsidRDefault="00500AAB" w:rsidP="00500AAB">
      <w:pPr>
        <w:pStyle w:val="Line"/>
      </w:pPr>
    </w:p>
    <w:sectPr w:rsidR="00500AAB" w:rsidRPr="00A6617B" w:rsidSect="008138B0">
      <w:headerReference w:type="even" r:id="rId35"/>
      <w:headerReference w:type="default" r:id="rId3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AAB" w:rsidRDefault="00500AAB">
      <w:r>
        <w:separator/>
      </w:r>
    </w:p>
  </w:endnote>
  <w:endnote w:type="continuationSeparator" w:id="0">
    <w:p w:rsidR="00500AAB" w:rsidRDefault="00500A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AAB" w:rsidRDefault="00500AAB">
      <w:r>
        <w:separator/>
      </w:r>
    </w:p>
  </w:footnote>
  <w:footnote w:type="continuationSeparator" w:id="0">
    <w:p w:rsidR="00500AAB" w:rsidRDefault="00500AAB">
      <w:r>
        <w:continuationSeparator/>
      </w:r>
    </w:p>
  </w:footnote>
  <w:footnote w:id="1">
    <w:p w:rsidR="00500AAB" w:rsidRPr="007C246E" w:rsidRDefault="00500AAB" w:rsidP="00500AAB">
      <w:pPr>
        <w:pStyle w:val="FootnoteText"/>
        <w:rPr>
          <w:lang w:val="es-ES_tradnl"/>
          <w:rPrChange w:id="4" w:author="José Tomás Pons" w:date="2010-09-09T15:20:00Z">
            <w:rPr/>
          </w:rPrChange>
        </w:rPr>
      </w:pPr>
      <w:r w:rsidRPr="00644875">
        <w:rPr>
          <w:rStyle w:val="FootnoteReference"/>
          <w:lang w:val="es-ES_tradnl"/>
        </w:rPr>
        <w:t>*</w:t>
      </w:r>
      <w:r w:rsidRPr="00644875">
        <w:rPr>
          <w:lang w:val="es-ES_tradnl"/>
        </w:rPr>
        <w:tab/>
      </w:r>
      <w:r>
        <w:rPr>
          <w:lang w:val="es-ES_tradnl"/>
        </w:rPr>
        <w:t>La Comisión de Estudio 5 de Radiocomunicaciones introdujo cambios de edición en la presente Recomendación en diciembre de 2009, con arreglo a lo dispuesto en la Resolución UIT-R 1.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8B0" w:rsidRDefault="008138B0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8B0" w:rsidRDefault="008138B0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8B0" w:rsidRDefault="00D734A9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8138B0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338A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8138B0">
      <w:tab/>
    </w:r>
    <w:fldSimple w:instr=" DOCPROPERTY &quot;Header&quot; \* MERGEFORMAT ">
      <w:r w:rsidR="002C6B73" w:rsidRPr="002C6B73">
        <w:rPr>
          <w:b/>
          <w:bCs/>
          <w:lang w:val="en-US"/>
        </w:rPr>
        <w:t xml:space="preserve">Rec. </w:t>
      </w:r>
    </w:fldSimple>
    <w:r w:rsidR="008138B0">
      <w:rPr>
        <w:b/>
        <w:bCs/>
      </w:rPr>
      <w:t xml:space="preserve"> </w:t>
    </w:r>
    <w:r>
      <w:rPr>
        <w:b/>
        <w:bCs/>
      </w:rPr>
      <w:fldChar w:fldCharType="begin"/>
    </w:r>
    <w:r w:rsidR="008138B0">
      <w:rPr>
        <w:b/>
        <w:bCs/>
      </w:rPr>
      <w:instrText>styleref href</w:instrText>
    </w:r>
    <w:r>
      <w:rPr>
        <w:b/>
        <w:bCs/>
      </w:rPr>
      <w:fldChar w:fldCharType="separate"/>
    </w:r>
    <w:r w:rsidR="008338AD">
      <w:rPr>
        <w:b/>
        <w:bCs/>
        <w:noProof/>
      </w:rPr>
      <w:t>UIT-R  F.1496-1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8B0" w:rsidRDefault="008138B0">
    <w:pPr>
      <w:pStyle w:val="Header"/>
    </w:pPr>
    <w:r>
      <w:tab/>
    </w:r>
    <w:fldSimple w:instr=" DOCPROPERTY &quot;Header&quot; \* MERGEFORMAT ">
      <w:r w:rsidR="002C6B73" w:rsidRPr="002C6B73">
        <w:rPr>
          <w:lang w:val="en-US"/>
        </w:rPr>
        <w:t xml:space="preserve">Rec. </w:t>
      </w:r>
    </w:fldSimple>
    <w:r>
      <w:rPr>
        <w:b/>
        <w:bCs/>
      </w:rPr>
      <w:t xml:space="preserve">  </w:t>
    </w:r>
    <w:r w:rsidR="00D734A9">
      <w:rPr>
        <w:b/>
        <w:bCs/>
      </w:rPr>
      <w:fldChar w:fldCharType="begin"/>
    </w:r>
    <w:r>
      <w:rPr>
        <w:b/>
        <w:bCs/>
      </w:rPr>
      <w:instrText>styleref href</w:instrText>
    </w:r>
    <w:r w:rsidR="00D734A9">
      <w:rPr>
        <w:b/>
        <w:bCs/>
      </w:rPr>
      <w:fldChar w:fldCharType="separate"/>
    </w:r>
    <w:r w:rsidR="002C6B73">
      <w:rPr>
        <w:b/>
        <w:bCs/>
        <w:noProof/>
      </w:rPr>
      <w:t>UIT-R  F.1496-1</w:t>
    </w:r>
    <w:r w:rsidR="00D734A9">
      <w:rPr>
        <w:b/>
        <w:bCs/>
      </w:rPr>
      <w:fldChar w:fldCharType="end"/>
    </w:r>
    <w:r>
      <w:tab/>
    </w:r>
    <w:r w:rsidR="00D734A9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D734A9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D734A9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D68" w:rsidRDefault="00D734A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07D6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C6B7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607D68">
      <w:rPr>
        <w:lang w:val="en-US"/>
      </w:rPr>
      <w:tab/>
    </w:r>
    <w:fldSimple w:instr=" DOCPROPERTY &quot;Header&quot; \* MERGEFORMAT ">
      <w:r w:rsidR="002C6B73" w:rsidRPr="002C6B73">
        <w:rPr>
          <w:b/>
          <w:bCs/>
          <w:lang w:val="en-US"/>
        </w:rPr>
        <w:t xml:space="preserve">Rec. </w:t>
      </w:r>
    </w:fldSimple>
    <w:r w:rsidR="00607D68">
      <w:rPr>
        <w:b/>
        <w:bCs/>
      </w:rPr>
      <w:t xml:space="preserve"> </w:t>
    </w:r>
    <w:r>
      <w:rPr>
        <w:b/>
        <w:bCs/>
      </w:rPr>
      <w:fldChar w:fldCharType="begin"/>
    </w:r>
    <w:r w:rsidR="00607D6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C6B73">
      <w:rPr>
        <w:b/>
        <w:bCs/>
        <w:noProof/>
      </w:rPr>
      <w:t>UIT-R  F.1496-1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D68" w:rsidRDefault="00607D68">
    <w:pPr>
      <w:pStyle w:val="Header"/>
    </w:pPr>
    <w:r>
      <w:tab/>
    </w:r>
    <w:fldSimple w:instr=" DOCPROPERTY &quot;Header&quot; \* MERGEFORMAT ">
      <w:r w:rsidR="002C6B73" w:rsidRPr="002C6B7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D734A9">
      <w:rPr>
        <w:b/>
        <w:bCs/>
      </w:rPr>
      <w:fldChar w:fldCharType="begin"/>
    </w:r>
    <w:r>
      <w:rPr>
        <w:b/>
        <w:bCs/>
      </w:rPr>
      <w:instrText>styleref href</w:instrText>
    </w:r>
    <w:r w:rsidR="00D734A9">
      <w:rPr>
        <w:b/>
        <w:bCs/>
      </w:rPr>
      <w:fldChar w:fldCharType="separate"/>
    </w:r>
    <w:r w:rsidR="008338AD">
      <w:rPr>
        <w:b/>
        <w:bCs/>
        <w:noProof/>
      </w:rPr>
      <w:t>UIT-R  F.1496-1</w:t>
    </w:r>
    <w:r w:rsidR="00D734A9">
      <w:rPr>
        <w:b/>
        <w:bCs/>
      </w:rPr>
      <w:fldChar w:fldCharType="end"/>
    </w:r>
    <w:r>
      <w:tab/>
    </w:r>
    <w:r w:rsidR="00D734A9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D734A9">
      <w:rPr>
        <w:rStyle w:val="PageNumber"/>
        <w:b/>
        <w:bCs/>
      </w:rPr>
      <w:fldChar w:fldCharType="separate"/>
    </w:r>
    <w:r w:rsidR="008338AD">
      <w:rPr>
        <w:rStyle w:val="PageNumber"/>
        <w:b/>
        <w:bCs/>
        <w:noProof/>
      </w:rPr>
      <w:t>3</w:t>
    </w:r>
    <w:r w:rsidR="00D734A9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01F0"/>
    <w:rsid w:val="000D10AC"/>
    <w:rsid w:val="00217EBF"/>
    <w:rsid w:val="002402F5"/>
    <w:rsid w:val="00246009"/>
    <w:rsid w:val="00277BEB"/>
    <w:rsid w:val="00291F0B"/>
    <w:rsid w:val="002A423A"/>
    <w:rsid w:val="002C6B73"/>
    <w:rsid w:val="002D76C4"/>
    <w:rsid w:val="00500AAB"/>
    <w:rsid w:val="005B2B94"/>
    <w:rsid w:val="00607D68"/>
    <w:rsid w:val="007468DA"/>
    <w:rsid w:val="0076248F"/>
    <w:rsid w:val="008138B0"/>
    <w:rsid w:val="008338AD"/>
    <w:rsid w:val="008D51FB"/>
    <w:rsid w:val="00931200"/>
    <w:rsid w:val="00A578DD"/>
    <w:rsid w:val="00A6617B"/>
    <w:rsid w:val="00AB0DC8"/>
    <w:rsid w:val="00B44E24"/>
    <w:rsid w:val="00D734A9"/>
    <w:rsid w:val="00DF4176"/>
    <w:rsid w:val="00EF0C4B"/>
    <w:rsid w:val="00F30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0AA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578D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578D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578D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578D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578DD"/>
    <w:pPr>
      <w:outlineLvl w:val="4"/>
    </w:pPr>
  </w:style>
  <w:style w:type="paragraph" w:styleId="Heading6">
    <w:name w:val="heading 6"/>
    <w:basedOn w:val="Heading4"/>
    <w:next w:val="Normal"/>
    <w:qFormat/>
    <w:rsid w:val="00A578D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578DD"/>
    <w:pPr>
      <w:outlineLvl w:val="6"/>
    </w:pPr>
  </w:style>
  <w:style w:type="paragraph" w:styleId="Heading8">
    <w:name w:val="heading 8"/>
    <w:basedOn w:val="Heading6"/>
    <w:next w:val="Normal"/>
    <w:qFormat/>
    <w:rsid w:val="00A578DD"/>
    <w:pPr>
      <w:outlineLvl w:val="7"/>
    </w:pPr>
  </w:style>
  <w:style w:type="paragraph" w:styleId="Heading9">
    <w:name w:val="heading 9"/>
    <w:basedOn w:val="Heading6"/>
    <w:next w:val="Normal"/>
    <w:qFormat/>
    <w:rsid w:val="00A578D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578D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578D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578DD"/>
  </w:style>
  <w:style w:type="paragraph" w:customStyle="1" w:styleId="Headingb">
    <w:name w:val="Heading_b"/>
    <w:basedOn w:val="Heading3"/>
    <w:next w:val="Normal"/>
    <w:rsid w:val="00A578D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578D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578DD"/>
  </w:style>
  <w:style w:type="paragraph" w:customStyle="1" w:styleId="enumlev1">
    <w:name w:val="enumlev1"/>
    <w:basedOn w:val="Normal"/>
    <w:rsid w:val="00A578DD"/>
    <w:pPr>
      <w:spacing w:before="80"/>
      <w:ind w:left="794" w:hanging="794"/>
    </w:pPr>
  </w:style>
  <w:style w:type="paragraph" w:customStyle="1" w:styleId="enumlev2">
    <w:name w:val="enumlev2"/>
    <w:basedOn w:val="enumlev1"/>
    <w:rsid w:val="00A578DD"/>
    <w:pPr>
      <w:ind w:left="1191" w:hanging="397"/>
    </w:pPr>
  </w:style>
  <w:style w:type="paragraph" w:customStyle="1" w:styleId="enumlev3">
    <w:name w:val="enumlev3"/>
    <w:basedOn w:val="enumlev2"/>
    <w:rsid w:val="00A578DD"/>
    <w:pPr>
      <w:ind w:left="1588"/>
    </w:pPr>
  </w:style>
  <w:style w:type="paragraph" w:customStyle="1" w:styleId="Normalaftertitle">
    <w:name w:val="Normal_after_title"/>
    <w:basedOn w:val="Normal"/>
    <w:next w:val="Normal"/>
    <w:rsid w:val="00A578DD"/>
    <w:pPr>
      <w:spacing w:before="320"/>
    </w:pPr>
  </w:style>
  <w:style w:type="paragraph" w:customStyle="1" w:styleId="Note">
    <w:name w:val="Note"/>
    <w:basedOn w:val="Normal"/>
    <w:rsid w:val="00A578D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578D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A578DD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A578DD"/>
    <w:pPr>
      <w:jc w:val="center"/>
    </w:pPr>
  </w:style>
  <w:style w:type="paragraph" w:customStyle="1" w:styleId="Recdate">
    <w:name w:val="Rec_date"/>
    <w:basedOn w:val="Recref"/>
    <w:next w:val="Normalaftertitle"/>
    <w:rsid w:val="00A578DD"/>
    <w:pPr>
      <w:jc w:val="right"/>
    </w:pPr>
  </w:style>
  <w:style w:type="paragraph" w:customStyle="1" w:styleId="AnnexNoTitle">
    <w:name w:val="Annex_NoTitle"/>
    <w:basedOn w:val="Normal"/>
    <w:next w:val="Normalaftertitle"/>
    <w:rsid w:val="00A578D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A578DD"/>
  </w:style>
  <w:style w:type="paragraph" w:customStyle="1" w:styleId="Tablefin">
    <w:name w:val="Table_fin"/>
    <w:basedOn w:val="Normal"/>
    <w:next w:val="Normal"/>
    <w:rsid w:val="00A578D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578D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A578D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A578D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578D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A578D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578D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578DD"/>
    <w:pPr>
      <w:ind w:left="794"/>
    </w:pPr>
  </w:style>
  <w:style w:type="paragraph" w:customStyle="1" w:styleId="Figurelegend">
    <w:name w:val="Figure_legend"/>
    <w:basedOn w:val="Normal"/>
    <w:rsid w:val="00A578D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578D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578D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578D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578D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578D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578D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578DD"/>
    <w:rPr>
      <w:b/>
    </w:rPr>
  </w:style>
  <w:style w:type="paragraph" w:customStyle="1" w:styleId="Chaptitle">
    <w:name w:val="Chap_title"/>
    <w:basedOn w:val="Arttitle"/>
    <w:next w:val="Normalaftertitle"/>
    <w:rsid w:val="00A578DD"/>
  </w:style>
  <w:style w:type="character" w:styleId="FootnoteReference">
    <w:name w:val="footnote reference"/>
    <w:basedOn w:val="DefaultParagraphFont"/>
    <w:semiHidden/>
    <w:rsid w:val="00A578DD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A578DD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578DD"/>
  </w:style>
  <w:style w:type="paragraph" w:styleId="Index2">
    <w:name w:val="index 2"/>
    <w:basedOn w:val="Normal"/>
    <w:next w:val="Normal"/>
    <w:semiHidden/>
    <w:rsid w:val="00A578DD"/>
    <w:pPr>
      <w:ind w:left="283"/>
    </w:pPr>
  </w:style>
  <w:style w:type="paragraph" w:styleId="Index3">
    <w:name w:val="index 3"/>
    <w:basedOn w:val="Normal"/>
    <w:next w:val="Normal"/>
    <w:semiHidden/>
    <w:rsid w:val="00A578DD"/>
    <w:pPr>
      <w:ind w:left="566"/>
    </w:pPr>
  </w:style>
  <w:style w:type="paragraph" w:styleId="IndexHeading">
    <w:name w:val="index heading"/>
    <w:basedOn w:val="Normal"/>
    <w:next w:val="Index1"/>
    <w:semiHidden/>
    <w:rsid w:val="00A578DD"/>
  </w:style>
  <w:style w:type="paragraph" w:customStyle="1" w:styleId="Line">
    <w:name w:val="Line"/>
    <w:basedOn w:val="Normal"/>
    <w:next w:val="Normal"/>
    <w:rsid w:val="00A578D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578D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578DD"/>
  </w:style>
  <w:style w:type="paragraph" w:customStyle="1" w:styleId="Partref">
    <w:name w:val="Part_ref"/>
    <w:basedOn w:val="Normal"/>
    <w:next w:val="Normal"/>
    <w:rsid w:val="00A578D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578D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578DD"/>
  </w:style>
  <w:style w:type="paragraph" w:customStyle="1" w:styleId="QuestionNo">
    <w:name w:val="Question_No"/>
    <w:basedOn w:val="RecNo"/>
    <w:next w:val="Normal"/>
    <w:rsid w:val="00A578DD"/>
  </w:style>
  <w:style w:type="paragraph" w:customStyle="1" w:styleId="Questionref">
    <w:name w:val="Question_ref"/>
    <w:basedOn w:val="Recref"/>
    <w:next w:val="Questiondate"/>
    <w:rsid w:val="00A578DD"/>
  </w:style>
  <w:style w:type="paragraph" w:customStyle="1" w:styleId="Questiontitle">
    <w:name w:val="Question_title"/>
    <w:basedOn w:val="Normal"/>
    <w:next w:val="Questionref"/>
    <w:rsid w:val="00A578DD"/>
  </w:style>
  <w:style w:type="paragraph" w:customStyle="1" w:styleId="Reftext">
    <w:name w:val="Ref_text"/>
    <w:basedOn w:val="Normal"/>
    <w:rsid w:val="00A578D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578D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578DD"/>
  </w:style>
  <w:style w:type="paragraph" w:customStyle="1" w:styleId="RepNo">
    <w:name w:val="Rep_No"/>
    <w:basedOn w:val="RecNo"/>
    <w:next w:val="Reptitle"/>
    <w:rsid w:val="00A578DD"/>
  </w:style>
  <w:style w:type="paragraph" w:customStyle="1" w:styleId="Repref">
    <w:name w:val="Rep_ref"/>
    <w:basedOn w:val="Recref"/>
    <w:next w:val="Repdate"/>
    <w:rsid w:val="00A578DD"/>
  </w:style>
  <w:style w:type="paragraph" w:customStyle="1" w:styleId="Reptitle">
    <w:name w:val="Rep_title"/>
    <w:basedOn w:val="Rectitle"/>
    <w:next w:val="Repref"/>
    <w:rsid w:val="00A578DD"/>
  </w:style>
  <w:style w:type="paragraph" w:customStyle="1" w:styleId="Resdate">
    <w:name w:val="Res_date"/>
    <w:basedOn w:val="Recdate"/>
    <w:next w:val="Normalaftertitle"/>
    <w:rsid w:val="00A578DD"/>
  </w:style>
  <w:style w:type="paragraph" w:customStyle="1" w:styleId="ResNo">
    <w:name w:val="Res_No"/>
    <w:basedOn w:val="RecNo"/>
    <w:next w:val="Restitle"/>
    <w:rsid w:val="00A578DD"/>
  </w:style>
  <w:style w:type="paragraph" w:customStyle="1" w:styleId="Resref">
    <w:name w:val="Res_ref"/>
    <w:basedOn w:val="Recref"/>
    <w:next w:val="Resdate"/>
    <w:rsid w:val="00A578DD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578DD"/>
  </w:style>
  <w:style w:type="paragraph" w:customStyle="1" w:styleId="Sectiontitle">
    <w:name w:val="Section_title"/>
    <w:basedOn w:val="Normal"/>
    <w:next w:val="Normalaftertitle"/>
    <w:rsid w:val="00A578D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578D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578D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578D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578D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578D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578DD"/>
  </w:style>
  <w:style w:type="paragraph" w:styleId="TOC6">
    <w:name w:val="toc 6"/>
    <w:basedOn w:val="TOC4"/>
    <w:semiHidden/>
    <w:rsid w:val="00A578DD"/>
  </w:style>
  <w:style w:type="paragraph" w:styleId="TOC7">
    <w:name w:val="toc 7"/>
    <w:basedOn w:val="TOC4"/>
    <w:semiHidden/>
    <w:rsid w:val="00A578DD"/>
  </w:style>
  <w:style w:type="paragraph" w:styleId="TOC8">
    <w:name w:val="toc 8"/>
    <w:basedOn w:val="TOC4"/>
    <w:semiHidden/>
    <w:rsid w:val="00A578DD"/>
  </w:style>
  <w:style w:type="paragraph" w:customStyle="1" w:styleId="Rectitle">
    <w:name w:val="Rec_title"/>
    <w:basedOn w:val="Normal"/>
    <w:next w:val="Recref"/>
    <w:rsid w:val="00A578DD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A578D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578DD"/>
  </w:style>
  <w:style w:type="paragraph" w:customStyle="1" w:styleId="Figuretitle">
    <w:name w:val="Figure_title"/>
    <w:basedOn w:val="Normal"/>
    <w:next w:val="Figure"/>
    <w:rsid w:val="00A578D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578D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578DD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AnnexNo">
    <w:name w:val="Annex_No"/>
    <w:basedOn w:val="Normal"/>
    <w:next w:val="Normal"/>
    <w:rsid w:val="00500AAB"/>
    <w:pPr>
      <w:keepNext/>
      <w:keepLines/>
      <w:spacing w:before="480" w:after="80"/>
      <w:jc w:val="center"/>
    </w:pPr>
    <w:rPr>
      <w:sz w:val="28"/>
    </w:rPr>
  </w:style>
  <w:style w:type="character" w:customStyle="1" w:styleId="FootnoteTextChar">
    <w:name w:val="Footnote Text Char"/>
    <w:basedOn w:val="DefaultParagraphFont"/>
    <w:link w:val="FootnoteText"/>
    <w:semiHidden/>
    <w:rsid w:val="00500AAB"/>
    <w:rPr>
      <w:sz w:val="22"/>
      <w:lang w:val="fr-FR" w:eastAsia="en-US"/>
    </w:rPr>
  </w:style>
  <w:style w:type="paragraph" w:styleId="Caption">
    <w:name w:val="caption"/>
    <w:basedOn w:val="Normal"/>
    <w:next w:val="Normal"/>
    <w:unhideWhenUsed/>
    <w:qFormat/>
    <w:rsid w:val="00500AAB"/>
    <w:pPr>
      <w:spacing w:before="0"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138B0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8138B0"/>
    <w:rPr>
      <w:sz w:val="24"/>
      <w:lang w:val="fr-FR" w:eastAsia="en-US"/>
    </w:rPr>
  </w:style>
  <w:style w:type="character" w:styleId="Hyperlink">
    <w:name w:val="Hyperlink"/>
    <w:basedOn w:val="DefaultParagraphFont"/>
    <w:rsid w:val="008138B0"/>
    <w:rPr>
      <w:color w:val="0000FF"/>
      <w:u w:val="single"/>
    </w:rPr>
  </w:style>
  <w:style w:type="table" w:styleId="TableGrid">
    <w:name w:val="Table Grid"/>
    <w:basedOn w:val="TableNormal"/>
    <w:rsid w:val="008138B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6.bin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oleObject" Target="embeddings/oleObject10.bin"/><Relationship Id="rId33" Type="http://schemas.openxmlformats.org/officeDocument/2006/relationships/image" Target="media/image7.w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5.bin"/><Relationship Id="rId29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5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36" Type="http://schemas.openxmlformats.org/officeDocument/2006/relationships/header" Target="header6.xml"/><Relationship Id="rId10" Type="http://schemas.openxmlformats.org/officeDocument/2006/relationships/hyperlink" Target="http://www.itu.int/publ/R-REC/es" TargetMode="External"/><Relationship Id="rId19" Type="http://schemas.openxmlformats.org/officeDocument/2006/relationships/oleObject" Target="embeddings/oleObject4.bin"/><Relationship Id="rId31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li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6CA79-EC12-420B-86D1-094FFAE0D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31</TotalTime>
  <Pages>5</Pages>
  <Words>1175</Words>
  <Characters>6490</Characters>
  <Application>Microsoft Office Word</Application>
  <DocSecurity>0</DocSecurity>
  <Lines>405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julia</dc:creator>
  <cp:keywords/>
  <dc:description/>
  <cp:lastModifiedBy>martiner</cp:lastModifiedBy>
  <cp:revision>15</cp:revision>
  <cp:lastPrinted>2005-02-10T15:54:00Z</cp:lastPrinted>
  <dcterms:created xsi:type="dcterms:W3CDTF">2010-12-14T08:12:00Z</dcterms:created>
  <dcterms:modified xsi:type="dcterms:W3CDTF">2011-01-14T13:30:00Z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