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5125CC" w:rsidP="002144CB">
      <w:pPr>
        <w:jc w:val="center"/>
        <w:rPr>
          <w:b/>
          <w:bCs/>
          <w:sz w:val="32"/>
          <w:szCs w:val="32"/>
          <w:rtl/>
          <w:lang w:bidi="ar-EG"/>
        </w:rPr>
        <w:sectPr w:rsidR="005E066B" w:rsidSect="00B964F7">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7672BDA" wp14:editId="0C0A28E8">
                <wp:simplePos x="0" y="0"/>
                <wp:positionH relativeFrom="column">
                  <wp:posOffset>373380</wp:posOffset>
                </wp:positionH>
                <wp:positionV relativeFrom="paragraph">
                  <wp:posOffset>4322445</wp:posOffset>
                </wp:positionV>
                <wp:extent cx="5600700" cy="21907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Pr="005F01A2" w:rsidRDefault="008118BC" w:rsidP="00C237F3">
                            <w:pPr>
                              <w:spacing w:line="168" w:lineRule="auto"/>
                              <w:ind w:right="-126"/>
                              <w:jc w:val="right"/>
                              <w:rPr>
                                <w:rFonts w:ascii="Tahoma" w:hAnsi="Tahoma"/>
                                <w:b/>
                                <w:bCs/>
                                <w:color w:val="000068"/>
                                <w:sz w:val="40"/>
                                <w:szCs w:val="72"/>
                                <w:rtl/>
                                <w:lang w:bidi="ar-EG"/>
                              </w:rPr>
                            </w:pPr>
                            <w:r w:rsidRPr="005125CC">
                              <w:rPr>
                                <w:rFonts w:ascii="Tahoma" w:hAnsi="Tahoma" w:hint="cs"/>
                                <w:b/>
                                <w:bCs/>
                                <w:color w:val="000068"/>
                                <w:sz w:val="40"/>
                                <w:szCs w:val="72"/>
                                <w:rtl/>
                                <w:lang w:bidi="ar-EG"/>
                              </w:rPr>
                              <w:t xml:space="preserve">عروض النطاق اللازمة والمشغولة </w:t>
                            </w:r>
                            <w:r>
                              <w:rPr>
                                <w:rFonts w:ascii="Tahoma" w:hAnsi="Tahoma"/>
                                <w:b/>
                                <w:bCs/>
                                <w:color w:val="000068"/>
                                <w:sz w:val="40"/>
                                <w:szCs w:val="72"/>
                                <w:rtl/>
                                <w:lang w:bidi="ar-EG"/>
                              </w:rPr>
                              <w:br/>
                            </w:r>
                            <w:r w:rsidRPr="005125CC">
                              <w:rPr>
                                <w:rFonts w:ascii="Tahoma" w:hAnsi="Tahoma" w:hint="cs"/>
                                <w:b/>
                                <w:bCs/>
                                <w:color w:val="000068"/>
                                <w:sz w:val="40"/>
                                <w:szCs w:val="72"/>
                                <w:rtl/>
                                <w:lang w:bidi="ar-EG"/>
                              </w:rPr>
                              <w:t xml:space="preserve">في أنظمة الخدمة الثابتة الرقمية </w:t>
                            </w:r>
                            <w:r>
                              <w:rPr>
                                <w:rFonts w:ascii="Tahoma" w:hAnsi="Tahoma"/>
                                <w:b/>
                                <w:bCs/>
                                <w:color w:val="000068"/>
                                <w:sz w:val="40"/>
                                <w:szCs w:val="72"/>
                                <w:rtl/>
                                <w:lang w:bidi="ar-EG"/>
                              </w:rPr>
                              <w:br/>
                            </w:r>
                            <w:r w:rsidRPr="005125CC">
                              <w:rPr>
                                <w:rFonts w:ascii="Tahoma" w:hAnsi="Tahoma" w:hint="cs"/>
                                <w:b/>
                                <w:bCs/>
                                <w:color w:val="000068"/>
                                <w:sz w:val="40"/>
                                <w:szCs w:val="72"/>
                                <w:rtl/>
                                <w:lang w:bidi="ar-EG"/>
                              </w:rPr>
                              <w:t>والبث غير المطلوب المنبعث عنها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0.35pt;width:441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" filled="f" stroked="f">
                <v:textbox>
                  <w:txbxContent>
                    <w:p w:rsidR="008118BC" w:rsidRPr="005F01A2" w:rsidRDefault="008118BC" w:rsidP="00C237F3">
                      <w:pPr>
                        <w:spacing w:line="168" w:lineRule="auto"/>
                        <w:ind w:right="-126"/>
                        <w:jc w:val="right"/>
                        <w:rPr>
                          <w:rFonts w:ascii="Tahoma" w:hAnsi="Tahoma"/>
                          <w:b/>
                          <w:bCs/>
                          <w:color w:val="000068"/>
                          <w:sz w:val="40"/>
                          <w:szCs w:val="72"/>
                          <w:rtl/>
                          <w:lang w:bidi="ar-EG"/>
                        </w:rPr>
                      </w:pPr>
                      <w:r w:rsidRPr="005125CC">
                        <w:rPr>
                          <w:rFonts w:ascii="Tahoma" w:hAnsi="Tahoma" w:hint="cs"/>
                          <w:b/>
                          <w:bCs/>
                          <w:color w:val="000068"/>
                          <w:sz w:val="40"/>
                          <w:szCs w:val="72"/>
                          <w:rtl/>
                          <w:lang w:bidi="ar-EG"/>
                        </w:rPr>
                        <w:t xml:space="preserve">عروض النطاق اللازمة والمشغولة </w:t>
                      </w:r>
                      <w:r>
                        <w:rPr>
                          <w:rFonts w:ascii="Tahoma" w:hAnsi="Tahoma"/>
                          <w:b/>
                          <w:bCs/>
                          <w:color w:val="000068"/>
                          <w:sz w:val="40"/>
                          <w:szCs w:val="72"/>
                          <w:rtl/>
                          <w:lang w:bidi="ar-EG"/>
                        </w:rPr>
                        <w:br/>
                      </w:r>
                      <w:r w:rsidRPr="005125CC">
                        <w:rPr>
                          <w:rFonts w:ascii="Tahoma" w:hAnsi="Tahoma" w:hint="cs"/>
                          <w:b/>
                          <w:bCs/>
                          <w:color w:val="000068"/>
                          <w:sz w:val="40"/>
                          <w:szCs w:val="72"/>
                          <w:rtl/>
                          <w:lang w:bidi="ar-EG"/>
                        </w:rPr>
                        <w:t xml:space="preserve">في أنظمة الخدمة الثابتة الرقمية </w:t>
                      </w:r>
                      <w:r>
                        <w:rPr>
                          <w:rFonts w:ascii="Tahoma" w:hAnsi="Tahoma"/>
                          <w:b/>
                          <w:bCs/>
                          <w:color w:val="000068"/>
                          <w:sz w:val="40"/>
                          <w:szCs w:val="72"/>
                          <w:rtl/>
                          <w:lang w:bidi="ar-EG"/>
                        </w:rPr>
                        <w:br/>
                      </w:r>
                      <w:r w:rsidRPr="005125CC">
                        <w:rPr>
                          <w:rFonts w:ascii="Tahoma" w:hAnsi="Tahoma" w:hint="cs"/>
                          <w:b/>
                          <w:bCs/>
                          <w:color w:val="000068"/>
                          <w:sz w:val="40"/>
                          <w:szCs w:val="72"/>
                          <w:rtl/>
                          <w:lang w:bidi="ar-EG"/>
                        </w:rPr>
                        <w:t>والبث غير المطلوب المنبعث عنها</w:t>
                      </w:r>
                    </w:p>
                  </w:txbxContent>
                </v:textbox>
              </v:shape>
            </w:pict>
          </mc:Fallback>
        </mc:AlternateContent>
      </w:r>
      <w:r w:rsidR="00290A79">
        <w:rPr>
          <w:b/>
          <w:bCs/>
          <w:noProof/>
          <w:sz w:val="32"/>
          <w:szCs w:val="32"/>
          <w:rtl/>
          <w:lang w:eastAsia="zh-CN"/>
        </w:rPr>
        <mc:AlternateContent>
          <mc:Choice Requires="wps">
            <w:drawing>
              <wp:anchor distT="0" distB="0" distL="114300" distR="114300" simplePos="0" relativeHeight="251657728" behindDoc="0" locked="0" layoutInCell="1" allowOverlap="1" wp14:anchorId="7CD01688" wp14:editId="55FD5FD5">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Pr="009C6655" w:rsidRDefault="008118BC" w:rsidP="005125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F</w:t>
                            </w:r>
                            <w:r w:rsidRPr="005F01A2">
                              <w:rPr>
                                <w:rFonts w:ascii="Tahoma" w:hAnsi="Tahoma"/>
                                <w:b/>
                                <w:bCs/>
                                <w:color w:val="000068"/>
                                <w:sz w:val="36"/>
                                <w:szCs w:val="56"/>
                                <w:lang w:bidi="ar-EG"/>
                              </w:rPr>
                              <w:t>.</w:t>
                            </w:r>
                            <w:r>
                              <w:rPr>
                                <w:rFonts w:ascii="Tahoma" w:hAnsi="Tahoma"/>
                                <w:b/>
                                <w:bCs/>
                                <w:color w:val="000068"/>
                                <w:sz w:val="36"/>
                                <w:szCs w:val="56"/>
                                <w:lang w:bidi="ar-EG"/>
                              </w:rPr>
                              <w:t>1191-3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8118BC" w:rsidRPr="009C6655" w:rsidRDefault="008118BC" w:rsidP="005125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F</w:t>
                      </w:r>
                      <w:r w:rsidRPr="005F01A2">
                        <w:rPr>
                          <w:rFonts w:ascii="Tahoma" w:hAnsi="Tahoma"/>
                          <w:b/>
                          <w:bCs/>
                          <w:color w:val="000068"/>
                          <w:sz w:val="36"/>
                          <w:szCs w:val="56"/>
                          <w:lang w:bidi="ar-EG"/>
                        </w:rPr>
                        <w:t>.</w:t>
                      </w:r>
                      <w:r>
                        <w:rPr>
                          <w:rFonts w:ascii="Tahoma" w:hAnsi="Tahoma"/>
                          <w:b/>
                          <w:bCs/>
                          <w:color w:val="000068"/>
                          <w:sz w:val="36"/>
                          <w:szCs w:val="56"/>
                          <w:lang w:bidi="ar-EG"/>
                        </w:rPr>
                        <w:t>1191-3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sidR="00290A79">
        <w:rPr>
          <w:b/>
          <w:bCs/>
          <w:noProof/>
          <w:sz w:val="32"/>
          <w:szCs w:val="32"/>
          <w:rtl/>
          <w:lang w:eastAsia="zh-CN"/>
        </w:rPr>
        <mc:AlternateContent>
          <mc:Choice Requires="wps">
            <w:drawing>
              <wp:anchor distT="0" distB="0" distL="114300" distR="114300" simplePos="0" relativeHeight="251658752" behindDoc="0" locked="0" layoutInCell="1" allowOverlap="1" wp14:anchorId="745254F4" wp14:editId="15920808">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Pr="005F01A2" w:rsidRDefault="008118BC" w:rsidP="005125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8118BC" w:rsidRPr="005F01A2" w:rsidRDefault="008118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118BC" w:rsidRPr="005F01A2" w:rsidRDefault="008118BC" w:rsidP="005125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8118BC" w:rsidRPr="005F01A2" w:rsidRDefault="008118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bidi="ar-EG"/>
        </w:rPr>
      </w:pPr>
    </w:p>
    <w:p w:rsidR="005E066B" w:rsidRPr="001231D6" w:rsidRDefault="005E066B" w:rsidP="00F615CE">
      <w:pPr>
        <w:pStyle w:val="IPR"/>
        <w:rPr>
          <w:lang w:bidi="ar-EG"/>
        </w:rPr>
      </w:pPr>
      <w:r w:rsidRPr="001231D6">
        <w:rPr>
          <w:rtl/>
          <w:lang w:bidi="ar-EG"/>
        </w:rPr>
        <w:t xml:space="preserve">سياسة قطاع الاتصالات الراديوية بشأن حقوق الملكية الفكرية </w:t>
      </w:r>
      <w:r w:rsidRPr="001231D6">
        <w:rPr>
          <w:lang w:bidi="ar-EG"/>
        </w:rPr>
        <w:t>(IPR)</w:t>
      </w:r>
    </w:p>
    <w:p w:rsidR="005E066B" w:rsidRPr="008113E9" w:rsidRDefault="005E066B" w:rsidP="005F2A5B">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spacing w:val="-2"/>
          <w:sz w:val="20"/>
          <w:szCs w:val="26"/>
          <w:rtl/>
          <w:lang w:bidi="ar-EG"/>
        </w:rPr>
        <w:t xml:space="preserve"> والمشار إليها في</w:t>
      </w:r>
      <w:r w:rsidR="005F2A5B">
        <w:rPr>
          <w:spacing w:val="-2"/>
          <w:sz w:val="20"/>
          <w:szCs w:val="26"/>
          <w:lang w:bidi="ar-EG"/>
        </w:rPr>
        <w:t> </w:t>
      </w:r>
      <w:r w:rsidRPr="008113E9">
        <w:rPr>
          <w:spacing w:val="-2"/>
          <w:sz w:val="20"/>
          <w:szCs w:val="26"/>
          <w:rtl/>
          <w:lang w:bidi="ar-EG"/>
        </w:rPr>
        <w:t xml:space="preserve">الملحق </w:t>
      </w:r>
      <w:r w:rsidRPr="008113E9">
        <w:rPr>
          <w:spacing w:val="-2"/>
          <w:sz w:val="20"/>
          <w:szCs w:val="26"/>
          <w:lang w:bidi="ar-EG"/>
        </w:rPr>
        <w:t>1</w:t>
      </w:r>
      <w:r w:rsidRPr="008113E9">
        <w:rPr>
          <w:spacing w:val="-2"/>
          <w:sz w:val="20"/>
          <w:szCs w:val="26"/>
          <w:rtl/>
          <w:lang w:bidi="ar-EG"/>
        </w:rPr>
        <w:t xml:space="preserve"> بالقرار </w:t>
      </w:r>
      <w:r w:rsidRPr="008113E9">
        <w:rPr>
          <w:spacing w:val="-2"/>
          <w:sz w:val="20"/>
          <w:szCs w:val="26"/>
          <w:lang w:bidi="ar-EG"/>
        </w:rPr>
        <w:t>ITU-R 1</w:t>
      </w:r>
      <w:r w:rsidRPr="008113E9">
        <w:rPr>
          <w:spacing w:val="-2"/>
          <w:sz w:val="20"/>
          <w:szCs w:val="26"/>
          <w:rtl/>
          <w:lang w:bidi="ar-EG"/>
        </w:rPr>
        <w:t>. وترد الاستمارات التي ينبغي لحاملي البراءات استعمالها لتقديم بيان عن البراءات أو للتصريح عن منح رخص في</w:t>
      </w:r>
      <w:r w:rsidR="005F2A5B">
        <w:rPr>
          <w:spacing w:val="-2"/>
          <w:sz w:val="20"/>
          <w:szCs w:val="26"/>
          <w:lang w:bidi="ar-EG"/>
        </w:rPr>
        <w:t> </w:t>
      </w:r>
      <w:r w:rsidRPr="008113E9">
        <w:rPr>
          <w:spacing w:val="-2"/>
          <w:sz w:val="20"/>
          <w:szCs w:val="26"/>
          <w:rtl/>
          <w:lang w:bidi="ar-EG"/>
        </w:rPr>
        <w:t xml:space="preserve">الموقع الإلكتروني </w:t>
      </w:r>
      <w:hyperlink r:id="rId11"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sidR="00686ACA">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rsidR="005E066B" w:rsidRPr="009C6655" w:rsidRDefault="009C6655" w:rsidP="002144CB">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2"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proofErr w:type="spellStart"/>
              <w:r w:rsidRPr="009C6655">
                <w:rPr>
                  <w:rStyle w:val="Hyperlink"/>
                  <w:sz w:val="18"/>
                  <w:szCs w:val="24"/>
                  <w:lang w:bidi="ar-EG"/>
                </w:rPr>
                <w:t>itu</w:t>
              </w:r>
              <w:proofErr w:type="spellEnd"/>
              <w:r w:rsidRPr="009C6655">
                <w:rPr>
                  <w:rStyle w:val="Hyperlink"/>
                  <w:sz w:val="18"/>
                  <w:szCs w:val="24"/>
                  <w:lang w:val="ru-RU" w:bidi="ar-EG"/>
                </w:rPr>
                <w:t>.</w:t>
              </w:r>
              <w:proofErr w:type="spellStart"/>
              <w:r w:rsidRPr="009C6655">
                <w:rPr>
                  <w:rStyle w:val="Hyperlink"/>
                  <w:sz w:val="18"/>
                  <w:szCs w:val="24"/>
                  <w:lang w:bidi="ar-EG"/>
                </w:rPr>
                <w:t>int</w:t>
              </w:r>
              <w:proofErr w:type="spellEnd"/>
              <w:r w:rsidRPr="009C6655">
                <w:rPr>
                  <w:rStyle w:val="Hyperlink"/>
                  <w:sz w:val="18"/>
                  <w:szCs w:val="24"/>
                  <w:lang w:val="ru-RU" w:bidi="ar-EG"/>
                </w:rPr>
                <w:t>/</w:t>
              </w:r>
              <w:proofErr w:type="spellStart"/>
              <w:r w:rsidRPr="009C6655">
                <w:rPr>
                  <w:rStyle w:val="Hyperlink"/>
                  <w:sz w:val="18"/>
                  <w:szCs w:val="24"/>
                  <w:lang w:bidi="ar-EG"/>
                </w:rPr>
                <w:t>publ</w:t>
              </w:r>
              <w:proofErr w:type="spellEnd"/>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bidi="ar-EG"/>
              </w:rPr>
            </w:pPr>
            <w:r w:rsidRPr="008113E9">
              <w:rPr>
                <w:b/>
                <w:bCs/>
                <w:sz w:val="20"/>
                <w:szCs w:val="26"/>
                <w:rtl/>
                <w:lang w:val="ru-RU" w:bidi="ar-EG"/>
              </w:rPr>
              <w:t>العنـوان</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bidi="ar-EG"/>
              </w:rPr>
            </w:pPr>
            <w:r w:rsidRPr="00BC7202">
              <w:rPr>
                <w:b/>
                <w:bCs/>
                <w:sz w:val="20"/>
                <w:szCs w:val="26"/>
                <w:lang w:bidi="ar-EG"/>
              </w:rPr>
              <w:t>BS</w:t>
            </w:r>
            <w:r>
              <w:rPr>
                <w:b/>
                <w:bCs/>
                <w:sz w:val="20"/>
                <w:szCs w:val="26"/>
                <w:rtl/>
                <w:lang w:bidi="ar-EG"/>
              </w:rPr>
              <w:tab/>
            </w:r>
            <w:r w:rsidRPr="00D30FE6">
              <w:rPr>
                <w:sz w:val="20"/>
                <w:szCs w:val="26"/>
                <w:rtl/>
                <w:lang w:val="ru-RU" w:bidi="ar-EG"/>
              </w:rPr>
              <w:t>الخدمة الإذاعية (الصوتية)</w:t>
            </w:r>
          </w:p>
        </w:tc>
      </w:tr>
      <w:tr w:rsidR="00E964C9" w:rsidRPr="00440F51" w:rsidTr="00B964F7">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B964F7" w:rsidRPr="00BC7202" w:rsidTr="00BC7202">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BC7202" w:rsidRDefault="00E964C9" w:rsidP="00E964C9">
            <w:pPr>
              <w:tabs>
                <w:tab w:val="clear" w:pos="794"/>
                <w:tab w:val="left" w:pos="1471"/>
              </w:tabs>
              <w:spacing w:before="20" w:after="40" w:line="240" w:lineRule="exact"/>
              <w:rPr>
                <w:b/>
                <w:bCs/>
                <w:color w:val="000080"/>
                <w:sz w:val="20"/>
                <w:szCs w:val="26"/>
                <w:lang w:bidi="ar-EG"/>
              </w:rPr>
            </w:pPr>
            <w:r w:rsidRPr="00BC7202">
              <w:rPr>
                <w:b/>
                <w:bCs/>
                <w:color w:val="000080"/>
                <w:sz w:val="20"/>
                <w:szCs w:val="26"/>
                <w:lang w:bidi="ar-EG"/>
              </w:rPr>
              <w:t>F</w:t>
            </w:r>
            <w:r w:rsidRPr="00BC7202">
              <w:rPr>
                <w:b/>
                <w:bCs/>
                <w:color w:val="000080"/>
                <w:sz w:val="20"/>
                <w:szCs w:val="26"/>
                <w:rtl/>
                <w:lang w:bidi="ar-EG"/>
              </w:rPr>
              <w:tab/>
              <w:t>الخدمة الثابتة</w:t>
            </w:r>
          </w:p>
        </w:tc>
      </w:tr>
      <w:tr w:rsidR="00E964C9" w:rsidRPr="00440F51" w:rsidTr="00B964F7">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M</w:t>
            </w:r>
            <w:r>
              <w:rPr>
                <w:b/>
                <w:bCs/>
                <w:sz w:val="20"/>
                <w:szCs w:val="26"/>
                <w:rtl/>
                <w:lang w:bidi="ar-EG"/>
              </w:rPr>
              <w:tab/>
            </w:r>
            <w:r w:rsidRPr="008113E9">
              <w:rPr>
                <w:sz w:val="20"/>
                <w:szCs w:val="26"/>
                <w:rtl/>
                <w:lang w:val="ru-RU" w:bidi="ar-EG"/>
              </w:rPr>
              <w:t>الخدمة المتنقلة وخدمة التحديد الراديوي للموقع وخدمة الهواة والخدمات الساتلية ذات الصلة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A40F26" w:rsidRPr="00440F51" w:rsidTr="00C2408A">
        <w:trPr>
          <w:jc w:val="center"/>
        </w:trPr>
        <w:tc>
          <w:tcPr>
            <w:tcW w:w="9394" w:type="dxa"/>
            <w:gridSpan w:val="2"/>
            <w:tcBorders>
              <w:left w:val="single" w:sz="12" w:space="0" w:color="000080"/>
              <w:right w:val="single" w:sz="12" w:space="0" w:color="000080"/>
            </w:tcBorders>
          </w:tcPr>
          <w:p w:rsidR="00A40F26" w:rsidRPr="008113E9" w:rsidRDefault="00A40F26" w:rsidP="00E964C9">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بعد</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E964C9" w:rsidRPr="00440F51" w:rsidTr="00C2408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E964C9" w:rsidRPr="00440F51" w:rsidTr="00C2408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 القرار </w:t>
            </w:r>
            <w:r w:rsidRPr="008113E9">
              <w:rPr>
                <w:i/>
                <w:iCs/>
                <w:sz w:val="21"/>
                <w:szCs w:val="26"/>
                <w:lang w:bidi="ar-EG"/>
              </w:rPr>
              <w:t>ITU-R 1</w:t>
            </w:r>
            <w:r w:rsidRPr="008113E9">
              <w:rPr>
                <w:i/>
                <w:iCs/>
                <w:sz w:val="21"/>
                <w:szCs w:val="26"/>
                <w:rtl/>
                <w:lang w:bidi="ar-EG"/>
              </w:rPr>
              <w:t>.</w:t>
            </w:r>
          </w:p>
        </w:tc>
      </w:tr>
    </w:tbl>
    <w:p w:rsidR="005E066B" w:rsidRPr="000F312E" w:rsidRDefault="005E066B" w:rsidP="00B964F7">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3D017C" w:rsidRPr="000F312E">
        <w:rPr>
          <w:sz w:val="20"/>
          <w:szCs w:val="26"/>
          <w:lang w:bidi="ar-EG"/>
        </w:rPr>
        <w:t>201</w:t>
      </w:r>
      <w:r w:rsidR="00B964F7">
        <w:rPr>
          <w:sz w:val="20"/>
          <w:szCs w:val="26"/>
          <w:lang w:bidi="ar-EG"/>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64F7">
      <w:pPr>
        <w:spacing w:before="240"/>
        <w:jc w:val="center"/>
        <w:rPr>
          <w:sz w:val="21"/>
          <w:szCs w:val="20"/>
          <w:lang w:bidi="ar-EG"/>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3D017C">
        <w:rPr>
          <w:sz w:val="21"/>
          <w:szCs w:val="20"/>
          <w:lang w:bidi="ar-EG"/>
        </w:rPr>
        <w:t>201</w:t>
      </w:r>
      <w:r w:rsidR="00B964F7">
        <w:rPr>
          <w:sz w:val="21"/>
          <w:szCs w:val="20"/>
          <w:lang w:bidi="ar-EG"/>
        </w:rPr>
        <w:t>1</w:t>
      </w:r>
    </w:p>
    <w:p w:rsidR="005E066B" w:rsidRPr="008113E9" w:rsidRDefault="005E066B" w:rsidP="005E066B">
      <w:pPr>
        <w:rPr>
          <w:sz w:val="20"/>
          <w:szCs w:val="26"/>
          <w:rtl/>
          <w:lang w:bidi="ar-EG"/>
        </w:rPr>
      </w:pPr>
      <w:r w:rsidRPr="008113E9">
        <w:rPr>
          <w:sz w:val="20"/>
          <w:szCs w:val="26"/>
          <w:rtl/>
          <w:lang w:val="ru-RU" w:bidi="ar-EG"/>
        </w:rPr>
        <w:t>جميع حقوق النشر محفوظة. لا يمكن استنساخ أي جزء من هذه المنشورة بأي شكل كان ولا بأي وسيلة إلا بإذن خطي من</w:t>
      </w:r>
      <w:r w:rsidRPr="008113E9">
        <w:rPr>
          <w:sz w:val="20"/>
          <w:szCs w:val="26"/>
          <w:rtl/>
          <w:lang w:val="ru-RU" w:bidi="ar-EG"/>
        </w:rPr>
        <w:br/>
        <w:t xml:space="preserve">الاتحاد الدولي للاتصالات </w:t>
      </w:r>
      <w:r w:rsidRPr="008113E9">
        <w:rPr>
          <w:sz w:val="20"/>
          <w:szCs w:val="26"/>
          <w:lang w:bidi="ar-EG"/>
        </w:rPr>
        <w:t>(ITU)</w:t>
      </w:r>
      <w:r w:rsidRPr="008113E9">
        <w:rPr>
          <w:sz w:val="20"/>
          <w:szCs w:val="26"/>
          <w:rtl/>
          <w:lang w:bidi="ar-EG"/>
        </w:rPr>
        <w:t>.</w:t>
      </w:r>
    </w:p>
    <w:p w:rsidR="005E066B" w:rsidRDefault="005E066B" w:rsidP="002144CB">
      <w:pPr>
        <w:rPr>
          <w:sz w:val="21"/>
          <w:szCs w:val="28"/>
          <w:rtl/>
          <w:lang w:bidi="ar-EG"/>
        </w:rPr>
        <w:sectPr w:rsidR="005E066B" w:rsidSect="00B964F7">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6B7215">
      <w:pPr>
        <w:pStyle w:val="RecNo"/>
        <w:rPr>
          <w:rtl/>
        </w:rPr>
      </w:pPr>
      <w:r w:rsidRPr="00422D17">
        <w:rPr>
          <w:rtl/>
        </w:rPr>
        <w:lastRenderedPageBreak/>
        <w:t>التوصي</w:t>
      </w:r>
      <w:r w:rsidR="005E066B" w:rsidRPr="00422D17">
        <w:rPr>
          <w:rtl/>
        </w:rPr>
        <w:t>ـ</w:t>
      </w:r>
      <w:r w:rsidRPr="00422D17">
        <w:rPr>
          <w:rtl/>
        </w:rPr>
        <w:t>ة</w:t>
      </w:r>
      <w:r w:rsidR="005E066B" w:rsidRPr="00422D17">
        <w:rPr>
          <w:rtl/>
        </w:rPr>
        <w:t xml:space="preserve"> </w:t>
      </w:r>
      <w:r w:rsidRPr="00422D17">
        <w:rPr>
          <w:rtl/>
        </w:rPr>
        <w:t xml:space="preserve"> </w:t>
      </w:r>
      <w:r w:rsidR="006B7215" w:rsidRPr="00422D17">
        <w:t>ITU-R  </w:t>
      </w:r>
      <w:r w:rsidR="006B7215">
        <w:t>F</w:t>
      </w:r>
      <w:r w:rsidR="006B7215" w:rsidRPr="00422D17">
        <w:t>.</w:t>
      </w:r>
      <w:r w:rsidR="006B7215">
        <w:t>1191-3</w:t>
      </w:r>
      <w:r w:rsidR="006B7215" w:rsidRPr="00C651B9">
        <w:rPr>
          <w:rStyle w:val="FootnoteReference"/>
          <w:position w:val="2"/>
          <w:rtl/>
        </w:rPr>
        <w:footnoteReference w:customMarkFollows="1" w:id="1"/>
        <w:t>*</w:t>
      </w:r>
    </w:p>
    <w:p w:rsidR="00AE2234" w:rsidRPr="005E066B" w:rsidRDefault="001F5D95" w:rsidP="005E066B">
      <w:pPr>
        <w:pStyle w:val="Rectitle"/>
        <w:rPr>
          <w:rFonts w:hint="eastAsia"/>
          <w:rtl/>
        </w:rPr>
      </w:pPr>
      <w:r w:rsidRPr="005B2E0A">
        <w:rPr>
          <w:rtl/>
        </w:rPr>
        <w:t xml:space="preserve">عروض النطاق اللازمة والمشغولة في أنظمة الخدمة الثابتة الرقمية </w:t>
      </w:r>
      <w:r>
        <w:rPr>
          <w:rtl/>
        </w:rPr>
        <w:br/>
      </w:r>
      <w:r w:rsidRPr="005B2E0A">
        <w:rPr>
          <w:rtl/>
        </w:rPr>
        <w:t>والبث غير المطلوب المنبعث عنها</w:t>
      </w:r>
    </w:p>
    <w:p w:rsidR="00B16E8C" w:rsidRPr="000F312E" w:rsidRDefault="00B16E8C" w:rsidP="001F5D95">
      <w:pPr>
        <w:pStyle w:val="Recdate"/>
        <w:rPr>
          <w:lang w:bidi="ar-EG"/>
        </w:rPr>
      </w:pPr>
      <w:r w:rsidRPr="000F312E">
        <w:rPr>
          <w:lang w:bidi="ar-EG"/>
        </w:rPr>
        <w:t>(</w:t>
      </w:r>
      <w:r w:rsidR="001F5D95">
        <w:rPr>
          <w:lang w:bidi="ar-EG"/>
        </w:rPr>
        <w:t>2011-2001-1997-1995</w:t>
      </w:r>
      <w:r w:rsidRPr="000F312E">
        <w:rPr>
          <w:lang w:bidi="ar-EG"/>
        </w:rPr>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EG"/>
        </w:rPr>
        <w:t>مجال التطبيق</w:t>
      </w:r>
      <w:bookmarkEnd w:id="0"/>
      <w:bookmarkEnd w:id="1"/>
    </w:p>
    <w:p w:rsidR="007B622C" w:rsidRPr="001F5D95" w:rsidRDefault="007B622C" w:rsidP="001F5D95">
      <w:pPr>
        <w:rPr>
          <w:rtl/>
          <w:lang w:eastAsia="en-US" w:bidi="ar-EG"/>
        </w:rPr>
      </w:pPr>
      <w:r w:rsidRPr="001F5D95">
        <w:rPr>
          <w:rtl/>
          <w:lang w:eastAsia="en-US" w:bidi="ar-EG"/>
        </w:rPr>
        <w:t xml:space="preserve">تورد هذه التوصية شرحاً للمصطلحات الأساسية المتعلقة بالبث غير المطلوب لأنظمة الخدمة الثابتة الرقمية وعروض نطاقها لتوضيح تطبيق التعاريف الواردة في لوائح الراديو والتوصيتين </w:t>
      </w:r>
      <w:r w:rsidRPr="001F5D95">
        <w:rPr>
          <w:lang w:eastAsia="en-US" w:bidi="ar-EG"/>
        </w:rPr>
        <w:t>ITU-R</w:t>
      </w:r>
      <w:r w:rsidR="001F5D95">
        <w:rPr>
          <w:lang w:eastAsia="en-US" w:bidi="ar-EG"/>
        </w:rPr>
        <w:t> </w:t>
      </w:r>
      <w:r w:rsidRPr="001F5D95">
        <w:rPr>
          <w:lang w:eastAsia="en-US" w:bidi="ar-EG"/>
        </w:rPr>
        <w:t>SM.328</w:t>
      </w:r>
      <w:r w:rsidRPr="001F5D95">
        <w:rPr>
          <w:rtl/>
          <w:lang w:eastAsia="en-US" w:bidi="ar-EG"/>
        </w:rPr>
        <w:t xml:space="preserve"> و</w:t>
      </w:r>
      <w:r w:rsidR="001F5D95">
        <w:rPr>
          <w:lang w:eastAsia="en-US" w:bidi="ar-EG"/>
        </w:rPr>
        <w:t>ITU-</w:t>
      </w:r>
      <w:r w:rsidRPr="001F5D95">
        <w:rPr>
          <w:lang w:eastAsia="en-US" w:bidi="ar-EG"/>
        </w:rPr>
        <w:t>R</w:t>
      </w:r>
      <w:r w:rsidR="001F5D95">
        <w:rPr>
          <w:lang w:eastAsia="en-US" w:bidi="ar-EG"/>
        </w:rPr>
        <w:t> </w:t>
      </w:r>
      <w:r w:rsidRPr="001F5D95">
        <w:rPr>
          <w:lang w:eastAsia="en-US" w:bidi="ar-EG"/>
        </w:rPr>
        <w:t>SM.329</w:t>
      </w:r>
      <w:r w:rsidRPr="001F5D95">
        <w:rPr>
          <w:rtl/>
          <w:lang w:eastAsia="en-US" w:bidi="ar-EG"/>
        </w:rPr>
        <w:t xml:space="preserve">، فضلاً عن اعتبارات توجيهية بشأن هذه المواضيع لفائدة مصمم النظام أو المعدات في أنظمة الخدمة الثابتة الرقمية. </w:t>
      </w:r>
    </w:p>
    <w:p w:rsidR="007B622C" w:rsidRDefault="007B622C" w:rsidP="001F5D95">
      <w:pPr>
        <w:rPr>
          <w:rFonts w:hint="cs"/>
          <w:rtl/>
          <w:lang w:eastAsia="en-US" w:bidi="ar-EG"/>
        </w:rPr>
      </w:pPr>
      <w:r w:rsidRPr="001F5D95">
        <w:rPr>
          <w:rtl/>
          <w:lang w:eastAsia="en-US" w:bidi="ar-EG"/>
        </w:rPr>
        <w:t>كما ترد اعتبارات بشأن عرض النطاق الذي تشغله أنظمة الموجات الحاملة المتعددة ومتطلبات البث خارج النطاق للأنظمة المستخدمة في التخصيص القائم على الف</w:t>
      </w:r>
      <w:r w:rsidR="00F65F9D">
        <w:rPr>
          <w:rtl/>
          <w:lang w:eastAsia="en-US" w:bidi="ar-EG"/>
        </w:rPr>
        <w:t>ِ</w:t>
      </w:r>
      <w:r w:rsidRPr="001F5D95">
        <w:rPr>
          <w:rtl/>
          <w:lang w:eastAsia="en-US" w:bidi="ar-EG"/>
        </w:rPr>
        <w:t>درة.</w:t>
      </w:r>
    </w:p>
    <w:p w:rsidR="00BC7202" w:rsidRPr="001F5D95" w:rsidRDefault="00BC7202" w:rsidP="001F5D95">
      <w:pPr>
        <w:rPr>
          <w:rtl/>
          <w:lang w:eastAsia="en-US" w:bidi="ar-EG"/>
        </w:rPr>
      </w:pPr>
    </w:p>
    <w:p w:rsidR="007B622C" w:rsidRPr="001F5D95" w:rsidRDefault="00F65F9D" w:rsidP="001F5D95">
      <w:pPr>
        <w:pStyle w:val="Normalaftertitle"/>
        <w:rPr>
          <w:rtl/>
          <w:lang w:eastAsia="en-US" w:bidi="ar-EG"/>
        </w:rPr>
      </w:pPr>
      <w:r>
        <w:rPr>
          <w:rtl/>
          <w:lang w:eastAsia="en-US" w:bidi="ar-EG"/>
        </w:rPr>
        <w:t>إن جمعية الاتصالات الراديوية</w:t>
      </w:r>
      <w:r w:rsidR="00A40F26">
        <w:rPr>
          <w:rtl/>
          <w:lang w:eastAsia="en-US" w:bidi="ar-EG"/>
        </w:rPr>
        <w:t xml:space="preserve"> للاتحاد الدولي للاتصالات</w:t>
      </w:r>
      <w:r>
        <w:rPr>
          <w:rtl/>
          <w:lang w:eastAsia="en-US" w:bidi="ar-EG"/>
        </w:rPr>
        <w:t>،</w:t>
      </w:r>
    </w:p>
    <w:p w:rsidR="007B622C" w:rsidRPr="001F5D95" w:rsidRDefault="007B622C" w:rsidP="001F5D95">
      <w:pPr>
        <w:pStyle w:val="Call"/>
        <w:rPr>
          <w:rtl/>
        </w:rPr>
      </w:pPr>
      <w:r w:rsidRPr="001F5D95">
        <w:rPr>
          <w:rtl/>
        </w:rPr>
        <w:t>إذ تضع في اعتبارها</w:t>
      </w:r>
    </w:p>
    <w:p w:rsidR="007B622C" w:rsidRPr="001F5D95" w:rsidRDefault="001F5D95" w:rsidP="00F310B7">
      <w:pPr>
        <w:rPr>
          <w:rtl/>
          <w:lang w:eastAsia="en-US" w:bidi="ar-EG"/>
        </w:rPr>
      </w:pPr>
      <w:r>
        <w:rPr>
          <w:lang w:eastAsia="en-US" w:bidi="ar-EG"/>
        </w:rPr>
        <w:t xml:space="preserve"> </w:t>
      </w:r>
      <w:r w:rsidR="007B622C" w:rsidRPr="001F5D95">
        <w:rPr>
          <w:rtl/>
          <w:lang w:eastAsia="en-US" w:bidi="ar-EG"/>
        </w:rPr>
        <w:t>أ</w:t>
      </w:r>
      <w:r>
        <w:rPr>
          <w:lang w:eastAsia="en-US" w:bidi="ar-EG"/>
        </w:rPr>
        <w:t xml:space="preserve"> </w:t>
      </w:r>
      <w:r w:rsidR="007B622C" w:rsidRPr="001F5D95">
        <w:rPr>
          <w:rtl/>
          <w:lang w:eastAsia="en-US" w:bidi="ar-EG"/>
        </w:rPr>
        <w:t xml:space="preserve">) </w:t>
      </w:r>
      <w:r w:rsidR="007B622C" w:rsidRPr="001F5D95">
        <w:rPr>
          <w:rtl/>
          <w:lang w:eastAsia="en-US" w:bidi="ar-EG"/>
        </w:rPr>
        <w:tab/>
        <w:t xml:space="preserve">أن الضرورة تقضي بأن يعطي مصممو أنظمة الخدمة الثابتة الرقمية </w:t>
      </w:r>
      <w:r w:rsidR="00F310B7">
        <w:rPr>
          <w:lang w:eastAsia="en-US" w:bidi="ar-EG"/>
        </w:rPr>
        <w:t>(</w:t>
      </w:r>
      <w:r w:rsidR="007B622C" w:rsidRPr="001F5D95">
        <w:rPr>
          <w:lang w:eastAsia="en-US" w:bidi="ar-EG"/>
        </w:rPr>
        <w:t>DFSS</w:t>
      </w:r>
      <w:r w:rsidR="00F310B7">
        <w:rPr>
          <w:lang w:eastAsia="en-US" w:bidi="ar-EG"/>
        </w:rPr>
        <w:t>)</w:t>
      </w:r>
      <w:r w:rsidR="007B622C" w:rsidRPr="001F5D95">
        <w:rPr>
          <w:rtl/>
          <w:lang w:eastAsia="en-US" w:bidi="ar-EG"/>
        </w:rPr>
        <w:t xml:space="preserve"> توجيهات لتطبيق الشروط المتعلقة بعروض النطاق والبث غير المطلوب؛</w:t>
      </w:r>
    </w:p>
    <w:p w:rsidR="007B622C" w:rsidRPr="001F5D95" w:rsidRDefault="007B622C" w:rsidP="00F310B7">
      <w:pPr>
        <w:rPr>
          <w:rtl/>
          <w:lang w:eastAsia="en-US" w:bidi="ar-EG"/>
        </w:rPr>
      </w:pPr>
      <w:r w:rsidRPr="001F5D95">
        <w:rPr>
          <w:rtl/>
          <w:lang w:eastAsia="en-US" w:bidi="ar-EG"/>
        </w:rPr>
        <w:t xml:space="preserve">ب) </w:t>
      </w:r>
      <w:r w:rsidRPr="001F5D95">
        <w:rPr>
          <w:rtl/>
          <w:lang w:eastAsia="en-US" w:bidi="ar-EG"/>
        </w:rPr>
        <w:tab/>
        <w:t xml:space="preserve">أنه من المستبعد نسبياً أن يسبب البث خارج النطاق </w:t>
      </w:r>
      <w:r w:rsidRPr="001F5D95">
        <w:rPr>
          <w:lang w:eastAsia="en-US" w:bidi="ar-EG"/>
        </w:rPr>
        <w:t>(</w:t>
      </w:r>
      <w:proofErr w:type="spellStart"/>
      <w:r w:rsidRPr="001F5D95">
        <w:rPr>
          <w:lang w:eastAsia="en-US" w:bidi="ar-EG"/>
        </w:rPr>
        <w:t>OoB</w:t>
      </w:r>
      <w:proofErr w:type="spellEnd"/>
      <w:r w:rsidRPr="001F5D95">
        <w:rPr>
          <w:lang w:eastAsia="en-US" w:bidi="ar-EG"/>
        </w:rPr>
        <w:t>)</w:t>
      </w:r>
      <w:r w:rsidRPr="001F5D95">
        <w:rPr>
          <w:rtl/>
          <w:lang w:eastAsia="en-US" w:bidi="ar-EG"/>
        </w:rPr>
        <w:t xml:space="preserve"> من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تداخلاً ذا</w:t>
      </w:r>
      <w:r w:rsidR="001F5D95">
        <w:rPr>
          <w:rtl/>
          <w:lang w:eastAsia="en-US" w:bidi="ar-EG"/>
        </w:rPr>
        <w:t> </w:t>
      </w:r>
      <w:r w:rsidRPr="001F5D95">
        <w:rPr>
          <w:rtl/>
          <w:lang w:eastAsia="en-US" w:bidi="ar-EG"/>
        </w:rPr>
        <w:t>شأن على الأنظمة العاملة في النطاقات المجاورة، وذلك لأن:</w:t>
      </w:r>
    </w:p>
    <w:p w:rsidR="007B622C" w:rsidRPr="001F5D95" w:rsidRDefault="001F5D95" w:rsidP="001F5D95">
      <w:pPr>
        <w:pStyle w:val="enumlev1"/>
        <w:rPr>
          <w:rtl/>
          <w:lang w:eastAsia="en-US"/>
        </w:rPr>
      </w:pPr>
      <w:r>
        <w:rPr>
          <w:rtl/>
          <w:lang w:eastAsia="en-US"/>
        </w:rPr>
        <w:t>-</w:t>
      </w:r>
      <w:r w:rsidR="007B622C" w:rsidRPr="001F5D95">
        <w:rPr>
          <w:rtl/>
          <w:lang w:eastAsia="en-US"/>
        </w:rPr>
        <w:tab/>
        <w:t>طيف القدرة لأنظمة الخدمة الثابتة الرقمية يضمحل بسرعة خارج عرض النطاق المشغول؛</w:t>
      </w:r>
    </w:p>
    <w:p w:rsidR="007B622C" w:rsidRPr="001F5D95" w:rsidRDefault="001F5D95" w:rsidP="00F310B7">
      <w:pPr>
        <w:pStyle w:val="enumlev1"/>
        <w:rPr>
          <w:rtl/>
          <w:lang w:eastAsia="en-US"/>
        </w:rPr>
      </w:pPr>
      <w:r>
        <w:rPr>
          <w:rtl/>
          <w:lang w:eastAsia="en-US"/>
        </w:rPr>
        <w:t>-</w:t>
      </w:r>
      <w:r w:rsidR="007B622C" w:rsidRPr="001F5D95">
        <w:rPr>
          <w:rtl/>
          <w:lang w:eastAsia="en-US"/>
        </w:rPr>
        <w:tab/>
        <w:t xml:space="preserve">القدرة المشعة المتناحية المكافئة </w:t>
      </w:r>
      <w:r w:rsidR="00F310B7">
        <w:rPr>
          <w:lang w:eastAsia="en-US"/>
        </w:rPr>
        <w:t>(</w:t>
      </w:r>
      <w:r w:rsidR="007B622C" w:rsidRPr="001F5D95">
        <w:rPr>
          <w:lang w:eastAsia="en-US"/>
        </w:rPr>
        <w:t>e.i.r.p.</w:t>
      </w:r>
      <w:r w:rsidR="00F310B7">
        <w:rPr>
          <w:lang w:eastAsia="en-US"/>
        </w:rPr>
        <w:t>)</w:t>
      </w:r>
      <w:r w:rsidR="007B622C" w:rsidRPr="001F5D95">
        <w:rPr>
          <w:rtl/>
          <w:lang w:eastAsia="en-US"/>
        </w:rPr>
        <w:t xml:space="preserve"> لأنظمة الخدمة الثابتة الرقمية </w:t>
      </w:r>
      <w:r w:rsidR="00F310B7">
        <w:rPr>
          <w:lang w:eastAsia="en-US"/>
        </w:rPr>
        <w:t>(</w:t>
      </w:r>
      <w:r w:rsidR="007B622C" w:rsidRPr="001F5D95">
        <w:rPr>
          <w:lang w:eastAsia="en-US"/>
        </w:rPr>
        <w:t>DFSS</w:t>
      </w:r>
      <w:r w:rsidR="00F310B7">
        <w:rPr>
          <w:lang w:eastAsia="en-US"/>
        </w:rPr>
        <w:t>)</w:t>
      </w:r>
      <w:r w:rsidR="007B622C" w:rsidRPr="001F5D95">
        <w:rPr>
          <w:rtl/>
          <w:lang w:eastAsia="en-US"/>
        </w:rPr>
        <w:t xml:space="preserve"> على خط البصر منخفضة أو</w:t>
      </w:r>
      <w:r>
        <w:rPr>
          <w:lang w:eastAsia="en-US"/>
        </w:rPr>
        <w:t> </w:t>
      </w:r>
      <w:r w:rsidR="007B622C" w:rsidRPr="001F5D95">
        <w:rPr>
          <w:rtl/>
          <w:lang w:eastAsia="en-US"/>
        </w:rPr>
        <w:t>متوسطة؛</w:t>
      </w:r>
    </w:p>
    <w:p w:rsidR="007B622C" w:rsidRPr="001F5D95" w:rsidRDefault="001F5D95" w:rsidP="001F5D95">
      <w:pPr>
        <w:pStyle w:val="enumlev1"/>
        <w:rPr>
          <w:rtl/>
          <w:lang w:eastAsia="en-US"/>
        </w:rPr>
      </w:pPr>
      <w:r>
        <w:rPr>
          <w:rtl/>
          <w:lang w:eastAsia="en-US"/>
        </w:rPr>
        <w:t>-</w:t>
      </w:r>
      <w:r w:rsidR="007B622C" w:rsidRPr="001F5D95">
        <w:rPr>
          <w:rtl/>
          <w:lang w:eastAsia="en-US"/>
        </w:rPr>
        <w:tab/>
        <w:t xml:space="preserve">أنظمة الخدمة الثابتة الرقمية العابرة للأفق والمستخدمة لقدرة مشعة </w:t>
      </w:r>
      <w:proofErr w:type="spellStart"/>
      <w:r w:rsidR="007B622C" w:rsidRPr="001F5D95">
        <w:rPr>
          <w:rtl/>
          <w:lang w:eastAsia="en-US"/>
        </w:rPr>
        <w:t>متناحية</w:t>
      </w:r>
      <w:proofErr w:type="spellEnd"/>
      <w:r w:rsidR="007B622C" w:rsidRPr="001F5D95">
        <w:rPr>
          <w:rtl/>
          <w:lang w:eastAsia="en-US"/>
        </w:rPr>
        <w:t xml:space="preserve"> مكافئة عالية لا تستخدم على نطاق</w:t>
      </w:r>
      <w:r>
        <w:rPr>
          <w:lang w:eastAsia="en-US"/>
        </w:rPr>
        <w:t> </w:t>
      </w:r>
      <w:r w:rsidR="007B622C" w:rsidRPr="001F5D95">
        <w:rPr>
          <w:rtl/>
          <w:lang w:eastAsia="en-US"/>
        </w:rPr>
        <w:t>واسع؛</w:t>
      </w:r>
    </w:p>
    <w:p w:rsidR="007B622C" w:rsidRPr="001F5D95" w:rsidRDefault="007B622C" w:rsidP="00BC7202">
      <w:pPr>
        <w:rPr>
          <w:rtl/>
          <w:lang w:eastAsia="en-US" w:bidi="ar-EG"/>
        </w:rPr>
      </w:pPr>
      <w:r w:rsidRPr="001F5D95">
        <w:rPr>
          <w:rtl/>
          <w:lang w:eastAsia="en-US" w:bidi="ar-EG"/>
        </w:rPr>
        <w:t>ج)</w:t>
      </w:r>
      <w:r w:rsidRPr="001F5D95">
        <w:rPr>
          <w:rtl/>
          <w:lang w:eastAsia="en-US" w:bidi="ar-EG"/>
        </w:rPr>
        <w:tab/>
        <w:t xml:space="preserve">أن التداخل الناجم عن البث خارج النطاق </w:t>
      </w:r>
      <w:r w:rsidRPr="001F5D95">
        <w:rPr>
          <w:lang w:eastAsia="en-US" w:bidi="ar-EG"/>
        </w:rPr>
        <w:t>(</w:t>
      </w:r>
      <w:proofErr w:type="spellStart"/>
      <w:r w:rsidRPr="001F5D95">
        <w:rPr>
          <w:lang w:eastAsia="en-US" w:bidi="ar-EG"/>
        </w:rPr>
        <w:t>OoB</w:t>
      </w:r>
      <w:proofErr w:type="spellEnd"/>
      <w:r w:rsidRPr="001F5D95">
        <w:rPr>
          <w:lang w:eastAsia="en-US" w:bidi="ar-EG"/>
        </w:rPr>
        <w:t>)</w:t>
      </w:r>
      <w:r w:rsidRPr="001F5D95">
        <w:rPr>
          <w:rtl/>
          <w:lang w:eastAsia="en-US" w:bidi="ar-EG"/>
        </w:rPr>
        <w:t xml:space="preserve"> أقل شأناً بصفة عامة من ذلك الناجم عن البث ضمن عرض النطاق الضروري، من منظور التداخل على أنظمة أخرى متشاركة في النطاق الترددي نفسه؛</w:t>
      </w:r>
    </w:p>
    <w:p w:rsidR="007B622C" w:rsidRPr="001F5D95" w:rsidRDefault="007B622C" w:rsidP="00720BD0">
      <w:pPr>
        <w:rPr>
          <w:rtl/>
          <w:lang w:eastAsia="en-US" w:bidi="ar-EG"/>
        </w:rPr>
      </w:pPr>
      <w:r w:rsidRPr="001F5D95">
        <w:rPr>
          <w:rtl/>
          <w:lang w:eastAsia="en-US" w:bidi="ar-EG"/>
        </w:rPr>
        <w:t>د</w:t>
      </w:r>
      <w:r w:rsidR="00720BD0">
        <w:rPr>
          <w:rFonts w:hint="cs"/>
          <w:rtl/>
          <w:lang w:eastAsia="en-US" w:bidi="ar-EG"/>
        </w:rPr>
        <w:t xml:space="preserve"> </w:t>
      </w:r>
      <w:r w:rsidRPr="001F5D95">
        <w:rPr>
          <w:rtl/>
          <w:lang w:eastAsia="en-US" w:bidi="ar-EG"/>
        </w:rPr>
        <w:t>)</w:t>
      </w:r>
      <w:r w:rsidRPr="001F5D95">
        <w:rPr>
          <w:rtl/>
          <w:lang w:eastAsia="en-US" w:bidi="ar-EG"/>
        </w:rPr>
        <w:tab/>
        <w:t xml:space="preserve">أن المشاكل المتصلة بالتداخل ضمن النظام والتي قد تكون ناتجة عن البث غير المطلوب تؤخذ عادةً في اعتبار مصممي أنظمة الخدمة الثابتة الرقمية </w:t>
      </w:r>
      <w:r w:rsidR="006B7215">
        <w:rPr>
          <w:lang w:eastAsia="en-US" w:bidi="ar-EG"/>
        </w:rPr>
        <w:t>(</w:t>
      </w:r>
      <w:r w:rsidRPr="001F5D95">
        <w:rPr>
          <w:lang w:eastAsia="en-US" w:bidi="ar-EG"/>
        </w:rPr>
        <w:t>DFSS</w:t>
      </w:r>
      <w:r w:rsidR="006B7215">
        <w:rPr>
          <w:lang w:eastAsia="en-US" w:bidi="ar-EG"/>
        </w:rPr>
        <w:t>)</w:t>
      </w:r>
      <w:r w:rsidRPr="001F5D95">
        <w:rPr>
          <w:rtl/>
          <w:lang w:eastAsia="en-US" w:bidi="ar-EG"/>
        </w:rPr>
        <w:t>؛</w:t>
      </w:r>
    </w:p>
    <w:p w:rsidR="007B622C" w:rsidRPr="001F5D95" w:rsidRDefault="001F5D95" w:rsidP="00720BD0">
      <w:pPr>
        <w:rPr>
          <w:rtl/>
          <w:lang w:eastAsia="en-US" w:bidi="ar-EG"/>
        </w:rPr>
      </w:pPr>
      <w:r>
        <w:rPr>
          <w:rtl/>
          <w:lang w:eastAsia="en-US" w:bidi="ar-EG"/>
        </w:rPr>
        <w:t>ﻫ</w:t>
      </w:r>
      <w:r w:rsidR="00720BD0">
        <w:rPr>
          <w:rFonts w:hint="cs"/>
          <w:rtl/>
          <w:lang w:eastAsia="en-US" w:bidi="ar-EG"/>
        </w:rPr>
        <w:t xml:space="preserve"> </w:t>
      </w:r>
      <w:r w:rsidR="007B622C" w:rsidRPr="001F5D95">
        <w:rPr>
          <w:rtl/>
          <w:lang w:eastAsia="en-US" w:bidi="ar-EG"/>
        </w:rPr>
        <w:t>)</w:t>
      </w:r>
      <w:r w:rsidR="007B622C" w:rsidRPr="001F5D95">
        <w:rPr>
          <w:rtl/>
          <w:lang w:eastAsia="en-US" w:bidi="ar-EG"/>
        </w:rPr>
        <w:tab/>
        <w:t xml:space="preserve">أن النطاق الحارس </w:t>
      </w:r>
      <w:r w:rsidR="007B622C" w:rsidRPr="001F5D95">
        <w:rPr>
          <w:i/>
          <w:lang w:eastAsia="en-US" w:bidi="ar-EG"/>
        </w:rPr>
        <w:t>ZS</w:t>
      </w:r>
      <w:r w:rsidR="007B622C" w:rsidRPr="001F5D95">
        <w:rPr>
          <w:rtl/>
          <w:lang w:eastAsia="en-US" w:bidi="ar-EG"/>
        </w:rPr>
        <w:t xml:space="preserve"> في حافة نطاق الترددات الراديوية من حواف النطاق الموزع، على النحو المعرَّف </w:t>
      </w:r>
      <w:r>
        <w:rPr>
          <w:rtl/>
          <w:lang w:eastAsia="en-US" w:bidi="ar-EG"/>
        </w:rPr>
        <w:br/>
      </w:r>
      <w:r w:rsidR="007B622C" w:rsidRPr="001F5D95">
        <w:rPr>
          <w:rtl/>
          <w:lang w:eastAsia="en-US" w:bidi="ar-EG"/>
        </w:rPr>
        <w:t xml:space="preserve">في التوصية </w:t>
      </w:r>
      <w:r w:rsidR="007B622C" w:rsidRPr="001F5D95">
        <w:rPr>
          <w:lang w:eastAsia="en-US" w:bidi="ar-EG"/>
        </w:rPr>
        <w:t>ITU</w:t>
      </w:r>
      <w:r w:rsidR="007B622C" w:rsidRPr="001F5D95">
        <w:rPr>
          <w:lang w:eastAsia="en-US" w:bidi="ar-EG"/>
        </w:rPr>
        <w:noBreakHyphen/>
        <w:t>R</w:t>
      </w:r>
      <w:r w:rsidR="006A0687">
        <w:rPr>
          <w:lang w:eastAsia="en-US" w:bidi="ar-EG"/>
        </w:rPr>
        <w:t> </w:t>
      </w:r>
      <w:r w:rsidR="007B622C" w:rsidRPr="001F5D95">
        <w:rPr>
          <w:lang w:eastAsia="en-US" w:bidi="ar-EG"/>
        </w:rPr>
        <w:t>F.746</w:t>
      </w:r>
      <w:r w:rsidR="007B622C" w:rsidRPr="001F5D95">
        <w:rPr>
          <w:rtl/>
          <w:lang w:eastAsia="en-US" w:bidi="ar-EG"/>
        </w:rPr>
        <w:t>، يرد في توصيات قطاع الاتصالات الراديوية للتحكم في طفح القدرة على القنوات الموزعة</w:t>
      </w:r>
      <w:r>
        <w:rPr>
          <w:rtl/>
          <w:lang w:eastAsia="en-US" w:bidi="ar-EG"/>
        </w:rPr>
        <w:t> </w:t>
      </w:r>
      <w:r w:rsidR="007B622C" w:rsidRPr="001F5D95">
        <w:rPr>
          <w:rtl/>
          <w:lang w:eastAsia="en-US" w:bidi="ar-EG"/>
        </w:rPr>
        <w:t>المجاورة؛</w:t>
      </w:r>
    </w:p>
    <w:p w:rsidR="007B622C" w:rsidRPr="001F5D95" w:rsidRDefault="007B622C" w:rsidP="00720BD0">
      <w:pPr>
        <w:rPr>
          <w:rtl/>
          <w:lang w:eastAsia="en-US" w:bidi="ar-EG"/>
        </w:rPr>
      </w:pPr>
      <w:r w:rsidRPr="001F5D95">
        <w:rPr>
          <w:rtl/>
          <w:lang w:eastAsia="en-US" w:bidi="ar-EG"/>
        </w:rPr>
        <w:lastRenderedPageBreak/>
        <w:t>و</w:t>
      </w:r>
      <w:r w:rsidR="00720BD0">
        <w:rPr>
          <w:rFonts w:hint="cs"/>
          <w:rtl/>
          <w:lang w:eastAsia="en-US" w:bidi="ar-EG"/>
        </w:rPr>
        <w:t xml:space="preserve"> </w:t>
      </w:r>
      <w:r w:rsidRPr="001F5D95">
        <w:rPr>
          <w:rtl/>
          <w:lang w:eastAsia="en-US" w:bidi="ar-EG"/>
        </w:rPr>
        <w:t>)</w:t>
      </w:r>
      <w:r w:rsidRPr="001F5D95">
        <w:rPr>
          <w:rtl/>
          <w:lang w:eastAsia="en-US" w:bidi="ar-EG"/>
        </w:rPr>
        <w:tab/>
        <w:t xml:space="preserve">أنه ليس من الممكن أو الملائم دائماً جعل عرض النطاق المشغول لأنظمة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أضيق من أو مساوٍ لعرض نطاق قناة الترددات الراديوية </w:t>
      </w:r>
      <w:r w:rsidRPr="001F5D95">
        <w:rPr>
          <w:lang w:val="en-GB" w:eastAsia="en-US" w:bidi="ar-EG"/>
        </w:rPr>
        <w:t>(RF)</w:t>
      </w:r>
      <w:r w:rsidRPr="001F5D95">
        <w:rPr>
          <w:rtl/>
          <w:lang w:val="en-GB" w:eastAsia="en-US" w:bidi="ar-EG"/>
        </w:rPr>
        <w:t xml:space="preserve"> المتاح جراء ترتيبات القنوات ذات الصلة التي وُضعت للنطاق الموزع من قبل قطاع الاتصالات الراديوية أو سلطة تنظيمية وطنية؛ </w:t>
      </w:r>
    </w:p>
    <w:p w:rsidR="007B622C" w:rsidRPr="001F5D95" w:rsidRDefault="007B622C" w:rsidP="00720BD0">
      <w:pPr>
        <w:rPr>
          <w:rtl/>
          <w:lang w:eastAsia="en-US" w:bidi="ar-EG"/>
        </w:rPr>
      </w:pPr>
      <w:r w:rsidRPr="001F5D95">
        <w:rPr>
          <w:rtl/>
          <w:lang w:eastAsia="en-US" w:bidi="ar-EG"/>
        </w:rPr>
        <w:t>ز</w:t>
      </w:r>
      <w:r w:rsidR="00720BD0">
        <w:rPr>
          <w:rFonts w:hint="cs"/>
          <w:rtl/>
          <w:lang w:eastAsia="en-US" w:bidi="ar-EG"/>
        </w:rPr>
        <w:t xml:space="preserve"> </w:t>
      </w:r>
      <w:r w:rsidRPr="001F5D95">
        <w:rPr>
          <w:rtl/>
          <w:lang w:eastAsia="en-US" w:bidi="ar-EG"/>
        </w:rPr>
        <w:t>)</w:t>
      </w:r>
      <w:r w:rsidRPr="001F5D95">
        <w:rPr>
          <w:rtl/>
          <w:lang w:eastAsia="en-US" w:bidi="ar-EG"/>
        </w:rPr>
        <w:tab/>
        <w:t xml:space="preserve">أن ترتيب قنوات الترددات الراديوية في معظم النطاقات الموزعة على الخدمات الثابتة على أساس أولي، يتم عادة بتوصية ذات صلة من </w:t>
      </w:r>
      <w:r w:rsidRPr="001F5D95">
        <w:rPr>
          <w:rtl/>
          <w:lang w:val="en-GB" w:eastAsia="en-US" w:bidi="ar-EG"/>
        </w:rPr>
        <w:t>قبل قطاع الاتصالات الراديوية أو من جانب سلطة تنظيمية وطنية؛</w:t>
      </w:r>
    </w:p>
    <w:p w:rsidR="007B622C" w:rsidRPr="001F5D95" w:rsidRDefault="007B622C" w:rsidP="00BC7202">
      <w:pPr>
        <w:rPr>
          <w:rtl/>
          <w:lang w:eastAsia="en-US" w:bidi="ar-EG"/>
        </w:rPr>
      </w:pPr>
      <w:r w:rsidRPr="001F5D95">
        <w:rPr>
          <w:rtl/>
          <w:lang w:eastAsia="en-US" w:bidi="ar-EG"/>
        </w:rPr>
        <w:t>ح)</w:t>
      </w:r>
      <w:r w:rsidRPr="001F5D95">
        <w:rPr>
          <w:rtl/>
          <w:lang w:eastAsia="en-US" w:bidi="ar-EG"/>
        </w:rPr>
        <w:tab/>
        <w:t xml:space="preserve">أن التنسيق بين مختلف أنظمة الخدمة الثابتة، القائمة على استخدام ترتيب قنوات الترددات الراديوية ضمن النطاق الموزع عليها، مشمول بمفهوم كفاءة الطيف الملخص في التوصية </w:t>
      </w:r>
      <w:r w:rsidR="001F5D95">
        <w:rPr>
          <w:lang w:eastAsia="en-US" w:bidi="ar-EG"/>
        </w:rPr>
        <w:t>ITU-</w:t>
      </w:r>
      <w:r w:rsidRPr="001F5D95">
        <w:rPr>
          <w:lang w:eastAsia="en-US" w:bidi="ar-EG"/>
        </w:rPr>
        <w:t>R</w:t>
      </w:r>
      <w:r w:rsidR="00B964F7">
        <w:rPr>
          <w:lang w:eastAsia="en-US" w:bidi="ar-EG"/>
        </w:rPr>
        <w:t> </w:t>
      </w:r>
      <w:r w:rsidRPr="001F5D95">
        <w:rPr>
          <w:lang w:eastAsia="en-US" w:bidi="ar-EG"/>
        </w:rPr>
        <w:t>F.746</w:t>
      </w:r>
      <w:r w:rsidRPr="001F5D95">
        <w:rPr>
          <w:rtl/>
          <w:lang w:eastAsia="en-US" w:bidi="ar-EG"/>
        </w:rPr>
        <w:t xml:space="preserve"> وبسلوك الانتشار الإحصائي المذكور في</w:t>
      </w:r>
      <w:r w:rsidR="001F5D95">
        <w:rPr>
          <w:rtl/>
          <w:lang w:eastAsia="en-US" w:bidi="ar-EG"/>
        </w:rPr>
        <w:t> </w:t>
      </w:r>
      <w:r w:rsidRPr="001F5D95">
        <w:rPr>
          <w:rtl/>
          <w:lang w:eastAsia="en-US" w:bidi="ar-EG"/>
        </w:rPr>
        <w:t xml:space="preserve">التوصية </w:t>
      </w:r>
      <w:r w:rsidRPr="001F5D95">
        <w:rPr>
          <w:lang w:eastAsia="en-US" w:bidi="ar-EG"/>
        </w:rPr>
        <w:t>ITU-R P.530</w:t>
      </w:r>
      <w:r w:rsidRPr="001F5D95">
        <w:rPr>
          <w:rtl/>
          <w:lang w:eastAsia="en-US" w:bidi="ar-EG"/>
        </w:rPr>
        <w:t xml:space="preserve"> والتوصية </w:t>
      </w:r>
      <w:r w:rsidR="003C50F2">
        <w:rPr>
          <w:lang w:eastAsia="en-US" w:bidi="ar-EG"/>
        </w:rPr>
        <w:t>ITU-</w:t>
      </w:r>
      <w:r w:rsidRPr="001F5D95">
        <w:rPr>
          <w:lang w:eastAsia="en-US" w:bidi="ar-EG"/>
        </w:rPr>
        <w:t>R</w:t>
      </w:r>
      <w:r w:rsidR="003C50F2">
        <w:rPr>
          <w:lang w:eastAsia="en-US" w:bidi="ar-EG"/>
        </w:rPr>
        <w:t> </w:t>
      </w:r>
      <w:r w:rsidRPr="001F5D95">
        <w:rPr>
          <w:lang w:eastAsia="en-US" w:bidi="ar-EG"/>
        </w:rPr>
        <w:t>F.1093</w:t>
      </w:r>
      <w:r w:rsidRPr="001F5D95">
        <w:rPr>
          <w:rtl/>
          <w:lang w:eastAsia="en-US" w:bidi="ar-EG"/>
        </w:rPr>
        <w:t>؛</w:t>
      </w:r>
    </w:p>
    <w:p w:rsidR="007B622C" w:rsidRPr="001F5D95" w:rsidRDefault="007B622C" w:rsidP="00BC7202">
      <w:pPr>
        <w:rPr>
          <w:rtl/>
          <w:lang w:eastAsia="en-US" w:bidi="ar-EG"/>
        </w:rPr>
      </w:pPr>
      <w:r w:rsidRPr="001F5D95">
        <w:rPr>
          <w:rtl/>
          <w:lang w:eastAsia="en-US" w:bidi="ar-EG"/>
        </w:rPr>
        <w:t>ي)</w:t>
      </w:r>
      <w:r w:rsidRPr="001F5D95">
        <w:rPr>
          <w:rtl/>
          <w:lang w:eastAsia="en-US" w:bidi="ar-EG"/>
        </w:rPr>
        <w:tab/>
        <w:t>أن</w:t>
      </w:r>
      <w:r w:rsidRPr="001F5D95">
        <w:rPr>
          <w:lang w:eastAsia="en-US" w:bidi="ar-EG"/>
        </w:rPr>
        <w:t xml:space="preserve"> </w:t>
      </w:r>
      <w:r w:rsidRPr="001F5D95">
        <w:rPr>
          <w:rtl/>
          <w:lang w:eastAsia="en-US" w:bidi="ar-EG"/>
        </w:rPr>
        <w:t xml:space="preserve">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التي يطبَّق فيها تخليط مناسب تتميز بكثافة طيفية مرسَلة وبث غير مطلوب بعوامل ذروة قدرة يمكن اعتبارها شبيهة بالضوضاء بلا مبالغة؛</w:t>
      </w:r>
    </w:p>
    <w:p w:rsidR="007B622C" w:rsidRPr="001F5D95" w:rsidRDefault="007B622C" w:rsidP="00F310B7">
      <w:pPr>
        <w:rPr>
          <w:rtl/>
          <w:lang w:eastAsia="en-US" w:bidi="ar-EG"/>
        </w:rPr>
      </w:pPr>
      <w:r w:rsidRPr="001F5D95">
        <w:rPr>
          <w:rtl/>
          <w:lang w:eastAsia="en-US" w:bidi="ar-EG"/>
        </w:rPr>
        <w:t>ك)</w:t>
      </w:r>
      <w:r w:rsidRPr="001F5D95">
        <w:rPr>
          <w:rtl/>
          <w:lang w:eastAsia="en-US" w:bidi="ar-EG"/>
        </w:rPr>
        <w:tab/>
        <w:t xml:space="preserve">أن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تبث بثاً غير مطلوب مؤلفاً من مكونات شبيهة بالضوضاء ومكونات منفصلة على السواء، في ميداني خارج النطاق والبث الهامشي كليهما؛</w:t>
      </w:r>
    </w:p>
    <w:p w:rsidR="007B622C" w:rsidRPr="001F5D95" w:rsidRDefault="007B622C" w:rsidP="001F5D95">
      <w:pPr>
        <w:rPr>
          <w:rtl/>
          <w:lang w:eastAsia="en-US" w:bidi="ar-EG"/>
        </w:rPr>
      </w:pPr>
      <w:r w:rsidRPr="001F5D95">
        <w:rPr>
          <w:rtl/>
          <w:lang w:eastAsia="en-US" w:bidi="ar-EG"/>
        </w:rPr>
        <w:t>ل)</w:t>
      </w:r>
      <w:r w:rsidRPr="001F5D95">
        <w:rPr>
          <w:rtl/>
          <w:lang w:eastAsia="en-US" w:bidi="ar-EG"/>
        </w:rPr>
        <w:tab/>
        <w:t>أن أنظمة الموجة الحاملة الواحدة والموجات الحاملة المتعددة تستخدم على نطاق واسع في أنظمة الخدمة الثابتة</w:t>
      </w:r>
      <w:r w:rsidR="001F5D95">
        <w:rPr>
          <w:rtl/>
          <w:lang w:eastAsia="en-US" w:bidi="ar-EG"/>
        </w:rPr>
        <w:t> </w:t>
      </w:r>
      <w:r w:rsidRPr="001F5D95">
        <w:rPr>
          <w:rtl/>
          <w:lang w:eastAsia="en-US" w:bidi="ar-EG"/>
        </w:rPr>
        <w:t>الرقمية،</w:t>
      </w:r>
    </w:p>
    <w:p w:rsidR="007B622C" w:rsidRPr="001F5D95" w:rsidRDefault="007B622C" w:rsidP="001F5D95">
      <w:pPr>
        <w:pStyle w:val="Call"/>
        <w:rPr>
          <w:rtl/>
        </w:rPr>
      </w:pPr>
      <w:r w:rsidRPr="001F5D95">
        <w:rPr>
          <w:rtl/>
        </w:rPr>
        <w:t>وإذ تلاحظ</w:t>
      </w:r>
    </w:p>
    <w:p w:rsidR="007B622C" w:rsidRPr="001F5D95" w:rsidRDefault="003C50F2" w:rsidP="006B7215">
      <w:pPr>
        <w:rPr>
          <w:rtl/>
          <w:lang w:eastAsia="en-US" w:bidi="ar-EG"/>
        </w:rPr>
      </w:pPr>
      <w:r>
        <w:rPr>
          <w:rtl/>
          <w:lang w:eastAsia="en-US" w:bidi="ar-EG"/>
        </w:rPr>
        <w:t xml:space="preserve"> </w:t>
      </w:r>
      <w:r w:rsidR="007B622C" w:rsidRPr="001F5D95">
        <w:rPr>
          <w:rtl/>
          <w:lang w:eastAsia="en-US" w:bidi="ar-EG"/>
        </w:rPr>
        <w:t>أ</w:t>
      </w:r>
      <w:r>
        <w:rPr>
          <w:rtl/>
          <w:lang w:eastAsia="en-US" w:bidi="ar-EG"/>
        </w:rPr>
        <w:t xml:space="preserve"> </w:t>
      </w:r>
      <w:r w:rsidR="007B622C" w:rsidRPr="001F5D95">
        <w:rPr>
          <w:rtl/>
          <w:lang w:eastAsia="en-US" w:bidi="ar-EG"/>
        </w:rPr>
        <w:t>)</w:t>
      </w:r>
      <w:r w:rsidR="007B622C" w:rsidRPr="001F5D95">
        <w:rPr>
          <w:rtl/>
          <w:lang w:eastAsia="en-US" w:bidi="ar-EG"/>
        </w:rPr>
        <w:tab/>
        <w:t>أن التوصية</w:t>
      </w:r>
      <w:r w:rsidR="00E776C2">
        <w:rPr>
          <w:rFonts w:hint="cs"/>
          <w:rtl/>
          <w:lang w:eastAsia="en-US" w:bidi="ar-EG"/>
        </w:rPr>
        <w:t xml:space="preserve"> </w:t>
      </w:r>
      <w:r w:rsidR="001F5D95">
        <w:rPr>
          <w:lang w:eastAsia="en-US" w:bidi="ar-EG"/>
        </w:rPr>
        <w:t>ITU-</w:t>
      </w:r>
      <w:r w:rsidR="007B622C" w:rsidRPr="001F5D95">
        <w:rPr>
          <w:lang w:eastAsia="en-US" w:bidi="ar-EG"/>
        </w:rPr>
        <w:t>R</w:t>
      </w:r>
      <w:r w:rsidR="0011164D">
        <w:rPr>
          <w:lang w:eastAsia="en-US" w:bidi="ar-EG"/>
        </w:rPr>
        <w:t> </w:t>
      </w:r>
      <w:r w:rsidR="007B622C" w:rsidRPr="001F5D95">
        <w:rPr>
          <w:lang w:eastAsia="en-US" w:bidi="ar-EG"/>
        </w:rPr>
        <w:t>SM.328</w:t>
      </w:r>
      <w:r w:rsidR="00E776C2">
        <w:rPr>
          <w:rFonts w:hint="cs"/>
          <w:rtl/>
          <w:lang w:eastAsia="en-US" w:bidi="ar-EG"/>
        </w:rPr>
        <w:t xml:space="preserve"> </w:t>
      </w:r>
      <w:r w:rsidR="007B622C" w:rsidRPr="001F5D95">
        <w:rPr>
          <w:rtl/>
          <w:lang w:eastAsia="en-US" w:bidi="ar-EG"/>
        </w:rPr>
        <w:t>تورد معلومات عن تقييم البث الطيفي خارج النطاق لمختلف أنساق التشكيل؛</w:t>
      </w:r>
    </w:p>
    <w:p w:rsidR="007B622C" w:rsidRPr="001F5D95" w:rsidRDefault="007B622C" w:rsidP="006B7215">
      <w:pPr>
        <w:rPr>
          <w:rtl/>
          <w:lang w:eastAsia="en-US" w:bidi="ar-EG"/>
        </w:rPr>
      </w:pPr>
      <w:r w:rsidRPr="001F5D95">
        <w:rPr>
          <w:rtl/>
          <w:lang w:eastAsia="en-US" w:bidi="ar-EG"/>
        </w:rPr>
        <w:t>ب)</w:t>
      </w:r>
      <w:r w:rsidRPr="001F5D95">
        <w:rPr>
          <w:rtl/>
          <w:lang w:eastAsia="en-US" w:bidi="ar-EG"/>
        </w:rPr>
        <w:tab/>
        <w:t>أن التوصية</w:t>
      </w:r>
      <w:r w:rsidR="00E776C2">
        <w:rPr>
          <w:rFonts w:hint="cs"/>
          <w:rtl/>
          <w:lang w:eastAsia="en-US" w:bidi="ar-EG"/>
        </w:rPr>
        <w:t xml:space="preserve"> </w:t>
      </w:r>
      <w:r w:rsidRPr="001F5D95">
        <w:rPr>
          <w:lang w:eastAsia="en-US" w:bidi="ar-EG"/>
        </w:rPr>
        <w:t>ITU</w:t>
      </w:r>
      <w:r w:rsidR="001F5D95">
        <w:rPr>
          <w:lang w:eastAsia="en-US" w:bidi="ar-EG"/>
        </w:rPr>
        <w:t>-</w:t>
      </w:r>
      <w:r w:rsidRPr="001F5D95">
        <w:rPr>
          <w:lang w:eastAsia="en-US" w:bidi="ar-EG"/>
        </w:rPr>
        <w:t>R</w:t>
      </w:r>
      <w:r w:rsidR="0011164D">
        <w:rPr>
          <w:lang w:eastAsia="en-US" w:bidi="ar-EG"/>
        </w:rPr>
        <w:t> </w:t>
      </w:r>
      <w:r w:rsidRPr="001F5D95">
        <w:rPr>
          <w:lang w:eastAsia="en-US" w:bidi="ar-EG"/>
        </w:rPr>
        <w:t>SM.329</w:t>
      </w:r>
      <w:r w:rsidR="00E776C2">
        <w:rPr>
          <w:rFonts w:hint="cs"/>
          <w:rtl/>
          <w:lang w:eastAsia="en-US" w:bidi="ar-EG"/>
        </w:rPr>
        <w:t xml:space="preserve"> </w:t>
      </w:r>
      <w:r w:rsidRPr="001F5D95">
        <w:rPr>
          <w:rtl/>
          <w:lang w:eastAsia="en-US" w:bidi="ar-EG"/>
        </w:rPr>
        <w:t>تورد الحدود وعرض النطاق المرجعي للبث غير المطلوب في الميدان الهامشي لجميع الخدمات بما فيها الخدمة الثابتة؛</w:t>
      </w:r>
    </w:p>
    <w:p w:rsidR="007B622C" w:rsidRPr="001F5D95" w:rsidRDefault="007B622C" w:rsidP="006B7215">
      <w:pPr>
        <w:rPr>
          <w:lang w:eastAsia="en-US" w:bidi="ar-EG"/>
        </w:rPr>
      </w:pPr>
      <w:r w:rsidRPr="001F5D95">
        <w:rPr>
          <w:rtl/>
          <w:lang w:eastAsia="en-US" w:bidi="ar-EG"/>
        </w:rPr>
        <w:t>ج)</w:t>
      </w:r>
      <w:r w:rsidRPr="001F5D95">
        <w:rPr>
          <w:rtl/>
          <w:lang w:eastAsia="en-US" w:bidi="ar-EG"/>
        </w:rPr>
        <w:tab/>
        <w:t>أن التوصية</w:t>
      </w:r>
      <w:r w:rsidR="00E776C2">
        <w:rPr>
          <w:rFonts w:hint="cs"/>
          <w:rtl/>
          <w:lang w:eastAsia="en-US" w:bidi="ar-EG"/>
        </w:rPr>
        <w:t xml:space="preserve"> </w:t>
      </w:r>
      <w:r w:rsidR="001F5D95">
        <w:rPr>
          <w:lang w:eastAsia="en-US" w:bidi="ar-EG"/>
        </w:rPr>
        <w:t>ITU-</w:t>
      </w:r>
      <w:r w:rsidRPr="001F5D95">
        <w:rPr>
          <w:lang w:eastAsia="en-US" w:bidi="ar-EG"/>
        </w:rPr>
        <w:t>R</w:t>
      </w:r>
      <w:r w:rsidR="0011164D">
        <w:rPr>
          <w:lang w:eastAsia="en-US" w:bidi="ar-EG"/>
        </w:rPr>
        <w:t> </w:t>
      </w:r>
      <w:r w:rsidRPr="001F5D95">
        <w:rPr>
          <w:lang w:eastAsia="en-US" w:bidi="ar-EG"/>
        </w:rPr>
        <w:t>SM.1541</w:t>
      </w:r>
      <w:r w:rsidR="00E776C2">
        <w:rPr>
          <w:rFonts w:hint="cs"/>
          <w:rtl/>
          <w:lang w:eastAsia="en-US" w:bidi="ar-EG"/>
        </w:rPr>
        <w:t xml:space="preserve"> </w:t>
      </w:r>
      <w:r w:rsidRPr="001F5D95">
        <w:rPr>
          <w:rtl/>
          <w:lang w:eastAsia="en-US" w:bidi="ar-EG"/>
        </w:rPr>
        <w:t xml:space="preserve">تورد حدوداً عامة للبث غير المطلوب في ميدان خارج النطاق </w:t>
      </w:r>
      <w:r w:rsidR="003C50F2">
        <w:rPr>
          <w:rtl/>
          <w:lang w:eastAsia="en-US" w:bidi="ar-EG"/>
        </w:rPr>
        <w:t>لمعظم الخدمات</w:t>
      </w:r>
      <w:r w:rsidRPr="001F5D95">
        <w:rPr>
          <w:rtl/>
          <w:lang w:eastAsia="en-US" w:bidi="ar-EG"/>
        </w:rPr>
        <w:t xml:space="preserve"> بما</w:t>
      </w:r>
      <w:r w:rsidR="003C50F2">
        <w:rPr>
          <w:rtl/>
          <w:lang w:eastAsia="en-US" w:bidi="ar-EG"/>
        </w:rPr>
        <w:t> </w:t>
      </w:r>
      <w:r w:rsidRPr="001F5D95">
        <w:rPr>
          <w:rtl/>
          <w:lang w:eastAsia="en-US" w:bidi="ar-EG"/>
        </w:rPr>
        <w:t xml:space="preserve">فيها الخدمة الثابتة (انظر الملاحظة </w:t>
      </w:r>
      <w:r w:rsidRPr="001F5D95">
        <w:rPr>
          <w:lang w:eastAsia="en-US" w:bidi="ar-EG"/>
        </w:rPr>
        <w:t>1</w:t>
      </w:r>
      <w:r w:rsidRPr="001F5D95">
        <w:rPr>
          <w:rtl/>
          <w:lang w:eastAsia="en-US" w:bidi="ar-EG"/>
        </w:rPr>
        <w:t>)؛</w:t>
      </w:r>
    </w:p>
    <w:p w:rsidR="007B622C" w:rsidRPr="001F5D95" w:rsidRDefault="007B622C" w:rsidP="006B7215">
      <w:pPr>
        <w:rPr>
          <w:rtl/>
          <w:lang w:eastAsia="en-US" w:bidi="ar-EG"/>
        </w:rPr>
      </w:pPr>
      <w:r w:rsidRPr="001F5D95">
        <w:rPr>
          <w:rtl/>
          <w:lang w:eastAsia="en-US" w:bidi="ar-EG"/>
        </w:rPr>
        <w:t>د</w:t>
      </w:r>
      <w:r w:rsidR="003C50F2">
        <w:rPr>
          <w:rtl/>
          <w:lang w:eastAsia="en-US" w:bidi="ar-EG"/>
        </w:rPr>
        <w:t xml:space="preserve"> </w:t>
      </w:r>
      <w:r w:rsidRPr="001F5D95">
        <w:rPr>
          <w:rtl/>
          <w:lang w:eastAsia="en-US" w:bidi="ar-EG"/>
        </w:rPr>
        <w:t>)</w:t>
      </w:r>
      <w:r w:rsidRPr="001F5D95">
        <w:rPr>
          <w:rtl/>
          <w:lang w:eastAsia="en-US" w:bidi="ar-EG"/>
        </w:rPr>
        <w:tab/>
        <w:t>أن التوصية</w:t>
      </w:r>
      <w:r w:rsidR="00E776C2">
        <w:rPr>
          <w:rFonts w:hint="cs"/>
          <w:rtl/>
          <w:lang w:eastAsia="en-US" w:bidi="ar-EG"/>
        </w:rPr>
        <w:t xml:space="preserve"> </w:t>
      </w:r>
      <w:r w:rsidR="003C50F2">
        <w:rPr>
          <w:lang w:eastAsia="en-US" w:bidi="ar-EG"/>
        </w:rPr>
        <w:t>ITU-</w:t>
      </w:r>
      <w:r w:rsidRPr="001F5D95">
        <w:rPr>
          <w:lang w:eastAsia="en-US" w:bidi="ar-EG"/>
        </w:rPr>
        <w:t>R</w:t>
      </w:r>
      <w:r w:rsidR="0011164D">
        <w:rPr>
          <w:lang w:eastAsia="en-US" w:bidi="ar-EG"/>
        </w:rPr>
        <w:t> </w:t>
      </w:r>
      <w:r w:rsidRPr="001F5D95">
        <w:rPr>
          <w:lang w:eastAsia="en-US" w:bidi="ar-EG"/>
        </w:rPr>
        <w:t>SM.1539</w:t>
      </w:r>
      <w:r w:rsidR="00E776C2">
        <w:rPr>
          <w:rFonts w:hint="cs"/>
          <w:rtl/>
          <w:lang w:eastAsia="en-US" w:bidi="ar-EG"/>
        </w:rPr>
        <w:t xml:space="preserve"> </w:t>
      </w:r>
      <w:r w:rsidRPr="001F5D95">
        <w:rPr>
          <w:rtl/>
          <w:lang w:eastAsia="en-US" w:bidi="ar-EG"/>
        </w:rPr>
        <w:t>تورد توجيهات بشأن اختلاف الحدود بين ميداني خارج النطاق والبث الهامشي، للبث في النطاق الضيق جداً والنطاق العريض جداً،</w:t>
      </w:r>
    </w:p>
    <w:p w:rsidR="007B622C" w:rsidRPr="001F5D95" w:rsidRDefault="007B622C" w:rsidP="001F5D95">
      <w:pPr>
        <w:pStyle w:val="Call"/>
        <w:rPr>
          <w:rtl/>
        </w:rPr>
      </w:pPr>
      <w:r w:rsidRPr="001F5D95">
        <w:rPr>
          <w:rtl/>
        </w:rPr>
        <w:t>توصي</w:t>
      </w:r>
    </w:p>
    <w:p w:rsidR="007B622C" w:rsidRPr="001F5D95" w:rsidRDefault="007B622C" w:rsidP="00FC417F">
      <w:pPr>
        <w:rPr>
          <w:rtl/>
          <w:lang w:eastAsia="en-US" w:bidi="ar-EG"/>
        </w:rPr>
      </w:pPr>
      <w:r w:rsidRPr="003C50F2">
        <w:rPr>
          <w:b/>
          <w:bCs/>
          <w:lang w:eastAsia="en-US" w:bidi="ar-EG"/>
        </w:rPr>
        <w:t>1</w:t>
      </w:r>
      <w:r w:rsidRPr="001F5D95">
        <w:rPr>
          <w:lang w:eastAsia="en-US" w:bidi="ar-EG"/>
        </w:rPr>
        <w:tab/>
      </w:r>
      <w:r w:rsidRPr="001F5D95">
        <w:rPr>
          <w:rtl/>
          <w:lang w:eastAsia="en-US" w:bidi="ar-EG"/>
        </w:rPr>
        <w:t xml:space="preserve">بأن تطبَّق الشروط التالية على أنظمة الخدمة الثابتة الرقمية </w:t>
      </w:r>
      <w:r w:rsidR="00F310B7">
        <w:rPr>
          <w:lang w:eastAsia="en-US" w:bidi="ar-EG"/>
        </w:rPr>
        <w:t>(</w:t>
      </w:r>
      <w:r w:rsidRPr="001F5D95">
        <w:rPr>
          <w:lang w:eastAsia="en-US" w:bidi="ar-EG"/>
        </w:rPr>
        <w:t>DFSS</w:t>
      </w:r>
      <w:r w:rsidR="00F310B7">
        <w:rPr>
          <w:lang w:eastAsia="en-US" w:bidi="ar-EG"/>
        </w:rPr>
        <w:t>)</w:t>
      </w:r>
      <w:r w:rsidR="00FC417F">
        <w:rPr>
          <w:rFonts w:hint="cs"/>
          <w:rtl/>
          <w:lang w:eastAsia="en-US" w:bidi="ar-EG"/>
        </w:rPr>
        <w:t>:</w:t>
      </w:r>
    </w:p>
    <w:p w:rsidR="007B622C" w:rsidRPr="003C50F2" w:rsidRDefault="007B622C" w:rsidP="003C50F2">
      <w:pPr>
        <w:pStyle w:val="Heading2"/>
        <w:rPr>
          <w:rtl/>
          <w:lang w:eastAsia="en-US" w:bidi="ar-EG"/>
        </w:rPr>
      </w:pPr>
      <w:r w:rsidRPr="003C50F2">
        <w:rPr>
          <w:lang w:eastAsia="en-US" w:bidi="ar-EG"/>
        </w:rPr>
        <w:t>1.1</w:t>
      </w:r>
      <w:r w:rsidRPr="003C50F2">
        <w:rPr>
          <w:rtl/>
          <w:lang w:eastAsia="en-US" w:bidi="ar-EG"/>
        </w:rPr>
        <w:tab/>
        <w:t>النطاق الترددي الموزع</w:t>
      </w:r>
    </w:p>
    <w:p w:rsidR="007B622C" w:rsidRPr="001F5D95" w:rsidRDefault="007B622C" w:rsidP="00F310B7">
      <w:pPr>
        <w:rPr>
          <w:rtl/>
          <w:lang w:eastAsia="en-US" w:bidi="ar-EG"/>
        </w:rPr>
      </w:pPr>
      <w:r w:rsidRPr="001F5D95">
        <w:rPr>
          <w:rtl/>
          <w:lang w:eastAsia="en-US" w:bidi="ar-EG"/>
        </w:rPr>
        <w:t xml:space="preserve">في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يمكن اعتبار أن النطاق الترددي الموزع هو النطاق الترددي الإجمالي الموزع على الخدمة الثابتة على أساس أولي أو أولي مشترك.</w:t>
      </w:r>
    </w:p>
    <w:p w:rsidR="007B622C" w:rsidRPr="003C50F2" w:rsidRDefault="007B622C" w:rsidP="003C50F2">
      <w:pPr>
        <w:pStyle w:val="Heading2"/>
        <w:rPr>
          <w:rtl/>
          <w:lang w:eastAsia="en-US" w:bidi="ar-EG"/>
        </w:rPr>
      </w:pPr>
      <w:r w:rsidRPr="003C50F2">
        <w:rPr>
          <w:lang w:eastAsia="en-US" w:bidi="ar-EG"/>
        </w:rPr>
        <w:t>2.1</w:t>
      </w:r>
      <w:r w:rsidRPr="003C50F2">
        <w:rPr>
          <w:lang w:eastAsia="en-US" w:bidi="ar-EG"/>
        </w:rPr>
        <w:tab/>
      </w:r>
      <w:r w:rsidRPr="003C50F2">
        <w:rPr>
          <w:rtl/>
          <w:lang w:eastAsia="en-US" w:bidi="ar-EG"/>
        </w:rPr>
        <w:t>النطاق الترددي المخصص</w:t>
      </w:r>
    </w:p>
    <w:p w:rsidR="007B622C" w:rsidRPr="001F5D95" w:rsidRDefault="007B622C" w:rsidP="00E776C2">
      <w:pPr>
        <w:rPr>
          <w:rtl/>
          <w:lang w:eastAsia="en-US" w:bidi="ar-EG"/>
        </w:rPr>
      </w:pPr>
      <w:r w:rsidRPr="001F5D95">
        <w:rPr>
          <w:rtl/>
          <w:lang w:eastAsia="en-US" w:bidi="ar-EG"/>
        </w:rPr>
        <w:t>لأغراض هذه التوصية، يمكن اعتبار أن هذا المصطلح ينطبق أيضاً على فدرة الطيف المخصصة لواحدة أو أكثر من محطات مشغّل بموجب ترخيص حصري واحد (تخصيص فدرة، انظر الأمثلة في التوصيات</w:t>
      </w:r>
      <w:r w:rsidR="0011164D">
        <w:rPr>
          <w:rtl/>
          <w:lang w:eastAsia="en-US" w:bidi="ar-EG"/>
        </w:rPr>
        <w:t xml:space="preserve"> </w:t>
      </w:r>
      <w:r w:rsidR="00B964F7">
        <w:rPr>
          <w:lang w:eastAsia="en-US" w:bidi="ar-EG"/>
        </w:rPr>
        <w:t>ITU-R </w:t>
      </w:r>
      <w:r w:rsidRPr="001F5D95">
        <w:rPr>
          <w:lang w:eastAsia="en-US" w:bidi="ar-EG"/>
        </w:rPr>
        <w:t>F.1488</w:t>
      </w:r>
      <w:r w:rsidR="00E776C2">
        <w:rPr>
          <w:rFonts w:hint="cs"/>
          <w:rtl/>
          <w:lang w:eastAsia="en-US" w:bidi="ar-EG"/>
        </w:rPr>
        <w:t xml:space="preserve"> </w:t>
      </w:r>
      <w:r w:rsidRPr="001F5D95">
        <w:rPr>
          <w:rtl/>
          <w:lang w:eastAsia="en-US" w:bidi="ar-EG"/>
        </w:rPr>
        <w:t>و</w:t>
      </w:r>
      <w:r w:rsidR="00B964F7">
        <w:rPr>
          <w:lang w:eastAsia="en-US" w:bidi="ar-EG"/>
        </w:rPr>
        <w:t>ITU-R </w:t>
      </w:r>
      <w:r w:rsidRPr="001F5D95">
        <w:rPr>
          <w:lang w:eastAsia="en-US" w:bidi="ar-EG"/>
        </w:rPr>
        <w:t>F.748</w:t>
      </w:r>
      <w:r w:rsidR="00B964F7">
        <w:rPr>
          <w:rtl/>
          <w:lang w:eastAsia="en-US" w:bidi="ar-EG"/>
        </w:rPr>
        <w:t xml:space="preserve"> </w:t>
      </w:r>
      <w:r w:rsidRPr="001F5D95">
        <w:rPr>
          <w:rtl/>
          <w:lang w:eastAsia="en-US" w:bidi="ar-EG"/>
        </w:rPr>
        <w:t>و</w:t>
      </w:r>
      <w:r w:rsidRPr="001F5D95">
        <w:rPr>
          <w:lang w:eastAsia="en-US" w:bidi="ar-EG"/>
        </w:rPr>
        <w:t>ITU</w:t>
      </w:r>
      <w:r w:rsidRPr="001F5D95">
        <w:rPr>
          <w:lang w:eastAsia="en-US" w:bidi="ar-EG"/>
        </w:rPr>
        <w:noBreakHyphen/>
        <w:t>R F.749</w:t>
      </w:r>
      <w:r w:rsidRPr="001F5D95">
        <w:rPr>
          <w:rtl/>
          <w:lang w:eastAsia="en-US" w:bidi="ar-EG"/>
        </w:rPr>
        <w:t>).</w:t>
      </w:r>
    </w:p>
    <w:p w:rsidR="007B622C" w:rsidRPr="001F5D95" w:rsidRDefault="007B622C" w:rsidP="0011164D">
      <w:pPr>
        <w:rPr>
          <w:rtl/>
          <w:lang w:eastAsia="en-US" w:bidi="ar-EG"/>
        </w:rPr>
      </w:pPr>
      <w:r w:rsidRPr="001F5D95">
        <w:rPr>
          <w:rtl/>
          <w:lang w:eastAsia="en-US" w:bidi="ar-EG"/>
        </w:rPr>
        <w:t>وداخل تخصيص الفدرة الواحدة، يمكن لمصمم النظام بوجه عام أن يقسم الفدرة إلى فدر فرعية أصغر لنشر شبكة راديوية في</w:t>
      </w:r>
      <w:r w:rsidR="0011164D">
        <w:rPr>
          <w:rtl/>
          <w:lang w:eastAsia="en-US" w:bidi="ar-EG"/>
        </w:rPr>
        <w:t> </w:t>
      </w:r>
      <w:r w:rsidRPr="001F5D95">
        <w:rPr>
          <w:rtl/>
          <w:lang w:eastAsia="en-US" w:bidi="ar-EG"/>
        </w:rPr>
        <w:t xml:space="preserve">المنطقة الجغرافية التي أجري لها التخصيص ضمن الشروط المحددة أعلاه (انظر التوصية </w:t>
      </w:r>
      <w:r w:rsidRPr="001F5D95">
        <w:rPr>
          <w:lang w:eastAsia="en-US" w:bidi="ar-EG"/>
        </w:rPr>
        <w:t>ITU</w:t>
      </w:r>
      <w:r w:rsidRPr="001F5D95">
        <w:rPr>
          <w:lang w:eastAsia="en-US" w:bidi="ar-EG"/>
        </w:rPr>
        <w:noBreakHyphen/>
        <w:t>R F.1399</w:t>
      </w:r>
      <w:r w:rsidRPr="001F5D95">
        <w:rPr>
          <w:rtl/>
          <w:lang w:eastAsia="en-US" w:bidi="ar-EG"/>
        </w:rPr>
        <w:t>).</w:t>
      </w:r>
    </w:p>
    <w:p w:rsidR="007B622C" w:rsidRPr="003C50F2" w:rsidRDefault="007B622C" w:rsidP="003C50F2">
      <w:pPr>
        <w:pStyle w:val="Heading2"/>
        <w:rPr>
          <w:rtl/>
          <w:lang w:eastAsia="en-US" w:bidi="ar-EG"/>
        </w:rPr>
      </w:pPr>
      <w:r w:rsidRPr="003C50F2">
        <w:rPr>
          <w:lang w:eastAsia="en-US" w:bidi="ar-EG"/>
        </w:rPr>
        <w:lastRenderedPageBreak/>
        <w:t>3.1</w:t>
      </w:r>
      <w:r w:rsidRPr="003C50F2">
        <w:rPr>
          <w:lang w:eastAsia="en-US" w:bidi="ar-EG"/>
        </w:rPr>
        <w:tab/>
      </w:r>
      <w:r w:rsidRPr="003C50F2">
        <w:rPr>
          <w:rtl/>
          <w:lang w:eastAsia="en-US" w:bidi="ar-EG"/>
        </w:rPr>
        <w:t>فصل قنوات الترددات الراديوية</w:t>
      </w:r>
    </w:p>
    <w:p w:rsidR="007B622C" w:rsidRPr="001F5D95" w:rsidRDefault="007B622C" w:rsidP="0011164D">
      <w:pPr>
        <w:rPr>
          <w:rtl/>
          <w:lang w:eastAsia="en-US" w:bidi="ar-EG"/>
        </w:rPr>
      </w:pPr>
      <w:r w:rsidRPr="001F5D95">
        <w:rPr>
          <w:rtl/>
          <w:lang w:eastAsia="en-US" w:bidi="ar-EG"/>
        </w:rPr>
        <w:t xml:space="preserve">هو عرض النطاق المساوي للفصل الترددي، المعرّف في التوصية </w:t>
      </w:r>
      <w:r w:rsidRPr="001F5D95">
        <w:rPr>
          <w:lang w:eastAsia="en-US" w:bidi="ar-EG"/>
        </w:rPr>
        <w:t>ITU-R</w:t>
      </w:r>
      <w:r w:rsidR="0011164D">
        <w:rPr>
          <w:lang w:eastAsia="en-US" w:bidi="ar-EG"/>
        </w:rPr>
        <w:t> </w:t>
      </w:r>
      <w:r w:rsidRPr="001F5D95">
        <w:rPr>
          <w:lang w:eastAsia="en-US" w:bidi="ar-EG"/>
        </w:rPr>
        <w:t>F.746</w:t>
      </w:r>
      <w:r w:rsidRPr="001F5D95">
        <w:rPr>
          <w:rtl/>
          <w:lang w:eastAsia="en-US" w:bidi="ar-EG"/>
        </w:rPr>
        <w:t>، للقنوات المتجاورة في ترتيب قنوات الترددات الراديوية ذي الصلة والمقام ضمن النطاق الترددي الموزع.</w:t>
      </w:r>
    </w:p>
    <w:p w:rsidR="007B622C" w:rsidRPr="003C50F2" w:rsidRDefault="007B622C" w:rsidP="003C50F2">
      <w:pPr>
        <w:pStyle w:val="Heading2"/>
        <w:rPr>
          <w:rtl/>
          <w:lang w:eastAsia="en-US" w:bidi="ar-EG"/>
        </w:rPr>
      </w:pPr>
      <w:r w:rsidRPr="003C50F2">
        <w:rPr>
          <w:lang w:eastAsia="en-US" w:bidi="ar-EG"/>
        </w:rPr>
        <w:t>4.1</w:t>
      </w:r>
      <w:r w:rsidRPr="003C50F2">
        <w:rPr>
          <w:lang w:eastAsia="en-US" w:bidi="ar-EG"/>
        </w:rPr>
        <w:tab/>
      </w:r>
      <w:r w:rsidRPr="003C50F2">
        <w:rPr>
          <w:rtl/>
          <w:lang w:eastAsia="en-US" w:bidi="ar-EG"/>
        </w:rPr>
        <w:t>النطاق الحارس</w:t>
      </w:r>
    </w:p>
    <w:p w:rsidR="007B622C" w:rsidRPr="001F5D95" w:rsidRDefault="007B622C" w:rsidP="001F5D95">
      <w:pPr>
        <w:rPr>
          <w:rtl/>
          <w:lang w:eastAsia="en-US" w:bidi="ar-EG"/>
        </w:rPr>
      </w:pPr>
      <w:r w:rsidRPr="001F5D95">
        <w:rPr>
          <w:rtl/>
          <w:lang w:eastAsia="en-US" w:bidi="ar-EG"/>
        </w:rPr>
        <w:t xml:space="preserve">هو عرض النطاق المساوي للفصل الترددي، المعرّف في التوصية </w:t>
      </w:r>
      <w:r w:rsidRPr="001F5D95">
        <w:rPr>
          <w:lang w:eastAsia="en-US" w:bidi="ar-EG"/>
        </w:rPr>
        <w:t>ITU-R F.746</w:t>
      </w:r>
      <w:r w:rsidRPr="001F5D95">
        <w:rPr>
          <w:rtl/>
          <w:lang w:eastAsia="en-US" w:bidi="ar-EG"/>
        </w:rPr>
        <w:t xml:space="preserve"> بالرمز </w:t>
      </w:r>
      <w:r w:rsidRPr="001F5D95">
        <w:rPr>
          <w:i/>
          <w:lang w:eastAsia="en-US" w:bidi="ar-EG"/>
        </w:rPr>
        <w:t>ZS</w:t>
      </w:r>
      <w:r w:rsidRPr="001F5D95">
        <w:rPr>
          <w:rtl/>
          <w:lang w:eastAsia="en-US" w:bidi="ar-EG"/>
        </w:rPr>
        <w:t>،</w:t>
      </w:r>
      <w:r w:rsidR="00FC417F">
        <w:rPr>
          <w:rFonts w:hint="cs"/>
          <w:rtl/>
          <w:lang w:eastAsia="en-US" w:bidi="ar-EG"/>
        </w:rPr>
        <w:t xml:space="preserve"> </w:t>
      </w:r>
      <w:r w:rsidRPr="001F5D95">
        <w:rPr>
          <w:rtl/>
          <w:lang w:eastAsia="en-US" w:bidi="ar-EG"/>
        </w:rPr>
        <w:t>بين تردد المركز الاسمي للقناة الأبعد في ترتيب قنوات الترددات الراديوية وحدّ النطاق الموزع.</w:t>
      </w:r>
    </w:p>
    <w:p w:rsidR="007B622C" w:rsidRPr="003C50F2" w:rsidRDefault="007B622C" w:rsidP="003C50F2">
      <w:pPr>
        <w:pStyle w:val="Heading2"/>
        <w:rPr>
          <w:rtl/>
          <w:lang w:eastAsia="en-US" w:bidi="ar-EG"/>
        </w:rPr>
      </w:pPr>
      <w:r w:rsidRPr="003C50F2">
        <w:rPr>
          <w:lang w:eastAsia="en-US" w:bidi="ar-EG"/>
        </w:rPr>
        <w:t>5.1</w:t>
      </w:r>
      <w:r w:rsidRPr="003C50F2">
        <w:rPr>
          <w:lang w:eastAsia="en-US" w:bidi="ar-EG"/>
        </w:rPr>
        <w:tab/>
      </w:r>
      <w:r w:rsidRPr="003C50F2">
        <w:rPr>
          <w:rtl/>
          <w:lang w:eastAsia="en-US" w:bidi="ar-EG"/>
        </w:rPr>
        <w:t>نظام الموجات الحاملة المتعددة</w:t>
      </w:r>
    </w:p>
    <w:p w:rsidR="007B622C" w:rsidRPr="001F5D95" w:rsidRDefault="007B622C" w:rsidP="001F5D95">
      <w:pPr>
        <w:rPr>
          <w:rtl/>
          <w:lang w:eastAsia="en-US" w:bidi="ar-EG"/>
        </w:rPr>
      </w:pPr>
      <w:r w:rsidRPr="001F5D95">
        <w:rPr>
          <w:rtl/>
          <w:lang w:eastAsia="en-US" w:bidi="ar-EG"/>
        </w:rPr>
        <w:t>هي الأنظمة التي يمكن فيها إرسال موجات حاملة فرعية متعددة في آن واحد من خرج المضخم النهائي أو هوائي فاعل ضمن قناة مخصصة في ترتيب القنوات ذي الصلة أو في نافذة الطيف المكرسة تحديداً لهذا الغرض؛</w:t>
      </w:r>
    </w:p>
    <w:p w:rsidR="007B622C" w:rsidRPr="001F5D95" w:rsidRDefault="007B622C" w:rsidP="00F310B7">
      <w:pPr>
        <w:rPr>
          <w:rtl/>
          <w:lang w:eastAsia="en-US" w:bidi="ar-EG"/>
        </w:rPr>
      </w:pPr>
      <w:r w:rsidRPr="003C50F2">
        <w:rPr>
          <w:b/>
          <w:bCs/>
          <w:lang w:eastAsia="en-US" w:bidi="ar-EG"/>
        </w:rPr>
        <w:t>2</w:t>
      </w:r>
      <w:r w:rsidRPr="001F5D95">
        <w:rPr>
          <w:lang w:eastAsia="en-US" w:bidi="ar-EG"/>
        </w:rPr>
        <w:tab/>
      </w:r>
      <w:r w:rsidRPr="001F5D95">
        <w:rPr>
          <w:rtl/>
          <w:lang w:eastAsia="en-US" w:bidi="ar-EG"/>
        </w:rPr>
        <w:t xml:space="preserve">باتباع أهداف ومصطلحات التصميم التالية في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ويرد في الشكل </w:t>
      </w:r>
      <w:r w:rsidRPr="001F5D95">
        <w:rPr>
          <w:lang w:eastAsia="en-US" w:bidi="ar-EG"/>
        </w:rPr>
        <w:t>1</w:t>
      </w:r>
      <w:r w:rsidRPr="001F5D95">
        <w:rPr>
          <w:rtl/>
          <w:lang w:eastAsia="en-US" w:bidi="ar-EG"/>
        </w:rPr>
        <w:t xml:space="preserve"> بيان لهذه الأهداف والتعاريف.</w:t>
      </w:r>
    </w:p>
    <w:p w:rsidR="007B622C" w:rsidRPr="001F5D95" w:rsidRDefault="007B622C" w:rsidP="00E776C2">
      <w:pPr>
        <w:rPr>
          <w:rtl/>
          <w:lang w:eastAsia="en-US" w:bidi="ar-EG"/>
        </w:rPr>
      </w:pPr>
      <w:r w:rsidRPr="003C50F2">
        <w:rPr>
          <w:b/>
          <w:bCs/>
          <w:lang w:eastAsia="en-US" w:bidi="ar-EG"/>
        </w:rPr>
        <w:t>1.2</w:t>
      </w:r>
      <w:r w:rsidRPr="001F5D95">
        <w:rPr>
          <w:lang w:eastAsia="en-US" w:bidi="ar-EG"/>
        </w:rPr>
        <w:tab/>
      </w:r>
      <w:r w:rsidRPr="001F5D95">
        <w:rPr>
          <w:rtl/>
          <w:lang w:eastAsia="en-US" w:bidi="ar-EG"/>
        </w:rPr>
        <w:t xml:space="preserve">باتخاذ قيمة النسبة المئوية </w:t>
      </w:r>
      <w:r w:rsidR="00E776C2">
        <w:rPr>
          <w:rFonts w:cs="Times New Roman"/>
          <w:lang w:eastAsia="en-US" w:bidi="ar-EG"/>
        </w:rPr>
        <w:t>β</w:t>
      </w:r>
      <w:r w:rsidRPr="001F5D95">
        <w:rPr>
          <w:lang w:eastAsia="en-US" w:bidi="ar-EG"/>
        </w:rPr>
        <w:t>/2</w:t>
      </w:r>
      <w:r w:rsidRPr="001F5D95">
        <w:rPr>
          <w:rtl/>
          <w:lang w:eastAsia="en-US" w:bidi="ar-EG"/>
        </w:rPr>
        <w:t xml:space="preserve"> على أنها </w:t>
      </w:r>
      <w:r w:rsidRPr="001F5D95">
        <w:rPr>
          <w:lang w:eastAsia="en-US" w:bidi="ar-EG"/>
        </w:rPr>
        <w:t>%0</w:t>
      </w:r>
      <w:r w:rsidR="00F310B7">
        <w:rPr>
          <w:lang w:eastAsia="en-US" w:bidi="ar-EG"/>
        </w:rPr>
        <w:t>,</w:t>
      </w:r>
      <w:r w:rsidRPr="001F5D95">
        <w:rPr>
          <w:lang w:eastAsia="en-US" w:bidi="ar-EG"/>
        </w:rPr>
        <w:t>5</w:t>
      </w:r>
      <w:r w:rsidRPr="001F5D95">
        <w:rPr>
          <w:rtl/>
          <w:lang w:eastAsia="en-US" w:bidi="ar-EG"/>
        </w:rPr>
        <w:t xml:space="preserve"> في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ويُفترض أن هذه النسبة المئوية هي لمرسلات الموجة الحاملة الواحدة. وحين يتعلق الأمر بأنظمة الموجات الحاملة المتعددة، ينبغي خفض هذه النسبة المئوية بالنسبة إلى إجمالي قدرة المجموعة الكاملة للموجات الحاملة الفرعية كدال</w:t>
      </w:r>
      <w:r w:rsidR="00BC7202">
        <w:rPr>
          <w:rtl/>
          <w:lang w:eastAsia="en-US" w:bidi="ar-EG"/>
        </w:rPr>
        <w:t xml:space="preserve">ة لعدد الموجات الحاملة الفرعية </w:t>
      </w:r>
      <w:r w:rsidRPr="001F5D95">
        <w:rPr>
          <w:rtl/>
          <w:lang w:eastAsia="en-US" w:bidi="ar-EG"/>
        </w:rPr>
        <w:t xml:space="preserve">وعرض نطاقها (للاطلاع على التفاصيل، انظر الفقرة </w:t>
      </w:r>
      <w:r w:rsidRPr="001F5D95">
        <w:rPr>
          <w:lang w:eastAsia="en-US" w:bidi="ar-EG"/>
        </w:rPr>
        <w:t>3</w:t>
      </w:r>
      <w:r w:rsidRPr="001F5D95">
        <w:rPr>
          <w:rtl/>
          <w:lang w:eastAsia="en-US" w:bidi="ar-EG"/>
        </w:rPr>
        <w:t xml:space="preserve"> في الملحق </w:t>
      </w:r>
      <w:r w:rsidRPr="001F5D95">
        <w:rPr>
          <w:lang w:eastAsia="en-US" w:bidi="ar-EG"/>
        </w:rPr>
        <w:t>1</w:t>
      </w:r>
      <w:r w:rsidRPr="001F5D95">
        <w:rPr>
          <w:rtl/>
          <w:lang w:eastAsia="en-US" w:bidi="ar-EG"/>
        </w:rPr>
        <w:t>).</w:t>
      </w:r>
    </w:p>
    <w:p w:rsidR="007B622C" w:rsidRPr="001F5D95" w:rsidRDefault="007B622C" w:rsidP="00F310B7">
      <w:pPr>
        <w:rPr>
          <w:rtl/>
          <w:lang w:eastAsia="en-US" w:bidi="ar-EG"/>
        </w:rPr>
      </w:pPr>
      <w:r w:rsidRPr="003C50F2">
        <w:rPr>
          <w:b/>
          <w:bCs/>
          <w:lang w:eastAsia="en-US" w:bidi="ar-EG"/>
        </w:rPr>
        <w:t>2.2</w:t>
      </w:r>
      <w:r w:rsidRPr="001F5D95">
        <w:rPr>
          <w:rtl/>
          <w:lang w:eastAsia="en-US" w:bidi="ar-EG"/>
        </w:rPr>
        <w:tab/>
        <w:t xml:space="preserve">باعتبار قيمة عرض النطاق اللازم في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مماثلة لقيمة عرض النطاق المشغول؛</w:t>
      </w:r>
    </w:p>
    <w:p w:rsidR="007B622C" w:rsidRPr="001F5D95" w:rsidRDefault="007B622C" w:rsidP="00F310B7">
      <w:pPr>
        <w:rPr>
          <w:rtl/>
          <w:lang w:eastAsia="en-US" w:bidi="ar-EG"/>
        </w:rPr>
      </w:pPr>
      <w:r w:rsidRPr="003C50F2">
        <w:rPr>
          <w:b/>
          <w:bCs/>
          <w:lang w:eastAsia="en-US" w:bidi="ar-EG"/>
        </w:rPr>
        <w:t>3.2</w:t>
      </w:r>
      <w:r w:rsidRPr="001F5D95">
        <w:rPr>
          <w:lang w:eastAsia="en-US" w:bidi="ar-EG"/>
        </w:rPr>
        <w:tab/>
      </w:r>
      <w:r w:rsidRPr="001F5D95">
        <w:rPr>
          <w:rtl/>
          <w:lang w:eastAsia="en-US" w:bidi="ar-EG"/>
        </w:rPr>
        <w:t xml:space="preserve">بأن تتمكن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المتماثلة من الحصول على عرض النطاق اللازم الذي لا يزيد بأكثر من </w:t>
      </w:r>
      <w:r w:rsidRPr="001F5D95">
        <w:rPr>
          <w:lang w:eastAsia="en-US" w:bidi="ar-EG"/>
        </w:rPr>
        <w:t>%20</w:t>
      </w:r>
      <w:r w:rsidRPr="001F5D95">
        <w:rPr>
          <w:rtl/>
          <w:lang w:eastAsia="en-US" w:bidi="ar-EG"/>
        </w:rPr>
        <w:t xml:space="preserve"> عن الفاصل بين قناتي ترددات راديوية (انظر الملاحظة </w:t>
      </w:r>
      <w:r w:rsidRPr="001F5D95">
        <w:rPr>
          <w:lang w:eastAsia="en-US" w:bidi="ar-EG"/>
        </w:rPr>
        <w:t>2</w:t>
      </w:r>
      <w:r w:rsidRPr="001F5D95">
        <w:rPr>
          <w:rtl/>
          <w:lang w:eastAsia="en-US" w:bidi="ar-EG"/>
        </w:rPr>
        <w:t xml:space="preserve">) وذلك وفقاً لترتيب قنوات الترددات الراديوية المستخدم (انظر الملاحظة </w:t>
      </w:r>
      <w:r w:rsidRPr="001F5D95">
        <w:rPr>
          <w:lang w:eastAsia="en-US" w:bidi="ar-EG"/>
        </w:rPr>
        <w:t>2</w:t>
      </w:r>
      <w:r w:rsidRPr="001F5D95">
        <w:rPr>
          <w:rtl/>
          <w:lang w:eastAsia="en-US" w:bidi="ar-EG"/>
        </w:rPr>
        <w:t>) وسعة الإشارة المرسَلة ونسق تشكيلها؛ ولكن نظراً لأن الأنظمة غير المتماثلة العاملة في النطاق نفسه يمكن أن تؤدي إلى حالات عدم توافق معينة، فإن العلاقة بين فصل قنوات الترددية وعرض النطاق اللازم تتطلب مزيداً من الدراسة؛</w:t>
      </w:r>
    </w:p>
    <w:p w:rsidR="007B622C" w:rsidRPr="001F5D95" w:rsidRDefault="007B622C" w:rsidP="0011164D">
      <w:pPr>
        <w:rPr>
          <w:rtl/>
          <w:lang w:eastAsia="en-US" w:bidi="ar-EG"/>
        </w:rPr>
      </w:pPr>
      <w:r w:rsidRPr="003C50F2">
        <w:rPr>
          <w:b/>
          <w:bCs/>
          <w:lang w:eastAsia="en-US" w:bidi="ar-EG"/>
        </w:rPr>
        <w:t>4.2</w:t>
      </w:r>
      <w:r w:rsidRPr="001F5D95">
        <w:rPr>
          <w:lang w:eastAsia="en-US" w:bidi="ar-EG"/>
        </w:rPr>
        <w:tab/>
      </w:r>
      <w:r w:rsidRPr="001F5D95">
        <w:rPr>
          <w:rtl/>
          <w:lang w:eastAsia="en-US" w:bidi="ar-EG"/>
        </w:rPr>
        <w:t>بتحديد عرض النطاق المشغول بأسلوب محلل الطيف الموصوف في التوصية</w:t>
      </w:r>
      <w:r w:rsidR="0011164D">
        <w:rPr>
          <w:rtl/>
          <w:lang w:eastAsia="en-US" w:bidi="ar-EG"/>
        </w:rPr>
        <w:t xml:space="preserve"> </w:t>
      </w:r>
      <w:r w:rsidR="0011164D">
        <w:rPr>
          <w:lang w:eastAsia="en-US" w:bidi="ar-EG"/>
        </w:rPr>
        <w:t xml:space="preserve"> ITU-</w:t>
      </w:r>
      <w:r w:rsidRPr="001F5D95">
        <w:rPr>
          <w:lang w:eastAsia="en-US" w:bidi="ar-EG"/>
        </w:rPr>
        <w:t>R</w:t>
      </w:r>
      <w:r w:rsidR="0011164D">
        <w:rPr>
          <w:lang w:eastAsia="en-US" w:bidi="ar-EG"/>
        </w:rPr>
        <w:t> </w:t>
      </w:r>
      <w:r w:rsidRPr="001F5D95">
        <w:rPr>
          <w:lang w:eastAsia="en-US" w:bidi="ar-EG"/>
        </w:rPr>
        <w:t>SM.328</w:t>
      </w:r>
      <w:r w:rsidRPr="001F5D95">
        <w:rPr>
          <w:rtl/>
          <w:lang w:eastAsia="en-US" w:bidi="ar-EG"/>
        </w:rPr>
        <w:t xml:space="preserve">، أو كلما كان ذلك ممكناً، من خلال التقييم العددي أو تكامل الطيف المرسَل فعلياً كما يرد في الملحق </w:t>
      </w:r>
      <w:r w:rsidRPr="001F5D95">
        <w:rPr>
          <w:lang w:eastAsia="en-US" w:bidi="ar-EG"/>
        </w:rPr>
        <w:t>1</w:t>
      </w:r>
      <w:r w:rsidRPr="001F5D95">
        <w:rPr>
          <w:rtl/>
          <w:lang w:eastAsia="en-US" w:bidi="ar-EG"/>
        </w:rPr>
        <w:t>؛</w:t>
      </w:r>
    </w:p>
    <w:p w:rsidR="007B622C" w:rsidRPr="001F5D95" w:rsidRDefault="007B622C" w:rsidP="001F5D95">
      <w:pPr>
        <w:rPr>
          <w:rtl/>
          <w:lang w:eastAsia="en-US" w:bidi="ar-EG"/>
        </w:rPr>
      </w:pPr>
      <w:r w:rsidRPr="003C50F2">
        <w:rPr>
          <w:b/>
          <w:bCs/>
          <w:lang w:eastAsia="en-US" w:bidi="ar-EG"/>
        </w:rPr>
        <w:t>5.2</w:t>
      </w:r>
      <w:r w:rsidRPr="001F5D95">
        <w:rPr>
          <w:lang w:eastAsia="en-US" w:bidi="ar-EG"/>
        </w:rPr>
        <w:tab/>
      </w:r>
      <w:r w:rsidRPr="001F5D95">
        <w:rPr>
          <w:rtl/>
          <w:lang w:eastAsia="en-US" w:bidi="ar-EG"/>
        </w:rPr>
        <w:t>بتقييم عروض النطاق والبث بحساب متوسط القدرة خلال مدة الرشقة، عند استخدام الإرسال بالرشقات؛</w:t>
      </w:r>
    </w:p>
    <w:p w:rsidR="007B622C" w:rsidRPr="001F5D95" w:rsidRDefault="007B622C" w:rsidP="00F310B7">
      <w:pPr>
        <w:rPr>
          <w:rtl/>
          <w:lang w:eastAsia="en-US" w:bidi="ar-EG"/>
        </w:rPr>
      </w:pPr>
      <w:r w:rsidRPr="003C50F2">
        <w:rPr>
          <w:b/>
          <w:bCs/>
          <w:lang w:eastAsia="en-US" w:bidi="ar-EG"/>
        </w:rPr>
        <w:t>6.2</w:t>
      </w:r>
      <w:r w:rsidRPr="001F5D95">
        <w:rPr>
          <w:lang w:eastAsia="en-US" w:bidi="ar-EG"/>
        </w:rPr>
        <w:tab/>
      </w:r>
      <w:r w:rsidRPr="001F5D95">
        <w:rPr>
          <w:rtl/>
          <w:lang w:eastAsia="en-US" w:bidi="ar-EG"/>
        </w:rPr>
        <w:t xml:space="preserve">بأن تستخدم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دارات تخليط مناسبة لإبقاء كل البث الطيفي (المطلوب وغير المطلوب على السواء) معزولاً عن تدفق بيانات الدخل؛</w:t>
      </w:r>
    </w:p>
    <w:p w:rsidR="007B622C" w:rsidRPr="001F5D95" w:rsidRDefault="007B622C" w:rsidP="00F310B7">
      <w:pPr>
        <w:rPr>
          <w:rtl/>
          <w:lang w:eastAsia="en-US" w:bidi="ar-EG"/>
        </w:rPr>
      </w:pPr>
      <w:r w:rsidRPr="003C50F2">
        <w:rPr>
          <w:b/>
          <w:bCs/>
          <w:lang w:eastAsia="en-US" w:bidi="ar-EG"/>
        </w:rPr>
        <w:t>7.2</w:t>
      </w:r>
      <w:r w:rsidRPr="001F5D95">
        <w:rPr>
          <w:lang w:eastAsia="en-US" w:bidi="ar-EG"/>
        </w:rPr>
        <w:tab/>
      </w:r>
      <w:r w:rsidRPr="001F5D95">
        <w:rPr>
          <w:rtl/>
          <w:lang w:eastAsia="en-US" w:bidi="ar-EG"/>
        </w:rPr>
        <w:t xml:space="preserve">أن أي بث غير مطلوب يقع في الترددات المنفصلة عن تردد مركز قناة الترددات الراديوية بأقل من </w:t>
      </w:r>
      <w:r w:rsidRPr="001F5D95">
        <w:rPr>
          <w:lang w:eastAsia="en-US" w:bidi="ar-EG"/>
        </w:rPr>
        <w:t>%250</w:t>
      </w:r>
      <w:r w:rsidRPr="001F5D95">
        <w:rPr>
          <w:rtl/>
          <w:lang w:eastAsia="en-US" w:bidi="ar-EG"/>
        </w:rPr>
        <w:t xml:space="preserve"> من الفاصل بين القنوات ذي الصلة للنظام المزمع استخدامه ينبغي أن يُعتبر عموماً بثاً غير مطلوب في الميدان خارج النطاق (انظر الملاحظة </w:t>
      </w:r>
      <w:r w:rsidRPr="001F5D95">
        <w:rPr>
          <w:lang w:eastAsia="en-US" w:bidi="ar-EG"/>
        </w:rPr>
        <w:t>4</w:t>
      </w:r>
      <w:r w:rsidRPr="001F5D95">
        <w:rPr>
          <w:rtl/>
          <w:lang w:eastAsia="en-US" w:bidi="ar-EG"/>
        </w:rPr>
        <w:t xml:space="preserve">). وحين يراد استخدام أنظمة الخدمة الثابتة الرقمية </w:t>
      </w:r>
      <w:r w:rsidR="00F310B7">
        <w:rPr>
          <w:lang w:eastAsia="en-US" w:bidi="ar-EG"/>
        </w:rPr>
        <w:t>(</w:t>
      </w:r>
      <w:r w:rsidRPr="001F5D95">
        <w:rPr>
          <w:lang w:eastAsia="en-US" w:bidi="ar-EG"/>
        </w:rPr>
        <w:t>DFSS</w:t>
      </w:r>
      <w:r w:rsidR="00F310B7">
        <w:rPr>
          <w:lang w:eastAsia="en-US" w:bidi="ar-EG"/>
        </w:rPr>
        <w:t>)</w:t>
      </w:r>
      <w:r w:rsidR="0011164D">
        <w:rPr>
          <w:rtl/>
          <w:lang w:eastAsia="en-US" w:bidi="ar-EG"/>
        </w:rPr>
        <w:t xml:space="preserve"> في نطاق ترددي</w:t>
      </w:r>
      <w:r w:rsidRPr="001F5D95">
        <w:rPr>
          <w:rtl/>
          <w:lang w:eastAsia="en-US" w:bidi="ar-EG"/>
        </w:rPr>
        <w:t xml:space="preserve"> لم يقَم فيه ترتيب لقنوات الترددات الراديوية، ينبغي استخدام عرض النطاق الضروري بدلاً من الفاصل بين القنوات لتقييم حد </w:t>
      </w:r>
      <w:r w:rsidRPr="001F5D95">
        <w:rPr>
          <w:lang w:eastAsia="en-US" w:bidi="ar-EG"/>
        </w:rPr>
        <w:t>%250</w:t>
      </w:r>
      <w:r w:rsidRPr="001F5D95">
        <w:rPr>
          <w:rtl/>
          <w:lang w:eastAsia="en-US" w:bidi="ar-EG"/>
        </w:rPr>
        <w:t>.</w:t>
      </w:r>
    </w:p>
    <w:p w:rsidR="007B622C" w:rsidRPr="001F5D95" w:rsidRDefault="007B622C" w:rsidP="00F310B7">
      <w:pPr>
        <w:rPr>
          <w:rtl/>
          <w:lang w:eastAsia="en-US" w:bidi="ar-EG"/>
        </w:rPr>
      </w:pPr>
      <w:r w:rsidRPr="003C50F2">
        <w:rPr>
          <w:b/>
          <w:bCs/>
          <w:lang w:eastAsia="en-US" w:bidi="ar-EG"/>
        </w:rPr>
        <w:t>8.2</w:t>
      </w:r>
      <w:r w:rsidRPr="001F5D95">
        <w:rPr>
          <w:lang w:eastAsia="en-US" w:bidi="ar-EG"/>
        </w:rPr>
        <w:tab/>
      </w:r>
      <w:r w:rsidRPr="001F5D95">
        <w:rPr>
          <w:rtl/>
          <w:lang w:eastAsia="en-US" w:bidi="ar-EG"/>
        </w:rPr>
        <w:t>أن أي بث غير مطلوب يقع في الترددات المنفصلة عن تردد مركز قناة الترددات الراديوية بما يساو أو يزيد عن</w:t>
      </w:r>
      <w:r w:rsidR="0011164D">
        <w:rPr>
          <w:rtl/>
          <w:lang w:eastAsia="en-US" w:bidi="ar-EG"/>
        </w:rPr>
        <w:t> </w:t>
      </w:r>
      <w:r w:rsidRPr="001F5D95">
        <w:rPr>
          <w:lang w:eastAsia="en-US" w:bidi="ar-EG"/>
        </w:rPr>
        <w:t>%250</w:t>
      </w:r>
      <w:r w:rsidRPr="001F5D95">
        <w:rPr>
          <w:rtl/>
          <w:lang w:eastAsia="en-US" w:bidi="ar-EG"/>
        </w:rPr>
        <w:t xml:space="preserve"> من الفاصل بين القنوات ذي الصلة للنظام المزمع استخدامه ينبغي أن يُعتبر عموماً بثاً غير مطلوب في الميدان الهامشي (انظر الملاحظة </w:t>
      </w:r>
      <w:r w:rsidRPr="001F5D95">
        <w:rPr>
          <w:lang w:eastAsia="en-US" w:bidi="ar-EG"/>
        </w:rPr>
        <w:t>4</w:t>
      </w:r>
      <w:r w:rsidRPr="001F5D95">
        <w:rPr>
          <w:rtl/>
          <w:lang w:eastAsia="en-US" w:bidi="ar-EG"/>
        </w:rPr>
        <w:t>). وحين ي</w:t>
      </w:r>
      <w:r w:rsidR="0011164D">
        <w:rPr>
          <w:rtl/>
          <w:lang w:eastAsia="en-US" w:bidi="ar-EG"/>
        </w:rPr>
        <w:t>ُ</w:t>
      </w:r>
      <w:r w:rsidRPr="001F5D95">
        <w:rPr>
          <w:rtl/>
          <w:lang w:eastAsia="en-US" w:bidi="ar-EG"/>
        </w:rPr>
        <w:t xml:space="preserve">راد استخدام أنظمة الخدمة الثابتة الرقمية </w:t>
      </w:r>
      <w:r w:rsidR="00F310B7">
        <w:rPr>
          <w:lang w:eastAsia="en-US" w:bidi="ar-EG"/>
        </w:rPr>
        <w:t>(</w:t>
      </w:r>
      <w:r w:rsidRPr="001F5D95">
        <w:rPr>
          <w:lang w:eastAsia="en-US" w:bidi="ar-EG"/>
        </w:rPr>
        <w:t>DFSS</w:t>
      </w:r>
      <w:r w:rsidR="00F310B7">
        <w:rPr>
          <w:lang w:eastAsia="en-US" w:bidi="ar-EG"/>
        </w:rPr>
        <w:t>)</w:t>
      </w:r>
      <w:r w:rsidR="0011164D">
        <w:rPr>
          <w:rtl/>
          <w:lang w:eastAsia="en-US" w:bidi="ar-EG"/>
        </w:rPr>
        <w:t xml:space="preserve"> في نطاق ترددي</w:t>
      </w:r>
      <w:r w:rsidRPr="001F5D95">
        <w:rPr>
          <w:rtl/>
          <w:lang w:eastAsia="en-US" w:bidi="ar-EG"/>
        </w:rPr>
        <w:t xml:space="preserve"> لم يقَم فيه ترتيب لقنوات الترددات الراديوية، ينبغي استخدام عرض النطاق الضروري بدلاً من الفاصل بين القنوات لتقييم حد </w:t>
      </w:r>
      <w:r w:rsidRPr="001F5D95">
        <w:rPr>
          <w:lang w:eastAsia="en-US" w:bidi="ar-EG"/>
        </w:rPr>
        <w:t>%250</w:t>
      </w:r>
      <w:r w:rsidRPr="001F5D95">
        <w:rPr>
          <w:rtl/>
          <w:lang w:eastAsia="en-US" w:bidi="ar-EG"/>
        </w:rPr>
        <w:t>.</w:t>
      </w:r>
    </w:p>
    <w:p w:rsidR="007B622C" w:rsidRPr="001F5D95" w:rsidRDefault="007B622C" w:rsidP="00F310B7">
      <w:pPr>
        <w:rPr>
          <w:rtl/>
          <w:lang w:eastAsia="en-US" w:bidi="ar-EG"/>
        </w:rPr>
      </w:pPr>
      <w:r w:rsidRPr="003C50F2">
        <w:rPr>
          <w:b/>
          <w:bCs/>
          <w:lang w:eastAsia="en-US" w:bidi="ar-EG"/>
        </w:rPr>
        <w:lastRenderedPageBreak/>
        <w:t>9.2</w:t>
      </w:r>
      <w:r w:rsidRPr="001F5D95">
        <w:rPr>
          <w:lang w:eastAsia="en-US" w:bidi="ar-EG"/>
        </w:rPr>
        <w:tab/>
      </w:r>
      <w:r w:rsidRPr="001F5D95">
        <w:rPr>
          <w:rtl/>
          <w:lang w:eastAsia="en-US" w:bidi="ar-EG"/>
        </w:rPr>
        <w:t>بأن يقل متوسط مستوى القدرة المسموحة للبث غير المطلوب، فوق حدود عرض النطاق اللازم وتحتها، أو</w:t>
      </w:r>
      <w:r w:rsidR="0011164D">
        <w:rPr>
          <w:rtl/>
          <w:lang w:eastAsia="en-US" w:bidi="ar-EG"/>
        </w:rPr>
        <w:t> </w:t>
      </w:r>
      <w:r w:rsidRPr="001F5D95">
        <w:rPr>
          <w:rtl/>
          <w:lang w:eastAsia="en-US" w:bidi="ar-EG"/>
        </w:rPr>
        <w:t>يساوي</w:t>
      </w:r>
      <w:r w:rsidR="0011164D">
        <w:rPr>
          <w:rtl/>
          <w:lang w:eastAsia="en-US" w:bidi="ar-EG"/>
        </w:rPr>
        <w:t> </w:t>
      </w:r>
      <w:r w:rsidRPr="001F5D95">
        <w:rPr>
          <w:lang w:eastAsia="en-US" w:bidi="ar-EG"/>
        </w:rPr>
        <w:t>%0</w:t>
      </w:r>
      <w:r w:rsidR="00F310B7">
        <w:rPr>
          <w:lang w:eastAsia="en-US" w:bidi="ar-EG"/>
        </w:rPr>
        <w:t>,</w:t>
      </w:r>
      <w:r w:rsidRPr="001F5D95">
        <w:rPr>
          <w:lang w:eastAsia="en-US" w:bidi="ar-EG"/>
        </w:rPr>
        <w:t>5</w:t>
      </w:r>
      <w:r w:rsidRPr="001F5D95">
        <w:rPr>
          <w:rtl/>
          <w:lang w:eastAsia="en-US" w:bidi="ar-EG"/>
        </w:rPr>
        <w:t xml:space="preserve"> من إجمالي متوسط القدرة المرسَلة في منفذ الهوائي الراديوي (انظر الملاحظة </w:t>
      </w:r>
      <w:r w:rsidRPr="001F5D95">
        <w:rPr>
          <w:lang w:eastAsia="en-US" w:bidi="ar-EG"/>
        </w:rPr>
        <w:t>3</w:t>
      </w:r>
      <w:r w:rsidRPr="001F5D95">
        <w:rPr>
          <w:rtl/>
          <w:lang w:eastAsia="en-US" w:bidi="ar-EG"/>
        </w:rPr>
        <w:t>)، وفي حالة أنظمة الموجات الحاملة المتعددة، تسري هذه القاعدة على الموجات الحاملة الفرعية الأبعد عن المركز؛</w:t>
      </w:r>
    </w:p>
    <w:p w:rsidR="007B622C" w:rsidRPr="001F5D95" w:rsidRDefault="007B622C" w:rsidP="00F310B7">
      <w:pPr>
        <w:rPr>
          <w:rtl/>
          <w:lang w:eastAsia="en-US" w:bidi="ar-EG"/>
        </w:rPr>
      </w:pPr>
      <w:r w:rsidRPr="003C50F2">
        <w:rPr>
          <w:b/>
          <w:bCs/>
          <w:lang w:eastAsia="en-US" w:bidi="ar-EG"/>
        </w:rPr>
        <w:t>10.2</w:t>
      </w:r>
      <w:r w:rsidRPr="001F5D95">
        <w:rPr>
          <w:lang w:eastAsia="en-US" w:bidi="ar-EG"/>
        </w:rPr>
        <w:tab/>
      </w:r>
      <w:r w:rsidRPr="001F5D95">
        <w:rPr>
          <w:rtl/>
          <w:lang w:eastAsia="en-US" w:bidi="ar-EG"/>
        </w:rPr>
        <w:t>أنه من وجهة نظر اللوائح الدولية، قد لا تدعو الضرورة إلى وضع أي قيود إضافية على الشكل الطيفي للبث غير المطلوب م</w:t>
      </w:r>
      <w:r w:rsidR="00F310B7">
        <w:rPr>
          <w:rtl/>
          <w:lang w:eastAsia="en-US" w:bidi="ar-EG"/>
        </w:rPr>
        <w:t xml:space="preserve">ن 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w:t>
      </w:r>
    </w:p>
    <w:p w:rsidR="007B622C" w:rsidRPr="001F5D95" w:rsidRDefault="007B622C" w:rsidP="00F310B7">
      <w:pPr>
        <w:rPr>
          <w:rtl/>
          <w:lang w:eastAsia="en-US" w:bidi="ar-EG"/>
        </w:rPr>
      </w:pPr>
      <w:r w:rsidRPr="003C50F2">
        <w:rPr>
          <w:b/>
          <w:bCs/>
          <w:lang w:eastAsia="en-US" w:bidi="ar-EG"/>
        </w:rPr>
        <w:t>11.2</w:t>
      </w:r>
      <w:r w:rsidRPr="001F5D95">
        <w:rPr>
          <w:lang w:eastAsia="en-US" w:bidi="ar-EG"/>
        </w:rPr>
        <w:tab/>
      </w:r>
      <w:r w:rsidRPr="001F5D95">
        <w:rPr>
          <w:rtl/>
          <w:lang w:eastAsia="en-US" w:bidi="ar-EG"/>
        </w:rPr>
        <w:t xml:space="preserve">بأن تكون مستويات البث الهامشي والمدى الترددي لقياسها وعرض النطاق المرجعي الذي توصَّف فيه المستويات كتلك التي حددتها التوصية </w:t>
      </w:r>
      <w:r w:rsidRPr="001F5D95">
        <w:rPr>
          <w:lang w:eastAsia="en-US" w:bidi="ar-EG"/>
        </w:rPr>
        <w:t>ITU</w:t>
      </w:r>
      <w:r w:rsidR="00F310B7">
        <w:rPr>
          <w:lang w:eastAsia="en-US" w:bidi="ar-EG"/>
        </w:rPr>
        <w:t>-</w:t>
      </w:r>
      <w:r w:rsidRPr="001F5D95">
        <w:rPr>
          <w:lang w:eastAsia="en-US" w:bidi="ar-EG"/>
        </w:rPr>
        <w:t>R SM.329</w:t>
      </w:r>
      <w:r w:rsidRPr="001F5D95">
        <w:rPr>
          <w:rtl/>
          <w:lang w:eastAsia="en-US" w:bidi="ar-EG"/>
        </w:rPr>
        <w:t xml:space="preserve"> (انظر الملاحظة </w:t>
      </w:r>
      <w:r w:rsidRPr="001F5D95">
        <w:rPr>
          <w:lang w:eastAsia="en-US" w:bidi="ar-EG"/>
        </w:rPr>
        <w:t>4</w:t>
      </w:r>
      <w:r w:rsidRPr="001F5D95">
        <w:rPr>
          <w:rtl/>
          <w:lang w:eastAsia="en-US" w:bidi="ar-EG"/>
        </w:rPr>
        <w:t>). وحين تخصَص تخصيصات فدرة حصرية، يجوز من حيث المبدأ إعفاء المرسلات، العاملة على القنوات الفرعية التي يستنبطها المشغل المرخص له ضمن الفدرة، من حد البث غير المطلوب الذي يُتطلب الالتزام به خارج الفدرة؛ بيد أن ذلك ينبغي أن يستلزم اتفاقاً بين الإدارات المعنية عند حدود البلدان لأنها يمكن أن تكون قد رخّصت ذلك النطاق بطريقة مختلفة؛</w:t>
      </w:r>
    </w:p>
    <w:p w:rsidR="007B622C" w:rsidRPr="001F5D95" w:rsidRDefault="007B622C" w:rsidP="00F310B7">
      <w:pPr>
        <w:rPr>
          <w:rtl/>
          <w:lang w:eastAsia="en-US" w:bidi="ar-EG"/>
        </w:rPr>
      </w:pPr>
      <w:r w:rsidRPr="003C50F2">
        <w:rPr>
          <w:b/>
          <w:bCs/>
          <w:lang w:eastAsia="en-US" w:bidi="ar-EG"/>
        </w:rPr>
        <w:t>12.2</w:t>
      </w:r>
      <w:r w:rsidRPr="001F5D95">
        <w:rPr>
          <w:lang w:eastAsia="en-US" w:bidi="ar-EG"/>
        </w:rPr>
        <w:tab/>
      </w:r>
      <w:r w:rsidRPr="001F5D95">
        <w:rPr>
          <w:rtl/>
          <w:lang w:eastAsia="en-US" w:bidi="ar-EG"/>
        </w:rPr>
        <w:t xml:space="preserve">بأن تُعتبر أي حدود شبكة سلامة يضعها قطاع الاتصالات الراديوية للوقاية من البث غير المطلوب في الميدان خارج النطاق حدود الحالة الأسوأ بالمطلق والتي ينبغي لأي تصميم جديد لأنظمة الخدمة الثابتة الرقمية </w:t>
      </w:r>
      <w:r w:rsidR="00F310B7">
        <w:rPr>
          <w:lang w:eastAsia="en-US" w:bidi="ar-EG"/>
        </w:rPr>
        <w:t>(</w:t>
      </w:r>
      <w:r w:rsidRPr="001F5D95">
        <w:rPr>
          <w:lang w:eastAsia="en-US" w:bidi="ar-EG"/>
        </w:rPr>
        <w:t>DFSS</w:t>
      </w:r>
      <w:r w:rsidR="00F310B7">
        <w:rPr>
          <w:lang w:eastAsia="en-US" w:bidi="ar-EG"/>
        </w:rPr>
        <w:t>)</w:t>
      </w:r>
      <w:r w:rsidRPr="001F5D95">
        <w:rPr>
          <w:rtl/>
          <w:lang w:eastAsia="en-US" w:bidi="ar-EG"/>
        </w:rPr>
        <w:t xml:space="preserve"> أن يلتزم بها؛</w:t>
      </w:r>
    </w:p>
    <w:p w:rsidR="007B622C" w:rsidRPr="001F5D95" w:rsidRDefault="007B622C" w:rsidP="00F310B7">
      <w:pPr>
        <w:rPr>
          <w:lang w:eastAsia="en-US" w:bidi="ar-EG"/>
        </w:rPr>
      </w:pPr>
      <w:r w:rsidRPr="003C50F2">
        <w:rPr>
          <w:b/>
          <w:bCs/>
          <w:lang w:eastAsia="en-US" w:bidi="ar-EG"/>
        </w:rPr>
        <w:t>13.2</w:t>
      </w:r>
      <w:r w:rsidRPr="001F5D95">
        <w:rPr>
          <w:lang w:eastAsia="en-US" w:bidi="ar-EG"/>
        </w:rPr>
        <w:tab/>
      </w:r>
      <w:r w:rsidRPr="001F5D95">
        <w:rPr>
          <w:rtl/>
          <w:lang w:eastAsia="en-US" w:bidi="ar-EG"/>
        </w:rPr>
        <w:t xml:space="preserve">أنه في غياب اتفاق محدد بين الإدارات المتشاركة في حافة النطاق نفسه، ينبغي أن يكون للمرسلات الراديوية الثابتة الرقمية العاملة على ترددات القناة الأبعد عن المركز في ترتيب قنوات الترددات الراديوية عرض نطاق مشغول بحيث يُنتج الشطر الأبعد فيه عن مركز تردد القناة عرض نطاق أضيق من النطاق الحارس، </w:t>
      </w:r>
      <w:r w:rsidRPr="001F5D95">
        <w:rPr>
          <w:i/>
          <w:lang w:eastAsia="en-US" w:bidi="ar-EG"/>
        </w:rPr>
        <w:t>ZS</w:t>
      </w:r>
      <w:r w:rsidRPr="001F5D95">
        <w:rPr>
          <w:rtl/>
          <w:lang w:eastAsia="en-US" w:bidi="ar-EG"/>
        </w:rPr>
        <w:t xml:space="preserve"> كما يعرَّف في الفقرة </w:t>
      </w:r>
      <w:r w:rsidRPr="001F5D95">
        <w:rPr>
          <w:lang w:eastAsia="en-US" w:bidi="ar-EG"/>
        </w:rPr>
        <w:t>4.1</w:t>
      </w:r>
      <w:r w:rsidRPr="001F5D95">
        <w:rPr>
          <w:rtl/>
          <w:lang w:eastAsia="en-US" w:bidi="ar-EG"/>
        </w:rPr>
        <w:t>، أو مساوٍ له في</w:t>
      </w:r>
      <w:r w:rsidR="0011164D">
        <w:rPr>
          <w:lang w:eastAsia="en-US" w:bidi="ar-EG"/>
        </w:rPr>
        <w:t> </w:t>
      </w:r>
      <w:r w:rsidRPr="001F5D95">
        <w:rPr>
          <w:rtl/>
          <w:lang w:eastAsia="en-US" w:bidi="ar-EG"/>
        </w:rPr>
        <w:t xml:space="preserve">القيمة، وذلك عند إضافة عرض النطاق المشغول إلى القيمة المطلقة للتفاوت الترددي (انظر الملاحظة </w:t>
      </w:r>
      <w:r w:rsidRPr="001F5D95">
        <w:rPr>
          <w:lang w:eastAsia="en-US" w:bidi="ar-EG"/>
        </w:rPr>
        <w:t>5</w:t>
      </w:r>
      <w:r w:rsidRPr="001F5D95">
        <w:rPr>
          <w:rtl/>
          <w:lang w:eastAsia="en-US" w:bidi="ar-EG"/>
        </w:rPr>
        <w:t>).</w:t>
      </w:r>
    </w:p>
    <w:p w:rsidR="007B622C" w:rsidRPr="001F5D95" w:rsidRDefault="007B622C" w:rsidP="0011164D">
      <w:pPr>
        <w:pStyle w:val="Note"/>
        <w:rPr>
          <w:rtl/>
          <w:lang w:bidi="ar-EG"/>
        </w:rPr>
      </w:pPr>
      <w:r w:rsidRPr="0011164D">
        <w:rPr>
          <w:b/>
          <w:bCs/>
          <w:rtl/>
          <w:lang w:bidi="ar-EG"/>
        </w:rPr>
        <w:t xml:space="preserve">الملاحظة </w:t>
      </w:r>
      <w:r w:rsidRPr="0011164D">
        <w:rPr>
          <w:b/>
          <w:bCs/>
          <w:lang w:bidi="ar-EG"/>
        </w:rPr>
        <w:t>1</w:t>
      </w:r>
      <w:r w:rsidRPr="001F5D95">
        <w:rPr>
          <w:rtl/>
          <w:lang w:bidi="ar-EG"/>
        </w:rPr>
        <w:t xml:space="preserve"> </w:t>
      </w:r>
      <w:r w:rsidR="0011164D">
        <w:rPr>
          <w:rtl/>
          <w:lang w:bidi="ar-EG"/>
        </w:rPr>
        <w:t>-</w:t>
      </w:r>
      <w:r w:rsidRPr="001F5D95">
        <w:rPr>
          <w:rtl/>
          <w:lang w:bidi="ar-EG"/>
        </w:rPr>
        <w:t xml:space="preserve"> بصفة عامة، يُعتبر الحد العام غلاف الحالة الأسوأ على أساس ما استُخدم بنجاح من حدود البث الأقل تقييداً خارج النطاق التي تفرضها اللوائح الوطنية والإقليمية في المناطق ذات الكثافة العالية للاتصالات الراديوية والتي تمثل جزءاً كبيراً من القاعدة الصناعية للاتصالات الراديوية. والقصد من عبارة "بصفة عامة" أن تشمل الحالات الاستثنائية التي استُخدم فيها قناع متهاون من حيث القيود تشجيعاً، مثلاً، لتطوير معدات في نطاق معدات غير جذاب (انظر فقرة </w:t>
      </w:r>
      <w:r w:rsidRPr="001F5D95">
        <w:rPr>
          <w:i/>
          <w:iCs/>
          <w:rtl/>
          <w:lang w:bidi="ar-EG"/>
        </w:rPr>
        <w:t>وإذ تلاحظ</w:t>
      </w:r>
      <w:r w:rsidRPr="001F5D95">
        <w:rPr>
          <w:rtl/>
          <w:lang w:bidi="ar-EG"/>
        </w:rPr>
        <w:t xml:space="preserve"> ج)).</w:t>
      </w:r>
    </w:p>
    <w:p w:rsidR="007B622C" w:rsidRPr="001F5D95" w:rsidRDefault="007B622C" w:rsidP="001F5D95">
      <w:pPr>
        <w:rPr>
          <w:rtl/>
          <w:lang w:eastAsia="en-US" w:bidi="ar-EG"/>
        </w:rPr>
      </w:pPr>
      <w:r w:rsidRPr="003C50F2">
        <w:rPr>
          <w:b/>
          <w:bCs/>
          <w:lang w:eastAsia="en-US" w:bidi="ar-EG"/>
        </w:rPr>
        <w:t>14.2</w:t>
      </w:r>
      <w:r w:rsidRPr="001F5D95">
        <w:rPr>
          <w:lang w:eastAsia="en-US" w:bidi="ar-EG"/>
        </w:rPr>
        <w:tab/>
      </w:r>
      <w:r w:rsidRPr="001F5D95">
        <w:rPr>
          <w:rtl/>
          <w:lang w:eastAsia="en-US" w:bidi="ar-EG"/>
        </w:rPr>
        <w:t xml:space="preserve">باعتبار الملاحظات التالية من </w:t>
      </w:r>
      <w:r w:rsidRPr="001F5D95">
        <w:rPr>
          <w:lang w:eastAsia="en-US" w:bidi="ar-EG"/>
        </w:rPr>
        <w:t>2</w:t>
      </w:r>
      <w:r w:rsidRPr="001F5D95">
        <w:rPr>
          <w:rtl/>
          <w:lang w:eastAsia="en-US" w:bidi="ar-EG"/>
        </w:rPr>
        <w:t xml:space="preserve"> إلى </w:t>
      </w:r>
      <w:r w:rsidRPr="001F5D95">
        <w:rPr>
          <w:lang w:eastAsia="en-US" w:bidi="ar-EG"/>
        </w:rPr>
        <w:t>5</w:t>
      </w:r>
      <w:r w:rsidRPr="001F5D95">
        <w:rPr>
          <w:rtl/>
          <w:lang w:eastAsia="en-US" w:bidi="ar-EG"/>
        </w:rPr>
        <w:t xml:space="preserve"> جزءاً من هذه التوصية</w:t>
      </w:r>
      <w:r w:rsidRPr="001F5D95">
        <w:rPr>
          <w:lang w:eastAsia="en-US" w:bidi="ar-EG"/>
        </w:rPr>
        <w:t>.</w:t>
      </w:r>
    </w:p>
    <w:p w:rsidR="007B622C" w:rsidRPr="001F5D95" w:rsidRDefault="007B622C" w:rsidP="0011164D">
      <w:pPr>
        <w:pStyle w:val="Note"/>
        <w:rPr>
          <w:rtl/>
          <w:lang w:bidi="ar-EG"/>
        </w:rPr>
      </w:pPr>
      <w:r w:rsidRPr="0011164D">
        <w:rPr>
          <w:b/>
          <w:bCs/>
          <w:rtl/>
          <w:lang w:bidi="ar-EG"/>
        </w:rPr>
        <w:t xml:space="preserve">الملاحظة </w:t>
      </w:r>
      <w:r w:rsidRPr="0011164D">
        <w:rPr>
          <w:b/>
          <w:bCs/>
          <w:lang w:bidi="ar-EG"/>
        </w:rPr>
        <w:t>2</w:t>
      </w:r>
      <w:r w:rsidRPr="001F5D95">
        <w:rPr>
          <w:rtl/>
          <w:lang w:bidi="ar-EG"/>
        </w:rPr>
        <w:t xml:space="preserve"> - انظر التوصية </w:t>
      </w:r>
      <w:r w:rsidRPr="001F5D95">
        <w:rPr>
          <w:lang w:bidi="ar-EG"/>
        </w:rPr>
        <w:t>ITU-R</w:t>
      </w:r>
      <w:r w:rsidR="0011164D">
        <w:rPr>
          <w:lang w:bidi="ar-EG"/>
        </w:rPr>
        <w:t> </w:t>
      </w:r>
      <w:r w:rsidRPr="001F5D95">
        <w:rPr>
          <w:lang w:bidi="ar-EG"/>
        </w:rPr>
        <w:t>F.746</w:t>
      </w:r>
      <w:r w:rsidRPr="001F5D95">
        <w:rPr>
          <w:rtl/>
          <w:lang w:bidi="ar-EG"/>
        </w:rPr>
        <w:t xml:space="preserve"> للاطلاع على تعاريف ترتيبات قنوات الترددات الراديوية في معاودة استخدام القناة بأسلوب التناوب على قناة مشتركة ومعاودة استخدام القناة بأسلوب التشذير. ويعرَّف الفصل بين القنوات بالصيغة </w:t>
      </w:r>
      <w:r w:rsidRPr="008118BC">
        <w:rPr>
          <w:i/>
          <w:iCs/>
          <w:lang w:bidi="ar-EG"/>
        </w:rPr>
        <w:t>XS</w:t>
      </w:r>
      <w:r w:rsidRPr="001F5D95">
        <w:rPr>
          <w:lang w:bidi="ar-EG"/>
        </w:rPr>
        <w:t xml:space="preserve">/2 </w:t>
      </w:r>
      <w:r w:rsidRPr="001F5D95">
        <w:rPr>
          <w:rtl/>
          <w:lang w:bidi="ar-EG"/>
        </w:rPr>
        <w:t xml:space="preserve"> لترتيبات قناة الترددات المتناوبة وبالصيغة </w:t>
      </w:r>
      <w:r w:rsidRPr="008118BC">
        <w:rPr>
          <w:i/>
          <w:iCs/>
          <w:lang w:bidi="ar-EG"/>
        </w:rPr>
        <w:t>XS</w:t>
      </w:r>
      <w:r w:rsidRPr="001F5D95">
        <w:rPr>
          <w:rtl/>
          <w:lang w:bidi="ar-EG"/>
        </w:rPr>
        <w:t xml:space="preserve"> لترتيبات القناة المشترَكة وقناة الترددات المشذرة.</w:t>
      </w:r>
    </w:p>
    <w:p w:rsidR="007B622C" w:rsidRPr="001F5D95" w:rsidRDefault="007B622C" w:rsidP="0011164D">
      <w:pPr>
        <w:pStyle w:val="Note"/>
        <w:rPr>
          <w:rtl/>
          <w:lang w:bidi="ar-EG"/>
        </w:rPr>
      </w:pPr>
      <w:r w:rsidRPr="0011164D">
        <w:rPr>
          <w:b/>
          <w:bCs/>
          <w:rtl/>
          <w:lang w:bidi="ar-EG"/>
        </w:rPr>
        <w:t xml:space="preserve">الملاحظة </w:t>
      </w:r>
      <w:r w:rsidRPr="0011164D">
        <w:rPr>
          <w:b/>
          <w:bCs/>
          <w:lang w:bidi="ar-EG"/>
        </w:rPr>
        <w:t>3</w:t>
      </w:r>
      <w:r w:rsidRPr="001F5D95">
        <w:rPr>
          <w:rtl/>
          <w:lang w:bidi="ar-EG"/>
        </w:rPr>
        <w:t xml:space="preserve"> - نظراً لمشاكل التوافق الممكنة، ينبغي توخي الحذر عند تطبيق هذه التوصية على أنظمة عالية السعة، وعلى نطاقات لا تتماثل فيها الأنظمة في القنوات المتجاورة، وفي النطاقات المشتركة مع خدمات أخرى.</w:t>
      </w:r>
    </w:p>
    <w:p w:rsidR="007B622C" w:rsidRPr="0011164D" w:rsidRDefault="007B622C" w:rsidP="00300F80">
      <w:pPr>
        <w:pStyle w:val="Note"/>
        <w:rPr>
          <w:rtl/>
          <w:lang w:bidi="ar-EG"/>
        </w:rPr>
      </w:pPr>
      <w:r w:rsidRPr="0011164D">
        <w:rPr>
          <w:b/>
          <w:bCs/>
          <w:rtl/>
          <w:lang w:bidi="ar-EG"/>
        </w:rPr>
        <w:t xml:space="preserve">الملاحظة </w:t>
      </w:r>
      <w:r w:rsidRPr="0011164D">
        <w:rPr>
          <w:b/>
          <w:bCs/>
          <w:lang w:bidi="ar-EG"/>
        </w:rPr>
        <w:t>4</w:t>
      </w:r>
      <w:r w:rsidRPr="0011164D">
        <w:rPr>
          <w:rtl/>
          <w:lang w:bidi="ar-EG"/>
        </w:rPr>
        <w:t xml:space="preserve"> - تقدم التوصية</w:t>
      </w:r>
      <w:r w:rsidR="00F310B7">
        <w:rPr>
          <w:rtl/>
          <w:lang w:bidi="ar-EG"/>
        </w:rPr>
        <w:t xml:space="preserve"> </w:t>
      </w:r>
      <w:r w:rsidR="0011164D">
        <w:rPr>
          <w:lang w:bidi="ar-EG"/>
        </w:rPr>
        <w:t>ITU-</w:t>
      </w:r>
      <w:r w:rsidRPr="0011164D">
        <w:rPr>
          <w:lang w:bidi="ar-EG"/>
        </w:rPr>
        <w:t>R SM.1539</w:t>
      </w:r>
      <w:r w:rsidR="00F310B7">
        <w:rPr>
          <w:rtl/>
          <w:lang w:bidi="ar-EG"/>
        </w:rPr>
        <w:t xml:space="preserve"> </w:t>
      </w:r>
      <w:r w:rsidRPr="0011164D">
        <w:rPr>
          <w:rtl/>
          <w:lang w:bidi="ar-EG"/>
        </w:rPr>
        <w:t xml:space="preserve">أيضاً توجيهات بشأن الاختلافات الحدية فيما يتعلق بالبث في النطاق الضيق جداً أو النطاق العريض جداً. وبالإضافة إلى ذلك، تتناول التوصية </w:t>
      </w:r>
      <w:r w:rsidRPr="0011164D">
        <w:rPr>
          <w:lang w:bidi="ar-EG"/>
        </w:rPr>
        <w:t>ITU</w:t>
      </w:r>
      <w:r w:rsidRPr="0011164D">
        <w:rPr>
          <w:lang w:bidi="ar-EG"/>
        </w:rPr>
        <w:noBreakHyphen/>
        <w:t>R SM.329</w:t>
      </w:r>
      <w:r w:rsidRPr="0011164D">
        <w:rPr>
          <w:rtl/>
          <w:lang w:bidi="ar-EG"/>
        </w:rPr>
        <w:t xml:space="preserve"> قيماً حدية مختلفة عن </w:t>
      </w:r>
      <w:r w:rsidR="00480E22">
        <w:rPr>
          <w:lang w:bidi="ar-EG"/>
        </w:rPr>
        <w:t>%250</w:t>
      </w:r>
      <w:r w:rsidRPr="0011164D">
        <w:rPr>
          <w:lang w:bidi="ar-EG"/>
        </w:rPr>
        <w:sym w:font="Symbol" w:char="F0B1"/>
      </w:r>
      <w:r w:rsidRPr="0011164D">
        <w:rPr>
          <w:rtl/>
          <w:lang w:bidi="ar-EG"/>
        </w:rPr>
        <w:t xml:space="preserve">. وفيما يلي ما توصي به مرحلياً لأنظمة الخدمة الثابتة الرقمية </w:t>
      </w:r>
      <w:r w:rsidR="00F310B7">
        <w:rPr>
          <w:lang w:bidi="ar-EG"/>
        </w:rPr>
        <w:t>(</w:t>
      </w:r>
      <w:r w:rsidRPr="0011164D">
        <w:rPr>
          <w:lang w:bidi="ar-EG"/>
        </w:rPr>
        <w:t>DFSS</w:t>
      </w:r>
      <w:r w:rsidR="00F310B7">
        <w:rPr>
          <w:lang w:bidi="ar-EG"/>
        </w:rPr>
        <w:t>)</w:t>
      </w:r>
      <w:r w:rsidRPr="0011164D">
        <w:rPr>
          <w:rtl/>
          <w:lang w:bidi="ar-EG"/>
        </w:rPr>
        <w:t xml:space="preserve"> العاملة فوق </w:t>
      </w:r>
      <w:r w:rsidRPr="0011164D">
        <w:rPr>
          <w:lang w:bidi="ar-EG"/>
        </w:rPr>
        <w:t>GHz 1</w:t>
      </w:r>
      <w:r w:rsidRPr="0011164D">
        <w:rPr>
          <w:rtl/>
          <w:lang w:bidi="ar-EG"/>
        </w:rPr>
        <w:t xml:space="preserve"> مع فصل بين القنوات يقل عن </w:t>
      </w:r>
      <w:r w:rsidRPr="0011164D">
        <w:rPr>
          <w:lang w:bidi="ar-EG"/>
        </w:rPr>
        <w:t>MHz</w:t>
      </w:r>
      <w:r w:rsidR="00300F80">
        <w:rPr>
          <w:lang w:bidi="ar-EG"/>
        </w:rPr>
        <w:t> 2</w:t>
      </w:r>
      <w:r w:rsidRPr="0011164D">
        <w:rPr>
          <w:rtl/>
          <w:lang w:bidi="ar-EG"/>
        </w:rPr>
        <w:t>:</w:t>
      </w:r>
    </w:p>
    <w:p w:rsidR="007B622C" w:rsidRPr="001F5D95" w:rsidRDefault="00F15ECF" w:rsidP="008118BC">
      <w:pPr>
        <w:pStyle w:val="Note"/>
        <w:rPr>
          <w:rtl/>
        </w:rPr>
      </w:pPr>
      <w:r>
        <w:rPr>
          <w:rFonts w:hint="cs"/>
          <w:rtl/>
        </w:rPr>
        <w:t>-</w:t>
      </w:r>
      <w:r>
        <w:rPr>
          <w:rtl/>
        </w:rPr>
        <w:tab/>
      </w:r>
      <w:r w:rsidR="007B622C" w:rsidRPr="001F5D95">
        <w:rPr>
          <w:rtl/>
        </w:rPr>
        <w:t xml:space="preserve">وضع الحد بين البث الهامشي والبث خارج النطاق بواقع </w:t>
      </w:r>
      <w:r w:rsidR="007B622C" w:rsidRPr="001F5D95">
        <w:t>%500</w:t>
      </w:r>
      <w:r w:rsidR="00300F80">
        <w:t>±</w:t>
      </w:r>
      <w:r w:rsidR="007B622C" w:rsidRPr="001F5D95">
        <w:rPr>
          <w:rtl/>
        </w:rPr>
        <w:t xml:space="preserve"> من الفصل بين القنوات؛</w:t>
      </w:r>
    </w:p>
    <w:p w:rsidR="007B622C" w:rsidRPr="001F5D95" w:rsidRDefault="00F15ECF" w:rsidP="008118BC">
      <w:pPr>
        <w:pStyle w:val="Note"/>
        <w:rPr>
          <w:rtl/>
        </w:rPr>
      </w:pPr>
      <w:r>
        <w:rPr>
          <w:rFonts w:hint="cs"/>
          <w:rtl/>
        </w:rPr>
        <w:t>-</w:t>
      </w:r>
      <w:r>
        <w:rPr>
          <w:rtl/>
        </w:rPr>
        <w:tab/>
      </w:r>
      <w:r w:rsidR="007B622C" w:rsidRPr="001F5D95">
        <w:rPr>
          <w:rtl/>
        </w:rPr>
        <w:t xml:space="preserve">عرض النطاق المرجعي هو </w:t>
      </w:r>
      <w:r w:rsidR="00F310B7">
        <w:t>kHz </w:t>
      </w:r>
      <w:r w:rsidR="007B622C" w:rsidRPr="001F5D95">
        <w:t>100</w:t>
      </w:r>
      <w:r w:rsidR="007B622C" w:rsidRPr="001F5D95">
        <w:rPr>
          <w:rtl/>
        </w:rPr>
        <w:t xml:space="preserve"> في المدى الترددي بين هذا الحد و</w:t>
      </w:r>
      <w:r w:rsidR="00480E22">
        <w:t>MHz </w:t>
      </w:r>
      <w:r w:rsidR="007B622C" w:rsidRPr="001F5D95">
        <w:t>20</w:t>
      </w:r>
      <w:r w:rsidR="00480E22">
        <w:t>±</w:t>
      </w:r>
      <w:r w:rsidR="007B622C" w:rsidRPr="001F5D95">
        <w:rPr>
          <w:rtl/>
        </w:rPr>
        <w:t xml:space="preserve"> عن تردد المركز الاسمي؛</w:t>
      </w:r>
    </w:p>
    <w:p w:rsidR="007B622C" w:rsidRPr="001F5D95" w:rsidRDefault="007B622C" w:rsidP="008118BC">
      <w:pPr>
        <w:pStyle w:val="Note"/>
        <w:rPr>
          <w:rtl/>
          <w:lang w:bidi="ar-EG"/>
        </w:rPr>
      </w:pPr>
      <w:r w:rsidRPr="001F5D95">
        <w:rPr>
          <w:rtl/>
          <w:lang w:bidi="ar-EG"/>
        </w:rPr>
        <w:t xml:space="preserve">وكذلك في أنظمة الخدمة الثابتة الرقمية </w:t>
      </w:r>
      <w:r w:rsidR="00F310B7">
        <w:rPr>
          <w:lang w:bidi="ar-EG"/>
        </w:rPr>
        <w:t>(</w:t>
      </w:r>
      <w:r w:rsidRPr="001F5D95">
        <w:rPr>
          <w:lang w:bidi="ar-EG"/>
        </w:rPr>
        <w:t>DFSS</w:t>
      </w:r>
      <w:r w:rsidR="00F310B7">
        <w:rPr>
          <w:lang w:bidi="ar-EG"/>
        </w:rPr>
        <w:t>)</w:t>
      </w:r>
      <w:r w:rsidRPr="001F5D95">
        <w:rPr>
          <w:rtl/>
          <w:lang w:bidi="ar-EG"/>
        </w:rPr>
        <w:t xml:space="preserve"> العاملة فوق </w:t>
      </w:r>
      <w:r w:rsidRPr="001F5D95">
        <w:rPr>
          <w:lang w:bidi="ar-EG"/>
        </w:rPr>
        <w:t>GHz</w:t>
      </w:r>
      <w:r w:rsidR="0011164D">
        <w:rPr>
          <w:lang w:bidi="ar-EG"/>
        </w:rPr>
        <w:t> </w:t>
      </w:r>
      <w:r w:rsidRPr="001F5D95">
        <w:rPr>
          <w:lang w:bidi="ar-EG"/>
        </w:rPr>
        <w:t>1</w:t>
      </w:r>
      <w:r w:rsidRPr="001F5D95">
        <w:rPr>
          <w:rtl/>
          <w:lang w:bidi="ar-EG"/>
        </w:rPr>
        <w:t xml:space="preserve"> بقدرة إرسال تساوي</w:t>
      </w:r>
      <w:r w:rsidR="00F310B7">
        <w:rPr>
          <w:rtl/>
          <w:lang w:bidi="ar-EG"/>
        </w:rPr>
        <w:t xml:space="preserve"> </w:t>
      </w:r>
      <w:r w:rsidRPr="001F5D95">
        <w:rPr>
          <w:lang w:bidi="ar-EG"/>
        </w:rPr>
        <w:t>W</w:t>
      </w:r>
      <w:r w:rsidR="00F310B7">
        <w:rPr>
          <w:lang w:bidi="ar-EG"/>
        </w:rPr>
        <w:t> 20</w:t>
      </w:r>
      <w:r w:rsidRPr="001F5D95">
        <w:rPr>
          <w:rtl/>
          <w:lang w:bidi="ar-EG"/>
        </w:rPr>
        <w:t xml:space="preserve"> أو أكثر مع فصل بين القنوات يتراوح بين </w:t>
      </w:r>
      <w:r w:rsidRPr="001F5D95">
        <w:rPr>
          <w:lang w:bidi="ar-EG"/>
        </w:rPr>
        <w:t>2</w:t>
      </w:r>
      <w:r w:rsidRPr="001F5D95">
        <w:rPr>
          <w:rtl/>
          <w:lang w:bidi="ar-EG"/>
        </w:rPr>
        <w:t xml:space="preserve"> و</w:t>
      </w:r>
      <w:r w:rsidR="00F310B7">
        <w:rPr>
          <w:lang w:bidi="ar-EG"/>
        </w:rPr>
        <w:t>MHz </w:t>
      </w:r>
      <w:r w:rsidRPr="001F5D95">
        <w:rPr>
          <w:lang w:bidi="ar-EG"/>
        </w:rPr>
        <w:t>14</w:t>
      </w:r>
      <w:r w:rsidRPr="001F5D95">
        <w:rPr>
          <w:rtl/>
          <w:lang w:bidi="ar-EG"/>
        </w:rPr>
        <w:t>:</w:t>
      </w:r>
    </w:p>
    <w:p w:rsidR="007B622C" w:rsidRPr="001F5D95" w:rsidRDefault="00F15ECF" w:rsidP="008118BC">
      <w:pPr>
        <w:pStyle w:val="Note"/>
        <w:rPr>
          <w:rtl/>
        </w:rPr>
      </w:pPr>
      <w:r>
        <w:rPr>
          <w:rFonts w:hint="cs"/>
          <w:rtl/>
        </w:rPr>
        <w:t>-</w:t>
      </w:r>
      <w:r>
        <w:rPr>
          <w:rtl/>
        </w:rPr>
        <w:tab/>
      </w:r>
      <w:r w:rsidR="007B622C" w:rsidRPr="001F5D95">
        <w:rPr>
          <w:rtl/>
        </w:rPr>
        <w:t xml:space="preserve">وضع الحد بين البث الهامشي والبث خارج النطاق بواقع </w:t>
      </w:r>
      <w:r w:rsidR="007B622C" w:rsidRPr="001F5D95">
        <w:t>%250</w:t>
      </w:r>
      <w:r w:rsidR="00E97CBF">
        <w:t>±</w:t>
      </w:r>
      <w:r w:rsidR="007B622C" w:rsidRPr="001F5D95">
        <w:rPr>
          <w:rtl/>
        </w:rPr>
        <w:t xml:space="preserve"> من الفصل بين القنوات؛</w:t>
      </w:r>
    </w:p>
    <w:p w:rsidR="007B622C" w:rsidRPr="001F5D95" w:rsidRDefault="00F15ECF" w:rsidP="008118BC">
      <w:pPr>
        <w:pStyle w:val="Note"/>
        <w:rPr>
          <w:rtl/>
        </w:rPr>
      </w:pPr>
      <w:r>
        <w:rPr>
          <w:rFonts w:hint="cs"/>
          <w:rtl/>
        </w:rPr>
        <w:t>-</w:t>
      </w:r>
      <w:r>
        <w:rPr>
          <w:rtl/>
        </w:rPr>
        <w:tab/>
      </w:r>
      <w:r w:rsidR="007B622C" w:rsidRPr="001F5D95">
        <w:rPr>
          <w:rtl/>
        </w:rPr>
        <w:t xml:space="preserve">عرض النطاق المرجعي هو </w:t>
      </w:r>
      <w:r w:rsidR="00EF2FC5">
        <w:t>kHz </w:t>
      </w:r>
      <w:r w:rsidR="007B622C" w:rsidRPr="001F5D95">
        <w:t>100</w:t>
      </w:r>
      <w:r w:rsidR="007B622C" w:rsidRPr="001F5D95">
        <w:rPr>
          <w:rtl/>
        </w:rPr>
        <w:t xml:space="preserve"> في المدى الترددي بين هذا الحد و</w:t>
      </w:r>
      <w:r w:rsidR="00E97CBF">
        <w:t>MHz </w:t>
      </w:r>
      <w:r w:rsidR="007B622C" w:rsidRPr="001F5D95">
        <w:t>70</w:t>
      </w:r>
      <w:r w:rsidR="00E97CBF">
        <w:t>±</w:t>
      </w:r>
      <w:r w:rsidR="007B622C" w:rsidRPr="001F5D95">
        <w:rPr>
          <w:rtl/>
        </w:rPr>
        <w:t xml:space="preserve"> عن تردد المركز الاسمي.</w:t>
      </w:r>
    </w:p>
    <w:p w:rsidR="007B622C" w:rsidRPr="0011164D" w:rsidRDefault="007B622C" w:rsidP="00046359">
      <w:pPr>
        <w:pStyle w:val="Note"/>
        <w:rPr>
          <w:rtl/>
          <w:lang w:bidi="ar-EG"/>
        </w:rPr>
      </w:pPr>
      <w:r w:rsidRPr="0011164D">
        <w:rPr>
          <w:b/>
          <w:bCs/>
          <w:rtl/>
          <w:lang w:bidi="ar-EG"/>
        </w:rPr>
        <w:t xml:space="preserve">الملاحظة </w:t>
      </w:r>
      <w:r w:rsidRPr="0011164D">
        <w:rPr>
          <w:b/>
          <w:bCs/>
          <w:lang w:bidi="ar-EG"/>
        </w:rPr>
        <w:t>5</w:t>
      </w:r>
      <w:r w:rsidRPr="0011164D">
        <w:rPr>
          <w:rtl/>
          <w:lang w:bidi="ar-EG"/>
        </w:rPr>
        <w:t xml:space="preserve"> </w:t>
      </w:r>
      <w:r w:rsidR="00046359">
        <w:rPr>
          <w:rFonts w:hint="cs"/>
          <w:rtl/>
          <w:lang w:bidi="ar-EG"/>
        </w:rPr>
        <w:t xml:space="preserve">- </w:t>
      </w:r>
      <w:r w:rsidRPr="0011164D">
        <w:rPr>
          <w:rtl/>
          <w:lang w:bidi="ar-EG"/>
        </w:rPr>
        <w:t>يعود تحديد قيم التفاوت الترددي الدقيقة إلى السلطات التنظيمية الوطنية</w:t>
      </w:r>
      <w:r w:rsidRPr="0011164D">
        <w:rPr>
          <w:lang w:bidi="ar-EG"/>
        </w:rPr>
        <w:t>.</w:t>
      </w:r>
    </w:p>
    <w:p w:rsidR="007B622C" w:rsidRDefault="007B622C" w:rsidP="0011164D">
      <w:pPr>
        <w:pStyle w:val="Note"/>
        <w:rPr>
          <w:rtl/>
          <w:lang w:bidi="ar-EG"/>
        </w:rPr>
        <w:sectPr w:rsidR="007B622C" w:rsidSect="00B964F7">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0C0934" w:rsidRPr="00046359" w:rsidRDefault="000C0934" w:rsidP="00046359">
      <w:pPr>
        <w:pStyle w:val="FigureNo"/>
        <w:rPr>
          <w:rtl/>
        </w:rPr>
      </w:pPr>
      <w:r w:rsidRPr="00046359">
        <w:rPr>
          <w:rtl/>
        </w:rPr>
        <w:lastRenderedPageBreak/>
        <w:t>الش</w:t>
      </w:r>
      <w:r w:rsidR="008118BC">
        <w:rPr>
          <w:rFonts w:hint="cs"/>
          <w:rtl/>
        </w:rPr>
        <w:t>ـ</w:t>
      </w:r>
      <w:r w:rsidRPr="00046359">
        <w:rPr>
          <w:rtl/>
        </w:rPr>
        <w:t xml:space="preserve">كل </w:t>
      </w:r>
      <w:r w:rsidRPr="00046359">
        <w:t>1</w:t>
      </w:r>
    </w:p>
    <w:p w:rsidR="000C0934" w:rsidRPr="000C0934" w:rsidRDefault="009F5019" w:rsidP="009F5019">
      <w:pPr>
        <w:pStyle w:val="FigureTitle"/>
        <w:rPr>
          <w:lang w:eastAsia="en-US"/>
        </w:rPr>
      </w:pPr>
      <w:r>
        <w:rPr>
          <w:rtl/>
          <w:lang w:eastAsia="en-US"/>
        </w:rPr>
        <w:t xml:space="preserve">أهداف توهين البث غير المطلوب وعرض نطاق أنظمة الخدمة الثابتة الرقمية </w:t>
      </w:r>
      <w:r>
        <w:rPr>
          <w:lang w:eastAsia="en-US"/>
        </w:rPr>
        <w:t>(DFSS)</w:t>
      </w:r>
    </w:p>
    <w:p w:rsidR="000C0934" w:rsidRPr="000C0934" w:rsidRDefault="000C0934" w:rsidP="000C0934">
      <w:pPr>
        <w:pStyle w:val="Normalaftertitle"/>
        <w:rPr>
          <w:lang w:eastAsia="en-US" w:bidi="ar-EG"/>
        </w:rPr>
      </w:pPr>
    </w:p>
    <w:p w:rsidR="000C0934" w:rsidRDefault="009F5019">
      <w:pPr>
        <w:overflowPunct/>
        <w:autoSpaceDE/>
        <w:autoSpaceDN/>
        <w:bidi w:val="0"/>
        <w:adjustRightInd/>
        <w:spacing w:before="0" w:line="240" w:lineRule="auto"/>
        <w:jc w:val="left"/>
        <w:textAlignment w:val="auto"/>
        <w:rPr>
          <w:rtl/>
          <w:lang w:eastAsia="en-US" w:bidi="ar-EG"/>
        </w:rPr>
        <w:sectPr w:rsidR="000C0934" w:rsidSect="000C0934">
          <w:pgSz w:w="16834" w:h="11907" w:orient="landscape" w:code="9"/>
          <w:pgMar w:top="1418" w:right="1418" w:bottom="1134" w:left="1134" w:header="720" w:footer="567" w:gutter="0"/>
          <w:paperSrc w:first="15" w:other="15"/>
          <w:cols w:space="720"/>
          <w:bidi/>
          <w:rtlGutter/>
          <w:docGrid w:linePitch="299"/>
        </w:sectPr>
      </w:pPr>
      <w:r>
        <w:rPr>
          <w:noProof/>
          <w:lang w:eastAsia="zh-CN"/>
        </w:rPr>
        <mc:AlternateContent>
          <mc:Choice Requires="wpc">
            <w:drawing>
              <wp:inline distT="0" distB="0" distL="0" distR="0" wp14:anchorId="1E4AEA42" wp14:editId="3B09A72A">
                <wp:extent cx="9064625" cy="3731895"/>
                <wp:effectExtent l="0" t="0" r="3175" b="1905"/>
                <wp:docPr id="1053" name="Canvas 10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5" name="Freeform 3067"/>
                        <wps:cNvSpPr>
                          <a:spLocks/>
                        </wps:cNvSpPr>
                        <wps:spPr bwMode="auto">
                          <a:xfrm>
                            <a:off x="8651875" y="3641725"/>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3068"/>
                        <wps:cNvSpPr>
                          <a:spLocks/>
                        </wps:cNvSpPr>
                        <wps:spPr bwMode="auto">
                          <a:xfrm>
                            <a:off x="8697595" y="370268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3069"/>
                        <wps:cNvSpPr>
                          <a:spLocks/>
                        </wps:cNvSpPr>
                        <wps:spPr bwMode="auto">
                          <a:xfrm>
                            <a:off x="8720455" y="3641725"/>
                            <a:ext cx="30480" cy="6858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3070"/>
                        <wps:cNvSpPr>
                          <a:spLocks/>
                        </wps:cNvSpPr>
                        <wps:spPr bwMode="auto">
                          <a:xfrm>
                            <a:off x="8773795" y="364172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3071"/>
                        <wps:cNvSpPr>
                          <a:spLocks noEditPoints="1"/>
                        </wps:cNvSpPr>
                        <wps:spPr bwMode="auto">
                          <a:xfrm>
                            <a:off x="8811895" y="3641725"/>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3072"/>
                        <wps:cNvSpPr>
                          <a:spLocks/>
                        </wps:cNvSpPr>
                        <wps:spPr bwMode="auto">
                          <a:xfrm>
                            <a:off x="8865235" y="3641725"/>
                            <a:ext cx="23495"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Rectangle 3073"/>
                        <wps:cNvSpPr>
                          <a:spLocks noChangeArrowheads="1"/>
                        </wps:cNvSpPr>
                        <wps:spPr bwMode="auto">
                          <a:xfrm>
                            <a:off x="8903970" y="368744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Freeform 3074"/>
                        <wps:cNvSpPr>
                          <a:spLocks noEditPoints="1"/>
                        </wps:cNvSpPr>
                        <wps:spPr bwMode="auto">
                          <a:xfrm>
                            <a:off x="8934450" y="364172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3075"/>
                        <wps:cNvSpPr>
                          <a:spLocks/>
                        </wps:cNvSpPr>
                        <wps:spPr bwMode="auto">
                          <a:xfrm>
                            <a:off x="8987790" y="3641725"/>
                            <a:ext cx="30480" cy="6858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1 w 4"/>
                              <a:gd name="T21" fmla="*/ 8 h 9"/>
                              <a:gd name="T22" fmla="*/ 1 w 4"/>
                              <a:gd name="T23" fmla="*/ 8 h 9"/>
                              <a:gd name="T24" fmla="*/ 1 w 4"/>
                              <a:gd name="T25" fmla="*/ 8 h 9"/>
                              <a:gd name="T26" fmla="*/ 1 w 4"/>
                              <a:gd name="T27" fmla="*/ 2 h 9"/>
                              <a:gd name="T28" fmla="*/ 1 w 4"/>
                              <a:gd name="T29" fmla="*/ 2 h 9"/>
                              <a:gd name="T30" fmla="*/ 1 w 4"/>
                              <a:gd name="T31" fmla="*/ 2 h 9"/>
                              <a:gd name="T32" fmla="*/ 1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3076"/>
                        <wps:cNvSpPr>
                          <a:spLocks/>
                        </wps:cNvSpPr>
                        <wps:spPr bwMode="auto">
                          <a:xfrm>
                            <a:off x="7331710" y="1097280"/>
                            <a:ext cx="763270" cy="434340"/>
                          </a:xfrm>
                          <a:custGeom>
                            <a:avLst/>
                            <a:gdLst>
                              <a:gd name="T0" fmla="*/ 0 w 100"/>
                              <a:gd name="T1" fmla="*/ 57 h 57"/>
                              <a:gd name="T2" fmla="*/ 0 w 100"/>
                              <a:gd name="T3" fmla="*/ 0 h 57"/>
                              <a:gd name="T4" fmla="*/ 8 w 100"/>
                              <a:gd name="T5" fmla="*/ 0 h 57"/>
                              <a:gd name="T6" fmla="*/ 8 w 100"/>
                              <a:gd name="T7" fmla="*/ 50 h 57"/>
                              <a:gd name="T8" fmla="*/ 93 w 100"/>
                              <a:gd name="T9" fmla="*/ 50 h 57"/>
                              <a:gd name="T10" fmla="*/ 93 w 100"/>
                              <a:gd name="T11" fmla="*/ 0 h 57"/>
                              <a:gd name="T12" fmla="*/ 100 w 100"/>
                              <a:gd name="T13" fmla="*/ 0 h 57"/>
                              <a:gd name="T14" fmla="*/ 100 w 100"/>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57">
                                <a:moveTo>
                                  <a:pt x="0" y="57"/>
                                </a:moveTo>
                                <a:lnTo>
                                  <a:pt x="0" y="0"/>
                                </a:lnTo>
                                <a:lnTo>
                                  <a:pt x="8" y="0"/>
                                </a:lnTo>
                                <a:lnTo>
                                  <a:pt x="8" y="50"/>
                                </a:lnTo>
                                <a:lnTo>
                                  <a:pt x="93" y="50"/>
                                </a:lnTo>
                                <a:lnTo>
                                  <a:pt x="93" y="0"/>
                                </a:lnTo>
                                <a:lnTo>
                                  <a:pt x="100" y="0"/>
                                </a:lnTo>
                                <a:lnTo>
                                  <a:pt x="100" y="57"/>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3077"/>
                        <wps:cNvSpPr>
                          <a:spLocks/>
                        </wps:cNvSpPr>
                        <wps:spPr bwMode="auto">
                          <a:xfrm>
                            <a:off x="663575" y="693420"/>
                            <a:ext cx="4959350" cy="838200"/>
                          </a:xfrm>
                          <a:custGeom>
                            <a:avLst/>
                            <a:gdLst>
                              <a:gd name="T0" fmla="*/ 650 w 650"/>
                              <a:gd name="T1" fmla="*/ 110 h 110"/>
                              <a:gd name="T2" fmla="*/ 0 w 650"/>
                              <a:gd name="T3" fmla="*/ 110 h 110"/>
                              <a:gd name="T4" fmla="*/ 0 w 650"/>
                              <a:gd name="T5" fmla="*/ 0 h 110"/>
                            </a:gdLst>
                            <a:ahLst/>
                            <a:cxnLst>
                              <a:cxn ang="0">
                                <a:pos x="T0" y="T1"/>
                              </a:cxn>
                              <a:cxn ang="0">
                                <a:pos x="T2" y="T3"/>
                              </a:cxn>
                              <a:cxn ang="0">
                                <a:pos x="T4" y="T5"/>
                              </a:cxn>
                            </a:cxnLst>
                            <a:rect l="0" t="0" r="r" b="b"/>
                            <a:pathLst>
                              <a:path w="650" h="110">
                                <a:moveTo>
                                  <a:pt x="650" y="110"/>
                                </a:moveTo>
                                <a:lnTo>
                                  <a:pt x="0" y="110"/>
                                </a:lnTo>
                                <a:lnTo>
                                  <a:pt x="0" y="0"/>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3078"/>
                        <wps:cNvCnPr/>
                        <wps:spPr bwMode="auto">
                          <a:xfrm>
                            <a:off x="5638165"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67" name="Line 3079"/>
                        <wps:cNvCnPr/>
                        <wps:spPr bwMode="auto">
                          <a:xfrm>
                            <a:off x="5752465"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68" name="Line 3080"/>
                        <wps:cNvCnPr/>
                        <wps:spPr bwMode="auto">
                          <a:xfrm>
                            <a:off x="5867400"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69" name="Line 3081"/>
                        <wps:cNvCnPr/>
                        <wps:spPr bwMode="auto">
                          <a:xfrm>
                            <a:off x="5981700"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0" name="Line 3082"/>
                        <wps:cNvCnPr/>
                        <wps:spPr bwMode="auto">
                          <a:xfrm>
                            <a:off x="6096000"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1" name="Line 3083"/>
                        <wps:cNvCnPr/>
                        <wps:spPr bwMode="auto">
                          <a:xfrm>
                            <a:off x="6210300" y="1531620"/>
                            <a:ext cx="762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2" name="Line 3084"/>
                        <wps:cNvCnPr/>
                        <wps:spPr bwMode="auto">
                          <a:xfrm>
                            <a:off x="6324600" y="1531620"/>
                            <a:ext cx="7683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3" name="Freeform 3085"/>
                        <wps:cNvSpPr>
                          <a:spLocks/>
                        </wps:cNvSpPr>
                        <wps:spPr bwMode="auto">
                          <a:xfrm>
                            <a:off x="6439535" y="693420"/>
                            <a:ext cx="2075180" cy="838200"/>
                          </a:xfrm>
                          <a:custGeom>
                            <a:avLst/>
                            <a:gdLst>
                              <a:gd name="T0" fmla="*/ 0 w 272"/>
                              <a:gd name="T1" fmla="*/ 110 h 110"/>
                              <a:gd name="T2" fmla="*/ 272 w 272"/>
                              <a:gd name="T3" fmla="*/ 110 h 110"/>
                              <a:gd name="T4" fmla="*/ 272 w 272"/>
                              <a:gd name="T5" fmla="*/ 0 h 110"/>
                            </a:gdLst>
                            <a:ahLst/>
                            <a:cxnLst>
                              <a:cxn ang="0">
                                <a:pos x="T0" y="T1"/>
                              </a:cxn>
                              <a:cxn ang="0">
                                <a:pos x="T2" y="T3"/>
                              </a:cxn>
                              <a:cxn ang="0">
                                <a:pos x="T4" y="T5"/>
                              </a:cxn>
                            </a:cxnLst>
                            <a:rect l="0" t="0" r="r" b="b"/>
                            <a:pathLst>
                              <a:path w="272" h="110">
                                <a:moveTo>
                                  <a:pt x="0" y="110"/>
                                </a:moveTo>
                                <a:lnTo>
                                  <a:pt x="272" y="110"/>
                                </a:lnTo>
                                <a:lnTo>
                                  <a:pt x="272" y="0"/>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3086"/>
                        <wps:cNvSpPr>
                          <a:spLocks/>
                        </wps:cNvSpPr>
                        <wps:spPr bwMode="auto">
                          <a:xfrm>
                            <a:off x="1762125" y="1120140"/>
                            <a:ext cx="92075"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75" name="Line 3087"/>
                        <wps:cNvCnPr/>
                        <wps:spPr bwMode="auto">
                          <a:xfrm>
                            <a:off x="1823720" y="1143000"/>
                            <a:ext cx="1052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76" name="Freeform 3088"/>
                        <wps:cNvSpPr>
                          <a:spLocks/>
                        </wps:cNvSpPr>
                        <wps:spPr bwMode="auto">
                          <a:xfrm>
                            <a:off x="2823210" y="1120140"/>
                            <a:ext cx="91440"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77" name="Line 3089"/>
                        <wps:cNvCnPr/>
                        <wps:spPr bwMode="auto">
                          <a:xfrm flipH="1">
                            <a:off x="5271770" y="1143000"/>
                            <a:ext cx="112204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78" name="Freeform 3090"/>
                        <wps:cNvSpPr>
                          <a:spLocks/>
                        </wps:cNvSpPr>
                        <wps:spPr bwMode="auto">
                          <a:xfrm>
                            <a:off x="5210810" y="1120140"/>
                            <a:ext cx="91440"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79" name="Line 3091"/>
                        <wps:cNvCnPr/>
                        <wps:spPr bwMode="auto">
                          <a:xfrm>
                            <a:off x="654621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0" name="Line 3092"/>
                        <wps:cNvCnPr/>
                        <wps:spPr bwMode="auto">
                          <a:xfrm>
                            <a:off x="666051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1" name="Line 3093"/>
                        <wps:cNvCnPr/>
                        <wps:spPr bwMode="auto">
                          <a:xfrm>
                            <a:off x="677481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2" name="Line 3094"/>
                        <wps:cNvCnPr/>
                        <wps:spPr bwMode="auto">
                          <a:xfrm>
                            <a:off x="6889750" y="1143000"/>
                            <a:ext cx="533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3" name="Line 3095"/>
                        <wps:cNvCnPr/>
                        <wps:spPr bwMode="auto">
                          <a:xfrm flipH="1">
                            <a:off x="643191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4" name="Freeform 3096"/>
                        <wps:cNvSpPr>
                          <a:spLocks/>
                        </wps:cNvSpPr>
                        <wps:spPr bwMode="auto">
                          <a:xfrm>
                            <a:off x="4013200" y="1120140"/>
                            <a:ext cx="91440"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85" name="Line 3097"/>
                        <wps:cNvCnPr/>
                        <wps:spPr bwMode="auto">
                          <a:xfrm>
                            <a:off x="4074160" y="1143000"/>
                            <a:ext cx="1052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6" name="Freeform 3098"/>
                        <wps:cNvSpPr>
                          <a:spLocks/>
                        </wps:cNvSpPr>
                        <wps:spPr bwMode="auto">
                          <a:xfrm>
                            <a:off x="5073650" y="1120140"/>
                            <a:ext cx="91440"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87" name="Line 3099"/>
                        <wps:cNvCnPr/>
                        <wps:spPr bwMode="auto">
                          <a:xfrm flipH="1">
                            <a:off x="7789545" y="2430780"/>
                            <a:ext cx="64897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88" name="Freeform 3100"/>
                        <wps:cNvSpPr>
                          <a:spLocks/>
                        </wps:cNvSpPr>
                        <wps:spPr bwMode="auto">
                          <a:xfrm>
                            <a:off x="7728585" y="2407920"/>
                            <a:ext cx="91440" cy="38100"/>
                          </a:xfrm>
                          <a:custGeom>
                            <a:avLst/>
                            <a:gdLst>
                              <a:gd name="T0" fmla="*/ 12 w 12"/>
                              <a:gd name="T1" fmla="*/ 0 h 5"/>
                              <a:gd name="T2" fmla="*/ 0 w 12"/>
                              <a:gd name="T3" fmla="*/ 3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3"/>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89" name="Freeform 3101"/>
                        <wps:cNvSpPr>
                          <a:spLocks/>
                        </wps:cNvSpPr>
                        <wps:spPr bwMode="auto">
                          <a:xfrm>
                            <a:off x="8415655" y="2407920"/>
                            <a:ext cx="83820" cy="38100"/>
                          </a:xfrm>
                          <a:custGeom>
                            <a:avLst/>
                            <a:gdLst>
                              <a:gd name="T0" fmla="*/ 0 w 11"/>
                              <a:gd name="T1" fmla="*/ 0 h 5"/>
                              <a:gd name="T2" fmla="*/ 11 w 11"/>
                              <a:gd name="T3" fmla="*/ 3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0" name="Freeform 3102"/>
                        <wps:cNvSpPr>
                          <a:spLocks/>
                        </wps:cNvSpPr>
                        <wps:spPr bwMode="auto">
                          <a:xfrm>
                            <a:off x="2945130" y="411480"/>
                            <a:ext cx="91440" cy="38100"/>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1" name="Line 3103"/>
                        <wps:cNvCnPr/>
                        <wps:spPr bwMode="auto">
                          <a:xfrm>
                            <a:off x="3006090" y="426720"/>
                            <a:ext cx="91567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92" name="Freeform 3104"/>
                        <wps:cNvSpPr>
                          <a:spLocks/>
                        </wps:cNvSpPr>
                        <wps:spPr bwMode="auto">
                          <a:xfrm>
                            <a:off x="3891280" y="411480"/>
                            <a:ext cx="91440" cy="38100"/>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3" name="Freeform 3105"/>
                        <wps:cNvSpPr>
                          <a:spLocks/>
                        </wps:cNvSpPr>
                        <wps:spPr bwMode="auto">
                          <a:xfrm>
                            <a:off x="8415655" y="411480"/>
                            <a:ext cx="83820" cy="38100"/>
                          </a:xfrm>
                          <a:custGeom>
                            <a:avLst/>
                            <a:gdLst>
                              <a:gd name="T0" fmla="*/ 0 w 11"/>
                              <a:gd name="T1" fmla="*/ 0 h 5"/>
                              <a:gd name="T2" fmla="*/ 11 w 11"/>
                              <a:gd name="T3" fmla="*/ 2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4" name="Line 3106"/>
                        <wps:cNvCnPr/>
                        <wps:spPr bwMode="auto">
                          <a:xfrm flipH="1">
                            <a:off x="7789545" y="426720"/>
                            <a:ext cx="64897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95" name="Freeform 3107"/>
                        <wps:cNvSpPr>
                          <a:spLocks/>
                        </wps:cNvSpPr>
                        <wps:spPr bwMode="auto">
                          <a:xfrm>
                            <a:off x="7728585" y="411480"/>
                            <a:ext cx="91440" cy="38100"/>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6" name="Freeform 3108"/>
                        <wps:cNvSpPr>
                          <a:spLocks/>
                        </wps:cNvSpPr>
                        <wps:spPr bwMode="auto">
                          <a:xfrm>
                            <a:off x="2823210" y="1889760"/>
                            <a:ext cx="91440" cy="38100"/>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897" name="Line 3109"/>
                        <wps:cNvCnPr/>
                        <wps:spPr bwMode="auto">
                          <a:xfrm>
                            <a:off x="549275" y="1905000"/>
                            <a:ext cx="23044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98" name="Line 3110"/>
                        <wps:cNvCnPr/>
                        <wps:spPr bwMode="auto">
                          <a:xfrm flipH="1">
                            <a:off x="434975" y="1905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899" name="Line 3111"/>
                        <wps:cNvCnPr/>
                        <wps:spPr bwMode="auto">
                          <a:xfrm flipH="1">
                            <a:off x="320675" y="1905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0" name="Line 3112"/>
                        <wps:cNvCnPr/>
                        <wps:spPr bwMode="auto">
                          <a:xfrm flipH="1">
                            <a:off x="205740" y="1905000"/>
                            <a:ext cx="768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1" name="Line 3113"/>
                        <wps:cNvCnPr/>
                        <wps:spPr bwMode="auto">
                          <a:xfrm flipH="1">
                            <a:off x="106680" y="1905000"/>
                            <a:ext cx="609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2" name="Freeform 3114"/>
                        <wps:cNvSpPr>
                          <a:spLocks/>
                        </wps:cNvSpPr>
                        <wps:spPr bwMode="auto">
                          <a:xfrm>
                            <a:off x="4013200" y="1897380"/>
                            <a:ext cx="91440"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03" name="Line 3115"/>
                        <wps:cNvCnPr/>
                        <wps:spPr bwMode="auto">
                          <a:xfrm flipH="1">
                            <a:off x="4066540" y="1912620"/>
                            <a:ext cx="23044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4" name="Line 3116"/>
                        <wps:cNvCnPr/>
                        <wps:spPr bwMode="auto">
                          <a:xfrm>
                            <a:off x="6409055" y="191262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5" name="Line 3117"/>
                        <wps:cNvCnPr/>
                        <wps:spPr bwMode="auto">
                          <a:xfrm>
                            <a:off x="6523355" y="191262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6" name="Line 3118"/>
                        <wps:cNvCnPr/>
                        <wps:spPr bwMode="auto">
                          <a:xfrm>
                            <a:off x="6637655" y="191262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7" name="Line 3119"/>
                        <wps:cNvCnPr/>
                        <wps:spPr bwMode="auto">
                          <a:xfrm>
                            <a:off x="6751955" y="1912620"/>
                            <a:ext cx="609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08" name="Rectangle 3120"/>
                        <wps:cNvSpPr>
                          <a:spLocks noChangeArrowheads="1"/>
                        </wps:cNvSpPr>
                        <wps:spPr bwMode="auto">
                          <a:xfrm>
                            <a:off x="3425825" y="1874520"/>
                            <a:ext cx="11430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Freeform 3121"/>
                        <wps:cNvSpPr>
                          <a:spLocks/>
                        </wps:cNvSpPr>
                        <wps:spPr bwMode="auto">
                          <a:xfrm>
                            <a:off x="3738245" y="1897380"/>
                            <a:ext cx="92075" cy="3048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0" name="Line 3122"/>
                        <wps:cNvCnPr/>
                        <wps:spPr bwMode="auto">
                          <a:xfrm flipH="1">
                            <a:off x="3158490" y="1912620"/>
                            <a:ext cx="6102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11" name="Freeform 3123"/>
                        <wps:cNvSpPr>
                          <a:spLocks/>
                        </wps:cNvSpPr>
                        <wps:spPr bwMode="auto">
                          <a:xfrm>
                            <a:off x="3097530" y="1897380"/>
                            <a:ext cx="91440"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2" name="Rectangle 3124"/>
                        <wps:cNvSpPr>
                          <a:spLocks noChangeArrowheads="1"/>
                        </wps:cNvSpPr>
                        <wps:spPr bwMode="auto">
                          <a:xfrm>
                            <a:off x="7675245" y="1874520"/>
                            <a:ext cx="11430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Freeform 3125"/>
                        <wps:cNvSpPr>
                          <a:spLocks/>
                        </wps:cNvSpPr>
                        <wps:spPr bwMode="auto">
                          <a:xfrm>
                            <a:off x="7995920" y="1897380"/>
                            <a:ext cx="83820" cy="30480"/>
                          </a:xfrm>
                          <a:custGeom>
                            <a:avLst/>
                            <a:gdLst>
                              <a:gd name="T0" fmla="*/ 0 w 11"/>
                              <a:gd name="T1" fmla="*/ 0 h 4"/>
                              <a:gd name="T2" fmla="*/ 11 w 11"/>
                              <a:gd name="T3" fmla="*/ 2 h 4"/>
                              <a:gd name="T4" fmla="*/ 0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11"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4" name="Line 3126"/>
                        <wps:cNvCnPr/>
                        <wps:spPr bwMode="auto">
                          <a:xfrm flipH="1">
                            <a:off x="7408545" y="1912620"/>
                            <a:ext cx="6102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15" name="Freeform 3127"/>
                        <wps:cNvSpPr>
                          <a:spLocks/>
                        </wps:cNvSpPr>
                        <wps:spPr bwMode="auto">
                          <a:xfrm>
                            <a:off x="7346950" y="1897380"/>
                            <a:ext cx="92075" cy="3048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6" name="Line 3128"/>
                        <wps:cNvCnPr/>
                        <wps:spPr bwMode="auto">
                          <a:xfrm>
                            <a:off x="1846580" y="2423160"/>
                            <a:ext cx="152590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17" name="Freeform 3129"/>
                        <wps:cNvSpPr>
                          <a:spLocks/>
                        </wps:cNvSpPr>
                        <wps:spPr bwMode="auto">
                          <a:xfrm>
                            <a:off x="1762125" y="2407920"/>
                            <a:ext cx="92075" cy="38100"/>
                          </a:xfrm>
                          <a:custGeom>
                            <a:avLst/>
                            <a:gdLst>
                              <a:gd name="T0" fmla="*/ 12 w 12"/>
                              <a:gd name="T1" fmla="*/ 0 h 5"/>
                              <a:gd name="T2" fmla="*/ 0 w 12"/>
                              <a:gd name="T3" fmla="*/ 2 h 5"/>
                              <a:gd name="T4" fmla="*/ 12 w 12"/>
                              <a:gd name="T5" fmla="*/ 5 h 5"/>
                              <a:gd name="T6" fmla="*/ 12 w 12"/>
                              <a:gd name="T7" fmla="*/ 0 h 5"/>
                            </a:gdLst>
                            <a:ahLst/>
                            <a:cxnLst>
                              <a:cxn ang="0">
                                <a:pos x="T0" y="T1"/>
                              </a:cxn>
                              <a:cxn ang="0">
                                <a:pos x="T2" y="T3"/>
                              </a:cxn>
                              <a:cxn ang="0">
                                <a:pos x="T4" y="T5"/>
                              </a:cxn>
                              <a:cxn ang="0">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8" name="Freeform 3130"/>
                        <wps:cNvSpPr>
                          <a:spLocks/>
                        </wps:cNvSpPr>
                        <wps:spPr bwMode="auto">
                          <a:xfrm>
                            <a:off x="3357245" y="2407920"/>
                            <a:ext cx="91440" cy="38100"/>
                          </a:xfrm>
                          <a:custGeom>
                            <a:avLst/>
                            <a:gdLst>
                              <a:gd name="T0" fmla="*/ 0 w 12"/>
                              <a:gd name="T1" fmla="*/ 0 h 5"/>
                              <a:gd name="T2" fmla="*/ 12 w 12"/>
                              <a:gd name="T3" fmla="*/ 2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19" name="Line 3131"/>
                        <wps:cNvCnPr/>
                        <wps:spPr bwMode="auto">
                          <a:xfrm flipV="1">
                            <a:off x="7713345" y="48006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0" name="Line 3132"/>
                        <wps:cNvCnPr/>
                        <wps:spPr bwMode="auto">
                          <a:xfrm flipV="1">
                            <a:off x="7713345" y="39624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1" name="Line 3133"/>
                        <wps:cNvCnPr/>
                        <wps:spPr bwMode="auto">
                          <a:xfrm flipV="1">
                            <a:off x="7713345" y="73152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2" name="Line 3134"/>
                        <wps:cNvCnPr/>
                        <wps:spPr bwMode="auto">
                          <a:xfrm flipV="1">
                            <a:off x="7713345" y="64770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3" name="Line 3135"/>
                        <wps:cNvCnPr/>
                        <wps:spPr bwMode="auto">
                          <a:xfrm flipV="1">
                            <a:off x="7713345" y="5562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4" name="Line 3136"/>
                        <wps:cNvCnPr/>
                        <wps:spPr bwMode="auto">
                          <a:xfrm flipV="1">
                            <a:off x="8514715" y="6477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5" name="Line 3137"/>
                        <wps:cNvCnPr/>
                        <wps:spPr bwMode="auto">
                          <a:xfrm flipV="1">
                            <a:off x="8514715" y="5562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6" name="Line 3138"/>
                        <wps:cNvCnPr/>
                        <wps:spPr bwMode="auto">
                          <a:xfrm flipV="1">
                            <a:off x="8514715" y="48006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7" name="Line 3139"/>
                        <wps:cNvCnPr/>
                        <wps:spPr bwMode="auto">
                          <a:xfrm flipV="1">
                            <a:off x="8514715" y="39624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28" name="Freeform 3140"/>
                        <wps:cNvSpPr>
                          <a:spLocks/>
                        </wps:cNvSpPr>
                        <wps:spPr bwMode="auto">
                          <a:xfrm>
                            <a:off x="3082290" y="1097280"/>
                            <a:ext cx="763270" cy="434340"/>
                          </a:xfrm>
                          <a:custGeom>
                            <a:avLst/>
                            <a:gdLst>
                              <a:gd name="T0" fmla="*/ 0 w 100"/>
                              <a:gd name="T1" fmla="*/ 57 h 57"/>
                              <a:gd name="T2" fmla="*/ 0 w 100"/>
                              <a:gd name="T3" fmla="*/ 0 h 57"/>
                              <a:gd name="T4" fmla="*/ 8 w 100"/>
                              <a:gd name="T5" fmla="*/ 0 h 57"/>
                              <a:gd name="T6" fmla="*/ 8 w 100"/>
                              <a:gd name="T7" fmla="*/ 50 h 57"/>
                              <a:gd name="T8" fmla="*/ 93 w 100"/>
                              <a:gd name="T9" fmla="*/ 50 h 57"/>
                              <a:gd name="T10" fmla="*/ 93 w 100"/>
                              <a:gd name="T11" fmla="*/ 0 h 57"/>
                              <a:gd name="T12" fmla="*/ 100 w 100"/>
                              <a:gd name="T13" fmla="*/ 0 h 57"/>
                              <a:gd name="T14" fmla="*/ 100 w 100"/>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57">
                                <a:moveTo>
                                  <a:pt x="0" y="57"/>
                                </a:moveTo>
                                <a:lnTo>
                                  <a:pt x="0" y="0"/>
                                </a:lnTo>
                                <a:lnTo>
                                  <a:pt x="8" y="0"/>
                                </a:lnTo>
                                <a:lnTo>
                                  <a:pt x="8" y="50"/>
                                </a:lnTo>
                                <a:lnTo>
                                  <a:pt x="93" y="50"/>
                                </a:lnTo>
                                <a:lnTo>
                                  <a:pt x="93" y="0"/>
                                </a:lnTo>
                                <a:lnTo>
                                  <a:pt x="100" y="0"/>
                                </a:lnTo>
                                <a:lnTo>
                                  <a:pt x="100" y="57"/>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3141"/>
                        <wps:cNvCnPr/>
                        <wps:spPr bwMode="auto">
                          <a:xfrm>
                            <a:off x="663575" y="1143000"/>
                            <a:ext cx="99187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0" name="Freeform 3142"/>
                        <wps:cNvSpPr>
                          <a:spLocks/>
                        </wps:cNvSpPr>
                        <wps:spPr bwMode="auto">
                          <a:xfrm>
                            <a:off x="1640205" y="1120140"/>
                            <a:ext cx="91440" cy="38100"/>
                          </a:xfrm>
                          <a:custGeom>
                            <a:avLst/>
                            <a:gdLst>
                              <a:gd name="T0" fmla="*/ 0 w 12"/>
                              <a:gd name="T1" fmla="*/ 0 h 5"/>
                              <a:gd name="T2" fmla="*/ 12 w 12"/>
                              <a:gd name="T3" fmla="*/ 3 h 5"/>
                              <a:gd name="T4" fmla="*/ 0 w 12"/>
                              <a:gd name="T5" fmla="*/ 5 h 5"/>
                              <a:gd name="T6" fmla="*/ 0 w 12"/>
                              <a:gd name="T7" fmla="*/ 0 h 5"/>
                            </a:gdLst>
                            <a:ahLst/>
                            <a:cxnLst>
                              <a:cxn ang="0">
                                <a:pos x="T0" y="T1"/>
                              </a:cxn>
                              <a:cxn ang="0">
                                <a:pos x="T2" y="T3"/>
                              </a:cxn>
                              <a:cxn ang="0">
                                <a:pos x="T4" y="T5"/>
                              </a:cxn>
                              <a:cxn ang="0">
                                <a:pos x="T6" y="T7"/>
                              </a:cxn>
                            </a:cxnLst>
                            <a:rect l="0" t="0" r="r" b="b"/>
                            <a:pathLst>
                              <a:path w="12" h="5">
                                <a:moveTo>
                                  <a:pt x="0" y="0"/>
                                </a:moveTo>
                                <a:lnTo>
                                  <a:pt x="12" y="3"/>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31" name="Line 3143"/>
                        <wps:cNvCnPr/>
                        <wps:spPr bwMode="auto">
                          <a:xfrm flipH="1">
                            <a:off x="43497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2" name="Line 3144"/>
                        <wps:cNvCnPr/>
                        <wps:spPr bwMode="auto">
                          <a:xfrm flipH="1">
                            <a:off x="32067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3" name="Line 3145"/>
                        <wps:cNvCnPr/>
                        <wps:spPr bwMode="auto">
                          <a:xfrm flipH="1">
                            <a:off x="205740" y="1143000"/>
                            <a:ext cx="768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4" name="Line 3146"/>
                        <wps:cNvCnPr/>
                        <wps:spPr bwMode="auto">
                          <a:xfrm flipH="1">
                            <a:off x="106680" y="1143000"/>
                            <a:ext cx="609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5" name="Line 3147"/>
                        <wps:cNvCnPr/>
                        <wps:spPr bwMode="auto">
                          <a:xfrm>
                            <a:off x="549275" y="1143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6" name="Line 3148"/>
                        <wps:cNvCnPr/>
                        <wps:spPr bwMode="auto">
                          <a:xfrm flipH="1">
                            <a:off x="434975" y="1524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7" name="Line 3149"/>
                        <wps:cNvCnPr/>
                        <wps:spPr bwMode="auto">
                          <a:xfrm flipH="1">
                            <a:off x="320675" y="1524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8" name="Line 3150"/>
                        <wps:cNvCnPr/>
                        <wps:spPr bwMode="auto">
                          <a:xfrm flipH="1">
                            <a:off x="205740" y="1524000"/>
                            <a:ext cx="768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39" name="Line 3151"/>
                        <wps:cNvCnPr/>
                        <wps:spPr bwMode="auto">
                          <a:xfrm flipH="1">
                            <a:off x="106680" y="1524000"/>
                            <a:ext cx="609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0" name="Line 3152"/>
                        <wps:cNvCnPr/>
                        <wps:spPr bwMode="auto">
                          <a:xfrm>
                            <a:off x="549275" y="1524000"/>
                            <a:ext cx="762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1" name="Line 3153"/>
                        <wps:cNvCnPr/>
                        <wps:spPr bwMode="auto">
                          <a:xfrm>
                            <a:off x="8514715" y="1569720"/>
                            <a:ext cx="0" cy="15995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2" name="Line 3154"/>
                        <wps:cNvCnPr/>
                        <wps:spPr bwMode="auto">
                          <a:xfrm>
                            <a:off x="8102600" y="1569720"/>
                            <a:ext cx="0" cy="396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3" name="Line 3155"/>
                        <wps:cNvCnPr/>
                        <wps:spPr bwMode="auto">
                          <a:xfrm>
                            <a:off x="7339330" y="1569720"/>
                            <a:ext cx="0" cy="396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4" name="Line 3156"/>
                        <wps:cNvCnPr/>
                        <wps:spPr bwMode="auto">
                          <a:xfrm>
                            <a:off x="7728585" y="868680"/>
                            <a:ext cx="0" cy="56388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5" name="Freeform 3157"/>
                        <wps:cNvSpPr>
                          <a:spLocks/>
                        </wps:cNvSpPr>
                        <wps:spPr bwMode="auto">
                          <a:xfrm>
                            <a:off x="7705725" y="815340"/>
                            <a:ext cx="38100" cy="83820"/>
                          </a:xfrm>
                          <a:custGeom>
                            <a:avLst/>
                            <a:gdLst>
                              <a:gd name="T0" fmla="*/ 5 w 5"/>
                              <a:gd name="T1" fmla="*/ 11 h 11"/>
                              <a:gd name="T2" fmla="*/ 3 w 5"/>
                              <a:gd name="T3" fmla="*/ 0 h 11"/>
                              <a:gd name="T4" fmla="*/ 0 w 5"/>
                              <a:gd name="T5" fmla="*/ 11 h 11"/>
                              <a:gd name="T6" fmla="*/ 5 w 5"/>
                              <a:gd name="T7" fmla="*/ 11 h 11"/>
                            </a:gdLst>
                            <a:ahLst/>
                            <a:cxnLst>
                              <a:cxn ang="0">
                                <a:pos x="T0" y="T1"/>
                              </a:cxn>
                              <a:cxn ang="0">
                                <a:pos x="T2" y="T3"/>
                              </a:cxn>
                              <a:cxn ang="0">
                                <a:pos x="T4" y="T5"/>
                              </a:cxn>
                              <a:cxn ang="0">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46" name="Freeform 3158"/>
                        <wps:cNvSpPr>
                          <a:spLocks/>
                        </wps:cNvSpPr>
                        <wps:spPr bwMode="auto">
                          <a:xfrm>
                            <a:off x="7705725" y="2712720"/>
                            <a:ext cx="38100" cy="91440"/>
                          </a:xfrm>
                          <a:custGeom>
                            <a:avLst/>
                            <a:gdLst>
                              <a:gd name="T0" fmla="*/ 5 w 5"/>
                              <a:gd name="T1" fmla="*/ 0 h 12"/>
                              <a:gd name="T2" fmla="*/ 3 w 5"/>
                              <a:gd name="T3" fmla="*/ 12 h 12"/>
                              <a:gd name="T4" fmla="*/ 0 w 5"/>
                              <a:gd name="T5" fmla="*/ 0 h 12"/>
                              <a:gd name="T6" fmla="*/ 5 w 5"/>
                              <a:gd name="T7" fmla="*/ 0 h 12"/>
                            </a:gdLst>
                            <a:ahLst/>
                            <a:cxnLst>
                              <a:cxn ang="0">
                                <a:pos x="T0" y="T1"/>
                              </a:cxn>
                              <a:cxn ang="0">
                                <a:pos x="T2" y="T3"/>
                              </a:cxn>
                              <a:cxn ang="0">
                                <a:pos x="T4" y="T5"/>
                              </a:cxn>
                              <a:cxn ang="0">
                                <a:pos x="T6" y="T7"/>
                              </a:cxn>
                            </a:cxnLst>
                            <a:rect l="0" t="0" r="r" b="b"/>
                            <a:pathLst>
                              <a:path w="5" h="12">
                                <a:moveTo>
                                  <a:pt x="5" y="0"/>
                                </a:moveTo>
                                <a:lnTo>
                                  <a:pt x="3" y="12"/>
                                </a:lnTo>
                                <a:lnTo>
                                  <a:pt x="0" y="0"/>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47" name="Line 3159"/>
                        <wps:cNvCnPr/>
                        <wps:spPr bwMode="auto">
                          <a:xfrm>
                            <a:off x="7720965" y="1965960"/>
                            <a:ext cx="0" cy="777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8" name="Line 3160"/>
                        <wps:cNvCnPr/>
                        <wps:spPr bwMode="auto">
                          <a:xfrm>
                            <a:off x="7720965" y="1562100"/>
                            <a:ext cx="0" cy="1905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49" name="Line 3161"/>
                        <wps:cNvCnPr/>
                        <wps:spPr bwMode="auto">
                          <a:xfrm>
                            <a:off x="3845560" y="1569720"/>
                            <a:ext cx="0" cy="396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0" name="Line 3162"/>
                        <wps:cNvCnPr/>
                        <wps:spPr bwMode="auto">
                          <a:xfrm>
                            <a:off x="3089910" y="1569720"/>
                            <a:ext cx="0" cy="3962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1" name="Line 3163"/>
                        <wps:cNvCnPr/>
                        <wps:spPr bwMode="auto">
                          <a:xfrm flipV="1">
                            <a:off x="2929890" y="190500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2" name="Line 3164"/>
                        <wps:cNvCnPr/>
                        <wps:spPr bwMode="auto">
                          <a:xfrm flipV="1">
                            <a:off x="2929890" y="1813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3" name="Line 3165"/>
                        <wps:cNvCnPr/>
                        <wps:spPr bwMode="auto">
                          <a:xfrm flipV="1">
                            <a:off x="2929890" y="1714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4" name="Line 3166"/>
                        <wps:cNvCnPr/>
                        <wps:spPr bwMode="auto">
                          <a:xfrm flipV="1">
                            <a:off x="2929890" y="1623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5" name="Line 3167"/>
                        <wps:cNvCnPr/>
                        <wps:spPr bwMode="auto">
                          <a:xfrm flipV="1">
                            <a:off x="2929890" y="1524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6" name="Line 3168"/>
                        <wps:cNvCnPr/>
                        <wps:spPr bwMode="auto">
                          <a:xfrm flipV="1">
                            <a:off x="2929890" y="1432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7" name="Line 3169"/>
                        <wps:cNvCnPr/>
                        <wps:spPr bwMode="auto">
                          <a:xfrm flipV="1">
                            <a:off x="2929890" y="1333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8" name="Line 3170"/>
                        <wps:cNvCnPr/>
                        <wps:spPr bwMode="auto">
                          <a:xfrm flipV="1">
                            <a:off x="2929890" y="1242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59" name="Line 3171"/>
                        <wps:cNvCnPr/>
                        <wps:spPr bwMode="auto">
                          <a:xfrm flipV="1">
                            <a:off x="2929890" y="1143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0" name="Line 3172"/>
                        <wps:cNvCnPr/>
                        <wps:spPr bwMode="auto">
                          <a:xfrm flipV="1">
                            <a:off x="2929890" y="1051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1" name="Line 3173"/>
                        <wps:cNvCnPr/>
                        <wps:spPr bwMode="auto">
                          <a:xfrm flipV="1">
                            <a:off x="2929890" y="952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2" name="Line 3174"/>
                        <wps:cNvCnPr/>
                        <wps:spPr bwMode="auto">
                          <a:xfrm flipV="1">
                            <a:off x="2929890" y="861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3" name="Line 3175"/>
                        <wps:cNvCnPr/>
                        <wps:spPr bwMode="auto">
                          <a:xfrm flipV="1">
                            <a:off x="2929890" y="762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4" name="Line 3176"/>
                        <wps:cNvCnPr/>
                        <wps:spPr bwMode="auto">
                          <a:xfrm flipV="1">
                            <a:off x="2929890" y="670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5" name="Line 3177"/>
                        <wps:cNvCnPr/>
                        <wps:spPr bwMode="auto">
                          <a:xfrm flipV="1">
                            <a:off x="2929890" y="571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6" name="Line 3178"/>
                        <wps:cNvCnPr/>
                        <wps:spPr bwMode="auto">
                          <a:xfrm flipV="1">
                            <a:off x="2929890" y="480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7" name="Line 3179"/>
                        <wps:cNvCnPr/>
                        <wps:spPr bwMode="auto">
                          <a:xfrm flipV="1">
                            <a:off x="2929890" y="381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8" name="Line 3180"/>
                        <wps:cNvCnPr/>
                        <wps:spPr bwMode="auto">
                          <a:xfrm flipV="1">
                            <a:off x="3997960" y="190500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69" name="Line 3181"/>
                        <wps:cNvCnPr/>
                        <wps:spPr bwMode="auto">
                          <a:xfrm flipV="1">
                            <a:off x="3997960" y="1813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0" name="Line 3182"/>
                        <wps:cNvCnPr/>
                        <wps:spPr bwMode="auto">
                          <a:xfrm flipV="1">
                            <a:off x="3997960" y="1714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1" name="Line 3183"/>
                        <wps:cNvCnPr/>
                        <wps:spPr bwMode="auto">
                          <a:xfrm flipV="1">
                            <a:off x="3997960" y="1623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2" name="Line 3184"/>
                        <wps:cNvCnPr/>
                        <wps:spPr bwMode="auto">
                          <a:xfrm flipV="1">
                            <a:off x="3997960" y="1524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3" name="Line 3185"/>
                        <wps:cNvCnPr/>
                        <wps:spPr bwMode="auto">
                          <a:xfrm flipV="1">
                            <a:off x="3997960" y="1432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4" name="Line 3186"/>
                        <wps:cNvCnPr/>
                        <wps:spPr bwMode="auto">
                          <a:xfrm flipV="1">
                            <a:off x="3997960" y="1333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5" name="Line 3187"/>
                        <wps:cNvCnPr/>
                        <wps:spPr bwMode="auto">
                          <a:xfrm flipV="1">
                            <a:off x="3997960" y="1242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6" name="Line 3188"/>
                        <wps:cNvCnPr/>
                        <wps:spPr bwMode="auto">
                          <a:xfrm flipV="1">
                            <a:off x="3997960" y="1143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7" name="Line 3189"/>
                        <wps:cNvCnPr/>
                        <wps:spPr bwMode="auto">
                          <a:xfrm flipV="1">
                            <a:off x="3997960" y="1051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8" name="Line 3190"/>
                        <wps:cNvCnPr/>
                        <wps:spPr bwMode="auto">
                          <a:xfrm flipV="1">
                            <a:off x="3997960" y="952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79" name="Line 3191"/>
                        <wps:cNvCnPr/>
                        <wps:spPr bwMode="auto">
                          <a:xfrm flipV="1">
                            <a:off x="3997960" y="861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0" name="Line 3192"/>
                        <wps:cNvCnPr/>
                        <wps:spPr bwMode="auto">
                          <a:xfrm flipV="1">
                            <a:off x="3997960" y="762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1" name="Line 3193"/>
                        <wps:cNvCnPr/>
                        <wps:spPr bwMode="auto">
                          <a:xfrm flipV="1">
                            <a:off x="3997960" y="6705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2" name="Line 3194"/>
                        <wps:cNvCnPr/>
                        <wps:spPr bwMode="auto">
                          <a:xfrm flipV="1">
                            <a:off x="3997960" y="5715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3" name="Line 3195"/>
                        <wps:cNvCnPr/>
                        <wps:spPr bwMode="auto">
                          <a:xfrm flipV="1">
                            <a:off x="3997960" y="480060"/>
                            <a:ext cx="0" cy="5334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4" name="Line 3196"/>
                        <wps:cNvCnPr/>
                        <wps:spPr bwMode="auto">
                          <a:xfrm flipV="1">
                            <a:off x="3997960" y="381000"/>
                            <a:ext cx="0" cy="609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5" name="Line 3197"/>
                        <wps:cNvCnPr/>
                        <wps:spPr bwMode="auto">
                          <a:xfrm>
                            <a:off x="3463925" y="868680"/>
                            <a:ext cx="0" cy="56388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6" name="Freeform 3198"/>
                        <wps:cNvSpPr>
                          <a:spLocks/>
                        </wps:cNvSpPr>
                        <wps:spPr bwMode="auto">
                          <a:xfrm>
                            <a:off x="3441065" y="815340"/>
                            <a:ext cx="38100" cy="83820"/>
                          </a:xfrm>
                          <a:custGeom>
                            <a:avLst/>
                            <a:gdLst>
                              <a:gd name="T0" fmla="*/ 5 w 5"/>
                              <a:gd name="T1" fmla="*/ 11 h 11"/>
                              <a:gd name="T2" fmla="*/ 3 w 5"/>
                              <a:gd name="T3" fmla="*/ 0 h 11"/>
                              <a:gd name="T4" fmla="*/ 0 w 5"/>
                              <a:gd name="T5" fmla="*/ 11 h 11"/>
                              <a:gd name="T6" fmla="*/ 5 w 5"/>
                              <a:gd name="T7" fmla="*/ 11 h 11"/>
                            </a:gdLst>
                            <a:ahLst/>
                            <a:cxnLst>
                              <a:cxn ang="0">
                                <a:pos x="T0" y="T1"/>
                              </a:cxn>
                              <a:cxn ang="0">
                                <a:pos x="T2" y="T3"/>
                              </a:cxn>
                              <a:cxn ang="0">
                                <a:pos x="T4" y="T5"/>
                              </a:cxn>
                              <a:cxn ang="0">
                                <a:pos x="T6" y="T7"/>
                              </a:cxn>
                            </a:cxnLst>
                            <a:rect l="0" t="0" r="r" b="b"/>
                            <a:pathLst>
                              <a:path w="5" h="11">
                                <a:moveTo>
                                  <a:pt x="5" y="11"/>
                                </a:moveTo>
                                <a:lnTo>
                                  <a:pt x="3" y="0"/>
                                </a:lnTo>
                                <a:lnTo>
                                  <a:pt x="0" y="11"/>
                                </a:lnTo>
                                <a:lnTo>
                                  <a:pt x="5"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87" name="Freeform 3199"/>
                        <wps:cNvSpPr>
                          <a:spLocks/>
                        </wps:cNvSpPr>
                        <wps:spPr bwMode="auto">
                          <a:xfrm>
                            <a:off x="3433445" y="2712720"/>
                            <a:ext cx="38100" cy="91440"/>
                          </a:xfrm>
                          <a:custGeom>
                            <a:avLst/>
                            <a:gdLst>
                              <a:gd name="T0" fmla="*/ 5 w 5"/>
                              <a:gd name="T1" fmla="*/ 0 h 12"/>
                              <a:gd name="T2" fmla="*/ 3 w 5"/>
                              <a:gd name="T3" fmla="*/ 12 h 12"/>
                              <a:gd name="T4" fmla="*/ 0 w 5"/>
                              <a:gd name="T5" fmla="*/ 0 h 12"/>
                              <a:gd name="T6" fmla="*/ 5 w 5"/>
                              <a:gd name="T7" fmla="*/ 0 h 12"/>
                            </a:gdLst>
                            <a:ahLst/>
                            <a:cxnLst>
                              <a:cxn ang="0">
                                <a:pos x="T0" y="T1"/>
                              </a:cxn>
                              <a:cxn ang="0">
                                <a:pos x="T2" y="T3"/>
                              </a:cxn>
                              <a:cxn ang="0">
                                <a:pos x="T4" y="T5"/>
                              </a:cxn>
                              <a:cxn ang="0">
                                <a:pos x="T6" y="T7"/>
                              </a:cxn>
                            </a:cxnLst>
                            <a:rect l="0" t="0" r="r" b="b"/>
                            <a:pathLst>
                              <a:path w="5" h="12">
                                <a:moveTo>
                                  <a:pt x="5" y="0"/>
                                </a:moveTo>
                                <a:lnTo>
                                  <a:pt x="3" y="12"/>
                                </a:lnTo>
                                <a:lnTo>
                                  <a:pt x="0" y="0"/>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88" name="Line 3200"/>
                        <wps:cNvCnPr/>
                        <wps:spPr bwMode="auto">
                          <a:xfrm>
                            <a:off x="3456305" y="1562100"/>
                            <a:ext cx="0" cy="6858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89" name="Line 3201"/>
                        <wps:cNvCnPr/>
                        <wps:spPr bwMode="auto">
                          <a:xfrm>
                            <a:off x="3456305" y="1950720"/>
                            <a:ext cx="0" cy="79248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0" name="Line 3202"/>
                        <wps:cNvCnPr/>
                        <wps:spPr bwMode="auto">
                          <a:xfrm>
                            <a:off x="3562985" y="2423160"/>
                            <a:ext cx="152590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1" name="Freeform 3203"/>
                        <wps:cNvSpPr>
                          <a:spLocks/>
                        </wps:cNvSpPr>
                        <wps:spPr bwMode="auto">
                          <a:xfrm>
                            <a:off x="3471545" y="2407920"/>
                            <a:ext cx="83820" cy="38100"/>
                          </a:xfrm>
                          <a:custGeom>
                            <a:avLst/>
                            <a:gdLst>
                              <a:gd name="T0" fmla="*/ 11 w 11"/>
                              <a:gd name="T1" fmla="*/ 0 h 5"/>
                              <a:gd name="T2" fmla="*/ 0 w 11"/>
                              <a:gd name="T3" fmla="*/ 2 h 5"/>
                              <a:gd name="T4" fmla="*/ 11 w 11"/>
                              <a:gd name="T5" fmla="*/ 5 h 5"/>
                              <a:gd name="T6" fmla="*/ 11 w 11"/>
                              <a:gd name="T7" fmla="*/ 0 h 5"/>
                            </a:gdLst>
                            <a:ahLst/>
                            <a:cxnLst>
                              <a:cxn ang="0">
                                <a:pos x="T0" y="T1"/>
                              </a:cxn>
                              <a:cxn ang="0">
                                <a:pos x="T2" y="T3"/>
                              </a:cxn>
                              <a:cxn ang="0">
                                <a:pos x="T4" y="T5"/>
                              </a:cxn>
                              <a:cxn ang="0">
                                <a:pos x="T6" y="T7"/>
                              </a:cxn>
                            </a:cxnLst>
                            <a:rect l="0" t="0" r="r" b="b"/>
                            <a:pathLst>
                              <a:path w="11" h="5">
                                <a:moveTo>
                                  <a:pt x="11" y="0"/>
                                </a:moveTo>
                                <a:lnTo>
                                  <a:pt x="0" y="2"/>
                                </a:lnTo>
                                <a:lnTo>
                                  <a:pt x="11" y="5"/>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92" name="Freeform 3204"/>
                        <wps:cNvSpPr>
                          <a:spLocks/>
                        </wps:cNvSpPr>
                        <wps:spPr bwMode="auto">
                          <a:xfrm>
                            <a:off x="5073650" y="2407920"/>
                            <a:ext cx="83820" cy="38100"/>
                          </a:xfrm>
                          <a:custGeom>
                            <a:avLst/>
                            <a:gdLst>
                              <a:gd name="T0" fmla="*/ 0 w 11"/>
                              <a:gd name="T1" fmla="*/ 0 h 5"/>
                              <a:gd name="T2" fmla="*/ 11 w 11"/>
                              <a:gd name="T3" fmla="*/ 2 h 5"/>
                              <a:gd name="T4" fmla="*/ 0 w 11"/>
                              <a:gd name="T5" fmla="*/ 5 h 5"/>
                              <a:gd name="T6" fmla="*/ 0 w 11"/>
                              <a:gd name="T7" fmla="*/ 0 h 5"/>
                            </a:gdLst>
                            <a:ahLst/>
                            <a:cxnLst>
                              <a:cxn ang="0">
                                <a:pos x="T0" y="T1"/>
                              </a:cxn>
                              <a:cxn ang="0">
                                <a:pos x="T2" y="T3"/>
                              </a:cxn>
                              <a:cxn ang="0">
                                <a:pos x="T4" y="T5"/>
                              </a:cxn>
                              <a:cxn ang="0">
                                <a:pos x="T6" y="T7"/>
                              </a:cxn>
                            </a:cxnLst>
                            <a:rect l="0" t="0" r="r" b="b"/>
                            <a:pathLst>
                              <a:path w="11" h="5">
                                <a:moveTo>
                                  <a:pt x="0" y="0"/>
                                </a:moveTo>
                                <a:lnTo>
                                  <a:pt x="11" y="2"/>
                                </a:lnTo>
                                <a:lnTo>
                                  <a:pt x="0" y="5"/>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993" name="Line 3205"/>
                        <wps:cNvCnPr/>
                        <wps:spPr bwMode="auto">
                          <a:xfrm flipV="1">
                            <a:off x="5180330" y="238506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4" name="Line 3206"/>
                        <wps:cNvCnPr/>
                        <wps:spPr bwMode="auto">
                          <a:xfrm flipV="1">
                            <a:off x="5180330" y="2164080"/>
                            <a:ext cx="0" cy="1219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5" name="Line 3207"/>
                        <wps:cNvCnPr/>
                        <wps:spPr bwMode="auto">
                          <a:xfrm flipV="1">
                            <a:off x="5180330" y="19583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6" name="Line 3208"/>
                        <wps:cNvCnPr/>
                        <wps:spPr bwMode="auto">
                          <a:xfrm flipV="1">
                            <a:off x="5180330" y="163068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7" name="Line 3209"/>
                        <wps:cNvCnPr/>
                        <wps:spPr bwMode="auto">
                          <a:xfrm flipV="1">
                            <a:off x="5180330" y="13868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8" name="Line 3210"/>
                        <wps:cNvCnPr/>
                        <wps:spPr bwMode="auto">
                          <a:xfrm flipV="1">
                            <a:off x="5180330" y="11963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999" name="Line 3211"/>
                        <wps:cNvCnPr/>
                        <wps:spPr bwMode="auto">
                          <a:xfrm flipV="1">
                            <a:off x="5180330" y="982980"/>
                            <a:ext cx="0" cy="1219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0" name="Line 3212"/>
                        <wps:cNvCnPr/>
                        <wps:spPr bwMode="auto">
                          <a:xfrm flipV="1">
                            <a:off x="5180330" y="75438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1" name="Line 3213"/>
                        <wps:cNvCnPr/>
                        <wps:spPr bwMode="auto">
                          <a:xfrm flipV="1">
                            <a:off x="5180330" y="533400"/>
                            <a:ext cx="0" cy="1219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2" name="Line 3214"/>
                        <wps:cNvCnPr/>
                        <wps:spPr bwMode="auto">
                          <a:xfrm flipV="1">
                            <a:off x="5180330" y="32766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3" name="Line 3215"/>
                        <wps:cNvCnPr/>
                        <wps:spPr bwMode="auto">
                          <a:xfrm>
                            <a:off x="663575" y="1569720"/>
                            <a:ext cx="0" cy="3048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4" name="Line 3216"/>
                        <wps:cNvCnPr/>
                        <wps:spPr bwMode="auto">
                          <a:xfrm>
                            <a:off x="663575" y="1943100"/>
                            <a:ext cx="0" cy="12261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5" name="Line 3217"/>
                        <wps:cNvCnPr/>
                        <wps:spPr bwMode="auto">
                          <a:xfrm flipV="1">
                            <a:off x="1746885" y="238506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6" name="Line 3218"/>
                        <wps:cNvCnPr/>
                        <wps:spPr bwMode="auto">
                          <a:xfrm flipV="1">
                            <a:off x="1746885" y="2164080"/>
                            <a:ext cx="0" cy="1219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7" name="Line 3219"/>
                        <wps:cNvCnPr/>
                        <wps:spPr bwMode="auto">
                          <a:xfrm flipV="1">
                            <a:off x="1746885" y="19583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8" name="Line 3220"/>
                        <wps:cNvCnPr/>
                        <wps:spPr bwMode="auto">
                          <a:xfrm flipV="1">
                            <a:off x="1746885" y="163068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09" name="Line 3221"/>
                        <wps:cNvCnPr/>
                        <wps:spPr bwMode="auto">
                          <a:xfrm flipV="1">
                            <a:off x="1746885" y="13868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0" name="Line 3222"/>
                        <wps:cNvCnPr/>
                        <wps:spPr bwMode="auto">
                          <a:xfrm flipV="1">
                            <a:off x="1746885" y="11963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1" name="Line 3223"/>
                        <wps:cNvCnPr/>
                        <wps:spPr bwMode="auto">
                          <a:xfrm flipV="1">
                            <a:off x="1746885" y="75438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2" name="Line 3224"/>
                        <wps:cNvCnPr/>
                        <wps:spPr bwMode="auto">
                          <a:xfrm flipV="1">
                            <a:off x="1746885" y="533400"/>
                            <a:ext cx="0" cy="1219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3" name="Line 3225"/>
                        <wps:cNvCnPr/>
                        <wps:spPr bwMode="auto">
                          <a:xfrm flipV="1">
                            <a:off x="1746885" y="32766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4" name="Line 3226"/>
                        <wps:cNvCnPr/>
                        <wps:spPr bwMode="auto">
                          <a:xfrm flipV="1">
                            <a:off x="1746885" y="967740"/>
                            <a:ext cx="0" cy="1143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015" name="Rectangle 3227"/>
                        <wps:cNvSpPr>
                          <a:spLocks noChangeArrowheads="1"/>
                        </wps:cNvSpPr>
                        <wps:spPr bwMode="auto">
                          <a:xfrm>
                            <a:off x="3173730" y="1706880"/>
                            <a:ext cx="54927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3228"/>
                        <wps:cNvSpPr>
                          <a:spLocks noChangeArrowheads="1"/>
                        </wps:cNvSpPr>
                        <wps:spPr bwMode="auto">
                          <a:xfrm>
                            <a:off x="1220470" y="1714500"/>
                            <a:ext cx="99949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3229"/>
                        <wps:cNvSpPr>
                          <a:spLocks noChangeArrowheads="1"/>
                        </wps:cNvSpPr>
                        <wps:spPr bwMode="auto">
                          <a:xfrm>
                            <a:off x="4646295" y="1737360"/>
                            <a:ext cx="99949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230"/>
                        <wps:cNvSpPr>
                          <a:spLocks noChangeArrowheads="1"/>
                        </wps:cNvSpPr>
                        <wps:spPr bwMode="auto">
                          <a:xfrm>
                            <a:off x="7423785" y="1737360"/>
                            <a:ext cx="54927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3231"/>
                        <wps:cNvSpPr>
                          <a:spLocks noChangeArrowheads="1"/>
                        </wps:cNvSpPr>
                        <wps:spPr bwMode="auto">
                          <a:xfrm>
                            <a:off x="8030845" y="2232038"/>
                            <a:ext cx="1346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
                                <w:rPr>
                                  <w:rFonts w:cs="Times New Roman"/>
                                  <w:i/>
                                  <w:iCs/>
                                  <w:color w:val="24282B"/>
                                  <w:sz w:val="20"/>
                                  <w:szCs w:val="20"/>
                                </w:rPr>
                                <w:t>ZS</w:t>
                              </w:r>
                            </w:p>
                          </w:txbxContent>
                        </wps:txbx>
                        <wps:bodyPr rot="0" vert="horz" wrap="none" lIns="0" tIns="0" rIns="0" bIns="0" anchor="t" anchorCtr="0">
                          <a:spAutoFit/>
                        </wps:bodyPr>
                      </wps:wsp>
                      <wps:wsp>
                        <wps:cNvPr id="1026" name="Rectangle 3238"/>
                        <wps:cNvSpPr>
                          <a:spLocks noChangeArrowheads="1"/>
                        </wps:cNvSpPr>
                        <wps:spPr bwMode="auto">
                          <a:xfrm>
                            <a:off x="7621905" y="213360"/>
                            <a:ext cx="1016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
                                <w:rPr>
                                  <w:rFonts w:ascii="Symbol" w:hAnsi="Symbol" w:cs="Symbol"/>
                                  <w:color w:val="24282B"/>
                                  <w:sz w:val="20"/>
                                  <w:szCs w:val="20"/>
                                </w:rPr>
                                <w:t></w:t>
                              </w:r>
                              <w:r>
                                <w:rPr>
                                  <w:rFonts w:ascii="Symbol" w:hAnsi="Symbol" w:cs="Symbol"/>
                                  <w:color w:val="24282B"/>
                                  <w:sz w:val="20"/>
                                  <w:szCs w:val="20"/>
                                </w:rPr>
                                <w:t></w:t>
                              </w:r>
                            </w:p>
                          </w:txbxContent>
                        </wps:txbx>
                        <wps:bodyPr rot="0" vert="horz" wrap="none" lIns="0" tIns="0" rIns="0" bIns="0" anchor="t" anchorCtr="0">
                          <a:spAutoFit/>
                        </wps:bodyPr>
                      </wps:wsp>
                      <wps:wsp>
                        <wps:cNvPr id="1054" name="Rectangle 1054"/>
                        <wps:cNvSpPr>
                          <a:spLocks noChangeArrowheads="1"/>
                        </wps:cNvSpPr>
                        <wps:spPr bwMode="auto">
                          <a:xfrm>
                            <a:off x="836398" y="530737"/>
                            <a:ext cx="679450" cy="551304"/>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FD429F" w:rsidRDefault="008118BC" w:rsidP="00FD429F">
                              <w:pPr>
                                <w:pStyle w:val="NormalWeb"/>
                                <w:overflowPunct w:val="0"/>
                                <w:bidi/>
                                <w:spacing w:before="60" w:beforeAutospacing="0" w:after="0" w:afterAutospacing="0" w:line="240" w:lineRule="exact"/>
                                <w:jc w:val="center"/>
                                <w:rPr>
                                  <w:sz w:val="18"/>
                                </w:rPr>
                              </w:pPr>
                              <w:r w:rsidRPr="00FD429F">
                                <w:rPr>
                                  <w:rFonts w:eastAsia="Times New Roman" w:cs="Traditional Arabic" w:hint="cs"/>
                                  <w:sz w:val="18"/>
                                  <w:szCs w:val="22"/>
                                  <w:rtl/>
                                  <w:lang w:bidi="ar-EG"/>
                                </w:rPr>
                                <w:t xml:space="preserve">الحدود المذكورة في فقرة </w:t>
                              </w:r>
                              <w:r>
                                <w:rPr>
                                  <w:rFonts w:eastAsia="Times New Roman" w:cs="Traditional Arabic"/>
                                  <w:sz w:val="18"/>
                                  <w:szCs w:val="22"/>
                                  <w:lang w:bidi="ar-EG"/>
                                </w:rPr>
                                <w:br/>
                              </w:r>
                              <w:r w:rsidRPr="00FD429F">
                                <w:rPr>
                                  <w:rFonts w:eastAsia="Times New Roman" w:cs="Traditional Arabic" w:hint="cs"/>
                                  <w:i/>
                                  <w:iCs/>
                                  <w:sz w:val="18"/>
                                  <w:szCs w:val="22"/>
                                  <w:rtl/>
                                  <w:lang w:bidi="ar-EG"/>
                                </w:rPr>
                                <w:t>توصي</w:t>
                              </w:r>
                              <w:r w:rsidRPr="00FD429F">
                                <w:rPr>
                                  <w:rFonts w:eastAsia="Times New Roman" w:cs="Traditional Arabic" w:hint="cs"/>
                                  <w:sz w:val="18"/>
                                  <w:szCs w:val="22"/>
                                  <w:rtl/>
                                  <w:lang w:bidi="ar-EG"/>
                                </w:rPr>
                                <w:t xml:space="preserve"> </w:t>
                              </w:r>
                              <w:r w:rsidRPr="00FD429F">
                                <w:rPr>
                                  <w:rFonts w:eastAsia="Times New Roman" w:cs="Traditional Arabic"/>
                                  <w:sz w:val="18"/>
                                  <w:szCs w:val="22"/>
                                  <w:lang w:bidi="ar-EG"/>
                                </w:rPr>
                                <w:t>11.2</w:t>
                              </w:r>
                            </w:p>
                          </w:txbxContent>
                        </wps:txbx>
                        <wps:bodyPr rot="0" vert="horz" wrap="square" lIns="12700" tIns="12700" rIns="12700" bIns="12700" anchor="t" anchorCtr="0" upright="1">
                          <a:noAutofit/>
                        </wps:bodyPr>
                      </wps:wsp>
                      <wps:wsp>
                        <wps:cNvPr id="1055" name="Rectangle 1055"/>
                        <wps:cNvSpPr>
                          <a:spLocks noChangeArrowheads="1"/>
                        </wps:cNvSpPr>
                        <wps:spPr bwMode="auto">
                          <a:xfrm>
                            <a:off x="1994898" y="522592"/>
                            <a:ext cx="679450" cy="5511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FD429F" w:rsidRDefault="008118BC" w:rsidP="00FD429F">
                              <w:pPr>
                                <w:pStyle w:val="NormalWeb"/>
                                <w:overflowPunct w:val="0"/>
                                <w:bidi/>
                                <w:spacing w:before="60" w:beforeAutospacing="0" w:after="0" w:afterAutospacing="0" w:line="240" w:lineRule="exact"/>
                                <w:jc w:val="center"/>
                                <w:rPr>
                                  <w:sz w:val="18"/>
                                  <w:rtl/>
                                </w:rPr>
                              </w:pPr>
                              <w:r w:rsidRPr="00FD429F">
                                <w:rPr>
                                  <w:rFonts w:eastAsia="Times New Roman" w:cs="Traditional Arabic" w:hint="cs"/>
                                  <w:sz w:val="18"/>
                                  <w:szCs w:val="22"/>
                                  <w:lang w:bidi="ar-EG"/>
                                </w:rPr>
                                <w:sym w:font="Symbol" w:char="F020"/>
                              </w:r>
                              <w:r w:rsidRPr="00FD429F">
                                <w:rPr>
                                  <w:rFonts w:eastAsia="Times New Roman" w:cs="Traditional Arabic" w:hint="cs"/>
                                  <w:sz w:val="18"/>
                                  <w:szCs w:val="22"/>
                                  <w:lang w:bidi="ar-EG"/>
                                </w:rPr>
                                <w:sym w:font="Symbol" w:char="F0B3"/>
                              </w:r>
                              <w:r w:rsidRPr="00FD429F">
                                <w:rPr>
                                  <w:rFonts w:eastAsia="Times New Roman" w:cs="Traditional Arabic" w:hint="cs"/>
                                  <w:sz w:val="18"/>
                                  <w:szCs w:val="22"/>
                                  <w:rtl/>
                                  <w:lang w:bidi="ar-EG"/>
                                </w:rPr>
                                <w:t xml:space="preserve"> </w:t>
                              </w:r>
                              <w:r w:rsidRPr="00FD429F">
                                <w:rPr>
                                  <w:rFonts w:eastAsia="Times New Roman" w:cs="Traditional Arabic"/>
                                  <w:sz w:val="18"/>
                                  <w:szCs w:val="22"/>
                                  <w:lang w:bidi="ar-EG"/>
                                </w:rPr>
                                <w:t>%0,5</w:t>
                              </w:r>
                              <w:r w:rsidRPr="00FD429F">
                                <w:rPr>
                                  <w:rFonts w:eastAsia="Times New Roman" w:cs="Traditional Arabic" w:hint="cs"/>
                                  <w:sz w:val="18"/>
                                  <w:szCs w:val="22"/>
                                  <w:rtl/>
                                  <w:lang w:bidi="ar-EG"/>
                                </w:rPr>
                                <w:t xml:space="preserve"> من إجمالي متوسط القدرة</w:t>
                              </w:r>
                            </w:p>
                          </w:txbxContent>
                        </wps:txbx>
                        <wps:bodyPr rot="0" vert="horz" wrap="square" lIns="12700" tIns="12700" rIns="12700" bIns="12700" anchor="t" anchorCtr="0" upright="1">
                          <a:noAutofit/>
                        </wps:bodyPr>
                      </wps:wsp>
                      <wps:wsp>
                        <wps:cNvPr id="1056" name="Rectangle 1056"/>
                        <wps:cNvSpPr>
                          <a:spLocks noChangeArrowheads="1"/>
                        </wps:cNvSpPr>
                        <wps:spPr bwMode="auto">
                          <a:xfrm>
                            <a:off x="5775500" y="520752"/>
                            <a:ext cx="679450" cy="5511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FD429F">
                              <w:pPr>
                                <w:pStyle w:val="NormalWeb"/>
                                <w:overflowPunct w:val="0"/>
                                <w:bidi/>
                                <w:spacing w:before="60" w:beforeAutospacing="0" w:after="0" w:afterAutospacing="0" w:line="240" w:lineRule="exact"/>
                                <w:jc w:val="center"/>
                              </w:pPr>
                              <w:r>
                                <w:rPr>
                                  <w:rFonts w:eastAsia="Times New Roman" w:cs="Traditional Arabic" w:hint="cs"/>
                                  <w:sz w:val="22"/>
                                  <w:szCs w:val="22"/>
                                  <w:rtl/>
                                  <w:lang w:bidi="ar-EG"/>
                                </w:rPr>
                                <w:t xml:space="preserve">الحدود المذكورة في فقرة </w:t>
                              </w:r>
                              <w:r>
                                <w:rPr>
                                  <w:rFonts w:eastAsia="Times New Roman" w:cs="Traditional Arabic"/>
                                  <w:sz w:val="18"/>
                                  <w:szCs w:val="18"/>
                                </w:rPr>
                                <w:br/>
                              </w:r>
                              <w:r>
                                <w:rPr>
                                  <w:rFonts w:eastAsia="Times New Roman" w:cs="Traditional Arabic" w:hint="cs"/>
                                  <w:i/>
                                  <w:iCs/>
                                  <w:sz w:val="22"/>
                                  <w:szCs w:val="22"/>
                                  <w:rtl/>
                                  <w:lang w:bidi="ar-EG"/>
                                </w:rPr>
                                <w:t>توصي</w:t>
                              </w:r>
                              <w:r>
                                <w:rPr>
                                  <w:rFonts w:eastAsia="Times New Roman" w:cs="Traditional Arabic"/>
                                  <w:sz w:val="22"/>
                                  <w:szCs w:val="22"/>
                                  <w:rtl/>
                                  <w:lang w:bidi="ar-EG"/>
                                </w:rPr>
                                <w:t xml:space="preserve"> </w:t>
                              </w:r>
                              <w:r>
                                <w:rPr>
                                  <w:rFonts w:eastAsia="Times New Roman" w:cs="Traditional Arabic"/>
                                  <w:sz w:val="18"/>
                                  <w:szCs w:val="18"/>
                                </w:rPr>
                                <w:t>11.2</w:t>
                              </w:r>
                            </w:p>
                          </w:txbxContent>
                        </wps:txbx>
                        <wps:bodyPr rot="0" vert="horz" wrap="square" lIns="12700" tIns="12700" rIns="12700" bIns="12700" anchor="t" anchorCtr="0" upright="1">
                          <a:noAutofit/>
                        </wps:bodyPr>
                      </wps:wsp>
                      <wps:wsp>
                        <wps:cNvPr id="1057" name="Rectangle 1057"/>
                        <wps:cNvSpPr>
                          <a:spLocks noChangeArrowheads="1"/>
                        </wps:cNvSpPr>
                        <wps:spPr bwMode="auto">
                          <a:xfrm>
                            <a:off x="4252272" y="542022"/>
                            <a:ext cx="679450" cy="5511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FD429F">
                              <w:pPr>
                                <w:pStyle w:val="NormalWeb"/>
                                <w:overflowPunct w:val="0"/>
                                <w:bidi/>
                                <w:spacing w:before="60" w:beforeAutospacing="0" w:after="0" w:afterAutospacing="0" w:line="240" w:lineRule="exact"/>
                                <w:jc w:val="center"/>
                              </w:pPr>
                              <w:r>
                                <w:rPr>
                                  <w:rFonts w:eastAsia="Times New Roman" w:hAnsi="Symbol" w:cs="Traditional Arabic"/>
                                  <w:sz w:val="18"/>
                                  <w:szCs w:val="18"/>
                                </w:rPr>
                                <w:sym w:font="Symbol" w:char="F020"/>
                              </w:r>
                              <w:r>
                                <w:rPr>
                                  <w:rFonts w:eastAsia="Times New Roman" w:hAnsi="Symbol" w:cs="Traditional Arabic"/>
                                  <w:sz w:val="18"/>
                                  <w:szCs w:val="18"/>
                                </w:rPr>
                                <w:sym w:font="Symbol" w:char="F0B3"/>
                              </w:r>
                              <w:r>
                                <w:rPr>
                                  <w:rFonts w:ascii="Traditional Arabic" w:eastAsia="Times New Roman" w:cs="Traditional Arabic" w:hint="cs"/>
                                  <w:sz w:val="22"/>
                                  <w:szCs w:val="22"/>
                                </w:rPr>
                                <w:t xml:space="preserve"> </w:t>
                              </w:r>
                              <w:r>
                                <w:rPr>
                                  <w:rFonts w:eastAsia="Times New Roman" w:cs="Traditional Arabic"/>
                                  <w:sz w:val="18"/>
                                  <w:szCs w:val="18"/>
                                </w:rPr>
                                <w:t>%0,5</w:t>
                              </w:r>
                              <w:r>
                                <w:rPr>
                                  <w:rFonts w:eastAsia="Times New Roman" w:cs="Traditional Arabic"/>
                                  <w:sz w:val="22"/>
                                  <w:szCs w:val="22"/>
                                  <w:rtl/>
                                  <w:lang w:bidi="ar-EG"/>
                                </w:rPr>
                                <w:t xml:space="preserve"> من إجمالي متوسط القدرة</w:t>
                              </w:r>
                            </w:p>
                          </w:txbxContent>
                        </wps:txbx>
                        <wps:bodyPr rot="0" vert="horz" wrap="square" lIns="12700" tIns="12700" rIns="12700" bIns="12700" anchor="t" anchorCtr="0" upright="1">
                          <a:noAutofit/>
                        </wps:bodyPr>
                      </wps:wsp>
                      <wps:wsp>
                        <wps:cNvPr id="1058" name="Rectangle 1058"/>
                        <wps:cNvSpPr>
                          <a:spLocks noChangeArrowheads="1"/>
                        </wps:cNvSpPr>
                        <wps:spPr bwMode="auto">
                          <a:xfrm>
                            <a:off x="2838938" y="31899"/>
                            <a:ext cx="1254583" cy="32766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20" w:lineRule="exact"/>
                                <w:jc w:val="center"/>
                                <w:rPr>
                                  <w:rtl/>
                                </w:rPr>
                              </w:pPr>
                              <w:r>
                                <w:rPr>
                                  <w:rFonts w:eastAsia="Times New Roman" w:cs="Traditional Arabic" w:hint="cs"/>
                                  <w:sz w:val="22"/>
                                  <w:szCs w:val="22"/>
                                  <w:rtl/>
                                  <w:lang w:bidi="ar-EG"/>
                                </w:rPr>
                                <w:t xml:space="preserve">عرض النطاق اللازم أي </w:t>
                              </w:r>
                              <w:r w:rsidRPr="00C920E4">
                                <w:rPr>
                                  <w:rFonts w:eastAsia="Times New Roman" w:cs="Traditional Arabic"/>
                                  <w:sz w:val="18"/>
                                  <w:szCs w:val="18"/>
                                  <w:lang w:bidi="ar-EG"/>
                                </w:rPr>
                                <w:t>%99</w:t>
                              </w:r>
                              <w:r>
                                <w:rPr>
                                  <w:rFonts w:eastAsia="Times New Roman" w:cs="Traditional Arabic" w:hint="cs"/>
                                  <w:sz w:val="22"/>
                                  <w:szCs w:val="22"/>
                                  <w:rtl/>
                                  <w:lang w:bidi="ar-EG"/>
                                </w:rPr>
                                <w:t xml:space="preserve"> من إجمالي متوسط القدرة</w:t>
                              </w:r>
                            </w:p>
                          </w:txbxContent>
                        </wps:txbx>
                        <wps:bodyPr rot="0" vert="horz" wrap="square" lIns="12700" tIns="12700" rIns="12700" bIns="12700" anchor="t" anchorCtr="0" upright="1">
                          <a:noAutofit/>
                        </wps:bodyPr>
                      </wps:wsp>
                      <wps:wsp>
                        <wps:cNvPr id="1059" name="Rectangle 1059"/>
                        <wps:cNvSpPr>
                          <a:spLocks noChangeArrowheads="1"/>
                        </wps:cNvSpPr>
                        <wps:spPr bwMode="auto">
                          <a:xfrm>
                            <a:off x="1115674" y="1692534"/>
                            <a:ext cx="1254125" cy="17526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البث غير المطلوب</w:t>
                              </w:r>
                            </w:p>
                          </w:txbxContent>
                        </wps:txbx>
                        <wps:bodyPr rot="0" vert="horz" wrap="square" lIns="12700" tIns="12700" rIns="12700" bIns="12700" anchor="t" anchorCtr="0" upright="1">
                          <a:noAutofit/>
                        </wps:bodyPr>
                      </wps:wsp>
                      <wps:wsp>
                        <wps:cNvPr id="1060" name="Rectangle 1060"/>
                        <wps:cNvSpPr>
                          <a:spLocks noChangeArrowheads="1"/>
                        </wps:cNvSpPr>
                        <wps:spPr bwMode="auto">
                          <a:xfrm>
                            <a:off x="4550598" y="1708474"/>
                            <a:ext cx="1254125" cy="181286"/>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البث غير المطلوب</w:t>
                              </w:r>
                            </w:p>
                          </w:txbxContent>
                        </wps:txbx>
                        <wps:bodyPr rot="0" vert="horz" wrap="square" lIns="12700" tIns="12700" rIns="12700" bIns="12700" anchor="t" anchorCtr="0" upright="1">
                          <a:noAutofit/>
                        </wps:bodyPr>
                      </wps:wsp>
                      <wps:wsp>
                        <wps:cNvPr id="1061" name="Rectangle 1061"/>
                        <wps:cNvSpPr>
                          <a:spLocks noChangeArrowheads="1"/>
                        </wps:cNvSpPr>
                        <wps:spPr bwMode="auto">
                          <a:xfrm>
                            <a:off x="7473954" y="1746224"/>
                            <a:ext cx="537465" cy="166396"/>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FC417F" w:rsidRDefault="008118BC" w:rsidP="00C920E4">
                              <w:pPr>
                                <w:pStyle w:val="NormalWeb"/>
                                <w:overflowPunct w:val="0"/>
                                <w:bidi/>
                                <w:spacing w:before="0" w:beforeAutospacing="0" w:after="0" w:afterAutospacing="0" w:line="220" w:lineRule="exact"/>
                                <w:jc w:val="center"/>
                                <w:rPr>
                                  <w:sz w:val="16"/>
                                  <w:szCs w:val="22"/>
                                </w:rPr>
                              </w:pPr>
                              <w:r w:rsidRPr="00FC417F">
                                <w:rPr>
                                  <w:rFonts w:eastAsia="Times New Roman" w:cs="Traditional Arabic" w:hint="cs"/>
                                  <w:sz w:val="16"/>
                                  <w:szCs w:val="22"/>
                                  <w:rtl/>
                                  <w:lang w:bidi="ar-EG"/>
                                </w:rPr>
                                <w:t xml:space="preserve">قناة </w:t>
                              </w:r>
                              <w:r w:rsidRPr="00FC417F">
                                <w:rPr>
                                  <w:rFonts w:eastAsia="Times New Roman" w:cs="Traditional Arabic"/>
                                  <w:sz w:val="16"/>
                                  <w:szCs w:val="22"/>
                                  <w:lang w:bidi="ar-EG"/>
                                </w:rPr>
                                <w:t>RF</w:t>
                              </w:r>
                            </w:p>
                          </w:txbxContent>
                        </wps:txbx>
                        <wps:bodyPr rot="0" vert="horz" wrap="square" lIns="12700" tIns="12700" rIns="12700" bIns="12700" anchor="t" anchorCtr="0" upright="1">
                          <a:noAutofit/>
                        </wps:bodyPr>
                      </wps:wsp>
                      <wps:wsp>
                        <wps:cNvPr id="1062" name="Rectangle 1062"/>
                        <wps:cNvSpPr>
                          <a:spLocks noChangeArrowheads="1"/>
                        </wps:cNvSpPr>
                        <wps:spPr bwMode="auto">
                          <a:xfrm>
                            <a:off x="3199616" y="1723403"/>
                            <a:ext cx="537210" cy="166357"/>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FC417F" w:rsidRDefault="008118BC" w:rsidP="00C920E4">
                              <w:pPr>
                                <w:pStyle w:val="NormalWeb"/>
                                <w:overflowPunct w:val="0"/>
                                <w:bidi/>
                                <w:spacing w:before="0" w:beforeAutospacing="0" w:after="0" w:afterAutospacing="0" w:line="220" w:lineRule="exact"/>
                                <w:jc w:val="center"/>
                                <w:rPr>
                                  <w:sz w:val="16"/>
                                  <w:szCs w:val="22"/>
                                  <w:rtl/>
                                  <w:lang w:bidi="ar-EG"/>
                                </w:rPr>
                              </w:pPr>
                              <w:r w:rsidRPr="00FC417F">
                                <w:rPr>
                                  <w:rFonts w:eastAsia="Times New Roman" w:cs="Traditional Arabic" w:hint="cs"/>
                                  <w:sz w:val="16"/>
                                  <w:szCs w:val="22"/>
                                  <w:rtl/>
                                  <w:lang w:bidi="ar-EG"/>
                                </w:rPr>
                                <w:t xml:space="preserve">قناة </w:t>
                              </w:r>
                              <w:r w:rsidRPr="00FC417F">
                                <w:rPr>
                                  <w:rFonts w:eastAsia="Times New Roman" w:cs="Traditional Arabic"/>
                                  <w:sz w:val="16"/>
                                  <w:szCs w:val="22"/>
                                </w:rPr>
                                <w:t>RF</w:t>
                              </w:r>
                            </w:p>
                          </w:txbxContent>
                        </wps:txbx>
                        <wps:bodyPr rot="0" vert="horz" wrap="square" lIns="12700" tIns="12700" rIns="12700" bIns="12700" anchor="t" anchorCtr="0" upright="1">
                          <a:noAutofit/>
                        </wps:bodyPr>
                      </wps:wsp>
                      <wps:wsp>
                        <wps:cNvPr id="1063" name="Rectangle 1063"/>
                        <wps:cNvSpPr>
                          <a:spLocks noChangeArrowheads="1"/>
                        </wps:cNvSpPr>
                        <wps:spPr bwMode="auto">
                          <a:xfrm>
                            <a:off x="7468275" y="2875413"/>
                            <a:ext cx="569594" cy="37815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20" w:lineRule="exact"/>
                                <w:jc w:val="center"/>
                                <w:rPr>
                                  <w:rtl/>
                                </w:rPr>
                              </w:pPr>
                              <w:r>
                                <w:rPr>
                                  <w:rFonts w:eastAsia="Times New Roman" w:cs="Traditional Arabic" w:hint="cs"/>
                                  <w:sz w:val="22"/>
                                  <w:szCs w:val="22"/>
                                  <w:rtl/>
                                  <w:lang w:bidi="ar-EG"/>
                                </w:rPr>
                                <w:t xml:space="preserve">تردد المركز </w:t>
                              </w:r>
                              <w:r>
                                <w:rPr>
                                  <w:rFonts w:eastAsia="Times New Roman" w:cs="Traditional Arabic"/>
                                  <w:sz w:val="22"/>
                                  <w:szCs w:val="22"/>
                                  <w:rtl/>
                                  <w:lang w:bidi="ar-EG"/>
                                </w:rPr>
                                <w:br/>
                              </w:r>
                              <w:r>
                                <w:rPr>
                                  <w:rFonts w:eastAsia="Times New Roman" w:cs="Traditional Arabic" w:hint="cs"/>
                                  <w:sz w:val="22"/>
                                  <w:szCs w:val="22"/>
                                  <w:rtl/>
                                  <w:lang w:bidi="ar-EG"/>
                                </w:rPr>
                                <w:t>الاسمي</w:t>
                              </w:r>
                            </w:p>
                          </w:txbxContent>
                        </wps:txbx>
                        <wps:bodyPr rot="0" vert="horz" wrap="square" lIns="12700" tIns="12700" rIns="12700" bIns="12700" anchor="t" anchorCtr="0" upright="1">
                          <a:noAutofit/>
                        </wps:bodyPr>
                      </wps:wsp>
                      <wps:wsp>
                        <wps:cNvPr id="1064" name="Rectangle 1064"/>
                        <wps:cNvSpPr>
                          <a:spLocks noChangeArrowheads="1"/>
                        </wps:cNvSpPr>
                        <wps:spPr bwMode="auto">
                          <a:xfrm>
                            <a:off x="8017475" y="3211982"/>
                            <a:ext cx="1034548" cy="37976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40" w:lineRule="exact"/>
                                <w:jc w:val="center"/>
                              </w:pPr>
                              <w:r>
                                <w:rPr>
                                  <w:rFonts w:eastAsia="Times New Roman" w:cs="Traditional Arabic" w:hint="cs"/>
                                  <w:sz w:val="22"/>
                                  <w:szCs w:val="22"/>
                                  <w:rtl/>
                                  <w:lang w:bidi="ar-EG"/>
                                </w:rPr>
                                <w:t>نهاية النطاق الموزع على الخدمة الثابتة</w:t>
                              </w:r>
                            </w:p>
                          </w:txbxContent>
                        </wps:txbx>
                        <wps:bodyPr rot="0" vert="horz" wrap="square" lIns="12700" tIns="12700" rIns="12700" bIns="12700" anchor="t" anchorCtr="0" upright="1">
                          <a:noAutofit/>
                        </wps:bodyPr>
                      </wps:wsp>
                      <wps:wsp>
                        <wps:cNvPr id="1065" name="Rectangle 1065"/>
                        <wps:cNvSpPr>
                          <a:spLocks noChangeArrowheads="1"/>
                        </wps:cNvSpPr>
                        <wps:spPr bwMode="auto">
                          <a:xfrm>
                            <a:off x="155690" y="3232297"/>
                            <a:ext cx="1034415" cy="37973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40" w:lineRule="exact"/>
                                <w:jc w:val="center"/>
                              </w:pPr>
                              <w:r>
                                <w:rPr>
                                  <w:rFonts w:eastAsia="Times New Roman" w:cs="Traditional Arabic" w:hint="cs"/>
                                  <w:sz w:val="22"/>
                                  <w:szCs w:val="22"/>
                                  <w:rtl/>
                                  <w:lang w:bidi="ar-EG"/>
                                </w:rPr>
                                <w:t>نهاية النطاق الموزع على الخدمة الثابتة</w:t>
                              </w:r>
                            </w:p>
                          </w:txbxContent>
                        </wps:txbx>
                        <wps:bodyPr rot="0" vert="horz" wrap="square" lIns="12700" tIns="12700" rIns="12700" bIns="12700" anchor="t" anchorCtr="0" upright="1">
                          <a:noAutofit/>
                        </wps:bodyPr>
                      </wps:wsp>
                      <wps:wsp>
                        <wps:cNvPr id="1066" name="Rectangle 1066"/>
                        <wps:cNvSpPr>
                          <a:spLocks noChangeArrowheads="1"/>
                        </wps:cNvSpPr>
                        <wps:spPr bwMode="auto">
                          <a:xfrm>
                            <a:off x="3185944" y="2860163"/>
                            <a:ext cx="568960" cy="37782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 xml:space="preserve">تردد المركز </w:t>
                              </w:r>
                              <w:r>
                                <w:rPr>
                                  <w:rFonts w:eastAsia="Times New Roman" w:cs="Traditional Arabic" w:hint="cs"/>
                                  <w:sz w:val="22"/>
                                  <w:szCs w:val="22"/>
                                  <w:rtl/>
                                  <w:lang w:bidi="ar-EG"/>
                                </w:rPr>
                                <w:br/>
                                <w:t>الاسمي</w:t>
                              </w:r>
                            </w:p>
                          </w:txbxContent>
                        </wps:txbx>
                        <wps:bodyPr rot="0" vert="horz" wrap="square" lIns="12700" tIns="12700" rIns="12700" bIns="12700" anchor="t" anchorCtr="0" upright="1">
                          <a:noAutofit/>
                        </wps:bodyPr>
                      </wps:wsp>
                      <wps:wsp>
                        <wps:cNvPr id="1067" name="Rectangle 1067"/>
                        <wps:cNvSpPr>
                          <a:spLocks noChangeArrowheads="1"/>
                        </wps:cNvSpPr>
                        <wps:spPr bwMode="auto">
                          <a:xfrm>
                            <a:off x="7331710" y="11903"/>
                            <a:ext cx="1518285" cy="37973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C920E4">
                              <w:pPr>
                                <w:pStyle w:val="NormalWeb"/>
                                <w:overflowPunct w:val="0"/>
                                <w:bidi/>
                                <w:spacing w:before="20" w:beforeAutospacing="0" w:after="0" w:afterAutospacing="0" w:line="240" w:lineRule="exact"/>
                                <w:jc w:val="center"/>
                                <w:rPr>
                                  <w:rtl/>
                                </w:rPr>
                              </w:pPr>
                              <w:r>
                                <w:rPr>
                                  <w:rFonts w:eastAsia="Times New Roman" w:cs="Traditional Arabic" w:hint="cs"/>
                                  <w:sz w:val="22"/>
                                  <w:szCs w:val="22"/>
                                  <w:rtl/>
                                  <w:lang w:bidi="ar-EG"/>
                                </w:rPr>
                                <w:t>شبه عرض النطاق المشغول للمرسل الأبعد +</w:t>
                              </w:r>
                              <w:r w:rsidRPr="000A64AE">
                                <w:rPr>
                                  <w:rFonts w:eastAsia="Times New Roman" w:cs="Traditional Arabic"/>
                                  <w:sz w:val="18"/>
                                  <w:szCs w:val="18"/>
                                  <w:lang w:bidi="ar-EG"/>
                                </w:rPr>
                                <w:t>1x1</w:t>
                              </w:r>
                              <w:r>
                                <w:rPr>
                                  <w:rFonts w:eastAsia="Times New Roman" w:cs="Traditional Arabic" w:hint="cs"/>
                                  <w:sz w:val="22"/>
                                  <w:szCs w:val="22"/>
                                  <w:rtl/>
                                  <w:lang w:bidi="ar-EG"/>
                                </w:rPr>
                                <w:t xml:space="preserve"> التفاوت الترددي</w:t>
                              </w:r>
                            </w:p>
                          </w:txbxContent>
                        </wps:txbx>
                        <wps:bodyPr rot="0" vert="horz" wrap="square" lIns="12700" tIns="12700" rIns="12700" bIns="12700" anchor="t" anchorCtr="0" upright="1">
                          <a:noAutofit/>
                        </wps:bodyPr>
                      </wps:wsp>
                    </wpc:wpc>
                  </a:graphicData>
                </a:graphic>
              </wp:inline>
            </w:drawing>
          </mc:Choice>
          <mc:Fallback>
            <w:pict>
              <v:group id="Canvas 1053" o:spid="_x0000_s1029" editas="canvas" style="width:713.75pt;height:293.85pt;mso-position-horizontal-relative:char;mso-position-vertical-relative:line" coordsize="90646,3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90646;height:37318;visibility:visible;mso-wrap-style:square">
                  <v:fill o:detectmouseclick="t"/>
                  <v:path o:connecttype="none"/>
                </v:shape>
                <v:shape id="Freeform 3067" o:spid="_x0000_s1031" style="position:absolute;left:86518;top:36417;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g4sQA&#10;AADcAAAADwAAAGRycy9kb3ducmV2LnhtbESPT4vCMBTE7wt+h/AEb2uqoEjXtKggu+hp/bd4ezTP&#10;tti8lCZq9dNvBMHjMDO/YaZpaypxpcaVlhUM+hEI4szqknMFu+3ycwLCeWSNlWVScCcHadL5mGKs&#10;7Y1/6brxuQgQdjEqKLyvYyldVpBB17c1cfBOtjHog2xyqRu8Bbip5DCKxtJgyWGhwJoWBWXnzcUo&#10;OOwfJKP1zP7tV8fl93zr5OWYKdXrtrMvEJ5a/w6/2j9awWQ0gue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YOLEAAAA3AAAAA8AAAAAAAAAAAAAAAAAmAIAAGRycy9k&#10;b3ducmV2LnhtbFBLBQYAAAAABAAEAPUAAACJAw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3068" o:spid="_x0000_s1032" style="position:absolute;left:86975;top:37026;width:77;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Uw8MA&#10;AADcAAAADwAAAGRycy9kb3ducmV2LnhtbESPQWsCMRSE74X+h/CE3mpWxUW2RinFoidB68HjY/PM&#10;rt28LEmqqb/eCIUeh5n5hpkvk+3EhXxoHSsYDQsQxLXTLRsFh6/P1xmIEJE1do5JwS8FWC6en+ZY&#10;aXflHV320YgM4VChgibGvpIy1A1ZDEPXE2fv5LzFmKU3Unu8Zrjt5LgoSmmx5bzQYE8fDdXf+x+r&#10;4GS8WW15km7r5MzNHs/l4XhW6mWQ3t9ARErxP/zX3mgFs2kJj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Uw8MAAADc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3069" o:spid="_x0000_s1033" style="position:absolute;left:87204;top:36417;width:305;height:686;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qZMUA&#10;AADcAAAADwAAAGRycy9kb3ducmV2LnhtbESPQWvCQBSE7wX/w/IEb3VjoK1EVxHRIvRULaHeHtln&#10;Esy+XbNrEv99t1DocZiZb5jlejCN6Kj1tWUFs2kCgriwuuZSwddp/zwH4QOyxsYyKXiQh/Vq9LTE&#10;TNueP6k7hlJECPsMFVQhuExKX1Rk0E+tI47exbYGQ5RtKXWLfYSbRqZJ8ioN1hwXKnS0rai4Hu9G&#10;wSa/fXTp4fvs0n7r3/Ody+nilJqMh80CRKAh/If/2getYP7y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6pkxQAAANwAAAAPAAAAAAAAAAAAAAAAAJgCAABkcnMv&#10;ZG93bnJldi54bWxQSwUGAAAAAAQABAD1AAAAigMAAAAA&#10;" path="m,1l3,r,l3,8v,,,,,c3,8,3,8,3,8v,,1,,1,l4,9,,9,,8v,,2,,2,c2,8,2,8,2,8v,,,,,l2,2v,,,,,c2,2,2,2,2,2v,,,,,c,2,,2,,2l,1xe" fillcolor="#24282b" stroked="f">
                  <v:path arrowok="t" o:connecttype="custom" o:connectlocs="0,7620;22860,0;22860,0;22860,60960;22860,60960;22860,60960;30480,60960;30480,68580;0,68580;0,60960;15240,60960;15240,60960;15240,60960;15240,15240;15240,15240;15240,15240;15240,15240;0,15240;0,7620" o:connectangles="0,0,0,0,0,0,0,0,0,0,0,0,0,0,0,0,0,0,0"/>
                </v:shape>
                <v:shape id="Freeform 3070" o:spid="_x0000_s1034" style="position:absolute;left:87737;top:36417;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b48EA&#10;AADcAAAADwAAAGRycy9kb3ducmV2LnhtbERPTWvCQBC9F/wPywje6sZKRaKriGIR2otWRG9jdkyC&#10;2dmQXTX+e+dQ6PHxvqfz1lXqTk0oPRsY9BNQxJm3JecG9r/r9zGoEJEtVp7JwJMCzGedtymm1j94&#10;S/ddzJWEcEjRQBFjnWodsoIchr6viYW7+MZhFNjk2jb4kHBX6Y8kGWmHJUtDgTUtC8quu5szMF5/&#10;n86ry/DnwMGOtkdXfuVxaUyv2y4moCK18V/8595Y8X3KWjkjR0DP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G+PBAAAA3AAAAA8AAAAAAAAAAAAAAAAAmAIAAGRycy9kb3du&#10;cmV2LnhtbFBLBQYAAAAABAAEAPUAAACG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3071" o:spid="_x0000_s1035" style="position:absolute;left:88118;top:3641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scUA&#10;AADcAAAADwAAAGRycy9kb3ducmV2LnhtbESPQWvCQBSE7wX/w/IEb83GQsWkrkHEFC89qPXg7ZF9&#10;JsHs27C71dhf3y0IHoeZ+YZZFIPpxJWcby0rmCYpCOLK6pZrBd+H8nUOwgdkjZ1lUnAnD8Vy9LLA&#10;XNsb7+i6D7WIEPY5KmhC6HMpfdWQQZ/Ynjh6Z+sMhihdLbXDW4SbTr6l6UwabDkuNNjTuqHqsv8x&#10;Cqi0J77gL22OO5dtz8f+63N2UmoyHlYfIAIN4Rl+tLdawfw9g/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LyxxQAAANwAAAAPAAAAAAAAAAAAAAAAAJgCAABkcnMv&#10;ZG93bnJldi54bWxQSwUGAAAAAAQABAD1AAAAigM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3072" o:spid="_x0000_s1036" style="position:absolute;left:88652;top:36417;width:235;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dWMEA&#10;AADcAAAADwAAAGRycy9kb3ducmV2LnhtbERPS2vCQBC+C/6HZYTedKOFINFViqII7cUHYm/T7JiE&#10;ZmdDdtX033cOgseP7z1fdq5Wd2pD5dnAeJSAIs69rbgwcDpuhlNQISJbrD2TgT8KsFz0e3PMrH/w&#10;nu6HWCgJ4ZChgTLGJtM65CU5DCPfEAt39a3DKLAttG3xIeGu1pMkSbXDiqWhxIZWJeW/h5szMN18&#10;fv+sr+9fZw423V9ctS3iypi3QfcxAxWpiy/x072z4ktlvpyRI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3VjBAAAA3AAAAA8AAAAAAAAAAAAAAAAAmAIAAGRycy9kb3du&#10;cmV2LnhtbFBLBQYAAAAABAAEAPUAAACGAwAAAAA=&#10;" path="m,1l2,r,l2,8v,,,,,c2,8,2,8,2,8v,,1,,1,l3,9,,9,,8v,,1,,1,c1,8,1,8,1,8v,,,,,l1,2v,,,,,c1,2,1,2,1,2v,,,,,c,2,,2,,2l,1xe" fillcolor="#24282b" stroked="f">
                  <v:path arrowok="t" o:connecttype="custom" o:connectlocs="0,7620;15663,0;15663,0;15663,60960;15663,60960;15663,60960;23495,60960;23495,68580;0,68580;0,60960;7832,60960;7832,60960;7832,60960;7832,15240;7832,15240;7832,15240;7832,15240;0,15240;0,7620" o:connectangles="0,0,0,0,0,0,0,0,0,0,0,0,0,0,0,0,0,0,0"/>
                </v:shape>
                <v:rect id="Rectangle 3073" o:spid="_x0000_s1037" style="position:absolute;left:89039;top:36874;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6wcYA&#10;AADcAAAADwAAAGRycy9kb3ducmV2LnhtbESPQWvCQBSE7wX/w/IEL6Vu4kEkukoRxFwKbRok3h7Z&#10;1yQ0+zbubmP677uFQo/DzHzD7A6T6cVIzneWFaTLBARxbXXHjYLy/fS0AeEDssbeMin4Jg+H/exh&#10;h5m2d36jsQiNiBD2GSpoQxgyKX3dkkG/tANx9D6sMxiidI3UDu8Rbnq5SpK1NNhxXGhxoGNL9Wfx&#10;ZRTY/PzI5c1frs4cTy+p6arqtVBqMZ+etyACTeE//NfOtYLNOo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6wcYAAADcAAAADwAAAAAAAAAAAAAAAACYAgAAZHJz&#10;L2Rvd25yZXYueG1sUEsFBgAAAAAEAAQA9QAAAIsDAAAAAA==&#10;" fillcolor="#24282b" stroked="f"/>
                <v:shape id="Freeform 3074" o:spid="_x0000_s1038" style="position:absolute;left:89344;top:3641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kfcQA&#10;AADcAAAADwAAAGRycy9kb3ducmV2LnhtbESPS4sCMRCE78L+h9ALe9PMehh0NCPLsooXD74O3ppJ&#10;zwMnnSGJOuuvN4Lgsaiqr6j5ojetuJLzjWUF36MEBHFhdcOVgsN+OZyA8AFZY2uZFPyTh0X+MZhj&#10;pu2Nt3TdhUpECPsMFdQhdJmUvqjJoB/Zjjh6pXUGQ5SuktrhLcJNK8dJkkqDDceFGjv6rak47y5G&#10;AS3tic94p7/j1k3X5bHbrNKTUl+f/c8MRKA+vMOv9lormKRje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5H3EAAAA3AAAAA8AAAAAAAAAAAAAAAAAmAIAAGRycy9k&#10;b3ducmV2LnhtbFBLBQYAAAAABAAEAPUAAACJ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3075" o:spid="_x0000_s1039" style="position:absolute;left:89877;top:36417;width:305;height:686;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m2sQA&#10;AADcAAAADwAAAGRycy9kb3ducmV2LnhtbESPQWvCQBSE7wX/w/KE3urGFESiq4jYIniqStDbI/tM&#10;gtm32+w2if++Wyh4HGbmG2a5HkwjOmp9bVnBdJKAIC6srrlUcD59vM1B+ICssbFMCh7kYb0avSwx&#10;07bnL+qOoRQRwj5DBVUILpPSFxUZ9BPriKN3s63BEGVbSt1iH+GmkWmSzKTBmuNChY62FRX3449R&#10;sMm/D126v1xd2m/9Z75zOd2cUq/jYbMAEWgIz/B/e68VzGf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ZtrEAAAA3AAAAA8AAAAAAAAAAAAAAAAAmAIAAGRycy9k&#10;b3ducmV2LnhtbFBLBQYAAAAABAAEAPUAAACJAwAAAAA=&#10;" path="m,1l3,r,l3,8v,,,,,c3,8,3,8,3,8v,,1,,1,l4,9,,9,,8v,,1,,1,c1,8,1,8,1,8v,,,,,l1,2v,,,,,c1,2,1,2,1,2v,,,,,c,2,,2,,2l,1xe" fillcolor="#24282b" stroked="f">
                  <v:path arrowok="t" o:connecttype="custom" o:connectlocs="0,7620;22860,0;22860,0;22860,60960;22860,60960;22860,60960;30480,60960;30480,68580;0,68580;0,60960;7620,60960;7620,60960;7620,60960;7620,15240;7620,15240;7620,15240;7620,15240;0,15240;0,7620" o:connectangles="0,0,0,0,0,0,0,0,0,0,0,0,0,0,0,0,0,0,0"/>
                </v:shape>
                <v:shape id="Freeform 3076" o:spid="_x0000_s1040" style="position:absolute;left:73317;top:10972;width:7632;height:4344;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RcUA&#10;AADcAAAADwAAAGRycy9kb3ducmV2LnhtbESPQWvCQBSE7wX/w/KE3urGYkOIriJCS6EoGL14e2Sf&#10;2WD2bchuk9hf3xUKPQ4z8w2z2oy2ET11vnasYD5LQBCXTtdcKTif3l8yED4ga2wck4I7edisJ08r&#10;zLUb+Eh9ESoRIexzVGBCaHMpfWnIop+5ljh6V9dZDFF2ldQdDhFuG/maJKm0WHNcMNjSzlB5K76t&#10;gq/+bdib1H9cfzK5vRd7c1hcjko9T8ftEkSgMfyH/9qfWkGWLu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nBFxQAAANwAAAAPAAAAAAAAAAAAAAAAAJgCAABkcnMv&#10;ZG93bnJldi54bWxQSwUGAAAAAAQABAD1AAAAigMAAAAA&#10;" path="m,57l,,8,r,50l93,50,93,r7,l100,57e" filled="f" strokecolor="#24282b" strokeweight="33e-5mm">
                  <v:stroke joinstyle="miter"/>
                  <v:path arrowok="t" o:connecttype="custom" o:connectlocs="0,434340;0,0;61062,0;61062,381000;709841,381000;709841,0;763270,0;763270,434340" o:connectangles="0,0,0,0,0,0,0,0"/>
                </v:shape>
                <v:shape id="Freeform 3077" o:spid="_x0000_s1041" style="position:absolute;left:6635;top:6934;width:49594;height:8382;visibility:visible;mso-wrap-style:square;v-text-anchor:top" coordsize="6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ye8MA&#10;AADcAAAADwAAAGRycy9kb3ducmV2LnhtbESPQYvCMBSE7wv+h/CEvRRNVVakGkUWBC8erIIeH82z&#10;LSYvpclq3V9vBMHjMDPfMItVZ424UetrxwpGwxQEceF0zaWC42EzmIHwAVmjcUwKHuRhtex9LTDT&#10;7s57uuWhFBHCPkMFVQhNJqUvKrLoh64hjt7FtRZDlG0pdYv3CLdGjtN0Ki3WHBcqbOi3ouKa/1kF&#10;dTHZd4k3+pTsNmb0/0jy8yRR6rvfrecgAnXhE363t1rBbPoD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ye8MAAADcAAAADwAAAAAAAAAAAAAAAACYAgAAZHJzL2Rv&#10;d25yZXYueG1sUEsFBgAAAAAEAAQA9QAAAIgDAAAAAA==&#10;" path="m650,110l,110,,e" filled="f" strokecolor="#24282b" strokeweight="67e-5mm">
                  <v:stroke joinstyle="miter"/>
                  <v:path arrowok="t" o:connecttype="custom" o:connectlocs="4959350,838200;0,838200;0,0" o:connectangles="0,0,0"/>
                </v:shape>
                <v:line id="Line 3078" o:spid="_x0000_s1042" style="position:absolute;visibility:visible;mso-wrap-style:square" from="56381,15316" to="57143,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LBsMAAADcAAAADwAAAGRycy9kb3ducmV2LnhtbESPT4vCMBTE7wt+h/AWvK3pihSpRlmW&#10;Xfxz0wpeH82zKTYvtYla/fRGEDwOM/MbZjrvbC0u1PrKsYLvQQKCuHC64lLBLv//GoPwAVlj7ZgU&#10;3MjDfNb7mGKm3ZU3dNmGUkQI+wwVmBCaTEpfGLLoB64hjt7BtRZDlG0pdYvXCLe1HCZJKi1WHBcM&#10;NvRrqDhuz1ZBfnJ6b9e4vy+Go5WpcNf8haNS/c/uZwIiUBfe4Vd7qRWM0xS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CwbDAAAA3AAAAA8AAAAAAAAAAAAA&#10;AAAAoQIAAGRycy9kb3ducmV2LnhtbFBLBQYAAAAABAAEAPkAAACRAwAAAAA=&#10;" strokecolor="#24282b" strokeweight="67e-5mm">
                  <v:stroke joinstyle="miter"/>
                </v:line>
                <v:line id="Line 3079" o:spid="_x0000_s1043" style="position:absolute;visibility:visible;mso-wrap-style:square" from="57524,15316" to="58286,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uncQAAADcAAAADwAAAGRycy9kb3ducmV2LnhtbESPQWvCQBSE74X+h+UVequbhpJKdJUi&#10;LVpvVcHrI/vMBrNvY3ZNYn+9Kwgeh5n5hpnOB1uLjlpfOVbwPkpAEBdOV1wq2G1/3sYgfEDWWDsm&#10;BRfyMJ89P00x167nP+o2oRQRwj5HBSaEJpfSF4Ys+pFriKN3cK3FEGVbSt1iH+G2lmmSZNJixXHB&#10;YEMLQ8Vxc7YKtien93aN+/9l+vFrKtw13+Go1OvL8DUBEWgIj/C9vdIKxtkn3M7EI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66dxAAAANwAAAAPAAAAAAAAAAAA&#10;AAAAAKECAABkcnMvZG93bnJldi54bWxQSwUGAAAAAAQABAD5AAAAkgMAAAAA&#10;" strokecolor="#24282b" strokeweight="67e-5mm">
                  <v:stroke joinstyle="miter"/>
                </v:line>
                <v:line id="Line 3080" o:spid="_x0000_s1044" style="position:absolute;visibility:visible;mso-wrap-style:square" from="58674,15316" to="59436,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678AAAADcAAAADwAAAGRycy9kb3ducmV2LnhtbERPz2vCMBS+D/Y/hDfwNlNFRKpRRBzb&#10;vGkFr4/m2RSbl9hkbbe/fjkIHj++36vNYBvRURtqxwom4wwEcel0zZWCc/HxvgARIrLGxjEp+KUA&#10;m/Xrywpz7Xo+UneKlUghHHJUYGL0uZShNGQxjJ0nTtzVtRZjgm0ldYt9CreNnGbZXFqsOTUY9LQz&#10;VN5OP1ZBcXf6Yg94+fuczr5NjWe/jzelRm/Ddgki0hCf4of7SytYzNPadCYd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4Ou/AAAAA3AAAAA8AAAAAAAAAAAAAAAAA&#10;oQIAAGRycy9kb3ducmV2LnhtbFBLBQYAAAAABAAEAPkAAACOAwAAAAA=&#10;" strokecolor="#24282b" strokeweight="67e-5mm">
                  <v:stroke joinstyle="miter"/>
                </v:line>
                <v:line id="Line 3081" o:spid="_x0000_s1045" style="position:absolute;visibility:visible;mso-wrap-style:square" from="59817,15316" to="60579,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fdMQAAADcAAAADwAAAGRycy9kb3ducmV2LnhtbESPQWvCQBSE74X+h+UJ3upGKSFGVyml&#10;UuutJuD1kX3NBrNv0+yq0V/fFQoeh5n5hlmuB9uKM/W+caxgOklAEFdON1wrKIvNSwbCB2SNrWNS&#10;cCUP69Xz0xJz7S78Ted9qEWEsM9RgQmhy6X0lSGLfuI64uj9uN5iiLKvpe7xEuG2lbMkSaXFhuOC&#10;wY7eDVXH/ckqKH6dPtgdHm6fs9cv02DZfYSjUuPR8LYAEWgIj/B/e6sVZOkc7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J90xAAAANwAAAAPAAAAAAAAAAAA&#10;AAAAAKECAABkcnMvZG93bnJldi54bWxQSwUGAAAAAAQABAD5AAAAkgMAAAAA&#10;" strokecolor="#24282b" strokeweight="67e-5mm">
                  <v:stroke joinstyle="miter"/>
                </v:line>
                <v:line id="Line 3082" o:spid="_x0000_s1046" style="position:absolute;visibility:visible;mso-wrap-style:square" from="60960,15316" to="61722,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gNMAAAADcAAAADwAAAGRycy9kb3ducmV2LnhtbERPz2vCMBS+D/wfwhO8zVQZU6pRRDbm&#10;vNkKXh/Nsyk2L12Sabe/3hwEjx/f7+W6t624kg+NYwWTcQaCuHK64VrBsfx8nYMIEVlj65gU/FGA&#10;9WrwssRcuxsf6FrEWqQQDjkqMDF2uZShMmQxjF1HnLiz8xZjgr6W2uMthdtWTrPsXVpsODUY7Ghr&#10;qLoUv1ZB+eP0ye7x9P81ffs2DR67j3hRajTsNwsQkfr4FD/cO61gPkvz05l0BO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XoDTAAAAA3AAAAA8AAAAAAAAAAAAAAAAA&#10;oQIAAGRycy9kb3ducmV2LnhtbFBLBQYAAAAABAAEAPkAAACOAwAAAAA=&#10;" strokecolor="#24282b" strokeweight="67e-5mm">
                  <v:stroke joinstyle="miter"/>
                </v:line>
                <v:line id="Line 3083" o:spid="_x0000_s1047" style="position:absolute;visibility:visible;mso-wrap-style:square" from="62103,15316" to="6286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Fr8QAAADcAAAADwAAAGRycy9kb3ducmV2LnhtbESPQWvCQBSE74X+h+UVvDUbRVqJrlKK&#10;ovVWE8j1kX1mg9m3Mbtq2l/vFgoeh5n5hlmsBtuKK/W+caxgnKQgiCunG64VFPnmdQbCB2SNrWNS&#10;8EMeVsvnpwVm2t34m66HUIsIYZ+hAhNCl0npK0MWfeI64ugdXW8xRNnXUvd4i3DbykmavkmLDccF&#10;gx19GqpOh4tVkJ+dLu0ey9/tZPplGiy6dTgpNXoZPuYgAg3hEf5v77SC2fsY/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wWvxAAAANwAAAAPAAAAAAAAAAAA&#10;AAAAAKECAABkcnMvZG93bnJldi54bWxQSwUGAAAAAAQABAD5AAAAkgMAAAAA&#10;" strokecolor="#24282b" strokeweight="67e-5mm">
                  <v:stroke joinstyle="miter"/>
                </v:line>
                <v:line id="Line 3084" o:spid="_x0000_s1048" style="position:absolute;visibility:visible;mso-wrap-style:square" from="63246,15316" to="64014,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b2MQAAADcAAAADwAAAGRycy9kb3ducmV2LnhtbESPQWvCQBSE74X+h+UJ3pqNQdqQukop&#10;itZbTcDrI/uaDWbfxuyqaX+9Wyj0OMzMN8xiNdpOXGnwrWMFsyQFQVw73XKjoCo3TzkIH5A1do5J&#10;wTd5WC0fHxZYaHfjT7oeQiMihH2BCkwIfSGlrw1Z9InriaP35QaLIcqhkXrAW4TbTmZp+iwtthwX&#10;DPb0bqg+HS5WQXl2+mj3ePzZZvMP02LVr8NJqelkfHsFEWgM/+G/9k4ryF8y+D0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vYxAAAANwAAAAPAAAAAAAAAAAA&#10;AAAAAKECAABkcnMvZG93bnJldi54bWxQSwUGAAAAAAQABAD5AAAAkgMAAAAA&#10;" strokecolor="#24282b" strokeweight="67e-5mm">
                  <v:stroke joinstyle="miter"/>
                </v:line>
                <v:shape id="Freeform 3085" o:spid="_x0000_s1049" style="position:absolute;left:64395;top:6934;width:20752;height:8382;visibility:visible;mso-wrap-style:square;v-text-anchor:top" coordsize="2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qqMUA&#10;AADcAAAADwAAAGRycy9kb3ducmV2LnhtbESPX2vCQBDE3wt+h2OFvtVL7R9D9BSJLVjwRSuCb0tu&#10;mwRzeyG31fjtPaHQx2FmfsPMFr1r1Jm6UHs28DxKQBEX3tZcGth/fz6loIIgW2w8k4ErBVjMBw8z&#10;zKy/8JbOOylVhHDI0EAl0mZah6Iih2HkW+Lo/fjOoUTZldp2eIlw1+hxkrxrhzXHhQpbyisqTrtf&#10;Z2CykcPpY/xaS/r1Fo6S57ja5sY8DvvlFJRQL//hv/baGkgnL3A/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2qoxQAAANwAAAAPAAAAAAAAAAAAAAAAAJgCAABkcnMv&#10;ZG93bnJldi54bWxQSwUGAAAAAAQABAD1AAAAigMAAAAA&#10;" path="m,110r272,l272,e" filled="f" strokecolor="#24282b" strokeweight="67e-5mm">
                  <v:stroke joinstyle="miter"/>
                  <v:path arrowok="t" o:connecttype="custom" o:connectlocs="0,838200;2075180,838200;2075180,0" o:connectangles="0,0,0"/>
                </v:shape>
                <v:shape id="Freeform 3086" o:spid="_x0000_s1050" style="position:absolute;left:17621;top:11201;width:921;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rzscA&#10;AADcAAAADwAAAGRycy9kb3ducmV2LnhtbESPT2vCQBTE74V+h+UVeqsb/2BNzCpaaNGLYCrq8ZF9&#10;JqHZt2l21fjtXaHQ4zAzv2HSeWdqcaHWVZYV9HsRCOLc6ooLBbvvz7cJCOeRNdaWScGNHMxnz08p&#10;JtpeeUuXzBciQNglqKD0vkmkdHlJBl3PNsTBO9nWoA+yLaRu8RrgppaDKBpLgxWHhRIb+igp/8nO&#10;RkGzludsuLgth5td7OLjfvB7WH4p9frSLaYgPHX+P/zXXmkFk/cR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q87HAAAA3AAAAA8AAAAAAAAAAAAAAAAAmAIAAGRy&#10;cy9kb3ducmV2LnhtbFBLBQYAAAAABAAEAPUAAACMAwAAAAA=&#10;" path="m12,l,3,12,5,12,xe" fillcolor="#24282b" strokecolor="#24282b" strokeweight="0">
                  <v:path arrowok="t" o:connecttype="custom" o:connectlocs="92075,0;0,22860;92075,38100;92075,0" o:connectangles="0,0,0,0"/>
                </v:shape>
                <v:line id="Line 3087" o:spid="_x0000_s1051" style="position:absolute;visibility:visible;mso-wrap-style:square" from="18237,11430" to="287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WcYAAADcAAAADwAAAGRycy9kb3ducmV2LnhtbESPQWvCQBSE74L/YXmCN91tpVZSV5Go&#10;1KOaUnp8zb4mabNvY3bV9N93BaHHYWa+YebLztbiQq2vHGt4GCsQxLkzFRca3rLtaAbCB2SDtWPS&#10;8Eselot+b46JcVc+0OUYChEh7BPUUIbQJFL6vCSLfuwa4uh9udZiiLItpGnxGuG2lo9KTaXFiuNC&#10;iQ2lJeU/x7PVMN3ss0+3Wk8O6uP0vntNVZp9b7QeDrrVC4hAXfgP39s7o2H2/AS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x1nGAAAA3AAAAA8AAAAAAAAA&#10;AAAAAAAAoQIAAGRycy9kb3ducmV2LnhtbFBLBQYAAAAABAAEAPkAAACUAwAAAAA=&#10;" strokecolor="#24282b" strokeweight="0"/>
                <v:shape id="Freeform 3088" o:spid="_x0000_s1052" style="position:absolute;left:28232;top:11201;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QIsYA&#10;AADcAAAADwAAAGRycy9kb3ducmV2LnhtbESPQWvCQBSE7wX/w/KE3uqmBqxG1xCFlvYiNJXq8ZF9&#10;JqHZtzG70fjvu0Khx2FmvmFW6WAacaHO1ZYVPE8iEMSF1TWXCvZfr09zEM4ja2wsk4IbOUjXo4cV&#10;Jtpe+ZMuuS9FgLBLUEHlfZtI6YqKDLqJbYmDd7KdQR9kV0rd4TXATSOnUTSTBmsOCxW2tK2o+Ml7&#10;o6D9kH0eZ7dNvNsv3OL4PT0fNm9KPY6HbAnC0+D/w3/td61g/jKD+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QIsYAAADcAAAADwAAAAAAAAAAAAAAAACYAgAAZHJz&#10;L2Rvd25yZXYueG1sUEsFBgAAAAAEAAQA9QAAAIsDAAAAAA==&#10;" path="m,l12,3,,5,,xe" fillcolor="#24282b" strokecolor="#24282b" strokeweight="0">
                  <v:path arrowok="t" o:connecttype="custom" o:connectlocs="0,0;91440,22860;0,38100;0,0" o:connectangles="0,0,0,0"/>
                </v:shape>
                <v:line id="Line 3089" o:spid="_x0000_s1053" style="position:absolute;flip:x;visibility:visible;mso-wrap-style:square" from="52717,11430" to="6393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cI8UAAADcAAAADwAAAGRycy9kb3ducmV2LnhtbESPwWrDMBBE74X8g9hAbrWcHpLgRAkh&#10;kLqlh1K3hxwXaWOZWCtjqbbz91Wh0OMwM2+Y3WFyrRioD41nBcssB0GsvWm4VvD1eX7cgAgR2WDr&#10;mRTcKcBhP3vYYWH8yB80VLEWCcKhQAU2xq6QMmhLDkPmO+LkXX3vMCbZ19L0OCa4a+VTnq+kw4bT&#10;gsWOTpb0rfp2CsxY3nUXa/+m34fyVL46ebs8K7WYT8ctiEhT/A//tV+Mgs16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XcI8UAAADcAAAADwAAAAAAAAAA&#10;AAAAAAChAgAAZHJzL2Rvd25yZXYueG1sUEsFBgAAAAAEAAQA+QAAAJMDAAAAAA==&#10;" strokecolor="#24282b" strokeweight="0"/>
                <v:shape id="Freeform 3090" o:spid="_x0000_s1054" style="position:absolute;left:52108;top:11201;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hy8IA&#10;AADcAAAADwAAAGRycy9kb3ducmV2LnhtbERPTYvCMBC9C/6HMII3TVVwtRpFBUUvgl3Z3ePQjG2x&#10;mdQmav335rDg8fG+58vGlOJBtSssKxj0IxDEqdUFZwrO39veBITzyBpLy6TgRQ6Wi3ZrjrG2Tz7R&#10;I/GZCCHsYlSQe1/FUro0J4OubyviwF1sbdAHWGdS1/gM4aaUwygaS4MFh4YcK9rklF6Tu1FQHeQ9&#10;Ga1e69HxPHXTv5/h7Xe9U6rbaVYzEJ4a/xH/u/daweQr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aHLwgAAANwAAAAPAAAAAAAAAAAAAAAAAJgCAABkcnMvZG93&#10;bnJldi54bWxQSwUGAAAAAAQABAD1AAAAhwMAAAAA&#10;" path="m12,l,3,12,5,12,xe" fillcolor="#24282b" strokecolor="#24282b" strokeweight="0">
                  <v:path arrowok="t" o:connecttype="custom" o:connectlocs="91440,0;0,22860;91440,38100;91440,0" o:connectangles="0,0,0,0"/>
                </v:shape>
                <v:line id="Line 3091" o:spid="_x0000_s1055" style="position:absolute;visibility:visible;mso-wrap-style:square" from="65462,11430" to="6622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NXMYAAADcAAAADwAAAGRycy9kb3ducmV2LnhtbESPQWvCQBSE7wX/w/IKvdXdVlCbuoqk&#10;Fj2qKaXH1+wziWbfxuyq6b/vCoLHYWa+YSazztbiTK2vHGt46SsQxLkzFRcavrLP5zEIH5AN1o5J&#10;wx95mE17DxNMjLvwhs7bUIgIYZ+ghjKEJpHS5yVZ9H3XEEdv51qLIcq2kKbFS4TbWr4qNZQWK44L&#10;JTaUlpQftierYbhYZ79u/jHYqJ/j92qZqjTbL7R+euzm7yACdeEevrVXRsN49AbX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zVzGAAAA3AAAAA8AAAAAAAAA&#10;AAAAAAAAoQIAAGRycy9kb3ducmV2LnhtbFBLBQYAAAAABAAEAPkAAACUAwAAAAA=&#10;" strokecolor="#24282b" strokeweight="0"/>
                <v:line id="Line 3092" o:spid="_x0000_s1056" style="position:absolute;visibility:visible;mso-wrap-style:square" from="66605,11430" to="6736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U5sIAAADcAAAADwAAAGRycy9kb3ducmV2LnhtbERPz2vCMBS+D/wfwhO8zWQOpFSjlKqs&#10;x2nH2PHZvLXdmpfaRO3+++Uw2PHj+73ejrYTNxp861jD01yBIK6cabnW8FYeHhMQPiAb7ByThh/y&#10;sN1MHtaYGnfnI91OoRYxhH2KGpoQ+lRKXzVk0c9dTxy5TzdYDBEOtTQD3mO47eRCqaW02HJsaLCn&#10;vKHq+3S1Gpb71/Lsst3zUX1c3ouXXOXl117r2XTMViACjeFf/OcujIYkif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YU5sIAAADcAAAADwAAAAAAAAAAAAAA&#10;AAChAgAAZHJzL2Rvd25yZXYueG1sUEsFBgAAAAAEAAQA+QAAAJADAAAAAA==&#10;" strokecolor="#24282b" strokeweight="0"/>
                <v:line id="Line 3093" o:spid="_x0000_s1057" style="position:absolute;visibility:visible;mso-wrap-style:square" from="67748,11430" to="6851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xfcUAAADcAAAADwAAAGRycy9kb3ducmV2LnhtbESPQWvCQBSE74L/YXmCN921goTUVSRa&#10;6rEaKT2+Zl+T1OzbNLvV+O/dQsHjMDPfMMt1bxtxoc7XjjXMpgoEceFMzaWGU/4ySUD4gGywcUwa&#10;buRhvRoOlpgad+UDXY6hFBHCPkUNVQhtKqUvKrLop64ljt6X6yyGKLtSmg6vEW4b+aTUQlqsOS5U&#10;2FJWUXE+/loNi91b/uk22/lBffy8718zleXfO63Ho37zDCJQHx7h//beaEiSGfyd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qxfcUAAADcAAAADwAAAAAAAAAA&#10;AAAAAAChAgAAZHJzL2Rvd25yZXYueG1sUEsFBgAAAAAEAAQA+QAAAJMDAAAAAA==&#10;" strokecolor="#24282b" strokeweight="0"/>
                <v:line id="Line 3094" o:spid="_x0000_s1058" style="position:absolute;visibility:visible;mso-wrap-style:square" from="68897,11430" to="6943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vCsUAAADcAAAADwAAAGRycy9kb3ducmV2LnhtbESPQWvCQBSE7wX/w/IEb3W3ChJSV5Fo&#10;qUc1Unp8zb4mabNvY3bV+O/dQsHjMDPfMPNlbxtxoc7XjjW8jBUI4sKZmksNx/ztOQHhA7LBxjFp&#10;uJGH5WLwNMfUuCvv6XIIpYgQ9ilqqEJoUyl9UZFFP3YtcfS+XWcxRNmV0nR4jXDbyIlSM2mx5rhQ&#10;YUtZRcXv4Ww1zDa7/Mut1tO9+jx9bN8zleU/G61Hw371CiJQHx7h//bWaEiSCfyd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gvCsUAAADcAAAADwAAAAAAAAAA&#10;AAAAAAChAgAAZHJzL2Rvd25yZXYueG1sUEsFBgAAAAAEAAQA+QAAAJMDAAAAAA==&#10;" strokecolor="#24282b" strokeweight="0"/>
                <v:line id="Line 3095" o:spid="_x0000_s1059" style="position:absolute;flip:x;visibility:visible;mso-wrap-style:square" from="64319,11430" to="6508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qB8QAAADcAAAADwAAAGRycy9kb3ducmV2LnhtbESPQWvCQBSE70L/w/IK3nRTCxJSVylC&#10;m4oHMfbQ42P3NQlm34bsmsR/7wqCx2FmvmFWm9E2oqfO144VvM0TEMTamZpLBb+nr1kKwgdkg41j&#10;UnAlD5v1y2SFmXEDH6kvQikihH2GCqoQ2kxKryuy6OeuJY7ev+sshii7UpoOhwi3jVwkyVJarDku&#10;VNjStiJ9Li5WgRnyq25D6fb60OfbfGfl+e9bqenr+PkBItAYnuFH+8coSNN3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6oHxAAAANwAAAAPAAAAAAAAAAAA&#10;AAAAAKECAABkcnMvZG93bnJldi54bWxQSwUGAAAAAAQABAD5AAAAkgMAAAAA&#10;" strokecolor="#24282b" strokeweight="0"/>
                <v:shape id="Freeform 3096" o:spid="_x0000_s1060" style="position:absolute;left:40132;top:11201;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6cYA&#10;AADcAAAADwAAAGRycy9kb3ducmV2LnhtbESPQWvCQBSE7wX/w/IK3uqmKpKk2YgWKvZSMErb4yP7&#10;moRm38bsqvHfdwuCx2FmvmGy5WBacabeNZYVPE8iEMSl1Q1XCg77t6cYhPPIGlvLpOBKDpb56CHD&#10;VNsL7+hc+EoECLsUFdTed6mUrqzJoJvYjjh4P7Y36IPsK6l7vAS4aeU0ihbSYMNhocaOXmsqf4uT&#10;UdC9y1MxW13Xs49D4pLvz+nxa71Ravw4rF5AeBr8PXxrb7WCOJ7D/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6cYAAADcAAAADwAAAAAAAAAAAAAAAACYAgAAZHJz&#10;L2Rvd25yZXYueG1sUEsFBgAAAAAEAAQA9QAAAIsDAAAAAA==&#10;" path="m12,l,3,12,5,12,xe" fillcolor="#24282b" strokecolor="#24282b" strokeweight="0">
                  <v:path arrowok="t" o:connecttype="custom" o:connectlocs="91440,0;0,22860;91440,38100;91440,0" o:connectangles="0,0,0,0"/>
                </v:shape>
                <v:line id="Line 3097" o:spid="_x0000_s1061" style="position:absolute;visibility:visible;mso-wrap-style:square" from="40741,11430" to="5126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G3fsUAAADcAAAADwAAAGRycy9kb3ducmV2LnhtbESPQWvCQBSE7wX/w/KE3uquLUpIXUWi&#10;RY9qSunxNfuapM2+TbNbjf/eFQSPw8x8w8wWvW3EkTpfO9YwHikQxIUzNZca3vO3pwSED8gGG8ek&#10;4UweFvPBwwxT4068p+MhlCJC2KeooQqhTaX0RUUW/ci1xNH7dp3FEGVXStPhKcJtI5+VmkqLNceF&#10;ClvKKip+D/9Ww3S9y7/ccvWyV59/H9tNprL8Z63147BfvoII1Id7+NbeGg1JMoHrmXg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G3fsUAAADcAAAADwAAAAAAAAAA&#10;AAAAAAChAgAAZHJzL2Rvd25yZXYueG1sUEsFBgAAAAAEAAQA+QAAAJMDAAAAAA==&#10;" strokecolor="#24282b" strokeweight="0"/>
                <v:shape id="Freeform 3098" o:spid="_x0000_s1062" style="position:absolute;left:50736;top:11201;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gBcYA&#10;AADcAAAADwAAAGRycy9kb3ducmV2LnhtbESPQWvCQBSE74X+h+UVequbGpAkuooWlPYiNA3V4yP7&#10;TEKzb9PsGuO/7woFj8PMfMMsVqNpxUC9aywreJ1EIIhLqxuuFBRf25cEhPPIGlvLpOBKDlbLx4cF&#10;Ztpe+JOG3FciQNhlqKD2vsukdGVNBt3EdsTBO9neoA+yr6Tu8RLgppXTKJpJgw2HhRo7equp/MnP&#10;RkH3Ic95vL5u4n2RuvT4Pf09bHZKPT+N6zkIT6O/h//b71pBkszg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PgBcYAAADcAAAADwAAAAAAAAAAAAAAAACYAgAAZHJz&#10;L2Rvd25yZXYueG1sUEsFBgAAAAAEAAQA9QAAAIsDAAAAAA==&#10;" path="m,l12,3,,5,,xe" fillcolor="#24282b" strokecolor="#24282b" strokeweight="0">
                  <v:path arrowok="t" o:connecttype="custom" o:connectlocs="0,0;91440,22860;0,38100;0,0" o:connectangles="0,0,0,0"/>
                </v:shape>
                <v:line id="Line 3099" o:spid="_x0000_s1063" style="position:absolute;flip:x;visibility:visible;mso-wrap-style:square" from="77895,24307" to="84385,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sBMQAAADcAAAADwAAAGRycy9kb3ducmV2LnhtbESPQWvCQBSE70L/w/IK3nRTDzWkrlKE&#10;NhUPYuyhx8fuaxLMvg3ZNYn/3hUEj8PMfMOsNqNtRE+drx0reJsnIIi1MzWXCn5PX7MUhA/IBhvH&#10;pOBKHjbrl8kKM+MGPlJfhFJECPsMFVQhtJmUXldk0c9dSxy9f9dZDFF2pTQdDhFuG7lIkndpsea4&#10;UGFL24r0ubhYBWbIr7oNpdvrQ59v852V579vpaav4+cHiEBjeIYf7R+jIE2Xc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KwExAAAANwAAAAPAAAAAAAAAAAA&#10;AAAAAKECAABkcnMvZG93bnJldi54bWxQSwUGAAAAAAQABAD5AAAAkgMAAAAA&#10;" strokecolor="#24282b" strokeweight="0"/>
                <v:shape id="Freeform 3100" o:spid="_x0000_s1064" style="position:absolute;left:77285;top:24079;width:915;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R7MMA&#10;AADcAAAADwAAAGRycy9kb3ducmV2LnhtbERPy2rCQBTdF/yH4Qrd1UkNlBgdRYWWdlMwiu3ykrkm&#10;oZk7MTN5+PedheDycN6rzWhq0VPrKssKXmcRCOLc6ooLBafj+0sCwnlkjbVlUnAjB5v15GmFqbYD&#10;H6jPfCFCCLsUFZTeN6mULi/JoJvZhjhwF9sa9AG2hdQtDiHc1HIeRW/SYMWhocSG9iXlf1lnFDRf&#10;ssvi7W0Xf58WbvF7nl9/dh9KPU/H7RKEp9E/xHf3p1aQJGFt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DR7MMAAADcAAAADwAAAAAAAAAAAAAAAACYAgAAZHJzL2Rv&#10;d25yZXYueG1sUEsFBgAAAAAEAAQA9QAAAIgDAAAAAA==&#10;" path="m12,l,3,12,5,12,xe" fillcolor="#24282b" strokecolor="#24282b" strokeweight="0">
                  <v:path arrowok="t" o:connecttype="custom" o:connectlocs="91440,0;0,22860;91440,38100;91440,0" o:connectangles="0,0,0,0"/>
                </v:shape>
                <v:shape id="Freeform 3101" o:spid="_x0000_s1065" style="position:absolute;left:84156;top:2407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g/cMA&#10;AADcAAAADwAAAGRycy9kb3ducmV2LnhtbESPQWuDQBSE74X+h+UFequrORS1WSUpFHLJoWkuub24&#10;Lyp134pva8y/7xYKPQ4z8w2zqRc3qJkm6T0byJIUFHHjbc+tgdPn+3MOSgKyxcEzGbiTQF09Pmyw&#10;tP7GHzQfQ6sihKVEA10IY6m1NB05lMSPxNG7+slhiHJqtZ3wFuFu0Os0fdEOe44LHY701lHzdfx2&#10;BvqsOEmGZyrGWXbF4bITf12MeVot21dQgZbwH/5r762BPC/g90w8Ar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g/cMAAADcAAAADwAAAAAAAAAAAAAAAACYAgAAZHJzL2Rv&#10;d25yZXYueG1sUEsFBgAAAAAEAAQA9QAAAIgDAAAAAA==&#10;" path="m,l11,3,,5,,xe" fillcolor="#24282b" strokecolor="#24282b" strokeweight="0">
                  <v:path arrowok="t" o:connecttype="custom" o:connectlocs="0,0;83820,22860;0,38100;0,0" o:connectangles="0,0,0,0"/>
                </v:shape>
                <v:shape id="Freeform 3102" o:spid="_x0000_s1066" style="position:absolute;left:29451;top:4114;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LN8MA&#10;AADcAAAADwAAAGRycy9kb3ducmV2LnhtbERPTWvCQBC9F/wPywi9NZsqiIlZRYWWeik0iu1xyI5J&#10;aHY2ZleT/PvuoeDx8b6zzWAacafO1ZYVvEYxCOLC6ppLBafj28sShPPIGhvLpGAkB5v15CnDVNue&#10;v+ie+1KEEHYpKqi8b1MpXVGRQRfZljhwF9sZ9AF2pdQd9iHcNHIWxwtpsObQUGFL+4qK3/xmFLQH&#10;ecvn23E3/zwlLvk5z67fu3elnqfDdgXC0+Af4n/3h1awTML8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LN8MAAADcAAAADwAAAAAAAAAAAAAAAACYAgAAZHJzL2Rv&#10;d25yZXYueG1sUEsFBgAAAAAEAAQA9QAAAIgDAAAAAA==&#10;" path="m12,l,2,12,5,12,xe" fillcolor="#24282b" strokecolor="#24282b" strokeweight="0">
                  <v:path arrowok="t" o:connecttype="custom" o:connectlocs="91440,0;0,15240;91440,38100;91440,0" o:connectangles="0,0,0,0"/>
                </v:shape>
                <v:line id="Line 3103" o:spid="_x0000_s1067" style="position:absolute;visibility:visible;mso-wrap-style:square" from="30060,4267" to="39217,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noMUAAADcAAAADwAAAGRycy9kb3ducmV2LnhtbESPQWvCQBSE7wX/w/KE3uquFkRTV5Go&#10;6FFNKT2+Zl+TtNm3Mbtq+u/dguBxmJlvmNmis7W4UOsrxxqGAwWCOHem4kLDe7Z5mYDwAdlg7Zg0&#10;/JGHxbz3NMPEuCsf6HIMhYgQ9glqKENoEil9XpJFP3ANcfS+XWsxRNkW0rR4jXBby5FSY2mx4rhQ&#10;YkNpSfnv8Ww1jNf77MstV68H9Xn62G1TlWY/a62f+93yDUSgLjzC9/bOaJhMh/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MnoMUAAADcAAAADwAAAAAAAAAA&#10;AAAAAAChAgAAZHJzL2Rvd25yZXYueG1sUEsFBgAAAAAEAAQA+QAAAJMDAAAAAA==&#10;" strokecolor="#24282b" strokeweight="0"/>
                <v:shape id="Freeform 3104" o:spid="_x0000_s1068" style="position:absolute;left:38912;top:4114;width:915;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w28YA&#10;AADcAAAADwAAAGRycy9kb3ducmV2LnhtbESPQWvCQBSE74X+h+UVvNVNIxQTsxEtVPQiNBX1+Mg+&#10;k2D2bZpdNf77rlDocZiZb5hsPphWXKl3jWUFb+MIBHFpdcOVgt335+sUhPPIGlvLpOBODub581OG&#10;qbY3/qJr4SsRIOxSVFB736VSurImg25sO+LgnWxv0AfZV1L3eAtw08o4it6lwYbDQo0dfdRUnouL&#10;UdBt5KWYLO7LyXaXuOS4j38Oy5VSo5dhMQPhafD/4b/2WiuYJjE8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w28YAAADcAAAADwAAAAAAAAAAAAAAAACYAgAAZHJz&#10;L2Rvd25yZXYueG1sUEsFBgAAAAAEAAQA9QAAAIsDAAAAAA==&#10;" path="m,l12,2,,5,,xe" fillcolor="#24282b" strokecolor="#24282b" strokeweight="0">
                  <v:path arrowok="t" o:connecttype="custom" o:connectlocs="0,0;91440,15240;0,38100;0,0" o:connectangles="0,0,0,0"/>
                </v:shape>
                <v:shape id="Freeform 3105" o:spid="_x0000_s1069" style="position:absolute;left:84156;top:4114;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BysMA&#10;AADcAAAADwAAAGRycy9kb3ducmV2LnhtbESPQWvCQBSE7wX/w/KE3uomCmKiq6ggeOmh1ou3Z/aZ&#10;BLNvQ94a03/fLQg9DjPzDbPaDK5RPXVSezaQThJQxIW3NZcGzt+HjwUoCcgWG89k4IcENuvR2wpz&#10;65/8Rf0plCpCWHI0UIXQ5lpLUZFDmfiWOHo33zkMUXalth0+I9w1epokc+2w5rhQYUv7ior76eEM&#10;1Gl2lhQvlLW97LLP6078bTDmfTxsl6ACDeE//GofrYFFNoO/M/E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BysMAAADcAAAADwAAAAAAAAAAAAAAAACYAgAAZHJzL2Rv&#10;d25yZXYueG1sUEsFBgAAAAAEAAQA9QAAAIgDAAAAAA==&#10;" path="m,l11,2,,5,,xe" fillcolor="#24282b" strokecolor="#24282b" strokeweight="0">
                  <v:path arrowok="t" o:connecttype="custom" o:connectlocs="0,0;83820,15240;0,38100;0,0" o:connectangles="0,0,0,0"/>
                </v:shape>
                <v:line id="Line 3106" o:spid="_x0000_s1070" style="position:absolute;flip:x;visibility:visible;mso-wrap-style:square" from="77895,4267" to="84385,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krsQAAADcAAAADwAAAGRycy9kb3ducmV2LnhtbESPQWvCQBSE74L/YXlCb7pRRGx0lSJo&#10;WjxIbQ8eH7uvSTD7NmTXJP77riB4HGbmG2a97W0lWmp86VjBdJKAINbOlJwr+P3Zj5cgfEA2WDkm&#10;BXfysN0MB2tMjev4m9pzyEWEsE9RQRFCnUrpdUEW/cTVxNH7c43FEGWTS9NgF+G2krMkWUiLJceF&#10;AmvaFaSv55tVYLrsruuQu6M+tdku+7Lyejko9TbqP1YgAvXhFX62P42C5fs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6SuxAAAANwAAAAPAAAAAAAAAAAA&#10;AAAAAKECAABkcnMvZG93bnJldi54bWxQSwUGAAAAAAQABAD5AAAAkgMAAAAA&#10;" strokecolor="#24282b" strokeweight="0"/>
                <v:shape id="Freeform 3107" o:spid="_x0000_s1071" style="position:absolute;left:77285;top:4114;width:915;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or8YA&#10;AADcAAAADwAAAGRycy9kb3ducmV2LnhtbESPQWvCQBSE7wX/w/IK3uqmipKk2YgWKvZSMErb4yP7&#10;moRm38bsqvHfdwuCx2FmvmGy5WBacabeNZYVPE8iEMSl1Q1XCg77t6cYhPPIGlvLpOBKDpb56CHD&#10;VNsL7+hc+EoECLsUFdTed6mUrqzJoJvYjjh4P7Y36IPsK6l7vAS4aeU0ihbSYMNhocaOXmsqf4uT&#10;UdC9y1MxW13Xs49D4pLvz+nxa71Ravw4rF5AeBr8PXxrb7WCOJnD/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jor8YAAADcAAAADwAAAAAAAAAAAAAAAACYAgAAZHJz&#10;L2Rvd25yZXYueG1sUEsFBgAAAAAEAAQA9QAAAIsDAAAAAA==&#10;" path="m12,l,2,12,5,12,xe" fillcolor="#24282b" strokecolor="#24282b" strokeweight="0">
                  <v:path arrowok="t" o:connecttype="custom" o:connectlocs="91440,0;0,15240;91440,38100;91440,0" o:connectangles="0,0,0,0"/>
                </v:shape>
                <v:shape id="Freeform 3108" o:spid="_x0000_s1072" style="position:absolute;left:28232;top:18897;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22MYA&#10;AADcAAAADwAAAGRycy9kb3ducmV2LnhtbESPQWvCQBSE7wX/w/KE3pqNCmJSV1Ghpb0ITUPb4yP7&#10;mgSzb9fsqvHfd4WCx2FmvmGW68F04ky9by0rmCQpCOLK6pZrBeXny9MChA/IGjvLpOBKHtar0cMS&#10;c20v/EHnItQiQtjnqKAJweVS+qohgz6xjjh6v7Y3GKLsa6l7vES46eQ0TefSYMtxoUFHu4aqQ3Ey&#10;Cty7PBWzzXU725eZz36+psfv7atSj+Nh8wwi0BDu4f/2m1awyO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22MYAAADcAAAADwAAAAAAAAAAAAAAAACYAgAAZHJz&#10;L2Rvd25yZXYueG1sUEsFBgAAAAAEAAQA9QAAAIsDAAAAAA==&#10;" path="m,l12,2,,5,,xe" fillcolor="#24282b" strokecolor="#24282b" strokeweight="0">
                  <v:path arrowok="t" o:connecttype="custom" o:connectlocs="0,0;91440,15240;0,38100;0,0" o:connectangles="0,0,0,0"/>
                </v:shape>
                <v:line id="Line 3109" o:spid="_x0000_s1073" style="position:absolute;visibility:visible;mso-wrap-style:square" from="5492,19050" to="28536,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aT8YAAADcAAAADwAAAGRycy9kb3ducmV2LnhtbESPQWvCQBSE7wX/w/IKvdXdVlCbuoqk&#10;Fj2qKaXH1+wziWbfxuyq6b/vCoLHYWa+YSazztbiTK2vHGt46SsQxLkzFRcavrLP5zEIH5AN1o5J&#10;wx95mE17DxNMjLvwhs7bUIgIYZ+ghjKEJpHS5yVZ9H3XEEdv51qLIcq2kKbFS4TbWr4qNZQWK44L&#10;JTaUlpQftierYbhYZ79u/jHYqJ/j92qZqjTbL7R+euzm7yACdeEevrVXRsP4bQTX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Gk/GAAAA3AAAAA8AAAAAAAAA&#10;AAAAAAAAoQIAAGRycy9kb3ducmV2LnhtbFBLBQYAAAAABAAEAPkAAACUAwAAAAA=&#10;" strokecolor="#24282b" strokeweight="0"/>
                <v:line id="Line 3110" o:spid="_x0000_s1074" style="position:absolute;flip:x;visibility:visible;mso-wrap-style:square" from="4349,19050" to="51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uq8IAAADcAAAADwAAAGRycy9kb3ducmV2LnhtbERPu2rDMBTdC/kHcQPdajkZiutaCSWQ&#10;uCFDSNqh40W6tU2sK2Opfvx9NAQ6Hs672E62FQP1vnGsYJWkIIi1Mw1XCr6/9i8ZCB+QDbaOScFM&#10;HrabxVOBuXEjX2i4hkrEEPY5KqhD6HIpva7Jok9cRxy5X9dbDBH2lTQ9jjHctnKdpq/SYsOxocaO&#10;djXp2/XPKjBjOesuVO6kz0O5K49W3n4OSj0vp493EIGm8C9+uD+Nguwtro1n4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auq8IAAADcAAAADwAAAAAAAAAAAAAA&#10;AAChAgAAZHJzL2Rvd25yZXYueG1sUEsFBgAAAAAEAAQA+QAAAJADAAAAAA==&#10;" strokecolor="#24282b" strokeweight="0"/>
                <v:line id="Line 3111" o:spid="_x0000_s1075" style="position:absolute;flip:x;visibility:visible;mso-wrap-style:square" from="3206,19050" to="3968,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LMMUAAADcAAAADwAAAGRycy9kb3ducmV2LnhtbESPwWrDMBBE74X8g9hAbrWcHkLiRAkh&#10;kLqlh1K3hxwXaWOZWCtjqbbz91Wh0OMwM2+Y3WFyrRioD41nBcssB0GsvWm4VvD1eX5cgwgR2WDr&#10;mRTcKcBhP3vYYWH8yB80VLEWCcKhQAU2xq6QMmhLDkPmO+LkXX3vMCbZ19L0OCa4a+VTnq+kw4bT&#10;gsWOTpb0rfp2CsxY3nUXa/+m34fyVL46ebs8K7WYT8ctiEhT/A//tV+MgvVmA7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oLMMUAAADcAAAADwAAAAAAAAAA&#10;AAAAAAChAgAAZHJzL2Rvd25yZXYueG1sUEsFBgAAAAAEAAQA+QAAAJMDAAAAAA==&#10;" strokecolor="#24282b" strokeweight="0"/>
                <v:line id="Line 3112" o:spid="_x0000_s1076" style="position:absolute;flip:x;visibility:visible;mso-wrap-style:square" from="2057,19050" to="282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4t8AAAADcAAAADwAAAGRycy9kb3ducmV2LnhtbERPTYvCMBC9L/gfwgjeNHUPslajiKBV&#10;PCxbPXgckrEtNpPSZNv6781hYY+P973eDrYWHbW+cqxgPktAEGtnKi4U3K6H6RcIH5AN1o5JwYs8&#10;bDejjzWmxvX8Q10eChFD2KeooAyhSaX0uiSLfuYa4sg9XGsxRNgW0rTYx3Bby88kWUiLFceGEhva&#10;l6Sf+a9VYPrspZtQuIv+7rJ9drbyeT8qNRkPuxWIQEP4F/+5T0bBMonz45l4BO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rOLfAAAAA3AAAAA8AAAAAAAAAAAAAAAAA&#10;oQIAAGRycy9kb3ducmV2LnhtbFBLBQYAAAAABAAEAPkAAACOAwAAAAA=&#10;" strokecolor="#24282b" strokeweight="0"/>
                <v:line id="Line 3113" o:spid="_x0000_s1077" style="position:absolute;flip:x;visibility:visible;mso-wrap-style:square" from="1066,19050" to="1676,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dLMUAAADcAAAADwAAAGRycy9kb3ducmV2LnhtbESPwWrDMBBE74X+g9hAb7XsHkrrRgnB&#10;0Dqhh1Cnhx4XaWubWCtjKbbz91EgkOMwM2+Y5Xq2nRhp8K1jBVmSgiDWzrRcK/g9fD6/gfAB2WDn&#10;mBScycN69fiwxNy4iX9orEItIoR9jgqaEPpcSq8bsugT1xNH798NFkOUQy3NgFOE206+pOmrtNhy&#10;XGiwp6IhfaxOVoGZyrPuQ+2+9X4si3Jn5fHvS6mnxbz5ABFoDvfwrb01Ct7TDK5n4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edLMUAAADcAAAADwAAAAAAAAAA&#10;AAAAAAChAgAAZHJzL2Rvd25yZXYueG1sUEsFBgAAAAAEAAQA+QAAAJMDAAAAAA==&#10;" strokecolor="#24282b" strokeweight="0"/>
                <v:shape id="Freeform 3114" o:spid="_x0000_s1078" style="position:absolute;left:40132;top:18973;width:914;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J8QA&#10;AADcAAAADwAAAGRycy9kb3ducmV2LnhtbESPT2vCQBTE74LfYXmF3nQTC6Kpq9RaoaAX//T+zD6z&#10;wezbNLvG9Nt3BcHjMDO/YWaLzlaipcaXjhWkwwQEce50yYWC42E9mIDwAVlj5ZgU/JGHxbzfm2Gm&#10;3Y131O5DISKEfYYKTAh1JqXPDVn0Q1cTR+/sGoshyqaQusFbhNtKjpJkLC2WHBcM1vRpKL/sr1bB&#10;73bzlp9Nu76mPys+fa1wmR7HSr2+dB/vIAJ14Rl+tL+1gmkygv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7SfEAAAA3AAAAA8AAAAAAAAAAAAAAAAAmAIAAGRycy9k&#10;b3ducmV2LnhtbFBLBQYAAAAABAAEAPUAAACJAwAAAAA=&#10;" path="m12,l,2,12,4,12,xe" fillcolor="#24282b" strokecolor="#24282b" strokeweight="0">
                  <v:path arrowok="t" o:connecttype="custom" o:connectlocs="91440,0;0,15240;91440,30480;91440,0" o:connectangles="0,0,0,0"/>
                </v:shape>
                <v:line id="Line 3115" o:spid="_x0000_s1079" style="position:absolute;flip:x;visibility:visible;mso-wrap-style:square" from="40665,19126" to="63709,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mwMQAAADcAAAADwAAAGRycy9kb3ducmV2LnhtbESPQWvCQBSE7wX/w/IEb3VThVKjGymC&#10;xtJDUXvo8bH7TEKyb0N2TeK/dwuFHoeZ+YbZbEfbiJ46XzlW8DJPQBBrZyouFHxf9s9vIHxANtg4&#10;JgV38rDNJk8bTI0b+ET9ORQiQtinqKAMoU2l9Loki37uWuLoXV1nMUTZFdJ0OES4beQiSV6lxYrj&#10;Qokt7UrS9flmFZghv+s2FO5Tf/X5Lv+wsv45KDWbju9rEIHG8B/+ax+NglWyhN8z8Qj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abAxAAAANwAAAAPAAAAAAAAAAAA&#10;AAAAAKECAABkcnMvZG93bnJldi54bWxQSwUGAAAAAAQABAD5AAAAkgMAAAAA&#10;" strokecolor="#24282b" strokeweight="0"/>
                <v:line id="Line 3116" o:spid="_x0000_s1080" style="position:absolute;visibility:visible;mso-wrap-style:square" from="64090,19126" to="64852,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eIsUAAADcAAAADwAAAGRycy9kb3ducmV2LnhtbESPQWvCQBSE74L/YXmCN92tFmlTV5FU&#10;qUc1pXh8Zl+T1OzbNLtq+u+7BaHHYWa+YebLztbiSq2vHGt4GCsQxLkzFRca3rPN6AmED8gGa8ek&#10;4Yc8LBf93hwT4268p+shFCJC2CeooQyhSaT0eUkW/dg1xNH7dK3FEGVbSNPiLcJtLSdKzaTFiuNC&#10;iQ2lJeXnw8VqmK132cmtXqd7dfz+2L6lKs2+1loPB93qBUSgLvyH7+2t0fCsH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8eIsUAAADcAAAADwAAAAAAAAAA&#10;AAAAAAChAgAAZHJzL2Rvd25yZXYueG1sUEsFBgAAAAAEAAQA+QAAAJMDAAAAAA==&#10;" strokecolor="#24282b" strokeweight="0"/>
                <v:line id="Line 3117" o:spid="_x0000_s1081" style="position:absolute;visibility:visible;mso-wrap-style:square" from="65233,19126" to="65995,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7ucUAAADcAAAADwAAAGRycy9kb3ducmV2LnhtbESPQWvCQBSE74L/YXmCN92tUmlTV5FU&#10;qUc1pXh8Zl+T1OzbNLtq+u+7BaHHYWa+YebLztbiSq2vHGt4GCsQxLkzFRca3rPN6AmED8gGa8ek&#10;4Yc8LBf93hwT4268p+shFCJC2CeooQyhSaT0eUkW/dg1xNH7dK3FEGVbSNPiLcJtLSdKzaTFiuNC&#10;iQ2lJeXnw8VqmK132cmtXqd7dfz+2L6lKs2+1loPB93qBUSgLvyH7+2t0fCsH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7ucUAAADcAAAADwAAAAAAAAAA&#10;AAAAAAChAgAAZHJzL2Rvd25yZXYueG1sUEsFBgAAAAAEAAQA+QAAAJMDAAAAAA==&#10;" strokecolor="#24282b" strokeweight="0"/>
                <v:line id="Line 3118" o:spid="_x0000_s1082" style="position:absolute;visibility:visible;mso-wrap-style:square" from="66376,19126" to="67138,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lzsUAAADcAAAADwAAAGRycy9kb3ducmV2LnhtbESPQWvCQBSE74X+h+UJ3uquFUKNriKp&#10;Uo/VlOLxmX0mabNv0+yq6b/vFgSPw8x8w8yXvW3EhTpfO9YwHikQxIUzNZcaPvLN0wsIH5ANNo5J&#10;wy95WC4eH+aYGnflHV32oRQRwj5FDVUIbSqlLyqy6EeuJY7eyXUWQ5RdKU2H1wi3jXxWKpEWa44L&#10;FbaUVVR8789WQ7J+z49u9TrZqcPP5/YtU1n+tdZ6OOhXMxCB+nAP39pbo2GqEv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ElzsUAAADcAAAADwAAAAAAAAAA&#10;AAAAAAChAgAAZHJzL2Rvd25yZXYueG1sUEsFBgAAAAAEAAQA+QAAAJMDAAAAAA==&#10;" strokecolor="#24282b" strokeweight="0"/>
                <v:line id="Line 3119" o:spid="_x0000_s1083" style="position:absolute;visibility:visible;mso-wrap-style:square" from="67519,19126" to="68129,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AVcUAAADcAAAADwAAAGRycy9kb3ducmV2LnhtbESPQWvCQBSE74L/YXmCN92tgm1TV5Go&#10;1GM1pXh8Zl+T1OzbmF01/ffdQqHHYWa+YebLztbiRq2vHGt4GCsQxLkzFRca3rPt6AmED8gGa8ek&#10;4Zs8LBf93hwT4+68p9shFCJC2CeooQyhSaT0eUkW/dg1xNH7dK3FEGVbSNPiPcJtLSdKzaTFiuNC&#10;iQ2lJeXnw9VqmG3espNbrad7dbx87F5TlWZfG62Hg271AiJQF/7Df+2d0fCsH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2AVcUAAADcAAAADwAAAAAAAAAA&#10;AAAAAAChAgAAZHJzL2Rvd25yZXYueG1sUEsFBgAAAAAEAAQA+QAAAJMDAAAAAA==&#10;" strokecolor="#24282b" strokeweight="0"/>
                <v:rect id="Rectangle 3120" o:spid="_x0000_s1084" style="position:absolute;left:34258;top:18745;width:114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1BcAA&#10;AADcAAAADwAAAGRycy9kb3ducmV2LnhtbERPy4rCMBTdD/gP4QruxsTHFK1GEUEY0Fn4ALeX5toW&#10;m5vaRO38vVkILg/nPV+2thIPanzpWMOgr0AQZ86UnGs4HTffExA+IBusHJOGf/KwXHS+5pga9+Q9&#10;PQ4hFzGEfYoaihDqVEqfFWTR911NHLmLayyGCJtcmgafMdxWcqhUIi2WHBsKrGldUHY93K0GTMbm&#10;9ncZ7Y7be4LTvFWbn7PSutdtVzMQgdrwEb/dv0bDV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D1BcAAAADcAAAADwAAAAAAAAAAAAAAAACYAgAAZHJzL2Rvd25y&#10;ZXYueG1sUEsFBgAAAAAEAAQA9QAAAIUDAAAAAA==&#10;" stroked="f"/>
                <v:shape id="Freeform 3121" o:spid="_x0000_s1085" style="position:absolute;left:37382;top:18973;width:921;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VsQA&#10;AADcAAAADwAAAGRycy9kb3ducmV2LnhtbESPT2vCQBTE74LfYXmF3nQTC6Kpq1StILQX//T+zD6z&#10;wezbNLvG+O27BcHjMDO/YWaLzlaipcaXjhWkwwQEce50yYWC42EzmIDwAVlj5ZgU3MnDYt7vzTDT&#10;7sY7avehEBHCPkMFJoQ6k9Lnhiz6oauJo3d2jcUQZVNI3eAtwm0lR0kylhZLjgsGa1oZyi/7q1Xw&#10;+/31lp9Nu7mmP2s+fa5xmR7HSr2+dB/vIAJ14Rl+tLdawTSZwv+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f1bEAAAA3AAAAA8AAAAAAAAAAAAAAAAAmAIAAGRycy9k&#10;b3ducmV2LnhtbFBLBQYAAAAABAAEAPUAAACJAwAAAAA=&#10;" path="m,l12,2,,4,,xe" fillcolor="#24282b" strokecolor="#24282b" strokeweight="0">
                  <v:path arrowok="t" o:connecttype="custom" o:connectlocs="0,0;92075,15240;0,30480;0,0" o:connectangles="0,0,0,0"/>
                </v:shape>
                <v:line id="Line 3122" o:spid="_x0000_s1086" style="position:absolute;flip:x;visibility:visible;mso-wrap-style:square" from="31584,19126" to="37687,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uasAAAADcAAAADwAAAGRycy9kb3ducmV2LnhtbERPTYvCMBC9C/6HMMLeNHUPslajiKB1&#10;8bBs9eBxSMa22ExKk23rvzeHBY+P973eDrYWHbW+cqxgPktAEGtnKi4UXC+H6RcIH5AN1o5JwZM8&#10;bDfj0RpT43r+pS4PhYgh7FNUUIbQpFJ6XZJFP3MNceTurrUYImwLaVrsY7it5WeSLKTFimNDiQ3t&#10;S9KP/M8qMH321E0o3Fn/dNk++7bycTsq9TEZdisQgYbwFv+7T0bBch7nxzPx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yrmrAAAAA3AAAAA8AAAAAAAAAAAAAAAAA&#10;oQIAAGRycy9kb3ducmV2LnhtbFBLBQYAAAAABAAEAPkAAACOAwAAAAA=&#10;" strokecolor="#24282b" strokeweight="0"/>
                <v:shape id="Freeform 3123" o:spid="_x0000_s1087" style="position:absolute;left:30975;top:18973;width:914;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ljcUA&#10;AADcAAAADwAAAGRycy9kb3ducmV2LnhtbESPS2vDMBCE74X8B7GB3hpZCYTWjRKaFxTaS/O4b62N&#10;ZWqtHEtxnH8fFQo9DjPzDTNb9K4WHbWh8qxBjTIQxIU3FZcaDvvt0zOIEJEN1p5Jw40CLOaDhxnm&#10;xl/5i7pdLEWCcMhRg42xyaUMhSWHYeQb4uSdfOswJtmW0rR4TXBXy3GWTaXDitOCxYZWloqf3cVp&#10;OH9+TIqT7bYXdVzz92aNS3WYav047N9eQUTq43/4r/1uNLwoBb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OWNxQAAANwAAAAPAAAAAAAAAAAAAAAAAJgCAABkcnMv&#10;ZG93bnJldi54bWxQSwUGAAAAAAQABAD1AAAAigMAAAAA&#10;" path="m12,l,2,12,4,12,xe" fillcolor="#24282b" strokecolor="#24282b" strokeweight="0">
                  <v:path arrowok="t" o:connecttype="custom" o:connectlocs="91440,0;0,15240;91440,30480;91440,0" o:connectangles="0,0,0,0"/>
                </v:shape>
                <v:rect id="Rectangle 3124" o:spid="_x0000_s1088" style="position:absolute;left:76752;top:18745;width:114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UMsQA&#10;AADcAAAADwAAAGRycy9kb3ducmV2LnhtbESPT4vCMBTE7wt+h/AEb2viny1ajbIsCILuYVXw+mie&#10;bbF5qU3U+u2NIOxxmJnfMPNlaytxo8aXjjUM+goEceZMybmGw371OQHhA7LByjFpeJCH5aLzMcfU&#10;uDv/0W0XchEh7FPUUIRQp1L6rCCLvu9q4uidXGMxRNnk0jR4j3BbyaFSibRYclwosKafgrLz7mo1&#10;YDI2l9/TaLvfXBOc5q1afR2V1r1u+z0DEagN/+F3e200TAd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VDLEAAAA3AAAAA8AAAAAAAAAAAAAAAAAmAIAAGRycy9k&#10;b3ducmV2LnhtbFBLBQYAAAAABAAEAPUAAACJAwAAAAA=&#10;" stroked="f"/>
                <v:shape id="Freeform 3125" o:spid="_x0000_s1089" style="position:absolute;left:79959;top:18973;width:838;height:305;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IA&#10;AADcAAAADwAAAGRycy9kb3ducmV2LnhtbESPQYvCMBSE7wv+h/AEb9tUBVmrURZBUOxl1YPHR/Ns&#10;yzYvJYm1+uuNsLDHYWa+YZbr3jSiI+drywrGSQqCuLC65lLB+bT9/ALhA7LGxjIpeJCH9WrwscRM&#10;2zv/UHcMpYgQ9hkqqEJoMyl9UZFBn9iWOHpX6wyGKF0ptcN7hJtGTtJ0Jg3WHBcqbGlTUfF7vBkF&#10;dVc+8v3VdRfKg9tdnoz5gZUaDfvvBYhAffgP/7V3WsF8PIX3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HNwgAAANwAAAAPAAAAAAAAAAAAAAAAAJgCAABkcnMvZG93&#10;bnJldi54bWxQSwUGAAAAAAQABAD1AAAAhwMAAAAA&#10;" path="m,l11,2,,4,,xe" fillcolor="#24282b" strokecolor="#24282b" strokeweight="0">
                  <v:path arrowok="t" o:connecttype="custom" o:connectlocs="0,0;83820,15240;0,30480;0,0" o:connectangles="0,0,0,0"/>
                </v:shape>
                <v:line id="Line 3126" o:spid="_x0000_s1090" style="position:absolute;flip:x;visibility:visible;mso-wrap-style:square" from="74085,19126" to="80187,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oacQAAADcAAAADwAAAGRycy9kb3ducmV2LnhtbESPQWvCQBSE7wX/w/IEb3WjSGmjq4ig&#10;afFQqh48PnafSTD7NmTXJP77riB4HGbmG2ax6m0lWmp86VjBZJyAINbOlJwrOB23758gfEA2WDkm&#10;BXfysFoO3haYGtfxH7WHkIsIYZ+igiKEOpXS64Is+rGriaN3cY3FEGWTS9NgF+G2ktMk+ZAWS44L&#10;Bda0KUhfDzerwHTZXdchd3v922ab7MfK63mn1GjYr+cgAvXhFX62v42Cr8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ahpxAAAANwAAAAPAAAAAAAAAAAA&#10;AAAAAKECAABkcnMvZG93bnJldi54bWxQSwUGAAAAAAQABAD5AAAAkgMAAAAA&#10;" strokecolor="#24282b" strokeweight="0"/>
                <v:shape id="Freeform 3127" o:spid="_x0000_s1091" style="position:absolute;left:73469;top:18973;width:921;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jsUA&#10;AADcAAAADwAAAGRycy9kb3ducmV2LnhtbESPT2vCQBTE7wW/w/KE3uomFaVGV2m1glAv9c/9mX1m&#10;g9m3aXaN8du7hUKPw8z8hpktOluJlhpfOlaQDhIQxLnTJRcKDvv1yxsIH5A1Vo5JwZ08LOa9pxlm&#10;2t34m9pdKESEsM9QgQmhzqT0uSGLfuBq4uidXWMxRNkUUjd4i3BbydckGUuLJccFgzUtDeWX3dUq&#10;+Nl+DfOzadfX9Lji0+cKP9LDWKnnfvc+BRGoC//hv/ZGK5ikI/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OOxQAAANwAAAAPAAAAAAAAAAAAAAAAAJgCAABkcnMv&#10;ZG93bnJldi54bWxQSwUGAAAAAAQABAD1AAAAigMAAAAA&#10;" path="m12,l,2,12,4,12,xe" fillcolor="#24282b" strokecolor="#24282b" strokeweight="0">
                  <v:path arrowok="t" o:connecttype="custom" o:connectlocs="92075,0;0,15240;92075,30480;92075,0" o:connectangles="0,0,0,0"/>
                </v:shape>
                <v:line id="Line 3128" o:spid="_x0000_s1092" style="position:absolute;visibility:visible;mso-wrap-style:square" from="18465,24231" to="33724,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zE8UAAADcAAAADwAAAGRycy9kb3ducmV2LnhtbESPQWvCQBSE7wX/w/IKvdVdWwg2uopE&#10;Sz2qKeLxmX1N0mbfptmtpv/eFQSPw8x8w0znvW3EiTpfO9YwGioQxIUzNZcaPvP35zEIH5ANNo5J&#10;wz95mM8GD1NMjTvzlk67UIoIYZ+ihiqENpXSFxVZ9EPXEkfvy3UWQ5RdKU2H5wi3jXxRKpEWa44L&#10;FbaUVVT87P6shmS1yY9usXzdqsPvfv2RqSz/Xmn99NgvJiAC9eEevrXXRsPbKIHrmXgE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izE8UAAADcAAAADwAAAAAAAAAA&#10;AAAAAAChAgAAZHJzL2Rvd25yZXYueG1sUEsFBgAAAAAEAAQA+QAAAJMDAAAAAA==&#10;" strokecolor="#24282b" strokeweight="0"/>
                <v:shape id="Freeform 3129" o:spid="_x0000_s1093" style="position:absolute;left:17621;top:24079;width:921;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fhMUA&#10;AADcAAAADwAAAGRycy9kb3ducmV2LnhtbESPQWvCQBSE74L/YXlCb7pRoTXRVVSwtJeCUdTjI/tM&#10;gtm3Mbtq/PfdQsHjMDPfMLNFaypxp8aVlhUMBxEI4szqknMF+92mPwHhPLLGyjIpeJKDxbzbmWGi&#10;7YO3dE99LgKEXYIKCu/rREqXFWTQDWxNHLyzbQz6IJtc6gYfAW4qOYqid2mw5LBQYE3rgrJLejMK&#10;6m95S8fL52r8s49dfDqMrsfVp1JvvXY5BeGp9a/wf/tLK4iHH/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N+ExQAAANwAAAAPAAAAAAAAAAAAAAAAAJgCAABkcnMv&#10;ZG93bnJldi54bWxQSwUGAAAAAAQABAD1AAAAigMAAAAA&#10;" path="m12,l,2,12,5,12,xe" fillcolor="#24282b" strokecolor="#24282b" strokeweight="0">
                  <v:path arrowok="t" o:connecttype="custom" o:connectlocs="92075,0;0,15240;92075,38100;92075,0" o:connectangles="0,0,0,0"/>
                </v:shape>
                <v:shape id="Freeform 3130" o:spid="_x0000_s1094" style="position:absolute;left:33572;top:24079;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L9sIA&#10;AADcAAAADwAAAGRycy9kb3ducmV2LnhtbERPTYvCMBC9C/sfwgjeNFVBbDWKLqzoZcFuWT0OzdgW&#10;m0m3iVr/vTkseHy87+W6M7W4U+sqywrGowgEcW51xYWC7OdrOAfhPLLG2jIpeJKD9eqjt8RE2wcf&#10;6Z76QoQQdgkqKL1vEildXpJBN7INceAutjXoA2wLqVt8hHBTy0kUzaTBikNDiQ19lpRf05tR0Bzk&#10;LZ1untvpdxa7+Pw7+Tttd0oN+t1mAcJT59/if/deK4jH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0v2wgAAANwAAAAPAAAAAAAAAAAAAAAAAJgCAABkcnMvZG93&#10;bnJldi54bWxQSwUGAAAAAAQABAD1AAAAhwMAAAAA&#10;" path="m,l12,2,,5,,xe" fillcolor="#24282b" strokecolor="#24282b" strokeweight="0">
                  <v:path arrowok="t" o:connecttype="custom" o:connectlocs="0,0;91440,15240;0,38100;0,0" o:connectangles="0,0,0,0"/>
                </v:shape>
                <v:line id="Line 3131" o:spid="_x0000_s1095" style="position:absolute;flip:y;visibility:visible;mso-wrap-style:square" from="77133,4800" to="7713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H98QAAADcAAAADwAAAGRycy9kb3ducmV2LnhtbESPT4vCMBTE78J+h/AWvGmqh0W7RhFh&#10;tysexD+HPT6SZ1tsXkoT2/rtjSB4HGbmN8xi1dtKtNT40rGCyTgBQaydKTlXcD79jGYgfEA2WDkm&#10;BXfysFp+DBaYGtfxgdpjyEWEsE9RQRFCnUrpdUEW/djVxNG7uMZiiLLJpWmwi3BbyWmSfEmLJceF&#10;AmvaFKSvx5tVYLrsruuQu53et9km21p5/f9VavjZr79BBOrDO/xq/xkF88kc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Af3xAAAANwAAAAPAAAAAAAAAAAA&#10;AAAAAKECAABkcnMvZG93bnJldi54bWxQSwUGAAAAAAQABAD5AAAAkgMAAAAA&#10;" strokecolor="#24282b" strokeweight="0"/>
                <v:line id="Line 3132" o:spid="_x0000_s1096" style="position:absolute;flip:y;visibility:visible;mso-wrap-style:square" from="77133,3962" to="7713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k18EAAADcAAAADwAAAGRycy9kb3ducmV2LnhtbERPu2rDMBTdC/kHcQPZajkeSupaCSWQ&#10;uqFDyGPoeJFubRPryliqH39fDYGOh/MudpNtxUC9bxwrWCcpCGLtTMOVgtv18LwB4QOywdYxKZjJ&#10;w267eCowN27kMw2XUIkYwj5HBXUIXS6l1zVZ9InriCP343qLIcK+kqbHMYbbVmZp+iItNhwbauxo&#10;X5O+X36tAjOWs+5C5b70aSj35dHK+/eHUqvl9P4GItAU/sUP96dR8JrF+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XmTXwQAAANwAAAAPAAAAAAAAAAAAAAAA&#10;AKECAABkcnMvZG93bnJldi54bWxQSwUGAAAAAAQABAD5AAAAjwMAAAAA&#10;" strokecolor="#24282b" strokeweight="0"/>
                <v:line id="Line 3133" o:spid="_x0000_s1097" style="position:absolute;flip:y;visibility:visible;mso-wrap-style:square" from="77133,7315" to="77133,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BTMQAAADcAAAADwAAAGRycy9kb3ducmV2LnhtbESPT4vCMBTE78J+h/AW9qapHhbtGkWE&#10;3SoexD+HPT6SZ1tsXkoT2/rtjSB4HGbmN8x82dtKtNT40rGC8SgBQaydKTlXcD79DqcgfEA2WDkm&#10;BXfysFx8DOaYGtfxgdpjyEWEsE9RQRFCnUrpdUEW/cjVxNG7uMZiiLLJpWmwi3BbyUmSfEuLJceF&#10;AmtaF6Svx5tVYLrsruuQu53et9k621p5/f9T6uuzX/2ACNSHd/jV3hgFs8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sFMxAAAANwAAAAPAAAAAAAAAAAA&#10;AAAAAKECAABkcnMvZG93bnJldi54bWxQSwUGAAAAAAQABAD5AAAAkgMAAAAA&#10;" strokecolor="#24282b" strokeweight="0"/>
                <v:line id="Line 3134" o:spid="_x0000_s1098" style="position:absolute;flip:y;visibility:visible;mso-wrap-style:square" from="77133,6477" to="77133,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fO8QAAADcAAAADwAAAGRycy9kb3ducmV2LnhtbESPQWvCQBSE70L/w/IKvenGHEobXUWE&#10;NkoP0thDj4/dZxLMvg3ZNYn/3hUEj8PMfMMs16NtRE+drx0rmM8SEMTamZpLBX/Hr+kHCB+QDTaO&#10;ScGVPKxXL5MlZsYN/Et9EUoRIewzVFCF0GZSel2RRT9zLXH0Tq6zGKLsSmk6HCLcNjJNkndpsea4&#10;UGFL24r0ubhYBWbIr7oNpfvRhz7f5nsrz//fSr29jpsFiEBjeIYf7Z1R8Jm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F87xAAAANwAAAAPAAAAAAAAAAAA&#10;AAAAAKECAABkcnMvZG93bnJldi54bWxQSwUGAAAAAAQABAD5AAAAkgMAAAAA&#10;" strokecolor="#24282b" strokeweight="0"/>
                <v:line id="Line 3135" o:spid="_x0000_s1099" style="position:absolute;flip:y;visibility:visible;mso-wrap-style:square" from="77133,5562" to="77133,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6oMUAAADcAAAADwAAAGRycy9kb3ducmV2LnhtbESPQWvCQBSE70L/w/IKvemmFoqNbqQI&#10;NRYP0rQHj4/d1yQk+zZk1yT+e1co9DjMzDfMZjvZVgzU+9qxgudFAoJYO1NzqeDn+2O+AuEDssHW&#10;MSm4kodt9jDbYGrcyF80FKEUEcI+RQVVCF0qpdcVWfQL1xFH79f1FkOUfSlNj2OE21Yuk+RVWqw5&#10;LlTY0a4i3RQXq8CM+VV3oXRHfRryXf5pZXPeK/X0OL2vQQSawn/4r30wCt6W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z6oMUAAADcAAAADwAAAAAAAAAA&#10;AAAAAAChAgAAZHJzL2Rvd25yZXYueG1sUEsFBgAAAAAEAAQA+QAAAJMDAAAAAA==&#10;" strokecolor="#24282b" strokeweight="0"/>
                <v:line id="Line 3136" o:spid="_x0000_s1100" style="position:absolute;flip:y;visibility:visible;mso-wrap-style:square" from="85147,6477" to="8514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i1MUAAADcAAAADwAAAGRycy9kb3ducmV2LnhtbESPQWvCQBSE70L/w/IKvemmUoqNbqQI&#10;NRYP0rQHj4/d1yQk+zZk1yT+e1co9DjMzDfMZjvZVgzU+9qxgudFAoJYO1NzqeDn+2O+AuEDssHW&#10;MSm4kodt9jDbYGrcyF80FKEUEcI+RQVVCF0qpdcVWfQL1xFH79f1FkOUfSlNj2OE21Yuk+RVWqw5&#10;LlTY0a4i3RQXq8CM+VV3oXRHfRryXf5pZXPeK/X0OL2vQQSawn/4r30wCt6W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Vi1MUAAADcAAAADwAAAAAAAAAA&#10;AAAAAAChAgAAZHJzL2Rvd25yZXYueG1sUEsFBgAAAAAEAAQA+QAAAJMDAAAAAA==&#10;" strokecolor="#24282b" strokeweight="0"/>
                <v:line id="Line 3137" o:spid="_x0000_s1101" style="position:absolute;flip:y;visibility:visible;mso-wrap-style:square" from="85147,5562" to="8514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HT8UAAADcAAAADwAAAGRycy9kb3ducmV2LnhtbESPQWvCQBSE70L/w/IKvemmQouNbqQI&#10;NRYP0rQHj4/d1yQk+zZk1yT+e1co9DjMzDfMZjvZVgzU+9qxgudFAoJYO1NzqeDn+2O+AuEDssHW&#10;MSm4kodt9jDbYGrcyF80FKEUEcI+RQVVCF0qpdcVWfQL1xFH79f1FkOUfSlNj2OE21Yuk+RVWqw5&#10;LlTY0a4i3RQXq8CM+VV3oXRHfRryXf5pZXPeK/X0OL2vQQSawn/4r30wCt6W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nHT8UAAADcAAAADwAAAAAAAAAA&#10;AAAAAAChAgAAZHJzL2Rvd25yZXYueG1sUEsFBgAAAAAEAAQA+QAAAJMDAAAAAA==&#10;" strokecolor="#24282b" strokeweight="0"/>
                <v:line id="Line 3138" o:spid="_x0000_s1102" style="position:absolute;flip:y;visibility:visible;mso-wrap-style:square" from="85147,4800" to="8514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ZOMMAAADcAAAADwAAAGRycy9kb3ducmV2LnhtbESPQYvCMBSE74L/ITzBm6Z6EK1GEUHr&#10;4mHR3YPHR/Jsi81LaWJb//1mYWGPw8x8w2x2va1ES40vHSuYTRMQxNqZknMF31/HyRKED8gGK8ek&#10;4E0edtvhYIOpcR1fqb2FXEQI+xQVFCHUqZReF2TRT11NHL2HayyGKJtcmga7CLeVnCfJQlosOS4U&#10;WNOhIP28vawC02VvXYfcXfRnmx2yDyuf95NS41G/X4MI1If/8F/7bBSs5g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7WTjDAAAA3AAAAA8AAAAAAAAAAAAA&#10;AAAAoQIAAGRycy9kb3ducmV2LnhtbFBLBQYAAAAABAAEAPkAAACRAwAAAAA=&#10;" strokecolor="#24282b" strokeweight="0"/>
                <v:line id="Line 3139" o:spid="_x0000_s1103" style="position:absolute;flip:y;visibility:visible;mso-wrap-style:square" from="85147,3962" to="851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8o8UAAADcAAAADwAAAGRycy9kb3ducmV2LnhtbESPQWvCQBSE70L/w/IKvemmHlob3UgR&#10;aiwepGkPHh+7r0lI9m3Irkn8965Q6HGYmW+YzXayrRio97VjBc+LBASxdqbmUsHP98d8BcIHZIOt&#10;Y1JwJQ/b7GG2wdS4kb9oKEIpIoR9igqqELpUSq8rsugXriOO3q/rLYYo+1KaHscIt61cJsmLtFhz&#10;XKiwo11FuikuVoEZ86vuQumO+jTku/zTyua8V+rpcXpfgwg0hf/wX/tgFLwtX+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f8o8UAAADcAAAADwAAAAAAAAAA&#10;AAAAAAChAgAAZHJzL2Rvd25yZXYueG1sUEsFBgAAAAAEAAQA+QAAAJMDAAAAAA==&#10;" strokecolor="#24282b" strokeweight="0"/>
                <v:shape id="Freeform 3140" o:spid="_x0000_s1104" style="position:absolute;left:30822;top:10972;width:7633;height:4344;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MHcIA&#10;AADcAAAADwAAAGRycy9kb3ducmV2LnhtbERPz2vCMBS+D/wfwhN2m6myiVajiKAMhoLVi7dH82yK&#10;zUtpYlv31y+HgceP7/dy3dtKtNT40rGC8SgBQZw7XXKh4HLefcxA+ICssXJMCp7kYb0avC0x1a7j&#10;E7VZKEQMYZ+iAhNCnUrpc0MW/cjVxJG7ucZiiLAppG6wi+G2kpMkmUqLJccGgzVtDeX37GEV/LRf&#10;3cFM/f72O5ObZ3Ywx8/rSan3Yb9ZgAjUh5f43/2tFcwncW0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MwdwgAAANwAAAAPAAAAAAAAAAAAAAAAAJgCAABkcnMvZG93&#10;bnJldi54bWxQSwUGAAAAAAQABAD1AAAAhwMAAAAA&#10;" path="m,57l,,8,r,50l93,50,93,r7,l100,57e" filled="f" strokecolor="#24282b" strokeweight="33e-5mm">
                  <v:stroke joinstyle="miter"/>
                  <v:path arrowok="t" o:connecttype="custom" o:connectlocs="0,434340;0,0;61062,0;61062,381000;709841,381000;709841,0;763270,0;763270,434340" o:connectangles="0,0,0,0,0,0,0,0"/>
                </v:shape>
                <v:line id="Line 3141" o:spid="_x0000_s1105" style="position:absolute;visibility:visible;mso-wrap-style:square" from="6635,11430" to="1655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3MUAAADcAAAADwAAAGRycy9kb3ducmV2LnhtbESPQWvCQBSE70L/w/IK3nRXC9KkriLR&#10;Uo/VSOnxNfuapGbfxuyq6b/vFgSPw8x8w8yXvW3EhTpfO9YwGSsQxIUzNZcaDvnr6BmED8gGG8ek&#10;4Zc8LBcPgzmmxl15R5d9KEWEsE9RQxVCm0rpi4os+rFriaP37TqLIcqulKbDa4TbRk6VmkmLNceF&#10;ClvKKiqO+7PVMNu8519utX7aqc/Tx/YtU1n+s9F6+NivXkAE6sM9fGtvjYZkmsD/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3MUAAADcAAAADwAAAAAAAAAA&#10;AAAAAAChAgAAZHJzL2Rvd25yZXYueG1sUEsFBgAAAAAEAAQA+QAAAJMDAAAAAA==&#10;" strokecolor="#24282b" strokeweight="0"/>
                <v:shape id="Freeform 3142" o:spid="_x0000_s1106" style="position:absolute;left:16402;top:11201;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bkMMA&#10;AADcAAAADwAAAGRycy9kb3ducmV2LnhtbERPTWvCQBC9F/wPywi9NRsNlCa6igqW9iI0Da3HITtN&#10;QrOzMbuJ8d93D0KPj/e93k6mFSP1rrGsYBHFIIhLqxuuFBSfx6cXEM4ja2wtk4IbOdhuZg9rzLS9&#10;8geNua9ECGGXoYLa+y6T0pU1GXSR7YgD92N7gz7AvpK6x2sIN61cxvGzNNhwaKixo0NN5W8+GAXd&#10;uxzyZHfbJ6ciden5a3n53r8q9TifdisQnib/L76737SCNAn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bkMMAAADcAAAADwAAAAAAAAAAAAAAAACYAgAAZHJzL2Rv&#10;d25yZXYueG1sUEsFBgAAAAAEAAQA9QAAAIgDAAAAAA==&#10;" path="m,l12,3,,5,,xe" fillcolor="#24282b" strokecolor="#24282b" strokeweight="0">
                  <v:path arrowok="t" o:connecttype="custom" o:connectlocs="0,0;91440,22860;0,38100;0,0" o:connectangles="0,0,0,0"/>
                </v:shape>
                <v:line id="Line 3143" o:spid="_x0000_s1107" style="position:absolute;flip:x;visibility:visible;mso-wrap-style:square" from="4349,11430" to="511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XkcQAAADcAAAADwAAAGRycy9kb3ducmV2LnhtbESPQWvCQBSE7wX/w/IEb3WjQmmjq4ig&#10;afFQqh48PnafSTD7NmTXJP77riB4HGbmG2ax6m0lWmp86VjBZJyAINbOlJwrOB23758gfEA2WDkm&#10;BXfysFoO3haYGtfxH7WHkIsIYZ+igiKEOpXS64Is+rGriaN3cY3FEGWTS9NgF+G2ktMk+ZAWS44L&#10;Bda0KUhfDzerwHTZXdchd3v922ab7MfK63mn1GjYr+cgAvXhFX62v42Cr9kE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1eRxAAAANwAAAAPAAAAAAAAAAAA&#10;AAAAAKECAABkcnMvZG93bnJldi54bWxQSwUGAAAAAAQABAD5AAAAkgMAAAAA&#10;" strokecolor="#24282b" strokeweight="0"/>
                <v:line id="Line 3144" o:spid="_x0000_s1108" style="position:absolute;flip:x;visibility:visible;mso-wrap-style:square" from="3206,11430" to="396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J5sUAAADcAAAADwAAAGRycy9kb3ducmV2LnhtbESPQWvCQBSE70L/w/IKvemmFoqNbqQI&#10;NRYP0rQHj4/d1yQk+zZk1yT+e1co9DjMzDfMZjvZVgzU+9qxgudFAoJYO1NzqeDn+2O+AuEDssHW&#10;MSm4kodt9jDbYGrcyF80FKEUEcI+RQVVCF0qpdcVWfQL1xFH79f1FkOUfSlNj2OE21Yuk+RVWqw5&#10;LlTY0a4i3RQXq8CM+VV3oXRHfRryXf5pZXPeK/X0OL2vQQSawn/4r30wCt5el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nJ5sUAAADcAAAADwAAAAAAAAAA&#10;AAAAAAChAgAAZHJzL2Rvd25yZXYueG1sUEsFBgAAAAAEAAQA+QAAAJMDAAAAAA==&#10;" strokecolor="#24282b" strokeweight="0"/>
                <v:line id="Line 3145" o:spid="_x0000_s1109" style="position:absolute;flip:x;visibility:visible;mso-wrap-style:square" from="2057,11430" to="282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sfcUAAADcAAAADwAAAGRycy9kb3ducmV2LnhtbESPQWvCQBSE70L/w/IKvemmCsVGN1KE&#10;GosHadqDx8fuaxKSfRuy2yT+e1co9DjMzDfMdjfZVgzU+9qxgudFAoJYO1NzqeD7632+BuEDssHW&#10;MSm4kodd9jDbYmrcyJ80FKEUEcI+RQVVCF0qpdcVWfQL1xFH78f1FkOUfSlNj2OE21Yuk+RFWqw5&#10;LlTY0b4i3RS/VoEZ86vuQulO+jzk+/zDyuZyUOrpcXrbgAg0hf/wX/toFLyu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VsfcUAAADcAAAADwAAAAAAAAAA&#10;AAAAAAChAgAAZHJzL2Rvd25yZXYueG1sUEsFBgAAAAAEAAQA+QAAAJMDAAAAAA==&#10;" strokecolor="#24282b" strokeweight="0"/>
                <v:line id="Line 3146" o:spid="_x0000_s1110" style="position:absolute;flip:x;visibility:visible;mso-wrap-style:square" from="1066,11430" to="167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0CcUAAADcAAAADwAAAGRycy9kb3ducmV2LnhtbESPQWvCQBSE7wX/w/KE3upGLUWjaxCh&#10;pqWHUvXg8bH7TEKyb0N2m8R/3y0Uehxm5htmm422ET11vnKsYD5LQBBrZyouFFzOr08rED4gG2wc&#10;k4I7ech2k4ctpsYN/EX9KRQiQtinqKAMoU2l9Loki37mWuLo3VxnMUTZFdJ0OES4beQiSV6kxYrj&#10;QoktHUrS9enbKjBDftdtKNyH/uzzQ/5uZX09KvU4HfcbEIHG8B/+a78ZBevlM/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z0CcUAAADcAAAADwAAAAAAAAAA&#10;AAAAAAChAgAAZHJzL2Rvd25yZXYueG1sUEsFBgAAAAAEAAQA+QAAAJMDAAAAAA==&#10;" strokecolor="#24282b" strokeweight="0"/>
                <v:line id="Line 3147" o:spid="_x0000_s1111" style="position:absolute;visibility:visible;mso-wrap-style:square" from="5492,11430" to="625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xBMYAAADcAAAADwAAAGRycy9kb3ducmV2LnhtbESPQWvCQBSE74X+h+UJ3uqulYqNriKp&#10;pR6rKeLxmX0msdm3MbvV9N93hYLHYWa+YWaLztbiQq2vHGsYDhQI4tyZigsNX9n70wSED8gGa8ek&#10;4Zc8LOaPDzNMjLvyhi7bUIgIYZ+ghjKEJpHS5yVZ9APXEEfv6FqLIcq2kKbFa4TbWj4rNZYWK44L&#10;JTaUlpR/b3+shvHqMzu45dtoo/bn3fojVWl2Wmnd73XLKYhAXbiH/9tro+F19A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cQTGAAAA3AAAAA8AAAAAAAAA&#10;AAAAAAAAoQIAAGRycy9kb3ducmV2LnhtbFBLBQYAAAAABAAEAPkAAACUAwAAAAA=&#10;" strokecolor="#24282b" strokeweight="0"/>
                <v:line id="Line 3148" o:spid="_x0000_s1112" style="position:absolute;flip:x;visibility:visible;mso-wrap-style:square" from="4349,15240" to="511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P5cQAAADcAAAADwAAAGRycy9kb3ducmV2LnhtbESPQWvCQBSE74L/YXlCb7pRQWx0lSJo&#10;WjxIbQ8eH7uvSTD7NmTXJP77riB4HGbmG2a97W0lWmp86VjBdJKAINbOlJwr+P3Zj5cgfEA2WDkm&#10;BXfysN0MB2tMjev4m9pzyEWEsE9RQRFCnUrpdUEW/cTVxNH7c43FEGWTS9NgF+G2krMkWUiLJceF&#10;AmvaFaSv55tVYLrsruuQu6M+tdku+7Lyejko9TbqP1YgAvXhFX62P42C9/k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s/lxAAAANwAAAAPAAAAAAAAAAAA&#10;AAAAAKECAABkcnMvZG93bnJldi54bWxQSwUGAAAAAAQABAD5AAAAkgMAAAAA&#10;" strokecolor="#24282b" strokeweight="0"/>
                <v:line id="Line 3149" o:spid="_x0000_s1113" style="position:absolute;flip:x;visibility:visible;mso-wrap-style:square" from="3206,15240" to="3968,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5qfsUAAADcAAAADwAAAGRycy9kb3ducmV2LnhtbESPQWvCQBSE7wX/w/KE3upGhVajaxCh&#10;pqWHUvXg8bH7TEKyb0N2m8R/3y0Uehxm5htmm422ET11vnKsYD5LQBBrZyouFFzOr08rED4gG2wc&#10;k4I7ech2k4ctpsYN/EX9KRQiQtinqKAMoU2l9Loki37mWuLo3VxnMUTZFdJ0OES4beQiSZ6lxYrj&#10;QoktHUrS9enbKjBDftdtKNyH/uzzQ/5uZX09KvU4HfcbEIHG8B/+a78ZBevlC/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5qfsUAAADcAAAADwAAAAAAAAAA&#10;AAAAAAChAgAAZHJzL2Rvd25yZXYueG1sUEsFBgAAAAAEAAQA+QAAAJMDAAAAAA==&#10;" strokecolor="#24282b" strokeweight="0"/>
                <v:line id="Line 3150" o:spid="_x0000_s1114" style="position:absolute;flip:x;visibility:visible;mso-wrap-style:square" from="2057,15240" to="2825,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DMEAAADcAAAADwAAAGRycy9kb3ducmV2LnhtbERPy4rCMBTdC/5DuMLsNHUEGatRRHA6&#10;g4vBx8LlJbm2xeamNLGtfz9ZCC4P573a9LYSLTW+dKxgOklAEGtnSs4VXM778RcIH5ANVo5JwZM8&#10;bNbDwQpT4zo+UnsKuYgh7FNUUIRQp1J6XZBFP3E1ceRurrEYImxyaRrsYrit5GeSzKXFkmNDgTXt&#10;CtL308MqMF321HXI3UH/tdku+7Xyfv1W6mPUb5cgAvXhLX65f4yCxSy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f4MwQAAANwAAAAPAAAAAAAAAAAAAAAA&#10;AKECAABkcnMvZG93bnJldi54bWxQSwUGAAAAAAQABAD5AAAAjwMAAAAA&#10;" strokecolor="#24282b" strokeweight="0"/>
                <v:line id="Line 3151" o:spid="_x0000_s1115" style="position:absolute;flip:x;visibility:visible;mso-wrap-style:square" from="1066,15240" to="167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bl8UAAADcAAAADwAAAGRycy9kb3ducmV2LnhtbESPQWvCQBSE70L/w/IKvemmLYiJrqEI&#10;bZQeRO2hx8fuMwnJvg3ZbRL/vVso9DjMzDfMJp9sKwbqfe1YwfMiAUGsnam5VPB1eZ+vQPiAbLB1&#10;TApu5CHfPsw2mBk38omGcyhFhLDPUEEVQpdJ6XVFFv3CdcTRu7reYoiyL6XpcYxw28qXJFlKizXH&#10;hQo72lWkm/OPVWDG4qa7ULpPfRyKXXGwsvn+UOrpcXpbgwg0hf/wX3tvFKSvK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1bl8UAAADcAAAADwAAAAAAAAAA&#10;AAAAAAChAgAAZHJzL2Rvd25yZXYueG1sUEsFBgAAAAAEAAQA+QAAAJMDAAAAAA==&#10;" strokecolor="#24282b" strokeweight="0"/>
                <v:line id="Line 3152" o:spid="_x0000_s1116" style="position:absolute;visibility:visible;mso-wrap-style:square" from="5492,15240" to="625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h4cIAAADcAAAADwAAAGRycy9kb3ducmV2LnhtbERPPW/CMBDdK/U/WIfUrdgUhGjAIJRS&#10;wVhIhRiP+Jqkjc8hNhD+fT0gMT6979mis7W4UOsrxxoGfQWCOHem4kLDd/b5OgHhA7LB2jFpuJGH&#10;xfz5aYaJcVfe0mUXChFD2CeooQyhSaT0eUkWfd81xJH7ca3FEGFbSNPiNYbbWr4pNZYWK44NJTaU&#10;lpT/7c5Ww3j1lR3d8mO4VYfTfrNOVZr9rrR+6XXLKYhAXXiI7+6N0fA+ivP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6h4cIAAADcAAAADwAAAAAAAAAAAAAA&#10;AAChAgAAZHJzL2Rvd25yZXYueG1sUEsFBgAAAAAEAAQA+QAAAJADAAAAAA==&#10;" strokecolor="#24282b" strokeweight="0"/>
                <v:line id="Line 3153" o:spid="_x0000_s1117" style="position:absolute;visibility:visible;mso-wrap-style:square" from="85147,15697" to="85147,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EesYAAADcAAAADwAAAGRycy9kb3ducmV2LnhtbESPQWvCQBSE74X+h+UVvNVdaxEbXUVS&#10;pR6rKeLxmX0msdm3aXbV9N93hYLHYWa+YabzztbiQq2vHGsY9BUI4tyZigsNX9nqeQzCB2SDtWPS&#10;8Ese5rPHhykmxl15Q5dtKESEsE9QQxlCk0jp85Is+r5riKN3dK3FEGVbSNPiNcJtLV+UGkmLFceF&#10;EhtKS8q/t2erYbT8zA5u8T7cqP3Pbv2RqjQ7LbXuPXWLCYhAXbiH/9tro+HtdQC3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BHrGAAAA3AAAAA8AAAAAAAAA&#10;AAAAAAAAoQIAAGRycy9kb3ducmV2LnhtbFBLBQYAAAAABAAEAPkAAACUAwAAAAA=&#10;" strokecolor="#24282b" strokeweight="0"/>
                <v:line id="Line 3154" o:spid="_x0000_s1118" style="position:absolute;visibility:visible;mso-wrap-style:square" from="81026,15697" to="81026,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aDcYAAADcAAAADwAAAGRycy9kb3ducmV2LnhtbESPQWvCQBSE74X+h+UJ3uquWsRGV5HU&#10;Uo/VFPH4zD6T2OzbNLvV9N93hYLHYWa+YebLztbiQq2vHGsYDhQI4tyZigsNn9nb0xSED8gGa8ek&#10;4Zc8LBePD3NMjLvyli67UIgIYZ+ghjKEJpHS5yVZ9APXEEfv5FqLIcq2kKbFa4TbWo6UmkiLFceF&#10;EhtKS8q/dj9Ww2T9kR3d6nW8VYfv/eY9VWl2Xmvd73WrGYhAXbiH/9sbo+HleQS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Qmg3GAAAA3AAAAA8AAAAAAAAA&#10;AAAAAAAAoQIAAGRycy9kb3ducmV2LnhtbFBLBQYAAAAABAAEAPkAAACUAwAAAAA=&#10;" strokecolor="#24282b" strokeweight="0"/>
                <v:line id="Line 3155" o:spid="_x0000_s1119" style="position:absolute;visibility:visible;mso-wrap-style:square" from="73393,15697" to="73393,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w/lsYAAADcAAAADwAAAGRycy9kb3ducmV2LnhtbESPQWvCQBSE74X+h+UJ3uqutYiNriKp&#10;pR6rKeLxmX0msdm3MbvV9N93hYLHYWa+YWaLztbiQq2vHGsYDhQI4tyZigsNX9n70wSED8gGa8ek&#10;4Zc8LOaPDzNMjLvyhi7bUIgIYZ+ghjKEJpHS5yVZ9APXEEfv6FqLIcq2kKbFa4TbWj4rNZYWK44L&#10;JTaUlpR/b3+shvHqMzu45dtoo/bn3fojVWl2Wmnd73XLKYhAXbiH/9tro+H1ZQS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cP5bGAAAA3AAAAA8AAAAAAAAA&#10;AAAAAAAAoQIAAGRycy9kb3ducmV2LnhtbFBLBQYAAAAABAAEAPkAAACUAwAAAAA=&#10;" strokecolor="#24282b" strokeweight="0"/>
                <v:line id="Line 3156" o:spid="_x0000_s1120" style="position:absolute;visibility:visible;mso-wrap-style:square" from="77285,8686" to="772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n4sYAAADcAAAADwAAAGRycy9kb3ducmV2LnhtbESPQWvCQBSE7wX/w/IKvdXdVhGbuoqk&#10;Fj2qKaXH1+wziWbfxuyq6b/vCoLHYWa+YSazztbiTK2vHGt46SsQxLkzFRcavrLP5zEIH5AN1o5J&#10;wx95mE17DxNMjLvwhs7bUIgIYZ+ghjKEJpHS5yVZ9H3XEEdv51qLIcq2kKbFS4TbWr4qNZIWK44L&#10;JTaUlpQftierYbRYZ79u/jHYqJ/j92qZqjTbL7R+euzm7yACdeEevrVXRsPbcAjX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1p+LGAAAA3AAAAA8AAAAAAAAA&#10;AAAAAAAAoQIAAGRycy9kb3ducmV2LnhtbFBLBQYAAAAABAAEAPkAAACUAwAAAAA=&#10;" strokecolor="#24282b" strokeweight="0"/>
                <v:shape id="Freeform 3157" o:spid="_x0000_s1121" style="position:absolute;left:77057;top:8153;width:381;height:838;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Wd8QA&#10;AADcAAAADwAAAGRycy9kb3ducmV2LnhtbESPzWrDMBCE74W8g9hAbo3s4JbEjRJiQ0h7a36a82Jt&#10;LVNrZSwldt++KhR6HGbmG2a9HW0r7tT7xrGCdJ6AIK6cbrhWcDnvH5cgfEDW2DomBd/kYbuZPKwx&#10;127gI91PoRYRwj5HBSaELpfSV4Ys+rnriKP36XqLIcq+lrrHIcJtKxdJ8iwtNhwXDHZUGqq+Tjer&#10;4D2t8Doc3spw1YX3tSmy8cMoNZuOuxcQgcbwH/5rv2oFq+wJ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1nfEAAAA3AAAAA8AAAAAAAAAAAAAAAAAmAIAAGRycy9k&#10;b3ducmV2LnhtbFBLBQYAAAAABAAEAPUAAACJAwAAAAA=&#10;" path="m5,11l3,,,11r5,xe" fillcolor="#24282b" strokecolor="#24282b" strokeweight="0">
                  <v:path arrowok="t" o:connecttype="custom" o:connectlocs="38100,83820;22860,0;0,83820;38100,83820" o:connectangles="0,0,0,0"/>
                </v:shape>
                <v:shape id="Freeform 3158" o:spid="_x0000_s1122" style="position:absolute;left:77057;top:27127;width:381;height:914;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wisIA&#10;AADcAAAADwAAAGRycy9kb3ducmV2LnhtbESPQWsCMRSE74X+h/AKXoombUXs1ii1IHpVC70+Nq+b&#10;pcnLsolm/femIHgcZuYbZrEavBNn6mMbWMPLRIEgroNpudHwfdyM5yBiQjboApOGC0VYLR8fFliZ&#10;kHlP50NqRIFwrFCDTamrpIy1JY9xEjri4v2G3mMqsm+k6TEXuHfyVamZ9NhyWbDY0Zel+u9w8hqy&#10;spe83jUOn9+Ui2Gz/clhq/Xoafj8AJFoSPfwrb0zGt6nM/g/U46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fCKwgAAANwAAAAPAAAAAAAAAAAAAAAAAJgCAABkcnMvZG93&#10;bnJldi54bWxQSwUGAAAAAAQABAD1AAAAhwMAAAAA&#10;" path="m5,l3,12,,,5,xe" fillcolor="#24282b" strokecolor="#24282b" strokeweight="0">
                  <v:path arrowok="t" o:connecttype="custom" o:connectlocs="38100,0;22860,91440;0,0;38100,0" o:connectangles="0,0,0,0"/>
                </v:shape>
                <v:line id="Line 3159" o:spid="_x0000_s1123" style="position:absolute;visibility:visible;mso-wrap-style:square" from="77209,19659" to="772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5lcYAAADcAAAADwAAAGRycy9kb3ducmV2LnhtbESPzW7CMBCE75V4B2uReis2P4I2xSAU&#10;qMoRSFX1uI2XJG28DrEL6dvXSEg9jmbmG8182dlanKn1lWMNw4ECQZw7U3Gh4S17eXgE4QOywdox&#10;afglD8tF726OiXEX3tP5EAoRIewT1FCG0CRS+rwki37gGuLoHV1rMUTZFtK0eIlwW8uRUlNpseK4&#10;UGJDaUn59+HHaphudtmnW63He/Vxet++pirNvjZa3/e71TOIQF34D9/aW6PhaTKD6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OZXGAAAA3AAAAA8AAAAAAAAA&#10;AAAAAAAAoQIAAGRycy9kb3ducmV2LnhtbFBLBQYAAAAABAAEAPkAAACUAwAAAAA=&#10;" strokecolor="#24282b" strokeweight="0"/>
                <v:line id="Line 3160" o:spid="_x0000_s1124" style="position:absolute;visibility:visible;mso-wrap-style:square" from="77209,15621" to="7720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58IAAADcAAAADwAAAGRycy9kb3ducmV2LnhtbERPPW/CMBDdK/U/WIfUrdgUhGjAIJRS&#10;wVhIhRiP+Jqkjc8hNhD+fT0gMT6979mis7W4UOsrxxoGfQWCOHem4kLDd/b5OgHhA7LB2jFpuJGH&#10;xfz5aYaJcVfe0mUXChFD2CeooQyhSaT0eUkWfd81xJH7ca3FEGFbSNPiNYbbWr4pNZYWK44NJTaU&#10;lpT/7c5Ww3j1lR3d8mO4VYfTfrNOVZr9rrR+6XXLKYhAXXiI7+6N0fA+imv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t58IAAADcAAAADwAAAAAAAAAAAAAA&#10;AAChAgAAZHJzL2Rvd25yZXYueG1sUEsFBgAAAAAEAAQA+QAAAJADAAAAAA==&#10;" strokecolor="#24282b" strokeweight="0"/>
                <v:line id="Line 3161" o:spid="_x0000_s1125" style="position:absolute;visibility:visible;mso-wrap-style:square" from="38455,15697" to="38455,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IfMYAAADcAAAADwAAAGRycy9kb3ducmV2LnhtbESPQWvCQBSE74L/YXmCN91tLVJTV5Go&#10;1KOaUnp8zb4mabNvY3bV9N93BaHHYWa+YebLztbiQq2vHGt4GCsQxLkzFRca3rLt6BmED8gGa8ek&#10;4Zc8LBf93hwT4658oMsxFCJC2CeooQyhSaT0eUkW/dg1xNH7cq3FEGVbSNPiNcJtLR+VmkqLFceF&#10;EhtKS8p/jmerYbrZZ59utZ4c1MfpffeaqjT73mg9HHSrFxCBuvAfvrd3RsPsaQa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0CHzGAAAA3AAAAA8AAAAAAAAA&#10;AAAAAAAAoQIAAGRycy9kb3ducmV2LnhtbFBLBQYAAAAABAAEAPkAAACUAwAAAAA=&#10;" strokecolor="#24282b" strokeweight="0"/>
                <v:line id="Line 3162" o:spid="_x0000_s1126" style="position:absolute;visibility:visible;mso-wrap-style:square" from="30899,15697" to="30899,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3PMIAAADcAAAADwAAAGRycy9kb3ducmV2LnhtbERPPW/CMBDdK/U/WIfUrdgUgWjAIJRS&#10;wVhIhRiP+Jqkjc8hNhD+fT0gMT6979mis7W4UOsrxxoGfQWCOHem4kLDd/b5OgHhA7LB2jFpuJGH&#10;xfz5aYaJcVfe0mUXChFD2CeooQyhSaT0eUkWfd81xJH7ca3FEGFbSNPiNYbbWr4pNZYWK44NJTaU&#10;lpT/7c5Ww3j1lR3d8mO4VYfTfrNOVZr9rrR+6XXLKYhAXXiI7+6N0fA+ivP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c3PMIAAADcAAAADwAAAAAAAAAAAAAA&#10;AAChAgAAZHJzL2Rvd25yZXYueG1sUEsFBgAAAAAEAAQA+QAAAJADAAAAAA==&#10;" strokecolor="#24282b" strokeweight="0"/>
                <v:line id="Line 3163" o:spid="_x0000_s1127" style="position:absolute;flip:y;visibility:visible;mso-wrap-style:square" from="29298,19050" to="29298,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yMcQAAADcAAAADwAAAGRycy9kb3ducmV2LnhtbESPQWvCQBSE7wX/w/IEb3WjYGmjq4ig&#10;afFQqh48PnafSTD7NmTXJP77riB4HGbmG2ax6m0lWmp86VjBZJyAINbOlJwrOB23758gfEA2WDkm&#10;BXfysFoO3haYGtfxH7WHkIsIYZ+igiKEOpXS64Is+rGriaN3cY3FEGWTS9NgF+G2ktMk+ZAWS44L&#10;Bda0KUhfDzerwHTZXdchd3v922ab7MfK63mn1GjYr+cgAvXhFX62v42Cr9kE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LIxxAAAANwAAAAPAAAAAAAAAAAA&#10;AAAAAKECAABkcnMvZG93bnJldi54bWxQSwUGAAAAAAQABAD5AAAAkgMAAAAA&#10;" strokecolor="#24282b" strokeweight="0"/>
                <v:line id="Line 3164" o:spid="_x0000_s1128" style="position:absolute;flip:y;visibility:visible;mso-wrap-style:square" from="29298,18135" to="29298,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sRsUAAADcAAAADwAAAGRycy9kb3ducmV2LnhtbESPQWvCQBSE70L/w/IKvemmQouNbqQI&#10;NRYP0rQHj4/d1yQk+zZk1yT+e1co9DjMzDfMZjvZVgzU+9qxgudFAoJYO1NzqeDn+2O+AuEDssHW&#10;MSm4kodt9jDbYGrcyF80FKEUEcI+RQVVCF0qpdcVWfQL1xFH79f1FkOUfSlNj2OE21Yuk+RVWqw5&#10;LlTY0a4i3RQXq8CM+VV3oXRHfRryXf5pZXPeK/X0OL2vQQSawn/4r30wCt5el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YsRsUAAADcAAAADwAAAAAAAAAA&#10;AAAAAAChAgAAZHJzL2Rvd25yZXYueG1sUEsFBgAAAAAEAAQA+QAAAJMDAAAAAA==&#10;" strokecolor="#24282b" strokeweight="0"/>
                <v:line id="Line 3165" o:spid="_x0000_s1129" style="position:absolute;flip:y;visibility:visible;mso-wrap-style:square" from="29298,17145" to="29298,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J3cUAAADcAAAADwAAAGRycy9kb3ducmV2LnhtbESPQWvCQBSE7wX/w/KE3upGpUWjaxCh&#10;pqWHUvXg8bH7TEKyb0N2m8R/3y0Uehxm5htmm422ET11vnKsYD5LQBBrZyouFFzOr08rED4gG2wc&#10;k4I7ech2k4ctpsYN/EX9KRQiQtinqKAMoU2l9Loki37mWuLo3VxnMUTZFdJ0OES4beQiSV6kxYrj&#10;QoktHUrS9enbKjBDftdtKNyH/uzzQ/5uZX09KvU4HfcbEIHG8B/+a78ZBevnJ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qJ3cUAAADcAAAADwAAAAAAAAAA&#10;AAAAAAChAgAAZHJzL2Rvd25yZXYueG1sUEsFBgAAAAAEAAQA+QAAAJMDAAAAAA==&#10;" strokecolor="#24282b" strokeweight="0"/>
                <v:line id="Line 3166" o:spid="_x0000_s1130" style="position:absolute;flip:y;visibility:visible;mso-wrap-style:square" from="29298,16230" to="29298,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RqcUAAADcAAAADwAAAGRycy9kb3ducmV2LnhtbESPQWvCQBSE7wX/w/KE3upGsUWjaxCh&#10;pqWHUvXg8bH7TEKyb0N2m8R/3y0Uehxm5htmm422ET11vnKsYD5LQBBrZyouFFzOr08rED4gG2wc&#10;k4I7ech2k4ctpsYN/EX9KRQiQtinqKAMoU2l9Loki37mWuLo3VxnMUTZFdJ0OES4beQiSV6kxYrj&#10;QoktHUrS9enbKjBDftdtKNyH/uzzQ/5uZX09KvU4HfcbEIHG8B/+a78ZBevnJ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MRqcUAAADcAAAADwAAAAAAAAAA&#10;AAAAAAChAgAAZHJzL2Rvd25yZXYueG1sUEsFBgAAAAAEAAQA+QAAAJMDAAAAAA==&#10;" strokecolor="#24282b" strokeweight="0"/>
                <v:line id="Line 3167" o:spid="_x0000_s1131" style="position:absolute;flip:y;visibility:visible;mso-wrap-style:square" from="29298,15240" to="29298,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MsUAAADcAAAADwAAAGRycy9kb3ducmV2LnhtbESPQWvCQBSE70L/w/IKvemmgsVGN1KE&#10;GosHadqDx8fuaxKSfRuy2yT+e1co9DjMzDfMdjfZVgzU+9qxgudFAoJYO1NzqeD7632+BuEDssHW&#10;MSm4kodd9jDbYmrcyJ80FKEUEcI+RQVVCF0qpdcVWfQL1xFH78f1FkOUfSlNj2OE21Yuk+RFWqw5&#10;LlTY0b4i3RS/VoEZ86vuQulO+jzk+/zDyuZyUOrpcXrbgAg0hf/wX/toFLyu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0MsUAAADcAAAADwAAAAAAAAAA&#10;AAAAAAChAgAAZHJzL2Rvd25yZXYueG1sUEsFBgAAAAAEAAQA+QAAAJMDAAAAAA==&#10;" strokecolor="#24282b" strokeweight="0"/>
                <v:line id="Line 3168" o:spid="_x0000_s1132" style="position:absolute;flip:y;visibility:visible;mso-wrap-style:square" from="29298,14325" to="2929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qRcQAAADcAAAADwAAAGRycy9kb3ducmV2LnhtbESPQWvCQBSE74L/YXlCb7pRUGx0lSJo&#10;WjxIbQ8eH7uvSTD7NmTXJP77riB4HGbmG2a97W0lWmp86VjBdJKAINbOlJwr+P3Zj5cgfEA2WDkm&#10;BXfysN0MB2tMjev4m9pzyEWEsE9RQRFCnUrpdUEW/cTVxNH7c43FEGWTS9NgF+G2krMkWUiLJceF&#10;AmvaFaSv55tVYLrsruuQu6M+tdku+7Lyejko9TbqP1YgAvXhFX62P42C9/k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pFxAAAANwAAAAPAAAAAAAAAAAA&#10;AAAAAKECAABkcnMvZG93bnJldi54bWxQSwUGAAAAAAQABAD5AAAAkgMAAAAA&#10;" strokecolor="#24282b" strokeweight="0"/>
                <v:line id="Line 3169" o:spid="_x0000_s1133" style="position:absolute;flip:y;visibility:visible;mso-wrap-style:square" from="29298,13335" to="29298,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P3sUAAADcAAAADwAAAGRycy9kb3ducmV2LnhtbESPQWvCQBSE7wX/w/KE3upGwVajaxCh&#10;pqWHUvXg8bH7TEKyb0N2m8R/3y0Uehxm5htmm422ET11vnKsYD5LQBBrZyouFFzOr08rED4gG2wc&#10;k4I7ech2k4ctpsYN/EX9KRQiQtinqKAMoU2l9Loki37mWuLo3VxnMUTZFdJ0OES4beQiSZ6lxYrj&#10;QoktHUrS9enbKjBDftdtKNyH/uzzQ/5uZX09KvU4HfcbEIHG8B/+a78ZBevlC/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P3sUAAADcAAAADwAAAAAAAAAA&#10;AAAAAAChAgAAZHJzL2Rvd25yZXYueG1sUEsFBgAAAAAEAAQA+QAAAJMDAAAAAA==&#10;" strokecolor="#24282b" strokeweight="0"/>
                <v:line id="Line 3170" o:spid="_x0000_s1134" style="position:absolute;flip:y;visibility:visible;mso-wrap-style:square" from="29298,12420" to="2929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brMEAAADcAAAADwAAAGRycy9kb3ducmV2LnhtbERPy4rCMBTdC/5DuMLsNHVAGatRRHA6&#10;g4vBx8LlJbm2xeamNLGtfz9ZCC4P573a9LYSLTW+dKxgOklAEGtnSs4VXM778RcIH5ANVo5JwZM8&#10;bNbDwQpT4zo+UnsKuYgh7FNUUIRQp1J6XZBFP3E1ceRurrEYImxyaRrsYrit5GeSzKXFkmNDgTXt&#10;CtL308MqMF321HXI3UH/tdku+7Xyfv1W6mPUb5cgAvXhLX65f4yCxSy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huswQAAANwAAAAPAAAAAAAAAAAAAAAA&#10;AKECAABkcnMvZG93bnJldi54bWxQSwUGAAAAAAQABAD5AAAAjwMAAAAA&#10;" strokecolor="#24282b" strokeweight="0"/>
                <v:line id="Line 3171" o:spid="_x0000_s1135" style="position:absolute;flip:y;visibility:visible;mso-wrap-style:square" from="29298,11430" to="29298,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N8UAAADcAAAADwAAAGRycy9kb3ducmV2LnhtbESPQWvCQBSE70L/w/IKvemmhYqJrqEI&#10;bZQeRO2hx8fuMwnJvg3ZbRL/vVso9DjMzDfMJp9sKwbqfe1YwfMiAUGsnam5VPB1eZ+vQPiAbLB1&#10;TApu5CHfPsw2mBk38omGcyhFhLDPUEEVQpdJ6XVFFv3CdcTRu7reYoiyL6XpcYxw28qXJFlKizXH&#10;hQo72lWkm/OPVWDG4qa7ULpPfRyKXXGwsvn+UOrpcXpbgwg0hf/wX3tvFKSvK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K+N8UAAADcAAAADwAAAAAAAAAA&#10;AAAAAAChAgAAZHJzL2Rvd25yZXYueG1sUEsFBgAAAAAEAAQA+QAAAJMDAAAAAA==&#10;" strokecolor="#24282b" strokeweight="0"/>
                <v:line id="Line 3172" o:spid="_x0000_s1136" style="position:absolute;flip:y;visibility:visible;mso-wrap-style:square" from="29298,10515" to="29298,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dF8EAAADcAAAADwAAAGRycy9kb3ducmV2LnhtbERPu2rDMBTdC/kHcQPdajkdTOpaCSWQ&#10;uiVDyGPoeJFubRPryliqH38fDYGOh/MutpNtxUC9bxwrWCUpCGLtTMOVgutl/7IG4QOywdYxKZjJ&#10;w3azeCowN27kEw3nUIkYwj5HBXUIXS6l1zVZ9InriCP363qLIcK+kqbHMYbbVr6maSYtNhwbauxo&#10;V5O+nf+sAjOWs+5C5Q76OJS78tvK28+nUs/L6eMdRKAp/Isf7i+j4C2L8+OZe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N0XwQAAANwAAAAPAAAAAAAAAAAAAAAA&#10;AKECAABkcnMvZG93bnJldi54bWxQSwUGAAAAAAQABAD5AAAAjwMAAAAA&#10;" strokecolor="#24282b" strokeweight="0"/>
                <v:line id="Line 3173" o:spid="_x0000_s1137" style="position:absolute;flip:y;visibility:visible;mso-wrap-style:square" from="29298,9525" to="29298,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4jMUAAADcAAAADwAAAGRycy9kb3ducmV2LnhtbESPwWrDMBBE74X8g9hAbrWcHkLrRAkh&#10;kDilh1K3hxwXaWOZWCtjqbbz91Wh0OMwM2+YzW5yrRioD41nBcssB0GsvWm4VvD1eXx8BhEissHW&#10;Mym4U4DddvawwcL4kT9oqGItEoRDgQpsjF0hZdCWHIbMd8TJu/reYUyyr6XpcUxw18qnPF9Jhw2n&#10;BYsdHSzpW/XtFJixvOsu1v5Nvw/loXx18nY5KbWYT/s1iEhT/A//tc9GwctqCb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h4jMUAAADcAAAADwAAAAAAAAAA&#10;AAAAAAChAgAAZHJzL2Rvd25yZXYueG1sUEsFBgAAAAAEAAQA+QAAAJMDAAAAAA==&#10;" strokecolor="#24282b" strokeweight="0"/>
                <v:line id="Line 3174" o:spid="_x0000_s1138" style="position:absolute;flip:y;visibility:visible;mso-wrap-style:square" from="29298,8610" to="2929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m+8MAAADcAAAADwAAAGRycy9kb3ducmV2LnhtbESPQYvCMBSE74L/ITzBm6Z6EK1GEUHr&#10;4mHR3YPHR/Jsi81LaWJb//1mYWGPw8x8w2x2va1ES40vHSuYTRMQxNqZknMF31/HyRKED8gGK8ek&#10;4E0edtvhYIOpcR1fqb2FXEQI+xQVFCHUqZReF2TRT11NHL2HayyGKJtcmga7CLeVnCfJQlosOS4U&#10;WNOhIP28vawC02VvXYfcXfRnmx2yDyuf95NS41G/X4MI1If/8F/7bBSsFnP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q5vvDAAAA3AAAAA8AAAAAAAAAAAAA&#10;AAAAoQIAAGRycy9kb3ducmV2LnhtbFBLBQYAAAAABAAEAPkAAACRAwAAAAA=&#10;" strokecolor="#24282b" strokeweight="0"/>
                <v:line id="Line 3175" o:spid="_x0000_s1139" style="position:absolute;flip:y;visibility:visible;mso-wrap-style:square" from="29298,7620" to="29298,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DYMQAAADcAAAADwAAAGRycy9kb3ducmV2LnhtbESPQWvCQBSE74L/YXlCb7pRQWx0lSJo&#10;WjxIbQ8eH7uvSTD7NmTXJP77riB4HGbmG2a97W0lWmp86VjBdJKAINbOlJwr+P3Zj5cgfEA2WDkm&#10;BXfysN0MB2tMjev4m9pzyEWEsE9RQRFCnUrpdUEW/cTVxNH7c43FEGWTS9NgF+G2krMkWUiLJceF&#10;AmvaFaSv55tVYLrsruuQu6M+tdku+7Lyejko9TbqP1YgAvXhFX62P42C98U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kNgxAAAANwAAAAPAAAAAAAAAAAA&#10;AAAAAKECAABkcnMvZG93bnJldi54bWxQSwUGAAAAAAQABAD5AAAAkgMAAAAA&#10;" strokecolor="#24282b" strokeweight="0"/>
                <v:line id="Line 3176" o:spid="_x0000_s1140" style="position:absolute;flip:y;visibility:visible;mso-wrap-style:square" from="29298,6705" to="2929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FMQAAADcAAAADwAAAGRycy9kb3ducmV2LnhtbESPQWvCQBSE74L/YXlCb7pRRGx0lSJo&#10;WjxIbQ8eH7uvSTD7NmTXJP77riB4HGbmG2a97W0lWmp86VjBdJKAINbOlJwr+P3Zj5cgfEA2WDkm&#10;BXfysN0MB2tMjev4m9pzyEWEsE9RQRFCnUrpdUEW/cTVxNH7c43FEGWTS9NgF+G2krMkWUiLJceF&#10;AmvaFaSv55tVYLrsruuQu6M+tdku+7Lyejko9TbqP1YgAvXhFX62P42C98U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9sUxAAAANwAAAAPAAAAAAAAAAAA&#10;AAAAAKECAABkcnMvZG93bnJldi54bWxQSwUGAAAAAAQABAD5AAAAkgMAAAAA&#10;" strokecolor="#24282b" strokeweight="0"/>
                <v:line id="Line 3177" o:spid="_x0000_s1141" style="position:absolute;flip:y;visibility:visible;mso-wrap-style:square" from="29298,5715" to="29298,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j8QAAADcAAAADwAAAGRycy9kb3ducmV2LnhtbESPQWvCQBSE74L/YXlCb7pRUGx0lSJo&#10;WjxIbQ8eH7uvSTD7NmTXJP77riB4HGbmG2a97W0lWmp86VjBdJKAINbOlJwr+P3Zj5cgfEA2WDkm&#10;BXfysN0MB2tMjev4m9pzyEWEsE9RQRFCnUrpdUEW/cTVxNH7c43FEGWTS9NgF+G2krMkWUiLJceF&#10;AmvaFaSv55tVYLrsruuQu6M+tdku+7Lyejko9TbqP1YgAvXhFX62P42C98U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36PxAAAANwAAAAPAAAAAAAAAAAA&#10;AAAAAKECAABkcnMvZG93bnJldi54bWxQSwUGAAAAAAQABAD5AAAAkgMAAAAA&#10;" strokecolor="#24282b" strokeweight="0"/>
                <v:line id="Line 3178" o:spid="_x0000_s1142" style="position:absolute;flip:y;visibility:visible;mso-wrap-style:square" from="29298,4800" to="2929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g+MQAAADcAAAADwAAAGRycy9kb3ducmV2LnhtbESPQWvCQBSE7wX/w/IEb3VTD6FN3YQi&#10;aJQeStWDx8fuaxLMvg3ZNYn/3i0Uehxm5htmXUy2FQP1vnGs4GWZgCDWzjRcKTifts+vIHxANtg6&#10;JgV38lDks6c1ZsaN/E3DMVQiQthnqKAOocuk9Lomi37pOuLo/bjeYoiyr6TpcYxw28pVkqTSYsNx&#10;ocaONjXp6/FmFZixvOsuVO5Tfw3lpjxYeb3slFrMp493EIGm8B/+a++Ngrc0hd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eD4xAAAANwAAAAPAAAAAAAAAAAA&#10;AAAAAKECAABkcnMvZG93bnJldi54bWxQSwUGAAAAAAQABAD5AAAAkgMAAAAA&#10;" strokecolor="#24282b" strokeweight="0"/>
                <v:line id="Line 3179" o:spid="_x0000_s1143" style="position:absolute;flip:y;visibility:visible;mso-wrap-style:square" from="29298,3810" to="29298,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FY8UAAADcAAAADwAAAGRycy9kb3ducmV2LnhtbESPQWvCQBSE70L/w/IKvemmHqyNbqQI&#10;NRYP0rQHj4/d1yQk+zZkt0n8965Q6HGYmW+Y7W6yrRio97VjBc+LBASxdqbmUsH31/t8DcIHZIOt&#10;Y1JwJQ+77GG2xdS4kT9pKEIpIoR9igqqELpUSq8rsugXriOO3o/rLYYo+1KaHscIt61cJslKWqw5&#10;LlTY0b4i3RS/VoEZ86vuQulO+jzk+/zDyuZyUOrpcXrbgAg0hf/wX/toFLyuXu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1FY8UAAADcAAAADwAAAAAAAAAA&#10;AAAAAAChAgAAZHJzL2Rvd25yZXYueG1sUEsFBgAAAAAEAAQA+QAAAJMDAAAAAA==&#10;" strokecolor="#24282b" strokeweight="0"/>
                <v:line id="Line 3180" o:spid="_x0000_s1144" style="position:absolute;flip:y;visibility:visible;mso-wrap-style:square" from="39979,19050" to="39979,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REcEAAADcAAAADwAAAGRycy9kb3ducmV2LnhtbERPu2rDMBTdC/kHcQPdajkdTOpaCSWQ&#10;uiVDyGPoeJFubRPryliqH38fDYGOh/MutpNtxUC9bxwrWCUpCGLtTMOVgutl/7IG4QOywdYxKZjJ&#10;w3azeCowN27kEw3nUIkYwj5HBXUIXS6l1zVZ9InriCP363qLIcK+kqbHMYbbVr6maSYtNhwbauxo&#10;V5O+nf+sAjOWs+5C5Q76OJS78tvK28+nUs/L6eMdRKAp/Isf7i+j4C2La+OZe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tERwQAAANwAAAAPAAAAAAAAAAAAAAAA&#10;AKECAABkcnMvZG93bnJldi54bWxQSwUGAAAAAAQABAD5AAAAjwMAAAAA&#10;" strokecolor="#24282b" strokeweight="0"/>
                <v:line id="Line 3181" o:spid="_x0000_s1145" style="position:absolute;flip:y;visibility:visible;mso-wrap-style:square" from="39979,18135" to="39979,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0isQAAADcAAAADwAAAGRycy9kb3ducmV2LnhtbESPT4vCMBTE74LfITzBm6Z6kLUaRQTt&#10;yh4W/xw8PpJnW2xeSpNt67ffLCx4HGbmN8x629tKtNT40rGC2TQBQaydKTlXcLseJh8gfEA2WDkm&#10;BS/ysN0MB2tMjev4TO0l5CJC2KeooAihTqX0uiCLfupq4ug9XGMxRNnk0jTYRbit5DxJFtJiyXGh&#10;wJr2Benn5ccqMF320nXI3Zf+brN9drLyeT8qNR71uxWIQH14h//bn0bBcrGE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nSKxAAAANwAAAAPAAAAAAAAAAAA&#10;AAAAAKECAABkcnMvZG93bnJldi54bWxQSwUGAAAAAAQABAD5AAAAkgMAAAAA&#10;" strokecolor="#24282b" strokeweight="0"/>
                <v:line id="Line 3182" o:spid="_x0000_s1146" style="position:absolute;flip:y;visibility:visible;mso-wrap-style:square" from="39979,17145" to="39979,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1LysEAAADcAAAADwAAAGRycy9kb3ducmV2LnhtbERPy4rCMBTdC/5DuMLsNHUWOlajiOB0&#10;BheDj4XLS3Jti81NaWJb/36yEFweznu16W0lWmp86VjBdJKAINbOlJwruJz34y8QPiAbrByTgid5&#10;2KyHgxWmxnV8pPYUchFD2KeooAihTqX0uiCLfuJq4sjdXGMxRNjk0jTYxXBbyc8kmUmLJceGAmva&#10;FaTvp4dVYLrsqeuQu4P+a7Nd9mvl/fqt1Meo3y5BBOrDW/xy/xgFi3mcH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7UvKwQAAANwAAAAPAAAAAAAAAAAAAAAA&#10;AKECAABkcnMvZG93bnJldi54bWxQSwUGAAAAAAQABAD5AAAAjwMAAAAA&#10;" strokecolor="#24282b" strokeweight="0"/>
                <v:line id="Line 3183" o:spid="_x0000_s1147" style="position:absolute;flip:y;visibility:visible;mso-wrap-style:square" from="39979,16230" to="3997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uUcQAAADcAAAADwAAAGRycy9kb3ducmV2LnhtbESPQWvCQBSE7wX/w/IEb3WjB9tGVxFB&#10;0+KhVD14fOw+k2D2bciuSfz3XUHwOMzMN8xi1dtKtNT40rGCyTgBQaydKTlXcDpu3z9B+IBssHJM&#10;Cu7kYbUcvC0wNa7jP2oPIRcRwj5FBUUIdSql1wVZ9GNXE0fv4hqLIcoml6bBLsJtJadJMpMWS44L&#10;Bda0KUhfDzerwHTZXdchd3v922ab7MfK63mn1GjYr+cgAvXhFX62v42Cr48JPM7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e5RxAAAANwAAAAPAAAAAAAAAAAA&#10;AAAAAKECAABkcnMvZG93bnJldi54bWxQSwUGAAAAAAQABAD5AAAAkgMAAAAA&#10;" strokecolor="#24282b" strokeweight="0"/>
                <v:line id="Line 3184" o:spid="_x0000_s1148" style="position:absolute;flip:y;visibility:visible;mso-wrap-style:square" from="39979,15240" to="39979,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wJsUAAADcAAAADwAAAGRycy9kb3ducmV2LnhtbESPQWvCQBSE70L/w/IKvemmHlob3UgR&#10;aiwepGkPHh+7r0lI9m3Irkn8965Q6HGYmW+YzXayrRio97VjBc+LBASxdqbmUsHP98d8BcIHZIOt&#10;Y1JwJQ/b7GG2wdS4kb9oKEIpIoR9igqqELpUSq8rsugXriOO3q/rLYYo+1KaHscIt61cJsmLtFhz&#10;XKiwo11FuikuVoEZ86vuQumO+jTku/zTyua8V+rpcXpfgwg0hf/wX/tgFLy9Lu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NwJsUAAADcAAAADwAAAAAAAAAA&#10;AAAAAAChAgAAZHJzL2Rvd25yZXYueG1sUEsFBgAAAAAEAAQA+QAAAJMDAAAAAA==&#10;" strokecolor="#24282b" strokeweight="0"/>
                <v:line id="Line 3185" o:spid="_x0000_s1149" style="position:absolute;flip:y;visibility:visible;mso-wrap-style:square" from="39979,14325" to="3997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vcUAAADcAAAADwAAAGRycy9kb3ducmV2LnhtbESPQWvCQBSE7wX/w/KE3upGhVajaxCh&#10;pqWHUvXg8bH7TEKyb0N2m8R/3y0Uehxm5htmm422ET11vnKsYD5LQBBrZyouFFzOr08rED4gG2wc&#10;k4I7ech2k4ctpsYN/EX9KRQiQtinqKAMoU2l9Loki37mWuLo3VxnMUTZFdJ0OES4beQiSZ6lxYrj&#10;QoktHUrS9enbKjBDftdtKNyH/uzzQ/5uZX09KvU4HfcbEIHG8B/+a78ZBeuXJ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VvcUAAADcAAAADwAAAAAAAAAA&#10;AAAAAAChAgAAZHJzL2Rvd25yZXYueG1sUEsFBgAAAAAEAAQA+QAAAJMDAAAAAA==&#10;" strokecolor="#24282b" strokeweight="0"/>
                <v:line id="Line 3186" o:spid="_x0000_s1150" style="position:absolute;flip:y;visibility:visible;mso-wrap-style:square" from="39979,13335" to="39979,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NycUAAADcAAAADwAAAGRycy9kb3ducmV2LnhtbESPQWvCQBSE7wX/w/KE3upGkVajaxCh&#10;pqWHUvXg8bH7TEKyb0N2m8R/3y0Uehxm5htmm422ET11vnKsYD5LQBBrZyouFFzOr08rED4gG2wc&#10;k4I7ech2k4ctpsYN/EX9KRQiQtinqKAMoU2l9Loki37mWuLo3VxnMUTZFdJ0OES4beQiSZ6lxYrj&#10;QoktHUrS9enbKjBDftdtKNyH/uzzQ/5uZX09KvU4HfcbEIHG8B/+a78ZBeuXJ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ZNycUAAADcAAAADwAAAAAAAAAA&#10;AAAAAAChAgAAZHJzL2Rvd25yZXYueG1sUEsFBgAAAAAEAAQA+QAAAJMDAAAAAA==&#10;" strokecolor="#24282b" strokeweight="0"/>
                <v:line id="Line 3187" o:spid="_x0000_s1151" style="position:absolute;flip:y;visibility:visible;mso-wrap-style:square" from="39979,12420" to="3997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oUsUAAADcAAAADwAAAGRycy9kb3ducmV2LnhtbESPQWvCQBSE7wX/w/KE3upGwVajaxCh&#10;pqWHUvXg8bH7TEKyb0N2m8R/3y0Uehxm5htmm422ET11vnKsYD5LQBBrZyouFFzOr08rED4gG2wc&#10;k4I7ech2k4ctpsYN/EX9KRQiQtinqKAMoU2l9Loki37mWuLo3VxnMUTZFdJ0OES4beQiSZ6lxYrj&#10;QoktHUrS9enbKjBDftdtKNyH/uzzQ/5uZX09KvU4HfcbEIHG8B/+a78ZBeuXJ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roUsUAAADcAAAADwAAAAAAAAAA&#10;AAAAAAChAgAAZHJzL2Rvd25yZXYueG1sUEsFBgAAAAAEAAQA+QAAAJMDAAAAAA==&#10;" strokecolor="#24282b" strokeweight="0"/>
                <v:line id="Line 3188" o:spid="_x0000_s1152" style="position:absolute;flip:y;visibility:visible;mso-wrap-style:square" from="39979,11430" to="39979,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2JcUAAADcAAAADwAAAGRycy9kb3ducmV2LnhtbESPQWvCQBSE70L/w/IKvemmHqyNbqQI&#10;NRYP0rQHj4/d1yQk+zZkt0n8965Q6HGYmW+Y7W6yrRio97VjBc+LBASxdqbmUsH31/t8DcIHZIOt&#10;Y1JwJQ+77GG2xdS4kT9pKEIpIoR9igqqELpUSq8rsugXriOO3o/rLYYo+1KaHscIt61cJslKWqw5&#10;LlTY0b4i3RS/VoEZ86vuQulO+jzk+/zDyuZyUOrpcXrbgAg0hf/wX/toFLy+rO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h2JcUAAADcAAAADwAAAAAAAAAA&#10;AAAAAAChAgAAZHJzL2Rvd25yZXYueG1sUEsFBgAAAAAEAAQA+QAAAJMDAAAAAA==&#10;" strokecolor="#24282b" strokeweight="0"/>
                <v:line id="Line 3189" o:spid="_x0000_s1153" style="position:absolute;flip:y;visibility:visible;mso-wrap-style:square" from="39979,10515" to="3997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TvsQAAADcAAAADwAAAGRycy9kb3ducmV2LnhtbESPQWvCQBSE74L/YXlCb7rRg9roKkXQ&#10;tHiQ2h48PnZfk2D2bciuSfz3XUHwOMzMN8x629tKtNT40rGC6SQBQaydKTlX8PuzHy9B+IBssHJM&#10;Cu7kYbsZDtaYGtfxN7XnkIsIYZ+igiKEOpXS64Is+omriaP35xqLIcoml6bBLsJtJWdJMpcWS44L&#10;Bda0K0hfzzerwHTZXdchd0d9arNd9mXl9XJQ6m3Uf6xABOrDK/xsfxoF74sFPM7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NO+xAAAANwAAAAPAAAAAAAAAAAA&#10;AAAAAKECAABkcnMvZG93bnJldi54bWxQSwUGAAAAAAQABAD5AAAAkgMAAAAA&#10;" strokecolor="#24282b" strokeweight="0"/>
                <v:line id="Line 3190" o:spid="_x0000_s1154" style="position:absolute;flip:y;visibility:visible;mso-wrap-style:square" from="39979,9525" to="39979,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HzMEAAADcAAAADwAAAGRycy9kb3ducmV2LnhtbERPy4rCMBTdC/5DuMLsNHUWOlajiOB0&#10;BheDj4XLS3Jti81NaWJb/36yEFweznu16W0lWmp86VjBdJKAINbOlJwruJz34y8QPiAbrByTgid5&#10;2KyHgxWmxnV8pPYUchFD2KeooAihTqX0uiCLfuJq4sjdXGMxRNjk0jTYxXBbyc8kmUmLJceGAmva&#10;FaTvp4dVYLrsqeuQu4P+a7Nd9mvl/fqt1Meo3y5BBOrDW/xy/xgFi3lcG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0fMwQAAANwAAAAPAAAAAAAAAAAAAAAA&#10;AKECAABkcnMvZG93bnJldi54bWxQSwUGAAAAAAQABAD5AAAAjwMAAAAA&#10;" strokecolor="#24282b" strokeweight="0"/>
                <v:line id="Line 3191" o:spid="_x0000_s1155" style="position:absolute;flip:y;visibility:visible;mso-wrap-style:square" from="39979,8610" to="399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iV8UAAADcAAAADwAAAGRycy9kb3ducmV2LnhtbESPQWvCQBSE70L/w/IKvemmPVQTXUMR&#10;2ig9iNpDj4/dZxKSfRuy2yT+e7dQ6HGYmW+YTT7ZVgzU+9qxgudFAoJYO1NzqeDr8j5fgfAB2WDr&#10;mBTcyEO+fZhtMDNu5BMN51CKCGGfoYIqhC6T0uuKLPqF64ijd3W9xRBlX0rT4xjhtpUvSfIqLdYc&#10;FyrsaFeRbs4/VoEZi5vuQuk+9XEodsXByub7Q6mnx+ltDSLQFP7Df+29UZAuU/g9E4+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iV8UAAADcAAAADwAAAAAAAAAA&#10;AAAAAAChAgAAZHJzL2Rvd25yZXYueG1sUEsFBgAAAAAEAAQA+QAAAJMDAAAAAA==&#10;" strokecolor="#24282b" strokeweight="0"/>
                <v:line id="Line 3192" o:spid="_x0000_s1156" style="position:absolute;flip:y;visibility:visible;mso-wrap-style:square" from="39979,7620" to="3997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77cIAAADcAAAADwAAAGRycy9kb3ducmV2LnhtbERPu2rDMBTdC/kHcQPdajkZiutaCSWQ&#10;uCFDSNqh40W6tU2sK2Opfvx9NAQ6Hs672E62FQP1vnGsYJWkIIi1Mw1XCr6/9i8ZCB+QDbaOScFM&#10;HrabxVOBuXEjX2i4hkrEEPY5KqhD6HIpva7Jok9cRxy5X9dbDBH2lTQ9jjHctnKdpq/SYsOxocaO&#10;djXp2/XPKjBjOesuVO6kz0O5K49W3n4OSj0vp493EIGm8C9+uD+Ngrcszo9n4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g77cIAAADcAAAADwAAAAAAAAAAAAAA&#10;AAChAgAAZHJzL2Rvd25yZXYueG1sUEsFBgAAAAAEAAQA+QAAAJADAAAAAA==&#10;" strokecolor="#24282b" strokeweight="0"/>
                <v:line id="Line 3193" o:spid="_x0000_s1157" style="position:absolute;flip:y;visibility:visible;mso-wrap-style:square" from="39979,6705" to="39979,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SedsQAAADcAAAADwAAAGRycy9kb3ducmV2LnhtbESPT4vCMBTE78J+h/AWvGmqh0W7RhFh&#10;tysexD+HPT6SZ1tsXkoT2/rtjSB4HGbmN8xi1dtKtNT40rGCyTgBQaydKTlXcD79jGYgfEA2WDkm&#10;BXfysFp+DBaYGtfxgdpjyEWEsE9RQRFCnUrpdUEW/djVxNG7uMZiiLLJpWmwi3BbyWmSfEmLJceF&#10;AmvaFKSvx5tVYLrsruuQu53et9km21p5/f9VavjZr79BBOrDO/xq/xkF89kE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J52xAAAANwAAAAPAAAAAAAAAAAA&#10;AAAAAKECAABkcnMvZG93bnJldi54bWxQSwUGAAAAAAQABAD5AAAAkgMAAAAA&#10;" strokecolor="#24282b" strokeweight="0"/>
                <v:line id="Line 3194" o:spid="_x0000_s1158" style="position:absolute;flip:y;visibility:visible;mso-wrap-style:square" from="39979,5715" to="3997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YAAcUAAADcAAAADwAAAGRycy9kb3ducmV2LnhtbESPzWrDMBCE74W8g9hAb40cH4LrRAnB&#10;kDqlh9K0hxwXaWObWCtjqf55+6pQ6HGYmW+Y3WGyrRio941jBetVAoJYO9NwpeDr8/SUgfAB2WDr&#10;mBTM5OGwXzzsMDdu5A8aLqESEcI+RwV1CF0updc1WfQr1xFH7+Z6iyHKvpKmxzHCbSvTJNlIiw3H&#10;hRo7KmrS98u3VWDGctZdqNybfh/Kony18n59UepxOR23IAJN4T/81z4bBc9ZCr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YAAcUAAADcAAAADwAAAAAAAAAA&#10;AAAAAAChAgAAZHJzL2Rvd25yZXYueG1sUEsFBgAAAAAEAAQA+QAAAJMDAAAAAA==&#10;" strokecolor="#24282b" strokeweight="0"/>
                <v:line id="Line 3195" o:spid="_x0000_s1159" style="position:absolute;flip:y;visibility:visible;mso-wrap-style:square" from="39979,4800" to="3997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lmsQAAADcAAAADwAAAGRycy9kb3ducmV2LnhtbESPQWvCQBSE74L/YXlCb7pRQWx0lSJo&#10;WjxIbQ8eH7uvSTD7NmTXJP77riB4HGbmG2a97W0lWmp86VjBdJKAINbOlJwr+P3Zj5cgfEA2WDkm&#10;BXfysN0MB2tMjev4m9pzyEWEsE9RQRFCnUrpdUEW/cTVxNH7c43FEGWTS9NgF+G2krMkWUiLJceF&#10;AmvaFaSv55tVYLrsruuQu6M+tdku+7Lyejko9TbqP1YgAvXhFX62P42C9+U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qWaxAAAANwAAAAPAAAAAAAAAAAA&#10;AAAAAKECAABkcnMvZG93bnJldi54bWxQSwUGAAAAAAQABAD5AAAAkgMAAAAA&#10;" strokecolor="#24282b" strokeweight="0"/>
                <v:line id="Line 3196" o:spid="_x0000_s1160" style="position:absolute;flip:y;visibility:visible;mso-wrap-style:square" from="39979,3810" to="39979,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97sQAAADcAAAADwAAAGRycy9kb3ducmV2LnhtbESPQWvCQBSE74L/YXlCb7pRRGx0lSJo&#10;WjxIbQ8eH7uvSTD7NmTXJP77riB4HGbmG2a97W0lWmp86VjBdJKAINbOlJwr+P3Zj5cgfEA2WDkm&#10;BXfysN0MB2tMjev4m9pzyEWEsE9RQRFCnUrpdUEW/cTVxNH7c43FEGWTS9NgF+G2krMkWUiLJceF&#10;AmvaFaSv55tVYLrsruuQu6M+tdku+7Lyejko9TbqP1YgAvXhFX62P42C9+Uc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z3uxAAAANwAAAAPAAAAAAAAAAAA&#10;AAAAAKECAABkcnMvZG93bnJldi54bWxQSwUGAAAAAAQABAD5AAAAkgMAAAAA&#10;" strokecolor="#24282b" strokeweight="0"/>
                <v:line id="Line 3197" o:spid="_x0000_s1161" style="position:absolute;visibility:visible;mso-wrap-style:square" from="34639,8686" to="34639,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448YAAADcAAAADwAAAGRycy9kb3ducmV2LnhtbESPQWvCQBSE7wX/w/IKvdXdVio2dRVJ&#10;LXpUU0qPr9lnEs2+jdlV03/vCoLHYWa+YcbTztbiRK2vHGt46SsQxLkzFRcavrOv5xEIH5AN1o5J&#10;wz95mE56D2NMjDvzmk6bUIgIYZ+ghjKEJpHS5yVZ9H3XEEdv61qLIcq2kKbFc4TbWr4qNZQWK44L&#10;JTaUlpTvN0erYThfZX9u9jlYq9/Dz3KRqjTbzbV+euxmHyACdeEevrWXRsP76A2uZ+IR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uOPGAAAA3AAAAA8AAAAAAAAA&#10;AAAAAAAAoQIAAGRycy9kb3ducmV2LnhtbFBLBQYAAAAABAAEAPkAAACUAwAAAAA=&#10;" strokecolor="#24282b" strokeweight="0"/>
                <v:shape id="Freeform 3198" o:spid="_x0000_s1162" style="position:absolute;left:34410;top:8153;width:381;height:838;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ymsMA&#10;AADcAAAADwAAAGRycy9kb3ducmV2LnhtbESPQWvCQBSE7wX/w/IEb3WjlGBTVzGBUnuzsfX8yL5m&#10;Q7NvQ3abxH/vFoQeh5n5htnuJ9uKgXrfOFawWiYgiCunG64VfJ5fHzcgfEDW2DomBVfysN/NHraY&#10;aTfyBw1lqEWEsM9QgQmhy6T0lSGLfuk64uh9u95iiLKvpe5xjHDbynWSpNJiw3HBYEeFoeqn/LUK&#10;TqsKL+PbexEuOve+NvnT9GWUWsynwwuIQFP4D9/bR63geZPC35l4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7ymsMAAADcAAAADwAAAAAAAAAAAAAAAACYAgAAZHJzL2Rv&#10;d25yZXYueG1sUEsFBgAAAAAEAAQA9QAAAIgDAAAAAA==&#10;" path="m5,11l3,,,11r5,xe" fillcolor="#24282b" strokecolor="#24282b" strokeweight="0">
                  <v:path arrowok="t" o:connecttype="custom" o:connectlocs="38100,83820;22860,0;0,83820;38100,83820" o:connectangles="0,0,0,0"/>
                </v:shape>
                <v:shape id="Freeform 3199" o:spid="_x0000_s1163" style="position:absolute;left:34334;top:27127;width:381;height:914;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vi8IA&#10;AADcAAAADwAAAGRycy9kb3ducmV2LnhtbESPQWsCMRSE74X+h/AKXkpN2oLVrVFqQfSqFnp9bJ6b&#10;pcnLsolm/femIHgcZuYbZr4cvBNn6mMbWMPrWIEgroNpudHwc1i/TEHEhGzQBSYNF4qwXDw+zLEy&#10;IfOOzvvUiALhWKEGm1JXSRlrSx7jOHTExTuG3mMqsm+k6TEXuHfyTamJ9NhyWbDY0bel+m9/8hqy&#10;spe82jYOn9+Vi2G9+c1ho/Xoafj6BJFoSPfwrb01GmbTD/g/U4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O+LwgAAANwAAAAPAAAAAAAAAAAAAAAAAJgCAABkcnMvZG93&#10;bnJldi54bWxQSwUGAAAAAAQABAD1AAAAhwMAAAAA&#10;" path="m5,l3,12,,,5,xe" fillcolor="#24282b" strokecolor="#24282b" strokeweight="0">
                  <v:path arrowok="t" o:connecttype="custom" o:connectlocs="38100,0;22860,91440;0,0;38100,0" o:connectangles="0,0,0,0"/>
                </v:shape>
                <v:line id="Line 3200" o:spid="_x0000_s1164" style="position:absolute;visibility:visible;mso-wrap-style:square" from="34563,15621" to="34563,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XfcMAAADcAAAADwAAAGRycy9kb3ducmV2LnhtbERPz0/CMBS+k/g/NM/EG7RqssCgEDJn&#10;4CiMGI+P9blN19e5Fpj/PT2QcPzy/V6sBtuKM/W+cazheaJAEJfONFxpOBTv4ykIH5ANto5Jwz95&#10;WC0fRgtMjbvwjs77UIkYwj5FDXUIXSqlL2uy6CeuI47ct+sthgj7SpoeLzHctvJFqURabDg21NhR&#10;VlP5uz9ZDUn+URzd+u11p77+PrebTGXFT6710+OwnoMINIS7+ObeGg2zaVwbz8Qj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BF33DAAAA3AAAAA8AAAAAAAAAAAAA&#10;AAAAoQIAAGRycy9kb3ducmV2LnhtbFBLBQYAAAAABAAEAPkAAACRAwAAAAA=&#10;" strokecolor="#24282b" strokeweight="0"/>
                <v:line id="Line 3201" o:spid="_x0000_s1165" style="position:absolute;visibility:visible;mso-wrap-style:square" from="34563,19507" to="3456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y5sUAAADcAAAADwAAAGRycy9kb3ducmV2LnhtbESPQWvCQBSE7wX/w/KE3upuLYimriJR&#10;0aMaKT2+Zl+TtNm3Mbtq+u/dguBxmJlvmOm8s7W4UOsrxxpeBwoEce5MxYWGY7Z+GYPwAdlg7Zg0&#10;/JGH+az3NMXEuCvv6XIIhYgQ9glqKENoEil9XpJFP3ANcfS+XWsxRNkW0rR4jXBby6FSI2mx4rhQ&#10;YkNpSfnv4Ww1jFa77Mstlm979Xn62G5SlWY/K62f+93iHUSgLjzC9/bWaJiMJ/B/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2y5sUAAADcAAAADwAAAAAAAAAA&#10;AAAAAAChAgAAZHJzL2Rvd25yZXYueG1sUEsFBgAAAAAEAAQA+QAAAJMDAAAAAA==&#10;" strokecolor="#24282b" strokeweight="0"/>
                <v:line id="Line 3202" o:spid="_x0000_s1166" style="position:absolute;visibility:visible;mso-wrap-style:square" from="35629,24231" to="50888,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NpsIAAADcAAAADwAAAGRycy9kb3ducmV2LnhtbERPz2vCMBS+C/sfwht402QTRKtRpHPo&#10;cdohHp/Ns61rXromavffm4Ow48f3e77sbC1u1PrKsYa3oQJBnDtTcaHhO/scTED4gGywdkwa/sjD&#10;cvHSm2Ni3J13dNuHQsQQ9glqKENoEil9XpJFP3QNceTOrrUYImwLaVq8x3Bby3elxtJixbGhxIbS&#10;kvKf/dVqGK+/spNbfYx26vh72G5SlWaXtdb91241AxGoC//ip3trNEy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6NpsIAAADcAAAADwAAAAAAAAAAAAAA&#10;AAChAgAAZHJzL2Rvd25yZXYueG1sUEsFBgAAAAAEAAQA+QAAAJADAAAAAA==&#10;" strokecolor="#24282b" strokeweight="0"/>
                <v:shape id="Freeform 3203" o:spid="_x0000_s1167" style="position:absolute;left:34715;top:2407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1u8IA&#10;AADcAAAADwAAAGRycy9kb3ducmV2LnhtbESPQWvCQBSE7wX/w/KE3uomHqSbukoVBC8eql68vWaf&#10;SWj2bchbY/z33ULB4zAz3zDL9ehbNVAvTWAL+SwDRVwG13Bl4Xzavb2DkojssA1MFh4ksF5NXpZY&#10;uHDnLxqOsVIJwlKghTrGrtBaypo8yix0xMm7ht5jTLKvtOvxnuC+1fMsW2iPDaeFGjva1lT+HG/e&#10;QpObs+R4IdMNsjGH742E62jt63T8/AAVaYzP8H977ywYk8Pf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nW7wgAAANwAAAAPAAAAAAAAAAAAAAAAAJgCAABkcnMvZG93&#10;bnJldi54bWxQSwUGAAAAAAQABAD1AAAAhwMAAAAA&#10;" path="m11,l,2,11,5,11,xe" fillcolor="#24282b" strokecolor="#24282b" strokeweight="0">
                  <v:path arrowok="t" o:connecttype="custom" o:connectlocs="83820,0;0,15240;83820,38100;83820,0" o:connectangles="0,0,0,0"/>
                </v:shape>
                <v:shape id="Freeform 3204" o:spid="_x0000_s1168" style="position:absolute;left:50736;top:2407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rzMMA&#10;AADcAAAADwAAAGRycy9kb3ducmV2LnhtbESPQWvCQBSE7wX/w/KE3uomHqQbXUWFghcPWi+9vWaf&#10;STD7NuRtY/z3XaHQ4zAz3zCrzehbNVAvTWAL+SwDRVwG13Bl4fL58fYOSiKywzYwWXiQwGY9eVlh&#10;4cKdTzScY6UShKVAC3WMXaG1lDV5lFnoiJN3Db3HmGRfadfjPcF9q+dZttAeG04LNXa0r6m8nX+8&#10;hSY3F8nxi0w3yM4cv3cSrqO1r9NxuwQVaYz/4b/2wVkwZg7P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rzMMAAADcAAAADwAAAAAAAAAAAAAAAACYAgAAZHJzL2Rv&#10;d25yZXYueG1sUEsFBgAAAAAEAAQA9QAAAIgDAAAAAA==&#10;" path="m,l11,2,,5,,xe" fillcolor="#24282b" strokecolor="#24282b" strokeweight="0">
                  <v:path arrowok="t" o:connecttype="custom" o:connectlocs="0,0;83820,15240;0,38100;0,0" o:connectangles="0,0,0,0"/>
                </v:shape>
                <v:line id="Line 3205" o:spid="_x0000_s1169" style="position:absolute;flip:y;visibility:visible;mso-wrap-style:square" from="51803,23850" to="51803,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R8UAAADcAAAADwAAAGRycy9kb3ducmV2LnhtbESPQWvCQBSE70L/w/IKvemmLYiJrqEI&#10;bZQeRO2hx8fuMwnJvg3ZbRL/vVso9DjMzDfMJp9sKwbqfe1YwfMiAUGsnam5VPB1eZ+vQPiAbLB1&#10;TApu5CHfPsw2mBk38omGcyhFhLDPUEEVQpdJ6XVFFv3CdcTRu7reYoiyL6XpcYxw28qXJFlKizXH&#10;hQo72lWkm/OPVWDG4qa7ULpPfRyKXXGwsvn+UOrpcXpbgwg0hf/wX3tvFKTp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R8UAAADcAAAADwAAAAAAAAAA&#10;AAAAAAChAgAAZHJzL2Rvd25yZXYueG1sUEsFBgAAAAAEAAQA+QAAAJMDAAAAAA==&#10;" strokecolor="#24282b" strokeweight="0"/>
                <v:line id="Line 3206" o:spid="_x0000_s1170" style="position:absolute;flip:y;visibility:visible;mso-wrap-style:square" from="51803,21640" to="5180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rM8UAAADcAAAADwAAAGRycy9kb3ducmV2LnhtbESPQWvCQBSE70L/w/IKvemmpYiJrqEI&#10;bZQeRO2hx8fuMwnJvg3ZbRL/vVso9DjMzDfMJp9sKwbqfe1YwfMiAUGsnam5VPB1eZ+vQPiAbLB1&#10;TApu5CHfPsw2mBk38omGcyhFhLDPUEEVQpdJ6XVFFv3CdcTRu7reYoiyL6XpcYxw28qXJFlKizXH&#10;hQo72lWkm/OPVWDG4qa7ULpPfRyKXXGwsvn+UOrpcXpbgwg0hf/wX3tvFKTp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qrM8UAAADcAAAADwAAAAAAAAAA&#10;AAAAAAChAgAAZHJzL2Rvd25yZXYueG1sUEsFBgAAAAAEAAQA+QAAAJMDAAAAAA==&#10;" strokecolor="#24282b" strokeweight="0"/>
                <v:line id="Line 3207" o:spid="_x0000_s1171" style="position:absolute;flip:y;visibility:visible;mso-wrap-style:square" from="51803,19583" to="51803,2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OqMUAAADcAAAADwAAAGRycy9kb3ducmV2LnhtbESPQWvCQBSE70L/w/IKvemmhYqJrqEI&#10;bZQeRO2hx8fuMwnJvg3ZbRL/vVso9DjMzDfMJp9sKwbqfe1YwfMiAUGsnam5VPB1eZ+vQPiAbLB1&#10;TApu5CHfPsw2mBk38omGcyhFhLDPUEEVQpdJ6XVFFv3CdcTRu7reYoiyL6XpcYxw28qXJFlKizXH&#10;hQo72lWkm/OPVWDG4qa7ULpPfRyKXXGwsvn+UOrpcXpbgwg0hf/wX3tvFKTp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YOqMUAAADcAAAADwAAAAAAAAAA&#10;AAAAAAChAgAAZHJzL2Rvd25yZXYueG1sUEsFBgAAAAAEAAQA+QAAAJMDAAAAAA==&#10;" strokecolor="#24282b" strokeweight="0"/>
                <v:line id="Line 3208" o:spid="_x0000_s1172" style="position:absolute;flip:y;visibility:visible;mso-wrap-style:square" from="51803,16306" to="51803,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Q38QAAADcAAAADwAAAGRycy9kb3ducmV2LnhtbESPT4vCMBTE74LfITzBm6Z6kLUaRQTt&#10;yh4W/xw8PpJnW2xeSpNt67ffLCx4HGbmN8x629tKtNT40rGC2TQBQaydKTlXcLseJh8gfEA2WDkm&#10;BS/ysN0MB2tMjev4TO0l5CJC2KeooAihTqX0uiCLfupq4ug9XGMxRNnk0jTYRbit5DxJFtJiyXGh&#10;wJr2Benn5ccqMF320nXI3Zf+brN9drLyeT8qNR71uxWIQH14h//bn0bBcrmA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JDfxAAAANwAAAAPAAAAAAAAAAAA&#10;AAAAAKECAABkcnMvZG93bnJldi54bWxQSwUGAAAAAAQABAD5AAAAkgMAAAAA&#10;" strokecolor="#24282b" strokeweight="0"/>
                <v:line id="Line 3209" o:spid="_x0000_s1173" style="position:absolute;flip:y;visibility:visible;mso-wrap-style:square" from="51803,13868" to="51803,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1RMUAAADcAAAADwAAAGRycy9kb3ducmV2LnhtbESPQWvCQBSE70L/w/IKvemmPVQTXUMR&#10;2ig9iNpDj4/dZxKSfRuy2yT+e7dQ6HGYmW+YTT7ZVgzU+9qxgudFAoJYO1NzqeDr8j5fgfAB2WDr&#10;mBTcyEO+fZhtMDNu5BMN51CKCGGfoYIqhC6T0uuKLPqF64ijd3W9xRBlX0rT4xjhtpUvSfIqLdYc&#10;FyrsaFeRbs4/VoEZi5vuQuk+9XEodsXByub7Q6mnx+ltDSLQFP7Df+29UZCmS/g9E4+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g1RMUAAADcAAAADwAAAAAAAAAA&#10;AAAAAAChAgAAZHJzL2Rvd25yZXYueG1sUEsFBgAAAAAEAAQA+QAAAJMDAAAAAA==&#10;" strokecolor="#24282b" strokeweight="0"/>
                <v:line id="Line 3210" o:spid="_x0000_s1174" style="position:absolute;flip:y;visibility:visible;mso-wrap-style:square" from="51803,11963" to="51803,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ehNsAAAADcAAAADwAAAGRycy9kb3ducmV2LnhtbERPTYvCMBC9C/6HMII3TfUg2jXKImhd&#10;PIjVwx6HZLYtNpPSxLb++81hYY+P973dD7YWHbW+cqxgMU9AEGtnKi4UPO7H2RqED8gGa8ek4E0e&#10;9rvxaIupcT3fqMtDIWII+xQVlCE0qZRel2TRz11DHLkf11oMEbaFNC32MdzWcpkkK2mx4thQYkOH&#10;kvQzf1kFps/eugmFu+hrlx2yLyuf3yelppPh8wNEoCH8i//cZ6Ngs4lr45l4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XoTbAAAAA3AAAAA8AAAAAAAAAAAAAAAAA&#10;oQIAAGRycy9kb3ducmV2LnhtbFBLBQYAAAAABAAEAPkAAACOAwAAAAA=&#10;" strokecolor="#24282b" strokeweight="0"/>
                <v:line id="Line 3211" o:spid="_x0000_s1175" style="position:absolute;flip:y;visibility:visible;mso-wrap-style:square" from="51803,9829" to="5180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ErcQAAADcAAAADwAAAGRycy9kb3ducmV2LnhtbESPQWvCQBSE70L/w/IK3nRTD8WkrlKE&#10;NhUPYuyhx8fuaxLMvg3ZNYn/3hUEj8PMfMOsNqNtRE+drx0reJsnIIi1MzWXCn5PX7MlCB+QDTaO&#10;ScGVPGzWL5MVZsYNfKS+CKWIEPYZKqhCaDMpva7Iop+7ljh6/66zGKLsSmk6HCLcNnKRJO/SYs1x&#10;ocKWthXpc3GxCsyQX3UbSrfXhz7f5jsrz3/fSk1fx88PEIHG8Aw/2j9GQZqmc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wStxAAAANwAAAAPAAAAAAAAAAAA&#10;AAAAAKECAABkcnMvZG93bnJldi54bWxQSwUGAAAAAAQABAD5AAAAkgMAAAAA&#10;" strokecolor="#24282b" strokeweight="0"/>
                <v:line id="Line 3212" o:spid="_x0000_s1176" style="position:absolute;flip:y;visibility:visible;mso-wrap-style:square" from="51803,7543" to="51803,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ImsUAAADdAAAADwAAAGRycy9kb3ducmV2LnhtbESPQWvDMAyF74X9B6NBb63dHUrJ6pZR&#10;6LKyQ1m3w47C1pLQWA6xl6T/vjoMdpN4T+992u6n0KqB+tREtrBaGlDELvqGKwtfn8fFBlTKyB7b&#10;yGThRgn2u4fZFgsfR/6g4ZIrJSGcCrRQ59wVWidXU8C0jB2xaD+xD5hl7SvtexwlPLT6yZi1Dtiw&#10;NNTY0aEmd738Bgt+LG+uy1V8d+ehPJSnoK/fr9bOH6eXZ1CZpvxv/rt+84JvjPDLNzKC3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4ImsUAAADdAAAADwAAAAAAAAAA&#10;AAAAAAChAgAAZHJzL2Rvd25yZXYueG1sUEsFBgAAAAAEAAQA+QAAAJMDAAAAAA==&#10;" strokecolor="#24282b" strokeweight="0"/>
                <v:line id="Line 3213" o:spid="_x0000_s1177" style="position:absolute;flip:y;visibility:visible;mso-wrap-style:square" from="51803,5334" to="51803,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tAcIAAADdAAAADwAAAGRycy9kb3ducmV2LnhtbERPTYvCMBC9L/gfwix4WxM9iFSjLMJa&#10;xcOiuwePQzLbFptJaWJb/71ZELzN433OajO4WnTUhsqzhulEgSA23lZcaPj9+fpYgAgR2WLtmTTc&#10;KcBmPXpbYWZ9zyfqzrEQKYRDhhrKGJtMymBKchgmviFO3J9vHcYE20LaFvsU7mo5U2ouHVacGkps&#10;aFuSuZ5vToPt87tpYuGP5rvLt/nByetlp/X4ffhcgog0xJf46d7bNF+pKfx/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KtAcIAAADdAAAADwAAAAAAAAAAAAAA&#10;AAChAgAAZHJzL2Rvd25yZXYueG1sUEsFBgAAAAAEAAQA+QAAAJADAAAAAA==&#10;" strokecolor="#24282b" strokeweight="0"/>
                <v:line id="Line 3214" o:spid="_x0000_s1178" style="position:absolute;flip:y;visibility:visible;mso-wrap-style:square" from="51803,3276" to="5180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zdsIAAADdAAAADwAAAGRycy9kb3ducmV2LnhtbERPS2vCQBC+F/oflil4q7t6EEmzigg2&#10;LR6Kj0OPw+6YBLOzIbtN4r93C4K3+fiek69H14ieulB71jCbKhDExtuaSw3n0+59CSJEZIuNZ9Jw&#10;owDr1etLjpn1Ax+oP8ZSpBAOGWqoYmwzKYOpyGGY+pY4cRffOYwJdqW0HQ4p3DVyrtRCOqw5NVTY&#10;0rYicz3+OQ12KG6mjaXfm5++2BbfTl5/P7WevI2bDxCRxvgUP9xfNs1Xag7/36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AzdsIAAADdAAAADwAAAAAAAAAAAAAA&#10;AAChAgAAZHJzL2Rvd25yZXYueG1sUEsFBgAAAAAEAAQA+QAAAJADAAAAAA==&#10;" strokecolor="#24282b" strokeweight="0"/>
                <v:line id="Line 3215" o:spid="_x0000_s1179" style="position:absolute;visibility:visible;mso-wrap-style:square" from="6635,15697" to="6635,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0FvcMAAADdAAAADwAAAGRycy9kb3ducmV2LnhtbERPTWvCQBC9F/wPywi91V0rSEldRaKi&#10;RzUiPY7ZMUmbnU2zW43/3hUK3ubxPmcy62wtLtT6yrGG4UCBIM6dqbjQcMhWbx8gfEA2WDsmDTfy&#10;MJv2XiaYGHflHV32oRAxhH2CGsoQmkRKn5dk0Q9cQxy5s2sthgjbQpoWrzHc1vJdqbG0WHFsKLGh&#10;tKT8Z/9nNYyX2+zk5ovRTn39HjfrVKXZ91Lr1343/wQRqAtP8b97Y+J8pUbw+Cae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9Bb3DAAAA3QAAAA8AAAAAAAAAAAAA&#10;AAAAoQIAAGRycy9kb3ducmV2LnhtbFBLBQYAAAAABAAEAPkAAACRAwAAAAA=&#10;" strokecolor="#24282b" strokeweight="0"/>
                <v:line id="Line 3216" o:spid="_x0000_s1180" style="position:absolute;visibility:visible;mso-wrap-style:square" from="6635,19431" to="6635,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ycMAAADdAAAADwAAAGRycy9kb3ducmV2LnhtbERPTWvCQBC9F/oflhG81V1rkRJdRVKl&#10;HqsR8ThmxySanU2zq6b/vlsQepvH+5zpvLO1uFHrK8cahgMFgjh3puJCwy5bvbyD8AHZYO2YNPyQ&#10;h/ns+WmKiXF33tBtGwoRQ9gnqKEMoUmk9HlJFv3ANcSRO7nWYoiwLaRp8R7DbS1flRpLixXHhhIb&#10;SkvKL9ur1TBefmVHt/gYbdThe7/+TFWanZda93vdYgIiUBf+xQ/32sT5Sr3B3zfxB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UncnDAAAA3QAAAA8AAAAAAAAAAAAA&#10;AAAAoQIAAGRycy9kb3ducmV2LnhtbFBLBQYAAAAABAAEAPkAAACRAwAAAAA=&#10;" strokecolor="#24282b" strokeweight="0"/>
                <v:line id="Line 3217" o:spid="_x0000_s1181" style="position:absolute;flip:y;visibility:visible;mso-wrap-style:square" from="17468,23850" to="17468,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rAsMAAADdAAAADwAAAGRycy9kb3ducmV2LnhtbERPTWvCQBC9C/6HZQRvumvBIqlrKIKN&#10;pYei7aHHYXeahGRnQ3ZN4r/vFgq9zeN9zj6fXCsG6kPtWcNmrUAQG29rLjV8fpxWOxAhIltsPZOG&#10;OwXID/PZHjPrR77QcI2lSCEcMtRQxdhlUgZTkcOw9h1x4r597zAm2JfS9jimcNfKB6UepcOaU0OF&#10;HR0rMs315jTYsbibLpb+zbwPxbF4dbL5etF6uZien0BEmuK/+M99tmm+Ulv4/Sa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JqwLDAAAA3QAAAA8AAAAAAAAAAAAA&#10;AAAAoQIAAGRycy9kb3ducmV2LnhtbFBLBQYAAAAABAAEAPkAAACRAwAAAAA=&#10;" strokecolor="#24282b" strokeweight="0"/>
                <v:line id="Line 3218" o:spid="_x0000_s1182" style="position:absolute;flip:y;visibility:visible;mso-wrap-style:square" from="17468,21640" to="1746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1dcQAAADdAAAADwAAAGRycy9kb3ducmV2LnhtbESPT4vCMBDF7wt+hzDC3tbUPSxSG0UE&#10;rbIH8c/B45CMbbGZlCbb1m+/EQRvM7z3fvMmWw62Fh21vnKsYDpJQBBrZyouFFzOm68ZCB+QDdaO&#10;ScGDPCwXo48MU+N6PlJ3CoWIEPYpKihDaFIpvS7Jop+4hjhqN9daDHFtC2la7CPc1vI7SX6kxYrj&#10;hRIbWpek76c/q8D0+UM3oXC/+tDl63xv5f26VepzPKzmIAIN4W1+pXcm1o9EeH4TR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zV1xAAAAN0AAAAPAAAAAAAAAAAA&#10;AAAAAKECAABkcnMvZG93bnJldi54bWxQSwUGAAAAAAQABAD5AAAAkgMAAAAA&#10;" strokecolor="#24282b" strokeweight="0"/>
                <v:line id="Line 3219" o:spid="_x0000_s1183" style="position:absolute;flip:y;visibility:visible;mso-wrap-style:square" from="17468,19583" to="17468,2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Q7sMAAADdAAAADwAAAGRycy9kb3ducmV2LnhtbERPPWvDMBDdA/kP4gLZEikd0uBGMSWQ&#10;OqVDSdqh4yFdbWPrZCzFdv59VSh0u8f7vH0+uVYM1Ifas4bNWoEgNt7WXGr4/DitdiBCRLbYeiYN&#10;dwqQH+azPWbWj3yh4RpLkUI4ZKihirHLpAymIodh7TvixH373mFMsC+l7XFM4a6VD0ptpcOaU0OF&#10;HR0rMs315jTYsbibLpb+zbwPxbF4dbL5etF6uZien0BEmuK/+M99tmm+Uo/w+006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XkO7DAAAA3QAAAA8AAAAAAAAAAAAA&#10;AAAAoQIAAGRycy9kb3ducmV2LnhtbFBLBQYAAAAABAAEAPkAAACRAwAAAAA=&#10;" strokecolor="#24282b" strokeweight="0"/>
                <v:line id="Line 3220" o:spid="_x0000_s1184" style="position:absolute;flip:y;visibility:visible;mso-wrap-style:square" from="17468,16306" to="17468,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EnMUAAADdAAAADwAAAGRycy9kb3ducmV2LnhtbESPQWvDMAyF74X9B6NBb63dHUrJ6pZR&#10;6LKyQ1m3w47C1pLQWA6xl6T/vjoMdpN4T+992u6n0KqB+tREtrBaGlDELvqGKwtfn8fFBlTKyB7b&#10;yGThRgn2u4fZFgsfR/6g4ZIrJSGcCrRQ59wVWidXU8C0jB2xaD+xD5hl7SvtexwlPLT6yZi1Dtiw&#10;NNTY0aEmd738Bgt+LG+uy1V8d+ehPJSnoK/fr9bOH6eXZ1CZpvxv/rt+84JvjODKNzKC3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EnMUAAADdAAAADwAAAAAAAAAA&#10;AAAAAAChAgAAZHJzL2Rvd25yZXYueG1sUEsFBgAAAAAEAAQA+QAAAJMDAAAAAA==&#10;" strokecolor="#24282b" strokeweight="0"/>
                <v:line id="Line 3221" o:spid="_x0000_s1185" style="position:absolute;flip:y;visibility:visible;mso-wrap-style:square" from="17468,13868" to="17468,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hB8MAAADdAAAADwAAAGRycy9kb3ducmV2LnhtbERPPWvDMBDdA/kP4gLZEikdQuNGMSWQ&#10;OqVDSdqh4yFdbWPrZCzFdv59VSh0u8f7vH0+uVYM1Ifas4bNWoEgNt7WXGr4/DitHkGEiGyx9Uwa&#10;7hQgP8xne8ysH/lCwzWWIoVwyFBDFWOXSRlMRQ7D2nfEifv2vcOYYF9K2+OYwl0rH5TaSoc1p4YK&#10;OzpWZJrrzWmwY3E3XSz9m3kfimPx6mTz9aL1cjE9P4GINMV/8Z/7bNN8pXbw+006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EoQfDAAAA3QAAAA8AAAAAAAAAAAAA&#10;AAAAoQIAAGRycy9kb3ducmV2LnhtbFBLBQYAAAAABAAEAPkAAACRAwAAAAA=&#10;" strokecolor="#24282b" strokeweight="0"/>
                <v:line id="Line 3222" o:spid="_x0000_s1186" style="position:absolute;flip:y;visibility:visible;mso-wrap-style:square" from="17468,11963" to="17468,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eR8UAAADdAAAADwAAAGRycy9kb3ducmV2LnhtbESPQWvCQBCF7wX/wzJCb3WjB5HoKkWo&#10;UXqQqoceh91pEszOhuyaxH/fORR6m+G9ee+bzW70jeqpi3VgA/NZBorYBldzaeB2/XhbgYoJ2WET&#10;mAw8KcJuO3nZYO7CwF/UX1KpJIRjjgaqlNpc62gr8hhnoSUW7Sd0HpOsXaldh4OE+0YvsmypPdYs&#10;DRW2tK/I3i8Pb8ANxdO2qQyf9twX++Lk9f37YMzrdHxfg0o0pn/z3/XRCX42F3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eeR8UAAADdAAAADwAAAAAAAAAA&#10;AAAAAAChAgAAZHJzL2Rvd25yZXYueG1sUEsFBgAAAAAEAAQA+QAAAJMDAAAAAA==&#10;" strokecolor="#24282b" strokeweight="0"/>
                <v:line id="Line 3223" o:spid="_x0000_s1187" style="position:absolute;flip:y;visibility:visible;mso-wrap-style:square" from="17468,7543" to="1746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73MIAAADdAAAADwAAAGRycy9kb3ducmV2LnhtbERPS4vCMBC+C/sfwgjeNK0Hka5RFsHt&#10;Lh7Ex2GPQzLbFptJaWJb/70RBG/z8T1ntRlsLTpqfeVYQTpLQBBrZyouFFzOu+kShA/IBmvHpOBO&#10;Hjbrj9EKM+N6PlJ3CoWIIewzVFCG0GRSel2SRT9zDXHk/l1rMUTYFtK02MdwW8t5kiykxYpjQ4kN&#10;bUvS19PNKjB9ftdNKNxeH7p8m/9aef37VmoyHr4+QQQawlv8cv+YOD9JU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s73MIAAADdAAAADwAAAAAAAAAAAAAA&#10;AAChAgAAZHJzL2Rvd25yZXYueG1sUEsFBgAAAAAEAAQA+QAAAJADAAAAAA==&#10;" strokecolor="#24282b" strokeweight="0"/>
                <v:line id="Line 3224" o:spid="_x0000_s1188" style="position:absolute;flip:y;visibility:visible;mso-wrap-style:square" from="17468,5334" to="1746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q8MAAADdAAAADwAAAGRycy9kb3ducmV2LnhtbERPO2vDMBDeA/0P4grdYjkeSnEthxBI&#10;3dIhJOnQ8ZCutol1Mpbqx7+vAoVs9/E9r9jOthMjDb51rGCTpCCItTMt1wq+Lof1CwgfkA12jknB&#10;Qh625cOqwNy4iU80nkMtYgj7HBU0IfS5lF43ZNEnrieO3I8bLIYIh1qaAacYbjuZpemztNhybGiw&#10;p31D+nr+tQrMVC26D7X71Mex2lcfVl6/35R6epx3ryACzeEu/ne/mzg/3WRw+yae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pavDAAAA3QAAAA8AAAAAAAAAAAAA&#10;AAAAoQIAAGRycy9kb3ducmV2LnhtbFBLBQYAAAAABAAEAPkAAACRAwAAAAA=&#10;" strokecolor="#24282b" strokeweight="0"/>
                <v:line id="Line 3225" o:spid="_x0000_s1189" style="position:absolute;flip:y;visibility:visible;mso-wrap-style:square" from="17468,3276" to="17468,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AMMIAAADdAAAADwAAAGRycy9kb3ducmV2LnhtbERPS4vCMBC+C/6HMII3TVUQqUYRQbuL&#10;h8XHweOQjG2xmZQm29Z/v1lY2Nt8fM/Z7HpbiZYaXzpWMJsmIIi1MyXnCu6342QFwgdkg5VjUvAm&#10;D7vtcLDB1LiOL9ReQy5iCPsUFRQh1KmUXhdk0U9dTRy5p2sshgibXJoGuxhuKzlPkqW0WHJsKLCm&#10;Q0H6df22CkyXvXUdcnfWX212yD6tfD1OSo1H/X4NIlAf/sV/7g8T5yezB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UAMMIAAADdAAAADwAAAAAAAAAAAAAA&#10;AAChAgAAZHJzL2Rvd25yZXYueG1sUEsFBgAAAAAEAAQA+QAAAJADAAAAAA==&#10;" strokecolor="#24282b" strokeweight="0"/>
                <v:line id="Line 3226" o:spid="_x0000_s1190" style="position:absolute;flip:y;visibility:visible;mso-wrap-style:square" from="17468,9677" to="17468,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YRMIAAADdAAAADwAAAGRycy9kb3ducmV2LnhtbERPS4vCMBC+C/6HMII3TRURqUYRQbuL&#10;h8XHweOQjG2xmZQm29Z/v1lY2Nt8fM/Z7HpbiZYaXzpWMJsmIIi1MyXnCu6342QFwgdkg5VjUvAm&#10;D7vtcLDB1LiOL9ReQy5iCPsUFRQh1KmUXhdk0U9dTRy5p2sshgibXJoGuxhuKzlPkqW0WHJsKLCm&#10;Q0H6df22CkyXvXUdcnfWX212yD6tfD1OSo1H/X4NIlAf/sV/7g8T5yezB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yYRMIAAADdAAAADwAAAAAAAAAAAAAA&#10;AAChAgAAZHJzL2Rvd25yZXYueG1sUEsFBgAAAAAEAAQA+QAAAJADAAAAAA==&#10;" strokecolor="#24282b" strokeweight="0"/>
                <v:rect id="Rectangle 3227" o:spid="_x0000_s1191" style="position:absolute;left:31737;top:17068;width:5493;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yDsIA&#10;AADdAAAADwAAAGRycy9kb3ducmV2LnhtbERPS4vCMBC+L/gfwgh7WxNfRatRRBAW1j34AK9DM7bF&#10;ZlKbqN1/b4QFb/PxPWe+bG0l7tT40rGGfk+BIM6cKTnXcDxsviYgfEA2WDkmDX/kYbnofMwxNe7B&#10;O7rvQy5iCPsUNRQh1KmUPivIou+5mjhyZ9dYDBE2uTQNPmK4reRAqURaLDk2FFjTuqDssr9ZDZiM&#10;zPX3PNwefm4JTvNWbcYnpfVnt13NQARqw1v87/42cb7qj+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jIOwgAAAN0AAAAPAAAAAAAAAAAAAAAAAJgCAABkcnMvZG93&#10;bnJldi54bWxQSwUGAAAAAAQABAD1AAAAhwMAAAAA&#10;" stroked="f"/>
                <v:rect id="Rectangle 3228" o:spid="_x0000_s1192" style="position:absolute;left:12204;top:17145;width:9995;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ecMA&#10;AADdAAAADwAAAGRycy9kb3ducmV2LnhtbERPS2vCQBC+F/wPywje6q61DTZ1FSkEhNpDVeh1yI5J&#10;aHY2ZjcP/71bKPQ2H99z1tvR1qKn1leONSzmCgRx7kzFhYbzKXtcgfAB2WDtmDTcyMN2M3lYY2rc&#10;wF/UH0MhYgj7FDWUITSplD4vyaKfu4Y4chfXWgwRtoU0LQ4x3NbySalEWqw4NpTY0HtJ+c+xsxow&#10;eTbXz8vycProEnwtRpW9fCutZ9Nx9wYi0Bj+xX/uvYnz1SKB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secMAAADdAAAADwAAAAAAAAAAAAAAAACYAgAAZHJzL2Rv&#10;d25yZXYueG1sUEsFBgAAAAAEAAQA9QAAAIgDAAAAAA==&#10;" stroked="f"/>
                <v:rect id="Rectangle 3229" o:spid="_x0000_s1193" style="position:absolute;left:46462;top:17373;width:9995;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J4sQA&#10;AADdAAAADwAAAGRycy9kb3ducmV2LnhtbERPTWvCQBC9C/6HZYTe6m5sGzV1I6UgFFoPxkKvQ3ZM&#10;QrOzMbtq/PduoeBtHu9zVuvBtuJMvW8ca0imCgRx6UzDlYbv/eZxAcIHZIOtY9JwJQ/rfDxaYWbc&#10;hXd0LkIlYgj7DDXUIXSZlL6syaKfuo44cgfXWwwR9pU0PV5iuG3lTKlUWmw4NtTY0XtN5W9xshow&#10;fTbH7eHpa/95SnFZDWrz8qO0fpgMb68gAg3hLv53f5g4XyV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CeLEAAAA3QAAAA8AAAAAAAAAAAAAAAAAmAIAAGRycy9k&#10;b3ducmV2LnhtbFBLBQYAAAAABAAEAPUAAACJAwAAAAA=&#10;" stroked="f"/>
                <v:rect id="Rectangle 3230" o:spid="_x0000_s1194" style="position:absolute;left:74237;top:17373;width:5493;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dkMYA&#10;AADdAAAADwAAAGRycy9kb3ducmV2LnhtbESPT2vCQBDF74V+h2UKvdVdWxs0uooUhILtwT/gdciO&#10;STA7G7Orpt++cxC8zfDevPeb2aL3jbpSF+vAFoYDA4q4CK7m0sJ+t3obg4oJ2WETmCz8UYTF/Plp&#10;hrkLN97QdZtKJSEcc7RQpdTmWseiIo9xEFpi0Y6h85hk7UrtOrxJuG/0uzGZ9lizNFTY0ldFxWl7&#10;8RYwG7nz7/HjZ7e+ZDgpe7P6PBhrX1/65RRUoj49zPfrbyf4Zii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edkMYAAADdAAAADwAAAAAAAAAAAAAAAACYAgAAZHJz&#10;L2Rvd25yZXYueG1sUEsFBgAAAAAEAAQA9QAAAIsDAAAAAA==&#10;" stroked="f"/>
                <v:rect id="Rectangle 3231" o:spid="_x0000_s1195" style="position:absolute;left:80308;top:22320;width:134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8118BC" w:rsidRDefault="008118BC">
                        <w:r>
                          <w:rPr>
                            <w:rFonts w:cs="Times New Roman"/>
                            <w:i/>
                            <w:iCs/>
                            <w:color w:val="24282B"/>
                            <w:sz w:val="20"/>
                            <w:szCs w:val="20"/>
                          </w:rPr>
                          <w:t>ZS</w:t>
                        </w:r>
                      </w:p>
                    </w:txbxContent>
                  </v:textbox>
                </v:rect>
                <v:rect id="Rectangle 3238" o:spid="_x0000_s1196" style="position:absolute;left:76219;top:2133;width:1016;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8118BC" w:rsidRDefault="008118BC">
                        <w:r>
                          <w:rPr>
                            <w:rFonts w:ascii="Symbol" w:hAnsi="Symbol" w:cs="Symbol"/>
                            <w:color w:val="24282B"/>
                            <w:sz w:val="20"/>
                            <w:szCs w:val="20"/>
                          </w:rPr>
                          <w:t></w:t>
                        </w:r>
                        <w:r>
                          <w:rPr>
                            <w:rFonts w:ascii="Symbol" w:hAnsi="Symbol" w:cs="Symbol"/>
                            <w:color w:val="24282B"/>
                            <w:sz w:val="20"/>
                            <w:szCs w:val="20"/>
                          </w:rPr>
                          <w:t></w:t>
                        </w:r>
                      </w:p>
                    </w:txbxContent>
                  </v:textbox>
                </v:rect>
                <v:rect id="Rectangle 1054" o:spid="_x0000_s1197" style="position:absolute;left:8363;top:5307;width:6795;height: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osYA&#10;AADdAAAADwAAAGRycy9kb3ducmV2LnhtbERPS2sCMRC+C/0PYQpepGaV2i1bo9QXCIpQ7aG9DZtx&#10;d9vNZEmirv++EYTe5uN7znjamlqcyfnKsoJBPwFBnFtdcaHg87B6egXhA7LG2jIpuJKH6eShM8ZM&#10;2wt/0HkfChFD2GeooAyhyaT0eUkGfd82xJE7WmcwROgKqR1eYrip5TBJXqTBimNDiQ3NS8p/9yej&#10;4Ht2lJvU7dK0nX/1ZsvtT7U7LJTqPrbvbyACteFffHevdZyfjJ7h9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osYAAADdAAAADwAAAAAAAAAAAAAAAACYAgAAZHJz&#10;L2Rvd25yZXYueG1sUEsFBgAAAAAEAAQA9QAAAIsDAAAAAA==&#10;" stroked="f" strokecolor="silver" strokeweight=".25pt">
                  <v:textbox inset="1pt,1pt,1pt,1pt">
                    <w:txbxContent>
                      <w:p w:rsidR="008118BC" w:rsidRPr="00FD429F" w:rsidRDefault="008118BC" w:rsidP="00FD429F">
                        <w:pPr>
                          <w:pStyle w:val="NormalWeb"/>
                          <w:overflowPunct w:val="0"/>
                          <w:bidi/>
                          <w:spacing w:before="60" w:beforeAutospacing="0" w:after="0" w:afterAutospacing="0" w:line="240" w:lineRule="exact"/>
                          <w:jc w:val="center"/>
                          <w:rPr>
                            <w:sz w:val="18"/>
                          </w:rPr>
                        </w:pPr>
                        <w:r w:rsidRPr="00FD429F">
                          <w:rPr>
                            <w:rFonts w:eastAsia="Times New Roman" w:cs="Traditional Arabic" w:hint="cs"/>
                            <w:sz w:val="18"/>
                            <w:szCs w:val="22"/>
                            <w:rtl/>
                            <w:lang w:bidi="ar-EG"/>
                          </w:rPr>
                          <w:t xml:space="preserve">الحدود المذكورة في فقرة </w:t>
                        </w:r>
                        <w:r>
                          <w:rPr>
                            <w:rFonts w:eastAsia="Times New Roman" w:cs="Traditional Arabic"/>
                            <w:sz w:val="18"/>
                            <w:szCs w:val="22"/>
                            <w:lang w:bidi="ar-EG"/>
                          </w:rPr>
                          <w:br/>
                        </w:r>
                        <w:r w:rsidRPr="00FD429F">
                          <w:rPr>
                            <w:rFonts w:eastAsia="Times New Roman" w:cs="Traditional Arabic" w:hint="cs"/>
                            <w:i/>
                            <w:iCs/>
                            <w:sz w:val="18"/>
                            <w:szCs w:val="22"/>
                            <w:rtl/>
                            <w:lang w:bidi="ar-EG"/>
                          </w:rPr>
                          <w:t>توصي</w:t>
                        </w:r>
                        <w:r w:rsidRPr="00FD429F">
                          <w:rPr>
                            <w:rFonts w:eastAsia="Times New Roman" w:cs="Traditional Arabic" w:hint="cs"/>
                            <w:sz w:val="18"/>
                            <w:szCs w:val="22"/>
                            <w:rtl/>
                            <w:lang w:bidi="ar-EG"/>
                          </w:rPr>
                          <w:t xml:space="preserve"> </w:t>
                        </w:r>
                        <w:r w:rsidRPr="00FD429F">
                          <w:rPr>
                            <w:rFonts w:eastAsia="Times New Roman" w:cs="Traditional Arabic"/>
                            <w:sz w:val="18"/>
                            <w:szCs w:val="22"/>
                            <w:lang w:bidi="ar-EG"/>
                          </w:rPr>
                          <w:t>11.2</w:t>
                        </w:r>
                      </w:p>
                    </w:txbxContent>
                  </v:textbox>
                </v:rect>
                <v:rect id="Rectangle 1055" o:spid="_x0000_s1198" style="position:absolute;left:19948;top:5225;width:6795;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cYA&#10;AADdAAAADwAAAGRycy9kb3ducmV2LnhtbERPS2vCQBC+C/6HZYRepG4UbEp0FR8VCi1CYw/1NmTH&#10;JG12Nuyumv57Vyj0Nh/fc+bLzjTiQs7XlhWMRwkI4sLqmksFn4fd4zMIH5A1NpZJwS95WC76vTlm&#10;2l75gy55KEUMYZ+hgiqENpPSFxUZ9CPbEkfuZJ3BEKErpXZ4jeGmkZMkeZIGa44NFba0qaj4yc9G&#10;wXF9km+p26dpt/karl/ev+v9YavUw6BbzUAE6sK/+M/9quP8ZDqF+zf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cYAAADdAAAADwAAAAAAAAAAAAAAAACYAgAAZHJz&#10;L2Rvd25yZXYueG1sUEsFBgAAAAAEAAQA9QAAAIsDAAAAAA==&#10;" stroked="f" strokecolor="silver" strokeweight=".25pt">
                  <v:textbox inset="1pt,1pt,1pt,1pt">
                    <w:txbxContent>
                      <w:p w:rsidR="008118BC" w:rsidRPr="00FD429F" w:rsidRDefault="008118BC" w:rsidP="00FD429F">
                        <w:pPr>
                          <w:pStyle w:val="NormalWeb"/>
                          <w:overflowPunct w:val="0"/>
                          <w:bidi/>
                          <w:spacing w:before="60" w:beforeAutospacing="0" w:after="0" w:afterAutospacing="0" w:line="240" w:lineRule="exact"/>
                          <w:jc w:val="center"/>
                          <w:rPr>
                            <w:sz w:val="18"/>
                            <w:rtl/>
                          </w:rPr>
                        </w:pPr>
                        <w:r w:rsidRPr="00FD429F">
                          <w:rPr>
                            <w:rFonts w:eastAsia="Times New Roman" w:cs="Traditional Arabic" w:hint="cs"/>
                            <w:sz w:val="18"/>
                            <w:szCs w:val="22"/>
                            <w:lang w:bidi="ar-EG"/>
                          </w:rPr>
                          <w:sym w:font="Symbol" w:char="F020"/>
                        </w:r>
                        <w:r w:rsidRPr="00FD429F">
                          <w:rPr>
                            <w:rFonts w:eastAsia="Times New Roman" w:cs="Traditional Arabic" w:hint="cs"/>
                            <w:sz w:val="18"/>
                            <w:szCs w:val="22"/>
                            <w:lang w:bidi="ar-EG"/>
                          </w:rPr>
                          <w:sym w:font="Symbol" w:char="F0B3"/>
                        </w:r>
                        <w:r w:rsidRPr="00FD429F">
                          <w:rPr>
                            <w:rFonts w:eastAsia="Times New Roman" w:cs="Traditional Arabic" w:hint="cs"/>
                            <w:sz w:val="18"/>
                            <w:szCs w:val="22"/>
                            <w:rtl/>
                            <w:lang w:bidi="ar-EG"/>
                          </w:rPr>
                          <w:t xml:space="preserve"> </w:t>
                        </w:r>
                        <w:r w:rsidRPr="00FD429F">
                          <w:rPr>
                            <w:rFonts w:eastAsia="Times New Roman" w:cs="Traditional Arabic"/>
                            <w:sz w:val="18"/>
                            <w:szCs w:val="22"/>
                            <w:lang w:bidi="ar-EG"/>
                          </w:rPr>
                          <w:t>%0,5</w:t>
                        </w:r>
                        <w:r w:rsidRPr="00FD429F">
                          <w:rPr>
                            <w:rFonts w:eastAsia="Times New Roman" w:cs="Traditional Arabic" w:hint="cs"/>
                            <w:sz w:val="18"/>
                            <w:szCs w:val="22"/>
                            <w:rtl/>
                            <w:lang w:bidi="ar-EG"/>
                          </w:rPr>
                          <w:t xml:space="preserve"> من إجمالي متوسط القدرة</w:t>
                        </w:r>
                      </w:p>
                    </w:txbxContent>
                  </v:textbox>
                </v:rect>
                <v:rect id="Rectangle 1056" o:spid="_x0000_s1199" style="position:absolute;left:57755;top:5207;width:6794;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ETsUA&#10;AADdAAAADwAAAGRycy9kb3ducmV2LnhtbERPTWsCMRC9F/ofwhS8lJq1oFu2RlGrIFgEtYf2NmzG&#10;3dXNZEmirv/eCAVv83ifMxy3phZncr6yrKDXTUAQ51ZXXCj42S3ePkD4gKyxtkwKruRhPHp+GmKm&#10;7YU3dN6GQsQQ9hkqKENoMil9XpJB37UNceT21hkMEbpCaoeXGG5q+Z4kA2mw4thQYkOzkvLj9mQU&#10;/E33cpW6dZq2s9/X6fz7UK13X0p1XtrJJ4hAbXiI/91LHecn/QHcv4kn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oROxQAAAN0AAAAPAAAAAAAAAAAAAAAAAJgCAABkcnMv&#10;ZG93bnJldi54bWxQSwUGAAAAAAQABAD1AAAAigMAAAAA&#10;" stroked="f" strokecolor="silver" strokeweight=".25pt">
                  <v:textbox inset="1pt,1pt,1pt,1pt">
                    <w:txbxContent>
                      <w:p w:rsidR="008118BC" w:rsidRDefault="008118BC" w:rsidP="00FD429F">
                        <w:pPr>
                          <w:pStyle w:val="NormalWeb"/>
                          <w:overflowPunct w:val="0"/>
                          <w:bidi/>
                          <w:spacing w:before="60" w:beforeAutospacing="0" w:after="0" w:afterAutospacing="0" w:line="240" w:lineRule="exact"/>
                          <w:jc w:val="center"/>
                        </w:pPr>
                        <w:r>
                          <w:rPr>
                            <w:rFonts w:eastAsia="Times New Roman" w:cs="Traditional Arabic" w:hint="cs"/>
                            <w:sz w:val="22"/>
                            <w:szCs w:val="22"/>
                            <w:rtl/>
                            <w:lang w:bidi="ar-EG"/>
                          </w:rPr>
                          <w:t xml:space="preserve">الحدود المذكورة في فقرة </w:t>
                        </w:r>
                        <w:r>
                          <w:rPr>
                            <w:rFonts w:eastAsia="Times New Roman" w:cs="Traditional Arabic"/>
                            <w:sz w:val="18"/>
                            <w:szCs w:val="18"/>
                          </w:rPr>
                          <w:br/>
                        </w:r>
                        <w:r>
                          <w:rPr>
                            <w:rFonts w:eastAsia="Times New Roman" w:cs="Traditional Arabic" w:hint="cs"/>
                            <w:i/>
                            <w:iCs/>
                            <w:sz w:val="22"/>
                            <w:szCs w:val="22"/>
                            <w:rtl/>
                            <w:lang w:bidi="ar-EG"/>
                          </w:rPr>
                          <w:t>توصي</w:t>
                        </w:r>
                        <w:r>
                          <w:rPr>
                            <w:rFonts w:eastAsia="Times New Roman" w:cs="Traditional Arabic"/>
                            <w:sz w:val="22"/>
                            <w:szCs w:val="22"/>
                            <w:rtl/>
                            <w:lang w:bidi="ar-EG"/>
                          </w:rPr>
                          <w:t xml:space="preserve"> </w:t>
                        </w:r>
                        <w:r>
                          <w:rPr>
                            <w:rFonts w:eastAsia="Times New Roman" w:cs="Traditional Arabic"/>
                            <w:sz w:val="18"/>
                            <w:szCs w:val="18"/>
                          </w:rPr>
                          <w:t>11.2</w:t>
                        </w:r>
                      </w:p>
                    </w:txbxContent>
                  </v:textbox>
                </v:rect>
                <v:rect id="Rectangle 1057" o:spid="_x0000_s1200" style="position:absolute;left:42522;top:5420;width:6795;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h1cYA&#10;AADdAAAADwAAAGRycy9kb3ducmV2LnhtbERPS2sCMRC+C/0PYQQvolmFdstqlPooFCpC1YPehs24&#10;u+1msiRRt/++KQje5uN7znTemlpcyfnKsoLRMAFBnFtdcaHgsH8fvILwAVljbZkU/JKH+eypM8VM&#10;2xt/0XUXChFD2GeooAyhyaT0eUkG/dA2xJE7W2cwROgKqR3eYrip5ThJXqTBimNDiQ0tS8p/dhej&#10;4LQ4y8/UbdO0XR77i/Xmu9ruV0r1uu3bBESgNjzEd/eHjvOT5xT+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h1cYAAADdAAAADwAAAAAAAAAAAAAAAACYAgAAZHJz&#10;L2Rvd25yZXYueG1sUEsFBgAAAAAEAAQA9QAAAIsDAAAAAA==&#10;" stroked="f" strokecolor="silver" strokeweight=".25pt">
                  <v:textbox inset="1pt,1pt,1pt,1pt">
                    <w:txbxContent>
                      <w:p w:rsidR="008118BC" w:rsidRDefault="008118BC" w:rsidP="00FD429F">
                        <w:pPr>
                          <w:pStyle w:val="NormalWeb"/>
                          <w:overflowPunct w:val="0"/>
                          <w:bidi/>
                          <w:spacing w:before="60" w:beforeAutospacing="0" w:after="0" w:afterAutospacing="0" w:line="240" w:lineRule="exact"/>
                          <w:jc w:val="center"/>
                        </w:pPr>
                        <w:r>
                          <w:rPr>
                            <w:rFonts w:eastAsia="Times New Roman" w:hAnsi="Symbol" w:cs="Traditional Arabic"/>
                            <w:sz w:val="18"/>
                            <w:szCs w:val="18"/>
                          </w:rPr>
                          <w:sym w:font="Symbol" w:char="F020"/>
                        </w:r>
                        <w:r>
                          <w:rPr>
                            <w:rFonts w:eastAsia="Times New Roman" w:hAnsi="Symbol" w:cs="Traditional Arabic"/>
                            <w:sz w:val="18"/>
                            <w:szCs w:val="18"/>
                          </w:rPr>
                          <w:sym w:font="Symbol" w:char="F0B3"/>
                        </w:r>
                        <w:r>
                          <w:rPr>
                            <w:rFonts w:ascii="Traditional Arabic" w:eastAsia="Times New Roman" w:cs="Traditional Arabic" w:hint="cs"/>
                            <w:sz w:val="22"/>
                            <w:szCs w:val="22"/>
                          </w:rPr>
                          <w:t xml:space="preserve"> </w:t>
                        </w:r>
                        <w:r>
                          <w:rPr>
                            <w:rFonts w:eastAsia="Times New Roman" w:cs="Traditional Arabic"/>
                            <w:sz w:val="18"/>
                            <w:szCs w:val="18"/>
                          </w:rPr>
                          <w:t>%0,5</w:t>
                        </w:r>
                        <w:r>
                          <w:rPr>
                            <w:rFonts w:eastAsia="Times New Roman" w:cs="Traditional Arabic"/>
                            <w:sz w:val="22"/>
                            <w:szCs w:val="22"/>
                            <w:rtl/>
                            <w:lang w:bidi="ar-EG"/>
                          </w:rPr>
                          <w:t xml:space="preserve"> من إجمالي متوسط القدرة</w:t>
                        </w:r>
                      </w:p>
                    </w:txbxContent>
                  </v:textbox>
                </v:rect>
                <v:rect id="Rectangle 1058" o:spid="_x0000_s1201" style="position:absolute;left:28389;top:318;width:12546;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1p8kA&#10;AADdAAAADwAAAGRycy9kb3ducmV2LnhtbESPQWvCQBCF74X+h2UKvRTdtNCmpK6i1oJgEaoe2tuQ&#10;HZPU7GzYXTX+e+dQ6G2G9+a9b0aT3rXqRCE2ng08DjNQxKW3DVcGdtuPwSuomJAttp7JwIUiTMa3&#10;NyMsrD/zF502qVISwrFAA3VKXaF1LGtyGIe+IxZt74PDJGuotA14lnDX6qcse9EOG5aGGjua11Qe&#10;Nkdn4Ge216s8rPO8n38/zBafv816+27M/V0/fQOVqE//5r/rpRX87Flw5RsZQ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G1p8kAAADdAAAADwAAAAAAAAAAAAAAAACYAgAA&#10;ZHJzL2Rvd25yZXYueG1sUEsFBgAAAAAEAAQA9QAAAI4DAAAAAA==&#10;" stroked="f" strokecolor="silver" strokeweight=".25pt">
                  <v:textbox inset="1pt,1pt,1pt,1pt">
                    <w:txbxContent>
                      <w:p w:rsidR="008118BC" w:rsidRDefault="008118BC" w:rsidP="00C920E4">
                        <w:pPr>
                          <w:pStyle w:val="NormalWeb"/>
                          <w:overflowPunct w:val="0"/>
                          <w:bidi/>
                          <w:spacing w:before="20" w:beforeAutospacing="0" w:after="0" w:afterAutospacing="0" w:line="220" w:lineRule="exact"/>
                          <w:jc w:val="center"/>
                          <w:rPr>
                            <w:rtl/>
                          </w:rPr>
                        </w:pPr>
                        <w:r>
                          <w:rPr>
                            <w:rFonts w:eastAsia="Times New Roman" w:cs="Traditional Arabic" w:hint="cs"/>
                            <w:sz w:val="22"/>
                            <w:szCs w:val="22"/>
                            <w:rtl/>
                            <w:lang w:bidi="ar-EG"/>
                          </w:rPr>
                          <w:t xml:space="preserve">عرض النطاق اللازم أي </w:t>
                        </w:r>
                        <w:r w:rsidRPr="00C920E4">
                          <w:rPr>
                            <w:rFonts w:eastAsia="Times New Roman" w:cs="Traditional Arabic"/>
                            <w:sz w:val="18"/>
                            <w:szCs w:val="18"/>
                            <w:lang w:bidi="ar-EG"/>
                          </w:rPr>
                          <w:t>%99</w:t>
                        </w:r>
                        <w:r>
                          <w:rPr>
                            <w:rFonts w:eastAsia="Times New Roman" w:cs="Traditional Arabic" w:hint="cs"/>
                            <w:sz w:val="22"/>
                            <w:szCs w:val="22"/>
                            <w:rtl/>
                            <w:lang w:bidi="ar-EG"/>
                          </w:rPr>
                          <w:t xml:space="preserve"> من إجمالي متوسط القدرة</w:t>
                        </w:r>
                      </w:p>
                    </w:txbxContent>
                  </v:textbox>
                </v:rect>
                <v:rect id="Rectangle 1059" o:spid="_x0000_s1202" style="position:absolute;left:11156;top:16925;width:1254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QPMYA&#10;AADdAAAADwAAAGRycy9kb3ducmV2LnhtbERPTWsCMRC9C/6HMIIX0WwFXd0apdoKQoug9tDehs24&#10;u+1msiSprv++EQq9zeN9zmLVmlpcyPnKsoKHUQKCOLe64kLB+2k7nIHwAVljbZkU3MjDatntLDDT&#10;9soHuhxDIWII+wwVlCE0mZQ+L8mgH9mGOHJn6wyGCF0htcNrDDe1HCfJVBqsODaU2NCmpPz7+GMU&#10;fK7P8jV1+zRtNx+D9cvbV7U/PSvV77VPjyACteFf/Ofe6Tg/mczh/k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0QPMYAAADdAAAADwAAAAAAAAAAAAAAAACYAgAAZHJz&#10;L2Rvd25yZXYueG1sUEsFBgAAAAAEAAQA9QAAAIsDAAAAAA==&#10;" stroked="f" strokecolor="silver" strokeweight=".25pt">
                  <v:textbox inset="1pt,1pt,1pt,1pt">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البث غير المطلوب</w:t>
                        </w:r>
                      </w:p>
                    </w:txbxContent>
                  </v:textbox>
                </v:rect>
                <v:rect id="Rectangle 1060" o:spid="_x0000_s1203" style="position:absolute;left:45505;top:17084;width:1254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zHMgA&#10;AADdAAAADwAAAGRycy9kb3ducmV2LnhtbESPQWvCQBCF70L/wzKFXqRu2oMp0VXUtlCwCFUPehuy&#10;YxKbnQ27W03/vXMo9DbDe/PeN9N571p1oRAbzwaeRhko4tLbhisD+9374wuomJAttp7JwC9FmM/u&#10;BlMsrL/yF122qVISwrFAA3VKXaF1LGtyGEe+Ixbt5IPDJGuotA14lXDX6ucsG2uHDUtDjR2taiq/&#10;tz/OwHF50us8bPK8Xx2Gy7fPc7PZvRrzcN8vJqAS9enf/Hf9YQU/Gwu/fCMj6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3McyAAAAN0AAAAPAAAAAAAAAAAAAAAAAJgCAABk&#10;cnMvZG93bnJldi54bWxQSwUGAAAAAAQABAD1AAAAjQMAAAAA&#10;" stroked="f" strokecolor="silver" strokeweight=".25pt">
                  <v:textbox inset="1pt,1pt,1pt,1pt">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البث غير المطلوب</w:t>
                        </w:r>
                      </w:p>
                    </w:txbxContent>
                  </v:textbox>
                </v:rect>
                <v:rect id="Rectangle 1061" o:spid="_x0000_s1204" style="position:absolute;left:74739;top:17462;width:5375;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Wh8YA&#10;AADdAAAADwAAAGRycy9kb3ducmV2LnhtbERPTWvCQBC9F/wPywi9FN3owUjqGoxaKFiEag/tbciO&#10;STQ7G3a3Gv99t1DobR7vcxZ5b1pxJecbywom4wQEcWl1w5WCj+PLaA7CB2SNrWVScCcP+XLwsMBM&#10;2xu/0/UQKhFD2GeooA6hy6T0ZU0G/dh2xJE7WWcwROgqqR3eYrhp5TRJZtJgw7Ghxo7WNZWXw7dR&#10;8FWc5C51+zTt159Pxfbt3OyPG6Ueh/3qGUSgPvyL/9yvOs5PZh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Wh8YAAADdAAAADwAAAAAAAAAAAAAAAACYAgAAZHJz&#10;L2Rvd25yZXYueG1sUEsFBgAAAAAEAAQA9QAAAIsDAAAAAA==&#10;" stroked="f" strokecolor="silver" strokeweight=".25pt">
                  <v:textbox inset="1pt,1pt,1pt,1pt">
                    <w:txbxContent>
                      <w:p w:rsidR="008118BC" w:rsidRPr="00FC417F" w:rsidRDefault="008118BC" w:rsidP="00C920E4">
                        <w:pPr>
                          <w:pStyle w:val="NormalWeb"/>
                          <w:overflowPunct w:val="0"/>
                          <w:bidi/>
                          <w:spacing w:before="0" w:beforeAutospacing="0" w:after="0" w:afterAutospacing="0" w:line="220" w:lineRule="exact"/>
                          <w:jc w:val="center"/>
                          <w:rPr>
                            <w:sz w:val="16"/>
                            <w:szCs w:val="22"/>
                          </w:rPr>
                        </w:pPr>
                        <w:r w:rsidRPr="00FC417F">
                          <w:rPr>
                            <w:rFonts w:eastAsia="Times New Roman" w:cs="Traditional Arabic" w:hint="cs"/>
                            <w:sz w:val="16"/>
                            <w:szCs w:val="22"/>
                            <w:rtl/>
                            <w:lang w:bidi="ar-EG"/>
                          </w:rPr>
                          <w:t xml:space="preserve">قناة </w:t>
                        </w:r>
                        <w:r w:rsidRPr="00FC417F">
                          <w:rPr>
                            <w:rFonts w:eastAsia="Times New Roman" w:cs="Traditional Arabic"/>
                            <w:sz w:val="16"/>
                            <w:szCs w:val="22"/>
                            <w:lang w:bidi="ar-EG"/>
                          </w:rPr>
                          <w:t>RF</w:t>
                        </w:r>
                      </w:p>
                    </w:txbxContent>
                  </v:textbox>
                </v:rect>
                <v:rect id="Rectangle 1062" o:spid="_x0000_s1205" style="position:absolute;left:31996;top:17234;width:5372;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I8MUA&#10;AADdAAAADwAAAGRycy9kb3ducmV2LnhtbERPS2sCMRC+C/0PYQq9SM3Wg1tWo9QXCBXBx0Fvw2bc&#10;3XYzWZJUt//eCIK3+fieM5q0phYXcr6yrOCjl4Agzq2uuFBw2C/fP0H4gKyxtkwK/snDZPzSGWGm&#10;7ZW3dNmFQsQQ9hkqKENoMil9XpJB37MNceTO1hkMEbpCaofXGG5q2U+SgTRYcWwosaFZSfnv7s8o&#10;OE3P8jt1mzRtZ8fudLH+qTb7uVJvr+3XEESgNjzFD/dKx/nJoA/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wxQAAAN0AAAAPAAAAAAAAAAAAAAAAAJgCAABkcnMv&#10;ZG93bnJldi54bWxQSwUGAAAAAAQABAD1AAAAigMAAAAA&#10;" stroked="f" strokecolor="silver" strokeweight=".25pt">
                  <v:textbox inset="1pt,1pt,1pt,1pt">
                    <w:txbxContent>
                      <w:p w:rsidR="008118BC" w:rsidRPr="00FC417F" w:rsidRDefault="008118BC" w:rsidP="00C920E4">
                        <w:pPr>
                          <w:pStyle w:val="NormalWeb"/>
                          <w:overflowPunct w:val="0"/>
                          <w:bidi/>
                          <w:spacing w:before="0" w:beforeAutospacing="0" w:after="0" w:afterAutospacing="0" w:line="220" w:lineRule="exact"/>
                          <w:jc w:val="center"/>
                          <w:rPr>
                            <w:sz w:val="16"/>
                            <w:szCs w:val="22"/>
                            <w:rtl/>
                            <w:lang w:bidi="ar-EG"/>
                          </w:rPr>
                        </w:pPr>
                        <w:r w:rsidRPr="00FC417F">
                          <w:rPr>
                            <w:rFonts w:eastAsia="Times New Roman" w:cs="Traditional Arabic" w:hint="cs"/>
                            <w:sz w:val="16"/>
                            <w:szCs w:val="22"/>
                            <w:rtl/>
                            <w:lang w:bidi="ar-EG"/>
                          </w:rPr>
                          <w:t xml:space="preserve">قناة </w:t>
                        </w:r>
                        <w:r w:rsidRPr="00FC417F">
                          <w:rPr>
                            <w:rFonts w:eastAsia="Times New Roman" w:cs="Traditional Arabic"/>
                            <w:sz w:val="16"/>
                            <w:szCs w:val="22"/>
                          </w:rPr>
                          <w:t>RF</w:t>
                        </w:r>
                      </w:p>
                    </w:txbxContent>
                  </v:textbox>
                </v:rect>
                <v:rect id="Rectangle 1063" o:spid="_x0000_s1206" style="position:absolute;left:74682;top:28754;width:5696;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ta8UA&#10;AADdAAAADwAAAGRycy9kb3ducmV2LnhtbERPTWsCMRC9F/ofwhS8lJq1glu2RlGrIFgEtYf2NmzG&#10;3dXNZEmirv/eCAVv83ifMxy3phZncr6yrKDXTUAQ51ZXXCj42S3ePkD4gKyxtkwKruRhPHp+GmKm&#10;7YU3dN6GQsQQ9hkqKENoMil9XpJB37UNceT21hkMEbpCaoeXGG5q+Z4kA2mw4thQYkOzkvLj9mQU&#10;/E33cpW6dZq2s9/X6fz7UK13X0p1XtrJJ4hAbXiI/91LHecngz7cv4kn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e1rxQAAAN0AAAAPAAAAAAAAAAAAAAAAAJgCAABkcnMv&#10;ZG93bnJldi54bWxQSwUGAAAAAAQABAD1AAAAigMAAAAA&#10;" stroked="f" strokecolor="silver" strokeweight=".25pt">
                  <v:textbox inset="1pt,1pt,1pt,1pt">
                    <w:txbxContent>
                      <w:p w:rsidR="008118BC" w:rsidRDefault="008118BC" w:rsidP="00C920E4">
                        <w:pPr>
                          <w:pStyle w:val="NormalWeb"/>
                          <w:overflowPunct w:val="0"/>
                          <w:bidi/>
                          <w:spacing w:before="20" w:beforeAutospacing="0" w:after="0" w:afterAutospacing="0" w:line="220" w:lineRule="exact"/>
                          <w:jc w:val="center"/>
                          <w:rPr>
                            <w:rtl/>
                          </w:rPr>
                        </w:pPr>
                        <w:r>
                          <w:rPr>
                            <w:rFonts w:eastAsia="Times New Roman" w:cs="Traditional Arabic" w:hint="cs"/>
                            <w:sz w:val="22"/>
                            <w:szCs w:val="22"/>
                            <w:rtl/>
                            <w:lang w:bidi="ar-EG"/>
                          </w:rPr>
                          <w:t xml:space="preserve">تردد المركز </w:t>
                        </w:r>
                        <w:r>
                          <w:rPr>
                            <w:rFonts w:eastAsia="Times New Roman" w:cs="Traditional Arabic"/>
                            <w:sz w:val="22"/>
                            <w:szCs w:val="22"/>
                            <w:rtl/>
                            <w:lang w:bidi="ar-EG"/>
                          </w:rPr>
                          <w:br/>
                        </w:r>
                        <w:r>
                          <w:rPr>
                            <w:rFonts w:eastAsia="Times New Roman" w:cs="Traditional Arabic" w:hint="cs"/>
                            <w:sz w:val="22"/>
                            <w:szCs w:val="22"/>
                            <w:rtl/>
                            <w:lang w:bidi="ar-EG"/>
                          </w:rPr>
                          <w:t>الاسمي</w:t>
                        </w:r>
                      </w:p>
                    </w:txbxContent>
                  </v:textbox>
                </v:rect>
                <v:rect id="Rectangle 1064" o:spid="_x0000_s1207" style="position:absolute;left:80174;top:32119;width:1034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1H8UA&#10;AADdAAAADwAAAGRycy9kb3ducmV2LnhtbERPTWsCMRC9F/ofwhS8lJq1iFu2RlGrIFgEtYf2NmzG&#10;3dXNZEmirv/eCAVv83ifMxy3phZncr6yrKDXTUAQ51ZXXCj42S3ePkD4gKyxtkwKruRhPHp+GmKm&#10;7YU3dN6GQsQQ9hkqKENoMil9XpJB37UNceT21hkMEbpCaoeXGG5q+Z4kA2mw4thQYkOzkvLj9mQU&#10;/E33cpW6dZq2s9/X6fz7UK13X0p1XtrJJ4hAbXiI/91LHecngz7cv4kn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HUfxQAAAN0AAAAPAAAAAAAAAAAAAAAAAJgCAABkcnMv&#10;ZG93bnJldi54bWxQSwUGAAAAAAQABAD1AAAAigMAAAAA&#10;" stroked="f" strokecolor="silver" strokeweight=".25pt">
                  <v:textbox inset="1pt,1pt,1pt,1pt">
                    <w:txbxContent>
                      <w:p w:rsidR="008118BC" w:rsidRDefault="008118BC" w:rsidP="00C920E4">
                        <w:pPr>
                          <w:pStyle w:val="NormalWeb"/>
                          <w:overflowPunct w:val="0"/>
                          <w:bidi/>
                          <w:spacing w:before="20" w:beforeAutospacing="0" w:after="0" w:afterAutospacing="0" w:line="240" w:lineRule="exact"/>
                          <w:jc w:val="center"/>
                        </w:pPr>
                        <w:r>
                          <w:rPr>
                            <w:rFonts w:eastAsia="Times New Roman" w:cs="Traditional Arabic" w:hint="cs"/>
                            <w:sz w:val="22"/>
                            <w:szCs w:val="22"/>
                            <w:rtl/>
                            <w:lang w:bidi="ar-EG"/>
                          </w:rPr>
                          <w:t>نهاية النطاق الموزع على الخدمة الثابتة</w:t>
                        </w:r>
                      </w:p>
                    </w:txbxContent>
                  </v:textbox>
                </v:rect>
                <v:rect id="Rectangle 1065" o:spid="_x0000_s1208" style="position:absolute;left:1556;top:32322;width:1034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QhMUA&#10;AADdAAAADwAAAGRycy9kb3ducmV2LnhtbERPTWsCMRC9F/ofwhS8lJq1oFu2RlGrIFgEtYf2NmzG&#10;3dXNZEmirv/eCAVv83ifMxy3phZncr6yrKDXTUAQ51ZXXCj42S3ePkD4gKyxtkwKruRhPHp+GmKm&#10;7YU3dN6GQsQQ9hkqKENoMil9XpJB37UNceT21hkMEbpCaoeXGG5q+Z4kA2mw4thQYkOzkvLj9mQU&#10;/E33cpW6dZq2s9/X6fz7UK13X0p1XtrJJ4hAbXiI/91LHecngz7cv4kn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NCExQAAAN0AAAAPAAAAAAAAAAAAAAAAAJgCAABkcnMv&#10;ZG93bnJldi54bWxQSwUGAAAAAAQABAD1AAAAigMAAAAA&#10;" stroked="f" strokecolor="silver" strokeweight=".25pt">
                  <v:textbox inset="1pt,1pt,1pt,1pt">
                    <w:txbxContent>
                      <w:p w:rsidR="008118BC" w:rsidRDefault="008118BC" w:rsidP="00C920E4">
                        <w:pPr>
                          <w:pStyle w:val="NormalWeb"/>
                          <w:overflowPunct w:val="0"/>
                          <w:bidi/>
                          <w:spacing w:before="20" w:beforeAutospacing="0" w:after="0" w:afterAutospacing="0" w:line="240" w:lineRule="exact"/>
                          <w:jc w:val="center"/>
                        </w:pPr>
                        <w:r>
                          <w:rPr>
                            <w:rFonts w:eastAsia="Times New Roman" w:cs="Traditional Arabic" w:hint="cs"/>
                            <w:sz w:val="22"/>
                            <w:szCs w:val="22"/>
                            <w:rtl/>
                            <w:lang w:bidi="ar-EG"/>
                          </w:rPr>
                          <w:t>نهاية النطاق الموزع على الخدمة الثابتة</w:t>
                        </w:r>
                      </w:p>
                    </w:txbxContent>
                  </v:textbox>
                </v:rect>
                <v:rect id="Rectangle 1066" o:spid="_x0000_s1209" style="position:absolute;left:31859;top:28601;width:56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88YA&#10;AADdAAAADwAAAGRycy9kb3ducmV2LnhtbERPTWvCQBC9F/oflil4kbppD4lEV6m2hUJFMPagtyE7&#10;JrHZ2bC7avrvXUHobR7vc6bz3rTiTM43lhW8jBIQxKXVDVcKfrafz2MQPiBrbC2Tgj/yMJ89Pkwx&#10;1/bCGzoXoRIxhH2OCuoQulxKX9Zk0I9sRxy5g3UGQ4SuktrhJYabVr4mSSoNNhwbauxoWVP5W5yM&#10;gv3iIL8zt86yfrkbLj5Wx2a9fVdq8NS/TUAE6sO/+O7+0nF+kq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5O88YAAADdAAAADwAAAAAAAAAAAAAAAACYAgAAZHJz&#10;L2Rvd25yZXYueG1sUEsFBgAAAAAEAAQA9QAAAIsDAAAAAA==&#10;" stroked="f" strokecolor="silver" strokeweight=".25pt">
                  <v:textbox inset="1pt,1pt,1pt,1pt">
                    <w:txbxContent>
                      <w:p w:rsidR="008118BC" w:rsidRDefault="008118BC" w:rsidP="00C920E4">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 xml:space="preserve">تردد المركز </w:t>
                        </w:r>
                        <w:r>
                          <w:rPr>
                            <w:rFonts w:eastAsia="Times New Roman" w:cs="Traditional Arabic" w:hint="cs"/>
                            <w:sz w:val="22"/>
                            <w:szCs w:val="22"/>
                            <w:rtl/>
                            <w:lang w:bidi="ar-EG"/>
                          </w:rPr>
                          <w:br/>
                          <w:t>الاسمي</w:t>
                        </w:r>
                      </w:p>
                    </w:txbxContent>
                  </v:textbox>
                </v:rect>
                <v:rect id="Rectangle 1067" o:spid="_x0000_s1210" style="position:absolute;left:73317;top:119;width:15182;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aMUA&#10;AADdAAAADwAAAGRycy9kb3ducmV2LnhtbERPS2sCMRC+C/0PYQpepGb14JatUeoLBEWo9tDehs24&#10;u+1msiRR139vBMHbfHzPGU9bU4szOV9ZVjDoJyCIc6srLhR8H1Zv7yB8QNZYWyYFV/Iwnbx0xphp&#10;e+EvOu9DIWII+wwVlCE0mZQ+L8mg79uGOHJH6wyGCF0htcNLDDe1HCbJSBqsODaU2NC8pPx/fzIK&#10;fmdHuUndLk3b+U9vttz+VbvDQqnua/v5ASJQG57ih3ut4/xklM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utoxQAAAN0AAAAPAAAAAAAAAAAAAAAAAJgCAABkcnMv&#10;ZG93bnJldi54bWxQSwUGAAAAAAQABAD1AAAAigMAAAAA&#10;" stroked="f" strokecolor="silver" strokeweight=".25pt">
                  <v:textbox inset="1pt,1pt,1pt,1pt">
                    <w:txbxContent>
                      <w:p w:rsidR="008118BC" w:rsidRDefault="008118BC" w:rsidP="00C920E4">
                        <w:pPr>
                          <w:pStyle w:val="NormalWeb"/>
                          <w:overflowPunct w:val="0"/>
                          <w:bidi/>
                          <w:spacing w:before="20" w:beforeAutospacing="0" w:after="0" w:afterAutospacing="0" w:line="240" w:lineRule="exact"/>
                          <w:jc w:val="center"/>
                          <w:rPr>
                            <w:rtl/>
                          </w:rPr>
                        </w:pPr>
                        <w:r>
                          <w:rPr>
                            <w:rFonts w:eastAsia="Times New Roman" w:cs="Traditional Arabic" w:hint="cs"/>
                            <w:sz w:val="22"/>
                            <w:szCs w:val="22"/>
                            <w:rtl/>
                            <w:lang w:bidi="ar-EG"/>
                          </w:rPr>
                          <w:t>شبه عرض النطاق المشغول للمرسل الأبعد +</w:t>
                        </w:r>
                        <w:r w:rsidRPr="000A64AE">
                          <w:rPr>
                            <w:rFonts w:eastAsia="Times New Roman" w:cs="Traditional Arabic"/>
                            <w:sz w:val="18"/>
                            <w:szCs w:val="18"/>
                            <w:lang w:bidi="ar-EG"/>
                          </w:rPr>
                          <w:t>1x1</w:t>
                        </w:r>
                        <w:r>
                          <w:rPr>
                            <w:rFonts w:eastAsia="Times New Roman" w:cs="Traditional Arabic" w:hint="cs"/>
                            <w:sz w:val="22"/>
                            <w:szCs w:val="22"/>
                            <w:rtl/>
                            <w:lang w:bidi="ar-EG"/>
                          </w:rPr>
                          <w:t xml:space="preserve"> التفاوت الترددي</w:t>
                        </w:r>
                      </w:p>
                    </w:txbxContent>
                  </v:textbox>
                </v:rect>
                <w10:anchorlock/>
              </v:group>
            </w:pict>
          </mc:Fallback>
        </mc:AlternateContent>
      </w:r>
    </w:p>
    <w:p w:rsidR="007B622C" w:rsidRPr="005B2E0A" w:rsidRDefault="007B622C" w:rsidP="008118BC">
      <w:pPr>
        <w:pStyle w:val="AnnexNotitle"/>
        <w:spacing w:before="0"/>
        <w:rPr>
          <w:lang w:eastAsia="en-US" w:bidi="ar-EG"/>
        </w:rPr>
      </w:pPr>
      <w:r w:rsidRPr="001F5D95">
        <w:rPr>
          <w:rtl/>
          <w:lang w:eastAsia="en-US" w:bidi="ar-EG"/>
        </w:rPr>
        <w:lastRenderedPageBreak/>
        <w:t xml:space="preserve">الملحق </w:t>
      </w:r>
      <w:r w:rsidRPr="005B2E0A">
        <w:rPr>
          <w:lang w:eastAsia="en-US" w:bidi="ar-EG"/>
        </w:rPr>
        <w:t>1</w:t>
      </w:r>
    </w:p>
    <w:p w:rsidR="007B622C" w:rsidRPr="001F5D95" w:rsidRDefault="007B622C" w:rsidP="00EF2FC5">
      <w:pPr>
        <w:pStyle w:val="Heading1"/>
        <w:rPr>
          <w:rtl/>
          <w:lang w:eastAsia="en-US" w:bidi="ar-EG"/>
        </w:rPr>
      </w:pPr>
      <w:r w:rsidRPr="001F5D95">
        <w:rPr>
          <w:lang w:eastAsia="en-US" w:bidi="ar-EG"/>
        </w:rPr>
        <w:t>1</w:t>
      </w:r>
      <w:r w:rsidRPr="001F5D95">
        <w:rPr>
          <w:lang w:eastAsia="en-US" w:bidi="ar-EG"/>
        </w:rPr>
        <w:tab/>
      </w:r>
      <w:r w:rsidRPr="001F5D95">
        <w:rPr>
          <w:rtl/>
          <w:lang w:eastAsia="en-US" w:bidi="ar-EG"/>
        </w:rPr>
        <w:t xml:space="preserve">سيناريو البث النمطي </w:t>
      </w:r>
      <w:r w:rsidR="00EF2FC5">
        <w:rPr>
          <w:rtl/>
          <w:lang w:eastAsia="en-US" w:bidi="ar-EG"/>
        </w:rPr>
        <w:t xml:space="preserve">لنظام الخدمة الثابتة الرقمية </w:t>
      </w:r>
      <w:r w:rsidR="00EF2FC5">
        <w:rPr>
          <w:lang w:eastAsia="en-US" w:bidi="ar-EG"/>
        </w:rPr>
        <w:t>(</w:t>
      </w:r>
      <w:r w:rsidRPr="005B2E0A">
        <w:rPr>
          <w:lang w:eastAsia="en-US" w:bidi="ar-EG"/>
        </w:rPr>
        <w:t>DFSS</w:t>
      </w:r>
      <w:r w:rsidR="00EF2FC5">
        <w:rPr>
          <w:lang w:eastAsia="en-US" w:bidi="ar-EG"/>
        </w:rPr>
        <w:t>)</w:t>
      </w:r>
    </w:p>
    <w:p w:rsidR="007B622C" w:rsidRDefault="007B622C" w:rsidP="001F5D95">
      <w:pPr>
        <w:rPr>
          <w:rFonts w:hint="cs"/>
          <w:rtl/>
          <w:lang w:eastAsia="en-US" w:bidi="ar-EG"/>
        </w:rPr>
      </w:pPr>
      <w:r w:rsidRPr="001F5D95">
        <w:rPr>
          <w:rtl/>
          <w:lang w:eastAsia="en-US" w:bidi="ar-EG"/>
        </w:rPr>
        <w:t xml:space="preserve">يبين الشكل </w:t>
      </w:r>
      <w:r w:rsidRPr="005B2E0A">
        <w:rPr>
          <w:lang w:eastAsia="en-US" w:bidi="ar-EG"/>
        </w:rPr>
        <w:t>2</w:t>
      </w:r>
      <w:r w:rsidRPr="005B2E0A">
        <w:rPr>
          <w:rtl/>
          <w:lang w:eastAsia="en-US" w:bidi="ar-EG"/>
        </w:rPr>
        <w:t xml:space="preserve"> سيناريو نمطي قائم على حالات البث النمطية والأهم لمرسل راديوي رقمي خفاق. ولا تظهر حالات البث الأخرى (مثل منتجات التحويل الأخرى والمكونات المتبقية من توليد الموجة الحاملة). وفي مرسلات الترددات الراديوية المشكَّلة مباشرةً، لا تطبَّق بعض حالات البث غير المطلوب (ومثالها منتجات التحويل وتسرب المذبذب المحلي).</w:t>
      </w:r>
    </w:p>
    <w:p w:rsidR="008118BC" w:rsidRPr="005B2E0A" w:rsidRDefault="008118BC" w:rsidP="001F5D95">
      <w:pPr>
        <w:rPr>
          <w:rtl/>
          <w:lang w:eastAsia="en-US" w:bidi="ar-EG"/>
        </w:rPr>
      </w:pPr>
    </w:p>
    <w:p w:rsidR="007B622C" w:rsidRPr="005B2E0A" w:rsidRDefault="007B622C" w:rsidP="0011164D">
      <w:pPr>
        <w:pStyle w:val="FigureNo"/>
        <w:rPr>
          <w:lang w:eastAsia="en-US"/>
        </w:rPr>
      </w:pPr>
      <w:r w:rsidRPr="005B2E0A">
        <w:rPr>
          <w:rtl/>
          <w:lang w:eastAsia="en-US"/>
        </w:rPr>
        <w:t>الش</w:t>
      </w:r>
      <w:r w:rsidR="008118BC">
        <w:rPr>
          <w:rFonts w:hint="cs"/>
          <w:rtl/>
          <w:lang w:eastAsia="en-US"/>
        </w:rPr>
        <w:t>ـ</w:t>
      </w:r>
      <w:r w:rsidRPr="005B2E0A">
        <w:rPr>
          <w:rtl/>
          <w:lang w:eastAsia="en-US"/>
        </w:rPr>
        <w:t xml:space="preserve">كل </w:t>
      </w:r>
      <w:r w:rsidRPr="005B2E0A">
        <w:rPr>
          <w:lang w:eastAsia="en-US"/>
        </w:rPr>
        <w:t>2</w:t>
      </w:r>
    </w:p>
    <w:p w:rsidR="007B622C" w:rsidRDefault="007B622C" w:rsidP="00DB04F9">
      <w:pPr>
        <w:pStyle w:val="FigureTitle"/>
        <w:rPr>
          <w:lang w:eastAsia="en-US"/>
        </w:rPr>
      </w:pPr>
      <w:r w:rsidRPr="005B2E0A">
        <w:rPr>
          <w:rtl/>
          <w:lang w:eastAsia="en-US"/>
        </w:rPr>
        <w:t xml:space="preserve">النطاقات الترددية والبث غير المطلوب لنظام الخدمة الثابتة الرقمية </w:t>
      </w:r>
      <w:r w:rsidR="00DB04F9">
        <w:rPr>
          <w:lang w:eastAsia="en-US"/>
        </w:rPr>
        <w:t>(</w:t>
      </w:r>
      <w:r w:rsidRPr="005B2E0A">
        <w:rPr>
          <w:lang w:eastAsia="en-US"/>
        </w:rPr>
        <w:t>DFSS</w:t>
      </w:r>
      <w:r w:rsidR="00DB04F9">
        <w:rPr>
          <w:lang w:eastAsia="en-US"/>
        </w:rPr>
        <w:t>)</w:t>
      </w:r>
      <w:r w:rsidRPr="005B2E0A">
        <w:rPr>
          <w:rtl/>
          <w:lang w:eastAsia="en-US"/>
        </w:rPr>
        <w:t xml:space="preserve"> (سيناريو نمطي)</w:t>
      </w:r>
    </w:p>
    <w:p w:rsidR="007B622C" w:rsidRPr="005B2E0A" w:rsidRDefault="00656AAE" w:rsidP="007B622C">
      <w:pPr>
        <w:spacing w:line="240" w:lineRule="auto"/>
        <w:jc w:val="center"/>
        <w:rPr>
          <w:rtl/>
          <w:lang w:eastAsia="en-US" w:bidi="ar-EG"/>
        </w:rPr>
      </w:pPr>
      <w:r>
        <w:rPr>
          <w:noProof/>
          <w:lang w:eastAsia="zh-CN"/>
        </w:rPr>
        <mc:AlternateContent>
          <mc:Choice Requires="wpc">
            <w:drawing>
              <wp:inline distT="0" distB="0" distL="0" distR="0" wp14:anchorId="7C5ED124" wp14:editId="5C8A5EF1">
                <wp:extent cx="6120765" cy="4512041"/>
                <wp:effectExtent l="0" t="0" r="0" b="3175"/>
                <wp:docPr id="332" name="Canvas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15"/>
                        <wps:cNvSpPr>
                          <a:spLocks/>
                        </wps:cNvSpPr>
                        <wps:spPr bwMode="auto">
                          <a:xfrm>
                            <a:off x="5747385" y="4429125"/>
                            <a:ext cx="43815" cy="65405"/>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5791200" y="448691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5820410" y="4429125"/>
                            <a:ext cx="21590" cy="6540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5864225" y="4429125"/>
                            <a:ext cx="21590" cy="6540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noEditPoints="1"/>
                        </wps:cNvSpPr>
                        <wps:spPr bwMode="auto">
                          <a:xfrm>
                            <a:off x="5900420" y="4429125"/>
                            <a:ext cx="36830" cy="65405"/>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5951855" y="4429125"/>
                            <a:ext cx="21590" cy="6540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21"/>
                        <wps:cNvSpPr>
                          <a:spLocks noChangeArrowheads="1"/>
                        </wps:cNvSpPr>
                        <wps:spPr bwMode="auto">
                          <a:xfrm>
                            <a:off x="5988050" y="447294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22"/>
                        <wps:cNvSpPr>
                          <a:spLocks noEditPoints="1"/>
                        </wps:cNvSpPr>
                        <wps:spPr bwMode="auto">
                          <a:xfrm>
                            <a:off x="6017260" y="4429125"/>
                            <a:ext cx="36195" cy="6540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6061075" y="4429125"/>
                            <a:ext cx="43180" cy="65405"/>
                          </a:xfrm>
                          <a:custGeom>
                            <a:avLst/>
                            <a:gdLst>
                              <a:gd name="T0" fmla="*/ 6 w 6"/>
                              <a:gd name="T1" fmla="*/ 7 h 9"/>
                              <a:gd name="T2" fmla="*/ 5 w 6"/>
                              <a:gd name="T3" fmla="*/ 9 h 9"/>
                              <a:gd name="T4" fmla="*/ 0 w 6"/>
                              <a:gd name="T5" fmla="*/ 9 h 9"/>
                              <a:gd name="T6" fmla="*/ 0 w 6"/>
                              <a:gd name="T7" fmla="*/ 9 h 9"/>
                              <a:gd name="T8" fmla="*/ 4 w 6"/>
                              <a:gd name="T9" fmla="*/ 6 h 9"/>
                              <a:gd name="T10" fmla="*/ 5 w 6"/>
                              <a:gd name="T11" fmla="*/ 4 h 9"/>
                              <a:gd name="T12" fmla="*/ 4 w 6"/>
                              <a:gd name="T13" fmla="*/ 1 h 9"/>
                              <a:gd name="T14" fmla="*/ 2 w 6"/>
                              <a:gd name="T15" fmla="*/ 1 h 9"/>
                              <a:gd name="T16" fmla="*/ 1 w 6"/>
                              <a:gd name="T17" fmla="*/ 1 h 9"/>
                              <a:gd name="T18" fmla="*/ 0 w 6"/>
                              <a:gd name="T19" fmla="*/ 2 h 9"/>
                              <a:gd name="T20" fmla="*/ 0 w 6"/>
                              <a:gd name="T21" fmla="*/ 2 h 9"/>
                              <a:gd name="T22" fmla="*/ 1 w 6"/>
                              <a:gd name="T23" fmla="*/ 1 h 9"/>
                              <a:gd name="T24" fmla="*/ 4 w 6"/>
                              <a:gd name="T25" fmla="*/ 0 h 9"/>
                              <a:gd name="T26" fmla="*/ 5 w 6"/>
                              <a:gd name="T27" fmla="*/ 1 h 9"/>
                              <a:gd name="T28" fmla="*/ 6 w 6"/>
                              <a:gd name="T29" fmla="*/ 3 h 9"/>
                              <a:gd name="T30" fmla="*/ 6 w 6"/>
                              <a:gd name="T31" fmla="*/ 4 h 9"/>
                              <a:gd name="T32" fmla="*/ 4 w 6"/>
                              <a:gd name="T33" fmla="*/ 6 h 9"/>
                              <a:gd name="T34" fmla="*/ 1 w 6"/>
                              <a:gd name="T35" fmla="*/ 8 h 9"/>
                              <a:gd name="T36" fmla="*/ 4 w 6"/>
                              <a:gd name="T37" fmla="*/ 8 h 9"/>
                              <a:gd name="T38" fmla="*/ 4 w 6"/>
                              <a:gd name="T39" fmla="*/ 8 h 9"/>
                              <a:gd name="T40" fmla="*/ 5 w 6"/>
                              <a:gd name="T41" fmla="*/ 8 h 9"/>
                              <a:gd name="T42" fmla="*/ 5 w 6"/>
                              <a:gd name="T43" fmla="*/ 7 h 9"/>
                              <a:gd name="T44" fmla="*/ 6 w 6"/>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9">
                                <a:moveTo>
                                  <a:pt x="6" y="7"/>
                                </a:moveTo>
                                <a:lnTo>
                                  <a:pt x="5" y="9"/>
                                </a:lnTo>
                                <a:lnTo>
                                  <a:pt x="0" y="9"/>
                                </a:lnTo>
                                <a:lnTo>
                                  <a:pt x="0" y="9"/>
                                </a:lnTo>
                                <a:cubicBezTo>
                                  <a:pt x="1" y="7"/>
                                  <a:pt x="4" y="6"/>
                                  <a:pt x="4" y="6"/>
                                </a:cubicBezTo>
                                <a:cubicBezTo>
                                  <a:pt x="5" y="5"/>
                                  <a:pt x="5" y="4"/>
                                  <a:pt x="5" y="4"/>
                                </a:cubicBezTo>
                                <a:cubicBezTo>
                                  <a:pt x="5" y="2"/>
                                  <a:pt x="5" y="2"/>
                                  <a:pt x="4" y="1"/>
                                </a:cubicBezTo>
                                <a:cubicBezTo>
                                  <a:pt x="4" y="1"/>
                                  <a:pt x="4" y="1"/>
                                  <a:pt x="2" y="1"/>
                                </a:cubicBezTo>
                                <a:cubicBezTo>
                                  <a:pt x="2" y="1"/>
                                  <a:pt x="1" y="1"/>
                                  <a:pt x="1" y="1"/>
                                </a:cubicBezTo>
                                <a:cubicBezTo>
                                  <a:pt x="1" y="1"/>
                                  <a:pt x="0" y="2"/>
                                  <a:pt x="0" y="2"/>
                                </a:cubicBezTo>
                                <a:lnTo>
                                  <a:pt x="0" y="2"/>
                                </a:lnTo>
                                <a:cubicBezTo>
                                  <a:pt x="0" y="1"/>
                                  <a:pt x="0" y="1"/>
                                  <a:pt x="1" y="1"/>
                                </a:cubicBezTo>
                                <a:cubicBezTo>
                                  <a:pt x="1" y="0"/>
                                  <a:pt x="2" y="0"/>
                                  <a:pt x="4" y="0"/>
                                </a:cubicBezTo>
                                <a:cubicBezTo>
                                  <a:pt x="4" y="0"/>
                                  <a:pt x="5" y="0"/>
                                  <a:pt x="5" y="1"/>
                                </a:cubicBezTo>
                                <a:cubicBezTo>
                                  <a:pt x="6" y="1"/>
                                  <a:pt x="6" y="2"/>
                                  <a:pt x="6" y="3"/>
                                </a:cubicBezTo>
                                <a:cubicBezTo>
                                  <a:pt x="6" y="3"/>
                                  <a:pt x="6" y="4"/>
                                  <a:pt x="6" y="4"/>
                                </a:cubicBezTo>
                                <a:cubicBezTo>
                                  <a:pt x="5" y="5"/>
                                  <a:pt x="5" y="5"/>
                                  <a:pt x="4" y="6"/>
                                </a:cubicBezTo>
                                <a:cubicBezTo>
                                  <a:pt x="2" y="7"/>
                                  <a:pt x="2"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24"/>
                        <wps:cNvCnPr/>
                        <wps:spPr bwMode="auto">
                          <a:xfrm flipV="1">
                            <a:off x="14605" y="2298065"/>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2" name="Line 25"/>
                        <wps:cNvCnPr/>
                        <wps:spPr bwMode="auto">
                          <a:xfrm flipV="1">
                            <a:off x="14605" y="2218055"/>
                            <a:ext cx="0" cy="438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3" name="Line 26"/>
                        <wps:cNvCnPr/>
                        <wps:spPr bwMode="auto">
                          <a:xfrm flipV="1">
                            <a:off x="14605" y="2145665"/>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 name="Freeform 27"/>
                        <wps:cNvSpPr>
                          <a:spLocks/>
                        </wps:cNvSpPr>
                        <wps:spPr bwMode="auto">
                          <a:xfrm>
                            <a:off x="14605" y="1978025"/>
                            <a:ext cx="138430" cy="130810"/>
                          </a:xfrm>
                          <a:custGeom>
                            <a:avLst/>
                            <a:gdLst>
                              <a:gd name="T0" fmla="*/ 0 w 218"/>
                              <a:gd name="T1" fmla="*/ 206 h 206"/>
                              <a:gd name="T2" fmla="*/ 0 w 218"/>
                              <a:gd name="T3" fmla="*/ 0 h 206"/>
                              <a:gd name="T4" fmla="*/ 0 w 218"/>
                              <a:gd name="T5" fmla="*/ 0 h 206"/>
                              <a:gd name="T6" fmla="*/ 218 w 218"/>
                              <a:gd name="T7" fmla="*/ 0 h 206"/>
                            </a:gdLst>
                            <a:ahLst/>
                            <a:cxnLst>
                              <a:cxn ang="0">
                                <a:pos x="T0" y="T1"/>
                              </a:cxn>
                              <a:cxn ang="0">
                                <a:pos x="T2" y="T3"/>
                              </a:cxn>
                              <a:cxn ang="0">
                                <a:pos x="T4" y="T5"/>
                              </a:cxn>
                              <a:cxn ang="0">
                                <a:pos x="T6" y="T7"/>
                              </a:cxn>
                            </a:cxnLst>
                            <a:rect l="0" t="0" r="r" b="b"/>
                            <a:pathLst>
                              <a:path w="218" h="206">
                                <a:moveTo>
                                  <a:pt x="0" y="206"/>
                                </a:moveTo>
                                <a:lnTo>
                                  <a:pt x="0" y="0"/>
                                </a:lnTo>
                                <a:lnTo>
                                  <a:pt x="0" y="0"/>
                                </a:lnTo>
                                <a:lnTo>
                                  <a:pt x="21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8"/>
                        <wps:cNvCnPr/>
                        <wps:spPr bwMode="auto">
                          <a:xfrm>
                            <a:off x="189230" y="1978025"/>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262255" y="19780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7" name="Line 30"/>
                        <wps:cNvCnPr/>
                        <wps:spPr bwMode="auto">
                          <a:xfrm>
                            <a:off x="335280" y="1978025"/>
                            <a:ext cx="1454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8" name="Line 31"/>
                        <wps:cNvCnPr/>
                        <wps:spPr bwMode="auto">
                          <a:xfrm>
                            <a:off x="517525" y="19780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9" name="Line 32"/>
                        <wps:cNvCnPr/>
                        <wps:spPr bwMode="auto">
                          <a:xfrm>
                            <a:off x="597535" y="19780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0" name="Line 33"/>
                        <wps:cNvCnPr/>
                        <wps:spPr bwMode="auto">
                          <a:xfrm>
                            <a:off x="669925" y="1978025"/>
                            <a:ext cx="1460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1" name="Line 34"/>
                        <wps:cNvCnPr/>
                        <wps:spPr bwMode="auto">
                          <a:xfrm>
                            <a:off x="852170" y="1978025"/>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 name="Line 35"/>
                        <wps:cNvCnPr/>
                        <wps:spPr bwMode="auto">
                          <a:xfrm>
                            <a:off x="925195" y="19780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 name="Line 36"/>
                        <wps:cNvCnPr/>
                        <wps:spPr bwMode="auto">
                          <a:xfrm>
                            <a:off x="998220" y="1978025"/>
                            <a:ext cx="1530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 name="Freeform 37"/>
                        <wps:cNvSpPr>
                          <a:spLocks/>
                        </wps:cNvSpPr>
                        <wps:spPr bwMode="auto">
                          <a:xfrm>
                            <a:off x="1187450" y="1978025"/>
                            <a:ext cx="29210" cy="29210"/>
                          </a:xfrm>
                          <a:custGeom>
                            <a:avLst/>
                            <a:gdLst>
                              <a:gd name="T0" fmla="*/ 0 w 46"/>
                              <a:gd name="T1" fmla="*/ 0 h 46"/>
                              <a:gd name="T2" fmla="*/ 46 w 46"/>
                              <a:gd name="T3" fmla="*/ 0 h 46"/>
                              <a:gd name="T4" fmla="*/ 46 w 46"/>
                              <a:gd name="T5" fmla="*/ 0 h 46"/>
                              <a:gd name="T6" fmla="*/ 46 w 46"/>
                              <a:gd name="T7" fmla="*/ 46 h 46"/>
                            </a:gdLst>
                            <a:ahLst/>
                            <a:cxnLst>
                              <a:cxn ang="0">
                                <a:pos x="T0" y="T1"/>
                              </a:cxn>
                              <a:cxn ang="0">
                                <a:pos x="T2" y="T3"/>
                              </a:cxn>
                              <a:cxn ang="0">
                                <a:pos x="T4" y="T5"/>
                              </a:cxn>
                              <a:cxn ang="0">
                                <a:pos x="T6" y="T7"/>
                              </a:cxn>
                            </a:cxnLst>
                            <a:rect l="0" t="0" r="r" b="b"/>
                            <a:pathLst>
                              <a:path w="46" h="46">
                                <a:moveTo>
                                  <a:pt x="0" y="0"/>
                                </a:moveTo>
                                <a:lnTo>
                                  <a:pt x="46" y="0"/>
                                </a:lnTo>
                                <a:lnTo>
                                  <a:pt x="46" y="0"/>
                                </a:lnTo>
                                <a:lnTo>
                                  <a:pt x="46" y="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38"/>
                        <wps:cNvCnPr/>
                        <wps:spPr bwMode="auto">
                          <a:xfrm>
                            <a:off x="1216660" y="2043430"/>
                            <a:ext cx="0" cy="368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6" name="Line 39"/>
                        <wps:cNvCnPr/>
                        <wps:spPr bwMode="auto">
                          <a:xfrm>
                            <a:off x="1216660" y="2116455"/>
                            <a:ext cx="0" cy="15240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7" name="Line 40"/>
                        <wps:cNvCnPr/>
                        <wps:spPr bwMode="auto">
                          <a:xfrm>
                            <a:off x="1216660" y="2305685"/>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8" name="Line 41"/>
                        <wps:cNvCnPr/>
                        <wps:spPr bwMode="auto">
                          <a:xfrm>
                            <a:off x="1216660" y="2378075"/>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9" name="Line 42"/>
                        <wps:cNvCnPr/>
                        <wps:spPr bwMode="auto">
                          <a:xfrm flipH="1">
                            <a:off x="1034415" y="2443480"/>
                            <a:ext cx="1530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0" name="Line 43"/>
                        <wps:cNvCnPr/>
                        <wps:spPr bwMode="auto">
                          <a:xfrm flipH="1">
                            <a:off x="961390" y="2443480"/>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1" name="Line 44"/>
                        <wps:cNvCnPr/>
                        <wps:spPr bwMode="auto">
                          <a:xfrm flipH="1">
                            <a:off x="889000" y="2443480"/>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2" name="Line 45"/>
                        <wps:cNvCnPr/>
                        <wps:spPr bwMode="auto">
                          <a:xfrm flipH="1">
                            <a:off x="706755" y="2443480"/>
                            <a:ext cx="1454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3" name="Line 46"/>
                        <wps:cNvCnPr/>
                        <wps:spPr bwMode="auto">
                          <a:xfrm flipH="1">
                            <a:off x="633730" y="2443480"/>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4" name="Line 47"/>
                        <wps:cNvCnPr/>
                        <wps:spPr bwMode="auto">
                          <a:xfrm flipH="1">
                            <a:off x="553720" y="2443480"/>
                            <a:ext cx="438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5" name="Line 48"/>
                        <wps:cNvCnPr/>
                        <wps:spPr bwMode="auto">
                          <a:xfrm flipH="1">
                            <a:off x="371475" y="2443480"/>
                            <a:ext cx="1460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6" name="Line 49"/>
                        <wps:cNvCnPr/>
                        <wps:spPr bwMode="auto">
                          <a:xfrm flipH="1">
                            <a:off x="298450" y="2443480"/>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7" name="Line 50"/>
                        <wps:cNvCnPr/>
                        <wps:spPr bwMode="auto">
                          <a:xfrm flipH="1">
                            <a:off x="226060" y="2443480"/>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8" name="Line 51"/>
                        <wps:cNvCnPr/>
                        <wps:spPr bwMode="auto">
                          <a:xfrm flipH="1">
                            <a:off x="36195" y="2443480"/>
                            <a:ext cx="1530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49" name="Rectangle 52"/>
                        <wps:cNvSpPr>
                          <a:spLocks noChangeArrowheads="1"/>
                        </wps:cNvSpPr>
                        <wps:spPr bwMode="auto">
                          <a:xfrm>
                            <a:off x="4217670" y="560070"/>
                            <a:ext cx="1872615" cy="6178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3"/>
                        <wps:cNvSpPr>
                          <a:spLocks noChangeArrowheads="1"/>
                        </wps:cNvSpPr>
                        <wps:spPr bwMode="auto">
                          <a:xfrm>
                            <a:off x="2746375" y="378460"/>
                            <a:ext cx="983615" cy="5816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4"/>
                        <wps:cNvSpPr>
                          <a:spLocks noChangeArrowheads="1"/>
                        </wps:cNvSpPr>
                        <wps:spPr bwMode="auto">
                          <a:xfrm>
                            <a:off x="2746375" y="1614805"/>
                            <a:ext cx="983615" cy="58166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5"/>
                        <wps:cNvSpPr>
                          <a:spLocks noChangeArrowheads="1"/>
                        </wps:cNvSpPr>
                        <wps:spPr bwMode="auto">
                          <a:xfrm>
                            <a:off x="2381885" y="14605"/>
                            <a:ext cx="1711960" cy="21780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56"/>
                        <wps:cNvCnPr/>
                        <wps:spPr bwMode="auto">
                          <a:xfrm flipV="1">
                            <a:off x="2753360" y="1352550"/>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 name="Line 57"/>
                        <wps:cNvCnPr/>
                        <wps:spPr bwMode="auto">
                          <a:xfrm flipV="1">
                            <a:off x="2753360" y="1280160"/>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5" name="Line 58"/>
                        <wps:cNvCnPr/>
                        <wps:spPr bwMode="auto">
                          <a:xfrm flipV="1">
                            <a:off x="2753360" y="1207135"/>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6" name="Freeform 59"/>
                        <wps:cNvSpPr>
                          <a:spLocks/>
                        </wps:cNvSpPr>
                        <wps:spPr bwMode="auto">
                          <a:xfrm>
                            <a:off x="2753360" y="1076325"/>
                            <a:ext cx="87630" cy="86995"/>
                          </a:xfrm>
                          <a:custGeom>
                            <a:avLst/>
                            <a:gdLst>
                              <a:gd name="T0" fmla="*/ 0 w 138"/>
                              <a:gd name="T1" fmla="*/ 137 h 137"/>
                              <a:gd name="T2" fmla="*/ 0 w 138"/>
                              <a:gd name="T3" fmla="*/ 0 h 137"/>
                              <a:gd name="T4" fmla="*/ 0 w 138"/>
                              <a:gd name="T5" fmla="*/ 0 h 137"/>
                              <a:gd name="T6" fmla="*/ 138 w 138"/>
                              <a:gd name="T7" fmla="*/ 0 h 137"/>
                            </a:gdLst>
                            <a:ahLst/>
                            <a:cxnLst>
                              <a:cxn ang="0">
                                <a:pos x="T0" y="T1"/>
                              </a:cxn>
                              <a:cxn ang="0">
                                <a:pos x="T2" y="T3"/>
                              </a:cxn>
                              <a:cxn ang="0">
                                <a:pos x="T4" y="T5"/>
                              </a:cxn>
                              <a:cxn ang="0">
                                <a:pos x="T6" y="T7"/>
                              </a:cxn>
                            </a:cxnLst>
                            <a:rect l="0" t="0" r="r" b="b"/>
                            <a:pathLst>
                              <a:path w="138" h="137">
                                <a:moveTo>
                                  <a:pt x="0" y="137"/>
                                </a:moveTo>
                                <a:lnTo>
                                  <a:pt x="0" y="0"/>
                                </a:lnTo>
                                <a:lnTo>
                                  <a:pt x="0" y="0"/>
                                </a:lnTo>
                                <a:lnTo>
                                  <a:pt x="13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60"/>
                        <wps:cNvCnPr/>
                        <wps:spPr bwMode="auto">
                          <a:xfrm>
                            <a:off x="2877185" y="1076325"/>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8" name="Line 61"/>
                        <wps:cNvCnPr/>
                        <wps:spPr bwMode="auto">
                          <a:xfrm>
                            <a:off x="2950210" y="10763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9" name="Line 62"/>
                        <wps:cNvCnPr/>
                        <wps:spPr bwMode="auto">
                          <a:xfrm>
                            <a:off x="3023235" y="1076325"/>
                            <a:ext cx="1530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0" name="Line 63"/>
                        <wps:cNvCnPr/>
                        <wps:spPr bwMode="auto">
                          <a:xfrm>
                            <a:off x="3212465" y="10763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1" name="Line 64"/>
                        <wps:cNvCnPr/>
                        <wps:spPr bwMode="auto">
                          <a:xfrm>
                            <a:off x="3285490" y="10763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2" name="Line 65"/>
                        <wps:cNvCnPr/>
                        <wps:spPr bwMode="auto">
                          <a:xfrm>
                            <a:off x="3358515" y="1076325"/>
                            <a:ext cx="14541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3" name="Line 66"/>
                        <wps:cNvCnPr/>
                        <wps:spPr bwMode="auto">
                          <a:xfrm>
                            <a:off x="3540125" y="1076325"/>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4" name="Line 67"/>
                        <wps:cNvCnPr/>
                        <wps:spPr bwMode="auto">
                          <a:xfrm>
                            <a:off x="3620770" y="107632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5" name="Freeform 68"/>
                        <wps:cNvSpPr>
                          <a:spLocks/>
                        </wps:cNvSpPr>
                        <wps:spPr bwMode="auto">
                          <a:xfrm>
                            <a:off x="3693160" y="1076325"/>
                            <a:ext cx="36830" cy="43815"/>
                          </a:xfrm>
                          <a:custGeom>
                            <a:avLst/>
                            <a:gdLst>
                              <a:gd name="T0" fmla="*/ 0 w 58"/>
                              <a:gd name="T1" fmla="*/ 0 h 69"/>
                              <a:gd name="T2" fmla="*/ 58 w 58"/>
                              <a:gd name="T3" fmla="*/ 0 h 69"/>
                              <a:gd name="T4" fmla="*/ 58 w 58"/>
                              <a:gd name="T5" fmla="*/ 0 h 69"/>
                              <a:gd name="T6" fmla="*/ 58 w 58"/>
                              <a:gd name="T7" fmla="*/ 69 h 69"/>
                            </a:gdLst>
                            <a:ahLst/>
                            <a:cxnLst>
                              <a:cxn ang="0">
                                <a:pos x="T0" y="T1"/>
                              </a:cxn>
                              <a:cxn ang="0">
                                <a:pos x="T2" y="T3"/>
                              </a:cxn>
                              <a:cxn ang="0">
                                <a:pos x="T4" y="T5"/>
                              </a:cxn>
                              <a:cxn ang="0">
                                <a:pos x="T6" y="T7"/>
                              </a:cxn>
                            </a:cxnLst>
                            <a:rect l="0" t="0" r="r" b="b"/>
                            <a:pathLst>
                              <a:path w="58" h="69">
                                <a:moveTo>
                                  <a:pt x="0" y="0"/>
                                </a:moveTo>
                                <a:lnTo>
                                  <a:pt x="58" y="0"/>
                                </a:lnTo>
                                <a:lnTo>
                                  <a:pt x="58" y="0"/>
                                </a:lnTo>
                                <a:lnTo>
                                  <a:pt x="58" y="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9"/>
                        <wps:cNvCnPr/>
                        <wps:spPr bwMode="auto">
                          <a:xfrm>
                            <a:off x="3729990" y="1156335"/>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7" name="Line 70"/>
                        <wps:cNvCnPr/>
                        <wps:spPr bwMode="auto">
                          <a:xfrm>
                            <a:off x="3729990" y="1229360"/>
                            <a:ext cx="0" cy="3619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8" name="Line 71"/>
                        <wps:cNvCnPr/>
                        <wps:spPr bwMode="auto">
                          <a:xfrm>
                            <a:off x="3729990" y="1301750"/>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9" name="Freeform 72"/>
                        <wps:cNvSpPr>
                          <a:spLocks/>
                        </wps:cNvSpPr>
                        <wps:spPr bwMode="auto">
                          <a:xfrm>
                            <a:off x="3715385" y="1483360"/>
                            <a:ext cx="14605" cy="14605"/>
                          </a:xfrm>
                          <a:custGeom>
                            <a:avLst/>
                            <a:gdLst>
                              <a:gd name="T0" fmla="*/ 23 w 23"/>
                              <a:gd name="T1" fmla="*/ 0 h 23"/>
                              <a:gd name="T2" fmla="*/ 23 w 23"/>
                              <a:gd name="T3" fmla="*/ 23 h 23"/>
                              <a:gd name="T4" fmla="*/ 23 w 23"/>
                              <a:gd name="T5" fmla="*/ 23 h 23"/>
                              <a:gd name="T6" fmla="*/ 0 w 23"/>
                              <a:gd name="T7" fmla="*/ 23 h 23"/>
                            </a:gdLst>
                            <a:ahLst/>
                            <a:cxnLst>
                              <a:cxn ang="0">
                                <a:pos x="T0" y="T1"/>
                              </a:cxn>
                              <a:cxn ang="0">
                                <a:pos x="T2" y="T3"/>
                              </a:cxn>
                              <a:cxn ang="0">
                                <a:pos x="T4" y="T5"/>
                              </a:cxn>
                              <a:cxn ang="0">
                                <a:pos x="T6" y="T7"/>
                              </a:cxn>
                            </a:cxnLst>
                            <a:rect l="0" t="0" r="r" b="b"/>
                            <a:pathLst>
                              <a:path w="23" h="23">
                                <a:moveTo>
                                  <a:pt x="23" y="0"/>
                                </a:moveTo>
                                <a:lnTo>
                                  <a:pt x="23" y="23"/>
                                </a:lnTo>
                                <a:lnTo>
                                  <a:pt x="23" y="23"/>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73"/>
                        <wps:cNvCnPr/>
                        <wps:spPr bwMode="auto">
                          <a:xfrm flipH="1">
                            <a:off x="3642360" y="149796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1" name="Line 74"/>
                        <wps:cNvCnPr/>
                        <wps:spPr bwMode="auto">
                          <a:xfrm flipH="1">
                            <a:off x="3460115" y="1497965"/>
                            <a:ext cx="1460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2" name="Line 75"/>
                        <wps:cNvCnPr/>
                        <wps:spPr bwMode="auto">
                          <a:xfrm flipH="1">
                            <a:off x="3387090" y="1497965"/>
                            <a:ext cx="368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3" name="Line 76"/>
                        <wps:cNvCnPr/>
                        <wps:spPr bwMode="auto">
                          <a:xfrm flipH="1">
                            <a:off x="3314700" y="149796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4" name="Line 77"/>
                        <wps:cNvCnPr/>
                        <wps:spPr bwMode="auto">
                          <a:xfrm flipH="1">
                            <a:off x="3124835" y="1497965"/>
                            <a:ext cx="1530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5" name="Line 78"/>
                        <wps:cNvCnPr/>
                        <wps:spPr bwMode="auto">
                          <a:xfrm flipH="1">
                            <a:off x="3052445" y="149796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6" name="Line 79"/>
                        <wps:cNvCnPr/>
                        <wps:spPr bwMode="auto">
                          <a:xfrm flipH="1">
                            <a:off x="2979420" y="1497965"/>
                            <a:ext cx="36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7" name="Line 80"/>
                        <wps:cNvCnPr/>
                        <wps:spPr bwMode="auto">
                          <a:xfrm flipH="1">
                            <a:off x="2797175" y="1497965"/>
                            <a:ext cx="14605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8" name="Line 81"/>
                        <wps:cNvCnPr/>
                        <wps:spPr bwMode="auto">
                          <a:xfrm flipH="1">
                            <a:off x="2753360" y="1497965"/>
                            <a:ext cx="76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79" name="Rectangle 82"/>
                        <wps:cNvSpPr>
                          <a:spLocks noChangeArrowheads="1"/>
                        </wps:cNvSpPr>
                        <wps:spPr bwMode="auto">
                          <a:xfrm>
                            <a:off x="14605" y="1301750"/>
                            <a:ext cx="1202055" cy="3054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83"/>
                        <wps:cNvSpPr>
                          <a:spLocks noChangeArrowheads="1"/>
                        </wps:cNvSpPr>
                        <wps:spPr bwMode="auto">
                          <a:xfrm>
                            <a:off x="14605" y="625475"/>
                            <a:ext cx="1202055" cy="24003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4"/>
                        <wps:cNvSpPr>
                          <a:spLocks noChangeArrowheads="1"/>
                        </wps:cNvSpPr>
                        <wps:spPr bwMode="auto">
                          <a:xfrm>
                            <a:off x="14605" y="181610"/>
                            <a:ext cx="1202055" cy="3130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85"/>
                        <wps:cNvCnPr/>
                        <wps:spPr bwMode="auto">
                          <a:xfrm>
                            <a:off x="1529715" y="1032510"/>
                            <a:ext cx="88900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3" name="Line 86"/>
                        <wps:cNvCnPr/>
                        <wps:spPr bwMode="auto">
                          <a:xfrm>
                            <a:off x="1580515"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4" name="Line 87"/>
                        <wps:cNvCnPr/>
                        <wps:spPr bwMode="auto">
                          <a:xfrm>
                            <a:off x="1580515"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5" name="Line 88"/>
                        <wps:cNvCnPr/>
                        <wps:spPr bwMode="auto">
                          <a:xfrm>
                            <a:off x="1580515"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6" name="Line 89"/>
                        <wps:cNvCnPr/>
                        <wps:spPr bwMode="auto">
                          <a:xfrm>
                            <a:off x="1580515"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7" name="Line 90"/>
                        <wps:cNvCnPr/>
                        <wps:spPr bwMode="auto">
                          <a:xfrm>
                            <a:off x="1580515"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8" name="Line 91"/>
                        <wps:cNvCnPr/>
                        <wps:spPr bwMode="auto">
                          <a:xfrm>
                            <a:off x="1580515"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89" name="Line 92"/>
                        <wps:cNvCnPr/>
                        <wps:spPr bwMode="auto">
                          <a:xfrm>
                            <a:off x="1580515"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0" name="Line 93"/>
                        <wps:cNvCnPr/>
                        <wps:spPr bwMode="auto">
                          <a:xfrm>
                            <a:off x="1580515"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1" name="Line 94"/>
                        <wps:cNvCnPr/>
                        <wps:spPr bwMode="auto">
                          <a:xfrm>
                            <a:off x="1580515"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2" name="Line 95"/>
                        <wps:cNvCnPr/>
                        <wps:spPr bwMode="auto">
                          <a:xfrm>
                            <a:off x="1580515"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3" name="Line 96"/>
                        <wps:cNvCnPr/>
                        <wps:spPr bwMode="auto">
                          <a:xfrm>
                            <a:off x="1580515"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4" name="Line 97"/>
                        <wps:cNvCnPr/>
                        <wps:spPr bwMode="auto">
                          <a:xfrm>
                            <a:off x="1580515"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5" name="Line 98"/>
                        <wps:cNvCnPr/>
                        <wps:spPr bwMode="auto">
                          <a:xfrm>
                            <a:off x="1580515"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6" name="Line 99"/>
                        <wps:cNvCnPr/>
                        <wps:spPr bwMode="auto">
                          <a:xfrm>
                            <a:off x="1580515"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7" name="Line 100"/>
                        <wps:cNvCnPr/>
                        <wps:spPr bwMode="auto">
                          <a:xfrm flipH="1">
                            <a:off x="1558925" y="1010920"/>
                            <a:ext cx="36195"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8" name="Line 101"/>
                        <wps:cNvCnPr/>
                        <wps:spPr bwMode="auto">
                          <a:xfrm>
                            <a:off x="1697355"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99" name="Line 102"/>
                        <wps:cNvCnPr/>
                        <wps:spPr bwMode="auto">
                          <a:xfrm>
                            <a:off x="1697355"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0" name="Line 103"/>
                        <wps:cNvCnPr/>
                        <wps:spPr bwMode="auto">
                          <a:xfrm>
                            <a:off x="1697355"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1" name="Line 104"/>
                        <wps:cNvCnPr/>
                        <wps:spPr bwMode="auto">
                          <a:xfrm>
                            <a:off x="1697355"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2" name="Line 105"/>
                        <wps:cNvCnPr/>
                        <wps:spPr bwMode="auto">
                          <a:xfrm>
                            <a:off x="1697355"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3" name="Line 106"/>
                        <wps:cNvCnPr/>
                        <wps:spPr bwMode="auto">
                          <a:xfrm>
                            <a:off x="1697355"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4" name="Line 107"/>
                        <wps:cNvCnPr/>
                        <wps:spPr bwMode="auto">
                          <a:xfrm>
                            <a:off x="1697355"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5" name="Line 108"/>
                        <wps:cNvCnPr/>
                        <wps:spPr bwMode="auto">
                          <a:xfrm>
                            <a:off x="1697355"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6" name="Line 109"/>
                        <wps:cNvCnPr/>
                        <wps:spPr bwMode="auto">
                          <a:xfrm>
                            <a:off x="1697355"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7" name="Line 110"/>
                        <wps:cNvCnPr/>
                        <wps:spPr bwMode="auto">
                          <a:xfrm>
                            <a:off x="1697355"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8" name="Line 111"/>
                        <wps:cNvCnPr/>
                        <wps:spPr bwMode="auto">
                          <a:xfrm>
                            <a:off x="1697355"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9" name="Line 112"/>
                        <wps:cNvCnPr/>
                        <wps:spPr bwMode="auto">
                          <a:xfrm>
                            <a:off x="1697355"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0" name="Line 113"/>
                        <wps:cNvCnPr/>
                        <wps:spPr bwMode="auto">
                          <a:xfrm>
                            <a:off x="1697355"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1" name="Line 114"/>
                        <wps:cNvCnPr/>
                        <wps:spPr bwMode="auto">
                          <a:xfrm>
                            <a:off x="1697355"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 name="Line 115"/>
                        <wps:cNvCnPr/>
                        <wps:spPr bwMode="auto">
                          <a:xfrm flipH="1">
                            <a:off x="1675765" y="1010920"/>
                            <a:ext cx="36195"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3" name="Line 116"/>
                        <wps:cNvCnPr/>
                        <wps:spPr bwMode="auto">
                          <a:xfrm>
                            <a:off x="1814195"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4" name="Line 117"/>
                        <wps:cNvCnPr/>
                        <wps:spPr bwMode="auto">
                          <a:xfrm>
                            <a:off x="1814195"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5" name="Line 118"/>
                        <wps:cNvCnPr/>
                        <wps:spPr bwMode="auto">
                          <a:xfrm>
                            <a:off x="1814195"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6" name="Line 119"/>
                        <wps:cNvCnPr/>
                        <wps:spPr bwMode="auto">
                          <a:xfrm>
                            <a:off x="1814195"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7" name="Line 120"/>
                        <wps:cNvCnPr/>
                        <wps:spPr bwMode="auto">
                          <a:xfrm>
                            <a:off x="1814195"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8" name="Line 121"/>
                        <wps:cNvCnPr/>
                        <wps:spPr bwMode="auto">
                          <a:xfrm>
                            <a:off x="1814195"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9" name="Line 122"/>
                        <wps:cNvCnPr/>
                        <wps:spPr bwMode="auto">
                          <a:xfrm>
                            <a:off x="1814195"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0" name="Line 123"/>
                        <wps:cNvCnPr/>
                        <wps:spPr bwMode="auto">
                          <a:xfrm>
                            <a:off x="1814195"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1" name="Line 124"/>
                        <wps:cNvCnPr/>
                        <wps:spPr bwMode="auto">
                          <a:xfrm>
                            <a:off x="1814195"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2" name="Line 125"/>
                        <wps:cNvCnPr/>
                        <wps:spPr bwMode="auto">
                          <a:xfrm>
                            <a:off x="1814195"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3" name="Line 126"/>
                        <wps:cNvCnPr/>
                        <wps:spPr bwMode="auto">
                          <a:xfrm>
                            <a:off x="1814195"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 name="Line 127"/>
                        <wps:cNvCnPr/>
                        <wps:spPr bwMode="auto">
                          <a:xfrm>
                            <a:off x="1814195"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5" name="Line 128"/>
                        <wps:cNvCnPr/>
                        <wps:spPr bwMode="auto">
                          <a:xfrm>
                            <a:off x="1814195"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6" name="Line 129"/>
                        <wps:cNvCnPr/>
                        <wps:spPr bwMode="auto">
                          <a:xfrm>
                            <a:off x="1814195"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7" name="Line 130"/>
                        <wps:cNvCnPr/>
                        <wps:spPr bwMode="auto">
                          <a:xfrm flipH="1">
                            <a:off x="1791970" y="1010920"/>
                            <a:ext cx="36195"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8" name="Line 131"/>
                        <wps:cNvCnPr/>
                        <wps:spPr bwMode="auto">
                          <a:xfrm>
                            <a:off x="1923415"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9" name="Line 132"/>
                        <wps:cNvCnPr/>
                        <wps:spPr bwMode="auto">
                          <a:xfrm>
                            <a:off x="1923415"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0" name="Line 133"/>
                        <wps:cNvCnPr/>
                        <wps:spPr bwMode="auto">
                          <a:xfrm>
                            <a:off x="1923415"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1" name="Line 134"/>
                        <wps:cNvCnPr/>
                        <wps:spPr bwMode="auto">
                          <a:xfrm>
                            <a:off x="1923415"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2" name="Line 135"/>
                        <wps:cNvCnPr/>
                        <wps:spPr bwMode="auto">
                          <a:xfrm>
                            <a:off x="1923415"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3" name="Line 136"/>
                        <wps:cNvCnPr/>
                        <wps:spPr bwMode="auto">
                          <a:xfrm>
                            <a:off x="1923415"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4" name="Line 137"/>
                        <wps:cNvCnPr/>
                        <wps:spPr bwMode="auto">
                          <a:xfrm>
                            <a:off x="1923415"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5" name="Line 138"/>
                        <wps:cNvCnPr/>
                        <wps:spPr bwMode="auto">
                          <a:xfrm>
                            <a:off x="1923415"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6" name="Line 139"/>
                        <wps:cNvCnPr/>
                        <wps:spPr bwMode="auto">
                          <a:xfrm>
                            <a:off x="1923415"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7" name="Line 140"/>
                        <wps:cNvCnPr/>
                        <wps:spPr bwMode="auto">
                          <a:xfrm>
                            <a:off x="1923415"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8" name="Line 141"/>
                        <wps:cNvCnPr/>
                        <wps:spPr bwMode="auto">
                          <a:xfrm>
                            <a:off x="1923415"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 name="Line 142"/>
                        <wps:cNvCnPr/>
                        <wps:spPr bwMode="auto">
                          <a:xfrm>
                            <a:off x="1923415"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0" name="Line 143"/>
                        <wps:cNvCnPr/>
                        <wps:spPr bwMode="auto">
                          <a:xfrm>
                            <a:off x="1923415"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1" name="Line 144"/>
                        <wps:cNvCnPr/>
                        <wps:spPr bwMode="auto">
                          <a:xfrm>
                            <a:off x="1923415"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2" name="Line 145"/>
                        <wps:cNvCnPr/>
                        <wps:spPr bwMode="auto">
                          <a:xfrm flipH="1">
                            <a:off x="1908810" y="1010920"/>
                            <a:ext cx="36195"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3" name="Line 146"/>
                        <wps:cNvCnPr/>
                        <wps:spPr bwMode="auto">
                          <a:xfrm>
                            <a:off x="2039620"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4" name="Line 147"/>
                        <wps:cNvCnPr/>
                        <wps:spPr bwMode="auto">
                          <a:xfrm>
                            <a:off x="2039620"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5" name="Line 148"/>
                        <wps:cNvCnPr/>
                        <wps:spPr bwMode="auto">
                          <a:xfrm>
                            <a:off x="2039620"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6" name="Line 149"/>
                        <wps:cNvCnPr/>
                        <wps:spPr bwMode="auto">
                          <a:xfrm>
                            <a:off x="2039620"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7" name="Line 150"/>
                        <wps:cNvCnPr/>
                        <wps:spPr bwMode="auto">
                          <a:xfrm>
                            <a:off x="2039620"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8" name="Line 151"/>
                        <wps:cNvCnPr/>
                        <wps:spPr bwMode="auto">
                          <a:xfrm>
                            <a:off x="2039620"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9" name="Line 152"/>
                        <wps:cNvCnPr/>
                        <wps:spPr bwMode="auto">
                          <a:xfrm>
                            <a:off x="2039620"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0" name="Line 153"/>
                        <wps:cNvCnPr/>
                        <wps:spPr bwMode="auto">
                          <a:xfrm>
                            <a:off x="2039620"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1" name="Line 154"/>
                        <wps:cNvCnPr/>
                        <wps:spPr bwMode="auto">
                          <a:xfrm>
                            <a:off x="2039620"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2" name="Line 155"/>
                        <wps:cNvCnPr/>
                        <wps:spPr bwMode="auto">
                          <a:xfrm>
                            <a:off x="2039620"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3" name="Line 156"/>
                        <wps:cNvCnPr/>
                        <wps:spPr bwMode="auto">
                          <a:xfrm>
                            <a:off x="2039620"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4" name="Line 157"/>
                        <wps:cNvCnPr/>
                        <wps:spPr bwMode="auto">
                          <a:xfrm>
                            <a:off x="2039620"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5" name="Line 158"/>
                        <wps:cNvCnPr/>
                        <wps:spPr bwMode="auto">
                          <a:xfrm>
                            <a:off x="2039620"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6" name="Line 159"/>
                        <wps:cNvCnPr/>
                        <wps:spPr bwMode="auto">
                          <a:xfrm>
                            <a:off x="2039620"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 name="Line 160"/>
                        <wps:cNvCnPr/>
                        <wps:spPr bwMode="auto">
                          <a:xfrm flipH="1">
                            <a:off x="2018030" y="1010920"/>
                            <a:ext cx="36195"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 name="Line 161"/>
                        <wps:cNvCnPr/>
                        <wps:spPr bwMode="auto">
                          <a:xfrm>
                            <a:off x="2156460"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 name="Line 162"/>
                        <wps:cNvCnPr/>
                        <wps:spPr bwMode="auto">
                          <a:xfrm>
                            <a:off x="2156460"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 name="Line 163"/>
                        <wps:cNvCnPr/>
                        <wps:spPr bwMode="auto">
                          <a:xfrm>
                            <a:off x="2156460"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 name="Line 164"/>
                        <wps:cNvCnPr/>
                        <wps:spPr bwMode="auto">
                          <a:xfrm>
                            <a:off x="2156460"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 name="Line 165"/>
                        <wps:cNvCnPr/>
                        <wps:spPr bwMode="auto">
                          <a:xfrm>
                            <a:off x="2156460"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 name="Line 166"/>
                        <wps:cNvCnPr/>
                        <wps:spPr bwMode="auto">
                          <a:xfrm>
                            <a:off x="2156460"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 name="Line 167"/>
                        <wps:cNvCnPr/>
                        <wps:spPr bwMode="auto">
                          <a:xfrm>
                            <a:off x="2156460"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 name="Line 168"/>
                        <wps:cNvCnPr/>
                        <wps:spPr bwMode="auto">
                          <a:xfrm>
                            <a:off x="2156460"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 name="Line 169"/>
                        <wps:cNvCnPr/>
                        <wps:spPr bwMode="auto">
                          <a:xfrm>
                            <a:off x="2156460"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7" name="Line 170"/>
                        <wps:cNvCnPr/>
                        <wps:spPr bwMode="auto">
                          <a:xfrm>
                            <a:off x="2156460"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8" name="Line 171"/>
                        <wps:cNvCnPr/>
                        <wps:spPr bwMode="auto">
                          <a:xfrm>
                            <a:off x="2156460"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9" name="Line 172"/>
                        <wps:cNvCnPr/>
                        <wps:spPr bwMode="auto">
                          <a:xfrm>
                            <a:off x="2156460"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0" name="Line 173"/>
                        <wps:cNvCnPr/>
                        <wps:spPr bwMode="auto">
                          <a:xfrm>
                            <a:off x="2156460"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1" name="Line 174"/>
                        <wps:cNvCnPr/>
                        <wps:spPr bwMode="auto">
                          <a:xfrm>
                            <a:off x="2156460"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2" name="Line 175"/>
                        <wps:cNvCnPr/>
                        <wps:spPr bwMode="auto">
                          <a:xfrm flipH="1">
                            <a:off x="2134235" y="1010920"/>
                            <a:ext cx="3683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3" name="Line 176"/>
                        <wps:cNvCnPr/>
                        <wps:spPr bwMode="auto">
                          <a:xfrm>
                            <a:off x="2265680"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4" name="Line 177"/>
                        <wps:cNvCnPr/>
                        <wps:spPr bwMode="auto">
                          <a:xfrm>
                            <a:off x="2265680"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5" name="Line 178"/>
                        <wps:cNvCnPr/>
                        <wps:spPr bwMode="auto">
                          <a:xfrm>
                            <a:off x="2265680"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6" name="Line 179"/>
                        <wps:cNvCnPr/>
                        <wps:spPr bwMode="auto">
                          <a:xfrm>
                            <a:off x="2265680"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7" name="Line 180"/>
                        <wps:cNvCnPr/>
                        <wps:spPr bwMode="auto">
                          <a:xfrm>
                            <a:off x="2265680"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 name="Line 181"/>
                        <wps:cNvCnPr/>
                        <wps:spPr bwMode="auto">
                          <a:xfrm>
                            <a:off x="2265680"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 name="Line 182"/>
                        <wps:cNvCnPr/>
                        <wps:spPr bwMode="auto">
                          <a:xfrm>
                            <a:off x="2265680"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0" name="Line 183"/>
                        <wps:cNvCnPr/>
                        <wps:spPr bwMode="auto">
                          <a:xfrm>
                            <a:off x="2265680"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1" name="Line 184"/>
                        <wps:cNvCnPr/>
                        <wps:spPr bwMode="auto">
                          <a:xfrm>
                            <a:off x="2265680"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2" name="Line 185"/>
                        <wps:cNvCnPr/>
                        <wps:spPr bwMode="auto">
                          <a:xfrm>
                            <a:off x="2265680"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3" name="Line 186"/>
                        <wps:cNvCnPr/>
                        <wps:spPr bwMode="auto">
                          <a:xfrm>
                            <a:off x="2265680"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 name="Line 187"/>
                        <wps:cNvCnPr/>
                        <wps:spPr bwMode="auto">
                          <a:xfrm>
                            <a:off x="2265680"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5" name="Line 188"/>
                        <wps:cNvCnPr/>
                        <wps:spPr bwMode="auto">
                          <a:xfrm>
                            <a:off x="2265680"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6" name="Line 189"/>
                        <wps:cNvCnPr/>
                        <wps:spPr bwMode="auto">
                          <a:xfrm>
                            <a:off x="2265680"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7" name="Line 190"/>
                        <wps:cNvCnPr/>
                        <wps:spPr bwMode="auto">
                          <a:xfrm flipH="1">
                            <a:off x="2243455" y="1010920"/>
                            <a:ext cx="3683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8" name="Line 191"/>
                        <wps:cNvCnPr/>
                        <wps:spPr bwMode="auto">
                          <a:xfrm>
                            <a:off x="2374900"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9" name="Line 192"/>
                        <wps:cNvCnPr/>
                        <wps:spPr bwMode="auto">
                          <a:xfrm>
                            <a:off x="2374900" y="9601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0" name="Line 193"/>
                        <wps:cNvCnPr/>
                        <wps:spPr bwMode="auto">
                          <a:xfrm>
                            <a:off x="2374900" y="101092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1" name="Line 194"/>
                        <wps:cNvCnPr/>
                        <wps:spPr bwMode="auto">
                          <a:xfrm>
                            <a:off x="2374900" y="10693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2" name="Line 195"/>
                        <wps:cNvCnPr/>
                        <wps:spPr bwMode="auto">
                          <a:xfrm>
                            <a:off x="2374900" y="112014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3" name="Line 196"/>
                        <wps:cNvCnPr/>
                        <wps:spPr bwMode="auto">
                          <a:xfrm>
                            <a:off x="2374900" y="117792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4" name="Line 197"/>
                        <wps:cNvCnPr/>
                        <wps:spPr bwMode="auto">
                          <a:xfrm>
                            <a:off x="2374900" y="1229360"/>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5" name="Line 198"/>
                        <wps:cNvCnPr/>
                        <wps:spPr bwMode="auto">
                          <a:xfrm>
                            <a:off x="2374900" y="128714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6" name="Line 199"/>
                        <wps:cNvCnPr/>
                        <wps:spPr bwMode="auto">
                          <a:xfrm>
                            <a:off x="2374900" y="1337945"/>
                            <a:ext cx="0" cy="3683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 name="Line 200"/>
                        <wps:cNvCnPr/>
                        <wps:spPr bwMode="auto">
                          <a:xfrm>
                            <a:off x="2374900" y="13963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8" name="Line 201"/>
                        <wps:cNvCnPr/>
                        <wps:spPr bwMode="auto">
                          <a:xfrm>
                            <a:off x="2374900" y="144716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9" name="Line 202"/>
                        <wps:cNvCnPr/>
                        <wps:spPr bwMode="auto">
                          <a:xfrm>
                            <a:off x="2374900" y="15055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 name="Line 203"/>
                        <wps:cNvCnPr/>
                        <wps:spPr bwMode="auto">
                          <a:xfrm>
                            <a:off x="2374900" y="155638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 name="Line 204"/>
                        <wps:cNvCnPr/>
                        <wps:spPr bwMode="auto">
                          <a:xfrm>
                            <a:off x="2374900" y="1614805"/>
                            <a:ext cx="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 name="Line 205"/>
                        <wps:cNvCnPr/>
                        <wps:spPr bwMode="auto">
                          <a:xfrm flipH="1">
                            <a:off x="2360295" y="1010920"/>
                            <a:ext cx="29210" cy="3619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 name="Line 206"/>
                        <wps:cNvCnPr/>
                        <wps:spPr bwMode="auto">
                          <a:xfrm>
                            <a:off x="1638935" y="887095"/>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 name="Line 207"/>
                        <wps:cNvCnPr/>
                        <wps:spPr bwMode="auto">
                          <a:xfrm>
                            <a:off x="1638935" y="923925"/>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5" name="Line 208"/>
                        <wps:cNvCnPr/>
                        <wps:spPr bwMode="auto">
                          <a:xfrm>
                            <a:off x="1638935" y="96012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6" name="Line 209"/>
                        <wps:cNvCnPr/>
                        <wps:spPr bwMode="auto">
                          <a:xfrm>
                            <a:off x="1638935" y="996315"/>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7" name="Line 210"/>
                        <wps:cNvCnPr/>
                        <wps:spPr bwMode="auto">
                          <a:xfrm>
                            <a:off x="1638935" y="103251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8" name="Line 211"/>
                        <wps:cNvCnPr/>
                        <wps:spPr bwMode="auto">
                          <a:xfrm>
                            <a:off x="1638935" y="1069340"/>
                            <a:ext cx="0" cy="1397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9" name="Line 212"/>
                        <wps:cNvCnPr/>
                        <wps:spPr bwMode="auto">
                          <a:xfrm>
                            <a:off x="1638935" y="1105535"/>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0" name="Line 213"/>
                        <wps:cNvCnPr/>
                        <wps:spPr bwMode="auto">
                          <a:xfrm>
                            <a:off x="1638935" y="114173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1" name="Line 214"/>
                        <wps:cNvCnPr/>
                        <wps:spPr bwMode="auto">
                          <a:xfrm>
                            <a:off x="1638935" y="1177925"/>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2" name="Line 216"/>
                        <wps:cNvCnPr/>
                        <wps:spPr bwMode="auto">
                          <a:xfrm>
                            <a:off x="1638935" y="1214755"/>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3" name="Freeform 217"/>
                        <wps:cNvSpPr>
                          <a:spLocks/>
                        </wps:cNvSpPr>
                        <wps:spPr bwMode="auto">
                          <a:xfrm>
                            <a:off x="560705" y="2661920"/>
                            <a:ext cx="5281295" cy="254635"/>
                          </a:xfrm>
                          <a:custGeom>
                            <a:avLst/>
                            <a:gdLst>
                              <a:gd name="T0" fmla="*/ 0 w 725"/>
                              <a:gd name="T1" fmla="*/ 18 h 35"/>
                              <a:gd name="T2" fmla="*/ 373 w 725"/>
                              <a:gd name="T3" fmla="*/ 18 h 35"/>
                              <a:gd name="T4" fmla="*/ 358 w 725"/>
                              <a:gd name="T5" fmla="*/ 35 h 35"/>
                              <a:gd name="T6" fmla="*/ 410 w 725"/>
                              <a:gd name="T7" fmla="*/ 0 h 35"/>
                              <a:gd name="T8" fmla="*/ 395 w 725"/>
                              <a:gd name="T9" fmla="*/ 18 h 35"/>
                              <a:gd name="T10" fmla="*/ 577 w 725"/>
                              <a:gd name="T11" fmla="*/ 18 h 35"/>
                              <a:gd name="T12" fmla="*/ 562 w 725"/>
                              <a:gd name="T13" fmla="*/ 35 h 35"/>
                              <a:gd name="T14" fmla="*/ 612 w 725"/>
                              <a:gd name="T15" fmla="*/ 3 h 35"/>
                              <a:gd name="T16" fmla="*/ 600 w 725"/>
                              <a:gd name="T17" fmla="*/ 18 h 35"/>
                              <a:gd name="T18" fmla="*/ 725 w 725"/>
                              <a:gd name="T19"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5" h="35">
                                <a:moveTo>
                                  <a:pt x="0" y="18"/>
                                </a:moveTo>
                                <a:lnTo>
                                  <a:pt x="373" y="18"/>
                                </a:lnTo>
                                <a:lnTo>
                                  <a:pt x="358" y="35"/>
                                </a:lnTo>
                                <a:lnTo>
                                  <a:pt x="410" y="0"/>
                                </a:lnTo>
                                <a:lnTo>
                                  <a:pt x="395" y="18"/>
                                </a:lnTo>
                                <a:lnTo>
                                  <a:pt x="577" y="18"/>
                                </a:lnTo>
                                <a:lnTo>
                                  <a:pt x="562" y="35"/>
                                </a:lnTo>
                                <a:lnTo>
                                  <a:pt x="612" y="3"/>
                                </a:lnTo>
                                <a:lnTo>
                                  <a:pt x="600" y="18"/>
                                </a:lnTo>
                                <a:lnTo>
                                  <a:pt x="725" y="1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8"/>
                        <wps:cNvSpPr>
                          <a:spLocks/>
                        </wps:cNvSpPr>
                        <wps:spPr bwMode="auto">
                          <a:xfrm>
                            <a:off x="1122045" y="2436495"/>
                            <a:ext cx="684530" cy="261620"/>
                          </a:xfrm>
                          <a:custGeom>
                            <a:avLst/>
                            <a:gdLst>
                              <a:gd name="T0" fmla="*/ 0 w 94"/>
                              <a:gd name="T1" fmla="*/ 36 h 36"/>
                              <a:gd name="T2" fmla="*/ 4 w 94"/>
                              <a:gd name="T3" fmla="*/ 23 h 36"/>
                              <a:gd name="T4" fmla="*/ 37 w 94"/>
                              <a:gd name="T5" fmla="*/ 13 h 36"/>
                              <a:gd name="T6" fmla="*/ 42 w 94"/>
                              <a:gd name="T7" fmla="*/ 3 h 36"/>
                              <a:gd name="T8" fmla="*/ 49 w 94"/>
                              <a:gd name="T9" fmla="*/ 9 h 36"/>
                              <a:gd name="T10" fmla="*/ 86 w 94"/>
                              <a:gd name="T11" fmla="*/ 0 h 36"/>
                              <a:gd name="T12" fmla="*/ 94 w 94"/>
                              <a:gd name="T13" fmla="*/ 8 h 36"/>
                            </a:gdLst>
                            <a:ahLst/>
                            <a:cxnLst>
                              <a:cxn ang="0">
                                <a:pos x="T0" y="T1"/>
                              </a:cxn>
                              <a:cxn ang="0">
                                <a:pos x="T2" y="T3"/>
                              </a:cxn>
                              <a:cxn ang="0">
                                <a:pos x="T4" y="T5"/>
                              </a:cxn>
                              <a:cxn ang="0">
                                <a:pos x="T6" y="T7"/>
                              </a:cxn>
                              <a:cxn ang="0">
                                <a:pos x="T8" y="T9"/>
                              </a:cxn>
                              <a:cxn ang="0">
                                <a:pos x="T10" y="T11"/>
                              </a:cxn>
                              <a:cxn ang="0">
                                <a:pos x="T12" y="T13"/>
                              </a:cxn>
                            </a:cxnLst>
                            <a:rect l="0" t="0" r="r" b="b"/>
                            <a:pathLst>
                              <a:path w="94" h="36">
                                <a:moveTo>
                                  <a:pt x="0" y="36"/>
                                </a:moveTo>
                                <a:lnTo>
                                  <a:pt x="4" y="23"/>
                                </a:lnTo>
                                <a:lnTo>
                                  <a:pt x="37" y="13"/>
                                </a:lnTo>
                                <a:lnTo>
                                  <a:pt x="42" y="3"/>
                                </a:lnTo>
                                <a:lnTo>
                                  <a:pt x="49" y="9"/>
                                </a:lnTo>
                                <a:lnTo>
                                  <a:pt x="86" y="0"/>
                                </a:lnTo>
                                <a:lnTo>
                                  <a:pt x="94" y="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9"/>
                        <wps:cNvSpPr>
                          <a:spLocks/>
                        </wps:cNvSpPr>
                        <wps:spPr bwMode="auto">
                          <a:xfrm>
                            <a:off x="1384300" y="2531110"/>
                            <a:ext cx="160020" cy="261620"/>
                          </a:xfrm>
                          <a:custGeom>
                            <a:avLst/>
                            <a:gdLst>
                              <a:gd name="T0" fmla="*/ 0 w 22"/>
                              <a:gd name="T1" fmla="*/ 36 h 36"/>
                              <a:gd name="T2" fmla="*/ 0 w 22"/>
                              <a:gd name="T3" fmla="*/ 25 h 36"/>
                              <a:gd name="T4" fmla="*/ 2 w 22"/>
                              <a:gd name="T5" fmla="*/ 12 h 36"/>
                              <a:gd name="T6" fmla="*/ 7 w 22"/>
                              <a:gd name="T7" fmla="*/ 0 h 36"/>
                              <a:gd name="T8" fmla="*/ 15 w 22"/>
                              <a:gd name="T9" fmla="*/ 0 h 36"/>
                              <a:gd name="T10" fmla="*/ 19 w 22"/>
                              <a:gd name="T11" fmla="*/ 10 h 36"/>
                              <a:gd name="T12" fmla="*/ 21 w 22"/>
                              <a:gd name="T13" fmla="*/ 22 h 36"/>
                              <a:gd name="T14" fmla="*/ 22 w 22"/>
                              <a:gd name="T15" fmla="*/ 36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36">
                                <a:moveTo>
                                  <a:pt x="0" y="36"/>
                                </a:moveTo>
                                <a:cubicBezTo>
                                  <a:pt x="0" y="33"/>
                                  <a:pt x="0" y="29"/>
                                  <a:pt x="0" y="25"/>
                                </a:cubicBezTo>
                                <a:cubicBezTo>
                                  <a:pt x="0" y="22"/>
                                  <a:pt x="1" y="16"/>
                                  <a:pt x="2" y="12"/>
                                </a:cubicBezTo>
                                <a:cubicBezTo>
                                  <a:pt x="2" y="8"/>
                                  <a:pt x="4" y="1"/>
                                  <a:pt x="7" y="0"/>
                                </a:cubicBezTo>
                                <a:cubicBezTo>
                                  <a:pt x="12" y="0"/>
                                  <a:pt x="12" y="0"/>
                                  <a:pt x="15" y="0"/>
                                </a:cubicBezTo>
                                <a:cubicBezTo>
                                  <a:pt x="17" y="0"/>
                                  <a:pt x="19" y="6"/>
                                  <a:pt x="19" y="10"/>
                                </a:cubicBezTo>
                                <a:cubicBezTo>
                                  <a:pt x="20" y="14"/>
                                  <a:pt x="20" y="17"/>
                                  <a:pt x="21" y="22"/>
                                </a:cubicBezTo>
                                <a:cubicBezTo>
                                  <a:pt x="22" y="26"/>
                                  <a:pt x="22" y="30"/>
                                  <a:pt x="22" y="36"/>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20"/>
                        <wps:cNvSpPr>
                          <a:spLocks/>
                        </wps:cNvSpPr>
                        <wps:spPr bwMode="auto">
                          <a:xfrm>
                            <a:off x="1384300" y="1520190"/>
                            <a:ext cx="1158240" cy="1264920"/>
                          </a:xfrm>
                          <a:custGeom>
                            <a:avLst/>
                            <a:gdLst>
                              <a:gd name="T0" fmla="*/ 0 w 159"/>
                              <a:gd name="T1" fmla="*/ 174 h 174"/>
                              <a:gd name="T2" fmla="*/ 13 w 159"/>
                              <a:gd name="T3" fmla="*/ 169 h 174"/>
                              <a:gd name="T4" fmla="*/ 21 w 159"/>
                              <a:gd name="T5" fmla="*/ 164 h 174"/>
                              <a:gd name="T6" fmla="*/ 44 w 159"/>
                              <a:gd name="T7" fmla="*/ 157 h 174"/>
                              <a:gd name="T8" fmla="*/ 50 w 159"/>
                              <a:gd name="T9" fmla="*/ 149 h 174"/>
                              <a:gd name="T10" fmla="*/ 51 w 159"/>
                              <a:gd name="T11" fmla="*/ 125 h 174"/>
                              <a:gd name="T12" fmla="*/ 55 w 159"/>
                              <a:gd name="T13" fmla="*/ 107 h 174"/>
                              <a:gd name="T14" fmla="*/ 67 w 159"/>
                              <a:gd name="T15" fmla="*/ 95 h 174"/>
                              <a:gd name="T16" fmla="*/ 69 w 159"/>
                              <a:gd name="T17" fmla="*/ 88 h 174"/>
                              <a:gd name="T18" fmla="*/ 71 w 159"/>
                              <a:gd name="T19" fmla="*/ 83 h 174"/>
                              <a:gd name="T20" fmla="*/ 71 w 159"/>
                              <a:gd name="T21" fmla="*/ 78 h 174"/>
                              <a:gd name="T22" fmla="*/ 71 w 159"/>
                              <a:gd name="T23" fmla="*/ 64 h 174"/>
                              <a:gd name="T24" fmla="*/ 71 w 159"/>
                              <a:gd name="T25" fmla="*/ 43 h 174"/>
                              <a:gd name="T26" fmla="*/ 72 w 159"/>
                              <a:gd name="T27" fmla="*/ 21 h 174"/>
                              <a:gd name="T28" fmla="*/ 75 w 159"/>
                              <a:gd name="T29" fmla="*/ 6 h 174"/>
                              <a:gd name="T30" fmla="*/ 78 w 159"/>
                              <a:gd name="T31" fmla="*/ 2 h 174"/>
                              <a:gd name="T32" fmla="*/ 81 w 159"/>
                              <a:gd name="T33" fmla="*/ 1 h 174"/>
                              <a:gd name="T34" fmla="*/ 86 w 159"/>
                              <a:gd name="T35" fmla="*/ 1 h 174"/>
                              <a:gd name="T36" fmla="*/ 89 w 159"/>
                              <a:gd name="T37" fmla="*/ 5 h 174"/>
                              <a:gd name="T38" fmla="*/ 93 w 159"/>
                              <a:gd name="T39" fmla="*/ 28 h 174"/>
                              <a:gd name="T40" fmla="*/ 93 w 159"/>
                              <a:gd name="T41" fmla="*/ 38 h 174"/>
                              <a:gd name="T42" fmla="*/ 93 w 159"/>
                              <a:gd name="T43" fmla="*/ 69 h 174"/>
                              <a:gd name="T44" fmla="*/ 94 w 159"/>
                              <a:gd name="T45" fmla="*/ 79 h 174"/>
                              <a:gd name="T46" fmla="*/ 94 w 159"/>
                              <a:gd name="T47" fmla="*/ 83 h 174"/>
                              <a:gd name="T48" fmla="*/ 95 w 159"/>
                              <a:gd name="T49" fmla="*/ 88 h 174"/>
                              <a:gd name="T50" fmla="*/ 97 w 159"/>
                              <a:gd name="T51" fmla="*/ 95 h 174"/>
                              <a:gd name="T52" fmla="*/ 105 w 159"/>
                              <a:gd name="T53" fmla="*/ 101 h 174"/>
                              <a:gd name="T54" fmla="*/ 112 w 159"/>
                              <a:gd name="T55" fmla="*/ 117 h 174"/>
                              <a:gd name="T56" fmla="*/ 114 w 159"/>
                              <a:gd name="T57" fmla="*/ 146 h 174"/>
                              <a:gd name="T58" fmla="*/ 120 w 159"/>
                              <a:gd name="T59" fmla="*/ 156 h 174"/>
                              <a:gd name="T60" fmla="*/ 139 w 159"/>
                              <a:gd name="T61" fmla="*/ 162 h 174"/>
                              <a:gd name="T62" fmla="*/ 159 w 159"/>
                              <a:gd name="T6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9" h="174">
                                <a:moveTo>
                                  <a:pt x="0" y="174"/>
                                </a:moveTo>
                                <a:cubicBezTo>
                                  <a:pt x="3" y="173"/>
                                  <a:pt x="10" y="170"/>
                                  <a:pt x="13" y="169"/>
                                </a:cubicBezTo>
                                <a:cubicBezTo>
                                  <a:pt x="16" y="167"/>
                                  <a:pt x="17" y="166"/>
                                  <a:pt x="21" y="164"/>
                                </a:cubicBezTo>
                                <a:cubicBezTo>
                                  <a:pt x="26" y="161"/>
                                  <a:pt x="38" y="158"/>
                                  <a:pt x="44" y="157"/>
                                </a:cubicBezTo>
                                <a:cubicBezTo>
                                  <a:pt x="49" y="155"/>
                                  <a:pt x="50" y="154"/>
                                  <a:pt x="50" y="149"/>
                                </a:cubicBezTo>
                                <a:cubicBezTo>
                                  <a:pt x="50" y="143"/>
                                  <a:pt x="50" y="132"/>
                                  <a:pt x="51" y="125"/>
                                </a:cubicBezTo>
                                <a:cubicBezTo>
                                  <a:pt x="52" y="117"/>
                                  <a:pt x="52" y="112"/>
                                  <a:pt x="55" y="107"/>
                                </a:cubicBezTo>
                                <a:cubicBezTo>
                                  <a:pt x="58" y="100"/>
                                  <a:pt x="64" y="99"/>
                                  <a:pt x="67" y="95"/>
                                </a:cubicBezTo>
                                <a:cubicBezTo>
                                  <a:pt x="69" y="92"/>
                                  <a:pt x="68" y="90"/>
                                  <a:pt x="69" y="88"/>
                                </a:cubicBezTo>
                                <a:cubicBezTo>
                                  <a:pt x="69" y="87"/>
                                  <a:pt x="70" y="85"/>
                                  <a:pt x="71" y="83"/>
                                </a:cubicBezTo>
                                <a:cubicBezTo>
                                  <a:pt x="71" y="81"/>
                                  <a:pt x="71" y="80"/>
                                  <a:pt x="71" y="78"/>
                                </a:cubicBezTo>
                                <a:cubicBezTo>
                                  <a:pt x="71" y="74"/>
                                  <a:pt x="71" y="71"/>
                                  <a:pt x="71" y="64"/>
                                </a:cubicBezTo>
                                <a:cubicBezTo>
                                  <a:pt x="71" y="57"/>
                                  <a:pt x="71" y="50"/>
                                  <a:pt x="71" y="43"/>
                                </a:cubicBezTo>
                                <a:cubicBezTo>
                                  <a:pt x="71" y="36"/>
                                  <a:pt x="72" y="27"/>
                                  <a:pt x="72" y="21"/>
                                </a:cubicBezTo>
                                <a:cubicBezTo>
                                  <a:pt x="73" y="15"/>
                                  <a:pt x="74" y="9"/>
                                  <a:pt x="75" y="6"/>
                                </a:cubicBezTo>
                                <a:cubicBezTo>
                                  <a:pt x="75" y="3"/>
                                  <a:pt x="76" y="2"/>
                                  <a:pt x="78" y="2"/>
                                </a:cubicBezTo>
                                <a:cubicBezTo>
                                  <a:pt x="78" y="2"/>
                                  <a:pt x="80" y="2"/>
                                  <a:pt x="81" y="1"/>
                                </a:cubicBezTo>
                                <a:cubicBezTo>
                                  <a:pt x="83" y="1"/>
                                  <a:pt x="84" y="0"/>
                                  <a:pt x="86" y="1"/>
                                </a:cubicBezTo>
                                <a:cubicBezTo>
                                  <a:pt x="87" y="1"/>
                                  <a:pt x="88" y="2"/>
                                  <a:pt x="89" y="5"/>
                                </a:cubicBezTo>
                                <a:cubicBezTo>
                                  <a:pt x="91" y="10"/>
                                  <a:pt x="92" y="22"/>
                                  <a:pt x="93" y="28"/>
                                </a:cubicBezTo>
                                <a:cubicBezTo>
                                  <a:pt x="93" y="33"/>
                                  <a:pt x="93" y="32"/>
                                  <a:pt x="93" y="38"/>
                                </a:cubicBezTo>
                                <a:cubicBezTo>
                                  <a:pt x="93" y="44"/>
                                  <a:pt x="93" y="61"/>
                                  <a:pt x="93" y="69"/>
                                </a:cubicBezTo>
                                <a:cubicBezTo>
                                  <a:pt x="93" y="76"/>
                                  <a:pt x="93" y="76"/>
                                  <a:pt x="94" y="79"/>
                                </a:cubicBezTo>
                                <a:cubicBezTo>
                                  <a:pt x="94" y="80"/>
                                  <a:pt x="94" y="81"/>
                                  <a:pt x="94" y="83"/>
                                </a:cubicBezTo>
                                <a:cubicBezTo>
                                  <a:pt x="95" y="84"/>
                                  <a:pt x="95" y="87"/>
                                  <a:pt x="95" y="88"/>
                                </a:cubicBezTo>
                                <a:cubicBezTo>
                                  <a:pt x="95" y="90"/>
                                  <a:pt x="95" y="93"/>
                                  <a:pt x="97" y="95"/>
                                </a:cubicBezTo>
                                <a:cubicBezTo>
                                  <a:pt x="98" y="97"/>
                                  <a:pt x="102" y="98"/>
                                  <a:pt x="105" y="101"/>
                                </a:cubicBezTo>
                                <a:cubicBezTo>
                                  <a:pt x="108" y="104"/>
                                  <a:pt x="111" y="107"/>
                                  <a:pt x="112" y="117"/>
                                </a:cubicBezTo>
                                <a:cubicBezTo>
                                  <a:pt x="113" y="125"/>
                                  <a:pt x="113" y="139"/>
                                  <a:pt x="114" y="146"/>
                                </a:cubicBezTo>
                                <a:cubicBezTo>
                                  <a:pt x="114" y="152"/>
                                  <a:pt x="114" y="153"/>
                                  <a:pt x="120" y="156"/>
                                </a:cubicBezTo>
                                <a:cubicBezTo>
                                  <a:pt x="124" y="157"/>
                                  <a:pt x="132" y="158"/>
                                  <a:pt x="139" y="162"/>
                                </a:cubicBezTo>
                                <a:cubicBezTo>
                                  <a:pt x="145" y="165"/>
                                  <a:pt x="152" y="169"/>
                                  <a:pt x="159" y="174"/>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21"/>
                        <wps:cNvSpPr>
                          <a:spLocks/>
                        </wps:cNvSpPr>
                        <wps:spPr bwMode="auto">
                          <a:xfrm>
                            <a:off x="2921000" y="2371090"/>
                            <a:ext cx="167640" cy="414020"/>
                          </a:xfrm>
                          <a:custGeom>
                            <a:avLst/>
                            <a:gdLst>
                              <a:gd name="T0" fmla="*/ 1 w 23"/>
                              <a:gd name="T1" fmla="*/ 57 h 57"/>
                              <a:gd name="T2" fmla="*/ 1 w 23"/>
                              <a:gd name="T3" fmla="*/ 37 h 57"/>
                              <a:gd name="T4" fmla="*/ 3 w 23"/>
                              <a:gd name="T5" fmla="*/ 19 h 57"/>
                              <a:gd name="T6" fmla="*/ 6 w 23"/>
                              <a:gd name="T7" fmla="*/ 6 h 57"/>
                              <a:gd name="T8" fmla="*/ 11 w 23"/>
                              <a:gd name="T9" fmla="*/ 1 h 57"/>
                              <a:gd name="T10" fmla="*/ 13 w 23"/>
                              <a:gd name="T11" fmla="*/ 0 h 57"/>
                              <a:gd name="T12" fmla="*/ 16 w 23"/>
                              <a:gd name="T13" fmla="*/ 0 h 57"/>
                              <a:gd name="T14" fmla="*/ 21 w 23"/>
                              <a:gd name="T15" fmla="*/ 21 h 57"/>
                              <a:gd name="T16" fmla="*/ 22 w 23"/>
                              <a:gd name="T17" fmla="*/ 29 h 57"/>
                              <a:gd name="T18" fmla="*/ 23 w 23"/>
                              <a:gd name="T19" fmla="*/ 35 h 57"/>
                              <a:gd name="T20" fmla="*/ 23 w 23"/>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57">
                                <a:moveTo>
                                  <a:pt x="1" y="57"/>
                                </a:moveTo>
                                <a:cubicBezTo>
                                  <a:pt x="1" y="52"/>
                                  <a:pt x="0" y="46"/>
                                  <a:pt x="1" y="37"/>
                                </a:cubicBezTo>
                                <a:cubicBezTo>
                                  <a:pt x="2" y="32"/>
                                  <a:pt x="3" y="25"/>
                                  <a:pt x="3" y="19"/>
                                </a:cubicBezTo>
                                <a:cubicBezTo>
                                  <a:pt x="4" y="13"/>
                                  <a:pt x="5" y="8"/>
                                  <a:pt x="6" y="6"/>
                                </a:cubicBezTo>
                                <a:cubicBezTo>
                                  <a:pt x="7" y="0"/>
                                  <a:pt x="8" y="1"/>
                                  <a:pt x="11" y="1"/>
                                </a:cubicBezTo>
                                <a:cubicBezTo>
                                  <a:pt x="12" y="1"/>
                                  <a:pt x="12" y="1"/>
                                  <a:pt x="13" y="0"/>
                                </a:cubicBezTo>
                                <a:cubicBezTo>
                                  <a:pt x="15" y="0"/>
                                  <a:pt x="15" y="0"/>
                                  <a:pt x="16" y="0"/>
                                </a:cubicBezTo>
                                <a:cubicBezTo>
                                  <a:pt x="18" y="0"/>
                                  <a:pt x="20" y="12"/>
                                  <a:pt x="21" y="21"/>
                                </a:cubicBezTo>
                                <a:cubicBezTo>
                                  <a:pt x="22" y="24"/>
                                  <a:pt x="22" y="26"/>
                                  <a:pt x="22" y="29"/>
                                </a:cubicBezTo>
                                <a:cubicBezTo>
                                  <a:pt x="22" y="31"/>
                                  <a:pt x="22" y="33"/>
                                  <a:pt x="23" y="35"/>
                                </a:cubicBezTo>
                                <a:cubicBezTo>
                                  <a:pt x="23" y="41"/>
                                  <a:pt x="23" y="48"/>
                                  <a:pt x="23" y="57"/>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22"/>
                        <wps:cNvSpPr>
                          <a:spLocks/>
                        </wps:cNvSpPr>
                        <wps:spPr bwMode="auto">
                          <a:xfrm>
                            <a:off x="5237480" y="2516505"/>
                            <a:ext cx="233045" cy="276225"/>
                          </a:xfrm>
                          <a:custGeom>
                            <a:avLst/>
                            <a:gdLst>
                              <a:gd name="T0" fmla="*/ 0 w 32"/>
                              <a:gd name="T1" fmla="*/ 37 h 38"/>
                              <a:gd name="T2" fmla="*/ 1 w 32"/>
                              <a:gd name="T3" fmla="*/ 27 h 38"/>
                              <a:gd name="T4" fmla="*/ 1 w 32"/>
                              <a:gd name="T5" fmla="*/ 22 h 38"/>
                              <a:gd name="T6" fmla="*/ 4 w 32"/>
                              <a:gd name="T7" fmla="*/ 11 h 38"/>
                              <a:gd name="T8" fmla="*/ 7 w 32"/>
                              <a:gd name="T9" fmla="*/ 4 h 38"/>
                              <a:gd name="T10" fmla="*/ 13 w 32"/>
                              <a:gd name="T11" fmla="*/ 0 h 38"/>
                              <a:gd name="T12" fmla="*/ 17 w 32"/>
                              <a:gd name="T13" fmla="*/ 0 h 38"/>
                              <a:gd name="T14" fmla="*/ 21 w 32"/>
                              <a:gd name="T15" fmla="*/ 2 h 38"/>
                              <a:gd name="T16" fmla="*/ 25 w 32"/>
                              <a:gd name="T17" fmla="*/ 4 h 38"/>
                              <a:gd name="T18" fmla="*/ 29 w 32"/>
                              <a:gd name="T19" fmla="*/ 14 h 38"/>
                              <a:gd name="T20" fmla="*/ 32 w 32"/>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38">
                                <a:moveTo>
                                  <a:pt x="0" y="37"/>
                                </a:moveTo>
                                <a:cubicBezTo>
                                  <a:pt x="0" y="34"/>
                                  <a:pt x="0" y="32"/>
                                  <a:pt x="1" y="27"/>
                                </a:cubicBezTo>
                                <a:cubicBezTo>
                                  <a:pt x="1" y="26"/>
                                  <a:pt x="1" y="24"/>
                                  <a:pt x="1" y="22"/>
                                </a:cubicBezTo>
                                <a:cubicBezTo>
                                  <a:pt x="2" y="18"/>
                                  <a:pt x="3" y="14"/>
                                  <a:pt x="4" y="11"/>
                                </a:cubicBezTo>
                                <a:cubicBezTo>
                                  <a:pt x="5" y="8"/>
                                  <a:pt x="6" y="5"/>
                                  <a:pt x="7" y="4"/>
                                </a:cubicBezTo>
                                <a:cubicBezTo>
                                  <a:pt x="9" y="0"/>
                                  <a:pt x="11" y="0"/>
                                  <a:pt x="13" y="0"/>
                                </a:cubicBezTo>
                                <a:cubicBezTo>
                                  <a:pt x="14" y="0"/>
                                  <a:pt x="15" y="0"/>
                                  <a:pt x="17" y="0"/>
                                </a:cubicBezTo>
                                <a:cubicBezTo>
                                  <a:pt x="18" y="0"/>
                                  <a:pt x="18" y="2"/>
                                  <a:pt x="21" y="2"/>
                                </a:cubicBezTo>
                                <a:cubicBezTo>
                                  <a:pt x="23" y="2"/>
                                  <a:pt x="24" y="2"/>
                                  <a:pt x="25" y="4"/>
                                </a:cubicBezTo>
                                <a:cubicBezTo>
                                  <a:pt x="27" y="6"/>
                                  <a:pt x="27" y="8"/>
                                  <a:pt x="29" y="14"/>
                                </a:cubicBezTo>
                                <a:cubicBezTo>
                                  <a:pt x="30" y="20"/>
                                  <a:pt x="32" y="28"/>
                                  <a:pt x="32" y="38"/>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3"/>
                        <wps:cNvSpPr>
                          <a:spLocks/>
                        </wps:cNvSpPr>
                        <wps:spPr bwMode="auto">
                          <a:xfrm>
                            <a:off x="3787775" y="3214370"/>
                            <a:ext cx="87630" cy="2921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20" name="Line 224"/>
                        <wps:cNvCnPr/>
                        <wps:spPr bwMode="auto">
                          <a:xfrm>
                            <a:off x="3839210" y="3228975"/>
                            <a:ext cx="70612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 name="Freeform 225"/>
                        <wps:cNvSpPr>
                          <a:spLocks/>
                        </wps:cNvSpPr>
                        <wps:spPr bwMode="auto">
                          <a:xfrm>
                            <a:off x="4523740" y="3214370"/>
                            <a:ext cx="87630"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22" name="Line 226"/>
                        <wps:cNvCnPr/>
                        <wps:spPr bwMode="auto">
                          <a:xfrm flipV="1">
                            <a:off x="3780790" y="1417955"/>
                            <a:ext cx="0" cy="18472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3" name="Line 227"/>
                        <wps:cNvCnPr/>
                        <wps:spPr bwMode="auto">
                          <a:xfrm flipV="1">
                            <a:off x="4618355" y="1417955"/>
                            <a:ext cx="0" cy="18472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4" name="Line 228"/>
                        <wps:cNvCnPr/>
                        <wps:spPr bwMode="auto">
                          <a:xfrm flipV="1">
                            <a:off x="1493520" y="923925"/>
                            <a:ext cx="0" cy="23412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5" name="Freeform 229"/>
                        <wps:cNvSpPr>
                          <a:spLocks/>
                        </wps:cNvSpPr>
                        <wps:spPr bwMode="auto">
                          <a:xfrm>
                            <a:off x="1398905" y="3214370"/>
                            <a:ext cx="86995"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26" name="Line 230"/>
                        <wps:cNvCnPr/>
                        <wps:spPr bwMode="auto">
                          <a:xfrm flipH="1">
                            <a:off x="546100" y="3228975"/>
                            <a:ext cx="8890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27" name="Freeform 231"/>
                        <wps:cNvSpPr>
                          <a:spLocks/>
                        </wps:cNvSpPr>
                        <wps:spPr bwMode="auto">
                          <a:xfrm>
                            <a:off x="3686175" y="3214370"/>
                            <a:ext cx="86995" cy="29210"/>
                          </a:xfrm>
                          <a:custGeom>
                            <a:avLst/>
                            <a:gdLst>
                              <a:gd name="T0" fmla="*/ 0 w 12"/>
                              <a:gd name="T1" fmla="*/ 0 h 4"/>
                              <a:gd name="T2" fmla="*/ 12 w 12"/>
                              <a:gd name="T3" fmla="*/ 2 h 4"/>
                              <a:gd name="T4" fmla="*/ 0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12" y="2"/>
                                </a:lnTo>
                                <a:lnTo>
                                  <a:pt x="0" y="4"/>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28" name="Freeform 232"/>
                        <wps:cNvSpPr>
                          <a:spLocks/>
                        </wps:cNvSpPr>
                        <wps:spPr bwMode="auto">
                          <a:xfrm>
                            <a:off x="1493520" y="3214370"/>
                            <a:ext cx="86995" cy="29210"/>
                          </a:xfrm>
                          <a:custGeom>
                            <a:avLst/>
                            <a:gdLst>
                              <a:gd name="T0" fmla="*/ 12 w 12"/>
                              <a:gd name="T1" fmla="*/ 0 h 4"/>
                              <a:gd name="T2" fmla="*/ 0 w 12"/>
                              <a:gd name="T3" fmla="*/ 2 h 4"/>
                              <a:gd name="T4" fmla="*/ 12 w 12"/>
                              <a:gd name="T5" fmla="*/ 4 h 4"/>
                              <a:gd name="T6" fmla="*/ 12 w 12"/>
                              <a:gd name="T7" fmla="*/ 0 h 4"/>
                            </a:gdLst>
                            <a:ahLst/>
                            <a:cxnLst>
                              <a:cxn ang="0">
                                <a:pos x="T0" y="T1"/>
                              </a:cxn>
                              <a:cxn ang="0">
                                <a:pos x="T2" y="T3"/>
                              </a:cxn>
                              <a:cxn ang="0">
                                <a:pos x="T4" y="T5"/>
                              </a:cxn>
                              <a:cxn ang="0">
                                <a:pos x="T6" y="T7"/>
                              </a:cxn>
                            </a:cxnLst>
                            <a:rect l="0" t="0" r="r" b="b"/>
                            <a:pathLst>
                              <a:path w="12" h="4">
                                <a:moveTo>
                                  <a:pt x="12" y="0"/>
                                </a:moveTo>
                                <a:lnTo>
                                  <a:pt x="0" y="2"/>
                                </a:lnTo>
                                <a:lnTo>
                                  <a:pt x="12" y="4"/>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29" name="Line 233"/>
                        <wps:cNvCnPr/>
                        <wps:spPr bwMode="auto">
                          <a:xfrm>
                            <a:off x="1544320" y="3228975"/>
                            <a:ext cx="216344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30" name="Freeform 234"/>
                        <wps:cNvSpPr>
                          <a:spLocks/>
                        </wps:cNvSpPr>
                        <wps:spPr bwMode="auto">
                          <a:xfrm>
                            <a:off x="5062855" y="3214370"/>
                            <a:ext cx="80010" cy="29210"/>
                          </a:xfrm>
                          <a:custGeom>
                            <a:avLst/>
                            <a:gdLst>
                              <a:gd name="T0" fmla="*/ 11 w 11"/>
                              <a:gd name="T1" fmla="*/ 0 h 4"/>
                              <a:gd name="T2" fmla="*/ 0 w 11"/>
                              <a:gd name="T3" fmla="*/ 2 h 4"/>
                              <a:gd name="T4" fmla="*/ 11 w 11"/>
                              <a:gd name="T5" fmla="*/ 4 h 4"/>
                              <a:gd name="T6" fmla="*/ 11 w 11"/>
                              <a:gd name="T7" fmla="*/ 0 h 4"/>
                            </a:gdLst>
                            <a:ahLst/>
                            <a:cxnLst>
                              <a:cxn ang="0">
                                <a:pos x="T0" y="T1"/>
                              </a:cxn>
                              <a:cxn ang="0">
                                <a:pos x="T2" y="T3"/>
                              </a:cxn>
                              <a:cxn ang="0">
                                <a:pos x="T4" y="T5"/>
                              </a:cxn>
                              <a:cxn ang="0">
                                <a:pos x="T6" y="T7"/>
                              </a:cxn>
                            </a:cxnLst>
                            <a:rect l="0" t="0" r="r" b="b"/>
                            <a:pathLst>
                              <a:path w="11" h="4">
                                <a:moveTo>
                                  <a:pt x="11" y="0"/>
                                </a:moveTo>
                                <a:lnTo>
                                  <a:pt x="0" y="2"/>
                                </a:lnTo>
                                <a:lnTo>
                                  <a:pt x="11" y="4"/>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1" name="Line 235"/>
                        <wps:cNvCnPr/>
                        <wps:spPr bwMode="auto">
                          <a:xfrm>
                            <a:off x="5113655" y="3228975"/>
                            <a:ext cx="70675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32" name="Line 236"/>
                        <wps:cNvCnPr/>
                        <wps:spPr bwMode="auto">
                          <a:xfrm flipV="1">
                            <a:off x="5055235" y="1417955"/>
                            <a:ext cx="0" cy="18472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33" name="Line 237"/>
                        <wps:cNvCnPr/>
                        <wps:spPr bwMode="auto">
                          <a:xfrm flipV="1">
                            <a:off x="1646555" y="2647315"/>
                            <a:ext cx="0" cy="1238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34" name="Line 238"/>
                        <wps:cNvCnPr/>
                        <wps:spPr bwMode="auto">
                          <a:xfrm flipV="1">
                            <a:off x="1646555" y="2647315"/>
                            <a:ext cx="0" cy="1238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35" name="Freeform 239"/>
                        <wps:cNvSpPr>
                          <a:spLocks/>
                        </wps:cNvSpPr>
                        <wps:spPr bwMode="auto">
                          <a:xfrm>
                            <a:off x="1624330" y="2559685"/>
                            <a:ext cx="36830" cy="87630"/>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6" name="Freeform 240"/>
                        <wps:cNvSpPr>
                          <a:spLocks/>
                        </wps:cNvSpPr>
                        <wps:spPr bwMode="auto">
                          <a:xfrm>
                            <a:off x="2746375" y="2683510"/>
                            <a:ext cx="36195" cy="87630"/>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7" name="Line 241"/>
                        <wps:cNvCnPr/>
                        <wps:spPr bwMode="auto">
                          <a:xfrm>
                            <a:off x="2767965" y="2734310"/>
                            <a:ext cx="0" cy="584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38" name="Freeform 242"/>
                        <wps:cNvSpPr>
                          <a:spLocks/>
                        </wps:cNvSpPr>
                        <wps:spPr bwMode="auto">
                          <a:xfrm>
                            <a:off x="2637155" y="2654300"/>
                            <a:ext cx="36195" cy="87630"/>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9" name="Line 243"/>
                        <wps:cNvCnPr/>
                        <wps:spPr bwMode="auto">
                          <a:xfrm>
                            <a:off x="2658745" y="2719705"/>
                            <a:ext cx="0" cy="730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0" name="Freeform 244"/>
                        <wps:cNvSpPr>
                          <a:spLocks/>
                        </wps:cNvSpPr>
                        <wps:spPr bwMode="auto">
                          <a:xfrm>
                            <a:off x="2527935" y="2618105"/>
                            <a:ext cx="36195" cy="87630"/>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1" name="Line 245"/>
                        <wps:cNvCnPr/>
                        <wps:spPr bwMode="auto">
                          <a:xfrm>
                            <a:off x="2549525" y="2683510"/>
                            <a:ext cx="0" cy="1092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2" name="Freeform 246"/>
                        <wps:cNvSpPr>
                          <a:spLocks/>
                        </wps:cNvSpPr>
                        <wps:spPr bwMode="auto">
                          <a:xfrm>
                            <a:off x="2411095" y="2596515"/>
                            <a:ext cx="36830" cy="80010"/>
                          </a:xfrm>
                          <a:custGeom>
                            <a:avLst/>
                            <a:gdLst>
                              <a:gd name="T0" fmla="*/ 0 w 5"/>
                              <a:gd name="T1" fmla="*/ 11 h 11"/>
                              <a:gd name="T2" fmla="*/ 3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3"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3" name="Line 247"/>
                        <wps:cNvCnPr/>
                        <wps:spPr bwMode="auto">
                          <a:xfrm>
                            <a:off x="2433320" y="2647315"/>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4" name="Freeform 248"/>
                        <wps:cNvSpPr>
                          <a:spLocks/>
                        </wps:cNvSpPr>
                        <wps:spPr bwMode="auto">
                          <a:xfrm>
                            <a:off x="2301875" y="2559685"/>
                            <a:ext cx="36195"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5" name="Line 249"/>
                        <wps:cNvCnPr/>
                        <wps:spPr bwMode="auto">
                          <a:xfrm>
                            <a:off x="2316480" y="2611120"/>
                            <a:ext cx="0" cy="1816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6" name="Freeform 250"/>
                        <wps:cNvSpPr>
                          <a:spLocks/>
                        </wps:cNvSpPr>
                        <wps:spPr bwMode="auto">
                          <a:xfrm>
                            <a:off x="2185670" y="2494280"/>
                            <a:ext cx="36195"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7" name="Line 251"/>
                        <wps:cNvCnPr/>
                        <wps:spPr bwMode="auto">
                          <a:xfrm>
                            <a:off x="2200275" y="2552700"/>
                            <a:ext cx="0" cy="24003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48" name="Freeform 252"/>
                        <wps:cNvSpPr>
                          <a:spLocks/>
                        </wps:cNvSpPr>
                        <wps:spPr bwMode="auto">
                          <a:xfrm>
                            <a:off x="1741170" y="2494280"/>
                            <a:ext cx="29210" cy="80010"/>
                          </a:xfrm>
                          <a:custGeom>
                            <a:avLst/>
                            <a:gdLst>
                              <a:gd name="T0" fmla="*/ 0 w 4"/>
                              <a:gd name="T1" fmla="*/ 11 h 11"/>
                              <a:gd name="T2" fmla="*/ 2 w 4"/>
                              <a:gd name="T3" fmla="*/ 0 h 11"/>
                              <a:gd name="T4" fmla="*/ 4 w 4"/>
                              <a:gd name="T5" fmla="*/ 11 h 11"/>
                              <a:gd name="T6" fmla="*/ 0 w 4"/>
                              <a:gd name="T7" fmla="*/ 11 h 11"/>
                            </a:gdLst>
                            <a:ahLst/>
                            <a:cxnLst>
                              <a:cxn ang="0">
                                <a:pos x="T0" y="T1"/>
                              </a:cxn>
                              <a:cxn ang="0">
                                <a:pos x="T2" y="T3"/>
                              </a:cxn>
                              <a:cxn ang="0">
                                <a:pos x="T4" y="T5"/>
                              </a:cxn>
                              <a:cxn ang="0">
                                <a:pos x="T6" y="T7"/>
                              </a:cxn>
                            </a:cxnLst>
                            <a:rect l="0" t="0" r="r" b="b"/>
                            <a:pathLst>
                              <a:path w="4" h="11">
                                <a:moveTo>
                                  <a:pt x="0" y="11"/>
                                </a:moveTo>
                                <a:lnTo>
                                  <a:pt x="2" y="0"/>
                                </a:lnTo>
                                <a:lnTo>
                                  <a:pt x="4"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9" name="Line 253"/>
                        <wps:cNvCnPr/>
                        <wps:spPr bwMode="auto">
                          <a:xfrm>
                            <a:off x="1755775" y="2538095"/>
                            <a:ext cx="0" cy="2546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0" name="Line 254"/>
                        <wps:cNvCnPr/>
                        <wps:spPr bwMode="auto">
                          <a:xfrm>
                            <a:off x="1646555" y="2611120"/>
                            <a:ext cx="0" cy="1816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1" name="Freeform 255"/>
                        <wps:cNvSpPr>
                          <a:spLocks/>
                        </wps:cNvSpPr>
                        <wps:spPr bwMode="auto">
                          <a:xfrm>
                            <a:off x="1515110" y="2596515"/>
                            <a:ext cx="36830"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2" name="Line 256"/>
                        <wps:cNvCnPr/>
                        <wps:spPr bwMode="auto">
                          <a:xfrm>
                            <a:off x="1529715" y="2647315"/>
                            <a:ext cx="0" cy="1454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3" name="Freeform 257"/>
                        <wps:cNvSpPr>
                          <a:spLocks/>
                        </wps:cNvSpPr>
                        <wps:spPr bwMode="auto">
                          <a:xfrm>
                            <a:off x="1405890" y="2618105"/>
                            <a:ext cx="36195"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4" name="Line 258"/>
                        <wps:cNvCnPr/>
                        <wps:spPr bwMode="auto">
                          <a:xfrm>
                            <a:off x="1420495" y="2661920"/>
                            <a:ext cx="0" cy="1308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5" name="Freeform 259"/>
                        <wps:cNvSpPr>
                          <a:spLocks/>
                        </wps:cNvSpPr>
                        <wps:spPr bwMode="auto">
                          <a:xfrm>
                            <a:off x="1289685" y="2654300"/>
                            <a:ext cx="36195"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6" name="Line 260"/>
                        <wps:cNvCnPr/>
                        <wps:spPr bwMode="auto">
                          <a:xfrm>
                            <a:off x="1303655" y="2698115"/>
                            <a:ext cx="0" cy="9461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7" name="Freeform 261"/>
                        <wps:cNvSpPr>
                          <a:spLocks/>
                        </wps:cNvSpPr>
                        <wps:spPr bwMode="auto">
                          <a:xfrm>
                            <a:off x="1179830" y="2683510"/>
                            <a:ext cx="36830"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8" name="Line 262"/>
                        <wps:cNvCnPr/>
                        <wps:spPr bwMode="auto">
                          <a:xfrm>
                            <a:off x="1194435" y="2719705"/>
                            <a:ext cx="0" cy="730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9" name="Freeform 263"/>
                        <wps:cNvSpPr>
                          <a:spLocks/>
                        </wps:cNvSpPr>
                        <wps:spPr bwMode="auto">
                          <a:xfrm>
                            <a:off x="2484120" y="2021840"/>
                            <a:ext cx="36195" cy="80010"/>
                          </a:xfrm>
                          <a:custGeom>
                            <a:avLst/>
                            <a:gdLst>
                              <a:gd name="T0" fmla="*/ 0 w 5"/>
                              <a:gd name="T1" fmla="*/ 11 h 11"/>
                              <a:gd name="T2" fmla="*/ 2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2"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0" name="Line 264"/>
                        <wps:cNvCnPr/>
                        <wps:spPr bwMode="auto">
                          <a:xfrm>
                            <a:off x="2498725" y="2065655"/>
                            <a:ext cx="0" cy="72707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61" name="Freeform 265"/>
                        <wps:cNvSpPr>
                          <a:spLocks/>
                        </wps:cNvSpPr>
                        <wps:spPr bwMode="auto">
                          <a:xfrm>
                            <a:off x="2083435" y="2152650"/>
                            <a:ext cx="36195" cy="80010"/>
                          </a:xfrm>
                          <a:custGeom>
                            <a:avLst/>
                            <a:gdLst>
                              <a:gd name="T0" fmla="*/ 0 w 5"/>
                              <a:gd name="T1" fmla="*/ 11 h 11"/>
                              <a:gd name="T2" fmla="*/ 3 w 5"/>
                              <a:gd name="T3" fmla="*/ 0 h 11"/>
                              <a:gd name="T4" fmla="*/ 5 w 5"/>
                              <a:gd name="T5" fmla="*/ 11 h 11"/>
                              <a:gd name="T6" fmla="*/ 0 w 5"/>
                              <a:gd name="T7" fmla="*/ 11 h 11"/>
                            </a:gdLst>
                            <a:ahLst/>
                            <a:cxnLst>
                              <a:cxn ang="0">
                                <a:pos x="T0" y="T1"/>
                              </a:cxn>
                              <a:cxn ang="0">
                                <a:pos x="T2" y="T3"/>
                              </a:cxn>
                              <a:cxn ang="0">
                                <a:pos x="T4" y="T5"/>
                              </a:cxn>
                              <a:cxn ang="0">
                                <a:pos x="T6" y="T7"/>
                              </a:cxn>
                            </a:cxnLst>
                            <a:rect l="0" t="0" r="r" b="b"/>
                            <a:pathLst>
                              <a:path w="5" h="11">
                                <a:moveTo>
                                  <a:pt x="0" y="11"/>
                                </a:moveTo>
                                <a:lnTo>
                                  <a:pt x="3" y="0"/>
                                </a:lnTo>
                                <a:lnTo>
                                  <a:pt x="5" y="11"/>
                                </a:lnTo>
                                <a:lnTo>
                                  <a:pt x="0" y="1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2" name="Line 266"/>
                        <wps:cNvCnPr/>
                        <wps:spPr bwMode="auto">
                          <a:xfrm>
                            <a:off x="2105025" y="2188845"/>
                            <a:ext cx="0" cy="2038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63" name="Freeform 267"/>
                        <wps:cNvSpPr>
                          <a:spLocks/>
                        </wps:cNvSpPr>
                        <wps:spPr bwMode="auto">
                          <a:xfrm>
                            <a:off x="1850390" y="2152650"/>
                            <a:ext cx="36195" cy="87630"/>
                          </a:xfrm>
                          <a:custGeom>
                            <a:avLst/>
                            <a:gdLst>
                              <a:gd name="T0" fmla="*/ 0 w 5"/>
                              <a:gd name="T1" fmla="*/ 12 h 12"/>
                              <a:gd name="T2" fmla="*/ 2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2"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4" name="Line 268"/>
                        <wps:cNvCnPr/>
                        <wps:spPr bwMode="auto">
                          <a:xfrm>
                            <a:off x="1864995" y="2188845"/>
                            <a:ext cx="0" cy="20383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65" name="Freeform 269"/>
                        <wps:cNvSpPr>
                          <a:spLocks/>
                        </wps:cNvSpPr>
                        <wps:spPr bwMode="auto">
                          <a:xfrm>
                            <a:off x="5711190" y="2261870"/>
                            <a:ext cx="36195" cy="86995"/>
                          </a:xfrm>
                          <a:custGeom>
                            <a:avLst/>
                            <a:gdLst>
                              <a:gd name="T0" fmla="*/ 0 w 5"/>
                              <a:gd name="T1" fmla="*/ 12 h 12"/>
                              <a:gd name="T2" fmla="*/ 3 w 5"/>
                              <a:gd name="T3" fmla="*/ 0 h 12"/>
                              <a:gd name="T4" fmla="*/ 5 w 5"/>
                              <a:gd name="T5" fmla="*/ 12 h 12"/>
                              <a:gd name="T6" fmla="*/ 0 w 5"/>
                              <a:gd name="T7" fmla="*/ 12 h 12"/>
                            </a:gdLst>
                            <a:ahLst/>
                            <a:cxnLst>
                              <a:cxn ang="0">
                                <a:pos x="T0" y="T1"/>
                              </a:cxn>
                              <a:cxn ang="0">
                                <a:pos x="T2" y="T3"/>
                              </a:cxn>
                              <a:cxn ang="0">
                                <a:pos x="T4" y="T5"/>
                              </a:cxn>
                              <a:cxn ang="0">
                                <a:pos x="T6" y="T7"/>
                              </a:cxn>
                            </a:cxnLst>
                            <a:rect l="0" t="0" r="r" b="b"/>
                            <a:pathLst>
                              <a:path w="5" h="12">
                                <a:moveTo>
                                  <a:pt x="0" y="12"/>
                                </a:moveTo>
                                <a:lnTo>
                                  <a:pt x="3" y="0"/>
                                </a:lnTo>
                                <a:lnTo>
                                  <a:pt x="5" y="12"/>
                                </a:lnTo>
                                <a:lnTo>
                                  <a:pt x="0"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6" name="Line 270"/>
                        <wps:cNvCnPr/>
                        <wps:spPr bwMode="auto">
                          <a:xfrm>
                            <a:off x="5732780" y="2319655"/>
                            <a:ext cx="0" cy="47307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67" name="Freeform 271"/>
                        <wps:cNvSpPr>
                          <a:spLocks/>
                        </wps:cNvSpPr>
                        <wps:spPr bwMode="auto">
                          <a:xfrm>
                            <a:off x="2534920" y="2225675"/>
                            <a:ext cx="36830" cy="86995"/>
                          </a:xfrm>
                          <a:custGeom>
                            <a:avLst/>
                            <a:gdLst>
                              <a:gd name="T0" fmla="*/ 5 w 5"/>
                              <a:gd name="T1" fmla="*/ 1 h 12"/>
                              <a:gd name="T2" fmla="*/ 0 w 5"/>
                              <a:gd name="T3" fmla="*/ 12 h 12"/>
                              <a:gd name="T4" fmla="*/ 0 w 5"/>
                              <a:gd name="T5" fmla="*/ 0 h 12"/>
                              <a:gd name="T6" fmla="*/ 5 w 5"/>
                              <a:gd name="T7" fmla="*/ 1 h 12"/>
                            </a:gdLst>
                            <a:ahLst/>
                            <a:cxnLst>
                              <a:cxn ang="0">
                                <a:pos x="T0" y="T1"/>
                              </a:cxn>
                              <a:cxn ang="0">
                                <a:pos x="T2" y="T3"/>
                              </a:cxn>
                              <a:cxn ang="0">
                                <a:pos x="T4" y="T5"/>
                              </a:cxn>
                              <a:cxn ang="0">
                                <a:pos x="T6" y="T7"/>
                              </a:cxn>
                            </a:cxnLst>
                            <a:rect l="0" t="0" r="r" b="b"/>
                            <a:pathLst>
                              <a:path w="5" h="12">
                                <a:moveTo>
                                  <a:pt x="5" y="1"/>
                                </a:moveTo>
                                <a:lnTo>
                                  <a:pt x="0" y="12"/>
                                </a:lnTo>
                                <a:lnTo>
                                  <a:pt x="0" y="0"/>
                                </a:lnTo>
                                <a:lnTo>
                                  <a:pt x="5" y="1"/>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8" name="Freeform 272"/>
                        <wps:cNvSpPr>
                          <a:spLocks/>
                        </wps:cNvSpPr>
                        <wps:spPr bwMode="auto">
                          <a:xfrm>
                            <a:off x="2549525" y="1367155"/>
                            <a:ext cx="203835" cy="901700"/>
                          </a:xfrm>
                          <a:custGeom>
                            <a:avLst/>
                            <a:gdLst>
                              <a:gd name="T0" fmla="*/ 0 w 28"/>
                              <a:gd name="T1" fmla="*/ 124 h 124"/>
                              <a:gd name="T2" fmla="*/ 19 w 28"/>
                              <a:gd name="T3" fmla="*/ 0 h 124"/>
                              <a:gd name="T4" fmla="*/ 28 w 28"/>
                              <a:gd name="T5" fmla="*/ 0 h 124"/>
                            </a:gdLst>
                            <a:ahLst/>
                            <a:cxnLst>
                              <a:cxn ang="0">
                                <a:pos x="T0" y="T1"/>
                              </a:cxn>
                              <a:cxn ang="0">
                                <a:pos x="T2" y="T3"/>
                              </a:cxn>
                              <a:cxn ang="0">
                                <a:pos x="T4" y="T5"/>
                              </a:cxn>
                            </a:cxnLst>
                            <a:rect l="0" t="0" r="r" b="b"/>
                            <a:pathLst>
                              <a:path w="28" h="124">
                                <a:moveTo>
                                  <a:pt x="0" y="124"/>
                                </a:moveTo>
                                <a:lnTo>
                                  <a:pt x="19" y="0"/>
                                </a:lnTo>
                                <a:lnTo>
                                  <a:pt x="28"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3"/>
                        <wps:cNvSpPr>
                          <a:spLocks/>
                        </wps:cNvSpPr>
                        <wps:spPr bwMode="auto">
                          <a:xfrm>
                            <a:off x="2112645" y="2421890"/>
                            <a:ext cx="43815" cy="86995"/>
                          </a:xfrm>
                          <a:custGeom>
                            <a:avLst/>
                            <a:gdLst>
                              <a:gd name="T0" fmla="*/ 6 w 6"/>
                              <a:gd name="T1" fmla="*/ 2 h 12"/>
                              <a:gd name="T2" fmla="*/ 0 w 6"/>
                              <a:gd name="T3" fmla="*/ 12 h 12"/>
                              <a:gd name="T4" fmla="*/ 2 w 6"/>
                              <a:gd name="T5" fmla="*/ 0 h 12"/>
                              <a:gd name="T6" fmla="*/ 6 w 6"/>
                              <a:gd name="T7" fmla="*/ 2 h 12"/>
                            </a:gdLst>
                            <a:ahLst/>
                            <a:cxnLst>
                              <a:cxn ang="0">
                                <a:pos x="T0" y="T1"/>
                              </a:cxn>
                              <a:cxn ang="0">
                                <a:pos x="T2" y="T3"/>
                              </a:cxn>
                              <a:cxn ang="0">
                                <a:pos x="T4" y="T5"/>
                              </a:cxn>
                              <a:cxn ang="0">
                                <a:pos x="T6" y="T7"/>
                              </a:cxn>
                            </a:cxnLst>
                            <a:rect l="0" t="0" r="r" b="b"/>
                            <a:pathLst>
                              <a:path w="6" h="12">
                                <a:moveTo>
                                  <a:pt x="6" y="2"/>
                                </a:moveTo>
                                <a:lnTo>
                                  <a:pt x="0" y="12"/>
                                </a:lnTo>
                                <a:lnTo>
                                  <a:pt x="2" y="0"/>
                                </a:lnTo>
                                <a:lnTo>
                                  <a:pt x="6" y="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70" name="Freeform 274"/>
                        <wps:cNvSpPr>
                          <a:spLocks/>
                        </wps:cNvSpPr>
                        <wps:spPr bwMode="auto">
                          <a:xfrm>
                            <a:off x="2141855" y="821690"/>
                            <a:ext cx="604520" cy="1607185"/>
                          </a:xfrm>
                          <a:custGeom>
                            <a:avLst/>
                            <a:gdLst>
                              <a:gd name="T0" fmla="*/ 0 w 83"/>
                              <a:gd name="T1" fmla="*/ 221 h 221"/>
                              <a:gd name="T2" fmla="*/ 74 w 83"/>
                              <a:gd name="T3" fmla="*/ 0 h 221"/>
                              <a:gd name="T4" fmla="*/ 83 w 83"/>
                              <a:gd name="T5" fmla="*/ 0 h 221"/>
                            </a:gdLst>
                            <a:ahLst/>
                            <a:cxnLst>
                              <a:cxn ang="0">
                                <a:pos x="T0" y="T1"/>
                              </a:cxn>
                              <a:cxn ang="0">
                                <a:pos x="T2" y="T3"/>
                              </a:cxn>
                              <a:cxn ang="0">
                                <a:pos x="T4" y="T5"/>
                              </a:cxn>
                            </a:cxnLst>
                            <a:rect l="0" t="0" r="r" b="b"/>
                            <a:pathLst>
                              <a:path w="83" h="221">
                                <a:moveTo>
                                  <a:pt x="0" y="221"/>
                                </a:moveTo>
                                <a:lnTo>
                                  <a:pt x="74" y="0"/>
                                </a:lnTo>
                                <a:lnTo>
                                  <a:pt x="83"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5"/>
                        <wps:cNvSpPr>
                          <a:spLocks/>
                        </wps:cNvSpPr>
                        <wps:spPr bwMode="auto">
                          <a:xfrm>
                            <a:off x="2994025" y="2531110"/>
                            <a:ext cx="65405" cy="80010"/>
                          </a:xfrm>
                          <a:custGeom>
                            <a:avLst/>
                            <a:gdLst>
                              <a:gd name="T0" fmla="*/ 9 w 9"/>
                              <a:gd name="T1" fmla="*/ 3 h 11"/>
                              <a:gd name="T2" fmla="*/ 0 w 9"/>
                              <a:gd name="T3" fmla="*/ 11 h 11"/>
                              <a:gd name="T4" fmla="*/ 6 w 9"/>
                              <a:gd name="T5" fmla="*/ 0 h 11"/>
                              <a:gd name="T6" fmla="*/ 9 w 9"/>
                              <a:gd name="T7" fmla="*/ 3 h 11"/>
                            </a:gdLst>
                            <a:ahLst/>
                            <a:cxnLst>
                              <a:cxn ang="0">
                                <a:pos x="T0" y="T1"/>
                              </a:cxn>
                              <a:cxn ang="0">
                                <a:pos x="T2" y="T3"/>
                              </a:cxn>
                              <a:cxn ang="0">
                                <a:pos x="T4" y="T5"/>
                              </a:cxn>
                              <a:cxn ang="0">
                                <a:pos x="T6" y="T7"/>
                              </a:cxn>
                            </a:cxnLst>
                            <a:rect l="0" t="0" r="r" b="b"/>
                            <a:pathLst>
                              <a:path w="9" h="11">
                                <a:moveTo>
                                  <a:pt x="9" y="3"/>
                                </a:moveTo>
                                <a:lnTo>
                                  <a:pt x="0" y="11"/>
                                </a:lnTo>
                                <a:lnTo>
                                  <a:pt x="6" y="0"/>
                                </a:lnTo>
                                <a:lnTo>
                                  <a:pt x="9" y="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72" name="Freeform 276"/>
                        <wps:cNvSpPr>
                          <a:spLocks/>
                        </wps:cNvSpPr>
                        <wps:spPr bwMode="auto">
                          <a:xfrm>
                            <a:off x="3037840" y="2196465"/>
                            <a:ext cx="218440" cy="356235"/>
                          </a:xfrm>
                          <a:custGeom>
                            <a:avLst/>
                            <a:gdLst>
                              <a:gd name="T0" fmla="*/ 0 w 30"/>
                              <a:gd name="T1" fmla="*/ 49 h 49"/>
                              <a:gd name="T2" fmla="*/ 30 w 30"/>
                              <a:gd name="T3" fmla="*/ 10 h 49"/>
                              <a:gd name="T4" fmla="*/ 30 w 30"/>
                              <a:gd name="T5" fmla="*/ 0 h 49"/>
                            </a:gdLst>
                            <a:ahLst/>
                            <a:cxnLst>
                              <a:cxn ang="0">
                                <a:pos x="T0" y="T1"/>
                              </a:cxn>
                              <a:cxn ang="0">
                                <a:pos x="T2" y="T3"/>
                              </a:cxn>
                              <a:cxn ang="0">
                                <a:pos x="T4" y="T5"/>
                              </a:cxn>
                            </a:cxnLst>
                            <a:rect l="0" t="0" r="r" b="b"/>
                            <a:pathLst>
                              <a:path w="30" h="49">
                                <a:moveTo>
                                  <a:pt x="0" y="49"/>
                                </a:moveTo>
                                <a:lnTo>
                                  <a:pt x="30" y="10"/>
                                </a:lnTo>
                                <a:lnTo>
                                  <a:pt x="3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7"/>
                        <wps:cNvSpPr>
                          <a:spLocks/>
                        </wps:cNvSpPr>
                        <wps:spPr bwMode="auto">
                          <a:xfrm>
                            <a:off x="5317490" y="2458085"/>
                            <a:ext cx="29210" cy="87630"/>
                          </a:xfrm>
                          <a:custGeom>
                            <a:avLst/>
                            <a:gdLst>
                              <a:gd name="T0" fmla="*/ 0 w 4"/>
                              <a:gd name="T1" fmla="*/ 1 h 12"/>
                              <a:gd name="T2" fmla="*/ 4 w 4"/>
                              <a:gd name="T3" fmla="*/ 12 h 12"/>
                              <a:gd name="T4" fmla="*/ 4 w 4"/>
                              <a:gd name="T5" fmla="*/ 0 h 12"/>
                              <a:gd name="T6" fmla="*/ 0 w 4"/>
                              <a:gd name="T7" fmla="*/ 1 h 12"/>
                            </a:gdLst>
                            <a:ahLst/>
                            <a:cxnLst>
                              <a:cxn ang="0">
                                <a:pos x="T0" y="T1"/>
                              </a:cxn>
                              <a:cxn ang="0">
                                <a:pos x="T2" y="T3"/>
                              </a:cxn>
                              <a:cxn ang="0">
                                <a:pos x="T4" y="T5"/>
                              </a:cxn>
                              <a:cxn ang="0">
                                <a:pos x="T6" y="T7"/>
                              </a:cxn>
                            </a:cxnLst>
                            <a:rect l="0" t="0" r="r" b="b"/>
                            <a:pathLst>
                              <a:path w="4" h="12">
                                <a:moveTo>
                                  <a:pt x="0" y="1"/>
                                </a:moveTo>
                                <a:lnTo>
                                  <a:pt x="4" y="12"/>
                                </a:lnTo>
                                <a:lnTo>
                                  <a:pt x="4" y="0"/>
                                </a:lnTo>
                                <a:lnTo>
                                  <a:pt x="0"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74" name="Freeform 278"/>
                        <wps:cNvSpPr>
                          <a:spLocks/>
                        </wps:cNvSpPr>
                        <wps:spPr bwMode="auto">
                          <a:xfrm>
                            <a:off x="5128260" y="1177925"/>
                            <a:ext cx="203835" cy="1309370"/>
                          </a:xfrm>
                          <a:custGeom>
                            <a:avLst/>
                            <a:gdLst>
                              <a:gd name="T0" fmla="*/ 0 w 28"/>
                              <a:gd name="T1" fmla="*/ 0 h 180"/>
                              <a:gd name="T2" fmla="*/ 0 w 28"/>
                              <a:gd name="T3" fmla="*/ 29 h 180"/>
                              <a:gd name="T4" fmla="*/ 28 w 28"/>
                              <a:gd name="T5" fmla="*/ 180 h 180"/>
                            </a:gdLst>
                            <a:ahLst/>
                            <a:cxnLst>
                              <a:cxn ang="0">
                                <a:pos x="T0" y="T1"/>
                              </a:cxn>
                              <a:cxn ang="0">
                                <a:pos x="T2" y="T3"/>
                              </a:cxn>
                              <a:cxn ang="0">
                                <a:pos x="T4" y="T5"/>
                              </a:cxn>
                            </a:cxnLst>
                            <a:rect l="0" t="0" r="r" b="b"/>
                            <a:pathLst>
                              <a:path w="28" h="180">
                                <a:moveTo>
                                  <a:pt x="0" y="0"/>
                                </a:moveTo>
                                <a:lnTo>
                                  <a:pt x="0" y="29"/>
                                </a:lnTo>
                                <a:lnTo>
                                  <a:pt x="28" y="18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9"/>
                        <wps:cNvSpPr>
                          <a:spLocks/>
                        </wps:cNvSpPr>
                        <wps:spPr bwMode="auto">
                          <a:xfrm>
                            <a:off x="5631180" y="2421890"/>
                            <a:ext cx="50800" cy="86995"/>
                          </a:xfrm>
                          <a:custGeom>
                            <a:avLst/>
                            <a:gdLst>
                              <a:gd name="T0" fmla="*/ 0 w 7"/>
                              <a:gd name="T1" fmla="*/ 2 h 12"/>
                              <a:gd name="T2" fmla="*/ 7 w 7"/>
                              <a:gd name="T3" fmla="*/ 12 h 12"/>
                              <a:gd name="T4" fmla="*/ 5 w 7"/>
                              <a:gd name="T5" fmla="*/ 0 h 12"/>
                              <a:gd name="T6" fmla="*/ 0 w 7"/>
                              <a:gd name="T7" fmla="*/ 2 h 12"/>
                            </a:gdLst>
                            <a:ahLst/>
                            <a:cxnLst>
                              <a:cxn ang="0">
                                <a:pos x="T0" y="T1"/>
                              </a:cxn>
                              <a:cxn ang="0">
                                <a:pos x="T2" y="T3"/>
                              </a:cxn>
                              <a:cxn ang="0">
                                <a:pos x="T4" y="T5"/>
                              </a:cxn>
                              <a:cxn ang="0">
                                <a:pos x="T6" y="T7"/>
                              </a:cxn>
                            </a:cxnLst>
                            <a:rect l="0" t="0" r="r" b="b"/>
                            <a:pathLst>
                              <a:path w="7" h="12">
                                <a:moveTo>
                                  <a:pt x="0" y="2"/>
                                </a:moveTo>
                                <a:lnTo>
                                  <a:pt x="7" y="12"/>
                                </a:lnTo>
                                <a:lnTo>
                                  <a:pt x="5" y="0"/>
                                </a:lnTo>
                                <a:lnTo>
                                  <a:pt x="0" y="2"/>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76" name="Freeform 280"/>
                        <wps:cNvSpPr>
                          <a:spLocks/>
                        </wps:cNvSpPr>
                        <wps:spPr bwMode="auto">
                          <a:xfrm>
                            <a:off x="5237480" y="1177925"/>
                            <a:ext cx="429895" cy="1294765"/>
                          </a:xfrm>
                          <a:custGeom>
                            <a:avLst/>
                            <a:gdLst>
                              <a:gd name="T0" fmla="*/ 0 w 59"/>
                              <a:gd name="T1" fmla="*/ 0 h 178"/>
                              <a:gd name="T2" fmla="*/ 0 w 59"/>
                              <a:gd name="T3" fmla="*/ 29 h 178"/>
                              <a:gd name="T4" fmla="*/ 59 w 59"/>
                              <a:gd name="T5" fmla="*/ 178 h 178"/>
                            </a:gdLst>
                            <a:ahLst/>
                            <a:cxnLst>
                              <a:cxn ang="0">
                                <a:pos x="T0" y="T1"/>
                              </a:cxn>
                              <a:cxn ang="0">
                                <a:pos x="T2" y="T3"/>
                              </a:cxn>
                              <a:cxn ang="0">
                                <a:pos x="T4" y="T5"/>
                              </a:cxn>
                            </a:cxnLst>
                            <a:rect l="0" t="0" r="r" b="b"/>
                            <a:pathLst>
                              <a:path w="59" h="178">
                                <a:moveTo>
                                  <a:pt x="0" y="0"/>
                                </a:moveTo>
                                <a:lnTo>
                                  <a:pt x="0" y="29"/>
                                </a:lnTo>
                                <a:lnTo>
                                  <a:pt x="59" y="178"/>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1"/>
                        <wps:cNvSpPr>
                          <a:spLocks/>
                        </wps:cNvSpPr>
                        <wps:spPr bwMode="auto">
                          <a:xfrm>
                            <a:off x="2075815" y="930910"/>
                            <a:ext cx="36830"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78" name="Freeform 282"/>
                        <wps:cNvSpPr>
                          <a:spLocks/>
                        </wps:cNvSpPr>
                        <wps:spPr bwMode="auto">
                          <a:xfrm>
                            <a:off x="2098040" y="181610"/>
                            <a:ext cx="283845" cy="778510"/>
                          </a:xfrm>
                          <a:custGeom>
                            <a:avLst/>
                            <a:gdLst>
                              <a:gd name="T0" fmla="*/ 0 w 39"/>
                              <a:gd name="T1" fmla="*/ 107 h 107"/>
                              <a:gd name="T2" fmla="*/ 0 w 39"/>
                              <a:gd name="T3" fmla="*/ 0 h 107"/>
                              <a:gd name="T4" fmla="*/ 39 w 39"/>
                              <a:gd name="T5" fmla="*/ 0 h 107"/>
                            </a:gdLst>
                            <a:ahLst/>
                            <a:cxnLst>
                              <a:cxn ang="0">
                                <a:pos x="T0" y="T1"/>
                              </a:cxn>
                              <a:cxn ang="0">
                                <a:pos x="T2" y="T3"/>
                              </a:cxn>
                              <a:cxn ang="0">
                                <a:pos x="T4" y="T5"/>
                              </a:cxn>
                            </a:cxnLst>
                            <a:rect l="0" t="0" r="r" b="b"/>
                            <a:pathLst>
                              <a:path w="39" h="107">
                                <a:moveTo>
                                  <a:pt x="0" y="107"/>
                                </a:moveTo>
                                <a:lnTo>
                                  <a:pt x="0" y="0"/>
                                </a:lnTo>
                                <a:lnTo>
                                  <a:pt x="39"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3"/>
                        <wps:cNvSpPr>
                          <a:spLocks/>
                        </wps:cNvSpPr>
                        <wps:spPr bwMode="auto">
                          <a:xfrm>
                            <a:off x="1427480" y="2559685"/>
                            <a:ext cx="58420" cy="80010"/>
                          </a:xfrm>
                          <a:custGeom>
                            <a:avLst/>
                            <a:gdLst>
                              <a:gd name="T0" fmla="*/ 4 w 8"/>
                              <a:gd name="T1" fmla="*/ 0 h 11"/>
                              <a:gd name="T2" fmla="*/ 8 w 8"/>
                              <a:gd name="T3" fmla="*/ 11 h 11"/>
                              <a:gd name="T4" fmla="*/ 0 w 8"/>
                              <a:gd name="T5" fmla="*/ 2 h 11"/>
                              <a:gd name="T6" fmla="*/ 4 w 8"/>
                              <a:gd name="T7" fmla="*/ 0 h 11"/>
                            </a:gdLst>
                            <a:ahLst/>
                            <a:cxnLst>
                              <a:cxn ang="0">
                                <a:pos x="T0" y="T1"/>
                              </a:cxn>
                              <a:cxn ang="0">
                                <a:pos x="T2" y="T3"/>
                              </a:cxn>
                              <a:cxn ang="0">
                                <a:pos x="T4" y="T5"/>
                              </a:cxn>
                              <a:cxn ang="0">
                                <a:pos x="T6" y="T7"/>
                              </a:cxn>
                            </a:cxnLst>
                            <a:rect l="0" t="0" r="r" b="b"/>
                            <a:pathLst>
                              <a:path w="8" h="11">
                                <a:moveTo>
                                  <a:pt x="4" y="0"/>
                                </a:moveTo>
                                <a:lnTo>
                                  <a:pt x="8" y="11"/>
                                </a:lnTo>
                                <a:lnTo>
                                  <a:pt x="0" y="2"/>
                                </a:lnTo>
                                <a:lnTo>
                                  <a:pt x="4"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80" name="Freeform 284"/>
                        <wps:cNvSpPr>
                          <a:spLocks/>
                        </wps:cNvSpPr>
                        <wps:spPr bwMode="auto">
                          <a:xfrm>
                            <a:off x="1209040" y="2211070"/>
                            <a:ext cx="247650" cy="370840"/>
                          </a:xfrm>
                          <a:custGeom>
                            <a:avLst/>
                            <a:gdLst>
                              <a:gd name="T0" fmla="*/ 0 w 34"/>
                              <a:gd name="T1" fmla="*/ 0 h 51"/>
                              <a:gd name="T2" fmla="*/ 8 w 34"/>
                              <a:gd name="T3" fmla="*/ 0 h 51"/>
                              <a:gd name="T4" fmla="*/ 34 w 34"/>
                              <a:gd name="T5" fmla="*/ 51 h 51"/>
                            </a:gdLst>
                            <a:ahLst/>
                            <a:cxnLst>
                              <a:cxn ang="0">
                                <a:pos x="T0" y="T1"/>
                              </a:cxn>
                              <a:cxn ang="0">
                                <a:pos x="T2" y="T3"/>
                              </a:cxn>
                              <a:cxn ang="0">
                                <a:pos x="T4" y="T5"/>
                              </a:cxn>
                            </a:cxnLst>
                            <a:rect l="0" t="0" r="r" b="b"/>
                            <a:pathLst>
                              <a:path w="34" h="51">
                                <a:moveTo>
                                  <a:pt x="0" y="0"/>
                                </a:moveTo>
                                <a:lnTo>
                                  <a:pt x="8" y="0"/>
                                </a:lnTo>
                                <a:lnTo>
                                  <a:pt x="34" y="51"/>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5"/>
                        <wps:cNvSpPr>
                          <a:spLocks/>
                        </wps:cNvSpPr>
                        <wps:spPr bwMode="auto">
                          <a:xfrm>
                            <a:off x="1966595" y="930910"/>
                            <a:ext cx="36830"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82" name="Freeform 286"/>
                        <wps:cNvSpPr>
                          <a:spLocks/>
                        </wps:cNvSpPr>
                        <wps:spPr bwMode="auto">
                          <a:xfrm>
                            <a:off x="1216660" y="341630"/>
                            <a:ext cx="772160" cy="618490"/>
                          </a:xfrm>
                          <a:custGeom>
                            <a:avLst/>
                            <a:gdLst>
                              <a:gd name="T0" fmla="*/ 106 w 106"/>
                              <a:gd name="T1" fmla="*/ 85 h 85"/>
                              <a:gd name="T2" fmla="*/ 106 w 106"/>
                              <a:gd name="T3" fmla="*/ 0 h 85"/>
                              <a:gd name="T4" fmla="*/ 0 w 106"/>
                              <a:gd name="T5" fmla="*/ 0 h 85"/>
                            </a:gdLst>
                            <a:ahLst/>
                            <a:cxnLst>
                              <a:cxn ang="0">
                                <a:pos x="T0" y="T1"/>
                              </a:cxn>
                              <a:cxn ang="0">
                                <a:pos x="T2" y="T3"/>
                              </a:cxn>
                              <a:cxn ang="0">
                                <a:pos x="T4" y="T5"/>
                              </a:cxn>
                            </a:cxnLst>
                            <a:rect l="0" t="0" r="r" b="b"/>
                            <a:pathLst>
                              <a:path w="106" h="85">
                                <a:moveTo>
                                  <a:pt x="106" y="85"/>
                                </a:moveTo>
                                <a:lnTo>
                                  <a:pt x="106" y="0"/>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7"/>
                        <wps:cNvSpPr>
                          <a:spLocks/>
                        </wps:cNvSpPr>
                        <wps:spPr bwMode="auto">
                          <a:xfrm>
                            <a:off x="1762760" y="2072640"/>
                            <a:ext cx="65405" cy="80010"/>
                          </a:xfrm>
                          <a:custGeom>
                            <a:avLst/>
                            <a:gdLst>
                              <a:gd name="T0" fmla="*/ 4 w 9"/>
                              <a:gd name="T1" fmla="*/ 0 h 11"/>
                              <a:gd name="T2" fmla="*/ 9 w 9"/>
                              <a:gd name="T3" fmla="*/ 11 h 11"/>
                              <a:gd name="T4" fmla="*/ 0 w 9"/>
                              <a:gd name="T5" fmla="*/ 3 h 11"/>
                              <a:gd name="T6" fmla="*/ 4 w 9"/>
                              <a:gd name="T7" fmla="*/ 0 h 11"/>
                            </a:gdLst>
                            <a:ahLst/>
                            <a:cxnLst>
                              <a:cxn ang="0">
                                <a:pos x="T0" y="T1"/>
                              </a:cxn>
                              <a:cxn ang="0">
                                <a:pos x="T2" y="T3"/>
                              </a:cxn>
                              <a:cxn ang="0">
                                <a:pos x="T4" y="T5"/>
                              </a:cxn>
                              <a:cxn ang="0">
                                <a:pos x="T6" y="T7"/>
                              </a:cxn>
                            </a:cxnLst>
                            <a:rect l="0" t="0" r="r" b="b"/>
                            <a:pathLst>
                              <a:path w="9" h="11">
                                <a:moveTo>
                                  <a:pt x="4" y="0"/>
                                </a:moveTo>
                                <a:lnTo>
                                  <a:pt x="9" y="11"/>
                                </a:lnTo>
                                <a:lnTo>
                                  <a:pt x="0" y="3"/>
                                </a:lnTo>
                                <a:lnTo>
                                  <a:pt x="4"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84" name="Freeform 288"/>
                        <wps:cNvSpPr>
                          <a:spLocks/>
                        </wps:cNvSpPr>
                        <wps:spPr bwMode="auto">
                          <a:xfrm>
                            <a:off x="1216660" y="1403350"/>
                            <a:ext cx="582930" cy="705485"/>
                          </a:xfrm>
                          <a:custGeom>
                            <a:avLst/>
                            <a:gdLst>
                              <a:gd name="T0" fmla="*/ 0 w 80"/>
                              <a:gd name="T1" fmla="*/ 0 h 97"/>
                              <a:gd name="T2" fmla="*/ 14 w 80"/>
                              <a:gd name="T3" fmla="*/ 0 h 97"/>
                              <a:gd name="T4" fmla="*/ 80 w 80"/>
                              <a:gd name="T5" fmla="*/ 97 h 97"/>
                            </a:gdLst>
                            <a:ahLst/>
                            <a:cxnLst>
                              <a:cxn ang="0">
                                <a:pos x="T0" y="T1"/>
                              </a:cxn>
                              <a:cxn ang="0">
                                <a:pos x="T2" y="T3"/>
                              </a:cxn>
                              <a:cxn ang="0">
                                <a:pos x="T4" y="T5"/>
                              </a:cxn>
                            </a:cxnLst>
                            <a:rect l="0" t="0" r="r" b="b"/>
                            <a:pathLst>
                              <a:path w="80" h="97">
                                <a:moveTo>
                                  <a:pt x="0" y="0"/>
                                </a:moveTo>
                                <a:lnTo>
                                  <a:pt x="14" y="0"/>
                                </a:lnTo>
                                <a:lnTo>
                                  <a:pt x="80" y="97"/>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9"/>
                        <wps:cNvSpPr>
                          <a:spLocks/>
                        </wps:cNvSpPr>
                        <wps:spPr bwMode="auto">
                          <a:xfrm>
                            <a:off x="1384300" y="2356485"/>
                            <a:ext cx="36195" cy="86995"/>
                          </a:xfrm>
                          <a:custGeom>
                            <a:avLst/>
                            <a:gdLst>
                              <a:gd name="T0" fmla="*/ 5 w 5"/>
                              <a:gd name="T1" fmla="*/ 0 h 12"/>
                              <a:gd name="T2" fmla="*/ 4 w 5"/>
                              <a:gd name="T3" fmla="*/ 12 h 12"/>
                              <a:gd name="T4" fmla="*/ 0 w 5"/>
                              <a:gd name="T5" fmla="*/ 1 h 12"/>
                              <a:gd name="T6" fmla="*/ 5 w 5"/>
                              <a:gd name="T7" fmla="*/ 0 h 12"/>
                            </a:gdLst>
                            <a:ahLst/>
                            <a:cxnLst>
                              <a:cxn ang="0">
                                <a:pos x="T0" y="T1"/>
                              </a:cxn>
                              <a:cxn ang="0">
                                <a:pos x="T2" y="T3"/>
                              </a:cxn>
                              <a:cxn ang="0">
                                <a:pos x="T4" y="T5"/>
                              </a:cxn>
                              <a:cxn ang="0">
                                <a:pos x="T6" y="T7"/>
                              </a:cxn>
                            </a:cxnLst>
                            <a:rect l="0" t="0" r="r" b="b"/>
                            <a:pathLst>
                              <a:path w="5" h="12">
                                <a:moveTo>
                                  <a:pt x="5" y="0"/>
                                </a:moveTo>
                                <a:lnTo>
                                  <a:pt x="4" y="12"/>
                                </a:lnTo>
                                <a:lnTo>
                                  <a:pt x="0" y="1"/>
                                </a:lnTo>
                                <a:lnTo>
                                  <a:pt x="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86" name="Freeform 290"/>
                        <wps:cNvSpPr>
                          <a:spLocks/>
                        </wps:cNvSpPr>
                        <wps:spPr bwMode="auto">
                          <a:xfrm>
                            <a:off x="1216660" y="1512570"/>
                            <a:ext cx="189230" cy="865505"/>
                          </a:xfrm>
                          <a:custGeom>
                            <a:avLst/>
                            <a:gdLst>
                              <a:gd name="T0" fmla="*/ 0 w 26"/>
                              <a:gd name="T1" fmla="*/ 0 h 119"/>
                              <a:gd name="T2" fmla="*/ 7 w 26"/>
                              <a:gd name="T3" fmla="*/ 0 h 119"/>
                              <a:gd name="T4" fmla="*/ 26 w 26"/>
                              <a:gd name="T5" fmla="*/ 119 h 119"/>
                            </a:gdLst>
                            <a:ahLst/>
                            <a:cxnLst>
                              <a:cxn ang="0">
                                <a:pos x="T0" y="T1"/>
                              </a:cxn>
                              <a:cxn ang="0">
                                <a:pos x="T2" y="T3"/>
                              </a:cxn>
                              <a:cxn ang="0">
                                <a:pos x="T4" y="T5"/>
                              </a:cxn>
                            </a:cxnLst>
                            <a:rect l="0" t="0" r="r" b="b"/>
                            <a:pathLst>
                              <a:path w="26" h="119">
                                <a:moveTo>
                                  <a:pt x="0" y="0"/>
                                </a:moveTo>
                                <a:lnTo>
                                  <a:pt x="7" y="0"/>
                                </a:lnTo>
                                <a:lnTo>
                                  <a:pt x="26" y="119"/>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91"/>
                        <wps:cNvSpPr>
                          <a:spLocks/>
                        </wps:cNvSpPr>
                        <wps:spPr bwMode="auto">
                          <a:xfrm>
                            <a:off x="1864995" y="930910"/>
                            <a:ext cx="29210" cy="86995"/>
                          </a:xfrm>
                          <a:custGeom>
                            <a:avLst/>
                            <a:gdLst>
                              <a:gd name="T0" fmla="*/ 0 w 4"/>
                              <a:gd name="T1" fmla="*/ 0 h 12"/>
                              <a:gd name="T2" fmla="*/ 2 w 4"/>
                              <a:gd name="T3" fmla="*/ 12 h 12"/>
                              <a:gd name="T4" fmla="*/ 4 w 4"/>
                              <a:gd name="T5" fmla="*/ 0 h 12"/>
                              <a:gd name="T6" fmla="*/ 0 w 4"/>
                              <a:gd name="T7" fmla="*/ 0 h 12"/>
                            </a:gdLst>
                            <a:ahLst/>
                            <a:cxnLst>
                              <a:cxn ang="0">
                                <a:pos x="T0" y="T1"/>
                              </a:cxn>
                              <a:cxn ang="0">
                                <a:pos x="T2" y="T3"/>
                              </a:cxn>
                              <a:cxn ang="0">
                                <a:pos x="T4" y="T5"/>
                              </a:cxn>
                              <a:cxn ang="0">
                                <a:pos x="T6" y="T7"/>
                              </a:cxn>
                            </a:cxnLst>
                            <a:rect l="0" t="0" r="r" b="b"/>
                            <a:pathLst>
                              <a:path w="4" h="12">
                                <a:moveTo>
                                  <a:pt x="0" y="0"/>
                                </a:moveTo>
                                <a:lnTo>
                                  <a:pt x="2" y="12"/>
                                </a:lnTo>
                                <a:lnTo>
                                  <a:pt x="4"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88" name="Freeform 292"/>
                        <wps:cNvSpPr>
                          <a:spLocks/>
                        </wps:cNvSpPr>
                        <wps:spPr bwMode="auto">
                          <a:xfrm>
                            <a:off x="1879600" y="73025"/>
                            <a:ext cx="502285" cy="887095"/>
                          </a:xfrm>
                          <a:custGeom>
                            <a:avLst/>
                            <a:gdLst>
                              <a:gd name="T0" fmla="*/ 0 w 69"/>
                              <a:gd name="T1" fmla="*/ 122 h 122"/>
                              <a:gd name="T2" fmla="*/ 0 w 69"/>
                              <a:gd name="T3" fmla="*/ 0 h 122"/>
                              <a:gd name="T4" fmla="*/ 69 w 69"/>
                              <a:gd name="T5" fmla="*/ 0 h 122"/>
                            </a:gdLst>
                            <a:ahLst/>
                            <a:cxnLst>
                              <a:cxn ang="0">
                                <a:pos x="T0" y="T1"/>
                              </a:cxn>
                              <a:cxn ang="0">
                                <a:pos x="T2" y="T3"/>
                              </a:cxn>
                              <a:cxn ang="0">
                                <a:pos x="T4" y="T5"/>
                              </a:cxn>
                            </a:cxnLst>
                            <a:rect l="0" t="0" r="r" b="b"/>
                            <a:pathLst>
                              <a:path w="69" h="122">
                                <a:moveTo>
                                  <a:pt x="0" y="122"/>
                                </a:moveTo>
                                <a:lnTo>
                                  <a:pt x="0" y="0"/>
                                </a:lnTo>
                                <a:lnTo>
                                  <a:pt x="69"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3"/>
                        <wps:cNvSpPr>
                          <a:spLocks/>
                        </wps:cNvSpPr>
                        <wps:spPr bwMode="auto">
                          <a:xfrm>
                            <a:off x="1588135" y="930910"/>
                            <a:ext cx="36195" cy="86995"/>
                          </a:xfrm>
                          <a:custGeom>
                            <a:avLst/>
                            <a:gdLst>
                              <a:gd name="T0" fmla="*/ 0 w 5"/>
                              <a:gd name="T1" fmla="*/ 0 h 12"/>
                              <a:gd name="T2" fmla="*/ 3 w 5"/>
                              <a:gd name="T3" fmla="*/ 12 h 12"/>
                              <a:gd name="T4" fmla="*/ 5 w 5"/>
                              <a:gd name="T5" fmla="*/ 0 h 12"/>
                              <a:gd name="T6" fmla="*/ 0 w 5"/>
                              <a:gd name="T7" fmla="*/ 0 h 12"/>
                            </a:gdLst>
                            <a:ahLst/>
                            <a:cxnLst>
                              <a:cxn ang="0">
                                <a:pos x="T0" y="T1"/>
                              </a:cxn>
                              <a:cxn ang="0">
                                <a:pos x="T2" y="T3"/>
                              </a:cxn>
                              <a:cxn ang="0">
                                <a:pos x="T4" y="T5"/>
                              </a:cxn>
                              <a:cxn ang="0">
                                <a:pos x="T6" y="T7"/>
                              </a:cxn>
                            </a:cxnLst>
                            <a:rect l="0" t="0" r="r" b="b"/>
                            <a:pathLst>
                              <a:path w="5" h="12">
                                <a:moveTo>
                                  <a:pt x="0" y="0"/>
                                </a:moveTo>
                                <a:lnTo>
                                  <a:pt x="3" y="12"/>
                                </a:lnTo>
                                <a:lnTo>
                                  <a:pt x="5" y="0"/>
                                </a:lnTo>
                                <a:lnTo>
                                  <a:pt x="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90" name="Freeform 294"/>
                        <wps:cNvSpPr>
                          <a:spLocks/>
                        </wps:cNvSpPr>
                        <wps:spPr bwMode="auto">
                          <a:xfrm>
                            <a:off x="1216660" y="763905"/>
                            <a:ext cx="393065" cy="188595"/>
                          </a:xfrm>
                          <a:custGeom>
                            <a:avLst/>
                            <a:gdLst>
                              <a:gd name="T0" fmla="*/ 54 w 54"/>
                              <a:gd name="T1" fmla="*/ 26 h 26"/>
                              <a:gd name="T2" fmla="*/ 54 w 54"/>
                              <a:gd name="T3" fmla="*/ 0 h 26"/>
                              <a:gd name="T4" fmla="*/ 0 w 54"/>
                              <a:gd name="T5" fmla="*/ 0 h 26"/>
                            </a:gdLst>
                            <a:ahLst/>
                            <a:cxnLst>
                              <a:cxn ang="0">
                                <a:pos x="T0" y="T1"/>
                              </a:cxn>
                              <a:cxn ang="0">
                                <a:pos x="T2" y="T3"/>
                              </a:cxn>
                              <a:cxn ang="0">
                                <a:pos x="T4" y="T5"/>
                              </a:cxn>
                            </a:cxnLst>
                            <a:rect l="0" t="0" r="r" b="b"/>
                            <a:pathLst>
                              <a:path w="54" h="26">
                                <a:moveTo>
                                  <a:pt x="54" y="26"/>
                                </a:moveTo>
                                <a:lnTo>
                                  <a:pt x="54" y="0"/>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1068"/>
                        <wps:cNvSpPr>
                          <a:spLocks noChangeArrowheads="1"/>
                        </wps:cNvSpPr>
                        <wps:spPr bwMode="auto">
                          <a:xfrm>
                            <a:off x="4518817" y="627217"/>
                            <a:ext cx="1254125" cy="504106"/>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524A85" w:rsidRDefault="008118BC" w:rsidP="00524A85">
                              <w:pPr>
                                <w:pStyle w:val="NormalWeb"/>
                                <w:overflowPunct w:val="0"/>
                                <w:bidi/>
                                <w:spacing w:before="20" w:beforeAutospacing="0" w:after="0" w:afterAutospacing="0" w:line="220" w:lineRule="exact"/>
                                <w:jc w:val="center"/>
                                <w:rPr>
                                  <w:sz w:val="18"/>
                                  <w:rtl/>
                                </w:rPr>
                              </w:pPr>
                              <w:r>
                                <w:rPr>
                                  <w:rFonts w:eastAsia="Times New Roman" w:cs="Traditional Arabic" w:hint="cs"/>
                                  <w:sz w:val="18"/>
                                  <w:szCs w:val="22"/>
                                  <w:rtl/>
                                  <w:lang w:bidi="ar-EG"/>
                                </w:rPr>
                                <w:t xml:space="preserve">توافقية من المرتبة </w:t>
                              </w:r>
                              <w:r>
                                <w:rPr>
                                  <w:rFonts w:eastAsia="Times New Roman" w:cs="Traditional Arabic"/>
                                  <w:i/>
                                  <w:iCs/>
                                  <w:sz w:val="18"/>
                                  <w:szCs w:val="22"/>
                                  <w:lang w:bidi="ar-EG"/>
                                </w:rPr>
                                <w:t>n</w:t>
                              </w:r>
                              <w:r>
                                <w:rPr>
                                  <w:rFonts w:eastAsia="Times New Roman" w:cs="Traditional Arabic" w:hint="cs"/>
                                  <w:i/>
                                  <w:iCs/>
                                  <w:sz w:val="18"/>
                                  <w:szCs w:val="22"/>
                                  <w:rtl/>
                                  <w:lang w:bidi="ar-EG"/>
                                </w:rPr>
                                <w:t xml:space="preserve"> </w:t>
                              </w:r>
                              <w:r>
                                <w:rPr>
                                  <w:rFonts w:eastAsia="Times New Roman" w:cs="Traditional Arabic" w:hint="cs"/>
                                  <w:sz w:val="18"/>
                                  <w:szCs w:val="22"/>
                                  <w:rtl/>
                                  <w:lang w:bidi="ar-EG"/>
                                </w:rPr>
                                <w:t>للإشارة المطلوبة (</w:t>
                              </w:r>
                              <w:proofErr w:type="spellStart"/>
                              <w:r>
                                <w:rPr>
                                  <w:rFonts w:eastAsia="Times New Roman" w:cs="Traditional Arabic" w:hint="cs"/>
                                  <w:sz w:val="18"/>
                                  <w:szCs w:val="22"/>
                                  <w:rtl/>
                                  <w:lang w:bidi="ar-EG"/>
                                </w:rPr>
                                <w:t>الماحظة</w:t>
                              </w:r>
                              <w:proofErr w:type="spellEnd"/>
                              <w:r>
                                <w:rPr>
                                  <w:rFonts w:eastAsia="Times New Roman" w:cs="Traditional Arabic" w:hint="cs"/>
                                  <w:sz w:val="18"/>
                                  <w:szCs w:val="22"/>
                                  <w:rtl/>
                                  <w:lang w:bidi="ar-EG"/>
                                </w:rPr>
                                <w:t xml:space="preserve"> </w:t>
                              </w:r>
                              <w:r>
                                <w:rPr>
                                  <w:rFonts w:eastAsia="Times New Roman" w:cs="Traditional Arabic"/>
                                  <w:sz w:val="18"/>
                                  <w:szCs w:val="22"/>
                                  <w:lang w:bidi="ar-EG"/>
                                </w:rPr>
                                <w:t>1</w:t>
                              </w:r>
                              <w:r>
                                <w:rPr>
                                  <w:rFonts w:eastAsia="Times New Roman" w:cs="Traditional Arabic" w:hint="cs"/>
                                  <w:sz w:val="18"/>
                                  <w:szCs w:val="22"/>
                                  <w:rtl/>
                                  <w:lang w:bidi="ar-EG"/>
                                </w:rPr>
                                <w:t xml:space="preserve">) وللمذبذب المحلي (الملاحظة </w:t>
                              </w:r>
                              <w:r>
                                <w:rPr>
                                  <w:rFonts w:eastAsia="Times New Roman" w:cs="Traditional Arabic"/>
                                  <w:sz w:val="18"/>
                                  <w:szCs w:val="22"/>
                                  <w:lang w:bidi="ar-EG"/>
                                </w:rPr>
                                <w:t>2</w:t>
                              </w:r>
                              <w:r>
                                <w:rPr>
                                  <w:rFonts w:eastAsia="Times New Roman" w:cs="Traditional Arabic" w:hint="cs"/>
                                  <w:sz w:val="18"/>
                                  <w:szCs w:val="22"/>
                                  <w:rtl/>
                                  <w:lang w:bidi="ar-EG"/>
                                </w:rPr>
                                <w:t>)</w:t>
                              </w:r>
                            </w:p>
                          </w:txbxContent>
                        </wps:txbx>
                        <wps:bodyPr rot="0" vert="horz" wrap="square" lIns="12700" tIns="12700" rIns="12700" bIns="12700" anchor="t" anchorCtr="0" upright="1">
                          <a:noAutofit/>
                        </wps:bodyPr>
                      </wps:wsp>
                      <wps:wsp>
                        <wps:cNvPr id="1069" name="Rectangle 1069"/>
                        <wps:cNvSpPr>
                          <a:spLocks noChangeArrowheads="1"/>
                        </wps:cNvSpPr>
                        <wps:spPr bwMode="auto">
                          <a:xfrm>
                            <a:off x="2618533" y="41503"/>
                            <a:ext cx="1254125" cy="17462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524A85" w:rsidRDefault="008118BC" w:rsidP="00524A85">
                              <w:pPr>
                                <w:pStyle w:val="NormalWeb"/>
                                <w:overflowPunct w:val="0"/>
                                <w:bidi/>
                                <w:spacing w:before="20" w:beforeAutospacing="0" w:after="0" w:afterAutospacing="0" w:line="220" w:lineRule="exact"/>
                                <w:jc w:val="center"/>
                                <w:rPr>
                                  <w:sz w:val="18"/>
                                  <w:rtl/>
                                </w:rPr>
                              </w:pPr>
                              <w:r w:rsidRPr="00524A85">
                                <w:rPr>
                                  <w:rFonts w:eastAsia="Times New Roman" w:cs="Traditional Arabic" w:hint="cs"/>
                                  <w:sz w:val="18"/>
                                  <w:szCs w:val="22"/>
                                  <w:rtl/>
                                  <w:lang w:bidi="ar-EG"/>
                                </w:rPr>
                                <w:t xml:space="preserve">قناتا </w:t>
                              </w:r>
                              <w:r w:rsidRPr="00524A85">
                                <w:rPr>
                                  <w:rFonts w:eastAsia="Times New Roman" w:cs="Traditional Arabic"/>
                                  <w:sz w:val="18"/>
                                  <w:szCs w:val="22"/>
                                  <w:lang w:bidi="ar-EG"/>
                                </w:rPr>
                                <w:t>RF</w:t>
                              </w:r>
                              <w:r w:rsidRPr="00524A85">
                                <w:rPr>
                                  <w:rFonts w:eastAsia="Times New Roman" w:cs="Traditional Arabic" w:hint="cs"/>
                                  <w:sz w:val="18"/>
                                  <w:szCs w:val="22"/>
                                  <w:rtl/>
                                  <w:lang w:bidi="ar-EG"/>
                                </w:rPr>
                                <w:t xml:space="preserve"> المجاورتان</w:t>
                              </w:r>
                            </w:p>
                          </w:txbxContent>
                        </wps:txbx>
                        <wps:bodyPr rot="0" vert="horz" wrap="square" lIns="12700" tIns="12700" rIns="12700" bIns="12700" anchor="t" anchorCtr="0" upright="1">
                          <a:noAutofit/>
                        </wps:bodyPr>
                      </wps:wsp>
                      <wps:wsp>
                        <wps:cNvPr id="1070" name="Rectangle 1070"/>
                        <wps:cNvSpPr>
                          <a:spLocks noChangeArrowheads="1"/>
                        </wps:cNvSpPr>
                        <wps:spPr bwMode="auto">
                          <a:xfrm>
                            <a:off x="180001" y="240352"/>
                            <a:ext cx="818220" cy="198444"/>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524A85">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 xml:space="preserve">فاصل قنوات </w:t>
                              </w:r>
                              <w:r w:rsidRPr="00524A85">
                                <w:rPr>
                                  <w:rFonts w:eastAsia="Times New Roman" w:cs="Traditional Arabic"/>
                                  <w:sz w:val="18"/>
                                  <w:szCs w:val="18"/>
                                  <w:lang w:bidi="ar-EG"/>
                                </w:rPr>
                                <w:t>RF</w:t>
                              </w:r>
                            </w:p>
                          </w:txbxContent>
                        </wps:txbx>
                        <wps:bodyPr rot="0" vert="horz" wrap="square" lIns="12700" tIns="12700" rIns="12700" bIns="12700" anchor="t" anchorCtr="0" upright="1">
                          <a:noAutofit/>
                        </wps:bodyPr>
                      </wps:wsp>
                      <wps:wsp>
                        <wps:cNvPr id="1071" name="Rectangle 1071"/>
                        <wps:cNvSpPr>
                          <a:spLocks noChangeArrowheads="1"/>
                        </wps:cNvSpPr>
                        <wps:spPr bwMode="auto">
                          <a:xfrm>
                            <a:off x="180000" y="663024"/>
                            <a:ext cx="817880" cy="16722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524A85">
                              <w:pPr>
                                <w:pStyle w:val="NormalWeb"/>
                                <w:overflowPunct w:val="0"/>
                                <w:bidi/>
                                <w:spacing w:before="0" w:beforeAutospacing="0" w:after="0" w:afterAutospacing="0" w:line="220" w:lineRule="exact"/>
                                <w:jc w:val="center"/>
                                <w:rPr>
                                  <w:rtl/>
                                </w:rPr>
                              </w:pPr>
                              <w:r>
                                <w:rPr>
                                  <w:rFonts w:eastAsia="Times New Roman" w:cs="Traditional Arabic" w:hint="cs"/>
                                  <w:sz w:val="22"/>
                                  <w:szCs w:val="22"/>
                                  <w:rtl/>
                                  <w:lang w:bidi="ar-EG"/>
                                </w:rPr>
                                <w:t>النطاق الحارس</w:t>
                              </w:r>
                            </w:p>
                          </w:txbxContent>
                        </wps:txbx>
                        <wps:bodyPr rot="0" vert="horz" wrap="square" lIns="12700" tIns="12700" rIns="12700" bIns="12700" anchor="t" anchorCtr="0" upright="1">
                          <a:noAutofit/>
                        </wps:bodyPr>
                      </wps:wsp>
                      <wps:wsp>
                        <wps:cNvPr id="1072" name="Rectangle 1072"/>
                        <wps:cNvSpPr>
                          <a:spLocks noChangeArrowheads="1"/>
                        </wps:cNvSpPr>
                        <wps:spPr bwMode="auto">
                          <a:xfrm>
                            <a:off x="67861" y="1314970"/>
                            <a:ext cx="1109686" cy="283918"/>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524A85" w:rsidRDefault="008118BC" w:rsidP="00524A85">
                              <w:pPr>
                                <w:pStyle w:val="NormalWeb"/>
                                <w:overflowPunct w:val="0"/>
                                <w:bidi/>
                                <w:spacing w:before="0" w:beforeAutospacing="0" w:after="0" w:afterAutospacing="0" w:line="200" w:lineRule="exact"/>
                                <w:jc w:val="center"/>
                                <w:rPr>
                                  <w:i/>
                                  <w:iCs/>
                                  <w:sz w:val="18"/>
                                  <w:rtl/>
                                </w:rPr>
                              </w:pPr>
                              <w:r w:rsidRPr="00524A85">
                                <w:rPr>
                                  <w:rFonts w:eastAsia="Times New Roman" w:cs="Traditional Arabic" w:hint="cs"/>
                                  <w:sz w:val="18"/>
                                  <w:szCs w:val="22"/>
                                  <w:rtl/>
                                  <w:lang w:bidi="ar-EG"/>
                                </w:rPr>
                                <w:t xml:space="preserve">خطوط </w:t>
                              </w:r>
                              <w:proofErr w:type="spellStart"/>
                              <w:r w:rsidRPr="00524A85">
                                <w:rPr>
                                  <w:rFonts w:eastAsia="Times New Roman" w:cs="Traditional Arabic" w:hint="cs"/>
                                  <w:sz w:val="18"/>
                                  <w:szCs w:val="22"/>
                                  <w:rtl/>
                                  <w:lang w:bidi="ar-EG"/>
                                </w:rPr>
                                <w:t>الميقاتية</w:t>
                              </w:r>
                              <w:proofErr w:type="spellEnd"/>
                              <w:r w:rsidRPr="00524A85">
                                <w:rPr>
                                  <w:rFonts w:eastAsia="Times New Roman" w:cs="Traditional Arabic" w:hint="cs"/>
                                  <w:sz w:val="18"/>
                                  <w:szCs w:val="22"/>
                                  <w:rtl/>
                                  <w:lang w:bidi="ar-EG"/>
                                </w:rPr>
                                <w:t xml:space="preserve"> من المرتبة </w:t>
                              </w:r>
                              <w:r w:rsidRPr="00524A85">
                                <w:rPr>
                                  <w:rFonts w:eastAsia="Times New Roman" w:cs="Traditional Arabic"/>
                                  <w:i/>
                                  <w:iCs/>
                                  <w:sz w:val="18"/>
                                  <w:szCs w:val="22"/>
                                  <w:lang w:bidi="ar-EG"/>
                                </w:rPr>
                                <w:t>n</w:t>
                              </w:r>
                              <w:r w:rsidRPr="00524A85">
                                <w:rPr>
                                  <w:rFonts w:eastAsia="Times New Roman" w:cs="Traditional Arabic" w:hint="cs"/>
                                  <w:i/>
                                  <w:iCs/>
                                  <w:sz w:val="18"/>
                                  <w:szCs w:val="22"/>
                                  <w:rtl/>
                                  <w:lang w:bidi="ar-EG"/>
                                </w:rPr>
                                <w:t xml:space="preserve"> </w:t>
                              </w:r>
                              <w:r w:rsidRPr="004F752B">
                                <w:rPr>
                                  <w:rFonts w:eastAsia="Times New Roman" w:cs="Traditional Arabic" w:hint="cs"/>
                                  <w:sz w:val="18"/>
                                  <w:szCs w:val="22"/>
                                  <w:rtl/>
                                  <w:lang w:bidi="ar-EG"/>
                                </w:rPr>
                                <w:t xml:space="preserve">(الملاحظة </w:t>
                              </w:r>
                              <w:r w:rsidRPr="004F752B">
                                <w:rPr>
                                  <w:rFonts w:eastAsia="Times New Roman" w:cs="Traditional Arabic"/>
                                  <w:sz w:val="18"/>
                                  <w:szCs w:val="22"/>
                                  <w:lang w:bidi="ar-EG"/>
                                </w:rPr>
                                <w:t>2</w:t>
                              </w:r>
                              <w:r w:rsidRPr="004F752B">
                                <w:rPr>
                                  <w:rFonts w:eastAsia="Times New Roman" w:cs="Traditional Arabic" w:hint="cs"/>
                                  <w:sz w:val="18"/>
                                  <w:szCs w:val="22"/>
                                  <w:rtl/>
                                  <w:lang w:bidi="ar-EG"/>
                                </w:rPr>
                                <w:t>)</w:t>
                              </w:r>
                            </w:p>
                          </w:txbxContent>
                        </wps:txbx>
                        <wps:bodyPr rot="0" vert="horz" wrap="square" lIns="12700" tIns="12700" rIns="12700" bIns="12700" anchor="t" anchorCtr="0" upright="1">
                          <a:noAutofit/>
                        </wps:bodyPr>
                      </wps:wsp>
                      <wps:wsp>
                        <wps:cNvPr id="1073" name="Rectangle 1073"/>
                        <wps:cNvSpPr>
                          <a:spLocks noChangeArrowheads="1"/>
                        </wps:cNvSpPr>
                        <wps:spPr bwMode="auto">
                          <a:xfrm>
                            <a:off x="96452" y="2012049"/>
                            <a:ext cx="1060097" cy="41478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524A85" w:rsidRDefault="008118BC" w:rsidP="00524A85">
                              <w:pPr>
                                <w:pStyle w:val="NormalWeb"/>
                                <w:overflowPunct w:val="0"/>
                                <w:bidi/>
                                <w:spacing w:before="0" w:beforeAutospacing="0" w:after="0" w:afterAutospacing="0" w:line="200" w:lineRule="exact"/>
                                <w:jc w:val="center"/>
                                <w:rPr>
                                  <w:sz w:val="18"/>
                                  <w:rtl/>
                                </w:rPr>
                              </w:pPr>
                              <w:r w:rsidRPr="00524A85">
                                <w:rPr>
                                  <w:rFonts w:eastAsia="Times New Roman" w:cs="Traditional Arabic" w:hint="cs"/>
                                  <w:sz w:val="18"/>
                                  <w:szCs w:val="22"/>
                                  <w:rtl/>
                                  <w:lang w:bidi="ar-EG"/>
                                </w:rPr>
                                <w:t xml:space="preserve">توافقية </w:t>
                              </w:r>
                              <w:r w:rsidRPr="00524A85">
                                <w:rPr>
                                  <w:rFonts w:eastAsia="Times New Roman" w:cs="Traditional Arabic"/>
                                  <w:sz w:val="18"/>
                                  <w:szCs w:val="22"/>
                                  <w:lang w:bidi="ar-EG"/>
                                </w:rPr>
                                <w:t>IF</w:t>
                              </w:r>
                              <w:r w:rsidRPr="00524A85">
                                <w:rPr>
                                  <w:rFonts w:eastAsia="Times New Roman" w:cs="Traditional Arabic" w:hint="cs"/>
                                  <w:sz w:val="18"/>
                                  <w:szCs w:val="22"/>
                                  <w:rtl/>
                                  <w:lang w:bidi="ar-EG"/>
                                </w:rPr>
                                <w:t xml:space="preserve"> الثانية </w:t>
                              </w:r>
                              <w:r>
                                <w:rPr>
                                  <w:rFonts w:eastAsia="Times New Roman" w:cs="Traditional Arabic"/>
                                  <w:sz w:val="18"/>
                                  <w:szCs w:val="22"/>
                                  <w:rtl/>
                                  <w:lang w:bidi="ar-EG"/>
                                </w:rPr>
                                <w:br/>
                              </w:r>
                              <w:r w:rsidRPr="00524A85">
                                <w:rPr>
                                  <w:rFonts w:eastAsia="Times New Roman" w:cs="Traditional Arabic" w:hint="cs"/>
                                  <w:sz w:val="18"/>
                                  <w:szCs w:val="22"/>
                                  <w:rtl/>
                                  <w:lang w:bidi="ar-EG"/>
                                </w:rPr>
                                <w:t xml:space="preserve">(منتج التحويل) </w:t>
                              </w:r>
                              <w:r>
                                <w:rPr>
                                  <w:rFonts w:eastAsia="Times New Roman" w:cs="Traditional Arabic"/>
                                  <w:sz w:val="18"/>
                                  <w:szCs w:val="22"/>
                                  <w:rtl/>
                                  <w:lang w:bidi="ar-EG"/>
                                </w:rPr>
                                <w:br/>
                              </w:r>
                              <w:r w:rsidRPr="00524A85">
                                <w:rPr>
                                  <w:rFonts w:eastAsia="Times New Roman" w:cs="Traditional Arabic" w:hint="cs"/>
                                  <w:sz w:val="18"/>
                                  <w:szCs w:val="22"/>
                                  <w:rtl/>
                                  <w:lang w:bidi="ar-EG"/>
                                </w:rPr>
                                <w:t xml:space="preserve">(الملاحظة </w:t>
                              </w:r>
                              <w:r w:rsidRPr="00524A85">
                                <w:rPr>
                                  <w:rFonts w:eastAsia="Times New Roman" w:cs="Traditional Arabic"/>
                                  <w:sz w:val="18"/>
                                  <w:szCs w:val="22"/>
                                  <w:lang w:bidi="ar-EG"/>
                                </w:rPr>
                                <w:t>1</w:t>
                              </w:r>
                              <w:r w:rsidRPr="00524A85">
                                <w:rPr>
                                  <w:rFonts w:eastAsia="Times New Roman" w:cs="Traditional Arabic" w:hint="cs"/>
                                  <w:sz w:val="18"/>
                                  <w:szCs w:val="22"/>
                                  <w:rtl/>
                                  <w:lang w:bidi="ar-EG"/>
                                </w:rPr>
                                <w:t>)</w:t>
                              </w:r>
                            </w:p>
                          </w:txbxContent>
                        </wps:txbx>
                        <wps:bodyPr rot="0" vert="horz" wrap="square" lIns="12700" tIns="12700" rIns="12700" bIns="12700" anchor="t" anchorCtr="0" upright="1">
                          <a:noAutofit/>
                        </wps:bodyPr>
                      </wps:wsp>
                      <wps:wsp>
                        <wps:cNvPr id="1074" name="Rectangle 1074"/>
                        <wps:cNvSpPr>
                          <a:spLocks noChangeArrowheads="1"/>
                        </wps:cNvSpPr>
                        <wps:spPr bwMode="auto">
                          <a:xfrm>
                            <a:off x="2819980" y="438762"/>
                            <a:ext cx="855194" cy="448878"/>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524A85" w:rsidRDefault="008118BC" w:rsidP="006A0687">
                              <w:pPr>
                                <w:pStyle w:val="NormalWeb"/>
                                <w:overflowPunct w:val="0"/>
                                <w:bidi/>
                                <w:spacing w:before="0" w:beforeAutospacing="0" w:after="0" w:afterAutospacing="0" w:line="220" w:lineRule="exact"/>
                                <w:jc w:val="center"/>
                                <w:rPr>
                                  <w:sz w:val="18"/>
                                  <w:rtl/>
                                </w:rPr>
                              </w:pPr>
                              <w:r w:rsidRPr="00524A85">
                                <w:rPr>
                                  <w:rFonts w:eastAsia="Times New Roman" w:cs="Traditional Arabic" w:hint="cs"/>
                                  <w:sz w:val="18"/>
                                  <w:szCs w:val="22"/>
                                  <w:rtl/>
                                  <w:lang w:bidi="ar-EG"/>
                                </w:rPr>
                                <w:t>منتج التشكيل البيني من المرتبة الثالث</w:t>
                              </w:r>
                              <w:r w:rsidRPr="00524A85">
                                <w:rPr>
                                  <w:rFonts w:eastAsia="Times New Roman" w:cs="Traditional Arabic" w:hint="cs"/>
                                  <w:sz w:val="18"/>
                                  <w:szCs w:val="22"/>
                                  <w:rtl/>
                                  <w:lang w:bidi="ar-EG"/>
                                </w:rPr>
                                <w:br/>
                                <w:t xml:space="preserve">(الملاحظتان </w:t>
                              </w:r>
                              <w:r w:rsidRPr="00524A85">
                                <w:rPr>
                                  <w:rFonts w:eastAsia="Times New Roman" w:cs="Traditional Arabic"/>
                                  <w:sz w:val="18"/>
                                  <w:szCs w:val="22"/>
                                  <w:lang w:bidi="ar-EG"/>
                                </w:rPr>
                                <w:t>1</w:t>
                              </w:r>
                              <w:r w:rsidRPr="00524A85">
                                <w:rPr>
                                  <w:rFonts w:eastAsia="Times New Roman" w:cs="Traditional Arabic" w:hint="cs"/>
                                  <w:sz w:val="18"/>
                                  <w:szCs w:val="22"/>
                                  <w:rtl/>
                                  <w:lang w:bidi="ar-EG"/>
                                </w:rPr>
                                <w:t xml:space="preserve"> و</w:t>
                              </w:r>
                              <w:r w:rsidRPr="00524A85">
                                <w:rPr>
                                  <w:rFonts w:eastAsia="Times New Roman" w:cs="Traditional Arabic"/>
                                  <w:sz w:val="18"/>
                                  <w:szCs w:val="22"/>
                                  <w:lang w:bidi="ar-EG"/>
                                </w:rPr>
                                <w:t>3</w:t>
                              </w:r>
                              <w:r w:rsidRPr="00524A85">
                                <w:rPr>
                                  <w:rFonts w:eastAsia="Times New Roman" w:cs="Traditional Arabic" w:hint="cs"/>
                                  <w:sz w:val="18"/>
                                  <w:szCs w:val="22"/>
                                  <w:rtl/>
                                  <w:lang w:bidi="ar-EG"/>
                                </w:rPr>
                                <w:t>)</w:t>
                              </w:r>
                            </w:p>
                          </w:txbxContent>
                        </wps:txbx>
                        <wps:bodyPr rot="0" vert="horz" wrap="square" lIns="12700" tIns="12700" rIns="12700" bIns="12700" anchor="t" anchorCtr="0" upright="1">
                          <a:noAutofit/>
                        </wps:bodyPr>
                      </wps:wsp>
                      <wps:wsp>
                        <wps:cNvPr id="1075" name="Rectangle 1075"/>
                        <wps:cNvSpPr>
                          <a:spLocks noChangeArrowheads="1"/>
                        </wps:cNvSpPr>
                        <wps:spPr bwMode="auto">
                          <a:xfrm>
                            <a:off x="2829363" y="1137223"/>
                            <a:ext cx="854710" cy="298497"/>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4F752B">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تسريب المذبذب المحلي</w:t>
                              </w:r>
                              <w:r>
                                <w:rPr>
                                  <w:rFonts w:eastAsia="Times New Roman" w:cs="Traditional Arabic" w:hint="cs"/>
                                  <w:sz w:val="22"/>
                                  <w:szCs w:val="22"/>
                                  <w:rtl/>
                                  <w:lang w:bidi="ar-EG"/>
                                </w:rPr>
                                <w:br/>
                                <w:t xml:space="preserve">(الملاحظة </w:t>
                              </w:r>
                              <w:r>
                                <w:rPr>
                                  <w:rFonts w:eastAsia="Times New Roman" w:cs="Traditional Arabic"/>
                                  <w:sz w:val="18"/>
                                  <w:szCs w:val="18"/>
                                </w:rPr>
                                <w:t>2</w:t>
                              </w:r>
                              <w:r>
                                <w:rPr>
                                  <w:rFonts w:eastAsia="Times New Roman" w:cs="Traditional Arabic" w:hint="cs"/>
                                  <w:sz w:val="22"/>
                                  <w:szCs w:val="22"/>
                                  <w:rtl/>
                                  <w:lang w:bidi="ar-EG"/>
                                </w:rPr>
                                <w:t>)</w:t>
                              </w:r>
                            </w:p>
                          </w:txbxContent>
                        </wps:txbx>
                        <wps:bodyPr rot="0" vert="horz" wrap="square" lIns="12700" tIns="12700" rIns="12700" bIns="12700" anchor="t" anchorCtr="0" upright="1">
                          <a:noAutofit/>
                        </wps:bodyPr>
                      </wps:wsp>
                      <wps:wsp>
                        <wps:cNvPr id="1076" name="Rectangle 1076"/>
                        <wps:cNvSpPr>
                          <a:spLocks noChangeArrowheads="1"/>
                        </wps:cNvSpPr>
                        <wps:spPr bwMode="auto">
                          <a:xfrm>
                            <a:off x="2811357" y="1671044"/>
                            <a:ext cx="854710" cy="443656"/>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6A0687">
                              <w:pPr>
                                <w:pStyle w:val="NormalWeb"/>
                                <w:overflowPunct w:val="0"/>
                                <w:bidi/>
                                <w:spacing w:before="0" w:beforeAutospacing="0" w:after="0" w:afterAutospacing="0" w:line="220" w:lineRule="exact"/>
                                <w:jc w:val="center"/>
                                <w:rPr>
                                  <w:rtl/>
                                </w:rPr>
                              </w:pPr>
                              <w:r>
                                <w:rPr>
                                  <w:rFonts w:eastAsia="Times New Roman" w:cs="Traditional Arabic" w:hint="cs"/>
                                  <w:sz w:val="22"/>
                                  <w:szCs w:val="22"/>
                                  <w:rtl/>
                                  <w:lang w:bidi="ar-EG"/>
                                </w:rPr>
                                <w:t xml:space="preserve">إشارة الصورة </w:t>
                              </w:r>
                              <w:r>
                                <w:rPr>
                                  <w:rFonts w:eastAsia="Times New Roman" w:cs="Traditional Arabic"/>
                                  <w:sz w:val="22"/>
                                  <w:szCs w:val="22"/>
                                  <w:rtl/>
                                  <w:lang w:bidi="ar-EG"/>
                                </w:rPr>
                                <w:br/>
                              </w:r>
                              <w:r>
                                <w:rPr>
                                  <w:rFonts w:eastAsia="Times New Roman" w:cs="Traditional Arabic" w:hint="cs"/>
                                  <w:sz w:val="22"/>
                                  <w:szCs w:val="22"/>
                                  <w:rtl/>
                                  <w:lang w:bidi="ar-EG"/>
                                </w:rPr>
                                <w:t xml:space="preserve">(منتج التحويل) (الملاحظة </w:t>
                              </w:r>
                              <w:r w:rsidRPr="00E12FE3">
                                <w:rPr>
                                  <w:rFonts w:eastAsia="Times New Roman" w:cs="Traditional Arabic"/>
                                  <w:sz w:val="18"/>
                                  <w:szCs w:val="18"/>
                                  <w:lang w:bidi="ar-EG"/>
                                </w:rPr>
                                <w:t>1</w:t>
                              </w:r>
                              <w:r>
                                <w:rPr>
                                  <w:rFonts w:eastAsia="Times New Roman" w:cs="Traditional Arabic" w:hint="cs"/>
                                  <w:sz w:val="22"/>
                                  <w:szCs w:val="22"/>
                                  <w:rtl/>
                                  <w:lang w:bidi="ar-EG"/>
                                </w:rPr>
                                <w:t>)</w:t>
                              </w:r>
                            </w:p>
                          </w:txbxContent>
                        </wps:txbx>
                        <wps:bodyPr rot="0" vert="horz" wrap="square" lIns="12700" tIns="12700" rIns="12700" bIns="12700" anchor="t" anchorCtr="0" upright="1">
                          <a:noAutofit/>
                        </wps:bodyPr>
                      </wps:wsp>
                      <wps:wsp>
                        <wps:cNvPr id="1077" name="Rectangle 1077"/>
                        <wps:cNvSpPr>
                          <a:spLocks noChangeArrowheads="1"/>
                        </wps:cNvSpPr>
                        <wps:spPr bwMode="auto">
                          <a:xfrm>
                            <a:off x="5115333" y="2844829"/>
                            <a:ext cx="679199" cy="338089"/>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E12FE3">
                              <w:pPr>
                                <w:pStyle w:val="NormalWeb"/>
                                <w:overflowPunct w:val="0"/>
                                <w:bidi/>
                                <w:spacing w:before="0" w:beforeAutospacing="0" w:after="0" w:afterAutospacing="0" w:line="220" w:lineRule="exact"/>
                                <w:jc w:val="center"/>
                              </w:pPr>
                              <w:r>
                                <w:rPr>
                                  <w:rFonts w:eastAsia="Times New Roman" w:cs="Traditional Arabic" w:hint="cs"/>
                                  <w:sz w:val="22"/>
                                  <w:szCs w:val="22"/>
                                  <w:rtl/>
                                  <w:lang w:bidi="ar-EG"/>
                                </w:rPr>
                                <w:t xml:space="preserve">نطاق موزع </w:t>
                              </w:r>
                              <w:r>
                                <w:rPr>
                                  <w:rFonts w:eastAsia="Times New Roman" w:cs="Traditional Arabic"/>
                                  <w:sz w:val="22"/>
                                  <w:szCs w:val="22"/>
                                  <w:rtl/>
                                  <w:lang w:bidi="ar-EG"/>
                                </w:rPr>
                                <w:br/>
                              </w:r>
                              <w:r>
                                <w:rPr>
                                  <w:rFonts w:eastAsia="Times New Roman" w:cs="Traditional Arabic" w:hint="cs"/>
                                  <w:sz w:val="22"/>
                                  <w:szCs w:val="22"/>
                                  <w:rtl/>
                                  <w:lang w:bidi="ar-EG"/>
                                </w:rPr>
                                <w:t>غير مجاور</w:t>
                              </w:r>
                            </w:p>
                          </w:txbxContent>
                        </wps:txbx>
                        <wps:bodyPr rot="0" vert="horz" wrap="square" lIns="12700" tIns="12700" rIns="12700" bIns="12700" anchor="t" anchorCtr="0" upright="1">
                          <a:noAutofit/>
                        </wps:bodyPr>
                      </wps:wsp>
                      <wps:wsp>
                        <wps:cNvPr id="1078" name="Rectangle 1078"/>
                        <wps:cNvSpPr>
                          <a:spLocks noChangeArrowheads="1"/>
                        </wps:cNvSpPr>
                        <wps:spPr bwMode="auto">
                          <a:xfrm>
                            <a:off x="3855406" y="2853239"/>
                            <a:ext cx="678815" cy="33782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E12FE3">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 xml:space="preserve">نطاق موزع </w:t>
                              </w:r>
                              <w:r>
                                <w:rPr>
                                  <w:rFonts w:eastAsia="Times New Roman" w:cs="Traditional Arabic" w:hint="cs"/>
                                  <w:sz w:val="22"/>
                                  <w:szCs w:val="22"/>
                                  <w:rtl/>
                                  <w:lang w:bidi="ar-EG"/>
                                </w:rPr>
                                <w:br/>
                                <w:t>مجاور</w:t>
                              </w:r>
                            </w:p>
                          </w:txbxContent>
                        </wps:txbx>
                        <wps:bodyPr rot="0" vert="horz" wrap="square" lIns="12700" tIns="12700" rIns="12700" bIns="12700" anchor="t" anchorCtr="0" upright="1">
                          <a:noAutofit/>
                        </wps:bodyPr>
                      </wps:wsp>
                      <wps:wsp>
                        <wps:cNvPr id="1079" name="Rectangle 1079"/>
                        <wps:cNvSpPr>
                          <a:spLocks noChangeArrowheads="1"/>
                        </wps:cNvSpPr>
                        <wps:spPr bwMode="auto">
                          <a:xfrm>
                            <a:off x="1767419" y="2906680"/>
                            <a:ext cx="1695215" cy="309999"/>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E12FE3">
                              <w:pPr>
                                <w:pStyle w:val="NormalWeb"/>
                                <w:overflowPunct w:val="0"/>
                                <w:bidi/>
                                <w:spacing w:before="0" w:beforeAutospacing="0" w:after="0" w:afterAutospacing="0" w:line="200" w:lineRule="exact"/>
                                <w:jc w:val="center"/>
                                <w:rPr>
                                  <w:rtl/>
                                </w:rPr>
                              </w:pPr>
                              <w:r>
                                <w:rPr>
                                  <w:rFonts w:eastAsia="Times New Roman" w:cs="Traditional Arabic" w:hint="cs"/>
                                  <w:sz w:val="22"/>
                                  <w:szCs w:val="22"/>
                                  <w:rtl/>
                                  <w:lang w:bidi="ar-EG"/>
                                </w:rPr>
                                <w:t xml:space="preserve">نطاق موزع على الخدمة الثابتة </w:t>
                              </w:r>
                              <w:r w:rsidRPr="00E12FE3">
                                <w:rPr>
                                  <w:rFonts w:eastAsia="Times New Roman" w:cs="Traditional Arabic"/>
                                  <w:sz w:val="18"/>
                                  <w:szCs w:val="18"/>
                                  <w:lang w:bidi="ar-EG"/>
                                </w:rPr>
                                <w:t>(FS)</w:t>
                              </w:r>
                              <w:r>
                                <w:rPr>
                                  <w:rFonts w:eastAsia="Times New Roman" w:cs="Traditional Arabic" w:hint="cs"/>
                                  <w:sz w:val="22"/>
                                  <w:szCs w:val="22"/>
                                  <w:rtl/>
                                  <w:lang w:bidi="ar-EG"/>
                                </w:rPr>
                                <w:t xml:space="preserve"> مع ترتيبات القنوات المعتمدة</w:t>
                              </w:r>
                            </w:p>
                          </w:txbxContent>
                        </wps:txbx>
                        <wps:bodyPr rot="0" vert="horz" wrap="square" lIns="12700" tIns="12700" rIns="12700" bIns="12700" anchor="t" anchorCtr="0" upright="1">
                          <a:noAutofit/>
                        </wps:bodyPr>
                      </wps:wsp>
                      <wps:wsp>
                        <wps:cNvPr id="1081" name="Rectangle 1081"/>
                        <wps:cNvSpPr>
                          <a:spLocks noChangeArrowheads="1"/>
                        </wps:cNvSpPr>
                        <wps:spPr bwMode="auto">
                          <a:xfrm>
                            <a:off x="631157" y="2853397"/>
                            <a:ext cx="678815" cy="33718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Default="008118BC" w:rsidP="00E12FE3">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 xml:space="preserve">نطاق موزع </w:t>
                              </w:r>
                              <w:r>
                                <w:rPr>
                                  <w:rFonts w:eastAsia="Times New Roman" w:cs="Traditional Arabic" w:hint="cs"/>
                                  <w:sz w:val="22"/>
                                  <w:szCs w:val="22"/>
                                  <w:rtl/>
                                  <w:lang w:bidi="ar-EG"/>
                                </w:rPr>
                                <w:br/>
                                <w:t>مجاور</w:t>
                              </w:r>
                            </w:p>
                          </w:txbxContent>
                        </wps:txbx>
                        <wps:bodyPr rot="0" vert="horz" wrap="square" lIns="12700" tIns="12700" rIns="12700" bIns="12700" anchor="t" anchorCtr="0" upright="1">
                          <a:noAutofit/>
                        </wps:bodyPr>
                      </wps:wsp>
                      <wps:wsp>
                        <wps:cNvPr id="1082" name="Rectangle 1082"/>
                        <wps:cNvSpPr>
                          <a:spLocks noChangeArrowheads="1"/>
                        </wps:cNvSpPr>
                        <wps:spPr bwMode="auto">
                          <a:xfrm>
                            <a:off x="1325880" y="3611260"/>
                            <a:ext cx="3358263" cy="745079"/>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E12FE3" w:rsidRDefault="008118BC" w:rsidP="009C03B1">
                              <w:pPr>
                                <w:pStyle w:val="NormalWeb"/>
                                <w:overflowPunct w:val="0"/>
                                <w:bidi/>
                                <w:spacing w:before="0" w:beforeAutospacing="0" w:after="0" w:afterAutospacing="0" w:line="240" w:lineRule="exact"/>
                                <w:jc w:val="both"/>
                                <w:rPr>
                                  <w:rFonts w:eastAsia="Times New Roman" w:cs="Traditional Arabic"/>
                                  <w:sz w:val="18"/>
                                  <w:szCs w:val="22"/>
                                  <w:rtl/>
                                  <w:lang w:bidi="ar-EG"/>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1</w:t>
                              </w:r>
                              <w:r w:rsidRPr="00E12FE3">
                                <w:rPr>
                                  <w:rFonts w:eastAsia="Times New Roman" w:cs="Traditional Arabic" w:hint="cs"/>
                                  <w:i/>
                                  <w:iCs/>
                                  <w:sz w:val="18"/>
                                  <w:szCs w:val="22"/>
                                  <w:rtl/>
                                  <w:lang w:bidi="ar-EG"/>
                                </w:rPr>
                                <w:t xml:space="preserve"> -</w:t>
                              </w:r>
                              <w:r w:rsidRPr="00E12FE3">
                                <w:rPr>
                                  <w:rFonts w:eastAsia="Times New Roman" w:cs="Traditional Arabic" w:hint="cs"/>
                                  <w:sz w:val="18"/>
                                  <w:szCs w:val="22"/>
                                  <w:rtl/>
                                  <w:lang w:bidi="ar-EG"/>
                                </w:rPr>
                                <w:t>مثال مكوّن شبيه بالضوضاء في البث غير المطلوب</w:t>
                              </w:r>
                            </w:p>
                            <w:p w:rsidR="008118BC" w:rsidRPr="00E12FE3" w:rsidRDefault="008118BC" w:rsidP="009C03B1">
                              <w:pPr>
                                <w:pStyle w:val="NormalWeb"/>
                                <w:overflowPunct w:val="0"/>
                                <w:bidi/>
                                <w:spacing w:before="60" w:beforeAutospacing="0" w:after="0" w:afterAutospacing="0" w:line="240" w:lineRule="exact"/>
                                <w:jc w:val="both"/>
                                <w:rPr>
                                  <w:rFonts w:eastAsia="Times New Roman" w:cs="Traditional Arabic"/>
                                  <w:sz w:val="18"/>
                                  <w:szCs w:val="22"/>
                                  <w:rtl/>
                                  <w:lang w:bidi="ar-EG"/>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2</w:t>
                              </w:r>
                              <w:r w:rsidRPr="00E12FE3">
                                <w:rPr>
                                  <w:rFonts w:eastAsia="Times New Roman" w:cs="Traditional Arabic" w:hint="cs"/>
                                  <w:i/>
                                  <w:iCs/>
                                  <w:sz w:val="18"/>
                                  <w:szCs w:val="22"/>
                                  <w:rtl/>
                                  <w:lang w:bidi="ar-EG"/>
                                </w:rPr>
                                <w:t xml:space="preserve"> - </w:t>
                              </w:r>
                              <w:r w:rsidRPr="00E12FE3">
                                <w:rPr>
                                  <w:rFonts w:eastAsia="Times New Roman" w:cs="Traditional Arabic" w:hint="cs"/>
                                  <w:sz w:val="18"/>
                                  <w:szCs w:val="22"/>
                                  <w:rtl/>
                                  <w:lang w:bidi="ar-EG"/>
                                </w:rPr>
                                <w:t>مثال مكوّن منفصل بالضوضاء في البث غير المطلوب</w:t>
                              </w:r>
                            </w:p>
                            <w:p w:rsidR="008118BC" w:rsidRPr="00E12FE3" w:rsidRDefault="008118BC" w:rsidP="009C03B1">
                              <w:pPr>
                                <w:pStyle w:val="NormalWeb"/>
                                <w:overflowPunct w:val="0"/>
                                <w:bidi/>
                                <w:spacing w:before="60" w:beforeAutospacing="0" w:after="0" w:afterAutospacing="0" w:line="240" w:lineRule="exact"/>
                                <w:jc w:val="both"/>
                                <w:rPr>
                                  <w:sz w:val="18"/>
                                  <w:rtl/>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3</w:t>
                              </w:r>
                              <w:r>
                                <w:rPr>
                                  <w:rFonts w:eastAsia="Times New Roman" w:cs="Traditional Arabic" w:hint="cs"/>
                                  <w:sz w:val="18"/>
                                  <w:szCs w:val="22"/>
                                  <w:rtl/>
                                  <w:lang w:bidi="ar-EG"/>
                                </w:rPr>
                                <w:t xml:space="preserve"> </w:t>
                              </w:r>
                              <w:r w:rsidRPr="00E12FE3">
                                <w:rPr>
                                  <w:rFonts w:eastAsia="Times New Roman" w:cs="Traditional Arabic" w:hint="cs"/>
                                  <w:sz w:val="18"/>
                                  <w:szCs w:val="22"/>
                                  <w:rtl/>
                                  <w:lang w:bidi="ar-EG"/>
                                </w:rPr>
                                <w:t>- عدم الخطية الناجم عن نتائج المرسل في البث خارج النطاق المجاور مباشرة لعرض النطاق اللازم بحكم التر</w:t>
                              </w:r>
                              <w:r>
                                <w:rPr>
                                  <w:rFonts w:eastAsia="Times New Roman" w:cs="Traditional Arabic" w:hint="cs"/>
                                  <w:sz w:val="18"/>
                                  <w:szCs w:val="22"/>
                                  <w:rtl/>
                                  <w:lang w:bidi="ar-EG"/>
                                </w:rPr>
                                <w:t>ت</w:t>
                              </w:r>
                              <w:r w:rsidRPr="00E12FE3">
                                <w:rPr>
                                  <w:rFonts w:eastAsia="Times New Roman" w:cs="Traditional Arabic" w:hint="cs"/>
                                  <w:sz w:val="18"/>
                                  <w:szCs w:val="22"/>
                                  <w:rtl/>
                                  <w:lang w:bidi="ar-EG"/>
                                </w:rPr>
                                <w:t>يب المفرد لمنتجات التشكيل البيني.</w:t>
                              </w:r>
                            </w:p>
                          </w:txbxContent>
                        </wps:txbx>
                        <wps:bodyPr rot="0" vert="horz" wrap="square" lIns="12700" tIns="12700" rIns="12700" bIns="12700" anchor="t" anchorCtr="0" upright="1">
                          <a:noAutofit/>
                        </wps:bodyPr>
                      </wps:wsp>
                    </wpc:wpc>
                  </a:graphicData>
                </a:graphic>
              </wp:inline>
            </w:drawing>
          </mc:Choice>
          <mc:Fallback>
            <w:pict>
              <v:group id="Canvas 332" o:spid="_x0000_s1211" editas="canvas" style="width:481.95pt;height:355.3pt;mso-position-horizontal-relative:char;mso-position-vertical-relative:line" coordsize="61207,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">
                <v:shape id="_x0000_s1212" type="#_x0000_t75" style="position:absolute;width:61207;height:45116;visibility:visible;mso-wrap-style:square">
                  <v:fill o:detectmouseclick="t"/>
                  <v:path o:connecttype="none"/>
                </v:shape>
                <v:shape id="Freeform 15" o:spid="_x0000_s1213" style="position:absolute;left:57473;top:44291;width:439;height:654;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2acAA&#10;AADbAAAADwAAAGRycy9kb3ducmV2LnhtbERPS4vCMBC+L/gfwgjeNLUHWapRVCiKntYn3oZmbIvN&#10;pDRRq79+syDsbT6+50xmranEgxpXWlYwHEQgiDOrS84VHPZp/xuE88gaK8uk4EUOZtPO1wQTbZ/8&#10;Q4+dz0UIYZeggsL7OpHSZQUZdANbEwfuahuDPsAml7rBZwg3lYyjaCQNlhwaCqxpWVB2292NgtPx&#10;TTLazu35uLmkq8XeyfslU6rXbedjEJ5a/y/+uNc6zI/h75dw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h2acAAAADbAAAADwAAAAAAAAAAAAAAAACYAgAAZHJzL2Rvd25y&#10;ZXYueG1sUEsFBgAAAAAEAAQA9QAAAIUDAAAAAA==&#10;" path="m2,1r,3l4,4v,,,,,c4,4,4,4,4,3r1,l5,6,4,6v,,,,,-1c4,5,4,5,4,5v,,,,,l2,5r,3c2,8,2,8,2,8v,,,,,c2,8,3,8,3,8r,l3,9,,9,,8r,c1,8,1,8,1,8v,,,,,l1,1v,,,,,c1,1,1,1,1,1,1,1,,1,,1r,l,,6,r,2l5,2v,,,,,-1c5,1,5,1,5,1v,,-1,,-1,l2,1xe" fillcolor="#24282b" stroked="f">
                  <v:path arrowok="t" o:connecttype="custom" o:connectlocs="14605,7267;14605,29069;29210,29069;29210,29069;29210,21802;36513,21802;36513,43603;29210,43603;29210,36336;29210,36336;29210,36336;14605,36336;14605,58138;14605,58138;14605,58138;21908,58138;21908,58138;21908,65405;0,65405;0,58138;0,58138;7303,58138;7303,58138;7303,7267;7303,7267;7303,7267;0,7267;0,7267;0,0;43815,0;43815,14534;36513,14534;36513,7267;36513,7267;29210,7267;14605,7267" o:connectangles="0,0,0,0,0,0,0,0,0,0,0,0,0,0,0,0,0,0,0,0,0,0,0,0,0,0,0,0,0,0,0,0,0,0,0,0"/>
                </v:shape>
                <v:shape id="Freeform 16" o:spid="_x0000_s1214" style="position:absolute;left:57912;top:44869;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3678A&#10;AADbAAAADwAAAGRycy9kb3ducmV2LnhtbERPTWsCMRC9F/wPYYTeatYKUlajiCh6Emo9eBw2Y3Z1&#10;M1mSVFN/vSkI3ubxPmc6T7YVV/KhcaxgOChAEFdON2wUHH7WH18gQkTW2DomBX8UYD7rvU2x1O7G&#10;33TdRyNyCIcSFdQxdqWUoarJYhi4jjhzJ+ctxgy9kdrjLYfbVn4WxVhabDg31NjRsqbqsv+1Ck7G&#10;m9WOR+m+Sc7c7fE8PhzPSr3302ICIlKKL/HTvdV5/gj+f8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frvwAAANsAAAAPAAAAAAAAAAAAAAAAAJgCAABkcnMvZG93bnJl&#10;di54bWxQSwUGAAAAAAQABAD1AAAAhAMAAAAA&#10;" path="m1,v,,,,,c1,,1,,1,v,1,,1,,1c1,1,1,1,1,1,,1,,1,,1,,1,,1,,,,,,,,,,,,,1,xe" fillcolor="#24282b" stroked="f">
                  <v:path arrowok="t" o:connecttype="custom" o:connectlocs="7620,0;7620,0;7620,0;7620,7620;7620,7620;0,7620;0,0;0,0;7620,0" o:connectangles="0,0,0,0,0,0,0,0,0"/>
                </v:shape>
                <v:shape id="Freeform 17" o:spid="_x0000_s1215" style="position:absolute;left:58204;top:44291;width:216;height:654;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m7cMA&#10;AADbAAAADwAAAGRycy9kb3ducmV2LnhtbERPS2vCQBC+F/wPywi91Y1tEYnZBElJKbQXH4jexuzk&#10;gdnZkN1q+u+7hYK3+fiek2Sj6cSVBtdaVjCfRSCIS6tbrhXsd8XTEoTzyBo7y6Tghxxk6eQhwVjb&#10;G2/ouvW1CCHsYlTQeN/HUrqyIYNuZnviwFV2MOgDHGqpB7yFcNPJ5yhaSIMth4YGe8obKi/bb6Ng&#10;WXyezm/Vy9eBnV5sjqZ9r32u1ON0XK9AeBr9Xfzv/tBh/i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cm7cMAAADbAAAADwAAAAAAAAAAAAAAAACYAgAAZHJzL2Rv&#10;d25yZXYueG1sUEsFBgAAAAAEAAQA9QAAAIgDAAAAAA==&#10;" path="m,1l2,r,l2,8v,,,,,c2,8,2,8,2,8v,,1,,1,l3,9,,9,,8v,,1,,1,c1,8,1,8,1,8v,,,,,l1,2v,,,,,c1,2,1,2,1,2v,,,,,c,2,,2,,2l,1xe" fillcolor="#24282b" stroked="f">
                  <v:path arrowok="t" o:connecttype="custom" o:connectlocs="0,7267;14393,0;14393,0;14393,58138;14393,58138;14393,58138;21590,58138;21590,65405;0,65405;0,58138;7197,58138;7197,58138;7197,58138;7197,14534;7197,14534;7197,14534;7197,14534;0,14534;0,7267" o:connectangles="0,0,0,0,0,0,0,0,0,0,0,0,0,0,0,0,0,0,0"/>
                </v:shape>
                <v:shape id="Freeform 18" o:spid="_x0000_s1216" style="position:absolute;left:58642;top:44291;width:216;height:654;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DdsMA&#10;AADbAAAADwAAAGRycy9kb3ducmV2LnhtbERPS2vCQBC+F/wPywi91Y0tFYnZBElJKbQXH4jexuzk&#10;gdnZkN1q+u+7hYK3+fiek2Sj6cSVBtdaVjCfRSCIS6tbrhXsd8XTEoTzyBo7y6Tghxxk6eQhwVjb&#10;G2/ouvW1CCHsYlTQeN/HUrqyIYNuZnviwFV2MOgDHGqpB7yFcNPJ5yhaSIMth4YGe8obKi/bb6Ng&#10;WXyezm/Vy9eBnV5sjqZ9r32u1ON0XK9AeBr9Xfzv/tBh/i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uDdsMAAADbAAAADwAAAAAAAAAAAAAAAACYAgAAZHJzL2Rv&#10;d25yZXYueG1sUEsFBgAAAAAEAAQA9QAAAIgDAAAAAA==&#10;" path="m,1l2,r,l2,8v,,,,,c2,8,2,8,2,8v,,1,,1,l3,9,,9,,8v,,1,,1,c1,8,1,8,1,8v,,,,,l1,2v,,,,,c1,2,1,2,1,2v,,,,,c,2,,2,,2l,1xe" fillcolor="#24282b" stroked="f">
                  <v:path arrowok="t" o:connecttype="custom" o:connectlocs="0,7267;14393,0;14393,0;14393,58138;14393,58138;14393,58138;21590,58138;21590,65405;0,65405;0,58138;7197,58138;7197,58138;7197,58138;7197,14534;7197,14534;7197,14534;7197,14534;0,14534;0,7267" o:connectangles="0,0,0,0,0,0,0,0,0,0,0,0,0,0,0,0,0,0,0"/>
                </v:shape>
                <v:shape id="Freeform 19" o:spid="_x0000_s1217" style="position:absolute;left:59004;top:44291;width:368;height:654;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zD8AA&#10;AADbAAAADwAAAGRycy9kb3ducmV2LnhtbERPS4vCMBC+C/6HMAveNF0PRbumsiwqXvagrgdvQzN9&#10;YDMpSdTqr98Igrf5+J6zWPamFVdyvrGs4HOSgCAurG64UvB3WI9nIHxA1thaJgV38rDMh4MFZtre&#10;eEfXfahEDGGfoYI6hC6T0hc1GfQT2xFHrrTOYIjQVVI7vMVw08ppkqTSYMOxocaOfmoqzvuLUUBr&#10;e+IzPmh13Ln5tjx2v5v0pNToo//+AhGoD2/xy73VcX4Kz1/i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hzD8AAAADbAAAADwAAAAAAAAAAAAAAAACYAgAAZHJzL2Rvd25y&#10;ZXYueG1sUEsFBgAAAAAEAAQA9QAAAIUDAAAAAA==&#10;" path="m,9l,8v1,,1,,2,c2,8,3,7,3,7,3,7,4,6,4,5,3,6,3,6,2,6l1,6,,5,,3,,1r,l1,,2,,4,,5,1r,l5,4v,1,,1,-1,2c4,7,3,8,2,8,2,9,1,9,,9xm4,5c4,4,4,4,4,3l4,2r,l3,1,2,1r,l1,2r,1l1,4r,l2,5r1,c3,5,3,5,3,5v1,,1,,1,xe" fillcolor="#24282b" stroked="f">
                  <v:path arrowok="t" o:connecttype="custom" o:connectlocs="0,65405;0,58138;14732,58138;22098,50871;29464,36336;14732,43603;7366,43603;0,36336;0,21802;0,7267;0,7267;7366,0;14732,0;29464,0;36830,7267;36830,7267;36830,29069;29464,43603;14732,58138;0,65405;29464,36336;29464,21802;29464,14534;29464,14534;22098,7267;14732,7267;14732,7267;7366,14534;7366,21802;7366,29069;7366,29069;14732,36336;22098,36336;22098,36336;29464,36336" o:connectangles="0,0,0,0,0,0,0,0,0,0,0,0,0,0,0,0,0,0,0,0,0,0,0,0,0,0,0,0,0,0,0,0,0,0,0"/>
                  <o:lock v:ext="edit" verticies="t"/>
                </v:shape>
                <v:shape id="Freeform 20" o:spid="_x0000_s1218" style="position:absolute;left:59518;top:44291;width:216;height:654;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4msMA&#10;AADbAAAADwAAAGRycy9kb3ducmV2LnhtbERPTWvCQBC9F/wPywi91Y0tpBLdBLFYCu3FKKK3MTsm&#10;wexsyG6T9N93CwVv83ifs8pG04ieOldbVjCfRSCIC6trLhUc9tunBQjnkTU2lknBDznI0snDChNt&#10;B95Rn/tShBB2CSqovG8TKV1RkUE3sy1x4K62M+gD7EqpOxxCuGnkcxTF0mDNoaHCljYVFbf82yhY&#10;bD/Pl7fry9eRnY53J1O/l36j1ON0XC9BeBr9Xfzv/tBh/iv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4msMAAADbAAAADwAAAAAAAAAAAAAAAACYAgAAZHJzL2Rv&#10;d25yZXYueG1sUEsFBgAAAAAEAAQA9QAAAIgDAAAAAA==&#10;" path="m,1l2,r,l2,8v,,,,,c2,8,2,8,2,8v,,1,,1,l3,9,,9,,8v,,1,,1,c1,8,1,8,1,8v,,,,,l1,2v,,,,,c1,2,1,2,1,2v,,,,,c,2,,2,,2l,1xe" fillcolor="#24282b" stroked="f">
                  <v:path arrowok="t" o:connecttype="custom" o:connectlocs="0,7267;14393,0;14393,0;14393,58138;14393,58138;14393,58138;21590,58138;21590,65405;0,65405;0,58138;7197,58138;7197,58138;7197,58138;7197,14534;7197,14534;7197,14534;7197,14534;0,14534;0,7267" o:connectangles="0,0,0,0,0,0,0,0,0,0,0,0,0,0,0,0,0,0,0"/>
                </v:shape>
                <v:rect id="Rectangle 21" o:spid="_x0000_s1219" style="position:absolute;left:59880;top:44729;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h8QA&#10;AADbAAAADwAAAGRycy9kb3ducmV2LnhtbESPQWvCQBCF7wX/wzJCL0U3eigSXUUEqRehjVLsbciO&#10;STA7G3e3Gv+9cyj0NsN78943i1XvWnWjEBvPBibjDBRx6W3DlYHjYTuagYoJ2WLrmQw8KMJqOXhZ&#10;YG79nb/oVqRKSQjHHA3UKXW51rGsyWEc+45YtLMPDpOsodI24F3CXaunWfauHTYsDTV2tKmpvBS/&#10;zoDffbzx8Rq/f4LbbPcT15xOn4Uxr8N+PQeVqE//5r/rnRV8gZV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PIfEAAAA2wAAAA8AAAAAAAAAAAAAAAAAmAIAAGRycy9k&#10;b3ducmV2LnhtbFBLBQYAAAAABAAEAPUAAACJAwAAAAA=&#10;" fillcolor="#24282b" stroked="f"/>
                <v:shape id="Freeform 22" o:spid="_x0000_s1220" style="position:absolute;left:60172;top:44291;width:362;height:654;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nfb8A&#10;AADbAAAADwAAAGRycy9kb3ducmV2LnhtbERPy6rCMBDdC/5DGMGdpteFaK9RLhcVNy58dOFuaMa2&#10;2ExKErX69UYQ3M3hPGe2aE0tbuR8ZVnBzzABQZxbXXGh4HhYDSYgfEDWWFsmBQ/ysJh3OzNMtb3z&#10;jm77UIgYwj5FBWUITSqlz0sy6Ie2IY7c2TqDIUJXSO3wHsNNLUdJMpYGK44NJTb0X1J+2V+NAlrZ&#10;E1/wScts56abc9Zs1+OTUv1e+/cLIlAbvuKPe6Pj/Cm8f4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1+d9vwAAANsAAAAPAAAAAAAAAAAAAAAAAJgCAABkcnMvZG93bnJl&#10;di54bWxQSwUGAAAAAAQABAD1AAAAhAMAAAAA&#10;" path="m,5l,1r,l,1,1,,3,,4,,5,1r,l5,4r,4l5,8,4,9,2,9,1,9,,8r,l,5xm1,5r,2l1,7,2,8r,l3,8,4,7r,l4,7,4,4,4,2r,l4,2r,l3,1r,l2,1,1,2r,l1,2r,3xe" fillcolor="#24282b" stroked="f">
                  <v:path arrowok="t" o:connecttype="custom" o:connectlocs="0,36336;0,7267;0,7267;0,7267;7239,0;21717,0;28956,0;36195,7267;36195,7267;36195,29069;36195,58138;36195,58138;28956,65405;14478,65405;7239,65405;0,58138;0,58138;0,36336;7239,36336;7239,50871;7239,50871;14478,58138;14478,58138;21717,58138;28956,50871;28956,50871;28956,50871;28956,29069;28956,14534;28956,14534;28956,14534;28956,14534;21717,7267;21717,7267;14478,7267;7239,14534;7239,14534;7239,14534;7239,36336" o:connectangles="0,0,0,0,0,0,0,0,0,0,0,0,0,0,0,0,0,0,0,0,0,0,0,0,0,0,0,0,0,0,0,0,0,0,0,0,0,0,0"/>
                  <o:lock v:ext="edit" verticies="t"/>
                </v:shape>
                <v:shape id="Freeform 23" o:spid="_x0000_s1221" style="position:absolute;left:60610;top:44291;width:432;height:654;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HOL0A&#10;AADbAAAADwAAAGRycy9kb3ducmV2LnhtbERPuwrCMBTdBf8hXMFNUx1EqlFUEEUn37hdmmtbbG5K&#10;E7X69WYQHA/nPZ7WphBPqlxuWUGvG4EgTqzOOVVwPCw7QxDOI2ssLJOCNzmYTpqNMcbavnhHz71P&#10;RQhhF6OCzPsyltIlGRl0XVsSB+5mK4M+wCqVusJXCDeF7EfRQBrMOTRkWNIio+S+fxgF59OHZLSd&#10;2ctpc12u5gcnH9dEqXarno1AeKr9X/xzr7WCflgfvoQfIC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yqHOL0AAADbAAAADwAAAAAAAAAAAAAAAACYAgAAZHJzL2Rvd25yZXYu&#10;eG1sUEsFBgAAAAAEAAQA9QAAAIIDAAAAAA==&#10;" path="m6,7l5,9,,9r,c1,7,4,6,4,6,5,5,5,4,5,4,5,2,5,2,4,1v,,,,-2,c2,1,1,1,1,1,1,1,,2,,2r,c,1,,1,1,1,1,,2,,4,v,,1,,1,1c6,1,6,2,6,3v,,,1,,1c5,5,5,5,4,6,2,7,2,8,1,8r3,c4,8,4,8,4,8v1,,1,,1,c5,8,5,8,5,7r1,xe" fillcolor="#24282b" stroked="f">
                  <v:path arrowok="t" o:connecttype="custom" o:connectlocs="43180,50871;35983,65405;0,65405;0,65405;28787,43603;35983,29069;28787,7267;14393,7267;7197,7267;0,14534;0,14534;7197,7267;28787,0;35983,7267;43180,21802;43180,29069;28787,43603;7197,58138;28787,58138;28787,58138;35983,58138;35983,50871;43180,50871" o:connectangles="0,0,0,0,0,0,0,0,0,0,0,0,0,0,0,0,0,0,0,0,0,0,0"/>
                </v:shape>
                <v:line id="Line 24" o:spid="_x0000_s1222" style="position:absolute;flip:y;visibility:visible;mso-wrap-style:square" from="146,22980" to="146,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3ysMAAADbAAAADwAAAGRycy9kb3ducmV2LnhtbESPzWrDMBCE74G+g9hCb7EcH0pxLYcQ&#10;SN3SQ0jSQ4+LtLVNrJWxVP+8fRUo5DjMzDdMsZ1tJ0YafOtYwSZJQRBrZ1quFXxdDusXED4gG+wc&#10;k4KFPGzLh1WBuXETn2g8h1pECPscFTQh9LmUXjdk0SeuJ47ejxsshiiHWpoBpwi3nczS9FlabDku&#10;NNjTviF9Pf9aBWaqFt2H2n3q41jtqw8rr99vSj09zrtXEIHmcA//t9+NgmwDty/xB8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bt8rDAAAA2wAAAA8AAAAAAAAAAAAA&#10;AAAAoQIAAGRycy9kb3ducmV2LnhtbFBLBQYAAAAABAAEAPkAAACRAwAAAAA=&#10;" strokecolor="#24282b" strokeweight="0"/>
                <v:line id="Line 25" o:spid="_x0000_s1223" style="position:absolute;flip:y;visibility:visible;mso-wrap-style:square" from="146,22180" to="146,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pvcIAAADbAAAADwAAAGRycy9kb3ducmV2LnhtbESPQYvCMBSE74L/ITzBm6b2IEs1igja&#10;XTwsunvw+EiebbF5KU1s6783Cwseh5n5hllvB1uLjlpfOVawmCcgiLUzFRcKfn8Osw8QPiAbrB2T&#10;gid52G7GozVmxvV8pu4SChEh7DNUUIbQZFJ6XZJFP3cNcfRurrUYomwLaVrsI9zWMk2SpbRYcVwo&#10;saF9Sfp+eVgFps+fugmFO+nvLt/nX1ber0elppNhtwIRaAjv8H/70yhIU/j7En+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kpvcIAAADbAAAADwAAAAAAAAAAAAAA&#10;AAChAgAAZHJzL2Rvd25yZXYueG1sUEsFBgAAAAAEAAQA+QAAAJADAAAAAA==&#10;" strokecolor="#24282b" strokeweight="0"/>
                <v:line id="Line 26" o:spid="_x0000_s1224" style="position:absolute;flip:y;visibility:visible;mso-wrap-style:square" from="146,21456" to="146,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WMJsQAAADbAAAADwAAAGRycy9kb3ducmV2LnhtbESPwWrDMBBE74H+g9hCb7EcF0pwo4Rg&#10;aN3QQ4nTQ4+LtLVNrJWxVNv5+ygQ6HGYmTfMZjfbTow0+NaxglWSgiDWzrRcK/g+vS3XIHxANtg5&#10;JgUX8rDbPiw2mBs38ZHGKtQiQtjnqKAJoc+l9Lohiz5xPXH0ft1gMUQ51NIMOEW47WSWpi/SYstx&#10;ocGeiob0ufqzCsxUXnQfavepv8ayKA9Wnn/elXp6nPevIALN4T98b38YBdkz3L7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YwmxAAAANsAAAAPAAAAAAAAAAAA&#10;AAAAAKECAABkcnMvZG93bnJldi54bWxQSwUGAAAAAAQABAD5AAAAkgMAAAAA&#10;" strokecolor="#24282b" strokeweight="0"/>
                <v:shape id="Freeform 27" o:spid="_x0000_s1225" style="position:absolute;left:146;top:19780;width:1384;height:1308;visibility:visible;mso-wrap-style:square;v-text-anchor:top" coordsize="21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9lMMA&#10;AADbAAAADwAAAGRycy9kb3ducmV2LnhtbESPQWvCQBSE74X+h+UVeqsbJRSJriKBFi8Fm0ipt0f2&#10;mQ1m34bsNkn/vSsIHoeZ+YZZbyfbioF63zhWMJ8lIIgrpxuuFRzLj7clCB+QNbaOScE/edhunp/W&#10;mGk38jcNRahFhLDPUIEJocuk9JUhi37mOuLonV1vMUTZ11L3OEa4beUiSd6lxYbjgsGOckPVpfiz&#10;CupP+bVPy0Nr8Pf0o43JjzzkSr2+TLsViEBTeITv7b1WsEjh9iX+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9lMMAAADbAAAADwAAAAAAAAAAAAAAAACYAgAAZHJzL2Rv&#10;d25yZXYueG1sUEsFBgAAAAAEAAQA9QAAAIgDAAAAAA==&#10;" path="m,206l,,,,218,e" filled="f" strokecolor="#24282b" strokeweight="0">
                  <v:path arrowok="t" o:connecttype="custom" o:connectlocs="0,130810;0,0;0,0;138430,0" o:connectangles="0,0,0,0"/>
                </v:shape>
                <v:line id="Line 28" o:spid="_x0000_s1226" style="position:absolute;visibility:visible;mso-wrap-style:square" from="1892,19780" to="2260,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6W4MQAAADbAAAADwAAAGRycy9kb3ducmV2LnhtbESPQWvCQBSE74X+h+UVvNXdWhSJriKp&#10;RY9qRDw+s88kNvs2za6a/nu3UOhxmJlvmOm8s7W4Uesrxxre+goEce5MxYWGffb5OgbhA7LB2jFp&#10;+CEP89nz0xQT4+68pdsuFCJC2CeooQyhSaT0eUkWfd81xNE7u9ZiiLItpGnxHuG2lgOlRtJixXGh&#10;xIbSkvKv3dVqGC032cktPt63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pbgxAAAANsAAAAPAAAAAAAAAAAA&#10;AAAAAKECAABkcnMvZG93bnJldi54bWxQSwUGAAAAAAQABAD5AAAAkgMAAAAA&#10;" strokecolor="#24282b" strokeweight="0"/>
                <v:line id="Line 29" o:spid="_x0000_s1227" style="position:absolute;visibility:visible;mso-wrap-style:square" from="2622,19780" to="2984,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Il8QAAADbAAAADwAAAGRycy9kb3ducmV2LnhtbESPQWvCQBSE74L/YXmF3nS3FoKkriLR&#10;Uo/ViPT4zD6TaPZtmt1q+u+7BcHjMDPfMLNFbxtxpc7XjjW8jBUI4sKZmksN+/x9NAXhA7LBxjFp&#10;+CUPi/lwMMPUuBtv6boLpYgQ9ilqqEJoUyl9UZFFP3YtcfROrrMYouxKaTq8Rbht5ESpRFqsOS5U&#10;2FJWUXHZ/VgNyfozP7rl6nWrvr4Pm49MZfl5rfXzU798AxGoD4/wvb0xGiYJ/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AiXxAAAANsAAAAPAAAAAAAAAAAA&#10;AAAAAKECAABkcnMvZG93bnJldi54bWxQSwUGAAAAAAQABAD5AAAAkgMAAAAA&#10;" strokecolor="#24282b" strokeweight="0"/>
                <v:line id="Line 30" o:spid="_x0000_s1228" style="position:absolute;visibility:visible;mso-wrap-style:square" from="3352,19780" to="4806,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tDMQAAADbAAAADwAAAGRycy9kb3ducmV2LnhtbESPQWvCQBSE7wX/w/IEb3W3FqxEV5HU&#10;okc1Unp8Zp9JbPZtml01/vuuUOhxmJlvmNmis7W4UusrxxpehgoEce5MxYWGQ/bxPAHhA7LB2jFp&#10;uJOHxbz3NMPEuBvv6LoPhYgQ9glqKENoEil9XpJFP3QNcfROrrUYomwLaVq8Rbit5UipsbRYcVwo&#10;saG0pPx7f7EaxqttdnTL99ed+vr53KxTlWbnldaDfrecggjUhf/wX3tjNIze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K0MxAAAANsAAAAPAAAAAAAAAAAA&#10;AAAAAKECAABkcnMvZG93bnJldi54bWxQSwUGAAAAAAQABAD5AAAAkgMAAAAA&#10;" strokecolor="#24282b" strokeweight="0"/>
                <v:line id="Line 31" o:spid="_x0000_s1229" style="position:absolute;visibility:visible;mso-wrap-style:square" from="5175,19780" to="5537,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5fsEAAADbAAAADwAAAGRycy9kb3ducmV2LnhtbERPz2vCMBS+C/sfwhvspokOZFRjkU6x&#10;R7Vj7Phsnm21eemaqN1/vxwGO358v5fpYFtxp943jjVMJwoEcelMw5WGj2I7fgPhA7LB1jFp+CEP&#10;6epptMTEuAcf6H4MlYgh7BPUUIfQJVL6siaLfuI64sidXW8xRNhX0vT4iOG2lTOl5tJiw7Ghxo6y&#10;msrr8WY1zDf74uTW768H9fX9me8ylRWXjdYvz8N6ASLQEP7Ff+7caJjFsf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l+wQAAANsAAAAPAAAAAAAAAAAAAAAA&#10;AKECAABkcnMvZG93bnJldi54bWxQSwUGAAAAAAQABAD5AAAAjwMAAAAA&#10;" strokecolor="#24282b" strokeweight="0"/>
                <v:line id="Line 32" o:spid="_x0000_s1230" style="position:absolute;visibility:visible;mso-wrap-style:square" from="5975,19780" to="6337,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c5cQAAADbAAAADwAAAGRycy9kb3ducmV2LnhtbESPQWvCQBSE7wX/w/IEb3W3FqRGV5HU&#10;okc1Unp8Zp9JbPZtml01/vuuUOhxmJlvmNmis7W4UusrxxpehgoEce5MxYWGQ/bx/AbCB2SDtWPS&#10;cCcPi3nvaYaJcTfe0XUfChEh7BPUUIbQJFL6vCSLfuga4uidXGsxRNkW0rR4i3Bby5FSY2mx4rhQ&#10;YkNpSfn3/mI1jFfb7OiW76879fXzuVmnKs3OK60H/W45BRGoC//hv/bGaBhN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5zlxAAAANsAAAAPAAAAAAAAAAAA&#10;AAAAAKECAABkcnMvZG93bnJldi54bWxQSwUGAAAAAAQABAD5AAAAkgMAAAAA&#10;" strokecolor="#24282b" strokeweight="0"/>
                <v:line id="Line 33" o:spid="_x0000_s1231" style="position:absolute;visibility:visible;mso-wrap-style:square" from="6699,19780" to="8159,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jpcEAAADbAAAADwAAAGRycy9kb3ducmV2LnhtbERPz2vCMBS+C/4P4QneNFFBpDOKVIce&#10;1Q7x+Na8tZ3NS9dE7f775SDs+PH9Xq47W4sHtb5yrGEyViCIc2cqLjR8ZO+jBQgfkA3WjknDL3lY&#10;r/q9JSbGPflEj3MoRAxhn6CGMoQmkdLnJVn0Y9cQR+7LtRZDhG0hTYvPGG5rOVVqLi1WHBtKbCgt&#10;Kb+d71bDfHfMPt1mOzup68/lsE9Vmn3vtB4Ous0biEBd+Be/3AejYR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KOlwQAAANsAAAAPAAAAAAAAAAAAAAAA&#10;AKECAABkcnMvZG93bnJldi54bWxQSwUGAAAAAAQABAD5AAAAjwMAAAAA&#10;" strokecolor="#24282b" strokeweight="0"/>
                <v:line id="Line 34" o:spid="_x0000_s1232" style="position:absolute;visibility:visible;mso-wrap-style:square" from="8521,19780" to="8890,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GPsQAAADbAAAADwAAAGRycy9kb3ducmV2LnhtbESPQWvCQBSE7wX/w/KE3uquFaREV5Go&#10;6LGaIh6f2WcSzb5Ns1tN/70rFHocZuYbZjrvbC1u1PrKsYbhQIEgzp2puNDwla3fPkD4gGywdkwa&#10;fsnDfNZ7mWJi3J13dNuHQkQI+wQ1lCE0iZQ+L8miH7iGOHpn11oMUbaFNC3eI9zW8l2psbRYcVwo&#10;saG0pPy6/7EaxqvP7OQWy9FOHb8P202q0uyy0vq13y0mIAJ14T/8194aDaMh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AY+xAAAANsAAAAPAAAAAAAAAAAA&#10;AAAAAKECAABkcnMvZG93bnJldi54bWxQSwUGAAAAAAQABAD5AAAAkgMAAAAA&#10;" strokecolor="#24282b" strokeweight="0"/>
                <v:line id="Line 35" o:spid="_x0000_s1233" style="position:absolute;visibility:visible;mso-wrap-style:square" from="9251,19780" to="9613,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6YScQAAADbAAAADwAAAGRycy9kb3ducmV2LnhtbESPQWvCQBSE74L/YXlCb7qrgkh0FYmW&#10;eqymlB6f2dckNfs2Zrea/ntXEHocZuYbZrnubC2u1PrKsYbxSIEgzp2puNDwkb0O5yB8QDZYOyYN&#10;f+Rhver3lpgYd+MDXY+hEBHCPkENZQhNIqXPS7LoR64hjt63ay2GKNtCmhZvEW5rOVFqJi1WHBdK&#10;bCgtKT8ff62G2e49O7nNdnpQX5fP/Vuq0uxnp/XLoNssQATqwn/42d4bDdMJPL7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phJxAAAANsAAAAPAAAAAAAAAAAA&#10;AAAAAKECAABkcnMvZG93bnJldi54bWxQSwUGAAAAAAQABAD5AAAAkgMAAAAA&#10;" strokecolor="#24282b" strokeweight="0"/>
                <v:line id="Line 36" o:spid="_x0000_s1234" style="position:absolute;visibility:visible;mso-wrap-style:square" from="9982,19780" to="115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90sQAAADbAAAADwAAAGRycy9kb3ducmV2LnhtbESPQWvCQBSE7wX/w/IKvTW7NSAldRWJ&#10;lnqsppQen9lnEs2+jdmtpv/eFQoeh5n5hpnOB9uKM/W+cazhJVEgiEtnGq40fBXvz68gfEA22Dom&#10;DX/kYT4bPUwxM+7CGzpvQyUihH2GGuoQukxKX9Zk0SeuI47e3vUWQ5R9JU2Plwi3rRwrNZEWG44L&#10;NXaU11Qet79Ww2T1WezcYplu1M/pe/2Rq7w4rLR+ehwWbyACDeEe/m+vjYY0hduX+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j3SxAAAANsAAAAPAAAAAAAAAAAA&#10;AAAAAKECAABkcnMvZG93bnJldi54bWxQSwUGAAAAAAQABAD5AAAAkgMAAAAA&#10;" strokecolor="#24282b" strokeweight="0"/>
                <v:shape id="Freeform 37" o:spid="_x0000_s1235" style="position:absolute;left:11874;top:19780;width:292;height:292;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SbMIA&#10;AADbAAAADwAAAGRycy9kb3ducmV2LnhtbESPQWvCQBSE74L/YXlCb7qpllZSN0EExWO1uXh7zb5m&#10;g9m3YXeN6b93C4Ueh5n5htmUo+3EQD60jhU8LzIQxLXTLTcKqs/9fA0iRGSNnWNS8EMBymI62WCu&#10;3Z1PNJxjIxKEQ44KTIx9LmWoDVkMC9cTJ+/beYsxSd9I7fGe4LaTyyx7lRZbTgsGe9oZqq/nm1Xw&#10;Fd/QVB8Hv7wOl1Nd7Xy7t16pp9m4fQcRaYz/4b/2UStYvcDvl/QD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FJswgAAANsAAAAPAAAAAAAAAAAAAAAAAJgCAABkcnMvZG93&#10;bnJldi54bWxQSwUGAAAAAAQABAD1AAAAhwMAAAAA&#10;" path="m,l46,r,l46,46e" filled="f" strokecolor="#24282b" strokeweight="0">
                  <v:path arrowok="t" o:connecttype="custom" o:connectlocs="0,0;29210,0;29210,0;29210,29210" o:connectangles="0,0,0,0"/>
                </v:shape>
                <v:line id="Line 38" o:spid="_x0000_s1236" style="position:absolute;visibility:visible;mso-wrap-style:square" from="12166,20434" to="12166,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APcQAAADbAAAADwAAAGRycy9kb3ducmV2LnhtbESPQWvCQBSE74X+h+UVvNXdVhSJriKp&#10;RY9qRDw+s88kNvs2za6a/nu3UOhxmJlvmOm8s7W4Uesrxxre+goEce5MxYWGffb5OgbhA7LB2jFp&#10;+CEP89nz0xQT4+68pdsuFCJC2CeooQyhSaT0eUkWfd81xNE7u9ZiiLItpGnxHuG2lu9KjaTFiuNC&#10;iQ2lJeVfu6vVMFpuspNbfAy2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wA9xAAAANsAAAAPAAAAAAAAAAAA&#10;AAAAAKECAABkcnMvZG93bnJldi54bWxQSwUGAAAAAAQABAD5AAAAkgMAAAAA&#10;" strokecolor="#24282b" strokeweight="0"/>
                <v:line id="Line 39" o:spid="_x0000_s1237" style="position:absolute;visibility:visible;mso-wrap-style:square" from="12166,21164" to="12166,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eSsQAAADbAAAADwAAAGRycy9kb3ducmV2LnhtbESPQWvCQBSE74L/YXmF3nS3FYKkriLR&#10;Uo/ViPT4zD6TaPZtmt1q+u+7BcHjMDPfMLNFbxtxpc7XjjW8jBUI4sKZmksN+/x9NAXhA7LBxjFp&#10;+CUPi/lwMMPUuBtv6boLpYgQ9ilqqEJoUyl9UZFFP3YtcfROrrMYouxKaTq8Rbht5KtSibRYc1yo&#10;sKWsouKy+7EakvVnfnTL1WSrvr4Pm49MZfl5rfXzU798AxGoD4/wvb0xGiYJ/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Z5KxAAAANsAAAAPAAAAAAAAAAAA&#10;AAAAAKECAABkcnMvZG93bnJldi54bWxQSwUGAAAAAAQABAD5AAAAkgMAAAAA&#10;" strokecolor="#24282b" strokeweight="0"/>
                <v:line id="Line 40" o:spid="_x0000_s1238" style="position:absolute;visibility:visible;mso-wrap-style:square" from="12166,23056" to="12166,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70cQAAADbAAAADwAAAGRycy9kb3ducmV2LnhtbESPQWvCQBSE74X+h+UVvNXdVlCJriKp&#10;RY/ViHh8Zp9JbPZtml01/nu3UOhxmJlvmOm8s7W4Uusrxxre+goEce5MxYWGXfb5OgbhA7LB2jFp&#10;uJOH+ez5aYqJcTfe0HUbChEh7BPUUIbQJFL6vCSLvu8a4uidXGsxRNkW0rR4i3Bby3elhtJixXGh&#10;xIbSkvLv7cVqGC6/sqNbfAw26vCzX69SlWbnpda9l24xARGoC//hv/baaBiM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TvRxAAAANsAAAAPAAAAAAAAAAAA&#10;AAAAAKECAABkcnMvZG93bnJldi54bWxQSwUGAAAAAAQABAD5AAAAkgMAAAAA&#10;" strokecolor="#24282b" strokeweight="0"/>
                <v:line id="Line 41" o:spid="_x0000_s1239" style="position:absolute;visibility:visible;mso-wrap-style:square" from="12166,23780" to="12166,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vo8EAAADbAAAADwAAAGRycy9kb3ducmV2LnhtbERPz2vCMBS+C/4P4QneNFFBpDOKVIce&#10;1Q7x+Na8tZ3NS9dE7f775SDs+PH9Xq47W4sHtb5yrGEyViCIc2cqLjR8ZO+jBQgfkA3WjknDL3lY&#10;r/q9JSbGPflEj3MoRAxhn6CGMoQmkdLnJVn0Y9cQR+7LtRZDhG0hTYvPGG5rOVVqLi1WHBtKbCgt&#10;Kb+d71bDfHfMPt1mOzup68/lsE9Vmn3vtB4Ous0biEBd+Be/3AejYRbHxi/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q+jwQAAANsAAAAPAAAAAAAAAAAAAAAA&#10;AKECAABkcnMvZG93bnJldi54bWxQSwUGAAAAAAQABAD5AAAAjwMAAAAA&#10;" strokecolor="#24282b" strokeweight="0"/>
                <v:line id="Line 42" o:spid="_x0000_s1240" style="position:absolute;flip:x;visibility:visible;mso-wrap-style:square" from="10344,24434" to="11874,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EcMAAADbAAAADwAAAGRycy9kb3ducmV2LnhtbESPT4vCMBTE7wt+h/AEb2uqwrJWo4jg&#10;dhcPi38OHh/Jsy02L6XJtvXbbwTB4zAzv2GW695WoqXGl44VTMYJCGLtTMm5gvNp9/4Jwgdkg5Vj&#10;UnAnD+vV4G2JqXEdH6g9hlxECPsUFRQh1KmUXhdk0Y9dTRy9q2sshiibXJoGuwi3lZwmyYe0WHJc&#10;KLCmbUH6dvyzCkyX3XUdcrfXv222zX6svF2+lBoN+80CRKA+vMLP9rdRMJvD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RHDAAAA2wAAAA8AAAAAAAAAAAAA&#10;AAAAoQIAAGRycy9kb3ducmV2LnhtbFBLBQYAAAAABAAEAPkAAACRAwAAAAA=&#10;" strokecolor="#24282b" strokeweight="0"/>
                <v:line id="Line 43" o:spid="_x0000_s1241" style="position:absolute;flip:x;visibility:visible;mso-wrap-style:square" from="9613,24434" to="9982,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38b8AAADbAAAADwAAAGRycy9kb3ducmV2LnhtbERPTYvCMBC9L/gfwgjeNHWRRapRRNAq&#10;HpatHjwOydgWm0lpsm399+awsMfH+15vB1uLjlpfOVYwnyUgiLUzFRcKbtfDdAnCB2SDtWNS8CIP&#10;283oY42pcT3/UJeHQsQQ9ikqKENoUim9Lsmin7mGOHIP11oMEbaFNC32MdzW8jNJvqTFimNDiQ3t&#10;S9LP/NcqMH320k0o3EV/d9k+O1v5vB+VmoyH3QpEoCH8i//cJ6NgEdfHL/EH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j38b8AAADbAAAADwAAAAAAAAAAAAAAAACh&#10;AgAAZHJzL2Rvd25yZXYueG1sUEsFBgAAAAAEAAQA+QAAAI0DAAAAAA==&#10;" strokecolor="#24282b" strokeweight="0"/>
                <v:line id="Line 44" o:spid="_x0000_s1242" style="position:absolute;flip:x;visibility:visible;mso-wrap-style:square" from="8890,24434" to="9251,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SasIAAADbAAAADwAAAGRycy9kb3ducmV2LnhtbESPQYvCMBSE78L+h/CEvWmqLCJdo4iw&#10;VvEg6h72+EjetsXmpTSxrf/eCILHYWa+YRar3laipcaXjhVMxgkIYu1MybmC38vPaA7CB2SDlWNS&#10;cCcPq+XHYIGpcR2fqD2HXEQI+xQVFCHUqZReF2TRj11NHL1/11gMUTa5NA12EW4rOU2SmbRYclwo&#10;sKZNQfp6vlkFpsvuug65O+hjm22yvZXXv61Sn8N+/Q0iUB/e4Vd7ZxR8TeD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RSasIAAADbAAAADwAAAAAAAAAAAAAA&#10;AAChAgAAZHJzL2Rvd25yZXYueG1sUEsFBgAAAAAEAAQA+QAAAJADAAAAAA==&#10;" strokecolor="#24282b" strokeweight="0"/>
                <v:line id="Line 45" o:spid="_x0000_s1243" style="position:absolute;flip:x;visibility:visible;mso-wrap-style:square" from="7067,24434" to="8521,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MHcQAAADbAAAADwAAAGRycy9kb3ducmV2LnhtbESPwWrDMBBE74H+g9hCb7EcU0pwo4Rg&#10;aN3QQ4nTQ4+LtLVNrJWxVNv5+ygQ6HGYmTfMZjfbTow0+NaxglWSgiDWzrRcK/g+vS3XIHxANtg5&#10;JgUX8rDbPiw2mBs38ZHGKtQiQtjnqKAJoc+l9Lohiz5xPXH0ft1gMUQ51NIMOEW47WSWpi/SYstx&#10;ocGeiob0ufqzCsxUXnQfavepv8ayKA9Wnn/elXp6nPevIALN4T98b38YBc8Z3L7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swdxAAAANsAAAAPAAAAAAAAAAAA&#10;AAAAAKECAABkcnMvZG93bnJldi54bWxQSwUGAAAAAAQABAD5AAAAkgMAAAAA&#10;" strokecolor="#24282b" strokeweight="0"/>
                <v:line id="Line 46" o:spid="_x0000_s1244" style="position:absolute;flip:x;visibility:visible;mso-wrap-style:square" from="6337,24434" to="6699,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phsMAAADbAAAADwAAAGRycy9kb3ducmV2LnhtbESPT4vCMBTE7wt+h/AEb2uqLotUo4jg&#10;dhcPi38OHh/Jsy02L6XJtvXbbwTB4zAzv2GW695WoqXGl44VTMYJCGLtTMm5gvNp9z4H4QOywcox&#10;KbiTh/Vq8LbE1LiOD9QeQy4ihH2KCooQ6lRKrwuy6MeuJo7e1TUWQ5RNLk2DXYTbSk6T5FNaLDku&#10;FFjTtiB9O/5ZBabL7roOudvr3zbbZj9W3i5fSo2G/WYBIlAfXuFn+9so+Jj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aaYbDAAAA2wAAAA8AAAAAAAAAAAAA&#10;AAAAoQIAAGRycy9kb3ducmV2LnhtbFBLBQYAAAAABAAEAPkAAACRAwAAAAA=&#10;" strokecolor="#24282b" strokeweight="0"/>
                <v:line id="Line 47" o:spid="_x0000_s1245" style="position:absolute;flip:x;visibility:visible;mso-wrap-style:square" from="5537,24434" to="5975,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x8sIAAADbAAAADwAAAGRycy9kb3ducmV2LnhtbESPQYvCMBSE7wv+h/AEb2vqIrJUo4ig&#10;VTzIqgePj+TZFpuX0mTb+u/NwoLHYWa+YRar3laipcaXjhVMxgkIYu1MybmC62X7+Q3CB2SDlWNS&#10;8CQPq+XgY4GpcR3/UHsOuYgQ9ikqKEKoUym9LsiiH7uaOHp311gMUTa5NA12EW4r+ZUkM2mx5LhQ&#10;YE2bgvTj/GsVmC576jrk7qhPbbbJDlY+bjulRsN+PQcRqA/v8H97bxRMp/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Px8sIAAADbAAAADwAAAAAAAAAAAAAA&#10;AAChAgAAZHJzL2Rvd25yZXYueG1sUEsFBgAAAAAEAAQA+QAAAJADAAAAAA==&#10;" strokecolor="#24282b" strokeweight="0"/>
                <v:line id="Line 48" o:spid="_x0000_s1246" style="position:absolute;flip:x;visibility:visible;mso-wrap-style:square" from="3714,24434" to="5175,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9UacMAAADbAAAADwAAAGRycy9kb3ducmV2LnhtbESPT4vCMBTE7wt+h/AEb2uquItUo4jg&#10;dhcPi38OHh/Jsy02L6XJtvXbbwTB4zAzv2GW695WoqXGl44VTMYJCGLtTMm5gvNp9z4H4QOywcox&#10;KbiTh/Vq8LbE1LiOD9QeQy4ihH2KCooQ6lRKrwuy6MeuJo7e1TUWQ5RNLk2DXYTbSk6T5FNaLDku&#10;FFjTtiB9O/5ZBabL7roOudvr3zbbZj9W3i5fSo2G/WYBIlAfXuFn+9somH3A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GnDAAAA2wAAAA8AAAAAAAAAAAAA&#10;AAAAoQIAAGRycy9kb3ducmV2LnhtbFBLBQYAAAAABAAEAPkAAACRAwAAAAA=&#10;" strokecolor="#24282b" strokeweight="0"/>
                <v:line id="Line 49" o:spid="_x0000_s1247" style="position:absolute;flip:x;visibility:visible;mso-wrap-style:square" from="2984,24434" to="3352,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3KHsIAAADbAAAADwAAAGRycy9kb3ducmV2LnhtbESPQYvCMBSE7wv+h/CEva2pi8hSjSKC&#10;1sWDrHrw+EiebbF5KU22rf/eCILHYWa+YebL3laipcaXjhWMRwkIYu1MybmC82nz9QPCB2SDlWNS&#10;cCcPy8XgY46pcR3/UXsMuYgQ9ikqKEKoUym9LsiiH7maOHpX11gMUTa5NA12EW4r+Z0kU2mx5LhQ&#10;YE3rgvTt+G8VmC676zrkbq8PbbbOfq28XbZKfQ771QxEoD68w6/2ziiYTO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3KHsIAAADbAAAADwAAAAAAAAAAAAAA&#10;AAChAgAAZHJzL2Rvd25yZXYueG1sUEsFBgAAAAAEAAQA+QAAAJADAAAAAA==&#10;" strokecolor="#24282b" strokeweight="0"/>
                <v:line id="Line 50" o:spid="_x0000_s1248" style="position:absolute;flip:x;visibility:visible;mso-wrap-style:square" from="2260,24434" to="2622,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FvhcMAAADbAAAADwAAAGRycy9kb3ducmV2LnhtbESPT4vCMBTE7wt+h/AEb2uqyK5Uo4jg&#10;dhcPi38OHh/Jsy02L6XJtvXbbwTB4zAzv2GW695WoqXGl44VTMYJCGLtTMm5gvNp9z4H4QOywcox&#10;KbiTh/Vq8LbE1LiOD9QeQy4ihH2KCooQ6lRKrwuy6MeuJo7e1TUWQ5RNLk2DXYTbSk6T5ENaLDku&#10;FFjTtiB9O/5ZBabL7roOudvr3zbbZj9W3i5fSo2G/WYBIlAfXuFn+9somH3C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hb4XDAAAA2wAAAA8AAAAAAAAAAAAA&#10;AAAAoQIAAGRycy9kb3ducmV2LnhtbFBLBQYAAAAABAAEAPkAAACRAwAAAAA=&#10;" strokecolor="#24282b" strokeweight="0"/>
                <v:line id="Line 51" o:spid="_x0000_s1249" style="position:absolute;flip:x;visibility:visible;mso-wrap-style:square" from="361,24434" to="1892,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7978AAADbAAAADwAAAGRycy9kb3ducmV2LnhtbERPTYvCMBC9L/gfwgjeNHWRRapRRNAq&#10;HpatHjwOydgWm0lpsm399+awsMfH+15vB1uLjlpfOVYwnyUgiLUzFRcKbtfDdAnCB2SDtWNS8CIP&#10;283oY42pcT3/UJeHQsQQ9ikqKENoUim9Lsmin7mGOHIP11oMEbaFNC32MdzW8jNJvqTFimNDiQ3t&#10;S9LP/NcqMH320k0o3EV/d9k+O1v5vB+VmoyH3QpEoCH8i//cJ6NgEcfGL/EH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77978AAADbAAAADwAAAAAAAAAAAAAAAACh&#10;AgAAZHJzL2Rvd25yZXYueG1sUEsFBgAAAAAEAAQA+QAAAI0DAAAAAA==&#10;" strokecolor="#24282b" strokeweight="0"/>
                <v:rect id="Rectangle 52" o:spid="_x0000_s1250" style="position:absolute;left:42176;top:5600;width:18726;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LFcQA&#10;AADbAAAADwAAAGRycy9kb3ducmV2LnhtbESPT2vCQBTE70K/w/IKvemmWkRTV5GKoUIP/j8/sq9J&#10;2t23Ibs1aT99VxA8DjPzG2a26KwRF2p85VjB8yABQZw7XXGh4HhY9ycgfEDWaByTgl/ysJg/9GaY&#10;atfyji77UIgIYZ+igjKEOpXS5yVZ9ANXE0fv0zUWQ5RNIXWDbYRbI4dJMpYWK44LJdb0VlL+vf+x&#10;CpZm9PexNW12Wn3pTZdsziFzmVJPj93yFUSgLtzDt/a7VvAyhe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yxXEAAAA2wAAAA8AAAAAAAAAAAAAAAAAmAIAAGRycy9k&#10;b3ducmV2LnhtbFBLBQYAAAAABAAEAPUAAACJAwAAAAA=&#10;" filled="f" strokecolor="#24282b" strokeweight="31e-5mm"/>
                <v:rect id="Rectangle 53" o:spid="_x0000_s1251" style="position:absolute;left:27463;top:3784;width:9836;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0VcIA&#10;AADbAAAADwAAAGRycy9kb3ducmV2LnhtbERPy2rCQBTdC/2H4Qrd1YmKIqljCBWDggu1j/Ulc5uk&#10;nbkTMlOT9uudRcHl4bzX2WCNuFLnG8cKppMEBHHpdMOVgrfX3dMKhA/IGo1jUvBLHrLNw2iNqXY9&#10;n+l6CZWIIexTVFCH0KZS+rImi37iWuLIfbrOYoiwq6TusI/h1shZkiylxYZjQ40tvdRUfl9+rILc&#10;zP+OJ9MX79svfRiSw0coXKHU43jIn0EEGsJd/O/eawWLuD5+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RVwgAAANsAAAAPAAAAAAAAAAAAAAAAAJgCAABkcnMvZG93&#10;bnJldi54bWxQSwUGAAAAAAQABAD1AAAAhwMAAAAA&#10;" filled="f" strokecolor="#24282b" strokeweight="31e-5mm"/>
                <v:rect id="Rectangle 54" o:spid="_x0000_s1252" style="position:absolute;left:27463;top:16148;width:9836;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RzsQA&#10;AADbAAAADwAAAGRycy9kb3ducmV2LnhtbESPT2vCQBTE7wW/w/IEb3VjpUWiq4jFUMFD67/zI/tM&#10;ortvQ3Y1aT+9Wyj0OMzMb5jZorNG3KnxlWMFo2ECgjh3uuJCwWG/fp6A8AFZo3FMCr7Jw2Lee5ph&#10;ql3LX3TfhUJECPsUFZQh1KmUPi/Joh+6mjh6Z9dYDFE2hdQNthFujXxJkjdpseK4UGJNq5Ly6+5m&#10;FSzN+Gf7adrs+H7Rmy7ZnELmMqUG/W45BRGoC//hv/aHVvA6gt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Uc7EAAAA2wAAAA8AAAAAAAAAAAAAAAAAmAIAAGRycy9k&#10;b3ducmV2LnhtbFBLBQYAAAAABAAEAPUAAACJAwAAAAA=&#10;" filled="f" strokecolor="#24282b" strokeweight="31e-5mm"/>
                <v:rect id="Rectangle 55" o:spid="_x0000_s1253" style="position:absolute;left:23818;top:146;width:1712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PucQA&#10;AADbAAAADwAAAGRycy9kb3ducmV2LnhtbESPT2vCQBTE7wW/w/IEb3Wj0iLRVUQxVOih9d/5kX0m&#10;0d23IbuatJ++Wyj0OMzMb5j5srNGPKjxlWMFo2ECgjh3uuJCwfGwfZ6C8AFZo3FMCr7Iw3LRe5pj&#10;ql3Ln/TYh0JECPsUFZQh1KmUPi/Joh+6mjh6F9dYDFE2hdQNthFujRwnyau0WHFcKLGmdUn5bX+3&#10;ClZm8v3+YdrstLnqXZfsziFzmVKDfreagQjUhf/wX/tNK3gZw++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z7nEAAAA2wAAAA8AAAAAAAAAAAAAAAAAmAIAAGRycy9k&#10;b3ducmV2LnhtbFBLBQYAAAAABAAEAPUAAACJAwAAAAA=&#10;" filled="f" strokecolor="#24282b" strokeweight="31e-5mm"/>
                <v:line id="Line 56" o:spid="_x0000_s1254" style="position:absolute;flip:y;visibility:visible;mso-wrap-style:square" from="27533,13525" to="27533,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P/W8MAAADbAAAADwAAAGRycy9kb3ducmV2LnhtbESPT4vCMBTE7wt+h/AEb2uqsotUo4jg&#10;dhcPi38OHh/Jsy02L6XJtvXbbwTB4zAzv2GW695WoqXGl44VTMYJCGLtTMm5gvNp9z4H4QOywcox&#10;KbiTh/Vq8LbE1LiOD9QeQy4ihH2KCooQ6lRKrwuy6MeuJo7e1TUWQ5RNLk2DXYTbSk6T5FNaLDku&#10;FFjTtiB9O/5ZBabL7roOudvr3zbbZj9W3i5fSo2G/WYBIlAfXuFn+9so+Jj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1vDAAAA2wAAAA8AAAAAAAAAAAAA&#10;AAAAoQIAAGRycy9kb3ducmV2LnhtbFBLBQYAAAAABAAEAPkAAACRAwAAAAA=&#10;" strokecolor="#24282b" strokeweight="0"/>
                <v:line id="Line 57" o:spid="_x0000_s1255" style="position:absolute;flip:y;visibility:visible;mso-wrap-style:square" from="27533,12801" to="2753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nL8MAAADbAAAADwAAAGRycy9kb3ducmV2LnhtbESPT4vCMBTE7wt+h/AEb2uquItUo4jg&#10;dhcPi38OHh/Jsy02L6XJtvXbbwTB4zAzv2GW695WoqXGl44VTMYJCGLtTMm5gvNp9z4H4QOywcox&#10;KbiTh/Vq8LbE1LiOD9QeQy4ihH2KCooQ6lRKrwuy6MeuJo7e1TUWQ5RNLk2DXYTbSk6T5FNaLDku&#10;FFjTtiB9O/5ZBabL7roOudvr3zbbZj9W3i5fSo2G/WYBIlAfXuFn+9so+Jj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Zy/DAAAA2wAAAA8AAAAAAAAAAAAA&#10;AAAAoQIAAGRycy9kb3ducmV2LnhtbFBLBQYAAAAABAAEAPkAAACRAwAAAAA=&#10;" strokecolor="#24282b" strokeweight="0"/>
                <v:line id="Line 58" o:spid="_x0000_s1256" style="position:absolute;flip:y;visibility:visible;mso-wrap-style:square" from="27533,12071" to="27533,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CtMIAAADbAAAADwAAAGRycy9kb3ducmV2LnhtbESPQYvCMBSE7wv+h/AEb2vqgrJUo4ig&#10;VTzIqgePj+TZFpuX0mTb+u/NwoLHYWa+YRar3laipcaXjhVMxgkIYu1MybmC62X7+Q3CB2SDlWNS&#10;8CQPq+XgY4GpcR3/UHsOuYgQ9ikqKEKoUym9LsiiH7uaOHp311gMUTa5NA12EW4r+ZUkM2mx5LhQ&#10;YE2bgvTj/GsVmC576jrk7qhPbbbJDlY+bjulRsN+PQcRqA/v8H97bxRMp/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bCtMIAAADbAAAADwAAAAAAAAAAAAAA&#10;AAChAgAAZHJzL2Rvd25yZXYueG1sUEsFBgAAAAAEAAQA+QAAAJADAAAAAA==&#10;" strokecolor="#24282b" strokeweight="0"/>
                <v:shape id="Freeform 59" o:spid="_x0000_s1257" style="position:absolute;left:27533;top:10763;width:876;height:870;visibility:visible;mso-wrap-style:square;v-text-anchor:top" coordsize="13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pYcMA&#10;AADbAAAADwAAAGRycy9kb3ducmV2LnhtbESPQWsCMRSE70L/Q3iF3jSr1UXWjdIKLV560Aq9Pjdv&#10;N4ublyVJdfvvTUHwOMzMN0y5GWwnLuRD61jBdJKBIK6cbrlRcPz+GC9BhIissXNMCv4owGb9NCqx&#10;0O7Ke7ocYiMShEOBCkyMfSFlqAxZDBPXEyevdt5iTNI3Unu8Jrjt5CzLcmmx5bRgsKetoep8+LUK&#10;wtfsFIOd597U2/Pu9ZN+3o+k1Mvz8LYCEWmIj/C9vdMKFjn8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kpYcMAAADbAAAADwAAAAAAAAAAAAAAAACYAgAAZHJzL2Rv&#10;d25yZXYueG1sUEsFBgAAAAAEAAQA9QAAAIgDAAAAAA==&#10;" path="m,137l,,,,138,e" filled="f" strokecolor="#24282b" strokeweight="0">
                  <v:path arrowok="t" o:connecttype="custom" o:connectlocs="0,86995;0,0;0,0;87630,0" o:connectangles="0,0,0,0"/>
                </v:shape>
                <v:line id="Line 60" o:spid="_x0000_s1258" style="position:absolute;visibility:visible;mso-wrap-style:square" from="28771,10763" to="2914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eccUAAADbAAAADwAAAGRycy9kb3ducmV2LnhtbESPQWvCQBSE74L/YXmCN92tUltSV5FU&#10;qUc1pXh8Zl+T1OzbNLtq+u+7BaHHYWa+YebLztbiSq2vHGt4GCsQxLkzFRca3rPN6BmED8gGa8ek&#10;4Yc8LBf93hwT4268p+shFCJC2CeooQyhSaT0eUkW/dg1xNH7dK3FEGVbSNPiLcJtLSdKzaTFiuNC&#10;iQ2lJeXnw8VqmK132cmtXqd7dfz+2L6lKs2+1loPB93qBUSgLvyH7+2t0fD4B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beccUAAADbAAAADwAAAAAAAAAA&#10;AAAAAAChAgAAZHJzL2Rvd25yZXYueG1sUEsFBgAAAAAEAAQA+QAAAJMDAAAAAA==&#10;" strokecolor="#24282b" strokeweight="0"/>
                <v:line id="Line 61" o:spid="_x0000_s1259" style="position:absolute;visibility:visible;mso-wrap-style:square" from="29502,10763" to="29864,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KA8EAAADbAAAADwAAAGRycy9kb3ducmV2LnhtbERPz2vCMBS+D/wfwhN2m4mOyahGkeqY&#10;x2lFPD6bZ1ttXmqTafffm4Ow48f3ezrvbC1u1PrKsYbhQIEgzp2puNCwy77ePkH4gGywdkwa/sjD&#10;fNZ7mWJi3J03dNuGQsQQ9glqKENoEil9XpJFP3ANceROrrUYImwLaVq8x3Bby5FSY2mx4thQYkNp&#10;Sfll+2s1jFc/2dEtlu8bdbju19+pSrPzSuvXfreYgAjUhX/x0702Gj7i2Pg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UoDwQAAANsAAAAPAAAAAAAAAAAAAAAA&#10;AKECAABkcnMvZG93bnJldi54bWxQSwUGAAAAAAQABAD5AAAAjwMAAAAA&#10;" strokecolor="#24282b" strokeweight="0"/>
                <v:line id="Line 62" o:spid="_x0000_s1260" style="position:absolute;visibility:visible;mso-wrap-style:square" from="30232,10763" to="3176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vmMUAAADbAAAADwAAAGRycy9kb3ducmV2LnhtbESPQWvCQBSE74L/YXmCN92tUmlTV5FU&#10;qUc1pXh8Zl+T1OzbNLtq+u+7BaHHYWa+YebLztbiSq2vHGt4GCsQxLkzFRca3rPN6AmED8gGa8ek&#10;4Yc8LBf93hwT4268p+shFCJC2CeooQyhSaT0eUkW/dg1xNH7dK3FEGVbSNPiLcJtLSdKzaTFiuNC&#10;iQ2lJeXnw8VqmK132cmtXqd7dfz+2L6lKs2+1loPB93qBUSgLvyH7+2t0fD4D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vmMUAAADbAAAADwAAAAAAAAAA&#10;AAAAAAChAgAAZHJzL2Rvd25yZXYueG1sUEsFBgAAAAAEAAQA+QAAAJMDAAAAAA==&#10;" strokecolor="#24282b" strokeweight="0"/>
                <v:line id="Line 63" o:spid="_x0000_s1261" style="position:absolute;visibility:visible;mso-wrap-style:square" from="32124,10763" to="3248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MuMEAAADbAAAADwAAAGRycy9kb3ducmV2LnhtbERPTU/CQBC9k/gfNmPiDXbVhJjKQkiF&#10;wBEoIR7H7thWu7O1u0D9987BhOPL+54tBt+qC/WxCWzhcWJAEZfBNVxZOBbr8QuomJAdtoHJwi9F&#10;WMzvRjPMXLjyni6HVCkJ4ZihhTqlLtM6ljV5jJPQEQv3GXqPSWBfadfjVcJ9q5+MmWqPDUtDjR3l&#10;NZXfh7O3MF3tio+wfHvem/ef03aTm7z4Wln7cD8sX0ElGtJN/O/eOvHJevki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4y4wQAAANsAAAAPAAAAAAAAAAAAAAAA&#10;AKECAABkcnMvZG93bnJldi54bWxQSwUGAAAAAAQABAD5AAAAjwMAAAAA&#10;" strokecolor="#24282b" strokeweight="0"/>
                <v:line id="Line 64" o:spid="_x0000_s1262" style="position:absolute;visibility:visible;mso-wrap-style:square" from="32854,10763" to="3321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pI8MAAADbAAAADwAAAGRycy9kb3ducmV2LnhtbESPQWvCQBSE7wX/w/KE3uquClKiq0i0&#10;6LEaEY/P7DOJZt+m2a2m/75bKHgcZr4ZZrbobC3u1PrKsYbhQIEgzp2puNBwyD7e3kH4gGywdkwa&#10;fsjDYt57mWFi3IN3dN+HQsQS9glqKENoEil9XpJFP3ANcfQurrUYomwLaVp8xHJby5FSE2mx4rhQ&#10;YkNpSflt/201TNaf2dktV+OdOn0dt5tUpdl1rfVrv1tOQQTqwjP8T29N5Ibw9yX+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PKSPDAAAA2wAAAA8AAAAAAAAAAAAA&#10;AAAAoQIAAGRycy9kb3ducmV2LnhtbFBLBQYAAAAABAAEAPkAAACRAwAAAAA=&#10;" strokecolor="#24282b" strokeweight="0"/>
                <v:line id="Line 65" o:spid="_x0000_s1263" style="position:absolute;visibility:visible;mso-wrap-style:square" from="33585,10763" to="3503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3VMQAAADbAAAADwAAAGRycy9kb3ducmV2LnhtbESPQWvCQBSE7wX/w/KE3uquFkRSVwlR&#10;aY7VlNLjM/tM0mbfxuxW03/fLQgeh5lvhlmuB9uKC/W+caxhOlEgiEtnGq40vBe7pwUIH5ANto5J&#10;wy95WK9GD0tMjLvyni6HUIlYwj5BDXUIXSKlL2uy6CeuI47eyfUWQ5R9JU2P11huWzlTai4tNhwX&#10;auwoq6n8PvxYDfPtW3F06eZ5rz7PH/lrprLia6v143hIX0AEGsI9fKNzE7kZ/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bdUxAAAANsAAAAPAAAAAAAAAAAA&#10;AAAAAKECAABkcnMvZG93bnJldi54bWxQSwUGAAAAAAQABAD5AAAAkgMAAAAA&#10;" strokecolor="#24282b" strokeweight="0"/>
                <v:line id="Line 66" o:spid="_x0000_s1264" style="position:absolute;visibility:visible;mso-wrap-style:square" from="35401,10763" to="3576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Sz8QAAADbAAAADwAAAGRycy9kb3ducmV2LnhtbESPQWvCQBSE7wX/w/KE3uquCiKpq4Ro&#10;aY7VlNLjM/tM0mbfxuxW03/fLQgeh5lvhlltBtuKC/W+caxhOlEgiEtnGq40vBcvT0sQPiAbbB2T&#10;hl/ysFmPHlaYGHflPV0OoRKxhH2CGuoQukRKX9Zk0U9cRxy9k+sthij7Spoer7HctnKm1EJabDgu&#10;1NhRVlP5ffixGha7t+Lo0u18rz7PH/lrprLia6f143hIn0EEGsI9fKNzE7k5/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RLPxAAAANsAAAAPAAAAAAAAAAAA&#10;AAAAAKECAABkcnMvZG93bnJldi54bWxQSwUGAAAAAAQABAD5AAAAkgMAAAAA&#10;" strokecolor="#24282b" strokeweight="0"/>
                <v:line id="Line 67" o:spid="_x0000_s1265" style="position:absolute;visibility:visible;mso-wrap-style:square" from="36207,10763" to="3656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Ku8QAAADbAAAADwAAAGRycy9kb3ducmV2LnhtbESPQWvCQBSE74X+h+UJ3uqutUiJriKp&#10;Uo/ViHh8Zp9JNPs2za6a/vtuQehxmPlmmOm8s7W4UesrxxqGAwWCOHem4kLDLlu9vIPwAdlg7Zg0&#10;/JCH+ez5aYqJcXfe0G0bChFL2CeooQyhSaT0eUkW/cA1xNE7udZiiLItpGnxHsttLV+VGkuLFceF&#10;EhtKS8ov26vVMF5+ZUe3+Bht1OF7v/5MVZqdl1r3e91iAiJQF/7DD3ptIvcGf1/i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Iq7xAAAANsAAAAPAAAAAAAAAAAA&#10;AAAAAKECAABkcnMvZG93bnJldi54bWxQSwUGAAAAAAQABAD5AAAAkgMAAAAA&#10;" strokecolor="#24282b" strokeweight="0"/>
                <v:shape id="Freeform 68" o:spid="_x0000_s1266" style="position:absolute;left:36931;top:10763;width:368;height:438;visibility:visible;mso-wrap-style:square;v-text-anchor:top" coordsize="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W1MEA&#10;AADbAAAADwAAAGRycy9kb3ducmV2LnhtbESPT4vCMBTE7wt+h/AEL2JTZVe0Nor4B7yuiudH82yL&#10;zUtJotZvvxGEPQ4z8xsmX3WmEQ9yvrasYJykIIgLq2suFZxP+9EMhA/IGhvLpOBFHlbL3leOmbZP&#10;/qXHMZQiQthnqKAKoc2k9EVFBn1iW+LoXa0zGKJ0pdQOnxFuGjlJ06k0WHNcqLClTUXF7Xg3CjYX&#10;POz2W2dLV5y0nI+H9/n3UKlBv1svQATqwn/40z5oBdMfeH+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VtTBAAAA2wAAAA8AAAAAAAAAAAAAAAAAmAIAAGRycy9kb3du&#10;cmV2LnhtbFBLBQYAAAAABAAEAPUAAACGAwAAAAA=&#10;" path="m,l58,r,l58,69e" filled="f" strokecolor="#24282b" strokeweight="0">
                  <v:path arrowok="t" o:connecttype="custom" o:connectlocs="0,0;36830,0;36830,0;36830,43815" o:connectangles="0,0,0,0"/>
                </v:shape>
                <v:line id="Line 69" o:spid="_x0000_s1267" style="position:absolute;visibility:visible;mso-wrap-style:square" from="37299,11563" to="3729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xV8QAAADbAAAADwAAAGRycy9kb3ducmV2LnhtbESPQWvCQBSE7wX/w/IEb81uLQSJriJR&#10;qcdqSunxmX1N0mbfxuyq6b/vFoQeh5lvhlmsBtuKK/W+cazhKVEgiEtnGq40vBW7xxkIH5ANto5J&#10;ww95WC1HDwvMjLvxga7HUIlYwj5DDXUIXSalL2uy6BPXEUfv0/UWQ5R9JU2Pt1huWzlVKpUWG44L&#10;NXaU11R+Hy9WQ7p9LU5uvXk+qI/z+/4lV3nxtdV6Mh7WcxCBhvAfvtN7E7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rFXxAAAANsAAAAPAAAAAAAAAAAA&#10;AAAAAKECAABkcnMvZG93bnJldi54bWxQSwUGAAAAAAQABAD5AAAAkgMAAAAA&#10;" strokecolor="#24282b" strokeweight="0"/>
                <v:line id="Line 70" o:spid="_x0000_s1268" style="position:absolute;visibility:visible;mso-wrap-style:square" from="37299,12293" to="37299,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UzMQAAADbAAAADwAAAGRycy9kb3ducmV2LnhtbESPQWvCQBSE74X+h+UJ3uquFWyJriKp&#10;Uo/ViHh8Zp9JNPs2za6a/vtuQehxmPlmmOm8s7W4UesrxxqGAwWCOHem4kLDLlu9vIPwAdlg7Zg0&#10;/JCH+ez5aYqJcXfe0G0bChFL2CeooQyhSaT0eUkW/cA1xNE7udZiiLItpGnxHsttLV+VGkuLFceF&#10;EhtKS8ov26vVMF5+ZUe3+Bht1OF7v/5MVZqdl1r3e91iAiJQF/7DD3ptIvcGf1/i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hTMxAAAANsAAAAPAAAAAAAAAAAA&#10;AAAAAKECAABkcnMvZG93bnJldi54bWxQSwUGAAAAAAQABAD5AAAAkgMAAAAA&#10;" strokecolor="#24282b" strokeweight="0"/>
                <v:line id="Line 71" o:spid="_x0000_s1269" style="position:absolute;visibility:visible;mso-wrap-style:square" from="37299,13017" to="3729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AvsEAAADbAAAADwAAAGRycy9kb3ducmV2LnhtbERPTU/CQBC9k/gfNmPiDXbVhJjKQkiF&#10;wBEoIR7H7thWu7O1u0D9987BhOPL+54tBt+qC/WxCWzhcWJAEZfBNVxZOBbr8QuomJAdtoHJwi9F&#10;WMzvRjPMXLjyni6HVCkJ4ZihhTqlLtM6ljV5jJPQEQv3GXqPSWBfadfjVcJ9q5+MmWqPDUtDjR3l&#10;NZXfh7O3MF3tio+wfHvem/ef03aTm7z4Wln7cD8sX0ElGtJN/O/eOvHJWPki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9YC+wQAAANsAAAAPAAAAAAAAAAAAAAAA&#10;AKECAABkcnMvZG93bnJldi54bWxQSwUGAAAAAAQABAD5AAAAjwMAAAAA&#10;" strokecolor="#24282b" strokeweight="0"/>
                <v:shape id="Freeform 72" o:spid="_x0000_s1270" style="position:absolute;left:37153;top:14833;width:146;height:146;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UZMQA&#10;AADbAAAADwAAAGRycy9kb3ducmV2LnhtbESPQWvCQBSE70L/w/IK3nRTD8GmrqEUJeJJrRZ6e82+&#10;JqG7b0N2jfHfu0LB4zAz3zCLfLBG9NT5xrGCl2kCgrh0uuFKwfFzPZmD8AFZo3FMCq7kIV8+jRaY&#10;aXfhPfWHUIkIYZ+hgjqENpPSlzVZ9FPXEkfv13UWQ5RdJXWHlwi3Rs6SJJUWG44LNbb0UVP5dzhb&#10;BavvImyLr11BJ3PCq/lJ5XG1VWr8PLy/gQg0hEf4v73RCtJX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VGTEAAAA2wAAAA8AAAAAAAAAAAAAAAAAmAIAAGRycy9k&#10;b3ducmV2LnhtbFBLBQYAAAAABAAEAPUAAACJAwAAAAA=&#10;" path="m23,r,23l23,23,,23e" filled="f" strokecolor="#24282b" strokeweight="0">
                  <v:path arrowok="t" o:connecttype="custom" o:connectlocs="14605,0;14605,14605;14605,14605;0,14605" o:connectangles="0,0,0,0"/>
                </v:shape>
                <v:line id="Line 73" o:spid="_x0000_s1271" style="position:absolute;flip:x;visibility:visible;mso-wrap-style:square" from="36423,14979" to="36785,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9TMAAAADbAAAADwAAAGRycy9kb3ducmV2LnhtbERPTYvCMBC9L/gfwgjeNHUPrlSjiKBV&#10;PCxbPXgckrEtNpPSZNv6781hYY+P973eDrYWHbW+cqxgPktAEGtnKi4U3K6H6RKED8gGa8ek4EUe&#10;tpvRxxpT43r+oS4PhYgh7FNUUIbQpFJ6XZJFP3MNceQerrUYImwLaVrsY7it5WeSLKTFimNDiQ3t&#10;S9LP/NcqMH320k0o3EV/d9k+O1v5vB+VmoyH3QpEoCH8i//cJ6PgK66PX+IP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kPUzAAAAA2wAAAA8AAAAAAAAAAAAAAAAA&#10;oQIAAGRycy9kb3ducmV2LnhtbFBLBQYAAAAABAAEAPkAAACOAwAAAAA=&#10;" strokecolor="#24282b" strokeweight="0"/>
                <v:line id="Line 74" o:spid="_x0000_s1272" style="position:absolute;flip:x;visibility:visible;mso-wrap-style:square" from="34601,14979" to="36061,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18IAAADbAAAADwAAAGRycy9kb3ducmV2LnhtbESPQYvCMBSE78L+h/CEvWmqh1W6RhFh&#10;reJB1D3s8ZG8bYvNS2liW/+9EQSPw8x8wyxWva1ES40vHSuYjBMQxNqZknMFv5ef0RyED8gGK8ek&#10;4E4eVsuPwQJT4zo+UXsOuYgQ9ikqKEKoUym9LsiiH7uaOHr/rrEYomxyaRrsItxWcpokX9JiyXGh&#10;wJo2Benr+WYVmC676zrk7qCPbbbJ9lZe/7ZKfQ779TeIQH14h1/tnVEwm8Dz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18IAAADbAAAADwAAAAAAAAAAAAAA&#10;AAChAgAAZHJzL2Rvd25yZXYueG1sUEsFBgAAAAAEAAQA+QAAAJADAAAAAA==&#10;" strokecolor="#24282b" strokeweight="0"/>
                <v:line id="Line 75" o:spid="_x0000_s1273" style="position:absolute;flip:x;visibility:visible;mso-wrap-style:square" from="33870,14979" to="34239,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GoMQAAADbAAAADwAAAGRycy9kb3ducmV2LnhtbESPwWrDMBBE74H+g9hCb7EcH9rgRgnB&#10;0LqhhxKnhx4XaWubWCtjqbbz91Eg0OMwM2+YzW62nRhp8K1jBaskBUGsnWm5VvB9eluuQfiAbLBz&#10;TAou5GG3fVhsMDdu4iONVahFhLDPUUETQp9L6XVDFn3ieuLo/brBYohyqKUZcIpw28ksTZ+lxZbj&#10;QoM9FQ3pc/VnFZipvOg+1O5Tf41lUR6sPP+8K/X0OO9fQQSaw3/43v4wCl4yuH2JP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gagxAAAANsAAAAPAAAAAAAAAAAA&#10;AAAAAKECAABkcnMvZG93bnJldi54bWxQSwUGAAAAAAQABAD5AAAAkgMAAAAA&#10;" strokecolor="#24282b" strokeweight="0"/>
                <v:line id="Line 76" o:spid="_x0000_s1274" style="position:absolute;flip:x;visibility:visible;mso-wrap-style:square" from="33147,14979" to="33508,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jO8MAAADbAAAADwAAAGRycy9kb3ducmV2LnhtbESPT4vCMBTE7wt+h/AEb2uqwq5Uo4jg&#10;dhcPi38OHh/Jsy02L6XJtvXbbwTB4zAzv2GW695WoqXGl44VTMYJCGLtTMm5gvNp9z4H4QOywcox&#10;KbiTh/Vq8LbE1LiOD9QeQy4ihH2KCooQ6lRKrwuy6MeuJo7e1TUWQ5RNLk2DXYTbSk6T5ENaLDku&#10;FFjTtiB9O/5ZBabL7roOudvr3zbbZj9W3i5fSo2G/WYBIlAfXuFn+9so+Jz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2ozvDAAAA2wAAAA8AAAAAAAAAAAAA&#10;AAAAoQIAAGRycy9kb3ducmV2LnhtbFBLBQYAAAAABAAEAPkAAACRAwAAAAA=&#10;" strokecolor="#24282b" strokeweight="0"/>
                <v:line id="Line 77" o:spid="_x0000_s1275" style="position:absolute;flip:x;visibility:visible;mso-wrap-style:square" from="31248,14979" to="32778,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87T8MAAADbAAAADwAAAGRycy9kb3ducmV2LnhtbESPT4vCMBTE7wt+h/AEb2uqyK5Uo4jg&#10;dhcPi38OHh/Jsy02L6XJtvXbbwTB4zAzv2GW695WoqXGl44VTMYJCGLtTMm5gvNp9z4H4QOywcox&#10;KbiTh/Vq8LbE1LiOD9QeQy4ihH2KCooQ6lRKrwuy6MeuJo7e1TUWQ5RNLk2DXYTbSk6T5ENaLDku&#10;FFjTtiB9O/5ZBabL7roOudvr3zbbZj9W3i5fSo2G/WYBIlAfXuFn+9so+Jz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fO0/DAAAA2wAAAA8AAAAAAAAAAAAA&#10;AAAAoQIAAGRycy9kb3ducmV2LnhtbFBLBQYAAAAABAAEAPkAAACRAwAAAAA=&#10;" strokecolor="#24282b" strokeweight="0"/>
                <v:line id="Line 78" o:spid="_x0000_s1276" style="position:absolute;flip:x;visibility:visible;mso-wrap-style:square" from="30524,14979" to="30886,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e1MMAAADbAAAADwAAAGRycy9kb3ducmV2LnhtbESPT4vCMBTE7wt+h/AEb2uq4K5Uo4jg&#10;dhcPi38OHh/Jsy02L6XJtvXbbwTB4zAzv2GW695WoqXGl44VTMYJCGLtTMm5gvNp9z4H4QOywcox&#10;KbiTh/Vq8LbE1LiOD9QeQy4ihH2KCooQ6lRKrwuy6MeuJo7e1TUWQ5RNLk2DXYTbSk6T5ENaLDku&#10;FFjTtiB9O/5ZBabL7roOudvr3zbbZj9W3i5fSo2G/WYBIlAfXuFn+9so+Jz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TntTDAAAA2wAAAA8AAAAAAAAAAAAA&#10;AAAAoQIAAGRycy9kb3ducmV2LnhtbFBLBQYAAAAABAAEAPkAAACRAwAAAAA=&#10;" strokecolor="#24282b" strokeweight="0"/>
                <v:line id="Line 79" o:spid="_x0000_s1277" style="position:absolute;flip:x;visibility:visible;mso-wrap-style:square" from="29794,14979" to="30156,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Ao8IAAADbAAAADwAAAGRycy9kb3ducmV2LnhtbESPQYvCMBSE7wv+h/AEb2vqHnSpRhFB&#10;q3iQVQ8eH8mzLTYvpcm29d+bhQWPw8x8wyxWva1ES40vHSuYjBMQxNqZknMF18v28xuED8gGK8ek&#10;4EkeVsvBxwJT4zr+ofYcchEh7FNUUIRQp1J6XZBFP3Y1cfTurrEYomxyaRrsItxW8itJptJiyXGh&#10;wJo2BenH+dcqMF321HXI3VGf2myTHax83HZKjYb9eg4iUB/e4f/23iiYTeHv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EAo8IAAADbAAAADwAAAAAAAAAAAAAA&#10;AAChAgAAZHJzL2Rvd25yZXYueG1sUEsFBgAAAAAEAAQA+QAAAJADAAAAAA==&#10;" strokecolor="#24282b" strokeweight="0"/>
                <v:line id="Line 80" o:spid="_x0000_s1278" style="position:absolute;flip:x;visibility:visible;mso-wrap-style:square" from="27971,14979" to="29432,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2lOMIAAADbAAAADwAAAGRycy9kb3ducmV2LnhtbESPQYvCMBSE7wv+h/CEva2pe9ClGkUE&#10;rYsHWfXg8ZE822LzUppsW/+9EQSPw8x8w8yXva1ES40vHSsYjxIQxNqZknMF59Pm6weED8gGK8ek&#10;4E4elovBxxxT4zr+o/YYchEh7FNUUIRQp1J6XZBFP3I1cfSurrEYomxyaRrsItxW8jtJJtJiyXGh&#10;wJrWBenb8d8qMF1213XI3V4f2myd/Vp5u2yV+hz2qxmIQH14h1/tnVEwncL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2lOMIAAADbAAAADwAAAAAAAAAAAAAA&#10;AAChAgAAZHJzL2Rvd25yZXYueG1sUEsFBgAAAAAEAAQA+QAAAJADAAAAAA==&#10;" strokecolor="#24282b" strokeweight="0"/>
                <v:line id="Line 81" o:spid="_x0000_s1279" style="position:absolute;flip:x;visibility:visible;mso-wrap-style:square" from="27533,14979" to="27609,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xSsAAAADbAAAADwAAAGRycy9kb3ducmV2LnhtbERPTYvCMBC9L/gfwgjeNHUPrlSjiKBV&#10;PCxbPXgckrEtNpPSZNv6781hYY+P973eDrYWHbW+cqxgPktAEGtnKi4U3K6H6RKED8gGa8ek4EUe&#10;tpvRxxpT43r+oS4PhYgh7FNUUIbQpFJ6XZJFP3MNceQerrUYImwLaVrsY7it5WeSLKTFimNDiQ3t&#10;S9LP/NcqMH320k0o3EV/d9k+O1v5vB+VmoyH3QpEoCH8i//cJ6PgK46NX+IP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SMUrAAAAA2wAAAA8AAAAAAAAAAAAAAAAA&#10;oQIAAGRycy9kb3ducmV2LnhtbFBLBQYAAAAABAAEAPkAAACOAwAAAAA=&#10;" strokecolor="#24282b" strokeweight="0"/>
                <v:rect id="Rectangle 82" o:spid="_x0000_s1280" style="position:absolute;left:146;top:13017;width:1202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BqMQA&#10;AADbAAAADwAAAGRycy9kb3ducmV2LnhtbESPT2vCQBTE70K/w/IKvemmClVTV5GKoUIP/j8/sq9J&#10;2t23Ibs1aT99VxA8DjPzG2a26KwRF2p85VjB8yABQZw7XXGh4HhY9ycgfEDWaByTgl/ysJg/9GaY&#10;atfyji77UIgIYZ+igjKEOpXS5yVZ9ANXE0fv0zUWQ5RNIXWDbYRbI4dJ8iItVhwXSqzpraT8e/9j&#10;FSzN6O9ja9rstPrSmy7ZnEPmMqWeHrvlK4hAXbiHb+13rWA8he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AajEAAAA2wAAAA8AAAAAAAAAAAAAAAAAmAIAAGRycy9k&#10;b3ducmV2LnhtbFBLBQYAAAAABAAEAPUAAACJAwAAAAA=&#10;" filled="f" strokecolor="#24282b" strokeweight="31e-5mm"/>
                <v:rect id="Rectangle 83" o:spid="_x0000_s1281" style="position:absolute;left:146;top:6254;width:1202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YEsEA&#10;AADbAAAADwAAAGRycy9kb3ducmV2LnhtbERPz2vCMBS+D/wfwhO8zdQJIp2xFGVFYYfpdOdH89Z2&#10;Ji+libbzr18Owo4f3+9VNlgjbtT5xrGC2TQBQVw63XCl4PT59rwE4QOyRuOYFPySh2w9elphql3P&#10;B7odQyViCPsUFdQhtKmUvqzJop+6ljhy366zGCLsKqk77GO4NfIlSRbSYsOxocaWNjWVl+PVKsjN&#10;/P7+YfrivP3R+yHZf4XCFUpNxkP+CiLQEP7FD/dOK1jG9f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2BLBAAAA2wAAAA8AAAAAAAAAAAAAAAAAmAIAAGRycy9kb3du&#10;cmV2LnhtbFBLBQYAAAAABAAEAPUAAACGAwAAAAA=&#10;" filled="f" strokecolor="#24282b" strokeweight="31e-5mm"/>
                <v:rect id="Rectangle 84" o:spid="_x0000_s1282" style="position:absolute;left:146;top:1816;width:12020;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9icQA&#10;AADbAAAADwAAAGRycy9kb3ducmV2LnhtbESPT2vCQBTE74V+h+UVeqsbLYhEVxHFUMGDf1rPj+xr&#10;krr7NmRXk/rpXUHwOMzMb5jJrLNGXKjxlWMF/V4Cgjh3uuJCwfdh9TEC4QOyRuOYFPyTh9n09WWC&#10;qXYt7+iyD4WIEPYpKihDqFMpfV6SRd9zNXH0fl1jMUTZFFI32Ea4NXKQJENpseK4UGJNi5Ly0/5s&#10;FczN53WzNW32s/zT6y5ZH0PmMqXe37r5GESgLjzDj/aXVjDqw/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fYnEAAAA2wAAAA8AAAAAAAAAAAAAAAAAmAIAAGRycy9k&#10;b3ducmV2LnhtbFBLBQYAAAAABAAEAPUAAACJAwAAAAA=&#10;" filled="f" strokecolor="#24282b" strokeweight="31e-5mm"/>
                <v:line id="Line 85" o:spid="_x0000_s1283" style="position:absolute;visibility:visible;mso-wrap-style:square" from="15297,10325" to="2418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9cUAAADbAAAADwAAAGRycy9kb3ducmV2LnhtbESPQWvCQBSE74L/YXlCL1I39SCSukqp&#10;WNsKoU2L50f2NUnNvl2zq8Z/7wqCx2FmvmFmi8404kitry0reBolIIgLq2suFfz+rB6nIHxA1thY&#10;JgVn8rCY93szTLU98Tcd81CKCGGfooIqBJdK6YuKDPqRdcTR+7OtwRBlW0rd4inCTSPHSTKRBmuO&#10;CxU6eq2o2OUHo2C9cW//+ywbfrivz+3EZbRcbQ9KPQy6l2cQgbpwD9/a71rBdAzXL/EH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9cUAAADbAAAADwAAAAAAAAAA&#10;AAAAAAChAgAAZHJzL2Rvd25yZXYueG1sUEsFBgAAAAAEAAQA+QAAAJMDAAAAAA==&#10;" strokecolor="#24282b" strokeweight="31e-5mm">
                  <v:stroke joinstyle="miter"/>
                </v:line>
                <v:line id="Line 86" o:spid="_x0000_s1284" style="position:absolute;visibility:visible;mso-wrap-style:square" from="15805,9239" to="1580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absYAAADbAAAADwAAAGRycy9kb3ducmV2LnhtbESP3WoCMRSE7wu+QzhCb0SzbUFkNYq0&#10;aFsLi394fdgcd9duTuIm6vbtm4LQy2FmvmEms9bU4kqNrywreBokIIhzqysuFOx3i/4IhA/IGmvL&#10;pOCHPMymnYcJptreeEPXbShEhLBPUUEZgkul9HlJBv3AOuLoHW1jMETZFFI3eItwU8vnJBlKgxXH&#10;hRIdvZaUf28vRsH7l1uezlnW+3Tr1WHoMnpbHC5KPXbb+RhEoDb8h+/tD61g9AJ/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mm7GAAAA2wAAAA8AAAAAAAAA&#10;AAAAAAAAoQIAAGRycy9kb3ducmV2LnhtbFBLBQYAAAAABAAEAPkAAACUAwAAAAA=&#10;" strokecolor="#24282b" strokeweight="31e-5mm">
                  <v:stroke joinstyle="miter"/>
                </v:line>
                <v:line id="Line 87" o:spid="_x0000_s1285" style="position:absolute;visibility:visible;mso-wrap-style:square" from="15805,9601" to="1580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CGsYAAADbAAAADwAAAGRycy9kb3ducmV2LnhtbESP3WoCMRSE7wu+QzhCb0SzLUVkNYq0&#10;aFsLi394fdgcd9duTuIm6vbtm4LQy2FmvmEms9bU4kqNrywreBokIIhzqysuFOx3i/4IhA/IGmvL&#10;pOCHPMymnYcJptreeEPXbShEhLBPUUEZgkul9HlJBv3AOuLoHW1jMETZFFI3eItwU8vnJBlKgxXH&#10;hRIdvZaUf28vRsH7l1uezlnW+3Tr1WHoMnpbHC5KPXbb+RhEoDb8h+/tD61g9AJ/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aAhrGAAAA2wAAAA8AAAAAAAAA&#10;AAAAAAAAoQIAAGRycy9kb3ducmV2LnhtbFBLBQYAAAAABAAEAPkAAACUAwAAAAA=&#10;" strokecolor="#24282b" strokeweight="31e-5mm">
                  <v:stroke joinstyle="miter"/>
                </v:line>
                <v:line id="Line 88" o:spid="_x0000_s1286" style="position:absolute;visibility:visible;mso-wrap-style:square" from="15805,10109" to="15805,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ngcYAAADbAAAADwAAAGRycy9kb3ducmV2LnhtbESP3WoCMRSE7wu+QzhCb0SzLVRkNYq0&#10;aFsLi394fdgcd9duTuIm6vbtm4LQy2FmvmEms9bU4kqNrywreBokIIhzqysuFOx3i/4IhA/IGmvL&#10;pOCHPMymnYcJptreeEPXbShEhLBPUUEZgkul9HlJBv3AOuLoHW1jMETZFFI3eItwU8vnJBlKgxXH&#10;hRIdvZaUf28vRsH7l1uezlnW+3Tr1WHoMnpbHC5KPXbb+RhEoDb8h+/tD61g9AJ/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p4HGAAAA2wAAAA8AAAAAAAAA&#10;AAAAAAAAoQIAAGRycy9kb3ducmV2LnhtbFBLBQYAAAAABAAEAPkAAACUAwAAAAA=&#10;" strokecolor="#24282b" strokeweight="31e-5mm">
                  <v:stroke joinstyle="miter"/>
                </v:line>
                <v:line id="Line 89" o:spid="_x0000_s1287" style="position:absolute;visibility:visible;mso-wrap-style:square" from="15805,10693" to="1580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59sYAAADbAAAADwAAAGRycy9kb3ducmV2LnhtbESPT2vCQBTE74LfYXmFXkQ37SFIdJXS&#10;YlstBP/h+ZF9JqnZt9vsqum37woFj8PM/IaZzjvTiAu1vras4GmUgCAurK65VLDfLYZjED4ga2ws&#10;k4Jf8jCf9XtTzLS98oYu21CKCGGfoYIqBJdJ6YuKDPqRdcTRO9rWYIiyLaVu8RrhppHPSZJKgzXH&#10;hQodvVZUnLZno+Djy71//+T5YOnWq0PqcnpbHM5KPT50LxMQgbpwD/+3P7WCcQq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OfbGAAAA2wAAAA8AAAAAAAAA&#10;AAAAAAAAoQIAAGRycy9kb3ducmV2LnhtbFBLBQYAAAAABAAEAPkAAACUAwAAAAA=&#10;" strokecolor="#24282b" strokeweight="31e-5mm">
                  <v:stroke joinstyle="miter"/>
                </v:line>
                <v:line id="Line 90" o:spid="_x0000_s1288" style="position:absolute;visibility:visible;mso-wrap-style:square" from="15805,11201" to="15805,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bcYAAADbAAAADwAAAGRycy9kb3ducmV2LnhtbESPT2sCMRTE74LfIbxCL6LZ9qCyGqVY&#10;tH+EpWrx/Ni87q5uXuIm6vbbN0LB4zAzv2Gm89bU4kKNrywreBokIIhzqysuFHzvlv0xCB+QNdaW&#10;ScEveZjPup0pptpeeUOXbShEhLBPUUEZgkul9HlJBv3AOuLo/djGYIiyKaRu8BrhppbPSTKUBiuO&#10;CyU6WpSUH7dno+Bt7VaHU5b1PtzX537oMnpd7s9KPT60LxMQgdpwD/+337WC8QhuX+I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nG3GAAAA2wAAAA8AAAAAAAAA&#10;AAAAAAAAoQIAAGRycy9kb3ducmV2LnhtbFBLBQYAAAAABAAEAPkAAACUAwAAAAA=&#10;" strokecolor="#24282b" strokeweight="31e-5mm">
                  <v:stroke joinstyle="miter"/>
                </v:line>
                <v:line id="Line 91" o:spid="_x0000_s1289" style="position:absolute;visibility:visible;mso-wrap-style:square" from="15805,11779" to="1580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IH8IAAADbAAAADwAAAGRycy9kb3ducmV2LnhtbERPy2rCQBTdF/oPwy24KTqpC5HoKKKk&#10;LyG0Kq4vmWsSzdyZZiaa/r2zKHR5OO/5sjeNuFLra8sKXkYJCOLC6ppLBYd9NpyC8AFZY2OZFPyS&#10;h+Xi8WGOqbY3/qbrLpQihrBPUUEVgkul9EVFBv3IOuLInWxrMETYllK3eIvhppHjJJlIgzXHhgod&#10;rSsqLrvOKHjbutfzT54/f7ivz+PE5bTJjp1Sg6d+NQMRqA//4j/3u1YwjWPjl/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cIH8IAAADbAAAADwAAAAAAAAAAAAAA&#10;AAChAgAAZHJzL2Rvd25yZXYueG1sUEsFBgAAAAAEAAQA+QAAAJADAAAAAA==&#10;" strokecolor="#24282b" strokeweight="31e-5mm">
                  <v:stroke joinstyle="miter"/>
                </v:line>
                <v:line id="Line 92" o:spid="_x0000_s1290" style="position:absolute;visibility:visible;mso-wrap-style:square" from="15805,12293" to="15805,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thMUAAADbAAAADwAAAGRycy9kb3ducmV2LnhtbESPW2sCMRSE3wv+h3CEvhTNtg+iq1Gk&#10;RXuDxRs+HzbH3bWbk7iJuv77Rij0cZiZb5jJrDW1uFDjK8sKnvsJCOLc6ooLBbvtojcE4QOyxtoy&#10;KbiRh9m08zDBVNsrr+myCYWIEPYpKihDcKmUPi/JoO9bRxy9g20MhiibQuoGrxFuavmSJANpsOK4&#10;UKKj15Lyn83ZKHj/dsvjKcuePt3qaz9wGb0t9melHrvtfAwiUBv+w3/tD61gOIL7l/g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thMUAAADbAAAADwAAAAAAAAAA&#10;AAAAAAChAgAAZHJzL2Rvd25yZXYueG1sUEsFBgAAAAAEAAQA+QAAAJMDAAAAAA==&#10;" strokecolor="#24282b" strokeweight="31e-5mm">
                  <v:stroke joinstyle="miter"/>
                </v:line>
                <v:line id="Line 93" o:spid="_x0000_s1291" style="position:absolute;visibility:visible;mso-wrap-style:square" from="15805,12871" to="15805,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SxMIAAADbAAAADwAAAGRycy9kb3ducmV2LnhtbERPy2rCQBTdF/yH4QpuSp3oQmp0FFG0&#10;Lwg2FteXzG0SzdwZM6Omf99ZFLo8nPd82ZlG3Kj1tWUFo2ECgriwuuZSwddh+/QMwgdkjY1lUvBD&#10;HpaL3sMcU23v/Em3PJQihrBPUUEVgkul9EVFBv3QOuLIfdvWYIiwLaVu8R7DTSPHSTKRBmuODRU6&#10;WldUnPOrUfDy4XanS5Y9vrn9+3HiMtpsj1elBv1uNQMRqAv/4j/3q1Ywjevjl/g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iSxMIAAADbAAAADwAAAAAAAAAAAAAA&#10;AAChAgAAZHJzL2Rvd25yZXYueG1sUEsFBgAAAAAEAAQA+QAAAJADAAAAAA==&#10;" strokecolor="#24282b" strokeweight="31e-5mm">
                  <v:stroke joinstyle="miter"/>
                </v:line>
                <v:line id="Line 94" o:spid="_x0000_s1292" style="position:absolute;visibility:visible;mso-wrap-style:square" from="15805,13379" to="15805,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3X8UAAADbAAAADwAAAGRycy9kb3ducmV2LnhtbESPT2sCMRTE74V+h/AKXqRm9SB2a5RS&#10;8T8srS2eH5vX3W03L3ETdf32RhB6HGbmN8x42ppanKjxlWUF/V4Cgji3uuJCwffX/HkEwgdkjbVl&#10;UnAhD9PJ48MYU23P/EmnXShEhLBPUUEZgkul9HlJBn3POuLo/djGYIiyKaRu8BzhppaDJBlKgxXH&#10;hRIdvZeU/+2ORsFy6xa/hyzrrt3HZj90Gc3m+6NSnaf27RVEoDb8h+/tlVbw0of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Q3X8UAAADbAAAADwAAAAAAAAAA&#10;AAAAAAChAgAAZHJzL2Rvd25yZXYueG1sUEsFBgAAAAAEAAQA+QAAAJMDAAAAAA==&#10;" strokecolor="#24282b" strokeweight="31e-5mm">
                  <v:stroke joinstyle="miter"/>
                </v:line>
                <v:line id="Line 95" o:spid="_x0000_s1293" style="position:absolute;visibility:visible;mso-wrap-style:square" from="15805,13963" to="1580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pKMUAAADbAAAADwAAAGRycy9kb3ducmV2LnhtbESPT2sCMRTE74V+h/AKXqRm9SB2a5RS&#10;8T8srS2eH5vX3W03L3ETdf32RhB6HGbmN8x42ppanKjxlWUF/V4Cgji3uuJCwffX/HkEwgdkjbVl&#10;UnAhD9PJ48MYU23P/EmnXShEhLBPUUEZgkul9HlJBn3POuLo/djGYIiyKaRu8BzhppaDJBlKgxXH&#10;hRIdvZeU/+2ORsFy6xa/hyzrrt3HZj90Gc3m+6NSnaf27RVEoDb8h+/tlVbwMoD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pKMUAAADbAAAADwAAAAAAAAAA&#10;AAAAAAChAgAAZHJzL2Rvd25yZXYueG1sUEsFBgAAAAAEAAQA+QAAAJMDAAAAAA==&#10;" strokecolor="#24282b" strokeweight="31e-5mm">
                  <v:stroke joinstyle="miter"/>
                </v:line>
                <v:line id="Line 96" o:spid="_x0000_s1294" style="position:absolute;visibility:visible;mso-wrap-style:square" from="15805,14471" to="15805,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Ms8YAAADbAAAADwAAAGRycy9kb3ducmV2LnhtbESPQUvDQBSE7wX/w/IEL6XdaKHYmE0R&#10;pVZbCG2Unh/ZZxLNvl2z2zb+e1cQPA4z8w2TLQfTiRP1vrWs4HqagCCurG65VvD2uprcgvABWWNn&#10;mRR8k4dlfjHKMNX2zHs6laEWEcI+RQVNCC6V0lcNGfRT64ij9257gyHKvpa6x3OEm07eJMlcGmw5&#10;LjTo6KGh6rM8GgXrrXv6+CqK8YvbbQ5zV9Dj6nBU6upyuL8DEWgI/+G/9rNWsJjB75f4A2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qDLPGAAAA2wAAAA8AAAAAAAAA&#10;AAAAAAAAoQIAAGRycy9kb3ducmV2LnhtbFBLBQYAAAAABAAEAPkAAACUAwAAAAA=&#10;" strokecolor="#24282b" strokeweight="31e-5mm">
                  <v:stroke joinstyle="miter"/>
                </v:line>
                <v:line id="Line 97" o:spid="_x0000_s1295" style="position:absolute;visibility:visible;mso-wrap-style:square" from="15805,15055" to="15805,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Ux8YAAADbAAAADwAAAGRycy9kb3ducmV2LnhtbESPQUvDQBSE7wX/w/IEL6XdKKXYmE0R&#10;pVZbCG2Unh/ZZxLNvl2z2zb+e1cQPA4z8w2TLQfTiRP1vrWs4HqagCCurG65VvD2uprcgvABWWNn&#10;mRR8k4dlfjHKMNX2zHs6laEWEcI+RQVNCC6V0lcNGfRT64ij9257gyHKvpa6x3OEm07eJMlcGmw5&#10;LjTo6KGh6rM8GgXrrXv6+CqK8YvbbQ5zV9Dj6nBU6upyuL8DEWgI/+G/9rNWsJjB75f4A2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lMfGAAAA2wAAAA8AAAAAAAAA&#10;AAAAAAAAoQIAAGRycy9kb3ducmV2LnhtbFBLBQYAAAAABAAEAPkAAACUAwAAAAA=&#10;" strokecolor="#24282b" strokeweight="31e-5mm">
                  <v:stroke joinstyle="miter"/>
                </v:line>
                <v:line id="Line 98" o:spid="_x0000_s1296" style="position:absolute;visibility:visible;mso-wrap-style:square" from="15805,15563" to="15805,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xXMYAAADbAAAADwAAAGRycy9kb3ducmV2LnhtbESPQUvDQBSE7wX/w/IEL6XdKLTYmE0R&#10;pVZbCG2Unh/ZZxLNvl2z2zb+e1cQPA4z8w2TLQfTiRP1vrWs4HqagCCurG65VvD2uprcgvABWWNn&#10;mRR8k4dlfjHKMNX2zHs6laEWEcI+RQVNCC6V0lcNGfRT64ij9257gyHKvpa6x3OEm07eJMlcGmw5&#10;LjTo6KGh6rM8GgXrrXv6+CqK8YvbbQ5zV9Dj6nBU6upyuL8DEWgI/+G/9rNWsJjB75f4A2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MVzGAAAA2wAAAA8AAAAAAAAA&#10;AAAAAAAAoQIAAGRycy9kb3ducmV2LnhtbFBLBQYAAAAABAAEAPkAAACUAwAAAAA=&#10;" strokecolor="#24282b" strokeweight="31e-5mm">
                  <v:stroke joinstyle="miter"/>
                </v:line>
                <v:line id="Line 99" o:spid="_x0000_s1297" style="position:absolute;visibility:visible;mso-wrap-style:square" from="15805,16148" to="15805,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vK8YAAADbAAAADwAAAGRycy9kb3ducmV2LnhtbESPQWvCQBSE7wX/w/KEXopu9BDa1FVE&#10;0doKodXi+ZF9Jmmzb9fsqum/dwuFHoeZ+YaZzDrTiAu1vrasYDRMQBAXVtdcKvjcrwaPIHxA1thY&#10;JgU/5GE27d1NMNP2yh902YVSRAj7DBVUIbhMSl9UZNAPrSOO3tG2BkOUbSl1i9cIN40cJ0kqDdYc&#10;Fyp0tKio+N6djYKXrVt/nfL84dW9vx1Sl9NydTgrdd/v5s8gAnXhP/zX3mgFTyn8fo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dryvGAAAA2wAAAA8AAAAAAAAA&#10;AAAAAAAAoQIAAGRycy9kb3ducmV2LnhtbFBLBQYAAAAABAAEAPkAAACUAwAAAAA=&#10;" strokecolor="#24282b" strokeweight="31e-5mm">
                  <v:stroke joinstyle="miter"/>
                </v:line>
                <v:line id="Line 100" o:spid="_x0000_s1298" style="position:absolute;flip:x;visibility:visible;mso-wrap-style:square" from="15589,10109" to="15951,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LfcUAAADbAAAADwAAAGRycy9kb3ducmV2LnhtbESPT2sCMRTE74LfITyhl6LZCra6NYoU&#10;WhbppSq0x8fmNbu6eVk26f759kYoeBxm5jfMetvbSrTU+NKxgqdZAoI4d7pko+B0fJ8uQfiArLFy&#10;TAoG8rDdjEdrTLXr+IvaQzAiQtinqKAIoU6l9HlBFv3M1cTR+3WNxRBlY6RusItwW8l5kjxLiyXH&#10;hQJreisovxz+rAKzyE7zx/L7czX8XI7mvM8/TOKVepj0u1cQgfpwD/+3M61g9QK3L/EH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aLfcUAAADbAAAADwAAAAAAAAAA&#10;AAAAAAChAgAAZHJzL2Rvd25yZXYueG1sUEsFBgAAAAAEAAQA+QAAAJMDAAAAAA==&#10;" strokecolor="#24282b" strokeweight="31e-5mm">
                  <v:stroke joinstyle="miter"/>
                </v:line>
                <v:line id="Line 101" o:spid="_x0000_s1299" style="position:absolute;visibility:visible;mso-wrap-style:square" from="16973,9239" to="16973,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ewsIAAADbAAAADwAAAGRycy9kb3ducmV2LnhtbERPy2rCQBTdF/yH4QpuSp3oQmp0FFG0&#10;Lwg2FteXzG0SzdwZM6Omf99ZFLo8nPd82ZlG3Kj1tWUFo2ECgriwuuZSwddh+/QMwgdkjY1lUvBD&#10;HpaL3sMcU23v/Em3PJQihrBPUUEVgkul9EVFBv3QOuLIfdvWYIiwLaVu8R7DTSPHSTKRBmuODRU6&#10;WldUnPOrUfDy4XanS5Y9vrn9+3HiMtpsj1elBv1uNQMRqAv/4j/3q1YwjWPjl/g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6ewsIAAADbAAAADwAAAAAAAAAAAAAA&#10;AAChAgAAZHJzL2Rvd25yZXYueG1sUEsFBgAAAAAEAAQA+QAAAJADAAAAAA==&#10;" strokecolor="#24282b" strokeweight="31e-5mm">
                  <v:stroke joinstyle="miter"/>
                </v:line>
                <v:line id="Line 102" o:spid="_x0000_s1300" style="position:absolute;visibility:visible;mso-wrap-style:square" from="16973,9601" to="1697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7WcYAAADbAAAADwAAAGRycy9kb3ducmV2LnhtbESPT2sCMRTE74LfIbxCL6LZ9iC6GqVY&#10;tH+EpWrx/Ni87q5uXuIm6vbbN0LB4zAzv2Gm89bU4kKNrywreBokIIhzqysuFHzvlv0RCB+QNdaW&#10;ScEveZjPup0pptpeeUOXbShEhLBPUUEZgkul9HlJBv3AOuLo/djGYIiyKaRu8BrhppbPSTKUBiuO&#10;CyU6WpSUH7dno+Bt7VaHU5b1PtzX537oMnpd7s9KPT60LxMQgdpwD/+337WC8RhuX+I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O1nGAAAA2wAAAA8AAAAAAAAA&#10;AAAAAAAAoQIAAGRycy9kb3ducmV2LnhtbFBLBQYAAAAABAAEAPkAAACUAwAAAAA=&#10;" strokecolor="#24282b" strokeweight="31e-5mm">
                  <v:stroke joinstyle="miter"/>
                </v:line>
                <v:line id="Line 103" o:spid="_x0000_s1301" style="position:absolute;visibility:visible;mso-wrap-style:square" from="16973,10109" to="1697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wbccAAADcAAAADwAAAGRycy9kb3ducmV2LnhtbESPzWvCQBDF74X+D8sUeim60YOU6Cql&#10;Yu0HhPqB5yE7Jmmzs9vsqul/3zkIvc3w3rz3m9mid606UxcbzwZGwwwUceltw5WB/W41eAQVE7LF&#10;1jMZ+KUIi/ntzQxz6y+8ofM2VUpCOOZooE4p5FrHsiaHcegDsWhH3zlMsnaVth1eJNy1epxlE+2w&#10;YWmoMdBzTeX39uQMrD/Cy9dPUTy8hc/3wyQUtFwdTsbc3/VPU1CJ+vRvvl6/WsHPBF+ekQ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XBtxwAAANwAAAAPAAAAAAAA&#10;AAAAAAAAAKECAABkcnMvZG93bnJldi54bWxQSwUGAAAAAAQABAD5AAAAlQMAAAAA&#10;" strokecolor="#24282b" strokeweight="31e-5mm">
                  <v:stroke joinstyle="miter"/>
                </v:line>
                <v:line id="Line 104" o:spid="_x0000_s1302" style="position:absolute;visibility:visible;mso-wrap-style:square" from="16973,10693" to="16973,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V9sIAAADcAAAADwAAAGRycy9kb3ducmV2LnhtbERPS4vCMBC+C/sfwgh7EU3dg0g1iri4&#10;Tyi+8Dw0Y1u3mWSbqN1/vxEEb/PxPWc6b00tLtT4yrKC4SABQZxbXXGhYL9b9ccgfEDWWFsmBX/k&#10;YT576kwx1fbKG7psQyFiCPsUFZQhuFRKn5dk0A+sI47c0TYGQ4RNIXWD1xhuavmSJCNpsOLYUKKj&#10;ZUn5z/ZsFLx/u7fTb5b1Pt366zByGb2uDmelnrvtYgIiUBse4rv7Q8f5yRB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XV9sIAAADcAAAADwAAAAAAAAAAAAAA&#10;AAChAgAAZHJzL2Rvd25yZXYueG1sUEsFBgAAAAAEAAQA+QAAAJADAAAAAA==&#10;" strokecolor="#24282b" strokeweight="31e-5mm">
                  <v:stroke joinstyle="miter"/>
                </v:line>
                <v:line id="Line 105" o:spid="_x0000_s1303" style="position:absolute;visibility:visible;mso-wrap-style:square" from="16973,11201" to="16973,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LgcIAAADcAAAADwAAAGRycy9kb3ducmV2LnhtbERPS4vCMBC+C/sfwgh7EU3Xg0g1iri4&#10;Tyi+8Dw0Y1u3mWSbqN1/vxEEb/PxPWc6b00tLtT4yrKCl0ECgji3uuJCwX636o9B+ICssbZMCv7I&#10;w3z21Jliqu2VN3TZhkLEEPYpKihDcKmUPi/JoB9YRxy5o20MhgibQuoGrzHc1HKYJCNpsOLYUKKj&#10;ZUn5z/ZsFLx/u7fTb5b1Pt366zByGb2uDmelnrvtYgIiUBse4rv7Q8f5yRB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dLgcIAAADcAAAADwAAAAAAAAAAAAAA&#10;AAChAgAAZHJzL2Rvd25yZXYueG1sUEsFBgAAAAAEAAQA+QAAAJADAAAAAA==&#10;" strokecolor="#24282b" strokeweight="31e-5mm">
                  <v:stroke joinstyle="miter"/>
                </v:line>
                <v:line id="Line 106" o:spid="_x0000_s1304" style="position:absolute;visibility:visible;mso-wrap-style:square" from="16973,11779" to="16973,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uGsQAAADcAAAADwAAAGRycy9kb3ducmV2LnhtbERP32vCMBB+H/g/hBP2IjN1A5HOKENx&#10;cwplc8Pno7m11eYSm6j1vzeCsLf7+H7eeNqaWpyo8ZVlBYN+AoI4t7riQsHvz+JpBMIHZI21ZVJw&#10;IQ/TSedhjKm2Z/6m0yYUIoawT1FBGYJLpfR5SQZ93zriyP3ZxmCIsCmkbvAcw00tn5NkKA1WHBtK&#10;dDQrKd9vjkbBx9q97w5Z1vt0X6vt0GU0X2yPSj1227dXEIHa8C++u5c6zk9e4PZMvE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4axAAAANwAAAAPAAAAAAAAAAAA&#10;AAAAAKECAABkcnMvZG93bnJldi54bWxQSwUGAAAAAAQABAD5AAAAkgMAAAAA&#10;" strokecolor="#24282b" strokeweight="31e-5mm">
                  <v:stroke joinstyle="miter"/>
                </v:line>
                <v:line id="Line 107" o:spid="_x0000_s1305" style="position:absolute;visibility:visible;mso-wrap-style:square" from="16973,12293" to="16973,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2bsQAAADcAAAADwAAAGRycy9kb3ducmV2LnhtbERP32vCMBB+H/g/hBP2IjN1DJHOKENx&#10;cwplc8Pno7m11eYSm6j1vzeCsLf7+H7eeNqaWpyo8ZVlBYN+AoI4t7riQsHvz+JpBMIHZI21ZVJw&#10;IQ/TSedhjKm2Z/6m0yYUIoawT1FBGYJLpfR5SQZ93zriyP3ZxmCIsCmkbvAcw00tn5NkKA1WHBtK&#10;dDQrKd9vjkbBx9q97w5Z1vt0X6vt0GU0X2yPSj1227dXEIHa8C++u5c6zk9e4PZMvE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ZuxAAAANwAAAAPAAAAAAAAAAAA&#10;AAAAAKECAABkcnMvZG93bnJldi54bWxQSwUGAAAAAAQABAD5AAAAkgMAAAAA&#10;" strokecolor="#24282b" strokeweight="31e-5mm">
                  <v:stroke joinstyle="miter"/>
                </v:line>
                <v:line id="Line 108" o:spid="_x0000_s1306" style="position:absolute;visibility:visible;mso-wrap-style:square" from="16973,12871" to="16973,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T9cQAAADcAAAADwAAAGRycy9kb3ducmV2LnhtbERP32vCMBB+H/g/hBP2IjN1MJHOKENx&#10;cwplc8Pno7m11eYSm6j1vzeCsLf7+H7eeNqaWpyo8ZVlBYN+AoI4t7riQsHvz+JpBMIHZI21ZVJw&#10;IQ/TSedhjKm2Z/6m0yYUIoawT1FBGYJLpfR5SQZ93zriyP3ZxmCIsCmkbvAcw00tn5NkKA1WHBtK&#10;dDQrKd9vjkbBx9q97w5Z1vt0X6vt0GU0X2yPSj1227dXEIHa8C++u5c6zk9e4PZMvE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tP1xAAAANwAAAAPAAAAAAAAAAAA&#10;AAAAAKECAABkcnMvZG93bnJldi54bWxQSwUGAAAAAAQABAD5AAAAkgMAAAAA&#10;" strokecolor="#24282b" strokeweight="31e-5mm">
                  <v:stroke joinstyle="miter"/>
                </v:line>
                <v:line id="Line 109" o:spid="_x0000_s1307" style="position:absolute;visibility:visible;mso-wrap-style:square" from="16973,13379" to="1697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NgsMAAADcAAAADwAAAGRycy9kb3ducmV2LnhtbERPS2vCQBC+F/oflin0UnTTHoJEVxHF&#10;PiH4wvOQHZNodnabXTX9911B8DYf33NGk8404kytry0reO0nIIgLq2suFWw3i94AhA/IGhvLpOCP&#10;PEzGjw8jzLS98IrO61CKGMI+QwVVCC6T0hcVGfR964gjt7etwRBhW0rd4iWGm0a+JUkqDdYcGyp0&#10;NKuoOK5PRsHHj3s//Ob5y5dbfu9Sl9N8sTsp9fzUTYcgAnXhLr65P3Wcn6RwfSZeI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8TYLDAAAA3AAAAA8AAAAAAAAAAAAA&#10;AAAAoQIAAGRycy9kb3ducmV2LnhtbFBLBQYAAAAABAAEAPkAAACRAwAAAAA=&#10;" strokecolor="#24282b" strokeweight="31e-5mm">
                  <v:stroke joinstyle="miter"/>
                </v:line>
                <v:line id="Line 110" o:spid="_x0000_s1308" style="position:absolute;visibility:visible;mso-wrap-style:square" from="16973,13963" to="16973,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oGcQAAADcAAAADwAAAGRycy9kb3ducmV2LnhtbERPS2sCMRC+C/0PYQpeimbbgy2rUYpi&#10;fcHSqngeNtPdbTeTdBN1/fdGKHibj+85o0lranGixleWFTz3ExDEudUVFwr2u3nvDYQPyBpry6Tg&#10;Qh4m44fOCFNtz/xFp20oRAxhn6KCMgSXSunzkgz6vnXEkfu2jcEQYVNI3eA5hptaviTJQBqsODaU&#10;6GhaUv67PRoFi437+PnLsqeV+1wfBi6j2fxwVKr72L4PQQRqw138717qOD95hdsz8QI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OgZxAAAANwAAAAPAAAAAAAAAAAA&#10;AAAAAKECAABkcnMvZG93bnJldi54bWxQSwUGAAAAAAQABAD5AAAAkgMAAAAA&#10;" strokecolor="#24282b" strokeweight="31e-5mm">
                  <v:stroke joinstyle="miter"/>
                </v:line>
                <v:line id="Line 111" o:spid="_x0000_s1309" style="position:absolute;visibility:visible;mso-wrap-style:square" from="16973,14471" to="16973,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8a8cAAADcAAAADwAAAGRycy9kb3ducmV2LnhtbESPzWvCQBDF74X+D8sUeim60YOU6Cql&#10;Yu0HhPqB5yE7Jmmzs9vsqul/3zkIvc3w3rz3m9mid606UxcbzwZGwwwUceltw5WB/W41eAQVE7LF&#10;1jMZ+KUIi/ntzQxz6y+8ofM2VUpCOOZooE4p5FrHsiaHcegDsWhH3zlMsnaVth1eJNy1epxlE+2w&#10;YWmoMdBzTeX39uQMrD/Cy9dPUTy8hc/3wyQUtFwdTsbc3/VPU1CJ+vRvvl6/WsHPhFaekQ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3xrxwAAANwAAAAPAAAAAAAA&#10;AAAAAAAAAKECAABkcnMvZG93bnJldi54bWxQSwUGAAAAAAQABAD5AAAAlQMAAAAA&#10;" strokecolor="#24282b" strokeweight="31e-5mm">
                  <v:stroke joinstyle="miter"/>
                </v:line>
                <v:line id="Line 112" o:spid="_x0000_s1310" style="position:absolute;visibility:visible;mso-wrap-style:square" from="16973,15055" to="16973,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Z8MQAAADcAAAADwAAAGRycy9kb3ducmV2LnhtbERPS2sCMRC+C/0PYQpeimbbg7SrUYpi&#10;fcHSqngeNtPdbTeTdBN1/fdGKHibj+85o0lranGixleWFTz3ExDEudUVFwr2u3nvFYQPyBpry6Tg&#10;Qh4m44fOCFNtz/xFp20oRAxhn6KCMgSXSunzkgz6vnXEkfu2jcEQYVNI3eA5hptaviTJQBqsODaU&#10;6GhaUv67PRoFi437+PnLsqeV+1wfBi6j2fxwVKr72L4PQQRqw138717qOD95g9sz8QI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9nwxAAAANwAAAAPAAAAAAAAAAAA&#10;AAAAAKECAABkcnMvZG93bnJldi54bWxQSwUGAAAAAAQABAD5AAAAkgMAAAAA&#10;" strokecolor="#24282b" strokeweight="31e-5mm">
                  <v:stroke joinstyle="miter"/>
                </v:line>
                <v:line id="Line 113" o:spid="_x0000_s1311" style="position:absolute;visibility:visible;mso-wrap-style:square" from="16973,15563" to="16973,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msMcAAADcAAAADwAAAGRycy9kb3ducmV2LnhtbESPT2vCQBDF7wW/wzJCL0U3epASXUVa&#10;rP0DoVXxPGTHJG12dptdNf32nUOhtxnem/d+s1j1rlUX6mLj2cBknIEiLr1tuDJw2G9G96BiQrbY&#10;eiYDPxRhtRzcLDC3/sofdNmlSkkIxxwN1CmFXOtY1uQwjn0gFu3kO4dJ1q7StsOrhLtWT7Nsph02&#10;LA01BnqoqfzanZ2B7Vt4+vwuiruX8P56nIWCHjfHszG3w349B5WoT//mv+tnK/gT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wOawxwAAANwAAAAPAAAAAAAA&#10;AAAAAAAAAKECAABkcnMvZG93bnJldi54bWxQSwUGAAAAAAQABAD5AAAAlQMAAAAA&#10;" strokecolor="#24282b" strokeweight="31e-5mm">
                  <v:stroke joinstyle="miter"/>
                </v:line>
                <v:line id="Line 114" o:spid="_x0000_s1312" style="position:absolute;visibility:visible;mso-wrap-style:square" from="16973,16148" to="16973,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DK8QAAADcAAAADwAAAGRycy9kb3ducmV2LnhtbERPS2vCQBC+F/wPyxS8FN3Eg5ToKqXF&#10;VlsIvvA8ZMckNTu7za6a/vuuUPA2H99zpvPONOJCra8tK0iHCQjiwuqaSwX73WLwDMIHZI2NZVLw&#10;Sx7ms97DFDNtr7yhyzaUIoawz1BBFYLLpPRFRQb90DriyB1tazBE2JZSt3iN4aaRoyQZS4M1x4YK&#10;Hb1WVJy2Z6Pg48u9f//k+dPKrT8PY5fT2+JwVqr/2L1MQATqwl38717qOD9N4fZ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EMrxAAAANwAAAAPAAAAAAAAAAAA&#10;AAAAAKECAABkcnMvZG93bnJldi54bWxQSwUGAAAAAAQABAD5AAAAkgMAAAAA&#10;" strokecolor="#24282b" strokeweight="31e-5mm">
                  <v:stroke joinstyle="miter"/>
                </v:line>
                <v:line id="Line 115" o:spid="_x0000_s1313" style="position:absolute;flip:x;visibility:visible;mso-wrap-style:square" from="16757,10109" to="17119,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0zcIAAADcAAAADwAAAGRycy9kb3ducmV2LnhtbERPS4vCMBC+C/sfwizsRdbUguJWo4jg&#10;IuLFB+hxaGbTrs2kNFHrvzeC4G0+vudMZq2txJUaXzpW0O8lIIhzp0s2Cg775fcIhA/IGivHpOBO&#10;HmbTj84EM+1uvKXrLhgRQ9hnqKAIoc6k9HlBFn3P1cSR+3ONxRBhY6Ru8BbDbSXTJBlKiyXHhgJr&#10;WhSUn3cXq8AMVoe0Wx43P/fTeW/+1/mvSbxSX5/tfAwiUBve4pd7peP8fgrPZ+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0zcIAAADcAAAADwAAAAAAAAAAAAAA&#10;AAChAgAAZHJzL2Rvd25yZXYueG1sUEsFBgAAAAAEAAQA+QAAAJADAAAAAA==&#10;" strokecolor="#24282b" strokeweight="31e-5mm">
                  <v:stroke joinstyle="miter"/>
                </v:line>
                <v:line id="Line 116" o:spid="_x0000_s1314" style="position:absolute;visibility:visible;mso-wrap-style:square" from="18141,9239" to="18141,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4x8QAAADcAAAADwAAAGRycy9kb3ducmV2LnhtbERP32vCMBB+H+x/CCfsRWaqgk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njHxAAAANwAAAAPAAAAAAAAAAAA&#10;AAAAAKECAABkcnMvZG93bnJldi54bWxQSwUGAAAAAAQABAD5AAAAkgMAAAAA&#10;" strokecolor="#24282b" strokeweight="31e-5mm">
                  <v:stroke joinstyle="miter"/>
                </v:line>
                <v:line id="Line 117" o:spid="_x0000_s1315" style="position:absolute;visibility:visible;mso-wrap-style:square" from="18141,9601" to="181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gs8QAAADcAAAADwAAAGRycy9kb3ducmV2LnhtbERP32vCMBB+H+x/CCfsRWaqiE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zxAAAANwAAAAPAAAAAAAAAAAA&#10;AAAAAKECAABkcnMvZG93bnJldi54bWxQSwUGAAAAAAQABAD5AAAAkgMAAAAA&#10;" strokecolor="#24282b" strokeweight="31e-5mm">
                  <v:stroke joinstyle="miter"/>
                </v:line>
                <v:line id="Line 118" o:spid="_x0000_s1316" style="position:absolute;visibility:visible;mso-wrap-style:square" from="18141,10109" to="18141,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FKMQAAADcAAAADwAAAGRycy9kb3ducmV2LnhtbERP32vCMBB+H+x/CCfsRWaqoE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0UoxAAAANwAAAAPAAAAAAAAAAAA&#10;AAAAAKECAABkcnMvZG93bnJldi54bWxQSwUGAAAAAAQABAD5AAAAkgMAAAAA&#10;" strokecolor="#24282b" strokeweight="31e-5mm">
                  <v:stroke joinstyle="miter"/>
                </v:line>
                <v:line id="Line 119" o:spid="_x0000_s1317" style="position:absolute;visibility:visible;mso-wrap-style:square" from="18141,10693" to="18141,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bX8MAAADcAAAADwAAAGRycy9kb3ducmV2LnhtbERPS2vCQBC+F/wPyxR6KbqxhyDRVUpF&#10;+4LgC89DdkxSs7Pb7Krpv+8Kgrf5+J4zmXWmEWdqfW1ZwXCQgCAurK65VLDbLvojED4ga2wsk4I/&#10;8jCb9h4mmGl74TWdN6EUMYR9hgqqEFwmpS8qMugH1hFH7mBbgyHCtpS6xUsMN418SZJUGqw5NlTo&#10;6K2i4rg5GQXv327585vnz59u9bVPXU7zxf6k1NNj9zoGEagLd/HN/aHj/GEK12fiB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21/DAAAA3AAAAA8AAAAAAAAAAAAA&#10;AAAAoQIAAGRycy9kb3ducmV2LnhtbFBLBQYAAAAABAAEAPkAAACRAwAAAAA=&#10;" strokecolor="#24282b" strokeweight="31e-5mm">
                  <v:stroke joinstyle="miter"/>
                </v:line>
                <v:line id="Line 120" o:spid="_x0000_s1318" style="position:absolute;visibility:visible;mso-wrap-style:square" from="18141,11201" to="18141,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xMMAAADcAAAADwAAAGRycy9kb3ducmV2LnhtbERPS2sCMRC+C/6HMEIvRbP2YGU1iljs&#10;ExZfeB424+7qZpJuom7/fVMoeJuP7znTeWtqcaXGV5YVDAcJCOLc6ooLBfvdqj8G4QOyxtoyKfgh&#10;D/NZtzPFVNsbb+i6DYWIIexTVFCG4FIpfV6SQT+wjjhyR9sYDBE2hdQN3mK4qeVTkoykwYpjQ4mO&#10;liXl5+3FKHj7cq+n7yx7/HDrz8PIZfSyOlyUeui1iwmIQG24i//d7zrOHz7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fsTDAAAA3AAAAA8AAAAAAAAAAAAA&#10;AAAAoQIAAGRycy9kb3ducmV2LnhtbFBLBQYAAAAABAAEAPkAAACRAwAAAAA=&#10;" strokecolor="#24282b" strokeweight="31e-5mm">
                  <v:stroke joinstyle="miter"/>
                </v:line>
                <v:line id="Line 121" o:spid="_x0000_s1319" style="position:absolute;visibility:visible;mso-wrap-style:square" from="18141,11779" to="18141,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qtscAAADcAAAADwAAAGRycy9kb3ducmV2LnhtbESPT2vCQBDF7wW/wzJCL0U3epASXUVa&#10;rP0DoVXxPGTHJG12dptdNf32nUOhtxnem/d+s1j1rlUX6mLj2cBknIEiLr1tuDJw2G9G96BiQrbY&#10;eiYDPxRhtRzcLDC3/sofdNmlSkkIxxwN1CmFXOtY1uQwjn0gFu3kO4dJ1q7StsOrhLtWT7Nsph02&#10;LA01BnqoqfzanZ2B7Vt4+vwuiruX8P56nIWCHjfHszG3w349B5WoT//mv+tnK/gToZV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q2xwAAANwAAAAPAAAAAAAA&#10;AAAAAAAAAKECAABkcnMvZG93bnJldi54bWxQSwUGAAAAAAQABAD5AAAAlQMAAAAA&#10;" strokecolor="#24282b" strokeweight="31e-5mm">
                  <v:stroke joinstyle="miter"/>
                </v:line>
                <v:line id="Line 122" o:spid="_x0000_s1320" style="position:absolute;visibility:visible;mso-wrap-style:square" from="18141,12293" to="18141,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LcMAAADcAAAADwAAAGRycy9kb3ducmV2LnhtbERPS2sCMRC+C/6HMEIvRbP2IHU1iljs&#10;ExZfeB424+7qZpJuom7/fVMoeJuP7znTeWtqcaXGV5YVDAcJCOLc6ooLBfvdqv8MwgdkjbVlUvBD&#10;HuazbmeKqbY33tB1GwoRQ9inqKAMwaVS+rwkg35gHXHkjrYxGCJsCqkbvMVwU8unJBlJgxXHhhId&#10;LUvKz9uLUfD25V5P31n2+OHWn4eRy+hldbgo9dBrFxMQgdpwF/+733WcPxz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6Ty3DAAAA3AAAAA8AAAAAAAAAAAAA&#10;AAAAoQIAAGRycy9kb3ducmV2LnhtbFBLBQYAAAAABAAEAPkAAACRAwAAAAA=&#10;" strokecolor="#24282b" strokeweight="31e-5mm">
                  <v:stroke joinstyle="miter"/>
                </v:line>
                <v:line id="Line 123" o:spid="_x0000_s1321" style="position:absolute;visibility:visible;mso-wrap-style:square" from="18141,12871" to="18141,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sDccAAADcAAAADwAAAGRycy9kb3ducmV2LnhtbESPT0/CQBDF7yZ8h82QcDGylQMxlYUY&#10;CfLHpFE0nCfdsa10Z5fuAvXbOwcTbzN5b977zWzRu1ZdqIuNZwP34wwUceltw5WBz4/V3QOomJAt&#10;tp7JwA9FWMwHNzPMrb/yO132qVISwjFHA3VKIdc6ljU5jGMfiEX78p3DJGtXadvhVcJdqydZNtUO&#10;G5aGGgM911Qe92dnYP0aXr5PRXG7DW+7wzQUtFwdzsaMhv3TI6hEffo3/11vrOBPBF+ekQn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CwNxwAAANwAAAAPAAAAAAAA&#10;AAAAAAAAAKECAABkcnMvZG93bnJldi54bWxQSwUGAAAAAAQABAD5AAAAlQMAAAAA&#10;" strokecolor="#24282b" strokeweight="31e-5mm">
                  <v:stroke joinstyle="miter"/>
                </v:line>
                <v:line id="Line 124" o:spid="_x0000_s1322" style="position:absolute;visibility:visible;mso-wrap-style:square" from="18141,13379" to="1814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JlsQAAADcAAAADwAAAGRycy9kb3ducmV2LnhtbERPS2sCMRC+F/wPYQQvRbN6kLIapbT4&#10;qrC0Kp6HzXR3280kbqJu/70RCt7m43vOdN6aWlyo8ZVlBcNBAoI4t7riQsFhv+i/gPABWWNtmRT8&#10;kYf5rPM0xVTbK3/RZRcKEUPYp6igDMGlUvq8JIN+YB1x5L5tYzBE2BRSN3iN4aaWoyQZS4MVx4YS&#10;Hb2VlP/uzkbBauuWP6cse964z4/j2GX0vjielep129cJiEBteIj/3Wsd54+GcH8mX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ImWxAAAANwAAAAPAAAAAAAAAAAA&#10;AAAAAKECAABkcnMvZG93bnJldi54bWxQSwUGAAAAAAQABAD5AAAAkgMAAAAA&#10;" strokecolor="#24282b" strokeweight="31e-5mm">
                  <v:stroke joinstyle="miter"/>
                </v:line>
                <v:line id="Line 125" o:spid="_x0000_s1323" style="position:absolute;visibility:visible;mso-wrap-style:square" from="18141,13963" to="1814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X4cMAAADcAAAADwAAAGRycy9kb3ducmV2LnhtbERPS2vCQBC+F/wPyxR6KbppDiLRVUqL&#10;fQnBF56H7JikZme32VXTf+8Kgrf5+J4zmXWmESdqfW1ZwcsgAUFcWF1zqWC7mfdHIHxA1thYJgX/&#10;5GE27T1MMNP2zCs6rUMpYgj7DBVUIbhMSl9UZNAPrCOO3N62BkOEbSl1i+cYbhqZJslQGqw5NlTo&#10;6K2i4rA+GgWfC/fx+5fnz99u+bMbupze57ujUk+P3esYRKAu3MU395eO89MUrs/EC+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F+HDAAAA3AAAAA8AAAAAAAAAAAAA&#10;AAAAoQIAAGRycy9kb3ducmV2LnhtbFBLBQYAAAAABAAEAPkAAACRAwAAAAA=&#10;" strokecolor="#24282b" strokeweight="31e-5mm">
                  <v:stroke joinstyle="miter"/>
                </v:line>
                <v:line id="Line 126" o:spid="_x0000_s1324" style="position:absolute;visibility:visible;mso-wrap-style:square" from="18141,14471" to="18141,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6yesQAAADcAAAADwAAAGRycy9kb3ducmV2LnhtbERP32vCMBB+H+x/CCfsRWY6B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rJ6xAAAANwAAAAPAAAAAAAAAAAA&#10;AAAAAKECAABkcnMvZG93bnJldi54bWxQSwUGAAAAAAQABAD5AAAAkgMAAAAA&#10;" strokecolor="#24282b" strokeweight="31e-5mm">
                  <v:stroke joinstyle="miter"/>
                </v:line>
                <v:line id="Line 127" o:spid="_x0000_s1325" style="position:absolute;visibility:visible;mso-wrap-style:square" from="18141,15055" to="18141,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qDsQAAADcAAAADwAAAGRycy9kb3ducmV2LnhtbERP32vCMBB+H+x/CCfsRWY6E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oOxAAAANwAAAAPAAAAAAAAAAAA&#10;AAAAAKECAABkcnMvZG93bnJldi54bWxQSwUGAAAAAAQABAD5AAAAkgMAAAAA&#10;" strokecolor="#24282b" strokeweight="31e-5mm">
                  <v:stroke joinstyle="miter"/>
                </v:line>
                <v:line id="Line 128" o:spid="_x0000_s1326" style="position:absolute;visibility:visible;mso-wrap-style:square" from="18141,15563" to="18141,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PlcQAAADcAAAADwAAAGRycy9kb3ducmV2LnhtbERP32vCMBB+H+x/CCfsRWY6Q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4+VxAAAANwAAAAPAAAAAAAAAAAA&#10;AAAAAKECAABkcnMvZG93bnJldi54bWxQSwUGAAAAAAQABAD5AAAAkgMAAAAA&#10;" strokecolor="#24282b" strokeweight="31e-5mm">
                  <v:stroke joinstyle="miter"/>
                </v:line>
                <v:line id="Line 129" o:spid="_x0000_s1327" style="position:absolute;visibility:visible;mso-wrap-style:square" from="18141,16148" to="18141,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R4sMAAADcAAAADwAAAGRycy9kb3ducmV2LnhtbERPS2vCQBC+F/wPyxR6KbrRQ5DoKqVi&#10;nxB84XnIjklqdnabXTX9911B8DYf33Om88404kytry0rGA4SEMSF1TWXCnbbZX8MwgdkjY1lUvBH&#10;Huaz3sMUM20vvKbzJpQihrDPUEEVgsuk9EVFBv3AOuLIHWxrMETYllK3eInhppGjJEmlwZpjQ4WO&#10;XisqjpuTUfD+7d5+fvP8+dOtvvapy2mx3J+UenrsXiYgAnXhLr65P3ScP0rh+ky8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EeLDAAAA3AAAAA8AAAAAAAAAAAAA&#10;AAAAoQIAAGRycy9kb3ducmV2LnhtbFBLBQYAAAAABAAEAPkAAACRAwAAAAA=&#10;" strokecolor="#24282b" strokeweight="31e-5mm">
                  <v:stroke joinstyle="miter"/>
                </v:line>
                <v:line id="Line 130" o:spid="_x0000_s1328" style="position:absolute;flip:x;visibility:visible;mso-wrap-style:square" from="17919,10109" to="18281,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d6MQAAADcAAAADwAAAGRycy9kb3ducmV2LnhtbERPTWvCQBC9F/wPyxR6KWbTgG2NWUUK&#10;LSK9GAU9Dtlxk5qdDdmtxn/vCoXe5vE+p1gMthVn6n3jWMFLkoIgrpxu2CjYbT/H7yB8QNbYOiYF&#10;V/KwmI8eCsy1u/CGzmUwIoawz1FBHUKXS+mrmiz6xHXEkTu63mKIsDdS93iJ4baVWZq+SosNx4Ya&#10;O/qoqTqVv1aBmax22XOz/55eD6et+VlXXyb1Sj09DssZiEBD+Bf/uVc6zs/e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B3oxAAAANwAAAAPAAAAAAAAAAAA&#10;AAAAAKECAABkcnMvZG93bnJldi54bWxQSwUGAAAAAAQABAD5AAAAkgMAAAAA&#10;" strokecolor="#24282b" strokeweight="31e-5mm">
                  <v:stroke joinstyle="miter"/>
                </v:line>
                <v:line id="Line 131" o:spid="_x0000_s1329" style="position:absolute;visibility:visible;mso-wrap-style:square" from="19234,9239" to="1923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gC8cAAADcAAAADwAAAGRycy9kb3ducmV2LnhtbESPT0/CQBDF7yZ8h82QcDGylQMxlYUY&#10;CfLHpFE0nCfdsa10Z5fuAvXbOwcTbzN5b977zWzRu1ZdqIuNZwP34wwUceltw5WBz4/V3QOomJAt&#10;tp7JwA9FWMwHNzPMrb/yO132qVISwjFHA3VKIdc6ljU5jGMfiEX78p3DJGtXadvhVcJdqydZNtUO&#10;G5aGGgM911Qe92dnYP0aXr5PRXG7DW+7wzQUtFwdzsaMhv3TI6hEffo3/11vrOBPhFaekQn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iALxwAAANwAAAAPAAAAAAAA&#10;AAAAAAAAAKECAABkcnMvZG93bnJldi54bWxQSwUGAAAAAAQABAD5AAAAlQMAAAAA&#10;" strokecolor="#24282b" strokeweight="31e-5mm">
                  <v:stroke joinstyle="miter"/>
                </v:line>
                <v:line id="Line 132" o:spid="_x0000_s1330" style="position:absolute;visibility:visible;mso-wrap-style:square" from="19234,9601" to="19234,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FkMQAAADcAAAADwAAAGRycy9kb3ducmV2LnhtbERPS2sCMRC+F/ofwhS8SM3qQezWKKXi&#10;G5bWFs/DZrq77WYSN1HXf28Eobf5+J4znramFidqfGVZQb+XgCDOra64UPD9NX8egfABWWNtmRRc&#10;yMN08vgwxlTbM3/SaRcKEUPYp6igDMGlUvq8JIO+Zx1x5H5sYzBE2BRSN3iO4aaWgyQZSoMVx4YS&#10;Hb2XlP/tjkbBcusWv4cs667dx2Y/dBnN5vujUp2n9u0VRKA2/Ivv7pWO8wcvcHsmXi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oWQxAAAANwAAAAPAAAAAAAAAAAA&#10;AAAAAKECAABkcnMvZG93bnJldi54bWxQSwUGAAAAAAQABAD5AAAAkgMAAAAA&#10;" strokecolor="#24282b" strokeweight="31e-5mm">
                  <v:stroke joinstyle="miter"/>
                </v:line>
                <v:line id="Line 133" o:spid="_x0000_s1331" style="position:absolute;visibility:visible;mso-wrap-style:square" from="19234,10109" to="19234,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60McAAADcAAAADwAAAGRycy9kb3ducmV2LnhtbESPT0vDQBDF74LfYRnBi9hNFYqk3Rax&#10;1P4RgrbS85Adk2h2ds1u2/TbO4eCtxnem/d+M5n1rlVH6mLj2cBwkIEiLr1tuDLwuVvcP4GKCdli&#10;65kMnCnCbHp9NcHc+hN/0HGbKiUhHHM0UKcUcq1jWZPDOPCBWLQv3zlMsnaVth2eJNy1+iHLRtph&#10;w9JQY6CXmsqf7cEZWL6F1+/forhbh/fNfhQKmi/2B2Nub/rnMahEffo3X65XVvAfBV+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brQxwAAANwAAAAPAAAAAAAA&#10;AAAAAAAAAKECAABkcnMvZG93bnJldi54bWxQSwUGAAAAAAQABAD5AAAAlQMAAAAA&#10;" strokecolor="#24282b" strokeweight="31e-5mm">
                  <v:stroke joinstyle="miter"/>
                </v:line>
                <v:line id="Line 134" o:spid="_x0000_s1332" style="position:absolute;visibility:visible;mso-wrap-style:square" from="19234,10693" to="19234,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fS8QAAADcAAAADwAAAGRycy9kb3ducmV2LnhtbERP32vCMBB+H+x/CCfsRWaqgkhnFNnQ&#10;qYPinPh8NGfbrblkTdT63xthsLf7+H7eZNaaWpyp8ZVlBf1eAoI4t7riQsH+a/E8BuEDssbaMim4&#10;kofZ9PFhgqm2F/6k8y4UIoawT1FBGYJLpfR5SQZ9zzriyB1tYzBE2BRSN3iJ4aaWgyQZSYMVx4YS&#10;Hb2WlP/sTkbB+4dbfv9mWXfttpvDyGX0tjiclHrqtPMXEIHa8C/+c690nD/sw/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R9LxAAAANwAAAAPAAAAAAAAAAAA&#10;AAAAAKECAABkcnMvZG93bnJldi54bWxQSwUGAAAAAAQABAD5AAAAkgMAAAAA&#10;" strokecolor="#24282b" strokeweight="31e-5mm">
                  <v:stroke joinstyle="miter"/>
                </v:line>
                <v:line id="Line 135" o:spid="_x0000_s1333" style="position:absolute;visibility:visible;mso-wrap-style:square" from="19234,11201" to="19234,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PMQAAADcAAAADwAAAGRycy9kb3ducmV2LnhtbERP32vCMBB+H+x/CCfsRWY6BZHOKLKh&#10;UwfFOfH5aM62W3OJTdT63xthsLf7+H7eeNqaWpyp8ZVlBS+9BARxbnXFhYLd9/x5BMIHZI21ZVJw&#10;JQ/TyePDGFNtL/xF520oRAxhn6KCMgSXSunzkgz6nnXEkTvYxmCIsCmkbvASw00t+0kylAYrjg0l&#10;OnorKf/dnoyCj0+3+DlmWXflNuv90GX0Pt+flHrqtLNXEIHa8C/+cy91nD/ow/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4E8xAAAANwAAAAPAAAAAAAAAAAA&#10;AAAAAKECAABkcnMvZG93bnJldi54bWxQSwUGAAAAAAQABAD5AAAAkgMAAAAA&#10;" strokecolor="#24282b" strokeweight="31e-5mm">
                  <v:stroke joinstyle="miter"/>
                </v:line>
                <v:line id="Line 136" o:spid="_x0000_s1334" style="position:absolute;visibility:visible;mso-wrap-style:square" from="19234,11779" to="19234,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kp8QAAADcAAAADwAAAGRycy9kb3ducmV2LnhtbERP22oCMRB9F/oPYQq+SM2qIGVrlKJY&#10;b7C0tvg8bKa7WzeTdBN1+/emIPg2h3Odyaw1tThT4yvLCgb9BARxbnXFhYKvz+XTMwgfkDXWlknB&#10;H3mYTR86E0y1vfAHnfehEDGEfYoKyhBcKqXPSzLo+9YRR+7bNgZDhE0hdYOXGG5qOUySsTRYcWwo&#10;0dG8pPy4PxkFq517+/nNst7GvW8PY5fRYnk4KdV9bF9fQARqw118c691nD8a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ySnxAAAANwAAAAPAAAAAAAAAAAA&#10;AAAAAKECAABkcnMvZG93bnJldi54bWxQSwUGAAAAAAQABAD5AAAAkgMAAAAA&#10;" strokecolor="#24282b" strokeweight="31e-5mm">
                  <v:stroke joinstyle="miter"/>
                </v:line>
                <v:line id="Line 137" o:spid="_x0000_s1335" style="position:absolute;visibility:visible;mso-wrap-style:square" from="19234,12293" to="1923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808UAAADcAAAADwAAAGRycy9kb3ducmV2LnhtbERP22rCQBB9L/gPywh9KbrpBZHoKqXF&#10;XhSCRvF5yI5J2uzsNrtq+vddoeDbHM51pvPONOJEra8tK7gfJiCIC6trLhXstovBGIQPyBoby6Tg&#10;lzzMZ72bKabannlDpzyUIoawT1FBFYJLpfRFRQb90DriyB1sazBE2JZSt3iO4aaRD0kykgZrjg0V&#10;OnqpqPjOj0bB+8q9ff1k2d2nWy/3I5fR62J/VOq23z1PQATqwlX87/7Qcf7jE1ye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6808UAAADcAAAADwAAAAAAAAAA&#10;AAAAAAChAgAAZHJzL2Rvd25yZXYueG1sUEsFBgAAAAAEAAQA+QAAAJMDAAAAAA==&#10;" strokecolor="#24282b" strokeweight="31e-5mm">
                  <v:stroke joinstyle="miter"/>
                </v:line>
                <v:line id="Line 138" o:spid="_x0000_s1336" style="position:absolute;visibility:visible;mso-wrap-style:square" from="19234,12871" to="19234,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ZSMUAAADcAAAADwAAAGRycy9kb3ducmV2LnhtbERP22rCQBB9L/gPywh9KbppS0Wiq5QW&#10;e1EIGsXnITsmabOz2+yq6d93hYJvczjXmc4704gTtb62rOB+mIAgLqyuuVSw2y4GYxA+IGtsLJOC&#10;X/Iwn/Vupphqe+YNnfJQihjCPkUFVQguldIXFRn0Q+uII3ewrcEQYVtK3eI5hptGPiTJSBqsOTZU&#10;6OilouI7PxoF7yv39vWTZXefbr3cj1xGr4v9Uanbfvc8ARGoC1fxv/tDx/mPT3B5Jl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IZSMUAAADcAAAADwAAAAAAAAAA&#10;AAAAAAChAgAAZHJzL2Rvd25yZXYueG1sUEsFBgAAAAAEAAQA+QAAAJMDAAAAAA==&#10;" strokecolor="#24282b" strokeweight="31e-5mm">
                  <v:stroke joinstyle="miter"/>
                </v:line>
                <v:line id="Line 139" o:spid="_x0000_s1337" style="position:absolute;visibility:visible;mso-wrap-style:square" from="19234,13379" to="19234,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HP8QAAADcAAAADwAAAGRycy9kb3ducmV2LnhtbERP32vCMBB+F/wfwgl7GZrOQRmdUUTR&#10;uQll0+Hz0Zxtt+aSNVG7/94MBr7dx/fzJrPONOJMra8tK3gYJSCIC6trLhV87lfDJxA+IGtsLJOC&#10;X/Iwm/Z7E8y0vfAHnXehFDGEfYYKqhBcJqUvKjLoR9YRR+5oW4MhwraUusVLDDeNHCdJKg3WHBsq&#10;dLSoqPjenYyCl61bf/3k+f2re387pC6n5epwUupu0M2fQQTqwk38797oOP8xhb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Ic/xAAAANwAAAAPAAAAAAAAAAAA&#10;AAAAAKECAABkcnMvZG93bnJldi54bWxQSwUGAAAAAAQABAD5AAAAkgMAAAAA&#10;" strokecolor="#24282b" strokeweight="31e-5mm">
                  <v:stroke joinstyle="miter"/>
                </v:line>
                <v:line id="Line 140" o:spid="_x0000_s1338" style="position:absolute;visibility:visible;mso-wrap-style:square" from="19234,13963" to="1923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ipMUAAADcAAAADwAAAGRycy9kb3ducmV2LnhtbERP30vDMBB+H/g/hBN8GVuqgzlq0yHK&#10;nG5Qtip7PpqzrTaX2GRb/e+NIPh2H9/Py5aD6cSJet9aVnA9TUAQV1a3XCt4e11NFiB8QNbYWSYF&#10;3+RhmV+MMky1PfOeTmWoRQxhn6KCJgSXSumrhgz6qXXEkXu3vcEQYV9L3eM5hptO3iTJXBpsOTY0&#10;6OihoeqzPBoF6617+vgqivGL220Oc1fQ4+pwVOrqcri/AxFoCP/iP/ezjvNnt/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wipMUAAADcAAAADwAAAAAAAAAA&#10;AAAAAAChAgAAZHJzL2Rvd25yZXYueG1sUEsFBgAAAAAEAAQA+QAAAJMDAAAAAA==&#10;" strokecolor="#24282b" strokeweight="31e-5mm">
                  <v:stroke joinstyle="miter"/>
                </v:line>
                <v:line id="Line 141" o:spid="_x0000_s1339" style="position:absolute;visibility:visible;mso-wrap-style:square" from="19234,14471" to="19234,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21scAAADcAAAADwAAAGRycy9kb3ducmV2LnhtbESPT0vDQBDF74LfYRnBi9hNFYqk3Rax&#10;1P4RgrbS85Adk2h2ds1u2/TbO4eCtxnem/d+M5n1rlVH6mLj2cBwkIEiLr1tuDLwuVvcP4GKCdli&#10;65kMnCnCbHp9NcHc+hN/0HGbKiUhHHM0UKcUcq1jWZPDOPCBWLQv3zlMsnaVth2eJNy1+iHLRtph&#10;w9JQY6CXmsqf7cEZWL6F1+/forhbh/fNfhQKmi/2B2Nub/rnMahEffo3X65XVvAfhVa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bWxwAAANwAAAAPAAAAAAAA&#10;AAAAAAAAAKECAABkcnMvZG93bnJldi54bWxQSwUGAAAAAAQABAD5AAAAlQMAAAAA&#10;" strokecolor="#24282b" strokeweight="31e-5mm">
                  <v:stroke joinstyle="miter"/>
                </v:line>
                <v:line id="Line 142" o:spid="_x0000_s1340" style="position:absolute;visibility:visible;mso-wrap-style:square" from="19234,15055" to="1923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TTcUAAADcAAAADwAAAGRycy9kb3ducmV2LnhtbERP30vDMBB+H/g/hBN8GVuqg+Fq0yHK&#10;nG5Qtip7PpqzrTaX2GRb/e+NIPh2H9/Py5aD6cSJet9aVnA9TUAQV1a3XCt4e11NbkH4gKyxs0wK&#10;vsnDMr8YZZhqe+Y9ncpQixjCPkUFTQguldJXDRn0U+uII/due4Mhwr6WusdzDDedvEmSuTTYcmxo&#10;0NFDQ9VneTQK1lv39PFVFOMXt9sc5q6gx9XhqNTV5XB/ByLQEP7Ff+5nHefPF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8TTcUAAADcAAAADwAAAAAAAAAA&#10;AAAAAAChAgAAZHJzL2Rvd25yZXYueG1sUEsFBgAAAAAEAAQA+QAAAJMDAAAAAA==&#10;" strokecolor="#24282b" strokeweight="31e-5mm">
                  <v:stroke joinstyle="miter"/>
                </v:line>
                <v:line id="Line 143" o:spid="_x0000_s1341" style="position:absolute;visibility:visible;mso-wrap-style:square" from="19234,15563" to="19234,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JrccAAADcAAAADwAAAGRycy9kb3ducmV2LnhtbESPT0vDQBDF74LfYRnBi9hNRYqk3Rax&#10;1P4RgrbS85Adk2h2ds1u2/TbO4eCtxnem/d+M5n1rlVH6mLj2cBwkIEiLr1tuDLwuVvcP4GKCdli&#10;65kMnCnCbHp9NcHc+hN/0HGbKiUhHHM0UKcUcq1jWZPDOPCBWLQv3zlMsnaVth2eJNy1+iHLRtph&#10;w9JQY6CXmsqf7cEZWL6F1+/forhbh/fNfhQKmi/2B2Nub/rnMahEffo3X65XVvAfBV+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8mtxwAAANwAAAAPAAAAAAAA&#10;AAAAAAAAAKECAABkcnMvZG93bnJldi54bWxQSwUGAAAAAAQABAD5AAAAlQMAAAAA&#10;" strokecolor="#24282b" strokeweight="31e-5mm">
                  <v:stroke joinstyle="miter"/>
                </v:line>
                <v:line id="Line 144" o:spid="_x0000_s1342" style="position:absolute;visibility:visible;mso-wrap-style:square" from="19234,16148" to="19234,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sNsQAAADcAAAADwAAAGRycy9kb3ducmV2LnhtbERP32vCMBB+H+x/CCfsRWaqiEhnFNnQ&#10;qYPinPh8NGfbrblkTdT63xthsLf7+H7eZNaaWpyp8ZVlBf1eAoI4t7riQsH+a/E8BuEDssbaMim4&#10;kofZ9PFhgqm2F/6k8y4UIoawT1FBGYJLpfR5SQZ9zzriyB1tYzBE2BRSN3iJ4aaWgyQZSYMVx4YS&#10;Hb2WlP/sTkbB+4dbfv9mWXfttpvDyGX0tjiclHrqtPMXEIHa8C/+c690nD/sw/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2w2xAAAANwAAAAPAAAAAAAAAAAA&#10;AAAAAKECAABkcnMvZG93bnJldi54bWxQSwUGAAAAAAQABAD5AAAAkgMAAAAA&#10;" strokecolor="#24282b" strokeweight="31e-5mm">
                  <v:stroke joinstyle="miter"/>
                </v:line>
                <v:line id="Line 145" o:spid="_x0000_s1343" style="position:absolute;flip:x;visibility:visible;mso-wrap-style:square" from="19088,10109" to="19450,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b0MQAAADcAAAADwAAAGRycy9kb3ducmV2LnhtbERPTWvCQBC9F/wPyxR6KWbTYEuNWUUK&#10;LSK9GAU9Dtlxk5qdDdmtxn/vCoXe5vE+p1gMthVn6n3jWMFLkoIgrpxu2CjYbT/H7yB8QNbYOiYF&#10;V/KwmI8eCsy1u/CGzmUwIoawz1FBHUKXS+mrmiz6xHXEkTu63mKIsDdS93iJ4baVWZq+SYsNx4Ya&#10;O/qoqTqVv1aBeV3tsudm/z29Hk5b87OuvkzqlXp6HJYzEIGG8C/+c690nD/J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FvQxAAAANwAAAAPAAAAAAAAAAAA&#10;AAAAAKECAABkcnMvZG93bnJldi54bWxQSwUGAAAAAAQABAD5AAAAkgMAAAAA&#10;" strokecolor="#24282b" strokeweight="31e-5mm">
                  <v:stroke joinstyle="miter"/>
                </v:line>
                <v:line id="Line 146" o:spid="_x0000_s1344" style="position:absolute;visibility:visible;mso-wrap-style:square" from="20396,9239" to="20396,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X2sUAAADcAAAADwAAAGRycy9kb3ducmV2LnhtbERP22rCQBB9L/gPywh9KbrpBZHoKqXF&#10;XhSCRvF5yI5J2uzsNrtq+vddoeDbHM51pvPONOJEra8tK7gfJiCIC6trLhXstovBGIQPyBoby6Tg&#10;lzzMZ72bKabannlDpzyUIoawT1FBFYJLpfRFRQb90DriyB1sazBE2JZSt3iO4aaRD0kykgZrjg0V&#10;OnqpqPjOj0bB+8q9ff1k2d2nWy/3I5fR62J/VOq23z1PQATqwlX87/7Qcf7TI1ye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FX2sUAAADcAAAADwAAAAAAAAAA&#10;AAAAAAChAgAAZHJzL2Rvd25yZXYueG1sUEsFBgAAAAAEAAQA+QAAAJMDAAAAAA==&#10;" strokecolor="#24282b" strokeweight="31e-5mm">
                  <v:stroke joinstyle="miter"/>
                </v:line>
                <v:line id="Line 147" o:spid="_x0000_s1345" style="position:absolute;visibility:visible;mso-wrap-style:square" from="20396,9601" to="20396,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PrsQAAADcAAAADwAAAGRycy9kb3ducmV2LnhtbERP22oCMRB9F/oPYQq+SM0qImVrlKJY&#10;b7C0tvg8bKa7WzeTdBN1+/emIPg2h3Odyaw1tThT4yvLCgb9BARxbnXFhYKvz+XTMwgfkDXWlknB&#10;H3mYTR86E0y1vfAHnfehEDGEfYoKyhBcKqXPSzLo+9YRR+7bNgZDhE0hdYOXGG5qOUySsTRYcWwo&#10;0dG8pPy4PxkFq517+/nNst7GvW8PY5fRYnk4KdV9bF9fQARqw118c691nD8a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M+uxAAAANwAAAAPAAAAAAAAAAAA&#10;AAAAAKECAABkcnMvZG93bnJldi54bWxQSwUGAAAAAAQABAD5AAAAkgMAAAAA&#10;" strokecolor="#24282b" strokeweight="31e-5mm">
                  <v:stroke joinstyle="miter"/>
                </v:line>
                <v:line id="Line 148" o:spid="_x0000_s1346" style="position:absolute;visibility:visible;mso-wrap-style:square" from="20396,10109" to="20396,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qNcUAAADcAAAADwAAAGRycy9kb3ducmV2LnhtbERP22rCQBB9L/gPywh9KbppaUWiq5QW&#10;e1EIGsXnITsmabOz2+yq6d93hYJvczjXmc4704gTtb62rOB+mIAgLqyuuVSw2y4GYxA+IGtsLJOC&#10;X/Iwn/Vupphqe+YNnfJQihjCPkUFVQguldIXFRn0Q+uII3ewrcEQYVtK3eI5hptGPiTJSBqsOTZU&#10;6OilouI7PxoF7yv39vWTZXefbr3cj1xGr4v9Uanbfvc8ARGoC1fxv/tDx/mPT3B5Jl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RqNcUAAADcAAAADwAAAAAAAAAA&#10;AAAAAAChAgAAZHJzL2Rvd25yZXYueG1sUEsFBgAAAAAEAAQA+QAAAJMDAAAAAA==&#10;" strokecolor="#24282b" strokeweight="31e-5mm">
                  <v:stroke joinstyle="miter"/>
                </v:line>
                <v:line id="Line 149" o:spid="_x0000_s1347" style="position:absolute;visibility:visible;mso-wrap-style:square" from="20396,10693" to="20396,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0QsQAAADcAAAADwAAAGRycy9kb3ducmV2LnhtbERP32vCMBB+F/wfwgl7GZpORhmdUUTR&#10;uQll0+Hz0Zxtt+aSNVG7/94MBr7dx/fzJrPONOJMra8tK3gYJSCIC6trLhV87lfDJxA+IGtsLJOC&#10;X/Iwm/Z7E8y0vfAHnXehFDGEfYYKqhBcJqUvKjLoR9YRR+5oW4MhwraUusVLDDeNHCdJKg3WHBsq&#10;dLSoqPjenYyCl61bf/3k+f2re387pC6n5epwUupu0M2fQQTqwk38797oOP8xhb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vRCxAAAANwAAAAPAAAAAAAAAAAA&#10;AAAAAKECAABkcnMvZG93bnJldi54bWxQSwUGAAAAAAQABAD5AAAAkgMAAAAA&#10;" strokecolor="#24282b" strokeweight="31e-5mm">
                  <v:stroke joinstyle="miter"/>
                </v:line>
                <v:line id="Line 150" o:spid="_x0000_s1348" style="position:absolute;visibility:visible;mso-wrap-style:square" from="20396,11201" to="20396,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R2cUAAADcAAAADwAAAGRycy9kb3ducmV2LnhtbERP30vDMBB+H/g/hBN8GVuqjDlq0yHK&#10;nG5Qtip7PpqzrTaX2GRb/e+NIPh2H9/Py5aD6cSJet9aVnA9TUAQV1a3XCt4e11NFiB8QNbYWSYF&#10;3+RhmV+MMky1PfOeTmWoRQxhn6KCJgSXSumrhgz6qXXEkXu3vcEQYV9L3eM5hptO3iTJXBpsOTY0&#10;6OihoeqzPBoF6617+vgqivGL220Oc1fQ4+pwVOrqcri/AxFoCP/iP/ezjvNnt/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pR2cUAAADcAAAADwAAAAAAAAAA&#10;AAAAAAChAgAAZHJzL2Rvd25yZXYueG1sUEsFBgAAAAAEAAQA+QAAAJMDAAAAAA==&#10;" strokecolor="#24282b" strokeweight="31e-5mm">
                  <v:stroke joinstyle="miter"/>
                </v:line>
                <v:line id="Line 151" o:spid="_x0000_s1349" style="position:absolute;visibility:visible;mso-wrap-style:square" from="20396,11779" to="20396,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Fq8cAAADcAAAADwAAAGRycy9kb3ducmV2LnhtbESPT0vDQBDF74LfYRnBi9hNRYqk3Rax&#10;1P4RgrbS85Adk2h2ds1u2/TbO4eCtxnem/d+M5n1rlVH6mLj2cBwkIEiLr1tuDLwuVvcP4GKCdli&#10;65kMnCnCbHp9NcHc+hN/0HGbKiUhHHM0UKcUcq1jWZPDOPCBWLQv3zlMsnaVth2eJNy1+iHLRtph&#10;w9JQY6CXmsqf7cEZWL6F1+/forhbh/fNfhQKmi/2B2Nub/rnMahEffo3X65XVvAfhVa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WrxwAAANwAAAAPAAAAAAAA&#10;AAAAAAAAAKECAABkcnMvZG93bnJldi54bWxQSwUGAAAAAAQABAD5AAAAlQMAAAAA&#10;" strokecolor="#24282b" strokeweight="31e-5mm">
                  <v:stroke joinstyle="miter"/>
                </v:line>
                <v:line id="Line 152" o:spid="_x0000_s1350" style="position:absolute;visibility:visible;mso-wrap-style:square" from="20396,12293" to="20396,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MMUAAADcAAAADwAAAGRycy9kb3ducmV2LnhtbERP30vDMBB+H/g/hBN8GVuqjOFq0yHK&#10;nG5Qtip7PpqzrTaX2GRb/e+NIPh2H9/Py5aD6cSJet9aVnA9TUAQV1a3XCt4e11NbkH4gKyxs0wK&#10;vsnDMr8YZZhqe+Y9ncpQixjCPkUFTQguldJXDRn0U+uII/due4Mhwr6WusdzDDedvEmSuTTYcmxo&#10;0NFDQ9VneTQK1lv39PFVFOMXt9sc5q6gx9XhqNTV5XB/ByLQEP7Ff+5nHefPF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gMMUAAADcAAAADwAAAAAAAAAA&#10;AAAAAAChAgAAZHJzL2Rvd25yZXYueG1sUEsFBgAAAAAEAAQA+QAAAJMDAAAAAA==&#10;" strokecolor="#24282b" strokeweight="31e-5mm">
                  <v:stroke joinstyle="miter"/>
                </v:line>
                <v:line id="Line 153" o:spid="_x0000_s1351" style="position:absolute;visibility:visible;mso-wrap-style:square" from="20396,12871" to="20396,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fcMcAAADcAAAADwAAAGRycy9kb3ducmV2LnhtbESPT0vDQBDF74LfYRnBi9hNBYuk3Rax&#10;1P4RgrbS85Adk2h2ds1u2/TbO4eCtxnem/d+M5n1rlVH6mLj2cBwkIEiLr1tuDLwuVvcP4GKCdli&#10;65kMnCnCbHp9NcHc+hN/0HGbKiUhHHM0UKcUcq1jWZPDOPCBWLQv3zlMsnaVth2eJNy1+iHLRtph&#10;w9JQY6CXmsqf7cEZWL6F1+/forhbh/fNfhQKmi/2B2Nub/rnMahEffo3X65XVvAfBV+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l9wxwAAANwAAAAPAAAAAAAA&#10;AAAAAAAAAKECAABkcnMvZG93bnJldi54bWxQSwUGAAAAAAQABAD5AAAAlQMAAAAA&#10;" strokecolor="#24282b" strokeweight="31e-5mm">
                  <v:stroke joinstyle="miter"/>
                </v:line>
                <v:line id="Line 154" o:spid="_x0000_s1352" style="position:absolute;visibility:visible;mso-wrap-style:square" from="20396,13379" to="20396,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668QAAADcAAAADwAAAGRycy9kb3ducmV2LnhtbERP32vCMBB+H+x/CCfsRWaqoEhnFNnQ&#10;qYPinPh8NGfbrblkTdT63xthsLf7+H7eZNaaWpyp8ZVlBf1eAoI4t7riQsH+a/E8BuEDssbaMim4&#10;kofZ9PFhgqm2F/6k8y4UIoawT1FBGYJLpfR5SQZ9zzriyB1tYzBE2BRSN3iJ4aaWgyQZSYMVx4YS&#10;Hb2WlP/sTkbB+4dbfv9mWXfttpvDyGX0tjiclHrqtPMXEIHa8C/+c690nD/sw/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vrrxAAAANwAAAAPAAAAAAAAAAAA&#10;AAAAAKECAABkcnMvZG93bnJldi54bWxQSwUGAAAAAAQABAD5AAAAkgMAAAAA&#10;" strokecolor="#24282b" strokeweight="31e-5mm">
                  <v:stroke joinstyle="miter"/>
                </v:line>
                <v:line id="Line 155" o:spid="_x0000_s1353" style="position:absolute;visibility:visible;mso-wrap-style:square" from="20396,13963" to="2039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knMQAAADcAAAADwAAAGRycy9kb3ducmV2LnhtbERP32vCMBB+H+x/CCfsRWY6QZHOKLKh&#10;UwfFOfH5aM62W3OJTdT63xthsLf7+H7eeNqaWpyp8ZVlBS+9BARxbnXFhYLd9/x5BMIHZI21ZVJw&#10;JQ/TyePDGFNtL/xF520oRAxhn6KCMgSXSunzkgz6nnXEkTvYxmCIsCmkbvASw00t+0kylAYrjg0l&#10;OnorKf/dnoyCj0+3+DlmWXflNuv90GX0Pt+flHrqtLNXEIHa8C/+cy91nD/ow/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ScxAAAANwAAAAPAAAAAAAAAAAA&#10;AAAAAKECAABkcnMvZG93bnJldi54bWxQSwUGAAAAAAQABAD5AAAAkgMAAAAA&#10;" strokecolor="#24282b" strokeweight="31e-5mm">
                  <v:stroke joinstyle="miter"/>
                </v:line>
                <v:line id="Line 156" o:spid="_x0000_s1354" style="position:absolute;visibility:visible;mso-wrap-style:square" from="20396,14471" to="20396,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BB8UAAADcAAAADwAAAGRycy9kb3ducmV2LnhtbERP22rCQBB9L/gPywh9KbppS0Wiq5QW&#10;e1EIGsXnITsmabOz2+yq6d93hYJvczjXmc4704gTtb62rOB+mIAgLqyuuVSw2y4GYxA+IGtsLJOC&#10;X/Iwn/Vupphqe+YNnfJQihjCPkUFVQguldIXFRn0Q+uII3ewrcEQYVtK3eI5hptGPiTJSBqsOTZU&#10;6OilouI7PxoF7yv39vWTZXefbr3cj1xGr4v9Uanbfvc8ARGoC1fxv/tDx/lPj3B5Jl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jBB8UAAADcAAAADwAAAAAAAAAA&#10;AAAAAAChAgAAZHJzL2Rvd25yZXYueG1sUEsFBgAAAAAEAAQA+QAAAJMDAAAAAA==&#10;" strokecolor="#24282b" strokeweight="31e-5mm">
                  <v:stroke joinstyle="miter"/>
                </v:line>
                <v:line id="Line 157" o:spid="_x0000_s1355" style="position:absolute;visibility:visible;mso-wrap-style:square" from="20396,15055" to="2039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Zc8UAAADcAAAADwAAAGRycy9kb3ducmV2LnhtbERP22rCQBB9L/gPywh9KbppaUWiq5QW&#10;e1EIGsXnITsmabOz2+yq6d93hYJvczjXmc4704gTtb62rOB+mIAgLqyuuVSw2y4GYxA+IGtsLJOC&#10;X/Iwn/Vupphqe+YNnfJQihjCPkUFVQguldIXFRn0Q+uII3ewrcEQYVtK3eI5hptGPiTJSBqsOTZU&#10;6OilouI7PxoF7yv39vWTZXefbr3cj1xGr4v9Uanbfvc8ARGoC1fxv/tDx/lPj3B5Jl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FZc8UAAADcAAAADwAAAAAAAAAA&#10;AAAAAAChAgAAZHJzL2Rvd25yZXYueG1sUEsFBgAAAAAEAAQA+QAAAJMDAAAAAA==&#10;" strokecolor="#24282b" strokeweight="31e-5mm">
                  <v:stroke joinstyle="miter"/>
                </v:line>
                <v:line id="Line 158" o:spid="_x0000_s1356" style="position:absolute;visibility:visible;mso-wrap-style:square" from="20396,15563" to="20396,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86MQAAADcAAAADwAAAGRycy9kb3ducmV2LnhtbERP22oCMRB9F/oPYQq+SM0qKGVrlKJY&#10;b7C0tvg8bKa7WzeTdBN1+/emIPg2h3Odyaw1tThT4yvLCgb9BARxbnXFhYKvz+XTMwgfkDXWlknB&#10;H3mYTR86E0y1vfAHnfehEDGEfYoKyhBcKqXPSzLo+9YRR+7bNgZDhE0hdYOXGG5qOUySsTRYcWwo&#10;0dG8pPy4PxkFq517+/nNst7GvW8PY5fRYnk4KdV9bF9fQARqw118c691nD8a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fzoxAAAANwAAAAPAAAAAAAAAAAA&#10;AAAAAKECAABkcnMvZG93bnJldi54bWxQSwUGAAAAAAQABAD5AAAAkgMAAAAA&#10;" strokecolor="#24282b" strokeweight="31e-5mm">
                  <v:stroke joinstyle="miter"/>
                </v:line>
                <v:line id="Line 159" o:spid="_x0000_s1357" style="position:absolute;visibility:visible;mso-wrap-style:square" from="20396,16148" to="20396,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in8QAAADcAAAADwAAAGRycy9kb3ducmV2LnhtbERP32vCMBB+F/wfwgl7GZpOWBmdUUTR&#10;uQll0+Hz0Zxtt+aSNVG7/94MBr7dx/fzJrPONOJMra8tK3gYJSCIC6trLhV87lfDJxA+IGtsLJOC&#10;X/Iwm/Z7E8y0vfAHnXehFDGEfYYKqhBcJqUvKjLoR9YRR+5oW4MhwraUusVLDDeNHCdJKg3WHBsq&#10;dLSoqPjenYyCl61bf/3k+f2re387pC6n5epwUupu0M2fQQTqwk38797oOP8xhb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2KfxAAAANwAAAAPAAAAAAAAAAAA&#10;AAAAAKECAABkcnMvZG93bnJldi54bWxQSwUGAAAAAAQABAD5AAAAkgMAAAAA&#10;" strokecolor="#24282b" strokeweight="31e-5mm">
                  <v:stroke joinstyle="miter"/>
                </v:line>
                <v:line id="Line 160" o:spid="_x0000_s1358" style="position:absolute;flip:x;visibility:visible;mso-wrap-style:square" from="20180,10109" to="20542,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ulcMAAADcAAAADwAAAGRycy9kb3ducmV2LnhtbERPS4vCMBC+C/sfwix4EU1X8LFdoyyC&#10;IuLFB+weh2ZMq82kNFHrvzeC4G0+vudMZo0txZVqXzhW8NVLQBBnThdsFBz2i+4YhA/IGkvHpOBO&#10;HmbTj9YEU+1uvKXrLhgRQ9inqCAPoUql9FlOFn3PVcSRO7raYoiwNlLXeIvhtpT9JBlKiwXHhhwr&#10;mueUnXcXq8AMVod+p/jbfN//z3tzWmdLk3il2p/N7w+IQE14i1/ulY7zByN4PhMv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ubpXDAAAA3AAAAA8AAAAAAAAAAAAA&#10;AAAAoQIAAGRycy9kb3ducmV2LnhtbFBLBQYAAAAABAAEAPkAAACRAwAAAAA=&#10;" strokecolor="#24282b" strokeweight="31e-5mm">
                  <v:stroke joinstyle="miter"/>
                </v:line>
                <v:line id="Line 161" o:spid="_x0000_s1359" style="position:absolute;visibility:visible;mso-wrap-style:square" from="21564,9239" to="2156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TdscAAADcAAAADwAAAGRycy9kb3ducmV2LnhtbESPT0vDQBDF74LfYRnBi9hNBYuk3Rax&#10;1P4RgrbS85Adk2h2ds1u2/TbO4eCtxnem/d+M5n1rlVH6mLj2cBwkIEiLr1tuDLwuVvcP4GKCdli&#10;65kMnCnCbHp9NcHc+hN/0HGbKiUhHHM0UKcUcq1jWZPDOPCBWLQv3zlMsnaVth2eJNy1+iHLRtph&#10;w9JQY6CXmsqf7cEZWL6F1+/forhbh/fNfhQKmi/2B2Nub/rnMahEffo3X65XVvAfhVaekQn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N2xwAAANwAAAAPAAAAAAAA&#10;AAAAAAAAAKECAABkcnMvZG93bnJldi54bWxQSwUGAAAAAAQABAD5AAAAlQMAAAAA&#10;" strokecolor="#24282b" strokeweight="31e-5mm">
                  <v:stroke joinstyle="miter"/>
                </v:line>
                <v:line id="Line 162" o:spid="_x0000_s1360" style="position:absolute;visibility:visible;mso-wrap-style:square" from="21564,9601" to="21564,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27cUAAADcAAAADwAAAGRycy9kb3ducmV2LnhtbERP30vDMBB+H/g/hBN8GVuqsOFq0yHK&#10;nG5Qtip7PpqzrTaX2GRb/e+NIPh2H9/Py5aD6cSJet9aVnA9TUAQV1a3XCt4e11NbkH4gKyxs0wK&#10;vsnDMr8YZZhqe+Y9ncpQixjCPkUFTQguldJXDRn0U+uII/due4Mhwr6WusdzDDedvEmSuTTYcmxo&#10;0NFDQ9VneTQK1lv39PFVFOMXt9sc5q6gx9XhqNTV5XB/ByLQEP7Ff+5nHefPF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D27cUAAADcAAAADwAAAAAAAAAA&#10;AAAAAAChAgAAZHJzL2Rvd25yZXYueG1sUEsFBgAAAAAEAAQA+QAAAJMDAAAAAA==&#10;" strokecolor="#24282b" strokeweight="31e-5mm">
                  <v:stroke joinstyle="miter"/>
                </v:line>
                <v:line id="Line 163" o:spid="_x0000_s1361" style="position:absolute;visibility:visible;mso-wrap-style:square" from="21564,10109" to="21564,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VzccAAADcAAAADwAAAGRycy9kb3ducmV2LnhtbESPT2vCQBDF7wW/wzKFXkrd1EMoqauU&#10;FrV/ILS2eB6y0yQ1O7tmV43f3jkIvc3w3rz3m+l8cJ06UB9bzwbuxxko4srblmsDP9+LuwdQMSFb&#10;7DyTgRNFmM9GV1MsrD/yFx3WqVYSwrFAA01KodA6Vg05jGMfiEX79b3DJGtfa9vjUcJdpydZlmuH&#10;LUtDg4GeG6q2670zsPoIy79dWd6+hc/3TR5Kells9sbcXA9Pj6ASDenffLl+tYKfC748IxPo2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pXNxwAAANwAAAAPAAAAAAAA&#10;AAAAAAAAAKECAABkcnMvZG93bnJldi54bWxQSwUGAAAAAAQABAD5AAAAlQMAAAAA&#10;" strokecolor="#24282b" strokeweight="31e-5mm">
                  <v:stroke joinstyle="miter"/>
                </v:line>
                <v:line id="Line 164" o:spid="_x0000_s1362" style="position:absolute;visibility:visible;mso-wrap-style:square" from="21564,10693" to="21564,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wVsMAAADcAAAADwAAAGRycy9kb3ducmV2LnhtbERPS2vCQBC+F/wPyxR6KbqxhyDRVUpF&#10;+4LgC89DdkxSs7Pb7Krpv+8Kgrf5+J4zmXWmEWdqfW1ZwXCQgCAurK65VLDbLvojED4ga2wsk4I/&#10;8jCb9h4mmGl74TWdN6EUMYR9hgqqEFwmpS8qMugH1hFH7mBbgyHCtpS6xUsMN418SZJUGqw5NlTo&#10;6K2i4rg5GQXv327585vnz59u9bVPXU7zxf6k1NNj9zoGEagLd/HN/aHj/HQI12fiB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KMFbDAAAA3AAAAA8AAAAAAAAAAAAA&#10;AAAAoQIAAGRycy9kb3ducmV2LnhtbFBLBQYAAAAABAAEAPkAAACRAwAAAAA=&#10;" strokecolor="#24282b" strokeweight="31e-5mm">
                  <v:stroke joinstyle="miter"/>
                </v:line>
                <v:line id="Line 165" o:spid="_x0000_s1363" style="position:absolute;visibility:visible;mso-wrap-style:square" from="21564,11201" to="21564,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uIcMAAADcAAAADwAAAGRycy9kb3ducmV2LnhtbERPS2vCQBC+F/wPyxR6KbrRQ5DoKqVi&#10;nxB84XnIjklqdnabXTX9911B8DYf33Om88404kytry0rGA4SEMSF1TWXCnbbZX8MwgdkjY1lUvBH&#10;Huaz3sMUM20vvKbzJpQihrDPUEEVgsuk9EVFBv3AOuLIHWxrMETYllK3eInhppGjJEmlwZpjQ4WO&#10;XisqjpuTUfD+7d5+fvP8+dOtvvapy2mx3J+UenrsXiYgAnXhLr65P3Scn47g+ky8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YriHDAAAA3AAAAA8AAAAAAAAAAAAA&#10;AAAAoQIAAGRycy9kb3ducmV2LnhtbFBLBQYAAAAABAAEAPkAAACRAwAAAAA=&#10;" strokecolor="#24282b" strokeweight="31e-5mm">
                  <v:stroke joinstyle="miter"/>
                </v:line>
                <v:line id="Line 166" o:spid="_x0000_s1364" style="position:absolute;visibility:visible;mso-wrap-style:square" from="21564,11779" to="21564,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LusQAAADcAAAADwAAAGRycy9kb3ducmV2LnhtbERP32vCMBB+F/wfwgl7GZrOQRmdUUTR&#10;uQll0+Hz0Zxtt+aSNVG7/94MBr7dx/fzJrPONOJMra8tK3gYJSCIC6trLhV87lfDJxA+IGtsLJOC&#10;X/Iwm/Z7E8y0vfAHnXehFDGEfYYKqhBcJqUvKjLoR9YRR+5oW4MhwraUusVLDDeNHCdJKg3WHBsq&#10;dLSoqPjenYyCl61bf/3k+f2re387pC6n5epwUupu0M2fQQTqwk38797oOD99hL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Au6xAAAANwAAAAPAAAAAAAAAAAA&#10;AAAAAKECAABkcnMvZG93bnJldi54bWxQSwUGAAAAAAQABAD5AAAAkgMAAAAA&#10;" strokecolor="#24282b" strokeweight="31e-5mm">
                  <v:stroke joinstyle="miter"/>
                </v:line>
                <v:line id="Line 167" o:spid="_x0000_s1365" style="position:absolute;visibility:visible;mso-wrap-style:square" from="21564,12293" to="2156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TzsQAAADcAAAADwAAAGRycy9kb3ducmV2LnhtbERP32vCMBB+F/wfwgl7GZpORhmdUUTR&#10;uQll0+Hz0Zxtt+aSNVG7/94MBr7dx/fzJrPONOJMra8tK3gYJSCIC6trLhV87lfDJxA+IGtsLJOC&#10;X/Iwm/Z7E8y0vfAHnXehFDGEfYYKqhBcJqUvKjLoR9YRR+5oW4MhwraUusVLDDeNHCdJKg3WHBsq&#10;dLSoqPjenYyCl61bf/3k+f2re387pC6n5epwUupu0M2fQQTqwk38797oOD99hL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POxAAAANwAAAAPAAAAAAAAAAAA&#10;AAAAAKECAABkcnMvZG93bnJldi54bWxQSwUGAAAAAAQABAD5AAAAkgMAAAAA&#10;" strokecolor="#24282b" strokeweight="31e-5mm">
                  <v:stroke joinstyle="miter"/>
                </v:line>
                <v:line id="Line 168" o:spid="_x0000_s1366" style="position:absolute;visibility:visible;mso-wrap-style:square" from="21564,12871" to="21564,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2VcQAAADcAAAADwAAAGRycy9kb3ducmV2LnhtbERP32vCMBB+F/wfwgl7GZpOWBmdUUTR&#10;uQll0+Hz0Zxtt+aSNVG7/94MBr7dx/fzJrPONOJMra8tK3gYJSCIC6trLhV87lfDJxA+IGtsLJOC&#10;X/Iwm/Z7E8y0vfAHnXehFDGEfYYKqhBcJqUvKjLoR9YRR+5oW4MhwraUusVLDDeNHCdJKg3WHBsq&#10;dLSoqPjenYyCl61bf/3k+f2re387pC6n5epwUupu0M2fQQTqwk38797oOD99hL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ZVxAAAANwAAAAPAAAAAAAAAAAA&#10;AAAAAKECAABkcnMvZG93bnJldi54bWxQSwUGAAAAAAQABAD5AAAAkgMAAAAA&#10;" strokecolor="#24282b" strokeweight="31e-5mm">
                  <v:stroke joinstyle="miter"/>
                </v:line>
                <v:line id="Line 169" o:spid="_x0000_s1367" style="position:absolute;visibility:visible;mso-wrap-style:square" from="21564,13379" to="21564,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oIsQAAADcAAAADwAAAGRycy9kb3ducmV2LnhtbERPTWvCQBC9C/6HZQQvopt6CCW6Smmx&#10;tgqhVfE8ZKdJ2uzsml01/nu3UOhtHu9z5svONOJCra8tK3iYJCCIC6trLhUc9qvxIwgfkDU2lknB&#10;jTwsF/3eHDNtr/xJl10oRQxhn6GCKgSXSemLigz6iXXEkfuyrcEQYVtK3eI1hptGTpMklQZrjg0V&#10;OnquqPjZnY2C9da9fp/yfPTuPjbH1OX0sjqelRoOuqcZiEBd+Bf/ud90nJ+m8Pt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6gixAAAANwAAAAPAAAAAAAAAAAA&#10;AAAAAKECAABkcnMvZG93bnJldi54bWxQSwUGAAAAAAQABAD5AAAAkgMAAAAA&#10;" strokecolor="#24282b" strokeweight="31e-5mm">
                  <v:stroke joinstyle="miter"/>
                </v:line>
                <v:line id="Line 170" o:spid="_x0000_s1368" style="position:absolute;visibility:visible;mso-wrap-style:square" from="21564,13963" to="2156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NucQAAADcAAAADwAAAGRycy9kb3ducmV2LnhtbERPTWvCQBC9F/wPywi9FN3oIS2pq4ii&#10;tRVCq8XzkB2TtNnZNbtq+u/dQqG3ebzPmcw604gLtb62rGA0TEAQF1bXXCr43K8GTyB8QNbYWCYF&#10;P+RhNu3dTTDT9sofdNmFUsQQ9hkqqEJwmZS+qMigH1pHHLmjbQ2GCNtS6havMdw0cpwkqTRYc2yo&#10;0NGiouJ7dzYKXrZu/XXK84dX9/52SF1Oy9XhrNR9v5s/gwjUhX/xn3uj4/z0EX6fi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w25xAAAANwAAAAPAAAAAAAAAAAA&#10;AAAAAKECAABkcnMvZG93bnJldi54bWxQSwUGAAAAAAQABAD5AAAAkgMAAAAA&#10;" strokecolor="#24282b" strokeweight="31e-5mm">
                  <v:stroke joinstyle="miter"/>
                </v:line>
                <v:line id="Line 171" o:spid="_x0000_s1369" style="position:absolute;visibility:visible;mso-wrap-style:square" from="21564,14471" to="21564,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Zy8cAAADcAAAADwAAAGRycy9kb3ducmV2LnhtbESPT2vCQBDF7wW/wzKFXkrd1EMoqauU&#10;FrV/ILS2eB6y0yQ1O7tmV43f3jkIvc3w3rz3m+l8cJ06UB9bzwbuxxko4srblmsDP9+LuwdQMSFb&#10;7DyTgRNFmM9GV1MsrD/yFx3WqVYSwrFAA01KodA6Vg05jGMfiEX79b3DJGtfa9vjUcJdpydZlmuH&#10;LUtDg4GeG6q2670zsPoIy79dWd6+hc/3TR5Kells9sbcXA9Pj6ASDenffLl+tYKfC608IxPo2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JnLxwAAANwAAAAPAAAAAAAA&#10;AAAAAAAAAKECAABkcnMvZG93bnJldi54bWxQSwUGAAAAAAQABAD5AAAAlQMAAAAA&#10;" strokecolor="#24282b" strokeweight="31e-5mm">
                  <v:stroke joinstyle="miter"/>
                </v:line>
                <v:line id="Line 172" o:spid="_x0000_s1370" style="position:absolute;visibility:visible;mso-wrap-style:square" from="21564,15055" to="2156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8UMQAAADcAAAADwAAAGRycy9kb3ducmV2LnhtbERPTWvCQBC9F/wPywi9FN3oIbSpq4ii&#10;tRVCq8XzkB2TtNnZNbtq+u/dQqG3ebzPmcw604gLtb62rGA0TEAQF1bXXCr43K8GjyB8QNbYWCYF&#10;P+RhNu3dTTDT9sofdNmFUsQQ9hkqqEJwmZS+qMigH1pHHLmjbQ2GCNtS6havMdw0cpwkqTRYc2yo&#10;0NGiouJ7dzYKXrZu/XXK84dX9/52SF1Oy9XhrNR9v5s/gwjUhX/xn3uj4/z0CX6fi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QxAAAANwAAAAPAAAAAAAAAAAA&#10;AAAAAKECAABkcnMvZG93bnJldi54bWxQSwUGAAAAAAQABAD5AAAAkgMAAAAA&#10;" strokecolor="#24282b" strokeweight="31e-5mm">
                  <v:stroke joinstyle="miter"/>
                </v:line>
                <v:line id="Line 173" o:spid="_x0000_s1371" style="position:absolute;visibility:visible;mso-wrap-style:square" from="21564,15563" to="21564,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DEMcAAADcAAAADwAAAGRycy9kb3ducmV2LnhtbESPT0/DMAzF70h8h8hIXBBL4TBQt2xC&#10;oLF/UgUb2tlqTFtonNBkW/ft5wPSbrbe83s/j6e9a9WButh4NvAwyEARl942XBn42s7un0HFhGyx&#10;9UwGThRhOrm+GmNu/ZE/6bBJlZIQjjkaqFMKudaxrMlhHPhALNq37xwmWbtK2w6PEu5a/ZhlQ+2w&#10;YWmoMdBrTeXvZu8MzNfh/eevKO6W4WO1G4aC3ma7vTG3N/3LCFSiPl3M/9cLK/hPgi/PyAR6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wMQxwAAANwAAAAPAAAAAAAA&#10;AAAAAAAAAKECAABkcnMvZG93bnJldi54bWxQSwUGAAAAAAQABAD5AAAAlQMAAAAA&#10;" strokecolor="#24282b" strokeweight="31e-5mm">
                  <v:stroke joinstyle="miter"/>
                </v:line>
                <v:line id="Line 174" o:spid="_x0000_s1372" style="position:absolute;visibility:visible;mso-wrap-style:square" from="21564,16148" to="21564,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mi8MAAADcAAAADwAAAGRycy9kb3ducmV2LnhtbERPS2sCMRC+C/6HMEIvRbP2YGU1iljs&#10;ExZfeB424+7qZpJuom7/fVMoeJuP7znTeWtqcaXGV5YVDAcJCOLc6ooLBfvdqj8G4QOyxtoyKfgh&#10;D/NZtzPFVNsbb+i6DYWIIexTVFCG4FIpfV6SQT+wjjhyR9sYDBE2hdQN3mK4qeVTkoykwYpjQ4mO&#10;liXl5+3FKHj7cq+n7yx7/HDrz8PIZfSyOlyUeui1iwmIQG24i//d7zrOfx7C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povDAAAA3AAAAA8AAAAAAAAAAAAA&#10;AAAAoQIAAGRycy9kb3ducmV2LnhtbFBLBQYAAAAABAAEAPkAAACRAwAAAAA=&#10;" strokecolor="#24282b" strokeweight="31e-5mm">
                  <v:stroke joinstyle="miter"/>
                </v:line>
                <v:line id="Line 175" o:spid="_x0000_s1373" style="position:absolute;flip:x;visibility:visible;mso-wrap-style:square" from="21342,10109" to="21710,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RbcQAAADcAAAADwAAAGRycy9kb3ducmV2LnhtbERPTWvCQBC9F/wPyxR6KWbTgG2NWUUK&#10;LSK9GAU9Dtlxk5qdDdmtxn/vCoXe5vE+p1gMthVn6n3jWMFLkoIgrpxu2CjYbT/H7yB8QNbYOiYF&#10;V/KwmI8eCsy1u/CGzmUwIoawz1FBHUKXS+mrmiz6xHXEkTu63mKIsDdS93iJ4baVWZq+SosNx4Ya&#10;O/qoqTqVv1aBmax22XOz/55eD6et+VlXXyb1Sj09DssZiEBD+Bf/uVc6zn/L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JFtxAAAANwAAAAPAAAAAAAAAAAA&#10;AAAAAKECAABkcnMvZG93bnJldi54bWxQSwUGAAAAAAQABAD5AAAAkgMAAAAA&#10;" strokecolor="#24282b" strokeweight="31e-5mm">
                  <v:stroke joinstyle="miter"/>
                </v:line>
                <v:line id="Line 176" o:spid="_x0000_s1374" style="position:absolute;visibility:visible;mso-wrap-style:square" from="22656,9239" to="22656,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dZ8UAAADcAAAADwAAAGRycy9kb3ducmV2LnhtbERP30vDMBB+H/g/hBN8GVuqgzlq0yHK&#10;nG5Qtip7PpqzrTaX2GRb/e+NIPh2H9/Py5aD6cSJet9aVnA9TUAQV1a3XCt4e11NFiB8QNbYWSYF&#10;3+RhmV+MMky1PfOeTmWoRQxhn6KCJgSXSumrhgz6qXXEkXu3vcEQYV9L3eM5hptO3iTJXBpsOTY0&#10;6OihoeqzPBoF6617+vgqivGL220Oc1fQ4+pwVOrqcri/AxFoCP/iP/ezjvNvZ/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2dZ8UAAADcAAAADwAAAAAAAAAA&#10;AAAAAAChAgAAZHJzL2Rvd25yZXYueG1sUEsFBgAAAAAEAAQA+QAAAJMDAAAAAA==&#10;" strokecolor="#24282b" strokeweight="31e-5mm">
                  <v:stroke joinstyle="miter"/>
                </v:line>
                <v:line id="Line 177" o:spid="_x0000_s1375" style="position:absolute;visibility:visible;mso-wrap-style:square" from="22656,9601" to="22656,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FE8UAAADcAAAADwAAAGRycy9kb3ducmV2LnhtbERP30vDMBB+H/g/hBN8GVuqjDlq0yHK&#10;nG5Qtip7PpqzrTaX2GRb/e+NIPh2H9/Py5aD6cSJet9aVnA9TUAQV1a3XCt4e11NFiB8QNbYWSYF&#10;3+RhmV+MMky1PfOeTmWoRQxhn6KCJgSXSumrhgz6qXXEkXu3vcEQYV9L3eM5hptO3iTJXBpsOTY0&#10;6OihoeqzPBoF6617+vgqivGL220Oc1fQ4+pwVOrqcri/AxFoCP/iP/ezjvNvZ/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FE8UAAADcAAAADwAAAAAAAAAA&#10;AAAAAAChAgAAZHJzL2Rvd25yZXYueG1sUEsFBgAAAAAEAAQA+QAAAJMDAAAAAA==&#10;" strokecolor="#24282b" strokeweight="31e-5mm">
                  <v:stroke joinstyle="miter"/>
                </v:line>
                <v:line id="Line 178" o:spid="_x0000_s1376" style="position:absolute;visibility:visible;mso-wrap-style:square" from="22656,10109" to="22656,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giMUAAADcAAAADwAAAGRycy9kb3ducmV2LnhtbERP30vDMBB+H/g/hBN8GVuqsDlq0yHK&#10;nG5Qtip7PpqzrTaX2GRb/e+NIPh2H9/Py5aD6cSJet9aVnA9TUAQV1a3XCt4e11NFiB8QNbYWSYF&#10;3+RhmV+MMky1PfOeTmWoRQxhn6KCJgSXSumrhgz6qXXEkXu3vcEQYV9L3eM5hptO3iTJXBpsOTY0&#10;6OihoeqzPBoF6617+vgqivGL220Oc1fQ4+pwVOrqcri/AxFoCP/iP/ezjvNvZ/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igiMUAAADcAAAADwAAAAAAAAAA&#10;AAAAAAChAgAAZHJzL2Rvd25yZXYueG1sUEsFBgAAAAAEAAQA+QAAAJMDAAAAAA==&#10;" strokecolor="#24282b" strokeweight="31e-5mm">
                  <v:stroke joinstyle="miter"/>
                </v:line>
                <v:line id="Line 179" o:spid="_x0000_s1377" style="position:absolute;visibility:visible;mso-wrap-style:square" from="22656,10693" to="22656,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8QAAADcAAAADwAAAGRycy9kb3ducmV2LnhtbERPTWvCQBC9F/wPywi9FN3oIS2pq4ii&#10;tRVCq8XzkB2TtNnZNbtq+u/dQqG3ebzPmcw604gLtb62rGA0TEAQF1bXXCr43K8GTyB8QNbYWCYF&#10;P+RhNu3dTTDT9sofdNmFUsQQ9hkqqEJwmZS+qMigH1pHHLmjbQ2GCNtS6havMdw0cpwkqTRYc2yo&#10;0NGiouJ7dzYKXrZu/XXK84dX9/52SF1Oy9XhrNR9v5s/gwjUhX/xn3uj4/zHFH6fi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j7/xAAAANwAAAAPAAAAAAAAAAAA&#10;AAAAAKECAABkcnMvZG93bnJldi54bWxQSwUGAAAAAAQABAD5AAAAkgMAAAAA&#10;" strokecolor="#24282b" strokeweight="31e-5mm">
                  <v:stroke joinstyle="miter"/>
                </v:line>
                <v:line id="Line 180" o:spid="_x0000_s1378" style="position:absolute;visibility:visible;mso-wrap-style:square" from="22656,11201" to="22656,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bZMQAAADcAAAADwAAAGRycy9kb3ducmV2LnhtbERPS2sCMRC+C/0PYQpepGb1oGVrlKJY&#10;X7C0tngeNtPdrZtJuom6/femIHibj+85k1lranGmxleWFQz6CQji3OqKCwVfn8unZxA+IGusLZOC&#10;P/Iwmz50Jphqe+EPOu9DIWII+xQVlCG4VEqfl2TQ960jjty3bQyGCJtC6gYvMdzUcpgkI2mw4thQ&#10;oqN5SflxfzIKVjv39vObZb2Ne98eRi6jxfJwUqr72L6+gAjUhrv45l7rOH88hv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ptkxAAAANwAAAAPAAAAAAAAAAAA&#10;AAAAAKECAABkcnMvZG93bnJldi54bWxQSwUGAAAAAAQABAD5AAAAkgMAAAAA&#10;" strokecolor="#24282b" strokeweight="31e-5mm">
                  <v:stroke joinstyle="miter"/>
                </v:line>
                <v:line id="Line 181" o:spid="_x0000_s1379" style="position:absolute;visibility:visible;mso-wrap-style:square" from="22656,11779" to="22656,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PFscAAADcAAAADwAAAGRycy9kb3ducmV2LnhtbESPT0/DMAzF70h8h8hIXBBL4TBQt2xC&#10;oLF/UgUb2tlqTFtonNBkW/ft5wPSbrbe83s/j6e9a9WButh4NvAwyEARl942XBn42s7un0HFhGyx&#10;9UwGThRhOrm+GmNu/ZE/6bBJlZIQjjkaqFMKudaxrMlhHPhALNq37xwmWbtK2w6PEu5a/ZhlQ+2w&#10;YWmoMdBrTeXvZu8MzNfh/eevKO6W4WO1G4aC3ma7vTG3N/3LCFSiPl3M/9cLK/hPQivPyAR6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8WxwAAANwAAAAPAAAAAAAA&#10;AAAAAAAAAKECAABkcnMvZG93bnJldi54bWxQSwUGAAAAAAQABAD5AAAAlQMAAAAA&#10;" strokecolor="#24282b" strokeweight="31e-5mm">
                  <v:stroke joinstyle="miter"/>
                </v:line>
                <v:line id="Line 182" o:spid="_x0000_s1380" style="position:absolute;visibility:visible;mso-wrap-style:square" from="22656,12293" to="22656,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jcUAAADcAAAADwAAAGRycy9kb3ducmV2LnhtbERPS0vDQBC+C/0PyxS8iNnooda021CU&#10;+ISgVXIestMkNTu7Zrdt/PeuIPQ2H99zlvloenGgwXeWFVwlKQji2uqOGwWfH8XlHIQPyBp7y6Tg&#10;hzzkq8nZEjNtj/xOh01oRAxhn6GCNgSXSenrlgz6xDriyG3tYDBEODRSD3iM4aaX12k6kwY7jg0t&#10;Orprqf7a7I2Cx1f3sPsuy4tn9/ZSzVxJ90W1V+p8Oq4XIAKN4ST+dz/pOP/mFv6ei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qjcUAAADcAAAADwAAAAAAAAAA&#10;AAAAAAChAgAAZHJzL2Rvd25yZXYueG1sUEsFBgAAAAAEAAQA+QAAAJMDAAAAAA==&#10;" strokecolor="#24282b" strokeweight="31e-5mm">
                  <v:stroke joinstyle="miter"/>
                </v:line>
                <v:line id="Line 183" o:spid="_x0000_s1381" style="position:absolute;visibility:visible;mso-wrap-style:square" from="22656,12871" to="22656,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zN8cAAADcAAAADwAAAGRycy9kb3ducmV2LnhtbESPT2vCQBDF74V+h2UKXopu6kEkuoq0&#10;2H9CaFU8D9kxSZud3WZXTb+9cyj0NsN7895v5svetepMXWw8G3gYZaCIS28brgzsd+vhFFRMyBZb&#10;z2TglyIsF7c3c8ytv/AnnbepUhLCMUcDdUoh1zqWNTmMIx+IRTv6zmGStau07fAi4a7V4yybaIcN&#10;S0ONgR5rKr+3J2fgZROev36K4v4tfLwfJqGgp/XhZMzgrl/NQCXq07/57/rVCv5U8OUZmU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nM3xwAAANwAAAAPAAAAAAAA&#10;AAAAAAAAAKECAABkcnMvZG93bnJldi54bWxQSwUGAAAAAAQABAD5AAAAlQMAAAAA&#10;" strokecolor="#24282b" strokeweight="31e-5mm">
                  <v:stroke joinstyle="miter"/>
                </v:line>
                <v:line id="Line 184" o:spid="_x0000_s1382" style="position:absolute;visibility:visible;mso-wrap-style:square" from="22656,13379" to="22656,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WrMQAAADcAAAADwAAAGRycy9kb3ducmV2LnhtbERPS2vCQBC+C/0PyxS8iG7sQSS6Smmx&#10;9QGhjeJ5yE6TtNnZbXbV9N93BcHbfHzPmS8704gztb62rGA8SkAQF1bXXCo47FfDKQgfkDU2lknB&#10;H3lYLh56c0y1vfAnnfNQihjCPkUFVQguldIXFRn0I+uII/dlW4MhwraUusVLDDeNfEqSiTRYc2yo&#10;0NFLRcVPfjIK3nfu7fs3ywYb97E9TlxGr6vjSan+Y/c8AxGoC3fxzb3Wcf50DNdn4gV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tasxAAAANwAAAAPAAAAAAAAAAAA&#10;AAAAAKECAABkcnMvZG93bnJldi54bWxQSwUGAAAAAAQABAD5AAAAkgMAAAAA&#10;" strokecolor="#24282b" strokeweight="31e-5mm">
                  <v:stroke joinstyle="miter"/>
                </v:line>
                <v:line id="Line 185" o:spid="_x0000_s1383" style="position:absolute;visibility:visible;mso-wrap-style:square" from="22656,13963" to="2265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I28QAAADcAAAADwAAAGRycy9kb3ducmV2LnhtbERPS2sCMRC+F/ofwhS8FM3qQWQ1ili0&#10;amHxhedhM+6u3UzSTdTtv28Khd7m43vOZNaaWtyp8ZVlBf1eAoI4t7riQsHpuOyOQPiArLG2TAq+&#10;ycNs+vw0wVTbB+/pfgiFiCHsU1RQhuBSKX1ekkHfs444chfbGAwRNoXUDT5iuKnlIEmG0mDFsaFE&#10;R4uS8s/DzSh4/3Cr61eWvW7cbnseuozeluebUp2Xdj4GEagN/+I/91rH+aMB/D4TL5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EjbxAAAANwAAAAPAAAAAAAAAAAA&#10;AAAAAKECAABkcnMvZG93bnJldi54bWxQSwUGAAAAAAQABAD5AAAAkgMAAAAA&#10;" strokecolor="#24282b" strokeweight="31e-5mm">
                  <v:stroke joinstyle="miter"/>
                </v:line>
                <v:line id="Line 186" o:spid="_x0000_s1384" style="position:absolute;visibility:visible;mso-wrap-style:square" from="22656,14471" to="22656,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tQMQAAADcAAAADwAAAGRycy9kb3ducmV2LnhtbERP32vCMBB+H+x/CCfsZczUCSKdUUTR&#10;uQnFOfH5aM62s7nEJmr33y+CsLf7+H7eaNKaWlyo8ZVlBb1uAoI4t7riQsHue/EyBOEDssbaMin4&#10;JQ+T8ePDCFNtr/xFl20oRAxhn6KCMgSXSunzkgz6rnXEkTvYxmCIsCmkbvAaw00tX5NkIA1WHBtK&#10;dDQrKT9uz0bB+9otf05Z9vzhNp/7gctovtiflXrqtNM3EIHa8C++u1c6zh/24fZMv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O1AxAAAANwAAAAPAAAAAAAAAAAA&#10;AAAAAKECAABkcnMvZG93bnJldi54bWxQSwUGAAAAAAQABAD5AAAAkgMAAAAA&#10;" strokecolor="#24282b" strokeweight="31e-5mm">
                  <v:stroke joinstyle="miter"/>
                </v:line>
                <v:line id="Line 187" o:spid="_x0000_s1385" style="position:absolute;visibility:visible;mso-wrap-style:square" from="22656,15055" to="2265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1NMQAAADcAAAADwAAAGRycy9kb3ducmV2LnhtbERP32vCMBB+H+x/CCfsZczUISKdUUTR&#10;uQnFOfH5aM62s7nEJmr33y+CsLf7+H7eaNKaWlyo8ZVlBb1uAoI4t7riQsHue/EyBOEDssbaMin4&#10;JQ+T8ePDCFNtr/xFl20oRAxhn6KCMgSXSunzkgz6rnXEkTvYxmCIsCmkbvAaw00tX5NkIA1WHBtK&#10;dDQrKT9uz0bB+9otf05Z9vzhNp/7gctovtiflXrqtNM3EIHa8C++u1c6zh/24fZMv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XU0xAAAANwAAAAPAAAAAAAAAAAA&#10;AAAAAKECAABkcnMvZG93bnJldi54bWxQSwUGAAAAAAQABAD5AAAAkgMAAAAA&#10;" strokecolor="#24282b" strokeweight="31e-5mm">
                  <v:stroke joinstyle="miter"/>
                </v:line>
                <v:line id="Line 188" o:spid="_x0000_s1386" style="position:absolute;visibility:visible;mso-wrap-style:square" from="22656,15563" to="22656,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Qr8QAAADcAAAADwAAAGRycy9kb3ducmV2LnhtbERP32vCMBB+H+x/CCfsZczUgSKdUUTR&#10;uQnFOfH5aM62s7nEJmr33y+CsLf7+H7eaNKaWlyo8ZVlBb1uAoI4t7riQsHue/EyBOEDssbaMin4&#10;JQ+T8ePDCFNtr/xFl20oRAxhn6KCMgSXSunzkgz6rnXEkTvYxmCIsCmkbvAaw00tX5NkIA1WHBtK&#10;dDQrKT9uz0bB+9otf05Z9vzhNp/7gctovtiflXrqtNM3EIHa8C++u1c6zh/24fZMv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dCvxAAAANwAAAAPAAAAAAAAAAAA&#10;AAAAAKECAABkcnMvZG93bnJldi54bWxQSwUGAAAAAAQABAD5AAAAkgMAAAAA&#10;" strokecolor="#24282b" strokeweight="31e-5mm">
                  <v:stroke joinstyle="miter"/>
                </v:line>
                <v:line id="Line 189" o:spid="_x0000_s1387" style="position:absolute;visibility:visible;mso-wrap-style:square" from="22656,16148" to="22656,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O2MQAAADcAAAADwAAAGRycy9kb3ducmV2LnhtbERPS2vCQBC+C/6HZQq9iG7aQ5DoKqXF&#10;tloIvvA8ZMckNTu7za6a/vuuUPA2H99zpvPONOJCra8tK3gaJSCIC6trLhXsd4vhGIQPyBoby6Tg&#10;lzzMZ/3eFDNtr7yhyzaUIoawz1BBFYLLpPRFRQb9yDriyB1tazBE2JZSt3iN4aaRz0mSSoM1x4YK&#10;Hb1WVJy2Z6Pg48u9f//k+WDp1qtD6nJ6WxzOSj0+dC8TEIG6cBf/uz91nD9O4fZ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7YxAAAANwAAAAPAAAAAAAAAAAA&#10;AAAAAKECAABkcnMvZG93bnJldi54bWxQSwUGAAAAAAQABAD5AAAAkgMAAAAA&#10;" strokecolor="#24282b" strokeweight="31e-5mm">
                  <v:stroke joinstyle="miter"/>
                </v:line>
                <v:line id="Line 190" o:spid="_x0000_s1388" style="position:absolute;flip:x;visibility:visible;mso-wrap-style:square" from="22434,10109" to="22802,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C0sIAAADcAAAADwAAAGRycy9kb3ducmV2LnhtbERPTYvCMBC9L/gfwgheFk0V1tVqFBEU&#10;ES+rgh6HZkyrzaQ0Ueu/3wgLe5vH+5zpvLGleFDtC8cK+r0EBHHmdMFGwfGw6o5A+ICssXRMCl7k&#10;YT5rfUwx1e7JP/TYByNiCPsUFeQhVKmUPsvJou+5ijhyF1dbDBHWRuoanzHclnKQJENpseDYkGNF&#10;y5yy2/5uFZivzXHwWZx249f5djDXbbY2iVeq024WExCBmvAv/nNvdJw/+ob3M/EC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5C0sIAAADcAAAADwAAAAAAAAAAAAAA&#10;AAChAgAAZHJzL2Rvd25yZXYueG1sUEsFBgAAAAAEAAQA+QAAAJADAAAAAA==&#10;" strokecolor="#24282b" strokeweight="31e-5mm">
                  <v:stroke joinstyle="miter"/>
                </v:line>
                <v:line id="Line 191" o:spid="_x0000_s1389" style="position:absolute;visibility:visible;mso-wrap-style:square" from="23749,9239" to="237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MccAAADcAAAADwAAAGRycy9kb3ducmV2LnhtbESPT2vCQBDF74V+h2UKXopu6kEkuoq0&#10;2H9CaFU8D9kxSZud3WZXTb+9cyj0NsN7895v5svetepMXWw8G3gYZaCIS28brgzsd+vhFFRMyBZb&#10;z2TglyIsF7c3c8ytv/AnnbepUhLCMUcDdUoh1zqWNTmMIx+IRTv6zmGStau07fAi4a7V4yybaIcN&#10;S0ONgR5rKr+3J2fgZROev36K4v4tfLwfJqGgp/XhZMzgrl/NQCXq07/57/rVCv5UaOUZmU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H8xxwAAANwAAAAPAAAAAAAA&#10;AAAAAAAAAKECAABkcnMvZG93bnJldi54bWxQSwUGAAAAAAQABAD5AAAAlQMAAAAA&#10;" strokecolor="#24282b" strokeweight="31e-5mm">
                  <v:stroke joinstyle="miter"/>
                </v:line>
                <v:line id="Line 192" o:spid="_x0000_s1390" style="position:absolute;visibility:visible;mso-wrap-style:square" from="23749,9601" to="23749,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aqsQAAADcAAAADwAAAGRycy9kb3ducmV2LnhtbERPS2sCMRC+C/0PYQpepGb1IHZrlKJY&#10;X7C0tngeNtPdrZtJuom6/femIHibj+85k1lranGmxleWFQz6CQji3OqKCwVfn8unMQgfkDXWlknB&#10;H3mYTR86E0y1vfAHnfehEDGEfYoKyhBcKqXPSzLo+9YRR+7bNgZDhE0hdYOXGG5qOUySkTRYcWwo&#10;0dG8pPy4PxkFq517+/nNst7GvW8PI5fRYnk4KdV9bF9fQARqw118c691nD9+hv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NqqxAAAANwAAAAPAAAAAAAAAAAA&#10;AAAAAKECAABkcnMvZG93bnJldi54bWxQSwUGAAAAAAQABAD5AAAAkgMAAAAA&#10;" strokecolor="#24282b" strokeweight="31e-5mm">
                  <v:stroke joinstyle="miter"/>
                </v:line>
                <v:line id="Line 193" o:spid="_x0000_s1391" style="position:absolute;visibility:visible;mso-wrap-style:square" from="23749,10109" to="23749,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l6scAAADcAAAADwAAAGRycy9kb3ducmV2LnhtbESPT0/DMAzF70h8h8hIXBBL4TBBt2xC&#10;oLF/UgUb2tlqTFtonNBkW/ft5wPSbrbe83s/j6e9a9WButh4NvAwyEARl942XBn42s7un0DFhGyx&#10;9UwGThRhOrm+GmNu/ZE/6bBJlZIQjjkaqFMKudaxrMlhHPhALNq37xwmWbtK2w6PEu5a/ZhlQ+2w&#10;YWmoMdBrTeXvZu8MzNfh/eevKO6W4WO1G4aC3ma7vTG3N/3LCFSiPl3M/9cLK/jPgi/PyAR6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XqxwAAANwAAAAPAAAAAAAA&#10;AAAAAAAAAKECAABkcnMvZG93bnJldi54bWxQSwUGAAAAAAQABAD5AAAAlQMAAAAA&#10;" strokecolor="#24282b" strokeweight="31e-5mm">
                  <v:stroke joinstyle="miter"/>
                </v:line>
                <v:line id="Line 194" o:spid="_x0000_s1392" style="position:absolute;visibility:visible;mso-wrap-style:square" from="23749,10693" to="2374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AccMAAADcAAAADwAAAGRycy9kb3ducmV2LnhtbERPS2sCMRC+C/6HMEIvRbP2IHU1iljs&#10;ExZfeB424+7qZpJuom7/fVMoeJuP7znTeWtqcaXGV5YVDAcJCOLc6ooLBfvdqv8MwgdkjbVlUvBD&#10;HuazbmeKqbY33tB1GwoRQ9inqKAMwaVS+rwkg35gHXHkjrYxGCJsCqkbvMVwU8unJBlJgxXHhhId&#10;LUvKz9uLUfD25V5P31n2+OHWn4eRy+hldbgo9dBrFxMQgdpwF/+733WcPx7C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QHHDAAAA3AAAAA8AAAAAAAAAAAAA&#10;AAAAoQIAAGRycy9kb3ducmV2LnhtbFBLBQYAAAAABAAEAPkAAACRAwAAAAA=&#10;" strokecolor="#24282b" strokeweight="31e-5mm">
                  <v:stroke joinstyle="miter"/>
                </v:line>
                <v:line id="Line 195" o:spid="_x0000_s1393" style="position:absolute;visibility:visible;mso-wrap-style:square" from="23749,11201" to="2374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eBsQAAADcAAAADwAAAGRycy9kb3ducmV2LnhtbERPS2sCMRC+F/ofwhS8SM3qQezWKKXi&#10;G5bWFs/DZrq77WYSN1HXf28Eobf5+J4znramFidqfGVZQb+XgCDOra64UPD9NX8egfABWWNtmRRc&#10;yMN08vgwxlTbM3/SaRcKEUPYp6igDMGlUvq8JIO+Zx1x5H5sYzBE2BRSN3iO4aaWgyQZSoMVx4YS&#10;Hb2XlP/tjkbBcusWv4cs667dx2Y/dBnN5vujUp2n9u0VRKA2/Ivv7pWO818GcHsmXi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d4GxAAAANwAAAAPAAAAAAAAAAAA&#10;AAAAAKECAABkcnMvZG93bnJldi54bWxQSwUGAAAAAAQABAD5AAAAkgMAAAAA&#10;" strokecolor="#24282b" strokeweight="31e-5mm">
                  <v:stroke joinstyle="miter"/>
                </v:line>
                <v:line id="Line 196" o:spid="_x0000_s1394" style="position:absolute;visibility:visible;mso-wrap-style:square" from="23749,11779" to="2374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7ncUAAADcAAAADwAAAGRycy9kb3ducmV2LnhtbERP30vDMBB+H/g/hBN8GVuqg+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7ncUAAADcAAAADwAAAAAAAAAA&#10;AAAAAAChAgAAZHJzL2Rvd25yZXYueG1sUEsFBgAAAAAEAAQA+QAAAJMDAAAAAA==&#10;" strokecolor="#24282b" strokeweight="31e-5mm">
                  <v:stroke joinstyle="miter"/>
                </v:line>
                <v:line id="Line 197" o:spid="_x0000_s1395" style="position:absolute;visibility:visible;mso-wrap-style:square" from="23749,12293" to="23749,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j6cUAAADcAAAADwAAAGRycy9kb3ducmV2LnhtbERP30vDMBB+H/g/hBN8GVuqjO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jj6cUAAADcAAAADwAAAAAAAAAA&#10;AAAAAAChAgAAZHJzL2Rvd25yZXYueG1sUEsFBgAAAAAEAAQA+QAAAJMDAAAAAA==&#10;" strokecolor="#24282b" strokeweight="31e-5mm">
                  <v:stroke joinstyle="miter"/>
                </v:line>
                <v:line id="Line 198" o:spid="_x0000_s1396" style="position:absolute;visibility:visible;mso-wrap-style:square" from="23749,12871" to="23749,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GcsUAAADcAAAADwAAAGRycy9kb3ducmV2LnhtbERP30vDMBB+H/g/hBN8GVuqsOFq0yHK&#10;nG5Qtip7PpqzrTaX2GRb/e+NIPh2H9/Py5aD6cSJet9aVnA9TUAQV1a3XCt4e11NbkH4gKyxs0wK&#10;vsnDMr8YZZhqe+Y9ncpQixjCPkUFTQguldJXDRn0U+uII/due4Mhwr6WusdzDDedvEmSuTTYcmxo&#10;0NFDQ9VneTQK1lv39PFVFOMXt9sc5q6gx9XhqNTV5XB/ByLQEP7Ff+5nHecvZvD7TL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RGcsUAAADcAAAADwAAAAAAAAAA&#10;AAAAAAChAgAAZHJzL2Rvd25yZXYueG1sUEsFBgAAAAAEAAQA+QAAAJMDAAAAAA==&#10;" strokecolor="#24282b" strokeweight="31e-5mm">
                  <v:stroke joinstyle="miter"/>
                </v:line>
                <v:line id="Line 199" o:spid="_x0000_s1397" style="position:absolute;visibility:visible;mso-wrap-style:square" from="23749,13379" to="23749,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YBcQAAADcAAAADwAAAGRycy9kb3ducmV2LnhtbERPTWvCQBC9F/wPywi9FN3oIbSpq4ii&#10;tRVCq8XzkB2TtNnZNbtq+u/dQqG3ebzPmcw604gLtb62rGA0TEAQF1bXXCr43K8GjyB8QNbYWCYF&#10;P+RhNu3dTTDT9sofdNmFUsQQ9hkqqEJwmZS+qMigH1pHHLmjbQ2GCNtS6havMdw0cpwkqTRYc2yo&#10;0NGiouJ7dzYKXrZu/XXK84dX9/52SF1Oy9XhrNR9v5s/gwjUhX/xn3uj4/ynFH6fi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tgFxAAAANwAAAAPAAAAAAAAAAAA&#10;AAAAAKECAABkcnMvZG93bnJldi54bWxQSwUGAAAAAAQABAD5AAAAkgMAAAAA&#10;" strokecolor="#24282b" strokeweight="31e-5mm">
                  <v:stroke joinstyle="miter"/>
                </v:line>
                <v:line id="Line 200" o:spid="_x0000_s1398" style="position:absolute;visibility:visible;mso-wrap-style:square" from="23749,13963" to="23749,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9nsUAAADcAAAADwAAAGRycy9kb3ducmV2LnhtbERPS0vDQBC+C/0PyxS8iNnooda021CU&#10;+ISgVXIestMkNTu7Zrdt/PeuIPQ2H99zlvloenGgwXeWFVwlKQji2uqOGwWfH8XlHIQPyBp7y6Tg&#10;hzzkq8nZEjNtj/xOh01oRAxhn6GCNgSXSenrlgz6xDriyG3tYDBEODRSD3iM4aaX12k6kwY7jg0t&#10;Orprqf7a7I2Cx1f3sPsuy4tn9/ZSzVxJ90W1V+p8Oq4XIAKN4ST+dz/pOP/2Bv6ei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p9nsUAAADcAAAADwAAAAAAAAAA&#10;AAAAAAChAgAAZHJzL2Rvd25yZXYueG1sUEsFBgAAAAAEAAQA+QAAAJMDAAAAAA==&#10;" strokecolor="#24282b" strokeweight="31e-5mm">
                  <v:stroke joinstyle="miter"/>
                </v:line>
                <v:line id="Line 201" o:spid="_x0000_s1399" style="position:absolute;visibility:visible;mso-wrap-style:square" from="23749,14471" to="23749,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p7McAAADcAAAADwAAAGRycy9kb3ducmV2LnhtbESPT0/DMAzF70h8h8hIXBBL4TBBt2xC&#10;oLF/UgUb2tlqTFtonNBkW/ft5wPSbrbe83s/j6e9a9WButh4NvAwyEARl942XBn42s7un0DFhGyx&#10;9UwGThRhOrm+GmNu/ZE/6bBJlZIQjjkaqFMKudaxrMlhHPhALNq37xwmWbtK2w6PEu5a/ZhlQ+2w&#10;YWmoMdBrTeXvZu8MzNfh/eevKO6W4WO1G4aC3ma7vTG3N/3LCFSiPl3M/9cLK/jPQivPyAR6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ensxwAAANwAAAAPAAAAAAAA&#10;AAAAAAAAAKECAABkcnMvZG93bnJldi54bWxQSwUGAAAAAAQABAD5AAAAlQMAAAAA&#10;" strokecolor="#24282b" strokeweight="31e-5mm">
                  <v:stroke joinstyle="miter"/>
                </v:line>
                <v:line id="Line 202" o:spid="_x0000_s1400" style="position:absolute;visibility:visible;mso-wrap-style:square" from="23749,15055" to="2374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Md8QAAADcAAAADwAAAGRycy9kb3ducmV2LnhtbERPS2sCMRC+F/ofwgheSs3qQerWKFKx&#10;PgqLteJ52Iy7224m6Sbq+u9NQehtPr7njKetqcWZGl9ZVtDvJSCIc6srLhTsvxbPLyB8QNZYWyYF&#10;V/IwnTw+jDHV9sKfdN6FQsQQ9ikqKENwqZQ+L8mg71lHHLmjbQyGCJtC6gYvMdzUcpAkQ2mw4thQ&#10;oqO3kvKf3ckoWH649+/fLHtau+3mMHQZzReHk1LdTjt7BRGoDf/iu3ul4/zRCP6eiR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Ux3xAAAANwAAAAPAAAAAAAAAAAA&#10;AAAAAKECAABkcnMvZG93bnJldi54bWxQSwUGAAAAAAQABAD5AAAAkgMAAAAA&#10;" strokecolor="#24282b" strokeweight="31e-5mm">
                  <v:stroke joinstyle="miter"/>
                </v:line>
                <v:line id="Line 203" o:spid="_x0000_s1401" style="position:absolute;visibility:visible;mso-wrap-style:square" from="23749,15563" to="23749,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REcUAAADcAAAADwAAAGRycy9kb3ducmV2LnhtbESPQWvCQBSE70L/w/IKvYhu7EEkuoq0&#10;qK2F0Ebx/Mg+k7TZt2t21fjvuwWhx2FmvmFmi8404kKtry0rGA0TEMSF1TWXCva71WACwgdkjY1l&#10;UnAjD4v5Q2+GqbZX/qJLHkoRIexTVFCF4FIpfVGRQT+0jjh6R9saDFG2pdQtXiPcNPI5ScbSYM1x&#10;oUJHLxUVP/nZKNh8uPX3Kcv67+5zexi7jF5Xh7NST4/dcgoiUBf+w/f2m1YQif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wREcUAAADcAAAADwAAAAAAAAAA&#10;AAAAAAChAgAAZHJzL2Rvd25yZXYueG1sUEsFBgAAAAAEAAQA+QAAAJMDAAAAAA==&#10;" strokecolor="#24282b" strokeweight="31e-5mm">
                  <v:stroke joinstyle="miter"/>
                </v:line>
                <v:line id="Line 204" o:spid="_x0000_s1402" style="position:absolute;visibility:visible;mso-wrap-style:square" from="23749,16148" to="23749,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0isYAAADcAAAADwAAAGRycy9kb3ducmV2LnhtbESPW4vCMBSE3xf2P4SzsC+LpvogSzWK&#10;KO5NKN7w+dAc22pzkm2idv+9ERZ8HGbmG2Y0aU0tLtT4yrKCXjcBQZxbXXGhYLdddN5B+ICssbZM&#10;Cv7Iw2T8/DTCVNsrr+myCYWIEPYpKihDcKmUPi/JoO9aRxy9g20MhiibQuoGrxFuatlPkoE0WHFc&#10;KNHRrKT8tDkbBZ9L93H8zbK3b7f62Q9cRvPF/qzU60s7HYII1IZH+L/9pRX0kx7cz8Qj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tIrGAAAA3AAAAA8AAAAAAAAA&#10;AAAAAAAAoQIAAGRycy9kb3ducmV2LnhtbFBLBQYAAAAABAAEAPkAAACUAwAAAAA=&#10;" strokecolor="#24282b" strokeweight="31e-5mm">
                  <v:stroke joinstyle="miter"/>
                </v:line>
                <v:line id="Line 205" o:spid="_x0000_s1403" style="position:absolute;flip:x;visibility:visible;mso-wrap-style:square" from="23602,10109" to="23895,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bMUAAADcAAAADwAAAGRycy9kb3ducmV2LnhtbESPT2sCMRTE70K/Q3hCL1KTLii6NUop&#10;tIh48Q/Y42Pzml3dvCybVNdvbwTB4zAzv2Fmi87V4kxtqDxreB8qEMSFNxVbDfvd99sERIjIBmvP&#10;pOFKARbzl94Mc+MvvKHzNlqRIBxy1FDG2ORShqIkh2HoG+Lk/fnWYUyytdK0eElwV8tMqbF0WHFa&#10;KLGhr5KK0/bfabCj5T4bVIf19Pp72tnjqvixKmj92u8+P0BE6uIz/GgvjYZMZX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bMUAAADcAAAADwAAAAAAAAAA&#10;AAAAAAChAgAAZHJzL2Rvd25yZXYueG1sUEsFBgAAAAAEAAQA+QAAAJMDAAAAAA==&#10;" strokecolor="#24282b" strokeweight="31e-5mm">
                  <v:stroke joinstyle="miter"/>
                </v:line>
                <v:line id="Line 206" o:spid="_x0000_s1404" style="position:absolute;visibility:visible;mso-wrap-style:square" from="16389,8870" to="16389,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PZsYAAADcAAAADwAAAGRycy9kb3ducmV2LnhtbESPQWsCMRSE74X+h/CEXqRmqyCyNYq0&#10;aNXCYq14fmyeu9tuXuIm6vrvjVDocZiZb5jxtDW1OFPjK8sKXnoJCOLc6ooLBbvv+fMIhA/IGmvL&#10;pOBKHqaTx4cxptpe+IvO21CICGGfooIyBJdK6fOSDPqedcTRO9jGYIiyKaRu8BLhppb9JBlKgxXH&#10;hRIdvZWU/25PRsHHp1v8HLOsu3Kb9X7oMnqf709KPXXa2SuIQG34D/+1l1pBPxn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uj2bGAAAA3AAAAA8AAAAAAAAA&#10;AAAAAAAAoQIAAGRycy9kb3ducmV2LnhtbFBLBQYAAAAABAAEAPkAAACUAwAAAAA=&#10;" strokecolor="#24282b" strokeweight="31e-5mm">
                  <v:stroke joinstyle="miter"/>
                </v:line>
                <v:line id="Line 207" o:spid="_x0000_s1405" style="position:absolute;visibility:visible;mso-wrap-style:square" from="16389,9239" to="1638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XEsYAAADcAAAADwAAAGRycy9kb3ducmV2LnhtbESPQWsCMRSE74X+h/CEXqRmKyKyNYq0&#10;aNXCYq14fmyeu9tuXuIm6vrvjVDocZiZb5jxtDW1OFPjK8sKXnoJCOLc6ooLBbvv+fMIhA/IGmvL&#10;pOBKHqaTx4cxptpe+IvO21CICGGfooIyBJdK6fOSDPqedcTRO9jGYIiyKaRu8BLhppb9JBlKgxXH&#10;hRIdvZWU/25PRsHHp1v8HLOsu3Kb9X7oMnqf709KPXXa2SuIQG34D/+1l1pBPxn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FxLGAAAA3AAAAA8AAAAAAAAA&#10;AAAAAAAAoQIAAGRycy9kb3ducmV2LnhtbFBLBQYAAAAABAAEAPkAAACUAwAAAAA=&#10;" strokecolor="#24282b" strokeweight="31e-5mm">
                  <v:stroke joinstyle="miter"/>
                </v:line>
                <v:line id="Line 208" o:spid="_x0000_s1406" style="position:absolute;visibility:visible;mso-wrap-style:square" from="16389,9601" to="16389,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icYAAADcAAAADwAAAGRycy9kb3ducmV2LnhtbESPQWsCMRSE74X+h/CEXqRmKyiyNYq0&#10;aNXCYq14fmyeu9tuXuIm6vrvjVDocZiZb5jxtDW1OFPjK8sKXnoJCOLc6ooLBbvv+fMIhA/IGmvL&#10;pOBKHqaTx4cxptpe+IvO21CICGGfooIyBJdK6fOSDPqedcTRO9jGYIiyKaRu8BLhppb9JBlKgxXH&#10;hRIdvZWU/25PRsHHp1v8HLOsu3Kb9X7oMnqf709KPXXa2SuIQG34D/+1l1pBPxn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sonGAAAA3AAAAA8AAAAAAAAA&#10;AAAAAAAAoQIAAGRycy9kb3ducmV2LnhtbFBLBQYAAAAABAAEAPkAAACUAwAAAAA=&#10;" strokecolor="#24282b" strokeweight="31e-5mm">
                  <v:stroke joinstyle="miter"/>
                </v:line>
                <v:line id="Line 209" o:spid="_x0000_s1407" style="position:absolute;visibility:visible;mso-wrap-style:square" from="16389,9963" to="16389,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s/sYAAADcAAAADwAAAGRycy9kb3ducmV2LnhtbESPW2vCQBSE3wv+h+UU+lJ0ow9BoquU&#10;ir1C8IbPh+wxSc2e3WZXTf99VxB8HGbmG2Y670wjztT62rKC4SABQVxYXXOpYLdd9scgfEDW2Fgm&#10;BX/kYT7rPUwx0/bCazpvQikihH2GCqoQXCalLyoy6AfWEUfvYFuDIcq2lLrFS4SbRo6SJJUGa44L&#10;FTp6rag4bk5Gwfu3e/v5zfPnT7f62qcup8Vyf1Lq6bF7mYAI1IV7+Nb+0ApGSQrX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LP7GAAAA3AAAAA8AAAAAAAAA&#10;AAAAAAAAoQIAAGRycy9kb3ducmV2LnhtbFBLBQYAAAAABAAEAPkAAACUAwAAAAA=&#10;" strokecolor="#24282b" strokeweight="31e-5mm">
                  <v:stroke joinstyle="miter"/>
                </v:line>
                <v:line id="Line 210" o:spid="_x0000_s1408" style="position:absolute;visibility:visible;mso-wrap-style:square" from="16389,10325" to="16389,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JZcYAAADcAAAADwAAAGRycy9kb3ducmV2LnhtbESPQWsCMRSE70L/Q3iFXkSzetCyGqUo&#10;trXCUrV4fmxed7duXtJN1PXfNwXB4zAz3zDTeWtqcabGV5YVDPoJCOLc6ooLBV/7Ve8ZhA/IGmvL&#10;pOBKHuazh84UU20vvKXzLhQiQtinqKAMwaVS+rwkg75vHXH0vm1jMETZFFI3eIlwU8thkoykwYrj&#10;QomOFiXlx93JKHjbuNef3yzrrt3nx2HkMlquDielnh7blwmIQG24h2/td61gmIzh/0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iWXGAAAA3AAAAA8AAAAAAAAA&#10;AAAAAAAAoQIAAGRycy9kb3ducmV2LnhtbFBLBQYAAAAABAAEAPkAAACUAwAAAAA=&#10;" strokecolor="#24282b" strokeweight="31e-5mm">
                  <v:stroke joinstyle="miter"/>
                </v:line>
                <v:line id="Line 211" o:spid="_x0000_s1409" style="position:absolute;visibility:visible;mso-wrap-style:square" from="16389,10693" to="16389,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dF8QAAADcAAAADwAAAGRycy9kb3ducmV2LnhtbERPy2rCQBTdC/7DcAU3Uid1IZI6CaVi&#10;fUFobXF9ydwmqZk7Y2bU9O87i0KXh/Ne5r1pxY0631hW8DhNQBCXVjdcKfj8WD8sQPiArLG1TAp+&#10;yEOeDQdLTLW98zvdjqESMYR9igrqEFwqpS9rMuin1hFH7st2BkOEXSV1h/cYblo5S5K5NNhwbKjR&#10;0UtN5fl4NQo2B/f6fSmKyc697U9zV9BqfboqNR71z08gAvXhX/zn3moFsySujWfi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h0XxAAAANwAAAAPAAAAAAAAAAAA&#10;AAAAAKECAABkcnMvZG93bnJldi54bWxQSwUGAAAAAAQABAD5AAAAkgMAAAAA&#10;" strokecolor="#24282b" strokeweight="31e-5mm">
                  <v:stroke joinstyle="miter"/>
                </v:line>
                <v:line id="Line 212" o:spid="_x0000_s1410" style="position:absolute;visibility:visible;mso-wrap-style:square" from="16389,11055" to="1638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4jMYAAADcAAAADwAAAGRycy9kb3ducmV2LnhtbESPQWsCMRSE70L/Q3iFXkSzehC7GqUo&#10;trXCUrV4fmxed7duXtJN1PXfNwXB4zAz3zDTeWtqcabGV5YVDPoJCOLc6ooLBV/7VW8MwgdkjbVl&#10;UnAlD/PZQ2eKqbYX3tJ5FwoRIexTVFCG4FIpfV6SQd+3jjh637YxGKJsCqkbvES4qeUwSUbSYMVx&#10;oURHi5Ly4+5kFLxt3OvPb5Z11+7z4zByGS1Xh5NST4/tywREoDbcw7f2u1YwTJ7h/0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GuIzGAAAA3AAAAA8AAAAAAAAA&#10;AAAAAAAAoQIAAGRycy9kb3ducmV2LnhtbFBLBQYAAAAABAAEAPkAAACUAwAAAAA=&#10;" strokecolor="#24282b" strokeweight="31e-5mm">
                  <v:stroke joinstyle="miter"/>
                </v:line>
                <v:line id="Line 213" o:spid="_x0000_s1411" style="position:absolute;visibility:visible;mso-wrap-style:square" from="16389,11417" to="1638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HzMQAAADcAAAADwAAAGRycy9kb3ducmV2LnhtbERPz2vCMBS+D/Y/hCd4GTOtBxnVKOLo&#10;pg6KuuH50by1dc1L1kTt/vvlIHj8+H7PFr1pxYU631hWkI4SEMSl1Q1XCr4+8+cXED4ga2wtk4I/&#10;8rCYPz7MMNP2ynu6HEIlYgj7DBXUIbhMSl/WZNCPrCOO3LftDIYIu0rqDq8x3LRynCQTabDh2FCj&#10;o1VN5c/hbBS8f7i3029RPG3cbnucuIJe8+NZqeGgX05BBOrDXXxzr7WCcRrnx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YfMxAAAANwAAAAPAAAAAAAAAAAA&#10;AAAAAKECAABkcnMvZG93bnJldi54bWxQSwUGAAAAAAQABAD5AAAAkgMAAAAA&#10;" strokecolor="#24282b" strokeweight="31e-5mm">
                  <v:stroke joinstyle="miter"/>
                </v:line>
                <v:line id="Line 214" o:spid="_x0000_s1412" style="position:absolute;visibility:visible;mso-wrap-style:square" from="16389,11779" to="1638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iV8YAAADcAAAADwAAAGRycy9kb3ducmV2LnhtbESPT2vCQBTE7wW/w/KEXopu4kFKdBWp&#10;aP8IoVXx/Mg+k9Ts2zW7avrt3UKhx2FmfsNM551pxJVaX1tWkA4TEMSF1TWXCva71eAZhA/IGhvL&#10;pOCHPMxnvYcpZtre+Iuu21CKCGGfoYIqBJdJ6YuKDPqhdcTRO9rWYIiyLaVu8RbhppGjJBlLgzXH&#10;hQodvVRUnLYXo+B149bf5zx/enefH4exy2m5OlyUeux3iwmIQF34D/+137SCUZrC7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IlfGAAAA3AAAAA8AAAAAAAAA&#10;AAAAAAAAoQIAAGRycy9kb3ducmV2LnhtbFBLBQYAAAAABAAEAPkAAACUAwAAAAA=&#10;" strokecolor="#24282b" strokeweight="31e-5mm">
                  <v:stroke joinstyle="miter"/>
                </v:line>
                <v:line id="Line 216" o:spid="_x0000_s1413" style="position:absolute;visibility:visible;mso-wrap-style:square" from="16389,12147" to="16389,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u8IMYAAADcAAAADwAAAGRycy9kb3ducmV2LnhtbESPT2vCQBTE7wW/w/KEXopuzEEkuopU&#10;7F8IrYrnR/aZpGbfbrOrpt++Kwgeh5n5DTNbdKYRZ2p9bVnBaJiAIC6srrlUsNuuBxMQPiBrbCyT&#10;gj/ysJj3HmaYaXvhbzpvQikihH2GCqoQXCalLyoy6IfWEUfvYFuDIcq2lLrFS4SbRqZJMpYGa44L&#10;FTp6rqg4bk5Gweune/n5zfOnd/f1sR+7nFbr/Umpx363nIII1IV7+NZ+0wrSUQr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vCDGAAAA3AAAAA8AAAAAAAAA&#10;AAAAAAAAoQIAAGRycy9kb3ducmV2LnhtbFBLBQYAAAAABAAEAPkAAACUAwAAAAA=&#10;" strokecolor="#24282b" strokeweight="31e-5mm">
                  <v:stroke joinstyle="miter"/>
                </v:line>
                <v:shape id="Freeform 217" o:spid="_x0000_s1414" style="position:absolute;left:5607;top:26619;width:52813;height:2546;visibility:visible;mso-wrap-style:square;v-text-anchor:top" coordsize="7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X8UA&#10;AADcAAAADwAAAGRycy9kb3ducmV2LnhtbESPQYvCMBSE7wv+h/AEb2tahUW6RhFBUC+udWHp7dE8&#10;27LNS21irf/eCILHYWa+YebL3tSio9ZVlhXE4wgEcW51xYWC39PmcwbCeWSNtWVScCcHy8XgY46J&#10;tjc+Upf6QgQIuwQVlN43iZQuL8mgG9uGOHhn2xr0QbaF1C3eAtzUchJFX9JgxWGhxIbWJeX/6dUo&#10;uGzu+zi9Npfs7yfbdVl3jlezg1KjYb/6BuGp9+/wq73VCibx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X5fxQAAANwAAAAPAAAAAAAAAAAAAAAAAJgCAABkcnMv&#10;ZG93bnJldi54bWxQSwUGAAAAAAQABAD1AAAAigMAAAAA&#10;" path="m,18r373,l358,35,410,,395,18r182,l562,35,612,3,600,18r125,e" filled="f" strokecolor="#24282b" strokeweight="31e-5mm">
                  <v:stroke joinstyle="miter"/>
                  <v:path arrowok="t" o:connecttype="custom" o:connectlocs="0,130955;2717135,130955;2607867,254635;2986663,0;2877395,130955;4203182,130955;4093914,254635;4458141,21826;4370727,130955;5281295,130955" o:connectangles="0,0,0,0,0,0,0,0,0,0"/>
                </v:shape>
                <v:shape id="Freeform 218" o:spid="_x0000_s1415" style="position:absolute;left:11220;top:24364;width:6845;height:2617;visibility:visible;mso-wrap-style:square;v-text-anchor:top" coordsize="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c58QA&#10;AADcAAAADwAAAGRycy9kb3ducmV2LnhtbESPQWvCQBSE7wX/w/IEb3UTKaVEV1Eh0oNQjB48PrPP&#10;JJh9G3ZXE/+9Wyj0OMzMN8xiNZhWPMj5xrKCdJqAIC6tbrhScDrm718gfEDW2FomBU/ysFqO3haY&#10;advzgR5FqESEsM9QQR1Cl0npy5oM+qntiKN3tc5giNJVUjvsI9y0cpYkn9Jgw3Ghxo62NZW34m4U&#10;5NudSy9lf+1+zj0XJj9U+9NGqcl4WM9BBBrCf/iv/a0VzNIP+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3OfEAAAA3AAAAA8AAAAAAAAAAAAAAAAAmAIAAGRycy9k&#10;b3ducmV2LnhtbFBLBQYAAAAABAAEAPUAAACJAwAAAAA=&#10;" path="m,36l4,23,37,13,42,3r7,6l86,r8,8e" filled="f" strokecolor="#24282b" strokeweight="31e-5mm">
                  <v:stroke joinstyle="miter"/>
                  <v:path arrowok="t" o:connecttype="custom" o:connectlocs="0,261620;29129,167146;269443,94474;305854,21802;356829,65405;626272,0;684530,58138" o:connectangles="0,0,0,0,0,0,0"/>
                </v:shape>
                <v:shape id="Freeform 219" o:spid="_x0000_s1416" style="position:absolute;left:13843;top:25311;width:1600;height:2616;visibility:visible;mso-wrap-style:square;v-text-anchor:top" coordsize="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50cYA&#10;AADcAAAADwAAAGRycy9kb3ducmV2LnhtbESPQWvCQBSE74L/YXmCN92oWErqKiq0FKQ1sb14e2Sf&#10;STT7NmS3GvvrXUHwOMzMN8xs0ZpKnKlxpWUFo2EEgjizuuRcwe/P++AVhPPIGivLpOBKDhbzbmeG&#10;sbYXTum887kIEHYxKii8r2MpXVaQQTe0NXHwDrYx6INscqkbvAS4qeQ4il6kwZLDQoE1rQvKTrs/&#10;o2CTTJNVIrNv/bVM3WS7P/qP5F+pfq9dvoHw1Ppn+NH+1ArGoy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50cYAAADcAAAADwAAAAAAAAAAAAAAAACYAgAAZHJz&#10;L2Rvd25yZXYueG1sUEsFBgAAAAAEAAQA9QAAAIsDAAAAAA==&#10;" path="m,36c,33,,29,,25,,22,1,16,2,12,2,8,4,1,7,v5,,5,,8,c17,,19,6,19,10v1,4,1,7,2,12c22,26,22,30,22,36e" filled="f" strokecolor="#24282b" strokeweight="64e-5mm">
                  <v:stroke joinstyle="miter"/>
                  <v:path arrowok="t" o:connecttype="custom" o:connectlocs="0,261620;0,181681;14547,87207;50915,0;109105,0;138199,72672;152746,159879;160020,261620" o:connectangles="0,0,0,0,0,0,0,0"/>
                </v:shape>
                <v:shape id="Freeform 220" o:spid="_x0000_s1417" style="position:absolute;left:13843;top:15201;width:11582;height:12650;visibility:visible;mso-wrap-style:square;v-text-anchor:top" coordsize="15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W+cUA&#10;AADcAAAADwAAAGRycy9kb3ducmV2LnhtbESPQWvCQBSE70L/w/IKvenG0EZNXUMRAkWK0LTQ6yP7&#10;TILZtyG7Jqm/vlsQPA4z8w2zzSbTioF611hWsFxEIIhLqxuuFHx/5fM1COeRNbaWScEvOch2D7Mt&#10;ptqO/ElD4SsRIOxSVFB736VSurImg25hO+LgnWxv0AfZV1L3OAa4aWUcRYk02HBYqLGjfU3lubgY&#10;BYfkZ3M+mvzlWq2ec20Kt1rjh1JPj9PbKwhPk7+Hb+13rSBeJ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db5xQAAANwAAAAPAAAAAAAAAAAAAAAAAJgCAABkcnMv&#10;ZG93bnJldi54bWxQSwUGAAAAAAQABAD1AAAAigMAAAAA&#10;" path="m,174v3,-1,10,-4,13,-5c16,167,17,166,21,164v5,-3,17,-6,23,-7c49,155,50,154,50,149v,-6,,-17,1,-24c52,117,52,112,55,107v3,-7,9,-8,12,-12c69,92,68,90,69,88v,-1,1,-3,2,-5c71,81,71,80,71,78v,-4,,-7,,-14c71,57,71,50,71,43v,-7,1,-16,1,-22c73,15,74,9,75,6v,-3,1,-4,3,-4c78,2,80,2,81,1v2,,3,-1,5,c87,1,88,2,89,5v2,5,3,17,4,23c93,33,93,32,93,38v,6,,23,,31c93,76,93,76,94,79v,1,,2,,4c95,84,95,87,95,88v,2,,5,2,7c98,97,102,98,105,101v3,3,6,6,7,16c113,125,113,139,114,146v,6,,7,6,10c124,157,132,158,139,162v6,3,13,7,20,12e" filled="f" strokecolor="#24282b" strokeweight="64e-5mm">
                  <v:stroke joinstyle="miter"/>
                  <v:path arrowok="t" o:connecttype="custom" o:connectlocs="0,1264920;94699,1228572;152975,1192223;320519,1141336;364226,1083179;371511,908707;400649,777853;488063,690617;502632,639730;517202,603381;517202,567033;517202,465258;517202,312595;524486,152663;546340,43618;568193,14539;590047,7270;626469,7270;648323,36348;677461,203550;677461,276247;677461,501606;684746,574303;684746,603381;692030,639730;706599,690617;764875,734235;815867,850550;830436,1061370;874143,1134066;1012549,1177684;1158240,1264920" o:connectangles="0,0,0,0,0,0,0,0,0,0,0,0,0,0,0,0,0,0,0,0,0,0,0,0,0,0,0,0,0,0,0,0"/>
                </v:shape>
                <v:shape id="Freeform 221" o:spid="_x0000_s1418" style="position:absolute;left:29210;top:23710;width:1676;height:4141;visibility:visible;mso-wrap-style:square;v-text-anchor:top" coordsize="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YdsUA&#10;AADcAAAADwAAAGRycy9kb3ducmV2LnhtbESPQYvCMBSE78L+h/CEvWlaD6t0jSKCix5W0NoFb4/m&#10;2Rabl9JE2/33RhA8DjPzDTNf9qYWd2pdZVlBPI5AEOdWV1woOKWb0QyE88gaa8uk4J8cLBcfgzkm&#10;2nZ8oPvRFyJA2CWooPS+SaR0eUkG3dg2xMG72NagD7ItpG6xC3BTy0kUfUmDFYeFEhtal5Rfjzej&#10;4C/92WSH/e+0MV0sbbbdXdPLWanPYb/6BuGp9+/wq73VCibx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Bh2xQAAANwAAAAPAAAAAAAAAAAAAAAAAJgCAABkcnMv&#10;ZG93bnJldi54bWxQSwUGAAAAAAQABAD1AAAAigMAAAAA&#10;" path="m1,57c1,52,,46,1,37,2,32,3,25,3,19,4,13,5,8,6,6,7,,8,1,11,1v1,,1,,2,-1c15,,15,,16,v2,,4,12,5,21c22,24,22,26,22,29v,2,,4,1,6c23,41,23,48,23,57e" filled="f" strokecolor="#24282b" strokeweight="64e-5mm">
                  <v:stroke joinstyle="miter"/>
                  <v:path arrowok="t" o:connecttype="custom" o:connectlocs="7289,414020;7289,268750;21866,138007;43732,43581;80176,7264;94753,0;116619,0;153063,152534;160351,210642;167640,254223;167640,414020" o:connectangles="0,0,0,0,0,0,0,0,0,0,0"/>
                </v:shape>
                <v:shape id="Freeform 222" o:spid="_x0000_s1419" style="position:absolute;left:52374;top:25165;width:2331;height:2762;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TAsMA&#10;AADcAAAADwAAAGRycy9kb3ducmV2LnhtbERPz2vCMBS+C/sfwhvspml72EY1ig4mO2zCXJl6ezTP&#10;pti8lCaz7X+/HASPH9/vxWqwjbhS52vHCtJZAoK4dLrmSkHx8z59BeEDssbGMSkYycNq+TBZYK5d&#10;z9903YdKxBD2OSowIbS5lL40ZNHPXEscubPrLIYIu0rqDvsYbhuZJcmztFhzbDDY0puh8rL/swp2&#10;PG7X+utS0K88HT6PW/OSbAalnh6H9RxEoCHcxTf3h1aQpX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nTAsMAAADcAAAADwAAAAAAAAAAAAAAAACYAgAAZHJzL2Rv&#10;d25yZXYueG1sUEsFBgAAAAAEAAQA9QAAAIgDAAAAAA==&#10;" path="m,37c,34,,32,1,27v,-1,,-3,,-5c2,18,3,14,4,11,5,8,6,5,7,4,9,,11,,13,v1,,2,,4,c18,,18,2,21,2v2,,3,,4,2c27,6,27,8,29,14v1,6,3,14,3,24e" filled="f" strokecolor="#24282b" strokeweight="64e-5mm">
                  <v:stroke joinstyle="miter"/>
                  <v:path arrowok="t" o:connecttype="custom" o:connectlocs="0,268956;7283,196265;7283,159920;29131,79960;50979,29076;94675,0;123805,0;152936,14538;182066,29076;211197,101767;233045,276225" o:connectangles="0,0,0,0,0,0,0,0,0,0,0"/>
                </v:shape>
                <v:shape id="Freeform 223" o:spid="_x0000_s1420" style="position:absolute;left:37877;top:32143;width:877;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RxMQA&#10;AADcAAAADwAAAGRycy9kb3ducmV2LnhtbESPS2vDMBCE74X8B7GB3hrZCYTGiRLyhEJ7yeu+sTaW&#10;ibVyLMVx/31VKPQ4zMw3zGzR2Uq01PjSsYJ0kIAgzp0uuVBwOu7e3kH4gKyxckwKvsnDYt57mWGm&#10;3ZP31B5CISKEfYYKTAh1JqXPDVn0A1cTR+/qGoshyqaQusFnhNtKDpNkLC2WHBcM1rQ2lN8OD6vg&#10;/vU5yq+m3T3S84Yv2w2u0tNYqdd+t5yCCNSF//Bf+0MrGKYT+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0cTEAAAA3AAAAA8AAAAAAAAAAAAAAAAAmAIAAGRycy9k&#10;b3ducmV2LnhtbFBLBQYAAAAABAAEAPUAAACJAwAAAAA=&#10;" path="m12,l,2,12,4,12,xe" fillcolor="#24282b" strokecolor="#24282b" strokeweight="0">
                  <v:path arrowok="t" o:connecttype="custom" o:connectlocs="87630,0;0,14605;87630,29210;87630,0" o:connectangles="0,0,0,0"/>
                </v:shape>
                <v:line id="Line 224" o:spid="_x0000_s1421" style="position:absolute;visibility:visible;mso-wrap-style:square" from="38392,32289" to="45453,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NccMAAADcAAAADwAAAGRycy9kb3ducmV2LnhtbERPy2rCQBTdF/yH4QpuSp2YhUjqKKXi&#10;G0Jri+tL5jZJzdwZM6Omf99ZCC4P5z2dd6YRV2p9bVnBaJiAIC6srrlU8P21fJmA8AFZY2OZFPyR&#10;h/ms9zTFTNsbf9L1EEoRQ9hnqKAKwWVS+qIig35oHXHkfmxrMETYllK3eIvhppFpkoylwZpjQ4WO&#10;3isqToeLUbDeu9XvOc+ft+5jdxy7nBbL40WpQb97ewURqAsP8d290QrSNM6PZ+IR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TXHDAAAA3AAAAA8AAAAAAAAAAAAA&#10;AAAAoQIAAGRycy9kb3ducmV2LnhtbFBLBQYAAAAABAAEAPkAAACRAwAAAAA=&#10;" strokecolor="#24282b" strokeweight="31e-5mm">
                  <v:stroke joinstyle="miter"/>
                </v:line>
                <v:shape id="Freeform 225" o:spid="_x0000_s1422" style="position:absolute;left:45237;top:32143;width:876;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Xf8QA&#10;AADcAAAADwAAAGRycy9kb3ducmV2LnhtbESPT2vCQBTE7wW/w/IEb3WTFKREV/FPBaG91Or9mX1m&#10;g9m3MbvG9Nt3BaHHYWZ+w8wWva1FR62vHCtIxwkI4sLpiksFh5/t6zsIH5A11o5JwS95WMwHLzPM&#10;tbvzN3X7UIoIYZ+jAhNCk0vpC0MW/dg1xNE7u9ZiiLItpW7xHuG2llmSTKTFiuOCwYbWhorL/mYV&#10;XL8+34qz6ba39Ljh08cGV+lhotRo2C+nIAL14T/8bO+0gixL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F3/EAAAA3AAAAA8AAAAAAAAAAAAAAAAAmAIAAGRycy9k&#10;b3ducmV2LnhtbFBLBQYAAAAABAAEAPUAAACJAwAAAAA=&#10;" path="m,l12,2,,4,,xe" fillcolor="#24282b" strokecolor="#24282b" strokeweight="0">
                  <v:path arrowok="t" o:connecttype="custom" o:connectlocs="0,0;87630,14605;0,29210;0,0" o:connectangles="0,0,0,0"/>
                </v:shape>
                <v:line id="Line 226" o:spid="_x0000_s1423" style="position:absolute;flip:y;visibility:visible;mso-wrap-style:square" from="37807,14179" to="37807,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fDMUAAADcAAAADwAAAGRycy9kb3ducmV2LnhtbESPQWsCMRSE7wX/Q3gFL0WzBlra1ayI&#10;oEjppSrU42PzzG5387Jsoq7/vikUehxm5htmsRxcK67Uh9qzhtk0A0FcelOz1XA8bCavIEJENth6&#10;Jg13CrAsRg8LzI2/8Sdd99GKBOGQo4Yqxi6XMpQVOQxT3xEn7+x7hzHJ3krT4y3BXStVlr1IhzWn&#10;hQo7WldUNvuL02Cfd0f1VH99vN1PzcF+v5dbmwWtx4/Dag4i0hD/w3/tndGglILfM+k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fDMUAAADcAAAADwAAAAAAAAAA&#10;AAAAAAChAgAAZHJzL2Rvd25yZXYueG1sUEsFBgAAAAAEAAQA+QAAAJMDAAAAAA==&#10;" strokecolor="#24282b" strokeweight="31e-5mm">
                  <v:stroke joinstyle="miter"/>
                </v:line>
                <v:line id="Line 227" o:spid="_x0000_s1424" style="position:absolute;flip:y;visibility:visible;mso-wrap-style:square" from="46183,14179" to="46183,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6l8UAAADcAAAADwAAAGRycy9kb3ducmV2LnhtbESPT4vCMBTE74LfIbyFvSya2sVlrUYR&#10;YUXEi39Aj4/mmXZtXkoTtX77jbDgcZiZ3zCTWWsrcaPGl44VDPoJCOLc6ZKNgsP+p/cNwgdkjZVj&#10;UvAgD7NptzPBTLs7b+m2C0ZECPsMFRQh1JmUPi/Iou+7mjh6Z9dYDFE2RuoG7xFuK5kmyZe0WHJc&#10;KLCmRUH5ZXe1CsxwdUg/yuNm9Dhd9uZ3nS9N4pV6f2vnYxCB2vAK/7dXWkGafsLz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6l8UAAADcAAAADwAAAAAAAAAA&#10;AAAAAAChAgAAZHJzL2Rvd25yZXYueG1sUEsFBgAAAAAEAAQA+QAAAJMDAAAAAA==&#10;" strokecolor="#24282b" strokeweight="31e-5mm">
                  <v:stroke joinstyle="miter"/>
                </v:line>
                <v:line id="Line 228" o:spid="_x0000_s1425" style="position:absolute;flip:y;visibility:visible;mso-wrap-style:square" from="14935,9239" to="14935,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8UAAADcAAAADwAAAGRycy9kb3ducmV2LnhtbESPT4vCMBTE74LfIbyFvSyaWtZlrUYR&#10;YUXEi39Aj4/mmXZtXkoTtX77jbDgcZiZ3zCTWWsrcaPGl44VDPoJCOLc6ZKNgsP+p/cNwgdkjZVj&#10;UvAgD7NptzPBTLs7b+m2C0ZECPsMFRQh1JmUPi/Iou+7mjh6Z9dYDFE2RuoG7xFuK5kmyZe0WHJc&#10;KLCmRUH5ZXe1CsxwdUg/yuNm9Dhd9uZ3nS9N4pV6f2vnYxCB2vAK/7dXWkGafsLz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48UAAADcAAAADwAAAAAAAAAA&#10;AAAAAAChAgAAZHJzL2Rvd25yZXYueG1sUEsFBgAAAAAEAAQA+QAAAJMDAAAAAA==&#10;" strokecolor="#24282b" strokeweight="31e-5mm">
                  <v:stroke joinstyle="miter"/>
                </v:line>
                <v:shape id="Freeform 229" o:spid="_x0000_s1426" style="position:absolute;left:13989;top:32143;width:870;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RfMQA&#10;AADcAAAADwAAAGRycy9kb3ducmV2LnhtbESPQWvCQBSE7wX/w/IKvekmKUqJrlK1QqG9aPX+zD6z&#10;wezbmF1j/PfdgtDjMDPfMLNFb2vRUesrxwrSUQKCuHC64lLB/mczfAPhA7LG2jEpuJOHxXzwNMNc&#10;uxtvqduFUkQI+xwVmBCaXEpfGLLoR64hjt7JtRZDlG0pdYu3CLe1zJJkIi1WHBcMNrQyVJx3V6vg&#10;8v31WpxMt7mmhzUfP9a4TPcTpV6e+/cpiEB9+A8/2p9aQZaN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EXzEAAAA3AAAAA8AAAAAAAAAAAAAAAAAmAIAAGRycy9k&#10;b3ducmV2LnhtbFBLBQYAAAAABAAEAPUAAACJAwAAAAA=&#10;" path="m,l12,2,,4,,xe" fillcolor="#24282b" strokecolor="#24282b" strokeweight="0">
                  <v:path arrowok="t" o:connecttype="custom" o:connectlocs="0,0;86995,14605;0,29210;0,0" o:connectangles="0,0,0,0"/>
                </v:shape>
                <v:line id="Line 230" o:spid="_x0000_s1427" style="position:absolute;flip:x;visibility:visible;mso-wrap-style:square" from="5461,32289" to="14351,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hd8MAAADcAAAADwAAAGRycy9kb3ducmV2LnhtbESPT4vCMBTE7wt+h/AEb2tqD7JUo4ig&#10;Vfaw+Ofg8ZE822LzUprY1m+/WVjwOMzMb5jlerC16Kj1lWMFs2kCglg7U3Gh4HrZfX6B8AHZYO2Y&#10;FLzIw3o1+lhiZlzPJ+rOoRARwj5DBWUITSal1yVZ9FPXEEfv7lqLIcq2kKbFPsJtLdMkmUuLFceF&#10;EhvalqQf56dVYPr8pZtQuG/90+Xb/Gjl47ZXajIeNgsQgYbwDv+3D0ZBms7h7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AYXfDAAAA3AAAAA8AAAAAAAAAAAAA&#10;AAAAoQIAAGRycy9kb3ducmV2LnhtbFBLBQYAAAAABAAEAPkAAACRAwAAAAA=&#10;" strokecolor="#24282b" strokeweight="0"/>
                <v:shape id="Freeform 231" o:spid="_x0000_s1428" style="position:absolute;left:36861;top:32143;width:870;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qkMQA&#10;AADcAAAADwAAAGRycy9kb3ducmV2LnhtbESPQWvCQBSE7wX/w/IKvdVNUrAlukrVCgV70er9mX1m&#10;g9m3MbvG+O9dodDjMDPfMJNZb2vRUesrxwrSYQKCuHC64lLB7nf1+gHCB2SNtWNScCMPs+ngaYK5&#10;dlfeULcNpYgQ9jkqMCE0uZS+MGTRD11DHL2jay2GKNtS6havEW5rmSXJSFqsOC4YbGhhqDhtL1bB&#10;+Wf9VhxNt7qk+yUfvpY4T3cjpV6e+88xiEB9+A//tb+1gix7h8e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KpDEAAAA3AAAAA8AAAAAAAAAAAAAAAAAmAIAAGRycy9k&#10;b3ducmV2LnhtbFBLBQYAAAAABAAEAPUAAACJAwAAAAA=&#10;" path="m,l12,2,,4,,xe" fillcolor="#24282b" strokecolor="#24282b" strokeweight="0">
                  <v:path arrowok="t" o:connecttype="custom" o:connectlocs="0,0;86995,14605;0,29210;0,0" o:connectangles="0,0,0,0"/>
                </v:shape>
                <v:shape id="Freeform 232" o:spid="_x0000_s1429" style="position:absolute;left:14935;top:32143;width:870;height:29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4sIA&#10;AADcAAAADwAAAGRycy9kb3ducmV2LnhtbERPz2vCMBS+C/4P4Qm7adoOZHSNsumEwXZZdfdn89oU&#10;m5faxNr998thsOPH97vYTrYTIw2+dawgXSUgiCunW24UnI6H5RMIH5A1do5JwQ952G7mswJz7e78&#10;RWMZGhFD2OeowITQ51L6ypBFv3I9ceRqN1gMEQ6N1APeY7jtZJYka2mx5dhgsKedoepS3qyC6+fH&#10;Y1Wb8XBLv/d8ftvja3paK/WwmF6eQQSawr/4z/2uFWRZXBv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b7iwgAAANwAAAAPAAAAAAAAAAAAAAAAAJgCAABkcnMvZG93&#10;bnJldi54bWxQSwUGAAAAAAQABAD1AAAAhwMAAAAA&#10;" path="m12,l,2,12,4,12,xe" fillcolor="#24282b" strokecolor="#24282b" strokeweight="0">
                  <v:path arrowok="t" o:connecttype="custom" o:connectlocs="86995,0;0,14605;86995,29210;86995,0" o:connectangles="0,0,0,0"/>
                </v:shape>
                <v:line id="Line 233" o:spid="_x0000_s1430" style="position:absolute;visibility:visible;mso-wrap-style:square" from="15443,32289" to="37077,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Vk8UAAADcAAAADwAAAGRycy9kb3ducmV2LnhtbESPQWvCQBSE74L/YXmCN901Bampq0hq&#10;qcdqpPT4mn1NUrNv0+yq6b/vFgSPw8x8wyzXvW3EhTpfO9YwmyoQxIUzNZcajvnL5BGED8gGG8ek&#10;4Zc8rFfDwRJT4668p8shlCJC2KeooQqhTaX0RUUW/dS1xNH7cp3FEGVXStPhNcJtIxOl5tJizXGh&#10;wpayiorT4Ww1zLdv+afbPD/s1cfP++41U1n+vdV6POo3TyAC9eEevrV3RkOSL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DVk8UAAADcAAAADwAAAAAAAAAA&#10;AAAAAAChAgAAZHJzL2Rvd25yZXYueG1sUEsFBgAAAAAEAAQA+QAAAJMDAAAAAA==&#10;" strokecolor="#24282b" strokeweight="0"/>
                <v:shape id="Freeform 234" o:spid="_x0000_s1431" style="position:absolute;left:50628;top:32143;width:800;height:292;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blcAA&#10;AADcAAAADwAAAGRycy9kb3ducmV2LnhtbERPyWrDMBC9F/IPYgK5NXIdKMWJHEKhkBBf6uaQ42CN&#10;F2KNjKR66ddXh0KPj7cfjrPpxUjOd5YVvGwTEMSV1R03Cm5fH89vIHxA1thbJgULeTjmq6cDZtpO&#10;/EljGRoRQ9hnqKANYcik9FVLBv3WDsSRq60zGCJ0jdQOpxhuepkmyas02HFsaHGg95aqR/ltFHRj&#10;sxSX2o13KoI7338YiysrtVnPpz2IQHP4F/+5z1pBuovz45l4BG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RblcAAAADcAAAADwAAAAAAAAAAAAAAAACYAgAAZHJzL2Rvd25y&#10;ZXYueG1sUEsFBgAAAAAEAAQA9QAAAIUDAAAAAA==&#10;" path="m11,l,2,11,4,11,xe" fillcolor="#24282b" strokecolor="#24282b" strokeweight="0">
                  <v:path arrowok="t" o:connecttype="custom" o:connectlocs="80010,0;0,14605;80010,29210;80010,0" o:connectangles="0,0,0,0"/>
                </v:shape>
                <v:line id="Line 235" o:spid="_x0000_s1432" style="position:absolute;visibility:visible;mso-wrap-style:square" from="51136,32289" to="58204,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N8YAAADcAAAADwAAAGRycy9kb3ducmV2LnhtbESPQWsCMRSE7wX/Q3hCL0WzWhDZGqW0&#10;aG2FpdXi+bF53V3dvMRN1PXfG0HocZiZb5jJrDW1OFHjK8sKBv0EBHFudcWFgt/NvDcG4QOyxtoy&#10;KbiQh9m08zDBVNsz/9BpHQoRIexTVFCG4FIpfV6SQd+3jjh6f7YxGKJsCqkbPEe4qeUwSUbSYMVx&#10;oURHbyXl+/XRKPhYucXukGVPn+77aztyGb3Pt0elHrvt6wuIQG34D9/bS61g+DyA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fjfGAAAA3AAAAA8AAAAAAAAA&#10;AAAAAAAAoQIAAGRycy9kb3ducmV2LnhtbFBLBQYAAAAABAAEAPkAAACUAwAAAAA=&#10;" strokecolor="#24282b" strokeweight="31e-5mm">
                  <v:stroke joinstyle="miter"/>
                </v:line>
                <v:line id="Line 236" o:spid="_x0000_s1433" style="position:absolute;flip:y;visibility:visible;mso-wrap-style:square" from="50552,14179" to="50552,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J0cUAAADcAAAADwAAAGRycy9kb3ducmV2LnhtbESPT4vCMBTE74LfIbyFvSya2sVlrUYR&#10;YUXEi39Aj4/mmXZtXkoTtX77jbDgcZiZ3zCTWWsrcaPGl44VDPoJCOLc6ZKNgsP+p/cNwgdkjZVj&#10;UvAgD7NptzPBTLs7b+m2C0ZECPsMFRQh1JmUPi/Iou+7mjh6Z9dYDFE2RuoG7xFuK5kmyZe0WHJc&#10;KLCmRUH5ZXe1CsxwdUg/yuNm9Dhd9uZ3nS9N4pV6f2vnYxCB2vAK/7dXWkH6mcLz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NJ0cUAAADcAAAADwAAAAAAAAAA&#10;AAAAAAChAgAAZHJzL2Rvd25yZXYueG1sUEsFBgAAAAAEAAQA+QAAAJMDAAAAAA==&#10;" strokecolor="#24282b" strokeweight="31e-5mm">
                  <v:stroke joinstyle="miter"/>
                </v:line>
                <v:line id="Line 237" o:spid="_x0000_s1434" style="position:absolute;flip:y;visibility:visible;mso-wrap-style:square" from="16465,26473" to="16465,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5UMsMAAADcAAAADwAAAGRycy9kb3ducmV2LnhtbESPQYvCMBSE74L/ITzBm6YqiFSjiKB1&#10;8bDo7sHjI3m2xealNLGt/36zsLDHYWa+YTa73laipcaXjhXMpgkIYu1MybmC76/jZAXCB2SDlWNS&#10;8CYPu+1wsMHUuI6v1N5CLiKEfYoKihDqVEqvC7Lop64mjt7DNRZDlE0uTYNdhNtKzpNkKS2WHBcK&#10;rOlQkH7eXlaB6bK3rkPuLvqzzQ7Zh5XP+0mp8ajfr0EE6sN/+K99NgrmiwX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uVDLDAAAA3AAAAA8AAAAAAAAAAAAA&#10;AAAAoQIAAGRycy9kb3ducmV2LnhtbFBLBQYAAAAABAAEAPkAAACRAwAAAAA=&#10;" strokecolor="#24282b" strokeweight="0"/>
                <v:line id="Line 238" o:spid="_x0000_s1435" style="position:absolute;flip:y;visibility:visible;mso-wrap-style:square" from="16465,26473" to="16465,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MRsUAAADcAAAADwAAAGRycy9kb3ducmV2LnhtbESPQWvCQBSE70L/w/IKvemmtkiJbqQI&#10;NRYP0rQHj4/d1yQk+zZk1yT+e1co9DjMzDfMZjvZVgzU+9qxgudFAoJYO1NzqeDn+2P+BsIHZIOt&#10;Y1JwJQ/b7GG2wdS4kb9oKEIpIoR9igqqELpUSq8rsugXriOO3q/rLYYo+1KaHscIt61cJslKWqw5&#10;LlTY0a4i3RQXq8CM+VV3oXRHfRryXf5pZXPeK/X0OL2vQQSawn/4r30wCpYvr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fMRsUAAADcAAAADwAAAAAAAAAA&#10;AAAAAAChAgAAZHJzL2Rvd25yZXYueG1sUEsFBgAAAAAEAAQA+QAAAJMDAAAAAA==&#10;" strokecolor="#24282b" strokeweight="0"/>
                <v:shape id="Freeform 239" o:spid="_x0000_s1436" style="position:absolute;left:16243;top:25596;width:368;height:877;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lz8EA&#10;AADcAAAADwAAAGRycy9kb3ducmV2LnhtbESPQWsCMRSE74X+h/AKXoomKpayGqUVRK9qodfH5rlZ&#10;TF6WTTTrv28KhR6HmfmGWW0G78Sd+tgG1jCdKBDEdTAtNxq+zrvxO4iYkA26wKThQRE26+enFVYm&#10;ZD7S/ZQaUSAcK9RgU+oqKWNtyWOchI64eJfQe0xF9o00PeYC907OlHqTHlsuCxY72lqqr6eb15CV&#10;feTPQ+Pwda5cDLv9dw57rUcvw8cSRKIh/Yf/2gejYTZfwO+Zcg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Jc/BAAAA3AAAAA8AAAAAAAAAAAAAAAAAmAIAAGRycy9kb3du&#10;cmV2LnhtbFBLBQYAAAAABAAEAPUAAACGAwAAAAA=&#10;" path="m,12l3,,5,12,,12xe" fillcolor="#24282b" strokecolor="#24282b" strokeweight="0">
                  <v:path arrowok="t" o:connecttype="custom" o:connectlocs="0,87630;22098,0;36830,87630;0,87630" o:connectangles="0,0,0,0"/>
                </v:shape>
                <v:shape id="Freeform 240" o:spid="_x0000_s1437" style="position:absolute;left:27463;top:26835;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uMEA&#10;AADcAAAADwAAAGRycy9kb3ducmV2LnhtbESPQWsCMRSE74X+h/CEXoomVZCyGsUKolet0Otj89ws&#10;Ji/LJpr13zcFocdhZr5hluvBO3GnPraBNXxMFAjiOpiWGw3n7934E0RMyAZdYNLwoAjr1evLEisT&#10;Mh/pfkqNKBCOFWqwKXWVlLG25DFOQkdcvEvoPaYi+0aaHnOBeyenSs2lx5bLgsWOtpbq6+nmNWRl&#10;H/nr0Dh8nykXw27/k8Ne67fRsFmASDSk//CzfTAaprM5/J0p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u7jBAAAA3AAAAA8AAAAAAAAAAAAAAAAAmAIAAGRycy9kb3du&#10;cmV2LnhtbFBLBQYAAAAABAAEAPUAAACGAwAAAAA=&#10;" path="m,12l3,,5,12,,12xe" fillcolor="#24282b" strokecolor="#24282b" strokeweight="0">
                  <v:path arrowok="t" o:connecttype="custom" o:connectlocs="0,87630;21717,0;36195,87630;0,87630" o:connectangles="0,0,0,0"/>
                </v:shape>
                <v:line id="Line 241" o:spid="_x0000_s1438" style="position:absolute;visibility:visible;mso-wrap-style:square" from="27679,27343" to="27679,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yp8UAAADcAAAADwAAAGRycy9kb3ducmV2LnhtbESPQWvCQBSE74X+h+UJ3ppdFbSkriKp&#10;Uo9qSunxNfuapM2+jdlV03/vCkKPw8x8w8yXvW3EmTpfO9YwShQI4sKZmksN7/nm6RmED8gGG8ek&#10;4Y88LBePD3NMjbvwns6HUIoIYZ+ihiqENpXSFxVZ9IlriaP37TqLIcqulKbDS4TbRo6VmkqLNceF&#10;ClvKKip+DyerYbre5V9u9TrZq8/jx/YtU1n+s9Z6OOhXLyAC9eE/fG9vjYbxZA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pyp8UAAADcAAAADwAAAAAAAAAA&#10;AAAAAAChAgAAZHJzL2Rvd25yZXYueG1sUEsFBgAAAAAEAAQA+QAAAJMDAAAAAA==&#10;" strokecolor="#24282b" strokeweight="0"/>
                <v:shape id="Freeform 242" o:spid="_x0000_s1439" style="position:absolute;left:26371;top:26543;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Ub4A&#10;AADcAAAADwAAAGRycy9kb3ducmV2LnhtbERPTWsCMRC9F/ofwhS8lJqoILLdKK0geq0KXofNdLM0&#10;mSybaNZ/bw5Cj4/3XW9G78SNhtgF1jCbKhDETTAdtxrOp93HCkRMyAZdYNJwpwib9etLjZUJmX/o&#10;dkytKCEcK9RgU+orKWNjyWOchp64cL9h8JgKHFppBswl3Ds5V2opPXZcGiz2tLXU/B2vXkNW9p6/&#10;D63D94VyMez2lxz2Wk/exq9PEInG9C9+ug9Gw3xR1pYz5Qj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PilG+AAAA3AAAAA8AAAAAAAAAAAAAAAAAmAIAAGRycy9kb3ducmV2&#10;LnhtbFBLBQYAAAAABAAEAPUAAACDAwAAAAA=&#10;" path="m,12l3,,5,12,,12xe" fillcolor="#24282b" strokecolor="#24282b" strokeweight="0">
                  <v:path arrowok="t" o:connecttype="custom" o:connectlocs="0,87630;21717,0;36195,87630;0,87630" o:connectangles="0,0,0,0"/>
                </v:shape>
                <v:line id="Line 243" o:spid="_x0000_s1440" style="position:absolute;visibility:visible;mso-wrap-style:square" from="26587,27197" to="26587,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DTsUAAADcAAAADwAAAGRycy9kb3ducmV2LnhtbESPQWvCQBSE74X+h+UJ3ppdFcSmriKp&#10;Uo9qSunxNfuapM2+jdlV03/vCkKPw8x8w8yXvW3EmTpfO9YwShQI4sKZmksN7/nmaQbCB2SDjWPS&#10;8EcelovHhzmmxl14T+dDKEWEsE9RQxVCm0rpi4os+sS1xNH7dp3FEGVXStPhJcJtI8dKTaXFmuNC&#10;hS1lFRW/h5PVMF3v8i+3ep3s1efxY/uWqSz/WWs9HPSrFxCB+vAfvre3RsN48g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DTsUAAADcAAAADwAAAAAAAAAA&#10;AAAAAAChAgAAZHJzL2Rvd25yZXYueG1sUEsFBgAAAAAEAAQA+QAAAJMDAAAAAA==&#10;" strokecolor="#24282b" strokeweight="0"/>
                <v:shape id="Freeform 244" o:spid="_x0000_s1441" style="position:absolute;left:25279;top:26181;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Kr4A&#10;AADcAAAADwAAAGRycy9kb3ducmV2LnhtbERPTWsCMRC9C/6HMEIvoolaStkaRQui12qh12EzbpYm&#10;k2UTzfrvm0PB4+N9r7eDd+JOfWwDa1jMFQjiOpiWGw3fl8PsHURMyAZdYNLwoAjbzXi0xsqEzF90&#10;P6dGlBCOFWqwKXWVlLG25DHOQ0dcuGvoPaYC+0aaHnMJ904ulXqTHlsuDRY7+rRU/55vXkNW9pH3&#10;p8bhdKVcDIfjTw5HrV8mw+4DRKIhPcX/7pPRsHwt88uZcgT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9Sq+AAAA3AAAAA8AAAAAAAAAAAAAAAAAmAIAAGRycy9kb3ducmV2&#10;LnhtbFBLBQYAAAAABAAEAPUAAACDAwAAAAA=&#10;" path="m,12l3,,5,12,,12xe" fillcolor="#24282b" strokecolor="#24282b" strokeweight="0">
                  <v:path arrowok="t" o:connecttype="custom" o:connectlocs="0,87630;21717,0;36195,87630;0,87630" o:connectangles="0,0,0,0"/>
                </v:shape>
                <v:line id="Line 245" o:spid="_x0000_s1442" style="position:absolute;visibility:visible;mso-wrap-style:square" from="25495,26835" to="25495,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8NcUAAADcAAAADwAAAGRycy9kb3ducmV2LnhtbESPQWvCQBSE74L/YXlCb2ZXW6REV5HU&#10;Uo9qSvH4zD6TtNm3aXar6b93C0KPw8x8wyxWvW3EhTpfO9YwSRQI4sKZmksN7/nr+BmED8gGG8ek&#10;4Zc8rJbDwQJT4668p8shlCJC2KeooQqhTaX0RUUWfeJa4uidXWcxRNmV0nR4jXDbyKlSM2mx5rhQ&#10;YUtZRcXX4cdqmG12+cmtXx736vj9sX3LVJZ/brR+GPXrOYhAffgP39tbo2H6NIG/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k8NcUAAADcAAAADwAAAAAAAAAA&#10;AAAAAAChAgAAZHJzL2Rvd25yZXYueG1sUEsFBgAAAAAEAAQA+QAAAJMDAAAAAA==&#10;" strokecolor="#24282b" strokeweight="0"/>
                <v:shape id="Freeform 246" o:spid="_x0000_s1443" style="position:absolute;left:24110;top:25965;width:369;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2TMMA&#10;AADcAAAADwAAAGRycy9kb3ducmV2LnhtbESPQWvCQBSE74L/YXlCb7oxBCmpq2hA2t5qtJ4f2dds&#10;aPZtyG6T9N93BaHHYWa+Ybb7ybZioN43jhWsVwkI4srphmsF18tp+QzCB2SNrWNS8Ese9rv5bIu5&#10;diOfaShDLSKEfY4KTAhdLqWvDFn0K9cRR+/L9RZDlH0tdY9jhNtWpkmykRYbjgsGOyoMVd/lj1Xw&#10;sa7wNr6+F+Gmj97X5phNn0app8V0eAERaAr/4Uf7TStIsxTu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2TMMAAADcAAAADwAAAAAAAAAAAAAAAACYAgAAZHJzL2Rv&#10;d25yZXYueG1sUEsFBgAAAAAEAAQA9QAAAIgDAAAAAA==&#10;" path="m,11l3,,5,11,,11xe" fillcolor="#24282b" strokecolor="#24282b" strokeweight="0">
                  <v:path arrowok="t" o:connecttype="custom" o:connectlocs="0,80010;22098,0;36830,80010;0,80010" o:connectangles="0,0,0,0"/>
                </v:shape>
                <v:line id="Line 247" o:spid="_x0000_s1444" style="position:absolute;visibility:visible;mso-wrap-style:square" from="24333,26473" to="24333,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H2cUAAADcAAAADwAAAGRycy9kb3ducmV2LnhtbESPQWvCQBSE74X+h+UJ3ppdtUhJXUVS&#10;pR7VlNLja/Y1SZt9G7Orxn/vCkKPw8x8w8wWvW3EiTpfO9YwShQI4sKZmksNH/n66QWED8gGG8ek&#10;4UIeFvPHhxmmxp15R6d9KEWEsE9RQxVCm0rpi4os+sS1xNH7cZ3FEGVXStPhOcJtI8dKTaXFmuNC&#10;hS1lFRV/+6PVMF1t82+3fJvs1Nfhc/OeqSz/XWk9HPTLVxCB+vAfvrc3RsP4eQK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cH2cUAAADcAAAADwAAAAAAAAAA&#10;AAAAAAChAgAAZHJzL2Rvd25yZXYueG1sUEsFBgAAAAAEAAQA+QAAAJMDAAAAAA==&#10;" strokecolor="#24282b" strokeweight="0"/>
                <v:shape id="Freeform 248" o:spid="_x0000_s1445" style="position:absolute;left:23018;top:25596;width:362;height:877;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zKcEA&#10;AADcAAAADwAAAGRycy9kb3ducmV2LnhtbESPQWsCMRSE74X+h/AKXoomWillNUoriF7VQq+PzXOz&#10;mLwsm2jWf98UCh6HmfmGWa4H78SN+tgG1jCdKBDEdTAtNxq+T9vxB4iYkA26wKThThHWq+enJVYm&#10;ZD7Q7ZgaUSAcK9RgU+oqKWNtyWOchI64eOfQe0xF9o00PeYC907OlHqXHlsuCxY72liqL8er15CV&#10;veevfePw9U25GLa7nxx2Wo9ehs8FiERDeoT/23ujYTafw9+Zcg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8ynBAAAA3AAAAA8AAAAAAAAAAAAAAAAAmAIAAGRycy9kb3du&#10;cmV2LnhtbFBLBQYAAAAABAAEAPUAAACGAwAAAAA=&#10;" path="m,12l2,,5,12,,12xe" fillcolor="#24282b" strokecolor="#24282b" strokeweight="0">
                  <v:path arrowok="t" o:connecttype="custom" o:connectlocs="0,87630;14478,0;36195,87630;0,87630" o:connectangles="0,0,0,0"/>
                </v:shape>
                <v:line id="Line 249" o:spid="_x0000_s1446" style="position:absolute;visibility:visible;mso-wrap-style:square" from="23164,26111" to="23164,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sYAAADcAAAADwAAAGRycy9kb3ducmV2LnhtbESPQWvCQBSE74X+h+UJ3uqu2kqJriKp&#10;pR6rKeLxmX0msdm3aXar6b/vCoLHYWa+YWaLztbiTK2vHGsYDhQI4tyZigsNX9n70ysIH5AN1o5J&#10;wx95WMwfH2aYGHfhDZ23oRARwj5BDWUITSKlz0uy6AeuIY7e0bUWQ5RtIU2Llwi3tRwpNZEWK44L&#10;JTaUlpR/b3+thsnqMzu45dt4o/Y/u/VHqtLstNK63+uWUxCBunAP39pro2H0/AL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OjbGAAAA3AAAAA8AAAAAAAAA&#10;AAAAAAAAoQIAAGRycy9kb3ducmV2LnhtbFBLBQYAAAAABAAEAPkAAACUAwAAAAA=&#10;" strokecolor="#24282b" strokeweight="0"/>
                <v:shape id="Freeform 250" o:spid="_x0000_s1447" style="position:absolute;left:21856;top:24942;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wT8AA&#10;AADcAAAADwAAAGRycy9kb3ducmV2LnhtbESPzarCMBSE9xd8h3AEd9dUEblUo6gg6s7/9aE5NsXm&#10;pDTR1rc3gnCXw8x8w0znrS3Fk2pfOFYw6CcgiDOnC84VnE/r3z8QPiBrLB2Tghd5mM86P1NMtWv4&#10;QM9jyEWEsE9RgQmhSqX0mSGLvu8q4ujdXG0xRFnnUtfYRLgt5TBJxtJiwXHBYEUrQ9n9+LAK9oMM&#10;r81mtwpXvfQ+N8tRezFK9brtYgIiUBv+w9/2VisYjsbwOROP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xwT8AAAADcAAAADwAAAAAAAAAAAAAAAACYAgAAZHJzL2Rvd25y&#10;ZXYueG1sUEsFBgAAAAAEAAQA9QAAAIUDAAAAAA==&#10;" path="m,11l2,,5,11,,11xe" fillcolor="#24282b" strokecolor="#24282b" strokeweight="0">
                  <v:path arrowok="t" o:connecttype="custom" o:connectlocs="0,80010;14478,0;36195,80010;0,80010" o:connectangles="0,0,0,0"/>
                </v:shape>
                <v:line id="Line 251" o:spid="_x0000_s1448" style="position:absolute;visibility:visible;mso-wrap-style:square" from="22002,25527" to="22002,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B2sYAAADcAAAADwAAAGRycy9kb3ducmV2LnhtbESPQWvCQBSE74X+h+UJ3uquWrREV5HU&#10;Uo/VFPH4zD6T2OzbNLvV9N93hYLHYWa+YebLztbiQq2vHGsYDhQI4tyZigsNn9nb0wsIH5AN1o5J&#10;wy95WC4eH+aYGHflLV12oRARwj5BDWUITSKlz0uy6AeuIY7eybUWQ5RtIU2L1wi3tRwpNZEWK44L&#10;JTaUlpR/7X6shsn6Izu61et4qw7f+817qtLsvNa63+tWMxCBunAP/7c3RsPoeQq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cAdrGAAAA3AAAAA8AAAAAAAAA&#10;AAAAAAAAoQIAAGRycy9kb3ducmV2LnhtbFBLBQYAAAAABAAEAPkAAACUAwAAAAA=&#10;" strokecolor="#24282b" strokeweight="0"/>
                <v:shape id="Freeform 252" o:spid="_x0000_s1449" style="position:absolute;left:17411;top:24942;width:292;height:800;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TYcEA&#10;AADcAAAADwAAAGRycy9kb3ducmV2LnhtbERPTYvCMBC9C/sfwgh709SyulKNsgirngTr4nloxrbY&#10;TGqS1eqvNwfB4+N9z5edacSVnK8tKxgNExDEhdU1lwr+Dr+DKQgfkDU2lknBnTwsFx+9OWba3nhP&#10;1zyUIoawz1BBFUKbSemLigz6oW2JI3eyzmCI0JVSO7zFcNPINEkm0mDNsaHCllYVFef83yigrdvs&#10;HtP9aTRed9/53abrS35U6rPf/cxABOrCW/xyb7WC9Cu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1U2HBAAAA3AAAAA8AAAAAAAAAAAAAAAAAmAIAAGRycy9kb3du&#10;cmV2LnhtbFBLBQYAAAAABAAEAPUAAACGAwAAAAA=&#10;" path="m,11l2,,4,11,,11xe" fillcolor="#24282b" strokecolor="#24282b" strokeweight="0">
                  <v:path arrowok="t" o:connecttype="custom" o:connectlocs="0,80010;14605,0;29210,80010;0,80010" o:connectangles="0,0,0,0"/>
                </v:shape>
                <v:line id="Line 253" o:spid="_x0000_s1450" style="position:absolute;visibility:visible;mso-wrap-style:square" from="17557,25380" to="17557,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wM8YAAADcAAAADwAAAGRycy9kb3ducmV2LnhtbESPQWvCQBSE74X+h+UJ3uquWsRGV5HU&#10;Uo/VFPH4zD6T2OzbNLvV9N93hYLHYWa+YebLztbiQq2vHGsYDhQI4tyZigsNn9nb0xSED8gGa8ek&#10;4Zc8LBePD3NMjLvyli67UIgIYZ+ghjKEJpHS5yVZ9APXEEfv5FqLIcq2kKbFa4TbWo6UmkiLFceF&#10;EhtKS8q/dj9Ww2T9kR3d6nW8VYfv/eY9VWl2Xmvd73WrGYhAXbiH/9sbo2H0/AK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PMDPGAAAA3AAAAA8AAAAAAAAA&#10;AAAAAAAAoQIAAGRycy9kb3ducmV2LnhtbFBLBQYAAAAABAAEAPkAAACUAwAAAAA=&#10;" strokecolor="#24282b" strokeweight="0"/>
                <v:line id="Line 254" o:spid="_x0000_s1451" style="position:absolute;visibility:visible;mso-wrap-style:square" from="16465,26111" to="16465,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c8MAAADcAAAADwAAAGRycy9kb3ducmV2LnhtbERPz0/CMBS+k/g/NM/EG7TOSMigEDJm&#10;5AiMGI+P9blN19exVhj/vT2YcPzy/V6sBtuKC/W+cazheaJAEJfONFxpOBZv4xkIH5ANto5Jw408&#10;rJYPowWmxl15T5dDqEQMYZ+ihjqELpXSlzVZ9BPXEUfuy/UWQ4R9JU2P1xhuW5koNZUWG44NNXaU&#10;1VT+HH6thmm+K05uvXnZq8/zx/Y9U1nxnWv99Dis5yACDeEu/ndvjYbkNc6P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D3PDAAAA3AAAAA8AAAAAAAAAAAAA&#10;AAAAoQIAAGRycy9kb3ducmV2LnhtbFBLBQYAAAAABAAEAPkAAACRAwAAAAA=&#10;" strokecolor="#24282b" strokeweight="0"/>
                <v:shape id="Freeform 255" o:spid="_x0000_s1452" style="position:absolute;left:15151;top:25965;width:368;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sEA&#10;AADcAAAADwAAAGRycy9kb3ducmV2LnhtbESPT4vCMBTE74LfITzBm6YVV6RrlFUQ3dv69/xo3jZl&#10;m5fSRFu/vVkQPA4z8xtmsepsJe7U+NKxgnScgCDOnS65UHA+bUdzED4ga6wck4IHeVgt+70FZtq1&#10;fKD7MRQiQthnqMCEUGdS+tyQRT92NXH0fl1jMUTZFFI32Ea4reQkSWbSYslxwWBNG0P53/FmFfyk&#10;OV7b3fcmXPXa+8Ksp93FKDUcdF+fIAJ14R1+tfdaweQjhf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fubBAAAA3AAAAA8AAAAAAAAAAAAAAAAAmAIAAGRycy9kb3du&#10;cmV2LnhtbFBLBQYAAAAABAAEAPUAAACGAwAAAAA=&#10;" path="m,11l2,,5,11,,11xe" fillcolor="#24282b" strokecolor="#24282b" strokeweight="0">
                  <v:path arrowok="t" o:connecttype="custom" o:connectlocs="0,80010;14732,0;36830,80010;0,80010" o:connectangles="0,0,0,0"/>
                </v:shape>
                <v:line id="Line 256" o:spid="_x0000_s1453" style="position:absolute;visibility:visible;mso-wrap-style:square" from="15297,26473" to="15297,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0n8UAAADcAAAADwAAAGRycy9kb3ducmV2LnhtbESPQWvCQBSE74L/YXmCN901pSKpq0hq&#10;qcdqpPT4mn1NUrNv0+yq6b/vFgSPw8x8wyzXvW3EhTpfO9YwmyoQxIUzNZcajvnLZAHCB2SDjWPS&#10;8Ese1qvhYImpcVfe0+UQShEh7FPUUIXQplL6oiKLfupa4uh9uc5iiLIrpenwGuG2kYlSc2mx5rhQ&#10;YUtZRcXpcLYa5tu3/NNtnh/26uPnffeaqSz/3mo9HvWbJxCB+nAP39o7oyF5T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I0n8UAAADcAAAADwAAAAAAAAAA&#10;AAAAAAChAgAAZHJzL2Rvd25yZXYueG1sUEsFBgAAAAAEAAQA+QAAAJMDAAAAAA==&#10;" strokecolor="#24282b" strokeweight="0"/>
                <v:shape id="Freeform 257" o:spid="_x0000_s1454" style="position:absolute;left:14058;top:26181;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9gMEA&#10;AADcAAAADwAAAGRycy9kb3ducmV2LnhtbESPQWsCMRSE74X+h/AKXoomKpayGqUVRK9qodfH5rlZ&#10;TF6WTTTrv28KhR6HmfmGWW0G78Sd+tgG1jCdKBDEdTAtNxq+zrvxO4iYkA26wKThQRE26+enFVYm&#10;ZD7S/ZQaUSAcK9RgU+oqKWNtyWOchI64eJfQe0xF9o00PeYC907OlHqTHlsuCxY72lqqr6eb15CV&#10;feTPQ+Pwda5cDLv9dw57rUcvw8cSRKIh/Yf/2gejYbaYw++Zcg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0/YDBAAAA3AAAAA8AAAAAAAAAAAAAAAAAmAIAAGRycy9kb3du&#10;cmV2LnhtbFBLBQYAAAAABAAEAPUAAACGAwAAAAA=&#10;" path="m,12l2,,5,12,,12xe" fillcolor="#24282b" strokecolor="#24282b" strokeweight="0">
                  <v:path arrowok="t" o:connecttype="custom" o:connectlocs="0,87630;14478,0;36195,87630;0,87630" o:connectangles="0,0,0,0"/>
                </v:shape>
                <v:line id="Line 258" o:spid="_x0000_s1455" style="position:absolute;visibility:visible;mso-wrap-style:square" from="14204,26619" to="14204,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JcMYAAADcAAAADwAAAGRycy9kb3ducmV2LnhtbESPQWvCQBSE74X+h+UJ3uqu2kqJriKp&#10;pR6rKeLxmX0msdm3aXar6b/vCoLHYWa+YWaLztbiTK2vHGsYDhQI4tyZigsNX9n70ysIH5AN1o5J&#10;wx95WMwfH2aYGHfhDZ23oRARwj5BDWUITSKlz0uy6AeuIY7e0bUWQ5RtIU2Llwi3tRwpNZEWK44L&#10;JTaUlpR/b3+thsnqMzu45dt4o/Y/u/VHqtLstNK63+uWUxCBunAP39pro2H08gz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XCXDGAAAA3AAAAA8AAAAAAAAA&#10;AAAAAAAAoQIAAGRycy9kb3ducmV2LnhtbFBLBQYAAAAABAAEAPkAAACUAwAAAAA=&#10;" strokecolor="#24282b" strokeweight="0"/>
                <v:shape id="Freeform 259" o:spid="_x0000_s1456" style="position:absolute;left:12896;top:26543;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Ab8EA&#10;AADcAAAADwAAAGRycy9kb3ducmV2LnhtbESPQWsCMRSE74X+h/AKXoomWixlNUoriF7VQq+PzXOz&#10;mLwsm2jWf98UCh6HmfmGWa4H78SN+tgG1jCdKBDEdTAtNxq+T9vxB4iYkA26wKThThHWq+enJVYm&#10;ZD7Q7ZgaUSAcK9RgU+oqKWNtyWOchI64eOfQe0xF9o00PeYC907OlHqXHlsuCxY72liqL8er15CV&#10;veevfePw9U25GLa7nxx2Wo9ehs8FiERDeoT/23ujYTafw9+Zcg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wG/BAAAA3AAAAA8AAAAAAAAAAAAAAAAAmAIAAGRycy9kb3du&#10;cmV2LnhtbFBLBQYAAAAABAAEAPUAAACGAwAAAAA=&#10;" path="m,12l2,,5,12,,12xe" fillcolor="#24282b" strokecolor="#24282b" strokeweight="0">
                  <v:path arrowok="t" o:connecttype="custom" o:connectlocs="0,87630;14478,0;36195,87630;0,87630" o:connectangles="0,0,0,0"/>
                </v:shape>
                <v:line id="Line 260" o:spid="_x0000_s1457" style="position:absolute;visibility:visible;mso-wrap-style:square" from="13036,26981" to="13036,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ynMUAAADcAAAADwAAAGRycy9kb3ducmV2LnhtbESPQWvCQBSE74L/YXmCN93V0iCpq0hq&#10;qcdqpPT4mn1NUrNv0+yq6b/vFgSPw8x8wyzXvW3EhTpfO9YwmyoQxIUzNZcajvnLZAHCB2SDjWPS&#10;8Ese1qvhYImpcVfe0+UQShEh7FPUUIXQplL6oiKLfupa4uh9uc5iiLIrpenwGuG2kXOlEmmx5rhQ&#10;YUtZRcXpcLYaku1b/uk2zw979fHzvnvNVJZ/b7Uej/rNE4hAfbiHb+2d0TB/T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kynMUAAADcAAAADwAAAAAAAAAA&#10;AAAAAAChAgAAZHJzL2Rvd25yZXYueG1sUEsFBgAAAAAEAAQA+QAAAJMDAAAAAA==&#10;" strokecolor="#24282b" strokeweight="0"/>
                <v:shape id="Freeform 261" o:spid="_x0000_s1458" style="position:absolute;left:11798;top:26835;width:368;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g8IA&#10;AADcAAAADwAAAGRycy9kb3ducmV2LnhtbESPQWsCMRSE70L/Q3iFXkSTWlplNUoVRK/VgtfH5rlZ&#10;mrwsm9Ss/74pFHocZuYbZrUZvBM36mMbWMPzVIEgroNpudHwed5PFiBiQjboApOGO0XYrB9GK6xM&#10;yPxBt1NqRIFwrFCDTamrpIy1JY9xGjri4l1D7zEV2TfS9JgL3Ds5U+pNemy5LFjsaGep/jp9ew1Z&#10;2XveHhuH4xflYtgfLjkctH56HN6XIBIN6T/81z4aDbPXOfyeK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uDwgAAANwAAAAPAAAAAAAAAAAAAAAAAJgCAABkcnMvZG93&#10;bnJldi54bWxQSwUGAAAAAAQABAD1AAAAhwMAAAAA&#10;" path="m,12l2,,5,12,,12xe" fillcolor="#24282b" strokecolor="#24282b" strokeweight="0">
                  <v:path arrowok="t" o:connecttype="custom" o:connectlocs="0,87630;14732,0;36830,87630;0,87630" o:connectangles="0,0,0,0"/>
                </v:shape>
                <v:line id="Line 262" o:spid="_x0000_s1459" style="position:absolute;visibility:visible;mso-wrap-style:square" from="11944,27197" to="11944,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DdcMAAADcAAAADwAAAGRycy9kb3ducmV2LnhtbERPz0/CMBS+k/g/NM/EG7TOSMigEDJm&#10;5AiMGI+P9blN19exVhj/vT2YcPzy/V6sBtuKC/W+cazheaJAEJfONFxpOBZv4xkIH5ANto5Jw408&#10;rJYPowWmxl15T5dDqEQMYZ+ihjqELpXSlzVZ9BPXEUfuy/UWQ4R9JU2P1xhuW5koNZUWG44NNXaU&#10;1VT+HH6thmm+K05uvXnZq8/zx/Y9U1nxnWv99Dis5yACDeEu/ndvjYbkNa6N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aA3XDAAAA3AAAAA8AAAAAAAAAAAAA&#10;AAAAoQIAAGRycy9kb3ducmV2LnhtbFBLBQYAAAAABAAEAPkAAACRAwAAAAA=&#10;" strokecolor="#24282b" strokeweight="0"/>
                <v:shape id="Freeform 263" o:spid="_x0000_s1460" style="position:absolute;left:24841;top:20218;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y4MMA&#10;AADcAAAADwAAAGRycy9kb3ducmV2LnhtbESPQWvCQBSE74L/YXlCb3WT0JY2uooJlLY3tdXzI/vM&#10;BrNvQ3Y16b/vFgSPw8x8wyzXo23FlXrfOFaQzhMQxJXTDdcKfr7fH19B+ICssXVMCn7Jw3o1nSwx&#10;127gHV33oRYRwj5HBSaELpfSV4Ys+rnriKN3cr3FEGVfS93jEOG2lVmSvEiLDccFgx2Vhqrz/mIV&#10;bNMKj8PHVxmOuvC+NsXTeDBKPczGzQJEoDHcw7f2p1aQPb/B/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y4MMAAADcAAAADwAAAAAAAAAAAAAAAACYAgAAZHJzL2Rv&#10;d25yZXYueG1sUEsFBgAAAAAEAAQA9QAAAIgDAAAAAA==&#10;" path="m,11l2,,5,11,,11xe" fillcolor="#24282b" strokecolor="#24282b" strokeweight="0">
                  <v:path arrowok="t" o:connecttype="custom" o:connectlocs="0,80010;14478,0;36195,80010;0,80010" o:connectangles="0,0,0,0"/>
                </v:shape>
                <v:line id="Line 264" o:spid="_x0000_s1461" style="position:absolute;visibility:visible;mso-wrap-style:square" from="24987,20656" to="24987,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FzsIAAADcAAAADwAAAGRycy9kb3ducmV2LnhtbERPz2vCMBS+D/wfwhN2m8kcFKlGkU7R&#10;o9ohHp/Ns61rXromavffLwdhx4/v92zR20bcqfO1Yw3vIwWCuHCm5lLDV75+m4DwAdlg45g0/JKH&#10;xXzwMsPUuAfv6X4IpYgh7FPUUIXQplL6oiKLfuRa4shdXGcxRNiV0nT4iOG2kWOlEmmx5thQYUtZ&#10;RcX34WY1JKtdfnbLz4+9Ov0ct5tMZfl1pfXrsF9OQQTqw7/46d4aDeMk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DFzsIAAADcAAAADwAAAAAAAAAAAAAA&#10;AAChAgAAZHJzL2Rvd25yZXYueG1sUEsFBgAAAAAEAAQA+QAAAJADAAAAAA==&#10;" strokecolor="#24282b" strokeweight="0"/>
                <v:shape id="Freeform 265" o:spid="_x0000_s1462" style="position:absolute;left:20834;top:21526;width:362;height:800;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0W8IA&#10;AADcAAAADwAAAGRycy9kb3ducmV2LnhtbESPT4vCMBTE74LfITzBm00rIlKNooKse9v13/nRPJti&#10;81KarK3ffrOw4HGYmd8wq01va/Gk1leOFWRJCoK4cLriUsHlfJgsQPiArLF2TApe5GGzHg5WmGvX&#10;8Tc9T6EUEcI+RwUmhCaX0heGLPrENcTRu7vWYoiyLaVusYtwW8tpms6lxYrjgsGG9oaKx+nHKvjK&#10;Crx1H5/7cNM770uzm/VXo9R41G+XIAL14R3+bx+1guk8g7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LRbwgAAANwAAAAPAAAAAAAAAAAAAAAAAJgCAABkcnMvZG93&#10;bnJldi54bWxQSwUGAAAAAAQABAD1AAAAhwMAAAAA&#10;" path="m,11l3,,5,11,,11xe" fillcolor="#24282b" strokecolor="#24282b" strokeweight="0">
                  <v:path arrowok="t" o:connecttype="custom" o:connectlocs="0,80010;21717,0;36195,80010;0,80010" o:connectangles="0,0,0,0"/>
                </v:shape>
                <v:line id="Line 266" o:spid="_x0000_s1463" style="position:absolute;visibility:visible;mso-wrap-style:square" from="21050,21888" to="21050,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IsUAAADcAAAADwAAAGRycy9kb3ducmV2LnhtbESPQWvCQBSE7wX/w/KE3uquKYQSXUWi&#10;pR6rKcXjM/tMotm3aXar6b/vFgoeh5n5hpkvB9uKK/W+caxhOlEgiEtnGq40fBSvTy8gfEA22Dom&#10;DT/kYbkYPcwxM+7GO7ruQyUihH2GGuoQukxKX9Zk0U9cRxy9k+sthij7SpoebxFuW5kolUqLDceF&#10;GjvKayov+2+rId28F0e3Wj/v1OHrc/uWq7w4b7R+HA+rGYhAQ7iH/9tboyFJ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7+IsUAAADcAAAADwAAAAAAAAAA&#10;AAAAAAChAgAAZHJzL2Rvd25yZXYueG1sUEsFBgAAAAAEAAQA+QAAAJMDAAAAAA==&#10;" strokecolor="#24282b" strokeweight="0"/>
                <v:shape id="Freeform 267" o:spid="_x0000_s1464" style="position:absolute;left:18503;top:21526;width:362;height:876;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PcEA&#10;AADcAAAADwAAAGRycy9kb3ducmV2LnhtbESPQWsCMRSE74X+h/CEXoomVZCyGsUKolet0Otj89ws&#10;Ji/LJpr13zcFocdhZr5hluvBO3GnPraBNXxMFAjiOpiWGw3n7934E0RMyAZdYNLwoAjr1evLEisT&#10;Mh/pfkqNKBCOFWqwKXWVlLG25DFOQkdcvEvoPaYi+0aaHnOBeyenSs2lx5bLgsWOtpbq6+nmNWRl&#10;H/nr0Dh8nykXw27/k8Ne67fRsFmASDSk//CzfTAapvMZ/J0p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YNz3BAAAA3AAAAA8AAAAAAAAAAAAAAAAAmAIAAGRycy9kb3du&#10;cmV2LnhtbFBLBQYAAAAABAAEAPUAAACGAwAAAAA=&#10;" path="m,12l2,,5,12,,12xe" fillcolor="#24282b" strokecolor="#24282b" strokeweight="0">
                  <v:path arrowok="t" o:connecttype="custom" o:connectlocs="0,87630;14478,0;36195,87630;0,87630" o:connectangles="0,0,0,0"/>
                </v:shape>
                <v:line id="Line 268" o:spid="_x0000_s1465" style="position:absolute;visibility:visible;mso-wrap-style:square" from="18649,21888" to="18649,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vDzcUAAADcAAAADwAAAGRycy9kb3ducmV2LnhtbESPQWvCQBSE74L/YXmCN93VliCpq0hq&#10;qcdqpPT4mn1NUrNv0+yq6b/vFgSPw8x8wyzXvW3EhTpfO9YwmyoQxIUzNZcajvnLZAHCB2SDjWPS&#10;8Ese1qvhYImpcVfe0+UQShEh7FPUUIXQplL6oiKLfupa4uh9uc5iiLIrpenwGuG2kXOlEmmx5rhQ&#10;YUtZRcXpcLYaku1b/uk2zw979fHzvnvNVJZ/b7Uej/rNE4hAfbiHb+2d0TBPH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vDzcUAAADcAAAADwAAAAAAAAAA&#10;AAAAAAChAgAAZHJzL2Rvd25yZXYueG1sUEsFBgAAAAAEAAQA+QAAAJMDAAAAAA==&#10;" strokecolor="#24282b" strokeweight="0"/>
                <v:shape id="Freeform 269" o:spid="_x0000_s1466" style="position:absolute;left:57111;top:22618;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K0sEA&#10;AADcAAAADwAAAGRycy9kb3ducmV2LnhtbESPQWsCMRSE7wX/Q3iFXkpNqlTKahQriF6rgtfH5rlZ&#10;mrwsm2jWf98IhR6HmfmGWawG78SN+tgG1vA+ViCI62BabjScjtu3TxAxIRt0gUnDnSKslqOnBVYm&#10;ZP6m2yE1okA4VqjBptRVUsbaksc4Dh1x8S6h95iK7BtpeswF7p2cKDWTHlsuCxY72liqfw5XryEr&#10;e89f+8bh61S5GLa7cw47rV+eh/UcRKIh/Yf/2nujYTL7gMeZcg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CtLBAAAA3AAAAA8AAAAAAAAAAAAAAAAAmAIAAGRycy9kb3du&#10;cmV2LnhtbFBLBQYAAAAABAAEAPUAAACGAwAAAAA=&#10;" path="m,12l3,,5,12,,12xe" fillcolor="#24282b" strokecolor="#24282b" strokeweight="0">
                  <v:path arrowok="t" o:connecttype="custom" o:connectlocs="0,86995;21717,0;36195,86995;0,86995" o:connectangles="0,0,0,0"/>
                </v:shape>
                <v:line id="Line 270" o:spid="_x0000_s1467" style="position:absolute;visibility:visible;mso-wrap-style:square" from="57327,23196" to="57327,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JXsYAAADcAAAADwAAAGRycy9kb3ducmV2LnhtbESPW2vCQBSE3wv+h+UU+lJ0ow9BoquU&#10;ir1C8IbPh+wxSc2e3WZXTf99VxB8HGbmG2Y670wjztT62rKC4SABQVxYXXOpYLdd9scgfEDW2Fgm&#10;BX/kYT7rPUwx0/bCazpvQikihH2GCqoQXCalLyoy6AfWEUfvYFuDIcq2lLrFS4SbRo6SJJUGa44L&#10;FTp6rag4bk5Gwfu3e/v5zfPnT7f62qcup8Vyf1Lq6bF7mYAI1IV7+Nb+0ApGaQrX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GyV7GAAAA3AAAAA8AAAAAAAAA&#10;AAAAAAAAoQIAAGRycy9kb3ducmV2LnhtbFBLBQYAAAAABAAEAPkAAACUAwAAAAA=&#10;" strokecolor="#24282b" strokeweight="31e-5mm">
                  <v:stroke joinstyle="miter"/>
                </v:line>
                <v:shape id="Freeform 271" o:spid="_x0000_s1468" style="position:absolute;left:25349;top:22256;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xPsEA&#10;AADcAAAADwAAAGRycy9kb3ducmV2LnhtbESPQWsCMRSE74X+h/AKXoomWrBlNUoriF7VQq+PzXOz&#10;mLwsm2jWf98UCh6HmfmGWa4H78SN+tgG1jCdKBDEdTAtNxq+T9vxB4iYkA26wKThThHWq+enJVYm&#10;ZD7Q7ZgaUSAcK9RgU+oqKWNtyWOchI64eOfQe0xF9o00PeYC907OlJpLjy2XBYsdbSzVl+PVa8jK&#10;3vPXvnH4+qZcDNvdTw47rUcvw+cCRKIhPcL/7b3RMJu/w9+Zcg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MT7BAAAA3AAAAA8AAAAAAAAAAAAAAAAAmAIAAGRycy9kb3du&#10;cmV2LnhtbFBLBQYAAAAABAAEAPUAAACGAwAAAAA=&#10;" path="m5,1l,12,,,5,1xe" fillcolor="#24282b" strokecolor="#24282b" strokeweight="0">
                  <v:path arrowok="t" o:connecttype="custom" o:connectlocs="36830,7250;0,86995;0,0;36830,7250" o:connectangles="0,0,0,0"/>
                </v:shape>
                <v:shape id="Freeform 272" o:spid="_x0000_s1469" style="position:absolute;left:25495;top:13671;width:2038;height:9017;visibility:visible;mso-wrap-style:square;v-text-anchor:top" coordsize="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oz8MA&#10;AADcAAAADwAAAGRycy9kb3ducmV2LnhtbESPTWvCQBCG74L/YZlCb7ppKCGkrhJEQejJD+h1mp0m&#10;wexszG41/nvnIHgc3nmfeWaxGl2nrjSE1rOBj3kCirjytuXawOm4neWgQkS22HkmA3cKsFpOJwss&#10;rL/xnq6HWCuBcCjQQBNjX2gdqoYchrnviSX784PDKONQazvgTeCu02mSZNphy3KhwZ7WDVXnw78T&#10;jT69hwv+fGfl52++2+RlavPSmPe3sfwCFWmMr+Vne2cNpJnYyjNC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oz8MAAADcAAAADwAAAAAAAAAAAAAAAACYAgAAZHJzL2Rv&#10;d25yZXYueG1sUEsFBgAAAAAEAAQA9QAAAIgDAAAAAA==&#10;" path="m,124l19,r9,e" filled="f" strokecolor="#24282b" strokeweight="31e-5mm">
                  <v:stroke joinstyle="miter"/>
                  <v:path arrowok="t" o:connecttype="custom" o:connectlocs="0,901700;138317,0;203835,0" o:connectangles="0,0,0"/>
                </v:shape>
                <v:shape id="Freeform 273" o:spid="_x0000_s1470" style="position:absolute;left:21126;top:24218;width:438;height:870;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JfcIA&#10;AADcAAAADwAAAGRycy9kb3ducmV2LnhtbESPQWsCMRSE7wX/Q3iCF9GsCqJbo6gg9Gpa6PWxeWbX&#10;bl6WJOr6702h0OMwM98wm13vWnGnEBvPCmbTAgRx5U3DVsHX52myAhETssHWMyl4UoTddvC2wdL4&#10;B5/prpMVGcKxRAV1Sl0pZaxqchinviPO3sUHhynLYKUJ+Mhw18p5USylw4bzQo0dHWuqfvTNKTg0&#10;Xls/W40X39fTdXxx2oaDVmo07PfvIBL16T/81/4wCubLNfyey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l9wgAAANwAAAAPAAAAAAAAAAAAAAAAAJgCAABkcnMvZG93&#10;bnJldi54bWxQSwUGAAAAAAQABAD1AAAAhwMAAAAA&#10;" path="m6,2l,12,2,,6,2xe" fillcolor="#24282b" strokecolor="#24282b" strokeweight="0">
                  <v:path arrowok="t" o:connecttype="custom" o:connectlocs="43815,14499;0,86995;14605,0;43815,14499" o:connectangles="0,0,0,0"/>
                </v:shape>
                <v:shape id="Freeform 274" o:spid="_x0000_s1471" style="position:absolute;left:21418;top:8216;width:6045;height:16072;visibility:visible;mso-wrap-style:square;v-text-anchor:top" coordsize="8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Hl8IA&#10;AADcAAAADwAAAGRycy9kb3ducmV2LnhtbERPTWvCMBi+D/wP4R14GTNtD7p1RhGl4Gngx2W3l+Zd&#10;U9a8CU201V+/HASPD8/3cj3aTlypD61jBfksA0FcO91yo+B8qt4/QISIrLFzTApuFGC9mrwssdRu&#10;4ANdj7ERKYRDiQpMjL6UMtSGLIaZ88SJ+3W9xZhg30jd45DCbSeLLJtLiy2nBoOetobqv+PFKsDN&#10;59uPuW93h+CDrvx3Xutdp9T0ddx8gYg0xqf44d5rBcUi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oeXwgAAANwAAAAPAAAAAAAAAAAAAAAAAJgCAABkcnMvZG93&#10;bnJldi54bWxQSwUGAAAAAAQABAD1AAAAhwMAAAAA&#10;" path="m,221l74,r9,e" filled="f" strokecolor="#24282b" strokeweight="31e-5mm">
                  <v:stroke joinstyle="miter"/>
                  <v:path arrowok="t" o:connecttype="custom" o:connectlocs="0,1607185;538970,0;604520,0" o:connectangles="0,0,0"/>
                </v:shape>
                <v:shape id="Freeform 275" o:spid="_x0000_s1472" style="position:absolute;left:29940;top:25311;width:654;height:800;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ERMUA&#10;AADcAAAADwAAAGRycy9kb3ducmV2LnhtbESPzYrCMBSF9wO+Q7jCbIYxVVCHahQRHETcaHVGd5fm&#10;2habm9JErW9vBMHl4fx8nPG0MaW4Uu0Kywq6nQgEcWp1wZmCXbL4/gHhPLLG0jIpuJOD6aT1McZY&#10;2xtv6Lr1mQgj7GJUkHtfxVK6NCeDrmMr4uCdbG3QB1lnUtd4C+OmlL0oGkiDBQdCjhXNc0rP24sJ&#10;kIM5JslK949fC79b/1e/633/T6nPdjMbgfDU+Hf41V5qBb1h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0RExQAAANwAAAAPAAAAAAAAAAAAAAAAAJgCAABkcnMv&#10;ZG93bnJldi54bWxQSwUGAAAAAAQABAD1AAAAigMAAAAA&#10;" path="m9,3l,11,6,,9,3xe" fillcolor="#24282b" strokecolor="#24282b" strokeweight="31e-5mm">
                  <v:stroke joinstyle="miter"/>
                  <v:path arrowok="t" o:connecttype="custom" o:connectlocs="65405,21821;0,80010;43603,0;65405,21821" o:connectangles="0,0,0,0"/>
                </v:shape>
                <v:shape id="Freeform 276" o:spid="_x0000_s1473" style="position:absolute;left:30378;top:21964;width:2184;height:3563;visibility:visible;mso-wrap-style:square;v-text-anchor:top" coordsize="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yKsQA&#10;AADcAAAADwAAAGRycy9kb3ducmV2LnhtbESPQWsCMRSE7wX/Q3hCL6Vm3YMt282KSgVvUitib4/N&#10;62Zx87ImUdd/3xQKPQ4z8w1TzgfbiSv50DpWMJ1kIIhrp1tuFOw/18+vIEJE1tg5JgV3CjCvRg8l&#10;Ftrd+IOuu9iIBOFQoAITY19IGWpDFsPE9cTJ+3beYkzSN1J7vCW47WSeZTNpseW0YLCnlaH6tLtY&#10;BZ487mebNZknupyPy4N7/9o6pR7Hw+INRKQh/of/2hutIH/J4f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irEAAAA3AAAAA8AAAAAAAAAAAAAAAAAmAIAAGRycy9k&#10;b3ducmV2LnhtbFBLBQYAAAAABAAEAPUAAACJAwAAAAA=&#10;" path="m,49l30,10,30,e" filled="f" strokecolor="#24282b" strokeweight="31e-5mm">
                  <v:stroke joinstyle="miter"/>
                  <v:path arrowok="t" o:connecttype="custom" o:connectlocs="0,356235;218440,72701;218440,0" o:connectangles="0,0,0"/>
                </v:shape>
                <v:shape id="Freeform 277" o:spid="_x0000_s1474" style="position:absolute;left:53174;top:24580;width:293;height:877;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2uMUA&#10;AADcAAAADwAAAGRycy9kb3ducmV2LnhtbESPQWvCQBSE7wX/w/KE3upGW1TSrCKCUKQHTYLn1+wz&#10;Ccm+Ddk1pv313ULB4zDzzTDJdjStGKh3tWUF81kEgriwuuZSQZ4dXtYgnEfW2FomBd/kYLuZPCUY&#10;a3vnMw2pL0UoYRejgsr7LpbSFRUZdDPbEQfvanuDPsi+lLrHeyg3rVxE0VIarDksVNjRvqKiSW9G&#10;wSJPT3lDX8foc9gXt+Pl5/SWZUo9T8fdOwhPo3+E/+kPHbjVK/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Da4xQAAANwAAAAPAAAAAAAAAAAAAAAAAJgCAABkcnMv&#10;ZG93bnJldi54bWxQSwUGAAAAAAQABAD1AAAAigMAAAAA&#10;" path="m,1l4,12,4,,,1xe" fillcolor="#24282b" strokecolor="#24282b" strokeweight="31e-5mm">
                  <v:stroke joinstyle="miter"/>
                  <v:path arrowok="t" o:connecttype="custom" o:connectlocs="0,7303;29210,87630;29210,0;0,7303" o:connectangles="0,0,0,0"/>
                </v:shape>
                <v:shape id="Freeform 278" o:spid="_x0000_s1475" style="position:absolute;left:51282;top:11779;width:2038;height:13093;visibility:visible;mso-wrap-style:square;v-text-anchor:top" coordsize="2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q8UA&#10;AADcAAAADwAAAGRycy9kb3ducmV2LnhtbESPT2vCQBTE7wW/w/IEL0U3DdaW1E2QgiL0UrXg9ZF9&#10;+YPZtyG7xsRP7xYKPQ4z8xtmnQ2mET11rras4GURgSDOra65VPBz2s7fQTiPrLGxTApGcpClk6c1&#10;Jtre+ED90ZciQNglqKDyvk2kdHlFBt3CtsTBK2xn0AfZlVJ3eAtw08g4ilbSYM1hocKWPivKL8er&#10;UfD9PIxjcbdc73zZx1/74vy6k0rNpsPmA4Snwf+H/9p7rSB+W8LvmX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JurxQAAANwAAAAPAAAAAAAAAAAAAAAAAJgCAABkcnMv&#10;ZG93bnJldi54bWxQSwUGAAAAAAQABAD1AAAAigMAAAAA&#10;" path="m,l,29,28,180e" filled="f" strokecolor="#24282b" strokeweight="31e-5mm">
                  <v:stroke joinstyle="miter"/>
                  <v:path arrowok="t" o:connecttype="custom" o:connectlocs="0,0;0,210954;203835,1309370" o:connectangles="0,0,0"/>
                </v:shape>
                <v:shape id="Freeform 279" o:spid="_x0000_s1476" style="position:absolute;left:56311;top:24218;width:508;height:870;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rQ8MA&#10;AADcAAAADwAAAGRycy9kb3ducmV2LnhtbESP3WoCMRSE7wu+QziCdzXrSldZjSJiQQu98OcBDpvj&#10;bnBzsiSprm9vCoVeDjPzDbNc97YVd/LBOFYwGWcgiCunDdcKLufP9zmIEJE1to5JwZMCrFeDtyWW&#10;2j34SPdTrEWCcChRQRNjV0oZqoYshrHriJN3dd5iTNLXUnt8JLhtZZ5lhbRoOC002NG2oep2+rEK&#10;5s9i9xVpao38Ngeb17Nit/dKjYb9ZgEiUh//w3/tvVaQzz7g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orQ8MAAADcAAAADwAAAAAAAAAAAAAAAACYAgAAZHJzL2Rv&#10;d25yZXYueG1sUEsFBgAAAAAEAAQA9QAAAIgDAAAAAA==&#10;" path="m,2l7,12,5,,,2xe" fillcolor="#24282b" strokecolor="#24282b" strokeweight="31e-5mm">
                  <v:stroke joinstyle="miter"/>
                  <v:path arrowok="t" o:connecttype="custom" o:connectlocs="0,14499;50800,86995;36286,0;0,14499" o:connectangles="0,0,0,0"/>
                </v:shape>
                <v:shape id="Freeform 280" o:spid="_x0000_s1477" style="position:absolute;left:52374;top:11779;width:4299;height:12947;visibility:visible;mso-wrap-style:square;v-text-anchor:top" coordsize="5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cCcUA&#10;AADcAAAADwAAAGRycy9kb3ducmV2LnhtbESPQWvCQBSE7wX/w/KE3uqmQlWim1CFQrGtoC2Ct0f2&#10;mQ1m34bsGlN/fbcgeBxmvhlmkfe2Fh21vnKs4HmUgCAunK64VPDz/fY0A+EDssbaMSn4JQ95NnhY&#10;YKrdhbfU7UIpYgn7FBWYEJpUSl8YsuhHriGO3tG1FkOUbSl1i5dYbms5TpKJtFhxXDDY0MpQcdqd&#10;rYLxUX58Lq97072wm12LzfrrkKBSj8P+dQ4iUB/u4Rv9riM3nc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BwJxQAAANwAAAAPAAAAAAAAAAAAAAAAAJgCAABkcnMv&#10;ZG93bnJldi54bWxQSwUGAAAAAAQABAD1AAAAigMAAAAA&#10;" path="m,l,29,59,178e" filled="f" strokecolor="#24282b" strokeweight="31e-5mm">
                  <v:stroke joinstyle="miter"/>
                  <v:path arrowok="t" o:connecttype="custom" o:connectlocs="0,0;0,210945;429895,1294765" o:connectangles="0,0,0"/>
                </v:shape>
                <v:shape id="Freeform 281" o:spid="_x0000_s1478" style="position:absolute;left:20758;top:9309;width:368;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n48EA&#10;AADcAAAADwAAAGRycy9kb3ducmV2LnhtbESPQWsCMRSE7wX/Q3iFXkpNqlDLahQriF6rgtfH5rlZ&#10;mrwsm2jWf98IhR6HmfmGWawG78SN+tgG1vA+ViCI62BabjScjtu3TxAxIRt0gUnDnSKslqOnBVYm&#10;ZP6m2yE1okA4VqjBptRVUsbaksc4Dh1x8S6h95iK7BtpeswF7p2cKPUhPbZcFix2tLFU/xyuXkNW&#10;9p6/9o3D16lyMWx35xx2Wr88D+s5iERD+g//tfdGw2Q2g8eZcg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p+PBAAAA3AAAAA8AAAAAAAAAAAAAAAAAmAIAAGRycy9kb3du&#10;cmV2LnhtbFBLBQYAAAAABAAEAPUAAACGAwAAAAA=&#10;" path="m,l3,12,5,,,xe" fillcolor="#24282b" strokecolor="#24282b" strokeweight="0">
                  <v:path arrowok="t" o:connecttype="custom" o:connectlocs="0,0;22098,86995;36830,0;0,0" o:connectangles="0,0,0,0"/>
                </v:shape>
                <v:shape id="Freeform 282" o:spid="_x0000_s1479" style="position:absolute;left:20980;top:1816;width:2838;height:7785;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3d8MA&#10;AADcAAAADwAAAGRycy9kb3ducmV2LnhtbERPy2rCQBTdF/yH4Qpuik6UUiV1FBEKLixifHR7ydwm&#10;qZk76cwY4987i4LLw3nPl52pRUvOV5YVjEcJCOLc6ooLBcfD53AGwgdkjbVlUnAnD8tF72WOqbY3&#10;3lObhULEEPYpKihDaFIpfV6SQT+yDXHkfqwzGCJ0hdQObzHc1HKSJO/SYMWxocSG1iXll+xqFExP&#10;bbat5d/r6frr33buO5zPmy+lBv1u9QEiUBee4n/3RiuYTO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3d8MAAADcAAAADwAAAAAAAAAAAAAAAACYAgAAZHJzL2Rv&#10;d25yZXYueG1sUEsFBgAAAAAEAAQA9QAAAIgDAAAAAA==&#10;" path="m,107l,,39,e" filled="f" strokecolor="#24282b" strokeweight="31e-5mm">
                  <v:stroke joinstyle="miter"/>
                  <v:path arrowok="t" o:connecttype="custom" o:connectlocs="0,778510;0,0;283845,0" o:connectangles="0,0,0"/>
                </v:shape>
                <v:shape id="Freeform 283" o:spid="_x0000_s1480" style="position:absolute;left:14274;top:25596;width:585;height:800;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DasQA&#10;AADcAAAADwAAAGRycy9kb3ducmV2LnhtbESPT2sCMRDF7wW/Q5hCbzVbD7WuRimC0ENBq168DZtx&#10;s3YzCZvp7vbbN4VCj4/358dbbUbfqp661AQ28DQtQBFXwTZcGzifdo8voJIgW2wDk4FvSrBZT+5W&#10;WNow8Af1R6lVHuFUogEnEkutU+XIY5qGSJy9a+g8SpZdrW2HQx73rZ4VxbP22HAmOIy0dVR9Hr98&#10;5m7n79I3Ng6H2+VwkvM+1m5vzMP9+LoEJTTKf/iv/WYNzOYL+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A2rEAAAA3AAAAA8AAAAAAAAAAAAAAAAAmAIAAGRycy9k&#10;b3ducmV2LnhtbFBLBQYAAAAABAAEAPUAAACJAwAAAAA=&#10;" path="m4,l8,11,,2,4,xe" fillcolor="#24282b" strokecolor="#24282b" strokeweight="0">
                  <v:path arrowok="t" o:connecttype="custom" o:connectlocs="29210,0;58420,80010;0,14547;29210,0" o:connectangles="0,0,0,0"/>
                </v:shape>
                <v:shape id="Freeform 284" o:spid="_x0000_s1481" style="position:absolute;left:12090;top:22110;width:2476;height:3709;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a0MEA&#10;AADcAAAADwAAAGRycy9kb3ducmV2LnhtbERPO2vDMBDeC/0P4gpZSiPXQ0ndyKEUDCFbHqTrYV1s&#10;x9bJSGrs/vveUMj48b3Xm9kN6kYhdp4NvC4zUMS1tx03Bk7H6mUFKiZki4NnMvBLETbl48MaC+sn&#10;3tPtkBolIRwLNNCmNBZax7olh3HpR2LhLj44TAJDo23AScLdoPMse9MOO5aGFkf6aqnuDz9OSrb5&#10;9/6531VHG0I1v5/r6eqjMYun+fMDVKI53cX/7q01kK9kvpyRI6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q2tDBAAAA3AAAAA8AAAAAAAAAAAAAAAAAmAIAAGRycy9kb3du&#10;cmV2LnhtbFBLBQYAAAAABAAEAPUAAACGAwAAAAA=&#10;" path="m,l8,,34,51e" filled="f" strokecolor="#24282b" strokeweight="31e-5mm">
                  <v:stroke joinstyle="miter"/>
                  <v:path arrowok="t" o:connecttype="custom" o:connectlocs="0,0;58271,0;247650,370840" o:connectangles="0,0,0"/>
                </v:shape>
                <v:shape id="Freeform 285" o:spid="_x0000_s1482" style="position:absolute;left:19665;top:9309;width:369;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qK8EA&#10;AADcAAAADwAAAGRycy9kb3ducmV2LnhtbESPQWsCMRSE74X+h/AKvRRNtCCyGsUWRK9Vwetj89ws&#10;Ji/LJjXrv28KgsdhZr5hluvBO3GjPraBNUzGCgRxHUzLjYbTcTuag4gJ2aALTBruFGG9en1ZYmVC&#10;5h+6HVIjCoRjhRpsSl0lZawteYzj0BEX7xJ6j6nIvpGmx1zg3smpUjPpseWyYLGjb0v19fDrNWRl&#10;7/lr3zj8+FQuhu3unMNO6/e3YbMAkWhIz/CjvTcapvMJ/J8p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6ivBAAAA3AAAAA8AAAAAAAAAAAAAAAAAmAIAAGRycy9kb3du&#10;cmV2LnhtbFBLBQYAAAAABAAEAPUAAACGAwAAAAA=&#10;" path="m,l3,12,5,,,xe" fillcolor="#24282b" strokecolor="#24282b" strokeweight="0">
                  <v:path arrowok="t" o:connecttype="custom" o:connectlocs="0,0;22098,86995;36830,0;0,0" o:connectangles="0,0,0,0"/>
                </v:shape>
                <v:shape id="Freeform 286" o:spid="_x0000_s1483" style="position:absolute;left:12166;top:3416;width:7722;height:6185;visibility:visible;mso-wrap-style:square;v-text-anchor:top" coordsize="1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7sIA&#10;AADcAAAADwAAAGRycy9kb3ducmV2LnhtbESPzarCMBSE94LvEI7gTlN7QaQa5V7Biy6tP+tDc2yr&#10;zUlpolaf3giCy2FmvmFmi9ZU4kaNKy0rGA0jEMSZ1SXnCva71WACwnlkjZVlUvAgB4t5tzPDRNs7&#10;b+mW+lwECLsEFRTe14mULivIoBvamjh4J9sY9EE2udQN3gPcVDKOorE0WHJYKLCmZUHZJb0aBWv/&#10;99gdN89zutXHkfs/H/arn4NS/V77OwXhqfXf8Ke91griSQ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vDuwgAAANwAAAAPAAAAAAAAAAAAAAAAAJgCAABkcnMvZG93&#10;bnJldi54bWxQSwUGAAAAAAQABAD1AAAAhwMAAAAA&#10;" path="m106,85l106,,,e" filled="f" strokecolor="#24282b" strokeweight="31e-5mm">
                  <v:stroke joinstyle="miter"/>
                  <v:path arrowok="t" o:connecttype="custom" o:connectlocs="772160,618490;772160,0;0,0" o:connectangles="0,0,0"/>
                </v:shape>
                <v:shape id="Freeform 287" o:spid="_x0000_s1484" style="position:absolute;left:17627;top:20726;width:654;height:800;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q8QA&#10;AADcAAAADwAAAGRycy9kb3ducmV2LnhtbESPQWvCQBSE74X+h+UVvBTdGLGE6EZCQeulB7XeH9ln&#10;NiT7NmS3Jv77bqHQ4zAz3zDb3WQ7cafBN44VLBcJCOLK6YZrBV+X/TwD4QOyxs4xKXiQh13x/LTF&#10;XLuRT3Q/h1pECPscFZgQ+lxKXxmy6BeuJ47ezQ0WQ5RDLfWAY4TbTqZJ8iYtNhwXDPb0bqhqz99W&#10;gSvXIy3HNvl4bdLDNQu1+dSlUrOXqdyACDSF//Bf+6gVpNkK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AavEAAAA3AAAAA8AAAAAAAAAAAAAAAAAmAIAAGRycy9k&#10;b3ducmV2LnhtbFBLBQYAAAAABAAEAPUAAACJAwAAAAA=&#10;" path="m4,l9,11,,3,4,xe" fillcolor="#24282b" strokecolor="#24282b" strokeweight="0">
                  <v:path arrowok="t" o:connecttype="custom" o:connectlocs="29069,0;65405,80010;0,21821;29069,0" o:connectangles="0,0,0,0"/>
                </v:shape>
                <v:shape id="Freeform 288" o:spid="_x0000_s1485" style="position:absolute;left:12166;top:14033;width:5829;height:7055;visibility:visible;mso-wrap-style:square;v-text-anchor:top" coordsize="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Kf8YA&#10;AADcAAAADwAAAGRycy9kb3ducmV2LnhtbESPT2vCQBTE7wW/w/KEXkrdGEoJqRtRoSK0HowVe3xk&#10;X/5g9m3Ibk367btCweMwM79hFsvRtOJKvWssK5jPIhDEhdUNVwq+ju/PCQjnkTW2lknBLzlYZpOH&#10;BabaDnyga+4rESDsUlRQe9+lUrqiJoNuZjvi4JW2N+iD7CupexwC3LQyjqJXabDhsFBjR5uaikv+&#10;YxTQDkvcV5sPbpPv03r7GT8N561Sj9Nx9QbC0+jv4f/2TiuIkx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OKf8YAAADcAAAADwAAAAAAAAAAAAAAAACYAgAAZHJz&#10;L2Rvd25yZXYueG1sUEsFBgAAAAAEAAQA9QAAAIsDAAAAAA==&#10;" path="m,l14,,80,97e" filled="f" strokecolor="#24282b" strokeweight="31e-5mm">
                  <v:stroke joinstyle="miter"/>
                  <v:path arrowok="t" o:connecttype="custom" o:connectlocs="0,0;102013,0;582930,705485" o:connectangles="0,0,0"/>
                </v:shape>
                <v:shape id="Freeform 289" o:spid="_x0000_s1486" style="position:absolute;left:13843;top:23564;width:361;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sKMEA&#10;AADcAAAADwAAAGRycy9kb3ducmV2LnhtbESPQWsCMRSE7wX/Q3iFXkpNqlRkNYoVRK9VodfH5rlZ&#10;mrwsm2jWf98IhR6HmfmGWa4H78SN+tgG1vA+ViCI62BabjScT7u3OYiYkA26wKThThHWq9HTEisT&#10;Mn/R7ZgaUSAcK9RgU+oqKWNtyWMch464eJfQe0xF9o00PeYC905OlJpJjy2XBYsdbS3VP8er15CV&#10;vefPQ+PwdapcDLv9dw57rV+eh80CRKIh/Yf/2gejYTL/gMeZcg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7CjBAAAA3AAAAA8AAAAAAAAAAAAAAAAAmAIAAGRycy9kb3du&#10;cmV2LnhtbFBLBQYAAAAABAAEAPUAAACGAwAAAAA=&#10;" path="m5,l4,12,,1,5,xe" fillcolor="#24282b" strokecolor="#24282b" strokeweight="0">
                  <v:path arrowok="t" o:connecttype="custom" o:connectlocs="36195,0;28956,86995;0,7250;36195,0" o:connectangles="0,0,0,0"/>
                </v:shape>
                <v:shape id="Freeform 290" o:spid="_x0000_s1487" style="position:absolute;left:12166;top:15125;width:1892;height:8655;visibility:visible;mso-wrap-style:square;v-text-anchor:top" coordsize="2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PWsUA&#10;AADcAAAADwAAAGRycy9kb3ducmV2LnhtbESPQWsCMRSE7wX/Q3iCt5pVcFm2RlmKgtJeql56e2ye&#10;m9DNy7qJuvbXN4VCj8PMfMMs14NrxY36YD0rmE0zEMS115YbBafj9rkAESKyxtYzKXhQgPVq9LTE&#10;Uvs7f9DtEBuRIBxKVGBi7EopQ23IYZj6jjh5Z987jEn2jdQ93hPctXKeZbl0aDktGOzo1VD9dbg6&#10;BZ/m/P22mA3V5oJ7W9n8nbdtodRkPFQvICIN8T/8195pBfMi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g9axQAAANwAAAAPAAAAAAAAAAAAAAAAAJgCAABkcnMv&#10;ZG93bnJldi54bWxQSwUGAAAAAAQABAD1AAAAigMAAAAA&#10;" path="m,l7,,26,119e" filled="f" strokecolor="#24282b" strokeweight="31e-5mm">
                  <v:stroke joinstyle="miter"/>
                  <v:path arrowok="t" o:connecttype="custom" o:connectlocs="0,0;50947,0;189230,865505" o:connectangles="0,0,0"/>
                </v:shape>
                <v:shape id="Freeform 291" o:spid="_x0000_s1488" style="position:absolute;left:18649;top:9309;width:293;height:870;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cxsUA&#10;AADcAAAADwAAAGRycy9kb3ducmV2LnhtbESPQWvCQBSE7wX/w/IEL6VumkIrqauYouBFaKOX3l6z&#10;z2ww+zZkN5r8+65Q6HGYmW+Y5XqwjbhS52vHCp7nCQji0umaKwWn4+5pAcIHZI2NY1Iwkof1avKw&#10;xEy7G3/RtQiViBD2GSowIbSZlL40ZNHPXUscvbPrLIYou0rqDm8RbhuZJsmrtFhzXDDY0oeh8lL0&#10;VkH/8zmaZPuC4bsYD5fHKu8Jc6Vm02HzDiLQEP7Df+29VpAu3uB+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zGxQAAANwAAAAPAAAAAAAAAAAAAAAAAJgCAABkcnMv&#10;ZG93bnJldi54bWxQSwUGAAAAAAQABAD1AAAAigMAAAAA&#10;" path="m,l2,12,4,,,xe" fillcolor="#24282b" strokecolor="#24282b" strokeweight="0">
                  <v:path arrowok="t" o:connecttype="custom" o:connectlocs="0,0;14605,86995;29210,0;0,0" o:connectangles="0,0,0,0"/>
                </v:shape>
                <v:shape id="Freeform 292" o:spid="_x0000_s1489" style="position:absolute;left:18796;top:730;width:5022;height:8871;visibility:visible;mso-wrap-style:square;v-text-anchor:top" coordsize="6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A3L8A&#10;AADcAAAADwAAAGRycy9kb3ducmV2LnhtbERPTYvCMBC9C/6HMII3TS2ySDWKSAWRBVELXodmbIvN&#10;pCRR6783h4U9Pt73atObVrzI+caygtk0AUFcWt1wpaC47icLED4ga2wtk4IPedish4MVZtq++Uyv&#10;S6hEDGGfoYI6hC6T0pc1GfRT2xFH7m6dwRChq6R2+I7hppVpkvxIgw3Hhho72tVUPi5Po6B3oZkn&#10;pzbP50Uqq/wsj7ffk1LjUb9dggjUh3/xn/ugFaSLuDaeiUd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EkDcvwAAANwAAAAPAAAAAAAAAAAAAAAAAJgCAABkcnMvZG93bnJl&#10;di54bWxQSwUGAAAAAAQABAD1AAAAhAMAAAAA&#10;" path="m,122l,,69,e" filled="f" strokecolor="#24282b" strokeweight="31e-5mm">
                  <v:stroke joinstyle="miter"/>
                  <v:path arrowok="t" o:connecttype="custom" o:connectlocs="0,887095;0,0;502285,0" o:connectangles="0,0,0"/>
                </v:shape>
                <v:shape id="Freeform 293" o:spid="_x0000_s1490" style="position:absolute;left:15881;top:9309;width:362;height:870;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mLcEA&#10;AADcAAAADwAAAGRycy9kb3ducmV2LnhtbESPQWsCMRSE7wX/Q3iFXkpNqlDsahQriF6rgtfH5rlZ&#10;mrwsm2jWf98IhR6HmfmGWawG78SN+tgG1vA+ViCI62BabjScjtu3GYiYkA26wKThThFWy9HTAisT&#10;Mn/T7ZAaUSAcK9RgU+oqKWNtyWMch464eJfQe0xF9o00PeYC905OlPqQHlsuCxY72liqfw5XryEr&#10;e89f+8bh61S5GLa7cw47rV+eh/UcRKIh/Yf/2nujYTL7hMeZcg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85i3BAAAA3AAAAA8AAAAAAAAAAAAAAAAAmAIAAGRycy9kb3du&#10;cmV2LnhtbFBLBQYAAAAABAAEAPUAAACGAwAAAAA=&#10;" path="m,l3,12,5,,,xe" fillcolor="#24282b" strokecolor="#24282b" strokeweight="0">
                  <v:path arrowok="t" o:connecttype="custom" o:connectlocs="0,0;21717,86995;36195,0;0,0" o:connectangles="0,0,0,0"/>
                </v:shape>
                <v:shape id="Freeform 294" o:spid="_x0000_s1491" style="position:absolute;left:12166;top:7639;width:3931;height:1886;visibility:visible;mso-wrap-style:square;v-text-anchor:top" coordsize="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JQMIA&#10;AADcAAAADwAAAGRycy9kb3ducmV2LnhtbERPz2vCMBS+C/sfwht4kZmuB906o8hA2QYKtoNdH81b&#10;29m8lCS29b9fDoLHj+/3ajOaVvTkfGNZwfM8AUFcWt1wpeC72D29gPABWWNrmRRcycNm/TBZYabt&#10;wCfq81CJGMI+QwV1CF0mpS9rMujntiOO3K91BkOErpLa4RDDTSvTJFlIgw3Hhho7eq+pPOcXo+D4&#10;dz64TyTepv0y3w/p7Kf4IqWmj+P2DUSgMdzFN/eHVpC+xv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AlAwgAAANwAAAAPAAAAAAAAAAAAAAAAAJgCAABkcnMvZG93&#10;bnJldi54bWxQSwUGAAAAAAQABAD1AAAAhwMAAAAA&#10;" path="m54,26l54,,,e" filled="f" strokecolor="#24282b" strokeweight="31e-5mm">
                  <v:stroke joinstyle="miter"/>
                  <v:path arrowok="t" o:connecttype="custom" o:connectlocs="393065,188595;393065,0;0,0" o:connectangles="0,0,0"/>
                </v:shape>
                <v:rect id="Rectangle 1068" o:spid="_x0000_s1492" style="position:absolute;left:45188;top:6272;width:12541;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GsgA&#10;AADdAAAADwAAAGRycy9kb3ducmV2LnhtbESPQWvCQBCF70L/wzKFXqRu2oMp0VXUtlCwCFUPehuy&#10;YxKbnQ27W03/vXMo9DbDe/PeN9N571p1oRAbzwaeRhko4tLbhisD+9374wuomJAttp7JwC9FmM/u&#10;BlMsrL/yF122qVISwrFAA3VKXaF1LGtyGEe+Ixbt5IPDJGuotA14lXDX6ucsG2uHDUtDjR2taiq/&#10;tz/OwHF50us8bPK8Xx2Gy7fPc7PZvRrzcN8vJqAS9enf/Hf9YQU/GwuufCMj6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X8ayAAAAN0AAAAPAAAAAAAAAAAAAAAAAJgCAABk&#10;cnMvZG93bnJldi54bWxQSwUGAAAAAAQABAD1AAAAjQMAAAAA&#10;" stroked="f" strokecolor="silver" strokeweight=".25pt">
                  <v:textbox inset="1pt,1pt,1pt,1pt">
                    <w:txbxContent>
                      <w:p w:rsidR="008118BC" w:rsidRPr="00524A85" w:rsidRDefault="008118BC" w:rsidP="00524A85">
                        <w:pPr>
                          <w:pStyle w:val="NormalWeb"/>
                          <w:overflowPunct w:val="0"/>
                          <w:bidi/>
                          <w:spacing w:before="20" w:beforeAutospacing="0" w:after="0" w:afterAutospacing="0" w:line="220" w:lineRule="exact"/>
                          <w:jc w:val="center"/>
                          <w:rPr>
                            <w:sz w:val="18"/>
                            <w:rtl/>
                          </w:rPr>
                        </w:pPr>
                        <w:r>
                          <w:rPr>
                            <w:rFonts w:eastAsia="Times New Roman" w:cs="Traditional Arabic" w:hint="cs"/>
                            <w:sz w:val="18"/>
                            <w:szCs w:val="22"/>
                            <w:rtl/>
                            <w:lang w:bidi="ar-EG"/>
                          </w:rPr>
                          <w:t xml:space="preserve">توافقية من المرتبة </w:t>
                        </w:r>
                        <w:r>
                          <w:rPr>
                            <w:rFonts w:eastAsia="Times New Roman" w:cs="Traditional Arabic"/>
                            <w:i/>
                            <w:iCs/>
                            <w:sz w:val="18"/>
                            <w:szCs w:val="22"/>
                            <w:lang w:bidi="ar-EG"/>
                          </w:rPr>
                          <w:t>n</w:t>
                        </w:r>
                        <w:r>
                          <w:rPr>
                            <w:rFonts w:eastAsia="Times New Roman" w:cs="Traditional Arabic" w:hint="cs"/>
                            <w:i/>
                            <w:iCs/>
                            <w:sz w:val="18"/>
                            <w:szCs w:val="22"/>
                            <w:rtl/>
                            <w:lang w:bidi="ar-EG"/>
                          </w:rPr>
                          <w:t xml:space="preserve"> </w:t>
                        </w:r>
                        <w:r>
                          <w:rPr>
                            <w:rFonts w:eastAsia="Times New Roman" w:cs="Traditional Arabic" w:hint="cs"/>
                            <w:sz w:val="18"/>
                            <w:szCs w:val="22"/>
                            <w:rtl/>
                            <w:lang w:bidi="ar-EG"/>
                          </w:rPr>
                          <w:t>للإشارة المطلوبة (</w:t>
                        </w:r>
                        <w:proofErr w:type="spellStart"/>
                        <w:r>
                          <w:rPr>
                            <w:rFonts w:eastAsia="Times New Roman" w:cs="Traditional Arabic" w:hint="cs"/>
                            <w:sz w:val="18"/>
                            <w:szCs w:val="22"/>
                            <w:rtl/>
                            <w:lang w:bidi="ar-EG"/>
                          </w:rPr>
                          <w:t>الماحظة</w:t>
                        </w:r>
                        <w:proofErr w:type="spellEnd"/>
                        <w:r>
                          <w:rPr>
                            <w:rFonts w:eastAsia="Times New Roman" w:cs="Traditional Arabic" w:hint="cs"/>
                            <w:sz w:val="18"/>
                            <w:szCs w:val="22"/>
                            <w:rtl/>
                            <w:lang w:bidi="ar-EG"/>
                          </w:rPr>
                          <w:t xml:space="preserve"> </w:t>
                        </w:r>
                        <w:r>
                          <w:rPr>
                            <w:rFonts w:eastAsia="Times New Roman" w:cs="Traditional Arabic"/>
                            <w:sz w:val="18"/>
                            <w:szCs w:val="22"/>
                            <w:lang w:bidi="ar-EG"/>
                          </w:rPr>
                          <w:t>1</w:t>
                        </w:r>
                        <w:r>
                          <w:rPr>
                            <w:rFonts w:eastAsia="Times New Roman" w:cs="Traditional Arabic" w:hint="cs"/>
                            <w:sz w:val="18"/>
                            <w:szCs w:val="22"/>
                            <w:rtl/>
                            <w:lang w:bidi="ar-EG"/>
                          </w:rPr>
                          <w:t xml:space="preserve">) وللمذبذب المحلي (الملاحظة </w:t>
                        </w:r>
                        <w:r>
                          <w:rPr>
                            <w:rFonts w:eastAsia="Times New Roman" w:cs="Traditional Arabic"/>
                            <w:sz w:val="18"/>
                            <w:szCs w:val="22"/>
                            <w:lang w:bidi="ar-EG"/>
                          </w:rPr>
                          <w:t>2</w:t>
                        </w:r>
                        <w:r>
                          <w:rPr>
                            <w:rFonts w:eastAsia="Times New Roman" w:cs="Traditional Arabic" w:hint="cs"/>
                            <w:sz w:val="18"/>
                            <w:szCs w:val="22"/>
                            <w:rtl/>
                            <w:lang w:bidi="ar-EG"/>
                          </w:rPr>
                          <w:t>)</w:t>
                        </w:r>
                      </w:p>
                    </w:txbxContent>
                  </v:textbox>
                </v:rect>
                <v:rect id="Rectangle 1069" o:spid="_x0000_s1493" style="position:absolute;left:26185;top:415;width:12541;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agcYA&#10;AADdAAAADwAAAGRycy9kb3ducmV2LnhtbERPS2sCMRC+C/0PYQpeRLPtwdWtUaq1IFgEHwd7Gzbj&#10;7upmsiSprv++KQi9zcf3nMmsNbW4kvOVZQUvgwQEcW51xYWCw/6zPwLhA7LG2jIpuJOH2fSpM8FM&#10;2xtv6boLhYgh7DNUUIbQZFL6vCSDfmAb4sidrDMYInSF1A5vMdzU8jVJhtJgxbGhxIYWJeWX3Y9R&#10;8D0/yXXqNmnaLo69+fLrXG32H0p1n9v3NxCB2vAvfrhXOs5PhmP4+ya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agcYAAADdAAAADwAAAAAAAAAAAAAAAACYAgAAZHJz&#10;L2Rvd25yZXYueG1sUEsFBgAAAAAEAAQA9QAAAIsDAAAAAA==&#10;" stroked="f" strokecolor="silver" strokeweight=".25pt">
                  <v:textbox inset="1pt,1pt,1pt,1pt">
                    <w:txbxContent>
                      <w:p w:rsidR="008118BC" w:rsidRPr="00524A85" w:rsidRDefault="008118BC" w:rsidP="00524A85">
                        <w:pPr>
                          <w:pStyle w:val="NormalWeb"/>
                          <w:overflowPunct w:val="0"/>
                          <w:bidi/>
                          <w:spacing w:before="20" w:beforeAutospacing="0" w:after="0" w:afterAutospacing="0" w:line="220" w:lineRule="exact"/>
                          <w:jc w:val="center"/>
                          <w:rPr>
                            <w:sz w:val="18"/>
                            <w:rtl/>
                          </w:rPr>
                        </w:pPr>
                        <w:r w:rsidRPr="00524A85">
                          <w:rPr>
                            <w:rFonts w:eastAsia="Times New Roman" w:cs="Traditional Arabic" w:hint="cs"/>
                            <w:sz w:val="18"/>
                            <w:szCs w:val="22"/>
                            <w:rtl/>
                            <w:lang w:bidi="ar-EG"/>
                          </w:rPr>
                          <w:t xml:space="preserve">قناتا </w:t>
                        </w:r>
                        <w:r w:rsidRPr="00524A85">
                          <w:rPr>
                            <w:rFonts w:eastAsia="Times New Roman" w:cs="Traditional Arabic"/>
                            <w:sz w:val="18"/>
                            <w:szCs w:val="22"/>
                            <w:lang w:bidi="ar-EG"/>
                          </w:rPr>
                          <w:t>RF</w:t>
                        </w:r>
                        <w:r w:rsidRPr="00524A85">
                          <w:rPr>
                            <w:rFonts w:eastAsia="Times New Roman" w:cs="Traditional Arabic" w:hint="cs"/>
                            <w:sz w:val="18"/>
                            <w:szCs w:val="22"/>
                            <w:rtl/>
                            <w:lang w:bidi="ar-EG"/>
                          </w:rPr>
                          <w:t xml:space="preserve"> المجاورتان</w:t>
                        </w:r>
                      </w:p>
                    </w:txbxContent>
                  </v:textbox>
                </v:rect>
                <v:rect id="Rectangle 1070" o:spid="_x0000_s1494" style="position:absolute;left:1800;top:2403;width:818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lwcgA&#10;AADdAAAADwAAAGRycy9kb3ducmV2LnhtbESPQWvCQBCF74X+h2UKXkrd2ENToqtUbaGgCNUe7G3I&#10;jkna7GzYXTX9985B8DbDe/PeN5NZ71p1ohAbzwZGwwwUceltw5WB793H0yuomJAttp7JwD9FmE3v&#10;7yZYWH/mLzptU6UkhGOBBuqUukLrWNbkMA59RyzawQeHSdZQaRvwLOGu1c9Z9qIdNiwNNXa0qKn8&#10;2x6dgZ/5Qa/ysMnzfrF/nL+vf5vNbmnM4KF/G4NK1Keb+Xr9aQU/y4VfvpER9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uXByAAAAN0AAAAPAAAAAAAAAAAAAAAAAJgCAABk&#10;cnMvZG93bnJldi54bWxQSwUGAAAAAAQABAD1AAAAjQMAAAAA&#10;" stroked="f" strokecolor="silver" strokeweight=".25pt">
                  <v:textbox inset="1pt,1pt,1pt,1pt">
                    <w:txbxContent>
                      <w:p w:rsidR="008118BC" w:rsidRDefault="008118BC" w:rsidP="00524A85">
                        <w:pPr>
                          <w:pStyle w:val="NormalWeb"/>
                          <w:overflowPunct w:val="0"/>
                          <w:bidi/>
                          <w:spacing w:before="20" w:beforeAutospacing="0" w:after="0" w:afterAutospacing="0" w:line="220" w:lineRule="exact"/>
                          <w:jc w:val="center"/>
                        </w:pPr>
                        <w:r>
                          <w:rPr>
                            <w:rFonts w:eastAsia="Times New Roman" w:cs="Traditional Arabic" w:hint="cs"/>
                            <w:sz w:val="22"/>
                            <w:szCs w:val="22"/>
                            <w:rtl/>
                            <w:lang w:bidi="ar-EG"/>
                          </w:rPr>
                          <w:t xml:space="preserve">فاصل قنوات </w:t>
                        </w:r>
                        <w:r w:rsidRPr="00524A85">
                          <w:rPr>
                            <w:rFonts w:eastAsia="Times New Roman" w:cs="Traditional Arabic"/>
                            <w:sz w:val="18"/>
                            <w:szCs w:val="18"/>
                            <w:lang w:bidi="ar-EG"/>
                          </w:rPr>
                          <w:t>RF</w:t>
                        </w:r>
                      </w:p>
                    </w:txbxContent>
                  </v:textbox>
                </v:rect>
                <v:rect id="Rectangle 1071" o:spid="_x0000_s1495" style="position:absolute;left:1800;top:6630;width:817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AWsUA&#10;AADdAAAADwAAAGRycy9kb3ducmV2LnhtbERPS2sCMRC+C/0PYQpeimb10C2rUeoLChah6sHehs24&#10;u+1msiRR139vBMHbfHzPGU9bU4szOV9ZVjDoJyCIc6srLhTsd6veBwgfkDXWlknBlTxMJy+dMWba&#10;XviHzttQiBjCPkMFZQhNJqXPSzLo+7YhjtzROoMhQldI7fASw00th0nyLg1WHBtKbGheUv6/PRkF&#10;v7OjXKduk6bt/PA2W37/VZvdQqnua/s5AhGoDU/xw/2l4/wkHcD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BaxQAAAN0AAAAPAAAAAAAAAAAAAAAAAJgCAABkcnMv&#10;ZG93bnJldi54bWxQSwUGAAAAAAQABAD1AAAAigMAAAAA&#10;" stroked="f" strokecolor="silver" strokeweight=".25pt">
                  <v:textbox inset="1pt,1pt,1pt,1pt">
                    <w:txbxContent>
                      <w:p w:rsidR="008118BC" w:rsidRDefault="008118BC" w:rsidP="00524A85">
                        <w:pPr>
                          <w:pStyle w:val="NormalWeb"/>
                          <w:overflowPunct w:val="0"/>
                          <w:bidi/>
                          <w:spacing w:before="0" w:beforeAutospacing="0" w:after="0" w:afterAutospacing="0" w:line="220" w:lineRule="exact"/>
                          <w:jc w:val="center"/>
                          <w:rPr>
                            <w:rtl/>
                          </w:rPr>
                        </w:pPr>
                        <w:r>
                          <w:rPr>
                            <w:rFonts w:eastAsia="Times New Roman" w:cs="Traditional Arabic" w:hint="cs"/>
                            <w:sz w:val="22"/>
                            <w:szCs w:val="22"/>
                            <w:rtl/>
                            <w:lang w:bidi="ar-EG"/>
                          </w:rPr>
                          <w:t>النطاق الحارس</w:t>
                        </w:r>
                      </w:p>
                    </w:txbxContent>
                  </v:textbox>
                </v:rect>
                <v:rect id="Rectangle 1072" o:spid="_x0000_s1496" style="position:absolute;left:678;top:13149;width:11097;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eLcUA&#10;AADdAAAADwAAAGRycy9kb3ducmV2LnhtbERPS2sCMRC+C/0PYQpeimb10C2rUeoLChah6sHehs24&#10;u+1msiRR139vBMHbfHzPGU9bU4szOV9ZVjDoJyCIc6srLhTsd6veBwgfkDXWlknBlTxMJy+dMWba&#10;XviHzttQiBjCPkMFZQhNJqXPSzLo+7YhjtzROoMhQldI7fASw00th0nyLg1WHBtKbGheUv6/PRkF&#10;v7OjXKduk6bt/PA2W37/VZvdQqnua/s5AhGoDU/xw/2l4/wkHc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N4txQAAAN0AAAAPAAAAAAAAAAAAAAAAAJgCAABkcnMv&#10;ZG93bnJldi54bWxQSwUGAAAAAAQABAD1AAAAigMAAAAA&#10;" stroked="f" strokecolor="silver" strokeweight=".25pt">
                  <v:textbox inset="1pt,1pt,1pt,1pt">
                    <w:txbxContent>
                      <w:p w:rsidR="008118BC" w:rsidRPr="00524A85" w:rsidRDefault="008118BC" w:rsidP="00524A85">
                        <w:pPr>
                          <w:pStyle w:val="NormalWeb"/>
                          <w:overflowPunct w:val="0"/>
                          <w:bidi/>
                          <w:spacing w:before="0" w:beforeAutospacing="0" w:after="0" w:afterAutospacing="0" w:line="200" w:lineRule="exact"/>
                          <w:jc w:val="center"/>
                          <w:rPr>
                            <w:i/>
                            <w:iCs/>
                            <w:sz w:val="18"/>
                            <w:rtl/>
                          </w:rPr>
                        </w:pPr>
                        <w:r w:rsidRPr="00524A85">
                          <w:rPr>
                            <w:rFonts w:eastAsia="Times New Roman" w:cs="Traditional Arabic" w:hint="cs"/>
                            <w:sz w:val="18"/>
                            <w:szCs w:val="22"/>
                            <w:rtl/>
                            <w:lang w:bidi="ar-EG"/>
                          </w:rPr>
                          <w:t xml:space="preserve">خطوط </w:t>
                        </w:r>
                        <w:proofErr w:type="spellStart"/>
                        <w:r w:rsidRPr="00524A85">
                          <w:rPr>
                            <w:rFonts w:eastAsia="Times New Roman" w:cs="Traditional Arabic" w:hint="cs"/>
                            <w:sz w:val="18"/>
                            <w:szCs w:val="22"/>
                            <w:rtl/>
                            <w:lang w:bidi="ar-EG"/>
                          </w:rPr>
                          <w:t>الميقاتية</w:t>
                        </w:r>
                        <w:proofErr w:type="spellEnd"/>
                        <w:r w:rsidRPr="00524A85">
                          <w:rPr>
                            <w:rFonts w:eastAsia="Times New Roman" w:cs="Traditional Arabic" w:hint="cs"/>
                            <w:sz w:val="18"/>
                            <w:szCs w:val="22"/>
                            <w:rtl/>
                            <w:lang w:bidi="ar-EG"/>
                          </w:rPr>
                          <w:t xml:space="preserve"> من المرتبة </w:t>
                        </w:r>
                        <w:r w:rsidRPr="00524A85">
                          <w:rPr>
                            <w:rFonts w:eastAsia="Times New Roman" w:cs="Traditional Arabic"/>
                            <w:i/>
                            <w:iCs/>
                            <w:sz w:val="18"/>
                            <w:szCs w:val="22"/>
                            <w:lang w:bidi="ar-EG"/>
                          </w:rPr>
                          <w:t>n</w:t>
                        </w:r>
                        <w:r w:rsidRPr="00524A85">
                          <w:rPr>
                            <w:rFonts w:eastAsia="Times New Roman" w:cs="Traditional Arabic" w:hint="cs"/>
                            <w:i/>
                            <w:iCs/>
                            <w:sz w:val="18"/>
                            <w:szCs w:val="22"/>
                            <w:rtl/>
                            <w:lang w:bidi="ar-EG"/>
                          </w:rPr>
                          <w:t xml:space="preserve"> </w:t>
                        </w:r>
                        <w:r w:rsidRPr="004F752B">
                          <w:rPr>
                            <w:rFonts w:eastAsia="Times New Roman" w:cs="Traditional Arabic" w:hint="cs"/>
                            <w:sz w:val="18"/>
                            <w:szCs w:val="22"/>
                            <w:rtl/>
                            <w:lang w:bidi="ar-EG"/>
                          </w:rPr>
                          <w:t xml:space="preserve">(الملاحظة </w:t>
                        </w:r>
                        <w:r w:rsidRPr="004F752B">
                          <w:rPr>
                            <w:rFonts w:eastAsia="Times New Roman" w:cs="Traditional Arabic"/>
                            <w:sz w:val="18"/>
                            <w:szCs w:val="22"/>
                            <w:lang w:bidi="ar-EG"/>
                          </w:rPr>
                          <w:t>2</w:t>
                        </w:r>
                        <w:r w:rsidRPr="004F752B">
                          <w:rPr>
                            <w:rFonts w:eastAsia="Times New Roman" w:cs="Traditional Arabic" w:hint="cs"/>
                            <w:sz w:val="18"/>
                            <w:szCs w:val="22"/>
                            <w:rtl/>
                            <w:lang w:bidi="ar-EG"/>
                          </w:rPr>
                          <w:t>)</w:t>
                        </w:r>
                      </w:p>
                    </w:txbxContent>
                  </v:textbox>
                </v:rect>
                <v:rect id="Rectangle 1073" o:spid="_x0000_s1497" style="position:absolute;left:964;top:20120;width:10601;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7tsYA&#10;AADdAAAADwAAAGRycy9kb3ducmV2LnhtbERPS2sCMRC+C/0PYQQvolktdMtqlPooFCpC1YPehs24&#10;u+1msiRRt/++KQje5uN7znTemlpcyfnKsoLRMAFBnFtdcaHgsH8fvILwAVljbZkU/JKH+eypM8VM&#10;2xt/0XUXChFD2GeooAyhyaT0eUkG/dA2xJE7W2cwROgKqR3eYrip5ThJXqTBimNDiQ0tS8p/dhej&#10;4LQ4y8/UbdO0XR77i/Xmu9ruV0r1uu3bBESgNjzEd/eHjvOT9Bn+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7tsYAAADdAAAADwAAAAAAAAAAAAAAAACYAgAAZHJz&#10;L2Rvd25yZXYueG1sUEsFBgAAAAAEAAQA9QAAAIsDAAAAAA==&#10;" stroked="f" strokecolor="silver" strokeweight=".25pt">
                  <v:textbox inset="1pt,1pt,1pt,1pt">
                    <w:txbxContent>
                      <w:p w:rsidR="008118BC" w:rsidRPr="00524A85" w:rsidRDefault="008118BC" w:rsidP="00524A85">
                        <w:pPr>
                          <w:pStyle w:val="NormalWeb"/>
                          <w:overflowPunct w:val="0"/>
                          <w:bidi/>
                          <w:spacing w:before="0" w:beforeAutospacing="0" w:after="0" w:afterAutospacing="0" w:line="200" w:lineRule="exact"/>
                          <w:jc w:val="center"/>
                          <w:rPr>
                            <w:sz w:val="18"/>
                            <w:rtl/>
                          </w:rPr>
                        </w:pPr>
                        <w:r w:rsidRPr="00524A85">
                          <w:rPr>
                            <w:rFonts w:eastAsia="Times New Roman" w:cs="Traditional Arabic" w:hint="cs"/>
                            <w:sz w:val="18"/>
                            <w:szCs w:val="22"/>
                            <w:rtl/>
                            <w:lang w:bidi="ar-EG"/>
                          </w:rPr>
                          <w:t xml:space="preserve">توافقية </w:t>
                        </w:r>
                        <w:r w:rsidRPr="00524A85">
                          <w:rPr>
                            <w:rFonts w:eastAsia="Times New Roman" w:cs="Traditional Arabic"/>
                            <w:sz w:val="18"/>
                            <w:szCs w:val="22"/>
                            <w:lang w:bidi="ar-EG"/>
                          </w:rPr>
                          <w:t>IF</w:t>
                        </w:r>
                        <w:r w:rsidRPr="00524A85">
                          <w:rPr>
                            <w:rFonts w:eastAsia="Times New Roman" w:cs="Traditional Arabic" w:hint="cs"/>
                            <w:sz w:val="18"/>
                            <w:szCs w:val="22"/>
                            <w:rtl/>
                            <w:lang w:bidi="ar-EG"/>
                          </w:rPr>
                          <w:t xml:space="preserve"> الثانية </w:t>
                        </w:r>
                        <w:r>
                          <w:rPr>
                            <w:rFonts w:eastAsia="Times New Roman" w:cs="Traditional Arabic"/>
                            <w:sz w:val="18"/>
                            <w:szCs w:val="22"/>
                            <w:rtl/>
                            <w:lang w:bidi="ar-EG"/>
                          </w:rPr>
                          <w:br/>
                        </w:r>
                        <w:r w:rsidRPr="00524A85">
                          <w:rPr>
                            <w:rFonts w:eastAsia="Times New Roman" w:cs="Traditional Arabic" w:hint="cs"/>
                            <w:sz w:val="18"/>
                            <w:szCs w:val="22"/>
                            <w:rtl/>
                            <w:lang w:bidi="ar-EG"/>
                          </w:rPr>
                          <w:t xml:space="preserve">(منتج التحويل) </w:t>
                        </w:r>
                        <w:r>
                          <w:rPr>
                            <w:rFonts w:eastAsia="Times New Roman" w:cs="Traditional Arabic"/>
                            <w:sz w:val="18"/>
                            <w:szCs w:val="22"/>
                            <w:rtl/>
                            <w:lang w:bidi="ar-EG"/>
                          </w:rPr>
                          <w:br/>
                        </w:r>
                        <w:r w:rsidRPr="00524A85">
                          <w:rPr>
                            <w:rFonts w:eastAsia="Times New Roman" w:cs="Traditional Arabic" w:hint="cs"/>
                            <w:sz w:val="18"/>
                            <w:szCs w:val="22"/>
                            <w:rtl/>
                            <w:lang w:bidi="ar-EG"/>
                          </w:rPr>
                          <w:t xml:space="preserve">(الملاحظة </w:t>
                        </w:r>
                        <w:r w:rsidRPr="00524A85">
                          <w:rPr>
                            <w:rFonts w:eastAsia="Times New Roman" w:cs="Traditional Arabic"/>
                            <w:sz w:val="18"/>
                            <w:szCs w:val="22"/>
                            <w:lang w:bidi="ar-EG"/>
                          </w:rPr>
                          <w:t>1</w:t>
                        </w:r>
                        <w:r w:rsidRPr="00524A85">
                          <w:rPr>
                            <w:rFonts w:eastAsia="Times New Roman" w:cs="Traditional Arabic" w:hint="cs"/>
                            <w:sz w:val="18"/>
                            <w:szCs w:val="22"/>
                            <w:rtl/>
                            <w:lang w:bidi="ar-EG"/>
                          </w:rPr>
                          <w:t>)</w:t>
                        </w:r>
                      </w:p>
                    </w:txbxContent>
                  </v:textbox>
                </v:rect>
                <v:rect id="Rectangle 1074" o:spid="_x0000_s1498" style="position:absolute;left:28199;top:4387;width:8552;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jwsYA&#10;AADdAAAADwAAAGRycy9kb3ducmV2LnhtbERPS2sCMRC+C/0PYQQvolmldMtqlPooFCpC1YPehs24&#10;u+1msiRRt/++KQje5uN7znTemlpcyfnKsoLRMAFBnFtdcaHgsH8fvILwAVljbZkU/JKH+eypM8VM&#10;2xt/0XUXChFD2GeooAyhyaT0eUkG/dA2xJE7W2cwROgKqR3eYrip5ThJXqTBimNDiQ0tS8p/dhej&#10;4LQ4y8/UbdO0XR77i/Xmu9ruV0r1uu3bBESgNjzEd/eHjvOT9Bn+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jwsYAAADdAAAADwAAAAAAAAAAAAAAAACYAgAAZHJz&#10;L2Rvd25yZXYueG1sUEsFBgAAAAAEAAQA9QAAAIsDAAAAAA==&#10;" stroked="f" strokecolor="silver" strokeweight=".25pt">
                  <v:textbox inset="1pt,1pt,1pt,1pt">
                    <w:txbxContent>
                      <w:p w:rsidR="008118BC" w:rsidRPr="00524A85" w:rsidRDefault="008118BC" w:rsidP="006A0687">
                        <w:pPr>
                          <w:pStyle w:val="NormalWeb"/>
                          <w:overflowPunct w:val="0"/>
                          <w:bidi/>
                          <w:spacing w:before="0" w:beforeAutospacing="0" w:after="0" w:afterAutospacing="0" w:line="220" w:lineRule="exact"/>
                          <w:jc w:val="center"/>
                          <w:rPr>
                            <w:sz w:val="18"/>
                            <w:rtl/>
                          </w:rPr>
                        </w:pPr>
                        <w:r w:rsidRPr="00524A85">
                          <w:rPr>
                            <w:rFonts w:eastAsia="Times New Roman" w:cs="Traditional Arabic" w:hint="cs"/>
                            <w:sz w:val="18"/>
                            <w:szCs w:val="22"/>
                            <w:rtl/>
                            <w:lang w:bidi="ar-EG"/>
                          </w:rPr>
                          <w:t>منتج التشكيل البيني من المرتبة الثالث</w:t>
                        </w:r>
                        <w:r w:rsidRPr="00524A85">
                          <w:rPr>
                            <w:rFonts w:eastAsia="Times New Roman" w:cs="Traditional Arabic" w:hint="cs"/>
                            <w:sz w:val="18"/>
                            <w:szCs w:val="22"/>
                            <w:rtl/>
                            <w:lang w:bidi="ar-EG"/>
                          </w:rPr>
                          <w:br/>
                          <w:t xml:space="preserve">(الملاحظتان </w:t>
                        </w:r>
                        <w:r w:rsidRPr="00524A85">
                          <w:rPr>
                            <w:rFonts w:eastAsia="Times New Roman" w:cs="Traditional Arabic"/>
                            <w:sz w:val="18"/>
                            <w:szCs w:val="22"/>
                            <w:lang w:bidi="ar-EG"/>
                          </w:rPr>
                          <w:t>1</w:t>
                        </w:r>
                        <w:r w:rsidRPr="00524A85">
                          <w:rPr>
                            <w:rFonts w:eastAsia="Times New Roman" w:cs="Traditional Arabic" w:hint="cs"/>
                            <w:sz w:val="18"/>
                            <w:szCs w:val="22"/>
                            <w:rtl/>
                            <w:lang w:bidi="ar-EG"/>
                          </w:rPr>
                          <w:t xml:space="preserve"> و</w:t>
                        </w:r>
                        <w:r w:rsidRPr="00524A85">
                          <w:rPr>
                            <w:rFonts w:eastAsia="Times New Roman" w:cs="Traditional Arabic"/>
                            <w:sz w:val="18"/>
                            <w:szCs w:val="22"/>
                            <w:lang w:bidi="ar-EG"/>
                          </w:rPr>
                          <w:t>3</w:t>
                        </w:r>
                        <w:r w:rsidRPr="00524A85">
                          <w:rPr>
                            <w:rFonts w:eastAsia="Times New Roman" w:cs="Traditional Arabic" w:hint="cs"/>
                            <w:sz w:val="18"/>
                            <w:szCs w:val="22"/>
                            <w:rtl/>
                            <w:lang w:bidi="ar-EG"/>
                          </w:rPr>
                          <w:t>)</w:t>
                        </w:r>
                      </w:p>
                    </w:txbxContent>
                  </v:textbox>
                </v:rect>
                <v:rect id="Rectangle 1075" o:spid="_x0000_s1499" style="position:absolute;left:28293;top:11372;width:854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GWcYA&#10;AADdAAAADwAAAGRycy9kb3ducmV2LnhtbERPS2sCMRC+C/0PYQQvolmFdstqlPooFCpC1YPehs24&#10;u+1msiRRt/++KQje5uN7znTemlpcyfnKsoLRMAFBnFtdcaHgsH8fvILwAVljbZkU/JKH+eypM8VM&#10;2xt/0XUXChFD2GeooAyhyaT0eUkG/dA2xJE7W2cwROgKqR3eYrip5ThJXqTBimNDiQ0tS8p/dhej&#10;4LQ4y8/UbdO0XR77i/Xmu9ruV0r1uu3bBESgNjzEd/eHjvOT9Bn+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GWcYAAADdAAAADwAAAAAAAAAAAAAAAACYAgAAZHJz&#10;L2Rvd25yZXYueG1sUEsFBgAAAAAEAAQA9QAAAIsDAAAAAA==&#10;" stroked="f" strokecolor="silver" strokeweight=".25pt">
                  <v:textbox inset="1pt,1pt,1pt,1pt">
                    <w:txbxContent>
                      <w:p w:rsidR="008118BC" w:rsidRDefault="008118BC" w:rsidP="004F752B">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تسريب المذبذب المحلي</w:t>
                        </w:r>
                        <w:r>
                          <w:rPr>
                            <w:rFonts w:eastAsia="Times New Roman" w:cs="Traditional Arabic" w:hint="cs"/>
                            <w:sz w:val="22"/>
                            <w:szCs w:val="22"/>
                            <w:rtl/>
                            <w:lang w:bidi="ar-EG"/>
                          </w:rPr>
                          <w:br/>
                          <w:t xml:space="preserve">(الملاحظة </w:t>
                        </w:r>
                        <w:r>
                          <w:rPr>
                            <w:rFonts w:eastAsia="Times New Roman" w:cs="Traditional Arabic"/>
                            <w:sz w:val="18"/>
                            <w:szCs w:val="18"/>
                          </w:rPr>
                          <w:t>2</w:t>
                        </w:r>
                        <w:r>
                          <w:rPr>
                            <w:rFonts w:eastAsia="Times New Roman" w:cs="Traditional Arabic" w:hint="cs"/>
                            <w:sz w:val="22"/>
                            <w:szCs w:val="22"/>
                            <w:rtl/>
                            <w:lang w:bidi="ar-EG"/>
                          </w:rPr>
                          <w:t>)</w:t>
                        </w:r>
                      </w:p>
                    </w:txbxContent>
                  </v:textbox>
                </v:rect>
                <v:rect id="Rectangle 1076" o:spid="_x0000_s1500" style="position:absolute;left:28113;top:16710;width:8547;height:4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YLsUA&#10;AADdAAAADwAAAGRycy9kb3ducmV2LnhtbERPS2sCMRC+C/0PYQpepGb14JatUeoLBEWo9tDehs24&#10;u+1msiRR139vBMHbfHzPGU9bU4szOV9ZVjDoJyCIc6srLhR8H1Zv7yB8QNZYWyYFV/Iwnbx0xphp&#10;e+EvOu9DIWII+wwVlCE0mZQ+L8mg79uGOHJH6wyGCF0htcNLDDe1HCbJSBqsODaU2NC8pPx/fzIK&#10;fmdHuUndLk3b+U9vttz+VbvDQqnua/v5ASJQG57ih3ut4/wkHcH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9guxQAAAN0AAAAPAAAAAAAAAAAAAAAAAJgCAABkcnMv&#10;ZG93bnJldi54bWxQSwUGAAAAAAQABAD1AAAAigMAAAAA&#10;" stroked="f" strokecolor="silver" strokeweight=".25pt">
                  <v:textbox inset="1pt,1pt,1pt,1pt">
                    <w:txbxContent>
                      <w:p w:rsidR="008118BC" w:rsidRDefault="008118BC" w:rsidP="006A0687">
                        <w:pPr>
                          <w:pStyle w:val="NormalWeb"/>
                          <w:overflowPunct w:val="0"/>
                          <w:bidi/>
                          <w:spacing w:before="0" w:beforeAutospacing="0" w:after="0" w:afterAutospacing="0" w:line="220" w:lineRule="exact"/>
                          <w:jc w:val="center"/>
                          <w:rPr>
                            <w:rtl/>
                          </w:rPr>
                        </w:pPr>
                        <w:r>
                          <w:rPr>
                            <w:rFonts w:eastAsia="Times New Roman" w:cs="Traditional Arabic" w:hint="cs"/>
                            <w:sz w:val="22"/>
                            <w:szCs w:val="22"/>
                            <w:rtl/>
                            <w:lang w:bidi="ar-EG"/>
                          </w:rPr>
                          <w:t xml:space="preserve">إشارة الصورة </w:t>
                        </w:r>
                        <w:r>
                          <w:rPr>
                            <w:rFonts w:eastAsia="Times New Roman" w:cs="Traditional Arabic"/>
                            <w:sz w:val="22"/>
                            <w:szCs w:val="22"/>
                            <w:rtl/>
                            <w:lang w:bidi="ar-EG"/>
                          </w:rPr>
                          <w:br/>
                        </w:r>
                        <w:r>
                          <w:rPr>
                            <w:rFonts w:eastAsia="Times New Roman" w:cs="Traditional Arabic" w:hint="cs"/>
                            <w:sz w:val="22"/>
                            <w:szCs w:val="22"/>
                            <w:rtl/>
                            <w:lang w:bidi="ar-EG"/>
                          </w:rPr>
                          <w:t xml:space="preserve">(منتج التحويل) (الملاحظة </w:t>
                        </w:r>
                        <w:r w:rsidRPr="00E12FE3">
                          <w:rPr>
                            <w:rFonts w:eastAsia="Times New Roman" w:cs="Traditional Arabic"/>
                            <w:sz w:val="18"/>
                            <w:szCs w:val="18"/>
                            <w:lang w:bidi="ar-EG"/>
                          </w:rPr>
                          <w:t>1</w:t>
                        </w:r>
                        <w:r>
                          <w:rPr>
                            <w:rFonts w:eastAsia="Times New Roman" w:cs="Traditional Arabic" w:hint="cs"/>
                            <w:sz w:val="22"/>
                            <w:szCs w:val="22"/>
                            <w:rtl/>
                            <w:lang w:bidi="ar-EG"/>
                          </w:rPr>
                          <w:t>)</w:t>
                        </w:r>
                      </w:p>
                    </w:txbxContent>
                  </v:textbox>
                </v:rect>
                <v:rect id="Rectangle 1077" o:spid="_x0000_s1501" style="position:absolute;left:51153;top:28448;width:6792;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9tcUA&#10;AADdAAAADwAAAGRycy9kb3ducmV2LnhtbERPS2sCMRC+F/ofwhS8FM3WQyOrUeqjULAIag/1NmzG&#10;3W03kyVJdf33RhB6m4/vOZNZZxtxIh9qxxpeBhkI4sKZmksNX/v3/ghEiMgGG8ek4UIBZtPHhwnm&#10;xp15S6ddLEUK4ZCjhirGNpcyFBVZDAPXEifu6LzFmKAvpfF4TuG2kcMse5UWa04NFba0qKj43f1Z&#10;DYf5Ua6V3yjVLb6f56vPn3qzX2rde+rexiAidfFffHd/mDQ/Uwpu36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321xQAAAN0AAAAPAAAAAAAAAAAAAAAAAJgCAABkcnMv&#10;ZG93bnJldi54bWxQSwUGAAAAAAQABAD1AAAAigMAAAAA&#10;" stroked="f" strokecolor="silver" strokeweight=".25pt">
                  <v:textbox inset="1pt,1pt,1pt,1pt">
                    <w:txbxContent>
                      <w:p w:rsidR="008118BC" w:rsidRDefault="008118BC" w:rsidP="00E12FE3">
                        <w:pPr>
                          <w:pStyle w:val="NormalWeb"/>
                          <w:overflowPunct w:val="0"/>
                          <w:bidi/>
                          <w:spacing w:before="0" w:beforeAutospacing="0" w:after="0" w:afterAutospacing="0" w:line="220" w:lineRule="exact"/>
                          <w:jc w:val="center"/>
                        </w:pPr>
                        <w:r>
                          <w:rPr>
                            <w:rFonts w:eastAsia="Times New Roman" w:cs="Traditional Arabic" w:hint="cs"/>
                            <w:sz w:val="22"/>
                            <w:szCs w:val="22"/>
                            <w:rtl/>
                            <w:lang w:bidi="ar-EG"/>
                          </w:rPr>
                          <w:t xml:space="preserve">نطاق موزع </w:t>
                        </w:r>
                        <w:r>
                          <w:rPr>
                            <w:rFonts w:eastAsia="Times New Roman" w:cs="Traditional Arabic"/>
                            <w:sz w:val="22"/>
                            <w:szCs w:val="22"/>
                            <w:rtl/>
                            <w:lang w:bidi="ar-EG"/>
                          </w:rPr>
                          <w:br/>
                        </w:r>
                        <w:r>
                          <w:rPr>
                            <w:rFonts w:eastAsia="Times New Roman" w:cs="Traditional Arabic" w:hint="cs"/>
                            <w:sz w:val="22"/>
                            <w:szCs w:val="22"/>
                            <w:rtl/>
                            <w:lang w:bidi="ar-EG"/>
                          </w:rPr>
                          <w:t>غير مجاور</w:t>
                        </w:r>
                      </w:p>
                    </w:txbxContent>
                  </v:textbox>
                </v:rect>
                <v:rect id="Rectangle 1078" o:spid="_x0000_s1502" style="position:absolute;left:38554;top:28532;width:678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x8gA&#10;AADdAAAADwAAAGRycy9kb3ducmV2LnhtbESPQWvCQBCF74X+h2UKXkrd2ENToqtUbaGgCNUe7G3I&#10;jkna7GzYXTX9985B8DbDe/PeN5NZ71p1ohAbzwZGwwwUceltw5WB793H0yuomJAttp7JwD9FmE3v&#10;7yZYWH/mLzptU6UkhGOBBuqUukLrWNbkMA59RyzawQeHSdZQaRvwLOGu1c9Z9qIdNiwNNXa0qKn8&#10;2x6dgZ/5Qa/ysMnzfrF/nL+vf5vNbmnM4KF/G4NK1Keb+Xr9aQU/ywVXvpER9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OnHyAAAAN0AAAAPAAAAAAAAAAAAAAAAAJgCAABk&#10;cnMvZG93bnJldi54bWxQSwUGAAAAAAQABAD1AAAAjQMAAAAA&#10;" stroked="f" strokecolor="silver" strokeweight=".25pt">
                  <v:textbox inset="1pt,1pt,1pt,1pt">
                    <w:txbxContent>
                      <w:p w:rsidR="008118BC" w:rsidRDefault="008118BC" w:rsidP="00E12FE3">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 xml:space="preserve">نطاق موزع </w:t>
                        </w:r>
                        <w:r>
                          <w:rPr>
                            <w:rFonts w:eastAsia="Times New Roman" w:cs="Traditional Arabic" w:hint="cs"/>
                            <w:sz w:val="22"/>
                            <w:szCs w:val="22"/>
                            <w:rtl/>
                            <w:lang w:bidi="ar-EG"/>
                          </w:rPr>
                          <w:br/>
                          <w:t>مجاور</w:t>
                        </w:r>
                      </w:p>
                    </w:txbxContent>
                  </v:textbox>
                </v:rect>
                <v:rect id="Rectangle 1079" o:spid="_x0000_s1503" style="position:absolute;left:17674;top:29066;width:16952;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MXMUA&#10;AADdAAAADwAAAGRycy9kb3ducmV2LnhtbERPTWsCMRC9C/0PYQQvotl66NrVKNW2IFSEqge9DZtx&#10;d9vNZElSXf+9EQre5vE+ZzpvTS3O5HxlWcHzMAFBnFtdcaFgv/scjEH4gKyxtkwKruRhPnvqTDHT&#10;9sLfdN6GQsQQ9hkqKENoMil9XpJBP7QNceRO1hkMEbpCaoeXGG5qOUqSF2mw4thQYkPLkvLf7Z9R&#10;cFyc5FfqNmnaLg/9xcf6p9rs3pXqddu3CYhAbXiI/90rHecn6Sv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ExcxQAAAN0AAAAPAAAAAAAAAAAAAAAAAJgCAABkcnMv&#10;ZG93bnJldi54bWxQSwUGAAAAAAQABAD1AAAAigMAAAAA&#10;" stroked="f" strokecolor="silver" strokeweight=".25pt">
                  <v:textbox inset="1pt,1pt,1pt,1pt">
                    <w:txbxContent>
                      <w:p w:rsidR="008118BC" w:rsidRDefault="008118BC" w:rsidP="00E12FE3">
                        <w:pPr>
                          <w:pStyle w:val="NormalWeb"/>
                          <w:overflowPunct w:val="0"/>
                          <w:bidi/>
                          <w:spacing w:before="0" w:beforeAutospacing="0" w:after="0" w:afterAutospacing="0" w:line="200" w:lineRule="exact"/>
                          <w:jc w:val="center"/>
                          <w:rPr>
                            <w:rtl/>
                          </w:rPr>
                        </w:pPr>
                        <w:r>
                          <w:rPr>
                            <w:rFonts w:eastAsia="Times New Roman" w:cs="Traditional Arabic" w:hint="cs"/>
                            <w:sz w:val="22"/>
                            <w:szCs w:val="22"/>
                            <w:rtl/>
                            <w:lang w:bidi="ar-EG"/>
                          </w:rPr>
                          <w:t xml:space="preserve">نطاق موزع على الخدمة الثابتة </w:t>
                        </w:r>
                        <w:r w:rsidRPr="00E12FE3">
                          <w:rPr>
                            <w:rFonts w:eastAsia="Times New Roman" w:cs="Traditional Arabic"/>
                            <w:sz w:val="18"/>
                            <w:szCs w:val="18"/>
                            <w:lang w:bidi="ar-EG"/>
                          </w:rPr>
                          <w:t>(FS)</w:t>
                        </w:r>
                        <w:r>
                          <w:rPr>
                            <w:rFonts w:eastAsia="Times New Roman" w:cs="Traditional Arabic" w:hint="cs"/>
                            <w:sz w:val="22"/>
                            <w:szCs w:val="22"/>
                            <w:rtl/>
                            <w:lang w:bidi="ar-EG"/>
                          </w:rPr>
                          <w:t xml:space="preserve"> مع ترتيبات القنوات المعتمدة</w:t>
                        </w:r>
                      </w:p>
                    </w:txbxContent>
                  </v:textbox>
                </v:rect>
                <v:rect id="Rectangle 1081" o:spid="_x0000_s1504" style="position:absolute;left:6311;top:28533;width:6788;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fcYA&#10;AADdAAAADwAAAGRycy9kb3ducmV2LnhtbERPTWvCQBC9F/wPywi9FN3owUjqGoxaKLQIag/tbciO&#10;STQ7G3a3Gv99t1DobR7vcxZ5b1pxJecbywom4wQEcWl1w5WCj+PLaA7CB2SNrWVScCcP+XLwsMBM&#10;2xvv6XoIlYgh7DNUUIfQZVL6siaDfmw74sidrDMYInSV1A5vMdy0cpokM2mw4dhQY0frmsrL4dso&#10;+CpO8i11uzTt159Pxfb93OyOG6Ueh/3qGUSgPvyL/9yvOs5P5h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wfcYAAADdAAAADwAAAAAAAAAAAAAAAACYAgAAZHJz&#10;L2Rvd25yZXYueG1sUEsFBgAAAAAEAAQA9QAAAIsDAAAAAA==&#10;" stroked="f" strokecolor="silver" strokeweight=".25pt">
                  <v:textbox inset="1pt,1pt,1pt,1pt">
                    <w:txbxContent>
                      <w:p w:rsidR="008118BC" w:rsidRDefault="008118BC" w:rsidP="00E12FE3">
                        <w:pPr>
                          <w:pStyle w:val="NormalWeb"/>
                          <w:overflowPunct w:val="0"/>
                          <w:bidi/>
                          <w:spacing w:before="0" w:beforeAutospacing="0" w:after="0" w:afterAutospacing="0" w:line="200" w:lineRule="exact"/>
                          <w:jc w:val="center"/>
                        </w:pPr>
                        <w:r>
                          <w:rPr>
                            <w:rFonts w:eastAsia="Times New Roman" w:cs="Traditional Arabic" w:hint="cs"/>
                            <w:sz w:val="22"/>
                            <w:szCs w:val="22"/>
                            <w:rtl/>
                            <w:lang w:bidi="ar-EG"/>
                          </w:rPr>
                          <w:t xml:space="preserve">نطاق موزع </w:t>
                        </w:r>
                        <w:r>
                          <w:rPr>
                            <w:rFonts w:eastAsia="Times New Roman" w:cs="Traditional Arabic" w:hint="cs"/>
                            <w:sz w:val="22"/>
                            <w:szCs w:val="22"/>
                            <w:rtl/>
                            <w:lang w:bidi="ar-EG"/>
                          </w:rPr>
                          <w:br/>
                          <w:t>مجاور</w:t>
                        </w:r>
                      </w:p>
                    </w:txbxContent>
                  </v:textbox>
                </v:rect>
                <v:rect id="Rectangle 1082" o:spid="_x0000_s1505" style="position:absolute;left:13258;top:36112;width:33583;height:7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uCsUA&#10;AADdAAAADwAAAGRycy9kb3ducmV2LnhtbERPS2sCMRC+C/0PYQq9SM3WQ1dWo9QXCIpQ9aC3YTPu&#10;bruZLEmq239vBMHbfHzPGU1aU4sLOV9ZVvDRS0AQ51ZXXCg47JfvAxA+IGusLZOCf/IwGb90Rphp&#10;e+VvuuxCIWII+wwVlCE0mZQ+L8mg79mGOHJn6wyGCF0htcNrDDe17CfJpzRYcWwosaFZSfnv7s8o&#10;OE3Pcp26bZq2s2N3utj8VNv9XKm31/ZrCCJQG57ih3ul4/xk0If7N/EE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a4KxQAAAN0AAAAPAAAAAAAAAAAAAAAAAJgCAABkcnMv&#10;ZG93bnJldi54bWxQSwUGAAAAAAQABAD1AAAAigMAAAAA&#10;" stroked="f" strokecolor="silver" strokeweight=".25pt">
                  <v:textbox inset="1pt,1pt,1pt,1pt">
                    <w:txbxContent>
                      <w:p w:rsidR="008118BC" w:rsidRPr="00E12FE3" w:rsidRDefault="008118BC" w:rsidP="009C03B1">
                        <w:pPr>
                          <w:pStyle w:val="NormalWeb"/>
                          <w:overflowPunct w:val="0"/>
                          <w:bidi/>
                          <w:spacing w:before="0" w:beforeAutospacing="0" w:after="0" w:afterAutospacing="0" w:line="240" w:lineRule="exact"/>
                          <w:jc w:val="both"/>
                          <w:rPr>
                            <w:rFonts w:eastAsia="Times New Roman" w:cs="Traditional Arabic"/>
                            <w:sz w:val="18"/>
                            <w:szCs w:val="22"/>
                            <w:rtl/>
                            <w:lang w:bidi="ar-EG"/>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1</w:t>
                        </w:r>
                        <w:r w:rsidRPr="00E12FE3">
                          <w:rPr>
                            <w:rFonts w:eastAsia="Times New Roman" w:cs="Traditional Arabic" w:hint="cs"/>
                            <w:i/>
                            <w:iCs/>
                            <w:sz w:val="18"/>
                            <w:szCs w:val="22"/>
                            <w:rtl/>
                            <w:lang w:bidi="ar-EG"/>
                          </w:rPr>
                          <w:t xml:space="preserve"> -</w:t>
                        </w:r>
                        <w:r w:rsidRPr="00E12FE3">
                          <w:rPr>
                            <w:rFonts w:eastAsia="Times New Roman" w:cs="Traditional Arabic" w:hint="cs"/>
                            <w:sz w:val="18"/>
                            <w:szCs w:val="22"/>
                            <w:rtl/>
                            <w:lang w:bidi="ar-EG"/>
                          </w:rPr>
                          <w:t>مثال مكوّن شبيه بالضوضاء في البث غير المطلوب</w:t>
                        </w:r>
                      </w:p>
                      <w:p w:rsidR="008118BC" w:rsidRPr="00E12FE3" w:rsidRDefault="008118BC" w:rsidP="009C03B1">
                        <w:pPr>
                          <w:pStyle w:val="NormalWeb"/>
                          <w:overflowPunct w:val="0"/>
                          <w:bidi/>
                          <w:spacing w:before="60" w:beforeAutospacing="0" w:after="0" w:afterAutospacing="0" w:line="240" w:lineRule="exact"/>
                          <w:jc w:val="both"/>
                          <w:rPr>
                            <w:rFonts w:eastAsia="Times New Roman" w:cs="Traditional Arabic"/>
                            <w:sz w:val="18"/>
                            <w:szCs w:val="22"/>
                            <w:rtl/>
                            <w:lang w:bidi="ar-EG"/>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2</w:t>
                        </w:r>
                        <w:r w:rsidRPr="00E12FE3">
                          <w:rPr>
                            <w:rFonts w:eastAsia="Times New Roman" w:cs="Traditional Arabic" w:hint="cs"/>
                            <w:i/>
                            <w:iCs/>
                            <w:sz w:val="18"/>
                            <w:szCs w:val="22"/>
                            <w:rtl/>
                            <w:lang w:bidi="ar-EG"/>
                          </w:rPr>
                          <w:t xml:space="preserve"> - </w:t>
                        </w:r>
                        <w:r w:rsidRPr="00E12FE3">
                          <w:rPr>
                            <w:rFonts w:eastAsia="Times New Roman" w:cs="Traditional Arabic" w:hint="cs"/>
                            <w:sz w:val="18"/>
                            <w:szCs w:val="22"/>
                            <w:rtl/>
                            <w:lang w:bidi="ar-EG"/>
                          </w:rPr>
                          <w:t>مثال مكوّن منفصل بالضوضاء في البث غير المطلوب</w:t>
                        </w:r>
                      </w:p>
                      <w:p w:rsidR="008118BC" w:rsidRPr="00E12FE3" w:rsidRDefault="008118BC" w:rsidP="009C03B1">
                        <w:pPr>
                          <w:pStyle w:val="NormalWeb"/>
                          <w:overflowPunct w:val="0"/>
                          <w:bidi/>
                          <w:spacing w:before="60" w:beforeAutospacing="0" w:after="0" w:afterAutospacing="0" w:line="240" w:lineRule="exact"/>
                          <w:jc w:val="both"/>
                          <w:rPr>
                            <w:sz w:val="18"/>
                            <w:rtl/>
                          </w:rPr>
                        </w:pPr>
                        <w:r w:rsidRPr="00E12FE3">
                          <w:rPr>
                            <w:rFonts w:eastAsia="Times New Roman" w:cs="Traditional Arabic" w:hint="cs"/>
                            <w:i/>
                            <w:iCs/>
                            <w:sz w:val="18"/>
                            <w:szCs w:val="22"/>
                            <w:rtl/>
                            <w:lang w:bidi="ar-EG"/>
                          </w:rPr>
                          <w:t xml:space="preserve">الملاحظة </w:t>
                        </w:r>
                        <w:r w:rsidRPr="00E12FE3">
                          <w:rPr>
                            <w:rFonts w:eastAsia="Times New Roman" w:cs="Traditional Arabic"/>
                            <w:i/>
                            <w:iCs/>
                            <w:sz w:val="18"/>
                            <w:szCs w:val="22"/>
                            <w:lang w:bidi="ar-EG"/>
                          </w:rPr>
                          <w:t>3</w:t>
                        </w:r>
                        <w:r>
                          <w:rPr>
                            <w:rFonts w:eastAsia="Times New Roman" w:cs="Traditional Arabic" w:hint="cs"/>
                            <w:sz w:val="18"/>
                            <w:szCs w:val="22"/>
                            <w:rtl/>
                            <w:lang w:bidi="ar-EG"/>
                          </w:rPr>
                          <w:t xml:space="preserve"> </w:t>
                        </w:r>
                        <w:r w:rsidRPr="00E12FE3">
                          <w:rPr>
                            <w:rFonts w:eastAsia="Times New Roman" w:cs="Traditional Arabic" w:hint="cs"/>
                            <w:sz w:val="18"/>
                            <w:szCs w:val="22"/>
                            <w:rtl/>
                            <w:lang w:bidi="ar-EG"/>
                          </w:rPr>
                          <w:t>- عدم الخطية الناجم عن نتائج المرسل في البث خارج النطاق المجاور مباشرة لعرض النطاق اللازم بحكم التر</w:t>
                        </w:r>
                        <w:r>
                          <w:rPr>
                            <w:rFonts w:eastAsia="Times New Roman" w:cs="Traditional Arabic" w:hint="cs"/>
                            <w:sz w:val="18"/>
                            <w:szCs w:val="22"/>
                            <w:rtl/>
                            <w:lang w:bidi="ar-EG"/>
                          </w:rPr>
                          <w:t>ت</w:t>
                        </w:r>
                        <w:r w:rsidRPr="00E12FE3">
                          <w:rPr>
                            <w:rFonts w:eastAsia="Times New Roman" w:cs="Traditional Arabic" w:hint="cs"/>
                            <w:sz w:val="18"/>
                            <w:szCs w:val="22"/>
                            <w:rtl/>
                            <w:lang w:bidi="ar-EG"/>
                          </w:rPr>
                          <w:t>يب المفرد لمنتجات التشكيل البيني.</w:t>
                        </w:r>
                      </w:p>
                    </w:txbxContent>
                  </v:textbox>
                </v:rect>
                <w10:anchorlock/>
              </v:group>
            </w:pict>
          </mc:Fallback>
        </mc:AlternateContent>
      </w:r>
    </w:p>
    <w:p w:rsidR="008118BC" w:rsidRDefault="008118BC" w:rsidP="008118BC">
      <w:pPr>
        <w:rPr>
          <w:rFonts w:ascii="Times New Roman Bold" w:hAnsi="Times New Roman Bold"/>
          <w:sz w:val="26"/>
          <w:szCs w:val="36"/>
          <w:lang w:eastAsia="en-US" w:bidi="ar-EG"/>
        </w:rPr>
      </w:pPr>
      <w:r>
        <w:rPr>
          <w:lang w:eastAsia="en-US" w:bidi="ar-EG"/>
        </w:rPr>
        <w:br w:type="page"/>
      </w:r>
    </w:p>
    <w:p w:rsidR="007B622C" w:rsidRPr="005B2E0A" w:rsidRDefault="007B622C" w:rsidP="003C50F2">
      <w:pPr>
        <w:pStyle w:val="Heading1"/>
        <w:rPr>
          <w:rtl/>
          <w:lang w:eastAsia="en-US" w:bidi="ar-EG"/>
        </w:rPr>
      </w:pPr>
      <w:r w:rsidRPr="005B2E0A">
        <w:rPr>
          <w:lang w:eastAsia="en-US" w:bidi="ar-EG"/>
        </w:rPr>
        <w:lastRenderedPageBreak/>
        <w:t>2</w:t>
      </w:r>
      <w:r w:rsidRPr="005B2E0A">
        <w:rPr>
          <w:lang w:eastAsia="en-US" w:bidi="ar-EG"/>
        </w:rPr>
        <w:tab/>
      </w:r>
      <w:r w:rsidRPr="005B2E0A">
        <w:rPr>
          <w:rtl/>
          <w:lang w:eastAsia="en-US" w:bidi="ar-EG"/>
        </w:rPr>
        <w:t>حساب عرض النطاق المشغول</w:t>
      </w:r>
    </w:p>
    <w:p w:rsidR="007B622C" w:rsidRPr="005B2E0A" w:rsidRDefault="007B622C" w:rsidP="004F752B">
      <w:pPr>
        <w:rPr>
          <w:rtl/>
          <w:lang w:eastAsia="en-US" w:bidi="ar-EG"/>
        </w:rPr>
      </w:pPr>
      <w:r w:rsidRPr="005B2E0A">
        <w:rPr>
          <w:rtl/>
          <w:lang w:eastAsia="en-US" w:bidi="ar-EG"/>
        </w:rPr>
        <w:t xml:space="preserve">عموماً، يمكن التعبير عن طيف القدرة المقيّس </w:t>
      </w:r>
      <w:r w:rsidRPr="00D5031D">
        <w:rPr>
          <w:i/>
          <w:iCs/>
          <w:lang w:eastAsia="en-US" w:bidi="ar-EG"/>
        </w:rPr>
        <w:t>W</w:t>
      </w:r>
      <w:r w:rsidRPr="001F5D95">
        <w:rPr>
          <w:lang w:eastAsia="en-US" w:bidi="ar-EG"/>
        </w:rPr>
        <w:t>(</w:t>
      </w:r>
      <w:r w:rsidR="008118BC">
        <w:rPr>
          <w:i/>
          <w:iCs/>
          <w:lang w:eastAsia="en-US" w:bidi="ar-EG"/>
        </w:rPr>
        <w:t xml:space="preserve"> </w:t>
      </w:r>
      <w:r w:rsidRPr="00D5031D">
        <w:rPr>
          <w:i/>
          <w:iCs/>
          <w:lang w:eastAsia="en-US" w:bidi="ar-EG"/>
        </w:rPr>
        <w:t>f</w:t>
      </w:r>
      <w:r w:rsidR="008118BC">
        <w:rPr>
          <w:i/>
          <w:iCs/>
          <w:lang w:eastAsia="en-US" w:bidi="ar-EG"/>
        </w:rPr>
        <w:t xml:space="preserve"> </w:t>
      </w:r>
      <w:r w:rsidR="005F2A5B">
        <w:rPr>
          <w:lang w:eastAsia="en-US" w:bidi="ar-EG"/>
        </w:rPr>
        <w:t>)</w:t>
      </w:r>
      <w:r w:rsidRPr="005B2E0A">
        <w:rPr>
          <w:rtl/>
          <w:lang w:eastAsia="en-US" w:bidi="ar-EG"/>
        </w:rPr>
        <w:t xml:space="preserve"> للموجة الحاملة المشكَّلة لنظام الخدمة الثابتة الرقمية </w:t>
      </w:r>
      <w:r w:rsidR="004F752B">
        <w:rPr>
          <w:lang w:eastAsia="en-US" w:bidi="ar-EG"/>
        </w:rPr>
        <w:t>(</w:t>
      </w:r>
      <w:r w:rsidRPr="005B2E0A">
        <w:rPr>
          <w:lang w:eastAsia="en-US" w:bidi="ar-EG"/>
        </w:rPr>
        <w:t>DFSS</w:t>
      </w:r>
      <w:r w:rsidR="004F752B">
        <w:rPr>
          <w:lang w:eastAsia="en-US" w:bidi="ar-EG"/>
        </w:rPr>
        <w:t>)</w:t>
      </w:r>
      <w:r w:rsidRPr="005B2E0A">
        <w:rPr>
          <w:rtl/>
          <w:lang w:eastAsia="en-US" w:bidi="ar-EG"/>
        </w:rPr>
        <w:t xml:space="preserve"> على النحو</w:t>
      </w:r>
      <w:r w:rsidR="005F2A5B">
        <w:rPr>
          <w:lang w:eastAsia="en-US" w:bidi="ar-EG"/>
        </w:rPr>
        <w:t> </w:t>
      </w:r>
      <w:r w:rsidRPr="005B2E0A">
        <w:rPr>
          <w:rtl/>
          <w:lang w:eastAsia="en-US" w:bidi="ar-EG"/>
        </w:rPr>
        <w:t>التالي:</w:t>
      </w:r>
    </w:p>
    <w:p w:rsidR="007B622C" w:rsidRPr="0079268D" w:rsidRDefault="00656AAE" w:rsidP="0046073F">
      <w:pPr>
        <w:pStyle w:val="Equation"/>
        <w:tabs>
          <w:tab w:val="clear" w:pos="9639"/>
          <w:tab w:val="right" w:pos="9653"/>
        </w:tabs>
        <w:rPr>
          <w:rtl/>
          <w:lang w:val="en-GB" w:bidi="ar-EG"/>
        </w:rPr>
      </w:pPr>
      <w:r w:rsidRPr="008071EB">
        <w:rPr>
          <w:lang w:val="en-GB" w:bidi="ar-EG"/>
        </w:rPr>
        <w:tab/>
      </w:r>
      <w:r w:rsidRPr="009B2CB8">
        <w:rPr>
          <w:position w:val="-32"/>
          <w:lang w:bidi="ar-EG"/>
        </w:rPr>
        <w:object w:dxaOrig="2780" w:dyaOrig="820">
          <v:shape id="_x0000_i1025" type="#_x0000_t75" style="width:138.75pt;height:40.5pt" o:ole="">
            <v:imagedata r:id="rId21" o:title=""/>
          </v:shape>
          <o:OLEObject Type="Embed" ProgID="Equation.3" ShapeID="_x0000_i1025" DrawAspect="Content" ObjectID="_1376826583" r:id="rId22"/>
        </w:object>
      </w:r>
      <w:r w:rsidRPr="008071EB">
        <w:rPr>
          <w:lang w:bidi="ar-EG"/>
        </w:rPr>
        <w:object w:dxaOrig="180" w:dyaOrig="340">
          <v:shape id="_x0000_i1026" type="#_x0000_t75" style="width:9pt;height:17.25pt" o:ole="">
            <v:imagedata r:id="rId23" o:title=""/>
          </v:shape>
          <o:OLEObject Type="Embed" ProgID="Equation.3" ShapeID="_x0000_i1026" DrawAspect="Content" ObjectID="_1376826584" r:id="rId24"/>
        </w:object>
      </w:r>
      <w:r w:rsidRPr="008071EB">
        <w:rPr>
          <w:lang w:val="en-GB" w:bidi="ar-EG"/>
        </w:rPr>
        <w:tab/>
        <w:t>(1)</w:t>
      </w:r>
    </w:p>
    <w:p w:rsidR="007B622C" w:rsidRPr="005B2E0A" w:rsidRDefault="007B622C" w:rsidP="008118BC">
      <w:pPr>
        <w:keepNext/>
        <w:spacing w:line="240" w:lineRule="auto"/>
        <w:rPr>
          <w:rtl/>
          <w:lang w:eastAsia="en-US" w:bidi="ar-EG"/>
        </w:rPr>
      </w:pPr>
      <w:r w:rsidRPr="005B2E0A">
        <w:rPr>
          <w:rtl/>
          <w:lang w:eastAsia="en-US" w:bidi="ar-EG"/>
        </w:rPr>
        <w:t>حيث:</w:t>
      </w:r>
    </w:p>
    <w:p w:rsidR="007B622C" w:rsidRPr="009F5019" w:rsidRDefault="009F5019" w:rsidP="00EF2FC5">
      <w:pPr>
        <w:pStyle w:val="Equationlegend"/>
        <w:rPr>
          <w:i/>
          <w:rtl/>
          <w:lang w:eastAsia="en-US" w:bidi="ar-EG"/>
        </w:rPr>
      </w:pPr>
      <w:r w:rsidRPr="009F5019">
        <w:rPr>
          <w:i/>
          <w:rtl/>
          <w:lang w:eastAsia="en-US" w:bidi="ar-EG"/>
        </w:rPr>
        <w:tab/>
      </w:r>
      <w:r w:rsidR="007B622C" w:rsidRPr="009F5019">
        <w:rPr>
          <w:i/>
          <w:lang w:eastAsia="en-US" w:bidi="ar-EG"/>
        </w:rPr>
        <w:t>S( f )</w:t>
      </w:r>
      <w:r w:rsidR="007B622C" w:rsidRPr="009F5019">
        <w:rPr>
          <w:i/>
          <w:rtl/>
          <w:lang w:eastAsia="en-US" w:bidi="ar-EG"/>
        </w:rPr>
        <w:t>:</w:t>
      </w:r>
      <w:r w:rsidR="00EF2FC5">
        <w:rPr>
          <w:i/>
          <w:rtl/>
          <w:lang w:eastAsia="en-US" w:bidi="ar-EG"/>
        </w:rPr>
        <w:tab/>
      </w:r>
      <w:r w:rsidR="007B622C" w:rsidRPr="009F5019">
        <w:rPr>
          <w:i/>
          <w:rtl/>
          <w:lang w:eastAsia="en-US" w:bidi="ar-EG"/>
        </w:rPr>
        <w:t xml:space="preserve">الاستجابة الترددية </w:t>
      </w:r>
      <w:proofErr w:type="spellStart"/>
      <w:r w:rsidR="007B622C" w:rsidRPr="009F5019">
        <w:rPr>
          <w:i/>
          <w:rtl/>
          <w:lang w:eastAsia="en-US" w:bidi="ar-EG"/>
        </w:rPr>
        <w:t>لمرشاح</w:t>
      </w:r>
      <w:proofErr w:type="spellEnd"/>
      <w:r w:rsidR="007B622C" w:rsidRPr="009F5019">
        <w:rPr>
          <w:i/>
          <w:rtl/>
          <w:lang w:eastAsia="en-US" w:bidi="ar-EG"/>
        </w:rPr>
        <w:t xml:space="preserve"> القولبة الموجود في المرسل</w:t>
      </w:r>
    </w:p>
    <w:p w:rsidR="007B622C" w:rsidRPr="009F5019" w:rsidRDefault="009F5019" w:rsidP="00EF2FC5">
      <w:pPr>
        <w:pStyle w:val="Equationlegend"/>
        <w:rPr>
          <w:i/>
          <w:rtl/>
          <w:lang w:eastAsia="en-US" w:bidi="ar-EG"/>
        </w:rPr>
      </w:pPr>
      <w:r>
        <w:rPr>
          <w:i/>
          <w:rtl/>
          <w:lang w:eastAsia="en-US" w:bidi="ar-EG"/>
        </w:rPr>
        <w:tab/>
      </w:r>
      <w:r w:rsidR="007B622C" w:rsidRPr="009F5019">
        <w:rPr>
          <w:i/>
          <w:lang w:eastAsia="en-US" w:bidi="ar-EG"/>
        </w:rPr>
        <w:t>f </w:t>
      </w:r>
      <w:r w:rsidR="007B622C" w:rsidRPr="009F5019">
        <w:rPr>
          <w:i/>
          <w:rtl/>
          <w:lang w:eastAsia="en-US" w:bidi="ar-EG"/>
        </w:rPr>
        <w:t>:</w:t>
      </w:r>
      <w:r>
        <w:rPr>
          <w:i/>
          <w:rtl/>
          <w:lang w:eastAsia="en-US" w:bidi="ar-EG"/>
        </w:rPr>
        <w:tab/>
      </w:r>
      <w:r w:rsidR="007B622C" w:rsidRPr="009F5019">
        <w:rPr>
          <w:i/>
          <w:rtl/>
          <w:lang w:eastAsia="en-US" w:bidi="ar-EG"/>
        </w:rPr>
        <w:t>الفصل الترددي عن الموجة الحاملة</w:t>
      </w:r>
    </w:p>
    <w:p w:rsidR="007B622C" w:rsidRPr="009F5019" w:rsidRDefault="009F5019" w:rsidP="00EF2FC5">
      <w:pPr>
        <w:pStyle w:val="Equationlegend"/>
        <w:rPr>
          <w:i/>
          <w:rtl/>
          <w:lang w:eastAsia="en-US" w:bidi="ar-EG"/>
        </w:rPr>
      </w:pPr>
      <w:r>
        <w:rPr>
          <w:i/>
          <w:rtl/>
          <w:lang w:eastAsia="en-US" w:bidi="ar-EG"/>
        </w:rPr>
        <w:tab/>
      </w:r>
      <w:r w:rsidR="007B622C" w:rsidRPr="009F5019">
        <w:rPr>
          <w:i/>
          <w:lang w:eastAsia="en-US" w:bidi="ar-EG"/>
        </w:rPr>
        <w:t>T </w:t>
      </w:r>
      <w:r w:rsidR="007B622C" w:rsidRPr="009F5019">
        <w:rPr>
          <w:i/>
          <w:rtl/>
          <w:lang w:eastAsia="en-US" w:bidi="ar-EG"/>
        </w:rPr>
        <w:t>:</w:t>
      </w:r>
      <w:r>
        <w:rPr>
          <w:i/>
          <w:rtl/>
          <w:lang w:eastAsia="en-US" w:bidi="ar-EG"/>
        </w:rPr>
        <w:tab/>
      </w:r>
      <w:r w:rsidR="007B622C" w:rsidRPr="009F5019">
        <w:rPr>
          <w:i/>
          <w:rtl/>
          <w:lang w:eastAsia="en-US" w:bidi="ar-EG"/>
        </w:rPr>
        <w:t>عرض النبضة.</w:t>
      </w:r>
    </w:p>
    <w:p w:rsidR="007B622C" w:rsidRPr="005B2E0A" w:rsidRDefault="007B622C" w:rsidP="001F5D95">
      <w:pPr>
        <w:rPr>
          <w:rtl/>
          <w:lang w:eastAsia="en-US" w:bidi="ar-EG"/>
        </w:rPr>
      </w:pPr>
      <w:r w:rsidRPr="005B2E0A">
        <w:rPr>
          <w:rtl/>
          <w:lang w:eastAsia="en-US" w:bidi="ar-EG"/>
        </w:rPr>
        <w:t xml:space="preserve">لذا، يمكن حساب عرض النطاق المشغول، </w:t>
      </w:r>
      <w:r w:rsidRPr="006B7215">
        <w:rPr>
          <w:i/>
          <w:iCs/>
          <w:lang w:eastAsia="en-US" w:bidi="ar-EG"/>
        </w:rPr>
        <w:t>B</w:t>
      </w:r>
      <w:r w:rsidRPr="005B2E0A">
        <w:rPr>
          <w:lang w:eastAsia="en-US" w:bidi="ar-EG"/>
        </w:rPr>
        <w:t>0</w:t>
      </w:r>
      <w:r w:rsidRPr="005B2E0A">
        <w:rPr>
          <w:rtl/>
          <w:lang w:eastAsia="en-US" w:bidi="ar-EG"/>
        </w:rPr>
        <w:t>، على النحو التالي:</w:t>
      </w:r>
    </w:p>
    <w:p w:rsidR="0079268D" w:rsidRPr="008071EB" w:rsidRDefault="0079268D" w:rsidP="0046073F">
      <w:pPr>
        <w:pStyle w:val="Equation"/>
        <w:tabs>
          <w:tab w:val="clear" w:pos="9639"/>
          <w:tab w:val="right" w:pos="9653"/>
        </w:tabs>
        <w:spacing w:line="240" w:lineRule="auto"/>
        <w:rPr>
          <w:lang w:bidi="ar-EG"/>
        </w:rPr>
      </w:pPr>
      <w:r w:rsidRPr="008071EB">
        <w:rPr>
          <w:lang w:bidi="ar-EG"/>
        </w:rPr>
        <w:tab/>
      </w:r>
      <w:r w:rsidRPr="009B2CB8">
        <w:rPr>
          <w:position w:val="-54"/>
          <w:lang w:bidi="ar-EG"/>
        </w:rPr>
        <w:object w:dxaOrig="3860" w:dyaOrig="1180">
          <v:shape id="_x0000_i1027" type="#_x0000_t75" style="width:192.75pt;height:59.25pt" o:ole="">
            <v:imagedata r:id="rId25" o:title=""/>
          </v:shape>
          <o:OLEObject Type="Embed" ProgID="Equation.3" ShapeID="_x0000_i1027" DrawAspect="Content" ObjectID="_1376826585" r:id="rId26"/>
        </w:object>
      </w:r>
      <w:r w:rsidRPr="008071EB">
        <w:rPr>
          <w:lang w:bidi="ar-EG"/>
        </w:rPr>
        <w:tab/>
        <w:t>(2)</w:t>
      </w:r>
    </w:p>
    <w:p w:rsidR="007B622C" w:rsidRPr="003C50F2" w:rsidRDefault="007B622C" w:rsidP="00F65F9D">
      <w:pPr>
        <w:pStyle w:val="Heading2"/>
        <w:rPr>
          <w:rtl/>
          <w:lang w:eastAsia="en-US" w:bidi="ar-EG"/>
        </w:rPr>
      </w:pPr>
      <w:r w:rsidRPr="003C50F2">
        <w:rPr>
          <w:lang w:eastAsia="en-US" w:bidi="ar-EG"/>
        </w:rPr>
        <w:t>1.2</w:t>
      </w:r>
      <w:r w:rsidRPr="003C50F2">
        <w:rPr>
          <w:lang w:eastAsia="en-US" w:bidi="ar-EG"/>
        </w:rPr>
        <w:tab/>
      </w:r>
      <w:r w:rsidRPr="003C50F2">
        <w:rPr>
          <w:rtl/>
          <w:lang w:eastAsia="en-US" w:bidi="ar-EG"/>
        </w:rPr>
        <w:t>حالة الإشارات المشكَّلة بالطور والاتساع مع القولبة المثالية للتناقص التدريجي لجيب تمام الجذر</w:t>
      </w:r>
      <w:r w:rsidR="003C50F2" w:rsidRPr="003C50F2">
        <w:rPr>
          <w:rtl/>
          <w:lang w:eastAsia="en-US" w:bidi="ar-EG"/>
        </w:rPr>
        <w:t> </w:t>
      </w:r>
      <w:r w:rsidRPr="003C50F2">
        <w:rPr>
          <w:rtl/>
          <w:lang w:eastAsia="en-US" w:bidi="ar-EG"/>
        </w:rPr>
        <w:t>التربيعي</w:t>
      </w:r>
    </w:p>
    <w:p w:rsidR="007B622C" w:rsidRDefault="007B622C" w:rsidP="001F5D95">
      <w:pPr>
        <w:rPr>
          <w:lang w:eastAsia="en-US" w:bidi="ar-EG"/>
        </w:rPr>
      </w:pPr>
      <w:r w:rsidRPr="005B2E0A">
        <w:rPr>
          <w:rtl/>
          <w:lang w:eastAsia="en-US" w:bidi="ar-EG"/>
        </w:rPr>
        <w:t>في حالات كثيرة تُستخدم مراشيح القولبة من نمط التناقص التدريجي لجيب تمام الجذر التربيعي في جانب المرسل، وتعطى الاستجابة الترددية المثالية بالمعادلة التالية:</w:t>
      </w:r>
    </w:p>
    <w:p w:rsidR="0079268D" w:rsidRPr="0079268D" w:rsidRDefault="00C63E44" w:rsidP="0046073F">
      <w:pPr>
        <w:tabs>
          <w:tab w:val="left" w:pos="794"/>
          <w:tab w:val="center" w:pos="4820"/>
          <w:tab w:val="right" w:pos="9653"/>
        </w:tabs>
        <w:spacing w:line="240" w:lineRule="auto"/>
        <w:rPr>
          <w:rtl/>
          <w:lang w:eastAsia="en-US" w:bidi="ar-EG"/>
        </w:rPr>
      </w:pPr>
      <w:r>
        <w:rPr>
          <w:position w:val="-132"/>
          <w:lang w:bidi="ar-EG"/>
        </w:rPr>
        <w:tab/>
      </w:r>
      <w:r w:rsidR="0079268D" w:rsidRPr="009B2CB8">
        <w:rPr>
          <w:position w:val="-132"/>
          <w:lang w:bidi="ar-EG"/>
        </w:rPr>
        <w:object w:dxaOrig="8559" w:dyaOrig="2760">
          <v:shape id="_x0000_i1028" type="#_x0000_t75" style="width:428.25pt;height:138pt" o:ole="">
            <v:imagedata r:id="rId27" o:title=""/>
          </v:shape>
          <o:OLEObject Type="Embed" ProgID="Equation.3" ShapeID="_x0000_i1028" DrawAspect="Content" ObjectID="_1376826586" r:id="rId28"/>
        </w:object>
      </w:r>
      <w:r w:rsidR="0079268D" w:rsidRPr="008071EB">
        <w:rPr>
          <w:lang w:val="en-GB" w:bidi="ar-EG"/>
        </w:rPr>
        <w:tab/>
        <w:t>(3)</w:t>
      </w:r>
    </w:p>
    <w:p w:rsidR="007B622C" w:rsidRPr="005B2E0A" w:rsidRDefault="007B622C" w:rsidP="00195BDE">
      <w:pPr>
        <w:spacing w:before="360"/>
        <w:rPr>
          <w:rtl/>
          <w:lang w:eastAsia="en-US" w:bidi="ar-EG"/>
        </w:rPr>
      </w:pPr>
      <w:r w:rsidRPr="005B2E0A">
        <w:rPr>
          <w:rtl/>
          <w:lang w:eastAsia="en-US" w:bidi="ar-EG"/>
        </w:rPr>
        <w:t xml:space="preserve">حيث </w:t>
      </w:r>
      <w:r w:rsidRPr="005B2E0A">
        <w:rPr>
          <w:lang w:eastAsia="en-US" w:bidi="ar-EG"/>
        </w:rPr>
        <w:sym w:font="Symbol" w:char="F061"/>
      </w:r>
      <w:r w:rsidRPr="005B2E0A">
        <w:rPr>
          <w:rtl/>
          <w:lang w:eastAsia="en-US" w:bidi="ar-EG"/>
        </w:rPr>
        <w:t xml:space="preserve"> هو عامل التناقص التدريجي ما بين </w:t>
      </w:r>
      <w:r w:rsidRPr="005B2E0A">
        <w:rPr>
          <w:lang w:eastAsia="en-US" w:bidi="ar-EG"/>
        </w:rPr>
        <w:t>0</w:t>
      </w:r>
      <w:r w:rsidRPr="005B2E0A">
        <w:rPr>
          <w:rtl/>
          <w:lang w:eastAsia="en-US" w:bidi="ar-EG"/>
        </w:rPr>
        <w:t xml:space="preserve"> و</w:t>
      </w:r>
      <w:r w:rsidRPr="005B2E0A">
        <w:rPr>
          <w:lang w:eastAsia="en-US" w:bidi="ar-EG"/>
        </w:rPr>
        <w:t>1</w:t>
      </w:r>
      <w:r w:rsidRPr="005B2E0A">
        <w:rPr>
          <w:rtl/>
          <w:lang w:eastAsia="en-US" w:bidi="ar-EG"/>
        </w:rPr>
        <w:t>.</w:t>
      </w:r>
    </w:p>
    <w:p w:rsidR="007B622C" w:rsidRPr="001F5D95" w:rsidRDefault="007B622C" w:rsidP="001F5D95">
      <w:pPr>
        <w:rPr>
          <w:rtl/>
          <w:lang w:eastAsia="en-US" w:bidi="ar-EG"/>
        </w:rPr>
      </w:pPr>
      <w:r w:rsidRPr="001F5D95">
        <w:rPr>
          <w:rtl/>
          <w:lang w:eastAsia="en-US" w:bidi="ar-EG"/>
        </w:rPr>
        <w:t xml:space="preserve">ويعطي تبديل المعادلة </w:t>
      </w:r>
      <w:r w:rsidRPr="001F5D95">
        <w:rPr>
          <w:lang w:eastAsia="en-US" w:bidi="ar-EG"/>
        </w:rPr>
        <w:t>(3)</w:t>
      </w:r>
      <w:r w:rsidRPr="001F5D95">
        <w:rPr>
          <w:rtl/>
          <w:lang w:eastAsia="en-US" w:bidi="ar-EG"/>
        </w:rPr>
        <w:t xml:space="preserve"> في المعادلتين </w:t>
      </w:r>
      <w:r w:rsidRPr="001F5D95">
        <w:rPr>
          <w:lang w:eastAsia="en-US" w:bidi="ar-EG"/>
        </w:rPr>
        <w:t>(1)</w:t>
      </w:r>
      <w:r w:rsidRPr="001F5D95">
        <w:rPr>
          <w:rtl/>
          <w:lang w:eastAsia="en-US" w:bidi="ar-EG"/>
        </w:rPr>
        <w:t xml:space="preserve"> و</w:t>
      </w:r>
      <w:r w:rsidRPr="001F5D95">
        <w:rPr>
          <w:lang w:eastAsia="en-US" w:bidi="ar-EG"/>
        </w:rPr>
        <w:t>(2)</w:t>
      </w:r>
      <w:r w:rsidRPr="001F5D95">
        <w:rPr>
          <w:rtl/>
          <w:lang w:eastAsia="en-US" w:bidi="ar-EG"/>
        </w:rPr>
        <w:t xml:space="preserve"> عرض النطاق المشغول المثالي </w:t>
      </w:r>
      <w:r w:rsidRPr="005B2E0A">
        <w:rPr>
          <w:rtl/>
          <w:lang w:eastAsia="en-US" w:bidi="ar-EG"/>
        </w:rPr>
        <w:t>على النحو التالي:</w:t>
      </w:r>
    </w:p>
    <w:p w:rsidR="0079268D" w:rsidRDefault="0079268D" w:rsidP="0046073F">
      <w:pPr>
        <w:tabs>
          <w:tab w:val="left" w:pos="794"/>
          <w:tab w:val="center" w:pos="4820"/>
          <w:tab w:val="right" w:pos="9653"/>
        </w:tabs>
        <w:spacing w:line="240" w:lineRule="auto"/>
        <w:rPr>
          <w:rtl/>
          <w:lang w:val="en-GB" w:bidi="ar-EG"/>
        </w:rPr>
      </w:pPr>
      <w:r w:rsidRPr="008071EB">
        <w:rPr>
          <w:lang w:val="en-GB" w:bidi="ar-EG"/>
        </w:rPr>
        <w:tab/>
      </w:r>
      <w:r w:rsidRPr="008071EB">
        <w:rPr>
          <w:lang w:val="en-GB" w:bidi="ar-EG"/>
        </w:rPr>
        <w:tab/>
      </w:r>
      <w:r w:rsidRPr="009B2CB8">
        <w:rPr>
          <w:position w:val="-12"/>
          <w:lang w:val="en-GB" w:bidi="ar-EG"/>
        </w:rPr>
        <w:object w:dxaOrig="1740" w:dyaOrig="360">
          <v:shape id="_x0000_i1029" type="#_x0000_t75" style="width:87pt;height:18pt" o:ole="">
            <v:imagedata r:id="rId29" o:title=""/>
          </v:shape>
          <o:OLEObject Type="Embed" ProgID="Equation.3" ShapeID="_x0000_i1029" DrawAspect="Content" ObjectID="_1376826587" r:id="rId30"/>
        </w:object>
      </w:r>
      <w:r w:rsidRPr="008071EB">
        <w:rPr>
          <w:lang w:val="en-GB" w:bidi="ar-EG"/>
        </w:rPr>
        <w:tab/>
        <w:t>(4)</w:t>
      </w:r>
    </w:p>
    <w:p w:rsidR="007B622C" w:rsidRPr="005B2E0A" w:rsidRDefault="007B622C" w:rsidP="00FC417F">
      <w:pPr>
        <w:tabs>
          <w:tab w:val="left" w:pos="794"/>
          <w:tab w:val="center" w:pos="4820"/>
          <w:tab w:val="right" w:pos="9639"/>
        </w:tabs>
        <w:rPr>
          <w:lang w:val="en-GB" w:eastAsia="en-US" w:bidi="ar-EG"/>
        </w:rPr>
      </w:pPr>
      <w:r w:rsidRPr="005B2E0A">
        <w:rPr>
          <w:rtl/>
          <w:lang w:val="en-GB" w:eastAsia="en-US" w:bidi="ar-EG"/>
        </w:rPr>
        <w:t xml:space="preserve">حيث </w:t>
      </w:r>
      <w:r w:rsidRPr="005B2E0A">
        <w:rPr>
          <w:i/>
          <w:iCs/>
          <w:lang w:val="en-GB" w:eastAsia="en-US" w:bidi="ar-EG"/>
        </w:rPr>
        <w:t>K</w:t>
      </w:r>
      <w:r w:rsidRPr="005B2E0A">
        <w:rPr>
          <w:lang w:val="en-GB" w:eastAsia="en-US" w:bidi="ar-EG"/>
        </w:rPr>
        <w:t>(</w:t>
      </w:r>
      <w:r w:rsidRPr="005B2E0A">
        <w:rPr>
          <w:lang w:val="en-GB" w:eastAsia="en-US" w:bidi="ar-EG"/>
        </w:rPr>
        <w:sym w:font="Symbol" w:char="F061"/>
      </w:r>
      <w:r w:rsidRPr="005B2E0A">
        <w:rPr>
          <w:lang w:val="en-GB" w:eastAsia="en-US" w:bidi="ar-EG"/>
        </w:rPr>
        <w:t>)</w:t>
      </w:r>
      <w:r w:rsidRPr="005B2E0A">
        <w:rPr>
          <w:rtl/>
          <w:lang w:val="en-GB" w:eastAsia="en-US" w:bidi="ar-EG"/>
        </w:rPr>
        <w:t xml:space="preserve"> هي دالة </w:t>
      </w:r>
      <w:r w:rsidRPr="005B2E0A">
        <w:rPr>
          <w:lang w:val="en-GB" w:eastAsia="en-US" w:bidi="ar-EG"/>
        </w:rPr>
        <w:sym w:font="Symbol" w:char="F061"/>
      </w:r>
      <w:r w:rsidRPr="005B2E0A">
        <w:rPr>
          <w:rtl/>
          <w:lang w:val="en-GB" w:eastAsia="en-US" w:bidi="ar-EG"/>
        </w:rPr>
        <w:t xml:space="preserve"> وتُحسب على النحو المبين </w:t>
      </w:r>
      <w:r w:rsidRPr="005B2E0A">
        <w:rPr>
          <w:rtl/>
          <w:lang w:eastAsia="en-US" w:bidi="ar-EG"/>
        </w:rPr>
        <w:t xml:space="preserve">في الجدول </w:t>
      </w:r>
      <w:r w:rsidRPr="005B2E0A">
        <w:rPr>
          <w:lang w:eastAsia="en-US" w:bidi="ar-EG"/>
        </w:rPr>
        <w:t>1</w:t>
      </w:r>
      <w:r w:rsidRPr="005B2E0A">
        <w:rPr>
          <w:rtl/>
          <w:lang w:eastAsia="en-US" w:bidi="ar-EG"/>
        </w:rPr>
        <w:t>.</w:t>
      </w:r>
    </w:p>
    <w:p w:rsidR="007B622C" w:rsidRDefault="007B622C" w:rsidP="00FC417F">
      <w:pPr>
        <w:rPr>
          <w:rtl/>
          <w:lang w:val="en-GB" w:eastAsia="en-US" w:bidi="ar-EG"/>
        </w:rPr>
      </w:pPr>
      <w:r w:rsidRPr="005B2E0A">
        <w:rPr>
          <w:rtl/>
          <w:lang w:eastAsia="en-US" w:bidi="ar-EG"/>
        </w:rPr>
        <w:t>وبالتالي، يمكن حساب عرض النطاق المشغول باستخدام المعادلة (</w:t>
      </w:r>
      <w:r w:rsidRPr="005B2E0A">
        <w:rPr>
          <w:lang w:val="en-GB" w:eastAsia="en-US" w:bidi="ar-EG"/>
        </w:rPr>
        <w:t>4</w:t>
      </w:r>
      <w:r w:rsidRPr="005B2E0A">
        <w:rPr>
          <w:rtl/>
          <w:lang w:eastAsia="en-US" w:bidi="ar-EG"/>
        </w:rPr>
        <w:t xml:space="preserve">) والجدول </w:t>
      </w:r>
      <w:r w:rsidRPr="005B2E0A">
        <w:rPr>
          <w:lang w:val="en-GB" w:eastAsia="en-US" w:bidi="ar-EG"/>
        </w:rPr>
        <w:t>1</w:t>
      </w:r>
      <w:r w:rsidRPr="005B2E0A">
        <w:rPr>
          <w:rtl/>
          <w:lang w:val="en-GB" w:eastAsia="en-US" w:bidi="ar-EG"/>
        </w:rPr>
        <w:t>.</w:t>
      </w:r>
    </w:p>
    <w:p w:rsidR="00E97CBF" w:rsidRDefault="00E97CBF">
      <w:pPr>
        <w:overflowPunct/>
        <w:autoSpaceDE/>
        <w:autoSpaceDN/>
        <w:bidi w:val="0"/>
        <w:adjustRightInd/>
        <w:spacing w:before="0" w:line="240" w:lineRule="auto"/>
        <w:jc w:val="left"/>
        <w:textAlignment w:val="auto"/>
        <w:rPr>
          <w:lang w:eastAsia="en-US" w:bidi="ar-EG"/>
        </w:rPr>
      </w:pPr>
      <w:r>
        <w:rPr>
          <w:rtl/>
          <w:lang w:eastAsia="en-US" w:bidi="ar-EG"/>
        </w:rPr>
        <w:br w:type="page"/>
      </w:r>
    </w:p>
    <w:p w:rsidR="007B622C" w:rsidRPr="005B2E0A" w:rsidRDefault="007B622C" w:rsidP="003C50F2">
      <w:pPr>
        <w:pStyle w:val="TableNo"/>
        <w:rPr>
          <w:rtl/>
          <w:lang w:val="en-GB" w:eastAsia="en-US"/>
        </w:rPr>
      </w:pPr>
      <w:r w:rsidRPr="005B2E0A">
        <w:rPr>
          <w:rtl/>
          <w:lang w:eastAsia="en-US"/>
        </w:rPr>
        <w:lastRenderedPageBreak/>
        <w:t>الج</w:t>
      </w:r>
      <w:r w:rsidR="008118BC">
        <w:rPr>
          <w:rFonts w:hint="cs"/>
          <w:rtl/>
          <w:lang w:eastAsia="en-US"/>
        </w:rPr>
        <w:t>ـ</w:t>
      </w:r>
      <w:r w:rsidRPr="005B2E0A">
        <w:rPr>
          <w:rtl/>
          <w:lang w:eastAsia="en-US"/>
        </w:rPr>
        <w:t xml:space="preserve">دول </w:t>
      </w:r>
      <w:r w:rsidRPr="005B2E0A">
        <w:rPr>
          <w:lang w:val="en-GB" w:eastAsia="en-US"/>
        </w:rPr>
        <w:t>1</w:t>
      </w:r>
    </w:p>
    <w:p w:rsidR="007B622C" w:rsidRPr="005B2E0A" w:rsidRDefault="007B622C" w:rsidP="003C50F2">
      <w:pPr>
        <w:pStyle w:val="Tabletitle"/>
        <w:rPr>
          <w:rtl/>
          <w:lang w:val="en-GB" w:eastAsia="en-US"/>
        </w:rPr>
      </w:pPr>
      <w:r w:rsidRPr="005B2E0A">
        <w:rPr>
          <w:rtl/>
          <w:lang w:val="en-GB" w:eastAsia="en-US"/>
        </w:rPr>
        <w:t xml:space="preserve">قيم </w:t>
      </w:r>
      <w:r w:rsidRPr="005B2E0A">
        <w:rPr>
          <w:i/>
          <w:lang w:val="en-GB" w:eastAsia="en-US"/>
        </w:rPr>
        <w:t>K</w:t>
      </w:r>
      <w:r w:rsidRPr="005B2E0A">
        <w:rPr>
          <w:lang w:val="en-GB" w:eastAsia="en-US"/>
        </w:rPr>
        <w:t>(</w:t>
      </w:r>
      <w:r w:rsidRPr="005B2E0A">
        <w:rPr>
          <w:lang w:val="en-GB" w:eastAsia="en-US"/>
        </w:rPr>
        <w:sym w:font="Symbol" w:char="F061"/>
      </w:r>
      <w:r w:rsidRPr="005B2E0A">
        <w:rPr>
          <w:lang w:val="en-GB" w:eastAsia="en-US"/>
        </w:rPr>
        <w:t>)</w:t>
      </w:r>
    </w:p>
    <w:tbl>
      <w:tblPr>
        <w:bidiVisual/>
        <w:tblW w:w="0" w:type="auto"/>
        <w:jc w:val="center"/>
        <w:tblLayout w:type="fixed"/>
        <w:tblLook w:val="0000" w:firstRow="0" w:lastRow="0" w:firstColumn="0" w:lastColumn="0" w:noHBand="0" w:noVBand="0"/>
      </w:tblPr>
      <w:tblGrid>
        <w:gridCol w:w="2268"/>
        <w:gridCol w:w="2268"/>
      </w:tblGrid>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6B7215" w:rsidRDefault="007B622C" w:rsidP="007B62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 w:val="20"/>
                <w:szCs w:val="26"/>
                <w:lang w:eastAsia="en-US" w:bidi="ar-EG"/>
              </w:rPr>
            </w:pPr>
            <w:r w:rsidRPr="00797A2C">
              <w:rPr>
                <w:b/>
                <w:sz w:val="20"/>
                <w:szCs w:val="26"/>
                <w:lang w:val="fr-FR" w:eastAsia="en-US" w:bidi="ar-EG"/>
              </w:rPr>
              <w:sym w:font="Symbol" w:char="F061"/>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sz w:val="20"/>
                <w:szCs w:val="26"/>
                <w:lang w:val="en-GB" w:eastAsia="en-US" w:bidi="ar-EG"/>
              </w:rPr>
            </w:pPr>
            <w:r w:rsidRPr="00797A2C">
              <w:rPr>
                <w:b/>
                <w:i/>
                <w:iCs/>
                <w:sz w:val="20"/>
                <w:szCs w:val="26"/>
                <w:lang w:val="en-GB" w:eastAsia="en-US" w:bidi="ar-EG"/>
              </w:rPr>
              <w:t>K</w:t>
            </w:r>
            <w:r w:rsidRPr="00797A2C">
              <w:rPr>
                <w:b/>
                <w:sz w:val="20"/>
                <w:szCs w:val="26"/>
                <w:lang w:val="en-GB" w:eastAsia="en-US" w:bidi="ar-EG"/>
              </w:rPr>
              <w:t>(</w:t>
            </w:r>
            <w:r w:rsidRPr="00797A2C">
              <w:rPr>
                <w:b/>
                <w:sz w:val="20"/>
                <w:szCs w:val="26"/>
                <w:lang w:val="en-GB" w:eastAsia="en-US" w:bidi="ar-EG"/>
              </w:rPr>
              <w:sym w:font="Symbol" w:char="F061"/>
            </w:r>
            <w:r w:rsidRPr="00797A2C">
              <w:rPr>
                <w:b/>
                <w:sz w:val="20"/>
                <w:szCs w:val="26"/>
                <w:lang w:val="en-GB" w:eastAsia="en-US" w:bidi="ar-EG"/>
              </w:rPr>
              <w:t>)</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1</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510</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2</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537</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3</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567</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4</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600</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5</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634</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6</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669</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7</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705</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8</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742</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9</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779</w:t>
            </w:r>
          </w:p>
        </w:tc>
      </w:tr>
      <w:tr w:rsidR="007B622C" w:rsidRPr="005B2E0A" w:rsidTr="007B622C">
        <w:trPr>
          <w:cantSplit/>
          <w:jc w:val="center"/>
        </w:trPr>
        <w:tc>
          <w:tcPr>
            <w:tcW w:w="2268" w:type="dxa"/>
            <w:tcBorders>
              <w:top w:val="single" w:sz="6" w:space="0" w:color="auto"/>
              <w:left w:val="single" w:sz="6" w:space="0" w:color="auto"/>
              <w:bottom w:val="single" w:sz="6" w:space="0" w:color="auto"/>
              <w:right w:val="single" w:sz="6" w:space="0" w:color="auto"/>
            </w:tcBorders>
          </w:tcPr>
          <w:p w:rsidR="007B622C" w:rsidRPr="00E97CBF"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eastAsia="en-US" w:bidi="ar-EG"/>
              </w:rPr>
            </w:pPr>
            <w:r w:rsidRPr="00797A2C">
              <w:rPr>
                <w:sz w:val="20"/>
                <w:szCs w:val="26"/>
                <w:lang w:val="en-GB" w:eastAsia="en-US" w:bidi="ar-EG"/>
              </w:rPr>
              <w:t>1</w:t>
            </w:r>
            <w:r w:rsidR="00797A2C">
              <w:rPr>
                <w:sz w:val="20"/>
                <w:szCs w:val="26"/>
                <w:lang w:val="en-GB" w:eastAsia="en-US" w:bidi="ar-EG"/>
              </w:rPr>
              <w:t>,</w:t>
            </w:r>
            <w:r w:rsidRPr="00797A2C">
              <w:rPr>
                <w:sz w:val="20"/>
                <w:szCs w:val="26"/>
                <w:lang w:val="en-GB" w:eastAsia="en-US" w:bidi="ar-EG"/>
              </w:rPr>
              <w:t>0</w:t>
            </w:r>
          </w:p>
        </w:tc>
        <w:tc>
          <w:tcPr>
            <w:tcW w:w="2268" w:type="dxa"/>
            <w:tcBorders>
              <w:top w:val="single" w:sz="6" w:space="0" w:color="auto"/>
              <w:left w:val="single" w:sz="6" w:space="0" w:color="auto"/>
              <w:bottom w:val="single" w:sz="6" w:space="0" w:color="auto"/>
              <w:right w:val="single" w:sz="6" w:space="0" w:color="auto"/>
            </w:tcBorders>
          </w:tcPr>
          <w:p w:rsidR="007B622C" w:rsidRPr="00797A2C" w:rsidRDefault="007B622C" w:rsidP="007B62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sz w:val="20"/>
                <w:szCs w:val="26"/>
                <w:lang w:val="en-GB" w:eastAsia="en-US" w:bidi="ar-EG"/>
              </w:rPr>
            </w:pPr>
            <w:r w:rsidRPr="00797A2C">
              <w:rPr>
                <w:sz w:val="20"/>
                <w:szCs w:val="26"/>
                <w:lang w:val="en-GB" w:eastAsia="en-US" w:bidi="ar-EG"/>
              </w:rPr>
              <w:t>0</w:t>
            </w:r>
            <w:r w:rsidR="00797A2C">
              <w:rPr>
                <w:sz w:val="20"/>
                <w:szCs w:val="26"/>
                <w:lang w:val="en-GB" w:eastAsia="en-US" w:bidi="ar-EG"/>
              </w:rPr>
              <w:t>,</w:t>
            </w:r>
            <w:r w:rsidRPr="00797A2C">
              <w:rPr>
                <w:sz w:val="20"/>
                <w:szCs w:val="26"/>
                <w:lang w:val="en-GB" w:eastAsia="en-US" w:bidi="ar-EG"/>
              </w:rPr>
              <w:t>816</w:t>
            </w:r>
          </w:p>
        </w:tc>
      </w:tr>
    </w:tbl>
    <w:p w:rsidR="007B622C" w:rsidRPr="003C50F2" w:rsidRDefault="007B622C" w:rsidP="00EF2FC5">
      <w:pPr>
        <w:pStyle w:val="Heading2"/>
        <w:spacing w:before="480"/>
        <w:rPr>
          <w:rtl/>
          <w:lang w:eastAsia="en-US" w:bidi="ar-EG"/>
        </w:rPr>
      </w:pPr>
      <w:r w:rsidRPr="003C50F2">
        <w:rPr>
          <w:lang w:eastAsia="en-US" w:bidi="ar-EG"/>
        </w:rPr>
        <w:t>2.2</w:t>
      </w:r>
      <w:r w:rsidRPr="003C50F2">
        <w:rPr>
          <w:lang w:eastAsia="en-US" w:bidi="ar-EG"/>
        </w:rPr>
        <w:tab/>
      </w:r>
      <w:r w:rsidRPr="003C50F2">
        <w:rPr>
          <w:rtl/>
          <w:lang w:eastAsia="en-US" w:bidi="ar-EG"/>
        </w:rPr>
        <w:t>حالة الإشارات المشكَّلة بالطور والاتساع مع مراشيح القولبة الأخرى</w:t>
      </w:r>
    </w:p>
    <w:p w:rsidR="007B622C" w:rsidRPr="005B2E0A" w:rsidRDefault="007B622C" w:rsidP="00E97CBF">
      <w:pPr>
        <w:rPr>
          <w:rtl/>
          <w:lang w:eastAsia="en-US" w:bidi="ar-EG"/>
        </w:rPr>
      </w:pPr>
      <w:r w:rsidRPr="005B2E0A">
        <w:rPr>
          <w:rtl/>
          <w:lang w:eastAsia="en-US" w:bidi="ar-EG"/>
        </w:rPr>
        <w:t xml:space="preserve">تُستخدم أحياناً تطبيقات عملية مختلفة وأنواع أخرى من مراشيح القولبة. وتحتاج هذه الحالات لتقييمات عددية أكثر تعقيداً من المعادلة </w:t>
      </w:r>
      <w:r w:rsidR="00E97CBF">
        <w:rPr>
          <w:lang w:eastAsia="en-US" w:bidi="ar-EG"/>
        </w:rPr>
        <w:t>(</w:t>
      </w:r>
      <w:r w:rsidR="00797A2C">
        <w:rPr>
          <w:lang w:eastAsia="en-US" w:bidi="ar-EG"/>
        </w:rPr>
        <w:t>2</w:t>
      </w:r>
      <w:r w:rsidR="00E97CBF">
        <w:rPr>
          <w:lang w:eastAsia="en-US" w:bidi="ar-EG"/>
        </w:rPr>
        <w:t>)</w:t>
      </w:r>
      <w:r w:rsidRPr="005B2E0A">
        <w:rPr>
          <w:rtl/>
          <w:lang w:eastAsia="en-US" w:bidi="ar-EG"/>
        </w:rPr>
        <w:t xml:space="preserve"> وهي قيد الدراسة.</w:t>
      </w:r>
    </w:p>
    <w:p w:rsidR="007B622C" w:rsidRPr="003C50F2" w:rsidRDefault="007B622C" w:rsidP="003C50F2">
      <w:pPr>
        <w:pStyle w:val="Heading2"/>
        <w:rPr>
          <w:rtl/>
          <w:lang w:eastAsia="en-US" w:bidi="ar-EG"/>
        </w:rPr>
      </w:pPr>
      <w:r w:rsidRPr="003C50F2">
        <w:rPr>
          <w:lang w:eastAsia="en-US" w:bidi="ar-EG"/>
        </w:rPr>
        <w:t>3.2</w:t>
      </w:r>
      <w:r w:rsidRPr="003C50F2">
        <w:rPr>
          <w:lang w:eastAsia="en-US" w:bidi="ar-EG"/>
        </w:rPr>
        <w:tab/>
      </w:r>
      <w:r w:rsidRPr="003C50F2">
        <w:rPr>
          <w:rtl/>
          <w:lang w:eastAsia="en-US" w:bidi="ar-EG"/>
        </w:rPr>
        <w:t>حالة الإشارات المشكَّلة بالترددات وبالطور</w:t>
      </w:r>
    </w:p>
    <w:p w:rsidR="007B622C" w:rsidRPr="005B2E0A" w:rsidRDefault="007B622C" w:rsidP="001F5D95">
      <w:pPr>
        <w:rPr>
          <w:rtl/>
          <w:lang w:eastAsia="en-US" w:bidi="ar-EG"/>
        </w:rPr>
      </w:pPr>
      <w:r w:rsidRPr="005B2E0A">
        <w:rPr>
          <w:rtl/>
          <w:lang w:eastAsia="en-US" w:bidi="ar-EG"/>
        </w:rPr>
        <w:t>هذه الحالات هي قيد الدراسة.</w:t>
      </w:r>
    </w:p>
    <w:p w:rsidR="007B622C" w:rsidRPr="005B2E0A" w:rsidRDefault="007B622C" w:rsidP="003C50F2">
      <w:pPr>
        <w:pStyle w:val="Heading1"/>
        <w:rPr>
          <w:rtl/>
          <w:lang w:eastAsia="en-US" w:bidi="ar-EG"/>
        </w:rPr>
      </w:pPr>
      <w:r w:rsidRPr="005B2E0A">
        <w:rPr>
          <w:lang w:eastAsia="en-US" w:bidi="ar-EG"/>
        </w:rPr>
        <w:t>3</w:t>
      </w:r>
      <w:r w:rsidRPr="005B2E0A">
        <w:rPr>
          <w:lang w:eastAsia="en-US" w:bidi="ar-EG"/>
        </w:rPr>
        <w:tab/>
      </w:r>
      <w:r w:rsidRPr="005B2E0A">
        <w:rPr>
          <w:rtl/>
          <w:lang w:eastAsia="en-US" w:bidi="ar-EG"/>
        </w:rPr>
        <w:t>عرض النطاق المشغول في تشغيل الموجات الحاملة الفرعية المتعددة</w:t>
      </w:r>
    </w:p>
    <w:p w:rsidR="007B622C" w:rsidRPr="003C50F2" w:rsidRDefault="007B622C" w:rsidP="003C50F2">
      <w:pPr>
        <w:pStyle w:val="Heading2"/>
        <w:rPr>
          <w:rtl/>
          <w:lang w:eastAsia="en-US" w:bidi="ar-EG"/>
        </w:rPr>
      </w:pPr>
      <w:r w:rsidRPr="003C50F2">
        <w:rPr>
          <w:lang w:eastAsia="en-US" w:bidi="ar-EG"/>
        </w:rPr>
        <w:t>1.3</w:t>
      </w:r>
      <w:r w:rsidRPr="003C50F2">
        <w:rPr>
          <w:lang w:eastAsia="en-US" w:bidi="ar-EG"/>
        </w:rPr>
        <w:tab/>
      </w:r>
      <w:r w:rsidRPr="003C50F2">
        <w:rPr>
          <w:rtl/>
          <w:lang w:eastAsia="en-US" w:bidi="ar-EG"/>
        </w:rPr>
        <w:t>حالة الموجات الحاملة الفرعية المتجانسة والمتباعدة بالتساوي</w:t>
      </w:r>
    </w:p>
    <w:p w:rsidR="007B622C" w:rsidRPr="005B2E0A" w:rsidRDefault="007B622C" w:rsidP="00E97CBF">
      <w:pPr>
        <w:rPr>
          <w:rtl/>
          <w:lang w:eastAsia="en-US" w:bidi="ar-EG"/>
        </w:rPr>
      </w:pPr>
      <w:r w:rsidRPr="005B2E0A">
        <w:rPr>
          <w:rtl/>
          <w:lang w:eastAsia="en-US" w:bidi="ar-EG"/>
        </w:rPr>
        <w:t xml:space="preserve">يمكن في بعض الحالات أن يحمل مرسل نظام الخدمة الثابتة الرقمية </w:t>
      </w:r>
      <w:r w:rsidR="00E97CBF">
        <w:rPr>
          <w:lang w:eastAsia="en-US" w:bidi="ar-EG"/>
        </w:rPr>
        <w:t>(</w:t>
      </w:r>
      <w:r w:rsidRPr="005B2E0A">
        <w:rPr>
          <w:lang w:eastAsia="en-US" w:bidi="ar-EG"/>
        </w:rPr>
        <w:t>DFSS</w:t>
      </w:r>
      <w:r w:rsidR="00E97CBF">
        <w:rPr>
          <w:lang w:eastAsia="en-US" w:bidi="ar-EG"/>
        </w:rPr>
        <w:t>)</w:t>
      </w:r>
      <w:r w:rsidRPr="005B2E0A">
        <w:rPr>
          <w:rtl/>
          <w:lang w:eastAsia="en-US" w:bidi="ar-EG"/>
        </w:rPr>
        <w:t xml:space="preserve"> موجات حاملة فرعية متعددة مشكَّلة بشكل مستقل ومضخَّمة بمضخم أو بهوائي فاعل مشترك. وتشيع تسمية أنظمة الموجات الحاملة الفرعية المتعددة على هذه الحالات(انظر الملاحظة </w:t>
      </w:r>
      <w:r w:rsidR="00797A2C">
        <w:rPr>
          <w:lang w:eastAsia="en-US" w:bidi="ar-EG"/>
        </w:rPr>
        <w:t>1</w:t>
      </w:r>
      <w:r w:rsidRPr="005B2E0A">
        <w:rPr>
          <w:rtl/>
          <w:lang w:eastAsia="en-US" w:bidi="ar-EG"/>
        </w:rPr>
        <w:t>).</w:t>
      </w:r>
    </w:p>
    <w:p w:rsidR="007B622C" w:rsidRPr="005B2E0A" w:rsidRDefault="007B622C" w:rsidP="001F5D95">
      <w:pPr>
        <w:rPr>
          <w:rtl/>
          <w:lang w:eastAsia="en-US" w:bidi="ar-EG"/>
        </w:rPr>
      </w:pPr>
      <w:r w:rsidRPr="005B2E0A">
        <w:rPr>
          <w:rtl/>
          <w:lang w:eastAsia="en-US" w:bidi="ar-EG"/>
        </w:rPr>
        <w:t xml:space="preserve">وينبغي حساب عرض النطاق المشغول، </w:t>
      </w:r>
      <w:r w:rsidRPr="00531C39">
        <w:rPr>
          <w:i/>
          <w:iCs/>
          <w:lang w:eastAsia="en-US" w:bidi="ar-EG"/>
        </w:rPr>
        <w:t>B</w:t>
      </w:r>
      <w:r w:rsidRPr="001F5D95">
        <w:rPr>
          <w:lang w:eastAsia="en-US" w:bidi="ar-EG"/>
        </w:rPr>
        <w:t>0</w:t>
      </w:r>
      <w:r w:rsidRPr="005B2E0A">
        <w:rPr>
          <w:rtl/>
          <w:lang w:eastAsia="en-US" w:bidi="ar-EG"/>
        </w:rPr>
        <w:t>، لمثل هذا التشغيل على النحو التالي:</w:t>
      </w:r>
    </w:p>
    <w:p w:rsidR="00067B3D" w:rsidRPr="00067B3D" w:rsidRDefault="00067B3D" w:rsidP="0094523F">
      <w:pPr>
        <w:pStyle w:val="Equation"/>
        <w:rPr>
          <w:lang w:bidi="ar-EG"/>
        </w:rPr>
      </w:pPr>
      <w:r>
        <w:rPr>
          <w:lang w:val="en-GB" w:bidi="ar-EG"/>
        </w:rPr>
        <w:tab/>
      </w:r>
      <w:r w:rsidRPr="008071EB">
        <w:rPr>
          <w:i/>
          <w:iCs/>
          <w:lang w:val="en-GB" w:bidi="ar-EG"/>
        </w:rPr>
        <w:t>B</w:t>
      </w:r>
      <w:r w:rsidRPr="009B2CB8">
        <w:rPr>
          <w:vertAlign w:val="subscript"/>
          <w:lang w:val="en-GB" w:bidi="ar-EG"/>
        </w:rPr>
        <w:t>0</w:t>
      </w:r>
      <w:r w:rsidRPr="008071EB">
        <w:rPr>
          <w:lang w:val="en-GB" w:bidi="ar-EG"/>
        </w:rPr>
        <w:t xml:space="preserve">  </w:t>
      </w:r>
      <w:r w:rsidRPr="00B150A0">
        <w:rPr>
          <w:lang w:bidi="ar-EG"/>
        </w:rPr>
        <w:t>=</w:t>
      </w:r>
      <w:r w:rsidRPr="008071EB">
        <w:rPr>
          <w:lang w:val="en-GB" w:bidi="ar-EG"/>
        </w:rPr>
        <w:t xml:space="preserve">  </w:t>
      </w:r>
      <w:r w:rsidRPr="008071EB">
        <w:rPr>
          <w:i/>
          <w:iCs/>
          <w:lang w:val="en-GB" w:bidi="ar-EG"/>
        </w:rPr>
        <w:t>b</w:t>
      </w:r>
      <w:r w:rsidRPr="009B2CB8">
        <w:rPr>
          <w:vertAlign w:val="subscript"/>
          <w:lang w:val="en-GB" w:bidi="ar-EG"/>
        </w:rPr>
        <w:t>0</w:t>
      </w:r>
      <w:r>
        <w:rPr>
          <w:lang w:val="en-GB" w:bidi="ar-EG"/>
        </w:rPr>
        <w:t xml:space="preserve">  + </w:t>
      </w:r>
      <w:r w:rsidRPr="008071EB">
        <w:rPr>
          <w:lang w:val="en-GB" w:bidi="ar-EG"/>
        </w:rPr>
        <w:t xml:space="preserve"> (</w:t>
      </w:r>
      <w:r w:rsidRPr="008071EB">
        <w:rPr>
          <w:i/>
          <w:iCs/>
          <w:lang w:val="en-GB" w:bidi="ar-EG"/>
        </w:rPr>
        <w:t>m</w:t>
      </w:r>
      <w:r w:rsidRPr="008071EB">
        <w:rPr>
          <w:lang w:val="en-GB" w:bidi="ar-EG"/>
        </w:rPr>
        <w:t xml:space="preserve">  –  1) </w:t>
      </w:r>
      <w:r>
        <w:rPr>
          <w:lang w:val="en-GB" w:bidi="ar-EG"/>
        </w:rPr>
        <w:sym w:font="Symbol" w:char="F044"/>
      </w:r>
      <w:r w:rsidRPr="008071EB">
        <w:rPr>
          <w:i/>
          <w:iCs/>
          <w:lang w:val="en-GB" w:bidi="ar-EG"/>
        </w:rPr>
        <w:t>F</w:t>
      </w:r>
      <w:r w:rsidRPr="008071EB">
        <w:rPr>
          <w:i/>
          <w:iCs/>
          <w:lang w:val="en-GB" w:bidi="ar-EG"/>
        </w:rPr>
        <w:tab/>
      </w:r>
      <w:r w:rsidRPr="008071EB">
        <w:rPr>
          <w:lang w:val="en-GB" w:bidi="ar-EG"/>
        </w:rPr>
        <w:t>(5)</w:t>
      </w:r>
    </w:p>
    <w:p w:rsidR="007B622C" w:rsidRPr="005B2E0A" w:rsidRDefault="007B622C" w:rsidP="007B622C">
      <w:pPr>
        <w:spacing w:line="240" w:lineRule="auto"/>
        <w:rPr>
          <w:rtl/>
          <w:lang w:eastAsia="en-US" w:bidi="ar-EG"/>
        </w:rPr>
      </w:pPr>
      <w:r w:rsidRPr="005B2E0A">
        <w:rPr>
          <w:rtl/>
          <w:lang w:eastAsia="en-US" w:bidi="ar-EG"/>
        </w:rPr>
        <w:t>حيث:</w:t>
      </w:r>
    </w:p>
    <w:p w:rsidR="007B622C" w:rsidRPr="005B2E0A" w:rsidRDefault="009F5019" w:rsidP="008118BC">
      <w:pPr>
        <w:pStyle w:val="Equationlegend"/>
        <w:rPr>
          <w:rtl/>
          <w:lang w:eastAsia="en-US" w:bidi="ar-EG"/>
        </w:rPr>
      </w:pPr>
      <w:r>
        <w:rPr>
          <w:i/>
          <w:lang w:eastAsia="en-US" w:bidi="ar-EG"/>
        </w:rPr>
        <w:tab/>
      </w:r>
      <w:r w:rsidR="007B622C" w:rsidRPr="005B2E0A">
        <w:rPr>
          <w:i/>
          <w:lang w:eastAsia="en-US" w:bidi="ar-EG"/>
        </w:rPr>
        <w:t>b</w:t>
      </w:r>
      <w:r w:rsidR="007B622C" w:rsidRPr="005B2E0A">
        <w:rPr>
          <w:vertAlign w:val="subscript"/>
          <w:lang w:eastAsia="en-US" w:bidi="ar-EG"/>
        </w:rPr>
        <w:t>0</w:t>
      </w:r>
      <w:r w:rsidR="007B622C" w:rsidRPr="005B2E0A">
        <w:rPr>
          <w:rtl/>
          <w:lang w:eastAsia="en-US" w:bidi="ar-EG"/>
        </w:rPr>
        <w:t xml:space="preserve">: </w:t>
      </w:r>
      <w:r w:rsidR="00797A2C">
        <w:rPr>
          <w:rtl/>
          <w:lang w:eastAsia="en-US" w:bidi="ar-EG"/>
        </w:rPr>
        <w:tab/>
      </w:r>
      <w:r w:rsidR="007B622C" w:rsidRPr="005B2E0A">
        <w:rPr>
          <w:rtl/>
          <w:lang w:eastAsia="en-US" w:bidi="ar-EG"/>
        </w:rPr>
        <w:t>عرض النطاق المشغول لموجة حاملة فرعية واحدة</w:t>
      </w:r>
    </w:p>
    <w:p w:rsidR="007B622C" w:rsidRPr="005B2E0A" w:rsidRDefault="009F5019" w:rsidP="008118BC">
      <w:pPr>
        <w:pStyle w:val="Equationlegend"/>
        <w:rPr>
          <w:rtl/>
          <w:lang w:eastAsia="en-US" w:bidi="ar-EG"/>
        </w:rPr>
      </w:pPr>
      <w:r>
        <w:rPr>
          <w:i/>
          <w:lang w:eastAsia="en-US" w:bidi="ar-EG"/>
        </w:rPr>
        <w:tab/>
      </w:r>
      <w:r w:rsidR="007B622C" w:rsidRPr="005B2E0A">
        <w:rPr>
          <w:i/>
          <w:lang w:eastAsia="en-US" w:bidi="ar-EG"/>
        </w:rPr>
        <w:t>m</w:t>
      </w:r>
      <w:r w:rsidR="007B622C" w:rsidRPr="005B2E0A">
        <w:rPr>
          <w:rtl/>
          <w:lang w:eastAsia="en-US" w:bidi="ar-EG"/>
        </w:rPr>
        <w:t xml:space="preserve">: </w:t>
      </w:r>
      <w:r w:rsidR="00797A2C">
        <w:rPr>
          <w:rtl/>
          <w:lang w:eastAsia="en-US" w:bidi="ar-EG"/>
        </w:rPr>
        <w:tab/>
      </w:r>
      <w:r w:rsidR="007B622C" w:rsidRPr="005B2E0A">
        <w:rPr>
          <w:rtl/>
          <w:lang w:eastAsia="en-US" w:bidi="ar-EG"/>
        </w:rPr>
        <w:t>عدد الموجات الحاملة الفرعية</w:t>
      </w:r>
    </w:p>
    <w:p w:rsidR="007B622C" w:rsidRPr="005B2E0A" w:rsidRDefault="009F5019" w:rsidP="009F5019">
      <w:pPr>
        <w:pStyle w:val="Equationlegend"/>
        <w:rPr>
          <w:rtl/>
          <w:lang w:eastAsia="en-US" w:bidi="ar-EG"/>
        </w:rPr>
      </w:pPr>
      <w:r>
        <w:rPr>
          <w:lang w:eastAsia="en-US" w:bidi="ar-EG"/>
        </w:rPr>
        <w:tab/>
      </w:r>
      <w:r w:rsidR="007B622C" w:rsidRPr="005B2E0A">
        <w:rPr>
          <w:lang w:eastAsia="en-US" w:bidi="ar-EG"/>
        </w:rPr>
        <w:sym w:font="Symbol" w:char="F044"/>
      </w:r>
      <w:r w:rsidR="007B622C" w:rsidRPr="005B2E0A">
        <w:rPr>
          <w:i/>
          <w:lang w:eastAsia="en-US" w:bidi="ar-EG"/>
        </w:rPr>
        <w:t>F</w:t>
      </w:r>
      <w:r w:rsidR="007B622C" w:rsidRPr="005B2E0A">
        <w:rPr>
          <w:rtl/>
          <w:lang w:eastAsia="en-US" w:bidi="ar-EG"/>
        </w:rPr>
        <w:t xml:space="preserve">: </w:t>
      </w:r>
      <w:r w:rsidR="00797A2C">
        <w:rPr>
          <w:rtl/>
          <w:lang w:eastAsia="en-US" w:bidi="ar-EG"/>
        </w:rPr>
        <w:tab/>
      </w:r>
      <w:r w:rsidR="007B622C" w:rsidRPr="005B2E0A">
        <w:rPr>
          <w:rtl/>
          <w:lang w:eastAsia="en-US" w:bidi="ar-EG"/>
        </w:rPr>
        <w:t>التباعد الترددي بين ترددات المركز للموجات الحاملة الفرعية المجاورة.</w:t>
      </w:r>
    </w:p>
    <w:p w:rsidR="007B622C" w:rsidRPr="005B2E0A" w:rsidRDefault="007B622C" w:rsidP="00084E24">
      <w:pPr>
        <w:spacing w:line="180" w:lineRule="auto"/>
        <w:rPr>
          <w:rtl/>
          <w:lang w:eastAsia="en-US" w:bidi="ar-EG"/>
        </w:rPr>
      </w:pPr>
      <w:r w:rsidRPr="005B2E0A">
        <w:rPr>
          <w:rtl/>
          <w:lang w:eastAsia="en-US" w:bidi="ar-EG"/>
        </w:rPr>
        <w:t xml:space="preserve">وتفترض المعادلة </w:t>
      </w:r>
      <w:r w:rsidRPr="001F5D95">
        <w:rPr>
          <w:lang w:eastAsia="en-US" w:bidi="ar-EG"/>
        </w:rPr>
        <w:t>(5)</w:t>
      </w:r>
      <w:r w:rsidRPr="001F5D95">
        <w:rPr>
          <w:rtl/>
          <w:lang w:eastAsia="en-US" w:bidi="ar-EG"/>
        </w:rPr>
        <w:t xml:space="preserve"> أن </w:t>
      </w:r>
      <w:r w:rsidRPr="005B2E0A">
        <w:rPr>
          <w:rtl/>
          <w:lang w:eastAsia="en-US" w:bidi="ar-EG"/>
        </w:rPr>
        <w:t xml:space="preserve">الموجات الحاملة الفرعية المتعددة متجانسة ومتباعدة بالتساوي وأن ضوضاء المرسل مهملة بالمقارنة مع القدرة خارج النطاق للموجات الحاملة الفرعية الأبعد. ولكن تجدر الإشارة في هذه الحالة إلى أن قيمة النسبة المئوية </w:t>
      </w:r>
      <w:r w:rsidRPr="005B2E0A">
        <w:rPr>
          <w:lang w:val="en-GB" w:eastAsia="en-US" w:bidi="ar-EG"/>
        </w:rPr>
        <w:sym w:font="Symbol" w:char="F062"/>
      </w:r>
      <w:r w:rsidRPr="005B2E0A">
        <w:rPr>
          <w:lang w:val="en-GB" w:eastAsia="en-US" w:bidi="ar-EG"/>
        </w:rPr>
        <w:t>/2</w:t>
      </w:r>
      <w:r w:rsidRPr="005B2E0A">
        <w:rPr>
          <w:rtl/>
          <w:lang w:val="en-GB" w:eastAsia="en-US" w:bidi="ar-EG"/>
        </w:rPr>
        <w:t xml:space="preserve"> المقيّمة لإجمالي قدرة جميع</w:t>
      </w:r>
      <w:r w:rsidRPr="005B2E0A">
        <w:rPr>
          <w:rtl/>
          <w:lang w:eastAsia="en-US" w:bidi="ar-EG"/>
        </w:rPr>
        <w:t xml:space="preserve"> الموجات الحاملة الفرعية تبلغ </w:t>
      </w:r>
      <w:r w:rsidR="00084E24">
        <w:rPr>
          <w:lang w:val="en-GB" w:eastAsia="en-US" w:bidi="ar-EG"/>
        </w:rPr>
        <w:t>%</w:t>
      </w:r>
      <w:r w:rsidRPr="005B2E0A">
        <w:rPr>
          <w:lang w:val="en-GB" w:eastAsia="en-US" w:bidi="ar-EG"/>
        </w:rPr>
        <w:t>0</w:t>
      </w:r>
      <w:r w:rsidR="00084E24">
        <w:rPr>
          <w:lang w:val="en-GB" w:eastAsia="en-US" w:bidi="ar-EG"/>
        </w:rPr>
        <w:t>,</w:t>
      </w:r>
      <w:r w:rsidRPr="005B2E0A">
        <w:rPr>
          <w:lang w:val="en-GB" w:eastAsia="en-US" w:bidi="ar-EG"/>
        </w:rPr>
        <w:t>5/</w:t>
      </w:r>
      <w:r w:rsidRPr="005B2E0A">
        <w:rPr>
          <w:i/>
          <w:lang w:val="en-GB" w:eastAsia="en-US" w:bidi="ar-EG"/>
        </w:rPr>
        <w:t>m</w:t>
      </w:r>
      <w:r w:rsidRPr="005B2E0A">
        <w:rPr>
          <w:rtl/>
          <w:lang w:eastAsia="en-US" w:bidi="ar-EG"/>
        </w:rPr>
        <w:t>.</w:t>
      </w:r>
    </w:p>
    <w:p w:rsidR="007B622C" w:rsidRPr="005B2E0A" w:rsidRDefault="007B622C" w:rsidP="0046073F">
      <w:pPr>
        <w:pStyle w:val="Note"/>
        <w:spacing w:line="180" w:lineRule="auto"/>
        <w:rPr>
          <w:rtl/>
          <w:lang w:bidi="ar-EG"/>
        </w:rPr>
      </w:pPr>
      <w:r w:rsidRPr="00797A2C">
        <w:rPr>
          <w:b/>
          <w:bCs/>
          <w:rtl/>
          <w:lang w:bidi="ar-EG"/>
        </w:rPr>
        <w:lastRenderedPageBreak/>
        <w:t xml:space="preserve">الملاحظة </w:t>
      </w:r>
      <w:r w:rsidRPr="00797A2C">
        <w:rPr>
          <w:b/>
          <w:bCs/>
          <w:lang w:bidi="ar-EG"/>
        </w:rPr>
        <w:t>1</w:t>
      </w:r>
      <w:r w:rsidRPr="00797A2C">
        <w:rPr>
          <w:b/>
          <w:bCs/>
          <w:rtl/>
          <w:lang w:bidi="ar-EG"/>
        </w:rPr>
        <w:t xml:space="preserve"> </w:t>
      </w:r>
      <w:r w:rsidRPr="005B2E0A">
        <w:rPr>
          <w:rtl/>
          <w:lang w:bidi="ar-EG"/>
        </w:rPr>
        <w:t>- لأغراض هذه التوصية، لا تعتبر الأنظمة التي تستخدم تشكيل التقسيم التعامدي للتردد أنظمة موجات حاملة فرعية متعددة، ففي</w:t>
      </w:r>
      <w:r w:rsidR="0046073F">
        <w:rPr>
          <w:lang w:bidi="ar-EG"/>
        </w:rPr>
        <w:t> </w:t>
      </w:r>
      <w:r w:rsidRPr="005B2E0A">
        <w:rPr>
          <w:rtl/>
          <w:lang w:bidi="ar-EG"/>
        </w:rPr>
        <w:t xml:space="preserve">هذه الأنظمة هناك عدد كبير من الموجات الحاملة الفرعية التي لا تشكَّل على نحو مستقل. </w:t>
      </w:r>
    </w:p>
    <w:p w:rsidR="007B622C" w:rsidRPr="005B2E0A" w:rsidRDefault="007B622C" w:rsidP="009F5019">
      <w:pPr>
        <w:pStyle w:val="Heading2"/>
        <w:spacing w:line="180" w:lineRule="auto"/>
        <w:rPr>
          <w:rtl/>
          <w:lang w:eastAsia="en-US" w:bidi="ar-EG"/>
        </w:rPr>
      </w:pPr>
      <w:r w:rsidRPr="005B2E0A">
        <w:rPr>
          <w:lang w:eastAsia="en-US" w:bidi="ar-EG"/>
        </w:rPr>
        <w:t>2.3</w:t>
      </w:r>
      <w:r w:rsidRPr="005B2E0A">
        <w:rPr>
          <w:lang w:eastAsia="en-US" w:bidi="ar-EG"/>
        </w:rPr>
        <w:tab/>
      </w:r>
      <w:r w:rsidRPr="005B2E0A">
        <w:rPr>
          <w:rtl/>
          <w:lang w:eastAsia="en-US" w:bidi="ar-EG"/>
        </w:rPr>
        <w:t>حالة العدد العشوائي من الموجات الحاملة الفرعية المتباعدة عشوائياً في الترددات وبقدرات مختلفة</w:t>
      </w:r>
    </w:p>
    <w:p w:rsidR="007B622C" w:rsidRPr="005B2E0A" w:rsidRDefault="007B622C" w:rsidP="009F5019">
      <w:pPr>
        <w:spacing w:line="180" w:lineRule="auto"/>
        <w:rPr>
          <w:rtl/>
          <w:lang w:eastAsia="en-US" w:bidi="ar-EG"/>
        </w:rPr>
      </w:pPr>
      <w:r w:rsidRPr="005B2E0A">
        <w:rPr>
          <w:rtl/>
          <w:lang w:eastAsia="en-US" w:bidi="ar-EG"/>
        </w:rPr>
        <w:t xml:space="preserve">يرد مثال عام لهذه الحالة في الشكل </w:t>
      </w:r>
      <w:r w:rsidRPr="005B2E0A">
        <w:rPr>
          <w:lang w:eastAsia="en-US" w:bidi="ar-EG"/>
        </w:rPr>
        <w:t>3</w:t>
      </w:r>
      <w:r w:rsidRPr="005B2E0A">
        <w:rPr>
          <w:rtl/>
          <w:lang w:eastAsia="en-US" w:bidi="ar-EG"/>
        </w:rPr>
        <w:t>.</w:t>
      </w:r>
    </w:p>
    <w:p w:rsidR="007B622C" w:rsidRPr="005B2E0A" w:rsidRDefault="007B622C" w:rsidP="00797A2C">
      <w:pPr>
        <w:pStyle w:val="FigureNo"/>
        <w:rPr>
          <w:rtl/>
          <w:lang w:eastAsia="en-US"/>
        </w:rPr>
      </w:pPr>
      <w:r w:rsidRPr="005B2E0A">
        <w:rPr>
          <w:rtl/>
          <w:lang w:eastAsia="en-US"/>
        </w:rPr>
        <w:t>الش</w:t>
      </w:r>
      <w:r w:rsidR="00BD5852">
        <w:rPr>
          <w:rFonts w:hint="cs"/>
          <w:rtl/>
          <w:lang w:eastAsia="en-US"/>
        </w:rPr>
        <w:t>ـ</w:t>
      </w:r>
      <w:r w:rsidRPr="005B2E0A">
        <w:rPr>
          <w:rtl/>
          <w:lang w:eastAsia="en-US"/>
        </w:rPr>
        <w:t xml:space="preserve">كل </w:t>
      </w:r>
      <w:r w:rsidRPr="005B2E0A">
        <w:rPr>
          <w:lang w:eastAsia="en-US"/>
        </w:rPr>
        <w:t>3</w:t>
      </w:r>
    </w:p>
    <w:p w:rsidR="007B622C" w:rsidRPr="005B2E0A" w:rsidRDefault="007B622C" w:rsidP="00BB6241">
      <w:pPr>
        <w:pStyle w:val="FigureTitle"/>
        <w:spacing w:after="240"/>
        <w:rPr>
          <w:rtl/>
          <w:lang w:eastAsia="en-US"/>
        </w:rPr>
      </w:pPr>
      <w:r w:rsidRPr="005B2E0A">
        <w:rPr>
          <w:rtl/>
          <w:lang w:eastAsia="en-US"/>
        </w:rPr>
        <w:t>مثال عام على نظام بثلاث موجات حاملة فرعية ذات ترددات رمز وقدرات مختلفة</w:t>
      </w:r>
    </w:p>
    <w:p w:rsidR="007B622C" w:rsidRPr="005B2E0A" w:rsidRDefault="00BB6241" w:rsidP="007B622C">
      <w:pPr>
        <w:keepLines/>
        <w:tabs>
          <w:tab w:val="left" w:pos="794"/>
          <w:tab w:val="left" w:pos="1191"/>
          <w:tab w:val="left" w:pos="1588"/>
          <w:tab w:val="left" w:pos="1985"/>
        </w:tabs>
        <w:spacing w:after="240" w:line="240" w:lineRule="auto"/>
        <w:jc w:val="center"/>
        <w:rPr>
          <w:rFonts w:cs="Times New Roman"/>
          <w:caps/>
          <w:sz w:val="18"/>
          <w:szCs w:val="20"/>
          <w:lang w:eastAsia="en-US" w:bidi="ar-EG"/>
        </w:rPr>
      </w:pPr>
      <w:r>
        <w:rPr>
          <w:noProof/>
          <w:lang w:eastAsia="zh-CN"/>
        </w:rPr>
        <mc:AlternateContent>
          <mc:Choice Requires="wps">
            <w:drawing>
              <wp:anchor distT="0" distB="0" distL="114300" distR="114300" simplePos="0" relativeHeight="251660800" behindDoc="0" locked="0" layoutInCell="1" allowOverlap="1" wp14:anchorId="43692FF9" wp14:editId="356236EE">
                <wp:simplePos x="0" y="0"/>
                <wp:positionH relativeFrom="column">
                  <wp:posOffset>2157426</wp:posOffset>
                </wp:positionH>
                <wp:positionV relativeFrom="paragraph">
                  <wp:posOffset>342900</wp:posOffset>
                </wp:positionV>
                <wp:extent cx="1906438" cy="569343"/>
                <wp:effectExtent l="0" t="0" r="0" b="254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438" cy="569343"/>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BB6241" w:rsidRDefault="008118BC" w:rsidP="00BD5852">
                            <w:pPr>
                              <w:pStyle w:val="NormalWeb"/>
                              <w:overflowPunct w:val="0"/>
                              <w:bidi/>
                              <w:spacing w:before="60" w:beforeAutospacing="0" w:after="0" w:afterAutospacing="0" w:line="260" w:lineRule="exact"/>
                              <w:jc w:val="center"/>
                              <w:rPr>
                                <w:sz w:val="20"/>
                                <w:rtl/>
                              </w:rPr>
                            </w:pPr>
                            <w:r w:rsidRPr="00BB6241">
                              <w:rPr>
                                <w:rFonts w:eastAsia="Times New Roman" w:cs="Traditional Arabic" w:hint="cs"/>
                                <w:sz w:val="20"/>
                                <w:rtl/>
                                <w:lang w:bidi="ar-EG"/>
                              </w:rPr>
                              <w:t xml:space="preserve">تردد مركز عرض النطاق المشغول لموجات حاملة متعددة </w:t>
                            </w:r>
                            <w:r>
                              <w:rPr>
                                <w:rFonts w:eastAsia="Times New Roman" w:cs="Traditional Arabic"/>
                                <w:sz w:val="20"/>
                                <w:rtl/>
                                <w:lang w:bidi="ar-EG"/>
                              </w:rPr>
                              <w:br/>
                            </w:r>
                            <w:r w:rsidRPr="00BB6241">
                              <w:rPr>
                                <w:rFonts w:eastAsia="Times New Roman" w:cs="Traditional Arabic" w:hint="cs"/>
                                <w:sz w:val="20"/>
                                <w:rtl/>
                                <w:lang w:bidi="ar-EG"/>
                              </w:rPr>
                              <w:t xml:space="preserve">(التردد المميّز - الرقم </w:t>
                            </w:r>
                            <w:r w:rsidRPr="00BB6241">
                              <w:rPr>
                                <w:rFonts w:eastAsia="Times New Roman" w:cs="Traditional Arabic"/>
                                <w:sz w:val="20"/>
                                <w:lang w:bidi="ar-EG"/>
                              </w:rPr>
                              <w:t>149</w:t>
                            </w:r>
                            <w:r w:rsidR="00BD5852">
                              <w:rPr>
                                <w:rFonts w:eastAsia="Times New Roman" w:cs="Traditional Arabic"/>
                                <w:sz w:val="20"/>
                                <w:lang w:bidi="ar-EG"/>
                              </w:rPr>
                              <w:t>.</w:t>
                            </w:r>
                            <w:r w:rsidRPr="00BB6241">
                              <w:rPr>
                                <w:rFonts w:eastAsia="Times New Roman" w:cs="Traditional Arabic"/>
                                <w:sz w:val="20"/>
                                <w:lang w:bidi="ar-EG"/>
                              </w:rPr>
                              <w:t>1</w:t>
                            </w:r>
                            <w:r w:rsidRPr="00BB6241">
                              <w:rPr>
                                <w:rFonts w:eastAsia="Times New Roman" w:cs="Traditional Arabic" w:hint="cs"/>
                                <w:sz w:val="20"/>
                                <w:rtl/>
                                <w:lang w:bidi="ar-EG"/>
                              </w:rPr>
                              <w:t xml:space="preserve"> من لوائح الراديو)</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83" o:spid="_x0000_s1506" style="position:absolute;left:0;text-align:left;margin-left:169.9pt;margin-top:27pt;width:150.1pt;height:4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" stroked="f" strokecolor="silver" strokeweight=".25pt">
                <v:textbox inset="1pt,1pt,1pt,1pt">
                  <w:txbxContent>
                    <w:p w:rsidR="008118BC" w:rsidRPr="00BB6241" w:rsidRDefault="008118BC" w:rsidP="00BD5852">
                      <w:pPr>
                        <w:pStyle w:val="NormalWeb"/>
                        <w:overflowPunct w:val="0"/>
                        <w:bidi/>
                        <w:spacing w:before="60" w:beforeAutospacing="0" w:after="0" w:afterAutospacing="0" w:line="260" w:lineRule="exact"/>
                        <w:jc w:val="center"/>
                        <w:rPr>
                          <w:sz w:val="20"/>
                          <w:rtl/>
                        </w:rPr>
                      </w:pPr>
                      <w:r w:rsidRPr="00BB6241">
                        <w:rPr>
                          <w:rFonts w:eastAsia="Times New Roman" w:cs="Traditional Arabic" w:hint="cs"/>
                          <w:sz w:val="20"/>
                          <w:rtl/>
                          <w:lang w:bidi="ar-EG"/>
                        </w:rPr>
                        <w:t xml:space="preserve">تردد مركز عرض النطاق المشغول لموجات حاملة متعددة </w:t>
                      </w:r>
                      <w:r>
                        <w:rPr>
                          <w:rFonts w:eastAsia="Times New Roman" w:cs="Traditional Arabic"/>
                          <w:sz w:val="20"/>
                          <w:rtl/>
                          <w:lang w:bidi="ar-EG"/>
                        </w:rPr>
                        <w:br/>
                      </w:r>
                      <w:r w:rsidRPr="00BB6241">
                        <w:rPr>
                          <w:rFonts w:eastAsia="Times New Roman" w:cs="Traditional Arabic" w:hint="cs"/>
                          <w:sz w:val="20"/>
                          <w:rtl/>
                          <w:lang w:bidi="ar-EG"/>
                        </w:rPr>
                        <w:t xml:space="preserve">(التردد المميّز - الرقم </w:t>
                      </w:r>
                      <w:r w:rsidRPr="00BB6241">
                        <w:rPr>
                          <w:rFonts w:eastAsia="Times New Roman" w:cs="Traditional Arabic"/>
                          <w:sz w:val="20"/>
                          <w:lang w:bidi="ar-EG"/>
                        </w:rPr>
                        <w:t>149</w:t>
                      </w:r>
                      <w:r w:rsidR="00BD5852">
                        <w:rPr>
                          <w:rFonts w:eastAsia="Times New Roman" w:cs="Traditional Arabic"/>
                          <w:sz w:val="20"/>
                          <w:lang w:bidi="ar-EG"/>
                        </w:rPr>
                        <w:t>.</w:t>
                      </w:r>
                      <w:r w:rsidRPr="00BB6241">
                        <w:rPr>
                          <w:rFonts w:eastAsia="Times New Roman" w:cs="Traditional Arabic"/>
                          <w:sz w:val="20"/>
                          <w:lang w:bidi="ar-EG"/>
                        </w:rPr>
                        <w:t>1</w:t>
                      </w:r>
                      <w:r w:rsidRPr="00BB6241">
                        <w:rPr>
                          <w:rFonts w:eastAsia="Times New Roman" w:cs="Traditional Arabic" w:hint="cs"/>
                          <w:sz w:val="20"/>
                          <w:rtl/>
                          <w:lang w:bidi="ar-EG"/>
                        </w:rPr>
                        <w:t xml:space="preserve"> من لوائح الراديو)</w:t>
                      </w:r>
                    </w:p>
                  </w:txbxContent>
                </v:textbox>
              </v:rect>
            </w:pict>
          </mc:Fallback>
        </mc:AlternateContent>
      </w:r>
      <w:r w:rsidR="00656AAE">
        <w:rPr>
          <w:noProof/>
          <w:lang w:eastAsia="zh-CN"/>
        </w:rPr>
        <mc:AlternateContent>
          <mc:Choice Requires="wpc">
            <w:drawing>
              <wp:inline distT="0" distB="0" distL="0" distR="0" wp14:anchorId="13E20947" wp14:editId="618AA0D6">
                <wp:extent cx="3790950" cy="3943350"/>
                <wp:effectExtent l="0" t="0" r="0" b="0"/>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4" name="Freeform 540"/>
                        <wps:cNvSpPr>
                          <a:spLocks/>
                        </wps:cNvSpPr>
                        <wps:spPr bwMode="auto">
                          <a:xfrm>
                            <a:off x="3396615" y="3856355"/>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41"/>
                        <wps:cNvSpPr>
                          <a:spLocks/>
                        </wps:cNvSpPr>
                        <wps:spPr bwMode="auto">
                          <a:xfrm>
                            <a:off x="3449955" y="391731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42"/>
                        <wps:cNvSpPr>
                          <a:spLocks/>
                        </wps:cNvSpPr>
                        <wps:spPr bwMode="auto">
                          <a:xfrm>
                            <a:off x="3472815" y="385635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43"/>
                        <wps:cNvSpPr>
                          <a:spLocks/>
                        </wps:cNvSpPr>
                        <wps:spPr bwMode="auto">
                          <a:xfrm>
                            <a:off x="3518535" y="385635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44"/>
                        <wps:cNvSpPr>
                          <a:spLocks noEditPoints="1"/>
                        </wps:cNvSpPr>
                        <wps:spPr bwMode="auto">
                          <a:xfrm>
                            <a:off x="3556635" y="3856355"/>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45"/>
                        <wps:cNvSpPr>
                          <a:spLocks/>
                        </wps:cNvSpPr>
                        <wps:spPr bwMode="auto">
                          <a:xfrm>
                            <a:off x="3617595" y="385635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546"/>
                        <wps:cNvSpPr>
                          <a:spLocks noChangeArrowheads="1"/>
                        </wps:cNvSpPr>
                        <wps:spPr bwMode="auto">
                          <a:xfrm>
                            <a:off x="3655695" y="390207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547"/>
                        <wps:cNvSpPr>
                          <a:spLocks noEditPoints="1"/>
                        </wps:cNvSpPr>
                        <wps:spPr bwMode="auto">
                          <a:xfrm>
                            <a:off x="3686175" y="385635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48"/>
                        <wps:cNvSpPr>
                          <a:spLocks/>
                        </wps:cNvSpPr>
                        <wps:spPr bwMode="auto">
                          <a:xfrm>
                            <a:off x="3731895" y="3856355"/>
                            <a:ext cx="38735"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549"/>
                        <wps:cNvCnPr/>
                        <wps:spPr bwMode="auto">
                          <a:xfrm flipV="1">
                            <a:off x="3243580" y="221615"/>
                            <a:ext cx="0" cy="2611120"/>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34" name="Freeform 550"/>
                        <wps:cNvSpPr>
                          <a:spLocks/>
                        </wps:cNvSpPr>
                        <wps:spPr bwMode="auto">
                          <a:xfrm>
                            <a:off x="1809115" y="1649730"/>
                            <a:ext cx="1640840" cy="1480820"/>
                          </a:xfrm>
                          <a:custGeom>
                            <a:avLst/>
                            <a:gdLst>
                              <a:gd name="T0" fmla="*/ 0 w 215"/>
                              <a:gd name="T1" fmla="*/ 194 h 194"/>
                              <a:gd name="T2" fmla="*/ 215 w 215"/>
                              <a:gd name="T3" fmla="*/ 194 h 194"/>
                              <a:gd name="T4" fmla="*/ 175 w 215"/>
                              <a:gd name="T5" fmla="*/ 115 h 194"/>
                              <a:gd name="T6" fmla="*/ 153 w 215"/>
                              <a:gd name="T7" fmla="*/ 0 h 194"/>
                              <a:gd name="T8" fmla="*/ 63 w 215"/>
                              <a:gd name="T9" fmla="*/ 0 h 194"/>
                              <a:gd name="T10" fmla="*/ 40 w 215"/>
                              <a:gd name="T11" fmla="*/ 115 h 194"/>
                              <a:gd name="T12" fmla="*/ 0 w 215"/>
                              <a:gd name="T13" fmla="*/ 194 h 194"/>
                            </a:gdLst>
                            <a:ahLst/>
                            <a:cxnLst>
                              <a:cxn ang="0">
                                <a:pos x="T0" y="T1"/>
                              </a:cxn>
                              <a:cxn ang="0">
                                <a:pos x="T2" y="T3"/>
                              </a:cxn>
                              <a:cxn ang="0">
                                <a:pos x="T4" y="T5"/>
                              </a:cxn>
                              <a:cxn ang="0">
                                <a:pos x="T6" y="T7"/>
                              </a:cxn>
                              <a:cxn ang="0">
                                <a:pos x="T8" y="T9"/>
                              </a:cxn>
                              <a:cxn ang="0">
                                <a:pos x="T10" y="T11"/>
                              </a:cxn>
                              <a:cxn ang="0">
                                <a:pos x="T12" y="T13"/>
                              </a:cxn>
                            </a:cxnLst>
                            <a:rect l="0" t="0" r="r" b="b"/>
                            <a:pathLst>
                              <a:path w="215" h="194">
                                <a:moveTo>
                                  <a:pt x="0" y="194"/>
                                </a:moveTo>
                                <a:lnTo>
                                  <a:pt x="215" y="194"/>
                                </a:lnTo>
                                <a:lnTo>
                                  <a:pt x="175" y="115"/>
                                </a:lnTo>
                                <a:lnTo>
                                  <a:pt x="153" y="0"/>
                                </a:lnTo>
                                <a:lnTo>
                                  <a:pt x="63" y="0"/>
                                </a:lnTo>
                                <a:lnTo>
                                  <a:pt x="40" y="115"/>
                                </a:lnTo>
                                <a:lnTo>
                                  <a:pt x="0" y="19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535" name="Line 551"/>
                        <wps:cNvCnPr/>
                        <wps:spPr bwMode="auto">
                          <a:xfrm flipV="1">
                            <a:off x="2976880" y="1000125"/>
                            <a:ext cx="0" cy="213042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36" name="Line 552"/>
                        <wps:cNvCnPr/>
                        <wps:spPr bwMode="auto">
                          <a:xfrm flipV="1">
                            <a:off x="725170" y="221615"/>
                            <a:ext cx="0" cy="2611120"/>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37" name="Freeform 553"/>
                        <wps:cNvSpPr>
                          <a:spLocks/>
                        </wps:cNvSpPr>
                        <wps:spPr bwMode="auto">
                          <a:xfrm>
                            <a:off x="976630" y="1420495"/>
                            <a:ext cx="1137285" cy="1710055"/>
                          </a:xfrm>
                          <a:custGeom>
                            <a:avLst/>
                            <a:gdLst>
                              <a:gd name="T0" fmla="*/ 0 w 149"/>
                              <a:gd name="T1" fmla="*/ 224 h 224"/>
                              <a:gd name="T2" fmla="*/ 149 w 149"/>
                              <a:gd name="T3" fmla="*/ 224 h 224"/>
                              <a:gd name="T4" fmla="*/ 118 w 149"/>
                              <a:gd name="T5" fmla="*/ 132 h 224"/>
                              <a:gd name="T6" fmla="*/ 107 w 149"/>
                              <a:gd name="T7" fmla="*/ 0 h 224"/>
                              <a:gd name="T8" fmla="*/ 42 w 149"/>
                              <a:gd name="T9" fmla="*/ 0 h 224"/>
                              <a:gd name="T10" fmla="*/ 31 w 149"/>
                              <a:gd name="T11" fmla="*/ 132 h 224"/>
                              <a:gd name="T12" fmla="*/ 0 w 14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149" h="224">
                                <a:moveTo>
                                  <a:pt x="0" y="224"/>
                                </a:moveTo>
                                <a:lnTo>
                                  <a:pt x="149" y="224"/>
                                </a:lnTo>
                                <a:lnTo>
                                  <a:pt x="118" y="132"/>
                                </a:lnTo>
                                <a:lnTo>
                                  <a:pt x="107" y="0"/>
                                </a:lnTo>
                                <a:lnTo>
                                  <a:pt x="42" y="0"/>
                                </a:lnTo>
                                <a:lnTo>
                                  <a:pt x="31" y="132"/>
                                </a:lnTo>
                                <a:lnTo>
                                  <a:pt x="0" y="22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538" name="Freeform 554"/>
                        <wps:cNvSpPr>
                          <a:spLocks/>
                        </wps:cNvSpPr>
                        <wps:spPr bwMode="auto">
                          <a:xfrm>
                            <a:off x="633730" y="1649730"/>
                            <a:ext cx="457835" cy="1480820"/>
                          </a:xfrm>
                          <a:custGeom>
                            <a:avLst/>
                            <a:gdLst>
                              <a:gd name="T0" fmla="*/ 0 w 60"/>
                              <a:gd name="T1" fmla="*/ 194 h 194"/>
                              <a:gd name="T2" fmla="*/ 60 w 60"/>
                              <a:gd name="T3" fmla="*/ 194 h 194"/>
                              <a:gd name="T4" fmla="*/ 47 w 60"/>
                              <a:gd name="T5" fmla="*/ 115 h 194"/>
                              <a:gd name="T6" fmla="*/ 42 w 60"/>
                              <a:gd name="T7" fmla="*/ 0 h 194"/>
                              <a:gd name="T8" fmla="*/ 17 w 60"/>
                              <a:gd name="T9" fmla="*/ 0 h 194"/>
                              <a:gd name="T10" fmla="*/ 12 w 60"/>
                              <a:gd name="T11" fmla="*/ 115 h 194"/>
                              <a:gd name="T12" fmla="*/ 0 w 60"/>
                              <a:gd name="T13" fmla="*/ 194 h 194"/>
                            </a:gdLst>
                            <a:ahLst/>
                            <a:cxnLst>
                              <a:cxn ang="0">
                                <a:pos x="T0" y="T1"/>
                              </a:cxn>
                              <a:cxn ang="0">
                                <a:pos x="T2" y="T3"/>
                              </a:cxn>
                              <a:cxn ang="0">
                                <a:pos x="T4" y="T5"/>
                              </a:cxn>
                              <a:cxn ang="0">
                                <a:pos x="T6" y="T7"/>
                              </a:cxn>
                              <a:cxn ang="0">
                                <a:pos x="T8" y="T9"/>
                              </a:cxn>
                              <a:cxn ang="0">
                                <a:pos x="T10" y="T11"/>
                              </a:cxn>
                              <a:cxn ang="0">
                                <a:pos x="T12" y="T13"/>
                              </a:cxn>
                            </a:cxnLst>
                            <a:rect l="0" t="0" r="r" b="b"/>
                            <a:pathLst>
                              <a:path w="60" h="194">
                                <a:moveTo>
                                  <a:pt x="0" y="194"/>
                                </a:moveTo>
                                <a:lnTo>
                                  <a:pt x="60" y="194"/>
                                </a:lnTo>
                                <a:lnTo>
                                  <a:pt x="47" y="115"/>
                                </a:lnTo>
                                <a:lnTo>
                                  <a:pt x="42" y="0"/>
                                </a:lnTo>
                                <a:lnTo>
                                  <a:pt x="17" y="0"/>
                                </a:lnTo>
                                <a:lnTo>
                                  <a:pt x="12" y="115"/>
                                </a:lnTo>
                                <a:lnTo>
                                  <a:pt x="0" y="194"/>
                                </a:lnTo>
                                <a:close/>
                              </a:path>
                            </a:pathLst>
                          </a:custGeom>
                          <a:solidFill>
                            <a:srgbClr val="E9E600"/>
                          </a:solidFill>
                          <a:ln w="0">
                            <a:solidFill>
                              <a:srgbClr val="24282B"/>
                            </a:solidFill>
                            <a:prstDash val="solid"/>
                            <a:round/>
                            <a:headEnd/>
                            <a:tailEnd/>
                          </a:ln>
                        </wps:spPr>
                        <wps:bodyPr rot="0" vert="horz" wrap="square" lIns="91440" tIns="45720" rIns="91440" bIns="45720" anchor="t" anchorCtr="0" upright="1">
                          <a:noAutofit/>
                        </wps:bodyPr>
                      </wps:wsp>
                      <wps:wsp>
                        <wps:cNvPr id="539" name="Line 555"/>
                        <wps:cNvCnPr/>
                        <wps:spPr bwMode="auto">
                          <a:xfrm>
                            <a:off x="816610" y="1038225"/>
                            <a:ext cx="21062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0" name="Freeform 556"/>
                        <wps:cNvSpPr>
                          <a:spLocks/>
                        </wps:cNvSpPr>
                        <wps:spPr bwMode="auto">
                          <a:xfrm>
                            <a:off x="778510" y="1022985"/>
                            <a:ext cx="76200" cy="31115"/>
                          </a:xfrm>
                          <a:custGeom>
                            <a:avLst/>
                            <a:gdLst>
                              <a:gd name="T0" fmla="*/ 120 w 120"/>
                              <a:gd name="T1" fmla="*/ 0 h 49"/>
                              <a:gd name="T2" fmla="*/ 0 w 120"/>
                              <a:gd name="T3" fmla="*/ 24 h 49"/>
                              <a:gd name="T4" fmla="*/ 120 w 120"/>
                              <a:gd name="T5" fmla="*/ 49 h 49"/>
                              <a:gd name="T6" fmla="*/ 120 w 120"/>
                              <a:gd name="T7" fmla="*/ 0 h 49"/>
                            </a:gdLst>
                            <a:ahLst/>
                            <a:cxnLst>
                              <a:cxn ang="0">
                                <a:pos x="T0" y="T1"/>
                              </a:cxn>
                              <a:cxn ang="0">
                                <a:pos x="T2" y="T3"/>
                              </a:cxn>
                              <a:cxn ang="0">
                                <a:pos x="T4" y="T5"/>
                              </a:cxn>
                              <a:cxn ang="0">
                                <a:pos x="T6" y="T7"/>
                              </a:cxn>
                            </a:cxnLst>
                            <a:rect l="0" t="0" r="r" b="b"/>
                            <a:pathLst>
                              <a:path w="120" h="49">
                                <a:moveTo>
                                  <a:pt x="120" y="0"/>
                                </a:moveTo>
                                <a:lnTo>
                                  <a:pt x="0" y="24"/>
                                </a:lnTo>
                                <a:lnTo>
                                  <a:pt x="120" y="49"/>
                                </a:lnTo>
                                <a:lnTo>
                                  <a:pt x="12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57"/>
                        <wps:cNvSpPr>
                          <a:spLocks/>
                        </wps:cNvSpPr>
                        <wps:spPr bwMode="auto">
                          <a:xfrm>
                            <a:off x="2884805" y="1022985"/>
                            <a:ext cx="76200" cy="31115"/>
                          </a:xfrm>
                          <a:custGeom>
                            <a:avLst/>
                            <a:gdLst>
                              <a:gd name="T0" fmla="*/ 0 w 120"/>
                              <a:gd name="T1" fmla="*/ 0 h 49"/>
                              <a:gd name="T2" fmla="*/ 120 w 120"/>
                              <a:gd name="T3" fmla="*/ 24 h 49"/>
                              <a:gd name="T4" fmla="*/ 0 w 120"/>
                              <a:gd name="T5" fmla="*/ 49 h 49"/>
                              <a:gd name="T6" fmla="*/ 0 w 120"/>
                              <a:gd name="T7" fmla="*/ 0 h 49"/>
                            </a:gdLst>
                            <a:ahLst/>
                            <a:cxnLst>
                              <a:cxn ang="0">
                                <a:pos x="T0" y="T1"/>
                              </a:cxn>
                              <a:cxn ang="0">
                                <a:pos x="T2" y="T3"/>
                              </a:cxn>
                              <a:cxn ang="0">
                                <a:pos x="T4" y="T5"/>
                              </a:cxn>
                              <a:cxn ang="0">
                                <a:pos x="T6" y="T7"/>
                              </a:cxn>
                            </a:cxnLst>
                            <a:rect l="0" t="0" r="r" b="b"/>
                            <a:pathLst>
                              <a:path w="120" h="49">
                                <a:moveTo>
                                  <a:pt x="0" y="0"/>
                                </a:moveTo>
                                <a:lnTo>
                                  <a:pt x="120" y="24"/>
                                </a:lnTo>
                                <a:lnTo>
                                  <a:pt x="0" y="4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558"/>
                        <wps:cNvCnPr/>
                        <wps:spPr bwMode="auto">
                          <a:xfrm flipH="1">
                            <a:off x="778510" y="259715"/>
                            <a:ext cx="24117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3" name="Freeform 559"/>
                        <wps:cNvSpPr>
                          <a:spLocks/>
                        </wps:cNvSpPr>
                        <wps:spPr bwMode="auto">
                          <a:xfrm>
                            <a:off x="3152140" y="244475"/>
                            <a:ext cx="76200" cy="30480"/>
                          </a:xfrm>
                          <a:custGeom>
                            <a:avLst/>
                            <a:gdLst>
                              <a:gd name="T0" fmla="*/ 0 w 120"/>
                              <a:gd name="T1" fmla="*/ 48 h 48"/>
                              <a:gd name="T2" fmla="*/ 120 w 120"/>
                              <a:gd name="T3" fmla="*/ 24 h 48"/>
                              <a:gd name="T4" fmla="*/ 0 w 120"/>
                              <a:gd name="T5" fmla="*/ 0 h 48"/>
                              <a:gd name="T6" fmla="*/ 0 w 120"/>
                              <a:gd name="T7" fmla="*/ 48 h 48"/>
                            </a:gdLst>
                            <a:ahLst/>
                            <a:cxnLst>
                              <a:cxn ang="0">
                                <a:pos x="T0" y="T1"/>
                              </a:cxn>
                              <a:cxn ang="0">
                                <a:pos x="T2" y="T3"/>
                              </a:cxn>
                              <a:cxn ang="0">
                                <a:pos x="T4" y="T5"/>
                              </a:cxn>
                              <a:cxn ang="0">
                                <a:pos x="T6" y="T7"/>
                              </a:cxn>
                            </a:cxnLst>
                            <a:rect l="0" t="0" r="r" b="b"/>
                            <a:pathLst>
                              <a:path w="120" h="48">
                                <a:moveTo>
                                  <a:pt x="0" y="48"/>
                                </a:moveTo>
                                <a:lnTo>
                                  <a:pt x="120" y="24"/>
                                </a:lnTo>
                                <a:lnTo>
                                  <a:pt x="0" y="0"/>
                                </a:lnTo>
                                <a:lnTo>
                                  <a:pt x="0" y="4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60"/>
                        <wps:cNvSpPr>
                          <a:spLocks/>
                        </wps:cNvSpPr>
                        <wps:spPr bwMode="auto">
                          <a:xfrm>
                            <a:off x="740410" y="244475"/>
                            <a:ext cx="76200" cy="30480"/>
                          </a:xfrm>
                          <a:custGeom>
                            <a:avLst/>
                            <a:gdLst>
                              <a:gd name="T0" fmla="*/ 120 w 120"/>
                              <a:gd name="T1" fmla="*/ 48 h 48"/>
                              <a:gd name="T2" fmla="*/ 0 w 120"/>
                              <a:gd name="T3" fmla="*/ 24 h 48"/>
                              <a:gd name="T4" fmla="*/ 120 w 120"/>
                              <a:gd name="T5" fmla="*/ 0 h 48"/>
                              <a:gd name="T6" fmla="*/ 120 w 120"/>
                              <a:gd name="T7" fmla="*/ 48 h 48"/>
                            </a:gdLst>
                            <a:ahLst/>
                            <a:cxnLst>
                              <a:cxn ang="0">
                                <a:pos x="T0" y="T1"/>
                              </a:cxn>
                              <a:cxn ang="0">
                                <a:pos x="T2" y="T3"/>
                              </a:cxn>
                              <a:cxn ang="0">
                                <a:pos x="T4" y="T5"/>
                              </a:cxn>
                              <a:cxn ang="0">
                                <a:pos x="T6" y="T7"/>
                              </a:cxn>
                            </a:cxnLst>
                            <a:rect l="0" t="0" r="r" b="b"/>
                            <a:pathLst>
                              <a:path w="120" h="48">
                                <a:moveTo>
                                  <a:pt x="120" y="48"/>
                                </a:moveTo>
                                <a:lnTo>
                                  <a:pt x="0" y="24"/>
                                </a:lnTo>
                                <a:lnTo>
                                  <a:pt x="120" y="0"/>
                                </a:lnTo>
                                <a:lnTo>
                                  <a:pt x="120" y="4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561"/>
                        <wps:cNvCnPr/>
                        <wps:spPr bwMode="auto">
                          <a:xfrm>
                            <a:off x="229235" y="2038985"/>
                            <a:ext cx="457835" cy="8629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6" name="Freeform 562"/>
                        <wps:cNvSpPr>
                          <a:spLocks/>
                        </wps:cNvSpPr>
                        <wps:spPr bwMode="auto">
                          <a:xfrm>
                            <a:off x="610870" y="2809875"/>
                            <a:ext cx="76200" cy="92075"/>
                          </a:xfrm>
                          <a:custGeom>
                            <a:avLst/>
                            <a:gdLst>
                              <a:gd name="T0" fmla="*/ 120 w 120"/>
                              <a:gd name="T1" fmla="*/ 145 h 145"/>
                              <a:gd name="T2" fmla="*/ 120 w 120"/>
                              <a:gd name="T3" fmla="*/ 0 h 145"/>
                              <a:gd name="T4" fmla="*/ 0 w 120"/>
                              <a:gd name="T5" fmla="*/ 61 h 145"/>
                              <a:gd name="T6" fmla="*/ 120 w 120"/>
                              <a:gd name="T7" fmla="*/ 145 h 145"/>
                            </a:gdLst>
                            <a:ahLst/>
                            <a:cxnLst>
                              <a:cxn ang="0">
                                <a:pos x="T0" y="T1"/>
                              </a:cxn>
                              <a:cxn ang="0">
                                <a:pos x="T2" y="T3"/>
                              </a:cxn>
                              <a:cxn ang="0">
                                <a:pos x="T4" y="T5"/>
                              </a:cxn>
                              <a:cxn ang="0">
                                <a:pos x="T6" y="T7"/>
                              </a:cxn>
                            </a:cxnLst>
                            <a:rect l="0" t="0" r="r" b="b"/>
                            <a:pathLst>
                              <a:path w="120" h="145">
                                <a:moveTo>
                                  <a:pt x="120" y="145"/>
                                </a:moveTo>
                                <a:lnTo>
                                  <a:pt x="120" y="0"/>
                                </a:lnTo>
                                <a:lnTo>
                                  <a:pt x="0" y="61"/>
                                </a:lnTo>
                                <a:lnTo>
                                  <a:pt x="120" y="1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63"/>
                        <wps:cNvCnPr/>
                        <wps:spPr bwMode="auto">
                          <a:xfrm flipV="1">
                            <a:off x="763270" y="1000125"/>
                            <a:ext cx="0" cy="2130425"/>
                          </a:xfrm>
                          <a:prstGeom prst="line">
                            <a:avLst/>
                          </a:prstGeom>
                          <a:noFill/>
                          <a:ln w="12" cap="rnd">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8" name="Line 564"/>
                        <wps:cNvCnPr/>
                        <wps:spPr bwMode="auto">
                          <a:xfrm flipH="1">
                            <a:off x="3121660" y="2038985"/>
                            <a:ext cx="450215" cy="86296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49" name="Freeform 565"/>
                        <wps:cNvSpPr>
                          <a:spLocks/>
                        </wps:cNvSpPr>
                        <wps:spPr bwMode="auto">
                          <a:xfrm>
                            <a:off x="3121660" y="2809875"/>
                            <a:ext cx="76200" cy="92075"/>
                          </a:xfrm>
                          <a:custGeom>
                            <a:avLst/>
                            <a:gdLst>
                              <a:gd name="T0" fmla="*/ 0 w 120"/>
                              <a:gd name="T1" fmla="*/ 145 h 145"/>
                              <a:gd name="T2" fmla="*/ 120 w 120"/>
                              <a:gd name="T3" fmla="*/ 61 h 145"/>
                              <a:gd name="T4" fmla="*/ 0 w 120"/>
                              <a:gd name="T5" fmla="*/ 0 h 145"/>
                              <a:gd name="T6" fmla="*/ 0 w 120"/>
                              <a:gd name="T7" fmla="*/ 145 h 145"/>
                            </a:gdLst>
                            <a:ahLst/>
                            <a:cxnLst>
                              <a:cxn ang="0">
                                <a:pos x="T0" y="T1"/>
                              </a:cxn>
                              <a:cxn ang="0">
                                <a:pos x="T2" y="T3"/>
                              </a:cxn>
                              <a:cxn ang="0">
                                <a:pos x="T4" y="T5"/>
                              </a:cxn>
                              <a:cxn ang="0">
                                <a:pos x="T6" y="T7"/>
                              </a:cxn>
                            </a:cxnLst>
                            <a:rect l="0" t="0" r="r" b="b"/>
                            <a:pathLst>
                              <a:path w="120" h="145">
                                <a:moveTo>
                                  <a:pt x="0" y="145"/>
                                </a:moveTo>
                                <a:lnTo>
                                  <a:pt x="120" y="61"/>
                                </a:lnTo>
                                <a:lnTo>
                                  <a:pt x="0" y="0"/>
                                </a:lnTo>
                                <a:lnTo>
                                  <a:pt x="0" y="1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66"/>
                        <wps:cNvCnPr/>
                        <wps:spPr bwMode="auto">
                          <a:xfrm flipV="1">
                            <a:off x="1984375" y="144780"/>
                            <a:ext cx="0" cy="191135"/>
                          </a:xfrm>
                          <a:prstGeom prst="line">
                            <a:avLst/>
                          </a:prstGeom>
                          <a:noFill/>
                          <a:ln w="12" cap="sq">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51" name="Line 567"/>
                        <wps:cNvCnPr/>
                        <wps:spPr bwMode="auto">
                          <a:xfrm flipV="1">
                            <a:off x="1870075" y="923925"/>
                            <a:ext cx="0" cy="191135"/>
                          </a:xfrm>
                          <a:prstGeom prst="line">
                            <a:avLst/>
                          </a:prstGeom>
                          <a:noFill/>
                          <a:ln w="12" cap="sq">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56" name="Rectangle 572"/>
                        <wps:cNvSpPr>
                          <a:spLocks noChangeArrowheads="1"/>
                        </wps:cNvSpPr>
                        <wps:spPr bwMode="auto">
                          <a:xfrm>
                            <a:off x="15240" y="1817370"/>
                            <a:ext cx="296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20"/>
                                  <w:szCs w:val="20"/>
                                </w:rPr>
                                <w:t xml:space="preserve">0.5% </w:t>
                              </w:r>
                            </w:p>
                          </w:txbxContent>
                        </wps:txbx>
                        <wps:bodyPr rot="0" vert="horz" wrap="none" lIns="0" tIns="0" rIns="0" bIns="0" anchor="t" anchorCtr="0">
                          <a:spAutoFit/>
                        </wps:bodyPr>
                      </wps:wsp>
                      <wps:wsp>
                        <wps:cNvPr id="557" name="Rectangle 573"/>
                        <wps:cNvSpPr>
                          <a:spLocks noChangeArrowheads="1"/>
                        </wps:cNvSpPr>
                        <wps:spPr bwMode="auto">
                          <a:xfrm>
                            <a:off x="296545" y="1819910"/>
                            <a:ext cx="79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P</w:t>
                              </w:r>
                            </w:p>
                          </w:txbxContent>
                        </wps:txbx>
                        <wps:bodyPr rot="0" vert="horz" wrap="none" lIns="0" tIns="0" rIns="0" bIns="0" anchor="t" anchorCtr="0">
                          <a:spAutoFit/>
                        </wps:bodyPr>
                      </wps:wsp>
                      <wps:wsp>
                        <wps:cNvPr id="558" name="Rectangle 574"/>
                        <wps:cNvSpPr>
                          <a:spLocks noChangeArrowheads="1"/>
                        </wps:cNvSpPr>
                        <wps:spPr bwMode="auto">
                          <a:xfrm>
                            <a:off x="366395" y="18942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1</w:t>
                              </w:r>
                            </w:p>
                          </w:txbxContent>
                        </wps:txbx>
                        <wps:bodyPr rot="0" vert="horz" wrap="none" lIns="0" tIns="0" rIns="0" bIns="0" anchor="t" anchorCtr="0">
                          <a:spAutoFit/>
                        </wps:bodyPr>
                      </wps:wsp>
                      <wps:wsp>
                        <wps:cNvPr id="559" name="Rectangle 575"/>
                        <wps:cNvSpPr>
                          <a:spLocks noChangeArrowheads="1"/>
                        </wps:cNvSpPr>
                        <wps:spPr bwMode="auto">
                          <a:xfrm>
                            <a:off x="3373755" y="1817370"/>
                            <a:ext cx="296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20"/>
                                  <w:szCs w:val="20"/>
                                </w:rPr>
                                <w:t xml:space="preserve">0.5% </w:t>
                              </w:r>
                            </w:p>
                          </w:txbxContent>
                        </wps:txbx>
                        <wps:bodyPr rot="0" vert="horz" wrap="none" lIns="0" tIns="0" rIns="0" bIns="0" anchor="t" anchorCtr="0">
                          <a:spAutoFit/>
                        </wps:bodyPr>
                      </wps:wsp>
                      <wps:wsp>
                        <wps:cNvPr id="560" name="Rectangle 576"/>
                        <wps:cNvSpPr>
                          <a:spLocks noChangeArrowheads="1"/>
                        </wps:cNvSpPr>
                        <wps:spPr bwMode="auto">
                          <a:xfrm>
                            <a:off x="3658870" y="1819910"/>
                            <a:ext cx="79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P</w:t>
                              </w:r>
                            </w:p>
                          </w:txbxContent>
                        </wps:txbx>
                        <wps:bodyPr rot="0" vert="horz" wrap="none" lIns="0" tIns="0" rIns="0" bIns="0" anchor="t" anchorCtr="0">
                          <a:spAutoFit/>
                        </wps:bodyPr>
                      </wps:wsp>
                      <wps:wsp>
                        <wps:cNvPr id="561" name="Rectangle 577"/>
                        <wps:cNvSpPr>
                          <a:spLocks noChangeArrowheads="1"/>
                        </wps:cNvSpPr>
                        <wps:spPr bwMode="auto">
                          <a:xfrm>
                            <a:off x="3724275" y="18942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3</w:t>
                              </w:r>
                            </w:p>
                          </w:txbxContent>
                        </wps:txbx>
                        <wps:bodyPr rot="0" vert="horz" wrap="none" lIns="0" tIns="0" rIns="0" bIns="0" anchor="t" anchorCtr="0">
                          <a:spAutoFit/>
                        </wps:bodyPr>
                      </wps:wsp>
                      <wps:wsp>
                        <wps:cNvPr id="562" name="Rectangle 578"/>
                        <wps:cNvSpPr>
                          <a:spLocks noChangeArrowheads="1"/>
                        </wps:cNvSpPr>
                        <wps:spPr bwMode="auto">
                          <a:xfrm>
                            <a:off x="768350" y="3238500"/>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SF</w:t>
                              </w:r>
                            </w:p>
                          </w:txbxContent>
                        </wps:txbx>
                        <wps:bodyPr rot="0" vert="horz" wrap="none" lIns="0" tIns="0" rIns="0" bIns="0" anchor="t" anchorCtr="0">
                          <a:spAutoFit/>
                        </wps:bodyPr>
                      </wps:wsp>
                      <wps:wsp>
                        <wps:cNvPr id="563" name="Rectangle 579"/>
                        <wps:cNvSpPr>
                          <a:spLocks noChangeArrowheads="1"/>
                        </wps:cNvSpPr>
                        <wps:spPr bwMode="auto">
                          <a:xfrm>
                            <a:off x="900430" y="3306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1</w:t>
                              </w:r>
                            </w:p>
                          </w:txbxContent>
                        </wps:txbx>
                        <wps:bodyPr rot="0" vert="horz" wrap="none" lIns="0" tIns="0" rIns="0" bIns="0" anchor="t" anchorCtr="0">
                          <a:spAutoFit/>
                        </wps:bodyPr>
                      </wps:wsp>
                      <wps:wsp>
                        <wps:cNvPr id="564" name="Rectangle 580"/>
                        <wps:cNvSpPr>
                          <a:spLocks noChangeArrowheads="1"/>
                        </wps:cNvSpPr>
                        <wps:spPr bwMode="auto">
                          <a:xfrm>
                            <a:off x="1404620" y="3238500"/>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SF</w:t>
                              </w:r>
                            </w:p>
                          </w:txbxContent>
                        </wps:txbx>
                        <wps:bodyPr rot="0" vert="horz" wrap="none" lIns="0" tIns="0" rIns="0" bIns="0" anchor="t" anchorCtr="0">
                          <a:spAutoFit/>
                        </wps:bodyPr>
                      </wps:wsp>
                      <wps:wsp>
                        <wps:cNvPr id="565" name="Rectangle 581"/>
                        <wps:cNvSpPr>
                          <a:spLocks noChangeArrowheads="1"/>
                        </wps:cNvSpPr>
                        <wps:spPr bwMode="auto">
                          <a:xfrm>
                            <a:off x="1534160" y="3306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2</w:t>
                              </w:r>
                            </w:p>
                          </w:txbxContent>
                        </wps:txbx>
                        <wps:bodyPr rot="0" vert="horz" wrap="none" lIns="0" tIns="0" rIns="0" bIns="0" anchor="t" anchorCtr="0">
                          <a:spAutoFit/>
                        </wps:bodyPr>
                      </wps:wsp>
                      <wps:wsp>
                        <wps:cNvPr id="566" name="Rectangle 582"/>
                        <wps:cNvSpPr>
                          <a:spLocks noChangeArrowheads="1"/>
                        </wps:cNvSpPr>
                        <wps:spPr bwMode="auto">
                          <a:xfrm>
                            <a:off x="2451100" y="3238500"/>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SF</w:t>
                              </w:r>
                            </w:p>
                          </w:txbxContent>
                        </wps:txbx>
                        <wps:bodyPr rot="0" vert="horz" wrap="none" lIns="0" tIns="0" rIns="0" bIns="0" anchor="t" anchorCtr="0">
                          <a:spAutoFit/>
                        </wps:bodyPr>
                      </wps:wsp>
                      <wps:wsp>
                        <wps:cNvPr id="567" name="Rectangle 583"/>
                        <wps:cNvSpPr>
                          <a:spLocks noChangeArrowheads="1"/>
                        </wps:cNvSpPr>
                        <wps:spPr bwMode="auto">
                          <a:xfrm>
                            <a:off x="2580005" y="3306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3</w:t>
                              </w:r>
                            </w:p>
                          </w:txbxContent>
                        </wps:txbx>
                        <wps:bodyPr rot="0" vert="horz" wrap="none" lIns="0" tIns="0" rIns="0" bIns="0" anchor="t" anchorCtr="0">
                          <a:spAutoFit/>
                        </wps:bodyPr>
                      </wps:wsp>
                      <wps:wsp>
                        <wps:cNvPr id="568" name="Rectangle 584"/>
                        <wps:cNvSpPr>
                          <a:spLocks noChangeArrowheads="1"/>
                        </wps:cNvSpPr>
                        <wps:spPr bwMode="auto">
                          <a:xfrm>
                            <a:off x="2481580" y="3476625"/>
                            <a:ext cx="79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P</w:t>
                              </w:r>
                            </w:p>
                          </w:txbxContent>
                        </wps:txbx>
                        <wps:bodyPr rot="0" vert="horz" wrap="none" lIns="0" tIns="0" rIns="0" bIns="0" anchor="t" anchorCtr="0">
                          <a:spAutoFit/>
                        </wps:bodyPr>
                      </wps:wsp>
                      <wps:wsp>
                        <wps:cNvPr id="569" name="Rectangle 585"/>
                        <wps:cNvSpPr>
                          <a:spLocks noChangeArrowheads="1"/>
                        </wps:cNvSpPr>
                        <wps:spPr bwMode="auto">
                          <a:xfrm>
                            <a:off x="2548890" y="354330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3</w:t>
                              </w:r>
                            </w:p>
                          </w:txbxContent>
                        </wps:txbx>
                        <wps:bodyPr rot="0" vert="horz" wrap="none" lIns="0" tIns="0" rIns="0" bIns="0" anchor="t" anchorCtr="0">
                          <a:spAutoFit/>
                        </wps:bodyPr>
                      </wps:wsp>
                      <wps:wsp>
                        <wps:cNvPr id="570" name="Rectangle 586"/>
                        <wps:cNvSpPr>
                          <a:spLocks noChangeArrowheads="1"/>
                        </wps:cNvSpPr>
                        <wps:spPr bwMode="auto">
                          <a:xfrm>
                            <a:off x="1441450" y="3476625"/>
                            <a:ext cx="79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P</w:t>
                              </w:r>
                            </w:p>
                          </w:txbxContent>
                        </wps:txbx>
                        <wps:bodyPr rot="0" vert="horz" wrap="none" lIns="0" tIns="0" rIns="0" bIns="0" anchor="t" anchorCtr="0">
                          <a:spAutoFit/>
                        </wps:bodyPr>
                      </wps:wsp>
                      <wps:wsp>
                        <wps:cNvPr id="571" name="Rectangle 587"/>
                        <wps:cNvSpPr>
                          <a:spLocks noChangeArrowheads="1"/>
                        </wps:cNvSpPr>
                        <wps:spPr bwMode="auto">
                          <a:xfrm>
                            <a:off x="1511300" y="354330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2</w:t>
                              </w:r>
                            </w:p>
                          </w:txbxContent>
                        </wps:txbx>
                        <wps:bodyPr rot="0" vert="horz" wrap="none" lIns="0" tIns="0" rIns="0" bIns="0" anchor="t" anchorCtr="0">
                          <a:spAutoFit/>
                        </wps:bodyPr>
                      </wps:wsp>
                      <wps:wsp>
                        <wps:cNvPr id="572" name="Rectangle 588"/>
                        <wps:cNvSpPr>
                          <a:spLocks noChangeArrowheads="1"/>
                        </wps:cNvSpPr>
                        <wps:spPr bwMode="auto">
                          <a:xfrm>
                            <a:off x="808355" y="3476625"/>
                            <a:ext cx="79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i/>
                                  <w:iCs/>
                                  <w:color w:val="24282B"/>
                                  <w:sz w:val="20"/>
                                  <w:szCs w:val="20"/>
                                </w:rPr>
                                <w:t>P</w:t>
                              </w:r>
                            </w:p>
                          </w:txbxContent>
                        </wps:txbx>
                        <wps:bodyPr rot="0" vert="horz" wrap="none" lIns="0" tIns="0" rIns="0" bIns="0" anchor="t" anchorCtr="0">
                          <a:spAutoFit/>
                        </wps:bodyPr>
                      </wps:wsp>
                      <wps:wsp>
                        <wps:cNvPr id="573" name="Rectangle 589"/>
                        <wps:cNvSpPr>
                          <a:spLocks noChangeArrowheads="1"/>
                        </wps:cNvSpPr>
                        <wps:spPr bwMode="auto">
                          <a:xfrm>
                            <a:off x="877570" y="354330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BC" w:rsidRDefault="008118BC" w:rsidP="00656AAE">
                              <w:r>
                                <w:rPr>
                                  <w:rFonts w:cs="Times New Roman"/>
                                  <w:color w:val="24282B"/>
                                  <w:sz w:val="12"/>
                                  <w:szCs w:val="12"/>
                                </w:rPr>
                                <w:t>1</w:t>
                              </w:r>
                            </w:p>
                          </w:txbxContent>
                        </wps:txbx>
                        <wps:bodyPr rot="0" vert="horz" wrap="none" lIns="0" tIns="0" rIns="0" bIns="0" anchor="t" anchorCtr="0">
                          <a:spAutoFit/>
                        </wps:bodyPr>
                      </wps:wsp>
                    </wpc:wpc>
                  </a:graphicData>
                </a:graphic>
              </wp:inline>
            </w:drawing>
          </mc:Choice>
          <mc:Fallback>
            <w:pict>
              <v:group id="Canvas 574" o:spid="_x0000_s1507" editas="canvas" style="width:298.5pt;height:310.5pt;mso-position-horizontal-relative:char;mso-position-vertical-relative:line" coordsize="37909,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">
                <v:shape id="_x0000_s1508" type="#_x0000_t75" style="position:absolute;width:37909;height:39433;visibility:visible;mso-wrap-style:square">
                  <v:fill o:detectmouseclick="t"/>
                  <v:path o:connecttype="none"/>
                </v:shape>
                <v:shape id="Freeform 540" o:spid="_x0000_s1509" style="position:absolute;left:33966;top:38563;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Ms8YA&#10;AADcAAAADwAAAGRycy9kb3ducmV2LnhtbESPQWvCQBSE70L/w/KE3nSjtKVEN8EKouipsal4e2Rf&#10;k9Ds25BdTeqv7xaEHoeZ+YZZpoNpxJU6V1tWMJtGIIgLq2suFXwcN5NXEM4ja2wsk4IfcpAmD6Ml&#10;xtr2/E7XzJciQNjFqKDyvo2ldEVFBt3UtsTB+7KdQR9kV0rdYR/gppHzKHqRBmsOCxW2tK6o+M4u&#10;RsFnfiMZHVb2lO/Pm+3b0cnLuVDqcTysFiA8Df4/fG/vtILn+RP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Ms8YAAADcAAAADwAAAAAAAAAAAAAAAACYAgAAZHJz&#10;L2Rvd25yZXYueG1sUEsFBgAAAAAEAAQA9QAAAIsDA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541" o:spid="_x0000_s1510" style="position:absolute;left:34499;top:39173;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DfsQA&#10;AADcAAAADwAAAGRycy9kb3ducmV2LnhtbESPQWsCMRSE7wX/Q3gFbzVbRSnbjVLE0p6EqgePj80z&#10;u9vNy5JETf31plDocZiZb5hqlWwvLuRD61jB86QAQVw73bJRcNi/P72ACBFZY++YFPxQgNVy9FBh&#10;qd2Vv+iyi0ZkCIcSFTQxDqWUoW7IYpi4gTh7J+ctxiy9kdrjNcNtL6dFsZAWW84LDQ60bqj+3p2t&#10;gpPxZrPlWbp9JGdu9tgtDsdOqfFjensFESnF//Bf+1MrmE/n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Q37EAAAA3AAAAA8AAAAAAAAAAAAAAAAAmAIAAGRycy9k&#10;b3ducmV2LnhtbFBLBQYAAAAABAAEAPUAAACJAwAAAAA=&#10;" path="m1,v,,,,,c1,,1,,1,v,1,,1,,1c1,1,1,1,1,1,,1,,1,,1,,1,,1,,,,,,,,,,,,,1,xe" fillcolor="#24282b" stroked="f">
                  <v:path arrowok="t" o:connecttype="custom" o:connectlocs="7620,0;7620,0;7620,0;7620,7620;7620,7620;0,7620;0,0;0,0;7620,0" o:connectangles="0,0,0,0,0,0,0,0,0"/>
                </v:shape>
                <v:shape id="Freeform 542" o:spid="_x0000_s1511" style="position:absolute;left:34728;top:38563;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jwMYA&#10;AADcAAAADwAAAGRycy9kb3ducmV2LnhtbESPQWvCQBSE70L/w/IKvZlNlYaQZhWxKIX2ohXR22v2&#10;mQSzb0N2m6T/visIPQ4z8w2TL0fTiJ46V1tW8BzFIIgLq2suFRy+NtMUhPPIGhvLpOCXHCwXD5Mc&#10;M20H3lG/96UIEHYZKqi8bzMpXVGRQRfZljh4F9sZ9EF2pdQdDgFuGjmL40QarDksVNjSuqLiuv8x&#10;CtLNx/n77TL/PLLTye5k6m3p10o9PY6rVxCeRv8fvrfftYKXWQ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ejwMYAAADcAAAADwAAAAAAAAAAAAAAAACYAgAAZHJz&#10;L2Rvd25yZXYueG1sUEsFBgAAAAAEAAQA9QAAAIs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543" o:spid="_x0000_s1512" style="position:absolute;left:35185;top:38563;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GW8QA&#10;AADcAAAADwAAAGRycy9kb3ducmV2LnhtbESPQYvCMBSE74L/ITzBm01XWZWuUURRBL3oLuLe3jbP&#10;tti8lCZq998bQfA4zMw3zGTWmFLcqHaFZQUfUQyCOLW64EzBz/eqNwbhPLLG0jIp+CcHs2m7NcFE&#10;2zvv6XbwmQgQdgkqyL2vEildmpNBF9mKOHhnWxv0QdaZ1DXeA9yUsh/HQ2mw4LCQY0WLnNLL4WoU&#10;jFfb37/lebA7stPD/ckU68wvlOp2mvkXCE+Nf4df7Y1W8Nkf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BlvEAAAA3AAAAA8AAAAAAAAAAAAAAAAAmAIAAGRycy9k&#10;b3ducmV2LnhtbFBLBQYAAAAABAAEAPUAAACJ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544" o:spid="_x0000_s1513" style="position:absolute;left:35566;top:38563;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Q4MAA&#10;AADcAAAADwAAAGRycy9kb3ducmV2LnhtbERPy4rCMBTdC/5DuII7myooWo0iouJmFr4W7i7NtS02&#10;NyWJWufrJ4sBl4fzXqxaU4sXOV9ZVjBMUhDEudUVFwou591gCsIHZI21ZVLwIQ+rZbezwEzbNx/p&#10;dQqFiCHsM1RQhtBkUvq8JIM+sQ1x5O7WGQwRukJqh+8Ybmo5StOJNFhxbCixoU1J+eP0NApoZ2/8&#10;wF/aXo9udrhfm5/95KZUv9eu5yACteEr/ncftILxKK6N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Q4MAAAADcAAAADwAAAAAAAAAAAAAAAACYAgAAZHJzL2Rvd25y&#10;ZXYueG1sUEsFBgAAAAAEAAQA9QAAAIUDA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shape id="Freeform 545" o:spid="_x0000_s1514" style="position:absolute;left:36175;top:38563;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3ssQA&#10;AADcAAAADwAAAGRycy9kb3ducmV2LnhtbESPQYvCMBSE78L+h/AWvGmqonS7RhFFEfSiu4h7ezbP&#10;tti8lCZq/fdGEPY4zMw3zHjamFLcqHaFZQW9bgSCOLW64EzB78+yE4NwHlljaZkUPMjBdPLRGmOi&#10;7Z13dNv7TAQIuwQV5N5XiZQuzcmg69qKOHhnWxv0QdaZ1DXeA9yUsh9FI2mw4LCQY0XznNLL/moU&#10;xMvN32lxHmwP7PRodzTFKvNzpdqfzewbhKfG/4ff7bVWMOx/we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N7LEAAAA3AAAAA8AAAAAAAAAAAAAAAAAmAIAAGRycy9k&#10;b3ducmV2LnhtbFBLBQYAAAAABAAEAPUAAACJ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546" o:spid="_x0000_s1515" style="position:absolute;left:36556;top:39020;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8MMA&#10;AADcAAAADwAAAGRycy9kb3ducmV2LnhtbERPz2vCMBS+D/wfwhO8jJl2YzI6o0hB5mXgOhF3ezTP&#10;tti81CS23X+/HIQdP77fy/VoWtGT841lBek8AUFcWt1wpeDwvX16A+EDssbWMin4JQ/r1eRhiZm2&#10;A39RX4RKxBD2GSqoQ+gyKX1Zk0E/tx1x5M7WGQwRukpqh0MMN618TpKFNNhwbKixo7ym8lLcjAK7&#10;+3jkw9Uff5zJt5+paU6nfaHUbDpu3kEEGsO/+O7eaQWvL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8MMAAADcAAAADwAAAAAAAAAAAAAAAACYAgAAZHJzL2Rv&#10;d25yZXYueG1sUEsFBgAAAAAEAAQA9QAAAIgDAAAAAA==&#10;" fillcolor="#24282b" stroked="f"/>
                <v:shape id="Freeform 547" o:spid="_x0000_s1516" style="position:absolute;left:36861;top:38563;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oMMA&#10;AADcAAAADwAAAGRycy9kb3ducmV2LnhtbESPT4vCMBTE7wt+h/AEb2uqsqLVKCK6ePHgv4O3R/Ns&#10;i81LSaJ299MbQfA4zMxvmOm8MZW4k/OlZQW9bgKCOLO65FzB8bD+HoHwAVljZZkU/JGH+az1NcVU&#10;2wfv6L4PuYgQ9ikqKEKoUyl9VpBB37U1cfQu1hkMUbpcaoePCDeV7CfJUBosOS4UWNOyoOy6vxkF&#10;tLZnvuI/rU47N95cTvX2d3hWqtNuFhMQgZrwCb/bG63gZ9CD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voMMAAADcAAAADwAAAAAAAAAAAAAAAACYAgAAZHJzL2Rv&#10;d25yZXYueG1sUEsFBgAAAAAEAAQA9QAAAIg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548" o:spid="_x0000_s1517" style="position:absolute;left:37318;top:38563;width:388;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x18UA&#10;AADcAAAADwAAAGRycy9kb3ducmV2LnhtbESPQWvCQBSE7wX/w/KE3urGlIqNrkGkllw8qPXg7ZF9&#10;JsHs27C7NWl/vVsoeBxm5htmmQ+mFTdyvrGsYDpJQBCXVjdcKfg6bl/mIHxA1thaJgU/5CFfjZ6W&#10;mGnb855uh1CJCGGfoYI6hC6T0pc1GfQT2xFH72KdwRClq6R22Ee4aWWaJDNpsOG4UGNHm5rK6+Hb&#10;KKCtPfMVf+njtHfvxeXU7T5nZ6Wex8N6ASLQEB7h/3ahFby9p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zHXxQAAANwAAAAPAAAAAAAAAAAAAAAAAJgCAABkcnMv&#10;ZG93bnJldi54bWxQSwUGAAAAAAQABAD1AAAAigMAAAAA&#10;" path="m,2c,1,1,1,1,1,2,,2,,3,l4,,5,1r,l5,2v,,,1,-1,2l4,4,5,5r,1l5,8r,l4,9,2,9c1,9,1,9,,9v,,,,,-1c,8,,8,,8v,,,,1,c1,8,1,8,1,8v,,,,,c2,8,2,8,2,8v,,,,,l3,8,4,7r,l4,6r,l4,6r,l4,6,3,5,2,5,1,5,2,4v,,,,1,c3,4,4,3,4,3v,,,,,-1l4,2,3,1,2,1c1,1,1,1,,2xe" fillcolor="#24282b" stroked="f">
                  <v:path arrowok="t" o:connecttype="custom" o:connectlocs="0,15240;7747,7620;23241,0;30988,0;38735,7620;38735,7620;38735,15240;30988,30480;30988,30480;38735,38100;38735,45720;38735,60960;38735,60960;30988,68580;15494,68580;0,68580;0,60960;0,60960;7747,60960;7747,60960;7747,60960;15494,60960;15494,60960;23241,60960;30988,53340;30988,53340;30988,45720;30988,45720;30988,45720;30988,45720;30988,45720;23241,38100;15494,38100;7747,38100;15494,30480;23241,30480;30988,22860;30988,15240;30988,15240;23241,7620;15494,7620;0,15240" o:connectangles="0,0,0,0,0,0,0,0,0,0,0,0,0,0,0,0,0,0,0,0,0,0,0,0,0,0,0,0,0,0,0,0,0,0,0,0,0,0,0,0,0,0"/>
                </v:shape>
                <v:line id="Line 549" o:spid="_x0000_s1518" style="position:absolute;flip:y;visibility:visible;mso-wrap-style:square" from="32435,2216" to="32435,2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vNMUAAADcAAAADwAAAGRycy9kb3ducmV2LnhtbESPT4vCMBTE7wt+h/AEL2VNVXSlaxRR&#10;RC978A+en83btti81Cba+u3NgrDHYWZ+w8wWrSnFg2pXWFYw6McgiFOrC84UnI6bzykI55E1lpZJ&#10;wZMcLOadjxkm2ja8p8fBZyJA2CWoIPe+SqR0aU4GXd9WxMH7tbVBH2SdSV1jE+CmlMM4nkiDBYeF&#10;HCta5ZReD3ejYBv9rNLLejv8qs5L01x0VNzKSKlet11+g/DU+v/wu73TCsajE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wvNMUAAADcAAAADwAAAAAAAAAA&#10;AAAAAAChAgAAZHJzL2Rvd25yZXYueG1sUEsFBgAAAAAEAAQA+QAAAJMDAAAAAA==&#10;" strokecolor="#24282b" strokeweight="33e-5mm">
                  <v:stroke endcap="round"/>
                </v:line>
                <v:shape id="Freeform 550" o:spid="_x0000_s1519" style="position:absolute;left:18091;top:16497;width:16408;height:14808;visibility:visible;mso-wrap-style:square;v-text-anchor:top" coordsize="21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sM8IA&#10;AADcAAAADwAAAGRycy9kb3ducmV2LnhtbESP3YrCMBSE74V9h3AWvBFN/GXpGkUEQe+0+gCH5mxa&#10;tjkpTaz17Y2wsJfDzHzDrLe9q0VHbag8a5hOFAjiwpuKrYbb9TD+AhEissHaM2l4UoDt5mOwxsz4&#10;B1+oy6MVCcIhQw1ljE0mZShKchgmviFO3o9vHcYkWytNi48Ed7WcKbWSDitOCyU2tC+p+M3vTgOq&#10;rjqd85vdXaih+ei8HCl70nr42e++QUTq43/4r300Gpbz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SwzwgAAANwAAAAPAAAAAAAAAAAAAAAAAJgCAABkcnMvZG93&#10;bnJldi54bWxQSwUGAAAAAAQABAD1AAAAhwMAAAAA&#10;" path="m,194r215,l175,115,153,,63,,40,115,,194xe" fillcolor="#e9e600" strokecolor="#24282b" strokeweight="0">
                  <v:path arrowok="t" o:connecttype="custom" o:connectlocs="0,1480820;1640840,1480820;1335567,877806;1167668,0;480804,0;305273,877806;0,1480820" o:connectangles="0,0,0,0,0,0,0"/>
                </v:shape>
                <v:line id="Line 551" o:spid="_x0000_s1520" style="position:absolute;flip:y;visibility:visible;mso-wrap-style:square" from="29768,10001" to="29768,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28QAAADcAAAADwAAAGRycy9kb3ducmV2LnhtbESPQYvCMBSE7wv+h/AEL0VTFVepRhFF&#10;9LKHVfH8bJ5tsXmpTbTdf78RFvY4zMw3zGLVmlK8qHaFZQXDQQyCOLW64EzB+bTrz0A4j6yxtEwK&#10;fsjBatn5WGCibcPf9Dr6TAQIuwQV5N5XiZQuzcmgG9iKOHg3Wxv0QdaZ1DU2AW5KOYrjT2mw4LCQ&#10;Y0WbnNL78WkU7KOvTXrd7kfT6rI2zVVHxaOMlOp12/UchKfW/4f/2getYDKewPt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RLbxAAAANwAAAAPAAAAAAAAAAAA&#10;AAAAAKECAABkcnMvZG93bnJldi54bWxQSwUGAAAAAAQABAD5AAAAkgMAAAAA&#10;" strokecolor="#24282b" strokeweight="33e-5mm">
                  <v:stroke endcap="round"/>
                </v:line>
                <v:line id="Line 552" o:spid="_x0000_s1521" style="position:absolute;flip:y;visibility:visible;mso-wrap-style:square" from="7251,2216" to="7251,2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MrMQAAADcAAAADwAAAGRycy9kb3ducmV2LnhtbESPQYvCMBSE7wv+h/AEL0VTlVWpRhFF&#10;9LKHVfH8bJ5tsXmpTbTdf78RFvY4zMw3zGLVmlK8qHaFZQXDQQyCOLW64EzB+bTrz0A4j6yxtEwK&#10;fsjBatn5WGCibcPf9Dr6TAQIuwQV5N5XiZQuzcmgG9iKOHg3Wxv0QdaZ1DU2AW5KOYrjiTRYcFjI&#10;saJNTun9+DQK9tHXJr1u96NpdVmb5qqj4lFGSvW67XoOwlPr/8N/7YNW8DmewPt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4ysxAAAANwAAAAPAAAAAAAAAAAA&#10;AAAAAKECAABkcnMvZG93bnJldi54bWxQSwUGAAAAAAQABAD5AAAAkgMAAAAA&#10;" strokecolor="#24282b" strokeweight="33e-5mm">
                  <v:stroke endcap="round"/>
                </v:line>
                <v:shape id="Freeform 553" o:spid="_x0000_s1522" style="position:absolute;left:9766;top:14204;width:11373;height:17101;visibility:visible;mso-wrap-style:square;v-text-anchor:top" coordsize="1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WF8UA&#10;AADcAAAADwAAAGRycy9kb3ducmV2LnhtbESPzWrCQBSF94W+w3AL7upEg7ZER5FKJbgRo5V2d8lc&#10;k9DMnTQzanx7RxC6PJyfjzOdd6YWZ2pdZVnBoB+BIM6trrhQsN99vr6DcB5ZY22ZFFzJwXz2/DTF&#10;RNsLb+mc+UKEEXYJKii9bxIpXV6SQde3DXHwjrY16INsC6lbvIRxU8thFI2lwYoDocSGPkrKf7OT&#10;CZDFqjkc1l86jQc/yzjdYPY9+lOq99ItJiA8df4//GinWsEofoP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FYXxQAAANwAAAAPAAAAAAAAAAAAAAAAAJgCAABkcnMv&#10;ZG93bnJldi54bWxQSwUGAAAAAAQABAD1AAAAigMAAAAA&#10;" path="m,224r149,l118,132,107,,42,,31,132,,224xe" fillcolor="#e9e600" strokecolor="#24282b" strokeweight="0">
                  <v:path arrowok="t" o:connecttype="custom" o:connectlocs="0,1710055;1137285,1710055;900669,1007711;816708,0;320577,0;236616,1007711;0,1710055" o:connectangles="0,0,0,0,0,0,0"/>
                </v:shape>
                <v:shape id="Freeform 554" o:spid="_x0000_s1523" style="position:absolute;left:6337;top:16497;width:4578;height:14808;visibility:visible;mso-wrap-style:square;v-text-anchor:top" coordsize="6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POsMA&#10;AADcAAAADwAAAGRycy9kb3ducmV2LnhtbERPPW/CMBDdK/EfrENiKw7QopLGQagItVMRgaFs1/hI&#10;AvE5jQ1J/z0eKnV8et/Jsje1uFHrKssKJuMIBHFudcWFgsN+8/gCwnlkjbVlUvBLDpbp4CHBWNuO&#10;d3TLfCFCCLsYFZTeN7GULi/JoBvbhjhwJ9sa9AG2hdQtdiHc1HIaRXNpsOLQUGJDbyXll+xqFCy+&#10;aR257dP5eF5vP79+7OrwbjulRsN+9QrCU+//xX/uD63geRbWhjPhCM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ZPOsMAAADcAAAADwAAAAAAAAAAAAAAAACYAgAAZHJzL2Rv&#10;d25yZXYueG1sUEsFBgAAAAAEAAQA9QAAAIgDAAAAAA==&#10;" path="m,194r60,l47,115,42,,17,,12,115,,194xe" fillcolor="#e9e600" strokecolor="#24282b" strokeweight="0">
                  <v:path arrowok="t" o:connecttype="custom" o:connectlocs="0,1480820;457835,1480820;358637,877806;320485,0;129720,0;91567,877806;0,1480820" o:connectangles="0,0,0,0,0,0,0"/>
                </v:shape>
                <v:line id="Line 555" o:spid="_x0000_s1524" style="position:absolute;visibility:visible;mso-wrap-style:square" from="8166,10382" to="29229,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OOK8YAAADcAAAADwAAAGRycy9kb3ducmV2LnhtbESPQWvCQBSE74X+h+UJ3uqulYqNriKp&#10;pR6rKeLxmX0msdm3MbvV9N93hYLHYWa+YWaLztbiQq2vHGsYDhQI4tyZigsNX9n70wSED8gGa8ek&#10;4Zc8LOaPDzNMjLvyhi7bUIgIYZ+ghjKEJpHS5yVZ9APXEEfv6FqLIcq2kKbFa4TbWj4rNZYWK44L&#10;JTaUlpR/b3+shvHqMzu45dtoo/bn3fojVWl2Wmnd73XLKYhAXbiH/9tro+Fl9A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jjivGAAAA3AAAAA8AAAAAAAAA&#10;AAAAAAAAoQIAAGRycy9kb3ducmV2LnhtbFBLBQYAAAAABAAEAPkAAACUAwAAAAA=&#10;" strokecolor="#24282b" strokeweight="0"/>
                <v:shape id="Freeform 556" o:spid="_x0000_s1525" style="position:absolute;left:7785;top:10229;width:762;height:312;visibility:visible;mso-wrap-style:square;v-text-anchor:top" coordsize="1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LKsEA&#10;AADcAAAADwAAAGRycy9kb3ducmV2LnhtbERPy4rCMBTdC/MP4Q6403RExXaMMgiiCL5dOLtLc6ct&#10;09yUJtb692YhuDyc93TemlI0VLvCsoKvfgSCOLW64EzB5bzsTUA4j6yxtEwKHuRgPvvoTDHR9s5H&#10;ak4+EyGEXYIKcu+rREqX5mTQ9W1FHLg/Wxv0AdaZ1DXeQ7gp5SCKxtJgwaEhx4oWOaX/p5tRMP7N&#10;Vpu93h6a3XUXV76JF5HWSnU/259vEJ5a/xa/3GutYDQM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yyrBAAAA3AAAAA8AAAAAAAAAAAAAAAAAmAIAAGRycy9kb3du&#10;cmV2LnhtbFBLBQYAAAAABAAEAPUAAACGAwAAAAA=&#10;" path="m120,l,24,120,49,120,xe" fillcolor="#24282b" stroked="f">
                  <v:path arrowok="t" o:connecttype="custom" o:connectlocs="76200,0;0,15240;76200,31115;76200,0" o:connectangles="0,0,0,0"/>
                </v:shape>
                <v:shape id="Freeform 557" o:spid="_x0000_s1526" style="position:absolute;left:28848;top:10229;width:762;height:312;visibility:visible;mso-wrap-style:square;v-text-anchor:top" coordsize="1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uscYA&#10;AADcAAAADwAAAGRycy9kb3ducmV2LnhtbESPzWrDMBCE74W8g9hAbo2ckobEiWKKobQU6vwektti&#10;bWwTa2Us1XbfvioUehxm5htmkwymFh21rrKsYDaNQBDnVldcKDifXh+XIJxH1lhbJgXf5CDZjh42&#10;GGvb84G6oy9EgLCLUUHpfRNL6fKSDLqpbYiDd7OtQR9kW0jdYh/gppZPUbSQBisOCyU2lJaU349f&#10;RsHiWrx97PTnvssu2arx3SqNtFZqMh5e1iA8Df4//Nd+1wqe5z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JuscYAAADcAAAADwAAAAAAAAAAAAAAAACYAgAAZHJz&#10;L2Rvd25yZXYueG1sUEsFBgAAAAAEAAQA9QAAAIsDAAAAAA==&#10;" path="m,l120,24,,49,,xe" fillcolor="#24282b" stroked="f">
                  <v:path arrowok="t" o:connecttype="custom" o:connectlocs="0,0;76200,15240;0,31115;0,0" o:connectangles="0,0,0,0"/>
                </v:shape>
                <v:line id="Line 558" o:spid="_x0000_s1527" style="position:absolute;flip:x;visibility:visible;mso-wrap-style:square" from="7785,2597" to="3190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5PscUAAADcAAAADwAAAGRycy9kb3ducmV2LnhtbESPQWvCQBSE70L/w/IKvemm0kqJbqQI&#10;NRYP0rQHj4/d1yQk+zZk1yT+e1co9DjMzDfMZjvZVgzU+9qxgudFAoJYO1NzqeDn+2P+BsIHZIOt&#10;Y1JwJQ/b7GG2wdS4kb9oKEIpIoR9igqqELpUSq8rsugXriOO3q/rLYYo+1KaHscIt61cJslKWqw5&#10;LlTY0a4i3RQXq8CM+VV3oXRHfRryXf5pZXPeK/X0OL2vQQSawn/4r30wCl5fl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5PscUAAADcAAAADwAAAAAAAAAA&#10;AAAAAAChAgAAZHJzL2Rvd25yZXYueG1sUEsFBgAAAAAEAAQA+QAAAJMDAAAAAA==&#10;" strokecolor="#24282b" strokeweight="0"/>
                <v:shape id="Freeform 559" o:spid="_x0000_s1528" style="position:absolute;left:31521;top:2444;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1EsYA&#10;AADcAAAADwAAAGRycy9kb3ducmV2LnhtbESPW2vCQBSE34X+h+UUfJG6SbUXUleRilD0xUv7fpo9&#10;Jqm7Z0N2Nem/dwXBx2FmvmEms84acabGV44VpMMEBHHudMWFgu/98ukdhA/IGo1jUvBPHmbTh94E&#10;M+1a3tJ5FwoRIewzVFCGUGdS+rwki37oauLoHVxjMUTZFFI32Ea4NfI5SV6lxYrjQok1fZaUH3cn&#10;q8CbzWm7+B2EP5Os3/aHVSrbn1Sp/mM3/wARqAv38K39pRW8jEd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o1EsYAAADcAAAADwAAAAAAAAAAAAAAAACYAgAAZHJz&#10;L2Rvd25yZXYueG1sUEsFBgAAAAAEAAQA9QAAAIsDAAAAAA==&#10;" path="m,48l120,24,,,,48xe" fillcolor="#24282b" stroked="f">
                  <v:path arrowok="t" o:connecttype="custom" o:connectlocs="0,30480;76200,15240;0,0;0,30480" o:connectangles="0,0,0,0"/>
                </v:shape>
                <v:shape id="Freeform 560" o:spid="_x0000_s1529" style="position:absolute;left:7404;top:2444;width:762;height:305;visibility:visible;mso-wrap-style:square;v-text-anchor:top" coordsize="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tZsUA&#10;AADcAAAADwAAAGRycy9kb3ducmV2LnhtbESPT2vCQBTE70K/w/IEL1I3KdqW6CpiEaS9+Ke9P7PP&#10;JHb3bciuJn77bkHwOMzMb5jZorNGXKnxlWMF6SgBQZw7XXGh4Puwfn4H4QOyRuOYFNzIw2L+1Jth&#10;pl3LO7ruQyEihH2GCsoQ6kxKn5dk0Y9cTRy9k2sshiibQuoG2wi3Rr4kyau0WHFcKLGmVUn57/5i&#10;FXizvew+jsNwNsnX2+H0mcr2J1Vq0O+WUxCBuvAI39sbrWAyHs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61mxQAAANwAAAAPAAAAAAAAAAAAAAAAAJgCAABkcnMv&#10;ZG93bnJldi54bWxQSwUGAAAAAAQABAD1AAAAigMAAAAA&#10;" path="m120,48l,24,120,r,48xe" fillcolor="#24282b" stroked="f">
                  <v:path arrowok="t" o:connecttype="custom" o:connectlocs="76200,30480;0,15240;76200,0;76200,30480" o:connectangles="0,0,0,0"/>
                </v:shape>
                <v:line id="Line 561" o:spid="_x0000_s1530" style="position:absolute;visibility:visible;mso-wrap-style:square" from="2292,20389" to="6870,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3U8YAAADcAAAADwAAAGRycy9kb3ducmV2LnhtbESPQWvCQBSE7wX/w/IKvdXd1ioldRVJ&#10;LXpUU0qPr9lnEs2+jdlV03/vCoLHYWa+YcbTztbiRK2vHGt46SsQxLkzFRcavrOv53cQPiAbrB2T&#10;hn/yMJ30HsaYGHfmNZ02oRARwj5BDWUITSKlz0uy6PuuIY7e1rUWQ5RtIU2L5wi3tXxVaiQtVhwX&#10;SmwoLSnfb45Ww2i+yv7c7HOwVr+Hn+UiVWm2m2v99NjNPkAE6sI9fGsvjYbh2xCuZ+IR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o91PGAAAA3AAAAA8AAAAAAAAA&#10;AAAAAAAAoQIAAGRycy9kb3ducmV2LnhtbFBLBQYAAAAABAAEAPkAAACUAwAAAAA=&#10;" strokecolor="#24282b" strokeweight="0"/>
                <v:shape id="Freeform 562" o:spid="_x0000_s1531" style="position:absolute;left:6108;top:28098;width:762;height:921;visibility:visible;mso-wrap-style:square;v-text-anchor:top" coordsize="12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ocUA&#10;AADcAAAADwAAAGRycy9kb3ducmV2LnhtbESPS2vDMBCE74H8B7GF3hLZfYTgRgnBEJre0jygx8Xa&#10;WE6tlZHU2Pn3VaGQ4zAz3zCL1WBbcSUfGscK8mkGgrhyuuFawfGwmcxBhIissXVMCm4UYLUcjxZY&#10;aNfzJ133sRYJwqFABSbGrpAyVIYshqnriJN3dt5iTNLXUnvsE9y28inLZtJiw2nBYEeloep7/2MV&#10;fHz5sqbb7rS75Jv3/GKfh+2ZlXp8GNZvICIN8R7+b2+1gteX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rGhxQAAANwAAAAPAAAAAAAAAAAAAAAAAJgCAABkcnMv&#10;ZG93bnJldi54bWxQSwUGAAAAAAQABAD1AAAAigMAAAAA&#10;" path="m120,145l120,,,61r120,84xe" fillcolor="#24282b" stroked="f">
                  <v:path arrowok="t" o:connecttype="custom" o:connectlocs="76200,92075;76200,0;0,38735;76200,92075" o:connectangles="0,0,0,0"/>
                </v:shape>
                <v:line id="Line 563" o:spid="_x0000_s1532" style="position:absolute;flip:y;visibility:visible;mso-wrap-style:square" from="7632,10001" to="7632,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aSsUAAADcAAAADwAAAGRycy9kb3ducmV2LnhtbESPT4vCMBTE74LfITxhL0XTFf9RjSIu&#10;ohcPuovnZ/O2Ldu8dJto67c3guBxmJnfMItVa0pxo9oVlhV8DmIQxKnVBWcKfr63/RkI55E1lpZJ&#10;wZ0crJbdzgITbRs+0u3kMxEg7BJUkHtfJVK6NCeDbmAr4uD92tqgD7LOpK6xCXBTymEcT6TBgsNC&#10;jhVtckr/TlejYBcdNunlazecVue1aS46Kv7LSKmPXrueg/DU+nf41d5rBePRF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FaSsUAAADcAAAADwAAAAAAAAAA&#10;AAAAAAChAgAAZHJzL2Rvd25yZXYueG1sUEsFBgAAAAAEAAQA+QAAAJMDAAAAAA==&#10;" strokecolor="#24282b" strokeweight="33e-5mm">
                  <v:stroke endcap="round"/>
                </v:line>
                <v:line id="Line 564" o:spid="_x0000_s1533" style="position:absolute;flip:x;visibility:visible;mso-wrap-style:square" from="31216,20389" to="35718,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4W8EAAADcAAAADwAAAGRycy9kb3ducmV2LnhtbERPy4rCMBTdC/5DuMLsNHXQQapRRHA6&#10;g4vBx8LlJbm2xeamNLGtfz9ZCC4P573a9LYSLTW+dKxgOklAEGtnSs4VXM778QKED8gGK8ek4Eke&#10;NuvhYIWpcR0fqT2FXMQQ9ikqKEKoUym9Lsiin7iaOHI311gMETa5NA12MdxW8jNJvqTFkmNDgTXt&#10;CtL308MqMF321HXI3UH/tdku+7Xyfv1W6mPUb5cgAvXhLX65f4yC+Sy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nhbwQAAANwAAAAPAAAAAAAAAAAAAAAA&#10;AKECAABkcnMvZG93bnJldi54bWxQSwUGAAAAAAQABAD5AAAAjwMAAAAA&#10;" strokecolor="#24282b" strokeweight="0"/>
                <v:shape id="Freeform 565" o:spid="_x0000_s1534" style="position:absolute;left:31216;top:28098;width:762;height:921;visibility:visible;mso-wrap-style:square;v-text-anchor:top" coordsize="12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l08QA&#10;AADcAAAADwAAAGRycy9kb3ducmV2LnhtbESPQWvCQBSE70L/w/IK3nQTtdKmrlIEUW8aW+jxkX0m&#10;sdm3YXfV+O/dguBxmJlvmNmiM424kPO1ZQXpMAFBXFhdc6ng+7AavIPwAVljY5kU3MjDYv7Sm2Gm&#10;7ZX3dMlDKSKEfYYKqhDaTEpfVGTQD21LHL2jdQZDlK6U2uE1wk0jR0kylQZrjgsVtrSsqPjLz0bB&#10;9tctS7rtfnandLVOT2bcbY6sVP+1+/oEEagLz/CjvdEK3iYf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JdPEAAAA3AAAAA8AAAAAAAAAAAAAAAAAmAIAAGRycy9k&#10;b3ducmV2LnhtbFBLBQYAAAAABAAEAPUAAACJAwAAAAA=&#10;" path="m,145l120,61,,,,145xe" fillcolor="#24282b" stroked="f">
                  <v:path arrowok="t" o:connecttype="custom" o:connectlocs="0,92075;76200,38735;0,0;0,92075" o:connectangles="0,0,0,0"/>
                </v:shape>
                <v:line id="Line 566" o:spid="_x0000_s1535" style="position:absolute;flip:y;visibility:visible;mso-wrap-style:square" from="19843,1447" to="19843,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JEMEAAADcAAAADwAAAGRycy9kb3ducmV2LnhtbERPS2vCQBC+F/wPywi91Y0FJaSu4oMW&#10;T1IfWHobsmOSmp0J2VXjv+8eBI8f33sy61ytrtT6StjAcJCAIs7FVlwYOOw/31JQPiBbrIXJwJ08&#10;zKa9lwlmVm68pesuFCqGsM/QQBlCk2nt85Ic+oE0xJE7SeswRNgW2rZ4i+Gu1u9JMtYOK44NJTa0&#10;LCk/7y7OwN8C+ZjO01X6Javf78vmJPKjjXntd/MPUIG68BQ/3GtrYDSK8+OZeAT0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okQwQAAANwAAAAPAAAAAAAAAAAAAAAA&#10;AKECAABkcnMvZG93bnJldi54bWxQSwUGAAAAAAQABAD5AAAAjwMAAAAA&#10;" strokecolor="#24282b" strokeweight="33e-5mm">
                  <v:stroke endcap="square"/>
                </v:line>
                <v:line id="Line 567" o:spid="_x0000_s1536" style="position:absolute;flip:y;visibility:visible;mso-wrap-style:square" from="18700,9239" to="18700,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si8QAAADcAAAADwAAAGRycy9kb3ducmV2LnhtbESPQWvCQBSE74X+h+UVeqsbC5YQXUUr&#10;Sk/FqijeHtlnEs2+F7Krpv++KxQ8DjPzDTOadK5WV2p9JWyg30tAEediKy4MbDeLtxSUD8gWa2Ey&#10;8EseJuPnpxFmVm78Q9d1KFSEsM/QQBlCk2nt85Ic+p40xNE7SuswRNkW2rZ4i3BX6/ck+dAOK44L&#10;JTb0WVJ+Xl+cgdMMeZdO03m6lPlhdfk+iuy1Ma8v3XQIKlAXHuH/9pc1MBj04X4mHgE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iyLxAAAANwAAAAPAAAAAAAAAAAA&#10;AAAAAKECAABkcnMvZG93bnJldi54bWxQSwUGAAAAAAQABAD5AAAAkgMAAAAA&#10;" strokecolor="#24282b" strokeweight="33e-5mm">
                  <v:stroke endcap="square"/>
                </v:line>
                <v:rect id="Rectangle 572" o:spid="_x0000_s1537" style="position:absolute;left:152;top:18173;width:296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8118BC" w:rsidRDefault="008118BC" w:rsidP="00656AAE">
                        <w:r>
                          <w:rPr>
                            <w:rFonts w:cs="Times New Roman"/>
                            <w:color w:val="24282B"/>
                            <w:sz w:val="20"/>
                            <w:szCs w:val="20"/>
                          </w:rPr>
                          <w:t xml:space="preserve">0.5% </w:t>
                        </w:r>
                      </w:p>
                    </w:txbxContent>
                  </v:textbox>
                </v:rect>
                <v:rect id="Rectangle 573" o:spid="_x0000_s1538" style="position:absolute;left:2965;top:18199;width:7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8118BC" w:rsidRDefault="008118BC" w:rsidP="00656AAE">
                        <w:r>
                          <w:rPr>
                            <w:rFonts w:cs="Times New Roman"/>
                            <w:i/>
                            <w:iCs/>
                            <w:color w:val="24282B"/>
                            <w:sz w:val="20"/>
                            <w:szCs w:val="20"/>
                          </w:rPr>
                          <w:t>P</w:t>
                        </w:r>
                      </w:p>
                    </w:txbxContent>
                  </v:textbox>
                </v:rect>
                <v:rect id="Rectangle 574" o:spid="_x0000_s1539" style="position:absolute;left:3663;top:18942;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8118BC" w:rsidRDefault="008118BC" w:rsidP="00656AAE">
                        <w:r>
                          <w:rPr>
                            <w:rFonts w:cs="Times New Roman"/>
                            <w:color w:val="24282B"/>
                            <w:sz w:val="12"/>
                            <w:szCs w:val="12"/>
                          </w:rPr>
                          <w:t>1</w:t>
                        </w:r>
                      </w:p>
                    </w:txbxContent>
                  </v:textbox>
                </v:rect>
                <v:rect id="Rectangle 575" o:spid="_x0000_s1540" style="position:absolute;left:33737;top:18173;width:296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8118BC" w:rsidRDefault="008118BC" w:rsidP="00656AAE">
                        <w:r>
                          <w:rPr>
                            <w:rFonts w:cs="Times New Roman"/>
                            <w:color w:val="24282B"/>
                            <w:sz w:val="20"/>
                            <w:szCs w:val="20"/>
                          </w:rPr>
                          <w:t xml:space="preserve">0.5% </w:t>
                        </w:r>
                      </w:p>
                    </w:txbxContent>
                  </v:textbox>
                </v:rect>
                <v:rect id="Rectangle 576" o:spid="_x0000_s1541" style="position:absolute;left:36588;top:18199;width:7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8118BC" w:rsidRDefault="008118BC" w:rsidP="00656AAE">
                        <w:r>
                          <w:rPr>
                            <w:rFonts w:cs="Times New Roman"/>
                            <w:i/>
                            <w:iCs/>
                            <w:color w:val="24282B"/>
                            <w:sz w:val="20"/>
                            <w:szCs w:val="20"/>
                          </w:rPr>
                          <w:t>P</w:t>
                        </w:r>
                      </w:p>
                    </w:txbxContent>
                  </v:textbox>
                </v:rect>
                <v:rect id="Rectangle 577" o:spid="_x0000_s1542" style="position:absolute;left:37242;top:18942;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8118BC" w:rsidRDefault="008118BC" w:rsidP="00656AAE">
                        <w:r>
                          <w:rPr>
                            <w:rFonts w:cs="Times New Roman"/>
                            <w:color w:val="24282B"/>
                            <w:sz w:val="12"/>
                            <w:szCs w:val="12"/>
                          </w:rPr>
                          <w:t>3</w:t>
                        </w:r>
                      </w:p>
                    </w:txbxContent>
                  </v:textbox>
                </v:rect>
                <v:rect id="Rectangle 578" o:spid="_x0000_s1543" style="position:absolute;left:7683;top:32385;width:141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8118BC" w:rsidRDefault="008118BC" w:rsidP="00656AAE">
                        <w:r>
                          <w:rPr>
                            <w:rFonts w:cs="Times New Roman"/>
                            <w:i/>
                            <w:iCs/>
                            <w:color w:val="24282B"/>
                            <w:sz w:val="20"/>
                            <w:szCs w:val="20"/>
                          </w:rPr>
                          <w:t>SF</w:t>
                        </w:r>
                      </w:p>
                    </w:txbxContent>
                  </v:textbox>
                </v:rect>
                <v:rect id="Rectangle 579" o:spid="_x0000_s1544" style="position:absolute;left:9004;top:3306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8118BC" w:rsidRDefault="008118BC" w:rsidP="00656AAE">
                        <w:r>
                          <w:rPr>
                            <w:rFonts w:cs="Times New Roman"/>
                            <w:color w:val="24282B"/>
                            <w:sz w:val="12"/>
                            <w:szCs w:val="12"/>
                          </w:rPr>
                          <w:t>1</w:t>
                        </w:r>
                      </w:p>
                    </w:txbxContent>
                  </v:textbox>
                </v:rect>
                <v:rect id="Rectangle 580" o:spid="_x0000_s1545" style="position:absolute;left:14046;top:32385;width:141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8118BC" w:rsidRDefault="008118BC" w:rsidP="00656AAE">
                        <w:r>
                          <w:rPr>
                            <w:rFonts w:cs="Times New Roman"/>
                            <w:i/>
                            <w:iCs/>
                            <w:color w:val="24282B"/>
                            <w:sz w:val="20"/>
                            <w:szCs w:val="20"/>
                          </w:rPr>
                          <w:t>SF</w:t>
                        </w:r>
                      </w:p>
                    </w:txbxContent>
                  </v:textbox>
                </v:rect>
                <v:rect id="Rectangle 581" o:spid="_x0000_s1546" style="position:absolute;left:15341;top:3306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8118BC" w:rsidRDefault="008118BC" w:rsidP="00656AAE">
                        <w:r>
                          <w:rPr>
                            <w:rFonts w:cs="Times New Roman"/>
                            <w:color w:val="24282B"/>
                            <w:sz w:val="12"/>
                            <w:szCs w:val="12"/>
                          </w:rPr>
                          <w:t>2</w:t>
                        </w:r>
                      </w:p>
                    </w:txbxContent>
                  </v:textbox>
                </v:rect>
                <v:rect id="Rectangle 582" o:spid="_x0000_s1547" style="position:absolute;left:24511;top:32385;width:141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8118BC" w:rsidRDefault="008118BC" w:rsidP="00656AAE">
                        <w:r>
                          <w:rPr>
                            <w:rFonts w:cs="Times New Roman"/>
                            <w:i/>
                            <w:iCs/>
                            <w:color w:val="24282B"/>
                            <w:sz w:val="20"/>
                            <w:szCs w:val="20"/>
                          </w:rPr>
                          <w:t>SF</w:t>
                        </w:r>
                      </w:p>
                    </w:txbxContent>
                  </v:textbox>
                </v:rect>
                <v:rect id="Rectangle 583" o:spid="_x0000_s1548" style="position:absolute;left:25800;top:3306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8118BC" w:rsidRDefault="008118BC" w:rsidP="00656AAE">
                        <w:r>
                          <w:rPr>
                            <w:rFonts w:cs="Times New Roman"/>
                            <w:color w:val="24282B"/>
                            <w:sz w:val="12"/>
                            <w:szCs w:val="12"/>
                          </w:rPr>
                          <w:t>3</w:t>
                        </w:r>
                      </w:p>
                    </w:txbxContent>
                  </v:textbox>
                </v:rect>
                <v:rect id="Rectangle 584" o:spid="_x0000_s1549" style="position:absolute;left:24815;top:34766;width:7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8118BC" w:rsidRDefault="008118BC" w:rsidP="00656AAE">
                        <w:r>
                          <w:rPr>
                            <w:rFonts w:cs="Times New Roman"/>
                            <w:i/>
                            <w:iCs/>
                            <w:color w:val="24282B"/>
                            <w:sz w:val="20"/>
                            <w:szCs w:val="20"/>
                          </w:rPr>
                          <w:t>P</w:t>
                        </w:r>
                      </w:p>
                    </w:txbxContent>
                  </v:textbox>
                </v:rect>
                <v:rect id="Rectangle 585" o:spid="_x0000_s1550" style="position:absolute;left:25488;top:35433;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8118BC" w:rsidRDefault="008118BC" w:rsidP="00656AAE">
                        <w:r>
                          <w:rPr>
                            <w:rFonts w:cs="Times New Roman"/>
                            <w:color w:val="24282B"/>
                            <w:sz w:val="12"/>
                            <w:szCs w:val="12"/>
                          </w:rPr>
                          <w:t>3</w:t>
                        </w:r>
                      </w:p>
                    </w:txbxContent>
                  </v:textbox>
                </v:rect>
                <v:rect id="Rectangle 586" o:spid="_x0000_s1551" style="position:absolute;left:14414;top:34766;width:7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8118BC" w:rsidRDefault="008118BC" w:rsidP="00656AAE">
                        <w:r>
                          <w:rPr>
                            <w:rFonts w:cs="Times New Roman"/>
                            <w:i/>
                            <w:iCs/>
                            <w:color w:val="24282B"/>
                            <w:sz w:val="20"/>
                            <w:szCs w:val="20"/>
                          </w:rPr>
                          <w:t>P</w:t>
                        </w:r>
                      </w:p>
                    </w:txbxContent>
                  </v:textbox>
                </v:rect>
                <v:rect id="Rectangle 587" o:spid="_x0000_s1552" style="position:absolute;left:15113;top:35433;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8118BC" w:rsidRDefault="008118BC" w:rsidP="00656AAE">
                        <w:r>
                          <w:rPr>
                            <w:rFonts w:cs="Times New Roman"/>
                            <w:color w:val="24282B"/>
                            <w:sz w:val="12"/>
                            <w:szCs w:val="12"/>
                          </w:rPr>
                          <w:t>2</w:t>
                        </w:r>
                      </w:p>
                    </w:txbxContent>
                  </v:textbox>
                </v:rect>
                <v:rect id="Rectangle 588" o:spid="_x0000_s1553" style="position:absolute;left:8083;top:34766;width:7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8118BC" w:rsidRDefault="008118BC" w:rsidP="00656AAE">
                        <w:r>
                          <w:rPr>
                            <w:rFonts w:cs="Times New Roman"/>
                            <w:i/>
                            <w:iCs/>
                            <w:color w:val="24282B"/>
                            <w:sz w:val="20"/>
                            <w:szCs w:val="20"/>
                          </w:rPr>
                          <w:t>P</w:t>
                        </w:r>
                      </w:p>
                    </w:txbxContent>
                  </v:textbox>
                </v:rect>
                <v:rect id="Rectangle 589" o:spid="_x0000_s1554" style="position:absolute;left:8775;top:35433;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8118BC" w:rsidRDefault="008118BC" w:rsidP="00656AAE">
                        <w:r>
                          <w:rPr>
                            <w:rFonts w:cs="Times New Roman"/>
                            <w:color w:val="24282B"/>
                            <w:sz w:val="12"/>
                            <w:szCs w:val="12"/>
                          </w:rPr>
                          <w:t>1</w:t>
                        </w:r>
                      </w:p>
                    </w:txbxContent>
                  </v:textbox>
                </v:rect>
                <w10:anchorlock/>
              </v:group>
            </w:pict>
          </mc:Fallback>
        </mc:AlternateContent>
      </w:r>
    </w:p>
    <w:p w:rsidR="007B622C" w:rsidRPr="005B2E0A" w:rsidRDefault="007B622C" w:rsidP="009F5019">
      <w:pPr>
        <w:spacing w:before="360" w:line="180" w:lineRule="auto"/>
        <w:rPr>
          <w:rtl/>
          <w:lang w:eastAsia="en-US" w:bidi="ar-EG"/>
        </w:rPr>
      </w:pPr>
      <w:r w:rsidRPr="005B2E0A">
        <w:rPr>
          <w:rtl/>
          <w:lang w:eastAsia="en-US" w:bidi="ar-EG"/>
        </w:rPr>
        <w:t xml:space="preserve">يظهر في الشكل </w:t>
      </w:r>
      <w:r w:rsidRPr="005B2E0A">
        <w:rPr>
          <w:lang w:eastAsia="en-US" w:bidi="ar-EG"/>
        </w:rPr>
        <w:t>3</w:t>
      </w:r>
      <w:r w:rsidRPr="005B2E0A">
        <w:rPr>
          <w:rtl/>
          <w:lang w:eastAsia="en-US" w:bidi="ar-EG"/>
        </w:rPr>
        <w:t>،</w:t>
      </w:r>
      <w:bookmarkStart w:id="2" w:name="_GoBack"/>
      <w:bookmarkEnd w:id="2"/>
      <w:r w:rsidRPr="005B2E0A">
        <w:rPr>
          <w:rtl/>
          <w:lang w:eastAsia="en-US" w:bidi="ar-EG"/>
        </w:rPr>
        <w:t xml:space="preserve"> تمثيل عام لمفاهيم ترددات المركز وعرض النطاق المشغول في أنظمة الموجات الحاملة المتعددة ذات الموجات الحاملة العشوائية.</w:t>
      </w:r>
    </w:p>
    <w:p w:rsidR="007B622C" w:rsidRPr="009F5019" w:rsidRDefault="007B622C" w:rsidP="009F5019">
      <w:pPr>
        <w:spacing w:line="180" w:lineRule="auto"/>
        <w:rPr>
          <w:spacing w:val="-4"/>
          <w:rtl/>
          <w:lang w:eastAsia="en-US" w:bidi="ar-EG"/>
        </w:rPr>
      </w:pPr>
      <w:r w:rsidRPr="009F5019">
        <w:rPr>
          <w:spacing w:val="-4"/>
          <w:rtl/>
          <w:lang w:eastAsia="en-US" w:bidi="ar-EG"/>
        </w:rPr>
        <w:t>وتقيَّم النسب المئوية للقدرة الزائدة عن تلك المحددة لعرض النطاق المشغول بالنسبة إلى مجمل قدرة النظام على النحو التالي:</w:t>
      </w:r>
    </w:p>
    <w:p w:rsidR="00067B3D" w:rsidRPr="008071EB" w:rsidRDefault="00183531" w:rsidP="00183531">
      <w:pPr>
        <w:pStyle w:val="Equation"/>
        <w:tabs>
          <w:tab w:val="clear" w:pos="4820"/>
          <w:tab w:val="center" w:pos="4382"/>
        </w:tabs>
        <w:bidi w:val="0"/>
        <w:spacing w:line="240" w:lineRule="auto"/>
        <w:rPr>
          <w:lang w:bidi="ar-EG"/>
        </w:rPr>
      </w:pPr>
      <w:r>
        <w:rPr>
          <w:noProof/>
          <w:lang w:eastAsia="zh-CN"/>
        </w:rPr>
        <mc:AlternateContent>
          <mc:Choice Requires="wps">
            <w:drawing>
              <wp:anchor distT="0" distB="0" distL="114300" distR="114300" simplePos="0" relativeHeight="251662848" behindDoc="0" locked="0" layoutInCell="1" allowOverlap="1" wp14:anchorId="1E492CDA" wp14:editId="784A6B60">
                <wp:simplePos x="0" y="0"/>
                <wp:positionH relativeFrom="column">
                  <wp:posOffset>3997061</wp:posOffset>
                </wp:positionH>
                <wp:positionV relativeFrom="paragraph">
                  <wp:posOffset>179070</wp:posOffset>
                </wp:positionV>
                <wp:extent cx="974785" cy="215660"/>
                <wp:effectExtent l="0" t="0" r="0" b="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85" cy="215660"/>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183531" w:rsidRDefault="008118BC" w:rsidP="00183531">
                            <w:pPr>
                              <w:pStyle w:val="NormalWeb"/>
                              <w:overflowPunct w:val="0"/>
                              <w:bidi/>
                              <w:spacing w:before="0" w:beforeAutospacing="0" w:after="0" w:afterAutospacing="0" w:line="200" w:lineRule="exact"/>
                              <w:jc w:val="center"/>
                              <w:rPr>
                                <w:sz w:val="26"/>
                                <w:szCs w:val="26"/>
                              </w:rPr>
                            </w:pPr>
                            <w:r w:rsidRPr="00183531">
                              <w:rPr>
                                <w:rFonts w:eastAsia="Times New Roman" w:cs="Traditional Arabic" w:hint="cs"/>
                                <w:sz w:val="26"/>
                                <w:szCs w:val="26"/>
                                <w:rtl/>
                                <w:lang w:bidi="ar-EG"/>
                              </w:rPr>
                              <w:t>نطاق موزع مجاور</w:t>
                            </w:r>
                            <w:r>
                              <w:rPr>
                                <w:rFonts w:eastAsia="Times New Roman" w:cs="Traditional Arabic" w:hint="cs"/>
                                <w:sz w:val="26"/>
                                <w:szCs w:val="26"/>
                                <w:rtl/>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84" o:spid="_x0000_s1555" style="position:absolute;left:0;text-align:left;margin-left:314.75pt;margin-top:14.1pt;width:76.75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" stroked="f" strokecolor="silver" strokeweight=".25pt">
                <v:textbox inset="1pt,1pt,1pt,1pt">
                  <w:txbxContent>
                    <w:p w:rsidR="008118BC" w:rsidRPr="00183531" w:rsidRDefault="008118BC" w:rsidP="00183531">
                      <w:pPr>
                        <w:pStyle w:val="NormalWeb"/>
                        <w:overflowPunct w:val="0"/>
                        <w:bidi/>
                        <w:spacing w:before="0" w:beforeAutospacing="0" w:after="0" w:afterAutospacing="0" w:line="200" w:lineRule="exact"/>
                        <w:jc w:val="center"/>
                        <w:rPr>
                          <w:sz w:val="26"/>
                          <w:szCs w:val="26"/>
                        </w:rPr>
                      </w:pPr>
                      <w:r w:rsidRPr="00183531">
                        <w:rPr>
                          <w:rFonts w:eastAsia="Times New Roman" w:cs="Traditional Arabic" w:hint="cs"/>
                          <w:sz w:val="26"/>
                          <w:szCs w:val="26"/>
                          <w:rtl/>
                          <w:lang w:bidi="ar-EG"/>
                        </w:rPr>
                        <w:t>نطاق موزع مجاور</w:t>
                      </w:r>
                      <w:r>
                        <w:rPr>
                          <w:rFonts w:eastAsia="Times New Roman" w:cs="Traditional Arabic" w:hint="cs"/>
                          <w:sz w:val="26"/>
                          <w:szCs w:val="26"/>
                          <w:rtl/>
                          <w:lang w:bidi="ar-EG"/>
                        </w:rPr>
                        <w:t>:</w:t>
                      </w:r>
                    </w:p>
                  </w:txbxContent>
                </v:textbox>
              </v:rect>
            </w:pict>
          </mc:Fallback>
        </mc:AlternateContent>
      </w:r>
      <w:r w:rsidR="00067B3D" w:rsidRPr="008071EB">
        <w:rPr>
          <w:lang w:bidi="ar-EG"/>
        </w:rPr>
        <w:tab/>
      </w:r>
      <w:r w:rsidRPr="009B2CB8">
        <w:rPr>
          <w:position w:val="-30"/>
          <w:lang w:bidi="ar-EG"/>
        </w:rPr>
        <w:object w:dxaOrig="2760" w:dyaOrig="680">
          <v:shape id="_x0000_i1030" type="#_x0000_t75" style="width:138.75pt;height:34.5pt" o:ole="" fillcolor="window">
            <v:imagedata r:id="rId31" o:title=""/>
          </v:shape>
          <o:OLEObject Type="Embed" ProgID="Equation.3" ShapeID="_x0000_i1030" DrawAspect="Content" ObjectID="_1376826588" r:id="rId32"/>
        </w:object>
      </w:r>
      <w:r w:rsidR="00067B3D" w:rsidRPr="00B150A0">
        <w:rPr>
          <w:lang w:bidi="ar-EG"/>
        </w:rPr>
        <w:t>      </w:t>
      </w:r>
      <w:r w:rsidR="00067B3D" w:rsidRPr="008071EB">
        <w:rPr>
          <w:lang w:bidi="ar-EG"/>
        </w:rPr>
        <w:t>%</w:t>
      </w:r>
    </w:p>
    <w:p w:rsidR="00067B3D" w:rsidRPr="008071EB" w:rsidRDefault="00183531" w:rsidP="00183531">
      <w:pPr>
        <w:pStyle w:val="Equation"/>
        <w:tabs>
          <w:tab w:val="clear" w:pos="4820"/>
          <w:tab w:val="center" w:pos="4382"/>
        </w:tabs>
        <w:bidi w:val="0"/>
        <w:spacing w:line="240" w:lineRule="auto"/>
        <w:rPr>
          <w:lang w:bidi="ar-EG"/>
        </w:rPr>
      </w:pPr>
      <w:r>
        <w:rPr>
          <w:noProof/>
          <w:lang w:eastAsia="zh-CN"/>
        </w:rPr>
        <mc:AlternateContent>
          <mc:Choice Requires="wps">
            <w:drawing>
              <wp:anchor distT="0" distB="0" distL="114300" distR="114300" simplePos="0" relativeHeight="251664896" behindDoc="0" locked="0" layoutInCell="1" allowOverlap="1" wp14:anchorId="5A064D51" wp14:editId="3ED0F79D">
                <wp:simplePos x="0" y="0"/>
                <wp:positionH relativeFrom="column">
                  <wp:posOffset>4006850</wp:posOffset>
                </wp:positionH>
                <wp:positionV relativeFrom="paragraph">
                  <wp:posOffset>159756</wp:posOffset>
                </wp:positionV>
                <wp:extent cx="974725" cy="215265"/>
                <wp:effectExtent l="0" t="0" r="0" b="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215265"/>
                        </a:xfrm>
                        <a:prstGeom prst="rect">
                          <a:avLst/>
                        </a:prstGeom>
                        <a:solidFill>
                          <a:srgbClr val="FFFFFF"/>
                        </a:solidFill>
                        <a:ln>
                          <a:noFill/>
                        </a:ln>
                        <a:effectLst/>
                        <a:extLst>
                          <a:ext uri="{91240B29-F687-4F45-9708-019B960494DF}">
                            <a14:hiddenLine xmlns:a14="http://schemas.microsoft.com/office/drawing/2010/main" w="3175" cap="flat">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18BC" w:rsidRPr="00183531" w:rsidRDefault="008118BC" w:rsidP="00183531">
                            <w:pPr>
                              <w:pStyle w:val="NormalWeb"/>
                              <w:overflowPunct w:val="0"/>
                              <w:bidi/>
                              <w:spacing w:before="0" w:beforeAutospacing="0" w:after="0" w:afterAutospacing="0" w:line="200" w:lineRule="exact"/>
                              <w:jc w:val="center"/>
                              <w:rPr>
                                <w:sz w:val="26"/>
                                <w:szCs w:val="26"/>
                              </w:rPr>
                            </w:pPr>
                            <w:r w:rsidRPr="00183531">
                              <w:rPr>
                                <w:rFonts w:eastAsia="Times New Roman" w:cs="Traditional Arabic" w:hint="cs"/>
                                <w:sz w:val="26"/>
                                <w:szCs w:val="26"/>
                                <w:rtl/>
                                <w:lang w:bidi="ar-EG"/>
                              </w:rPr>
                              <w:t>نطاق موزع مجاور</w:t>
                            </w:r>
                            <w:r>
                              <w:rPr>
                                <w:rFonts w:eastAsia="Times New Roman" w:cs="Traditional Arabic" w:hint="cs"/>
                                <w:sz w:val="26"/>
                                <w:szCs w:val="26"/>
                                <w:rtl/>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85" o:spid="_x0000_s1556" style="position:absolute;left:0;text-align:left;margin-left:315.5pt;margin-top:12.6pt;width:76.75pt;height:16.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" stroked="f" strokecolor="silver" strokeweight=".25pt">
                <v:textbox inset="1pt,1pt,1pt,1pt">
                  <w:txbxContent>
                    <w:p w:rsidR="008118BC" w:rsidRPr="00183531" w:rsidRDefault="008118BC" w:rsidP="00183531">
                      <w:pPr>
                        <w:pStyle w:val="NormalWeb"/>
                        <w:overflowPunct w:val="0"/>
                        <w:bidi/>
                        <w:spacing w:before="0" w:beforeAutospacing="0" w:after="0" w:afterAutospacing="0" w:line="200" w:lineRule="exact"/>
                        <w:jc w:val="center"/>
                        <w:rPr>
                          <w:sz w:val="26"/>
                          <w:szCs w:val="26"/>
                        </w:rPr>
                      </w:pPr>
                      <w:r w:rsidRPr="00183531">
                        <w:rPr>
                          <w:rFonts w:eastAsia="Times New Roman" w:cs="Traditional Arabic" w:hint="cs"/>
                          <w:sz w:val="26"/>
                          <w:szCs w:val="26"/>
                          <w:rtl/>
                          <w:lang w:bidi="ar-EG"/>
                        </w:rPr>
                        <w:t>نطاق موزع مجاور</w:t>
                      </w:r>
                      <w:r>
                        <w:rPr>
                          <w:rFonts w:eastAsia="Times New Roman" w:cs="Traditional Arabic" w:hint="cs"/>
                          <w:sz w:val="26"/>
                          <w:szCs w:val="26"/>
                          <w:rtl/>
                          <w:lang w:bidi="ar-EG"/>
                        </w:rPr>
                        <w:t>:</w:t>
                      </w:r>
                    </w:p>
                  </w:txbxContent>
                </v:textbox>
              </v:rect>
            </w:pict>
          </mc:Fallback>
        </mc:AlternateContent>
      </w:r>
      <w:r w:rsidR="00067B3D" w:rsidRPr="008071EB">
        <w:rPr>
          <w:lang w:bidi="ar-EG"/>
        </w:rPr>
        <w:tab/>
      </w:r>
      <w:r w:rsidRPr="009B2CB8">
        <w:rPr>
          <w:position w:val="-30"/>
          <w:lang w:bidi="ar-EG"/>
        </w:rPr>
        <w:object w:dxaOrig="2780" w:dyaOrig="680">
          <v:shape id="_x0000_i1031" type="#_x0000_t75" style="width:138.75pt;height:34.5pt" o:ole="" fillcolor="window">
            <v:imagedata r:id="rId33" o:title=""/>
          </v:shape>
          <o:OLEObject Type="Embed" ProgID="Equation.3" ShapeID="_x0000_i1031" DrawAspect="Content" ObjectID="_1376826589" r:id="rId34"/>
        </w:object>
      </w:r>
      <w:r>
        <w:rPr>
          <w:lang w:bidi="ar-EG"/>
        </w:rPr>
        <w:t>  </w:t>
      </w:r>
      <w:r w:rsidR="00067B3D" w:rsidRPr="00B150A0">
        <w:rPr>
          <w:lang w:bidi="ar-EG"/>
        </w:rPr>
        <w:t>    </w:t>
      </w:r>
      <w:r w:rsidR="00067B3D" w:rsidRPr="008071EB">
        <w:rPr>
          <w:lang w:bidi="ar-EG"/>
        </w:rPr>
        <w:t>%</w:t>
      </w:r>
    </w:p>
    <w:p w:rsidR="007B622C" w:rsidRDefault="007B622C" w:rsidP="009F5019">
      <w:pPr>
        <w:spacing w:before="360" w:line="180" w:lineRule="auto"/>
        <w:rPr>
          <w:lang w:eastAsia="en-US" w:bidi="ar-EG"/>
        </w:rPr>
      </w:pPr>
      <w:r w:rsidRPr="005B2E0A">
        <w:rPr>
          <w:rtl/>
          <w:lang w:eastAsia="en-US" w:bidi="ar-EG"/>
        </w:rPr>
        <w:t xml:space="preserve">وقد </w:t>
      </w:r>
      <w:proofErr w:type="spellStart"/>
      <w:r w:rsidRPr="005B2E0A">
        <w:rPr>
          <w:rtl/>
          <w:lang w:eastAsia="en-US" w:bidi="ar-EG"/>
        </w:rPr>
        <w:t>ين</w:t>
      </w:r>
      <w:r w:rsidR="00F65F9D">
        <w:rPr>
          <w:rtl/>
          <w:lang w:eastAsia="en-US" w:bidi="ar-EG"/>
        </w:rPr>
        <w:t>‍</w:t>
      </w:r>
      <w:r w:rsidRPr="005B2E0A">
        <w:rPr>
          <w:rtl/>
          <w:lang w:eastAsia="en-US" w:bidi="ar-EG"/>
        </w:rPr>
        <w:t>زاح</w:t>
      </w:r>
      <w:proofErr w:type="spellEnd"/>
      <w:r w:rsidRPr="005B2E0A">
        <w:rPr>
          <w:rtl/>
          <w:lang w:eastAsia="en-US" w:bidi="ar-EG"/>
        </w:rPr>
        <w:t xml:space="preserve"> المركز المحدد لعرض النطاق المشغول عن تردد مركز القناة نتيجة تسوية القدرة الواقعة خارج كلا </w:t>
      </w:r>
      <w:proofErr w:type="spellStart"/>
      <w:r w:rsidRPr="005B2E0A">
        <w:rPr>
          <w:rtl/>
          <w:lang w:eastAsia="en-US" w:bidi="ar-EG"/>
        </w:rPr>
        <w:t>جانب</w:t>
      </w:r>
      <w:r w:rsidR="00084E24">
        <w:rPr>
          <w:rtl/>
          <w:lang w:eastAsia="en-US" w:bidi="ar-EG"/>
        </w:rPr>
        <w:t>‍</w:t>
      </w:r>
      <w:r w:rsidRPr="005B2E0A">
        <w:rPr>
          <w:rtl/>
          <w:lang w:eastAsia="en-US" w:bidi="ar-EG"/>
        </w:rPr>
        <w:t>ي</w:t>
      </w:r>
      <w:proofErr w:type="spellEnd"/>
      <w:r w:rsidRPr="005B2E0A">
        <w:rPr>
          <w:rtl/>
          <w:lang w:eastAsia="en-US" w:bidi="ar-EG"/>
        </w:rPr>
        <w:t xml:space="preserve"> القناة.</w:t>
      </w:r>
    </w:p>
    <w:p w:rsidR="001F5D95" w:rsidRPr="005B2E0A" w:rsidRDefault="001F5D95" w:rsidP="00084E24">
      <w:pPr>
        <w:spacing w:before="600" w:line="180" w:lineRule="auto"/>
        <w:jc w:val="center"/>
        <w:rPr>
          <w:rtl/>
          <w:lang w:eastAsia="en-US" w:bidi="ar-EG"/>
        </w:rPr>
      </w:pPr>
      <w:r>
        <w:rPr>
          <w:rtl/>
          <w:lang w:eastAsia="en-US" w:bidi="ar-EG"/>
        </w:rPr>
        <w:t>__________</w:t>
      </w:r>
    </w:p>
    <w:sectPr w:rsidR="001F5D95" w:rsidRPr="005B2E0A" w:rsidSect="0046073F">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8BC" w:rsidRDefault="008118BC">
      <w:r>
        <w:separator/>
      </w:r>
    </w:p>
  </w:endnote>
  <w:endnote w:type="continuationSeparator" w:id="0">
    <w:p w:rsidR="008118BC" w:rsidRDefault="00811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Default="008118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Pr="005E066B" w:rsidRDefault="008118B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Default="008118BC">
    <w:pPr>
      <w:pStyle w:val="Footer"/>
    </w:pPr>
    <w:fldSimple w:instr=" FILENAME \p \* MERGEFORMAT ">
      <w:r>
        <w:t>P:\ARA\ITU-R\REC\F\1191-3\POOL\1191-3(5-11)A.docx</w:t>
      </w:r>
    </w:fldSimple>
    <w:r>
      <w:tab/>
    </w:r>
    <w:r>
      <w:fldChar w:fldCharType="begin"/>
    </w:r>
    <w:r>
      <w:instrText xml:space="preserve"> savedate \@ dd.MM.yy </w:instrText>
    </w:r>
    <w:r>
      <w:fldChar w:fldCharType="separate"/>
    </w:r>
    <w:r>
      <w:t>29.07.11</w:t>
    </w:r>
    <w:r>
      <w:fldChar w:fldCharType="end"/>
    </w:r>
    <w:r>
      <w:tab/>
    </w:r>
    <w:r>
      <w:fldChar w:fldCharType="begin"/>
    </w:r>
    <w:r>
      <w:instrText xml:space="preserve"> printdate \@ dd.MM.yy </w:instrText>
    </w:r>
    <w:r>
      <w:fldChar w:fldCharType="separate"/>
    </w:r>
    <w:r>
      <w:t>29.07.11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8BC" w:rsidRDefault="008118BC" w:rsidP="00E1601B">
      <w:pPr>
        <w:spacing w:line="240" w:lineRule="auto"/>
      </w:pPr>
      <w:r>
        <w:t>____________________</w:t>
      </w:r>
    </w:p>
  </w:footnote>
  <w:footnote w:type="continuationSeparator" w:id="0">
    <w:p w:rsidR="008118BC" w:rsidRDefault="008118BC">
      <w:r>
        <w:continuationSeparator/>
      </w:r>
    </w:p>
  </w:footnote>
  <w:footnote w:id="1">
    <w:p w:rsidR="008118BC" w:rsidRDefault="008118BC">
      <w:pPr>
        <w:pStyle w:val="FootnoteText"/>
        <w:rPr>
          <w:lang w:bidi="ar-EG"/>
        </w:rPr>
      </w:pPr>
      <w:r w:rsidRPr="00C651B9">
        <w:rPr>
          <w:rStyle w:val="FootnoteReference"/>
          <w:position w:val="2"/>
          <w:rtl/>
        </w:rPr>
        <w:t>*</w:t>
      </w:r>
      <w:r>
        <w:rPr>
          <w:rtl/>
          <w:lang w:bidi="ar-EG"/>
        </w:rPr>
        <w:tab/>
      </w:r>
      <w:r>
        <w:rPr>
          <w:rFonts w:hint="cs"/>
          <w:rtl/>
          <w:lang w:bidi="ar-SY"/>
        </w:rPr>
        <w:t xml:space="preserve">ينبغي توجيه عناية لجنة الدراسات </w:t>
      </w:r>
      <w:r>
        <w:rPr>
          <w:lang w:bidi="ar-SY"/>
        </w:rPr>
        <w:t>1</w:t>
      </w:r>
      <w:r>
        <w:rPr>
          <w:rFonts w:hint="cs"/>
          <w:rtl/>
          <w:lang w:bidi="ar-SY"/>
        </w:rPr>
        <w:t xml:space="preserve"> التابعة لقطاع الاتصالات الراديوية إلى 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Pr="003D017C" w:rsidRDefault="008118B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Default="008118BC">
    <w:pPr>
      <w:pStyle w:val="Header"/>
    </w:pPr>
    <w:r>
      <w:rPr>
        <w:noProof/>
        <w:lang w:eastAsia="zh-CN"/>
      </w:rPr>
      <w:drawing>
        <wp:anchor distT="0" distB="0" distL="114300" distR="114300" simplePos="0" relativeHeight="251658240" behindDoc="1" locked="0" layoutInCell="1" allowOverlap="0" wp14:anchorId="4C3A9FDF" wp14:editId="0014109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Pr="003D017C" w:rsidRDefault="008118B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Pr="003D017C" w:rsidRDefault="008118BC" w:rsidP="005125CC">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F.1191-3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Default="008118B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w:t>
    </w:r>
    <w:r>
      <w:rPr>
        <w:rStyle w:val="PageNumber"/>
        <w:rtl/>
      </w:rPr>
      <w:fldChar w:fldCharType="end"/>
    </w:r>
  </w:p>
  <w:p w:rsidR="008118BC" w:rsidRDefault="008118BC" w:rsidP="00A0453F">
    <w:pPr>
      <w:pStyle w:val="Header"/>
      <w:ind w:right="360" w:firstLine="360"/>
    </w:pPr>
  </w:p>
  <w:p w:rsidR="008118BC" w:rsidRDefault="008118B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Pr="005E066B" w:rsidRDefault="008118BC" w:rsidP="0046073F">
    <w:pPr>
      <w:pStyle w:val="Header"/>
      <w:framePr w:wrap="around" w:vAnchor="text" w:hAnchor="text" w:xAlign="inside" w:y="1"/>
      <w:ind w:left="-20"/>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D5852">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8118BC" w:rsidRPr="008118BC" w:rsidRDefault="008118BC" w:rsidP="008118BC">
    <w:pPr>
      <w:pStyle w:val="Header"/>
      <w:rPr>
        <w:rFonts w:asciiTheme="minorHAnsi" w:hAnsiTheme="minorHAnsi"/>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F.1191-3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BC" w:rsidRDefault="008118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A79"/>
    <w:rsid w:val="00002849"/>
    <w:rsid w:val="00004474"/>
    <w:rsid w:val="00027907"/>
    <w:rsid w:val="00046359"/>
    <w:rsid w:val="000473FF"/>
    <w:rsid w:val="000522D1"/>
    <w:rsid w:val="00067954"/>
    <w:rsid w:val="00067B3D"/>
    <w:rsid w:val="00081122"/>
    <w:rsid w:val="00084E24"/>
    <w:rsid w:val="00096F01"/>
    <w:rsid w:val="000A079C"/>
    <w:rsid w:val="000A64AE"/>
    <w:rsid w:val="000B30D7"/>
    <w:rsid w:val="000C0934"/>
    <w:rsid w:val="000F312E"/>
    <w:rsid w:val="000F6D38"/>
    <w:rsid w:val="001006E9"/>
    <w:rsid w:val="001048FC"/>
    <w:rsid w:val="0011164D"/>
    <w:rsid w:val="00113EE4"/>
    <w:rsid w:val="001231D6"/>
    <w:rsid w:val="00132731"/>
    <w:rsid w:val="00140B98"/>
    <w:rsid w:val="001568ED"/>
    <w:rsid w:val="0017413D"/>
    <w:rsid w:val="00182385"/>
    <w:rsid w:val="00183531"/>
    <w:rsid w:val="00183CAB"/>
    <w:rsid w:val="00195BDE"/>
    <w:rsid w:val="00196389"/>
    <w:rsid w:val="00197749"/>
    <w:rsid w:val="001B03B8"/>
    <w:rsid w:val="001D2146"/>
    <w:rsid w:val="001E0B6B"/>
    <w:rsid w:val="001F23C7"/>
    <w:rsid w:val="001F5D95"/>
    <w:rsid w:val="00201143"/>
    <w:rsid w:val="002137FD"/>
    <w:rsid w:val="002144CB"/>
    <w:rsid w:val="00230502"/>
    <w:rsid w:val="00271843"/>
    <w:rsid w:val="00290A79"/>
    <w:rsid w:val="002971E7"/>
    <w:rsid w:val="002A0731"/>
    <w:rsid w:val="002B261D"/>
    <w:rsid w:val="002C0F17"/>
    <w:rsid w:val="002C1FE8"/>
    <w:rsid w:val="002D3483"/>
    <w:rsid w:val="002E7058"/>
    <w:rsid w:val="00300F80"/>
    <w:rsid w:val="00303491"/>
    <w:rsid w:val="00304728"/>
    <w:rsid w:val="0030719D"/>
    <w:rsid w:val="00314E5F"/>
    <w:rsid w:val="00340205"/>
    <w:rsid w:val="00365F6B"/>
    <w:rsid w:val="00380511"/>
    <w:rsid w:val="003C213D"/>
    <w:rsid w:val="003C50F2"/>
    <w:rsid w:val="003D017C"/>
    <w:rsid w:val="003D307E"/>
    <w:rsid w:val="003D40E1"/>
    <w:rsid w:val="003F15D8"/>
    <w:rsid w:val="00402F6B"/>
    <w:rsid w:val="00415363"/>
    <w:rsid w:val="00422D17"/>
    <w:rsid w:val="0042647B"/>
    <w:rsid w:val="0044201D"/>
    <w:rsid w:val="0046073F"/>
    <w:rsid w:val="00480E22"/>
    <w:rsid w:val="004910A2"/>
    <w:rsid w:val="004B094A"/>
    <w:rsid w:val="004D79B4"/>
    <w:rsid w:val="004E1620"/>
    <w:rsid w:val="004E7D1E"/>
    <w:rsid w:val="004F752B"/>
    <w:rsid w:val="00506547"/>
    <w:rsid w:val="00511801"/>
    <w:rsid w:val="005125CC"/>
    <w:rsid w:val="00524A85"/>
    <w:rsid w:val="00527EAF"/>
    <w:rsid w:val="0053197C"/>
    <w:rsid w:val="00531C39"/>
    <w:rsid w:val="005514CA"/>
    <w:rsid w:val="005570BF"/>
    <w:rsid w:val="0056060A"/>
    <w:rsid w:val="00577803"/>
    <w:rsid w:val="00584B8F"/>
    <w:rsid w:val="0059020C"/>
    <w:rsid w:val="00591053"/>
    <w:rsid w:val="005921A2"/>
    <w:rsid w:val="005960C8"/>
    <w:rsid w:val="005A018F"/>
    <w:rsid w:val="005B530B"/>
    <w:rsid w:val="005C397A"/>
    <w:rsid w:val="005C43CD"/>
    <w:rsid w:val="005D6161"/>
    <w:rsid w:val="005D6A35"/>
    <w:rsid w:val="005E066B"/>
    <w:rsid w:val="005F01A2"/>
    <w:rsid w:val="005F24EB"/>
    <w:rsid w:val="005F2A5B"/>
    <w:rsid w:val="005F3E06"/>
    <w:rsid w:val="005F3FD2"/>
    <w:rsid w:val="00656AAE"/>
    <w:rsid w:val="00667C08"/>
    <w:rsid w:val="00686ACA"/>
    <w:rsid w:val="006A0687"/>
    <w:rsid w:val="006B7215"/>
    <w:rsid w:val="006F0DD4"/>
    <w:rsid w:val="00720BD0"/>
    <w:rsid w:val="007362CE"/>
    <w:rsid w:val="0079268D"/>
    <w:rsid w:val="00794E1C"/>
    <w:rsid w:val="00796F0C"/>
    <w:rsid w:val="00797A2C"/>
    <w:rsid w:val="007B1739"/>
    <w:rsid w:val="007B622C"/>
    <w:rsid w:val="007C58FE"/>
    <w:rsid w:val="007D7E68"/>
    <w:rsid w:val="00802B34"/>
    <w:rsid w:val="00811188"/>
    <w:rsid w:val="008113E9"/>
    <w:rsid w:val="008118BC"/>
    <w:rsid w:val="00815E12"/>
    <w:rsid w:val="0083115C"/>
    <w:rsid w:val="00846C0D"/>
    <w:rsid w:val="008656C3"/>
    <w:rsid w:val="0087705A"/>
    <w:rsid w:val="00894394"/>
    <w:rsid w:val="008B76A0"/>
    <w:rsid w:val="008C5CCB"/>
    <w:rsid w:val="008C6A66"/>
    <w:rsid w:val="008C733D"/>
    <w:rsid w:val="008F7BC4"/>
    <w:rsid w:val="00904910"/>
    <w:rsid w:val="00912A86"/>
    <w:rsid w:val="00925FAA"/>
    <w:rsid w:val="00930F9D"/>
    <w:rsid w:val="009352F6"/>
    <w:rsid w:val="00936CB4"/>
    <w:rsid w:val="0094523F"/>
    <w:rsid w:val="009533AE"/>
    <w:rsid w:val="0096112A"/>
    <w:rsid w:val="009643BD"/>
    <w:rsid w:val="00964A11"/>
    <w:rsid w:val="00972570"/>
    <w:rsid w:val="009845C0"/>
    <w:rsid w:val="009C03B1"/>
    <w:rsid w:val="009C4D66"/>
    <w:rsid w:val="009C6655"/>
    <w:rsid w:val="009F5019"/>
    <w:rsid w:val="00A0453F"/>
    <w:rsid w:val="00A05BFB"/>
    <w:rsid w:val="00A163C1"/>
    <w:rsid w:val="00A177D7"/>
    <w:rsid w:val="00A2420C"/>
    <w:rsid w:val="00A40F26"/>
    <w:rsid w:val="00A56CCF"/>
    <w:rsid w:val="00A70D90"/>
    <w:rsid w:val="00A9579F"/>
    <w:rsid w:val="00A96D62"/>
    <w:rsid w:val="00AB2BD9"/>
    <w:rsid w:val="00AE09F4"/>
    <w:rsid w:val="00AE2234"/>
    <w:rsid w:val="00AE46C8"/>
    <w:rsid w:val="00AE7C5A"/>
    <w:rsid w:val="00AF5F81"/>
    <w:rsid w:val="00AF6ABB"/>
    <w:rsid w:val="00B105B0"/>
    <w:rsid w:val="00B16E8C"/>
    <w:rsid w:val="00B22D33"/>
    <w:rsid w:val="00B244FA"/>
    <w:rsid w:val="00B35CC0"/>
    <w:rsid w:val="00B452E5"/>
    <w:rsid w:val="00B964F7"/>
    <w:rsid w:val="00B978E1"/>
    <w:rsid w:val="00BB6241"/>
    <w:rsid w:val="00BC7202"/>
    <w:rsid w:val="00BD5852"/>
    <w:rsid w:val="00BE0D0E"/>
    <w:rsid w:val="00BF3DD6"/>
    <w:rsid w:val="00C04244"/>
    <w:rsid w:val="00C1100F"/>
    <w:rsid w:val="00C237F3"/>
    <w:rsid w:val="00C2408A"/>
    <w:rsid w:val="00C46925"/>
    <w:rsid w:val="00C50B28"/>
    <w:rsid w:val="00C53F27"/>
    <w:rsid w:val="00C63E44"/>
    <w:rsid w:val="00C651B9"/>
    <w:rsid w:val="00C71576"/>
    <w:rsid w:val="00C920E4"/>
    <w:rsid w:val="00C93F89"/>
    <w:rsid w:val="00C94B6E"/>
    <w:rsid w:val="00CB4BE8"/>
    <w:rsid w:val="00CC48AA"/>
    <w:rsid w:val="00CC6EA6"/>
    <w:rsid w:val="00CD71D4"/>
    <w:rsid w:val="00CE0FD1"/>
    <w:rsid w:val="00CF545E"/>
    <w:rsid w:val="00CF73A8"/>
    <w:rsid w:val="00D2107D"/>
    <w:rsid w:val="00D23D39"/>
    <w:rsid w:val="00D30FE6"/>
    <w:rsid w:val="00D34703"/>
    <w:rsid w:val="00D5031D"/>
    <w:rsid w:val="00D85FA6"/>
    <w:rsid w:val="00DA348F"/>
    <w:rsid w:val="00DB04F9"/>
    <w:rsid w:val="00DB3D2A"/>
    <w:rsid w:val="00DB47A0"/>
    <w:rsid w:val="00DC7E91"/>
    <w:rsid w:val="00DD670F"/>
    <w:rsid w:val="00DF4E37"/>
    <w:rsid w:val="00E103BB"/>
    <w:rsid w:val="00E12EB0"/>
    <w:rsid w:val="00E12FE3"/>
    <w:rsid w:val="00E1601B"/>
    <w:rsid w:val="00E3032C"/>
    <w:rsid w:val="00E45AFF"/>
    <w:rsid w:val="00E577A6"/>
    <w:rsid w:val="00E6418C"/>
    <w:rsid w:val="00E650A3"/>
    <w:rsid w:val="00E736B4"/>
    <w:rsid w:val="00E776C2"/>
    <w:rsid w:val="00E9048A"/>
    <w:rsid w:val="00E964C9"/>
    <w:rsid w:val="00E97CBF"/>
    <w:rsid w:val="00EC2BCA"/>
    <w:rsid w:val="00EE6932"/>
    <w:rsid w:val="00EF0744"/>
    <w:rsid w:val="00EF2FC5"/>
    <w:rsid w:val="00EF7CB5"/>
    <w:rsid w:val="00F15ECF"/>
    <w:rsid w:val="00F22C87"/>
    <w:rsid w:val="00F310B7"/>
    <w:rsid w:val="00F3359B"/>
    <w:rsid w:val="00F40BC5"/>
    <w:rsid w:val="00F615CE"/>
    <w:rsid w:val="00F65F9D"/>
    <w:rsid w:val="00F82FD6"/>
    <w:rsid w:val="00F95755"/>
    <w:rsid w:val="00FA3938"/>
    <w:rsid w:val="00FC417F"/>
    <w:rsid w:val="00FD429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118B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basedOn w:val="DefaultParagraphFont"/>
    <w:link w:val="FootnoteText"/>
    <w:uiPriority w:val="99"/>
    <w:rsid w:val="007B622C"/>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7B622C"/>
    <w:rPr>
      <w:rFonts w:ascii="Times New Roman Bold" w:hAnsi="Times New Roman Bold" w:cs="Traditional Arabic"/>
      <w:b/>
      <w:bCs/>
      <w:sz w:val="22"/>
      <w:szCs w:val="30"/>
      <w:lang w:eastAsia="fr-FR"/>
    </w:rPr>
  </w:style>
  <w:style w:type="paragraph" w:customStyle="1" w:styleId="Blanc">
    <w:name w:val="Blanc"/>
    <w:basedOn w:val="Normal"/>
    <w:next w:val="Tabletext"/>
    <w:rsid w:val="00656AAE"/>
    <w:pPr>
      <w:keepNext/>
      <w:keepLines/>
      <w:bidi w:val="0"/>
      <w:spacing w:before="0" w:line="240" w:lineRule="auto"/>
    </w:pPr>
    <w:rPr>
      <w:rFonts w:cs="Times New Roman"/>
      <w:sz w:val="16"/>
      <w:szCs w:val="20"/>
      <w:lang w:val="en-GB" w:eastAsia="en-US"/>
    </w:rPr>
  </w:style>
  <w:style w:type="paragraph" w:styleId="NormalWeb">
    <w:name w:val="Normal (Web)"/>
    <w:basedOn w:val="Normal"/>
    <w:uiPriority w:val="99"/>
    <w:unhideWhenUsed/>
    <w:rsid w:val="00FD429F"/>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118B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basedOn w:val="DefaultParagraphFont"/>
    <w:link w:val="FootnoteText"/>
    <w:uiPriority w:val="99"/>
    <w:rsid w:val="007B622C"/>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7B622C"/>
    <w:rPr>
      <w:rFonts w:ascii="Times New Roman Bold" w:hAnsi="Times New Roman Bold" w:cs="Traditional Arabic"/>
      <w:b/>
      <w:bCs/>
      <w:sz w:val="22"/>
      <w:szCs w:val="30"/>
      <w:lang w:eastAsia="fr-FR"/>
    </w:rPr>
  </w:style>
  <w:style w:type="paragraph" w:customStyle="1" w:styleId="Blanc">
    <w:name w:val="Blanc"/>
    <w:basedOn w:val="Normal"/>
    <w:next w:val="Tabletext"/>
    <w:rsid w:val="00656AAE"/>
    <w:pPr>
      <w:keepNext/>
      <w:keepLines/>
      <w:bidi w:val="0"/>
      <w:spacing w:before="0" w:line="240" w:lineRule="auto"/>
    </w:pPr>
    <w:rPr>
      <w:rFonts w:cs="Times New Roman"/>
      <w:sz w:val="16"/>
      <w:szCs w:val="20"/>
      <w:lang w:val="en-GB" w:eastAsia="en-US"/>
    </w:rPr>
  </w:style>
  <w:style w:type="paragraph" w:styleId="NormalWeb">
    <w:name w:val="Normal (Web)"/>
    <w:basedOn w:val="Normal"/>
    <w:uiPriority w:val="99"/>
    <w:unhideWhenUsed/>
    <w:rsid w:val="00FD429F"/>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4.wmf"/><Relationship Id="rId33"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69FB2-71B8-46AF-873B-CB6191FB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11</Pages>
  <Words>2676</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16750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2011-07-29T15:06:00Z</cp:lastPrinted>
  <dcterms:created xsi:type="dcterms:W3CDTF">2011-09-06T13:02:00Z</dcterms:created>
  <dcterms:modified xsi:type="dcterms:W3CDTF">2011-09-06T13:02:00Z</dcterms:modified>
</cp:coreProperties>
</file>