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ED211" w14:textId="77777777" w:rsidR="00FE79FE" w:rsidRDefault="00FE79FE"/>
    <w:p w14:paraId="73EDDCE5" w14:textId="77777777" w:rsidR="00FE79FE" w:rsidRDefault="00FE79FE"/>
    <w:p w14:paraId="07402DD0" w14:textId="77777777" w:rsidR="00FE79FE" w:rsidRDefault="00FE79FE"/>
    <w:p w14:paraId="442A3857" w14:textId="77777777" w:rsidR="00FE79FE" w:rsidRDefault="00FE79FE"/>
    <w:p w14:paraId="22C028CA" w14:textId="77777777" w:rsidR="00FE79FE" w:rsidRDefault="00FE79FE"/>
    <w:p w14:paraId="40E9964A" w14:textId="77777777" w:rsidR="00013002" w:rsidRDefault="00013002"/>
    <w:p w14:paraId="5C37649B" w14:textId="77777777" w:rsidR="00013002" w:rsidRDefault="00013002"/>
    <w:p w14:paraId="541B7256" w14:textId="77777777" w:rsidR="00013002" w:rsidRDefault="00013002"/>
    <w:p w14:paraId="3BFE39E4" w14:textId="77777777" w:rsidR="00FE79FE" w:rsidRDefault="00FE79FE"/>
    <w:p w14:paraId="22FFA1D8" w14:textId="77777777" w:rsidR="00FE79FE" w:rsidRDefault="00FE79FE"/>
    <w:p w14:paraId="43F08FEB" w14:textId="77777777" w:rsidR="00FE79FE" w:rsidRDefault="00FE79FE"/>
    <w:p w14:paraId="7ECE09E7" w14:textId="77777777" w:rsidR="00FE79FE" w:rsidRDefault="00FE79FE"/>
    <w:tbl>
      <w:tblPr>
        <w:tblW w:w="10089" w:type="dxa"/>
        <w:tblLook w:val="01E0" w:firstRow="1" w:lastRow="1" w:firstColumn="1" w:lastColumn="1" w:noHBand="0" w:noVBand="0"/>
      </w:tblPr>
      <w:tblGrid>
        <w:gridCol w:w="10089"/>
      </w:tblGrid>
      <w:tr w:rsidR="00FE79FE" w:rsidRPr="006B55A9" w14:paraId="10443CC3" w14:textId="77777777" w:rsidTr="006B55A9">
        <w:tc>
          <w:tcPr>
            <w:tcW w:w="10089" w:type="dxa"/>
          </w:tcPr>
          <w:p w14:paraId="415ED376" w14:textId="77777777" w:rsidR="00276D21" w:rsidRPr="006B55A9" w:rsidRDefault="00276D21" w:rsidP="006B55A9">
            <w:pPr>
              <w:spacing w:before="380" w:line="280" w:lineRule="exact"/>
              <w:jc w:val="right"/>
              <w:rPr>
                <w:rFonts w:ascii="Tahoma" w:hAnsi="Tahoma" w:cs="Tahoma"/>
                <w:b/>
                <w:bCs/>
                <w:iCs/>
                <w:color w:val="243285"/>
                <w:sz w:val="32"/>
                <w:szCs w:val="32"/>
                <w:lang w:val="en-US"/>
              </w:rPr>
            </w:pPr>
          </w:p>
          <w:p w14:paraId="6DE3291C" w14:textId="77777777" w:rsidR="00FE79FE" w:rsidRPr="006B55A9" w:rsidRDefault="00FE79FE" w:rsidP="006B55A9">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 xml:space="preserve">-R  </w:t>
            </w:r>
            <w:r w:rsidR="007D3B79" w:rsidRPr="006B55A9">
              <w:rPr>
                <w:rFonts w:ascii="Tahoma" w:hAnsi="Tahoma" w:cs="Tahoma"/>
                <w:b/>
                <w:bCs/>
                <w:iCs/>
                <w:color w:val="243285"/>
                <w:sz w:val="36"/>
                <w:szCs w:val="36"/>
              </w:rPr>
              <w:t>BT.</w:t>
            </w:r>
            <w:r w:rsidR="00513E48" w:rsidRPr="00513E48">
              <w:rPr>
                <w:rFonts w:ascii="Tahoma" w:hAnsi="Tahoma" w:cs="Tahoma"/>
                <w:b/>
                <w:bCs/>
                <w:iCs/>
                <w:color w:val="243285"/>
                <w:sz w:val="36"/>
                <w:szCs w:val="36"/>
              </w:rPr>
              <w:t>814-4</w:t>
            </w:r>
          </w:p>
          <w:p w14:paraId="3EAD0FCF" w14:textId="77777777" w:rsidR="00FE79FE" w:rsidRPr="006B55A9" w:rsidRDefault="007D3B79" w:rsidP="006B55A9">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513E48" w:rsidRPr="00513E48">
              <w:rPr>
                <w:rFonts w:ascii="Tahoma" w:hAnsi="Tahoma" w:cs="Tahoma"/>
                <w:b/>
                <w:bCs/>
                <w:iCs/>
                <w:color w:val="243285"/>
                <w:szCs w:val="24"/>
              </w:rPr>
              <w:t>07/2018</w:t>
            </w:r>
            <w:r w:rsidR="00FE79FE" w:rsidRPr="006B55A9">
              <w:rPr>
                <w:rFonts w:ascii="Tahoma" w:hAnsi="Tahoma" w:cs="Tahoma"/>
                <w:b/>
                <w:bCs/>
                <w:iCs/>
                <w:color w:val="243285"/>
                <w:szCs w:val="24"/>
              </w:rPr>
              <w:t>)</w:t>
            </w:r>
          </w:p>
        </w:tc>
      </w:tr>
      <w:tr w:rsidR="00FE79FE" w:rsidRPr="0096177A" w14:paraId="40EE6211" w14:textId="77777777" w:rsidTr="006B55A9">
        <w:tc>
          <w:tcPr>
            <w:tcW w:w="10089" w:type="dxa"/>
          </w:tcPr>
          <w:p w14:paraId="24DBC009" w14:textId="77777777" w:rsidR="00013002" w:rsidRPr="006E76CC" w:rsidRDefault="00013002" w:rsidP="006B55A9">
            <w:pPr>
              <w:spacing w:before="80" w:line="500" w:lineRule="exact"/>
              <w:jc w:val="right"/>
              <w:rPr>
                <w:rFonts w:ascii="Tahoma" w:hAnsi="Tahoma" w:cs="Tahoma"/>
                <w:b/>
                <w:bCs/>
                <w:iCs/>
                <w:color w:val="243285"/>
                <w:sz w:val="44"/>
                <w:szCs w:val="44"/>
                <w:lang w:val="en-GB"/>
              </w:rPr>
            </w:pPr>
          </w:p>
          <w:p w14:paraId="1D62DFC8" w14:textId="77777777" w:rsidR="0077270F" w:rsidRPr="006B55A9" w:rsidRDefault="00513E48" w:rsidP="00513E48">
            <w:pPr>
              <w:spacing w:before="80" w:line="500" w:lineRule="exact"/>
              <w:jc w:val="right"/>
              <w:rPr>
                <w:rFonts w:ascii="Tahoma" w:hAnsi="Tahoma" w:cs="Tahoma"/>
                <w:b/>
                <w:bCs/>
                <w:color w:val="243285"/>
                <w:sz w:val="44"/>
                <w:szCs w:val="44"/>
                <w:lang w:val="en-US"/>
              </w:rPr>
            </w:pPr>
            <w:r w:rsidRPr="00513E48">
              <w:rPr>
                <w:rFonts w:ascii="Tahoma" w:hAnsi="Tahoma" w:cs="Tahoma"/>
                <w:b/>
                <w:bCs/>
                <w:color w:val="243285"/>
                <w:sz w:val="44"/>
                <w:szCs w:val="44"/>
                <w:lang w:val="en-US"/>
              </w:rPr>
              <w:t>Specifications of PLUGE test signals and alignment procedures for setting</w:t>
            </w:r>
            <w:r w:rsidRPr="00513E48">
              <w:rPr>
                <w:rFonts w:ascii="Tahoma" w:hAnsi="Tahoma" w:cs="Tahoma"/>
                <w:b/>
                <w:bCs/>
                <w:color w:val="243285"/>
                <w:sz w:val="44"/>
                <w:szCs w:val="44"/>
                <w:lang w:val="en-US"/>
              </w:rPr>
              <w:br/>
              <w:t>of brightness and contrast of displays</w:t>
            </w:r>
          </w:p>
          <w:p w14:paraId="752FAC35" w14:textId="77777777"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96177A" w14:paraId="7CEC8EA8" w14:textId="77777777" w:rsidTr="006B55A9">
        <w:tc>
          <w:tcPr>
            <w:tcW w:w="10089" w:type="dxa"/>
          </w:tcPr>
          <w:p w14:paraId="143506E9"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5156DF3A"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0CBE91F5" w14:textId="77777777" w:rsidR="005A1836" w:rsidRPr="00BA7614" w:rsidRDefault="005A1836" w:rsidP="006B55A9">
            <w:pPr>
              <w:spacing w:before="80" w:after="180" w:line="360" w:lineRule="exact"/>
              <w:ind w:right="720"/>
              <w:rPr>
                <w:rFonts w:ascii="Tahoma" w:hAnsi="Tahoma" w:cs="Tahoma"/>
                <w:b/>
                <w:bCs/>
                <w:iCs/>
                <w:color w:val="243285"/>
                <w:sz w:val="36"/>
                <w:szCs w:val="36"/>
                <w:lang w:val="en-US"/>
              </w:rPr>
            </w:pPr>
          </w:p>
          <w:p w14:paraId="05F22E56" w14:textId="77777777"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14:paraId="36E853E9" w14:textId="77777777"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14:paraId="09E7F41B" w14:textId="77777777"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228C56D9" w14:textId="77777777"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14:paraId="1A29BC58" w14:textId="77777777" w:rsidR="00A71FE5" w:rsidRDefault="00A71FE5" w:rsidP="00CD659B">
      <w:pPr>
        <w:spacing w:before="80"/>
        <w:rPr>
          <w:i/>
          <w:sz w:val="22"/>
          <w:lang w:val="en-US"/>
        </w:rPr>
      </w:pPr>
    </w:p>
    <w:p w14:paraId="4E2B3271" w14:textId="77777777" w:rsidR="00FE79FE" w:rsidRDefault="00FE79FE" w:rsidP="00CD659B">
      <w:pPr>
        <w:spacing w:before="80"/>
        <w:rPr>
          <w:i/>
          <w:sz w:val="22"/>
          <w:lang w:val="en-US"/>
        </w:rPr>
      </w:pPr>
    </w:p>
    <w:p w14:paraId="6A3AF4E9" w14:textId="77777777" w:rsidR="00FE79FE" w:rsidRDefault="00FE79FE" w:rsidP="00CD659B">
      <w:pPr>
        <w:spacing w:before="80"/>
        <w:rPr>
          <w:i/>
          <w:sz w:val="22"/>
          <w:lang w:val="en-US"/>
        </w:rPr>
      </w:pPr>
    </w:p>
    <w:p w14:paraId="72D28301" w14:textId="77777777" w:rsidR="00FE79FE" w:rsidRDefault="00FE79FE" w:rsidP="00CD659B">
      <w:pPr>
        <w:spacing w:before="80"/>
        <w:rPr>
          <w:i/>
          <w:sz w:val="22"/>
          <w:lang w:val="en-US"/>
        </w:rPr>
      </w:pPr>
    </w:p>
    <w:p w14:paraId="10F8C0F1" w14:textId="77777777" w:rsidR="00FE79FE" w:rsidRDefault="00FE79FE" w:rsidP="00CD659B">
      <w:pPr>
        <w:spacing w:before="80"/>
        <w:rPr>
          <w:i/>
          <w:sz w:val="22"/>
          <w:lang w:val="en-US"/>
        </w:rPr>
      </w:pPr>
    </w:p>
    <w:p w14:paraId="320E8F87" w14:textId="77777777" w:rsidR="00A71FE5" w:rsidRDefault="00A71FE5" w:rsidP="00CD659B">
      <w:pPr>
        <w:spacing w:before="80"/>
        <w:rPr>
          <w:i/>
          <w:sz w:val="22"/>
          <w:lang w:val="en-US"/>
        </w:rPr>
      </w:pPr>
    </w:p>
    <w:p w14:paraId="73A50DCC"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1E0F508F" w14:textId="77777777"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C9244C2" w14:textId="77777777"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26492E8" w14:textId="77777777"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7648C40" w14:textId="77777777"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14:paraId="37652F0B" w14:textId="36B9113F"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96177A">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FCA90E3" w14:textId="77777777" w:rsidR="007D3B79" w:rsidRDefault="007D3B79" w:rsidP="009A72B8">
      <w:pPr>
        <w:spacing w:before="0"/>
        <w:jc w:val="center"/>
        <w:rPr>
          <w:sz w:val="22"/>
          <w:lang w:val="en-US"/>
        </w:rPr>
      </w:pPr>
    </w:p>
    <w:p w14:paraId="592530C6" w14:textId="77777777" w:rsidR="007D3B79" w:rsidRDefault="007D3B79" w:rsidP="009A72B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96177A" w14:paraId="5F3469D1" w14:textId="77777777" w:rsidTr="00220899">
        <w:tc>
          <w:tcPr>
            <w:tcW w:w="9360" w:type="dxa"/>
            <w:gridSpan w:val="2"/>
          </w:tcPr>
          <w:p w14:paraId="02CD13BE" w14:textId="77777777"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07B2483"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14:paraId="68B7AF8B" w14:textId="77777777" w:rsidTr="00220899">
        <w:tc>
          <w:tcPr>
            <w:tcW w:w="1140" w:type="dxa"/>
          </w:tcPr>
          <w:p w14:paraId="78CC588E" w14:textId="77777777"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14:paraId="526E336D"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14:paraId="572E7922" w14:textId="77777777" w:rsidTr="00220899">
        <w:tc>
          <w:tcPr>
            <w:tcW w:w="1140" w:type="dxa"/>
          </w:tcPr>
          <w:p w14:paraId="69D64441" w14:textId="77777777"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14:paraId="5C056CDE"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96177A" w14:paraId="76B9CAF8" w14:textId="77777777" w:rsidTr="00220899">
        <w:tc>
          <w:tcPr>
            <w:tcW w:w="1140" w:type="dxa"/>
          </w:tcPr>
          <w:p w14:paraId="2CE9EA30" w14:textId="77777777"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14:paraId="24CA0F4D"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14:paraId="1BF76DA1" w14:textId="77777777" w:rsidTr="007D3B79">
        <w:tc>
          <w:tcPr>
            <w:tcW w:w="1140" w:type="dxa"/>
            <w:tcBorders>
              <w:bottom w:val="nil"/>
            </w:tcBorders>
          </w:tcPr>
          <w:p w14:paraId="50AC8FAB" w14:textId="77777777"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14:paraId="07106B77"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14:paraId="25C36A28" w14:textId="77777777" w:rsidTr="007D3B79">
        <w:tc>
          <w:tcPr>
            <w:tcW w:w="1140" w:type="dxa"/>
            <w:tcBorders>
              <w:top w:val="nil"/>
              <w:bottom w:val="nil"/>
            </w:tcBorders>
            <w:shd w:val="clear" w:color="auto" w:fill="F3F3F3"/>
          </w:tcPr>
          <w:p w14:paraId="7E357235" w14:textId="77777777"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636B4859" w14:textId="77777777"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14:paraId="03AF8521" w14:textId="77777777" w:rsidTr="007D3B79">
        <w:tc>
          <w:tcPr>
            <w:tcW w:w="1140" w:type="dxa"/>
            <w:tcBorders>
              <w:top w:val="nil"/>
              <w:bottom w:val="nil"/>
            </w:tcBorders>
            <w:shd w:val="clear" w:color="auto" w:fill="auto"/>
          </w:tcPr>
          <w:p w14:paraId="54CC429E" w14:textId="77777777"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3B24892E"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14:paraId="55DA89C3" w14:textId="77777777" w:rsidTr="007D3B79">
        <w:tc>
          <w:tcPr>
            <w:tcW w:w="1140" w:type="dxa"/>
            <w:tcBorders>
              <w:top w:val="nil"/>
              <w:bottom w:val="nil"/>
            </w:tcBorders>
            <w:shd w:val="clear" w:color="auto" w:fill="auto"/>
          </w:tcPr>
          <w:p w14:paraId="7F92E72D" w14:textId="77777777"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41BB9F49" w14:textId="77777777"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14:paraId="7666D4A9" w14:textId="77777777" w:rsidTr="007D3B79">
        <w:tc>
          <w:tcPr>
            <w:tcW w:w="1140" w:type="dxa"/>
            <w:tcBorders>
              <w:top w:val="nil"/>
            </w:tcBorders>
          </w:tcPr>
          <w:p w14:paraId="3BE3DA4D" w14:textId="77777777"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14:paraId="2F3A9B5C" w14:textId="77777777"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14:paraId="4DF06EB0" w14:textId="77777777" w:rsidTr="00220899">
        <w:tc>
          <w:tcPr>
            <w:tcW w:w="1140" w:type="dxa"/>
          </w:tcPr>
          <w:p w14:paraId="61F95918" w14:textId="77777777"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14:paraId="35DBD7BE"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14:paraId="3F227B26" w14:textId="77777777" w:rsidTr="00220899">
        <w:tc>
          <w:tcPr>
            <w:tcW w:w="1140" w:type="dxa"/>
          </w:tcPr>
          <w:p w14:paraId="1BD32789" w14:textId="77777777"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14:paraId="0EA08532"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14:paraId="1B469487" w14:textId="77777777" w:rsidTr="00220899">
        <w:tc>
          <w:tcPr>
            <w:tcW w:w="1140" w:type="dxa"/>
          </w:tcPr>
          <w:p w14:paraId="28DB2C2F" w14:textId="77777777"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14:paraId="7B3AD692" w14:textId="77777777"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14:paraId="5B6FFAF7" w14:textId="77777777" w:rsidTr="00220899">
        <w:tc>
          <w:tcPr>
            <w:tcW w:w="1140" w:type="dxa"/>
          </w:tcPr>
          <w:p w14:paraId="7DBCD1AF" w14:textId="77777777"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14:paraId="4FC53430" w14:textId="77777777"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96177A" w14:paraId="20523FB2" w14:textId="77777777" w:rsidTr="00220899">
        <w:tc>
          <w:tcPr>
            <w:tcW w:w="1140" w:type="dxa"/>
          </w:tcPr>
          <w:p w14:paraId="71FBB44A" w14:textId="77777777"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14:paraId="60405D90" w14:textId="77777777"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14:paraId="73FF7E79" w14:textId="77777777" w:rsidTr="00220899">
        <w:tc>
          <w:tcPr>
            <w:tcW w:w="1140" w:type="dxa"/>
          </w:tcPr>
          <w:p w14:paraId="0E62561A" w14:textId="77777777"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14:paraId="6D8DCD07" w14:textId="77777777" w:rsidR="007D3B79" w:rsidRPr="00036EE3" w:rsidRDefault="007D3B79" w:rsidP="00220899">
            <w:pPr>
              <w:spacing w:before="30" w:after="30"/>
              <w:jc w:val="left"/>
              <w:rPr>
                <w:sz w:val="20"/>
                <w:lang w:val="en-US"/>
              </w:rPr>
            </w:pPr>
            <w:r>
              <w:rPr>
                <w:sz w:val="20"/>
                <w:lang w:val="en-US"/>
              </w:rPr>
              <w:t>Spectrum management</w:t>
            </w:r>
          </w:p>
        </w:tc>
      </w:tr>
      <w:tr w:rsidR="007D3B79" w:rsidRPr="00036EE3" w14:paraId="07BA6051" w14:textId="77777777" w:rsidTr="00220899">
        <w:tc>
          <w:tcPr>
            <w:tcW w:w="1140" w:type="dxa"/>
          </w:tcPr>
          <w:p w14:paraId="2BA3EEC1" w14:textId="77777777"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14:paraId="4B0B3343" w14:textId="77777777"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96177A" w14:paraId="413DD619" w14:textId="77777777" w:rsidTr="00220899">
        <w:tc>
          <w:tcPr>
            <w:tcW w:w="1140" w:type="dxa"/>
          </w:tcPr>
          <w:p w14:paraId="140DC823" w14:textId="77777777"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14:paraId="6FC3AFD8" w14:textId="77777777"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14:paraId="72887361" w14:textId="77777777" w:rsidTr="00220899">
        <w:tc>
          <w:tcPr>
            <w:tcW w:w="1140" w:type="dxa"/>
          </w:tcPr>
          <w:p w14:paraId="7C4B54D2" w14:textId="77777777"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14:paraId="7101F106" w14:textId="77777777" w:rsidR="007D3B79" w:rsidRPr="00036EE3" w:rsidRDefault="007D3B79" w:rsidP="00220899">
            <w:pPr>
              <w:spacing w:before="30" w:after="180"/>
              <w:jc w:val="left"/>
              <w:rPr>
                <w:sz w:val="20"/>
                <w:lang w:val="en-US"/>
              </w:rPr>
            </w:pPr>
            <w:r w:rsidRPr="00036EE3">
              <w:rPr>
                <w:sz w:val="20"/>
                <w:lang w:val="en-US"/>
              </w:rPr>
              <w:t>Vocabulary and related subjects</w:t>
            </w:r>
          </w:p>
        </w:tc>
      </w:tr>
    </w:tbl>
    <w:p w14:paraId="77BF4858" w14:textId="77777777" w:rsidR="007D3B79" w:rsidRPr="00036EE3" w:rsidRDefault="007D3B79" w:rsidP="007D3B79">
      <w:pPr>
        <w:spacing w:before="30" w:after="30"/>
        <w:jc w:val="center"/>
        <w:rPr>
          <w:sz w:val="20"/>
          <w:lang w:val="en-US"/>
        </w:rPr>
      </w:pPr>
    </w:p>
    <w:p w14:paraId="00475EC5" w14:textId="77777777"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96177A" w14:paraId="46FC89AC" w14:textId="77777777" w:rsidTr="006B55A9">
        <w:tc>
          <w:tcPr>
            <w:tcW w:w="9360" w:type="dxa"/>
          </w:tcPr>
          <w:p w14:paraId="4D0B565A" w14:textId="77777777"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613A5E94" w14:textId="77777777" w:rsidR="007D3B79" w:rsidRDefault="007D3B79" w:rsidP="007D3B79">
      <w:pPr>
        <w:spacing w:before="0"/>
        <w:jc w:val="center"/>
        <w:rPr>
          <w:sz w:val="22"/>
          <w:lang w:val="en-US"/>
        </w:rPr>
      </w:pPr>
    </w:p>
    <w:p w14:paraId="174B3E77" w14:textId="77777777" w:rsidR="007D3B79" w:rsidRDefault="007D3B79" w:rsidP="007D3B79">
      <w:pPr>
        <w:spacing w:before="0"/>
        <w:jc w:val="center"/>
        <w:rPr>
          <w:sz w:val="22"/>
          <w:lang w:val="en-US"/>
        </w:rPr>
      </w:pPr>
    </w:p>
    <w:p w14:paraId="3CA827E2" w14:textId="77777777" w:rsidR="007D3B79" w:rsidRPr="002F5199" w:rsidRDefault="007D3B79" w:rsidP="007D3B79">
      <w:pPr>
        <w:spacing w:before="0"/>
        <w:jc w:val="right"/>
        <w:rPr>
          <w:i/>
          <w:iCs/>
          <w:sz w:val="20"/>
          <w:lang w:val="en-US"/>
        </w:rPr>
      </w:pPr>
      <w:r w:rsidRPr="002F5199">
        <w:rPr>
          <w:i/>
          <w:iCs/>
          <w:sz w:val="20"/>
          <w:lang w:val="en-US"/>
        </w:rPr>
        <w:t>Electronic Publication</w:t>
      </w:r>
    </w:p>
    <w:p w14:paraId="1A0EDBFA" w14:textId="2ECA74D7" w:rsidR="007D3B79" w:rsidRPr="002F5199" w:rsidRDefault="007D3B79" w:rsidP="00513E4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3F1CF4">
        <w:rPr>
          <w:sz w:val="20"/>
          <w:lang w:val="en-US"/>
        </w:rPr>
        <w:t>20</w:t>
      </w:r>
    </w:p>
    <w:p w14:paraId="4719B540" w14:textId="77777777" w:rsidR="007D3B79" w:rsidRDefault="007D3B79" w:rsidP="007D3B79">
      <w:pPr>
        <w:jc w:val="center"/>
        <w:rPr>
          <w:sz w:val="22"/>
          <w:lang w:val="en-US"/>
        </w:rPr>
      </w:pPr>
    </w:p>
    <w:p w14:paraId="404B3144" w14:textId="523B79DA" w:rsidR="007D3B79" w:rsidRPr="00470E28" w:rsidRDefault="007D3B79" w:rsidP="00513E4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F1CF4">
        <w:rPr>
          <w:sz w:val="20"/>
          <w:lang w:val="en-US"/>
        </w:rPr>
        <w:t>20</w:t>
      </w:r>
    </w:p>
    <w:p w14:paraId="1FADCF74" w14:textId="77777777"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9FC4F22" w14:textId="77777777"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0F74BBD2" w14:textId="1DDD8788" w:rsidR="00934ED7" w:rsidRPr="006E76CC" w:rsidRDefault="00934ED7" w:rsidP="007B5FB5">
      <w:pPr>
        <w:pStyle w:val="RecNo"/>
        <w:rPr>
          <w:lang w:val="en-GB"/>
        </w:rPr>
      </w:pPr>
      <w:bookmarkStart w:id="2" w:name="irecnoe"/>
      <w:bookmarkEnd w:id="2"/>
      <w:proofErr w:type="gramStart"/>
      <w:r w:rsidRPr="006E76CC">
        <w:rPr>
          <w:lang w:val="en-GB"/>
        </w:rPr>
        <w:lastRenderedPageBreak/>
        <w:t xml:space="preserve">RECOMMENDATION  </w:t>
      </w:r>
      <w:r w:rsidRPr="006E76CC">
        <w:rPr>
          <w:rStyle w:val="href"/>
          <w:lang w:val="en-GB"/>
        </w:rPr>
        <w:t>ITU</w:t>
      </w:r>
      <w:proofErr w:type="gramEnd"/>
      <w:r w:rsidRPr="006E76CC">
        <w:rPr>
          <w:rStyle w:val="href"/>
          <w:lang w:val="en-GB"/>
        </w:rPr>
        <w:t xml:space="preserve">-R  </w:t>
      </w:r>
      <w:r w:rsidR="00220899" w:rsidRPr="006E76CC">
        <w:rPr>
          <w:rStyle w:val="href"/>
          <w:lang w:val="en-GB"/>
        </w:rPr>
        <w:t>BT</w:t>
      </w:r>
      <w:r w:rsidRPr="006E76CC">
        <w:rPr>
          <w:rStyle w:val="href"/>
          <w:lang w:val="en-GB"/>
        </w:rPr>
        <w:t>.</w:t>
      </w:r>
      <w:r w:rsidR="00513E48" w:rsidRPr="006E76CC">
        <w:rPr>
          <w:rStyle w:val="href"/>
          <w:lang w:val="en-GB"/>
        </w:rPr>
        <w:t>814-4</w:t>
      </w:r>
      <w:r w:rsidR="003F1CF4" w:rsidRPr="0096177A">
        <w:rPr>
          <w:rStyle w:val="FootnoteReference"/>
          <w:lang w:val="en-GB"/>
        </w:rPr>
        <w:footnoteReference w:customMarkFollows="1" w:id="1"/>
        <w:t>*</w:t>
      </w:r>
    </w:p>
    <w:p w14:paraId="0C56336B" w14:textId="77777777" w:rsidR="00513E48" w:rsidRPr="006E76CC" w:rsidRDefault="00513E48" w:rsidP="00513E48">
      <w:pPr>
        <w:pStyle w:val="Rectitle"/>
        <w:rPr>
          <w:lang w:val="en-GB"/>
        </w:rPr>
      </w:pPr>
      <w:r w:rsidRPr="006E76CC">
        <w:rPr>
          <w:lang w:val="en-GB"/>
        </w:rPr>
        <w:t>Specifications of PLUGE</w:t>
      </w:r>
      <w:r w:rsidR="00246087" w:rsidRPr="006E76CC">
        <w:rPr>
          <w:rStyle w:val="FootnoteReference"/>
          <w:lang w:val="en-GB"/>
        </w:rPr>
        <w:t>*</w:t>
      </w:r>
      <w:r w:rsidRPr="006E76CC">
        <w:rPr>
          <w:rStyle w:val="FootnoteReference"/>
          <w:lang w:val="en-GB"/>
        </w:rPr>
        <w:footnoteReference w:customMarkFollows="1" w:id="2"/>
        <w:t>*</w:t>
      </w:r>
      <w:r w:rsidRPr="006E76CC">
        <w:rPr>
          <w:lang w:val="en-GB"/>
        </w:rPr>
        <w:t xml:space="preserve"> test signals and alignment procedures for setting</w:t>
      </w:r>
      <w:r w:rsidRPr="006E76CC">
        <w:rPr>
          <w:lang w:val="en-GB"/>
        </w:rPr>
        <w:br/>
        <w:t>of brightness and contrast of displays</w:t>
      </w:r>
    </w:p>
    <w:p w14:paraId="61FF5853" w14:textId="77777777" w:rsidR="00513E48" w:rsidRPr="006E76CC" w:rsidRDefault="00513E48" w:rsidP="00513E48">
      <w:pPr>
        <w:pStyle w:val="Recdate"/>
        <w:rPr>
          <w:lang w:val="en-GB"/>
        </w:rPr>
      </w:pPr>
      <w:r w:rsidRPr="006E76CC">
        <w:rPr>
          <w:lang w:val="en-GB"/>
        </w:rPr>
        <w:t>(1992-1994-2007-2017-2018)</w:t>
      </w:r>
    </w:p>
    <w:p w14:paraId="1BEC5ACC" w14:textId="77777777" w:rsidR="00513E48" w:rsidRPr="007A3303" w:rsidRDefault="00513E48" w:rsidP="007A3303">
      <w:pPr>
        <w:pStyle w:val="HeadingSum"/>
        <w:rPr>
          <w:sz w:val="22"/>
        </w:rPr>
      </w:pPr>
      <w:r w:rsidRPr="007A3303">
        <w:rPr>
          <w:sz w:val="22"/>
        </w:rPr>
        <w:t>Scope</w:t>
      </w:r>
    </w:p>
    <w:p w14:paraId="5563F423" w14:textId="77777777" w:rsidR="00513E48" w:rsidRPr="007A3303" w:rsidRDefault="00513E48" w:rsidP="007A3303">
      <w:pPr>
        <w:pStyle w:val="Summary"/>
        <w:rPr>
          <w:sz w:val="22"/>
          <w:szCs w:val="22"/>
        </w:rPr>
      </w:pPr>
      <w:r w:rsidRPr="007A3303">
        <w:rPr>
          <w:sz w:val="22"/>
          <w:szCs w:val="22"/>
        </w:rPr>
        <w:t xml:space="preserve">This Recommendation defines test signals and alignment procedures for the adjustment of </w:t>
      </w:r>
      <w:r w:rsidRPr="007A3303">
        <w:rPr>
          <w:sz w:val="22"/>
          <w:szCs w:val="22"/>
          <w:lang w:eastAsia="ja-JP"/>
        </w:rPr>
        <w:t>d</w:t>
      </w:r>
      <w:r w:rsidRPr="007A3303">
        <w:rPr>
          <w:sz w:val="22"/>
          <w:szCs w:val="22"/>
        </w:rPr>
        <w:t>isplays used for programme production and monitoring. The signal may be used to set displayed image values for standard definition television, high definition television and ultra high definition television including the PQ and HLG high dynamic range television systems.</w:t>
      </w:r>
    </w:p>
    <w:p w14:paraId="7699CD1C" w14:textId="77777777" w:rsidR="00513E48" w:rsidRPr="00967B5B" w:rsidRDefault="00513E48" w:rsidP="00513E48">
      <w:pPr>
        <w:pStyle w:val="Headingb"/>
        <w:rPr>
          <w:lang w:val="en-GB"/>
        </w:rPr>
      </w:pPr>
      <w:r w:rsidRPr="00967B5B">
        <w:rPr>
          <w:lang w:val="en-GB"/>
        </w:rPr>
        <w:t>Keywords</w:t>
      </w:r>
    </w:p>
    <w:p w14:paraId="055EA8AE" w14:textId="77777777" w:rsidR="00513E48" w:rsidRPr="006E76CC" w:rsidRDefault="00513E48" w:rsidP="00513E48">
      <w:pPr>
        <w:rPr>
          <w:lang w:val="en-GB" w:eastAsia="ja-JP"/>
        </w:rPr>
      </w:pPr>
      <w:r w:rsidRPr="006E76CC">
        <w:rPr>
          <w:lang w:val="en-GB" w:eastAsia="ja-JP"/>
        </w:rPr>
        <w:t>PLUGE, display adjustment, HDR, HDR-TV, brightness, contrast</w:t>
      </w:r>
    </w:p>
    <w:p w14:paraId="1B79D848" w14:textId="77777777" w:rsidR="00513E48" w:rsidRPr="006E76CC" w:rsidRDefault="00513E48" w:rsidP="00513E48">
      <w:pPr>
        <w:pStyle w:val="Normalaftertitle"/>
        <w:rPr>
          <w:lang w:val="en-GB"/>
        </w:rPr>
      </w:pPr>
      <w:r w:rsidRPr="006E76CC">
        <w:rPr>
          <w:lang w:val="en-GB"/>
        </w:rPr>
        <w:t>The ITU Radiocommunication Assembly,</w:t>
      </w:r>
    </w:p>
    <w:p w14:paraId="2C6AF70F" w14:textId="77777777" w:rsidR="00513E48" w:rsidRPr="006E76CC" w:rsidRDefault="00513E48" w:rsidP="00513E48">
      <w:pPr>
        <w:pStyle w:val="Call"/>
        <w:rPr>
          <w:lang w:val="en-GB"/>
        </w:rPr>
      </w:pPr>
      <w:r w:rsidRPr="006E76CC">
        <w:rPr>
          <w:lang w:val="en-GB"/>
        </w:rPr>
        <w:t>considering</w:t>
      </w:r>
    </w:p>
    <w:p w14:paraId="1E94B712" w14:textId="77777777" w:rsidR="00513E48" w:rsidRPr="006E76CC" w:rsidRDefault="00513E48" w:rsidP="00513E48">
      <w:pPr>
        <w:rPr>
          <w:lang w:val="en-GB"/>
        </w:rPr>
      </w:pPr>
      <w:r w:rsidRPr="006E76CC">
        <w:rPr>
          <w:i/>
          <w:iCs/>
          <w:lang w:val="en-GB"/>
        </w:rPr>
        <w:t>a)</w:t>
      </w:r>
      <w:r w:rsidRPr="006E76CC">
        <w:rPr>
          <w:lang w:val="en-GB"/>
        </w:rPr>
        <w:tab/>
        <w:t>that precision picture monitors are used in a variety of applications including subjective laboratory testing and control room monitoring of operational systems;</w:t>
      </w:r>
    </w:p>
    <w:p w14:paraId="4A3FDEFE" w14:textId="77777777" w:rsidR="00513E48" w:rsidRPr="006E76CC" w:rsidRDefault="00513E48" w:rsidP="00513E48">
      <w:pPr>
        <w:rPr>
          <w:lang w:val="en-GB"/>
        </w:rPr>
      </w:pPr>
      <w:r w:rsidRPr="006E76CC">
        <w:rPr>
          <w:i/>
          <w:iCs/>
          <w:lang w:val="en-GB"/>
        </w:rPr>
        <w:t>b)</w:t>
      </w:r>
      <w:r w:rsidRPr="006E76CC">
        <w:rPr>
          <w:lang w:val="en-GB"/>
        </w:rPr>
        <w:tab/>
        <w:t>that variations in the set-up and adjustment of displays may lead to variations in displayed pictures;</w:t>
      </w:r>
    </w:p>
    <w:p w14:paraId="0F5A8B9F" w14:textId="77777777" w:rsidR="00513E48" w:rsidRPr="006E76CC" w:rsidRDefault="00513E48" w:rsidP="00513E48">
      <w:pPr>
        <w:rPr>
          <w:lang w:val="en-GB"/>
        </w:rPr>
      </w:pPr>
      <w:r w:rsidRPr="006E76CC">
        <w:rPr>
          <w:i/>
          <w:iCs/>
          <w:lang w:val="en-GB"/>
        </w:rPr>
        <w:t>c)</w:t>
      </w:r>
      <w:r w:rsidRPr="006E76CC">
        <w:rPr>
          <w:lang w:val="en-GB"/>
        </w:rPr>
        <w:tab/>
        <w:t>that special signals that assist with the set-up and adjustment of monitors have been developed and have been in operational use for many years,</w:t>
      </w:r>
    </w:p>
    <w:p w14:paraId="1FAB01F8" w14:textId="77777777" w:rsidR="00513E48" w:rsidRPr="006E76CC" w:rsidRDefault="00513E48" w:rsidP="00513E48">
      <w:pPr>
        <w:pStyle w:val="Call"/>
        <w:rPr>
          <w:lang w:val="en-GB"/>
        </w:rPr>
      </w:pPr>
      <w:r w:rsidRPr="006E76CC">
        <w:rPr>
          <w:lang w:val="en-GB"/>
        </w:rPr>
        <w:t>recommends</w:t>
      </w:r>
    </w:p>
    <w:p w14:paraId="7E774B33" w14:textId="77777777" w:rsidR="00513E48" w:rsidRPr="006E76CC" w:rsidRDefault="00513E48" w:rsidP="00513E48">
      <w:pPr>
        <w:rPr>
          <w:lang w:val="en-GB"/>
        </w:rPr>
      </w:pPr>
      <w:r w:rsidRPr="006E76CC">
        <w:rPr>
          <w:b/>
          <w:lang w:val="en-GB"/>
        </w:rPr>
        <w:t>1</w:t>
      </w:r>
      <w:r w:rsidRPr="006E76CC">
        <w:rPr>
          <w:lang w:val="en-GB"/>
        </w:rPr>
        <w:tab/>
        <w:t>that the PLUGE test signal (see Note 1) described in Annex 1 should be used for setting of displays used for subjective assessments, and for operational monitoring of systems described in Recommendations ITU-R BT.1700</w:t>
      </w:r>
      <w:r w:rsidRPr="00967B5B">
        <w:rPr>
          <w:rStyle w:val="FootnoteReference"/>
        </w:rPr>
        <w:footnoteReference w:id="3"/>
      </w:r>
      <w:r w:rsidRPr="006E76CC">
        <w:rPr>
          <w:lang w:val="en-GB"/>
        </w:rPr>
        <w:t xml:space="preserve"> and</w:t>
      </w:r>
      <w:r w:rsidRPr="006E76CC" w:rsidDel="00014C1D">
        <w:rPr>
          <w:lang w:val="en-GB"/>
        </w:rPr>
        <w:t xml:space="preserve"> </w:t>
      </w:r>
      <w:r w:rsidRPr="006E76CC">
        <w:rPr>
          <w:lang w:val="en-GB"/>
        </w:rPr>
        <w:t>ITU-R BT.601</w:t>
      </w:r>
      <w:r w:rsidRPr="00967B5B">
        <w:rPr>
          <w:rStyle w:val="FootnoteReference"/>
        </w:rPr>
        <w:footnoteReference w:id="4"/>
      </w:r>
      <w:r w:rsidRPr="006E76CC">
        <w:rPr>
          <w:lang w:val="en-GB"/>
        </w:rPr>
        <w:t>;</w:t>
      </w:r>
    </w:p>
    <w:p w14:paraId="418CE800" w14:textId="77777777" w:rsidR="00513E48" w:rsidRPr="006E76CC" w:rsidRDefault="00513E48" w:rsidP="00513E48">
      <w:pPr>
        <w:rPr>
          <w:lang w:val="en-GB"/>
        </w:rPr>
      </w:pPr>
      <w:r w:rsidRPr="006E76CC">
        <w:rPr>
          <w:b/>
          <w:bCs/>
          <w:lang w:val="en-GB"/>
        </w:rPr>
        <w:t>2</w:t>
      </w:r>
      <w:r w:rsidRPr="006E76CC">
        <w:rPr>
          <w:lang w:val="en-GB"/>
        </w:rPr>
        <w:tab/>
        <w:t xml:space="preserve">that the PLUGE test signal described in </w:t>
      </w:r>
      <w:r w:rsidRPr="006E76CC">
        <w:rPr>
          <w:lang w:val="en-GB" w:eastAsia="ja-JP"/>
        </w:rPr>
        <w:t xml:space="preserve">Annex 2 </w:t>
      </w:r>
      <w:r w:rsidRPr="006E76CC">
        <w:rPr>
          <w:lang w:val="en-GB"/>
        </w:rPr>
        <w:t>should be used for setting of displays used for subjective assessments, and for operational monitoring of systems described in Recommendations ITU</w:t>
      </w:r>
      <w:r w:rsidRPr="006E76CC">
        <w:rPr>
          <w:lang w:val="en-GB"/>
        </w:rPr>
        <w:noBreakHyphen/>
        <w:t>R BT.709</w:t>
      </w:r>
      <w:r w:rsidRPr="00967B5B">
        <w:rPr>
          <w:rStyle w:val="FootnoteReference"/>
        </w:rPr>
        <w:footnoteReference w:id="5"/>
      </w:r>
      <w:r w:rsidRPr="006E76CC">
        <w:rPr>
          <w:lang w:val="en-GB"/>
        </w:rPr>
        <w:t>, ITU</w:t>
      </w:r>
      <w:r w:rsidRPr="006E76CC">
        <w:rPr>
          <w:lang w:val="en-GB"/>
        </w:rPr>
        <w:noBreakHyphen/>
        <w:t>R BT.2020</w:t>
      </w:r>
      <w:r w:rsidRPr="00967B5B">
        <w:rPr>
          <w:rStyle w:val="FootnoteReference"/>
        </w:rPr>
        <w:footnoteReference w:id="6"/>
      </w:r>
      <w:r w:rsidRPr="006E76CC">
        <w:rPr>
          <w:lang w:val="en-GB"/>
        </w:rPr>
        <w:t xml:space="preserve"> and ITU-R BT.2100</w:t>
      </w:r>
      <w:r w:rsidRPr="00967B5B">
        <w:rPr>
          <w:rStyle w:val="FootnoteReference"/>
        </w:rPr>
        <w:footnoteReference w:id="7"/>
      </w:r>
      <w:r w:rsidRPr="006E76CC">
        <w:rPr>
          <w:lang w:val="en-GB"/>
        </w:rPr>
        <w:t>;</w:t>
      </w:r>
    </w:p>
    <w:p w14:paraId="55AD273C" w14:textId="77777777" w:rsidR="00513E48" w:rsidRPr="006E76CC" w:rsidRDefault="00513E48" w:rsidP="00513E48">
      <w:pPr>
        <w:rPr>
          <w:lang w:val="en-GB"/>
        </w:rPr>
      </w:pPr>
      <w:r w:rsidRPr="006E76CC">
        <w:rPr>
          <w:b/>
          <w:bCs/>
          <w:lang w:val="en-GB"/>
        </w:rPr>
        <w:t>3</w:t>
      </w:r>
      <w:r w:rsidRPr="006E76CC">
        <w:rPr>
          <w:lang w:val="en-GB"/>
        </w:rPr>
        <w:tab/>
        <w:t>that the procedure to be followed for the use of the PLUGE test signal should be as described in Annex 3,</w:t>
      </w:r>
    </w:p>
    <w:p w14:paraId="6EC6FD77" w14:textId="77777777" w:rsidR="00513E48" w:rsidRPr="006E76CC" w:rsidRDefault="00513E48" w:rsidP="00513E48">
      <w:pPr>
        <w:pStyle w:val="Call"/>
        <w:rPr>
          <w:lang w:val="en-GB"/>
        </w:rPr>
      </w:pPr>
      <w:r w:rsidRPr="006E76CC">
        <w:rPr>
          <w:lang w:val="en-GB"/>
        </w:rPr>
        <w:t>further recommends</w:t>
      </w:r>
    </w:p>
    <w:p w14:paraId="62F6A1CF" w14:textId="77777777" w:rsidR="00513E48" w:rsidRPr="006E76CC" w:rsidRDefault="00513E48" w:rsidP="00513E48">
      <w:pPr>
        <w:rPr>
          <w:lang w:val="en-GB"/>
        </w:rPr>
      </w:pPr>
      <w:r w:rsidRPr="006E76CC">
        <w:rPr>
          <w:lang w:val="en-GB"/>
        </w:rPr>
        <w:t xml:space="preserve">that further studies on methods for black level adjustment of HDR displays be conducted and that informative Annexes 4 and 5 of this Recommendation be updated to reflect improved methods. </w:t>
      </w:r>
    </w:p>
    <w:p w14:paraId="2AAA6B7A" w14:textId="77777777" w:rsidR="00513E48" w:rsidRPr="006E76CC" w:rsidRDefault="00513E48" w:rsidP="00513E48">
      <w:pPr>
        <w:spacing w:before="0"/>
        <w:rPr>
          <w:lang w:val="en-GB"/>
        </w:rPr>
      </w:pPr>
    </w:p>
    <w:p w14:paraId="66E9E2A9" w14:textId="77777777" w:rsidR="00513E48" w:rsidRPr="006E76CC" w:rsidRDefault="00513E48" w:rsidP="00513E48">
      <w:pPr>
        <w:spacing w:before="0"/>
        <w:rPr>
          <w:lang w:val="en-GB"/>
        </w:rPr>
      </w:pPr>
    </w:p>
    <w:p w14:paraId="35A96834" w14:textId="77777777" w:rsidR="00513E48" w:rsidRPr="006E76CC" w:rsidRDefault="00513E48" w:rsidP="00513E48">
      <w:pPr>
        <w:pStyle w:val="AnnexNoTitle"/>
        <w:rPr>
          <w:lang w:val="en-GB"/>
        </w:rPr>
      </w:pPr>
      <w:r w:rsidRPr="006E76CC">
        <w:rPr>
          <w:lang w:val="en-GB"/>
        </w:rPr>
        <w:t xml:space="preserve">Annex 1 </w:t>
      </w:r>
      <w:r w:rsidRPr="006E76CC">
        <w:rPr>
          <w:lang w:val="en-GB"/>
        </w:rPr>
        <w:br/>
        <w:t>(normative)</w:t>
      </w:r>
      <w:r w:rsidRPr="006E76CC">
        <w:rPr>
          <w:lang w:val="en-GB"/>
        </w:rPr>
        <w:br/>
      </w:r>
      <w:r w:rsidRPr="006E76CC">
        <w:rPr>
          <w:lang w:val="en-GB"/>
        </w:rPr>
        <w:br/>
        <w:t>Specifications of PLUGE signal for SDTV</w:t>
      </w:r>
    </w:p>
    <w:p w14:paraId="3F0F6191" w14:textId="77777777" w:rsidR="00513E48" w:rsidRPr="006E76CC" w:rsidRDefault="00513E48" w:rsidP="00513E48">
      <w:pPr>
        <w:pStyle w:val="Normalaftertitle"/>
        <w:rPr>
          <w:lang w:val="en-GB"/>
        </w:rPr>
      </w:pPr>
      <w:r w:rsidRPr="006E76CC">
        <w:rPr>
          <w:lang w:val="en-GB"/>
        </w:rPr>
        <w:t>The PLUGE signal (see Fig. 1) is composed of:</w:t>
      </w:r>
    </w:p>
    <w:p w14:paraId="4C1EC6E0" w14:textId="77777777" w:rsidR="00513E48" w:rsidRPr="006E76CC" w:rsidRDefault="00513E48" w:rsidP="00513E48">
      <w:pPr>
        <w:pStyle w:val="enumlev1"/>
        <w:rPr>
          <w:lang w:val="en-GB"/>
        </w:rPr>
      </w:pPr>
      <w:r w:rsidRPr="006E76CC">
        <w:rPr>
          <w:lang w:val="en-GB"/>
        </w:rPr>
        <w:t>a)</w:t>
      </w:r>
      <w:r w:rsidRPr="006E76CC">
        <w:rPr>
          <w:lang w:val="en-GB"/>
        </w:rPr>
        <w:tab/>
        <w:t>three closely spaced narrow vertical stripes on the left-hand side of the picture. The central vertical stripe is at waveform black level. The left-hand stripe is slightly darker, and the right-hand stripe is slightly lighter than the central stripe;</w:t>
      </w:r>
    </w:p>
    <w:p w14:paraId="53C058FD" w14:textId="77777777" w:rsidR="00513E48" w:rsidRPr="006E76CC" w:rsidRDefault="00513E48" w:rsidP="00513E48">
      <w:pPr>
        <w:pStyle w:val="enumlev1"/>
        <w:rPr>
          <w:lang w:val="en-GB"/>
        </w:rPr>
      </w:pPr>
      <w:r w:rsidRPr="006E76CC">
        <w:rPr>
          <w:lang w:val="en-GB"/>
        </w:rPr>
        <w:t>b)</w:t>
      </w:r>
      <w:r w:rsidRPr="006E76CC">
        <w:rPr>
          <w:lang w:val="en-GB"/>
        </w:rPr>
        <w:tab/>
        <w:t>a broad bar signal located on the right-hand side of the picture. It is divided into four areas, one at white level and the other three at descending grey levels. This grey scale is in approximately equal steps, as seen by eye, over a contrast range of 30:1. The peak white area is sufficiently large to enable the peak luminance to be set by a measuring instrument;</w:t>
      </w:r>
    </w:p>
    <w:p w14:paraId="1522C50B" w14:textId="77777777" w:rsidR="00513E48" w:rsidRPr="006E76CC" w:rsidRDefault="00513E48" w:rsidP="00513E48">
      <w:pPr>
        <w:pStyle w:val="enumlev1"/>
        <w:rPr>
          <w:lang w:val="en-GB"/>
        </w:rPr>
      </w:pPr>
      <w:r w:rsidRPr="006E76CC">
        <w:rPr>
          <w:lang w:val="en-GB"/>
        </w:rPr>
        <w:t>c)</w:t>
      </w:r>
      <w:r w:rsidRPr="006E76CC">
        <w:rPr>
          <w:lang w:val="en-GB"/>
        </w:rPr>
        <w:tab/>
        <w:t>a uniform background surrounding the vertical stripes and the broad bar described above. Two different levels for this background are specified according to the application:</w:t>
      </w:r>
    </w:p>
    <w:p w14:paraId="71EDF662" w14:textId="77777777" w:rsidR="00513E48" w:rsidRPr="006E76CC" w:rsidRDefault="00513E48" w:rsidP="00513E48">
      <w:pPr>
        <w:pStyle w:val="enumlev2"/>
        <w:rPr>
          <w:lang w:val="en-GB"/>
        </w:rPr>
      </w:pPr>
      <w:r w:rsidRPr="006E76CC">
        <w:rPr>
          <w:lang w:val="en-GB"/>
        </w:rPr>
        <w:t>–</w:t>
      </w:r>
      <w:r w:rsidRPr="006E76CC">
        <w:rPr>
          <w:lang w:val="en-GB"/>
        </w:rPr>
        <w:tab/>
        <w:t>for operational monitoring the background level is set to signal black level;</w:t>
      </w:r>
    </w:p>
    <w:p w14:paraId="51120111" w14:textId="77777777" w:rsidR="00513E48" w:rsidRPr="006E76CC" w:rsidRDefault="00513E48" w:rsidP="00513E48">
      <w:pPr>
        <w:pStyle w:val="enumlev2"/>
        <w:rPr>
          <w:lang w:val="en-GB"/>
        </w:rPr>
      </w:pPr>
      <w:r w:rsidRPr="006E76CC">
        <w:rPr>
          <w:lang w:val="en-GB"/>
        </w:rPr>
        <w:t>–</w:t>
      </w:r>
      <w:r w:rsidRPr="006E76CC">
        <w:rPr>
          <w:lang w:val="en-GB"/>
        </w:rPr>
        <w:tab/>
        <w:t>for subjective assessments the background level is set to the grey level shown in Table 1. This background level has been optimized to give a picture display of subjective quality similar to that used in sequences used in subjective assessment.</w:t>
      </w:r>
    </w:p>
    <w:p w14:paraId="3ABFBF92" w14:textId="77777777" w:rsidR="00513E48" w:rsidRPr="006E76CC" w:rsidRDefault="00513E48" w:rsidP="00513E48">
      <w:pPr>
        <w:pStyle w:val="FigureNo"/>
        <w:rPr>
          <w:lang w:val="en-GB"/>
        </w:rPr>
      </w:pPr>
      <w:r w:rsidRPr="006E76CC">
        <w:rPr>
          <w:lang w:val="en-GB"/>
        </w:rPr>
        <w:t>figure 1</w:t>
      </w:r>
    </w:p>
    <w:p w14:paraId="69250812" w14:textId="77777777" w:rsidR="00513E48" w:rsidRPr="00967B5B" w:rsidRDefault="00513E48" w:rsidP="00513E48">
      <w:pPr>
        <w:pStyle w:val="Figuretitle"/>
        <w:rPr>
          <w:lang w:val="en-GB"/>
        </w:rPr>
      </w:pPr>
      <w:r w:rsidRPr="00967B5B">
        <w:rPr>
          <w:lang w:val="en-GB"/>
        </w:rPr>
        <w:t>PLUGE active field and waveform</w:t>
      </w:r>
    </w:p>
    <w:p w14:paraId="4CB3980B" w14:textId="77777777" w:rsidR="00437370" w:rsidRDefault="00437370" w:rsidP="00437370">
      <w:pPr>
        <w:pStyle w:val="Figure"/>
        <w:rPr>
          <w:lang w:val="en-GB"/>
        </w:rPr>
      </w:pPr>
      <w:r>
        <w:rPr>
          <w:lang w:val="en-GB"/>
        </w:rPr>
        <w:object w:dxaOrig="6767" w:dyaOrig="7129" w14:anchorId="32A16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470.7pt" o:ole="">
            <v:imagedata r:id="rId14" o:title=""/>
          </v:shape>
          <o:OLEObject Type="Embed" ProgID="CorelDraw.Graphic.16" ShapeID="_x0000_i1025" DrawAspect="Content" ObjectID="_1644297609" r:id="rId15"/>
        </w:object>
      </w:r>
    </w:p>
    <w:p w14:paraId="20DCC15A" w14:textId="77777777" w:rsidR="00513E48" w:rsidRPr="006E76CC" w:rsidRDefault="00513E48" w:rsidP="00513E48">
      <w:pPr>
        <w:pStyle w:val="Normalaftertitle"/>
        <w:rPr>
          <w:lang w:val="en-GB"/>
        </w:rPr>
      </w:pPr>
      <w:r w:rsidRPr="006E76CC">
        <w:rPr>
          <w:lang w:val="en-GB"/>
        </w:rPr>
        <w:t>To take account of the characteristics of the human eye, the luminance specified for the vertical stripes described in c) is slightly different for the two applications (see Table 1).</w:t>
      </w:r>
    </w:p>
    <w:p w14:paraId="4FF26DFD" w14:textId="77777777" w:rsidR="00513E48" w:rsidRPr="006E76CC" w:rsidRDefault="00513E48" w:rsidP="00513E48">
      <w:pPr>
        <w:rPr>
          <w:lang w:val="en-GB"/>
        </w:rPr>
      </w:pPr>
      <w:r w:rsidRPr="006E76CC">
        <w:rPr>
          <w:lang w:val="en-GB"/>
        </w:rPr>
        <w:t>To ensure that in analogue composite systems the colour decoder of a display is working in its colour mode, it is recommended that a standard colour burst is included in the analogue waveform.</w:t>
      </w:r>
    </w:p>
    <w:p w14:paraId="22726A03" w14:textId="77777777" w:rsidR="00513E48" w:rsidRPr="006E76CC" w:rsidRDefault="00513E48" w:rsidP="00513E48">
      <w:pPr>
        <w:rPr>
          <w:lang w:val="en-GB"/>
        </w:rPr>
      </w:pPr>
      <w:r w:rsidRPr="006E76CC">
        <w:rPr>
          <w:lang w:val="en-GB"/>
        </w:rPr>
        <w:t>The horizontal sample count is less than the 720 horizontal samples defined in Recommendation ITU</w:t>
      </w:r>
      <w:r w:rsidRPr="006E76CC">
        <w:rPr>
          <w:lang w:val="en-GB"/>
        </w:rPr>
        <w:noBreakHyphen/>
        <w:t>R BT.601. The PLUGE signal should be centred within the active line of digital and analogue systems</w:t>
      </w:r>
      <w:r w:rsidRPr="006E76CC">
        <w:rPr>
          <w:color w:val="000000"/>
          <w:lang w:val="en-GB"/>
        </w:rPr>
        <w:t xml:space="preserve"> ±2 </w:t>
      </w:r>
      <w:r w:rsidRPr="006E76CC">
        <w:rPr>
          <w:lang w:val="en-GB"/>
        </w:rPr>
        <w:t>samples.</w:t>
      </w:r>
    </w:p>
    <w:p w14:paraId="1A59CC89" w14:textId="77777777" w:rsidR="00513E48" w:rsidRPr="00967B5B" w:rsidRDefault="00513E48" w:rsidP="00513E48">
      <w:pPr>
        <w:pStyle w:val="TableNo"/>
      </w:pPr>
      <w:r w:rsidRPr="00967B5B">
        <w:t>TABLE 1</w:t>
      </w:r>
    </w:p>
    <w:p w14:paraId="02085646" w14:textId="77777777" w:rsidR="00513E48" w:rsidRPr="00967B5B" w:rsidRDefault="00513E48" w:rsidP="00513E48">
      <w:pPr>
        <w:pStyle w:val="Tabletitle"/>
      </w:pPr>
      <w:r w:rsidRPr="00967B5B">
        <w:t>Levels of waveform</w:t>
      </w:r>
    </w:p>
    <w:tbl>
      <w:tblPr>
        <w:tblW w:w="9639" w:type="dxa"/>
        <w:tblLayout w:type="fixed"/>
        <w:tblCellMar>
          <w:right w:w="0" w:type="dxa"/>
        </w:tblCellMar>
        <w:tblLook w:val="0000" w:firstRow="0" w:lastRow="0" w:firstColumn="0" w:lastColumn="0" w:noHBand="0" w:noVBand="0"/>
      </w:tblPr>
      <w:tblGrid>
        <w:gridCol w:w="2474"/>
        <w:gridCol w:w="1172"/>
        <w:gridCol w:w="1201"/>
        <w:gridCol w:w="1081"/>
        <w:gridCol w:w="1406"/>
        <w:gridCol w:w="1138"/>
        <w:gridCol w:w="1167"/>
      </w:tblGrid>
      <w:tr w:rsidR="00513E48" w:rsidRPr="00967B5B" w14:paraId="40E56AA2" w14:textId="77777777" w:rsidTr="007B5FB5">
        <w:trPr>
          <w:cantSplit/>
        </w:trPr>
        <w:tc>
          <w:tcPr>
            <w:tcW w:w="2381" w:type="dxa"/>
          </w:tcPr>
          <w:p w14:paraId="14E27F3E" w14:textId="77777777" w:rsidR="00513E48" w:rsidRPr="00967B5B" w:rsidRDefault="00513E48" w:rsidP="007B5FB5">
            <w:pPr>
              <w:pStyle w:val="Tabletext"/>
              <w:keepNext/>
              <w:keepLines/>
              <w:jc w:val="center"/>
            </w:pPr>
          </w:p>
        </w:tc>
        <w:tc>
          <w:tcPr>
            <w:tcW w:w="3325" w:type="dxa"/>
            <w:gridSpan w:val="3"/>
            <w:tcBorders>
              <w:top w:val="single" w:sz="6" w:space="0" w:color="auto"/>
              <w:left w:val="single" w:sz="6" w:space="0" w:color="auto"/>
              <w:bottom w:val="single" w:sz="6" w:space="0" w:color="auto"/>
              <w:right w:val="single" w:sz="6" w:space="0" w:color="auto"/>
            </w:tcBorders>
          </w:tcPr>
          <w:p w14:paraId="50382FC3" w14:textId="77777777" w:rsidR="00513E48" w:rsidRPr="00967B5B" w:rsidRDefault="00513E48" w:rsidP="007B5FB5">
            <w:pPr>
              <w:pStyle w:val="Tabletext"/>
              <w:keepNext/>
              <w:keepLines/>
              <w:jc w:val="center"/>
            </w:pPr>
            <w:r w:rsidRPr="00967B5B">
              <w:t>Operational monitoring</w:t>
            </w:r>
          </w:p>
        </w:tc>
        <w:tc>
          <w:tcPr>
            <w:tcW w:w="3574" w:type="dxa"/>
            <w:gridSpan w:val="3"/>
            <w:tcBorders>
              <w:top w:val="single" w:sz="6" w:space="0" w:color="auto"/>
              <w:left w:val="single" w:sz="6" w:space="0" w:color="auto"/>
              <w:bottom w:val="single" w:sz="6" w:space="0" w:color="auto"/>
              <w:right w:val="single" w:sz="6" w:space="0" w:color="auto"/>
            </w:tcBorders>
          </w:tcPr>
          <w:p w14:paraId="168D2C33" w14:textId="77777777" w:rsidR="00513E48" w:rsidRPr="00967B5B" w:rsidRDefault="00513E48" w:rsidP="007B5FB5">
            <w:pPr>
              <w:pStyle w:val="Tabletext"/>
              <w:keepNext/>
              <w:keepLines/>
              <w:jc w:val="center"/>
            </w:pPr>
            <w:r w:rsidRPr="00967B5B">
              <w:t>Subjective assessment monitoring</w:t>
            </w:r>
          </w:p>
        </w:tc>
      </w:tr>
      <w:tr w:rsidR="00513E48" w:rsidRPr="00967B5B" w14:paraId="4AB85BF3" w14:textId="77777777" w:rsidTr="007B5FB5">
        <w:trPr>
          <w:cantSplit/>
        </w:trPr>
        <w:tc>
          <w:tcPr>
            <w:tcW w:w="2381" w:type="dxa"/>
          </w:tcPr>
          <w:p w14:paraId="3C3894FB" w14:textId="77777777" w:rsidR="00513E48" w:rsidRPr="00967B5B" w:rsidRDefault="00513E48" w:rsidP="007B5FB5">
            <w:pPr>
              <w:pStyle w:val="Tabletext"/>
            </w:pPr>
          </w:p>
        </w:tc>
        <w:tc>
          <w:tcPr>
            <w:tcW w:w="3325" w:type="dxa"/>
            <w:gridSpan w:val="3"/>
            <w:tcBorders>
              <w:top w:val="single" w:sz="6" w:space="0" w:color="auto"/>
              <w:left w:val="single" w:sz="6" w:space="0" w:color="auto"/>
              <w:bottom w:val="single" w:sz="6" w:space="0" w:color="auto"/>
              <w:right w:val="single" w:sz="6" w:space="0" w:color="auto"/>
            </w:tcBorders>
          </w:tcPr>
          <w:p w14:paraId="61B829A3" w14:textId="77777777" w:rsidR="00513E48" w:rsidRPr="00967B5B" w:rsidRDefault="00513E48" w:rsidP="007B5FB5">
            <w:pPr>
              <w:pStyle w:val="Tabletext"/>
              <w:tabs>
                <w:tab w:val="clear" w:pos="284"/>
                <w:tab w:val="clear" w:pos="567"/>
                <w:tab w:val="clear" w:pos="851"/>
                <w:tab w:val="clear" w:pos="1418"/>
                <w:tab w:val="clear" w:pos="1701"/>
              </w:tabs>
            </w:pPr>
            <w:r w:rsidRPr="00967B5B">
              <w:tab/>
            </w:r>
            <w:r w:rsidRPr="00967B5B">
              <w:tab/>
              <w:t>%</w:t>
            </w:r>
            <w:r w:rsidRPr="00967B5B">
              <w:br/>
            </w:r>
            <w:r w:rsidRPr="00967B5B">
              <w:tab/>
              <w:t>Level</w:t>
            </w:r>
            <w:r w:rsidRPr="00967B5B">
              <w:tab/>
              <w:t>mV</w:t>
            </w:r>
            <w:r w:rsidRPr="00967B5B">
              <w:br/>
            </w:r>
            <w:r w:rsidRPr="00967B5B">
              <w:tab/>
            </w:r>
            <w:r w:rsidRPr="00967B5B">
              <w:tab/>
              <w:t>digital</w:t>
            </w:r>
          </w:p>
        </w:tc>
        <w:tc>
          <w:tcPr>
            <w:tcW w:w="3574" w:type="dxa"/>
            <w:gridSpan w:val="3"/>
            <w:tcBorders>
              <w:top w:val="single" w:sz="6" w:space="0" w:color="auto"/>
              <w:left w:val="single" w:sz="6" w:space="0" w:color="auto"/>
              <w:bottom w:val="single" w:sz="6" w:space="0" w:color="auto"/>
              <w:right w:val="single" w:sz="6" w:space="0" w:color="auto"/>
            </w:tcBorders>
          </w:tcPr>
          <w:p w14:paraId="712244DA" w14:textId="77777777" w:rsidR="00513E48" w:rsidRPr="00967B5B" w:rsidRDefault="00513E48" w:rsidP="007B5FB5">
            <w:pPr>
              <w:pStyle w:val="Tabletext"/>
              <w:tabs>
                <w:tab w:val="clear" w:pos="284"/>
                <w:tab w:val="clear" w:pos="567"/>
                <w:tab w:val="clear" w:pos="851"/>
                <w:tab w:val="clear" w:pos="1418"/>
                <w:tab w:val="clear" w:pos="1701"/>
                <w:tab w:val="clear" w:pos="1985"/>
                <w:tab w:val="left" w:pos="2010"/>
              </w:tabs>
            </w:pPr>
            <w:r w:rsidRPr="00967B5B">
              <w:tab/>
            </w:r>
            <w:r w:rsidRPr="00967B5B">
              <w:tab/>
              <w:t>%</w:t>
            </w:r>
            <w:r w:rsidRPr="00967B5B">
              <w:br/>
            </w:r>
            <w:r w:rsidRPr="00967B5B">
              <w:tab/>
              <w:t>Level</w:t>
            </w:r>
            <w:r w:rsidRPr="00967B5B">
              <w:tab/>
              <w:t>mV</w:t>
            </w:r>
            <w:r w:rsidRPr="00967B5B">
              <w:br/>
            </w:r>
            <w:r w:rsidRPr="00967B5B">
              <w:tab/>
            </w:r>
            <w:r w:rsidRPr="00967B5B">
              <w:tab/>
              <w:t>digital</w:t>
            </w:r>
          </w:p>
        </w:tc>
      </w:tr>
      <w:tr w:rsidR="00513E48" w:rsidRPr="00967B5B" w14:paraId="36475EE6" w14:textId="77777777" w:rsidTr="007B5FB5">
        <w:trPr>
          <w:cantSplit/>
        </w:trPr>
        <w:tc>
          <w:tcPr>
            <w:tcW w:w="2381" w:type="dxa"/>
            <w:tcBorders>
              <w:bottom w:val="single" w:sz="6" w:space="0" w:color="auto"/>
              <w:right w:val="single" w:sz="6" w:space="0" w:color="auto"/>
            </w:tcBorders>
          </w:tcPr>
          <w:p w14:paraId="1DAC63C1" w14:textId="77777777" w:rsidR="00513E48" w:rsidRPr="00967B5B" w:rsidRDefault="00513E48" w:rsidP="007B5FB5">
            <w:pPr>
              <w:pStyle w:val="Tabletext"/>
            </w:pPr>
          </w:p>
        </w:tc>
        <w:tc>
          <w:tcPr>
            <w:tcW w:w="1128" w:type="dxa"/>
            <w:tcBorders>
              <w:top w:val="single" w:sz="6" w:space="0" w:color="auto"/>
              <w:bottom w:val="single" w:sz="6" w:space="0" w:color="auto"/>
              <w:right w:val="single" w:sz="6" w:space="0" w:color="auto"/>
            </w:tcBorders>
          </w:tcPr>
          <w:p w14:paraId="797B9ADB" w14:textId="77777777" w:rsidR="00513E48" w:rsidRPr="00967B5B" w:rsidRDefault="00513E48" w:rsidP="007B5FB5">
            <w:pPr>
              <w:pStyle w:val="Tabletext"/>
              <w:jc w:val="center"/>
            </w:pPr>
            <w:r w:rsidRPr="00967B5B">
              <w:t>625-line</w:t>
            </w:r>
          </w:p>
        </w:tc>
        <w:tc>
          <w:tcPr>
            <w:tcW w:w="2197" w:type="dxa"/>
            <w:gridSpan w:val="2"/>
            <w:tcBorders>
              <w:top w:val="single" w:sz="6" w:space="0" w:color="auto"/>
              <w:left w:val="single" w:sz="6" w:space="0" w:color="auto"/>
              <w:bottom w:val="single" w:sz="6" w:space="0" w:color="auto"/>
              <w:right w:val="single" w:sz="6" w:space="0" w:color="auto"/>
            </w:tcBorders>
          </w:tcPr>
          <w:p w14:paraId="15F0C929" w14:textId="77777777" w:rsidR="00513E48" w:rsidRPr="00967B5B" w:rsidRDefault="00513E48" w:rsidP="007B5FB5">
            <w:pPr>
              <w:pStyle w:val="Tabletext"/>
              <w:jc w:val="center"/>
            </w:pPr>
            <w:r w:rsidRPr="00967B5B">
              <w:t>525-line</w:t>
            </w:r>
          </w:p>
        </w:tc>
        <w:tc>
          <w:tcPr>
            <w:tcW w:w="1354" w:type="dxa"/>
            <w:tcBorders>
              <w:top w:val="single" w:sz="6" w:space="0" w:color="auto"/>
              <w:bottom w:val="single" w:sz="6" w:space="0" w:color="auto"/>
              <w:right w:val="single" w:sz="6" w:space="0" w:color="auto"/>
            </w:tcBorders>
          </w:tcPr>
          <w:p w14:paraId="5161D846" w14:textId="77777777" w:rsidR="00513E48" w:rsidRPr="00967B5B" w:rsidRDefault="00513E48" w:rsidP="007B5FB5">
            <w:pPr>
              <w:pStyle w:val="Tabletext"/>
              <w:jc w:val="center"/>
            </w:pPr>
            <w:r w:rsidRPr="00967B5B">
              <w:t>625-line</w:t>
            </w:r>
          </w:p>
        </w:tc>
        <w:tc>
          <w:tcPr>
            <w:tcW w:w="2220" w:type="dxa"/>
            <w:gridSpan w:val="2"/>
            <w:tcBorders>
              <w:top w:val="single" w:sz="6" w:space="0" w:color="auto"/>
              <w:left w:val="single" w:sz="6" w:space="0" w:color="auto"/>
              <w:bottom w:val="single" w:sz="6" w:space="0" w:color="auto"/>
              <w:right w:val="single" w:sz="6" w:space="0" w:color="auto"/>
            </w:tcBorders>
          </w:tcPr>
          <w:p w14:paraId="31B2DFFB" w14:textId="77777777" w:rsidR="00513E48" w:rsidRPr="00967B5B" w:rsidRDefault="00513E48" w:rsidP="007B5FB5">
            <w:pPr>
              <w:pStyle w:val="Tabletext"/>
              <w:jc w:val="center"/>
            </w:pPr>
            <w:r w:rsidRPr="00967B5B">
              <w:t>525-line</w:t>
            </w:r>
          </w:p>
        </w:tc>
      </w:tr>
      <w:tr w:rsidR="00513E48" w:rsidRPr="00967B5B" w14:paraId="650009DC" w14:textId="77777777" w:rsidTr="007B5FB5">
        <w:trPr>
          <w:cantSplit/>
        </w:trPr>
        <w:tc>
          <w:tcPr>
            <w:tcW w:w="2381" w:type="dxa"/>
            <w:tcBorders>
              <w:left w:val="single" w:sz="6" w:space="0" w:color="auto"/>
              <w:right w:val="single" w:sz="6" w:space="0" w:color="auto"/>
            </w:tcBorders>
          </w:tcPr>
          <w:p w14:paraId="6B1078AA" w14:textId="77777777" w:rsidR="00513E48" w:rsidRPr="00967B5B" w:rsidRDefault="00513E48" w:rsidP="007B5FB5">
            <w:pPr>
              <w:pStyle w:val="Tabletext"/>
            </w:pPr>
            <w:r w:rsidRPr="00967B5B">
              <w:br/>
              <w:t>A</w:t>
            </w:r>
            <w:r w:rsidRPr="00967B5B">
              <w:tab/>
              <w:t>black level</w:t>
            </w:r>
          </w:p>
        </w:tc>
        <w:tc>
          <w:tcPr>
            <w:tcW w:w="1128" w:type="dxa"/>
            <w:tcBorders>
              <w:right w:val="single" w:sz="6" w:space="0" w:color="auto"/>
            </w:tcBorders>
          </w:tcPr>
          <w:p w14:paraId="71F20D29" w14:textId="77777777" w:rsidR="00513E48" w:rsidRPr="00967B5B" w:rsidRDefault="00513E48" w:rsidP="007B5FB5">
            <w:pPr>
              <w:pStyle w:val="Tabletext"/>
              <w:jc w:val="center"/>
            </w:pPr>
            <w:r w:rsidRPr="00967B5B">
              <w:t>0%</w:t>
            </w:r>
            <w:r w:rsidRPr="00967B5B">
              <w:br/>
              <w:t>0 mV</w:t>
            </w:r>
            <w:r w:rsidRPr="00967B5B">
              <w:br/>
              <w:t>(16)64</w:t>
            </w:r>
          </w:p>
        </w:tc>
        <w:tc>
          <w:tcPr>
            <w:tcW w:w="1156" w:type="dxa"/>
            <w:tcBorders>
              <w:left w:val="single" w:sz="6" w:space="0" w:color="auto"/>
              <w:right w:val="single" w:sz="6" w:space="0" w:color="auto"/>
            </w:tcBorders>
          </w:tcPr>
          <w:p w14:paraId="6DEFE463" w14:textId="77777777" w:rsidR="00513E48" w:rsidRPr="00967B5B" w:rsidRDefault="00513E48" w:rsidP="007B5FB5">
            <w:pPr>
              <w:pStyle w:val="Tabletext"/>
              <w:jc w:val="center"/>
            </w:pPr>
            <w:r w:rsidRPr="00967B5B">
              <w:t>0%</w:t>
            </w:r>
            <w:r w:rsidRPr="00967B5B">
              <w:br/>
              <w:t>0 mV</w:t>
            </w:r>
            <w:r w:rsidRPr="00967B5B">
              <w:br/>
              <w:t>(16)64</w:t>
            </w:r>
          </w:p>
        </w:tc>
        <w:tc>
          <w:tcPr>
            <w:tcW w:w="1041" w:type="dxa"/>
            <w:tcBorders>
              <w:left w:val="single" w:sz="6" w:space="0" w:color="auto"/>
              <w:right w:val="single" w:sz="6" w:space="0" w:color="auto"/>
            </w:tcBorders>
          </w:tcPr>
          <w:p w14:paraId="2719ABF8" w14:textId="77777777" w:rsidR="00513E48" w:rsidRPr="00967B5B" w:rsidRDefault="00513E48" w:rsidP="007B5FB5">
            <w:pPr>
              <w:pStyle w:val="Tabletext"/>
              <w:jc w:val="center"/>
            </w:pPr>
            <w:r w:rsidRPr="00967B5B">
              <w:t>7.5%</w:t>
            </w:r>
            <w:r w:rsidRPr="00967B5B">
              <w:br/>
              <w:t>54 mV</w:t>
            </w:r>
            <w:r w:rsidRPr="00967B5B">
              <w:br/>
              <w:t>(16)64</w:t>
            </w:r>
          </w:p>
        </w:tc>
        <w:tc>
          <w:tcPr>
            <w:tcW w:w="1354" w:type="dxa"/>
            <w:tcBorders>
              <w:right w:val="single" w:sz="6" w:space="0" w:color="auto"/>
            </w:tcBorders>
          </w:tcPr>
          <w:p w14:paraId="1EE70244" w14:textId="77777777" w:rsidR="00513E48" w:rsidRPr="00967B5B" w:rsidRDefault="00513E48" w:rsidP="007B5FB5">
            <w:pPr>
              <w:pStyle w:val="Tabletext"/>
              <w:jc w:val="center"/>
            </w:pPr>
            <w:r w:rsidRPr="00967B5B">
              <w:t>0%</w:t>
            </w:r>
            <w:r w:rsidRPr="00967B5B">
              <w:br/>
              <w:t>0 mV</w:t>
            </w:r>
            <w:r w:rsidRPr="00967B5B">
              <w:br/>
              <w:t>(16)64</w:t>
            </w:r>
          </w:p>
        </w:tc>
        <w:tc>
          <w:tcPr>
            <w:tcW w:w="1096" w:type="dxa"/>
            <w:tcBorders>
              <w:left w:val="single" w:sz="6" w:space="0" w:color="auto"/>
              <w:right w:val="single" w:sz="6" w:space="0" w:color="auto"/>
            </w:tcBorders>
          </w:tcPr>
          <w:p w14:paraId="1F4EB4E2" w14:textId="77777777" w:rsidR="00513E48" w:rsidRPr="00967B5B" w:rsidRDefault="00513E48" w:rsidP="007B5FB5">
            <w:pPr>
              <w:pStyle w:val="Tabletext"/>
              <w:jc w:val="center"/>
            </w:pPr>
            <w:r w:rsidRPr="00967B5B">
              <w:t>0%</w:t>
            </w:r>
            <w:r w:rsidRPr="00967B5B">
              <w:br/>
              <w:t>0 mV</w:t>
            </w:r>
            <w:r w:rsidRPr="00967B5B">
              <w:br/>
              <w:t>(16)64</w:t>
            </w:r>
          </w:p>
        </w:tc>
        <w:tc>
          <w:tcPr>
            <w:tcW w:w="1124" w:type="dxa"/>
            <w:tcBorders>
              <w:left w:val="single" w:sz="6" w:space="0" w:color="auto"/>
              <w:right w:val="single" w:sz="6" w:space="0" w:color="auto"/>
            </w:tcBorders>
          </w:tcPr>
          <w:p w14:paraId="297E1533" w14:textId="77777777" w:rsidR="00513E48" w:rsidRPr="00967B5B" w:rsidRDefault="00513E48" w:rsidP="007B5FB5">
            <w:pPr>
              <w:pStyle w:val="Tabletext"/>
              <w:jc w:val="center"/>
            </w:pPr>
            <w:r w:rsidRPr="00967B5B">
              <w:t>7.5%</w:t>
            </w:r>
            <w:r w:rsidRPr="00967B5B">
              <w:br/>
              <w:t>54 mV</w:t>
            </w:r>
            <w:r w:rsidRPr="00967B5B">
              <w:br/>
              <w:t>(16)64</w:t>
            </w:r>
          </w:p>
        </w:tc>
      </w:tr>
      <w:tr w:rsidR="00513E48" w:rsidRPr="00967B5B" w14:paraId="0723EE4F" w14:textId="77777777" w:rsidTr="007B5FB5">
        <w:trPr>
          <w:cantSplit/>
        </w:trPr>
        <w:tc>
          <w:tcPr>
            <w:tcW w:w="2381" w:type="dxa"/>
            <w:tcBorders>
              <w:top w:val="single" w:sz="6" w:space="0" w:color="auto"/>
              <w:left w:val="single" w:sz="6" w:space="0" w:color="auto"/>
              <w:right w:val="single" w:sz="6" w:space="0" w:color="auto"/>
            </w:tcBorders>
          </w:tcPr>
          <w:p w14:paraId="4D872FF0" w14:textId="77777777" w:rsidR="00513E48" w:rsidRPr="00967B5B" w:rsidRDefault="00513E48" w:rsidP="007B5FB5">
            <w:pPr>
              <w:pStyle w:val="Tabletext"/>
            </w:pPr>
            <w:r w:rsidRPr="00967B5B">
              <w:br/>
              <w:t>B</w:t>
            </w:r>
            <w:r w:rsidRPr="00967B5B">
              <w:tab/>
              <w:t>white level</w:t>
            </w:r>
          </w:p>
        </w:tc>
        <w:tc>
          <w:tcPr>
            <w:tcW w:w="1128" w:type="dxa"/>
            <w:tcBorders>
              <w:top w:val="single" w:sz="6" w:space="0" w:color="auto"/>
              <w:right w:val="single" w:sz="6" w:space="0" w:color="auto"/>
            </w:tcBorders>
          </w:tcPr>
          <w:p w14:paraId="5646DD0F" w14:textId="77777777" w:rsidR="00513E48" w:rsidRPr="00967B5B" w:rsidRDefault="00513E48" w:rsidP="007B5FB5">
            <w:pPr>
              <w:pStyle w:val="Tabletext"/>
              <w:jc w:val="center"/>
            </w:pPr>
            <w:r w:rsidRPr="00967B5B">
              <w:t>100%</w:t>
            </w:r>
            <w:r w:rsidRPr="00967B5B">
              <w:br/>
              <w:t>700 mV</w:t>
            </w:r>
            <w:r w:rsidRPr="00967B5B">
              <w:br/>
              <w:t>(235)940</w:t>
            </w:r>
          </w:p>
        </w:tc>
        <w:tc>
          <w:tcPr>
            <w:tcW w:w="1156" w:type="dxa"/>
            <w:tcBorders>
              <w:top w:val="single" w:sz="6" w:space="0" w:color="auto"/>
              <w:left w:val="single" w:sz="6" w:space="0" w:color="auto"/>
              <w:right w:val="single" w:sz="6" w:space="0" w:color="auto"/>
            </w:tcBorders>
          </w:tcPr>
          <w:p w14:paraId="779B5E3D" w14:textId="77777777" w:rsidR="00513E48" w:rsidRPr="00967B5B" w:rsidRDefault="00513E48" w:rsidP="007B5FB5">
            <w:pPr>
              <w:pStyle w:val="Tabletext"/>
              <w:jc w:val="center"/>
            </w:pPr>
            <w:r w:rsidRPr="00967B5B">
              <w:t>100%</w:t>
            </w:r>
            <w:r w:rsidRPr="00967B5B">
              <w:br/>
              <w:t>714 mV</w:t>
            </w:r>
            <w:r w:rsidRPr="00967B5B">
              <w:br/>
              <w:t>(235)940</w:t>
            </w:r>
          </w:p>
        </w:tc>
        <w:tc>
          <w:tcPr>
            <w:tcW w:w="1041" w:type="dxa"/>
            <w:tcBorders>
              <w:top w:val="single" w:sz="6" w:space="0" w:color="auto"/>
              <w:left w:val="single" w:sz="6" w:space="0" w:color="auto"/>
              <w:right w:val="single" w:sz="6" w:space="0" w:color="auto"/>
            </w:tcBorders>
          </w:tcPr>
          <w:p w14:paraId="1E7B498A" w14:textId="77777777" w:rsidR="00513E48" w:rsidRPr="00967B5B" w:rsidRDefault="00513E48" w:rsidP="007B5FB5">
            <w:pPr>
              <w:pStyle w:val="Tabletext"/>
              <w:jc w:val="center"/>
            </w:pPr>
            <w:r w:rsidRPr="00967B5B">
              <w:t>100%</w:t>
            </w:r>
            <w:r w:rsidRPr="00967B5B">
              <w:br/>
              <w:t>714 mV</w:t>
            </w:r>
            <w:r w:rsidRPr="00967B5B">
              <w:br/>
              <w:t>(235)940</w:t>
            </w:r>
          </w:p>
        </w:tc>
        <w:tc>
          <w:tcPr>
            <w:tcW w:w="1354" w:type="dxa"/>
            <w:tcBorders>
              <w:top w:val="single" w:sz="6" w:space="0" w:color="auto"/>
              <w:right w:val="single" w:sz="6" w:space="0" w:color="auto"/>
            </w:tcBorders>
          </w:tcPr>
          <w:p w14:paraId="7AC104E0" w14:textId="77777777" w:rsidR="00513E48" w:rsidRPr="00967B5B" w:rsidRDefault="00513E48" w:rsidP="007B5FB5">
            <w:pPr>
              <w:pStyle w:val="Tabletext"/>
              <w:jc w:val="center"/>
            </w:pPr>
            <w:r w:rsidRPr="00967B5B">
              <w:t>100%</w:t>
            </w:r>
            <w:r w:rsidRPr="00967B5B">
              <w:br/>
              <w:t>700 mV</w:t>
            </w:r>
            <w:r w:rsidRPr="00967B5B">
              <w:br/>
              <w:t>(235)940</w:t>
            </w:r>
          </w:p>
        </w:tc>
        <w:tc>
          <w:tcPr>
            <w:tcW w:w="1096" w:type="dxa"/>
            <w:tcBorders>
              <w:top w:val="single" w:sz="6" w:space="0" w:color="auto"/>
              <w:left w:val="single" w:sz="6" w:space="0" w:color="auto"/>
              <w:right w:val="single" w:sz="6" w:space="0" w:color="auto"/>
            </w:tcBorders>
          </w:tcPr>
          <w:p w14:paraId="59E50C18" w14:textId="77777777" w:rsidR="00513E48" w:rsidRPr="00967B5B" w:rsidRDefault="00513E48" w:rsidP="007B5FB5">
            <w:pPr>
              <w:pStyle w:val="Tabletext"/>
              <w:jc w:val="center"/>
            </w:pPr>
            <w:r w:rsidRPr="00967B5B">
              <w:t>100%</w:t>
            </w:r>
            <w:r w:rsidRPr="00967B5B">
              <w:br/>
              <w:t>714 mV</w:t>
            </w:r>
            <w:r w:rsidRPr="00967B5B">
              <w:br/>
              <w:t>(235)940</w:t>
            </w:r>
          </w:p>
        </w:tc>
        <w:tc>
          <w:tcPr>
            <w:tcW w:w="1124" w:type="dxa"/>
            <w:tcBorders>
              <w:top w:val="single" w:sz="6" w:space="0" w:color="auto"/>
              <w:left w:val="single" w:sz="6" w:space="0" w:color="auto"/>
              <w:right w:val="single" w:sz="6" w:space="0" w:color="auto"/>
            </w:tcBorders>
          </w:tcPr>
          <w:p w14:paraId="430DE556" w14:textId="77777777" w:rsidR="00513E48" w:rsidRPr="00967B5B" w:rsidRDefault="00513E48" w:rsidP="007B5FB5">
            <w:pPr>
              <w:pStyle w:val="Tabletext"/>
              <w:jc w:val="center"/>
            </w:pPr>
            <w:r w:rsidRPr="00967B5B">
              <w:t>100%</w:t>
            </w:r>
            <w:r w:rsidRPr="00967B5B">
              <w:br/>
              <w:t>714 mV</w:t>
            </w:r>
            <w:r w:rsidRPr="00967B5B">
              <w:br/>
              <w:t>(235)940</w:t>
            </w:r>
          </w:p>
        </w:tc>
      </w:tr>
      <w:tr w:rsidR="00513E48" w:rsidRPr="00967B5B" w14:paraId="55E8E919" w14:textId="77777777" w:rsidTr="007B5FB5">
        <w:trPr>
          <w:cantSplit/>
        </w:trPr>
        <w:tc>
          <w:tcPr>
            <w:tcW w:w="2381" w:type="dxa"/>
            <w:tcBorders>
              <w:top w:val="single" w:sz="6" w:space="0" w:color="auto"/>
              <w:left w:val="single" w:sz="6" w:space="0" w:color="auto"/>
              <w:right w:val="single" w:sz="6" w:space="0" w:color="auto"/>
            </w:tcBorders>
          </w:tcPr>
          <w:p w14:paraId="087A0CEB" w14:textId="77777777" w:rsidR="00513E48" w:rsidRPr="00967B5B" w:rsidRDefault="00513E48" w:rsidP="007B5FB5">
            <w:pPr>
              <w:pStyle w:val="Tabletext"/>
            </w:pPr>
            <w:r w:rsidRPr="00967B5B">
              <w:br/>
              <w:t>C</w:t>
            </w:r>
            <w:r w:rsidRPr="00967B5B">
              <w:tab/>
              <w:t>grey level 3</w:t>
            </w:r>
          </w:p>
        </w:tc>
        <w:tc>
          <w:tcPr>
            <w:tcW w:w="1128" w:type="dxa"/>
            <w:tcBorders>
              <w:top w:val="single" w:sz="6" w:space="0" w:color="auto"/>
              <w:right w:val="single" w:sz="6" w:space="0" w:color="auto"/>
            </w:tcBorders>
          </w:tcPr>
          <w:p w14:paraId="4D4E3A09" w14:textId="77777777" w:rsidR="00513E48" w:rsidRPr="00967B5B" w:rsidRDefault="00513E48" w:rsidP="007B5FB5">
            <w:pPr>
              <w:pStyle w:val="Tabletext"/>
              <w:jc w:val="center"/>
            </w:pPr>
            <w:r w:rsidRPr="00967B5B">
              <w:t>63.0%</w:t>
            </w:r>
            <w:r w:rsidRPr="00967B5B">
              <w:br/>
              <w:t>441 mV</w:t>
            </w:r>
            <w:r w:rsidRPr="00967B5B">
              <w:br/>
              <w:t>(154)616</w:t>
            </w:r>
          </w:p>
        </w:tc>
        <w:tc>
          <w:tcPr>
            <w:tcW w:w="1156" w:type="dxa"/>
            <w:tcBorders>
              <w:top w:val="single" w:sz="6" w:space="0" w:color="auto"/>
              <w:left w:val="single" w:sz="6" w:space="0" w:color="auto"/>
              <w:right w:val="single" w:sz="6" w:space="0" w:color="auto"/>
            </w:tcBorders>
          </w:tcPr>
          <w:p w14:paraId="4D153A9E" w14:textId="77777777" w:rsidR="00513E48" w:rsidRPr="00967B5B" w:rsidRDefault="00513E48" w:rsidP="007B5FB5">
            <w:pPr>
              <w:pStyle w:val="Tabletext"/>
              <w:jc w:val="center"/>
            </w:pPr>
            <w:r w:rsidRPr="00967B5B">
              <w:t>63.0%</w:t>
            </w:r>
            <w:r w:rsidRPr="00967B5B">
              <w:br/>
              <w:t>450 mV</w:t>
            </w:r>
            <w:r w:rsidRPr="00967B5B">
              <w:br/>
              <w:t>(154)616</w:t>
            </w:r>
          </w:p>
        </w:tc>
        <w:tc>
          <w:tcPr>
            <w:tcW w:w="1041" w:type="dxa"/>
            <w:tcBorders>
              <w:top w:val="single" w:sz="6" w:space="0" w:color="auto"/>
              <w:left w:val="single" w:sz="6" w:space="0" w:color="auto"/>
              <w:right w:val="single" w:sz="6" w:space="0" w:color="auto"/>
            </w:tcBorders>
          </w:tcPr>
          <w:p w14:paraId="4276A6F3" w14:textId="77777777" w:rsidR="00513E48" w:rsidRPr="00967B5B" w:rsidRDefault="00513E48" w:rsidP="007B5FB5">
            <w:pPr>
              <w:pStyle w:val="Tabletext"/>
              <w:jc w:val="center"/>
            </w:pPr>
            <w:r w:rsidRPr="00967B5B">
              <w:t>65.8%</w:t>
            </w:r>
            <w:r w:rsidRPr="00967B5B">
              <w:br/>
              <w:t>470 mV</w:t>
            </w:r>
            <w:r w:rsidRPr="00967B5B">
              <w:br/>
              <w:t>(154)616</w:t>
            </w:r>
          </w:p>
        </w:tc>
        <w:tc>
          <w:tcPr>
            <w:tcW w:w="1354" w:type="dxa"/>
            <w:tcBorders>
              <w:top w:val="single" w:sz="6" w:space="0" w:color="auto"/>
              <w:right w:val="single" w:sz="6" w:space="0" w:color="auto"/>
            </w:tcBorders>
          </w:tcPr>
          <w:p w14:paraId="5CEF932A" w14:textId="77777777" w:rsidR="00513E48" w:rsidRPr="00967B5B" w:rsidRDefault="00513E48" w:rsidP="007B5FB5">
            <w:pPr>
              <w:pStyle w:val="Tabletext"/>
              <w:jc w:val="center"/>
            </w:pPr>
            <w:r w:rsidRPr="00967B5B">
              <w:t>63.0%</w:t>
            </w:r>
            <w:r w:rsidRPr="00967B5B">
              <w:br/>
              <w:t>441 mV</w:t>
            </w:r>
            <w:r w:rsidRPr="00967B5B">
              <w:br/>
              <w:t>(154)616</w:t>
            </w:r>
          </w:p>
        </w:tc>
        <w:tc>
          <w:tcPr>
            <w:tcW w:w="1096" w:type="dxa"/>
            <w:tcBorders>
              <w:top w:val="single" w:sz="6" w:space="0" w:color="auto"/>
              <w:left w:val="single" w:sz="6" w:space="0" w:color="auto"/>
              <w:right w:val="single" w:sz="6" w:space="0" w:color="auto"/>
            </w:tcBorders>
          </w:tcPr>
          <w:p w14:paraId="6DED98C2" w14:textId="77777777" w:rsidR="00513E48" w:rsidRPr="00967B5B" w:rsidRDefault="00513E48" w:rsidP="007B5FB5">
            <w:pPr>
              <w:pStyle w:val="Tabletext"/>
              <w:jc w:val="center"/>
            </w:pPr>
            <w:r w:rsidRPr="00967B5B">
              <w:t>63.0%</w:t>
            </w:r>
            <w:r w:rsidRPr="00967B5B">
              <w:br/>
              <w:t>450 mV</w:t>
            </w:r>
            <w:r w:rsidRPr="00967B5B">
              <w:br/>
              <w:t>(154)616</w:t>
            </w:r>
          </w:p>
        </w:tc>
        <w:tc>
          <w:tcPr>
            <w:tcW w:w="1124" w:type="dxa"/>
            <w:tcBorders>
              <w:top w:val="single" w:sz="6" w:space="0" w:color="auto"/>
              <w:left w:val="single" w:sz="6" w:space="0" w:color="auto"/>
              <w:right w:val="single" w:sz="6" w:space="0" w:color="auto"/>
            </w:tcBorders>
          </w:tcPr>
          <w:p w14:paraId="4F0A36E6" w14:textId="77777777" w:rsidR="00513E48" w:rsidRPr="00967B5B" w:rsidRDefault="00513E48" w:rsidP="007B5FB5">
            <w:pPr>
              <w:pStyle w:val="Tabletext"/>
              <w:jc w:val="center"/>
            </w:pPr>
            <w:r w:rsidRPr="00967B5B">
              <w:t>65.8%</w:t>
            </w:r>
            <w:r w:rsidRPr="00967B5B">
              <w:br/>
              <w:t>470 mV</w:t>
            </w:r>
            <w:r w:rsidRPr="00967B5B">
              <w:br/>
              <w:t>(154)616</w:t>
            </w:r>
          </w:p>
        </w:tc>
      </w:tr>
      <w:tr w:rsidR="00513E48" w:rsidRPr="00967B5B" w14:paraId="79747420" w14:textId="77777777" w:rsidTr="007B5FB5">
        <w:trPr>
          <w:cantSplit/>
        </w:trPr>
        <w:tc>
          <w:tcPr>
            <w:tcW w:w="2381" w:type="dxa"/>
            <w:tcBorders>
              <w:top w:val="single" w:sz="6" w:space="0" w:color="auto"/>
              <w:left w:val="single" w:sz="6" w:space="0" w:color="auto"/>
              <w:right w:val="single" w:sz="6" w:space="0" w:color="auto"/>
            </w:tcBorders>
          </w:tcPr>
          <w:p w14:paraId="6343523A" w14:textId="77777777" w:rsidR="00513E48" w:rsidRPr="00967B5B" w:rsidRDefault="00513E48" w:rsidP="007B5FB5">
            <w:pPr>
              <w:pStyle w:val="Tabletext"/>
            </w:pPr>
            <w:r w:rsidRPr="00967B5B">
              <w:br/>
              <w:t>D</w:t>
            </w:r>
            <w:r w:rsidRPr="00967B5B">
              <w:tab/>
              <w:t>grey level 2</w:t>
            </w:r>
          </w:p>
        </w:tc>
        <w:tc>
          <w:tcPr>
            <w:tcW w:w="1128" w:type="dxa"/>
            <w:tcBorders>
              <w:top w:val="single" w:sz="6" w:space="0" w:color="auto"/>
              <w:right w:val="single" w:sz="6" w:space="0" w:color="auto"/>
            </w:tcBorders>
          </w:tcPr>
          <w:p w14:paraId="28B6555C" w14:textId="77777777" w:rsidR="00513E48" w:rsidRPr="00967B5B" w:rsidRDefault="00513E48" w:rsidP="007B5FB5">
            <w:pPr>
              <w:pStyle w:val="Tabletext"/>
              <w:jc w:val="center"/>
            </w:pPr>
            <w:r w:rsidRPr="00967B5B">
              <w:t>35.2%</w:t>
            </w:r>
            <w:r w:rsidRPr="00967B5B">
              <w:br/>
              <w:t>246 mV</w:t>
            </w:r>
            <w:r w:rsidRPr="00967B5B">
              <w:br/>
              <w:t>(93)372</w:t>
            </w:r>
          </w:p>
        </w:tc>
        <w:tc>
          <w:tcPr>
            <w:tcW w:w="1156" w:type="dxa"/>
            <w:tcBorders>
              <w:top w:val="single" w:sz="6" w:space="0" w:color="auto"/>
              <w:left w:val="single" w:sz="6" w:space="0" w:color="auto"/>
              <w:right w:val="single" w:sz="6" w:space="0" w:color="auto"/>
            </w:tcBorders>
          </w:tcPr>
          <w:p w14:paraId="75F57F8A" w14:textId="77777777" w:rsidR="00513E48" w:rsidRPr="00967B5B" w:rsidRDefault="00513E48" w:rsidP="007B5FB5">
            <w:pPr>
              <w:pStyle w:val="Tabletext"/>
              <w:jc w:val="center"/>
            </w:pPr>
            <w:r w:rsidRPr="00967B5B">
              <w:t>35.2%</w:t>
            </w:r>
            <w:r w:rsidRPr="00967B5B">
              <w:br/>
              <w:t>251 mV</w:t>
            </w:r>
            <w:r w:rsidRPr="00967B5B">
              <w:br/>
              <w:t>(93)372</w:t>
            </w:r>
          </w:p>
        </w:tc>
        <w:tc>
          <w:tcPr>
            <w:tcW w:w="1041" w:type="dxa"/>
            <w:tcBorders>
              <w:top w:val="single" w:sz="6" w:space="0" w:color="auto"/>
              <w:left w:val="single" w:sz="6" w:space="0" w:color="auto"/>
              <w:right w:val="single" w:sz="6" w:space="0" w:color="auto"/>
            </w:tcBorders>
          </w:tcPr>
          <w:p w14:paraId="662AB828" w14:textId="77777777" w:rsidR="00513E48" w:rsidRPr="00967B5B" w:rsidRDefault="00513E48" w:rsidP="007B5FB5">
            <w:pPr>
              <w:pStyle w:val="Tabletext"/>
              <w:jc w:val="center"/>
            </w:pPr>
            <w:r w:rsidRPr="00967B5B">
              <w:t>40.0%</w:t>
            </w:r>
            <w:r w:rsidRPr="00967B5B">
              <w:br/>
              <w:t>286 mV</w:t>
            </w:r>
            <w:r w:rsidRPr="00967B5B">
              <w:br/>
              <w:t>(93)372</w:t>
            </w:r>
          </w:p>
        </w:tc>
        <w:tc>
          <w:tcPr>
            <w:tcW w:w="1354" w:type="dxa"/>
            <w:tcBorders>
              <w:top w:val="single" w:sz="6" w:space="0" w:color="auto"/>
              <w:right w:val="single" w:sz="6" w:space="0" w:color="auto"/>
            </w:tcBorders>
          </w:tcPr>
          <w:p w14:paraId="0FE7CD72" w14:textId="77777777" w:rsidR="00513E48" w:rsidRPr="00967B5B" w:rsidRDefault="00513E48" w:rsidP="007B5FB5">
            <w:pPr>
              <w:pStyle w:val="Tabletext"/>
              <w:jc w:val="center"/>
            </w:pPr>
            <w:r w:rsidRPr="00967B5B">
              <w:t>35.2%</w:t>
            </w:r>
            <w:r w:rsidRPr="00967B5B">
              <w:br/>
              <w:t>246 mV</w:t>
            </w:r>
            <w:r w:rsidRPr="00967B5B">
              <w:br/>
              <w:t>(93)372</w:t>
            </w:r>
          </w:p>
        </w:tc>
        <w:tc>
          <w:tcPr>
            <w:tcW w:w="1096" w:type="dxa"/>
            <w:tcBorders>
              <w:top w:val="single" w:sz="6" w:space="0" w:color="auto"/>
              <w:left w:val="single" w:sz="6" w:space="0" w:color="auto"/>
              <w:right w:val="single" w:sz="6" w:space="0" w:color="auto"/>
            </w:tcBorders>
          </w:tcPr>
          <w:p w14:paraId="4AC14C01" w14:textId="77777777" w:rsidR="00513E48" w:rsidRPr="00967B5B" w:rsidRDefault="00513E48" w:rsidP="007B5FB5">
            <w:pPr>
              <w:pStyle w:val="Tabletext"/>
              <w:jc w:val="center"/>
            </w:pPr>
            <w:r w:rsidRPr="00967B5B">
              <w:t>35.2%</w:t>
            </w:r>
            <w:r w:rsidRPr="00967B5B">
              <w:br/>
              <w:t>251 mV</w:t>
            </w:r>
            <w:r w:rsidRPr="00967B5B">
              <w:br/>
              <w:t>(93)372</w:t>
            </w:r>
          </w:p>
        </w:tc>
        <w:tc>
          <w:tcPr>
            <w:tcW w:w="1124" w:type="dxa"/>
            <w:tcBorders>
              <w:top w:val="single" w:sz="6" w:space="0" w:color="auto"/>
              <w:left w:val="single" w:sz="6" w:space="0" w:color="auto"/>
              <w:right w:val="single" w:sz="6" w:space="0" w:color="auto"/>
            </w:tcBorders>
          </w:tcPr>
          <w:p w14:paraId="748DA80A" w14:textId="77777777" w:rsidR="00513E48" w:rsidRPr="00967B5B" w:rsidRDefault="00513E48" w:rsidP="007B5FB5">
            <w:pPr>
              <w:pStyle w:val="Tabletext"/>
              <w:jc w:val="center"/>
            </w:pPr>
            <w:r w:rsidRPr="00967B5B">
              <w:t>40.0%</w:t>
            </w:r>
            <w:r w:rsidRPr="00967B5B">
              <w:br/>
              <w:t>286 mV</w:t>
            </w:r>
            <w:r w:rsidRPr="00967B5B">
              <w:br/>
              <w:t>(93)372</w:t>
            </w:r>
          </w:p>
        </w:tc>
      </w:tr>
      <w:tr w:rsidR="00513E48" w:rsidRPr="00967B5B" w14:paraId="473D1C13" w14:textId="77777777" w:rsidTr="007B5FB5">
        <w:trPr>
          <w:cantSplit/>
        </w:trPr>
        <w:tc>
          <w:tcPr>
            <w:tcW w:w="2381" w:type="dxa"/>
            <w:tcBorders>
              <w:top w:val="single" w:sz="6" w:space="0" w:color="auto"/>
              <w:left w:val="single" w:sz="6" w:space="0" w:color="auto"/>
              <w:right w:val="single" w:sz="6" w:space="0" w:color="auto"/>
            </w:tcBorders>
          </w:tcPr>
          <w:p w14:paraId="0397F06E" w14:textId="77777777" w:rsidR="00513E48" w:rsidRPr="00967B5B" w:rsidRDefault="00513E48" w:rsidP="007B5FB5">
            <w:pPr>
              <w:pStyle w:val="Tabletext"/>
            </w:pPr>
            <w:r w:rsidRPr="00967B5B">
              <w:br/>
              <w:t>E</w:t>
            </w:r>
            <w:r w:rsidRPr="00967B5B">
              <w:tab/>
              <w:t>grey level 1</w:t>
            </w:r>
          </w:p>
        </w:tc>
        <w:tc>
          <w:tcPr>
            <w:tcW w:w="1128" w:type="dxa"/>
            <w:tcBorders>
              <w:top w:val="single" w:sz="6" w:space="0" w:color="auto"/>
              <w:right w:val="single" w:sz="6" w:space="0" w:color="auto"/>
            </w:tcBorders>
          </w:tcPr>
          <w:p w14:paraId="76EF68BA" w14:textId="77777777" w:rsidR="00513E48" w:rsidRPr="00967B5B" w:rsidRDefault="00513E48" w:rsidP="007B5FB5">
            <w:pPr>
              <w:pStyle w:val="Tabletext"/>
              <w:jc w:val="center"/>
            </w:pPr>
            <w:r w:rsidRPr="00967B5B">
              <w:t>15.1%</w:t>
            </w:r>
            <w:r w:rsidRPr="00967B5B">
              <w:br/>
              <w:t>105 mV</w:t>
            </w:r>
            <w:r w:rsidRPr="00967B5B">
              <w:br/>
              <w:t>(49)196</w:t>
            </w:r>
          </w:p>
        </w:tc>
        <w:tc>
          <w:tcPr>
            <w:tcW w:w="1156" w:type="dxa"/>
            <w:tcBorders>
              <w:top w:val="single" w:sz="6" w:space="0" w:color="auto"/>
              <w:left w:val="single" w:sz="6" w:space="0" w:color="auto"/>
              <w:right w:val="single" w:sz="6" w:space="0" w:color="auto"/>
            </w:tcBorders>
          </w:tcPr>
          <w:p w14:paraId="59918D52" w14:textId="77777777" w:rsidR="00513E48" w:rsidRPr="00967B5B" w:rsidRDefault="00513E48" w:rsidP="007B5FB5">
            <w:pPr>
              <w:pStyle w:val="Tabletext"/>
              <w:jc w:val="center"/>
            </w:pPr>
            <w:r w:rsidRPr="00967B5B">
              <w:t>15.1%</w:t>
            </w:r>
            <w:r w:rsidRPr="00967B5B">
              <w:br/>
              <w:t>108 mV</w:t>
            </w:r>
            <w:r w:rsidRPr="00967B5B">
              <w:br/>
              <w:t>(49)196</w:t>
            </w:r>
          </w:p>
        </w:tc>
        <w:tc>
          <w:tcPr>
            <w:tcW w:w="1041" w:type="dxa"/>
            <w:tcBorders>
              <w:top w:val="single" w:sz="6" w:space="0" w:color="auto"/>
              <w:left w:val="single" w:sz="6" w:space="0" w:color="auto"/>
              <w:right w:val="single" w:sz="6" w:space="0" w:color="auto"/>
            </w:tcBorders>
          </w:tcPr>
          <w:p w14:paraId="3FE77667" w14:textId="77777777" w:rsidR="00513E48" w:rsidRPr="00967B5B" w:rsidRDefault="00513E48" w:rsidP="007B5FB5">
            <w:pPr>
              <w:pStyle w:val="Tabletext"/>
              <w:jc w:val="center"/>
            </w:pPr>
            <w:r w:rsidRPr="00967B5B">
              <w:t>21.4%</w:t>
            </w:r>
            <w:r w:rsidRPr="00967B5B">
              <w:br/>
              <w:t>153 mV</w:t>
            </w:r>
            <w:r w:rsidRPr="00967B5B">
              <w:br/>
              <w:t>(49)196</w:t>
            </w:r>
          </w:p>
        </w:tc>
        <w:tc>
          <w:tcPr>
            <w:tcW w:w="1354" w:type="dxa"/>
            <w:tcBorders>
              <w:top w:val="single" w:sz="6" w:space="0" w:color="auto"/>
              <w:right w:val="single" w:sz="6" w:space="0" w:color="auto"/>
            </w:tcBorders>
          </w:tcPr>
          <w:p w14:paraId="2DB631AC" w14:textId="77777777" w:rsidR="00513E48" w:rsidRPr="00967B5B" w:rsidRDefault="00513E48" w:rsidP="007B5FB5">
            <w:pPr>
              <w:pStyle w:val="Tabletext"/>
              <w:jc w:val="center"/>
            </w:pPr>
            <w:r w:rsidRPr="00967B5B">
              <w:t>15.1%</w:t>
            </w:r>
            <w:r w:rsidRPr="00967B5B">
              <w:br/>
              <w:t>105 mV</w:t>
            </w:r>
            <w:r w:rsidRPr="00967B5B">
              <w:br/>
              <w:t>(49)196</w:t>
            </w:r>
          </w:p>
        </w:tc>
        <w:tc>
          <w:tcPr>
            <w:tcW w:w="1096" w:type="dxa"/>
            <w:tcBorders>
              <w:top w:val="single" w:sz="6" w:space="0" w:color="auto"/>
              <w:left w:val="single" w:sz="6" w:space="0" w:color="auto"/>
              <w:right w:val="single" w:sz="6" w:space="0" w:color="auto"/>
            </w:tcBorders>
          </w:tcPr>
          <w:p w14:paraId="419C6EAC" w14:textId="77777777" w:rsidR="00513E48" w:rsidRPr="00967B5B" w:rsidRDefault="00513E48" w:rsidP="007B5FB5">
            <w:pPr>
              <w:pStyle w:val="Tabletext"/>
              <w:jc w:val="center"/>
            </w:pPr>
            <w:r w:rsidRPr="00967B5B">
              <w:t>15.1%</w:t>
            </w:r>
            <w:r w:rsidRPr="00967B5B">
              <w:br/>
              <w:t>108 mV</w:t>
            </w:r>
            <w:r w:rsidRPr="00967B5B">
              <w:br/>
              <w:t>(49)196</w:t>
            </w:r>
          </w:p>
        </w:tc>
        <w:tc>
          <w:tcPr>
            <w:tcW w:w="1124" w:type="dxa"/>
            <w:tcBorders>
              <w:top w:val="single" w:sz="6" w:space="0" w:color="auto"/>
              <w:left w:val="single" w:sz="6" w:space="0" w:color="auto"/>
              <w:right w:val="single" w:sz="6" w:space="0" w:color="auto"/>
            </w:tcBorders>
          </w:tcPr>
          <w:p w14:paraId="294E987F" w14:textId="77777777" w:rsidR="00513E48" w:rsidRPr="00967B5B" w:rsidRDefault="00513E48" w:rsidP="007B5FB5">
            <w:pPr>
              <w:pStyle w:val="Tabletext"/>
              <w:jc w:val="center"/>
            </w:pPr>
            <w:r w:rsidRPr="00967B5B">
              <w:t>21.4%</w:t>
            </w:r>
            <w:r w:rsidRPr="00967B5B">
              <w:br/>
              <w:t>153 mV</w:t>
            </w:r>
            <w:r w:rsidRPr="00967B5B">
              <w:br/>
              <w:t>(49)196</w:t>
            </w:r>
          </w:p>
        </w:tc>
      </w:tr>
      <w:tr w:rsidR="00513E48" w:rsidRPr="00967B5B" w14:paraId="44C27D45" w14:textId="77777777" w:rsidTr="007B5FB5">
        <w:trPr>
          <w:cantSplit/>
        </w:trPr>
        <w:tc>
          <w:tcPr>
            <w:tcW w:w="2381" w:type="dxa"/>
            <w:tcBorders>
              <w:top w:val="single" w:sz="6" w:space="0" w:color="auto"/>
              <w:left w:val="single" w:sz="6" w:space="0" w:color="auto"/>
              <w:right w:val="single" w:sz="6" w:space="0" w:color="auto"/>
            </w:tcBorders>
          </w:tcPr>
          <w:p w14:paraId="0E6AD9E0" w14:textId="77777777" w:rsidR="00513E48" w:rsidRPr="00967B5B" w:rsidRDefault="00513E48" w:rsidP="007B5FB5">
            <w:pPr>
              <w:pStyle w:val="Tabletext"/>
            </w:pPr>
            <w:r w:rsidRPr="00967B5B">
              <w:br/>
              <w:t>F</w:t>
            </w:r>
            <w:r w:rsidRPr="00967B5B">
              <w:tab/>
              <w:t>background level</w:t>
            </w:r>
          </w:p>
        </w:tc>
        <w:tc>
          <w:tcPr>
            <w:tcW w:w="1128" w:type="dxa"/>
            <w:tcBorders>
              <w:top w:val="single" w:sz="6" w:space="0" w:color="auto"/>
              <w:right w:val="single" w:sz="6" w:space="0" w:color="auto"/>
            </w:tcBorders>
          </w:tcPr>
          <w:p w14:paraId="3435191A" w14:textId="77777777" w:rsidR="00513E48" w:rsidRPr="00967B5B" w:rsidRDefault="00513E48" w:rsidP="007B5FB5">
            <w:pPr>
              <w:pStyle w:val="Tabletext"/>
              <w:jc w:val="center"/>
            </w:pPr>
            <w:r w:rsidRPr="00967B5B">
              <w:t>0%</w:t>
            </w:r>
            <w:r w:rsidRPr="00967B5B">
              <w:br/>
              <w:t>0 mV</w:t>
            </w:r>
            <w:r w:rsidRPr="00967B5B">
              <w:br/>
              <w:t>(16)64</w:t>
            </w:r>
          </w:p>
        </w:tc>
        <w:tc>
          <w:tcPr>
            <w:tcW w:w="1156" w:type="dxa"/>
            <w:tcBorders>
              <w:top w:val="single" w:sz="6" w:space="0" w:color="auto"/>
              <w:left w:val="single" w:sz="6" w:space="0" w:color="auto"/>
              <w:right w:val="single" w:sz="6" w:space="0" w:color="auto"/>
            </w:tcBorders>
          </w:tcPr>
          <w:p w14:paraId="7410D328" w14:textId="77777777" w:rsidR="00513E48" w:rsidRPr="00967B5B" w:rsidRDefault="00513E48" w:rsidP="007B5FB5">
            <w:pPr>
              <w:pStyle w:val="Tabletext"/>
              <w:jc w:val="center"/>
            </w:pPr>
            <w:r w:rsidRPr="00967B5B">
              <w:t>0%</w:t>
            </w:r>
            <w:r w:rsidRPr="00967B5B">
              <w:br/>
              <w:t>0 mV</w:t>
            </w:r>
            <w:r w:rsidRPr="00967B5B">
              <w:br/>
              <w:t>(16)64</w:t>
            </w:r>
          </w:p>
        </w:tc>
        <w:tc>
          <w:tcPr>
            <w:tcW w:w="1041" w:type="dxa"/>
            <w:tcBorders>
              <w:top w:val="single" w:sz="6" w:space="0" w:color="auto"/>
              <w:left w:val="single" w:sz="6" w:space="0" w:color="auto"/>
              <w:right w:val="single" w:sz="6" w:space="0" w:color="auto"/>
            </w:tcBorders>
          </w:tcPr>
          <w:p w14:paraId="4481A822" w14:textId="77777777" w:rsidR="00513E48" w:rsidRPr="00967B5B" w:rsidRDefault="00513E48" w:rsidP="007B5FB5">
            <w:pPr>
              <w:pStyle w:val="Tabletext"/>
              <w:jc w:val="center"/>
            </w:pPr>
            <w:r w:rsidRPr="00967B5B">
              <w:t>7.5%</w:t>
            </w:r>
            <w:r w:rsidRPr="00967B5B">
              <w:br/>
              <w:t>54 mV</w:t>
            </w:r>
            <w:r w:rsidRPr="00967B5B">
              <w:br/>
              <w:t>(16)64</w:t>
            </w:r>
          </w:p>
        </w:tc>
        <w:tc>
          <w:tcPr>
            <w:tcW w:w="1354" w:type="dxa"/>
            <w:tcBorders>
              <w:top w:val="single" w:sz="6" w:space="0" w:color="auto"/>
              <w:right w:val="single" w:sz="6" w:space="0" w:color="auto"/>
            </w:tcBorders>
          </w:tcPr>
          <w:p w14:paraId="3D1BEAE8" w14:textId="77777777" w:rsidR="00513E48" w:rsidRPr="00967B5B" w:rsidRDefault="00513E48" w:rsidP="007B5FB5">
            <w:pPr>
              <w:pStyle w:val="Tabletext"/>
              <w:jc w:val="center"/>
            </w:pPr>
            <w:r w:rsidRPr="00967B5B">
              <w:t>70.3%</w:t>
            </w:r>
            <w:r w:rsidRPr="00967B5B">
              <w:br/>
              <w:t>492 mV</w:t>
            </w:r>
            <w:r w:rsidRPr="00967B5B">
              <w:br/>
              <w:t>(170)680</w:t>
            </w:r>
          </w:p>
        </w:tc>
        <w:tc>
          <w:tcPr>
            <w:tcW w:w="1096" w:type="dxa"/>
            <w:tcBorders>
              <w:top w:val="single" w:sz="6" w:space="0" w:color="auto"/>
              <w:left w:val="single" w:sz="6" w:space="0" w:color="auto"/>
              <w:right w:val="single" w:sz="6" w:space="0" w:color="auto"/>
            </w:tcBorders>
          </w:tcPr>
          <w:p w14:paraId="730F95DA" w14:textId="77777777" w:rsidR="00513E48" w:rsidRPr="00967B5B" w:rsidRDefault="00513E48" w:rsidP="007B5FB5">
            <w:pPr>
              <w:pStyle w:val="Tabletext"/>
              <w:jc w:val="center"/>
            </w:pPr>
            <w:r w:rsidRPr="00967B5B">
              <w:t>70.3%</w:t>
            </w:r>
            <w:r w:rsidRPr="00967B5B">
              <w:br/>
              <w:t>502 mV</w:t>
            </w:r>
            <w:r w:rsidRPr="00967B5B">
              <w:br/>
              <w:t>(170)680</w:t>
            </w:r>
          </w:p>
        </w:tc>
        <w:tc>
          <w:tcPr>
            <w:tcW w:w="1124" w:type="dxa"/>
            <w:tcBorders>
              <w:top w:val="single" w:sz="6" w:space="0" w:color="auto"/>
              <w:left w:val="single" w:sz="6" w:space="0" w:color="auto"/>
              <w:right w:val="single" w:sz="6" w:space="0" w:color="auto"/>
            </w:tcBorders>
          </w:tcPr>
          <w:p w14:paraId="37F4C8A7" w14:textId="77777777" w:rsidR="00513E48" w:rsidRPr="00967B5B" w:rsidRDefault="00513E48" w:rsidP="007B5FB5">
            <w:pPr>
              <w:pStyle w:val="Tabletext"/>
              <w:jc w:val="center"/>
            </w:pPr>
            <w:r w:rsidRPr="00967B5B">
              <w:t>72.5%</w:t>
            </w:r>
            <w:r w:rsidRPr="00967B5B">
              <w:br/>
              <w:t>518 mV</w:t>
            </w:r>
            <w:r w:rsidRPr="00967B5B">
              <w:br/>
              <w:t>(170)680</w:t>
            </w:r>
          </w:p>
        </w:tc>
      </w:tr>
      <w:tr w:rsidR="00513E48" w:rsidRPr="00967B5B" w14:paraId="04B9EB6B" w14:textId="77777777" w:rsidTr="007B5FB5">
        <w:trPr>
          <w:cantSplit/>
        </w:trPr>
        <w:tc>
          <w:tcPr>
            <w:tcW w:w="2381" w:type="dxa"/>
            <w:tcBorders>
              <w:top w:val="single" w:sz="6" w:space="0" w:color="auto"/>
              <w:left w:val="single" w:sz="6" w:space="0" w:color="auto"/>
              <w:right w:val="single" w:sz="6" w:space="0" w:color="auto"/>
            </w:tcBorders>
          </w:tcPr>
          <w:p w14:paraId="744C884B" w14:textId="77777777" w:rsidR="00513E48" w:rsidRPr="00967B5B" w:rsidRDefault="00513E48" w:rsidP="007B5FB5">
            <w:pPr>
              <w:pStyle w:val="Tabletext"/>
            </w:pPr>
            <w:r w:rsidRPr="00967B5B">
              <w:br/>
              <w:t>G</w:t>
            </w:r>
            <w:r w:rsidRPr="00967B5B">
              <w:tab/>
              <w:t>black stripe level</w:t>
            </w:r>
          </w:p>
        </w:tc>
        <w:tc>
          <w:tcPr>
            <w:tcW w:w="1128" w:type="dxa"/>
            <w:tcBorders>
              <w:top w:val="single" w:sz="6" w:space="0" w:color="auto"/>
              <w:right w:val="single" w:sz="6" w:space="0" w:color="auto"/>
            </w:tcBorders>
          </w:tcPr>
          <w:p w14:paraId="3715A958" w14:textId="77777777" w:rsidR="00513E48" w:rsidRPr="00967B5B" w:rsidRDefault="00513E48" w:rsidP="007B5FB5">
            <w:pPr>
              <w:pStyle w:val="Tabletext"/>
              <w:jc w:val="center"/>
            </w:pPr>
            <w:r w:rsidRPr="00967B5B">
              <w:t>–1.8%</w:t>
            </w:r>
            <w:r w:rsidRPr="00967B5B">
              <w:br/>
              <w:t>–13 mV</w:t>
            </w:r>
            <w:r w:rsidRPr="00967B5B">
              <w:br/>
              <w:t>(12)48</w:t>
            </w:r>
          </w:p>
        </w:tc>
        <w:tc>
          <w:tcPr>
            <w:tcW w:w="1156" w:type="dxa"/>
            <w:tcBorders>
              <w:top w:val="single" w:sz="6" w:space="0" w:color="auto"/>
              <w:left w:val="single" w:sz="6" w:space="0" w:color="auto"/>
              <w:right w:val="single" w:sz="6" w:space="0" w:color="auto"/>
            </w:tcBorders>
          </w:tcPr>
          <w:p w14:paraId="550E77CC" w14:textId="77777777" w:rsidR="00513E48" w:rsidRPr="00967B5B" w:rsidRDefault="00513E48" w:rsidP="007B5FB5">
            <w:pPr>
              <w:pStyle w:val="Tabletext"/>
              <w:jc w:val="center"/>
            </w:pPr>
            <w:r w:rsidRPr="00967B5B">
              <w:t>–1.8%</w:t>
            </w:r>
            <w:r w:rsidRPr="00967B5B">
              <w:br/>
              <w:t>–13 mV</w:t>
            </w:r>
            <w:r w:rsidRPr="00967B5B">
              <w:br/>
              <w:t>(12)48</w:t>
            </w:r>
          </w:p>
        </w:tc>
        <w:tc>
          <w:tcPr>
            <w:tcW w:w="1041" w:type="dxa"/>
            <w:tcBorders>
              <w:top w:val="single" w:sz="6" w:space="0" w:color="auto"/>
              <w:left w:val="single" w:sz="6" w:space="0" w:color="auto"/>
              <w:right w:val="single" w:sz="6" w:space="0" w:color="auto"/>
            </w:tcBorders>
          </w:tcPr>
          <w:p w14:paraId="2716BD5B" w14:textId="77777777" w:rsidR="00513E48" w:rsidRPr="00967B5B" w:rsidRDefault="00513E48" w:rsidP="007B5FB5">
            <w:pPr>
              <w:pStyle w:val="Tabletext"/>
              <w:jc w:val="center"/>
            </w:pPr>
            <w:r w:rsidRPr="00967B5B">
              <w:t>5.8%</w:t>
            </w:r>
            <w:r w:rsidRPr="00967B5B">
              <w:br/>
              <w:t>42 mV</w:t>
            </w:r>
            <w:r w:rsidRPr="00967B5B">
              <w:br/>
              <w:t>(12)48</w:t>
            </w:r>
          </w:p>
        </w:tc>
        <w:tc>
          <w:tcPr>
            <w:tcW w:w="1354" w:type="dxa"/>
            <w:tcBorders>
              <w:top w:val="single" w:sz="6" w:space="0" w:color="auto"/>
              <w:right w:val="single" w:sz="6" w:space="0" w:color="auto"/>
            </w:tcBorders>
          </w:tcPr>
          <w:p w14:paraId="2E6B0348" w14:textId="77777777" w:rsidR="00513E48" w:rsidRPr="00967B5B" w:rsidRDefault="00513E48" w:rsidP="007B5FB5">
            <w:pPr>
              <w:pStyle w:val="Tabletext"/>
              <w:jc w:val="center"/>
            </w:pPr>
            <w:r w:rsidRPr="00967B5B">
              <w:t>–2.7%</w:t>
            </w:r>
            <w:r w:rsidRPr="00967B5B">
              <w:br/>
              <w:t>–19 mV</w:t>
            </w:r>
            <w:r w:rsidRPr="00967B5B">
              <w:br/>
              <w:t>(10)40</w:t>
            </w:r>
          </w:p>
        </w:tc>
        <w:tc>
          <w:tcPr>
            <w:tcW w:w="1096" w:type="dxa"/>
            <w:tcBorders>
              <w:top w:val="single" w:sz="6" w:space="0" w:color="auto"/>
              <w:left w:val="single" w:sz="6" w:space="0" w:color="auto"/>
              <w:right w:val="single" w:sz="6" w:space="0" w:color="auto"/>
            </w:tcBorders>
          </w:tcPr>
          <w:p w14:paraId="5A69B5F9" w14:textId="77777777" w:rsidR="00513E48" w:rsidRPr="00967B5B" w:rsidRDefault="00513E48" w:rsidP="007B5FB5">
            <w:pPr>
              <w:pStyle w:val="Tabletext"/>
              <w:jc w:val="center"/>
            </w:pPr>
            <w:r w:rsidRPr="00967B5B">
              <w:t>–2.7%</w:t>
            </w:r>
            <w:r w:rsidRPr="00967B5B">
              <w:br/>
              <w:t>–20 mV</w:t>
            </w:r>
            <w:r w:rsidRPr="00967B5B">
              <w:br/>
              <w:t>(10)40</w:t>
            </w:r>
          </w:p>
        </w:tc>
        <w:tc>
          <w:tcPr>
            <w:tcW w:w="1124" w:type="dxa"/>
            <w:tcBorders>
              <w:top w:val="single" w:sz="6" w:space="0" w:color="auto"/>
              <w:left w:val="single" w:sz="6" w:space="0" w:color="auto"/>
              <w:right w:val="single" w:sz="6" w:space="0" w:color="auto"/>
            </w:tcBorders>
          </w:tcPr>
          <w:p w14:paraId="247702FA" w14:textId="77777777" w:rsidR="00513E48" w:rsidRPr="00967B5B" w:rsidRDefault="00513E48" w:rsidP="007B5FB5">
            <w:pPr>
              <w:pStyle w:val="Tabletext"/>
              <w:jc w:val="center"/>
            </w:pPr>
            <w:r w:rsidRPr="00967B5B">
              <w:t>5.0%</w:t>
            </w:r>
            <w:r w:rsidRPr="00967B5B">
              <w:br/>
              <w:t>35 mV</w:t>
            </w:r>
            <w:r w:rsidRPr="00967B5B">
              <w:br/>
              <w:t>(10)40</w:t>
            </w:r>
          </w:p>
        </w:tc>
      </w:tr>
      <w:tr w:rsidR="00513E48" w:rsidRPr="00967B5B" w14:paraId="5C78BF03" w14:textId="77777777" w:rsidTr="007B5FB5">
        <w:trPr>
          <w:cantSplit/>
        </w:trPr>
        <w:tc>
          <w:tcPr>
            <w:tcW w:w="2381" w:type="dxa"/>
            <w:tcBorders>
              <w:top w:val="single" w:sz="6" w:space="0" w:color="auto"/>
              <w:left w:val="single" w:sz="6" w:space="0" w:color="auto"/>
              <w:right w:val="single" w:sz="6" w:space="0" w:color="auto"/>
            </w:tcBorders>
          </w:tcPr>
          <w:p w14:paraId="6B891CFE" w14:textId="77777777" w:rsidR="00513E48" w:rsidRPr="006E76CC" w:rsidRDefault="00513E48" w:rsidP="00515CE4">
            <w:pPr>
              <w:pStyle w:val="Tabletext"/>
              <w:jc w:val="left"/>
              <w:rPr>
                <w:lang w:val="en-GB"/>
              </w:rPr>
            </w:pPr>
            <w:r w:rsidRPr="006E76CC">
              <w:rPr>
                <w:lang w:val="en-GB"/>
              </w:rPr>
              <w:tab/>
              <w:t>mid-level between</w:t>
            </w:r>
            <w:r w:rsidRPr="006E76CC">
              <w:rPr>
                <w:lang w:val="en-GB"/>
              </w:rPr>
              <w:br/>
              <w:t>G'</w:t>
            </w:r>
            <w:r w:rsidRPr="006E76CC">
              <w:rPr>
                <w:lang w:val="en-GB"/>
              </w:rPr>
              <w:tab/>
              <w:t>black stripe and</w:t>
            </w:r>
            <w:r w:rsidRPr="006E76CC">
              <w:rPr>
                <w:lang w:val="en-GB"/>
              </w:rPr>
              <w:br/>
            </w:r>
            <w:r w:rsidRPr="006E76CC">
              <w:rPr>
                <w:lang w:val="en-GB"/>
              </w:rPr>
              <w:tab/>
              <w:t>background levels</w:t>
            </w:r>
          </w:p>
        </w:tc>
        <w:tc>
          <w:tcPr>
            <w:tcW w:w="1128" w:type="dxa"/>
            <w:tcBorders>
              <w:top w:val="single" w:sz="6" w:space="0" w:color="auto"/>
              <w:right w:val="single" w:sz="6" w:space="0" w:color="auto"/>
            </w:tcBorders>
          </w:tcPr>
          <w:p w14:paraId="062A342A" w14:textId="77777777" w:rsidR="00513E48" w:rsidRPr="00967B5B" w:rsidRDefault="00513E48" w:rsidP="007B5FB5">
            <w:pPr>
              <w:pStyle w:val="Tabletext"/>
              <w:jc w:val="center"/>
            </w:pPr>
            <w:r w:rsidRPr="006E76CC">
              <w:rPr>
                <w:lang w:val="en-GB"/>
              </w:rPr>
              <w:br/>
            </w:r>
            <w:r w:rsidRPr="00967B5B">
              <w:t>NA</w:t>
            </w:r>
          </w:p>
        </w:tc>
        <w:tc>
          <w:tcPr>
            <w:tcW w:w="1156" w:type="dxa"/>
            <w:tcBorders>
              <w:top w:val="single" w:sz="6" w:space="0" w:color="auto"/>
              <w:left w:val="single" w:sz="6" w:space="0" w:color="auto"/>
              <w:right w:val="single" w:sz="6" w:space="0" w:color="auto"/>
            </w:tcBorders>
          </w:tcPr>
          <w:p w14:paraId="1C1FD45A" w14:textId="77777777" w:rsidR="00513E48" w:rsidRPr="00967B5B" w:rsidRDefault="00513E48" w:rsidP="007B5FB5">
            <w:pPr>
              <w:pStyle w:val="Tabletext"/>
              <w:jc w:val="center"/>
            </w:pPr>
            <w:r w:rsidRPr="00967B5B">
              <w:br/>
              <w:t>NA</w:t>
            </w:r>
          </w:p>
        </w:tc>
        <w:tc>
          <w:tcPr>
            <w:tcW w:w="1041" w:type="dxa"/>
            <w:tcBorders>
              <w:top w:val="single" w:sz="6" w:space="0" w:color="auto"/>
              <w:left w:val="single" w:sz="6" w:space="0" w:color="auto"/>
              <w:right w:val="single" w:sz="6" w:space="0" w:color="auto"/>
            </w:tcBorders>
          </w:tcPr>
          <w:p w14:paraId="0C2230CE" w14:textId="77777777" w:rsidR="00513E48" w:rsidRPr="00967B5B" w:rsidRDefault="00513E48" w:rsidP="007B5FB5">
            <w:pPr>
              <w:pStyle w:val="Tabletext"/>
              <w:jc w:val="center"/>
            </w:pPr>
            <w:r w:rsidRPr="00967B5B">
              <w:br/>
              <w:t>NA</w:t>
            </w:r>
          </w:p>
        </w:tc>
        <w:tc>
          <w:tcPr>
            <w:tcW w:w="1354" w:type="dxa"/>
            <w:tcBorders>
              <w:top w:val="single" w:sz="6" w:space="0" w:color="auto"/>
              <w:right w:val="single" w:sz="6" w:space="0" w:color="auto"/>
            </w:tcBorders>
          </w:tcPr>
          <w:p w14:paraId="16B6F37B" w14:textId="77777777" w:rsidR="00513E48" w:rsidRPr="00967B5B" w:rsidRDefault="00513E48" w:rsidP="007B5FB5">
            <w:pPr>
              <w:pStyle w:val="Tabletext"/>
              <w:jc w:val="center"/>
            </w:pPr>
            <w:r w:rsidRPr="00967B5B">
              <w:t>33.8%</w:t>
            </w:r>
            <w:r w:rsidRPr="00967B5B">
              <w:br/>
              <w:t>237 mV</w:t>
            </w:r>
            <w:r w:rsidRPr="00967B5B">
              <w:br/>
              <w:t>(90)360</w:t>
            </w:r>
          </w:p>
        </w:tc>
        <w:tc>
          <w:tcPr>
            <w:tcW w:w="1096" w:type="dxa"/>
            <w:tcBorders>
              <w:top w:val="single" w:sz="6" w:space="0" w:color="auto"/>
              <w:left w:val="single" w:sz="6" w:space="0" w:color="auto"/>
              <w:right w:val="single" w:sz="6" w:space="0" w:color="auto"/>
            </w:tcBorders>
          </w:tcPr>
          <w:p w14:paraId="03A76258" w14:textId="77777777" w:rsidR="00513E48" w:rsidRPr="00967B5B" w:rsidRDefault="00513E48" w:rsidP="007B5FB5">
            <w:pPr>
              <w:pStyle w:val="Tabletext"/>
              <w:jc w:val="center"/>
            </w:pPr>
            <w:r w:rsidRPr="00967B5B">
              <w:t>33.8%</w:t>
            </w:r>
            <w:r w:rsidRPr="00967B5B">
              <w:br/>
              <w:t>237 mV</w:t>
            </w:r>
            <w:r w:rsidRPr="00967B5B">
              <w:br/>
              <w:t>(90)360</w:t>
            </w:r>
          </w:p>
        </w:tc>
        <w:tc>
          <w:tcPr>
            <w:tcW w:w="1124" w:type="dxa"/>
            <w:tcBorders>
              <w:top w:val="single" w:sz="6" w:space="0" w:color="auto"/>
              <w:left w:val="single" w:sz="6" w:space="0" w:color="auto"/>
              <w:right w:val="single" w:sz="6" w:space="0" w:color="auto"/>
            </w:tcBorders>
          </w:tcPr>
          <w:p w14:paraId="47748756" w14:textId="77777777" w:rsidR="00513E48" w:rsidRPr="00967B5B" w:rsidRDefault="00513E48" w:rsidP="007B5FB5">
            <w:pPr>
              <w:pStyle w:val="Tabletext"/>
              <w:jc w:val="center"/>
            </w:pPr>
            <w:r w:rsidRPr="00967B5B">
              <w:t>38.8%</w:t>
            </w:r>
            <w:r w:rsidRPr="00967B5B">
              <w:br/>
              <w:t>277 mV</w:t>
            </w:r>
            <w:r w:rsidRPr="00967B5B">
              <w:br/>
              <w:t>(90)360</w:t>
            </w:r>
          </w:p>
        </w:tc>
      </w:tr>
      <w:tr w:rsidR="00513E48" w:rsidRPr="00967B5B" w14:paraId="1536B419" w14:textId="77777777" w:rsidTr="007B5FB5">
        <w:trPr>
          <w:cantSplit/>
        </w:trPr>
        <w:tc>
          <w:tcPr>
            <w:tcW w:w="2381" w:type="dxa"/>
            <w:tcBorders>
              <w:top w:val="single" w:sz="6" w:space="0" w:color="auto"/>
              <w:left w:val="single" w:sz="6" w:space="0" w:color="auto"/>
              <w:right w:val="single" w:sz="6" w:space="0" w:color="auto"/>
            </w:tcBorders>
          </w:tcPr>
          <w:p w14:paraId="1F44CEF4" w14:textId="77777777" w:rsidR="00513E48" w:rsidRPr="00967B5B" w:rsidRDefault="00513E48" w:rsidP="007B5FB5">
            <w:pPr>
              <w:pStyle w:val="Tabletext"/>
            </w:pPr>
            <w:r w:rsidRPr="00967B5B">
              <w:br/>
              <w:t>H</w:t>
            </w:r>
            <w:r w:rsidRPr="00967B5B">
              <w:tab/>
              <w:t>grey stripe level</w:t>
            </w:r>
          </w:p>
        </w:tc>
        <w:tc>
          <w:tcPr>
            <w:tcW w:w="1128" w:type="dxa"/>
            <w:tcBorders>
              <w:top w:val="single" w:sz="6" w:space="0" w:color="auto"/>
              <w:right w:val="single" w:sz="6" w:space="0" w:color="auto"/>
            </w:tcBorders>
          </w:tcPr>
          <w:p w14:paraId="2DC41998" w14:textId="77777777" w:rsidR="00513E48" w:rsidRPr="00967B5B" w:rsidRDefault="00513E48" w:rsidP="007B5FB5">
            <w:pPr>
              <w:pStyle w:val="Tabletext"/>
              <w:jc w:val="center"/>
            </w:pPr>
            <w:r w:rsidRPr="00967B5B">
              <w:t>1.8%</w:t>
            </w:r>
            <w:r w:rsidRPr="00967B5B">
              <w:br/>
              <w:t>13 mV</w:t>
            </w:r>
            <w:r w:rsidRPr="00967B5B">
              <w:br/>
              <w:t>(20)80</w:t>
            </w:r>
          </w:p>
        </w:tc>
        <w:tc>
          <w:tcPr>
            <w:tcW w:w="1156" w:type="dxa"/>
            <w:tcBorders>
              <w:top w:val="single" w:sz="6" w:space="0" w:color="auto"/>
              <w:left w:val="single" w:sz="6" w:space="0" w:color="auto"/>
              <w:right w:val="single" w:sz="6" w:space="0" w:color="auto"/>
            </w:tcBorders>
          </w:tcPr>
          <w:p w14:paraId="5716A379" w14:textId="77777777" w:rsidR="00513E48" w:rsidRPr="00967B5B" w:rsidRDefault="00513E48" w:rsidP="007B5FB5">
            <w:pPr>
              <w:pStyle w:val="Tabletext"/>
              <w:jc w:val="center"/>
            </w:pPr>
            <w:r w:rsidRPr="00967B5B">
              <w:t>1.8%</w:t>
            </w:r>
            <w:r w:rsidRPr="00967B5B">
              <w:br/>
              <w:t>13 mV</w:t>
            </w:r>
            <w:r w:rsidRPr="00967B5B">
              <w:br/>
              <w:t>(20)80</w:t>
            </w:r>
          </w:p>
        </w:tc>
        <w:tc>
          <w:tcPr>
            <w:tcW w:w="1041" w:type="dxa"/>
            <w:tcBorders>
              <w:top w:val="single" w:sz="6" w:space="0" w:color="auto"/>
              <w:left w:val="single" w:sz="6" w:space="0" w:color="auto"/>
              <w:right w:val="single" w:sz="6" w:space="0" w:color="auto"/>
            </w:tcBorders>
          </w:tcPr>
          <w:p w14:paraId="1A8A4F32" w14:textId="77777777" w:rsidR="00513E48" w:rsidRPr="00967B5B" w:rsidRDefault="00513E48" w:rsidP="007B5FB5">
            <w:pPr>
              <w:pStyle w:val="Tabletext"/>
              <w:jc w:val="center"/>
            </w:pPr>
            <w:r w:rsidRPr="00967B5B">
              <w:t>9.2%</w:t>
            </w:r>
            <w:r w:rsidRPr="00967B5B">
              <w:br/>
              <w:t>66 mV</w:t>
            </w:r>
            <w:r w:rsidRPr="00967B5B">
              <w:br/>
              <w:t>(20)80</w:t>
            </w:r>
          </w:p>
        </w:tc>
        <w:tc>
          <w:tcPr>
            <w:tcW w:w="1354" w:type="dxa"/>
            <w:tcBorders>
              <w:top w:val="single" w:sz="6" w:space="0" w:color="auto"/>
              <w:right w:val="single" w:sz="6" w:space="0" w:color="auto"/>
            </w:tcBorders>
          </w:tcPr>
          <w:p w14:paraId="470CFCC4" w14:textId="77777777" w:rsidR="00513E48" w:rsidRPr="00967B5B" w:rsidRDefault="00513E48" w:rsidP="007B5FB5">
            <w:pPr>
              <w:pStyle w:val="Tabletext"/>
              <w:jc w:val="center"/>
            </w:pPr>
            <w:r w:rsidRPr="00967B5B">
              <w:t>2.7%</w:t>
            </w:r>
            <w:r w:rsidRPr="00967B5B">
              <w:br/>
              <w:t>19 mV</w:t>
            </w:r>
            <w:r w:rsidRPr="00967B5B">
              <w:br/>
              <w:t>(22)88</w:t>
            </w:r>
          </w:p>
        </w:tc>
        <w:tc>
          <w:tcPr>
            <w:tcW w:w="1096" w:type="dxa"/>
            <w:tcBorders>
              <w:top w:val="single" w:sz="6" w:space="0" w:color="auto"/>
              <w:left w:val="single" w:sz="6" w:space="0" w:color="auto"/>
              <w:right w:val="single" w:sz="6" w:space="0" w:color="auto"/>
            </w:tcBorders>
          </w:tcPr>
          <w:p w14:paraId="5849CF9B" w14:textId="77777777" w:rsidR="00513E48" w:rsidRPr="00967B5B" w:rsidRDefault="00513E48" w:rsidP="007B5FB5">
            <w:pPr>
              <w:pStyle w:val="Tabletext"/>
              <w:jc w:val="center"/>
            </w:pPr>
            <w:r w:rsidRPr="00967B5B">
              <w:t>2.7%</w:t>
            </w:r>
            <w:r w:rsidRPr="00967B5B">
              <w:br/>
              <w:t>20 mV</w:t>
            </w:r>
            <w:r w:rsidRPr="00967B5B">
              <w:br/>
              <w:t>(22)88</w:t>
            </w:r>
          </w:p>
        </w:tc>
        <w:tc>
          <w:tcPr>
            <w:tcW w:w="1124" w:type="dxa"/>
            <w:tcBorders>
              <w:top w:val="single" w:sz="6" w:space="0" w:color="auto"/>
              <w:left w:val="single" w:sz="6" w:space="0" w:color="auto"/>
              <w:right w:val="single" w:sz="6" w:space="0" w:color="auto"/>
            </w:tcBorders>
          </w:tcPr>
          <w:p w14:paraId="22AE566F" w14:textId="77777777" w:rsidR="00513E48" w:rsidRPr="00967B5B" w:rsidRDefault="00513E48" w:rsidP="007B5FB5">
            <w:pPr>
              <w:pStyle w:val="Tabletext"/>
              <w:jc w:val="center"/>
            </w:pPr>
            <w:r w:rsidRPr="00967B5B">
              <w:t>10.0%</w:t>
            </w:r>
            <w:r w:rsidRPr="00967B5B">
              <w:br/>
              <w:t>72 mV</w:t>
            </w:r>
            <w:r w:rsidRPr="00967B5B">
              <w:br/>
              <w:t>(22)88</w:t>
            </w:r>
          </w:p>
        </w:tc>
      </w:tr>
      <w:tr w:rsidR="00513E48" w:rsidRPr="00967B5B" w14:paraId="0BBE934B" w14:textId="77777777" w:rsidTr="007B5FB5">
        <w:trPr>
          <w:cantSplit/>
        </w:trPr>
        <w:tc>
          <w:tcPr>
            <w:tcW w:w="2381" w:type="dxa"/>
            <w:tcBorders>
              <w:top w:val="single" w:sz="6" w:space="0" w:color="auto"/>
              <w:left w:val="single" w:sz="6" w:space="0" w:color="auto"/>
              <w:bottom w:val="single" w:sz="6" w:space="0" w:color="auto"/>
              <w:right w:val="single" w:sz="6" w:space="0" w:color="auto"/>
            </w:tcBorders>
          </w:tcPr>
          <w:p w14:paraId="6EA7D967" w14:textId="77777777" w:rsidR="00513E48" w:rsidRPr="006E76CC" w:rsidRDefault="00513E48" w:rsidP="00515CE4">
            <w:pPr>
              <w:pStyle w:val="Tabletext"/>
              <w:jc w:val="left"/>
              <w:rPr>
                <w:lang w:val="en-GB"/>
              </w:rPr>
            </w:pPr>
            <w:r w:rsidRPr="006E76CC">
              <w:rPr>
                <w:lang w:val="en-GB"/>
              </w:rPr>
              <w:tab/>
              <w:t>mid-level between</w:t>
            </w:r>
            <w:r w:rsidRPr="006E76CC">
              <w:rPr>
                <w:lang w:val="en-GB"/>
              </w:rPr>
              <w:br/>
              <w:t>H'</w:t>
            </w:r>
            <w:r w:rsidRPr="006E76CC">
              <w:rPr>
                <w:lang w:val="en-GB"/>
              </w:rPr>
              <w:tab/>
              <w:t>grey stripe and</w:t>
            </w:r>
            <w:r w:rsidRPr="006E76CC">
              <w:rPr>
                <w:lang w:val="en-GB"/>
              </w:rPr>
              <w:br/>
            </w:r>
            <w:r w:rsidRPr="006E76CC">
              <w:rPr>
                <w:lang w:val="en-GB"/>
              </w:rPr>
              <w:tab/>
              <w:t>background levels</w:t>
            </w:r>
          </w:p>
        </w:tc>
        <w:tc>
          <w:tcPr>
            <w:tcW w:w="1128" w:type="dxa"/>
            <w:tcBorders>
              <w:top w:val="single" w:sz="6" w:space="0" w:color="auto"/>
              <w:bottom w:val="single" w:sz="6" w:space="0" w:color="auto"/>
              <w:right w:val="single" w:sz="6" w:space="0" w:color="auto"/>
            </w:tcBorders>
          </w:tcPr>
          <w:p w14:paraId="384C38B5" w14:textId="77777777" w:rsidR="00513E48" w:rsidRPr="00967B5B" w:rsidRDefault="00513E48" w:rsidP="007B5FB5">
            <w:pPr>
              <w:pStyle w:val="Tabletext"/>
              <w:jc w:val="center"/>
            </w:pPr>
            <w:r w:rsidRPr="006E76CC">
              <w:rPr>
                <w:lang w:val="en-GB"/>
              </w:rPr>
              <w:br/>
            </w:r>
            <w:r w:rsidRPr="00967B5B">
              <w:t>NA</w:t>
            </w:r>
          </w:p>
        </w:tc>
        <w:tc>
          <w:tcPr>
            <w:tcW w:w="1156" w:type="dxa"/>
            <w:tcBorders>
              <w:top w:val="single" w:sz="6" w:space="0" w:color="auto"/>
              <w:left w:val="single" w:sz="6" w:space="0" w:color="auto"/>
              <w:bottom w:val="single" w:sz="6" w:space="0" w:color="auto"/>
              <w:right w:val="single" w:sz="6" w:space="0" w:color="auto"/>
            </w:tcBorders>
          </w:tcPr>
          <w:p w14:paraId="5F284DFF" w14:textId="77777777" w:rsidR="00513E48" w:rsidRPr="00967B5B" w:rsidRDefault="00513E48" w:rsidP="007B5FB5">
            <w:pPr>
              <w:pStyle w:val="Tabletext"/>
              <w:jc w:val="center"/>
            </w:pPr>
            <w:r w:rsidRPr="00967B5B">
              <w:br/>
              <w:t>NA</w:t>
            </w:r>
          </w:p>
        </w:tc>
        <w:tc>
          <w:tcPr>
            <w:tcW w:w="1041" w:type="dxa"/>
            <w:tcBorders>
              <w:top w:val="single" w:sz="6" w:space="0" w:color="auto"/>
              <w:left w:val="single" w:sz="6" w:space="0" w:color="auto"/>
              <w:bottom w:val="single" w:sz="6" w:space="0" w:color="auto"/>
              <w:right w:val="single" w:sz="6" w:space="0" w:color="auto"/>
            </w:tcBorders>
          </w:tcPr>
          <w:p w14:paraId="28450C1A" w14:textId="77777777" w:rsidR="00513E48" w:rsidRPr="00967B5B" w:rsidRDefault="00513E48" w:rsidP="007B5FB5">
            <w:pPr>
              <w:pStyle w:val="Tabletext"/>
              <w:jc w:val="center"/>
            </w:pPr>
            <w:r w:rsidRPr="00967B5B">
              <w:br/>
              <w:t>NA</w:t>
            </w:r>
          </w:p>
        </w:tc>
        <w:tc>
          <w:tcPr>
            <w:tcW w:w="1354" w:type="dxa"/>
            <w:tcBorders>
              <w:top w:val="single" w:sz="6" w:space="0" w:color="auto"/>
              <w:bottom w:val="single" w:sz="6" w:space="0" w:color="auto"/>
              <w:right w:val="single" w:sz="6" w:space="0" w:color="auto"/>
            </w:tcBorders>
          </w:tcPr>
          <w:p w14:paraId="7BEDFA76" w14:textId="77777777" w:rsidR="00513E48" w:rsidRPr="00967B5B" w:rsidRDefault="00513E48" w:rsidP="007B5FB5">
            <w:pPr>
              <w:pStyle w:val="Tabletext"/>
              <w:jc w:val="center"/>
            </w:pPr>
            <w:r w:rsidRPr="00967B5B">
              <w:t>36.5%</w:t>
            </w:r>
            <w:r w:rsidRPr="00967B5B">
              <w:br/>
              <w:t>256 mV</w:t>
            </w:r>
            <w:r w:rsidRPr="00967B5B">
              <w:br/>
              <w:t>(96)384</w:t>
            </w:r>
          </w:p>
        </w:tc>
        <w:tc>
          <w:tcPr>
            <w:tcW w:w="1096" w:type="dxa"/>
            <w:tcBorders>
              <w:top w:val="single" w:sz="6" w:space="0" w:color="auto"/>
              <w:left w:val="single" w:sz="6" w:space="0" w:color="auto"/>
              <w:bottom w:val="single" w:sz="6" w:space="0" w:color="auto"/>
              <w:right w:val="single" w:sz="6" w:space="0" w:color="auto"/>
            </w:tcBorders>
          </w:tcPr>
          <w:p w14:paraId="73AE89D5" w14:textId="77777777" w:rsidR="00513E48" w:rsidRPr="00967B5B" w:rsidRDefault="00513E48" w:rsidP="007B5FB5">
            <w:pPr>
              <w:pStyle w:val="Tabletext"/>
              <w:jc w:val="center"/>
            </w:pPr>
            <w:r w:rsidRPr="00967B5B">
              <w:t>36.5%</w:t>
            </w:r>
            <w:r w:rsidRPr="00967B5B">
              <w:br/>
              <w:t>256 mV</w:t>
            </w:r>
            <w:r w:rsidRPr="00967B5B">
              <w:br/>
              <w:t>(96)384</w:t>
            </w:r>
          </w:p>
        </w:tc>
        <w:tc>
          <w:tcPr>
            <w:tcW w:w="1124" w:type="dxa"/>
            <w:tcBorders>
              <w:top w:val="single" w:sz="6" w:space="0" w:color="auto"/>
              <w:left w:val="single" w:sz="6" w:space="0" w:color="auto"/>
              <w:bottom w:val="single" w:sz="6" w:space="0" w:color="auto"/>
              <w:right w:val="single" w:sz="6" w:space="0" w:color="auto"/>
            </w:tcBorders>
          </w:tcPr>
          <w:p w14:paraId="09EAB215" w14:textId="77777777" w:rsidR="00513E48" w:rsidRPr="00967B5B" w:rsidRDefault="00513E48" w:rsidP="007B5FB5">
            <w:pPr>
              <w:pStyle w:val="Tabletext"/>
              <w:jc w:val="center"/>
            </w:pPr>
            <w:r w:rsidRPr="00967B5B">
              <w:t>41.3%</w:t>
            </w:r>
            <w:r w:rsidRPr="00967B5B">
              <w:br/>
              <w:t>295 mV</w:t>
            </w:r>
            <w:r w:rsidRPr="00967B5B">
              <w:br/>
              <w:t>(96)384</w:t>
            </w:r>
          </w:p>
        </w:tc>
      </w:tr>
      <w:tr w:rsidR="00513E48" w:rsidRPr="0096177A" w14:paraId="32A59CCC" w14:textId="77777777" w:rsidTr="007B5FB5">
        <w:trPr>
          <w:cantSplit/>
        </w:trPr>
        <w:tc>
          <w:tcPr>
            <w:tcW w:w="9280" w:type="dxa"/>
            <w:gridSpan w:val="7"/>
          </w:tcPr>
          <w:p w14:paraId="2925588C" w14:textId="77777777" w:rsidR="00513E48" w:rsidRPr="003410D3" w:rsidRDefault="00513E48" w:rsidP="00515CE4">
            <w:pPr>
              <w:pStyle w:val="Tabletext"/>
              <w:rPr>
                <w:lang w:val="en-US"/>
              </w:rPr>
            </w:pPr>
            <w:r w:rsidRPr="006E76CC">
              <w:rPr>
                <w:iCs/>
                <w:lang w:val="en-GB"/>
              </w:rPr>
              <w:t>Note 1</w:t>
            </w:r>
            <w:r w:rsidRPr="006E76CC">
              <w:rPr>
                <w:lang w:val="en-GB"/>
              </w:rPr>
              <w:t> – </w:t>
            </w:r>
            <w:r w:rsidRPr="003410D3">
              <w:rPr>
                <w:lang w:val="en-US"/>
              </w:rPr>
              <w:t>The 10 bit digital levels are defined as the primary values, and the rest are derived. The 8 bit digital levels are in parentheses.</w:t>
            </w:r>
          </w:p>
          <w:p w14:paraId="18C2C476" w14:textId="77777777" w:rsidR="00513E48" w:rsidRPr="003410D3" w:rsidRDefault="00513E48" w:rsidP="00515CE4">
            <w:pPr>
              <w:pStyle w:val="Tabletext"/>
              <w:rPr>
                <w:lang w:val="en-US"/>
              </w:rPr>
            </w:pPr>
            <w:r w:rsidRPr="003410D3">
              <w:rPr>
                <w:lang w:val="en-US"/>
              </w:rPr>
              <w:t>Note 2 – Digital levels are expressed in the same way as described in Recommendation ITU-R BT.601.</w:t>
            </w:r>
          </w:p>
          <w:p w14:paraId="02F78EEE" w14:textId="77777777" w:rsidR="00513E48" w:rsidRPr="003410D3" w:rsidRDefault="00513E48" w:rsidP="00515CE4">
            <w:pPr>
              <w:pStyle w:val="Tabletext"/>
              <w:rPr>
                <w:lang w:val="en-US"/>
              </w:rPr>
            </w:pPr>
            <w:r w:rsidRPr="003410D3">
              <w:rPr>
                <w:lang w:val="en-US"/>
              </w:rPr>
              <w:t>Note 3 – For the subjective assessment monitoring waveform, mid-levels between stripes and background are introduced to avoid ringing due to the sharp transition of the waveform.</w:t>
            </w:r>
          </w:p>
          <w:p w14:paraId="6E32EC71" w14:textId="77777777" w:rsidR="00513E48" w:rsidRPr="006E76CC" w:rsidRDefault="00513E48" w:rsidP="00515CE4">
            <w:pPr>
              <w:pStyle w:val="Tabletext"/>
              <w:rPr>
                <w:lang w:val="en-GB"/>
              </w:rPr>
            </w:pPr>
            <w:r w:rsidRPr="003410D3">
              <w:rPr>
                <w:lang w:val="en-US"/>
              </w:rPr>
              <w:t>Note 4 – NA: the</w:t>
            </w:r>
            <w:r w:rsidRPr="006E76CC">
              <w:rPr>
                <w:lang w:val="en-GB"/>
              </w:rPr>
              <w:t xml:space="preserve"> mid-level is not applied, and the level for this area is the same as the background.</w:t>
            </w:r>
          </w:p>
        </w:tc>
      </w:tr>
    </w:tbl>
    <w:p w14:paraId="167CFE53" w14:textId="77777777" w:rsidR="00513E48" w:rsidRPr="00967B5B" w:rsidRDefault="00513E48" w:rsidP="00513E48">
      <w:pPr>
        <w:pStyle w:val="Tablefin"/>
      </w:pPr>
    </w:p>
    <w:p w14:paraId="5435832D" w14:textId="77777777" w:rsidR="00513E48" w:rsidRPr="006E76CC" w:rsidRDefault="00513E48" w:rsidP="00513E48">
      <w:pPr>
        <w:spacing w:before="0"/>
        <w:rPr>
          <w:lang w:val="en-GB"/>
        </w:rPr>
      </w:pPr>
      <w:r w:rsidRPr="006E76CC">
        <w:rPr>
          <w:lang w:val="en-GB"/>
        </w:rPr>
        <w:br w:type="page"/>
      </w:r>
    </w:p>
    <w:p w14:paraId="23F64B10" w14:textId="77777777" w:rsidR="00513E48" w:rsidRPr="006E76CC" w:rsidRDefault="00513E48" w:rsidP="00513E48">
      <w:pPr>
        <w:pStyle w:val="AnnexNoTitle"/>
        <w:rPr>
          <w:lang w:val="en-GB"/>
        </w:rPr>
      </w:pPr>
      <w:r w:rsidRPr="006E76CC">
        <w:rPr>
          <w:lang w:val="en-GB"/>
        </w:rPr>
        <w:t xml:space="preserve">Annex 2 </w:t>
      </w:r>
      <w:r w:rsidRPr="006E76CC">
        <w:rPr>
          <w:lang w:val="en-GB"/>
        </w:rPr>
        <w:br/>
        <w:t>(normative)</w:t>
      </w:r>
      <w:r w:rsidRPr="006E76CC">
        <w:rPr>
          <w:lang w:val="en-GB"/>
        </w:rPr>
        <w:br/>
      </w:r>
      <w:r w:rsidRPr="006E76CC">
        <w:rPr>
          <w:lang w:val="en-GB"/>
        </w:rPr>
        <w:br/>
        <w:t xml:space="preserve">PLUGE for HDTV, </w:t>
      </w:r>
      <w:r w:rsidRPr="006E76CC">
        <w:rPr>
          <w:lang w:val="en-GB" w:eastAsia="ja-JP"/>
        </w:rPr>
        <w:t xml:space="preserve">UHDTV and HDR-TV </w:t>
      </w:r>
      <w:r w:rsidRPr="006E76CC">
        <w:rPr>
          <w:lang w:val="en-GB"/>
        </w:rPr>
        <w:t>systems</w:t>
      </w:r>
      <w:r w:rsidRPr="00967B5B">
        <w:rPr>
          <w:rStyle w:val="FootnoteReference"/>
        </w:rPr>
        <w:footnoteReference w:id="8"/>
      </w:r>
    </w:p>
    <w:p w14:paraId="3AAA6600" w14:textId="77777777" w:rsidR="00513E48" w:rsidRPr="006E76CC" w:rsidRDefault="00513E48" w:rsidP="00513E48">
      <w:pPr>
        <w:pStyle w:val="Normalaftertitle"/>
        <w:rPr>
          <w:lang w:val="en-GB"/>
        </w:rPr>
      </w:pPr>
      <w:r w:rsidRPr="006E76CC">
        <w:rPr>
          <w:lang w:val="en-GB"/>
        </w:rPr>
        <w:t xml:space="preserve">A PLUGE signal for HDTV, </w:t>
      </w:r>
      <w:r w:rsidRPr="006E76CC">
        <w:rPr>
          <w:lang w:val="en-GB" w:eastAsia="ja-JP"/>
        </w:rPr>
        <w:t xml:space="preserve">UHDTV and HDR </w:t>
      </w:r>
      <w:r w:rsidRPr="006E76CC">
        <w:rPr>
          <w:lang w:val="en-GB"/>
        </w:rPr>
        <w:t>displays is shown in Figs 2 and 3. Corresponding sample numbers (horizontal) are given in Table 4 and line numbers are given in Table 5 for HDTV SDR and HDR image formats and sample numbers (vertical) are given in Table 6 for UHDTV SDR and HDR image formats. Code values of signal levels are given in Table 2 for SDR and in Table 3 for HDR.</w:t>
      </w:r>
    </w:p>
    <w:p w14:paraId="3617E8E4" w14:textId="77777777" w:rsidR="00513E48" w:rsidRPr="006E76CC" w:rsidRDefault="00513E48" w:rsidP="00513E48">
      <w:pPr>
        <w:pStyle w:val="Normalaftertitle"/>
        <w:spacing w:before="120"/>
        <w:rPr>
          <w:lang w:val="en-GB"/>
        </w:rPr>
      </w:pPr>
      <w:r w:rsidRPr="006E76CC">
        <w:rPr>
          <w:lang w:val="en-GB"/>
        </w:rPr>
        <w:t>The central Higher level patch is used to set the luminance level of the display by means of the user gain control.</w:t>
      </w:r>
    </w:p>
    <w:p w14:paraId="4E4E32F7" w14:textId="77777777" w:rsidR="00513E48" w:rsidRPr="006E76CC" w:rsidRDefault="00513E48" w:rsidP="00513E48">
      <w:pPr>
        <w:pStyle w:val="Normalaftertitle"/>
        <w:spacing w:before="120"/>
        <w:rPr>
          <w:lang w:val="en-GB"/>
        </w:rPr>
      </w:pPr>
      <w:r w:rsidRPr="006E76CC">
        <w:rPr>
          <w:lang w:val="en-GB"/>
        </w:rPr>
        <w:t>In the case of HDR, the code value of the central Higher level patch is identical for both PQ and HLG. This differs from that of the peak white luminance level of PLUGE signals for SDR.</w:t>
      </w:r>
    </w:p>
    <w:p w14:paraId="29061A27" w14:textId="77777777" w:rsidR="00513E48" w:rsidRPr="006E76CC" w:rsidRDefault="00513E48" w:rsidP="00513E48">
      <w:pPr>
        <w:rPr>
          <w:lang w:val="en-GB"/>
        </w:rPr>
      </w:pPr>
      <w:r w:rsidRPr="006E76CC">
        <w:rPr>
          <w:lang w:val="en-GB"/>
        </w:rPr>
        <w:t>Two types of signal can be used to set the brightness of the black level of the display by means of the user black level lift control.</w:t>
      </w:r>
    </w:p>
    <w:p w14:paraId="6A261DA3" w14:textId="77777777" w:rsidR="00513E48" w:rsidRPr="006E76CC" w:rsidRDefault="00513E48">
      <w:pPr>
        <w:rPr>
          <w:lang w:val="en-GB"/>
        </w:rPr>
      </w:pPr>
      <w:r w:rsidRPr="006E76CC">
        <w:rPr>
          <w:lang w:val="en-GB"/>
        </w:rPr>
        <w:t>The signal on the left</w:t>
      </w:r>
      <w:r w:rsidRPr="006E76CC">
        <w:rPr>
          <w:lang w:val="en-GB"/>
        </w:rPr>
        <w:noBreakHyphen/>
        <w:t>hand side of the picture consists of narrow horizontal stripes (a width of 10 scanning lines</w:t>
      </w:r>
      <w:r w:rsidR="00246087" w:rsidRPr="009A72B8">
        <w:rPr>
          <w:lang w:val="en-GB"/>
        </w:rPr>
        <w:t xml:space="preserve"> for HDTV, 20 samples (vertical) for 4K UHDTV, and 40 samples (vertical) for 8K UHDTV</w:t>
      </w:r>
      <w:r w:rsidRPr="006E76CC">
        <w:rPr>
          <w:lang w:val="en-GB"/>
        </w:rPr>
        <w:t xml:space="preserve">). The stripes extend from approximately 2% above the black level of the waveform to approximately 2% below the black level. The signal on the right-hand side of the picture consists of two coarse stripes (a width of </w:t>
      </w:r>
      <w:r w:rsidR="00B9132A">
        <w:rPr>
          <w:lang w:val="en-GB"/>
        </w:rPr>
        <w:t>144</w:t>
      </w:r>
      <w:r w:rsidR="00B9132A" w:rsidRPr="006E76CC">
        <w:rPr>
          <w:lang w:val="en-GB"/>
        </w:rPr>
        <w:t xml:space="preserve"> </w:t>
      </w:r>
      <w:r w:rsidRPr="006E76CC">
        <w:rPr>
          <w:lang w:val="en-GB"/>
        </w:rPr>
        <w:t>lines</w:t>
      </w:r>
      <w:r w:rsidR="00B9132A" w:rsidRPr="009A72B8">
        <w:rPr>
          <w:lang w:val="en-GB"/>
        </w:rPr>
        <w:t xml:space="preserve"> for HDTV, 288 samples (vertical) for 4K UHDTV, and 576 samples (vertical) for 8K UHDTV</w:t>
      </w:r>
      <w:r w:rsidRPr="006E76CC">
        <w:rPr>
          <w:lang w:val="en-GB"/>
        </w:rPr>
        <w:t>) one stripe is approximately 2% above black level the other is approximately 2% below black level. This signal is suitable for setting display values.</w:t>
      </w:r>
    </w:p>
    <w:p w14:paraId="534BDD64" w14:textId="77777777" w:rsidR="00513E48" w:rsidRPr="006E76CC" w:rsidRDefault="00513E48" w:rsidP="00513E48">
      <w:pPr>
        <w:pStyle w:val="TableNo"/>
        <w:rPr>
          <w:lang w:val="en-GB"/>
        </w:rPr>
      </w:pPr>
      <w:r w:rsidRPr="006E76CC">
        <w:rPr>
          <w:lang w:val="en-GB"/>
        </w:rPr>
        <w:t>TABLE 2</w:t>
      </w:r>
    </w:p>
    <w:p w14:paraId="207923BD" w14:textId="77777777" w:rsidR="00513E48" w:rsidRPr="006E76CC" w:rsidRDefault="00513E48" w:rsidP="00513E48">
      <w:pPr>
        <w:pStyle w:val="Tabletitle"/>
        <w:rPr>
          <w:lang w:val="en-GB"/>
        </w:rPr>
      </w:pPr>
      <w:r w:rsidRPr="006E76CC">
        <w:rPr>
          <w:lang w:val="en-GB"/>
        </w:rPr>
        <w:t>Code values for HDTV and UHDTV (SDR)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513E48" w:rsidRPr="00967B5B" w14:paraId="3AF9551B" w14:textId="77777777" w:rsidTr="00515CE4">
        <w:trPr>
          <w:trHeight w:val="259"/>
          <w:jc w:val="center"/>
        </w:trPr>
        <w:tc>
          <w:tcPr>
            <w:tcW w:w="2268" w:type="dxa"/>
            <w:vAlign w:val="center"/>
          </w:tcPr>
          <w:p w14:paraId="625CDE67" w14:textId="77777777" w:rsidR="00513E48" w:rsidRPr="006E76CC" w:rsidRDefault="00513E48" w:rsidP="007B5FB5">
            <w:pPr>
              <w:pStyle w:val="Tablehead"/>
              <w:rPr>
                <w:lang w:val="en-GB" w:eastAsia="zh-CN"/>
              </w:rPr>
            </w:pPr>
            <w:r w:rsidRPr="006E76CC">
              <w:rPr>
                <w:lang w:val="en-GB" w:eastAsia="zh-CN"/>
              </w:rPr>
              <w:t>Parameter values, Figs 2 and 3</w:t>
            </w:r>
            <w:r w:rsidRPr="006E76CC">
              <w:rPr>
                <w:lang w:val="en-GB" w:eastAsia="zh-CN"/>
              </w:rPr>
              <w:br/>
              <w:t>for SDR</w:t>
            </w:r>
          </w:p>
        </w:tc>
        <w:tc>
          <w:tcPr>
            <w:tcW w:w="2268" w:type="dxa"/>
            <w:vAlign w:val="center"/>
          </w:tcPr>
          <w:p w14:paraId="1FCCFFF8" w14:textId="77777777" w:rsidR="00513E48" w:rsidRPr="00967B5B" w:rsidRDefault="00513E48" w:rsidP="007B5FB5">
            <w:pPr>
              <w:pStyle w:val="Tablehead"/>
              <w:rPr>
                <w:lang w:eastAsia="zh-CN"/>
              </w:rPr>
            </w:pPr>
            <w:r w:rsidRPr="00967B5B">
              <w:rPr>
                <w:lang w:eastAsia="zh-CN"/>
              </w:rPr>
              <w:t>8-bit digital value</w:t>
            </w:r>
          </w:p>
        </w:tc>
        <w:tc>
          <w:tcPr>
            <w:tcW w:w="2268" w:type="dxa"/>
            <w:vAlign w:val="center"/>
          </w:tcPr>
          <w:p w14:paraId="16848BD0" w14:textId="77777777" w:rsidR="00513E48" w:rsidRPr="00967B5B" w:rsidRDefault="00513E48" w:rsidP="007B5FB5">
            <w:pPr>
              <w:pStyle w:val="Tablehead"/>
              <w:rPr>
                <w:lang w:eastAsia="zh-CN"/>
              </w:rPr>
            </w:pPr>
            <w:r w:rsidRPr="00967B5B">
              <w:rPr>
                <w:lang w:eastAsia="zh-CN"/>
              </w:rPr>
              <w:t>10-bit digital value</w:t>
            </w:r>
          </w:p>
        </w:tc>
        <w:tc>
          <w:tcPr>
            <w:tcW w:w="2268" w:type="dxa"/>
            <w:vAlign w:val="center"/>
          </w:tcPr>
          <w:p w14:paraId="75F45F4F" w14:textId="77777777" w:rsidR="00513E48" w:rsidRPr="00967B5B" w:rsidRDefault="00513E48" w:rsidP="007B5FB5">
            <w:pPr>
              <w:pStyle w:val="Tablehead"/>
              <w:rPr>
                <w:lang w:eastAsia="zh-CN"/>
              </w:rPr>
            </w:pPr>
            <w:r w:rsidRPr="00967B5B">
              <w:rPr>
                <w:lang w:eastAsia="zh-CN"/>
              </w:rPr>
              <w:t>1</w:t>
            </w:r>
            <w:r w:rsidRPr="00967B5B">
              <w:rPr>
                <w:lang w:eastAsia="ja-JP"/>
              </w:rPr>
              <w:t>2-</w:t>
            </w:r>
            <w:r w:rsidRPr="00967B5B">
              <w:rPr>
                <w:lang w:eastAsia="zh-CN"/>
              </w:rPr>
              <w:t>bit digital value</w:t>
            </w:r>
          </w:p>
        </w:tc>
      </w:tr>
      <w:tr w:rsidR="00513E48" w:rsidRPr="00967B5B" w14:paraId="434BF138" w14:textId="77777777" w:rsidTr="00515CE4">
        <w:trPr>
          <w:jc w:val="center"/>
        </w:trPr>
        <w:tc>
          <w:tcPr>
            <w:tcW w:w="2268" w:type="dxa"/>
          </w:tcPr>
          <w:p w14:paraId="0A42CCF2" w14:textId="77777777" w:rsidR="00513E48" w:rsidRPr="00967B5B" w:rsidRDefault="00513E48" w:rsidP="007B5FB5">
            <w:pPr>
              <w:pStyle w:val="Tabletext"/>
              <w:keepNext/>
              <w:rPr>
                <w:lang w:eastAsia="zh-CN"/>
              </w:rPr>
            </w:pPr>
            <w:r w:rsidRPr="00967B5B">
              <w:rPr>
                <w:lang w:eastAsia="zh-CN"/>
              </w:rPr>
              <w:t>Higher level</w:t>
            </w:r>
          </w:p>
        </w:tc>
        <w:tc>
          <w:tcPr>
            <w:tcW w:w="2268" w:type="dxa"/>
          </w:tcPr>
          <w:p w14:paraId="3FBD151D" w14:textId="77777777" w:rsidR="00513E48" w:rsidRPr="00967B5B" w:rsidRDefault="00513E48" w:rsidP="007B5FB5">
            <w:pPr>
              <w:pStyle w:val="Tabletext"/>
              <w:keepNext/>
              <w:jc w:val="center"/>
              <w:rPr>
                <w:lang w:eastAsia="zh-CN"/>
              </w:rPr>
            </w:pPr>
            <w:r w:rsidRPr="00967B5B">
              <w:rPr>
                <w:lang w:eastAsia="zh-CN"/>
              </w:rPr>
              <w:t>235</w:t>
            </w:r>
          </w:p>
        </w:tc>
        <w:tc>
          <w:tcPr>
            <w:tcW w:w="2268" w:type="dxa"/>
          </w:tcPr>
          <w:p w14:paraId="53DFD206" w14:textId="77777777" w:rsidR="00513E48" w:rsidRPr="00967B5B" w:rsidRDefault="00513E48" w:rsidP="007B5FB5">
            <w:pPr>
              <w:pStyle w:val="Tabletext"/>
              <w:keepNext/>
              <w:jc w:val="center"/>
              <w:rPr>
                <w:lang w:eastAsia="zh-CN"/>
              </w:rPr>
            </w:pPr>
            <w:r w:rsidRPr="00967B5B">
              <w:rPr>
                <w:lang w:eastAsia="zh-CN"/>
              </w:rPr>
              <w:t>940</w:t>
            </w:r>
          </w:p>
        </w:tc>
        <w:tc>
          <w:tcPr>
            <w:tcW w:w="2268" w:type="dxa"/>
          </w:tcPr>
          <w:p w14:paraId="4C891DE0" w14:textId="77777777" w:rsidR="00513E48" w:rsidRPr="00967B5B" w:rsidRDefault="00513E48" w:rsidP="007B5FB5">
            <w:pPr>
              <w:pStyle w:val="Tabletext"/>
              <w:keepNext/>
              <w:jc w:val="center"/>
              <w:rPr>
                <w:lang w:eastAsia="ja-JP"/>
              </w:rPr>
            </w:pPr>
            <w:r w:rsidRPr="00967B5B">
              <w:rPr>
                <w:lang w:eastAsia="ja-JP"/>
              </w:rPr>
              <w:t>3 760</w:t>
            </w:r>
          </w:p>
        </w:tc>
      </w:tr>
      <w:tr w:rsidR="00513E48" w:rsidRPr="00967B5B" w14:paraId="166CFBAB" w14:textId="77777777" w:rsidTr="00515CE4">
        <w:trPr>
          <w:jc w:val="center"/>
        </w:trPr>
        <w:tc>
          <w:tcPr>
            <w:tcW w:w="2268" w:type="dxa"/>
          </w:tcPr>
          <w:p w14:paraId="5371B8D3" w14:textId="77777777" w:rsidR="00513E48" w:rsidRPr="00967B5B" w:rsidRDefault="00513E48" w:rsidP="007B5FB5">
            <w:pPr>
              <w:pStyle w:val="Tabletext"/>
              <w:keepNext/>
              <w:rPr>
                <w:lang w:eastAsia="zh-CN"/>
              </w:rPr>
            </w:pPr>
            <w:r w:rsidRPr="00967B5B">
              <w:rPr>
                <w:lang w:eastAsia="zh-CN"/>
              </w:rPr>
              <w:t>Black level</w:t>
            </w:r>
          </w:p>
        </w:tc>
        <w:tc>
          <w:tcPr>
            <w:tcW w:w="2268" w:type="dxa"/>
          </w:tcPr>
          <w:p w14:paraId="4CCC5B6E" w14:textId="77777777" w:rsidR="00513E48" w:rsidRPr="00967B5B" w:rsidRDefault="00513E48" w:rsidP="007B5FB5">
            <w:pPr>
              <w:pStyle w:val="Tabletext"/>
              <w:keepNext/>
              <w:jc w:val="center"/>
              <w:rPr>
                <w:lang w:eastAsia="zh-CN"/>
              </w:rPr>
            </w:pPr>
            <w:r w:rsidRPr="00967B5B">
              <w:rPr>
                <w:lang w:eastAsia="zh-CN"/>
              </w:rPr>
              <w:t>16</w:t>
            </w:r>
          </w:p>
        </w:tc>
        <w:tc>
          <w:tcPr>
            <w:tcW w:w="2268" w:type="dxa"/>
          </w:tcPr>
          <w:p w14:paraId="56DC7090" w14:textId="77777777" w:rsidR="00513E48" w:rsidRPr="00967B5B" w:rsidRDefault="00513E48" w:rsidP="007B5FB5">
            <w:pPr>
              <w:pStyle w:val="Tabletext"/>
              <w:keepNext/>
              <w:jc w:val="center"/>
              <w:rPr>
                <w:lang w:eastAsia="zh-CN"/>
              </w:rPr>
            </w:pPr>
            <w:r w:rsidRPr="00967B5B">
              <w:rPr>
                <w:lang w:eastAsia="zh-CN"/>
              </w:rPr>
              <w:t>64</w:t>
            </w:r>
          </w:p>
        </w:tc>
        <w:tc>
          <w:tcPr>
            <w:tcW w:w="2268" w:type="dxa"/>
          </w:tcPr>
          <w:p w14:paraId="61D729D7" w14:textId="77777777" w:rsidR="00513E48" w:rsidRPr="00967B5B" w:rsidRDefault="00513E48" w:rsidP="007B5FB5">
            <w:pPr>
              <w:pStyle w:val="Tabletext"/>
              <w:keepNext/>
              <w:jc w:val="center"/>
              <w:rPr>
                <w:lang w:eastAsia="ja-JP"/>
              </w:rPr>
            </w:pPr>
            <w:r w:rsidRPr="00967B5B">
              <w:rPr>
                <w:lang w:eastAsia="ja-JP"/>
              </w:rPr>
              <w:t>256</w:t>
            </w:r>
          </w:p>
        </w:tc>
      </w:tr>
      <w:tr w:rsidR="00513E48" w:rsidRPr="00967B5B" w14:paraId="413FA205" w14:textId="77777777" w:rsidTr="00515CE4">
        <w:trPr>
          <w:jc w:val="center"/>
        </w:trPr>
        <w:tc>
          <w:tcPr>
            <w:tcW w:w="2268" w:type="dxa"/>
          </w:tcPr>
          <w:p w14:paraId="6DFF8B70" w14:textId="77777777" w:rsidR="00513E48" w:rsidRPr="00967B5B" w:rsidRDefault="00513E48" w:rsidP="007B5FB5">
            <w:pPr>
              <w:pStyle w:val="Tabletext"/>
              <w:keepNext/>
              <w:rPr>
                <w:lang w:eastAsia="zh-CN"/>
              </w:rPr>
            </w:pPr>
            <w:r w:rsidRPr="00967B5B">
              <w:rPr>
                <w:lang w:eastAsia="zh-CN"/>
              </w:rPr>
              <w:t>Slightly lighter level</w:t>
            </w:r>
          </w:p>
        </w:tc>
        <w:tc>
          <w:tcPr>
            <w:tcW w:w="2268" w:type="dxa"/>
          </w:tcPr>
          <w:p w14:paraId="7F9529FD" w14:textId="77777777" w:rsidR="00513E48" w:rsidRPr="00967B5B" w:rsidRDefault="00513E48" w:rsidP="007B5FB5">
            <w:pPr>
              <w:pStyle w:val="Tabletext"/>
              <w:keepNext/>
              <w:jc w:val="center"/>
              <w:rPr>
                <w:lang w:eastAsia="zh-CN"/>
              </w:rPr>
            </w:pPr>
            <w:r w:rsidRPr="00967B5B">
              <w:rPr>
                <w:lang w:eastAsia="zh-CN"/>
              </w:rPr>
              <w:t>20</w:t>
            </w:r>
          </w:p>
        </w:tc>
        <w:tc>
          <w:tcPr>
            <w:tcW w:w="2268" w:type="dxa"/>
          </w:tcPr>
          <w:p w14:paraId="1878DB1B" w14:textId="77777777" w:rsidR="00513E48" w:rsidRPr="00967B5B" w:rsidRDefault="00513E48" w:rsidP="007B5FB5">
            <w:pPr>
              <w:pStyle w:val="Tabletext"/>
              <w:keepNext/>
              <w:jc w:val="center"/>
              <w:rPr>
                <w:lang w:eastAsia="zh-CN"/>
              </w:rPr>
            </w:pPr>
            <w:r w:rsidRPr="00967B5B">
              <w:rPr>
                <w:lang w:eastAsia="zh-CN"/>
              </w:rPr>
              <w:t>80</w:t>
            </w:r>
          </w:p>
        </w:tc>
        <w:tc>
          <w:tcPr>
            <w:tcW w:w="2268" w:type="dxa"/>
          </w:tcPr>
          <w:p w14:paraId="6F7A4896" w14:textId="77777777" w:rsidR="00513E48" w:rsidRPr="00967B5B" w:rsidRDefault="00513E48" w:rsidP="007B5FB5">
            <w:pPr>
              <w:pStyle w:val="Tabletext"/>
              <w:keepNext/>
              <w:jc w:val="center"/>
              <w:rPr>
                <w:lang w:eastAsia="ja-JP"/>
              </w:rPr>
            </w:pPr>
            <w:r w:rsidRPr="00967B5B">
              <w:rPr>
                <w:lang w:eastAsia="ja-JP"/>
              </w:rPr>
              <w:t>320</w:t>
            </w:r>
          </w:p>
        </w:tc>
      </w:tr>
      <w:tr w:rsidR="00513E48" w:rsidRPr="00967B5B" w14:paraId="4965A060" w14:textId="77777777" w:rsidTr="00515CE4">
        <w:trPr>
          <w:jc w:val="center"/>
        </w:trPr>
        <w:tc>
          <w:tcPr>
            <w:tcW w:w="2268" w:type="dxa"/>
          </w:tcPr>
          <w:p w14:paraId="413779A6" w14:textId="77777777" w:rsidR="00513E48" w:rsidRPr="00967B5B" w:rsidRDefault="00513E48" w:rsidP="007B5FB5">
            <w:pPr>
              <w:pStyle w:val="Tabletext"/>
              <w:rPr>
                <w:lang w:eastAsia="zh-CN"/>
              </w:rPr>
            </w:pPr>
            <w:r w:rsidRPr="00967B5B">
              <w:rPr>
                <w:lang w:eastAsia="zh-CN"/>
              </w:rPr>
              <w:t>Slightly darker level</w:t>
            </w:r>
          </w:p>
        </w:tc>
        <w:tc>
          <w:tcPr>
            <w:tcW w:w="2268" w:type="dxa"/>
          </w:tcPr>
          <w:p w14:paraId="0842BB5C" w14:textId="77777777" w:rsidR="00513E48" w:rsidRPr="00967B5B" w:rsidRDefault="00513E48" w:rsidP="007B5FB5">
            <w:pPr>
              <w:pStyle w:val="Tabletext"/>
              <w:jc w:val="center"/>
              <w:rPr>
                <w:lang w:eastAsia="zh-CN"/>
              </w:rPr>
            </w:pPr>
            <w:r w:rsidRPr="00967B5B">
              <w:rPr>
                <w:lang w:eastAsia="zh-CN"/>
              </w:rPr>
              <w:t>12</w:t>
            </w:r>
          </w:p>
        </w:tc>
        <w:tc>
          <w:tcPr>
            <w:tcW w:w="2268" w:type="dxa"/>
          </w:tcPr>
          <w:p w14:paraId="031A7B0A" w14:textId="77777777" w:rsidR="00513E48" w:rsidRPr="00967B5B" w:rsidRDefault="00513E48" w:rsidP="007B5FB5">
            <w:pPr>
              <w:pStyle w:val="Tabletext"/>
              <w:jc w:val="center"/>
              <w:rPr>
                <w:lang w:eastAsia="zh-CN"/>
              </w:rPr>
            </w:pPr>
            <w:r w:rsidRPr="00967B5B">
              <w:rPr>
                <w:lang w:eastAsia="zh-CN"/>
              </w:rPr>
              <w:t>48</w:t>
            </w:r>
          </w:p>
        </w:tc>
        <w:tc>
          <w:tcPr>
            <w:tcW w:w="2268" w:type="dxa"/>
          </w:tcPr>
          <w:p w14:paraId="29EECE1B" w14:textId="77777777" w:rsidR="00513E48" w:rsidRPr="00967B5B" w:rsidRDefault="00513E48" w:rsidP="007B5FB5">
            <w:pPr>
              <w:pStyle w:val="Tabletext"/>
              <w:jc w:val="center"/>
              <w:rPr>
                <w:lang w:eastAsia="ja-JP"/>
              </w:rPr>
            </w:pPr>
            <w:r w:rsidRPr="00967B5B">
              <w:rPr>
                <w:lang w:eastAsia="ja-JP"/>
              </w:rPr>
              <w:t>192</w:t>
            </w:r>
          </w:p>
        </w:tc>
      </w:tr>
    </w:tbl>
    <w:p w14:paraId="5AC6670E" w14:textId="77777777" w:rsidR="00513E48" w:rsidRPr="00967B5B" w:rsidRDefault="00513E48" w:rsidP="00513E48">
      <w:pPr>
        <w:pStyle w:val="TableNo"/>
      </w:pPr>
      <w:r w:rsidRPr="00967B5B">
        <w:t>TABLE 3</w:t>
      </w:r>
    </w:p>
    <w:p w14:paraId="086C584F" w14:textId="77777777" w:rsidR="00513E48" w:rsidRPr="006E76CC" w:rsidRDefault="00513E48" w:rsidP="00513E48">
      <w:pPr>
        <w:pStyle w:val="Tabletitle"/>
        <w:rPr>
          <w:lang w:val="en-GB"/>
        </w:rPr>
      </w:pPr>
      <w:r w:rsidRPr="006E76CC">
        <w:rPr>
          <w:lang w:val="en-GB"/>
        </w:rPr>
        <w:t>Narrow range code values for HDR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513E48" w:rsidRPr="00515CE4" w14:paraId="15983F84" w14:textId="77777777" w:rsidTr="007B5FB5">
        <w:trPr>
          <w:cantSplit/>
          <w:trHeight w:val="259"/>
          <w:jc w:val="center"/>
        </w:trPr>
        <w:tc>
          <w:tcPr>
            <w:tcW w:w="2268" w:type="dxa"/>
            <w:shd w:val="clear" w:color="auto" w:fill="auto"/>
            <w:vAlign w:val="center"/>
          </w:tcPr>
          <w:p w14:paraId="3F848878" w14:textId="77777777" w:rsidR="00513E48" w:rsidRPr="006E76CC" w:rsidRDefault="00515CE4" w:rsidP="00AD4E76">
            <w:pPr>
              <w:pStyle w:val="Tablehead"/>
              <w:spacing w:before="40" w:after="40"/>
              <w:rPr>
                <w:lang w:val="en-GB" w:eastAsia="zh-CN"/>
              </w:rPr>
            </w:pPr>
            <w:r>
              <w:rPr>
                <w:lang w:val="en-GB" w:eastAsia="zh-CN"/>
              </w:rPr>
              <w:t>Parameter values,</w:t>
            </w:r>
            <w:r>
              <w:rPr>
                <w:lang w:val="en-GB" w:eastAsia="zh-CN"/>
              </w:rPr>
              <w:br/>
            </w:r>
            <w:r w:rsidR="00513E48" w:rsidRPr="006E76CC">
              <w:rPr>
                <w:lang w:val="en-GB" w:eastAsia="zh-CN"/>
              </w:rPr>
              <w:t>Figs. 2 and 3</w:t>
            </w:r>
            <w:r w:rsidR="00AD4E76">
              <w:rPr>
                <w:lang w:val="en-GB" w:eastAsia="zh-CN"/>
              </w:rPr>
              <w:br/>
            </w:r>
            <w:r w:rsidR="00513E48" w:rsidRPr="006E76CC">
              <w:rPr>
                <w:lang w:val="en-GB" w:eastAsia="zh-CN"/>
              </w:rPr>
              <w:t>for HDR</w:t>
            </w:r>
          </w:p>
        </w:tc>
        <w:tc>
          <w:tcPr>
            <w:tcW w:w="2268" w:type="dxa"/>
            <w:shd w:val="clear" w:color="auto" w:fill="auto"/>
            <w:vAlign w:val="center"/>
          </w:tcPr>
          <w:p w14:paraId="5A743F28" w14:textId="77777777" w:rsidR="00513E48" w:rsidRPr="00515CE4" w:rsidRDefault="00513E48" w:rsidP="007B5FB5">
            <w:pPr>
              <w:pStyle w:val="Tablehead"/>
              <w:spacing w:before="40" w:after="40"/>
              <w:rPr>
                <w:lang w:val="en-US" w:eastAsia="zh-CN"/>
              </w:rPr>
            </w:pPr>
            <w:r w:rsidRPr="00515CE4">
              <w:rPr>
                <w:lang w:val="en-US" w:eastAsia="zh-CN"/>
              </w:rPr>
              <w:t>10-bit digital value</w:t>
            </w:r>
          </w:p>
        </w:tc>
        <w:tc>
          <w:tcPr>
            <w:tcW w:w="2268" w:type="dxa"/>
            <w:shd w:val="clear" w:color="auto" w:fill="auto"/>
            <w:vAlign w:val="center"/>
          </w:tcPr>
          <w:p w14:paraId="38A7BA06" w14:textId="77777777" w:rsidR="00513E48" w:rsidRPr="00515CE4" w:rsidRDefault="00513E48" w:rsidP="007B5FB5">
            <w:pPr>
              <w:pStyle w:val="Tablehead"/>
              <w:spacing w:before="40" w:after="40"/>
              <w:rPr>
                <w:lang w:val="en-US" w:eastAsia="zh-CN"/>
              </w:rPr>
            </w:pPr>
            <w:r w:rsidRPr="00515CE4">
              <w:rPr>
                <w:lang w:val="en-US" w:eastAsia="zh-CN"/>
              </w:rPr>
              <w:t>1</w:t>
            </w:r>
            <w:r w:rsidRPr="00515CE4">
              <w:rPr>
                <w:lang w:val="en-US" w:eastAsia="ja-JP"/>
              </w:rPr>
              <w:t>2</w:t>
            </w:r>
            <w:r w:rsidRPr="00515CE4">
              <w:rPr>
                <w:lang w:val="en-US" w:eastAsia="zh-CN"/>
              </w:rPr>
              <w:t>-bit digital value</w:t>
            </w:r>
          </w:p>
        </w:tc>
      </w:tr>
      <w:tr w:rsidR="00513E48" w:rsidRPr="00515CE4" w14:paraId="609F7BA3" w14:textId="77777777" w:rsidTr="007B5FB5">
        <w:trPr>
          <w:cantSplit/>
          <w:jc w:val="center"/>
        </w:trPr>
        <w:tc>
          <w:tcPr>
            <w:tcW w:w="2268" w:type="dxa"/>
            <w:shd w:val="clear" w:color="auto" w:fill="auto"/>
          </w:tcPr>
          <w:p w14:paraId="0CC95B6F" w14:textId="77777777" w:rsidR="00513E48" w:rsidRPr="00515CE4" w:rsidRDefault="00513E48" w:rsidP="007B5FB5">
            <w:pPr>
              <w:pStyle w:val="Tabletext"/>
              <w:keepNext/>
              <w:rPr>
                <w:lang w:val="en-US"/>
              </w:rPr>
            </w:pPr>
            <w:r w:rsidRPr="00515CE4">
              <w:rPr>
                <w:lang w:val="en-US"/>
              </w:rPr>
              <w:t>Higher level</w:t>
            </w:r>
            <w:r w:rsidRPr="00515CE4">
              <w:rPr>
                <w:vertAlign w:val="superscript"/>
                <w:lang w:val="en-US"/>
              </w:rPr>
              <w:t>1, 2</w:t>
            </w:r>
          </w:p>
        </w:tc>
        <w:tc>
          <w:tcPr>
            <w:tcW w:w="2268" w:type="dxa"/>
            <w:shd w:val="clear" w:color="auto" w:fill="auto"/>
          </w:tcPr>
          <w:p w14:paraId="23C578CF" w14:textId="77777777" w:rsidR="00513E48" w:rsidRPr="00515CE4" w:rsidRDefault="00513E48" w:rsidP="007B5FB5">
            <w:pPr>
              <w:pStyle w:val="Tabletext"/>
              <w:keepNext/>
              <w:jc w:val="center"/>
              <w:rPr>
                <w:lang w:val="en-US"/>
              </w:rPr>
            </w:pPr>
            <w:r w:rsidRPr="00515CE4">
              <w:rPr>
                <w:lang w:val="en-US"/>
              </w:rPr>
              <w:t>399</w:t>
            </w:r>
          </w:p>
        </w:tc>
        <w:tc>
          <w:tcPr>
            <w:tcW w:w="2268" w:type="dxa"/>
            <w:shd w:val="clear" w:color="auto" w:fill="auto"/>
          </w:tcPr>
          <w:p w14:paraId="69B85B9D" w14:textId="77777777" w:rsidR="00513E48" w:rsidRPr="00515CE4" w:rsidRDefault="00513E48" w:rsidP="007B5FB5">
            <w:pPr>
              <w:pStyle w:val="Tabletext"/>
              <w:keepNext/>
              <w:jc w:val="center"/>
              <w:rPr>
                <w:lang w:val="en-US"/>
              </w:rPr>
            </w:pPr>
            <w:r w:rsidRPr="00515CE4">
              <w:rPr>
                <w:lang w:val="en-US"/>
              </w:rPr>
              <w:t>1 596</w:t>
            </w:r>
          </w:p>
        </w:tc>
      </w:tr>
      <w:tr w:rsidR="00513E48" w:rsidRPr="00515CE4" w14:paraId="2525D982" w14:textId="77777777" w:rsidTr="007B5FB5">
        <w:trPr>
          <w:cantSplit/>
          <w:jc w:val="center"/>
        </w:trPr>
        <w:tc>
          <w:tcPr>
            <w:tcW w:w="2268" w:type="dxa"/>
            <w:shd w:val="clear" w:color="auto" w:fill="auto"/>
          </w:tcPr>
          <w:p w14:paraId="615701BE" w14:textId="77777777" w:rsidR="00513E48" w:rsidRPr="00515CE4" w:rsidRDefault="00513E48" w:rsidP="007B5FB5">
            <w:pPr>
              <w:pStyle w:val="Tabletext"/>
              <w:keepNext/>
              <w:rPr>
                <w:lang w:val="en-US"/>
              </w:rPr>
            </w:pPr>
            <w:r w:rsidRPr="00515CE4">
              <w:rPr>
                <w:lang w:val="en-US"/>
              </w:rPr>
              <w:t>Black level</w:t>
            </w:r>
          </w:p>
        </w:tc>
        <w:tc>
          <w:tcPr>
            <w:tcW w:w="2268" w:type="dxa"/>
            <w:shd w:val="clear" w:color="auto" w:fill="auto"/>
          </w:tcPr>
          <w:p w14:paraId="61EAB495" w14:textId="77777777" w:rsidR="00513E48" w:rsidRPr="00515CE4" w:rsidRDefault="00513E48" w:rsidP="007B5FB5">
            <w:pPr>
              <w:pStyle w:val="Tabletext"/>
              <w:keepNext/>
              <w:jc w:val="center"/>
              <w:rPr>
                <w:lang w:val="en-US"/>
              </w:rPr>
            </w:pPr>
            <w:r w:rsidRPr="00515CE4">
              <w:rPr>
                <w:lang w:val="en-US"/>
              </w:rPr>
              <w:t>64</w:t>
            </w:r>
          </w:p>
        </w:tc>
        <w:tc>
          <w:tcPr>
            <w:tcW w:w="2268" w:type="dxa"/>
            <w:shd w:val="clear" w:color="auto" w:fill="auto"/>
          </w:tcPr>
          <w:p w14:paraId="041E9AD0" w14:textId="77777777" w:rsidR="00513E48" w:rsidRPr="00515CE4" w:rsidRDefault="00513E48" w:rsidP="007B5FB5">
            <w:pPr>
              <w:pStyle w:val="Tabletext"/>
              <w:keepNext/>
              <w:jc w:val="center"/>
              <w:rPr>
                <w:lang w:val="en-US"/>
              </w:rPr>
            </w:pPr>
            <w:r w:rsidRPr="00515CE4">
              <w:rPr>
                <w:lang w:val="en-US"/>
              </w:rPr>
              <w:t>256</w:t>
            </w:r>
          </w:p>
        </w:tc>
      </w:tr>
      <w:tr w:rsidR="00513E48" w:rsidRPr="00515CE4" w14:paraId="2E8E0E8F" w14:textId="77777777" w:rsidTr="007B5FB5">
        <w:trPr>
          <w:cantSplit/>
          <w:trHeight w:val="616"/>
          <w:jc w:val="center"/>
        </w:trPr>
        <w:tc>
          <w:tcPr>
            <w:tcW w:w="2268" w:type="dxa"/>
            <w:shd w:val="clear" w:color="auto" w:fill="auto"/>
          </w:tcPr>
          <w:p w14:paraId="38160FB1" w14:textId="77777777" w:rsidR="00513E48" w:rsidRPr="00515CE4" w:rsidRDefault="00513E48" w:rsidP="007B5FB5">
            <w:pPr>
              <w:pStyle w:val="Tabletext"/>
              <w:keepNext/>
              <w:rPr>
                <w:lang w:val="en-US"/>
              </w:rPr>
            </w:pPr>
            <w:r w:rsidRPr="00515CE4">
              <w:rPr>
                <w:lang w:val="en-US"/>
              </w:rPr>
              <w:t>Slightly lighter level</w:t>
            </w:r>
          </w:p>
        </w:tc>
        <w:tc>
          <w:tcPr>
            <w:tcW w:w="2268" w:type="dxa"/>
            <w:shd w:val="clear" w:color="auto" w:fill="auto"/>
          </w:tcPr>
          <w:p w14:paraId="4164CD5F" w14:textId="77777777" w:rsidR="00513E48" w:rsidRPr="00515CE4" w:rsidRDefault="00513E48" w:rsidP="007B5FB5">
            <w:pPr>
              <w:pStyle w:val="Tabletext"/>
              <w:keepNext/>
              <w:jc w:val="center"/>
              <w:rPr>
                <w:lang w:val="en-US"/>
              </w:rPr>
            </w:pPr>
            <w:r w:rsidRPr="00515CE4">
              <w:rPr>
                <w:lang w:val="en-US"/>
              </w:rPr>
              <w:t>80</w:t>
            </w:r>
          </w:p>
        </w:tc>
        <w:tc>
          <w:tcPr>
            <w:tcW w:w="2268" w:type="dxa"/>
            <w:shd w:val="clear" w:color="auto" w:fill="auto"/>
          </w:tcPr>
          <w:p w14:paraId="532787B5" w14:textId="77777777" w:rsidR="00513E48" w:rsidRPr="00515CE4" w:rsidRDefault="00513E48" w:rsidP="007B5FB5">
            <w:pPr>
              <w:pStyle w:val="Tabletext"/>
              <w:keepNext/>
              <w:jc w:val="center"/>
              <w:rPr>
                <w:lang w:val="en-US"/>
              </w:rPr>
            </w:pPr>
            <w:r w:rsidRPr="00515CE4">
              <w:rPr>
                <w:lang w:val="en-US"/>
              </w:rPr>
              <w:t>320</w:t>
            </w:r>
          </w:p>
        </w:tc>
      </w:tr>
      <w:tr w:rsidR="00513E48" w:rsidRPr="00967B5B" w14:paraId="56AF1AF1" w14:textId="77777777" w:rsidTr="007B5FB5">
        <w:trPr>
          <w:cantSplit/>
          <w:jc w:val="center"/>
        </w:trPr>
        <w:tc>
          <w:tcPr>
            <w:tcW w:w="2268" w:type="dxa"/>
            <w:tcBorders>
              <w:bottom w:val="single" w:sz="4" w:space="0" w:color="auto"/>
            </w:tcBorders>
            <w:shd w:val="clear" w:color="auto" w:fill="auto"/>
          </w:tcPr>
          <w:p w14:paraId="1AD15BB1" w14:textId="77777777" w:rsidR="00513E48" w:rsidRPr="00967B5B" w:rsidRDefault="00513E48" w:rsidP="007B5FB5">
            <w:pPr>
              <w:pStyle w:val="Tabletext"/>
              <w:keepNext/>
            </w:pPr>
            <w:r w:rsidRPr="00515CE4">
              <w:rPr>
                <w:lang w:val="en-US"/>
              </w:rPr>
              <w:t>Sligh</w:t>
            </w:r>
            <w:r w:rsidRPr="00967B5B">
              <w:t>tly darker level</w:t>
            </w:r>
          </w:p>
        </w:tc>
        <w:tc>
          <w:tcPr>
            <w:tcW w:w="2268" w:type="dxa"/>
            <w:tcBorders>
              <w:bottom w:val="single" w:sz="4" w:space="0" w:color="auto"/>
            </w:tcBorders>
            <w:shd w:val="clear" w:color="auto" w:fill="auto"/>
          </w:tcPr>
          <w:p w14:paraId="6CB763AC" w14:textId="77777777" w:rsidR="00513E48" w:rsidRPr="00967B5B" w:rsidRDefault="00513E48" w:rsidP="007B5FB5">
            <w:pPr>
              <w:pStyle w:val="Tabletext"/>
              <w:keepNext/>
              <w:jc w:val="center"/>
            </w:pPr>
            <w:r w:rsidRPr="00967B5B">
              <w:t>48</w:t>
            </w:r>
          </w:p>
        </w:tc>
        <w:tc>
          <w:tcPr>
            <w:tcW w:w="2268" w:type="dxa"/>
            <w:tcBorders>
              <w:bottom w:val="single" w:sz="4" w:space="0" w:color="auto"/>
            </w:tcBorders>
            <w:shd w:val="clear" w:color="auto" w:fill="auto"/>
          </w:tcPr>
          <w:p w14:paraId="5277BD89" w14:textId="77777777" w:rsidR="00513E48" w:rsidRPr="00967B5B" w:rsidRDefault="00513E48" w:rsidP="007B5FB5">
            <w:pPr>
              <w:pStyle w:val="Tabletext"/>
              <w:keepNext/>
              <w:jc w:val="center"/>
            </w:pPr>
            <w:r w:rsidRPr="00967B5B">
              <w:t>192</w:t>
            </w:r>
          </w:p>
        </w:tc>
      </w:tr>
      <w:tr w:rsidR="00513E48" w:rsidRPr="00967B5B" w14:paraId="38F822A6" w14:textId="77777777" w:rsidTr="007B5FB5">
        <w:trPr>
          <w:cantSplit/>
          <w:jc w:val="center"/>
        </w:trPr>
        <w:tc>
          <w:tcPr>
            <w:tcW w:w="6804" w:type="dxa"/>
            <w:gridSpan w:val="3"/>
            <w:tcBorders>
              <w:left w:val="nil"/>
              <w:bottom w:val="nil"/>
              <w:right w:val="nil"/>
            </w:tcBorders>
            <w:shd w:val="clear" w:color="auto" w:fill="auto"/>
          </w:tcPr>
          <w:p w14:paraId="16A97827" w14:textId="77777777" w:rsidR="00513E48" w:rsidRPr="006E76CC" w:rsidRDefault="006E76CC" w:rsidP="00515CE4">
            <w:pPr>
              <w:pStyle w:val="Tabletext"/>
              <w:rPr>
                <w:lang w:val="en-GB"/>
              </w:rPr>
            </w:pPr>
            <w:r w:rsidRPr="006E76CC">
              <w:rPr>
                <w:lang w:val="en-GB"/>
              </w:rPr>
              <w:t xml:space="preserve">Note </w:t>
            </w:r>
            <w:r w:rsidR="00513E48" w:rsidRPr="006E76CC">
              <w:rPr>
                <w:lang w:val="en-GB"/>
              </w:rPr>
              <w:t>1 – This level corresponds to 38.2% PQ and HLG and results in the same luminance for both PQ and HLG signals (approximately 27 cd/m</w:t>
            </w:r>
            <w:r w:rsidR="00513E48" w:rsidRPr="006E76CC">
              <w:rPr>
                <w:vertAlign w:val="superscript"/>
                <w:lang w:val="en-GB"/>
              </w:rPr>
              <w:t>2</w:t>
            </w:r>
            <w:r w:rsidR="00513E48" w:rsidRPr="006E76CC">
              <w:rPr>
                <w:lang w:val="en-GB"/>
              </w:rPr>
              <w:t>) when displayed on a PQ display or on an HLG display with peak luminance of 1 000 cd/m</w:t>
            </w:r>
            <w:r w:rsidR="00513E48" w:rsidRPr="006E76CC">
              <w:rPr>
                <w:vertAlign w:val="superscript"/>
                <w:lang w:val="en-GB"/>
              </w:rPr>
              <w:t>2</w:t>
            </w:r>
            <w:r w:rsidR="00513E48" w:rsidRPr="006E76CC">
              <w:rPr>
                <w:lang w:val="en-GB"/>
              </w:rPr>
              <w:t xml:space="preserve"> (a “1 000 cd/m</w:t>
            </w:r>
            <w:r w:rsidR="00513E48" w:rsidRPr="006E76CC">
              <w:rPr>
                <w:vertAlign w:val="superscript"/>
                <w:lang w:val="en-GB"/>
              </w:rPr>
              <w:t>2</w:t>
            </w:r>
            <w:r w:rsidR="00513E48" w:rsidRPr="006E76CC">
              <w:rPr>
                <w:lang w:val="en-GB"/>
              </w:rPr>
              <w:t xml:space="preserve"> display”). </w:t>
            </w:r>
          </w:p>
          <w:p w14:paraId="7E733985" w14:textId="77777777" w:rsidR="00513E48" w:rsidRPr="006E76CC" w:rsidRDefault="006E76CC" w:rsidP="00515CE4">
            <w:pPr>
              <w:pStyle w:val="Tabletext"/>
              <w:rPr>
                <w:lang w:val="en-GB"/>
              </w:rPr>
            </w:pPr>
            <w:r w:rsidRPr="006E76CC">
              <w:rPr>
                <w:lang w:val="en-GB"/>
              </w:rPr>
              <w:t xml:space="preserve">Note </w:t>
            </w:r>
            <w:r w:rsidR="00513E48" w:rsidRPr="006E76CC">
              <w:rPr>
                <w:lang w:val="en-GB"/>
              </w:rPr>
              <w:t>2 – Luminance value LH of the Higher level for an HLG display of peak luminance Lw is derived using the HLG EOTF in Table 5 of Recommendation ITU</w:t>
            </w:r>
            <w:r w:rsidR="00513E48" w:rsidRPr="006E76CC">
              <w:rPr>
                <w:lang w:val="en-GB"/>
              </w:rPr>
              <w:noBreakHyphen/>
              <w:t>R BT.2100 in conjunction with the system gamma obtained in accordance with Note 5e of Recommendation ITU-R BT.2100, and may be calculated as follows:</w:t>
            </w:r>
          </w:p>
          <w:p w14:paraId="25729CDA" w14:textId="77777777" w:rsidR="00513E48" w:rsidRPr="00967B5B" w:rsidRDefault="00513E48" w:rsidP="007B5FB5">
            <w:pPr>
              <w:pStyle w:val="Tablelegend"/>
              <w:jc w:val="center"/>
              <w:rPr>
                <w:szCs w:val="18"/>
                <w:lang w:eastAsia="ja-JP"/>
              </w:rPr>
            </w:pPr>
            <w:r w:rsidRPr="00967B5B">
              <w:rPr>
                <w:szCs w:val="18"/>
              </w:rPr>
              <w:object w:dxaOrig="4599" w:dyaOrig="460" w14:anchorId="7631389A">
                <v:shape id="_x0000_i1026" type="#_x0000_t75" style="width:246.1pt;height:23.1pt" o:ole="">
                  <v:imagedata r:id="rId16" o:title=""/>
                </v:shape>
                <o:OLEObject Type="Embed" ProgID="Equation.3" ShapeID="_x0000_i1026" DrawAspect="Content" ObjectID="_1644297610" r:id="rId17"/>
              </w:object>
            </w:r>
          </w:p>
        </w:tc>
      </w:tr>
    </w:tbl>
    <w:p w14:paraId="225610C6" w14:textId="77777777" w:rsidR="00513E48" w:rsidRPr="006E76CC" w:rsidRDefault="00513E48" w:rsidP="00513E48">
      <w:pPr>
        <w:pStyle w:val="FigureNo"/>
        <w:rPr>
          <w:lang w:val="en-GB"/>
        </w:rPr>
      </w:pPr>
      <w:r w:rsidRPr="006E76CC">
        <w:rPr>
          <w:lang w:val="en-GB"/>
        </w:rPr>
        <w:t>FIGURE 2</w:t>
      </w:r>
    </w:p>
    <w:p w14:paraId="5ACE46EE" w14:textId="77777777" w:rsidR="00513E48" w:rsidRPr="00967B5B" w:rsidRDefault="00513E48" w:rsidP="00513E48">
      <w:pPr>
        <w:pStyle w:val="Figuretitle"/>
        <w:rPr>
          <w:lang w:val="en-GB"/>
        </w:rPr>
      </w:pPr>
      <w:r w:rsidRPr="00967B5B">
        <w:rPr>
          <w:lang w:val="en-GB"/>
        </w:rPr>
        <w:t>PLUGE signal for adjusting black level</w:t>
      </w:r>
    </w:p>
    <w:p w14:paraId="368411D8" w14:textId="77777777" w:rsidR="00437370" w:rsidRPr="00437370" w:rsidRDefault="00437370" w:rsidP="00437370">
      <w:pPr>
        <w:pStyle w:val="Figure"/>
        <w:rPr>
          <w:lang w:val="en-GB"/>
        </w:rPr>
      </w:pPr>
      <w:r>
        <w:rPr>
          <w:lang w:val="en-GB"/>
        </w:rPr>
        <w:object w:dxaOrig="7172" w:dyaOrig="5039" w14:anchorId="59555033">
          <v:shape id="_x0000_i1027" type="#_x0000_t75" style="width:471.75pt;height:332.05pt" o:ole="">
            <v:imagedata r:id="rId18" o:title=""/>
          </v:shape>
          <o:OLEObject Type="Embed" ProgID="CorelDraw.Graphic.16" ShapeID="_x0000_i1027" DrawAspect="Content" ObjectID="_1644297611" r:id="rId19"/>
        </w:object>
      </w:r>
    </w:p>
    <w:p w14:paraId="03AD6F34" w14:textId="77777777" w:rsidR="00513E48" w:rsidRPr="006E76CC" w:rsidRDefault="00513E48" w:rsidP="00513E48">
      <w:pPr>
        <w:pStyle w:val="TableNo"/>
        <w:rPr>
          <w:lang w:val="en-GB"/>
        </w:rPr>
      </w:pPr>
      <w:r w:rsidRPr="006E76CC">
        <w:rPr>
          <w:lang w:val="en-GB"/>
        </w:rPr>
        <w:t>TABLE 4</w:t>
      </w:r>
    </w:p>
    <w:p w14:paraId="2F8FC84D" w14:textId="77777777" w:rsidR="00513E48" w:rsidRPr="006E76CC" w:rsidRDefault="00513E48" w:rsidP="00513E48">
      <w:pPr>
        <w:pStyle w:val="Tabletitle"/>
        <w:rPr>
          <w:lang w:val="en-GB"/>
        </w:rPr>
      </w:pPr>
      <w:r w:rsidRPr="006E76CC">
        <w:rPr>
          <w:lang w:val="en-GB"/>
        </w:rPr>
        <w:t>Sample numbers (horizontal) for corresponding image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268"/>
        <w:gridCol w:w="2126"/>
        <w:gridCol w:w="2273"/>
      </w:tblGrid>
      <w:tr w:rsidR="00513E48" w:rsidRPr="00967B5B" w14:paraId="76D03159" w14:textId="77777777" w:rsidTr="007B5FB5">
        <w:trPr>
          <w:cantSplit/>
          <w:jc w:val="center"/>
        </w:trPr>
        <w:tc>
          <w:tcPr>
            <w:tcW w:w="2972" w:type="dxa"/>
          </w:tcPr>
          <w:p w14:paraId="3A040478" w14:textId="77777777" w:rsidR="00513E48" w:rsidRPr="00967B5B" w:rsidRDefault="00513E48" w:rsidP="007B5FB5">
            <w:pPr>
              <w:pStyle w:val="Tablehead"/>
              <w:rPr>
                <w:lang w:eastAsia="ja-JP"/>
              </w:rPr>
            </w:pPr>
            <w:r w:rsidRPr="00967B5B">
              <w:rPr>
                <w:lang w:eastAsia="ja-JP"/>
              </w:rPr>
              <w:t>Sample number (horizontal)</w:t>
            </w:r>
          </w:p>
        </w:tc>
        <w:tc>
          <w:tcPr>
            <w:tcW w:w="2268" w:type="dxa"/>
            <w:vAlign w:val="center"/>
          </w:tcPr>
          <w:p w14:paraId="472C48E8" w14:textId="77777777" w:rsidR="00513E48" w:rsidRPr="00967B5B" w:rsidRDefault="00513E48" w:rsidP="007B5FB5">
            <w:pPr>
              <w:pStyle w:val="Tablehead"/>
              <w:rPr>
                <w:lang w:eastAsia="ja-JP"/>
              </w:rPr>
            </w:pPr>
            <w:r w:rsidRPr="00967B5B">
              <w:rPr>
                <w:lang w:eastAsia="ja-JP"/>
              </w:rPr>
              <w:t>HDTV</w:t>
            </w:r>
          </w:p>
        </w:tc>
        <w:tc>
          <w:tcPr>
            <w:tcW w:w="2126" w:type="dxa"/>
            <w:vAlign w:val="center"/>
          </w:tcPr>
          <w:p w14:paraId="08F5D9E8" w14:textId="77777777" w:rsidR="00513E48" w:rsidRPr="00967B5B" w:rsidRDefault="00513E48" w:rsidP="007B5FB5">
            <w:pPr>
              <w:pStyle w:val="Tablehead"/>
              <w:rPr>
                <w:lang w:eastAsia="ja-JP"/>
              </w:rPr>
            </w:pPr>
            <w:r w:rsidRPr="00967B5B">
              <w:rPr>
                <w:lang w:eastAsia="ja-JP"/>
              </w:rPr>
              <w:t>4K UHDTV</w:t>
            </w:r>
          </w:p>
        </w:tc>
        <w:tc>
          <w:tcPr>
            <w:tcW w:w="2273" w:type="dxa"/>
            <w:vAlign w:val="center"/>
          </w:tcPr>
          <w:p w14:paraId="5AB542CA" w14:textId="77777777" w:rsidR="00513E48" w:rsidRPr="00967B5B" w:rsidRDefault="00513E48" w:rsidP="007B5FB5">
            <w:pPr>
              <w:pStyle w:val="Tablehead"/>
              <w:rPr>
                <w:lang w:eastAsia="ja-JP"/>
              </w:rPr>
            </w:pPr>
            <w:r w:rsidRPr="00967B5B">
              <w:rPr>
                <w:lang w:eastAsia="ja-JP"/>
              </w:rPr>
              <w:t>8K UHDTV</w:t>
            </w:r>
          </w:p>
        </w:tc>
      </w:tr>
      <w:tr w:rsidR="00513E48" w:rsidRPr="00967B5B" w14:paraId="5CE752A6" w14:textId="77777777" w:rsidTr="007B5FB5">
        <w:trPr>
          <w:cantSplit/>
          <w:jc w:val="center"/>
        </w:trPr>
        <w:tc>
          <w:tcPr>
            <w:tcW w:w="2972" w:type="dxa"/>
          </w:tcPr>
          <w:p w14:paraId="2C0207BD" w14:textId="77777777" w:rsidR="00513E48" w:rsidRPr="00967B5B" w:rsidRDefault="00513E48" w:rsidP="007B5FB5">
            <w:pPr>
              <w:pStyle w:val="Tabletext"/>
              <w:jc w:val="center"/>
            </w:pPr>
            <w:r w:rsidRPr="00967B5B">
              <w:t>Sa</w:t>
            </w:r>
          </w:p>
        </w:tc>
        <w:tc>
          <w:tcPr>
            <w:tcW w:w="2268" w:type="dxa"/>
          </w:tcPr>
          <w:p w14:paraId="64EFA06B" w14:textId="77777777" w:rsidR="00513E48" w:rsidRPr="00967B5B" w:rsidRDefault="00513E48" w:rsidP="007B5FB5">
            <w:pPr>
              <w:pStyle w:val="Tabletext"/>
              <w:jc w:val="center"/>
            </w:pPr>
            <w:r w:rsidRPr="00967B5B">
              <w:t>0</w:t>
            </w:r>
          </w:p>
        </w:tc>
        <w:tc>
          <w:tcPr>
            <w:tcW w:w="2126" w:type="dxa"/>
          </w:tcPr>
          <w:p w14:paraId="57EA2301" w14:textId="77777777" w:rsidR="00513E48" w:rsidRPr="00967B5B" w:rsidRDefault="00513E48" w:rsidP="007B5FB5">
            <w:pPr>
              <w:pStyle w:val="Tabletext"/>
              <w:jc w:val="center"/>
            </w:pPr>
            <w:r w:rsidRPr="00967B5B">
              <w:t>0</w:t>
            </w:r>
          </w:p>
        </w:tc>
        <w:tc>
          <w:tcPr>
            <w:tcW w:w="2273" w:type="dxa"/>
          </w:tcPr>
          <w:p w14:paraId="4C4DBA0D" w14:textId="77777777" w:rsidR="00513E48" w:rsidRPr="00967B5B" w:rsidRDefault="00513E48" w:rsidP="007B5FB5">
            <w:pPr>
              <w:pStyle w:val="Tabletext"/>
              <w:jc w:val="center"/>
            </w:pPr>
            <w:r w:rsidRPr="00967B5B">
              <w:t>0</w:t>
            </w:r>
          </w:p>
        </w:tc>
      </w:tr>
      <w:tr w:rsidR="00513E48" w:rsidRPr="00967B5B" w14:paraId="275F9211" w14:textId="77777777" w:rsidTr="007B5FB5">
        <w:trPr>
          <w:cantSplit/>
          <w:jc w:val="center"/>
        </w:trPr>
        <w:tc>
          <w:tcPr>
            <w:tcW w:w="2972" w:type="dxa"/>
          </w:tcPr>
          <w:p w14:paraId="315A808C" w14:textId="77777777" w:rsidR="00513E48" w:rsidRPr="00967B5B" w:rsidRDefault="00513E48" w:rsidP="007B5FB5">
            <w:pPr>
              <w:pStyle w:val="Tabletext"/>
              <w:jc w:val="center"/>
            </w:pPr>
            <w:r w:rsidRPr="00967B5B">
              <w:t>Sb</w:t>
            </w:r>
          </w:p>
        </w:tc>
        <w:tc>
          <w:tcPr>
            <w:tcW w:w="2268" w:type="dxa"/>
          </w:tcPr>
          <w:p w14:paraId="78025751" w14:textId="77777777" w:rsidR="00513E48" w:rsidRPr="00967B5B" w:rsidRDefault="00513E48" w:rsidP="007B5FB5">
            <w:pPr>
              <w:pStyle w:val="Tabletext"/>
              <w:jc w:val="center"/>
            </w:pPr>
            <w:r w:rsidRPr="00967B5B">
              <w:t>312</w:t>
            </w:r>
          </w:p>
        </w:tc>
        <w:tc>
          <w:tcPr>
            <w:tcW w:w="2126" w:type="dxa"/>
          </w:tcPr>
          <w:p w14:paraId="0CDCC42D" w14:textId="77777777" w:rsidR="00513E48" w:rsidRPr="00967B5B" w:rsidRDefault="00513E48" w:rsidP="007B5FB5">
            <w:pPr>
              <w:pStyle w:val="Tabletext"/>
              <w:jc w:val="center"/>
            </w:pPr>
            <w:r w:rsidRPr="00967B5B">
              <w:t>624</w:t>
            </w:r>
          </w:p>
        </w:tc>
        <w:tc>
          <w:tcPr>
            <w:tcW w:w="2273" w:type="dxa"/>
          </w:tcPr>
          <w:p w14:paraId="0C5EAEAB" w14:textId="77777777" w:rsidR="00513E48" w:rsidRPr="00967B5B" w:rsidRDefault="00513E48" w:rsidP="007B5FB5">
            <w:pPr>
              <w:pStyle w:val="Tabletext"/>
              <w:jc w:val="center"/>
            </w:pPr>
            <w:r w:rsidRPr="00967B5B">
              <w:t>1 248</w:t>
            </w:r>
          </w:p>
        </w:tc>
      </w:tr>
      <w:tr w:rsidR="00513E48" w:rsidRPr="00967B5B" w14:paraId="4DFC3C14" w14:textId="77777777" w:rsidTr="007B5FB5">
        <w:trPr>
          <w:cantSplit/>
          <w:jc w:val="center"/>
        </w:trPr>
        <w:tc>
          <w:tcPr>
            <w:tcW w:w="2972" w:type="dxa"/>
          </w:tcPr>
          <w:p w14:paraId="187355A5" w14:textId="77777777" w:rsidR="00513E48" w:rsidRPr="00967B5B" w:rsidRDefault="00513E48" w:rsidP="007B5FB5">
            <w:pPr>
              <w:pStyle w:val="Tabletext"/>
              <w:jc w:val="center"/>
            </w:pPr>
            <w:r w:rsidRPr="00967B5B">
              <w:t>Sc</w:t>
            </w:r>
          </w:p>
        </w:tc>
        <w:tc>
          <w:tcPr>
            <w:tcW w:w="2268" w:type="dxa"/>
          </w:tcPr>
          <w:p w14:paraId="1BA948A6" w14:textId="77777777" w:rsidR="00513E48" w:rsidRPr="00967B5B" w:rsidRDefault="00513E48" w:rsidP="007B5FB5">
            <w:pPr>
              <w:pStyle w:val="Tabletext"/>
              <w:jc w:val="center"/>
            </w:pPr>
            <w:r w:rsidRPr="00967B5B">
              <w:t>599</w:t>
            </w:r>
          </w:p>
        </w:tc>
        <w:tc>
          <w:tcPr>
            <w:tcW w:w="2126" w:type="dxa"/>
          </w:tcPr>
          <w:p w14:paraId="4854DA80" w14:textId="77777777" w:rsidR="00513E48" w:rsidRPr="00967B5B" w:rsidRDefault="00513E48" w:rsidP="007B5FB5">
            <w:pPr>
              <w:pStyle w:val="Tabletext"/>
              <w:jc w:val="center"/>
            </w:pPr>
            <w:r w:rsidRPr="00967B5B">
              <w:t>1 199</w:t>
            </w:r>
          </w:p>
        </w:tc>
        <w:tc>
          <w:tcPr>
            <w:tcW w:w="2273" w:type="dxa"/>
          </w:tcPr>
          <w:p w14:paraId="7A4F444D" w14:textId="77777777" w:rsidR="00513E48" w:rsidRPr="00967B5B" w:rsidRDefault="00513E48" w:rsidP="007B5FB5">
            <w:pPr>
              <w:pStyle w:val="Tabletext"/>
              <w:jc w:val="center"/>
            </w:pPr>
            <w:r w:rsidRPr="00967B5B">
              <w:t>2 399</w:t>
            </w:r>
          </w:p>
        </w:tc>
      </w:tr>
      <w:tr w:rsidR="00513E48" w:rsidRPr="00967B5B" w14:paraId="1894F687" w14:textId="77777777" w:rsidTr="007B5FB5">
        <w:trPr>
          <w:cantSplit/>
          <w:jc w:val="center"/>
        </w:trPr>
        <w:tc>
          <w:tcPr>
            <w:tcW w:w="2972" w:type="dxa"/>
          </w:tcPr>
          <w:p w14:paraId="609999B7" w14:textId="77777777" w:rsidR="00513E48" w:rsidRPr="00967B5B" w:rsidRDefault="00513E48" w:rsidP="007B5FB5">
            <w:pPr>
              <w:pStyle w:val="Tabletext"/>
              <w:jc w:val="center"/>
            </w:pPr>
            <w:r w:rsidRPr="00967B5B">
              <w:t>Sd</w:t>
            </w:r>
          </w:p>
        </w:tc>
        <w:tc>
          <w:tcPr>
            <w:tcW w:w="2268" w:type="dxa"/>
          </w:tcPr>
          <w:p w14:paraId="7FAAE222" w14:textId="77777777" w:rsidR="00513E48" w:rsidRPr="00967B5B" w:rsidRDefault="00513E48" w:rsidP="007B5FB5">
            <w:pPr>
              <w:pStyle w:val="Tabletext"/>
              <w:jc w:val="center"/>
            </w:pPr>
            <w:r w:rsidRPr="00967B5B">
              <w:t>888</w:t>
            </w:r>
          </w:p>
        </w:tc>
        <w:tc>
          <w:tcPr>
            <w:tcW w:w="2126" w:type="dxa"/>
          </w:tcPr>
          <w:p w14:paraId="59B23EB1" w14:textId="77777777" w:rsidR="00513E48" w:rsidRPr="00967B5B" w:rsidRDefault="00513E48" w:rsidP="007B5FB5">
            <w:pPr>
              <w:pStyle w:val="Tabletext"/>
              <w:jc w:val="center"/>
            </w:pPr>
            <w:r w:rsidRPr="00967B5B">
              <w:t>1 776</w:t>
            </w:r>
          </w:p>
        </w:tc>
        <w:tc>
          <w:tcPr>
            <w:tcW w:w="2273" w:type="dxa"/>
          </w:tcPr>
          <w:p w14:paraId="261BEE62" w14:textId="77777777" w:rsidR="00513E48" w:rsidRPr="00967B5B" w:rsidRDefault="00513E48" w:rsidP="007B5FB5">
            <w:pPr>
              <w:pStyle w:val="Tabletext"/>
              <w:jc w:val="center"/>
            </w:pPr>
            <w:r w:rsidRPr="00967B5B">
              <w:t>3 552</w:t>
            </w:r>
          </w:p>
        </w:tc>
      </w:tr>
      <w:tr w:rsidR="00513E48" w:rsidRPr="00967B5B" w14:paraId="332852C1" w14:textId="77777777" w:rsidTr="007B5FB5">
        <w:trPr>
          <w:cantSplit/>
          <w:jc w:val="center"/>
        </w:trPr>
        <w:tc>
          <w:tcPr>
            <w:tcW w:w="2972" w:type="dxa"/>
          </w:tcPr>
          <w:p w14:paraId="25C2531D" w14:textId="77777777" w:rsidR="00513E48" w:rsidRPr="00967B5B" w:rsidRDefault="00513E48" w:rsidP="007B5FB5">
            <w:pPr>
              <w:pStyle w:val="Tabletext"/>
              <w:jc w:val="center"/>
            </w:pPr>
            <w:r w:rsidRPr="00967B5B">
              <w:t>Se</w:t>
            </w:r>
          </w:p>
        </w:tc>
        <w:tc>
          <w:tcPr>
            <w:tcW w:w="2268" w:type="dxa"/>
          </w:tcPr>
          <w:p w14:paraId="2AFB509C" w14:textId="77777777" w:rsidR="00513E48" w:rsidRPr="00967B5B" w:rsidRDefault="00513E48" w:rsidP="007B5FB5">
            <w:pPr>
              <w:pStyle w:val="Tabletext"/>
              <w:jc w:val="center"/>
            </w:pPr>
            <w:r w:rsidRPr="00967B5B">
              <w:t>1 031</w:t>
            </w:r>
          </w:p>
        </w:tc>
        <w:tc>
          <w:tcPr>
            <w:tcW w:w="2126" w:type="dxa"/>
          </w:tcPr>
          <w:p w14:paraId="065038AF" w14:textId="77777777" w:rsidR="00513E48" w:rsidRPr="00967B5B" w:rsidRDefault="00513E48" w:rsidP="007B5FB5">
            <w:pPr>
              <w:pStyle w:val="Tabletext"/>
              <w:jc w:val="center"/>
            </w:pPr>
            <w:r w:rsidRPr="00967B5B">
              <w:t>2 063</w:t>
            </w:r>
          </w:p>
        </w:tc>
        <w:tc>
          <w:tcPr>
            <w:tcW w:w="2273" w:type="dxa"/>
          </w:tcPr>
          <w:p w14:paraId="4E9B340A" w14:textId="77777777" w:rsidR="00513E48" w:rsidRPr="00967B5B" w:rsidRDefault="00513E48" w:rsidP="007B5FB5">
            <w:pPr>
              <w:pStyle w:val="Tabletext"/>
              <w:jc w:val="center"/>
            </w:pPr>
            <w:r w:rsidRPr="00967B5B">
              <w:t>4 127</w:t>
            </w:r>
          </w:p>
        </w:tc>
      </w:tr>
      <w:tr w:rsidR="00513E48" w:rsidRPr="00967B5B" w14:paraId="1971F375" w14:textId="77777777" w:rsidTr="007B5FB5">
        <w:trPr>
          <w:cantSplit/>
          <w:jc w:val="center"/>
        </w:trPr>
        <w:tc>
          <w:tcPr>
            <w:tcW w:w="2972" w:type="dxa"/>
          </w:tcPr>
          <w:p w14:paraId="2CFB77E7" w14:textId="77777777" w:rsidR="00513E48" w:rsidRPr="00967B5B" w:rsidRDefault="00513E48" w:rsidP="007B5FB5">
            <w:pPr>
              <w:pStyle w:val="Tabletext"/>
              <w:jc w:val="center"/>
            </w:pPr>
            <w:r w:rsidRPr="00967B5B">
              <w:t>Sf</w:t>
            </w:r>
          </w:p>
        </w:tc>
        <w:tc>
          <w:tcPr>
            <w:tcW w:w="2268" w:type="dxa"/>
          </w:tcPr>
          <w:p w14:paraId="46339ED3" w14:textId="77777777" w:rsidR="00513E48" w:rsidRPr="00967B5B" w:rsidRDefault="00513E48" w:rsidP="007B5FB5">
            <w:pPr>
              <w:pStyle w:val="Tabletext"/>
              <w:jc w:val="center"/>
            </w:pPr>
            <w:r w:rsidRPr="00967B5B">
              <w:t>1 320</w:t>
            </w:r>
          </w:p>
        </w:tc>
        <w:tc>
          <w:tcPr>
            <w:tcW w:w="2126" w:type="dxa"/>
          </w:tcPr>
          <w:p w14:paraId="4560F08D" w14:textId="77777777" w:rsidR="00513E48" w:rsidRPr="00967B5B" w:rsidRDefault="00513E48" w:rsidP="007B5FB5">
            <w:pPr>
              <w:pStyle w:val="Tabletext"/>
              <w:jc w:val="center"/>
            </w:pPr>
            <w:r w:rsidRPr="00967B5B">
              <w:t>2 640</w:t>
            </w:r>
          </w:p>
        </w:tc>
        <w:tc>
          <w:tcPr>
            <w:tcW w:w="2273" w:type="dxa"/>
          </w:tcPr>
          <w:p w14:paraId="32F91A47" w14:textId="77777777" w:rsidR="00513E48" w:rsidRPr="00967B5B" w:rsidRDefault="00513E48" w:rsidP="007B5FB5">
            <w:pPr>
              <w:pStyle w:val="Tabletext"/>
              <w:jc w:val="center"/>
            </w:pPr>
            <w:r w:rsidRPr="00967B5B">
              <w:t>5 280</w:t>
            </w:r>
          </w:p>
        </w:tc>
      </w:tr>
      <w:tr w:rsidR="00513E48" w:rsidRPr="00967B5B" w14:paraId="064D1A37" w14:textId="77777777" w:rsidTr="007B5FB5">
        <w:trPr>
          <w:cantSplit/>
          <w:jc w:val="center"/>
        </w:trPr>
        <w:tc>
          <w:tcPr>
            <w:tcW w:w="2972" w:type="dxa"/>
          </w:tcPr>
          <w:p w14:paraId="439584EE" w14:textId="77777777" w:rsidR="00513E48" w:rsidRPr="00967B5B" w:rsidRDefault="00513E48" w:rsidP="007B5FB5">
            <w:pPr>
              <w:pStyle w:val="Tabletext"/>
              <w:jc w:val="center"/>
            </w:pPr>
            <w:r w:rsidRPr="00967B5B">
              <w:t>Sg</w:t>
            </w:r>
          </w:p>
        </w:tc>
        <w:tc>
          <w:tcPr>
            <w:tcW w:w="2268" w:type="dxa"/>
          </w:tcPr>
          <w:p w14:paraId="5A19657E" w14:textId="77777777" w:rsidR="00513E48" w:rsidRPr="00967B5B" w:rsidRDefault="00513E48" w:rsidP="007B5FB5">
            <w:pPr>
              <w:pStyle w:val="Tabletext"/>
              <w:jc w:val="center"/>
            </w:pPr>
            <w:r w:rsidRPr="00967B5B">
              <w:t>1 607</w:t>
            </w:r>
          </w:p>
        </w:tc>
        <w:tc>
          <w:tcPr>
            <w:tcW w:w="2126" w:type="dxa"/>
          </w:tcPr>
          <w:p w14:paraId="1B57741C" w14:textId="77777777" w:rsidR="00513E48" w:rsidRPr="00967B5B" w:rsidRDefault="00513E48" w:rsidP="007B5FB5">
            <w:pPr>
              <w:pStyle w:val="Tabletext"/>
              <w:jc w:val="center"/>
            </w:pPr>
            <w:r w:rsidRPr="00967B5B">
              <w:t>3 215</w:t>
            </w:r>
          </w:p>
        </w:tc>
        <w:tc>
          <w:tcPr>
            <w:tcW w:w="2273" w:type="dxa"/>
          </w:tcPr>
          <w:p w14:paraId="050E07C7" w14:textId="77777777" w:rsidR="00513E48" w:rsidRPr="00967B5B" w:rsidRDefault="00513E48" w:rsidP="007B5FB5">
            <w:pPr>
              <w:pStyle w:val="Tabletext"/>
              <w:jc w:val="center"/>
            </w:pPr>
            <w:r w:rsidRPr="00967B5B">
              <w:t>6 431</w:t>
            </w:r>
          </w:p>
        </w:tc>
      </w:tr>
      <w:tr w:rsidR="00513E48" w:rsidRPr="00967B5B" w14:paraId="58401598" w14:textId="77777777" w:rsidTr="007B5FB5">
        <w:trPr>
          <w:cantSplit/>
          <w:jc w:val="center"/>
        </w:trPr>
        <w:tc>
          <w:tcPr>
            <w:tcW w:w="2972" w:type="dxa"/>
          </w:tcPr>
          <w:p w14:paraId="56F356F1" w14:textId="77777777" w:rsidR="00513E48" w:rsidRPr="00967B5B" w:rsidRDefault="00513E48" w:rsidP="007B5FB5">
            <w:pPr>
              <w:pStyle w:val="Tabletext"/>
              <w:jc w:val="center"/>
            </w:pPr>
            <w:r w:rsidRPr="00967B5B">
              <w:t>Sh</w:t>
            </w:r>
          </w:p>
        </w:tc>
        <w:tc>
          <w:tcPr>
            <w:tcW w:w="2268" w:type="dxa"/>
          </w:tcPr>
          <w:p w14:paraId="505B46C6" w14:textId="77777777" w:rsidR="00513E48" w:rsidRPr="00967B5B" w:rsidRDefault="00513E48" w:rsidP="007B5FB5">
            <w:pPr>
              <w:pStyle w:val="Tabletext"/>
              <w:jc w:val="center"/>
            </w:pPr>
            <w:r w:rsidRPr="00967B5B">
              <w:t>1 919</w:t>
            </w:r>
          </w:p>
        </w:tc>
        <w:tc>
          <w:tcPr>
            <w:tcW w:w="2126" w:type="dxa"/>
          </w:tcPr>
          <w:p w14:paraId="58B6F0FF" w14:textId="77777777" w:rsidR="00513E48" w:rsidRPr="00967B5B" w:rsidRDefault="00513E48" w:rsidP="007B5FB5">
            <w:pPr>
              <w:pStyle w:val="Tabletext"/>
              <w:jc w:val="center"/>
            </w:pPr>
            <w:r w:rsidRPr="00967B5B">
              <w:t>3 839</w:t>
            </w:r>
          </w:p>
        </w:tc>
        <w:tc>
          <w:tcPr>
            <w:tcW w:w="2273" w:type="dxa"/>
          </w:tcPr>
          <w:p w14:paraId="7D484305" w14:textId="77777777" w:rsidR="00513E48" w:rsidRPr="00967B5B" w:rsidRDefault="00513E48" w:rsidP="007B5FB5">
            <w:pPr>
              <w:pStyle w:val="Tabletext"/>
              <w:jc w:val="center"/>
            </w:pPr>
            <w:r w:rsidRPr="00967B5B">
              <w:t>7 679</w:t>
            </w:r>
          </w:p>
        </w:tc>
      </w:tr>
    </w:tbl>
    <w:p w14:paraId="2D894EF2" w14:textId="77777777" w:rsidR="00513E48" w:rsidRPr="00967B5B" w:rsidRDefault="00513E48" w:rsidP="00513E48">
      <w:pPr>
        <w:pStyle w:val="TableNo"/>
      </w:pPr>
      <w:r w:rsidRPr="00967B5B">
        <w:t>TABLE 5</w:t>
      </w:r>
    </w:p>
    <w:p w14:paraId="07A674E1" w14:textId="77777777" w:rsidR="00513E48" w:rsidRPr="006E76CC" w:rsidRDefault="00513E48" w:rsidP="00513E48">
      <w:pPr>
        <w:pStyle w:val="Tabletitle"/>
        <w:rPr>
          <w:lang w:val="en-GB"/>
        </w:rPr>
      </w:pPr>
      <w:r w:rsidRPr="006E76CC">
        <w:rPr>
          <w:lang w:val="en-GB"/>
        </w:rPr>
        <w:t>Line numbers for HDTV image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977"/>
        <w:gridCol w:w="2556"/>
      </w:tblGrid>
      <w:tr w:rsidR="00513E48" w:rsidRPr="00967B5B" w14:paraId="2BD814CD" w14:textId="77777777" w:rsidTr="007B5FB5">
        <w:trPr>
          <w:cantSplit/>
          <w:trHeight w:val="259"/>
          <w:jc w:val="center"/>
        </w:trPr>
        <w:tc>
          <w:tcPr>
            <w:tcW w:w="4106" w:type="dxa"/>
            <w:vAlign w:val="center"/>
          </w:tcPr>
          <w:p w14:paraId="17DEA2D9" w14:textId="77777777" w:rsidR="00513E48" w:rsidRPr="00967B5B" w:rsidRDefault="00513E48" w:rsidP="007B5FB5">
            <w:pPr>
              <w:pStyle w:val="Tablehead"/>
              <w:rPr>
                <w:lang w:eastAsia="ja-JP"/>
              </w:rPr>
            </w:pPr>
            <w:r w:rsidRPr="006E76CC">
              <w:rPr>
                <w:lang w:val="en-GB" w:eastAsia="ja-JP"/>
              </w:rPr>
              <w:t xml:space="preserve">Line number as per Rec. </w:t>
            </w:r>
            <w:r w:rsidRPr="00967B5B">
              <w:rPr>
                <w:lang w:eastAsia="ja-JP"/>
              </w:rPr>
              <w:t>ITU-R BT.709</w:t>
            </w:r>
          </w:p>
        </w:tc>
        <w:tc>
          <w:tcPr>
            <w:tcW w:w="2977" w:type="dxa"/>
            <w:vAlign w:val="center"/>
          </w:tcPr>
          <w:p w14:paraId="531A20C5" w14:textId="77777777" w:rsidR="00513E48" w:rsidRPr="00967B5B" w:rsidRDefault="00513E48" w:rsidP="007B5FB5">
            <w:pPr>
              <w:pStyle w:val="Tablehead"/>
              <w:rPr>
                <w:lang w:eastAsia="ja-JP"/>
              </w:rPr>
            </w:pPr>
            <w:r w:rsidRPr="00967B5B">
              <w:rPr>
                <w:lang w:eastAsia="ja-JP"/>
              </w:rPr>
              <w:t>HDTV (interlaced)</w:t>
            </w:r>
          </w:p>
        </w:tc>
        <w:tc>
          <w:tcPr>
            <w:tcW w:w="2556" w:type="dxa"/>
            <w:vAlign w:val="center"/>
          </w:tcPr>
          <w:p w14:paraId="2C67F96A" w14:textId="77777777" w:rsidR="00513E48" w:rsidRPr="00967B5B" w:rsidRDefault="00513E48" w:rsidP="007B5FB5">
            <w:pPr>
              <w:pStyle w:val="Tablehead"/>
              <w:rPr>
                <w:lang w:eastAsia="ja-JP"/>
              </w:rPr>
            </w:pPr>
            <w:r w:rsidRPr="00967B5B">
              <w:rPr>
                <w:lang w:eastAsia="ja-JP"/>
              </w:rPr>
              <w:t>HDTV (progressive)</w:t>
            </w:r>
          </w:p>
        </w:tc>
      </w:tr>
      <w:tr w:rsidR="00513E48" w:rsidRPr="00967B5B" w14:paraId="39EEDFC5" w14:textId="77777777" w:rsidTr="007B5FB5">
        <w:trPr>
          <w:cantSplit/>
          <w:jc w:val="center"/>
        </w:trPr>
        <w:tc>
          <w:tcPr>
            <w:tcW w:w="4106" w:type="dxa"/>
          </w:tcPr>
          <w:p w14:paraId="1BA2C648" w14:textId="77777777" w:rsidR="00513E48" w:rsidRPr="00967B5B" w:rsidRDefault="00513E48" w:rsidP="007B5FB5">
            <w:pPr>
              <w:pStyle w:val="Tabletext"/>
              <w:jc w:val="center"/>
            </w:pPr>
            <w:r w:rsidRPr="00967B5B">
              <w:t>La</w:t>
            </w:r>
          </w:p>
        </w:tc>
        <w:tc>
          <w:tcPr>
            <w:tcW w:w="2977" w:type="dxa"/>
          </w:tcPr>
          <w:p w14:paraId="4E9D6869" w14:textId="77777777" w:rsidR="00513E48" w:rsidRPr="00967B5B" w:rsidRDefault="00513E48" w:rsidP="007B5FB5">
            <w:pPr>
              <w:pStyle w:val="Tabletext"/>
              <w:jc w:val="center"/>
            </w:pPr>
            <w:r w:rsidRPr="00967B5B">
              <w:t>21, 584</w:t>
            </w:r>
          </w:p>
        </w:tc>
        <w:tc>
          <w:tcPr>
            <w:tcW w:w="2556" w:type="dxa"/>
          </w:tcPr>
          <w:p w14:paraId="07BB5D17" w14:textId="77777777" w:rsidR="00513E48" w:rsidRPr="00967B5B" w:rsidRDefault="00513E48" w:rsidP="007B5FB5">
            <w:pPr>
              <w:pStyle w:val="Tabletext"/>
              <w:jc w:val="center"/>
            </w:pPr>
            <w:r w:rsidRPr="00967B5B">
              <w:t>42</w:t>
            </w:r>
          </w:p>
        </w:tc>
      </w:tr>
      <w:tr w:rsidR="00513E48" w:rsidRPr="00967B5B" w14:paraId="1753E481" w14:textId="77777777" w:rsidTr="007B5FB5">
        <w:trPr>
          <w:cantSplit/>
          <w:jc w:val="center"/>
        </w:trPr>
        <w:tc>
          <w:tcPr>
            <w:tcW w:w="4106" w:type="dxa"/>
          </w:tcPr>
          <w:p w14:paraId="1C0B6D0C" w14:textId="77777777" w:rsidR="00513E48" w:rsidRPr="00967B5B" w:rsidRDefault="00513E48" w:rsidP="007B5FB5">
            <w:pPr>
              <w:pStyle w:val="Tabletext"/>
              <w:jc w:val="center"/>
            </w:pPr>
            <w:r w:rsidRPr="00967B5B">
              <w:t>Lb</w:t>
            </w:r>
          </w:p>
        </w:tc>
        <w:tc>
          <w:tcPr>
            <w:tcW w:w="2977" w:type="dxa"/>
          </w:tcPr>
          <w:p w14:paraId="7D632F16" w14:textId="77777777" w:rsidR="00513E48" w:rsidRPr="00967B5B" w:rsidRDefault="00513E48" w:rsidP="007B5FB5">
            <w:pPr>
              <w:pStyle w:val="Tabletext"/>
              <w:jc w:val="center"/>
            </w:pPr>
            <w:r w:rsidRPr="00967B5B">
              <w:t>183, 746</w:t>
            </w:r>
          </w:p>
        </w:tc>
        <w:tc>
          <w:tcPr>
            <w:tcW w:w="2556" w:type="dxa"/>
          </w:tcPr>
          <w:p w14:paraId="61125501" w14:textId="77777777" w:rsidR="00513E48" w:rsidRPr="00967B5B" w:rsidRDefault="00513E48" w:rsidP="007B5FB5">
            <w:pPr>
              <w:pStyle w:val="Tabletext"/>
              <w:jc w:val="center"/>
            </w:pPr>
            <w:r w:rsidRPr="00967B5B">
              <w:t>366</w:t>
            </w:r>
          </w:p>
        </w:tc>
      </w:tr>
      <w:tr w:rsidR="00513E48" w:rsidRPr="00967B5B" w14:paraId="2F901A63" w14:textId="77777777" w:rsidTr="007B5FB5">
        <w:trPr>
          <w:cantSplit/>
          <w:jc w:val="center"/>
        </w:trPr>
        <w:tc>
          <w:tcPr>
            <w:tcW w:w="4106" w:type="dxa"/>
          </w:tcPr>
          <w:p w14:paraId="0871D3E0" w14:textId="77777777" w:rsidR="00513E48" w:rsidRPr="00967B5B" w:rsidRDefault="00513E48" w:rsidP="007B5FB5">
            <w:pPr>
              <w:pStyle w:val="Tabletext"/>
              <w:jc w:val="center"/>
            </w:pPr>
            <w:r w:rsidRPr="00967B5B">
              <w:t>Lc</w:t>
            </w:r>
          </w:p>
        </w:tc>
        <w:tc>
          <w:tcPr>
            <w:tcW w:w="2977" w:type="dxa"/>
          </w:tcPr>
          <w:p w14:paraId="11D9F5E5" w14:textId="77777777" w:rsidR="00513E48" w:rsidRPr="00967B5B" w:rsidRDefault="00513E48" w:rsidP="007B5FB5">
            <w:pPr>
              <w:pStyle w:val="Tabletext"/>
              <w:jc w:val="center"/>
            </w:pPr>
            <w:r w:rsidRPr="00967B5B">
              <w:t>194, 756</w:t>
            </w:r>
          </w:p>
        </w:tc>
        <w:tc>
          <w:tcPr>
            <w:tcW w:w="2556" w:type="dxa"/>
          </w:tcPr>
          <w:p w14:paraId="71BB0A89" w14:textId="77777777" w:rsidR="00513E48" w:rsidRPr="00967B5B" w:rsidRDefault="00513E48" w:rsidP="007B5FB5">
            <w:pPr>
              <w:pStyle w:val="Tabletext"/>
              <w:jc w:val="center"/>
            </w:pPr>
            <w:r w:rsidRPr="00967B5B">
              <w:t>387</w:t>
            </w:r>
          </w:p>
        </w:tc>
      </w:tr>
      <w:tr w:rsidR="00513E48" w:rsidRPr="00967B5B" w14:paraId="2A271570" w14:textId="77777777" w:rsidTr="007B5FB5">
        <w:trPr>
          <w:cantSplit/>
          <w:jc w:val="center"/>
        </w:trPr>
        <w:tc>
          <w:tcPr>
            <w:tcW w:w="4106" w:type="dxa"/>
          </w:tcPr>
          <w:p w14:paraId="4651221B" w14:textId="77777777" w:rsidR="00513E48" w:rsidRPr="00967B5B" w:rsidRDefault="00513E48" w:rsidP="007B5FB5">
            <w:pPr>
              <w:pStyle w:val="Tabletext"/>
              <w:jc w:val="center"/>
            </w:pPr>
            <w:r w:rsidRPr="00967B5B">
              <w:t>Ld</w:t>
            </w:r>
          </w:p>
        </w:tc>
        <w:tc>
          <w:tcPr>
            <w:tcW w:w="2977" w:type="dxa"/>
          </w:tcPr>
          <w:p w14:paraId="31962CFE" w14:textId="77777777" w:rsidR="00513E48" w:rsidRPr="00967B5B" w:rsidRDefault="00513E48" w:rsidP="007B5FB5">
            <w:pPr>
              <w:pStyle w:val="Tabletext"/>
              <w:jc w:val="center"/>
            </w:pPr>
            <w:r w:rsidRPr="00967B5B">
              <w:t>254, 817</w:t>
            </w:r>
          </w:p>
        </w:tc>
        <w:tc>
          <w:tcPr>
            <w:tcW w:w="2556" w:type="dxa"/>
          </w:tcPr>
          <w:p w14:paraId="6948D52D" w14:textId="77777777" w:rsidR="00513E48" w:rsidRPr="00967B5B" w:rsidRDefault="00513E48" w:rsidP="007B5FB5">
            <w:pPr>
              <w:pStyle w:val="Tabletext"/>
              <w:jc w:val="center"/>
            </w:pPr>
            <w:r w:rsidRPr="00967B5B">
              <w:t>509</w:t>
            </w:r>
          </w:p>
        </w:tc>
      </w:tr>
      <w:tr w:rsidR="00513E48" w:rsidRPr="00967B5B" w14:paraId="39453913" w14:textId="77777777" w:rsidTr="007B5FB5">
        <w:trPr>
          <w:cantSplit/>
          <w:jc w:val="center"/>
        </w:trPr>
        <w:tc>
          <w:tcPr>
            <w:tcW w:w="4106" w:type="dxa"/>
          </w:tcPr>
          <w:p w14:paraId="386E275B" w14:textId="77777777" w:rsidR="00513E48" w:rsidRPr="00967B5B" w:rsidRDefault="00513E48" w:rsidP="007B5FB5">
            <w:pPr>
              <w:pStyle w:val="Tabletext"/>
              <w:jc w:val="center"/>
            </w:pPr>
            <w:r w:rsidRPr="00967B5B">
              <w:t>Le</w:t>
            </w:r>
          </w:p>
        </w:tc>
        <w:tc>
          <w:tcPr>
            <w:tcW w:w="2977" w:type="dxa"/>
          </w:tcPr>
          <w:p w14:paraId="74E89457" w14:textId="77777777" w:rsidR="00513E48" w:rsidRPr="00967B5B" w:rsidRDefault="00513E48" w:rsidP="007B5FB5">
            <w:pPr>
              <w:pStyle w:val="Tabletext"/>
              <w:jc w:val="center"/>
            </w:pPr>
            <w:r w:rsidRPr="00967B5B">
              <w:t>255, 818</w:t>
            </w:r>
          </w:p>
        </w:tc>
        <w:tc>
          <w:tcPr>
            <w:tcW w:w="2556" w:type="dxa"/>
          </w:tcPr>
          <w:p w14:paraId="198FB5FC" w14:textId="77777777" w:rsidR="00513E48" w:rsidRPr="00967B5B" w:rsidRDefault="00513E48" w:rsidP="007B5FB5">
            <w:pPr>
              <w:pStyle w:val="Tabletext"/>
              <w:jc w:val="center"/>
            </w:pPr>
            <w:r w:rsidRPr="00967B5B">
              <w:t>510</w:t>
            </w:r>
          </w:p>
        </w:tc>
      </w:tr>
      <w:tr w:rsidR="00513E48" w:rsidRPr="00967B5B" w14:paraId="2BED3CC4" w14:textId="77777777" w:rsidTr="007B5FB5">
        <w:trPr>
          <w:cantSplit/>
          <w:jc w:val="center"/>
        </w:trPr>
        <w:tc>
          <w:tcPr>
            <w:tcW w:w="4106" w:type="dxa"/>
          </w:tcPr>
          <w:p w14:paraId="2FAB4E0B" w14:textId="77777777" w:rsidR="00513E48" w:rsidRPr="00967B5B" w:rsidRDefault="00513E48" w:rsidP="007B5FB5">
            <w:pPr>
              <w:pStyle w:val="Tabletext"/>
              <w:jc w:val="center"/>
            </w:pPr>
            <w:r w:rsidRPr="00967B5B">
              <w:t>Lf</w:t>
            </w:r>
          </w:p>
        </w:tc>
        <w:tc>
          <w:tcPr>
            <w:tcW w:w="2977" w:type="dxa"/>
          </w:tcPr>
          <w:p w14:paraId="59DDC20E" w14:textId="77777777" w:rsidR="00513E48" w:rsidRPr="00967B5B" w:rsidRDefault="00513E48" w:rsidP="007B5FB5">
            <w:pPr>
              <w:pStyle w:val="Tabletext"/>
              <w:jc w:val="center"/>
            </w:pPr>
            <w:r w:rsidRPr="00967B5B">
              <w:t>326, 889</w:t>
            </w:r>
          </w:p>
        </w:tc>
        <w:tc>
          <w:tcPr>
            <w:tcW w:w="2556" w:type="dxa"/>
          </w:tcPr>
          <w:p w14:paraId="2B6A668F" w14:textId="77777777" w:rsidR="00513E48" w:rsidRPr="00967B5B" w:rsidRDefault="00513E48" w:rsidP="007B5FB5">
            <w:pPr>
              <w:pStyle w:val="Tabletext"/>
              <w:jc w:val="center"/>
            </w:pPr>
            <w:r w:rsidRPr="00967B5B">
              <w:t>653</w:t>
            </w:r>
          </w:p>
        </w:tc>
      </w:tr>
      <w:tr w:rsidR="00513E48" w:rsidRPr="00967B5B" w14:paraId="6302A15E" w14:textId="77777777" w:rsidTr="007B5FB5">
        <w:trPr>
          <w:cantSplit/>
          <w:jc w:val="center"/>
        </w:trPr>
        <w:tc>
          <w:tcPr>
            <w:tcW w:w="4106" w:type="dxa"/>
          </w:tcPr>
          <w:p w14:paraId="4740E340" w14:textId="77777777" w:rsidR="00513E48" w:rsidRPr="00967B5B" w:rsidRDefault="00513E48" w:rsidP="007B5FB5">
            <w:pPr>
              <w:pStyle w:val="Tabletext"/>
              <w:jc w:val="center"/>
            </w:pPr>
            <w:r w:rsidRPr="00967B5B">
              <w:t>Lg</w:t>
            </w:r>
          </w:p>
        </w:tc>
        <w:tc>
          <w:tcPr>
            <w:tcW w:w="2977" w:type="dxa"/>
          </w:tcPr>
          <w:p w14:paraId="1F5AE2FF" w14:textId="77777777" w:rsidR="00513E48" w:rsidRPr="00967B5B" w:rsidRDefault="00513E48" w:rsidP="007B5FB5">
            <w:pPr>
              <w:pStyle w:val="Tabletext"/>
              <w:jc w:val="center"/>
            </w:pPr>
            <w:r w:rsidRPr="00967B5B">
              <w:t>327, 890</w:t>
            </w:r>
          </w:p>
        </w:tc>
        <w:tc>
          <w:tcPr>
            <w:tcW w:w="2556" w:type="dxa"/>
          </w:tcPr>
          <w:p w14:paraId="7CC314D1" w14:textId="77777777" w:rsidR="00513E48" w:rsidRPr="00967B5B" w:rsidRDefault="00513E48" w:rsidP="007B5FB5">
            <w:pPr>
              <w:pStyle w:val="Tabletext"/>
              <w:jc w:val="center"/>
            </w:pPr>
            <w:r w:rsidRPr="00967B5B">
              <w:t>654</w:t>
            </w:r>
          </w:p>
        </w:tc>
      </w:tr>
      <w:tr w:rsidR="00513E48" w:rsidRPr="00967B5B" w14:paraId="5202A831" w14:textId="77777777" w:rsidTr="007B5FB5">
        <w:trPr>
          <w:cantSplit/>
          <w:jc w:val="center"/>
        </w:trPr>
        <w:tc>
          <w:tcPr>
            <w:tcW w:w="4106" w:type="dxa"/>
          </w:tcPr>
          <w:p w14:paraId="76F56E55" w14:textId="77777777" w:rsidR="00513E48" w:rsidRPr="00967B5B" w:rsidRDefault="00513E48" w:rsidP="007B5FB5">
            <w:pPr>
              <w:pStyle w:val="Tabletext"/>
              <w:jc w:val="center"/>
            </w:pPr>
            <w:r w:rsidRPr="00967B5B">
              <w:t>Lh</w:t>
            </w:r>
          </w:p>
        </w:tc>
        <w:tc>
          <w:tcPr>
            <w:tcW w:w="2977" w:type="dxa"/>
          </w:tcPr>
          <w:p w14:paraId="4096B541" w14:textId="77777777" w:rsidR="00513E48" w:rsidRPr="00967B5B" w:rsidRDefault="00513E48" w:rsidP="007B5FB5">
            <w:pPr>
              <w:pStyle w:val="Tabletext"/>
              <w:jc w:val="center"/>
            </w:pPr>
            <w:r w:rsidRPr="00967B5B">
              <w:t>388, 950</w:t>
            </w:r>
          </w:p>
        </w:tc>
        <w:tc>
          <w:tcPr>
            <w:tcW w:w="2556" w:type="dxa"/>
          </w:tcPr>
          <w:p w14:paraId="70B45A8C" w14:textId="77777777" w:rsidR="00513E48" w:rsidRPr="00967B5B" w:rsidRDefault="00513E48" w:rsidP="007B5FB5">
            <w:pPr>
              <w:pStyle w:val="Tabletext"/>
              <w:jc w:val="center"/>
            </w:pPr>
            <w:r w:rsidRPr="00967B5B">
              <w:t>776</w:t>
            </w:r>
          </w:p>
        </w:tc>
      </w:tr>
      <w:tr w:rsidR="00513E48" w:rsidRPr="00967B5B" w14:paraId="29E6FA2F" w14:textId="77777777" w:rsidTr="007B5FB5">
        <w:trPr>
          <w:cantSplit/>
          <w:jc w:val="center"/>
        </w:trPr>
        <w:tc>
          <w:tcPr>
            <w:tcW w:w="4106" w:type="dxa"/>
          </w:tcPr>
          <w:p w14:paraId="4AFB390A" w14:textId="77777777" w:rsidR="00513E48" w:rsidRPr="00967B5B" w:rsidRDefault="00513E48" w:rsidP="007B5FB5">
            <w:pPr>
              <w:pStyle w:val="Tabletext"/>
              <w:jc w:val="center"/>
            </w:pPr>
            <w:r w:rsidRPr="00967B5B">
              <w:t>Li</w:t>
            </w:r>
          </w:p>
        </w:tc>
        <w:tc>
          <w:tcPr>
            <w:tcW w:w="2977" w:type="dxa"/>
          </w:tcPr>
          <w:p w14:paraId="22C81B49" w14:textId="77777777" w:rsidR="00513E48" w:rsidRPr="00967B5B" w:rsidRDefault="00513E48" w:rsidP="007B5FB5">
            <w:pPr>
              <w:pStyle w:val="Tabletext"/>
              <w:jc w:val="center"/>
            </w:pPr>
            <w:r w:rsidRPr="00967B5B">
              <w:t>398, 961</w:t>
            </w:r>
          </w:p>
        </w:tc>
        <w:tc>
          <w:tcPr>
            <w:tcW w:w="2556" w:type="dxa"/>
          </w:tcPr>
          <w:p w14:paraId="71CB9383" w14:textId="77777777" w:rsidR="00513E48" w:rsidRPr="00967B5B" w:rsidRDefault="00513E48" w:rsidP="007B5FB5">
            <w:pPr>
              <w:pStyle w:val="Tabletext"/>
              <w:jc w:val="center"/>
            </w:pPr>
            <w:r w:rsidRPr="00967B5B">
              <w:t>797</w:t>
            </w:r>
          </w:p>
        </w:tc>
      </w:tr>
      <w:tr w:rsidR="00513E48" w:rsidRPr="00967B5B" w14:paraId="44D81C79" w14:textId="77777777" w:rsidTr="007B5FB5">
        <w:trPr>
          <w:cantSplit/>
          <w:jc w:val="center"/>
        </w:trPr>
        <w:tc>
          <w:tcPr>
            <w:tcW w:w="4106" w:type="dxa"/>
          </w:tcPr>
          <w:p w14:paraId="1D189EA4" w14:textId="77777777" w:rsidR="00513E48" w:rsidRPr="00967B5B" w:rsidRDefault="00513E48" w:rsidP="007B5FB5">
            <w:pPr>
              <w:pStyle w:val="Tabletext"/>
              <w:jc w:val="center"/>
            </w:pPr>
            <w:r w:rsidRPr="00967B5B">
              <w:t>Lj</w:t>
            </w:r>
          </w:p>
        </w:tc>
        <w:tc>
          <w:tcPr>
            <w:tcW w:w="2977" w:type="dxa"/>
          </w:tcPr>
          <w:p w14:paraId="548AAA95" w14:textId="77777777" w:rsidR="00513E48" w:rsidRPr="00967B5B" w:rsidRDefault="00513E48" w:rsidP="007B5FB5">
            <w:pPr>
              <w:pStyle w:val="Tabletext"/>
              <w:jc w:val="center"/>
            </w:pPr>
            <w:r w:rsidRPr="00967B5B">
              <w:t>560, 1 123</w:t>
            </w:r>
          </w:p>
        </w:tc>
        <w:tc>
          <w:tcPr>
            <w:tcW w:w="2556" w:type="dxa"/>
          </w:tcPr>
          <w:p w14:paraId="66BEE806" w14:textId="77777777" w:rsidR="00513E48" w:rsidRPr="00967B5B" w:rsidRDefault="00513E48" w:rsidP="007B5FB5">
            <w:pPr>
              <w:pStyle w:val="Tabletext"/>
              <w:jc w:val="center"/>
            </w:pPr>
            <w:r w:rsidRPr="00967B5B">
              <w:t>1 121</w:t>
            </w:r>
          </w:p>
        </w:tc>
      </w:tr>
    </w:tbl>
    <w:p w14:paraId="31C9362F" w14:textId="77777777" w:rsidR="00513E48" w:rsidRPr="00967B5B" w:rsidRDefault="00513E48" w:rsidP="00513E48">
      <w:pPr>
        <w:pStyle w:val="TableNo"/>
      </w:pPr>
      <w:r w:rsidRPr="00967B5B">
        <w:t>TABLE 6</w:t>
      </w:r>
    </w:p>
    <w:p w14:paraId="0F3075F4" w14:textId="77777777" w:rsidR="00513E48" w:rsidRPr="006E76CC" w:rsidRDefault="00513E48" w:rsidP="00513E48">
      <w:pPr>
        <w:pStyle w:val="Tabletitle"/>
        <w:rPr>
          <w:lang w:val="en-GB"/>
        </w:rPr>
      </w:pPr>
      <w:r w:rsidRPr="006E76CC">
        <w:rPr>
          <w:lang w:val="en-GB"/>
        </w:rPr>
        <w:t>Sample numbers (vertical) for UHDTV image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513E48" w:rsidRPr="00967B5B" w14:paraId="5329CAE6" w14:textId="77777777" w:rsidTr="007B5FB5">
        <w:trPr>
          <w:jc w:val="center"/>
        </w:trPr>
        <w:tc>
          <w:tcPr>
            <w:tcW w:w="2268" w:type="dxa"/>
          </w:tcPr>
          <w:p w14:paraId="5129D30D" w14:textId="77777777" w:rsidR="00513E48" w:rsidRPr="00967B5B" w:rsidRDefault="00513E48" w:rsidP="007B5FB5">
            <w:pPr>
              <w:pStyle w:val="Tablehead"/>
              <w:rPr>
                <w:lang w:eastAsia="ja-JP"/>
              </w:rPr>
            </w:pPr>
            <w:r w:rsidRPr="006E76CC">
              <w:rPr>
                <w:lang w:val="en-GB" w:eastAsia="ja-JP"/>
              </w:rPr>
              <w:t xml:space="preserve">Sample number (vertical) </w:t>
            </w:r>
            <w:r w:rsidRPr="006E76CC">
              <w:rPr>
                <w:lang w:val="en-GB" w:eastAsia="ja-JP"/>
              </w:rPr>
              <w:br/>
              <w:t>as per Rec. </w:t>
            </w:r>
            <w:r w:rsidRPr="00967B5B">
              <w:rPr>
                <w:lang w:eastAsia="ja-JP"/>
              </w:rPr>
              <w:t>ITU-R BT.2020</w:t>
            </w:r>
          </w:p>
        </w:tc>
        <w:tc>
          <w:tcPr>
            <w:tcW w:w="2268" w:type="dxa"/>
            <w:vAlign w:val="center"/>
          </w:tcPr>
          <w:p w14:paraId="4C928984" w14:textId="77777777" w:rsidR="00513E48" w:rsidRPr="00967B5B" w:rsidRDefault="00513E48" w:rsidP="007B5FB5">
            <w:pPr>
              <w:pStyle w:val="Tablehead"/>
              <w:rPr>
                <w:lang w:eastAsia="ja-JP"/>
              </w:rPr>
            </w:pPr>
            <w:r w:rsidRPr="00967B5B">
              <w:rPr>
                <w:lang w:eastAsia="ja-JP"/>
              </w:rPr>
              <w:t>4K UHDTV</w:t>
            </w:r>
          </w:p>
        </w:tc>
        <w:tc>
          <w:tcPr>
            <w:tcW w:w="2268" w:type="dxa"/>
            <w:vAlign w:val="center"/>
          </w:tcPr>
          <w:p w14:paraId="2CB26718" w14:textId="77777777" w:rsidR="00513E48" w:rsidRPr="00967B5B" w:rsidRDefault="00513E48" w:rsidP="007B5FB5">
            <w:pPr>
              <w:pStyle w:val="Tablehead"/>
              <w:rPr>
                <w:lang w:eastAsia="ja-JP"/>
              </w:rPr>
            </w:pPr>
            <w:r w:rsidRPr="00967B5B">
              <w:rPr>
                <w:lang w:eastAsia="ja-JP"/>
              </w:rPr>
              <w:t>8K UHDTV</w:t>
            </w:r>
          </w:p>
        </w:tc>
      </w:tr>
      <w:tr w:rsidR="00513E48" w:rsidRPr="00967B5B" w14:paraId="4C953E90" w14:textId="77777777" w:rsidTr="007B5FB5">
        <w:trPr>
          <w:jc w:val="center"/>
        </w:trPr>
        <w:tc>
          <w:tcPr>
            <w:tcW w:w="2268" w:type="dxa"/>
          </w:tcPr>
          <w:p w14:paraId="0559C8D4" w14:textId="77777777" w:rsidR="00513E48" w:rsidRPr="00967B5B" w:rsidRDefault="00513E48" w:rsidP="007B5FB5">
            <w:pPr>
              <w:pStyle w:val="Tabletext"/>
              <w:jc w:val="center"/>
            </w:pPr>
            <w:r w:rsidRPr="00967B5B">
              <w:t>La</w:t>
            </w:r>
          </w:p>
        </w:tc>
        <w:tc>
          <w:tcPr>
            <w:tcW w:w="2268" w:type="dxa"/>
          </w:tcPr>
          <w:p w14:paraId="607A1660" w14:textId="77777777" w:rsidR="00513E48" w:rsidRPr="00967B5B" w:rsidRDefault="00513E48" w:rsidP="007B5FB5">
            <w:pPr>
              <w:pStyle w:val="Tabletext"/>
              <w:jc w:val="center"/>
            </w:pPr>
            <w:r w:rsidRPr="00967B5B">
              <w:t>0</w:t>
            </w:r>
          </w:p>
        </w:tc>
        <w:tc>
          <w:tcPr>
            <w:tcW w:w="2268" w:type="dxa"/>
          </w:tcPr>
          <w:p w14:paraId="46B944E7" w14:textId="77777777" w:rsidR="00513E48" w:rsidRPr="00967B5B" w:rsidRDefault="00513E48" w:rsidP="007B5FB5">
            <w:pPr>
              <w:pStyle w:val="Tabletext"/>
              <w:jc w:val="center"/>
            </w:pPr>
            <w:r w:rsidRPr="00967B5B">
              <w:t>0</w:t>
            </w:r>
          </w:p>
        </w:tc>
      </w:tr>
      <w:tr w:rsidR="00513E48" w:rsidRPr="00967B5B" w14:paraId="33AB3FB3" w14:textId="77777777" w:rsidTr="007B5FB5">
        <w:trPr>
          <w:jc w:val="center"/>
        </w:trPr>
        <w:tc>
          <w:tcPr>
            <w:tcW w:w="2268" w:type="dxa"/>
          </w:tcPr>
          <w:p w14:paraId="148E02B1" w14:textId="77777777" w:rsidR="00513E48" w:rsidRPr="00967B5B" w:rsidRDefault="00513E48" w:rsidP="007B5FB5">
            <w:pPr>
              <w:pStyle w:val="Tabletext"/>
              <w:jc w:val="center"/>
            </w:pPr>
            <w:r w:rsidRPr="00967B5B">
              <w:t>Lb</w:t>
            </w:r>
          </w:p>
        </w:tc>
        <w:tc>
          <w:tcPr>
            <w:tcW w:w="2268" w:type="dxa"/>
          </w:tcPr>
          <w:p w14:paraId="2709F4C1" w14:textId="77777777" w:rsidR="00513E48" w:rsidRPr="00967B5B" w:rsidRDefault="00513E48" w:rsidP="007B5FB5">
            <w:pPr>
              <w:pStyle w:val="Tabletext"/>
              <w:jc w:val="center"/>
            </w:pPr>
            <w:r w:rsidRPr="00967B5B">
              <w:t>648</w:t>
            </w:r>
          </w:p>
        </w:tc>
        <w:tc>
          <w:tcPr>
            <w:tcW w:w="2268" w:type="dxa"/>
          </w:tcPr>
          <w:p w14:paraId="43FF4949" w14:textId="77777777" w:rsidR="00513E48" w:rsidRPr="00967B5B" w:rsidRDefault="00513E48" w:rsidP="007B5FB5">
            <w:pPr>
              <w:pStyle w:val="Tabletext"/>
              <w:jc w:val="center"/>
            </w:pPr>
            <w:r w:rsidRPr="00967B5B">
              <w:t>1 296</w:t>
            </w:r>
          </w:p>
        </w:tc>
      </w:tr>
      <w:tr w:rsidR="00513E48" w:rsidRPr="00967B5B" w14:paraId="0C4E48B1" w14:textId="77777777" w:rsidTr="007B5FB5">
        <w:trPr>
          <w:jc w:val="center"/>
        </w:trPr>
        <w:tc>
          <w:tcPr>
            <w:tcW w:w="2268" w:type="dxa"/>
          </w:tcPr>
          <w:p w14:paraId="4BB7891F" w14:textId="77777777" w:rsidR="00513E48" w:rsidRPr="00967B5B" w:rsidRDefault="00513E48" w:rsidP="007B5FB5">
            <w:pPr>
              <w:pStyle w:val="Tabletext"/>
              <w:jc w:val="center"/>
            </w:pPr>
            <w:r w:rsidRPr="00967B5B">
              <w:t>Lc</w:t>
            </w:r>
          </w:p>
        </w:tc>
        <w:tc>
          <w:tcPr>
            <w:tcW w:w="2268" w:type="dxa"/>
          </w:tcPr>
          <w:p w14:paraId="5B1454F5" w14:textId="77777777" w:rsidR="00513E48" w:rsidRPr="00967B5B" w:rsidRDefault="00513E48" w:rsidP="007B5FB5">
            <w:pPr>
              <w:pStyle w:val="Tabletext"/>
              <w:jc w:val="center"/>
            </w:pPr>
            <w:r w:rsidRPr="00967B5B">
              <w:t>690</w:t>
            </w:r>
          </w:p>
        </w:tc>
        <w:tc>
          <w:tcPr>
            <w:tcW w:w="2268" w:type="dxa"/>
          </w:tcPr>
          <w:p w14:paraId="360C2E05" w14:textId="77777777" w:rsidR="00513E48" w:rsidRPr="00967B5B" w:rsidRDefault="00513E48" w:rsidP="007B5FB5">
            <w:pPr>
              <w:pStyle w:val="Tabletext"/>
              <w:jc w:val="center"/>
            </w:pPr>
            <w:r w:rsidRPr="00967B5B">
              <w:t>1 380</w:t>
            </w:r>
          </w:p>
        </w:tc>
      </w:tr>
      <w:tr w:rsidR="00513E48" w:rsidRPr="00967B5B" w14:paraId="4EE1B19D" w14:textId="77777777" w:rsidTr="007B5FB5">
        <w:trPr>
          <w:jc w:val="center"/>
        </w:trPr>
        <w:tc>
          <w:tcPr>
            <w:tcW w:w="2268" w:type="dxa"/>
          </w:tcPr>
          <w:p w14:paraId="32475DBB" w14:textId="77777777" w:rsidR="00513E48" w:rsidRPr="00967B5B" w:rsidRDefault="00513E48" w:rsidP="007B5FB5">
            <w:pPr>
              <w:pStyle w:val="Tabletext"/>
              <w:jc w:val="center"/>
            </w:pPr>
            <w:r w:rsidRPr="00967B5B">
              <w:t>Ld</w:t>
            </w:r>
          </w:p>
        </w:tc>
        <w:tc>
          <w:tcPr>
            <w:tcW w:w="2268" w:type="dxa"/>
          </w:tcPr>
          <w:p w14:paraId="76E3A7F2" w14:textId="77777777" w:rsidR="00513E48" w:rsidRPr="00967B5B" w:rsidRDefault="00513E48" w:rsidP="007B5FB5">
            <w:pPr>
              <w:pStyle w:val="Tabletext"/>
              <w:jc w:val="center"/>
            </w:pPr>
            <w:r w:rsidRPr="00967B5B">
              <w:t>935</w:t>
            </w:r>
          </w:p>
        </w:tc>
        <w:tc>
          <w:tcPr>
            <w:tcW w:w="2268" w:type="dxa"/>
          </w:tcPr>
          <w:p w14:paraId="16AEE707" w14:textId="77777777" w:rsidR="00513E48" w:rsidRPr="00967B5B" w:rsidRDefault="00513E48" w:rsidP="007B5FB5">
            <w:pPr>
              <w:pStyle w:val="Tabletext"/>
              <w:jc w:val="center"/>
            </w:pPr>
            <w:r w:rsidRPr="00967B5B">
              <w:t>1 871</w:t>
            </w:r>
          </w:p>
        </w:tc>
      </w:tr>
      <w:tr w:rsidR="00513E48" w:rsidRPr="00967B5B" w14:paraId="74C9F940" w14:textId="77777777" w:rsidTr="007B5FB5">
        <w:trPr>
          <w:jc w:val="center"/>
        </w:trPr>
        <w:tc>
          <w:tcPr>
            <w:tcW w:w="2268" w:type="dxa"/>
          </w:tcPr>
          <w:p w14:paraId="4367A51C" w14:textId="77777777" w:rsidR="00513E48" w:rsidRPr="00967B5B" w:rsidRDefault="00513E48" w:rsidP="007B5FB5">
            <w:pPr>
              <w:pStyle w:val="Tabletext"/>
              <w:jc w:val="center"/>
            </w:pPr>
            <w:r w:rsidRPr="00967B5B">
              <w:t>Le</w:t>
            </w:r>
          </w:p>
        </w:tc>
        <w:tc>
          <w:tcPr>
            <w:tcW w:w="2268" w:type="dxa"/>
          </w:tcPr>
          <w:p w14:paraId="7A35EB2D" w14:textId="77777777" w:rsidR="00513E48" w:rsidRPr="00967B5B" w:rsidRDefault="00513E48" w:rsidP="007B5FB5">
            <w:pPr>
              <w:pStyle w:val="Tabletext"/>
              <w:jc w:val="center"/>
            </w:pPr>
            <w:r w:rsidRPr="00967B5B">
              <w:t>936</w:t>
            </w:r>
          </w:p>
        </w:tc>
        <w:tc>
          <w:tcPr>
            <w:tcW w:w="2268" w:type="dxa"/>
          </w:tcPr>
          <w:p w14:paraId="018C0C8C" w14:textId="77777777" w:rsidR="00513E48" w:rsidRPr="00967B5B" w:rsidRDefault="00513E48" w:rsidP="007B5FB5">
            <w:pPr>
              <w:pStyle w:val="Tabletext"/>
              <w:jc w:val="center"/>
            </w:pPr>
            <w:r w:rsidRPr="00967B5B">
              <w:t>1 872</w:t>
            </w:r>
          </w:p>
        </w:tc>
      </w:tr>
      <w:tr w:rsidR="00513E48" w:rsidRPr="00967B5B" w14:paraId="384B3BF1" w14:textId="77777777" w:rsidTr="007B5FB5">
        <w:trPr>
          <w:jc w:val="center"/>
        </w:trPr>
        <w:tc>
          <w:tcPr>
            <w:tcW w:w="2268" w:type="dxa"/>
          </w:tcPr>
          <w:p w14:paraId="036BF468" w14:textId="77777777" w:rsidR="00513E48" w:rsidRPr="00967B5B" w:rsidRDefault="00513E48" w:rsidP="007B5FB5">
            <w:pPr>
              <w:pStyle w:val="Tabletext"/>
              <w:jc w:val="center"/>
            </w:pPr>
            <w:r w:rsidRPr="00967B5B">
              <w:t>Lf</w:t>
            </w:r>
          </w:p>
        </w:tc>
        <w:tc>
          <w:tcPr>
            <w:tcW w:w="2268" w:type="dxa"/>
          </w:tcPr>
          <w:p w14:paraId="5F8BE4DD" w14:textId="77777777" w:rsidR="00513E48" w:rsidRPr="00967B5B" w:rsidRDefault="00513E48" w:rsidP="007B5FB5">
            <w:pPr>
              <w:pStyle w:val="Tabletext"/>
              <w:jc w:val="center"/>
            </w:pPr>
            <w:r w:rsidRPr="00967B5B">
              <w:t>1 223</w:t>
            </w:r>
          </w:p>
        </w:tc>
        <w:tc>
          <w:tcPr>
            <w:tcW w:w="2268" w:type="dxa"/>
          </w:tcPr>
          <w:p w14:paraId="14D7DD23" w14:textId="77777777" w:rsidR="00513E48" w:rsidRPr="00967B5B" w:rsidRDefault="00513E48" w:rsidP="007B5FB5">
            <w:pPr>
              <w:pStyle w:val="Tabletext"/>
              <w:jc w:val="center"/>
            </w:pPr>
            <w:r w:rsidRPr="00967B5B">
              <w:t>2 447</w:t>
            </w:r>
          </w:p>
        </w:tc>
      </w:tr>
      <w:tr w:rsidR="00513E48" w:rsidRPr="00967B5B" w14:paraId="3378C265" w14:textId="77777777" w:rsidTr="007B5FB5">
        <w:trPr>
          <w:jc w:val="center"/>
        </w:trPr>
        <w:tc>
          <w:tcPr>
            <w:tcW w:w="2268" w:type="dxa"/>
          </w:tcPr>
          <w:p w14:paraId="3947572E" w14:textId="77777777" w:rsidR="00513E48" w:rsidRPr="00967B5B" w:rsidRDefault="00513E48" w:rsidP="007B5FB5">
            <w:pPr>
              <w:pStyle w:val="Tabletext"/>
              <w:jc w:val="center"/>
            </w:pPr>
            <w:r w:rsidRPr="00967B5B">
              <w:t>Lg</w:t>
            </w:r>
          </w:p>
        </w:tc>
        <w:tc>
          <w:tcPr>
            <w:tcW w:w="2268" w:type="dxa"/>
          </w:tcPr>
          <w:p w14:paraId="00E85642" w14:textId="77777777" w:rsidR="00513E48" w:rsidRPr="00967B5B" w:rsidRDefault="00513E48" w:rsidP="007B5FB5">
            <w:pPr>
              <w:pStyle w:val="Tabletext"/>
              <w:jc w:val="center"/>
            </w:pPr>
            <w:r w:rsidRPr="00967B5B">
              <w:t>1 224</w:t>
            </w:r>
          </w:p>
        </w:tc>
        <w:tc>
          <w:tcPr>
            <w:tcW w:w="2268" w:type="dxa"/>
          </w:tcPr>
          <w:p w14:paraId="6C41CD95" w14:textId="77777777" w:rsidR="00513E48" w:rsidRPr="00967B5B" w:rsidRDefault="00513E48" w:rsidP="007B5FB5">
            <w:pPr>
              <w:pStyle w:val="Tabletext"/>
              <w:jc w:val="center"/>
            </w:pPr>
            <w:r w:rsidRPr="00967B5B">
              <w:t>2 448</w:t>
            </w:r>
          </w:p>
        </w:tc>
      </w:tr>
      <w:tr w:rsidR="00513E48" w:rsidRPr="00967B5B" w14:paraId="452ADFA6" w14:textId="77777777" w:rsidTr="007B5FB5">
        <w:trPr>
          <w:jc w:val="center"/>
        </w:trPr>
        <w:tc>
          <w:tcPr>
            <w:tcW w:w="2268" w:type="dxa"/>
          </w:tcPr>
          <w:p w14:paraId="3AC6660C" w14:textId="77777777" w:rsidR="00513E48" w:rsidRPr="00967B5B" w:rsidRDefault="00513E48" w:rsidP="007B5FB5">
            <w:pPr>
              <w:pStyle w:val="Tabletext"/>
              <w:jc w:val="center"/>
            </w:pPr>
            <w:r w:rsidRPr="00967B5B">
              <w:t>Lh</w:t>
            </w:r>
          </w:p>
        </w:tc>
        <w:tc>
          <w:tcPr>
            <w:tcW w:w="2268" w:type="dxa"/>
          </w:tcPr>
          <w:p w14:paraId="6845AD87" w14:textId="77777777" w:rsidR="00513E48" w:rsidRPr="00967B5B" w:rsidRDefault="00513E48" w:rsidP="007B5FB5">
            <w:pPr>
              <w:pStyle w:val="Tabletext"/>
              <w:jc w:val="center"/>
            </w:pPr>
            <w:r w:rsidRPr="00967B5B">
              <w:t>1 469</w:t>
            </w:r>
          </w:p>
        </w:tc>
        <w:tc>
          <w:tcPr>
            <w:tcW w:w="2268" w:type="dxa"/>
          </w:tcPr>
          <w:p w14:paraId="541F05B5" w14:textId="77777777" w:rsidR="00513E48" w:rsidRPr="00967B5B" w:rsidRDefault="00513E48" w:rsidP="007B5FB5">
            <w:pPr>
              <w:pStyle w:val="Tabletext"/>
              <w:jc w:val="center"/>
            </w:pPr>
            <w:r w:rsidRPr="00967B5B">
              <w:t>2 939</w:t>
            </w:r>
          </w:p>
        </w:tc>
      </w:tr>
      <w:tr w:rsidR="00513E48" w:rsidRPr="00967B5B" w14:paraId="7553437A" w14:textId="77777777" w:rsidTr="007B5FB5">
        <w:trPr>
          <w:jc w:val="center"/>
        </w:trPr>
        <w:tc>
          <w:tcPr>
            <w:tcW w:w="2268" w:type="dxa"/>
          </w:tcPr>
          <w:p w14:paraId="18D2B68E" w14:textId="77777777" w:rsidR="00513E48" w:rsidRPr="00967B5B" w:rsidRDefault="00513E48" w:rsidP="007B5FB5">
            <w:pPr>
              <w:pStyle w:val="Tabletext"/>
              <w:jc w:val="center"/>
            </w:pPr>
            <w:r w:rsidRPr="00967B5B">
              <w:t>Li</w:t>
            </w:r>
          </w:p>
        </w:tc>
        <w:tc>
          <w:tcPr>
            <w:tcW w:w="2268" w:type="dxa"/>
          </w:tcPr>
          <w:p w14:paraId="66B2117E" w14:textId="77777777" w:rsidR="00513E48" w:rsidRPr="00967B5B" w:rsidRDefault="00513E48" w:rsidP="007B5FB5">
            <w:pPr>
              <w:pStyle w:val="Tabletext"/>
              <w:jc w:val="center"/>
            </w:pPr>
            <w:r w:rsidRPr="00967B5B">
              <w:t>1 511</w:t>
            </w:r>
          </w:p>
        </w:tc>
        <w:tc>
          <w:tcPr>
            <w:tcW w:w="2268" w:type="dxa"/>
          </w:tcPr>
          <w:p w14:paraId="5855F98C" w14:textId="77777777" w:rsidR="00513E48" w:rsidRPr="00967B5B" w:rsidRDefault="00513E48" w:rsidP="007B5FB5">
            <w:pPr>
              <w:pStyle w:val="Tabletext"/>
              <w:jc w:val="center"/>
            </w:pPr>
            <w:r w:rsidRPr="00967B5B">
              <w:t>3 023</w:t>
            </w:r>
          </w:p>
        </w:tc>
      </w:tr>
      <w:tr w:rsidR="00513E48" w:rsidRPr="00967B5B" w14:paraId="0BFB151A" w14:textId="77777777" w:rsidTr="007B5FB5">
        <w:trPr>
          <w:jc w:val="center"/>
        </w:trPr>
        <w:tc>
          <w:tcPr>
            <w:tcW w:w="2268" w:type="dxa"/>
          </w:tcPr>
          <w:p w14:paraId="16509470" w14:textId="77777777" w:rsidR="00513E48" w:rsidRPr="00967B5B" w:rsidRDefault="00513E48" w:rsidP="007B5FB5">
            <w:pPr>
              <w:pStyle w:val="Tabletext"/>
              <w:jc w:val="center"/>
            </w:pPr>
            <w:r w:rsidRPr="00967B5B">
              <w:t>Lj</w:t>
            </w:r>
          </w:p>
        </w:tc>
        <w:tc>
          <w:tcPr>
            <w:tcW w:w="2268" w:type="dxa"/>
          </w:tcPr>
          <w:p w14:paraId="2C5B3C91" w14:textId="77777777" w:rsidR="00513E48" w:rsidRPr="00967B5B" w:rsidRDefault="00513E48" w:rsidP="007B5FB5">
            <w:pPr>
              <w:pStyle w:val="Tabletext"/>
              <w:jc w:val="center"/>
            </w:pPr>
            <w:r w:rsidRPr="00967B5B">
              <w:t>2 159</w:t>
            </w:r>
          </w:p>
        </w:tc>
        <w:tc>
          <w:tcPr>
            <w:tcW w:w="2268" w:type="dxa"/>
          </w:tcPr>
          <w:p w14:paraId="432F6323" w14:textId="77777777" w:rsidR="00513E48" w:rsidRPr="00967B5B" w:rsidRDefault="00513E48" w:rsidP="007B5FB5">
            <w:pPr>
              <w:pStyle w:val="Tabletext"/>
              <w:jc w:val="center"/>
            </w:pPr>
            <w:r w:rsidRPr="00967B5B">
              <w:t>4 319</w:t>
            </w:r>
          </w:p>
        </w:tc>
      </w:tr>
    </w:tbl>
    <w:p w14:paraId="3A6542B0" w14:textId="77777777" w:rsidR="00513E48" w:rsidRPr="00967B5B" w:rsidRDefault="00513E48" w:rsidP="00513E48">
      <w:pPr>
        <w:pStyle w:val="FigureNo"/>
      </w:pPr>
      <w:r w:rsidRPr="00967B5B">
        <w:t>FIGURE 3</w:t>
      </w:r>
    </w:p>
    <w:p w14:paraId="59BC3546" w14:textId="77777777" w:rsidR="00513E48" w:rsidRPr="00967B5B" w:rsidRDefault="00513E48" w:rsidP="00513E48">
      <w:pPr>
        <w:pStyle w:val="Figuretitle"/>
        <w:rPr>
          <w:lang w:val="en-GB"/>
        </w:rPr>
      </w:pPr>
      <w:r w:rsidRPr="00967B5B">
        <w:rPr>
          <w:lang w:val="en-GB"/>
        </w:rPr>
        <w:t>Analogue waveform of the signal for adjusting black level</w:t>
      </w:r>
    </w:p>
    <w:p w14:paraId="2454A861" w14:textId="77777777" w:rsidR="00513E48" w:rsidRPr="00967B5B" w:rsidRDefault="00437370" w:rsidP="00437370">
      <w:pPr>
        <w:pStyle w:val="Figure"/>
      </w:pPr>
      <w:r>
        <w:object w:dxaOrig="6845" w:dyaOrig="3420" w14:anchorId="38F28FDE">
          <v:shape id="_x0000_i1028" type="#_x0000_t75" style="width:449.2pt;height:222.45pt" o:ole="">
            <v:imagedata r:id="rId20" o:title=""/>
          </v:shape>
          <o:OLEObject Type="Embed" ProgID="CorelDraw.Graphic.16" ShapeID="_x0000_i1028" DrawAspect="Content" ObjectID="_1644297612" r:id="rId21"/>
        </w:object>
      </w:r>
    </w:p>
    <w:p w14:paraId="5ECC64EE" w14:textId="77777777" w:rsidR="00437370" w:rsidRDefault="00437370" w:rsidP="00437370">
      <w:pPr>
        <w:rPr>
          <w:lang w:val="en-GB"/>
        </w:rPr>
      </w:pPr>
    </w:p>
    <w:p w14:paraId="6248FA8A" w14:textId="77777777" w:rsidR="00515CE4" w:rsidRDefault="00515CE4" w:rsidP="00437370">
      <w:pPr>
        <w:rPr>
          <w:lang w:val="en-GB"/>
        </w:rPr>
      </w:pPr>
    </w:p>
    <w:p w14:paraId="24C0788B" w14:textId="77777777" w:rsidR="00513E48" w:rsidRPr="006E76CC" w:rsidRDefault="00513E48" w:rsidP="00513E48">
      <w:pPr>
        <w:pStyle w:val="AnnexNoTitle"/>
        <w:rPr>
          <w:lang w:val="en-GB"/>
        </w:rPr>
      </w:pPr>
      <w:bookmarkStart w:id="3" w:name="_GoBack"/>
      <w:bookmarkEnd w:id="3"/>
      <w:r w:rsidRPr="006E76CC">
        <w:rPr>
          <w:lang w:val="en-GB"/>
        </w:rPr>
        <w:t xml:space="preserve">Annex 3 </w:t>
      </w:r>
      <w:r w:rsidRPr="006E76CC">
        <w:rPr>
          <w:lang w:val="en-GB"/>
        </w:rPr>
        <w:br/>
        <w:t>(normative)</w:t>
      </w:r>
      <w:r w:rsidRPr="006E76CC">
        <w:rPr>
          <w:lang w:val="en-GB"/>
        </w:rPr>
        <w:br/>
      </w:r>
      <w:r w:rsidRPr="006E76CC">
        <w:rPr>
          <w:lang w:val="en-GB"/>
        </w:rPr>
        <w:br/>
        <w:t>Procedure for use of PLUGE test signals</w:t>
      </w:r>
    </w:p>
    <w:p w14:paraId="06DD425E" w14:textId="77777777" w:rsidR="00513E48" w:rsidRPr="006E76CC" w:rsidRDefault="00513E48" w:rsidP="00513E48">
      <w:pPr>
        <w:pStyle w:val="Heading1"/>
        <w:rPr>
          <w:lang w:val="en-GB"/>
        </w:rPr>
      </w:pPr>
      <w:r w:rsidRPr="006E76CC">
        <w:rPr>
          <w:lang w:val="en-GB"/>
        </w:rPr>
        <w:t>1</w:t>
      </w:r>
      <w:r w:rsidRPr="006E76CC">
        <w:rPr>
          <w:lang w:val="en-GB"/>
        </w:rPr>
        <w:tab/>
        <w:t>Standard Dynamic Range (SDR) Television</w:t>
      </w:r>
    </w:p>
    <w:p w14:paraId="7147C9C4" w14:textId="713517DF" w:rsidR="00513E48" w:rsidRPr="006E76CC" w:rsidRDefault="00513E48" w:rsidP="00513E48">
      <w:pPr>
        <w:rPr>
          <w:lang w:val="en-GB"/>
        </w:rPr>
      </w:pPr>
      <w:r w:rsidRPr="006E76CC">
        <w:rPr>
          <w:lang w:val="en-GB"/>
        </w:rPr>
        <w:t>The adjustments described below are very dependent on the viewing conditions and it is preferable to conform to the conditions for viewing distance and ambient illumination contained in Recommendations ITU</w:t>
      </w:r>
      <w:r w:rsidRPr="006E76CC">
        <w:rPr>
          <w:lang w:val="en-GB"/>
        </w:rPr>
        <w:noBreakHyphen/>
        <w:t>R BT.</w:t>
      </w:r>
      <w:r w:rsidR="00E32166">
        <w:rPr>
          <w:lang w:val="en-GB"/>
        </w:rPr>
        <w:t>500</w:t>
      </w:r>
      <w:r w:rsidRPr="006E76CC">
        <w:rPr>
          <w:lang w:val="en-GB"/>
        </w:rPr>
        <w:t xml:space="preserve"> and ITU-R BT.2035:</w:t>
      </w:r>
    </w:p>
    <w:p w14:paraId="6A145831" w14:textId="77777777" w:rsidR="00513E48" w:rsidRPr="006E76CC" w:rsidRDefault="00513E48" w:rsidP="00513E48">
      <w:pPr>
        <w:pStyle w:val="enumlev1"/>
        <w:rPr>
          <w:lang w:val="en-GB"/>
        </w:rPr>
      </w:pPr>
      <w:r w:rsidRPr="006E76CC">
        <w:rPr>
          <w:lang w:val="en-GB"/>
        </w:rPr>
        <w:t>–</w:t>
      </w:r>
      <w:r w:rsidRPr="006E76CC">
        <w:rPr>
          <w:lang w:val="en-GB"/>
        </w:rPr>
        <w:tab/>
        <w:t>the user gain control (legacy “contrast” control) is adjusted such that the centre of the white area (100% video level) reaches the desired luminance of the display;</w:t>
      </w:r>
    </w:p>
    <w:p w14:paraId="29883089" w14:textId="77777777" w:rsidR="00513E48" w:rsidRPr="006E76CC" w:rsidRDefault="00513E48" w:rsidP="00513E48">
      <w:pPr>
        <w:pStyle w:val="enumlev1"/>
        <w:rPr>
          <w:lang w:val="en-GB"/>
        </w:rPr>
      </w:pPr>
      <w:r w:rsidRPr="006E76CC">
        <w:rPr>
          <w:lang w:val="en-GB"/>
        </w:rPr>
        <w:t>–</w:t>
      </w:r>
      <w:r w:rsidRPr="006E76CC">
        <w:rPr>
          <w:lang w:val="en-GB"/>
        </w:rPr>
        <w:tab/>
        <w:t>the user black level lift control (legacy “brightness” control) is adjusted such that the blackest stripe just disappears, whilst the brighter stripe remains visible.</w:t>
      </w:r>
    </w:p>
    <w:p w14:paraId="68BABE5A" w14:textId="77777777" w:rsidR="00513E48" w:rsidRPr="006E76CC" w:rsidRDefault="00513E48" w:rsidP="00513E48">
      <w:pPr>
        <w:pStyle w:val="Heading1"/>
        <w:rPr>
          <w:lang w:val="en-GB"/>
        </w:rPr>
      </w:pPr>
      <w:r w:rsidRPr="006E76CC">
        <w:rPr>
          <w:lang w:val="en-GB"/>
        </w:rPr>
        <w:t>2</w:t>
      </w:r>
      <w:r w:rsidRPr="006E76CC">
        <w:rPr>
          <w:lang w:val="en-GB"/>
        </w:rPr>
        <w:tab/>
        <w:t>High Dynamic Range (HDR) Television</w:t>
      </w:r>
    </w:p>
    <w:p w14:paraId="5F256094" w14:textId="77777777" w:rsidR="00513E48" w:rsidRPr="006E76CC" w:rsidRDefault="00513E48" w:rsidP="00513E48">
      <w:pPr>
        <w:rPr>
          <w:lang w:val="en-GB"/>
        </w:rPr>
      </w:pPr>
      <w:r w:rsidRPr="006E76CC">
        <w:rPr>
          <w:lang w:val="en-GB"/>
        </w:rPr>
        <w:t>The adjustments described below must be conducted in the following order and are very dependent on the viewing conditions. It is preferable to conform to the conditions for the reference viewing environment contained in Recommendation ITU</w:t>
      </w:r>
      <w:r w:rsidRPr="006E76CC">
        <w:rPr>
          <w:lang w:val="en-GB"/>
        </w:rPr>
        <w:noBreakHyphen/>
        <w:t>R BT.2100:</w:t>
      </w:r>
    </w:p>
    <w:p w14:paraId="37F6FE75" w14:textId="77777777" w:rsidR="00513E48" w:rsidRPr="006E76CC" w:rsidRDefault="00513E48" w:rsidP="00513E48">
      <w:pPr>
        <w:pStyle w:val="enumlev1"/>
        <w:rPr>
          <w:lang w:val="en-GB"/>
        </w:rPr>
      </w:pPr>
      <w:r w:rsidRPr="006E76CC">
        <w:rPr>
          <w:lang w:val="en-GB"/>
        </w:rPr>
        <w:t>1.</w:t>
      </w:r>
      <w:r w:rsidRPr="006E76CC">
        <w:rPr>
          <w:lang w:val="en-GB"/>
        </w:rPr>
        <w:tab/>
        <w:t>in the case of HLG only, the display’s system gamma control is adjusted in accordance with the target nominal peak luminance of the display, appropriate for the viewing environment, according to Note 5e of Recommendation ITU</w:t>
      </w:r>
      <w:r w:rsidRPr="006E76CC">
        <w:rPr>
          <w:lang w:val="en-GB"/>
        </w:rPr>
        <w:noBreakHyphen/>
        <w:t>R BT.2100;</w:t>
      </w:r>
    </w:p>
    <w:p w14:paraId="198CAF8A" w14:textId="77777777" w:rsidR="00513E48" w:rsidRPr="006E76CC" w:rsidRDefault="00513E48" w:rsidP="00513E48">
      <w:pPr>
        <w:pStyle w:val="enumlev1"/>
        <w:rPr>
          <w:lang w:val="en-GB"/>
        </w:rPr>
      </w:pPr>
      <w:r w:rsidRPr="006E76CC">
        <w:rPr>
          <w:lang w:val="en-GB"/>
        </w:rPr>
        <w:t>2.</w:t>
      </w:r>
      <w:r w:rsidRPr="006E76CC">
        <w:rPr>
          <w:lang w:val="en-GB"/>
        </w:rPr>
        <w:tab/>
        <w:t>for HLG only</w:t>
      </w:r>
      <w:r w:rsidRPr="00967B5B">
        <w:rPr>
          <w:rStyle w:val="FootnoteReference"/>
        </w:rPr>
        <w:footnoteReference w:id="9"/>
      </w:r>
      <w:r w:rsidRPr="006E76CC">
        <w:rPr>
          <w:lang w:val="en-GB"/>
        </w:rPr>
        <w:t xml:space="preserve">, the user black level lift control is first set to zero and the user gain control is then adjusted such that the centre of the Higher level area has the nominal luminance value corresponding to code value specified in Table 3; </w:t>
      </w:r>
    </w:p>
    <w:p w14:paraId="4536FD3A" w14:textId="77777777" w:rsidR="00513E48" w:rsidRPr="006E76CC" w:rsidRDefault="00513E48" w:rsidP="00513E48">
      <w:pPr>
        <w:pStyle w:val="enumlev1"/>
        <w:rPr>
          <w:lang w:val="en-GB"/>
        </w:rPr>
      </w:pPr>
      <w:r w:rsidRPr="006E76CC">
        <w:rPr>
          <w:lang w:val="en-GB"/>
        </w:rPr>
        <w:t>3.</w:t>
      </w:r>
      <w:r w:rsidRPr="006E76CC">
        <w:rPr>
          <w:lang w:val="en-GB"/>
        </w:rPr>
        <w:tab/>
        <w:t>in the case of HLG only, a further adjustment to the system gamma can be made to compensate for non-reference viewing environments. See Note 5f of Recommendation ITU</w:t>
      </w:r>
      <w:r w:rsidRPr="006E76CC">
        <w:rPr>
          <w:lang w:val="en-GB"/>
        </w:rPr>
        <w:noBreakHyphen/>
        <w:t>R BT.2100 and Annex 5;</w:t>
      </w:r>
    </w:p>
    <w:p w14:paraId="699D6778" w14:textId="77777777" w:rsidR="00513E48" w:rsidRPr="006E76CC" w:rsidRDefault="00513E48" w:rsidP="00513E48">
      <w:pPr>
        <w:pStyle w:val="enumlev1"/>
        <w:rPr>
          <w:lang w:val="en-GB"/>
        </w:rPr>
      </w:pPr>
      <w:r w:rsidRPr="006E76CC">
        <w:rPr>
          <w:lang w:val="en-GB"/>
        </w:rPr>
        <w:t>4.</w:t>
      </w:r>
      <w:r w:rsidRPr="006E76CC">
        <w:rPr>
          <w:lang w:val="en-GB"/>
        </w:rPr>
        <w:tab/>
        <w:t>for both PQ and HLG, the user black level lift control is adjusted such that the blackest stripe just disappears, whilst the brighter stripe remains visible. In a non-reference viewing environment, a black level control for a PQ display may be applied as described in Annex 4 with respect to the PQ EOTF specified in Recommendation ITU</w:t>
      </w:r>
      <w:r w:rsidRPr="006E76CC">
        <w:rPr>
          <w:lang w:val="en-GB"/>
        </w:rPr>
        <w:noBreakHyphen/>
        <w:t>R BT.2100.</w:t>
      </w:r>
    </w:p>
    <w:p w14:paraId="569758C9" w14:textId="77777777" w:rsidR="00513E48" w:rsidRDefault="00513E48" w:rsidP="00513E48">
      <w:pPr>
        <w:rPr>
          <w:lang w:val="en-GB"/>
        </w:rPr>
      </w:pPr>
    </w:p>
    <w:p w14:paraId="0735E9F8" w14:textId="77777777" w:rsidR="00515CE4" w:rsidRDefault="00515CE4" w:rsidP="00513E48">
      <w:pPr>
        <w:rPr>
          <w:lang w:val="en-GB"/>
        </w:rPr>
      </w:pPr>
    </w:p>
    <w:p w14:paraId="3A5D857E" w14:textId="77777777" w:rsidR="00513E48" w:rsidRPr="006E76CC" w:rsidRDefault="00513E48" w:rsidP="00513E48">
      <w:pPr>
        <w:pStyle w:val="AnnexNoTitle"/>
        <w:rPr>
          <w:lang w:val="en-GB"/>
        </w:rPr>
      </w:pPr>
      <w:r w:rsidRPr="006E76CC">
        <w:rPr>
          <w:lang w:val="en-GB"/>
        </w:rPr>
        <w:t xml:space="preserve">Annex 4 </w:t>
      </w:r>
      <w:r w:rsidRPr="006E76CC">
        <w:rPr>
          <w:lang w:val="en-GB"/>
        </w:rPr>
        <w:br/>
        <w:t>(informative)</w:t>
      </w:r>
      <w:r w:rsidRPr="006E76CC">
        <w:rPr>
          <w:lang w:val="en-GB"/>
        </w:rPr>
        <w:br/>
      </w:r>
      <w:r w:rsidRPr="006E76CC">
        <w:rPr>
          <w:lang w:val="en-GB"/>
        </w:rPr>
        <w:br/>
        <w:t xml:space="preserve">Black level control for PQ displays </w:t>
      </w:r>
    </w:p>
    <w:p w14:paraId="30D707AB" w14:textId="77777777" w:rsidR="00513E48" w:rsidRPr="006E76CC" w:rsidRDefault="00513E48" w:rsidP="00513E48">
      <w:pPr>
        <w:pStyle w:val="Normalaftertitle"/>
        <w:rPr>
          <w:lang w:val="en-GB"/>
        </w:rPr>
      </w:pPr>
      <w:r w:rsidRPr="006E76CC">
        <w:rPr>
          <w:lang w:val="en-GB"/>
        </w:rPr>
        <w:t xml:space="preserve">To enable the PQ PLUGE adjustment, the signal </w:t>
      </w:r>
      <w:r w:rsidRPr="00967B5B">
        <w:rPr>
          <w:position w:val="-4"/>
        </w:rPr>
        <w:object w:dxaOrig="300" w:dyaOrig="260" w14:anchorId="4C85FB3C">
          <v:shape id="_x0000_i1029" type="#_x0000_t75" style="width:18.25pt;height:11.8pt" o:ole="">
            <v:imagedata r:id="rId22" o:title=""/>
          </v:shape>
          <o:OLEObject Type="Embed" ProgID="Equation.3" ShapeID="_x0000_i1029" DrawAspect="Content" ObjectID="_1644297613" r:id="rId23"/>
        </w:object>
      </w:r>
      <w:r w:rsidRPr="006E76CC">
        <w:rPr>
          <w:lang w:val="en-GB"/>
        </w:rPr>
        <w:t>that is applied in the PQ EOTF</w:t>
      </w:r>
      <w:r w:rsidRPr="00967B5B">
        <w:rPr>
          <w:rStyle w:val="FootnoteReference"/>
        </w:rPr>
        <w:footnoteReference w:id="10"/>
      </w:r>
      <w:r w:rsidRPr="006E76CC">
        <w:rPr>
          <w:lang w:val="en-GB"/>
        </w:rPr>
        <w:t xml:space="preserve"> may be replaced by the signal</w:t>
      </w:r>
      <w:r w:rsidRPr="00967B5B">
        <w:rPr>
          <w:position w:val="-10"/>
        </w:rPr>
        <w:object w:dxaOrig="1520" w:dyaOrig="320" w14:anchorId="4B04007E">
          <v:shape id="_x0000_i1030" type="#_x0000_t75" style="width:79pt;height:18.25pt" o:ole="">
            <v:imagedata r:id="rId24" o:title=""/>
          </v:shape>
          <o:OLEObject Type="Embed" ProgID="Equation.3" ShapeID="_x0000_i1030" DrawAspect="Content" ObjectID="_1644297614" r:id="rId25"/>
        </w:object>
      </w:r>
      <w:r w:rsidRPr="006E76CC">
        <w:rPr>
          <w:lang w:val="en-GB"/>
        </w:rPr>
        <w:t>:</w:t>
      </w:r>
    </w:p>
    <w:p w14:paraId="444DFD3E" w14:textId="77777777" w:rsidR="00513E48" w:rsidRPr="00967B5B" w:rsidRDefault="00513E48" w:rsidP="00513E48">
      <w:pPr>
        <w:pStyle w:val="Equation"/>
      </w:pPr>
      <w:r w:rsidRPr="006E76CC">
        <w:rPr>
          <w:lang w:val="en-GB"/>
        </w:rPr>
        <w:tab/>
      </w:r>
      <w:r w:rsidRPr="006E76CC">
        <w:rPr>
          <w:lang w:val="en-GB"/>
        </w:rPr>
        <w:tab/>
      </w:r>
      <w:r w:rsidRPr="00967B5B">
        <w:object w:dxaOrig="2760" w:dyaOrig="340" w14:anchorId="7393B77D">
          <v:shape id="_x0000_i1031" type="#_x0000_t75" style="width:138.65pt;height:18.25pt" o:ole="">
            <v:imagedata r:id="rId26" o:title=""/>
          </v:shape>
          <o:OLEObject Type="Embed" ProgID="Equation.3" ShapeID="_x0000_i1031" DrawAspect="Content" ObjectID="_1644297615" r:id="rId27"/>
        </w:object>
      </w:r>
    </w:p>
    <w:p w14:paraId="7EF9105B" w14:textId="77777777" w:rsidR="00513E48" w:rsidRPr="00432130" w:rsidRDefault="00513E48" w:rsidP="00513E48">
      <w:pPr>
        <w:rPr>
          <w:lang w:val="en-GB"/>
        </w:rPr>
      </w:pPr>
      <w:r w:rsidRPr="00432130">
        <w:rPr>
          <w:lang w:val="en-GB"/>
        </w:rPr>
        <w:t>where:</w:t>
      </w:r>
      <w:r w:rsidRPr="00432130" w:rsidDel="006036C1">
        <w:rPr>
          <w:lang w:val="en-GB"/>
        </w:rPr>
        <w:t xml:space="preserve"> </w:t>
      </w:r>
    </w:p>
    <w:p w14:paraId="33F57549" w14:textId="77777777" w:rsidR="00513E48" w:rsidRPr="00967B5B" w:rsidRDefault="00513E48" w:rsidP="00E83F46">
      <w:pPr>
        <w:pStyle w:val="Equationlegend"/>
      </w:pPr>
      <w:r w:rsidRPr="00967B5B">
        <w:rPr>
          <w:i/>
        </w:rPr>
        <w:tab/>
        <w:t>E'</w:t>
      </w:r>
      <w:r w:rsidR="00E83F46">
        <w:rPr>
          <w:i/>
          <w:iCs/>
        </w:rPr>
        <w:t> </w:t>
      </w:r>
      <w:r w:rsidR="00E83F46">
        <w:t>:</w:t>
      </w:r>
      <w:r w:rsidRPr="00967B5B">
        <w:tab/>
        <w:t>denotes a non-linear PQ colour value {</w:t>
      </w:r>
      <w:r w:rsidRPr="00967B5B">
        <w:rPr>
          <w:i/>
        </w:rPr>
        <w:t>R', G', B'</w:t>
      </w:r>
      <w:r w:rsidR="003410D3">
        <w:t>}</w:t>
      </w:r>
    </w:p>
    <w:p w14:paraId="6AA13FAB" w14:textId="77777777" w:rsidR="00513E48" w:rsidRPr="00967B5B" w:rsidRDefault="00513E48" w:rsidP="00E83F46">
      <w:pPr>
        <w:pStyle w:val="Equationlegend"/>
      </w:pPr>
      <w:r w:rsidRPr="00967B5B">
        <w:rPr>
          <w:i/>
        </w:rPr>
        <w:tab/>
        <w:t>F</w:t>
      </w:r>
      <w:r w:rsidRPr="00967B5B">
        <w:rPr>
          <w:i/>
          <w:vertAlign w:val="subscript"/>
        </w:rPr>
        <w:t>D</w:t>
      </w:r>
      <w:r w:rsidR="00E83F46">
        <w:rPr>
          <w:i/>
          <w:iCs/>
        </w:rPr>
        <w:t> </w:t>
      </w:r>
      <w:r w:rsidR="00E83F46">
        <w:t>:</w:t>
      </w:r>
      <w:r w:rsidRPr="00967B5B">
        <w:tab/>
        <w:t>is the luminance</w:t>
      </w:r>
      <w:r w:rsidRPr="00967B5B">
        <w:rPr>
          <w:rStyle w:val="FootnoteReference"/>
        </w:rPr>
        <w:footnoteReference w:id="11"/>
      </w:r>
      <w:r w:rsidRPr="00967B5B">
        <w:t xml:space="preserve"> of an adjusted displayed linear component {</w:t>
      </w:r>
      <w:r w:rsidRPr="00967B5B">
        <w:rPr>
          <w:i/>
        </w:rPr>
        <w:t>R</w:t>
      </w:r>
      <w:r w:rsidRPr="00967B5B">
        <w:rPr>
          <w:i/>
          <w:vertAlign w:val="subscript"/>
        </w:rPr>
        <w:t>D</w:t>
      </w:r>
      <w:r w:rsidRPr="00967B5B">
        <w:rPr>
          <w:i/>
        </w:rPr>
        <w:t>, G</w:t>
      </w:r>
      <w:r w:rsidRPr="00967B5B">
        <w:rPr>
          <w:i/>
          <w:vertAlign w:val="subscript"/>
        </w:rPr>
        <w:t>D</w:t>
      </w:r>
      <w:r w:rsidRPr="00967B5B">
        <w:rPr>
          <w:i/>
        </w:rPr>
        <w:t>, B</w:t>
      </w:r>
      <w:r w:rsidRPr="00967B5B">
        <w:rPr>
          <w:i/>
          <w:vertAlign w:val="subscript"/>
        </w:rPr>
        <w:t>D</w:t>
      </w:r>
      <w:r w:rsidRPr="00967B5B">
        <w:t>} in cd/m</w:t>
      </w:r>
      <w:r w:rsidRPr="00967B5B">
        <w:rPr>
          <w:vertAlign w:val="superscript"/>
        </w:rPr>
        <w:t>2</w:t>
      </w:r>
    </w:p>
    <w:p w14:paraId="47146E45" w14:textId="77777777" w:rsidR="00513E48" w:rsidRPr="00967B5B" w:rsidRDefault="00513E48" w:rsidP="00D8221D">
      <w:pPr>
        <w:pStyle w:val="Equationlegend"/>
      </w:pPr>
      <w:r w:rsidRPr="00967B5B">
        <w:tab/>
      </w:r>
      <w:r w:rsidR="00D8221D" w:rsidRPr="00D8221D">
        <w:rPr>
          <w:i/>
          <w:iCs/>
        </w:rPr>
        <w:t>b</w:t>
      </w:r>
      <w:r w:rsidR="00E83F46">
        <w:rPr>
          <w:i/>
          <w:iCs/>
        </w:rPr>
        <w:t> </w:t>
      </w:r>
      <w:r w:rsidR="00E83F46">
        <w:t>:</w:t>
      </w:r>
      <w:r w:rsidRPr="00967B5B">
        <w:tab/>
        <w:t>is the variable fo</w:t>
      </w:r>
      <w:r w:rsidR="003410D3">
        <w:t>r user black level lift control</w:t>
      </w:r>
    </w:p>
    <w:p w14:paraId="75D71D29" w14:textId="77777777" w:rsidR="00513E48" w:rsidRPr="00967B5B" w:rsidRDefault="00513E48" w:rsidP="00513E48">
      <w:pPr>
        <w:pStyle w:val="Equationlegend"/>
        <w:keepNext/>
      </w:pPr>
      <w:r w:rsidRPr="00967B5B">
        <w:rPr>
          <w:i/>
        </w:rPr>
        <w:tab/>
        <w:t>a</w:t>
      </w:r>
      <w:r w:rsidR="00E83F46">
        <w:rPr>
          <w:i/>
          <w:iCs/>
        </w:rPr>
        <w:t> </w:t>
      </w:r>
      <w:r w:rsidR="00E83F46">
        <w:t>:</w:t>
      </w:r>
      <w:r w:rsidRPr="00967B5B">
        <w:tab/>
        <w:t>is an attenuation factor</w:t>
      </w:r>
      <w:r w:rsidRPr="00967B5B">
        <w:rPr>
          <w:rStyle w:val="FootnoteReference"/>
        </w:rPr>
        <w:footnoteReference w:id="12"/>
      </w:r>
      <w:r w:rsidRPr="00967B5B">
        <w:t xml:space="preserve"> that maintains a constant value of luminance </w:t>
      </w:r>
      <w:r w:rsidRPr="00967B5B">
        <w:rPr>
          <w:i/>
        </w:rPr>
        <w:t>F</w:t>
      </w:r>
      <w:r w:rsidRPr="00967B5B">
        <w:rPr>
          <w:i/>
          <w:vertAlign w:val="subscript"/>
        </w:rPr>
        <w:t>D</w:t>
      </w:r>
      <w:r w:rsidRPr="00967B5B">
        <w:rPr>
          <w:i/>
        </w:rPr>
        <w:t xml:space="preserve"> </w:t>
      </w:r>
      <w:r w:rsidRPr="00967B5B">
        <w:t xml:space="preserve">= </w:t>
      </w:r>
      <w:r w:rsidRPr="00967B5B">
        <w:rPr>
          <w:i/>
        </w:rPr>
        <w:t>L</w:t>
      </w:r>
      <w:r w:rsidRPr="00967B5B">
        <w:rPr>
          <w:i/>
          <w:vertAlign w:val="subscript"/>
        </w:rPr>
        <w:t>m</w:t>
      </w:r>
      <w:r w:rsidRPr="00967B5B">
        <w:t xml:space="preserve">, for </w:t>
      </w:r>
      <w:r w:rsidRPr="00967B5B">
        <w:rPr>
          <w:i/>
        </w:rPr>
        <w:t>E'</w:t>
      </w:r>
      <w:r w:rsidRPr="00967B5B">
        <w:t xml:space="preserve"> = </w:t>
      </w:r>
      <w:r w:rsidRPr="00967B5B">
        <w:rPr>
          <w:i/>
        </w:rPr>
        <w:t>E'</w:t>
      </w:r>
      <w:r w:rsidRPr="00967B5B">
        <w:rPr>
          <w:i/>
          <w:vertAlign w:val="subscript"/>
        </w:rPr>
        <w:t>m</w:t>
      </w:r>
      <w:r w:rsidRPr="00967B5B">
        <w:t xml:space="preserve"> , as </w:t>
      </w:r>
      <w:r w:rsidRPr="00967B5B">
        <w:rPr>
          <w:i/>
        </w:rPr>
        <w:t>b</w:t>
      </w:r>
      <w:r w:rsidRPr="00967B5B">
        <w:t xml:space="preserve"> is adjusted:</w:t>
      </w:r>
    </w:p>
    <w:p w14:paraId="5886B4C4" w14:textId="77777777" w:rsidR="00513E48" w:rsidRPr="00967B5B" w:rsidRDefault="00513E48" w:rsidP="00513E48">
      <w:pPr>
        <w:pStyle w:val="Equation"/>
      </w:pPr>
      <w:r w:rsidRPr="006E76CC">
        <w:rPr>
          <w:lang w:val="en-GB"/>
        </w:rPr>
        <w:tab/>
      </w:r>
      <w:r w:rsidRPr="006E76CC">
        <w:rPr>
          <w:lang w:val="en-GB"/>
        </w:rPr>
        <w:tab/>
      </w:r>
      <w:r w:rsidRPr="00967B5B">
        <w:object w:dxaOrig="2120" w:dyaOrig="380" w14:anchorId="04F32ED3">
          <v:shape id="_x0000_i1032" type="#_x0000_t75" style="width:113.9pt;height:17.75pt" o:ole="">
            <v:imagedata r:id="rId28" o:title=""/>
          </v:shape>
          <o:OLEObject Type="Embed" ProgID="Equation.3" ShapeID="_x0000_i1032" DrawAspect="Content" ObjectID="_1644297616" r:id="rId29"/>
        </w:object>
      </w:r>
    </w:p>
    <w:p w14:paraId="42D19B3E" w14:textId="77777777" w:rsidR="00513E48" w:rsidRPr="00967B5B" w:rsidRDefault="00513E48" w:rsidP="00E83F46">
      <w:pPr>
        <w:pStyle w:val="Equationlegend"/>
      </w:pPr>
      <w:r w:rsidRPr="00967B5B">
        <w:rPr>
          <w:i/>
        </w:rPr>
        <w:tab/>
        <w:t>L</w:t>
      </w:r>
      <w:r w:rsidRPr="00967B5B">
        <w:rPr>
          <w:i/>
          <w:vertAlign w:val="subscript"/>
        </w:rPr>
        <w:t>m</w:t>
      </w:r>
      <w:r w:rsidR="00E83F46">
        <w:rPr>
          <w:i/>
          <w:iCs/>
        </w:rPr>
        <w:t> </w:t>
      </w:r>
      <w:r w:rsidR="00E83F46">
        <w:t>:</w:t>
      </w:r>
      <w:r w:rsidRPr="00967B5B">
        <w:rPr>
          <w:vertAlign w:val="subscript"/>
        </w:rPr>
        <w:tab/>
      </w:r>
      <w:r w:rsidRPr="00967B5B">
        <w:t>is the maximum</w:t>
      </w:r>
      <w:r w:rsidR="003410D3">
        <w:t xml:space="preserve"> rated luminance of the display</w:t>
      </w:r>
    </w:p>
    <w:p w14:paraId="7E3D83C5" w14:textId="77777777" w:rsidR="00513E48" w:rsidRPr="00967B5B" w:rsidRDefault="00513E48" w:rsidP="00515CE4">
      <w:pPr>
        <w:pStyle w:val="Equationlegend"/>
        <w:keepNext/>
        <w:keepLines/>
      </w:pPr>
      <w:r w:rsidRPr="00967B5B">
        <w:tab/>
      </w:r>
      <w:r w:rsidRPr="00967B5B">
        <w:rPr>
          <w:i/>
        </w:rPr>
        <w:t>E'</w:t>
      </w:r>
      <w:r w:rsidRPr="00967B5B">
        <w:rPr>
          <w:i/>
          <w:vertAlign w:val="subscript"/>
        </w:rPr>
        <w:t>m</w:t>
      </w:r>
      <w:r w:rsidR="00E83F46">
        <w:rPr>
          <w:i/>
          <w:iCs/>
        </w:rPr>
        <w:t> </w:t>
      </w:r>
      <w:r w:rsidR="00E83F46">
        <w:t>:</w:t>
      </w:r>
      <w:r w:rsidRPr="00967B5B">
        <w:tab/>
        <w:t xml:space="preserve">is the value of </w:t>
      </w:r>
      <w:r w:rsidRPr="00967B5B">
        <w:rPr>
          <w:i/>
        </w:rPr>
        <w:t>E'</w:t>
      </w:r>
      <w:r w:rsidRPr="00967B5B">
        <w:t xml:space="preserve"> that produces the maximum rated luminance for the display:</w:t>
      </w:r>
    </w:p>
    <w:p w14:paraId="18F50C23" w14:textId="77777777" w:rsidR="00513E48" w:rsidRPr="00967B5B" w:rsidRDefault="00513E48" w:rsidP="00513E48">
      <w:pPr>
        <w:pStyle w:val="Equation"/>
      </w:pPr>
      <w:r w:rsidRPr="006E76CC">
        <w:rPr>
          <w:lang w:val="en-GB"/>
        </w:rPr>
        <w:tab/>
      </w:r>
      <w:r w:rsidRPr="006E76CC">
        <w:rPr>
          <w:lang w:val="en-GB"/>
        </w:rPr>
        <w:tab/>
      </w:r>
      <w:r w:rsidRPr="00967B5B">
        <w:object w:dxaOrig="1800" w:dyaOrig="380" w14:anchorId="0058043C">
          <v:shape id="_x0000_i1033" type="#_x0000_t75" style="width:101.55pt;height:17.75pt" o:ole="">
            <v:imagedata r:id="rId30" o:title=""/>
          </v:shape>
          <o:OLEObject Type="Embed" ProgID="Equation.3" ShapeID="_x0000_i1033" DrawAspect="Content" ObjectID="_1644297617" r:id="rId31"/>
        </w:object>
      </w:r>
    </w:p>
    <w:p w14:paraId="0BDF6007" w14:textId="77777777" w:rsidR="00513E48" w:rsidRPr="00967B5B" w:rsidRDefault="00513E48" w:rsidP="00513E48">
      <w:pPr>
        <w:pStyle w:val="Equationlegend"/>
      </w:pPr>
    </w:p>
    <w:p w14:paraId="1373A0B2" w14:textId="77777777" w:rsidR="00513E48" w:rsidRPr="00967B5B" w:rsidRDefault="00513E48" w:rsidP="00513E48"/>
    <w:p w14:paraId="55E89053" w14:textId="77777777" w:rsidR="00513E48" w:rsidRPr="006E76CC" w:rsidRDefault="00513E48" w:rsidP="00513E48">
      <w:pPr>
        <w:pStyle w:val="AnnexNoTitle"/>
        <w:rPr>
          <w:lang w:val="en-GB"/>
        </w:rPr>
      </w:pPr>
      <w:r w:rsidRPr="006E76CC">
        <w:rPr>
          <w:lang w:val="en-GB"/>
        </w:rPr>
        <w:t xml:space="preserve">Annex 5 </w:t>
      </w:r>
      <w:r w:rsidRPr="006E76CC">
        <w:rPr>
          <w:lang w:val="en-GB"/>
        </w:rPr>
        <w:br/>
        <w:t>(informative)</w:t>
      </w:r>
      <w:r w:rsidRPr="006E76CC">
        <w:rPr>
          <w:lang w:val="en-GB"/>
        </w:rPr>
        <w:br/>
      </w:r>
      <w:r w:rsidRPr="006E76CC">
        <w:rPr>
          <w:lang w:val="en-GB"/>
        </w:rPr>
        <w:br/>
        <w:t>HLG display gamma adjustment in a non-reference viewing environment</w:t>
      </w:r>
    </w:p>
    <w:p w14:paraId="55F59AD1" w14:textId="77777777" w:rsidR="00513E48" w:rsidRPr="006E76CC" w:rsidRDefault="00513E48" w:rsidP="00513E48">
      <w:pPr>
        <w:pStyle w:val="Normalaftertitle"/>
        <w:rPr>
          <w:lang w:val="en-GB"/>
        </w:rPr>
      </w:pPr>
      <w:r w:rsidRPr="006E76CC">
        <w:rPr>
          <w:lang w:val="en-GB"/>
        </w:rPr>
        <w:t>Note 5f of Recommendation ITU-R BT.2100 recognises that the HLG display gamma may need to be reduced in brighter viewing environments, to compensate for the differences in the adaptation state of the eye. The following equation can be used to determine how the display gamma may be adjusted in non-reference viewing environments:</w:t>
      </w:r>
    </w:p>
    <w:p w14:paraId="4A411586" w14:textId="77777777" w:rsidR="00513E48" w:rsidRPr="00967B5B" w:rsidRDefault="00513E48" w:rsidP="00513E48">
      <w:pPr>
        <w:pStyle w:val="Equation"/>
      </w:pPr>
      <w:r w:rsidRPr="006E76CC">
        <w:rPr>
          <w:lang w:val="en-GB"/>
        </w:rPr>
        <w:tab/>
      </w:r>
      <w:r w:rsidRPr="006E76CC">
        <w:rPr>
          <w:lang w:val="en-GB"/>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bright</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w:rPr>
                <w:rFonts w:ascii="Cambria Math" w:hAnsi="Cambria Math"/>
              </w:rPr>
              <m:t>ref</m:t>
            </m:r>
          </m:sub>
        </m:sSub>
        <m:r>
          <w:rPr>
            <w:rFonts w:ascii="Cambria Math" w:hAnsi="Cambria Math"/>
          </w:rPr>
          <m:t>-0.076</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amb</m:t>
                    </m:r>
                  </m:sub>
                </m:sSub>
              </m:num>
              <m:den>
                <m:r>
                  <w:rPr>
                    <w:rFonts w:ascii="Cambria Math" w:hAnsi="Cambria Math"/>
                  </w:rPr>
                  <m:t>5</m:t>
                </m:r>
              </m:den>
            </m:f>
            <m:r>
              <w:rPr>
                <w:rFonts w:ascii="Cambria Math" w:hAnsi="Cambria Math"/>
              </w:rPr>
              <m:t>)</m:t>
            </m:r>
          </m:e>
        </m:func>
      </m:oMath>
    </w:p>
    <w:p w14:paraId="3DE3881A" w14:textId="77777777" w:rsidR="00513E48" w:rsidRPr="00432130" w:rsidRDefault="00513E48" w:rsidP="00513E48">
      <w:pPr>
        <w:rPr>
          <w:lang w:val="en-GB"/>
        </w:rPr>
      </w:pPr>
      <w:r w:rsidRPr="00432130">
        <w:rPr>
          <w:lang w:val="en-GB"/>
        </w:rPr>
        <w:t>where:</w:t>
      </w:r>
    </w:p>
    <w:p w14:paraId="5CE91FCA" w14:textId="77777777" w:rsidR="00513E48" w:rsidRPr="00967B5B" w:rsidRDefault="00513E48" w:rsidP="00E83F46">
      <w:pPr>
        <w:pStyle w:val="Equationlegend"/>
      </w:pPr>
      <w:r w:rsidRPr="00967B5B">
        <w:tab/>
        <w:t>γ</w:t>
      </w:r>
      <w:r w:rsidRPr="00967B5B">
        <w:rPr>
          <w:i/>
          <w:iCs/>
          <w:vertAlign w:val="subscript"/>
        </w:rPr>
        <w:t xml:space="preserve">bright </w:t>
      </w:r>
      <w:r w:rsidR="00E83F46">
        <w:rPr>
          <w:i/>
          <w:iCs/>
        </w:rPr>
        <w:t> </w:t>
      </w:r>
      <w:r w:rsidR="00E83F46">
        <w:t>:</w:t>
      </w:r>
      <w:r w:rsidRPr="00967B5B">
        <w:tab/>
        <w:t>system gamma for display surrounds greater than 5 cd/m</w:t>
      </w:r>
      <w:r w:rsidRPr="00967B5B">
        <w:rPr>
          <w:vertAlign w:val="superscript"/>
        </w:rPr>
        <w:t>2</w:t>
      </w:r>
    </w:p>
    <w:p w14:paraId="76757A1F" w14:textId="77777777" w:rsidR="00513E48" w:rsidRPr="00967B5B" w:rsidRDefault="00513E48" w:rsidP="00E83F46">
      <w:pPr>
        <w:pStyle w:val="Equationlegend"/>
      </w:pPr>
      <w:r w:rsidRPr="00967B5B">
        <w:tab/>
        <w:t>γ</w:t>
      </w:r>
      <w:r w:rsidRPr="00967B5B">
        <w:rPr>
          <w:vertAlign w:val="subscript"/>
        </w:rPr>
        <w:t xml:space="preserve">ref </w:t>
      </w:r>
      <w:r w:rsidR="00E83F46">
        <w:rPr>
          <w:i/>
          <w:iCs/>
        </w:rPr>
        <w:t> </w:t>
      </w:r>
      <w:r w:rsidR="00E83F46">
        <w:t>:</w:t>
      </w:r>
      <w:r w:rsidRPr="00967B5B">
        <w:tab/>
        <w:t>system gamma for reference environment, calculated according to Recommendation ITU-R BT.2100-1 Note 5e</w:t>
      </w:r>
    </w:p>
    <w:p w14:paraId="13DAED20" w14:textId="77777777" w:rsidR="00513E48" w:rsidRPr="00967B5B" w:rsidRDefault="00513E48" w:rsidP="00E438D4">
      <w:pPr>
        <w:pStyle w:val="Equationlegend"/>
      </w:pPr>
      <w:r w:rsidRPr="00967B5B">
        <w:rPr>
          <w:i/>
          <w:iCs/>
        </w:rPr>
        <w:tab/>
      </w:r>
      <w:r w:rsidRPr="001B5A5F">
        <w:rPr>
          <w:i/>
          <w:iCs/>
        </w:rPr>
        <w:t>L</w:t>
      </w:r>
      <w:r w:rsidRPr="001B5A5F">
        <w:rPr>
          <w:i/>
          <w:iCs/>
          <w:vertAlign w:val="subscript"/>
        </w:rPr>
        <w:t>amb</w:t>
      </w:r>
      <w:r w:rsidR="00E83F46" w:rsidRPr="001B5A5F">
        <w:rPr>
          <w:i/>
          <w:iCs/>
        </w:rPr>
        <w:t> </w:t>
      </w:r>
      <w:r w:rsidR="00E83F46" w:rsidRPr="001B5A5F">
        <w:t>:</w:t>
      </w:r>
      <w:r w:rsidRPr="001B5A5F">
        <w:tab/>
        <w:t>ambient luminance level in cd/m</w:t>
      </w:r>
      <w:r w:rsidRPr="001B5A5F">
        <w:rPr>
          <w:vertAlign w:val="superscript"/>
        </w:rPr>
        <w:t>2</w:t>
      </w:r>
      <w:r w:rsidRPr="001B5A5F">
        <w:t>.</w:t>
      </w:r>
    </w:p>
    <w:p w14:paraId="50C7B3D3" w14:textId="77777777" w:rsidR="00513E48" w:rsidRDefault="00513E48" w:rsidP="00513E48">
      <w:pPr>
        <w:tabs>
          <w:tab w:val="right" w:pos="1871"/>
          <w:tab w:val="left" w:pos="2041"/>
        </w:tabs>
        <w:rPr>
          <w:lang w:val="en-GB"/>
        </w:rPr>
      </w:pPr>
      <w:r w:rsidRPr="006E76CC">
        <w:rPr>
          <w:lang w:val="en-GB"/>
        </w:rPr>
        <w:t>By adjusting the display gamma to compensate for non-reference viewing environments in this way, more consistent results may be achieved in a wide range of production environments.</w:t>
      </w:r>
    </w:p>
    <w:p w14:paraId="184A7F45" w14:textId="77777777" w:rsidR="00515CE4" w:rsidRPr="006E76CC" w:rsidRDefault="00515CE4" w:rsidP="00513E48">
      <w:pPr>
        <w:tabs>
          <w:tab w:val="right" w:pos="1871"/>
          <w:tab w:val="left" w:pos="2041"/>
        </w:tabs>
        <w:rPr>
          <w:lang w:val="en-GB"/>
        </w:rPr>
      </w:pPr>
    </w:p>
    <w:p w14:paraId="7D0136D4" w14:textId="77777777" w:rsidR="00513E48" w:rsidRPr="00967B5B" w:rsidRDefault="00513E48" w:rsidP="00515CE4">
      <w:pPr>
        <w:pStyle w:val="Line"/>
      </w:pPr>
    </w:p>
    <w:sectPr w:rsidR="00513E48" w:rsidRPr="00967B5B" w:rsidSect="007565CC">
      <w:headerReference w:type="default" r:id="rId3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B8B6E" w14:textId="77777777" w:rsidR="00D94BA8" w:rsidRDefault="00D94BA8">
      <w:r>
        <w:separator/>
      </w:r>
    </w:p>
  </w:endnote>
  <w:endnote w:type="continuationSeparator" w:id="0">
    <w:p w14:paraId="1E9D6DF6" w14:textId="77777777" w:rsidR="00D94BA8" w:rsidRDefault="00D9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73262" w14:textId="77777777" w:rsidR="00D94BA8" w:rsidRDefault="00D94BA8">
      <w:r>
        <w:separator/>
      </w:r>
    </w:p>
  </w:footnote>
  <w:footnote w:type="continuationSeparator" w:id="0">
    <w:p w14:paraId="31F1F017" w14:textId="77777777" w:rsidR="00D94BA8" w:rsidRDefault="00D94BA8">
      <w:r>
        <w:continuationSeparator/>
      </w:r>
    </w:p>
  </w:footnote>
  <w:footnote w:id="1">
    <w:p w14:paraId="56A5262D" w14:textId="77777777" w:rsidR="003F1CF4" w:rsidRPr="0096177A" w:rsidRDefault="003F1CF4" w:rsidP="003F1CF4">
      <w:pPr>
        <w:pStyle w:val="FootnoteText"/>
        <w:rPr>
          <w:lang w:val="en-GB"/>
        </w:rPr>
      </w:pPr>
      <w:r w:rsidRPr="0096177A">
        <w:rPr>
          <w:rStyle w:val="FootnoteReference"/>
          <w:lang w:val="en-GB"/>
        </w:rPr>
        <w:t>*</w:t>
      </w:r>
      <w:r w:rsidRPr="0096177A">
        <w:rPr>
          <w:lang w:val="en-GB"/>
        </w:rPr>
        <w:t xml:space="preserve"> </w:t>
      </w:r>
      <w:r w:rsidRPr="0096177A">
        <w:rPr>
          <w:lang w:val="en-GB"/>
        </w:rPr>
        <w:tab/>
      </w:r>
      <w:r w:rsidRPr="0096177A">
        <w:rPr>
          <w:szCs w:val="22"/>
          <w:lang w:val="en-GB"/>
        </w:rPr>
        <w:t>Radiocommunication Study Group 6 made editorial amendments to this Recommendation in February 2020 in accordance with Resolution ITU-R 1.</w:t>
      </w:r>
    </w:p>
  </w:footnote>
  <w:footnote w:id="2">
    <w:p w14:paraId="1EDA6B45" w14:textId="77777777" w:rsidR="00246087" w:rsidRPr="006E76CC" w:rsidRDefault="00246087" w:rsidP="00513E48">
      <w:pPr>
        <w:pStyle w:val="FootnoteText"/>
        <w:rPr>
          <w:lang w:val="en-GB" w:eastAsia="ja-JP"/>
        </w:rPr>
      </w:pPr>
      <w:r w:rsidRPr="006E76CC">
        <w:rPr>
          <w:rStyle w:val="FootnoteReference"/>
          <w:lang w:val="en-GB"/>
        </w:rPr>
        <w:t>**</w:t>
      </w:r>
      <w:r w:rsidRPr="006E76CC">
        <w:rPr>
          <w:lang w:val="en-GB"/>
        </w:rPr>
        <w:t xml:space="preserve"> </w:t>
      </w:r>
      <w:r w:rsidRPr="006E76CC">
        <w:rPr>
          <w:lang w:val="en-GB"/>
        </w:rPr>
        <w:tab/>
      </w:r>
      <w:r w:rsidRPr="00A04D14">
        <w:rPr>
          <w:lang w:val="en-US"/>
        </w:rPr>
        <w:t>The term, PLUGE, was originally derived from “Picture Line Up Generating Equipment”</w:t>
      </w:r>
      <w:r w:rsidRPr="00A04D14">
        <w:rPr>
          <w:rFonts w:hint="eastAsia"/>
          <w:lang w:val="en-US" w:eastAsia="ja-JP"/>
        </w:rPr>
        <w:t>.</w:t>
      </w:r>
    </w:p>
  </w:footnote>
  <w:footnote w:id="3">
    <w:p w14:paraId="3C51F1EF" w14:textId="77777777" w:rsidR="00246087" w:rsidRPr="00A04D14" w:rsidRDefault="00246087" w:rsidP="00513E48">
      <w:pPr>
        <w:pStyle w:val="FootnoteText"/>
        <w:spacing w:before="100"/>
        <w:rPr>
          <w:lang w:val="en-US"/>
        </w:rPr>
      </w:pPr>
      <w:r w:rsidRPr="00A04D14">
        <w:rPr>
          <w:rStyle w:val="FootnoteReference"/>
        </w:rPr>
        <w:footnoteRef/>
      </w:r>
      <w:r w:rsidRPr="00A04D14">
        <w:rPr>
          <w:lang w:val="en-US"/>
        </w:rPr>
        <w:tab/>
      </w:r>
      <w:r w:rsidRPr="00A04D14">
        <w:rPr>
          <w:szCs w:val="22"/>
          <w:lang w:val="en-US"/>
        </w:rPr>
        <w:t xml:space="preserve">Recommendation </w:t>
      </w:r>
      <w:r w:rsidRPr="00A04D14">
        <w:rPr>
          <w:caps/>
          <w:szCs w:val="22"/>
          <w:lang w:val="en-US"/>
        </w:rPr>
        <w:t>ITU-R BT.1700</w:t>
      </w:r>
      <w:r w:rsidRPr="00A04D14">
        <w:rPr>
          <w:rStyle w:val="href"/>
          <w:caps/>
          <w:szCs w:val="22"/>
          <w:lang w:val="en-US"/>
        </w:rPr>
        <w:t xml:space="preserve"> – </w:t>
      </w:r>
      <w:r w:rsidRPr="00967B5B">
        <w:rPr>
          <w:rStyle w:val="href"/>
          <w:caps/>
          <w:szCs w:val="22"/>
          <w:lang w:val="en-US"/>
        </w:rPr>
        <w:t>C</w:t>
      </w:r>
      <w:r w:rsidRPr="00967B5B">
        <w:rPr>
          <w:szCs w:val="22"/>
          <w:lang w:val="en-US"/>
        </w:rPr>
        <w:t>haracteristics of composite video signals for conventional analogue television systems.</w:t>
      </w:r>
    </w:p>
  </w:footnote>
  <w:footnote w:id="4">
    <w:p w14:paraId="2EBB3CAF" w14:textId="77777777" w:rsidR="00246087" w:rsidRPr="00A04D14" w:rsidRDefault="00246087" w:rsidP="00513E48">
      <w:pPr>
        <w:pStyle w:val="FootnoteText"/>
        <w:spacing w:before="100"/>
        <w:rPr>
          <w:lang w:val="en-US"/>
        </w:rPr>
      </w:pPr>
      <w:r w:rsidRPr="00A04D14">
        <w:rPr>
          <w:rStyle w:val="FootnoteReference"/>
        </w:rPr>
        <w:footnoteRef/>
      </w:r>
      <w:r w:rsidRPr="00A04D14">
        <w:rPr>
          <w:lang w:val="en-US"/>
        </w:rPr>
        <w:tab/>
      </w:r>
      <w:r w:rsidRPr="00A04D14">
        <w:rPr>
          <w:szCs w:val="22"/>
          <w:lang w:val="en-US"/>
        </w:rPr>
        <w:t>Recommendation ITU-R BT.601</w:t>
      </w:r>
      <w:r w:rsidRPr="00A04D14">
        <w:rPr>
          <w:rStyle w:val="href"/>
          <w:szCs w:val="22"/>
          <w:lang w:val="en-US"/>
        </w:rPr>
        <w:t xml:space="preserve"> </w:t>
      </w:r>
      <w:r w:rsidRPr="00967B5B">
        <w:rPr>
          <w:rStyle w:val="href"/>
          <w:szCs w:val="22"/>
          <w:lang w:val="en-US"/>
        </w:rPr>
        <w:t xml:space="preserve">– </w:t>
      </w:r>
      <w:r w:rsidRPr="00967B5B">
        <w:rPr>
          <w:szCs w:val="22"/>
          <w:lang w:val="en-US"/>
        </w:rPr>
        <w:t>Studio encoding parameters of digital television for standard 4:3 and wide</w:t>
      </w:r>
      <w:r w:rsidRPr="00967B5B">
        <w:rPr>
          <w:szCs w:val="22"/>
          <w:lang w:val="en-US"/>
        </w:rPr>
        <w:noBreakHyphen/>
        <w:t>screen 16:9 aspect ratios.</w:t>
      </w:r>
    </w:p>
  </w:footnote>
  <w:footnote w:id="5">
    <w:p w14:paraId="6013DDC3" w14:textId="77777777" w:rsidR="00246087" w:rsidRPr="00A04D14" w:rsidRDefault="00246087" w:rsidP="00513E48">
      <w:pPr>
        <w:pStyle w:val="FootnoteText"/>
        <w:spacing w:before="100"/>
        <w:rPr>
          <w:lang w:val="en-US"/>
        </w:rPr>
      </w:pPr>
      <w:r w:rsidRPr="00A04D14">
        <w:rPr>
          <w:rStyle w:val="FootnoteReference"/>
        </w:rPr>
        <w:footnoteRef/>
      </w:r>
      <w:r w:rsidRPr="00A04D14">
        <w:rPr>
          <w:lang w:val="en-US"/>
        </w:rPr>
        <w:tab/>
      </w:r>
      <w:r w:rsidRPr="00A04D14">
        <w:rPr>
          <w:szCs w:val="22"/>
          <w:lang w:val="en-US"/>
        </w:rPr>
        <w:t>Recommendation ITU-R BT.709</w:t>
      </w:r>
      <w:r w:rsidRPr="00A04D14">
        <w:rPr>
          <w:rStyle w:val="href"/>
          <w:szCs w:val="22"/>
          <w:lang w:val="en-US"/>
        </w:rPr>
        <w:t xml:space="preserve"> – </w:t>
      </w:r>
      <w:r w:rsidRPr="00967B5B">
        <w:rPr>
          <w:szCs w:val="22"/>
          <w:lang w:val="en-US"/>
        </w:rPr>
        <w:t>Parameter values for the HDTV standards for production and international programme exchange.</w:t>
      </w:r>
    </w:p>
  </w:footnote>
  <w:footnote w:id="6">
    <w:p w14:paraId="752F7A06" w14:textId="77777777" w:rsidR="00246087" w:rsidRPr="00A04D14" w:rsidRDefault="00246087" w:rsidP="00513E48">
      <w:pPr>
        <w:pStyle w:val="FootnoteText"/>
        <w:spacing w:before="100"/>
        <w:rPr>
          <w:lang w:val="en-US"/>
        </w:rPr>
      </w:pPr>
      <w:r w:rsidRPr="00A04D14">
        <w:rPr>
          <w:rStyle w:val="FootnoteReference"/>
        </w:rPr>
        <w:footnoteRef/>
      </w:r>
      <w:r w:rsidRPr="00A04D14">
        <w:rPr>
          <w:lang w:val="en-US"/>
        </w:rPr>
        <w:tab/>
        <w:t>Recommendation</w:t>
      </w:r>
      <w:r w:rsidRPr="00A04D14">
        <w:rPr>
          <w:b/>
          <w:lang w:val="en-US"/>
        </w:rPr>
        <w:t xml:space="preserve"> </w:t>
      </w:r>
      <w:r w:rsidRPr="00A04D14">
        <w:rPr>
          <w:lang w:val="en-US"/>
        </w:rPr>
        <w:t>ITU-R BT.</w:t>
      </w:r>
      <w:r w:rsidRPr="00A04D14">
        <w:rPr>
          <w:rFonts w:hint="eastAsia"/>
          <w:lang w:val="en-US" w:eastAsia="ja-JP"/>
        </w:rPr>
        <w:t>2020</w:t>
      </w:r>
      <w:r w:rsidRPr="00A04D14">
        <w:rPr>
          <w:lang w:val="en-US"/>
        </w:rPr>
        <w:t xml:space="preserve"> –</w:t>
      </w:r>
      <w:r w:rsidRPr="006E76CC">
        <w:rPr>
          <w:lang w:val="en-GB"/>
        </w:rPr>
        <w:t xml:space="preserve"> </w:t>
      </w:r>
      <w:r w:rsidRPr="00967B5B">
        <w:rPr>
          <w:lang w:val="en-US"/>
        </w:rPr>
        <w:t>Parameter values for ultra-high definition television systems for production and international programme exchange.</w:t>
      </w:r>
    </w:p>
  </w:footnote>
  <w:footnote w:id="7">
    <w:p w14:paraId="39691F82" w14:textId="77777777" w:rsidR="00246087" w:rsidRPr="006E76CC" w:rsidRDefault="00246087" w:rsidP="00513E48">
      <w:pPr>
        <w:pStyle w:val="FootnoteText"/>
        <w:rPr>
          <w:lang w:val="en-GB"/>
        </w:rPr>
      </w:pPr>
      <w:r w:rsidRPr="00A04D14">
        <w:rPr>
          <w:rStyle w:val="FootnoteReference"/>
        </w:rPr>
        <w:footnoteRef/>
      </w:r>
      <w:r w:rsidRPr="006E76CC">
        <w:rPr>
          <w:lang w:val="en-GB"/>
        </w:rPr>
        <w:tab/>
        <w:t xml:space="preserve">Recommendation ITU-R BT.2100 </w:t>
      </w:r>
      <w:r w:rsidRPr="00A04D14">
        <w:rPr>
          <w:lang w:val="en-US"/>
        </w:rPr>
        <w:t>–</w:t>
      </w:r>
      <w:r w:rsidRPr="006E76CC">
        <w:rPr>
          <w:lang w:val="en-GB"/>
        </w:rPr>
        <w:t xml:space="preserve"> </w:t>
      </w:r>
      <w:r w:rsidRPr="006E76CC">
        <w:rPr>
          <w:iCs/>
          <w:lang w:val="en-GB"/>
        </w:rPr>
        <w:t>Image parameter values for high dynamic range television for use in production and international programme exchange.</w:t>
      </w:r>
    </w:p>
  </w:footnote>
  <w:footnote w:id="8">
    <w:p w14:paraId="10EA844A" w14:textId="77777777" w:rsidR="00246087" w:rsidRPr="00A04D14" w:rsidRDefault="00246087" w:rsidP="00513E48">
      <w:pPr>
        <w:pStyle w:val="FootnoteText"/>
        <w:rPr>
          <w:lang w:val="en-US"/>
        </w:rPr>
      </w:pPr>
      <w:r w:rsidRPr="00A04D14">
        <w:rPr>
          <w:rStyle w:val="FootnoteReference"/>
        </w:rPr>
        <w:footnoteRef/>
      </w:r>
      <w:r w:rsidRPr="006E76CC">
        <w:rPr>
          <w:lang w:val="en-GB"/>
        </w:rPr>
        <w:t xml:space="preserve"> </w:t>
      </w:r>
      <w:r w:rsidRPr="006E76CC">
        <w:rPr>
          <w:lang w:val="en-GB"/>
        </w:rPr>
        <w:tab/>
        <w:t>Sample and line numbers are as represented in Recommendation ITU-R BT.709 for HDTV and as in Recommendation ITU-R BT.2020 for UHDTV.</w:t>
      </w:r>
    </w:p>
  </w:footnote>
  <w:footnote w:id="9">
    <w:p w14:paraId="0FE1B7FE" w14:textId="77777777" w:rsidR="00246087" w:rsidRPr="006E76CC" w:rsidRDefault="00246087" w:rsidP="00513E48">
      <w:pPr>
        <w:pStyle w:val="FootnoteText"/>
        <w:rPr>
          <w:lang w:val="en-GB"/>
        </w:rPr>
      </w:pPr>
      <w:r w:rsidRPr="00A04D14">
        <w:rPr>
          <w:rStyle w:val="FootnoteReference"/>
        </w:rPr>
        <w:footnoteRef/>
      </w:r>
      <w:r w:rsidRPr="006E76CC">
        <w:rPr>
          <w:lang w:val="en-GB"/>
        </w:rPr>
        <w:t xml:space="preserve"> </w:t>
      </w:r>
      <w:r w:rsidRPr="006E76CC">
        <w:rPr>
          <w:lang w:val="en-GB"/>
        </w:rPr>
        <w:tab/>
        <w:t xml:space="preserve">In the case of PQ, a user gain control is not required. This is because the display luminance is determined by the PQ EOTF, although the maximum displayable peak luminance will depend on the design capability of the display (the “maximum rated luminance”). </w:t>
      </w:r>
    </w:p>
  </w:footnote>
  <w:footnote w:id="10">
    <w:p w14:paraId="615C4C16" w14:textId="77777777" w:rsidR="00246087" w:rsidRPr="006E76CC" w:rsidRDefault="00246087" w:rsidP="00513E48">
      <w:pPr>
        <w:pStyle w:val="FootnoteText"/>
        <w:rPr>
          <w:lang w:val="en-GB"/>
        </w:rPr>
      </w:pPr>
      <w:r w:rsidRPr="00A04D14">
        <w:rPr>
          <w:rStyle w:val="FootnoteReference"/>
        </w:rPr>
        <w:footnoteRef/>
      </w:r>
      <w:r w:rsidRPr="006E76CC">
        <w:rPr>
          <w:lang w:val="en-GB"/>
        </w:rPr>
        <w:tab/>
        <w:t>The PQ EOTF is specified in Recommendation ITU-R BT.2100.</w:t>
      </w:r>
    </w:p>
  </w:footnote>
  <w:footnote w:id="11">
    <w:p w14:paraId="2CDFC667" w14:textId="77777777" w:rsidR="00246087" w:rsidRPr="006E76CC" w:rsidRDefault="00246087" w:rsidP="00513E48">
      <w:pPr>
        <w:pStyle w:val="FootnoteText"/>
        <w:rPr>
          <w:lang w:val="en-GB"/>
        </w:rPr>
      </w:pPr>
      <w:r w:rsidRPr="00A04D14">
        <w:rPr>
          <w:rStyle w:val="FootnoteReference"/>
        </w:rPr>
        <w:footnoteRef/>
      </w:r>
      <w:r w:rsidRPr="006E76CC">
        <w:rPr>
          <w:lang w:val="en-GB"/>
        </w:rPr>
        <w:tab/>
        <w:t>In this Recommendation, when referring to the luminance of a single colour component (</w:t>
      </w:r>
      <w:r w:rsidRPr="006E76CC">
        <w:rPr>
          <w:i/>
          <w:lang w:val="en-GB"/>
        </w:rPr>
        <w:t>R</w:t>
      </w:r>
      <w:r w:rsidRPr="006E76CC">
        <w:rPr>
          <w:i/>
          <w:vertAlign w:val="subscript"/>
          <w:lang w:val="en-GB"/>
        </w:rPr>
        <w:t>D</w:t>
      </w:r>
      <w:r w:rsidRPr="006E76CC">
        <w:rPr>
          <w:lang w:val="en-GB"/>
        </w:rPr>
        <w:t xml:space="preserve">, </w:t>
      </w:r>
      <w:r w:rsidRPr="006E76CC">
        <w:rPr>
          <w:i/>
          <w:lang w:val="en-GB"/>
        </w:rPr>
        <w:t>G</w:t>
      </w:r>
      <w:r w:rsidRPr="006E76CC">
        <w:rPr>
          <w:i/>
          <w:vertAlign w:val="subscript"/>
          <w:lang w:val="en-GB"/>
        </w:rPr>
        <w:t>D</w:t>
      </w:r>
      <w:r w:rsidRPr="006E76CC">
        <w:rPr>
          <w:lang w:val="en-GB"/>
        </w:rPr>
        <w:t xml:space="preserve">, </w:t>
      </w:r>
      <w:r w:rsidRPr="006E76CC">
        <w:rPr>
          <w:i/>
          <w:lang w:val="en-GB"/>
        </w:rPr>
        <w:t>B</w:t>
      </w:r>
      <w:r w:rsidRPr="006E76CC">
        <w:rPr>
          <w:i/>
          <w:vertAlign w:val="subscript"/>
          <w:lang w:val="en-GB"/>
        </w:rPr>
        <w:t>D</w:t>
      </w:r>
      <w:r w:rsidRPr="006E76CC">
        <w:rPr>
          <w:lang w:val="en-GB"/>
        </w:rPr>
        <w:t>), it means the luminance of an equivalent achromatic signal with all three colour components having that same value.</w:t>
      </w:r>
    </w:p>
  </w:footnote>
  <w:footnote w:id="12">
    <w:p w14:paraId="1FCB322A" w14:textId="77777777" w:rsidR="00246087" w:rsidRPr="006E76CC" w:rsidRDefault="00246087" w:rsidP="00513E48">
      <w:pPr>
        <w:pStyle w:val="FootnoteText"/>
        <w:rPr>
          <w:lang w:val="en-GB"/>
        </w:rPr>
      </w:pPr>
      <w:r w:rsidRPr="00A04D14">
        <w:rPr>
          <w:rStyle w:val="FootnoteReference"/>
        </w:rPr>
        <w:footnoteRef/>
      </w:r>
      <w:r w:rsidRPr="006E76CC">
        <w:rPr>
          <w:lang w:val="en-GB"/>
        </w:rPr>
        <w:tab/>
        <w:t xml:space="preserve">Without a compensating attenuation, an increase in </w:t>
      </w:r>
      <w:r w:rsidRPr="006E76CC">
        <w:rPr>
          <w:i/>
          <w:lang w:val="en-GB"/>
        </w:rPr>
        <w:t>b</w:t>
      </w:r>
      <w:r w:rsidRPr="006E76CC">
        <w:rPr>
          <w:lang w:val="en-GB"/>
        </w:rPr>
        <w:t xml:space="preserve"> will cause an increase in </w:t>
      </w:r>
      <w:r w:rsidRPr="006E76CC">
        <w:rPr>
          <w:i/>
          <w:lang w:val="en-GB"/>
        </w:rPr>
        <w:t>F</w:t>
      </w:r>
      <w:r w:rsidRPr="006E76CC">
        <w:rPr>
          <w:i/>
          <w:vertAlign w:val="subscript"/>
          <w:lang w:val="en-GB"/>
        </w:rPr>
        <w:t>D</w:t>
      </w:r>
      <w:r w:rsidRPr="006E76CC">
        <w:rPr>
          <w:lang w:val="en-GB"/>
        </w:rPr>
        <w:t xml:space="preserve"> for all values of </w:t>
      </w:r>
      <w:r w:rsidRPr="006E76CC">
        <w:rPr>
          <w:i/>
          <w:lang w:val="en-GB"/>
        </w:rPr>
        <w:t>E'. S</w:t>
      </w:r>
      <w:r w:rsidRPr="006E76CC">
        <w:rPr>
          <w:lang w:val="en-GB"/>
        </w:rPr>
        <w:t xml:space="preserve">uch an overall lift in luminance can cause pixels that were within the PQ monitor’s luminance range to exceed that luminance range. If </w:t>
      </w:r>
      <w:r w:rsidRPr="006E76CC">
        <w:rPr>
          <w:i/>
          <w:lang w:val="en-GB"/>
        </w:rPr>
        <w:t>L</w:t>
      </w:r>
      <w:r w:rsidRPr="006E76CC">
        <w:rPr>
          <w:i/>
          <w:vertAlign w:val="subscript"/>
          <w:lang w:val="en-GB"/>
        </w:rPr>
        <w:t>m</w:t>
      </w:r>
      <w:r w:rsidRPr="006E76CC">
        <w:rPr>
          <w:lang w:val="en-GB"/>
        </w:rPr>
        <w:t xml:space="preserve"> is the maximum rated luminance for the display, application of the attenuation factor ‘</w:t>
      </w:r>
      <w:r w:rsidRPr="006E76CC">
        <w:rPr>
          <w:i/>
          <w:lang w:val="en-GB"/>
        </w:rPr>
        <w:t>a’</w:t>
      </w:r>
      <w:r w:rsidRPr="006E76CC">
        <w:rPr>
          <w:lang w:val="en-GB"/>
        </w:rPr>
        <w:t xml:space="preserve"> will, for </w:t>
      </w:r>
      <w:r w:rsidRPr="006E76CC">
        <w:rPr>
          <w:i/>
          <w:lang w:val="en-GB"/>
        </w:rPr>
        <w:t>E'</w:t>
      </w:r>
      <w:r w:rsidRPr="006E76CC">
        <w:rPr>
          <w:lang w:val="en-GB"/>
        </w:rPr>
        <w:t xml:space="preserve"> = </w:t>
      </w:r>
      <w:r w:rsidRPr="006E76CC">
        <w:rPr>
          <w:i/>
          <w:lang w:val="en-GB"/>
        </w:rPr>
        <w:t>E'</w:t>
      </w:r>
      <w:r w:rsidRPr="006E76CC">
        <w:rPr>
          <w:i/>
          <w:vertAlign w:val="subscript"/>
          <w:lang w:val="en-GB"/>
        </w:rPr>
        <w:t>m</w:t>
      </w:r>
      <w:r w:rsidRPr="006E76CC">
        <w:rPr>
          <w:lang w:val="en-GB"/>
        </w:rPr>
        <w:t xml:space="preserve">, cause </w:t>
      </w:r>
      <w:r w:rsidRPr="006E76CC">
        <w:rPr>
          <w:i/>
          <w:lang w:val="en-GB"/>
        </w:rPr>
        <w:t>F</w:t>
      </w:r>
      <w:r w:rsidRPr="006E76CC">
        <w:rPr>
          <w:i/>
          <w:vertAlign w:val="subscript"/>
          <w:lang w:val="en-GB"/>
        </w:rPr>
        <w:t>D</w:t>
      </w:r>
      <w:r w:rsidRPr="006E76CC">
        <w:rPr>
          <w:lang w:val="en-GB"/>
        </w:rPr>
        <w:t xml:space="preserve"> to maintain a constant value of </w:t>
      </w:r>
      <w:r w:rsidRPr="006E76CC">
        <w:rPr>
          <w:i/>
          <w:lang w:val="en-GB"/>
        </w:rPr>
        <w:t>L</w:t>
      </w:r>
      <w:r w:rsidRPr="006E76CC">
        <w:rPr>
          <w:i/>
          <w:vertAlign w:val="subscript"/>
          <w:lang w:val="en-GB"/>
        </w:rPr>
        <w:t>m</w:t>
      </w:r>
      <w:r w:rsidRPr="006E76CC">
        <w:rPr>
          <w:lang w:val="en-GB"/>
        </w:rPr>
        <w:t xml:space="preserve"> as ‘</w:t>
      </w:r>
      <w:r w:rsidRPr="006E76CC">
        <w:rPr>
          <w:i/>
          <w:lang w:val="en-GB"/>
        </w:rPr>
        <w:t>b’</w:t>
      </w:r>
      <w:r w:rsidRPr="006E76CC">
        <w:rPr>
          <w:lang w:val="en-GB"/>
        </w:rPr>
        <w:t xml:space="preserve"> is adjusted.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379B9" w14:textId="77777777" w:rsidR="00246087" w:rsidRDefault="0024608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937E1" w14:textId="77777777" w:rsidR="00246087" w:rsidRDefault="00246087" w:rsidP="00B033C8">
    <w:pPr>
      <w:pStyle w:val="Header"/>
      <w:ind w:right="360" w:firstLine="360"/>
    </w:pPr>
    <w:r>
      <w:rPr>
        <w:noProof/>
        <w:lang w:val="en-GB" w:eastAsia="zh-CN"/>
      </w:rPr>
      <w:drawing>
        <wp:anchor distT="0" distB="0" distL="114300" distR="114300" simplePos="0" relativeHeight="251656704" behindDoc="1" locked="0" layoutInCell="1" allowOverlap="1" wp14:anchorId="7A142E18" wp14:editId="7339592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2408" w14:textId="0F7B0D4B" w:rsidR="00246087" w:rsidRPr="000F6905" w:rsidRDefault="00246087" w:rsidP="007B5FB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8593D">
      <w:rPr>
        <w:rStyle w:val="PageNumber"/>
        <w:b/>
        <w:bCs/>
        <w:noProof/>
      </w:rPr>
      <w:t>2</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98593D">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96177A">
      <w:rPr>
        <w:b/>
        <w:bCs/>
        <w:noProof/>
      </w:rPr>
      <w:t>ITU-R  BT.814-4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94F32" w14:textId="77777777" w:rsidR="00246087" w:rsidRDefault="00246087">
    <w:pPr>
      <w:pStyle w:val="Header"/>
    </w:pPr>
    <w:r>
      <w:tab/>
    </w:r>
    <w:r>
      <w:rPr>
        <w:b/>
        <w:bCs/>
      </w:rPr>
      <w:fldChar w:fldCharType="begin"/>
    </w:r>
    <w:r>
      <w:rPr>
        <w:b/>
        <w:bCs/>
      </w:rPr>
      <w:instrText xml:space="preserve"> DOCPROPERTY "Header" \* MERGEFORMAT </w:instrText>
    </w:r>
    <w:r>
      <w:rPr>
        <w:b/>
        <w:bCs/>
      </w:rPr>
      <w:fldChar w:fldCharType="separate"/>
    </w:r>
    <w:r w:rsidR="0098593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8593D">
      <w:rPr>
        <w:b/>
        <w:bCs/>
        <w:noProof/>
      </w:rPr>
      <w:t>ITU-R  BT.814-4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74AD">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D2397" w14:textId="26C12027" w:rsidR="00246087" w:rsidRDefault="00246087" w:rsidP="003B79E7">
    <w:pPr>
      <w:pStyle w:val="Header"/>
    </w:pPr>
    <w:r>
      <w:tab/>
    </w:r>
    <w:r>
      <w:rPr>
        <w:b/>
        <w:bCs/>
      </w:rPr>
      <w:fldChar w:fldCharType="begin"/>
    </w:r>
    <w:r>
      <w:rPr>
        <w:b/>
        <w:bCs/>
      </w:rPr>
      <w:instrText xml:space="preserve"> DOCPROPERTY "Header" \* MERGEFORMAT </w:instrText>
    </w:r>
    <w:r>
      <w:rPr>
        <w:b/>
        <w:bCs/>
      </w:rPr>
      <w:fldChar w:fldCharType="separate"/>
    </w:r>
    <w:r w:rsidR="0098593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6177A">
      <w:rPr>
        <w:b/>
        <w:bCs/>
        <w:noProof/>
      </w:rPr>
      <w:t>ITU-R  BT.814-4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593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53891"/>
    <w:rsid w:val="0007225A"/>
    <w:rsid w:val="00072484"/>
    <w:rsid w:val="00096612"/>
    <w:rsid w:val="000B74AD"/>
    <w:rsid w:val="000B7683"/>
    <w:rsid w:val="000C0F2B"/>
    <w:rsid w:val="000E0243"/>
    <w:rsid w:val="000F6905"/>
    <w:rsid w:val="00102934"/>
    <w:rsid w:val="00124C88"/>
    <w:rsid w:val="00147110"/>
    <w:rsid w:val="0016134B"/>
    <w:rsid w:val="0017669B"/>
    <w:rsid w:val="001B5A5F"/>
    <w:rsid w:val="001C6DA1"/>
    <w:rsid w:val="001F3D59"/>
    <w:rsid w:val="002058CE"/>
    <w:rsid w:val="002165F1"/>
    <w:rsid w:val="00220899"/>
    <w:rsid w:val="00220C77"/>
    <w:rsid w:val="00246087"/>
    <w:rsid w:val="00276D21"/>
    <w:rsid w:val="00296D7F"/>
    <w:rsid w:val="002B3CF6"/>
    <w:rsid w:val="002C768A"/>
    <w:rsid w:val="002D76C4"/>
    <w:rsid w:val="003410D3"/>
    <w:rsid w:val="00355AF6"/>
    <w:rsid w:val="003B79E7"/>
    <w:rsid w:val="003C0139"/>
    <w:rsid w:val="003C2E01"/>
    <w:rsid w:val="003F1CF4"/>
    <w:rsid w:val="00420DFD"/>
    <w:rsid w:val="00432130"/>
    <w:rsid w:val="004365EE"/>
    <w:rsid w:val="00437370"/>
    <w:rsid w:val="00470E28"/>
    <w:rsid w:val="004934C5"/>
    <w:rsid w:val="004957EE"/>
    <w:rsid w:val="004B03D8"/>
    <w:rsid w:val="00502B27"/>
    <w:rsid w:val="00513E48"/>
    <w:rsid w:val="00515CE4"/>
    <w:rsid w:val="00556548"/>
    <w:rsid w:val="0057724F"/>
    <w:rsid w:val="00586EF8"/>
    <w:rsid w:val="005A1836"/>
    <w:rsid w:val="005B49AB"/>
    <w:rsid w:val="005B50E7"/>
    <w:rsid w:val="005E7B4F"/>
    <w:rsid w:val="00607D68"/>
    <w:rsid w:val="006149B1"/>
    <w:rsid w:val="00680D2B"/>
    <w:rsid w:val="00681B32"/>
    <w:rsid w:val="00697E2A"/>
    <w:rsid w:val="006B55A9"/>
    <w:rsid w:val="006D690E"/>
    <w:rsid w:val="006E2037"/>
    <w:rsid w:val="006E3C03"/>
    <w:rsid w:val="006E76CC"/>
    <w:rsid w:val="00712870"/>
    <w:rsid w:val="00743D85"/>
    <w:rsid w:val="00753CF4"/>
    <w:rsid w:val="00753FE6"/>
    <w:rsid w:val="007565CC"/>
    <w:rsid w:val="00763B9A"/>
    <w:rsid w:val="0077270F"/>
    <w:rsid w:val="0079114B"/>
    <w:rsid w:val="007A3303"/>
    <w:rsid w:val="007A6AA8"/>
    <w:rsid w:val="007B31CB"/>
    <w:rsid w:val="007B5FB5"/>
    <w:rsid w:val="007D3B79"/>
    <w:rsid w:val="008310C9"/>
    <w:rsid w:val="008C253A"/>
    <w:rsid w:val="008C37C4"/>
    <w:rsid w:val="008C7848"/>
    <w:rsid w:val="00917AF2"/>
    <w:rsid w:val="0092418A"/>
    <w:rsid w:val="00934ED7"/>
    <w:rsid w:val="009543C3"/>
    <w:rsid w:val="0096177A"/>
    <w:rsid w:val="00966E1B"/>
    <w:rsid w:val="0098593D"/>
    <w:rsid w:val="009960A2"/>
    <w:rsid w:val="009A43DD"/>
    <w:rsid w:val="009A72B8"/>
    <w:rsid w:val="009E0BFE"/>
    <w:rsid w:val="009F2D2C"/>
    <w:rsid w:val="00A00133"/>
    <w:rsid w:val="00A04190"/>
    <w:rsid w:val="00A109FF"/>
    <w:rsid w:val="00A6617B"/>
    <w:rsid w:val="00A71FE5"/>
    <w:rsid w:val="00A7424A"/>
    <w:rsid w:val="00A766F4"/>
    <w:rsid w:val="00AA3AD8"/>
    <w:rsid w:val="00AB0DC8"/>
    <w:rsid w:val="00AD4E76"/>
    <w:rsid w:val="00B033C8"/>
    <w:rsid w:val="00B33425"/>
    <w:rsid w:val="00B44E24"/>
    <w:rsid w:val="00B54ECC"/>
    <w:rsid w:val="00B714F3"/>
    <w:rsid w:val="00B9132A"/>
    <w:rsid w:val="00BA7614"/>
    <w:rsid w:val="00BC5D77"/>
    <w:rsid w:val="00BF487A"/>
    <w:rsid w:val="00C047F1"/>
    <w:rsid w:val="00C27AD2"/>
    <w:rsid w:val="00C46BD9"/>
    <w:rsid w:val="00C55258"/>
    <w:rsid w:val="00C73560"/>
    <w:rsid w:val="00C7439E"/>
    <w:rsid w:val="00CB0F14"/>
    <w:rsid w:val="00CD659B"/>
    <w:rsid w:val="00D8221D"/>
    <w:rsid w:val="00D94BA8"/>
    <w:rsid w:val="00DF4176"/>
    <w:rsid w:val="00E17240"/>
    <w:rsid w:val="00E32166"/>
    <w:rsid w:val="00E3496F"/>
    <w:rsid w:val="00E438D4"/>
    <w:rsid w:val="00E83F46"/>
    <w:rsid w:val="00F03B0D"/>
    <w:rsid w:val="00F30C9B"/>
    <w:rsid w:val="00F354B1"/>
    <w:rsid w:val="00F36F49"/>
    <w:rsid w:val="00FA5DAA"/>
    <w:rsid w:val="00FB0E4E"/>
    <w:rsid w:val="00FC27BA"/>
    <w:rsid w:val="00FE79FE"/>
    <w:rsid w:val="00FF3D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4:docId w14:val="7B719219"/>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72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link w:val="HeadingbChar"/>
    <w:qFormat/>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link w:val="AnnexNoTitleChar"/>
    <w:rsid w:val="0057724F"/>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7A3303"/>
    <w:pPr>
      <w:spacing w:before="240"/>
    </w:pPr>
    <w:rPr>
      <w:szCs w:val="22"/>
      <w:lang w:val="en-GB"/>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02B27"/>
    <w:pPr>
      <w:keepNext/>
      <w:keepLines/>
      <w:spacing w:before="480" w:after="80"/>
      <w:jc w:val="center"/>
    </w:pPr>
    <w:rPr>
      <w:caps/>
      <w:sz w:val="18"/>
    </w:rPr>
  </w:style>
  <w:style w:type="paragraph" w:customStyle="1" w:styleId="Figuretitle">
    <w:name w:val="Figure_title"/>
    <w:basedOn w:val="Normal"/>
    <w:next w:val="Figure"/>
    <w:link w:val="FiguretitleChar"/>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502B27"/>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rsid w:val="007A3303"/>
    <w:pPr>
      <w:spacing w:after="480"/>
    </w:pPr>
    <w:rPr>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513E48"/>
    <w:rPr>
      <w:b/>
      <w:sz w:val="24"/>
      <w:lang w:val="fr-FR" w:eastAsia="en-US"/>
    </w:rPr>
  </w:style>
  <w:style w:type="character" w:customStyle="1" w:styleId="NormalaftertitleChar">
    <w:name w:val="Normal_after_title Char"/>
    <w:basedOn w:val="DefaultParagraphFont"/>
    <w:link w:val="Normalaftertitle"/>
    <w:rsid w:val="00513E48"/>
    <w:rPr>
      <w:sz w:val="24"/>
      <w:lang w:val="fr-FR" w:eastAsia="en-US"/>
    </w:rPr>
  </w:style>
  <w:style w:type="character" w:customStyle="1" w:styleId="TabletitleChar">
    <w:name w:val="Table_title Char"/>
    <w:basedOn w:val="DefaultParagraphFont"/>
    <w:link w:val="Tabletitle"/>
    <w:locked/>
    <w:rsid w:val="00513E48"/>
    <w:rPr>
      <w:b/>
      <w:sz w:val="24"/>
      <w:lang w:val="fr-FR" w:eastAsia="en-US"/>
    </w:rPr>
  </w:style>
  <w:style w:type="character" w:customStyle="1" w:styleId="TabletextChar">
    <w:name w:val="Table_text Char"/>
    <w:basedOn w:val="DefaultParagraphFont"/>
    <w:link w:val="Tabletext"/>
    <w:rsid w:val="00513E48"/>
    <w:rPr>
      <w:sz w:val="22"/>
      <w:lang w:val="fr-FR" w:eastAsia="en-US"/>
    </w:rPr>
  </w:style>
  <w:style w:type="character" w:customStyle="1" w:styleId="RectitleChar">
    <w:name w:val="Rec_title Char"/>
    <w:link w:val="Rectitle"/>
    <w:locked/>
    <w:rsid w:val="00513E48"/>
    <w:rPr>
      <w:b/>
      <w:sz w:val="28"/>
      <w:lang w:val="fr-FR" w:eastAsia="en-US"/>
    </w:rPr>
  </w:style>
  <w:style w:type="character" w:customStyle="1" w:styleId="enumlev1Char">
    <w:name w:val="enumlev1 Char"/>
    <w:basedOn w:val="DefaultParagraphFont"/>
    <w:link w:val="enumlev1"/>
    <w:locked/>
    <w:rsid w:val="00513E48"/>
    <w:rPr>
      <w:sz w:val="24"/>
      <w:lang w:val="fr-FR" w:eastAsia="en-US"/>
    </w:rPr>
  </w:style>
  <w:style w:type="character" w:customStyle="1" w:styleId="TableNoChar">
    <w:name w:val="Table_No Char"/>
    <w:link w:val="TableNo"/>
    <w:locked/>
    <w:rsid w:val="00513E48"/>
    <w:rPr>
      <w:sz w:val="24"/>
      <w:lang w:val="fr-FR" w:eastAsia="en-US"/>
    </w:rPr>
  </w:style>
  <w:style w:type="character" w:customStyle="1" w:styleId="CallChar">
    <w:name w:val="Call Char"/>
    <w:basedOn w:val="DefaultParagraphFont"/>
    <w:link w:val="Call"/>
    <w:locked/>
    <w:rsid w:val="00513E48"/>
    <w:rPr>
      <w:i/>
      <w:sz w:val="24"/>
      <w:lang w:val="fr-FR" w:eastAsia="en-US"/>
    </w:rPr>
  </w:style>
  <w:style w:type="character" w:customStyle="1" w:styleId="AnnexNoTitleChar">
    <w:name w:val="Annex_NoTitle Char"/>
    <w:basedOn w:val="DefaultParagraphFont"/>
    <w:link w:val="AnnexNoTitle"/>
    <w:rsid w:val="0057724F"/>
    <w:rPr>
      <w:b/>
      <w:sz w:val="28"/>
      <w:lang w:val="fr-FR" w:eastAsia="en-US"/>
    </w:rPr>
  </w:style>
  <w:style w:type="character" w:customStyle="1" w:styleId="FiguretitleChar">
    <w:name w:val="Figure_title Char"/>
    <w:basedOn w:val="TabletitleChar"/>
    <w:link w:val="Figuretitle"/>
    <w:rsid w:val="00513E48"/>
    <w:rPr>
      <w:rFonts w:ascii="Times New Roman Bold" w:hAnsi="Times New Roman Bold"/>
      <w:b/>
      <w:sz w:val="18"/>
      <w:lang w:val="fr-FR" w:eastAsia="en-US"/>
    </w:rPr>
  </w:style>
  <w:style w:type="character" w:customStyle="1" w:styleId="FigureNoChar">
    <w:name w:val="Figure_No Char"/>
    <w:basedOn w:val="DefaultParagraphFont"/>
    <w:link w:val="FigureNo"/>
    <w:rsid w:val="00513E48"/>
    <w:rPr>
      <w:caps/>
      <w:sz w:val="18"/>
      <w:lang w:val="fr-FR" w:eastAsia="en-US"/>
    </w:rPr>
  </w:style>
  <w:style w:type="character" w:customStyle="1" w:styleId="HeaderChar">
    <w:name w:val="Header Char"/>
    <w:basedOn w:val="DefaultParagraphFont"/>
    <w:link w:val="Header"/>
    <w:uiPriority w:val="99"/>
    <w:rsid w:val="007B5FB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42D9-AFA8-4726-8472-136FD19D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12</Pages>
  <Words>2512</Words>
  <Characters>12971</Characters>
  <Application>Microsoft Office Word</Application>
  <DocSecurity>0</DocSecurity>
  <Lines>463</Lines>
  <Paragraphs>37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15446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Yammouni, 17/07/2018, ITU51012363</dc:description>
  <cp:lastModifiedBy>Gachet, Christelle</cp:lastModifiedBy>
  <cp:revision>10</cp:revision>
  <cp:lastPrinted>2018-12-06T07:57:00Z</cp:lastPrinted>
  <dcterms:created xsi:type="dcterms:W3CDTF">2018-12-06T07:53:00Z</dcterms:created>
  <dcterms:modified xsi:type="dcterms:W3CDTF">2020-02-27T07:09:00Z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17 July 2018</vt:lpwstr>
  </property>
</Properties>
</file>