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2F504" w14:textId="77777777" w:rsidR="00F335DC" w:rsidRPr="00041EC1" w:rsidRDefault="00F335DC" w:rsidP="00F335DC"/>
    <w:p w14:paraId="42EE66A8" w14:textId="77777777" w:rsidR="00F335DC" w:rsidRPr="00041EC1" w:rsidRDefault="00F335DC" w:rsidP="00F335DC">
      <w:pPr>
        <w:tabs>
          <w:tab w:val="clear" w:pos="794"/>
          <w:tab w:val="clear" w:pos="1191"/>
          <w:tab w:val="clear" w:pos="1588"/>
          <w:tab w:val="clear" w:pos="1985"/>
        </w:tabs>
      </w:pPr>
    </w:p>
    <w:p w14:paraId="4EE52175" w14:textId="33DD1C39" w:rsidR="00F335DC" w:rsidRPr="00041EC1" w:rsidRDefault="00F335DC" w:rsidP="00F335DC">
      <w:pPr>
        <w:pStyle w:val="CoverNumber"/>
        <w:rPr>
          <w:lang w:val="en-GB"/>
        </w:rPr>
      </w:pPr>
      <w:bookmarkStart w:id="0" w:name="_Toc199353358"/>
      <w:bookmarkStart w:id="1" w:name="_Toc201073314"/>
      <w:r w:rsidRPr="00041EC1">
        <w:rPr>
          <w:lang w:val="en-GB"/>
        </w:rPr>
        <w:t>Recommendation ITU-R BT.21</w:t>
      </w:r>
      <w:r w:rsidR="00BD3222" w:rsidRPr="00041EC1">
        <w:rPr>
          <w:lang w:val="en-GB"/>
        </w:rPr>
        <w:t>11</w:t>
      </w:r>
      <w:r w:rsidRPr="00041EC1">
        <w:rPr>
          <w:lang w:val="en-GB"/>
        </w:rPr>
        <w:t>-</w:t>
      </w:r>
      <w:r w:rsidR="00BD3222" w:rsidRPr="00041EC1">
        <w:rPr>
          <w:lang w:val="en-GB"/>
        </w:rPr>
        <w:t>3</w:t>
      </w:r>
      <w:bookmarkEnd w:id="0"/>
      <w:bookmarkEnd w:id="1"/>
    </w:p>
    <w:p w14:paraId="47416AF5" w14:textId="47BE9B52" w:rsidR="00F335DC" w:rsidRPr="00041EC1" w:rsidRDefault="00F335DC" w:rsidP="00F335DC">
      <w:pPr>
        <w:pStyle w:val="DateCover"/>
        <w:rPr>
          <w:lang w:val="en-GB"/>
        </w:rPr>
      </w:pPr>
      <w:r w:rsidRPr="00041EC1">
        <w:rPr>
          <w:lang w:val="en-GB"/>
        </w:rPr>
        <w:t>(</w:t>
      </w:r>
      <w:r w:rsidR="005C0A8E" w:rsidRPr="00041EC1">
        <w:rPr>
          <w:lang w:val="en-GB"/>
        </w:rPr>
        <w:t>0</w:t>
      </w:r>
      <w:r w:rsidR="00BD3222" w:rsidRPr="00041EC1">
        <w:rPr>
          <w:lang w:val="en-GB"/>
        </w:rPr>
        <w:t>5</w:t>
      </w:r>
      <w:r w:rsidRPr="00041EC1">
        <w:rPr>
          <w:lang w:val="en-GB"/>
        </w:rPr>
        <w:t>/</w:t>
      </w:r>
      <w:r w:rsidR="008030EF" w:rsidRPr="00041EC1">
        <w:rPr>
          <w:lang w:val="en-GB"/>
        </w:rPr>
        <w:t>202</w:t>
      </w:r>
      <w:r w:rsidR="005C0A8E" w:rsidRPr="00041EC1">
        <w:rPr>
          <w:lang w:val="en-GB"/>
        </w:rPr>
        <w:t>5</w:t>
      </w:r>
      <w:r w:rsidRPr="00041EC1">
        <w:rPr>
          <w:lang w:val="en-GB"/>
        </w:rPr>
        <w:t>)</w:t>
      </w:r>
    </w:p>
    <w:p w14:paraId="33B11099" w14:textId="77777777" w:rsidR="00F335DC" w:rsidRPr="00041EC1" w:rsidRDefault="00F335DC" w:rsidP="00F335DC">
      <w:pPr>
        <w:pStyle w:val="CoverSeries"/>
        <w:rPr>
          <w:lang w:val="en-GB"/>
        </w:rPr>
      </w:pPr>
      <w:r w:rsidRPr="00041EC1">
        <w:rPr>
          <w:lang w:val="en-GB"/>
        </w:rPr>
        <w:t xml:space="preserve">BT Series: </w:t>
      </w:r>
      <w:r w:rsidRPr="00041EC1">
        <w:rPr>
          <w:bCs w:val="0"/>
          <w:lang w:val="en-GB"/>
        </w:rPr>
        <w:t>Broadcasting service (television)</w:t>
      </w:r>
    </w:p>
    <w:p w14:paraId="2AD67E06" w14:textId="3821E72C" w:rsidR="00F335DC" w:rsidRPr="00041EC1" w:rsidRDefault="00EE2860" w:rsidP="00F335DC">
      <w:pPr>
        <w:pStyle w:val="TitleCover"/>
        <w:rPr>
          <w:lang w:val="en-GB"/>
        </w:rPr>
      </w:pPr>
      <w:r w:rsidRPr="00041EC1">
        <w:rPr>
          <w:lang w:val="en-GB" w:eastAsia="zh-CN"/>
        </w:rPr>
        <w:t>Specification of colour bar test pattern for high dynamic range television systems</w:t>
      </w:r>
    </w:p>
    <w:p w14:paraId="01AD67C0" w14:textId="77777777" w:rsidR="00F335DC" w:rsidRPr="00041EC1" w:rsidRDefault="00F335DC" w:rsidP="00F335DC"/>
    <w:p w14:paraId="7471F3BC" w14:textId="77777777" w:rsidR="00F335DC" w:rsidRPr="00041EC1" w:rsidRDefault="00F335DC" w:rsidP="00F335DC"/>
    <w:p w14:paraId="52A05BF9" w14:textId="77777777" w:rsidR="00F335DC" w:rsidRPr="00041EC1" w:rsidRDefault="00F335DC" w:rsidP="00F335DC">
      <w:pPr>
        <w:sectPr w:rsidR="00F335DC" w:rsidRPr="00041EC1" w:rsidSect="0027411A">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6CF546C8" w14:textId="77777777" w:rsidR="00F335DC" w:rsidRPr="00041EC1" w:rsidRDefault="00F335DC"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2" w:name="c2tope"/>
      <w:bookmarkEnd w:id="2"/>
      <w:r w:rsidRPr="00041EC1">
        <w:rPr>
          <w:bCs/>
          <w:sz w:val="24"/>
          <w:szCs w:val="24"/>
        </w:rPr>
        <w:lastRenderedPageBreak/>
        <w:t>Foreword</w:t>
      </w:r>
    </w:p>
    <w:p w14:paraId="18A95301" w14:textId="77777777" w:rsidR="00F335DC" w:rsidRPr="00041EC1" w:rsidRDefault="00F335DC" w:rsidP="00F335DC">
      <w:pPr>
        <w:spacing w:before="240"/>
        <w:rPr>
          <w:sz w:val="20"/>
        </w:rPr>
      </w:pPr>
      <w:r w:rsidRPr="00041EC1">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2E21A04" w14:textId="77777777" w:rsidR="00F335DC" w:rsidRPr="00041EC1" w:rsidRDefault="00F335DC" w:rsidP="00F335DC">
      <w:pPr>
        <w:rPr>
          <w:sz w:val="20"/>
        </w:rPr>
      </w:pPr>
      <w:r w:rsidRPr="00041EC1">
        <w:rPr>
          <w:sz w:val="20"/>
        </w:rPr>
        <w:t>The regulatory and policy functions of the Radiocommunication Sector are performed by World and Regional Radiocommunication Conferences and Radiocommunication Assemblies supported by Study Groups.</w:t>
      </w:r>
    </w:p>
    <w:p w14:paraId="270CDE53" w14:textId="77777777" w:rsidR="00F335DC" w:rsidRPr="00041EC1" w:rsidRDefault="00F335DC" w:rsidP="00F335DC">
      <w:pPr>
        <w:pStyle w:val="Heading1"/>
        <w:spacing w:before="680"/>
        <w:jc w:val="center"/>
        <w:rPr>
          <w:szCs w:val="24"/>
        </w:rPr>
      </w:pPr>
      <w:bookmarkStart w:id="3" w:name="_Toc199353359"/>
      <w:bookmarkStart w:id="4" w:name="_Toc201073315"/>
      <w:r w:rsidRPr="00041EC1">
        <w:rPr>
          <w:szCs w:val="24"/>
        </w:rPr>
        <w:t>Policy on Intellectual Property Right (IPR)</w:t>
      </w:r>
      <w:bookmarkEnd w:id="3"/>
      <w:bookmarkEnd w:id="4"/>
    </w:p>
    <w:p w14:paraId="33B9EBF2" w14:textId="68112888" w:rsidR="00F335DC" w:rsidRPr="00041EC1" w:rsidRDefault="00F335DC" w:rsidP="00F335DC">
      <w:pPr>
        <w:tabs>
          <w:tab w:val="clear" w:pos="794"/>
          <w:tab w:val="clear" w:pos="1191"/>
          <w:tab w:val="clear" w:pos="1588"/>
          <w:tab w:val="clear" w:pos="1985"/>
        </w:tabs>
        <w:spacing w:before="240"/>
        <w:rPr>
          <w:sz w:val="20"/>
        </w:rPr>
      </w:pPr>
      <w:r w:rsidRPr="00041EC1">
        <w:rPr>
          <w:sz w:val="20"/>
        </w:rPr>
        <w:t>ITU-R policy on IPR is described in the Common Patent Policy for ITU-T/ITU-R/ISO/IEC referenced in Resolution ITU</w:t>
      </w:r>
      <w:r w:rsidRPr="00041EC1">
        <w:rPr>
          <w:sz w:val="20"/>
        </w:rPr>
        <w:noBreakHyphen/>
        <w:t xml:space="preserve">R 1. Forms to be used for the submission of patent statements and licensing declarations by patent holders are available from </w:t>
      </w:r>
      <w:hyperlink r:id="rId13" w:history="1">
        <w:r w:rsidR="00162F56" w:rsidRPr="00041EC1">
          <w:rPr>
            <w:rStyle w:val="Hyperlink"/>
            <w:sz w:val="20"/>
          </w:rPr>
          <w:t>https://www.itu.int/ITU-R/go/patents/en</w:t>
        </w:r>
      </w:hyperlink>
      <w:r w:rsidRPr="00041EC1">
        <w:rPr>
          <w:sz w:val="20"/>
        </w:rPr>
        <w:t xml:space="preserve"> where the Guidelines for Implementation of the Common Patent Policy for ITU</w:t>
      </w:r>
      <w:r w:rsidRPr="00041EC1">
        <w:rPr>
          <w:sz w:val="20"/>
        </w:rPr>
        <w:noBreakHyphen/>
        <w:t>T/ITU</w:t>
      </w:r>
      <w:r w:rsidRPr="00041EC1">
        <w:rPr>
          <w:sz w:val="20"/>
        </w:rPr>
        <w:noBreakHyphen/>
        <w:t xml:space="preserve">R/ISO/IEC and the ITU-R patent information database can also be found. </w:t>
      </w:r>
    </w:p>
    <w:p w14:paraId="7E9D7BED" w14:textId="77777777" w:rsidR="00F335DC" w:rsidRPr="00041EC1" w:rsidRDefault="00F335DC" w:rsidP="00F335DC">
      <w:pPr>
        <w:jc w:val="center"/>
        <w:rPr>
          <w:sz w:val="22"/>
        </w:rPr>
      </w:pPr>
    </w:p>
    <w:p w14:paraId="7AA82B34" w14:textId="77777777" w:rsidR="00F335DC" w:rsidRPr="00041EC1" w:rsidRDefault="00F335DC" w:rsidP="00F335DC">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F335DC" w:rsidRPr="00041EC1" w14:paraId="1218D7F8" w14:textId="77777777" w:rsidTr="00773F61">
        <w:tc>
          <w:tcPr>
            <w:tcW w:w="9360" w:type="dxa"/>
            <w:gridSpan w:val="2"/>
          </w:tcPr>
          <w:p w14:paraId="208E70B0" w14:textId="513E660B" w:rsidR="00F335DC" w:rsidRPr="00041EC1" w:rsidRDefault="00F335DC" w:rsidP="00773F61">
            <w:pPr>
              <w:pStyle w:val="Chaptitle"/>
              <w:keepLines w:val="0"/>
              <w:tabs>
                <w:tab w:val="clear" w:pos="794"/>
                <w:tab w:val="clear" w:pos="1191"/>
                <w:tab w:val="clear" w:pos="1588"/>
                <w:tab w:val="clear" w:pos="1985"/>
              </w:tabs>
              <w:overflowPunct/>
              <w:spacing w:before="180"/>
              <w:textAlignment w:val="auto"/>
              <w:rPr>
                <w:sz w:val="22"/>
                <w:szCs w:val="22"/>
              </w:rPr>
            </w:pPr>
            <w:r w:rsidRPr="00041EC1">
              <w:rPr>
                <w:sz w:val="22"/>
                <w:szCs w:val="22"/>
              </w:rPr>
              <w:t>Series of ITU-R Recommendations</w:t>
            </w:r>
          </w:p>
          <w:p w14:paraId="1385E116" w14:textId="77777777" w:rsidR="00F335DC" w:rsidRPr="00041EC1"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41EC1">
              <w:rPr>
                <w:b w:val="0"/>
                <w:sz w:val="18"/>
                <w:szCs w:val="18"/>
              </w:rPr>
              <w:t xml:space="preserve">(Also available online at </w:t>
            </w:r>
            <w:hyperlink r:id="rId14" w:history="1">
              <w:r w:rsidRPr="00041EC1">
                <w:rPr>
                  <w:rStyle w:val="Hyperlink"/>
                  <w:b w:val="0"/>
                  <w:sz w:val="18"/>
                  <w:szCs w:val="18"/>
                </w:rPr>
                <w:t>https://www.itu.int/publ/R-REC/en</w:t>
              </w:r>
            </w:hyperlink>
            <w:r w:rsidRPr="00041EC1">
              <w:rPr>
                <w:b w:val="0"/>
                <w:sz w:val="18"/>
                <w:szCs w:val="18"/>
              </w:rPr>
              <w:t>)</w:t>
            </w:r>
          </w:p>
        </w:tc>
      </w:tr>
      <w:tr w:rsidR="00F335DC" w:rsidRPr="00041EC1" w14:paraId="3535A45C" w14:textId="77777777" w:rsidTr="00773F61">
        <w:tc>
          <w:tcPr>
            <w:tcW w:w="1140" w:type="dxa"/>
            <w:tcBorders>
              <w:bottom w:val="nil"/>
            </w:tcBorders>
            <w:vAlign w:val="bottom"/>
          </w:tcPr>
          <w:p w14:paraId="5E2209CD" w14:textId="77777777" w:rsidR="00F335DC" w:rsidRPr="00041EC1" w:rsidRDefault="00F335DC" w:rsidP="00773F61">
            <w:pPr>
              <w:spacing w:before="200" w:after="100"/>
              <w:ind w:left="57"/>
              <w:jc w:val="left"/>
              <w:rPr>
                <w:b/>
                <w:bCs/>
                <w:sz w:val="20"/>
              </w:rPr>
            </w:pPr>
            <w:r w:rsidRPr="00041EC1">
              <w:rPr>
                <w:b/>
                <w:bCs/>
                <w:sz w:val="20"/>
              </w:rPr>
              <w:t>Series</w:t>
            </w:r>
          </w:p>
        </w:tc>
        <w:tc>
          <w:tcPr>
            <w:tcW w:w="8220" w:type="dxa"/>
            <w:tcBorders>
              <w:bottom w:val="nil"/>
            </w:tcBorders>
            <w:vAlign w:val="bottom"/>
          </w:tcPr>
          <w:p w14:paraId="5ADEECF7" w14:textId="77777777" w:rsidR="00F335DC" w:rsidRPr="00041EC1"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041EC1">
              <w:rPr>
                <w:bCs/>
                <w:sz w:val="20"/>
              </w:rPr>
              <w:t>Title</w:t>
            </w:r>
          </w:p>
        </w:tc>
      </w:tr>
      <w:tr w:rsidR="00F335DC" w:rsidRPr="00041EC1" w14:paraId="067668A7" w14:textId="77777777" w:rsidTr="00773F61">
        <w:tc>
          <w:tcPr>
            <w:tcW w:w="1140" w:type="dxa"/>
            <w:tcBorders>
              <w:top w:val="nil"/>
              <w:bottom w:val="nil"/>
            </w:tcBorders>
          </w:tcPr>
          <w:p w14:paraId="65EF3516" w14:textId="77777777" w:rsidR="00F335DC" w:rsidRPr="00041EC1" w:rsidRDefault="00F335DC" w:rsidP="00773F61">
            <w:pPr>
              <w:spacing w:before="30" w:after="30"/>
              <w:ind w:left="57"/>
              <w:jc w:val="left"/>
              <w:rPr>
                <w:b/>
                <w:sz w:val="20"/>
              </w:rPr>
            </w:pPr>
            <w:r w:rsidRPr="00041EC1">
              <w:rPr>
                <w:b/>
                <w:sz w:val="20"/>
              </w:rPr>
              <w:t>BO</w:t>
            </w:r>
          </w:p>
        </w:tc>
        <w:tc>
          <w:tcPr>
            <w:tcW w:w="8220" w:type="dxa"/>
            <w:tcBorders>
              <w:top w:val="nil"/>
              <w:bottom w:val="nil"/>
            </w:tcBorders>
          </w:tcPr>
          <w:p w14:paraId="24D47AC4" w14:textId="77777777" w:rsidR="00F335DC" w:rsidRPr="00041EC1"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41EC1">
              <w:rPr>
                <w:b w:val="0"/>
                <w:bCs/>
                <w:sz w:val="20"/>
              </w:rPr>
              <w:t>Satellite delivery</w:t>
            </w:r>
          </w:p>
        </w:tc>
      </w:tr>
      <w:tr w:rsidR="00F335DC" w:rsidRPr="00041EC1" w14:paraId="475BBDBF" w14:textId="77777777" w:rsidTr="00773F61">
        <w:tc>
          <w:tcPr>
            <w:tcW w:w="1140" w:type="dxa"/>
            <w:tcBorders>
              <w:top w:val="nil"/>
            </w:tcBorders>
          </w:tcPr>
          <w:p w14:paraId="07999208" w14:textId="77777777" w:rsidR="00F335DC" w:rsidRPr="00041EC1" w:rsidRDefault="00F335DC" w:rsidP="00773F61">
            <w:pPr>
              <w:spacing w:before="30" w:after="30"/>
              <w:ind w:left="57"/>
              <w:jc w:val="left"/>
              <w:rPr>
                <w:b/>
                <w:bCs/>
                <w:sz w:val="20"/>
              </w:rPr>
            </w:pPr>
            <w:r w:rsidRPr="00041EC1">
              <w:rPr>
                <w:b/>
                <w:bCs/>
                <w:sz w:val="20"/>
              </w:rPr>
              <w:t>BR</w:t>
            </w:r>
          </w:p>
        </w:tc>
        <w:tc>
          <w:tcPr>
            <w:tcW w:w="8220" w:type="dxa"/>
            <w:tcBorders>
              <w:top w:val="nil"/>
            </w:tcBorders>
          </w:tcPr>
          <w:p w14:paraId="2983FBB3" w14:textId="77777777" w:rsidR="00F335DC" w:rsidRPr="00041EC1"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41EC1">
              <w:rPr>
                <w:b w:val="0"/>
                <w:sz w:val="20"/>
              </w:rPr>
              <w:t>Recording for production, archival and play-out; film for television</w:t>
            </w:r>
          </w:p>
        </w:tc>
      </w:tr>
      <w:tr w:rsidR="00F335DC" w:rsidRPr="00041EC1" w14:paraId="70E2056C" w14:textId="77777777" w:rsidTr="00773F61">
        <w:tc>
          <w:tcPr>
            <w:tcW w:w="1140" w:type="dxa"/>
            <w:shd w:val="clear" w:color="auto" w:fill="FFFFFF" w:themeFill="background1"/>
          </w:tcPr>
          <w:p w14:paraId="258B1950" w14:textId="77777777" w:rsidR="00F335DC" w:rsidRPr="00041EC1" w:rsidRDefault="00F335DC" w:rsidP="00773F61">
            <w:pPr>
              <w:spacing w:before="30" w:after="30"/>
              <w:ind w:left="57"/>
              <w:jc w:val="left"/>
              <w:rPr>
                <w:b/>
                <w:bCs/>
                <w:sz w:val="20"/>
              </w:rPr>
            </w:pPr>
            <w:r w:rsidRPr="00041EC1">
              <w:rPr>
                <w:b/>
                <w:bCs/>
                <w:sz w:val="20"/>
              </w:rPr>
              <w:t>BS</w:t>
            </w:r>
          </w:p>
        </w:tc>
        <w:tc>
          <w:tcPr>
            <w:tcW w:w="8220" w:type="dxa"/>
            <w:shd w:val="clear" w:color="auto" w:fill="FFFFFF" w:themeFill="background1"/>
          </w:tcPr>
          <w:p w14:paraId="6456CC21" w14:textId="77777777" w:rsidR="00F335DC" w:rsidRPr="00041EC1"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EC1">
              <w:rPr>
                <w:sz w:val="20"/>
              </w:rPr>
              <w:t>Broadcasting service (sound)</w:t>
            </w:r>
          </w:p>
        </w:tc>
      </w:tr>
      <w:tr w:rsidR="00F335DC" w:rsidRPr="00041EC1" w14:paraId="223302B5" w14:textId="77777777" w:rsidTr="00773F61">
        <w:tc>
          <w:tcPr>
            <w:tcW w:w="1140" w:type="dxa"/>
            <w:shd w:val="clear" w:color="auto" w:fill="F2F2F2" w:themeFill="background1" w:themeFillShade="F2"/>
          </w:tcPr>
          <w:p w14:paraId="29F6EE9B" w14:textId="77777777" w:rsidR="00F335DC" w:rsidRPr="00041EC1" w:rsidRDefault="00F335DC" w:rsidP="00773F61">
            <w:pPr>
              <w:spacing w:before="30" w:after="30"/>
              <w:ind w:left="57"/>
              <w:jc w:val="left"/>
              <w:rPr>
                <w:b/>
                <w:bCs/>
                <w:color w:val="000080"/>
                <w:sz w:val="20"/>
              </w:rPr>
            </w:pPr>
            <w:r w:rsidRPr="00041EC1">
              <w:rPr>
                <w:b/>
                <w:bCs/>
                <w:color w:val="000080"/>
                <w:sz w:val="20"/>
              </w:rPr>
              <w:t>BT</w:t>
            </w:r>
          </w:p>
        </w:tc>
        <w:tc>
          <w:tcPr>
            <w:tcW w:w="8220" w:type="dxa"/>
            <w:shd w:val="clear" w:color="auto" w:fill="F2F2F2" w:themeFill="background1" w:themeFillShade="F2"/>
          </w:tcPr>
          <w:p w14:paraId="012C7938" w14:textId="77777777" w:rsidR="00F335DC" w:rsidRPr="00041EC1"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041EC1">
              <w:rPr>
                <w:bCs/>
                <w:color w:val="000080"/>
                <w:sz w:val="20"/>
              </w:rPr>
              <w:t>Broadcasting service (television)</w:t>
            </w:r>
          </w:p>
        </w:tc>
      </w:tr>
      <w:tr w:rsidR="00F335DC" w:rsidRPr="00041EC1" w14:paraId="10C17C7B" w14:textId="77777777" w:rsidTr="00773F61">
        <w:tc>
          <w:tcPr>
            <w:tcW w:w="1140" w:type="dxa"/>
          </w:tcPr>
          <w:p w14:paraId="19FB976C" w14:textId="77777777" w:rsidR="00F335DC" w:rsidRPr="00041EC1" w:rsidRDefault="00F335DC" w:rsidP="00773F61">
            <w:pPr>
              <w:spacing w:before="30" w:after="30"/>
              <w:ind w:left="57"/>
              <w:jc w:val="left"/>
              <w:rPr>
                <w:b/>
                <w:bCs/>
                <w:sz w:val="20"/>
              </w:rPr>
            </w:pPr>
            <w:r w:rsidRPr="00041EC1">
              <w:rPr>
                <w:b/>
                <w:bCs/>
                <w:sz w:val="20"/>
              </w:rPr>
              <w:t>F</w:t>
            </w:r>
          </w:p>
        </w:tc>
        <w:tc>
          <w:tcPr>
            <w:tcW w:w="8220" w:type="dxa"/>
          </w:tcPr>
          <w:p w14:paraId="63ECDC04" w14:textId="77777777" w:rsidR="00F335DC" w:rsidRPr="00041EC1"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EC1">
              <w:rPr>
                <w:sz w:val="20"/>
              </w:rPr>
              <w:t>Fixed service</w:t>
            </w:r>
          </w:p>
        </w:tc>
      </w:tr>
      <w:tr w:rsidR="00F335DC" w:rsidRPr="00041EC1" w14:paraId="46F6EBFD" w14:textId="77777777" w:rsidTr="00773F61">
        <w:tc>
          <w:tcPr>
            <w:tcW w:w="1140" w:type="dxa"/>
          </w:tcPr>
          <w:p w14:paraId="69D12F95" w14:textId="77777777" w:rsidR="00F335DC" w:rsidRPr="00041EC1" w:rsidRDefault="00F335DC" w:rsidP="00773F61">
            <w:pPr>
              <w:spacing w:before="30" w:after="30"/>
              <w:ind w:left="57"/>
              <w:jc w:val="left"/>
              <w:rPr>
                <w:b/>
                <w:bCs/>
                <w:sz w:val="20"/>
              </w:rPr>
            </w:pPr>
            <w:r w:rsidRPr="00041EC1">
              <w:rPr>
                <w:b/>
                <w:bCs/>
                <w:sz w:val="20"/>
              </w:rPr>
              <w:t>M</w:t>
            </w:r>
          </w:p>
        </w:tc>
        <w:tc>
          <w:tcPr>
            <w:tcW w:w="8220" w:type="dxa"/>
          </w:tcPr>
          <w:p w14:paraId="191B4A1D" w14:textId="77777777" w:rsidR="00F335DC" w:rsidRPr="00041EC1" w:rsidRDefault="00F335DC" w:rsidP="00773F6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41EC1">
              <w:rPr>
                <w:b w:val="0"/>
                <w:sz w:val="20"/>
              </w:rPr>
              <w:t>Mobile, radiodetermination, amateur and related satellite services</w:t>
            </w:r>
          </w:p>
        </w:tc>
      </w:tr>
      <w:tr w:rsidR="00F335DC" w:rsidRPr="00041EC1" w14:paraId="1A5EC430" w14:textId="77777777" w:rsidTr="00773F61">
        <w:tc>
          <w:tcPr>
            <w:tcW w:w="1140" w:type="dxa"/>
          </w:tcPr>
          <w:p w14:paraId="09C81E42" w14:textId="77777777" w:rsidR="00F335DC" w:rsidRPr="00041EC1" w:rsidRDefault="00F335DC" w:rsidP="00773F61">
            <w:pPr>
              <w:spacing w:before="30" w:after="30"/>
              <w:ind w:left="57"/>
              <w:jc w:val="left"/>
              <w:rPr>
                <w:b/>
                <w:bCs/>
                <w:sz w:val="20"/>
              </w:rPr>
            </w:pPr>
            <w:r w:rsidRPr="00041EC1">
              <w:rPr>
                <w:b/>
                <w:bCs/>
                <w:sz w:val="20"/>
              </w:rPr>
              <w:t>P</w:t>
            </w:r>
          </w:p>
        </w:tc>
        <w:tc>
          <w:tcPr>
            <w:tcW w:w="8220" w:type="dxa"/>
          </w:tcPr>
          <w:p w14:paraId="5D3D792E" w14:textId="77777777" w:rsidR="00F335DC" w:rsidRPr="00041EC1" w:rsidRDefault="00F335DC" w:rsidP="00773F61">
            <w:pPr>
              <w:spacing w:before="30" w:after="30"/>
              <w:jc w:val="left"/>
              <w:rPr>
                <w:sz w:val="20"/>
              </w:rPr>
            </w:pPr>
            <w:r w:rsidRPr="00041EC1">
              <w:rPr>
                <w:sz w:val="20"/>
              </w:rPr>
              <w:t>Radiowave propagation</w:t>
            </w:r>
          </w:p>
        </w:tc>
      </w:tr>
      <w:tr w:rsidR="00F335DC" w:rsidRPr="00041EC1" w14:paraId="4BB1725E" w14:textId="77777777" w:rsidTr="00773F61">
        <w:tc>
          <w:tcPr>
            <w:tcW w:w="1140" w:type="dxa"/>
          </w:tcPr>
          <w:p w14:paraId="40991D2F" w14:textId="77777777" w:rsidR="00F335DC" w:rsidRPr="00041EC1" w:rsidRDefault="00F335DC" w:rsidP="00773F61">
            <w:pPr>
              <w:spacing w:before="30" w:after="30"/>
              <w:ind w:left="57"/>
              <w:jc w:val="left"/>
              <w:rPr>
                <w:b/>
                <w:bCs/>
                <w:sz w:val="20"/>
              </w:rPr>
            </w:pPr>
            <w:r w:rsidRPr="00041EC1">
              <w:rPr>
                <w:b/>
                <w:bCs/>
                <w:sz w:val="20"/>
              </w:rPr>
              <w:t>RA</w:t>
            </w:r>
          </w:p>
        </w:tc>
        <w:tc>
          <w:tcPr>
            <w:tcW w:w="8220" w:type="dxa"/>
          </w:tcPr>
          <w:p w14:paraId="4D01734F" w14:textId="77777777" w:rsidR="00F335DC" w:rsidRPr="00041EC1"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EC1">
              <w:rPr>
                <w:sz w:val="20"/>
              </w:rPr>
              <w:t>Radio astronomy</w:t>
            </w:r>
          </w:p>
        </w:tc>
      </w:tr>
      <w:tr w:rsidR="00F335DC" w:rsidRPr="00041EC1" w14:paraId="1134C34F" w14:textId="77777777" w:rsidTr="00773F61">
        <w:tc>
          <w:tcPr>
            <w:tcW w:w="1140" w:type="dxa"/>
          </w:tcPr>
          <w:p w14:paraId="717D63BA" w14:textId="77777777" w:rsidR="00F335DC" w:rsidRPr="00041EC1" w:rsidRDefault="00F335DC" w:rsidP="00773F61">
            <w:pPr>
              <w:spacing w:before="30" w:after="30"/>
              <w:ind w:left="57"/>
              <w:jc w:val="left"/>
              <w:rPr>
                <w:b/>
                <w:bCs/>
                <w:sz w:val="20"/>
              </w:rPr>
            </w:pPr>
            <w:r w:rsidRPr="00041EC1">
              <w:rPr>
                <w:b/>
                <w:bCs/>
                <w:sz w:val="20"/>
              </w:rPr>
              <w:t>RS</w:t>
            </w:r>
          </w:p>
        </w:tc>
        <w:tc>
          <w:tcPr>
            <w:tcW w:w="8220" w:type="dxa"/>
          </w:tcPr>
          <w:p w14:paraId="7267BFC4" w14:textId="77777777" w:rsidR="00F335DC" w:rsidRPr="00041EC1" w:rsidRDefault="00F335DC" w:rsidP="00773F6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41EC1">
              <w:rPr>
                <w:sz w:val="20"/>
              </w:rPr>
              <w:t>Remote sensing systems</w:t>
            </w:r>
          </w:p>
        </w:tc>
      </w:tr>
      <w:tr w:rsidR="00F335DC" w:rsidRPr="00041EC1" w14:paraId="15A873F5" w14:textId="77777777" w:rsidTr="00773F61">
        <w:tc>
          <w:tcPr>
            <w:tcW w:w="1140" w:type="dxa"/>
            <w:tcBorders>
              <w:bottom w:val="nil"/>
            </w:tcBorders>
          </w:tcPr>
          <w:p w14:paraId="30355FFA" w14:textId="77777777" w:rsidR="00F335DC" w:rsidRPr="00041EC1" w:rsidRDefault="00F335DC" w:rsidP="00773F61">
            <w:pPr>
              <w:spacing w:before="30" w:after="30"/>
              <w:ind w:left="57"/>
              <w:jc w:val="left"/>
              <w:rPr>
                <w:b/>
                <w:bCs/>
                <w:sz w:val="20"/>
              </w:rPr>
            </w:pPr>
            <w:r w:rsidRPr="00041EC1">
              <w:rPr>
                <w:b/>
                <w:bCs/>
                <w:sz w:val="20"/>
              </w:rPr>
              <w:t>S</w:t>
            </w:r>
          </w:p>
        </w:tc>
        <w:tc>
          <w:tcPr>
            <w:tcW w:w="8220" w:type="dxa"/>
            <w:tcBorders>
              <w:bottom w:val="nil"/>
            </w:tcBorders>
          </w:tcPr>
          <w:p w14:paraId="0AAFCF18" w14:textId="77777777" w:rsidR="00F335DC" w:rsidRPr="00041EC1" w:rsidRDefault="00F335DC" w:rsidP="00773F61">
            <w:pPr>
              <w:spacing w:before="30" w:after="30"/>
              <w:jc w:val="left"/>
              <w:rPr>
                <w:sz w:val="20"/>
              </w:rPr>
            </w:pPr>
            <w:r w:rsidRPr="00041EC1">
              <w:rPr>
                <w:sz w:val="20"/>
              </w:rPr>
              <w:t>Fixed-satellite service</w:t>
            </w:r>
          </w:p>
        </w:tc>
      </w:tr>
      <w:tr w:rsidR="00F335DC" w:rsidRPr="00041EC1" w14:paraId="2555C93D" w14:textId="77777777" w:rsidTr="00773F61">
        <w:tc>
          <w:tcPr>
            <w:tcW w:w="1140" w:type="dxa"/>
            <w:tcBorders>
              <w:top w:val="nil"/>
              <w:bottom w:val="nil"/>
            </w:tcBorders>
            <w:shd w:val="clear" w:color="auto" w:fill="FFFFFF" w:themeFill="background1"/>
          </w:tcPr>
          <w:p w14:paraId="7A75463B" w14:textId="77777777" w:rsidR="00F335DC" w:rsidRPr="00041EC1" w:rsidRDefault="00F335DC" w:rsidP="00773F61">
            <w:pPr>
              <w:spacing w:before="30" w:after="30"/>
              <w:ind w:left="57"/>
              <w:jc w:val="left"/>
              <w:rPr>
                <w:b/>
                <w:bCs/>
                <w:sz w:val="20"/>
              </w:rPr>
            </w:pPr>
            <w:r w:rsidRPr="00041EC1">
              <w:rPr>
                <w:b/>
                <w:bCs/>
                <w:sz w:val="20"/>
              </w:rPr>
              <w:t>SA</w:t>
            </w:r>
          </w:p>
        </w:tc>
        <w:tc>
          <w:tcPr>
            <w:tcW w:w="8220" w:type="dxa"/>
            <w:tcBorders>
              <w:top w:val="nil"/>
              <w:bottom w:val="nil"/>
            </w:tcBorders>
            <w:shd w:val="clear" w:color="auto" w:fill="FFFFFF" w:themeFill="background1"/>
          </w:tcPr>
          <w:p w14:paraId="00144989" w14:textId="77777777" w:rsidR="00F335DC" w:rsidRPr="00041EC1" w:rsidRDefault="00F335DC" w:rsidP="00773F61">
            <w:pPr>
              <w:spacing w:before="30" w:after="30"/>
              <w:jc w:val="left"/>
              <w:rPr>
                <w:sz w:val="20"/>
              </w:rPr>
            </w:pPr>
            <w:r w:rsidRPr="00041EC1">
              <w:rPr>
                <w:sz w:val="20"/>
              </w:rPr>
              <w:t>Space applications and meteorology</w:t>
            </w:r>
          </w:p>
        </w:tc>
      </w:tr>
      <w:tr w:rsidR="00F335DC" w:rsidRPr="00041EC1" w14:paraId="04C8F5A1" w14:textId="77777777" w:rsidTr="00773F61">
        <w:tc>
          <w:tcPr>
            <w:tcW w:w="1140" w:type="dxa"/>
            <w:tcBorders>
              <w:top w:val="nil"/>
              <w:bottom w:val="nil"/>
            </w:tcBorders>
          </w:tcPr>
          <w:p w14:paraId="6715F30A" w14:textId="77777777" w:rsidR="00F335DC" w:rsidRPr="00041EC1" w:rsidRDefault="00F335DC" w:rsidP="00773F61">
            <w:pPr>
              <w:spacing w:before="30" w:after="30"/>
              <w:ind w:left="57"/>
              <w:jc w:val="left"/>
              <w:rPr>
                <w:b/>
                <w:bCs/>
                <w:sz w:val="20"/>
              </w:rPr>
            </w:pPr>
            <w:r w:rsidRPr="00041EC1">
              <w:rPr>
                <w:b/>
                <w:bCs/>
                <w:sz w:val="20"/>
              </w:rPr>
              <w:t>SF</w:t>
            </w:r>
          </w:p>
        </w:tc>
        <w:tc>
          <w:tcPr>
            <w:tcW w:w="8220" w:type="dxa"/>
            <w:tcBorders>
              <w:top w:val="nil"/>
              <w:bottom w:val="nil"/>
            </w:tcBorders>
          </w:tcPr>
          <w:p w14:paraId="5019B1DB" w14:textId="77777777" w:rsidR="00F335DC" w:rsidRPr="00041EC1" w:rsidRDefault="00F335DC" w:rsidP="00773F61">
            <w:pPr>
              <w:spacing w:before="30" w:after="30"/>
              <w:jc w:val="left"/>
              <w:rPr>
                <w:sz w:val="20"/>
              </w:rPr>
            </w:pPr>
            <w:r w:rsidRPr="00041EC1">
              <w:rPr>
                <w:sz w:val="20"/>
              </w:rPr>
              <w:t>Frequency sharing and coordination between fixed-satellite and fixed service systems</w:t>
            </w:r>
          </w:p>
        </w:tc>
      </w:tr>
      <w:tr w:rsidR="00F335DC" w:rsidRPr="00041EC1" w14:paraId="7A342E16" w14:textId="77777777" w:rsidTr="00773F61">
        <w:tc>
          <w:tcPr>
            <w:tcW w:w="1140" w:type="dxa"/>
            <w:tcBorders>
              <w:top w:val="nil"/>
              <w:bottom w:val="nil"/>
            </w:tcBorders>
          </w:tcPr>
          <w:p w14:paraId="2C83D783" w14:textId="77777777" w:rsidR="00F335DC" w:rsidRPr="00041EC1" w:rsidRDefault="00F335DC" w:rsidP="00773F61">
            <w:pPr>
              <w:spacing w:before="30" w:after="30"/>
              <w:ind w:left="57"/>
              <w:jc w:val="left"/>
              <w:rPr>
                <w:rFonts w:ascii="Times New Roman Bold" w:hAnsi="Times New Roman Bold" w:cs="Times New Roman Bold"/>
                <w:b/>
                <w:bCs/>
                <w:sz w:val="20"/>
              </w:rPr>
            </w:pPr>
            <w:r w:rsidRPr="00041EC1">
              <w:rPr>
                <w:rFonts w:ascii="Times New Roman Bold" w:hAnsi="Times New Roman Bold" w:cs="Times New Roman Bold"/>
                <w:b/>
                <w:bCs/>
                <w:sz w:val="20"/>
              </w:rPr>
              <w:t>SM</w:t>
            </w:r>
          </w:p>
        </w:tc>
        <w:tc>
          <w:tcPr>
            <w:tcW w:w="8220" w:type="dxa"/>
            <w:tcBorders>
              <w:top w:val="nil"/>
              <w:bottom w:val="nil"/>
            </w:tcBorders>
          </w:tcPr>
          <w:p w14:paraId="58EF9501" w14:textId="77777777" w:rsidR="00F335DC" w:rsidRPr="00041EC1" w:rsidRDefault="00F335DC" w:rsidP="00773F61">
            <w:pPr>
              <w:spacing w:before="30" w:after="30"/>
              <w:jc w:val="left"/>
              <w:rPr>
                <w:rFonts w:hAnsi="Times New Roman Bold"/>
                <w:sz w:val="20"/>
              </w:rPr>
            </w:pPr>
            <w:r w:rsidRPr="00041EC1">
              <w:rPr>
                <w:rFonts w:hAnsi="Times New Roman Bold"/>
                <w:sz w:val="20"/>
              </w:rPr>
              <w:t>Spectrum management</w:t>
            </w:r>
          </w:p>
        </w:tc>
      </w:tr>
      <w:tr w:rsidR="00F335DC" w:rsidRPr="00041EC1" w14:paraId="784A243B" w14:textId="77777777" w:rsidTr="00773F61">
        <w:tc>
          <w:tcPr>
            <w:tcW w:w="1140" w:type="dxa"/>
            <w:tcBorders>
              <w:top w:val="nil"/>
            </w:tcBorders>
          </w:tcPr>
          <w:p w14:paraId="3ED90352" w14:textId="77777777" w:rsidR="00F335DC" w:rsidRPr="00041EC1" w:rsidRDefault="00F335DC" w:rsidP="00773F61">
            <w:pPr>
              <w:spacing w:before="30" w:after="30"/>
              <w:ind w:left="57"/>
              <w:jc w:val="left"/>
              <w:rPr>
                <w:b/>
                <w:bCs/>
                <w:sz w:val="20"/>
              </w:rPr>
            </w:pPr>
            <w:r w:rsidRPr="00041EC1">
              <w:rPr>
                <w:b/>
                <w:bCs/>
                <w:sz w:val="20"/>
              </w:rPr>
              <w:t>SNG</w:t>
            </w:r>
          </w:p>
        </w:tc>
        <w:tc>
          <w:tcPr>
            <w:tcW w:w="8220" w:type="dxa"/>
            <w:tcBorders>
              <w:top w:val="nil"/>
            </w:tcBorders>
          </w:tcPr>
          <w:p w14:paraId="2661280C" w14:textId="77777777" w:rsidR="00F335DC" w:rsidRPr="00041EC1" w:rsidRDefault="00F335DC" w:rsidP="00773F61">
            <w:pPr>
              <w:spacing w:before="30" w:after="30"/>
              <w:jc w:val="left"/>
              <w:rPr>
                <w:sz w:val="20"/>
              </w:rPr>
            </w:pPr>
            <w:r w:rsidRPr="00041EC1">
              <w:rPr>
                <w:sz w:val="20"/>
              </w:rPr>
              <w:t>Satellite news gathering</w:t>
            </w:r>
          </w:p>
        </w:tc>
      </w:tr>
      <w:tr w:rsidR="00F335DC" w:rsidRPr="00041EC1" w14:paraId="651E2F7F" w14:textId="77777777" w:rsidTr="00773F61">
        <w:tc>
          <w:tcPr>
            <w:tcW w:w="1140" w:type="dxa"/>
          </w:tcPr>
          <w:p w14:paraId="4F5CDD66" w14:textId="77777777" w:rsidR="00F335DC" w:rsidRPr="00041EC1" w:rsidRDefault="00F335DC" w:rsidP="00773F61">
            <w:pPr>
              <w:spacing w:before="30" w:after="30"/>
              <w:ind w:left="57"/>
              <w:jc w:val="left"/>
              <w:rPr>
                <w:b/>
                <w:bCs/>
                <w:sz w:val="20"/>
              </w:rPr>
            </w:pPr>
            <w:r w:rsidRPr="00041EC1">
              <w:rPr>
                <w:b/>
                <w:bCs/>
                <w:sz w:val="20"/>
              </w:rPr>
              <w:t>TF</w:t>
            </w:r>
          </w:p>
        </w:tc>
        <w:tc>
          <w:tcPr>
            <w:tcW w:w="8220" w:type="dxa"/>
          </w:tcPr>
          <w:p w14:paraId="38A67689" w14:textId="77777777" w:rsidR="00F335DC" w:rsidRPr="00041EC1" w:rsidRDefault="00F335DC" w:rsidP="00773F61">
            <w:pPr>
              <w:spacing w:before="30" w:after="30"/>
              <w:jc w:val="left"/>
              <w:rPr>
                <w:sz w:val="20"/>
              </w:rPr>
            </w:pPr>
            <w:r w:rsidRPr="00041EC1">
              <w:rPr>
                <w:sz w:val="20"/>
              </w:rPr>
              <w:t>Time signals and frequency standards emissions</w:t>
            </w:r>
          </w:p>
        </w:tc>
      </w:tr>
      <w:tr w:rsidR="00F335DC" w:rsidRPr="00041EC1" w14:paraId="69F2FE0D" w14:textId="77777777" w:rsidTr="00773F61">
        <w:tc>
          <w:tcPr>
            <w:tcW w:w="1140" w:type="dxa"/>
          </w:tcPr>
          <w:p w14:paraId="52111126" w14:textId="77777777" w:rsidR="00F335DC" w:rsidRPr="00041EC1" w:rsidRDefault="00F335DC" w:rsidP="00773F61">
            <w:pPr>
              <w:spacing w:before="30" w:after="30"/>
              <w:ind w:left="57"/>
              <w:jc w:val="left"/>
              <w:rPr>
                <w:b/>
                <w:bCs/>
                <w:sz w:val="20"/>
              </w:rPr>
            </w:pPr>
            <w:r w:rsidRPr="00041EC1">
              <w:rPr>
                <w:b/>
                <w:bCs/>
                <w:sz w:val="20"/>
              </w:rPr>
              <w:t>V</w:t>
            </w:r>
          </w:p>
        </w:tc>
        <w:tc>
          <w:tcPr>
            <w:tcW w:w="8220" w:type="dxa"/>
          </w:tcPr>
          <w:p w14:paraId="73CBBBDD" w14:textId="77777777" w:rsidR="00F335DC" w:rsidRPr="00041EC1" w:rsidRDefault="00F335DC" w:rsidP="00773F61">
            <w:pPr>
              <w:spacing w:before="30" w:after="180"/>
              <w:jc w:val="left"/>
              <w:rPr>
                <w:sz w:val="20"/>
              </w:rPr>
            </w:pPr>
            <w:r w:rsidRPr="00041EC1">
              <w:rPr>
                <w:sz w:val="20"/>
              </w:rPr>
              <w:t>Vocabulary and related subjects</w:t>
            </w:r>
          </w:p>
        </w:tc>
      </w:tr>
    </w:tbl>
    <w:p w14:paraId="2A0920CD" w14:textId="77777777" w:rsidR="00F335DC" w:rsidRPr="00041EC1" w:rsidRDefault="00F335DC" w:rsidP="00F335DC">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F335DC" w:rsidRPr="00041EC1" w14:paraId="0B5B072A" w14:textId="77777777" w:rsidTr="00773F61">
        <w:tc>
          <w:tcPr>
            <w:tcW w:w="720" w:type="dxa"/>
          </w:tcPr>
          <w:p w14:paraId="3B3C176A" w14:textId="77777777" w:rsidR="00F335DC" w:rsidRPr="00041EC1" w:rsidRDefault="00F335DC" w:rsidP="00773F61">
            <w:pPr>
              <w:jc w:val="center"/>
              <w:rPr>
                <w:sz w:val="22"/>
              </w:rPr>
            </w:pPr>
          </w:p>
        </w:tc>
      </w:tr>
    </w:tbl>
    <w:p w14:paraId="3E2E9EF0" w14:textId="77777777" w:rsidR="00F335DC" w:rsidRPr="00041EC1" w:rsidRDefault="00F335DC" w:rsidP="00F335DC">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F335DC" w:rsidRPr="00041EC1" w14:paraId="5B298C8A" w14:textId="77777777" w:rsidTr="00773F61">
        <w:tc>
          <w:tcPr>
            <w:tcW w:w="9360" w:type="dxa"/>
          </w:tcPr>
          <w:p w14:paraId="1D943E5F" w14:textId="77777777" w:rsidR="00F335DC" w:rsidRPr="00041EC1" w:rsidRDefault="00F335DC" w:rsidP="00773F61">
            <w:pPr>
              <w:spacing w:after="120"/>
              <w:jc w:val="left"/>
              <w:rPr>
                <w:sz w:val="20"/>
              </w:rPr>
            </w:pPr>
            <w:r w:rsidRPr="00041EC1">
              <w:rPr>
                <w:b/>
                <w:bCs/>
                <w:i/>
                <w:iCs/>
                <w:sz w:val="20"/>
              </w:rPr>
              <w:t>Note</w:t>
            </w:r>
            <w:r w:rsidRPr="00041EC1">
              <w:rPr>
                <w:sz w:val="20"/>
              </w:rPr>
              <w:t xml:space="preserve">: </w:t>
            </w:r>
            <w:r w:rsidRPr="00041EC1">
              <w:rPr>
                <w:i/>
                <w:iCs/>
                <w:sz w:val="20"/>
              </w:rPr>
              <w:t>This ITU-R Recommendation was approved in English under the procedure detailed in Resolution ITU-R 1.</w:t>
            </w:r>
          </w:p>
        </w:tc>
      </w:tr>
    </w:tbl>
    <w:p w14:paraId="640175A7" w14:textId="77777777" w:rsidR="00F335DC" w:rsidRPr="00041EC1" w:rsidRDefault="00F335DC" w:rsidP="00F335DC">
      <w:pPr>
        <w:spacing w:before="0"/>
        <w:jc w:val="center"/>
        <w:rPr>
          <w:sz w:val="22"/>
        </w:rPr>
      </w:pPr>
    </w:p>
    <w:p w14:paraId="270B7A9C" w14:textId="77777777" w:rsidR="00F335DC" w:rsidRPr="00041EC1" w:rsidRDefault="00F335DC" w:rsidP="00F335DC">
      <w:pPr>
        <w:spacing w:before="0"/>
        <w:jc w:val="center"/>
        <w:rPr>
          <w:sz w:val="22"/>
        </w:rPr>
      </w:pPr>
    </w:p>
    <w:p w14:paraId="7E6B7E92" w14:textId="77777777" w:rsidR="00F335DC" w:rsidRPr="00041EC1" w:rsidRDefault="00F335DC" w:rsidP="00F335DC">
      <w:pPr>
        <w:spacing w:before="0"/>
        <w:jc w:val="right"/>
        <w:rPr>
          <w:i/>
          <w:iCs/>
          <w:sz w:val="20"/>
        </w:rPr>
      </w:pPr>
      <w:r w:rsidRPr="00041EC1">
        <w:rPr>
          <w:i/>
          <w:iCs/>
          <w:sz w:val="20"/>
        </w:rPr>
        <w:t>Electronic Publication</w:t>
      </w:r>
    </w:p>
    <w:p w14:paraId="7CE3A750" w14:textId="217A8621" w:rsidR="00F335DC" w:rsidRPr="00041EC1" w:rsidRDefault="00F335DC" w:rsidP="00F335DC">
      <w:pPr>
        <w:spacing w:before="0"/>
        <w:jc w:val="right"/>
        <w:rPr>
          <w:sz w:val="20"/>
        </w:rPr>
      </w:pPr>
      <w:r w:rsidRPr="00041EC1">
        <w:rPr>
          <w:sz w:val="20"/>
        </w:rPr>
        <w:t>Geneva, 202</w:t>
      </w:r>
      <w:r w:rsidR="00EB30B5" w:rsidRPr="00041EC1">
        <w:rPr>
          <w:sz w:val="20"/>
        </w:rPr>
        <w:t>5</w:t>
      </w:r>
    </w:p>
    <w:p w14:paraId="4496A711" w14:textId="77777777" w:rsidR="00F335DC" w:rsidRPr="00041EC1" w:rsidRDefault="00F335DC" w:rsidP="00F335DC">
      <w:pPr>
        <w:jc w:val="center"/>
        <w:rPr>
          <w:sz w:val="22"/>
        </w:rPr>
      </w:pPr>
    </w:p>
    <w:p w14:paraId="62940C84" w14:textId="569D90C8" w:rsidR="00F335DC" w:rsidRPr="00041EC1" w:rsidRDefault="00F335DC" w:rsidP="00F335DC">
      <w:pPr>
        <w:jc w:val="center"/>
        <w:rPr>
          <w:sz w:val="20"/>
        </w:rPr>
      </w:pPr>
      <w:r w:rsidRPr="00041EC1">
        <w:rPr>
          <w:sz w:val="20"/>
        </w:rPr>
        <w:sym w:font="Symbol" w:char="F0E3"/>
      </w:r>
      <w:r w:rsidRPr="00041EC1">
        <w:rPr>
          <w:sz w:val="20"/>
        </w:rPr>
        <w:t xml:space="preserve"> ITU </w:t>
      </w:r>
      <w:bookmarkStart w:id="5" w:name="iiannee"/>
      <w:bookmarkEnd w:id="5"/>
      <w:r w:rsidRPr="00041EC1">
        <w:rPr>
          <w:sz w:val="20"/>
        </w:rPr>
        <w:t>202</w:t>
      </w:r>
      <w:r w:rsidR="00EB30B5" w:rsidRPr="00041EC1">
        <w:rPr>
          <w:sz w:val="20"/>
        </w:rPr>
        <w:t>5</w:t>
      </w:r>
    </w:p>
    <w:p w14:paraId="64B11FE2" w14:textId="77777777" w:rsidR="00F335DC" w:rsidRPr="00041EC1" w:rsidRDefault="00F335DC" w:rsidP="00F335DC">
      <w:pPr>
        <w:rPr>
          <w:sz w:val="18"/>
          <w:szCs w:val="18"/>
        </w:rPr>
      </w:pPr>
      <w:r w:rsidRPr="00041EC1">
        <w:rPr>
          <w:sz w:val="18"/>
          <w:szCs w:val="18"/>
        </w:rPr>
        <w:t>All rights reserved. No part of this publication may be reproduced, by any means whatsoever, without written permission of ITU.</w:t>
      </w:r>
    </w:p>
    <w:p w14:paraId="7A210B92" w14:textId="77777777" w:rsidR="00F335DC" w:rsidRPr="00041EC1" w:rsidRDefault="00F335DC" w:rsidP="00F335DC">
      <w:pPr>
        <w:spacing w:before="160"/>
        <w:rPr>
          <w:i/>
          <w:sz w:val="20"/>
        </w:rPr>
        <w:sectPr w:rsidR="00F335DC" w:rsidRPr="00041EC1"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60C5E483" w14:textId="0DFFFD9B" w:rsidR="00F335DC" w:rsidRPr="00041EC1" w:rsidRDefault="00F335DC" w:rsidP="00F335DC">
      <w:pPr>
        <w:pStyle w:val="RecNo"/>
        <w:spacing w:before="0"/>
      </w:pPr>
      <w:bookmarkStart w:id="6" w:name="irecnoe"/>
      <w:bookmarkEnd w:id="6"/>
      <w:r w:rsidRPr="00041EC1">
        <w:lastRenderedPageBreak/>
        <w:t xml:space="preserve">RECOMMENDATION  </w:t>
      </w:r>
      <w:r w:rsidRPr="00041EC1">
        <w:rPr>
          <w:rStyle w:val="href"/>
        </w:rPr>
        <w:t>ITU-R  BT.</w:t>
      </w:r>
      <w:r w:rsidR="008030EF" w:rsidRPr="00041EC1">
        <w:rPr>
          <w:rStyle w:val="href"/>
        </w:rPr>
        <w:t>21</w:t>
      </w:r>
      <w:r w:rsidR="00EE2860" w:rsidRPr="00041EC1">
        <w:rPr>
          <w:rStyle w:val="href"/>
        </w:rPr>
        <w:t>11</w:t>
      </w:r>
      <w:r w:rsidR="008030EF" w:rsidRPr="00041EC1">
        <w:rPr>
          <w:rStyle w:val="href"/>
        </w:rPr>
        <w:t>-</w:t>
      </w:r>
      <w:r w:rsidR="00EE2860" w:rsidRPr="00041EC1">
        <w:rPr>
          <w:rStyle w:val="href"/>
        </w:rPr>
        <w:t>3</w:t>
      </w:r>
    </w:p>
    <w:p w14:paraId="590F476B" w14:textId="3309D368" w:rsidR="008030EF" w:rsidRPr="00041EC1" w:rsidRDefault="002E22C3" w:rsidP="002E22C3">
      <w:pPr>
        <w:pStyle w:val="Rectitle"/>
      </w:pPr>
      <w:r w:rsidRPr="00041EC1">
        <w:rPr>
          <w:lang w:eastAsia="zh-CN"/>
        </w:rPr>
        <w:t xml:space="preserve">Specification of colour bar test pattern for </w:t>
      </w:r>
      <w:r w:rsidRPr="00041EC1">
        <w:rPr>
          <w:lang w:eastAsia="zh-CN"/>
        </w:rPr>
        <w:br/>
        <w:t>high dynamic range television systems</w:t>
      </w:r>
    </w:p>
    <w:p w14:paraId="6E2B534D" w14:textId="69EB8165" w:rsidR="008030EF" w:rsidRPr="00041EC1" w:rsidRDefault="008030EF" w:rsidP="008030EF">
      <w:pPr>
        <w:pStyle w:val="Recdate"/>
      </w:pPr>
      <w:r w:rsidRPr="00041EC1">
        <w:t>(</w:t>
      </w:r>
      <w:r w:rsidR="0094635F" w:rsidRPr="00041EC1">
        <w:t>2017-2019-2020-</w:t>
      </w:r>
      <w:r w:rsidRPr="00041EC1">
        <w:t>202</w:t>
      </w:r>
      <w:r w:rsidR="00BC0133" w:rsidRPr="00041EC1">
        <w:t>5</w:t>
      </w:r>
      <w:r w:rsidRPr="00041EC1">
        <w:t>)</w:t>
      </w:r>
    </w:p>
    <w:p w14:paraId="4E9865FD" w14:textId="77777777" w:rsidR="00156B95" w:rsidRPr="00041EC1" w:rsidRDefault="00156B95" w:rsidP="00AD2299">
      <w:pPr>
        <w:pStyle w:val="HeadingSum"/>
        <w:rPr>
          <w:lang w:val="en-GB"/>
        </w:rPr>
      </w:pPr>
      <w:r w:rsidRPr="00041EC1">
        <w:rPr>
          <w:lang w:val="en-GB"/>
        </w:rPr>
        <w:t>Scope</w:t>
      </w:r>
    </w:p>
    <w:p w14:paraId="4992599D" w14:textId="3225315D" w:rsidR="00041EC1" w:rsidRPr="00041EC1" w:rsidRDefault="00041EC1" w:rsidP="009603C6">
      <w:pPr>
        <w:pStyle w:val="Summary"/>
      </w:pPr>
      <w:r w:rsidRPr="00041EC1">
        <w:t xml:space="preserve">This Recommendation specifies reference test patterns for the high dynamic range television systems specified in Recommendation </w:t>
      </w:r>
      <w:hyperlink r:id="rId17" w:history="1">
        <w:r w:rsidR="007647BE" w:rsidRPr="00B339B7">
          <w:rPr>
            <w:rStyle w:val="Hyperlink"/>
            <w:color w:val="auto"/>
            <w:szCs w:val="24"/>
            <w:u w:val="none"/>
          </w:rPr>
          <w:t>ITU-R BT.2100</w:t>
        </w:r>
      </w:hyperlink>
      <w:r w:rsidRPr="00041EC1">
        <w:t>.</w:t>
      </w:r>
    </w:p>
    <w:p w14:paraId="0E84BCEC" w14:textId="77777777" w:rsidR="00041EC1" w:rsidRPr="00041EC1" w:rsidRDefault="00041EC1" w:rsidP="00041EC1">
      <w:pPr>
        <w:pStyle w:val="Headingb"/>
      </w:pPr>
      <w:r w:rsidRPr="00041EC1">
        <w:t>Keywords</w:t>
      </w:r>
    </w:p>
    <w:p w14:paraId="155057E5" w14:textId="77777777" w:rsidR="00041EC1" w:rsidRPr="00041EC1" w:rsidRDefault="00041EC1" w:rsidP="00041EC1">
      <w:r w:rsidRPr="00041EC1">
        <w:t>Colour bars, HDR, HDR-TV, HLG, PQ, test pattern, test signal</w:t>
      </w:r>
    </w:p>
    <w:p w14:paraId="46489B79" w14:textId="77777777" w:rsidR="00041EC1" w:rsidRPr="00041EC1" w:rsidRDefault="00041EC1" w:rsidP="00041EC1">
      <w:pPr>
        <w:pStyle w:val="Normalaftertitle"/>
      </w:pPr>
      <w:r w:rsidRPr="00041EC1">
        <w:t>The ITU Radiocommunication Assembly,</w:t>
      </w:r>
    </w:p>
    <w:p w14:paraId="6A813C08" w14:textId="77777777" w:rsidR="00041EC1" w:rsidRPr="00041EC1" w:rsidRDefault="00041EC1" w:rsidP="00041EC1">
      <w:pPr>
        <w:pStyle w:val="Call"/>
      </w:pPr>
      <w:r w:rsidRPr="00041EC1">
        <w:t>considering</w:t>
      </w:r>
    </w:p>
    <w:p w14:paraId="7AE8FF41" w14:textId="77777777" w:rsidR="00041EC1" w:rsidRPr="00041EC1" w:rsidRDefault="00041EC1" w:rsidP="00041EC1">
      <w:r w:rsidRPr="00041EC1">
        <w:rPr>
          <w:i/>
          <w:iCs/>
        </w:rPr>
        <w:t>a)</w:t>
      </w:r>
      <w:r w:rsidRPr="00041EC1">
        <w:tab/>
        <w:t>that test patterns provide a convenient means of assessing chrominance and luminance performance in a television system;</w:t>
      </w:r>
    </w:p>
    <w:p w14:paraId="57956695" w14:textId="77777777" w:rsidR="00041EC1" w:rsidRPr="00041EC1" w:rsidRDefault="00041EC1" w:rsidP="00041EC1">
      <w:r w:rsidRPr="00041EC1">
        <w:rPr>
          <w:i/>
          <w:iCs/>
        </w:rPr>
        <w:t>b)</w:t>
      </w:r>
      <w:r w:rsidRPr="00041EC1">
        <w:tab/>
        <w:t>that such a test pattern may be useful when broadcasting in multiple formats or when converting between formats;</w:t>
      </w:r>
    </w:p>
    <w:p w14:paraId="198D59A4" w14:textId="77777777" w:rsidR="00041EC1" w:rsidRPr="00041EC1" w:rsidRDefault="00041EC1" w:rsidP="00041EC1">
      <w:r w:rsidRPr="00041EC1">
        <w:rPr>
          <w:i/>
          <w:iCs/>
        </w:rPr>
        <w:t>c)</w:t>
      </w:r>
      <w:r w:rsidRPr="00041EC1">
        <w:tab/>
        <w:t>that the use of a test pattern can simplify test procedures and reduce the opportunity for misinterpretation of signal parameters and misalignment of systems,</w:t>
      </w:r>
    </w:p>
    <w:p w14:paraId="5EB4B78D" w14:textId="77777777" w:rsidR="00041EC1" w:rsidRPr="00041EC1" w:rsidRDefault="00041EC1" w:rsidP="00041EC1">
      <w:pPr>
        <w:pStyle w:val="Call"/>
      </w:pPr>
      <w:r w:rsidRPr="00041EC1">
        <w:t>noting</w:t>
      </w:r>
    </w:p>
    <w:p w14:paraId="55F2874B" w14:textId="696FCE49" w:rsidR="00041EC1" w:rsidRPr="00041EC1" w:rsidRDefault="00041EC1" w:rsidP="00041EC1">
      <w:r w:rsidRPr="00041EC1">
        <w:t xml:space="preserve">that Recommendation </w:t>
      </w:r>
      <w:hyperlink r:id="rId18" w:history="1">
        <w:r w:rsidR="007647BE" w:rsidRPr="00B339B7">
          <w:rPr>
            <w:rStyle w:val="Hyperlink"/>
            <w:color w:val="auto"/>
            <w:szCs w:val="24"/>
            <w:u w:val="none"/>
          </w:rPr>
          <w:t>ITU-R BT.2100</w:t>
        </w:r>
      </w:hyperlink>
      <w:r w:rsidRPr="00041EC1">
        <w:t xml:space="preserve"> specifies image parameter values for high dynamic range television for use in production and international programme exchange,</w:t>
      </w:r>
    </w:p>
    <w:p w14:paraId="543D37BD" w14:textId="77777777" w:rsidR="00041EC1" w:rsidRPr="00041EC1" w:rsidRDefault="00041EC1" w:rsidP="00041EC1">
      <w:pPr>
        <w:pStyle w:val="Call"/>
      </w:pPr>
      <w:r w:rsidRPr="00041EC1">
        <w:t>recommends</w:t>
      </w:r>
    </w:p>
    <w:p w14:paraId="4B90324A" w14:textId="683CDBE9" w:rsidR="00041EC1" w:rsidRPr="00041EC1" w:rsidRDefault="00041EC1" w:rsidP="00041EC1">
      <w:r w:rsidRPr="00041EC1">
        <w:t>that the test patterns defined in Annex 1 should be implemented and may be used for production and distribution purposes in high dynamic range television (HDR-TV) systems,</w:t>
      </w:r>
    </w:p>
    <w:p w14:paraId="75E6188C" w14:textId="77777777" w:rsidR="00041EC1" w:rsidRPr="00041EC1" w:rsidRDefault="00041EC1" w:rsidP="00041EC1">
      <w:pPr>
        <w:pStyle w:val="Call"/>
      </w:pPr>
      <w:r w:rsidRPr="00041EC1">
        <w:t>further recommends</w:t>
      </w:r>
    </w:p>
    <w:p w14:paraId="1748A0A2" w14:textId="77777777" w:rsidR="00041EC1" w:rsidRDefault="00041EC1" w:rsidP="00041EC1">
      <w:r w:rsidRPr="00041EC1">
        <w:t>that manufacturers should indicate which edition of a Recommendation ITU-R BT.2111 test pattern is implemented in a pattern generator.</w:t>
      </w:r>
    </w:p>
    <w:p w14:paraId="7319E199" w14:textId="77777777" w:rsidR="009603C6" w:rsidRDefault="009603C6" w:rsidP="00041EC1"/>
    <w:p w14:paraId="7D5EE2B4" w14:textId="77777777" w:rsidR="009603C6" w:rsidRPr="00041EC1" w:rsidRDefault="009603C6" w:rsidP="00041EC1"/>
    <w:p w14:paraId="3B651334" w14:textId="77777777" w:rsidR="00041EC1" w:rsidRDefault="00041EC1" w:rsidP="00DC1102">
      <w:pPr>
        <w:pStyle w:val="AnnexNoTitle"/>
      </w:pPr>
      <w:bookmarkStart w:id="7" w:name="_Toc199353360"/>
      <w:bookmarkStart w:id="8" w:name="_Toc201073316"/>
      <w:r w:rsidRPr="00041EC1">
        <w:lastRenderedPageBreak/>
        <w:t>Annex 1</w:t>
      </w:r>
      <w:r w:rsidRPr="00041EC1">
        <w:br/>
        <w:t>(normative)</w:t>
      </w:r>
      <w:r w:rsidRPr="00041EC1">
        <w:br/>
      </w:r>
      <w:r w:rsidRPr="00041EC1">
        <w:br/>
        <w:t>Specifications of test pattern</w:t>
      </w:r>
      <w:bookmarkEnd w:id="7"/>
      <w:bookmarkEnd w:id="8"/>
    </w:p>
    <w:p w14:paraId="0FAB92B7" w14:textId="77777777" w:rsidR="007B7669" w:rsidRDefault="007B7669" w:rsidP="00DC1102">
      <w:pPr>
        <w:keepNext/>
        <w:keepLines/>
        <w:jc w:val="center"/>
      </w:pPr>
      <w:r>
        <w:t>TABLE OF CONTENTS</w:t>
      </w:r>
    </w:p>
    <w:p w14:paraId="44283A71" w14:textId="77777777" w:rsidR="007B7669" w:rsidRDefault="007B7669" w:rsidP="00DC1102">
      <w:pPr>
        <w:pStyle w:val="toc0"/>
        <w:keepNext/>
        <w:keepLines/>
      </w:pPr>
      <w:r>
        <w:tab/>
        <w:t>Page</w:t>
      </w:r>
    </w:p>
    <w:p w14:paraId="1CCE718D" w14:textId="61002929" w:rsidR="00DC1102" w:rsidRDefault="007B7669" w:rsidP="00DC1102">
      <w:pPr>
        <w:pStyle w:val="TOC1"/>
        <w:keepNext/>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"1-2" \h \z \u </w:instrText>
      </w:r>
      <w:r>
        <w:fldChar w:fldCharType="separate"/>
      </w:r>
      <w:hyperlink w:anchor="_Toc201073315" w:history="1">
        <w:r w:rsidR="00DC1102" w:rsidRPr="00400F23">
          <w:rPr>
            <w:rStyle w:val="Hyperlink"/>
            <w:noProof/>
          </w:rPr>
          <w:t>Policy on Intellectual Property Right (IPR)</w:t>
        </w:r>
        <w:r w:rsidR="00DC1102">
          <w:rPr>
            <w:noProof/>
            <w:webHidden/>
          </w:rPr>
          <w:tab/>
        </w:r>
        <w:r w:rsidR="00DC1102">
          <w:rPr>
            <w:noProof/>
            <w:webHidden/>
          </w:rPr>
          <w:tab/>
        </w:r>
        <w:r w:rsidR="00DC1102">
          <w:rPr>
            <w:noProof/>
            <w:webHidden/>
          </w:rPr>
          <w:fldChar w:fldCharType="begin"/>
        </w:r>
        <w:r w:rsidR="00DC1102">
          <w:rPr>
            <w:noProof/>
            <w:webHidden/>
          </w:rPr>
          <w:instrText xml:space="preserve"> PAGEREF _Toc201073315 \h </w:instrText>
        </w:r>
        <w:r w:rsidR="00DC1102">
          <w:rPr>
            <w:noProof/>
            <w:webHidden/>
          </w:rPr>
        </w:r>
        <w:r w:rsidR="00DC1102">
          <w:rPr>
            <w:noProof/>
            <w:webHidden/>
          </w:rPr>
          <w:fldChar w:fldCharType="separate"/>
        </w:r>
        <w:r w:rsidR="00FE2E20">
          <w:rPr>
            <w:noProof/>
            <w:webHidden/>
          </w:rPr>
          <w:t>ii</w:t>
        </w:r>
        <w:r w:rsidR="00DC1102">
          <w:rPr>
            <w:noProof/>
            <w:webHidden/>
          </w:rPr>
          <w:fldChar w:fldCharType="end"/>
        </w:r>
      </w:hyperlink>
    </w:p>
    <w:p w14:paraId="36E6EBD1" w14:textId="012B6F00"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16" w:history="1">
        <w:r w:rsidRPr="00400F23">
          <w:rPr>
            <w:rStyle w:val="Hyperlink"/>
            <w:noProof/>
          </w:rPr>
          <w:t xml:space="preserve">Annex 1 (normative) </w:t>
        </w:r>
        <w:r w:rsidRPr="00DC1102">
          <w:rPr>
            <w:rStyle w:val="Hyperlink"/>
            <w:noProof/>
          </w:rPr>
          <w:t>–</w:t>
        </w:r>
        <w:r w:rsidRPr="00400F23">
          <w:rPr>
            <w:rStyle w:val="Hyperlink"/>
            <w:noProof/>
          </w:rPr>
          <w:t xml:space="preserve"> Specifications of test pattern</w:t>
        </w:r>
        <w:r>
          <w:rPr>
            <w:noProof/>
            <w:webHidden/>
          </w:rPr>
          <w:tab/>
        </w:r>
        <w:r>
          <w:rPr>
            <w:noProof/>
            <w:webHidden/>
          </w:rPr>
          <w:tab/>
        </w:r>
        <w:r>
          <w:rPr>
            <w:noProof/>
            <w:webHidden/>
          </w:rPr>
          <w:fldChar w:fldCharType="begin"/>
        </w:r>
        <w:r>
          <w:rPr>
            <w:noProof/>
            <w:webHidden/>
          </w:rPr>
          <w:instrText xml:space="preserve"> PAGEREF _Toc201073316 \h </w:instrText>
        </w:r>
        <w:r>
          <w:rPr>
            <w:noProof/>
            <w:webHidden/>
          </w:rPr>
        </w:r>
        <w:r>
          <w:rPr>
            <w:noProof/>
            <w:webHidden/>
          </w:rPr>
          <w:fldChar w:fldCharType="separate"/>
        </w:r>
        <w:r w:rsidR="00FE2E20">
          <w:rPr>
            <w:noProof/>
            <w:webHidden/>
          </w:rPr>
          <w:t>2</w:t>
        </w:r>
        <w:r>
          <w:rPr>
            <w:noProof/>
            <w:webHidden/>
          </w:rPr>
          <w:fldChar w:fldCharType="end"/>
        </w:r>
      </w:hyperlink>
    </w:p>
    <w:p w14:paraId="53F1703D" w14:textId="1BE5C451"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17" w:history="1">
        <w:r w:rsidRPr="00400F23">
          <w:rPr>
            <w:rStyle w:val="Hyperlink"/>
            <w:rFonts w:eastAsia="MS Mincho"/>
            <w:noProof/>
          </w:rPr>
          <w:t>1</w:t>
        </w:r>
        <w:r>
          <w:rPr>
            <w:rFonts w:asciiTheme="minorHAnsi" w:eastAsiaTheme="minorEastAsia" w:hAnsiTheme="minorHAnsi" w:cstheme="minorBidi"/>
            <w:noProof/>
            <w:kern w:val="2"/>
            <w:szCs w:val="24"/>
            <w:lang w:val="en-GB" w:eastAsia="en-GB"/>
            <w14:ligatures w14:val="standardContextual"/>
          </w:rPr>
          <w:tab/>
        </w:r>
        <w:r w:rsidRPr="00400F23">
          <w:rPr>
            <w:rStyle w:val="Hyperlink"/>
            <w:rFonts w:eastAsia="MS Mincho"/>
            <w:noProof/>
          </w:rPr>
          <w:t>Normative references</w:t>
        </w:r>
        <w:r>
          <w:rPr>
            <w:noProof/>
            <w:webHidden/>
          </w:rPr>
          <w:tab/>
        </w:r>
        <w:r>
          <w:rPr>
            <w:noProof/>
            <w:webHidden/>
          </w:rPr>
          <w:tab/>
        </w:r>
        <w:r>
          <w:rPr>
            <w:noProof/>
            <w:webHidden/>
          </w:rPr>
          <w:fldChar w:fldCharType="begin"/>
        </w:r>
        <w:r>
          <w:rPr>
            <w:noProof/>
            <w:webHidden/>
          </w:rPr>
          <w:instrText xml:space="preserve"> PAGEREF _Toc201073317 \h </w:instrText>
        </w:r>
        <w:r>
          <w:rPr>
            <w:noProof/>
            <w:webHidden/>
          </w:rPr>
        </w:r>
        <w:r>
          <w:rPr>
            <w:noProof/>
            <w:webHidden/>
          </w:rPr>
          <w:fldChar w:fldCharType="separate"/>
        </w:r>
        <w:r w:rsidR="00FE2E20">
          <w:rPr>
            <w:noProof/>
            <w:webHidden/>
          </w:rPr>
          <w:t>2</w:t>
        </w:r>
        <w:r>
          <w:rPr>
            <w:noProof/>
            <w:webHidden/>
          </w:rPr>
          <w:fldChar w:fldCharType="end"/>
        </w:r>
      </w:hyperlink>
    </w:p>
    <w:p w14:paraId="706BC0A7" w14:textId="6CC59B87"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18" w:history="1">
        <w:r w:rsidRPr="00400F23">
          <w:rPr>
            <w:rStyle w:val="Hyperlink"/>
            <w:rFonts w:eastAsia="MS Mincho"/>
            <w:noProof/>
          </w:rPr>
          <w:t>2</w:t>
        </w:r>
        <w:r>
          <w:rPr>
            <w:rFonts w:asciiTheme="minorHAnsi" w:eastAsiaTheme="minorEastAsia" w:hAnsiTheme="minorHAnsi" w:cstheme="minorBidi"/>
            <w:noProof/>
            <w:kern w:val="2"/>
            <w:szCs w:val="24"/>
            <w:lang w:val="en-GB" w:eastAsia="en-GB"/>
            <w14:ligatures w14:val="standardContextual"/>
          </w:rPr>
          <w:tab/>
        </w:r>
        <w:r w:rsidRPr="00400F23">
          <w:rPr>
            <w:rStyle w:val="Hyperlink"/>
            <w:rFonts w:eastAsia="MS Mincho"/>
            <w:noProof/>
          </w:rPr>
          <w:t>Purpose</w:t>
        </w:r>
        <w:r>
          <w:rPr>
            <w:noProof/>
            <w:webHidden/>
          </w:rPr>
          <w:tab/>
        </w:r>
        <w:r>
          <w:rPr>
            <w:noProof/>
            <w:webHidden/>
          </w:rPr>
          <w:tab/>
        </w:r>
        <w:r>
          <w:rPr>
            <w:noProof/>
            <w:webHidden/>
          </w:rPr>
          <w:fldChar w:fldCharType="begin"/>
        </w:r>
        <w:r>
          <w:rPr>
            <w:noProof/>
            <w:webHidden/>
          </w:rPr>
          <w:instrText xml:space="preserve"> PAGEREF _Toc201073318 \h </w:instrText>
        </w:r>
        <w:r>
          <w:rPr>
            <w:noProof/>
            <w:webHidden/>
          </w:rPr>
        </w:r>
        <w:r>
          <w:rPr>
            <w:noProof/>
            <w:webHidden/>
          </w:rPr>
          <w:fldChar w:fldCharType="separate"/>
        </w:r>
        <w:r w:rsidR="00FE2E20">
          <w:rPr>
            <w:noProof/>
            <w:webHidden/>
          </w:rPr>
          <w:t>2</w:t>
        </w:r>
        <w:r>
          <w:rPr>
            <w:noProof/>
            <w:webHidden/>
          </w:rPr>
          <w:fldChar w:fldCharType="end"/>
        </w:r>
      </w:hyperlink>
    </w:p>
    <w:p w14:paraId="70CAC778" w14:textId="54FEDEF1"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19" w:history="1">
        <w:r w:rsidRPr="00400F23">
          <w:rPr>
            <w:rStyle w:val="Hyperlink"/>
            <w:rFonts w:eastAsia="MS Mincho"/>
            <w:noProof/>
          </w:rPr>
          <w:t>3</w:t>
        </w:r>
        <w:r>
          <w:rPr>
            <w:rFonts w:asciiTheme="minorHAnsi" w:eastAsiaTheme="minorEastAsia" w:hAnsiTheme="minorHAnsi" w:cstheme="minorBidi"/>
            <w:noProof/>
            <w:kern w:val="2"/>
            <w:szCs w:val="24"/>
            <w:lang w:val="en-GB" w:eastAsia="en-GB"/>
            <w14:ligatures w14:val="standardContextual"/>
          </w:rPr>
          <w:tab/>
        </w:r>
        <w:r w:rsidRPr="00400F23">
          <w:rPr>
            <w:rStyle w:val="Hyperlink"/>
            <w:rFonts w:eastAsia="MS Mincho"/>
            <w:noProof/>
          </w:rPr>
          <w:t>System types</w:t>
        </w:r>
        <w:r>
          <w:rPr>
            <w:noProof/>
            <w:webHidden/>
          </w:rPr>
          <w:tab/>
        </w:r>
        <w:r>
          <w:rPr>
            <w:noProof/>
            <w:webHidden/>
          </w:rPr>
          <w:tab/>
        </w:r>
        <w:r>
          <w:rPr>
            <w:noProof/>
            <w:webHidden/>
          </w:rPr>
          <w:fldChar w:fldCharType="begin"/>
        </w:r>
        <w:r>
          <w:rPr>
            <w:noProof/>
            <w:webHidden/>
          </w:rPr>
          <w:instrText xml:space="preserve"> PAGEREF _Toc201073319 \h </w:instrText>
        </w:r>
        <w:r>
          <w:rPr>
            <w:noProof/>
            <w:webHidden/>
          </w:rPr>
        </w:r>
        <w:r>
          <w:rPr>
            <w:noProof/>
            <w:webHidden/>
          </w:rPr>
          <w:fldChar w:fldCharType="separate"/>
        </w:r>
        <w:r w:rsidR="00FE2E20">
          <w:rPr>
            <w:noProof/>
            <w:webHidden/>
          </w:rPr>
          <w:t>3</w:t>
        </w:r>
        <w:r>
          <w:rPr>
            <w:noProof/>
            <w:webHidden/>
          </w:rPr>
          <w:fldChar w:fldCharType="end"/>
        </w:r>
      </w:hyperlink>
    </w:p>
    <w:p w14:paraId="2E5329BA" w14:textId="4B213983"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20" w:history="1">
        <w:r w:rsidRPr="00400F23">
          <w:rPr>
            <w:rStyle w:val="Hyperlink"/>
            <w:rFonts w:eastAsia="MS Mincho"/>
            <w:noProof/>
          </w:rPr>
          <w:t>4</w:t>
        </w:r>
        <w:r>
          <w:rPr>
            <w:rFonts w:asciiTheme="minorHAnsi" w:eastAsiaTheme="minorEastAsia" w:hAnsiTheme="minorHAnsi" w:cstheme="minorBidi"/>
            <w:noProof/>
            <w:kern w:val="2"/>
            <w:szCs w:val="24"/>
            <w:lang w:val="en-GB" w:eastAsia="en-GB"/>
            <w14:ligatures w14:val="standardContextual"/>
          </w:rPr>
          <w:tab/>
        </w:r>
        <w:r w:rsidRPr="00400F23">
          <w:rPr>
            <w:rStyle w:val="Hyperlink"/>
            <w:rFonts w:eastAsia="MS Mincho"/>
            <w:noProof/>
          </w:rPr>
          <w:t>Sections of test pattern</w:t>
        </w:r>
        <w:r>
          <w:rPr>
            <w:noProof/>
            <w:webHidden/>
          </w:rPr>
          <w:tab/>
        </w:r>
        <w:r>
          <w:rPr>
            <w:noProof/>
            <w:webHidden/>
          </w:rPr>
          <w:tab/>
        </w:r>
        <w:r>
          <w:rPr>
            <w:noProof/>
            <w:webHidden/>
          </w:rPr>
          <w:fldChar w:fldCharType="begin"/>
        </w:r>
        <w:r>
          <w:rPr>
            <w:noProof/>
            <w:webHidden/>
          </w:rPr>
          <w:instrText xml:space="preserve"> PAGEREF _Toc201073320 \h </w:instrText>
        </w:r>
        <w:r>
          <w:rPr>
            <w:noProof/>
            <w:webHidden/>
          </w:rPr>
        </w:r>
        <w:r>
          <w:rPr>
            <w:noProof/>
            <w:webHidden/>
          </w:rPr>
          <w:fldChar w:fldCharType="separate"/>
        </w:r>
        <w:r w:rsidR="00FE2E20">
          <w:rPr>
            <w:noProof/>
            <w:webHidden/>
          </w:rPr>
          <w:t>3</w:t>
        </w:r>
        <w:r>
          <w:rPr>
            <w:noProof/>
            <w:webHidden/>
          </w:rPr>
          <w:fldChar w:fldCharType="end"/>
        </w:r>
      </w:hyperlink>
    </w:p>
    <w:p w14:paraId="47748409" w14:textId="5630DCC8"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21" w:history="1">
        <w:r w:rsidRPr="00400F23">
          <w:rPr>
            <w:rStyle w:val="Hyperlink"/>
            <w:rFonts w:eastAsia="MS Mincho"/>
            <w:noProof/>
          </w:rPr>
          <w:t>5</w:t>
        </w:r>
        <w:r>
          <w:rPr>
            <w:rFonts w:asciiTheme="minorHAnsi" w:eastAsiaTheme="minorEastAsia" w:hAnsiTheme="minorHAnsi" w:cstheme="minorBidi"/>
            <w:noProof/>
            <w:kern w:val="2"/>
            <w:szCs w:val="24"/>
            <w:lang w:val="en-GB" w:eastAsia="en-GB"/>
            <w14:ligatures w14:val="standardContextual"/>
          </w:rPr>
          <w:tab/>
        </w:r>
        <w:r w:rsidRPr="00400F23">
          <w:rPr>
            <w:rStyle w:val="Hyperlink"/>
            <w:rFonts w:eastAsia="MS Mincho"/>
            <w:noProof/>
          </w:rPr>
          <w:t>Test pattern code value precision</w:t>
        </w:r>
        <w:r>
          <w:rPr>
            <w:noProof/>
            <w:webHidden/>
          </w:rPr>
          <w:tab/>
        </w:r>
        <w:r>
          <w:rPr>
            <w:noProof/>
            <w:webHidden/>
          </w:rPr>
          <w:tab/>
        </w:r>
        <w:r>
          <w:rPr>
            <w:noProof/>
            <w:webHidden/>
          </w:rPr>
          <w:fldChar w:fldCharType="begin"/>
        </w:r>
        <w:r>
          <w:rPr>
            <w:noProof/>
            <w:webHidden/>
          </w:rPr>
          <w:instrText xml:space="preserve"> PAGEREF _Toc201073321 \h </w:instrText>
        </w:r>
        <w:r>
          <w:rPr>
            <w:noProof/>
            <w:webHidden/>
          </w:rPr>
        </w:r>
        <w:r>
          <w:rPr>
            <w:noProof/>
            <w:webHidden/>
          </w:rPr>
          <w:fldChar w:fldCharType="separate"/>
        </w:r>
        <w:r w:rsidR="00FE2E20">
          <w:rPr>
            <w:noProof/>
            <w:webHidden/>
          </w:rPr>
          <w:t>3</w:t>
        </w:r>
        <w:r>
          <w:rPr>
            <w:noProof/>
            <w:webHidden/>
          </w:rPr>
          <w:fldChar w:fldCharType="end"/>
        </w:r>
      </w:hyperlink>
    </w:p>
    <w:p w14:paraId="5BFA2156" w14:textId="3BADB140"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22" w:history="1">
        <w:r w:rsidRPr="00400F23">
          <w:rPr>
            <w:rStyle w:val="Hyperlink"/>
            <w:noProof/>
          </w:rPr>
          <w:t xml:space="preserve">Attachment 1 to Annex 1 (informative) </w:t>
        </w:r>
        <w:r w:rsidRPr="00DC1102">
          <w:rPr>
            <w:rStyle w:val="Hyperlink"/>
            <w:noProof/>
          </w:rPr>
          <w:t>–</w:t>
        </w:r>
        <w:r w:rsidRPr="00400F23">
          <w:rPr>
            <w:rStyle w:val="Hyperlink"/>
            <w:noProof/>
          </w:rPr>
          <w:t xml:space="preserve"> Sections comprising the HLG test pattern</w:t>
        </w:r>
        <w:r>
          <w:rPr>
            <w:noProof/>
            <w:webHidden/>
          </w:rPr>
          <w:tab/>
        </w:r>
        <w:r>
          <w:rPr>
            <w:noProof/>
            <w:webHidden/>
          </w:rPr>
          <w:tab/>
        </w:r>
        <w:r>
          <w:rPr>
            <w:noProof/>
            <w:webHidden/>
          </w:rPr>
          <w:fldChar w:fldCharType="begin"/>
        </w:r>
        <w:r>
          <w:rPr>
            <w:noProof/>
            <w:webHidden/>
          </w:rPr>
          <w:instrText xml:space="preserve"> PAGEREF _Toc201073322 \h </w:instrText>
        </w:r>
        <w:r>
          <w:rPr>
            <w:noProof/>
            <w:webHidden/>
          </w:rPr>
        </w:r>
        <w:r>
          <w:rPr>
            <w:noProof/>
            <w:webHidden/>
          </w:rPr>
          <w:fldChar w:fldCharType="separate"/>
        </w:r>
        <w:r w:rsidR="00FE2E20">
          <w:rPr>
            <w:noProof/>
            <w:webHidden/>
          </w:rPr>
          <w:t>14</w:t>
        </w:r>
        <w:r>
          <w:rPr>
            <w:noProof/>
            <w:webHidden/>
          </w:rPr>
          <w:fldChar w:fldCharType="end"/>
        </w:r>
      </w:hyperlink>
    </w:p>
    <w:p w14:paraId="25DDD8CE" w14:textId="6EDBF513"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23" w:history="1">
        <w:r w:rsidRPr="00400F23">
          <w:rPr>
            <w:rStyle w:val="Hyperlink"/>
            <w:noProof/>
          </w:rPr>
          <w:t xml:space="preserve">Attachment 2 to Annex 1 (informative) </w:t>
        </w:r>
        <w:r w:rsidRPr="00DC1102">
          <w:rPr>
            <w:rStyle w:val="Hyperlink"/>
            <w:noProof/>
          </w:rPr>
          <w:t>–</w:t>
        </w:r>
        <w:r w:rsidRPr="00400F23">
          <w:rPr>
            <w:rStyle w:val="Hyperlink"/>
            <w:noProof/>
          </w:rPr>
          <w:t xml:space="preserve"> HLG waveform on a waveform monitor</w:t>
        </w:r>
        <w:r>
          <w:rPr>
            <w:noProof/>
            <w:webHidden/>
          </w:rPr>
          <w:tab/>
        </w:r>
        <w:r>
          <w:rPr>
            <w:noProof/>
            <w:webHidden/>
          </w:rPr>
          <w:tab/>
        </w:r>
        <w:r>
          <w:rPr>
            <w:noProof/>
            <w:webHidden/>
          </w:rPr>
          <w:fldChar w:fldCharType="begin"/>
        </w:r>
        <w:r>
          <w:rPr>
            <w:noProof/>
            <w:webHidden/>
          </w:rPr>
          <w:instrText xml:space="preserve"> PAGEREF _Toc201073323 \h </w:instrText>
        </w:r>
        <w:r>
          <w:rPr>
            <w:noProof/>
            <w:webHidden/>
          </w:rPr>
        </w:r>
        <w:r>
          <w:rPr>
            <w:noProof/>
            <w:webHidden/>
          </w:rPr>
          <w:fldChar w:fldCharType="separate"/>
        </w:r>
        <w:r w:rsidR="00FE2E20">
          <w:rPr>
            <w:noProof/>
            <w:webHidden/>
          </w:rPr>
          <w:t>15</w:t>
        </w:r>
        <w:r>
          <w:rPr>
            <w:noProof/>
            <w:webHidden/>
          </w:rPr>
          <w:fldChar w:fldCharType="end"/>
        </w:r>
      </w:hyperlink>
    </w:p>
    <w:p w14:paraId="4AD31447" w14:textId="013BAAFA" w:rsidR="00DC1102" w:rsidRDefault="00DC1102" w:rsidP="00DC1102">
      <w:pPr>
        <w:pStyle w:val="TOC1"/>
        <w:keepNext/>
        <w:rPr>
          <w:rFonts w:asciiTheme="minorHAnsi" w:eastAsiaTheme="minorEastAsia" w:hAnsiTheme="minorHAnsi" w:cstheme="minorBidi"/>
          <w:noProof/>
          <w:kern w:val="2"/>
          <w:szCs w:val="24"/>
          <w:lang w:val="en-GB" w:eastAsia="en-GB"/>
          <w14:ligatures w14:val="standardContextual"/>
        </w:rPr>
      </w:pPr>
      <w:hyperlink w:anchor="_Toc201073324" w:history="1">
        <w:r w:rsidRPr="00400F23">
          <w:rPr>
            <w:rStyle w:val="Hyperlink"/>
            <w:noProof/>
          </w:rPr>
          <w:t xml:space="preserve">Attachment 3 to Annex 1 (informative) </w:t>
        </w:r>
        <w:r w:rsidRPr="00DC1102">
          <w:rPr>
            <w:rStyle w:val="Hyperlink"/>
            <w:noProof/>
          </w:rPr>
          <w:t>–</w:t>
        </w:r>
        <w:r w:rsidRPr="00400F23">
          <w:rPr>
            <w:rStyle w:val="Hyperlink"/>
            <w:noProof/>
          </w:rPr>
          <w:t xml:space="preserve"> Information on conversion of HLG/BT.2020 colour bars to SDR/BT.709</w:t>
        </w:r>
        <w:r>
          <w:rPr>
            <w:noProof/>
            <w:webHidden/>
          </w:rPr>
          <w:tab/>
        </w:r>
        <w:r>
          <w:rPr>
            <w:noProof/>
            <w:webHidden/>
          </w:rPr>
          <w:tab/>
        </w:r>
        <w:r>
          <w:rPr>
            <w:noProof/>
            <w:webHidden/>
          </w:rPr>
          <w:fldChar w:fldCharType="begin"/>
        </w:r>
        <w:r>
          <w:rPr>
            <w:noProof/>
            <w:webHidden/>
          </w:rPr>
          <w:instrText xml:space="preserve"> PAGEREF _Toc201073324 \h </w:instrText>
        </w:r>
        <w:r>
          <w:rPr>
            <w:noProof/>
            <w:webHidden/>
          </w:rPr>
        </w:r>
        <w:r>
          <w:rPr>
            <w:noProof/>
            <w:webHidden/>
          </w:rPr>
          <w:fldChar w:fldCharType="separate"/>
        </w:r>
        <w:r w:rsidR="00FE2E20">
          <w:rPr>
            <w:noProof/>
            <w:webHidden/>
          </w:rPr>
          <w:t>15</w:t>
        </w:r>
        <w:r>
          <w:rPr>
            <w:noProof/>
            <w:webHidden/>
          </w:rPr>
          <w:fldChar w:fldCharType="end"/>
        </w:r>
      </w:hyperlink>
    </w:p>
    <w:p w14:paraId="4E5F7D0B" w14:textId="1EBDBF89" w:rsidR="007B7669" w:rsidRDefault="007B7669" w:rsidP="00DC1102">
      <w:pPr>
        <w:keepNext/>
        <w:keepLines/>
      </w:pPr>
      <w:r>
        <w:fldChar w:fldCharType="end"/>
      </w:r>
    </w:p>
    <w:p w14:paraId="2F9E92ED" w14:textId="77777777" w:rsidR="00041EC1" w:rsidRPr="00041EC1" w:rsidRDefault="00041EC1" w:rsidP="00041EC1">
      <w:pPr>
        <w:pStyle w:val="Heading1"/>
        <w:rPr>
          <w:rFonts w:eastAsia="MS Mincho"/>
        </w:rPr>
      </w:pPr>
      <w:bookmarkStart w:id="9" w:name="_Toc201073317"/>
      <w:r w:rsidRPr="00041EC1">
        <w:rPr>
          <w:rFonts w:eastAsia="MS Mincho"/>
        </w:rPr>
        <w:t>1</w:t>
      </w:r>
      <w:r w:rsidRPr="00041EC1">
        <w:rPr>
          <w:rFonts w:eastAsia="MS Mincho"/>
        </w:rPr>
        <w:tab/>
        <w:t>Normative references</w:t>
      </w:r>
      <w:bookmarkEnd w:id="9"/>
    </w:p>
    <w:p w14:paraId="6A8AFE5F" w14:textId="77777777" w:rsidR="009603C6" w:rsidRPr="009603C6" w:rsidRDefault="009603C6" w:rsidP="009603C6">
      <w:pPr>
        <w:pStyle w:val="Reftext"/>
        <w:rPr>
          <w:rFonts w:eastAsia="MS Mincho"/>
        </w:rPr>
      </w:pPr>
      <w:r w:rsidRPr="009603C6">
        <w:rPr>
          <w:rFonts w:eastAsia="MS Mincho"/>
        </w:rPr>
        <w:t xml:space="preserve">Recommendation </w:t>
      </w:r>
      <w:hyperlink r:id="rId19" w:history="1">
        <w:r w:rsidRPr="009603C6">
          <w:rPr>
            <w:rStyle w:val="Hyperlink"/>
            <w:rFonts w:eastAsia="MS Mincho"/>
            <w:color w:val="auto"/>
            <w:u w:val="none"/>
          </w:rPr>
          <w:t>ITU-R BT.471</w:t>
        </w:r>
      </w:hyperlink>
      <w:r w:rsidRPr="009603C6">
        <w:rPr>
          <w:rFonts w:eastAsia="MS Mincho"/>
        </w:rPr>
        <w:t xml:space="preserve"> ‒ Nomenclature and description of colour bar signals</w:t>
      </w:r>
    </w:p>
    <w:p w14:paraId="714D6796" w14:textId="77777777" w:rsidR="009603C6" w:rsidRPr="009603C6" w:rsidRDefault="009603C6" w:rsidP="009603C6">
      <w:pPr>
        <w:pStyle w:val="Reftext"/>
        <w:rPr>
          <w:szCs w:val="24"/>
        </w:rPr>
      </w:pPr>
      <w:r w:rsidRPr="009603C6">
        <w:t>Recommendation</w:t>
      </w:r>
      <w:r w:rsidRPr="009603C6">
        <w:rPr>
          <w:szCs w:val="24"/>
        </w:rPr>
        <w:t xml:space="preserve"> </w:t>
      </w:r>
      <w:hyperlink r:id="rId20" w:history="1">
        <w:r w:rsidRPr="009603C6">
          <w:rPr>
            <w:rStyle w:val="Hyperlink"/>
            <w:color w:val="auto"/>
            <w:szCs w:val="24"/>
            <w:u w:val="none"/>
          </w:rPr>
          <w:t>ITU-R BT.709</w:t>
        </w:r>
      </w:hyperlink>
      <w:r w:rsidRPr="009603C6">
        <w:rPr>
          <w:szCs w:val="24"/>
        </w:rPr>
        <w:t xml:space="preserve"> </w:t>
      </w:r>
      <w:r w:rsidRPr="009603C6">
        <w:t>‒ Parameter values for the HDTV standards for production and international programme exchange</w:t>
      </w:r>
    </w:p>
    <w:p w14:paraId="418BE6F8" w14:textId="77777777" w:rsidR="009603C6" w:rsidRPr="009603C6" w:rsidRDefault="009603C6" w:rsidP="009603C6">
      <w:pPr>
        <w:pStyle w:val="Reftext"/>
        <w:rPr>
          <w:szCs w:val="24"/>
        </w:rPr>
      </w:pPr>
      <w:r w:rsidRPr="009603C6">
        <w:t>Recommendation</w:t>
      </w:r>
      <w:r w:rsidRPr="009603C6">
        <w:rPr>
          <w:szCs w:val="24"/>
        </w:rPr>
        <w:t xml:space="preserve"> </w:t>
      </w:r>
      <w:hyperlink r:id="rId21" w:history="1">
        <w:r w:rsidRPr="009603C6">
          <w:rPr>
            <w:rStyle w:val="Hyperlink"/>
            <w:color w:val="auto"/>
            <w:szCs w:val="24"/>
            <w:u w:val="none"/>
          </w:rPr>
          <w:t>ITU-R BT.2100</w:t>
        </w:r>
      </w:hyperlink>
      <w:r w:rsidRPr="009603C6">
        <w:rPr>
          <w:szCs w:val="24"/>
        </w:rPr>
        <w:t xml:space="preserve"> </w:t>
      </w:r>
      <w:r w:rsidRPr="009603C6">
        <w:t xml:space="preserve">‒ </w:t>
      </w:r>
      <w:r w:rsidRPr="009603C6">
        <w:rPr>
          <w:szCs w:val="24"/>
          <w:lang w:eastAsia="zh-CN"/>
        </w:rPr>
        <w:t xml:space="preserve">Image parameter values for high dynamic range television for use in production and international programme </w:t>
      </w:r>
      <w:r w:rsidRPr="009603C6">
        <w:rPr>
          <w:szCs w:val="24"/>
        </w:rPr>
        <w:t>exchange</w:t>
      </w:r>
    </w:p>
    <w:p w14:paraId="243042A9" w14:textId="77777777" w:rsidR="00041EC1" w:rsidRPr="00041EC1" w:rsidRDefault="00041EC1" w:rsidP="00041EC1">
      <w:pPr>
        <w:pStyle w:val="Heading1"/>
        <w:rPr>
          <w:rFonts w:eastAsia="MS Mincho"/>
        </w:rPr>
      </w:pPr>
      <w:bookmarkStart w:id="10" w:name="_Toc201073318"/>
      <w:r w:rsidRPr="00041EC1">
        <w:rPr>
          <w:rFonts w:eastAsia="MS Mincho"/>
        </w:rPr>
        <w:t>2</w:t>
      </w:r>
      <w:r w:rsidRPr="00041EC1">
        <w:rPr>
          <w:rFonts w:eastAsia="MS Mincho"/>
        </w:rPr>
        <w:tab/>
        <w:t>Purpose</w:t>
      </w:r>
      <w:bookmarkEnd w:id="10"/>
    </w:p>
    <w:p w14:paraId="6A7A2608" w14:textId="77777777" w:rsidR="00041EC1" w:rsidRPr="00041EC1" w:rsidRDefault="00041EC1" w:rsidP="00041EC1">
      <w:r w:rsidRPr="00041EC1">
        <w:t>The reference test pattern has several purposes:</w:t>
      </w:r>
    </w:p>
    <w:p w14:paraId="6B11FC89" w14:textId="77777777" w:rsidR="00041EC1" w:rsidRPr="00041EC1" w:rsidRDefault="00041EC1" w:rsidP="00041EC1">
      <w:pPr>
        <w:pStyle w:val="enumlev1"/>
      </w:pPr>
      <w:r w:rsidRPr="00041EC1">
        <w:t>–</w:t>
      </w:r>
      <w:r w:rsidRPr="00041EC1">
        <w:tab/>
        <w:t>quality control of chrominance and luminance through the production chain;</w:t>
      </w:r>
    </w:p>
    <w:p w14:paraId="2C1208BC" w14:textId="77777777" w:rsidR="00041EC1" w:rsidRPr="00041EC1" w:rsidRDefault="00041EC1" w:rsidP="00041EC1">
      <w:pPr>
        <w:pStyle w:val="enumlev1"/>
      </w:pPr>
      <w:r w:rsidRPr="00041EC1">
        <w:t>–</w:t>
      </w:r>
      <w:r w:rsidRPr="00041EC1">
        <w:tab/>
        <w:t>checking and adjusting the chrominance and luminance alignment of broadcast equipment, particularly video monitors;</w:t>
      </w:r>
    </w:p>
    <w:p w14:paraId="4AE5DC9A" w14:textId="77777777" w:rsidR="00041EC1" w:rsidRPr="00041EC1" w:rsidRDefault="00041EC1" w:rsidP="00041EC1">
      <w:pPr>
        <w:pStyle w:val="enumlev1"/>
      </w:pPr>
      <w:r w:rsidRPr="00041EC1">
        <w:t>–</w:t>
      </w:r>
      <w:r w:rsidRPr="00041EC1">
        <w:tab/>
        <w:t>general testing of equipment for video production, emission and presentation;</w:t>
      </w:r>
    </w:p>
    <w:p w14:paraId="6F4CE4A5" w14:textId="77777777" w:rsidR="00041EC1" w:rsidRPr="00041EC1" w:rsidRDefault="00041EC1" w:rsidP="00041EC1">
      <w:pPr>
        <w:pStyle w:val="enumlev1"/>
      </w:pPr>
      <w:r w:rsidRPr="00041EC1">
        <w:t>–</w:t>
      </w:r>
      <w:r w:rsidRPr="00041EC1">
        <w:tab/>
        <w:t>establishing that a video circuit is active and that associated audio is available.</w:t>
      </w:r>
    </w:p>
    <w:p w14:paraId="73EC92F0" w14:textId="77777777" w:rsidR="00041EC1" w:rsidRPr="00041EC1" w:rsidRDefault="00041EC1" w:rsidP="00041EC1">
      <w:r w:rsidRPr="00041EC1">
        <w:t>It is not intended that this test pattern be used for black level adjustment, which is best set using a PLUGE signal.</w:t>
      </w:r>
    </w:p>
    <w:p w14:paraId="55CDEAE9" w14:textId="77777777" w:rsidR="00041EC1" w:rsidRPr="00041EC1" w:rsidRDefault="00041EC1" w:rsidP="00041EC1">
      <w:pPr>
        <w:pStyle w:val="Heading1"/>
        <w:rPr>
          <w:rFonts w:eastAsia="MS Mincho"/>
        </w:rPr>
      </w:pPr>
      <w:bookmarkStart w:id="11" w:name="_Toc201073319"/>
      <w:r w:rsidRPr="00041EC1">
        <w:rPr>
          <w:rFonts w:eastAsia="MS Mincho"/>
        </w:rPr>
        <w:lastRenderedPageBreak/>
        <w:t>3</w:t>
      </w:r>
      <w:r w:rsidRPr="00041EC1">
        <w:rPr>
          <w:rFonts w:eastAsia="MS Mincho"/>
        </w:rPr>
        <w:tab/>
        <w:t>System types</w:t>
      </w:r>
      <w:bookmarkEnd w:id="11"/>
    </w:p>
    <w:p w14:paraId="57B9D1DF" w14:textId="5794B05A" w:rsidR="00041EC1" w:rsidRPr="00041EC1" w:rsidRDefault="00041EC1" w:rsidP="00041EC1">
      <w:r w:rsidRPr="00041EC1">
        <w:t xml:space="preserve">The pattern described in this Recommendation is intended for use with Recommendation </w:t>
      </w:r>
      <w:hyperlink r:id="rId22" w:history="1">
        <w:r w:rsidR="00B339B7" w:rsidRPr="00B339B7">
          <w:rPr>
            <w:rStyle w:val="Hyperlink"/>
            <w:color w:val="auto"/>
            <w:szCs w:val="24"/>
            <w:u w:val="none"/>
          </w:rPr>
          <w:t>ITU-R BT.2100</w:t>
        </w:r>
      </w:hyperlink>
      <w:r w:rsidRPr="00041EC1">
        <w:t>. These systems are distinguished by the proportions of their colour encoding (or “colorimetry”) and by their resolution.</w:t>
      </w:r>
    </w:p>
    <w:p w14:paraId="0EB54111" w14:textId="77777777" w:rsidR="00041EC1" w:rsidRPr="00041EC1" w:rsidRDefault="00041EC1" w:rsidP="00041EC1">
      <w:pPr>
        <w:pStyle w:val="Heading1"/>
        <w:rPr>
          <w:rFonts w:eastAsia="MS Mincho"/>
        </w:rPr>
      </w:pPr>
      <w:bookmarkStart w:id="12" w:name="_Toc201073320"/>
      <w:r w:rsidRPr="00041EC1">
        <w:rPr>
          <w:rFonts w:eastAsia="MS Mincho"/>
        </w:rPr>
        <w:t>4</w:t>
      </w:r>
      <w:r w:rsidRPr="00041EC1">
        <w:rPr>
          <w:rFonts w:eastAsia="MS Mincho"/>
        </w:rPr>
        <w:tab/>
        <w:t>Sections of test pattern</w:t>
      </w:r>
      <w:r w:rsidRPr="00041EC1">
        <w:rPr>
          <w:rStyle w:val="FootnoteReference"/>
          <w:rFonts w:eastAsia="MS Mincho"/>
        </w:rPr>
        <w:footnoteReference w:id="2"/>
      </w:r>
      <w:bookmarkEnd w:id="12"/>
    </w:p>
    <w:p w14:paraId="5A8DCF9D" w14:textId="6D56243C" w:rsidR="00041EC1" w:rsidRPr="00041EC1" w:rsidRDefault="00041EC1" w:rsidP="00041EC1">
      <w:r w:rsidRPr="00041EC1">
        <w:t xml:space="preserve">The various sections of the test pattern for the </w:t>
      </w:r>
      <w:r w:rsidR="006E3E8F">
        <w:t>hybrid log-gamma</w:t>
      </w:r>
      <w:r w:rsidR="00001FAC">
        <w:t xml:space="preserve"> (</w:t>
      </w:r>
      <w:r w:rsidRPr="00041EC1">
        <w:t>HLG</w:t>
      </w:r>
      <w:r w:rsidR="00001FAC">
        <w:t>)</w:t>
      </w:r>
      <w:r w:rsidRPr="00041EC1">
        <w:t xml:space="preserve"> system with narrow range coding are shown in Fig</w:t>
      </w:r>
      <w:r w:rsidR="00E47DE9">
        <w:t>.</w:t>
      </w:r>
      <w:r w:rsidRPr="00041EC1">
        <w:t xml:space="preserve"> 1; the pattern for </w:t>
      </w:r>
      <w:r w:rsidR="00743331">
        <w:t xml:space="preserve">the </w:t>
      </w:r>
      <w:r w:rsidR="00D14AFF">
        <w:t>perce</w:t>
      </w:r>
      <w:r w:rsidR="00743331">
        <w:t>ptual quantization (</w:t>
      </w:r>
      <w:r w:rsidRPr="00041EC1">
        <w:t>PQ</w:t>
      </w:r>
      <w:r w:rsidR="00743331">
        <w:t>)</w:t>
      </w:r>
      <w:r w:rsidRPr="00041EC1">
        <w:t xml:space="preserve"> system with narrow range coding is shown in Fig</w:t>
      </w:r>
      <w:r w:rsidR="004C37FA">
        <w:t>.</w:t>
      </w:r>
      <w:r w:rsidRPr="00041EC1">
        <w:t> 2, and the pattern for the PQ system with full range coding is shown in Fig</w:t>
      </w:r>
      <w:r w:rsidR="0001591D">
        <w:t>.</w:t>
      </w:r>
      <w:r w:rsidRPr="00041EC1">
        <w:t> 3. A colour diagram is shown in Fig</w:t>
      </w:r>
      <w:r w:rsidR="004C37FA">
        <w:t>.</w:t>
      </w:r>
      <w:r w:rsidRPr="00041EC1">
        <w:t> 4. See also Attachments 1 and 2</w:t>
      </w:r>
      <w:r w:rsidR="007647BE">
        <w:t xml:space="preserve"> to Annex 1</w:t>
      </w:r>
      <w:r w:rsidRPr="00041EC1">
        <w:t>.</w:t>
      </w:r>
    </w:p>
    <w:p w14:paraId="0D629AD9" w14:textId="15CCEE29" w:rsidR="00041EC1" w:rsidRPr="00041EC1" w:rsidRDefault="00041EC1" w:rsidP="00041EC1">
      <w:pPr>
        <w:pStyle w:val="Heading1"/>
        <w:rPr>
          <w:rFonts w:eastAsia="MS Mincho"/>
        </w:rPr>
      </w:pPr>
      <w:bookmarkStart w:id="13" w:name="_Toc201073321"/>
      <w:r w:rsidRPr="00041EC1">
        <w:rPr>
          <w:rFonts w:eastAsia="MS Mincho"/>
        </w:rPr>
        <w:t>5</w:t>
      </w:r>
      <w:r w:rsidRPr="00041EC1">
        <w:rPr>
          <w:rFonts w:eastAsia="MS Mincho"/>
        </w:rPr>
        <w:tab/>
        <w:t>Test pattern code value precision</w:t>
      </w:r>
      <w:bookmarkEnd w:id="13"/>
    </w:p>
    <w:p w14:paraId="1ADB1E06" w14:textId="49882466" w:rsidR="00041EC1" w:rsidRPr="00041EC1" w:rsidRDefault="00041EC1" w:rsidP="00041EC1">
      <w:r w:rsidRPr="00041EC1">
        <w:t>Both 10-bit and 12-bit code values are provided for each signal level comprising the test pattern.</w:t>
      </w:r>
    </w:p>
    <w:p w14:paraId="631B7F94" w14:textId="77777777" w:rsidR="00041EC1" w:rsidRPr="00041EC1" w:rsidRDefault="00041EC1" w:rsidP="00041EC1">
      <w:r w:rsidRPr="00041EC1">
        <w:t>Broadcast production and distribution is in general known to be based around signal flows with 10</w:t>
      </w:r>
      <w:r w:rsidRPr="00041EC1">
        <w:noBreakHyphen/>
        <w:t>bit precision, although there are situations and processes where 10-bit signals are converted to 12</w:t>
      </w:r>
      <w:r w:rsidRPr="00041EC1">
        <w:noBreakHyphen/>
        <w:t>bits.</w:t>
      </w:r>
    </w:p>
    <w:p w14:paraId="30FA41D5" w14:textId="6899248F" w:rsidR="00041EC1" w:rsidRPr="00041EC1" w:rsidRDefault="00041EC1" w:rsidP="00041EC1">
      <w:bookmarkStart w:id="14" w:name="_Hlk158313432"/>
      <w:r w:rsidRPr="00041EC1">
        <w:t>To ensure interoperability of test pattern usage between 10-bit and 12-bit narrow-range signal paths, 10-bit code values are defined as the primary code values from which all derived 12-bit code values maintain 10</w:t>
      </w:r>
      <w:r w:rsidRPr="00041EC1">
        <w:noBreakHyphen/>
        <w:t>bit precision</w:t>
      </w:r>
      <w:bookmarkEnd w:id="14"/>
      <w:r w:rsidRPr="00041EC1">
        <w:t>.</w:t>
      </w:r>
    </w:p>
    <w:p w14:paraId="0BBC65E5" w14:textId="77777777" w:rsidR="00041EC1" w:rsidRPr="00041EC1" w:rsidRDefault="00041EC1" w:rsidP="00041EC1">
      <w:pPr>
        <w:pStyle w:val="FigureNo"/>
      </w:pPr>
      <w:r w:rsidRPr="00041EC1">
        <w:lastRenderedPageBreak/>
        <w:t>FIGURE 1</w:t>
      </w:r>
    </w:p>
    <w:p w14:paraId="559DA9AD" w14:textId="77777777" w:rsidR="00041EC1" w:rsidRPr="00041EC1" w:rsidRDefault="00041EC1" w:rsidP="00041EC1">
      <w:pPr>
        <w:pStyle w:val="Figuretitle"/>
      </w:pPr>
      <w:r w:rsidRPr="00041EC1">
        <w:t>Test pattern details for HLG narrow range</w:t>
      </w:r>
    </w:p>
    <w:p w14:paraId="1C83477D" w14:textId="77777777" w:rsidR="00041EC1" w:rsidRPr="00041EC1" w:rsidRDefault="00041EC1" w:rsidP="00041EC1">
      <w:pPr>
        <w:pStyle w:val="Figure"/>
      </w:pPr>
      <w:r w:rsidRPr="00041EC1">
        <w:rPr>
          <w:noProof/>
          <w:lang w:eastAsia="en-GB"/>
        </w:rPr>
        <w:drawing>
          <wp:inline distT="0" distB="0" distL="0" distR="0" wp14:anchorId="1A395F35" wp14:editId="26062808">
            <wp:extent cx="6102108" cy="4279401"/>
            <wp:effectExtent l="0" t="0" r="0" b="6985"/>
            <wp:docPr id="12" name="Picture 12" descr="A diagram of a colo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lor char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735A40A0" w14:textId="77777777" w:rsidR="00041EC1" w:rsidRPr="00041EC1" w:rsidRDefault="00041EC1" w:rsidP="00041EC1">
      <w:pPr>
        <w:pStyle w:val="FigureNo"/>
      </w:pPr>
      <w:r w:rsidRPr="00041EC1">
        <w:lastRenderedPageBreak/>
        <w:t>FIGURE 2</w:t>
      </w:r>
    </w:p>
    <w:p w14:paraId="686E3F7F" w14:textId="77777777" w:rsidR="00041EC1" w:rsidRPr="00041EC1" w:rsidRDefault="00041EC1" w:rsidP="00041EC1">
      <w:pPr>
        <w:pStyle w:val="Figuretitle"/>
      </w:pPr>
      <w:r w:rsidRPr="00041EC1">
        <w:t>Test pattern details for PQ narrow range</w:t>
      </w:r>
    </w:p>
    <w:p w14:paraId="6886D143" w14:textId="77777777" w:rsidR="00041EC1" w:rsidRPr="00041EC1" w:rsidRDefault="00041EC1" w:rsidP="00041EC1">
      <w:pPr>
        <w:pStyle w:val="Figure"/>
      </w:pPr>
      <w:r w:rsidRPr="00041EC1">
        <w:rPr>
          <w:noProof/>
        </w:rPr>
        <w:drawing>
          <wp:inline distT="0" distB="0" distL="0" distR="0" wp14:anchorId="553A8216" wp14:editId="409D7543">
            <wp:extent cx="6102108" cy="4279401"/>
            <wp:effectExtent l="0" t="0" r="0" b="0"/>
            <wp:docPr id="194440066" name="Picture 194440066" descr="A diagram of a color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olor schem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2108" cy="4279401"/>
                    </a:xfrm>
                    <a:prstGeom prst="rect">
                      <a:avLst/>
                    </a:prstGeom>
                  </pic:spPr>
                </pic:pic>
              </a:graphicData>
            </a:graphic>
          </wp:inline>
        </w:drawing>
      </w:r>
    </w:p>
    <w:p w14:paraId="1716E749" w14:textId="77777777" w:rsidR="00041EC1" w:rsidRPr="00041EC1" w:rsidRDefault="00041EC1" w:rsidP="00041EC1">
      <w:pPr>
        <w:pStyle w:val="FigureNo"/>
      </w:pPr>
      <w:r w:rsidRPr="00041EC1">
        <w:rPr>
          <w:szCs w:val="18"/>
        </w:rPr>
        <w:lastRenderedPageBreak/>
        <w:t>FIGURE 3</w:t>
      </w:r>
    </w:p>
    <w:p w14:paraId="64B39D3B" w14:textId="77777777" w:rsidR="00041EC1" w:rsidRPr="00041EC1" w:rsidRDefault="00041EC1" w:rsidP="00041EC1">
      <w:pPr>
        <w:pStyle w:val="Figuretitle"/>
      </w:pPr>
      <w:r w:rsidRPr="00041EC1">
        <w:t>Test pattern details for PQ full range</w:t>
      </w:r>
    </w:p>
    <w:p w14:paraId="59A3C5BC" w14:textId="77777777" w:rsidR="00041EC1" w:rsidRPr="00041EC1" w:rsidRDefault="00041EC1" w:rsidP="00041EC1">
      <w:pPr>
        <w:pStyle w:val="Figure"/>
      </w:pPr>
      <w:r w:rsidRPr="00041EC1">
        <w:rPr>
          <w:noProof/>
        </w:rPr>
        <w:drawing>
          <wp:inline distT="0" distB="0" distL="0" distR="0" wp14:anchorId="73A85B10" wp14:editId="1CBA58D8">
            <wp:extent cx="6108700" cy="4292600"/>
            <wp:effectExtent l="0" t="0" r="0" b="0"/>
            <wp:docPr id="1003742012"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42012" name="Picture 1" descr="A diagram of different colo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08700" cy="4292600"/>
                    </a:xfrm>
                    <a:prstGeom prst="rect">
                      <a:avLst/>
                    </a:prstGeom>
                  </pic:spPr>
                </pic:pic>
              </a:graphicData>
            </a:graphic>
          </wp:inline>
        </w:drawing>
      </w:r>
    </w:p>
    <w:p w14:paraId="7AE5AD50" w14:textId="77777777" w:rsidR="00041EC1" w:rsidRPr="00041EC1" w:rsidRDefault="00041EC1" w:rsidP="00041EC1">
      <w:pPr>
        <w:pStyle w:val="Note"/>
      </w:pPr>
      <w:r w:rsidRPr="00041EC1">
        <w:t>NOTE – The position of the ramp section of the PQ full range test pattern aligns the 0% level with the left edge of the green colour bar, see Table 6. This positioning differs slightly from earlier editions of this Recommendation.</w:t>
      </w:r>
    </w:p>
    <w:p w14:paraId="48347E24" w14:textId="77777777" w:rsidR="00041EC1" w:rsidRPr="00041EC1" w:rsidRDefault="00041EC1" w:rsidP="00041EC1">
      <w:pPr>
        <w:pStyle w:val="TableNo"/>
        <w:rPr>
          <w:rFonts w:eastAsia="MS Mincho"/>
        </w:rPr>
      </w:pPr>
      <w:r w:rsidRPr="00041EC1">
        <w:rPr>
          <w:rFonts w:eastAsia="MS Mincho"/>
        </w:rPr>
        <w:t>TABLE 1</w:t>
      </w:r>
    </w:p>
    <w:p w14:paraId="20D8030C" w14:textId="77777777" w:rsidR="00041EC1" w:rsidRPr="00041EC1" w:rsidRDefault="00041EC1" w:rsidP="00041EC1">
      <w:pPr>
        <w:pStyle w:val="Tabletitle"/>
      </w:pPr>
      <w:r w:rsidRPr="00041EC1">
        <w:t>Bar size to 2K, 4K and 8K format</w:t>
      </w:r>
    </w:p>
    <w:tbl>
      <w:tblPr>
        <w:tblW w:w="5817" w:type="dxa"/>
        <w:jc w:val="center"/>
        <w:tblLook w:val="0600" w:firstRow="0" w:lastRow="0" w:firstColumn="0" w:lastColumn="0" w:noHBand="1" w:noVBand="1"/>
      </w:tblPr>
      <w:tblGrid>
        <w:gridCol w:w="1564"/>
        <w:gridCol w:w="1417"/>
        <w:gridCol w:w="1418"/>
        <w:gridCol w:w="1418"/>
      </w:tblGrid>
      <w:tr w:rsidR="00041EC1" w:rsidRPr="00041EC1" w14:paraId="59B28E0D" w14:textId="77777777" w:rsidTr="004D244E">
        <w:trPr>
          <w:trHeight w:val="720"/>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F9A047" w14:textId="77777777" w:rsidR="00041EC1" w:rsidRPr="00041EC1" w:rsidRDefault="00041EC1" w:rsidP="008F29AA">
            <w:pPr>
              <w:pStyle w:val="Tablehead"/>
              <w:rPr>
                <w:rFonts w:eastAsia="MS PGothic"/>
              </w:rPr>
            </w:pPr>
            <w:r w:rsidRPr="00041EC1">
              <w:rPr>
                <w:rFonts w:eastAsia="MS PGothic"/>
              </w:rPr>
              <w:t>Bar size</w:t>
            </w:r>
            <w:r w:rsidRPr="00041EC1">
              <w:rPr>
                <w:rFonts w:eastAsia="MS PGothic"/>
              </w:rPr>
              <w:br/>
              <w:t>(pixel)</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86911F" w14:textId="77777777" w:rsidR="00041EC1" w:rsidRPr="00041EC1" w:rsidRDefault="00041EC1" w:rsidP="008F29AA">
            <w:pPr>
              <w:pStyle w:val="Tablehead"/>
              <w:rPr>
                <w:rFonts w:eastAsia="MS PGothic"/>
              </w:rPr>
            </w:pPr>
            <w:r w:rsidRPr="00041EC1">
              <w:rPr>
                <w:rFonts w:eastAsia="MS PGothic"/>
              </w:rPr>
              <w:t>2K</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7A171E" w14:textId="77777777" w:rsidR="00041EC1" w:rsidRPr="00041EC1" w:rsidRDefault="00041EC1" w:rsidP="008F29AA">
            <w:pPr>
              <w:pStyle w:val="Tablehead"/>
              <w:rPr>
                <w:rFonts w:eastAsia="MS PGothic"/>
              </w:rPr>
            </w:pPr>
            <w:r w:rsidRPr="00041EC1">
              <w:rPr>
                <w:rFonts w:eastAsia="MS PGothic"/>
              </w:rPr>
              <w:t>4K</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D5D754" w14:textId="77777777" w:rsidR="00041EC1" w:rsidRPr="00041EC1" w:rsidRDefault="00041EC1" w:rsidP="008F29AA">
            <w:pPr>
              <w:pStyle w:val="Tablehead"/>
              <w:rPr>
                <w:rFonts w:eastAsia="MS PGothic"/>
              </w:rPr>
            </w:pPr>
            <w:r w:rsidRPr="00041EC1">
              <w:rPr>
                <w:rFonts w:eastAsia="MS PGothic"/>
              </w:rPr>
              <w:t>8K</w:t>
            </w:r>
          </w:p>
        </w:tc>
      </w:tr>
      <w:tr w:rsidR="00041EC1" w:rsidRPr="00041EC1" w14:paraId="073934E3" w14:textId="77777777" w:rsidTr="004D244E">
        <w:trPr>
          <w:trHeight w:val="315"/>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006F13" w14:textId="77777777" w:rsidR="00041EC1" w:rsidRPr="00041EC1" w:rsidRDefault="00041EC1" w:rsidP="008F29AA">
            <w:pPr>
              <w:pStyle w:val="Tabletext"/>
              <w:jc w:val="center"/>
              <w:rPr>
                <w:rFonts w:eastAsia="MS PGothic"/>
              </w:rPr>
            </w:pPr>
            <w:r w:rsidRPr="00041EC1">
              <w:rPr>
                <w:rFonts w:eastAsia="MS PGothic"/>
              </w:rPr>
              <w:t>a</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B20A63" w14:textId="77777777" w:rsidR="00041EC1" w:rsidRPr="00041EC1" w:rsidRDefault="00041EC1" w:rsidP="008F29AA">
            <w:pPr>
              <w:pStyle w:val="Tabletext"/>
              <w:jc w:val="center"/>
              <w:rPr>
                <w:rFonts w:eastAsia="MS PGothic"/>
              </w:rPr>
            </w:pPr>
            <w:r w:rsidRPr="00041EC1">
              <w:rPr>
                <w:rFonts w:eastAsia="MS PGothic"/>
              </w:rPr>
              <w:t>1920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4553AE" w14:textId="77777777" w:rsidR="00041EC1" w:rsidRPr="00041EC1" w:rsidRDefault="00041EC1" w:rsidP="008F29AA">
            <w:pPr>
              <w:pStyle w:val="Tabletext"/>
              <w:jc w:val="center"/>
              <w:rPr>
                <w:rFonts w:eastAsia="MS PGothic"/>
              </w:rPr>
            </w:pPr>
            <w:r w:rsidRPr="00041EC1">
              <w:rPr>
                <w:rFonts w:eastAsia="MS PGothic"/>
              </w:rPr>
              <w:t>3840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A7FA46" w14:textId="77777777" w:rsidR="00041EC1" w:rsidRPr="00041EC1" w:rsidRDefault="00041EC1" w:rsidP="008F29AA">
            <w:pPr>
              <w:pStyle w:val="Tabletext"/>
              <w:jc w:val="center"/>
              <w:rPr>
                <w:rFonts w:eastAsia="MS PGothic"/>
              </w:rPr>
            </w:pPr>
            <w:r w:rsidRPr="00041EC1">
              <w:rPr>
                <w:rFonts w:eastAsia="MS PGothic"/>
              </w:rPr>
              <w:t>7680</w:t>
            </w:r>
          </w:p>
        </w:tc>
      </w:tr>
      <w:tr w:rsidR="00041EC1" w:rsidRPr="00041EC1" w14:paraId="6F665861"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AE99B2" w14:textId="77777777" w:rsidR="00041EC1" w:rsidRPr="00041EC1" w:rsidRDefault="00041EC1" w:rsidP="008F29AA">
            <w:pPr>
              <w:pStyle w:val="Tabletext"/>
              <w:jc w:val="center"/>
              <w:rPr>
                <w:rFonts w:eastAsia="MS PGothic"/>
              </w:rPr>
            </w:pPr>
            <w:r w:rsidRPr="00041EC1">
              <w:rPr>
                <w:rFonts w:eastAsia="MS PGothic"/>
              </w:rPr>
              <w:t>b</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4B021B" w14:textId="77777777" w:rsidR="00041EC1" w:rsidRPr="00041EC1" w:rsidRDefault="00041EC1" w:rsidP="008F29AA">
            <w:pPr>
              <w:pStyle w:val="Tabletext"/>
              <w:jc w:val="center"/>
              <w:rPr>
                <w:rFonts w:eastAsia="MS PGothic"/>
              </w:rPr>
            </w:pPr>
            <w:r w:rsidRPr="00041EC1">
              <w:rPr>
                <w:rFonts w:eastAsia="MS PGothic"/>
              </w:rPr>
              <w:t>1080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9C8160" w14:textId="77777777" w:rsidR="00041EC1" w:rsidRPr="00041EC1" w:rsidRDefault="00041EC1" w:rsidP="008F29AA">
            <w:pPr>
              <w:pStyle w:val="Tabletext"/>
              <w:jc w:val="center"/>
              <w:rPr>
                <w:rFonts w:eastAsia="MS PGothic"/>
              </w:rPr>
            </w:pPr>
            <w:r w:rsidRPr="00041EC1">
              <w:rPr>
                <w:rFonts w:eastAsia="MS PGothic"/>
              </w:rPr>
              <w:t>2160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1C2939" w14:textId="77777777" w:rsidR="00041EC1" w:rsidRPr="00041EC1" w:rsidRDefault="00041EC1" w:rsidP="008F29AA">
            <w:pPr>
              <w:pStyle w:val="Tabletext"/>
              <w:jc w:val="center"/>
              <w:rPr>
                <w:rFonts w:eastAsia="MS PGothic"/>
              </w:rPr>
            </w:pPr>
            <w:r w:rsidRPr="00041EC1">
              <w:rPr>
                <w:rFonts w:eastAsia="MS PGothic"/>
              </w:rPr>
              <w:t>4320</w:t>
            </w:r>
          </w:p>
        </w:tc>
      </w:tr>
      <w:tr w:rsidR="00041EC1" w:rsidRPr="00041EC1" w14:paraId="25509B17"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45977ED" w14:textId="77777777" w:rsidR="00041EC1" w:rsidRPr="00041EC1" w:rsidRDefault="00041EC1" w:rsidP="008F29AA">
            <w:pPr>
              <w:pStyle w:val="Tabletext"/>
              <w:jc w:val="center"/>
              <w:rPr>
                <w:rFonts w:eastAsia="MS PGothic"/>
              </w:rPr>
            </w:pPr>
            <w:r w:rsidRPr="00041EC1">
              <w:rPr>
                <w:rFonts w:eastAsia="MS PGothic"/>
              </w:rPr>
              <w:t>c</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5A8E26" w14:textId="77777777" w:rsidR="00041EC1" w:rsidRPr="00041EC1" w:rsidRDefault="00041EC1" w:rsidP="008F29AA">
            <w:pPr>
              <w:pStyle w:val="Tabletext"/>
              <w:jc w:val="center"/>
              <w:rPr>
                <w:rFonts w:eastAsia="MS PGothic"/>
              </w:rPr>
            </w:pPr>
            <w:r w:rsidRPr="00041EC1">
              <w:rPr>
                <w:rFonts w:eastAsia="MS PGothic"/>
              </w:rPr>
              <w:t>240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0C137C" w14:textId="77777777" w:rsidR="00041EC1" w:rsidRPr="00041EC1" w:rsidRDefault="00041EC1" w:rsidP="008F29AA">
            <w:pPr>
              <w:pStyle w:val="Tabletext"/>
              <w:jc w:val="center"/>
              <w:rPr>
                <w:rFonts w:eastAsia="MS PGothic"/>
              </w:rPr>
            </w:pPr>
            <w:r w:rsidRPr="00041EC1">
              <w:rPr>
                <w:rFonts w:eastAsia="MS PGothic"/>
              </w:rPr>
              <w:t>480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54410E" w14:textId="77777777" w:rsidR="00041EC1" w:rsidRPr="00041EC1" w:rsidRDefault="00041EC1" w:rsidP="008F29AA">
            <w:pPr>
              <w:pStyle w:val="Tabletext"/>
              <w:jc w:val="center"/>
              <w:rPr>
                <w:rFonts w:eastAsia="MS PGothic"/>
              </w:rPr>
            </w:pPr>
            <w:r w:rsidRPr="00041EC1">
              <w:rPr>
                <w:rFonts w:eastAsia="MS PGothic"/>
              </w:rPr>
              <w:t>960</w:t>
            </w:r>
          </w:p>
        </w:tc>
      </w:tr>
      <w:tr w:rsidR="00041EC1" w:rsidRPr="00041EC1" w14:paraId="363E307A"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5A9581" w14:textId="77777777" w:rsidR="00041EC1" w:rsidRPr="00041EC1" w:rsidRDefault="00041EC1" w:rsidP="008F29AA">
            <w:pPr>
              <w:pStyle w:val="Tabletext"/>
              <w:jc w:val="center"/>
              <w:rPr>
                <w:rFonts w:eastAsia="MS PGothic"/>
              </w:rPr>
            </w:pPr>
            <w:r w:rsidRPr="00041EC1">
              <w:rPr>
                <w:rFonts w:eastAsia="MS PGothic"/>
              </w:rPr>
              <w:t>d</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2628AA" w14:textId="77777777" w:rsidR="00041EC1" w:rsidRPr="00041EC1" w:rsidRDefault="00041EC1" w:rsidP="008F29AA">
            <w:pPr>
              <w:pStyle w:val="Tabletext"/>
              <w:jc w:val="center"/>
              <w:rPr>
                <w:rFonts w:eastAsia="MS PGothic"/>
              </w:rPr>
            </w:pPr>
            <w:r w:rsidRPr="00041EC1">
              <w:rPr>
                <w:rFonts w:eastAsia="MS PGothic"/>
              </w:rPr>
              <w:t>206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F2E171" w14:textId="77777777" w:rsidR="00041EC1" w:rsidRPr="00041EC1" w:rsidRDefault="00041EC1" w:rsidP="008F29AA">
            <w:pPr>
              <w:pStyle w:val="Tabletext"/>
              <w:jc w:val="center"/>
              <w:rPr>
                <w:rFonts w:eastAsia="MS PGothic"/>
              </w:rPr>
            </w:pPr>
            <w:r w:rsidRPr="00041EC1">
              <w:rPr>
                <w:rFonts w:eastAsia="MS PGothic"/>
              </w:rPr>
              <w:t>412</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BF842C" w14:textId="77777777" w:rsidR="00041EC1" w:rsidRPr="00041EC1" w:rsidRDefault="00041EC1" w:rsidP="008F29AA">
            <w:pPr>
              <w:pStyle w:val="Tabletext"/>
              <w:jc w:val="center"/>
              <w:rPr>
                <w:rFonts w:eastAsia="MS PGothic"/>
              </w:rPr>
            </w:pPr>
            <w:r w:rsidRPr="00041EC1">
              <w:rPr>
                <w:rFonts w:eastAsia="MS PGothic"/>
              </w:rPr>
              <w:t>824</w:t>
            </w:r>
          </w:p>
        </w:tc>
      </w:tr>
      <w:tr w:rsidR="00041EC1" w:rsidRPr="00041EC1" w14:paraId="53E717F5"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D67D68" w14:textId="77777777" w:rsidR="00041EC1" w:rsidRPr="00041EC1" w:rsidRDefault="00041EC1" w:rsidP="008F29AA">
            <w:pPr>
              <w:pStyle w:val="Tabletext"/>
              <w:jc w:val="center"/>
              <w:rPr>
                <w:rFonts w:eastAsia="MS PGothic"/>
              </w:rPr>
            </w:pPr>
            <w:r w:rsidRPr="00041EC1">
              <w:rPr>
                <w:rFonts w:eastAsia="MS PGothic"/>
              </w:rPr>
              <w:t>e</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95C463" w14:textId="77777777" w:rsidR="00041EC1" w:rsidRPr="00041EC1" w:rsidRDefault="00041EC1" w:rsidP="008F29AA">
            <w:pPr>
              <w:pStyle w:val="Tabletext"/>
              <w:jc w:val="center"/>
              <w:rPr>
                <w:rFonts w:eastAsia="MS PGothic"/>
              </w:rPr>
            </w:pPr>
            <w:r w:rsidRPr="00041EC1">
              <w:rPr>
                <w:rFonts w:eastAsia="MS PGothic"/>
              </w:rPr>
              <w:t>204</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9C005A" w14:textId="77777777" w:rsidR="00041EC1" w:rsidRPr="00041EC1" w:rsidRDefault="00041EC1" w:rsidP="008F29AA">
            <w:pPr>
              <w:pStyle w:val="Tabletext"/>
              <w:jc w:val="center"/>
              <w:rPr>
                <w:rFonts w:eastAsia="MS PGothic"/>
              </w:rPr>
            </w:pPr>
            <w:r w:rsidRPr="00041EC1">
              <w:rPr>
                <w:rFonts w:eastAsia="MS PGothic"/>
              </w:rPr>
              <w:t>408</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C6563D" w14:textId="77777777" w:rsidR="00041EC1" w:rsidRPr="00041EC1" w:rsidRDefault="00041EC1" w:rsidP="008F29AA">
            <w:pPr>
              <w:pStyle w:val="Tabletext"/>
              <w:jc w:val="center"/>
              <w:rPr>
                <w:rFonts w:eastAsia="MS PGothic"/>
              </w:rPr>
            </w:pPr>
            <w:r w:rsidRPr="00041EC1">
              <w:rPr>
                <w:rFonts w:eastAsia="MS PGothic"/>
              </w:rPr>
              <w:t>816</w:t>
            </w:r>
          </w:p>
        </w:tc>
      </w:tr>
      <w:tr w:rsidR="00041EC1" w:rsidRPr="00041EC1" w14:paraId="12F6BA08"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8EFBE0" w14:textId="77777777" w:rsidR="00041EC1" w:rsidRPr="00041EC1" w:rsidRDefault="00041EC1" w:rsidP="008F29AA">
            <w:pPr>
              <w:pStyle w:val="Tabletext"/>
              <w:jc w:val="center"/>
              <w:rPr>
                <w:rFonts w:eastAsia="MS PGothic"/>
              </w:rPr>
            </w:pPr>
            <w:r w:rsidRPr="00041EC1">
              <w:rPr>
                <w:rFonts w:eastAsia="MS PGothic"/>
              </w:rPr>
              <w:t>f</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61BEED" w14:textId="77777777" w:rsidR="00041EC1" w:rsidRPr="00041EC1" w:rsidRDefault="00041EC1" w:rsidP="008F29AA">
            <w:pPr>
              <w:pStyle w:val="Tabletext"/>
              <w:jc w:val="center"/>
              <w:rPr>
                <w:rFonts w:eastAsia="MS PGothic"/>
              </w:rPr>
            </w:pPr>
            <w:r w:rsidRPr="00041EC1">
              <w:rPr>
                <w:rFonts w:eastAsia="MS PGothic"/>
              </w:rPr>
              <w:t>136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E68248" w14:textId="77777777" w:rsidR="00041EC1" w:rsidRPr="00041EC1" w:rsidRDefault="00041EC1" w:rsidP="008F29AA">
            <w:pPr>
              <w:pStyle w:val="Tabletext"/>
              <w:jc w:val="center"/>
              <w:rPr>
                <w:rFonts w:eastAsia="MS PGothic"/>
              </w:rPr>
            </w:pPr>
            <w:r w:rsidRPr="00041EC1">
              <w:rPr>
                <w:rFonts w:eastAsia="MS PGothic"/>
              </w:rPr>
              <w:t>272</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20EB7C" w14:textId="77777777" w:rsidR="00041EC1" w:rsidRPr="00041EC1" w:rsidRDefault="00041EC1" w:rsidP="008F29AA">
            <w:pPr>
              <w:pStyle w:val="Tabletext"/>
              <w:jc w:val="center"/>
              <w:rPr>
                <w:rFonts w:eastAsia="MS PGothic"/>
              </w:rPr>
            </w:pPr>
            <w:r w:rsidRPr="00041EC1">
              <w:rPr>
                <w:rFonts w:eastAsia="MS PGothic"/>
              </w:rPr>
              <w:t>544</w:t>
            </w:r>
          </w:p>
        </w:tc>
      </w:tr>
      <w:tr w:rsidR="00041EC1" w:rsidRPr="00041EC1" w14:paraId="4C7A0219"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4B9169" w14:textId="77777777" w:rsidR="00041EC1" w:rsidRPr="00041EC1" w:rsidRDefault="00041EC1" w:rsidP="008F29AA">
            <w:pPr>
              <w:pStyle w:val="Tabletext"/>
              <w:jc w:val="center"/>
              <w:rPr>
                <w:rFonts w:eastAsia="MS PGothic"/>
              </w:rPr>
            </w:pPr>
            <w:r w:rsidRPr="00041EC1">
              <w:rPr>
                <w:rFonts w:eastAsia="MS PGothic"/>
              </w:rPr>
              <w:t>g</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162E14" w14:textId="77777777" w:rsidR="00041EC1" w:rsidRPr="00041EC1" w:rsidRDefault="00041EC1" w:rsidP="008F29AA">
            <w:pPr>
              <w:pStyle w:val="Tabletext"/>
              <w:jc w:val="center"/>
              <w:rPr>
                <w:rFonts w:eastAsia="MS PGothic"/>
              </w:rPr>
            </w:pPr>
            <w:r w:rsidRPr="00041EC1">
              <w:rPr>
                <w:rFonts w:eastAsia="MS PGothic"/>
              </w:rPr>
              <w:t>70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F2934C" w14:textId="77777777" w:rsidR="00041EC1" w:rsidRPr="00041EC1" w:rsidRDefault="00041EC1" w:rsidP="008F29AA">
            <w:pPr>
              <w:pStyle w:val="Tabletext"/>
              <w:jc w:val="center"/>
              <w:rPr>
                <w:rFonts w:eastAsia="MS PGothic"/>
              </w:rPr>
            </w:pPr>
            <w:r w:rsidRPr="00041EC1">
              <w:rPr>
                <w:rFonts w:eastAsia="MS PGothic"/>
              </w:rPr>
              <w:t>140</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209C93E" w14:textId="77777777" w:rsidR="00041EC1" w:rsidRPr="00041EC1" w:rsidRDefault="00041EC1" w:rsidP="008F29AA">
            <w:pPr>
              <w:pStyle w:val="Tabletext"/>
              <w:jc w:val="center"/>
              <w:rPr>
                <w:rFonts w:eastAsia="MS PGothic"/>
              </w:rPr>
            </w:pPr>
            <w:r w:rsidRPr="00041EC1">
              <w:rPr>
                <w:rFonts w:eastAsia="MS PGothic"/>
              </w:rPr>
              <w:t>280</w:t>
            </w:r>
          </w:p>
        </w:tc>
      </w:tr>
      <w:tr w:rsidR="00041EC1" w:rsidRPr="00041EC1" w14:paraId="5E3DC786"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F6A39" w14:textId="77777777" w:rsidR="00041EC1" w:rsidRPr="00041EC1" w:rsidRDefault="00041EC1" w:rsidP="008F29AA">
            <w:pPr>
              <w:pStyle w:val="Tabletext"/>
              <w:jc w:val="center"/>
              <w:rPr>
                <w:rFonts w:eastAsia="MS PGothic"/>
              </w:rPr>
            </w:pPr>
            <w:r w:rsidRPr="00041EC1">
              <w:rPr>
                <w:rFonts w:eastAsia="MS PGothic"/>
              </w:rPr>
              <w:t>h</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8B0831" w14:textId="77777777" w:rsidR="00041EC1" w:rsidRPr="00041EC1" w:rsidRDefault="00041EC1" w:rsidP="008F29AA">
            <w:pPr>
              <w:pStyle w:val="Tabletext"/>
              <w:jc w:val="center"/>
              <w:rPr>
                <w:rFonts w:eastAsia="MS PGothic"/>
              </w:rPr>
            </w:pPr>
            <w:r w:rsidRPr="00041EC1">
              <w:rPr>
                <w:rFonts w:eastAsia="MS PGothic"/>
              </w:rPr>
              <w:t>68</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C60076" w14:textId="77777777" w:rsidR="00041EC1" w:rsidRPr="00041EC1" w:rsidRDefault="00041EC1" w:rsidP="008F29AA">
            <w:pPr>
              <w:pStyle w:val="Tabletext"/>
              <w:jc w:val="center"/>
              <w:rPr>
                <w:rFonts w:eastAsia="MS PGothic"/>
              </w:rPr>
            </w:pPr>
            <w:r w:rsidRPr="00041EC1">
              <w:rPr>
                <w:rFonts w:eastAsia="MS PGothic"/>
              </w:rPr>
              <w:t>136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0CA5B3" w14:textId="77777777" w:rsidR="00041EC1" w:rsidRPr="00041EC1" w:rsidRDefault="00041EC1" w:rsidP="008F29AA">
            <w:pPr>
              <w:pStyle w:val="Tabletext"/>
              <w:jc w:val="center"/>
              <w:rPr>
                <w:rFonts w:eastAsia="MS PGothic"/>
              </w:rPr>
            </w:pPr>
            <w:r w:rsidRPr="00041EC1">
              <w:rPr>
                <w:rFonts w:eastAsia="MS PGothic"/>
              </w:rPr>
              <w:t>272</w:t>
            </w:r>
          </w:p>
        </w:tc>
      </w:tr>
      <w:tr w:rsidR="00041EC1" w:rsidRPr="00041EC1" w14:paraId="4F66C340"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1C577E" w14:textId="77777777" w:rsidR="00041EC1" w:rsidRPr="00041EC1" w:rsidRDefault="00041EC1" w:rsidP="008F29AA">
            <w:pPr>
              <w:pStyle w:val="Tabletext"/>
              <w:jc w:val="center"/>
              <w:rPr>
                <w:rFonts w:eastAsia="MS PGothic"/>
              </w:rPr>
            </w:pPr>
            <w:r w:rsidRPr="00041EC1">
              <w:rPr>
                <w:rFonts w:eastAsia="MS PGothic"/>
              </w:rPr>
              <w:t>i</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554141" w14:textId="77777777" w:rsidR="00041EC1" w:rsidRPr="00041EC1" w:rsidRDefault="00041EC1" w:rsidP="008F29AA">
            <w:pPr>
              <w:pStyle w:val="Tabletext"/>
              <w:jc w:val="center"/>
              <w:rPr>
                <w:rFonts w:eastAsia="MS PGothic"/>
              </w:rPr>
            </w:pPr>
            <w:r w:rsidRPr="00041EC1">
              <w:rPr>
                <w:rFonts w:eastAsia="MS PGothic"/>
              </w:rPr>
              <w:t>238</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B55B91" w14:textId="77777777" w:rsidR="00041EC1" w:rsidRPr="00041EC1" w:rsidRDefault="00041EC1" w:rsidP="008F29AA">
            <w:pPr>
              <w:pStyle w:val="Tabletext"/>
              <w:jc w:val="center"/>
              <w:rPr>
                <w:rFonts w:eastAsia="MS PGothic"/>
              </w:rPr>
            </w:pPr>
            <w:r w:rsidRPr="00041EC1">
              <w:rPr>
                <w:rFonts w:eastAsia="MS PGothic"/>
              </w:rPr>
              <w:t>476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86AB4F" w14:textId="77777777" w:rsidR="00041EC1" w:rsidRPr="00041EC1" w:rsidRDefault="00041EC1" w:rsidP="008F29AA">
            <w:pPr>
              <w:pStyle w:val="Tabletext"/>
              <w:jc w:val="center"/>
              <w:rPr>
                <w:rFonts w:eastAsia="MS PGothic"/>
              </w:rPr>
            </w:pPr>
            <w:r w:rsidRPr="00041EC1">
              <w:rPr>
                <w:rFonts w:eastAsia="MS PGothic"/>
              </w:rPr>
              <w:t>952</w:t>
            </w:r>
          </w:p>
        </w:tc>
      </w:tr>
      <w:tr w:rsidR="00041EC1" w:rsidRPr="00041EC1" w14:paraId="183C931C"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5D4804" w14:textId="77777777" w:rsidR="00041EC1" w:rsidRPr="00041EC1" w:rsidRDefault="00041EC1" w:rsidP="008F29AA">
            <w:pPr>
              <w:pStyle w:val="Tabletext"/>
              <w:jc w:val="center"/>
              <w:rPr>
                <w:rFonts w:eastAsia="MS PGothic"/>
              </w:rPr>
            </w:pPr>
            <w:r w:rsidRPr="00041EC1">
              <w:rPr>
                <w:rFonts w:eastAsia="MS PGothic"/>
              </w:rPr>
              <w:t>j</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A08C27" w14:textId="77777777" w:rsidR="00041EC1" w:rsidRPr="00041EC1" w:rsidRDefault="00041EC1" w:rsidP="008F29AA">
            <w:pPr>
              <w:pStyle w:val="Tabletext"/>
              <w:jc w:val="center"/>
              <w:rPr>
                <w:rFonts w:eastAsia="MS PGothic"/>
              </w:rPr>
            </w:pPr>
            <w:r w:rsidRPr="00041EC1">
              <w:rPr>
                <w:rFonts w:eastAsia="MS PGothic"/>
              </w:rPr>
              <w:t>438</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2DB80B" w14:textId="77777777" w:rsidR="00041EC1" w:rsidRPr="00041EC1" w:rsidRDefault="00041EC1" w:rsidP="008F29AA">
            <w:pPr>
              <w:pStyle w:val="Tabletext"/>
              <w:jc w:val="center"/>
              <w:rPr>
                <w:rFonts w:eastAsia="MS PGothic"/>
              </w:rPr>
            </w:pPr>
            <w:r w:rsidRPr="00041EC1">
              <w:rPr>
                <w:rFonts w:eastAsia="MS PGothic"/>
              </w:rPr>
              <w:t>876</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FA4BD9" w14:textId="77777777" w:rsidR="00041EC1" w:rsidRPr="00041EC1" w:rsidRDefault="00041EC1" w:rsidP="008F29AA">
            <w:pPr>
              <w:pStyle w:val="Tabletext"/>
              <w:jc w:val="center"/>
              <w:rPr>
                <w:rFonts w:eastAsia="MS PGothic"/>
              </w:rPr>
            </w:pPr>
            <w:r w:rsidRPr="00041EC1">
              <w:rPr>
                <w:rFonts w:eastAsia="MS PGothic"/>
              </w:rPr>
              <w:t>1752</w:t>
            </w:r>
          </w:p>
        </w:tc>
      </w:tr>
      <w:tr w:rsidR="00041EC1" w:rsidRPr="00041EC1" w14:paraId="47D9636E" w14:textId="77777777" w:rsidTr="004D244E">
        <w:trPr>
          <w:trHeight w:val="319"/>
          <w:jc w:val="center"/>
        </w:trPr>
        <w:tc>
          <w:tcPr>
            <w:tcW w:w="156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E45364" w14:textId="77777777" w:rsidR="00041EC1" w:rsidRPr="00041EC1" w:rsidRDefault="00041EC1" w:rsidP="008F29AA">
            <w:pPr>
              <w:pStyle w:val="Tabletext"/>
              <w:jc w:val="center"/>
              <w:rPr>
                <w:rFonts w:eastAsia="MS PGothic"/>
              </w:rPr>
            </w:pPr>
            <w:r w:rsidRPr="00041EC1">
              <w:rPr>
                <w:rFonts w:eastAsia="MS PGothic"/>
              </w:rPr>
              <w:t>k</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600256" w14:textId="77777777" w:rsidR="00041EC1" w:rsidRPr="00041EC1" w:rsidRDefault="00041EC1" w:rsidP="008F29AA">
            <w:pPr>
              <w:pStyle w:val="Tabletext"/>
              <w:jc w:val="center"/>
              <w:rPr>
                <w:rFonts w:eastAsia="MS PGothic"/>
              </w:rPr>
            </w:pPr>
            <w:r w:rsidRPr="00041EC1">
              <w:rPr>
                <w:rFonts w:eastAsia="MS PGothic"/>
              </w:rPr>
              <w:t>282</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46835E" w14:textId="77777777" w:rsidR="00041EC1" w:rsidRPr="00041EC1" w:rsidRDefault="00041EC1" w:rsidP="008F29AA">
            <w:pPr>
              <w:pStyle w:val="Tabletext"/>
              <w:jc w:val="center"/>
              <w:rPr>
                <w:rFonts w:eastAsia="MS PGothic"/>
              </w:rPr>
            </w:pPr>
            <w:r w:rsidRPr="00041EC1">
              <w:rPr>
                <w:rFonts w:eastAsia="MS PGothic"/>
              </w:rPr>
              <w:t>564</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2A9D17" w14:textId="77777777" w:rsidR="00041EC1" w:rsidRPr="00041EC1" w:rsidRDefault="00041EC1" w:rsidP="008F29AA">
            <w:pPr>
              <w:pStyle w:val="Tabletext"/>
              <w:jc w:val="center"/>
              <w:rPr>
                <w:rFonts w:eastAsia="MS PGothic"/>
              </w:rPr>
            </w:pPr>
            <w:r w:rsidRPr="00041EC1">
              <w:rPr>
                <w:rFonts w:eastAsia="MS PGothic"/>
              </w:rPr>
              <w:t>1128</w:t>
            </w:r>
          </w:p>
        </w:tc>
      </w:tr>
    </w:tbl>
    <w:p w14:paraId="15EEF25C" w14:textId="77777777" w:rsidR="00041EC1" w:rsidRPr="00041EC1" w:rsidRDefault="00041EC1" w:rsidP="00041EC1">
      <w:pPr>
        <w:pStyle w:val="FigureNo"/>
      </w:pPr>
      <w:r w:rsidRPr="00041EC1">
        <w:lastRenderedPageBreak/>
        <w:t>FIGURE 4</w:t>
      </w:r>
    </w:p>
    <w:p w14:paraId="0AD47C2E" w14:textId="77777777" w:rsidR="00041EC1" w:rsidRPr="00041EC1" w:rsidRDefault="00041EC1" w:rsidP="00041EC1">
      <w:pPr>
        <w:pStyle w:val="Figuretitle"/>
      </w:pPr>
      <w:r w:rsidRPr="00041EC1">
        <w:t>Colour diagram of the test pattern</w:t>
      </w:r>
    </w:p>
    <w:p w14:paraId="14ACB280" w14:textId="77777777" w:rsidR="00041EC1" w:rsidRPr="00041EC1" w:rsidRDefault="00041EC1" w:rsidP="00041EC1">
      <w:pPr>
        <w:pStyle w:val="Figure"/>
      </w:pPr>
      <w:r w:rsidRPr="00041EC1">
        <w:rPr>
          <w:lang w:eastAsia="ja-JP"/>
        </w:rPr>
        <w:t xml:space="preserve"> </w:t>
      </w:r>
      <w:r w:rsidRPr="00041EC1">
        <w:rPr>
          <w:noProof/>
          <w:lang w:eastAsia="en-GB"/>
        </w:rPr>
        <w:drawing>
          <wp:inline distT="0" distB="0" distL="0" distR="0" wp14:anchorId="49B94254" wp14:editId="6332707F">
            <wp:extent cx="4926842" cy="2943105"/>
            <wp:effectExtent l="0" t="0" r="7620" b="0"/>
            <wp:docPr id="4" name="Picture 4" descr="A colorful bars of tele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orful bars of televisio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5967" cy="2948556"/>
                    </a:xfrm>
                    <a:prstGeom prst="rect">
                      <a:avLst/>
                    </a:prstGeom>
                  </pic:spPr>
                </pic:pic>
              </a:graphicData>
            </a:graphic>
          </wp:inline>
        </w:drawing>
      </w:r>
    </w:p>
    <w:p w14:paraId="40489E69" w14:textId="77777777" w:rsidR="00041EC1" w:rsidRPr="00041EC1" w:rsidRDefault="00041EC1" w:rsidP="00041EC1">
      <w:pPr>
        <w:pStyle w:val="TableNo"/>
        <w:spacing w:before="240"/>
        <w:rPr>
          <w:lang w:eastAsia="zh-CN"/>
        </w:rPr>
      </w:pPr>
      <w:r w:rsidRPr="00041EC1">
        <w:rPr>
          <w:lang w:eastAsia="zh-CN"/>
        </w:rPr>
        <w:t>TABLE 2</w:t>
      </w:r>
    </w:p>
    <w:p w14:paraId="3CF1E7AE" w14:textId="77777777" w:rsidR="00041EC1" w:rsidRPr="00041EC1" w:rsidRDefault="00041EC1" w:rsidP="00041EC1">
      <w:pPr>
        <w:pStyle w:val="Tabletitle"/>
        <w:rPr>
          <w:lang w:eastAsia="zh-CN"/>
        </w:rPr>
      </w:pPr>
      <w:r w:rsidRPr="00041EC1">
        <w:rPr>
          <w:lang w:eastAsia="zh-CN"/>
        </w:rPr>
        <w:t>Signal level for HLG narrow range</w:t>
      </w:r>
    </w:p>
    <w:tbl>
      <w:tblPr>
        <w:tblW w:w="9639" w:type="dxa"/>
        <w:jc w:val="center"/>
        <w:tblLayout w:type="fixed"/>
        <w:tblLook w:val="0600" w:firstRow="0" w:lastRow="0" w:firstColumn="0" w:lastColumn="0" w:noHBand="1" w:noVBand="1"/>
      </w:tblPr>
      <w:tblGrid>
        <w:gridCol w:w="2222"/>
        <w:gridCol w:w="1215"/>
        <w:gridCol w:w="1215"/>
        <w:gridCol w:w="1289"/>
        <w:gridCol w:w="1337"/>
        <w:gridCol w:w="1128"/>
        <w:gridCol w:w="1233"/>
      </w:tblGrid>
      <w:tr w:rsidR="00041EC1" w:rsidRPr="00041EC1" w14:paraId="57816E6F" w14:textId="77777777" w:rsidTr="008F29AA">
        <w:trPr>
          <w:cantSplit/>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751C745" w14:textId="77777777" w:rsidR="00041EC1" w:rsidRPr="00041EC1" w:rsidRDefault="00041EC1" w:rsidP="008F29AA">
            <w:pPr>
              <w:pStyle w:val="Tablehead"/>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56595E" w14:textId="77777777" w:rsidR="00041EC1" w:rsidRPr="00041EC1" w:rsidRDefault="00041EC1" w:rsidP="008F29AA">
            <w:pPr>
              <w:pStyle w:val="Tablehead"/>
              <w:rPr>
                <w:rFonts w:eastAsia="MS PGothic"/>
              </w:rPr>
            </w:pPr>
            <w:r w:rsidRPr="00041EC1">
              <w:rPr>
                <w:rFonts w:eastAsia="MS PGothic"/>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AF2093" w14:textId="77777777" w:rsidR="00041EC1" w:rsidRPr="00041EC1" w:rsidRDefault="00041EC1" w:rsidP="008F29AA">
            <w:pPr>
              <w:pStyle w:val="Tablehead"/>
              <w:rPr>
                <w:rFonts w:eastAsia="MS PGothic"/>
              </w:rPr>
            </w:pPr>
            <w:r w:rsidRPr="00041EC1">
              <w:rPr>
                <w:rFonts w:eastAsia="MS PGothic"/>
              </w:rPr>
              <w:t>12 bits</w:t>
            </w:r>
          </w:p>
        </w:tc>
      </w:tr>
      <w:tr w:rsidR="00041EC1" w:rsidRPr="00041EC1" w14:paraId="49020D2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7679A9" w14:textId="6944373F" w:rsidR="00041EC1" w:rsidRPr="00041EC1" w:rsidRDefault="00041EC1" w:rsidP="008F29AA">
            <w:pPr>
              <w:pStyle w:val="Tablehead"/>
              <w:rPr>
                <w:rFonts w:eastAsia="MS PGothic"/>
              </w:rPr>
            </w:pPr>
            <w:r w:rsidRPr="00041EC1">
              <w:rPr>
                <w:rFonts w:eastAsia="MS PGothic"/>
              </w:rPr>
              <w:t xml:space="preserve">Image </w:t>
            </w:r>
            <w:r w:rsidR="00A113FD" w:rsidRPr="00041EC1">
              <w:rPr>
                <w:rFonts w:eastAsia="MS PGothic"/>
              </w:rPr>
              <w:t>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25FA00" w14:textId="77777777" w:rsidR="00041EC1" w:rsidRPr="00041EC1" w:rsidRDefault="00041EC1" w:rsidP="008F29AA">
            <w:pPr>
              <w:pStyle w:val="Tablehead"/>
              <w:rPr>
                <w:rFonts w:eastAsia="MS PGothic"/>
              </w:rPr>
            </w:pPr>
            <w:r w:rsidRPr="00041EC1">
              <w:rPr>
                <w:rFonts w:eastAsia="MS PGothic"/>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F48EEA" w14:textId="77777777" w:rsidR="00041EC1" w:rsidRPr="00041EC1" w:rsidRDefault="00041EC1" w:rsidP="008F29AA">
            <w:pPr>
              <w:pStyle w:val="Tablehead"/>
              <w:rPr>
                <w:rFonts w:eastAsia="MS PGothic"/>
              </w:rPr>
            </w:pPr>
            <w:r w:rsidRPr="00041EC1">
              <w:rPr>
                <w:rFonts w:eastAsia="MS PGothic"/>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1B9AB2" w14:textId="77777777" w:rsidR="00041EC1" w:rsidRPr="00041EC1" w:rsidRDefault="00041EC1" w:rsidP="008F29AA">
            <w:pPr>
              <w:pStyle w:val="Tablehead"/>
              <w:rPr>
                <w:rFonts w:eastAsia="MS PGothic"/>
              </w:rPr>
            </w:pPr>
            <w:r w:rsidRPr="00041EC1">
              <w:rPr>
                <w:rFonts w:eastAsia="MS PGothic"/>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0A89E4" w14:textId="77777777" w:rsidR="00041EC1" w:rsidRPr="00041EC1" w:rsidRDefault="00041EC1" w:rsidP="008F29AA">
            <w:pPr>
              <w:pStyle w:val="Tablehead"/>
              <w:rPr>
                <w:rFonts w:eastAsia="MS PGothic"/>
              </w:rPr>
            </w:pPr>
            <w:r w:rsidRPr="00041EC1">
              <w:rPr>
                <w:rFonts w:eastAsia="MS PGothic"/>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58A088" w14:textId="77777777" w:rsidR="00041EC1" w:rsidRPr="00041EC1" w:rsidRDefault="00041EC1" w:rsidP="008F29AA">
            <w:pPr>
              <w:pStyle w:val="Tablehead"/>
              <w:rPr>
                <w:rFonts w:eastAsia="MS PGothic"/>
              </w:rPr>
            </w:pPr>
            <w:r w:rsidRPr="00041EC1">
              <w:rPr>
                <w:rFonts w:eastAsia="MS PGothic"/>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135DCA" w14:textId="77777777" w:rsidR="00041EC1" w:rsidRPr="00041EC1" w:rsidRDefault="00041EC1" w:rsidP="008F29AA">
            <w:pPr>
              <w:pStyle w:val="Tablehead"/>
              <w:rPr>
                <w:rFonts w:eastAsia="MS PGothic"/>
              </w:rPr>
            </w:pPr>
            <w:r w:rsidRPr="00041EC1">
              <w:rPr>
                <w:rFonts w:eastAsia="MS PGothic"/>
              </w:rPr>
              <w:t>B´</w:t>
            </w:r>
          </w:p>
        </w:tc>
      </w:tr>
      <w:tr w:rsidR="00041EC1" w:rsidRPr="00041EC1" w14:paraId="12B1F87E"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BFC49E" w14:textId="77777777" w:rsidR="00041EC1" w:rsidRPr="00041EC1" w:rsidRDefault="00041EC1" w:rsidP="008F29AA">
            <w:pPr>
              <w:pStyle w:val="Tabletext"/>
              <w:rPr>
                <w:rFonts w:eastAsia="MS PGothic"/>
              </w:rPr>
            </w:pPr>
            <w:r w:rsidRPr="00041EC1">
              <w:rPr>
                <w:rFonts w:eastAsia="MS PGothic"/>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E6E2B9" w14:textId="77777777" w:rsidR="00041EC1" w:rsidRPr="00041EC1" w:rsidRDefault="00041EC1" w:rsidP="008F29AA">
            <w:pPr>
              <w:pStyle w:val="Tabletext"/>
              <w:jc w:val="center"/>
              <w:rPr>
                <w:rFonts w:eastAsia="MS PGothic"/>
              </w:rPr>
            </w:pPr>
            <w:r w:rsidRPr="00041EC1">
              <w:rPr>
                <w:rFonts w:eastAsia="MS PGothic"/>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94C0D4" w14:textId="77777777" w:rsidR="00041EC1" w:rsidRPr="00041EC1" w:rsidRDefault="00041EC1" w:rsidP="008F29AA">
            <w:pPr>
              <w:pStyle w:val="Tabletext"/>
              <w:jc w:val="center"/>
              <w:rPr>
                <w:rFonts w:eastAsia="MS PGothic"/>
              </w:rPr>
            </w:pPr>
            <w:r w:rsidRPr="00041EC1">
              <w:rPr>
                <w:rFonts w:eastAsia="MS PGothic"/>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B654E4" w14:textId="77777777" w:rsidR="00041EC1" w:rsidRPr="00041EC1" w:rsidRDefault="00041EC1" w:rsidP="008F29AA">
            <w:pPr>
              <w:pStyle w:val="Tabletext"/>
              <w:jc w:val="center"/>
              <w:rPr>
                <w:rFonts w:eastAsia="MS PGothic"/>
              </w:rPr>
            </w:pPr>
            <w:r w:rsidRPr="00041EC1">
              <w:rPr>
                <w:rFonts w:eastAsia="MS PGothic"/>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E37A6E" w14:textId="77777777" w:rsidR="00041EC1" w:rsidRPr="00041EC1" w:rsidRDefault="00041EC1" w:rsidP="008F29AA">
            <w:pPr>
              <w:pStyle w:val="Tabletext"/>
              <w:jc w:val="center"/>
              <w:rPr>
                <w:rFonts w:eastAsia="MS PGothic"/>
              </w:rPr>
            </w:pPr>
            <w:r w:rsidRPr="00041EC1">
              <w:rPr>
                <w:rFonts w:eastAsia="MS PGothic"/>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DCB25D" w14:textId="77777777" w:rsidR="00041EC1" w:rsidRPr="00041EC1" w:rsidRDefault="00041EC1" w:rsidP="008F29AA">
            <w:pPr>
              <w:pStyle w:val="Tabletext"/>
              <w:jc w:val="center"/>
              <w:rPr>
                <w:rFonts w:eastAsia="MS PGothic"/>
              </w:rPr>
            </w:pPr>
            <w:r w:rsidRPr="00041EC1">
              <w:rPr>
                <w:rFonts w:eastAsia="MS PGothic"/>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5B382E9" w14:textId="77777777" w:rsidR="00041EC1" w:rsidRPr="00041EC1" w:rsidRDefault="00041EC1" w:rsidP="008F29AA">
            <w:pPr>
              <w:pStyle w:val="Tabletext"/>
              <w:jc w:val="center"/>
              <w:rPr>
                <w:rFonts w:eastAsia="MS PGothic"/>
              </w:rPr>
            </w:pPr>
            <w:r w:rsidRPr="00041EC1">
              <w:rPr>
                <w:rFonts w:eastAsia="MS PGothic"/>
              </w:rPr>
              <w:t>3 760</w:t>
            </w:r>
          </w:p>
        </w:tc>
      </w:tr>
      <w:tr w:rsidR="00041EC1" w:rsidRPr="00041EC1" w14:paraId="3EC8A09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96B710" w14:textId="77777777" w:rsidR="00041EC1" w:rsidRPr="00041EC1" w:rsidRDefault="00041EC1" w:rsidP="008F29AA">
            <w:pPr>
              <w:pStyle w:val="Tabletext"/>
              <w:rPr>
                <w:rFonts w:eastAsia="MS PGothic"/>
              </w:rPr>
            </w:pPr>
            <w:r w:rsidRPr="00041EC1">
              <w:rPr>
                <w:rFonts w:eastAsia="MS PGothic"/>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F9D0FB" w14:textId="77777777" w:rsidR="00041EC1" w:rsidRPr="00041EC1" w:rsidRDefault="00041EC1" w:rsidP="008F29AA">
            <w:pPr>
              <w:pStyle w:val="Tabletext"/>
              <w:jc w:val="center"/>
              <w:rPr>
                <w:rFonts w:eastAsia="MS PGothic"/>
              </w:rPr>
            </w:pPr>
            <w:r w:rsidRPr="00041EC1">
              <w:rPr>
                <w:rFonts w:eastAsia="MS PGothic"/>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AD303CD" w14:textId="77777777" w:rsidR="00041EC1" w:rsidRPr="00041EC1" w:rsidRDefault="00041EC1" w:rsidP="008F29AA">
            <w:pPr>
              <w:pStyle w:val="Tabletext"/>
              <w:jc w:val="center"/>
              <w:rPr>
                <w:rFonts w:eastAsia="MS PGothic"/>
              </w:rPr>
            </w:pPr>
            <w:r w:rsidRPr="00041EC1">
              <w:rPr>
                <w:rFonts w:eastAsia="MS PGothic"/>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45A86A"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5AB549" w14:textId="77777777" w:rsidR="00041EC1" w:rsidRPr="00041EC1" w:rsidRDefault="00041EC1" w:rsidP="008F29AA">
            <w:pPr>
              <w:pStyle w:val="Tabletext"/>
              <w:jc w:val="center"/>
              <w:rPr>
                <w:rFonts w:eastAsia="MS PGothic"/>
              </w:rPr>
            </w:pPr>
            <w:r w:rsidRPr="00041EC1">
              <w:rPr>
                <w:rFonts w:eastAsia="MS PGothic"/>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E99600" w14:textId="77777777" w:rsidR="00041EC1" w:rsidRPr="00041EC1" w:rsidRDefault="00041EC1" w:rsidP="008F29AA">
            <w:pPr>
              <w:pStyle w:val="Tabletext"/>
              <w:jc w:val="center"/>
              <w:rPr>
                <w:rFonts w:eastAsia="MS PGothic"/>
              </w:rPr>
            </w:pPr>
            <w:r w:rsidRPr="00041EC1">
              <w:rPr>
                <w:rFonts w:eastAsia="MS PGothic"/>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2C47BA"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7381AAB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C55144" w14:textId="77777777" w:rsidR="00041EC1" w:rsidRPr="00041EC1" w:rsidRDefault="00041EC1" w:rsidP="008F29AA">
            <w:pPr>
              <w:pStyle w:val="Tabletext"/>
              <w:rPr>
                <w:rFonts w:eastAsia="MS PGothic"/>
              </w:rPr>
            </w:pPr>
            <w:r w:rsidRPr="00041EC1">
              <w:rPr>
                <w:rFonts w:eastAsia="MS PGothic"/>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9CB6F12"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710FC9" w14:textId="77777777" w:rsidR="00041EC1" w:rsidRPr="00041EC1" w:rsidRDefault="00041EC1" w:rsidP="008F29AA">
            <w:pPr>
              <w:pStyle w:val="Tabletext"/>
              <w:jc w:val="center"/>
              <w:rPr>
                <w:rFonts w:eastAsia="MS PGothic"/>
              </w:rPr>
            </w:pPr>
            <w:r w:rsidRPr="00041EC1">
              <w:rPr>
                <w:rFonts w:eastAsia="MS PGothic"/>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774A70" w14:textId="77777777" w:rsidR="00041EC1" w:rsidRPr="00041EC1" w:rsidRDefault="00041EC1" w:rsidP="008F29AA">
            <w:pPr>
              <w:pStyle w:val="Tabletext"/>
              <w:jc w:val="center"/>
              <w:rPr>
                <w:rFonts w:eastAsia="MS PGothic"/>
              </w:rPr>
            </w:pPr>
            <w:r w:rsidRPr="00041EC1">
              <w:rPr>
                <w:rFonts w:eastAsia="MS PGothic"/>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6FA246"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CB12D60" w14:textId="77777777" w:rsidR="00041EC1" w:rsidRPr="00041EC1" w:rsidRDefault="00041EC1" w:rsidP="008F29AA">
            <w:pPr>
              <w:pStyle w:val="Tabletext"/>
              <w:jc w:val="center"/>
              <w:rPr>
                <w:rFonts w:eastAsia="MS PGothic"/>
              </w:rPr>
            </w:pPr>
            <w:r w:rsidRPr="00041EC1">
              <w:rPr>
                <w:rFonts w:eastAsia="MS PGothic"/>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267C77" w14:textId="77777777" w:rsidR="00041EC1" w:rsidRPr="00041EC1" w:rsidRDefault="00041EC1" w:rsidP="008F29AA">
            <w:pPr>
              <w:pStyle w:val="Tabletext"/>
              <w:jc w:val="center"/>
              <w:rPr>
                <w:rFonts w:eastAsia="MS PGothic"/>
              </w:rPr>
            </w:pPr>
            <w:r w:rsidRPr="00041EC1">
              <w:rPr>
                <w:rFonts w:eastAsia="MS PGothic"/>
              </w:rPr>
              <w:t>3 760</w:t>
            </w:r>
          </w:p>
        </w:tc>
      </w:tr>
      <w:tr w:rsidR="00041EC1" w:rsidRPr="00041EC1" w14:paraId="009EEAD2"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7FCF67" w14:textId="77777777" w:rsidR="00041EC1" w:rsidRPr="00041EC1" w:rsidRDefault="00041EC1" w:rsidP="008F29AA">
            <w:pPr>
              <w:pStyle w:val="Tabletext"/>
              <w:rPr>
                <w:rFonts w:eastAsia="MS PGothic"/>
              </w:rPr>
            </w:pPr>
            <w:r w:rsidRPr="00041EC1">
              <w:rPr>
                <w:rFonts w:eastAsia="MS PGothic"/>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448BD7"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B5A6C0" w14:textId="77777777" w:rsidR="00041EC1" w:rsidRPr="00041EC1" w:rsidRDefault="00041EC1" w:rsidP="008F29AA">
            <w:pPr>
              <w:pStyle w:val="Tabletext"/>
              <w:jc w:val="center"/>
              <w:rPr>
                <w:rFonts w:eastAsia="MS PGothic"/>
              </w:rPr>
            </w:pPr>
            <w:r w:rsidRPr="00041EC1">
              <w:rPr>
                <w:rFonts w:eastAsia="MS PGothic"/>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CADFF4"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FE6311"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2B4B56" w14:textId="77777777" w:rsidR="00041EC1" w:rsidRPr="00041EC1" w:rsidRDefault="00041EC1" w:rsidP="008F29AA">
            <w:pPr>
              <w:pStyle w:val="Tabletext"/>
              <w:jc w:val="center"/>
              <w:rPr>
                <w:rFonts w:eastAsia="MS PGothic"/>
              </w:rPr>
            </w:pPr>
            <w:r w:rsidRPr="00041EC1">
              <w:rPr>
                <w:rFonts w:eastAsia="MS PGothic"/>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F5D2A5"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1B4C8A0C"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A33CD3" w14:textId="77777777" w:rsidR="00041EC1" w:rsidRPr="00041EC1" w:rsidRDefault="00041EC1" w:rsidP="008F29AA">
            <w:pPr>
              <w:pStyle w:val="Tabletext"/>
              <w:rPr>
                <w:rFonts w:eastAsia="MS PGothic"/>
              </w:rPr>
            </w:pPr>
            <w:r w:rsidRPr="00041EC1">
              <w:rPr>
                <w:rFonts w:eastAsia="MS PGothic"/>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614FE1" w14:textId="77777777" w:rsidR="00041EC1" w:rsidRPr="00041EC1" w:rsidRDefault="00041EC1" w:rsidP="008F29AA">
            <w:pPr>
              <w:pStyle w:val="Tabletext"/>
              <w:jc w:val="center"/>
              <w:rPr>
                <w:rFonts w:eastAsia="MS PGothic"/>
              </w:rPr>
            </w:pPr>
            <w:r w:rsidRPr="00041EC1">
              <w:rPr>
                <w:rFonts w:eastAsia="MS PGothic"/>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425F66"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52C536" w14:textId="77777777" w:rsidR="00041EC1" w:rsidRPr="00041EC1" w:rsidRDefault="00041EC1" w:rsidP="008F29AA">
            <w:pPr>
              <w:pStyle w:val="Tabletext"/>
              <w:jc w:val="center"/>
              <w:rPr>
                <w:rFonts w:eastAsia="MS PGothic"/>
              </w:rPr>
            </w:pPr>
            <w:r w:rsidRPr="00041EC1">
              <w:rPr>
                <w:rFonts w:eastAsia="MS PGothic"/>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649DCF" w14:textId="77777777" w:rsidR="00041EC1" w:rsidRPr="00041EC1" w:rsidRDefault="00041EC1" w:rsidP="008F29AA">
            <w:pPr>
              <w:pStyle w:val="Tabletext"/>
              <w:jc w:val="center"/>
              <w:rPr>
                <w:rFonts w:eastAsia="MS PGothic"/>
              </w:rPr>
            </w:pPr>
            <w:r w:rsidRPr="00041EC1">
              <w:rPr>
                <w:rFonts w:eastAsia="MS PGothic"/>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E06C4F8"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BF55D4" w14:textId="77777777" w:rsidR="00041EC1" w:rsidRPr="00041EC1" w:rsidRDefault="00041EC1" w:rsidP="008F29AA">
            <w:pPr>
              <w:pStyle w:val="Tabletext"/>
              <w:jc w:val="center"/>
              <w:rPr>
                <w:rFonts w:eastAsia="MS PGothic"/>
              </w:rPr>
            </w:pPr>
            <w:r w:rsidRPr="00041EC1">
              <w:rPr>
                <w:rFonts w:eastAsia="MS PGothic"/>
              </w:rPr>
              <w:t>3 760</w:t>
            </w:r>
          </w:p>
        </w:tc>
      </w:tr>
      <w:tr w:rsidR="00041EC1" w:rsidRPr="00041EC1" w14:paraId="6C078823"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58B4A4" w14:textId="77777777" w:rsidR="00041EC1" w:rsidRPr="00041EC1" w:rsidRDefault="00041EC1" w:rsidP="008F29AA">
            <w:pPr>
              <w:pStyle w:val="Tabletext"/>
              <w:rPr>
                <w:rFonts w:eastAsia="MS PGothic"/>
              </w:rPr>
            </w:pPr>
            <w:r w:rsidRPr="00041EC1">
              <w:rPr>
                <w:rFonts w:eastAsia="MS PGothic"/>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16DFF5" w14:textId="77777777" w:rsidR="00041EC1" w:rsidRPr="00041EC1" w:rsidRDefault="00041EC1" w:rsidP="008F29AA">
            <w:pPr>
              <w:pStyle w:val="Tabletext"/>
              <w:jc w:val="center"/>
              <w:rPr>
                <w:rFonts w:eastAsia="MS PGothic"/>
              </w:rPr>
            </w:pPr>
            <w:r w:rsidRPr="00041EC1">
              <w:rPr>
                <w:rFonts w:eastAsia="MS PGothic"/>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89A6E75"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8C37AD"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40BFAF" w14:textId="77777777" w:rsidR="00041EC1" w:rsidRPr="00041EC1" w:rsidRDefault="00041EC1" w:rsidP="008F29AA">
            <w:pPr>
              <w:pStyle w:val="Tabletext"/>
              <w:jc w:val="center"/>
              <w:rPr>
                <w:rFonts w:eastAsia="MS PGothic"/>
              </w:rPr>
            </w:pPr>
            <w:r w:rsidRPr="00041EC1">
              <w:rPr>
                <w:rFonts w:eastAsia="MS PGothic"/>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066A0D"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1F4785"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10A6D6AE"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FEAA36" w14:textId="77777777" w:rsidR="00041EC1" w:rsidRPr="00041EC1" w:rsidRDefault="00041EC1" w:rsidP="008F29AA">
            <w:pPr>
              <w:pStyle w:val="Tabletext"/>
              <w:rPr>
                <w:rFonts w:eastAsia="MS PGothic"/>
              </w:rPr>
            </w:pPr>
            <w:r w:rsidRPr="00041EC1">
              <w:rPr>
                <w:rFonts w:eastAsia="MS PGothic"/>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D4D16D"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732D86"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A628F3" w14:textId="77777777" w:rsidR="00041EC1" w:rsidRPr="00041EC1" w:rsidRDefault="00041EC1" w:rsidP="008F29AA">
            <w:pPr>
              <w:pStyle w:val="Tabletext"/>
              <w:jc w:val="center"/>
              <w:rPr>
                <w:rFonts w:eastAsia="MS PGothic"/>
              </w:rPr>
            </w:pPr>
            <w:r w:rsidRPr="00041EC1">
              <w:rPr>
                <w:rFonts w:eastAsia="MS PGothic"/>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7DBFC0"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3221E8"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4BB68B" w14:textId="77777777" w:rsidR="00041EC1" w:rsidRPr="00041EC1" w:rsidRDefault="00041EC1" w:rsidP="008F29AA">
            <w:pPr>
              <w:pStyle w:val="Tabletext"/>
              <w:jc w:val="center"/>
              <w:rPr>
                <w:rFonts w:eastAsia="MS PGothic"/>
              </w:rPr>
            </w:pPr>
            <w:r w:rsidRPr="00041EC1">
              <w:rPr>
                <w:rFonts w:eastAsia="MS PGothic"/>
              </w:rPr>
              <w:t>3 760</w:t>
            </w:r>
          </w:p>
        </w:tc>
      </w:tr>
      <w:tr w:rsidR="00041EC1" w:rsidRPr="00041EC1" w14:paraId="01B9F98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867F11" w14:textId="77777777" w:rsidR="00041EC1" w:rsidRPr="00041EC1" w:rsidRDefault="00041EC1" w:rsidP="008F29AA">
            <w:pPr>
              <w:pStyle w:val="Tabletext"/>
              <w:rPr>
                <w:rFonts w:eastAsia="MS PGothic"/>
              </w:rPr>
            </w:pPr>
            <w:r w:rsidRPr="00041EC1">
              <w:rPr>
                <w:rFonts w:eastAsia="MS PGothic"/>
              </w:rPr>
              <w:t>75%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C58F50" w14:textId="77777777" w:rsidR="00041EC1" w:rsidRPr="00041EC1" w:rsidRDefault="00041EC1" w:rsidP="008F29AA">
            <w:pPr>
              <w:pStyle w:val="Tabletext"/>
              <w:jc w:val="center"/>
              <w:rPr>
                <w:rFonts w:eastAsia="MS PGothic"/>
              </w:rPr>
            </w:pPr>
            <w:r w:rsidRPr="00041EC1">
              <w:rPr>
                <w:rFonts w:eastAsia="MS PGothic"/>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17A556" w14:textId="77777777" w:rsidR="00041EC1" w:rsidRPr="00041EC1" w:rsidRDefault="00041EC1" w:rsidP="008F29AA">
            <w:pPr>
              <w:pStyle w:val="Tabletext"/>
              <w:jc w:val="center"/>
              <w:rPr>
                <w:rFonts w:eastAsia="MS PGothic"/>
              </w:rPr>
            </w:pPr>
            <w:r w:rsidRPr="00041EC1">
              <w:rPr>
                <w:rFonts w:eastAsia="MS PGothic"/>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2EB3B4" w14:textId="77777777" w:rsidR="00041EC1" w:rsidRPr="00041EC1" w:rsidRDefault="00041EC1" w:rsidP="008F29AA">
            <w:pPr>
              <w:pStyle w:val="Tabletext"/>
              <w:jc w:val="center"/>
              <w:rPr>
                <w:rFonts w:eastAsia="MS PGothic"/>
              </w:rPr>
            </w:pPr>
            <w:r w:rsidRPr="00041EC1">
              <w:rPr>
                <w:rFonts w:eastAsia="MS PGothic"/>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B0C399" w14:textId="77777777" w:rsidR="00041EC1" w:rsidRPr="00041EC1" w:rsidRDefault="00041EC1" w:rsidP="008F29AA">
            <w:pPr>
              <w:pStyle w:val="Tabletext"/>
              <w:jc w:val="center"/>
              <w:rPr>
                <w:rFonts w:eastAsia="MS PGothic"/>
              </w:rPr>
            </w:pPr>
            <w:r w:rsidRPr="00041EC1">
              <w:rPr>
                <w:rFonts w:eastAsia="MS PGothic"/>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4CC229" w14:textId="77777777" w:rsidR="00041EC1" w:rsidRPr="00041EC1" w:rsidRDefault="00041EC1" w:rsidP="008F29AA">
            <w:pPr>
              <w:pStyle w:val="Tabletext"/>
              <w:jc w:val="center"/>
              <w:rPr>
                <w:rFonts w:eastAsia="MS PGothic"/>
              </w:rPr>
            </w:pPr>
            <w:r w:rsidRPr="00041EC1">
              <w:rPr>
                <w:rFonts w:eastAsia="MS PGothic"/>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C18938" w14:textId="77777777" w:rsidR="00041EC1" w:rsidRPr="00041EC1" w:rsidRDefault="00041EC1" w:rsidP="008F29AA">
            <w:pPr>
              <w:pStyle w:val="Tabletext"/>
              <w:jc w:val="center"/>
              <w:rPr>
                <w:rFonts w:eastAsia="MS PGothic"/>
              </w:rPr>
            </w:pPr>
            <w:r w:rsidRPr="00041EC1">
              <w:rPr>
                <w:rFonts w:eastAsia="MS PGothic"/>
              </w:rPr>
              <w:t>2 884</w:t>
            </w:r>
          </w:p>
        </w:tc>
      </w:tr>
      <w:tr w:rsidR="00041EC1" w:rsidRPr="00041EC1" w14:paraId="4EE2BD36"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A6246E" w14:textId="77777777" w:rsidR="00041EC1" w:rsidRPr="00041EC1" w:rsidRDefault="00041EC1" w:rsidP="008F29AA">
            <w:pPr>
              <w:pStyle w:val="Tabletext"/>
              <w:rPr>
                <w:rFonts w:eastAsia="MS PGothic"/>
              </w:rPr>
            </w:pPr>
            <w:r w:rsidRPr="00041EC1">
              <w:rPr>
                <w:rFonts w:eastAsia="MS PGothic"/>
              </w:rPr>
              <w:t>75%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ED063E2" w14:textId="77777777" w:rsidR="00041EC1" w:rsidRPr="00041EC1" w:rsidRDefault="00041EC1" w:rsidP="008F29AA">
            <w:pPr>
              <w:pStyle w:val="Tabletext"/>
              <w:jc w:val="center"/>
              <w:rPr>
                <w:rFonts w:eastAsia="MS PGothic"/>
              </w:rPr>
            </w:pPr>
            <w:r w:rsidRPr="00041EC1">
              <w:rPr>
                <w:rFonts w:eastAsia="MS PGothic"/>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94B05D" w14:textId="77777777" w:rsidR="00041EC1" w:rsidRPr="00041EC1" w:rsidRDefault="00041EC1" w:rsidP="008F29AA">
            <w:pPr>
              <w:pStyle w:val="Tabletext"/>
              <w:jc w:val="center"/>
              <w:rPr>
                <w:rFonts w:eastAsia="MS PGothic"/>
              </w:rPr>
            </w:pPr>
            <w:r w:rsidRPr="00041EC1">
              <w:rPr>
                <w:rFonts w:eastAsia="MS PGothic"/>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3EC2C3"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C2B104" w14:textId="77777777" w:rsidR="00041EC1" w:rsidRPr="00041EC1" w:rsidRDefault="00041EC1" w:rsidP="008F29AA">
            <w:pPr>
              <w:pStyle w:val="Tabletext"/>
              <w:jc w:val="center"/>
              <w:rPr>
                <w:rFonts w:eastAsia="MS PGothic"/>
              </w:rPr>
            </w:pPr>
            <w:r w:rsidRPr="00041EC1">
              <w:rPr>
                <w:rFonts w:eastAsia="MS PGothic"/>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0DE22A" w14:textId="77777777" w:rsidR="00041EC1" w:rsidRPr="00041EC1" w:rsidRDefault="00041EC1" w:rsidP="008F29AA">
            <w:pPr>
              <w:pStyle w:val="Tabletext"/>
              <w:jc w:val="center"/>
              <w:rPr>
                <w:rFonts w:eastAsia="MS PGothic"/>
              </w:rPr>
            </w:pPr>
            <w:r w:rsidRPr="00041EC1">
              <w:rPr>
                <w:rFonts w:eastAsia="MS PGothic"/>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AA148A"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39948A0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819A9B" w14:textId="77777777" w:rsidR="00041EC1" w:rsidRPr="00041EC1" w:rsidRDefault="00041EC1" w:rsidP="008F29AA">
            <w:pPr>
              <w:pStyle w:val="Tabletext"/>
              <w:rPr>
                <w:rFonts w:eastAsia="MS PGothic"/>
              </w:rPr>
            </w:pPr>
            <w:r w:rsidRPr="00041EC1">
              <w:rPr>
                <w:rFonts w:eastAsia="MS PGothic"/>
              </w:rPr>
              <w:t>75%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150BEA"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770785" w14:textId="77777777" w:rsidR="00041EC1" w:rsidRPr="00041EC1" w:rsidRDefault="00041EC1" w:rsidP="008F29AA">
            <w:pPr>
              <w:pStyle w:val="Tabletext"/>
              <w:jc w:val="center"/>
              <w:rPr>
                <w:rFonts w:eastAsia="MS PGothic"/>
              </w:rPr>
            </w:pPr>
            <w:r w:rsidRPr="00041EC1">
              <w:rPr>
                <w:rFonts w:eastAsia="MS PGothic"/>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68484C" w14:textId="77777777" w:rsidR="00041EC1" w:rsidRPr="00041EC1" w:rsidRDefault="00041EC1" w:rsidP="008F29AA">
            <w:pPr>
              <w:pStyle w:val="Tabletext"/>
              <w:jc w:val="center"/>
              <w:rPr>
                <w:rFonts w:eastAsia="MS PGothic"/>
              </w:rPr>
            </w:pPr>
            <w:r w:rsidRPr="00041EC1">
              <w:rPr>
                <w:rFonts w:eastAsia="MS PGothic"/>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AA29F5"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186522" w14:textId="77777777" w:rsidR="00041EC1" w:rsidRPr="00041EC1" w:rsidRDefault="00041EC1" w:rsidP="008F29AA">
            <w:pPr>
              <w:pStyle w:val="Tabletext"/>
              <w:jc w:val="center"/>
              <w:rPr>
                <w:rFonts w:eastAsia="MS PGothic"/>
              </w:rPr>
            </w:pPr>
            <w:r w:rsidRPr="00041EC1">
              <w:rPr>
                <w:rFonts w:eastAsia="MS PGothic"/>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ECB97B" w14:textId="77777777" w:rsidR="00041EC1" w:rsidRPr="00041EC1" w:rsidRDefault="00041EC1" w:rsidP="008F29AA">
            <w:pPr>
              <w:pStyle w:val="Tabletext"/>
              <w:jc w:val="center"/>
              <w:rPr>
                <w:rFonts w:eastAsia="MS PGothic"/>
              </w:rPr>
            </w:pPr>
            <w:r w:rsidRPr="00041EC1">
              <w:rPr>
                <w:rFonts w:eastAsia="MS PGothic"/>
              </w:rPr>
              <w:t>2 884</w:t>
            </w:r>
          </w:p>
        </w:tc>
      </w:tr>
      <w:tr w:rsidR="00041EC1" w:rsidRPr="00041EC1" w14:paraId="3086ADF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8059C2" w14:textId="77777777" w:rsidR="00041EC1" w:rsidRPr="00041EC1" w:rsidRDefault="00041EC1" w:rsidP="008F29AA">
            <w:pPr>
              <w:pStyle w:val="Tabletext"/>
              <w:rPr>
                <w:rFonts w:eastAsia="MS PGothic"/>
              </w:rPr>
            </w:pPr>
            <w:r w:rsidRPr="00041EC1">
              <w:rPr>
                <w:rFonts w:eastAsia="MS PGothic"/>
              </w:rPr>
              <w:t>75%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001CD3"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5EB114" w14:textId="77777777" w:rsidR="00041EC1" w:rsidRPr="00041EC1" w:rsidRDefault="00041EC1" w:rsidP="008F29AA">
            <w:pPr>
              <w:pStyle w:val="Tabletext"/>
              <w:jc w:val="center"/>
              <w:rPr>
                <w:rFonts w:eastAsia="MS PGothic"/>
              </w:rPr>
            </w:pPr>
            <w:r w:rsidRPr="00041EC1">
              <w:rPr>
                <w:rFonts w:eastAsia="MS PGothic"/>
              </w:rPr>
              <w:t>721</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7BC31B8"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9CC376F"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778420" w14:textId="77777777" w:rsidR="00041EC1" w:rsidRPr="00041EC1" w:rsidRDefault="00041EC1" w:rsidP="008F29AA">
            <w:pPr>
              <w:pStyle w:val="Tabletext"/>
              <w:jc w:val="center"/>
              <w:rPr>
                <w:rFonts w:eastAsia="MS PGothic"/>
              </w:rPr>
            </w:pPr>
            <w:r w:rsidRPr="00041EC1">
              <w:rPr>
                <w:rFonts w:eastAsia="MS PGothic"/>
              </w:rPr>
              <w:t>2 884</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14A18F"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048ABA5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CB9280" w14:textId="77777777" w:rsidR="00041EC1" w:rsidRPr="00041EC1" w:rsidRDefault="00041EC1" w:rsidP="008F29AA">
            <w:pPr>
              <w:pStyle w:val="Tabletext"/>
              <w:rPr>
                <w:rFonts w:eastAsia="MS PGothic"/>
              </w:rPr>
            </w:pPr>
            <w:r w:rsidRPr="00041EC1">
              <w:rPr>
                <w:rFonts w:eastAsia="MS PGothic"/>
              </w:rPr>
              <w:t>75%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C008D3" w14:textId="77777777" w:rsidR="00041EC1" w:rsidRPr="00041EC1" w:rsidRDefault="00041EC1" w:rsidP="008F29AA">
            <w:pPr>
              <w:pStyle w:val="Tabletext"/>
              <w:jc w:val="center"/>
              <w:rPr>
                <w:rFonts w:eastAsia="MS PGothic"/>
              </w:rPr>
            </w:pPr>
            <w:r w:rsidRPr="00041EC1">
              <w:rPr>
                <w:rFonts w:eastAsia="MS PGothic"/>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1F55B3"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027A613" w14:textId="77777777" w:rsidR="00041EC1" w:rsidRPr="00041EC1" w:rsidRDefault="00041EC1" w:rsidP="008F29AA">
            <w:pPr>
              <w:pStyle w:val="Tabletext"/>
              <w:jc w:val="center"/>
              <w:rPr>
                <w:rFonts w:eastAsia="MS PGothic"/>
              </w:rPr>
            </w:pPr>
            <w:r w:rsidRPr="00041EC1">
              <w:rPr>
                <w:rFonts w:eastAsia="MS PGothic"/>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1AC58D" w14:textId="77777777" w:rsidR="00041EC1" w:rsidRPr="00041EC1" w:rsidRDefault="00041EC1" w:rsidP="008F29AA">
            <w:pPr>
              <w:pStyle w:val="Tabletext"/>
              <w:jc w:val="center"/>
              <w:rPr>
                <w:rFonts w:eastAsia="MS PGothic"/>
              </w:rPr>
            </w:pPr>
            <w:r w:rsidRPr="00041EC1">
              <w:rPr>
                <w:rFonts w:eastAsia="MS PGothic"/>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1970DC"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0BB0CF" w14:textId="77777777" w:rsidR="00041EC1" w:rsidRPr="00041EC1" w:rsidRDefault="00041EC1" w:rsidP="008F29AA">
            <w:pPr>
              <w:pStyle w:val="Tabletext"/>
              <w:jc w:val="center"/>
              <w:rPr>
                <w:rFonts w:eastAsia="MS PGothic"/>
              </w:rPr>
            </w:pPr>
            <w:r w:rsidRPr="00041EC1">
              <w:rPr>
                <w:rFonts w:eastAsia="MS PGothic"/>
              </w:rPr>
              <w:t>2 884</w:t>
            </w:r>
          </w:p>
        </w:tc>
      </w:tr>
      <w:tr w:rsidR="00041EC1" w:rsidRPr="00041EC1" w14:paraId="57A5F9B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1C27FF" w14:textId="77777777" w:rsidR="00041EC1" w:rsidRPr="00041EC1" w:rsidRDefault="00041EC1" w:rsidP="008F29AA">
            <w:pPr>
              <w:pStyle w:val="Tabletext"/>
              <w:rPr>
                <w:rFonts w:eastAsia="MS PGothic"/>
              </w:rPr>
            </w:pPr>
            <w:r w:rsidRPr="00041EC1">
              <w:rPr>
                <w:rFonts w:eastAsia="MS PGothic"/>
              </w:rPr>
              <w:t>75%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3753E7" w14:textId="77777777" w:rsidR="00041EC1" w:rsidRPr="00041EC1" w:rsidRDefault="00041EC1" w:rsidP="008F29AA">
            <w:pPr>
              <w:pStyle w:val="Tabletext"/>
              <w:jc w:val="center"/>
              <w:rPr>
                <w:rFonts w:eastAsia="MS PGothic"/>
              </w:rPr>
            </w:pPr>
            <w:r w:rsidRPr="00041EC1">
              <w:rPr>
                <w:rFonts w:eastAsia="MS PGothic"/>
              </w:rPr>
              <w:t>721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9A9ED4"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CC2A04"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674D729" w14:textId="77777777" w:rsidR="00041EC1" w:rsidRPr="00041EC1" w:rsidRDefault="00041EC1" w:rsidP="008F29AA">
            <w:pPr>
              <w:pStyle w:val="Tabletext"/>
              <w:jc w:val="center"/>
              <w:rPr>
                <w:rFonts w:eastAsia="MS PGothic"/>
              </w:rPr>
            </w:pPr>
            <w:r w:rsidRPr="00041EC1">
              <w:rPr>
                <w:rFonts w:eastAsia="MS PGothic"/>
              </w:rPr>
              <w:t>2 884</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6F1577"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973A57"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23D37B9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69C0B8" w14:textId="77777777" w:rsidR="00041EC1" w:rsidRPr="00041EC1" w:rsidRDefault="00041EC1" w:rsidP="008F29AA">
            <w:pPr>
              <w:pStyle w:val="Tabletext"/>
              <w:rPr>
                <w:rFonts w:eastAsia="MS PGothic"/>
              </w:rPr>
            </w:pPr>
            <w:r w:rsidRPr="00041EC1">
              <w:rPr>
                <w:rFonts w:eastAsia="MS PGothic"/>
              </w:rPr>
              <w:t>75%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130127"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1FF263"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A282CE" w14:textId="77777777" w:rsidR="00041EC1" w:rsidRPr="00041EC1" w:rsidRDefault="00041EC1" w:rsidP="008F29AA">
            <w:pPr>
              <w:pStyle w:val="Tabletext"/>
              <w:jc w:val="center"/>
              <w:rPr>
                <w:rFonts w:eastAsia="MS PGothic"/>
              </w:rPr>
            </w:pPr>
            <w:r w:rsidRPr="00041EC1">
              <w:rPr>
                <w:rFonts w:eastAsia="MS PGothic"/>
              </w:rPr>
              <w:t>721</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80CD36"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4D692E"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C8FE5F" w14:textId="77777777" w:rsidR="00041EC1" w:rsidRPr="00041EC1" w:rsidRDefault="00041EC1" w:rsidP="008F29AA">
            <w:pPr>
              <w:pStyle w:val="Tabletext"/>
              <w:jc w:val="center"/>
              <w:rPr>
                <w:rFonts w:eastAsia="MS PGothic"/>
              </w:rPr>
            </w:pPr>
            <w:r w:rsidRPr="00041EC1">
              <w:rPr>
                <w:rFonts w:eastAsia="MS PGothic"/>
              </w:rPr>
              <w:t>2 884</w:t>
            </w:r>
          </w:p>
        </w:tc>
      </w:tr>
      <w:tr w:rsidR="00041EC1" w:rsidRPr="00041EC1" w14:paraId="6F62610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396471" w14:textId="77777777" w:rsidR="00041EC1" w:rsidRPr="00041EC1" w:rsidRDefault="00041EC1" w:rsidP="008F29AA">
            <w:pPr>
              <w:pStyle w:val="Tabletext"/>
              <w:rPr>
                <w:rFonts w:eastAsia="MS PGothic"/>
              </w:rPr>
            </w:pPr>
            <w:r w:rsidRPr="00041EC1">
              <w:rPr>
                <w:rFonts w:eastAsia="MS PGothic"/>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CEFDF2" w14:textId="77777777" w:rsidR="00041EC1" w:rsidRPr="00041EC1" w:rsidRDefault="00041EC1" w:rsidP="008F29AA">
            <w:pPr>
              <w:pStyle w:val="Tabletext"/>
              <w:jc w:val="center"/>
              <w:rPr>
                <w:rFonts w:eastAsia="MS PGothic"/>
              </w:rPr>
            </w:pPr>
            <w:r w:rsidRPr="00041EC1">
              <w:rPr>
                <w:rFonts w:eastAsia="MS PGothic"/>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F0FDEA" w14:textId="77777777" w:rsidR="00041EC1" w:rsidRPr="00041EC1" w:rsidRDefault="00041EC1" w:rsidP="008F29AA">
            <w:pPr>
              <w:pStyle w:val="Tabletext"/>
              <w:jc w:val="center"/>
              <w:rPr>
                <w:rFonts w:eastAsia="MS PGothic"/>
              </w:rPr>
            </w:pPr>
            <w:r w:rsidRPr="00041EC1">
              <w:rPr>
                <w:rFonts w:eastAsia="MS PGothic"/>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49D20C" w14:textId="77777777" w:rsidR="00041EC1" w:rsidRPr="00041EC1" w:rsidRDefault="00041EC1" w:rsidP="008F29AA">
            <w:pPr>
              <w:pStyle w:val="Tabletext"/>
              <w:jc w:val="center"/>
              <w:rPr>
                <w:rFonts w:eastAsia="MS PGothic"/>
              </w:rPr>
            </w:pPr>
            <w:r w:rsidRPr="00041EC1">
              <w:rPr>
                <w:rFonts w:eastAsia="MS PGothic"/>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10C009B" w14:textId="77777777" w:rsidR="00041EC1" w:rsidRPr="00041EC1" w:rsidRDefault="00041EC1" w:rsidP="008F29AA">
            <w:pPr>
              <w:pStyle w:val="Tabletext"/>
              <w:jc w:val="center"/>
              <w:rPr>
                <w:rFonts w:eastAsia="MS PGothic"/>
              </w:rPr>
            </w:pPr>
            <w:r w:rsidRPr="00041EC1">
              <w:rPr>
                <w:rFonts w:eastAsia="MS PGothic"/>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8029E0" w14:textId="77777777" w:rsidR="00041EC1" w:rsidRPr="00041EC1" w:rsidRDefault="00041EC1" w:rsidP="008F29AA">
            <w:pPr>
              <w:pStyle w:val="Tabletext"/>
              <w:jc w:val="center"/>
              <w:rPr>
                <w:rFonts w:eastAsia="MS PGothic"/>
              </w:rPr>
            </w:pPr>
            <w:r w:rsidRPr="00041EC1">
              <w:rPr>
                <w:rFonts w:eastAsia="MS PGothic"/>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D361F9" w14:textId="77777777" w:rsidR="00041EC1" w:rsidRPr="00041EC1" w:rsidRDefault="00041EC1" w:rsidP="008F29AA">
            <w:pPr>
              <w:pStyle w:val="Tabletext"/>
              <w:jc w:val="center"/>
              <w:rPr>
                <w:rFonts w:eastAsia="MS PGothic"/>
              </w:rPr>
            </w:pPr>
            <w:r w:rsidRPr="00041EC1">
              <w:rPr>
                <w:rFonts w:eastAsia="MS PGothic"/>
              </w:rPr>
              <w:t>1 656</w:t>
            </w:r>
          </w:p>
        </w:tc>
      </w:tr>
      <w:tr w:rsidR="00041EC1" w:rsidRPr="00041EC1" w14:paraId="47D823B8"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302B25" w14:textId="59D1695B" w:rsidR="00041EC1" w:rsidRPr="00041EC1" w:rsidRDefault="00041EC1" w:rsidP="008F29AA">
            <w:pPr>
              <w:pStyle w:val="Tabletext"/>
              <w:rPr>
                <w:rFonts w:eastAsia="MS PGothic"/>
              </w:rPr>
            </w:pPr>
            <w:r w:rsidRPr="00041EC1">
              <w:rPr>
                <w:rFonts w:eastAsia="MS PGothic"/>
              </w:rPr>
              <w:t xml:space="preserve">−7% Step </w:t>
            </w:r>
            <w:r w:rsidR="003B7BE4"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F404E1" w14:textId="77777777" w:rsidR="00041EC1" w:rsidRPr="00041EC1" w:rsidRDefault="00041EC1" w:rsidP="008F29AA">
            <w:pPr>
              <w:pStyle w:val="Tabletext"/>
              <w:jc w:val="center"/>
              <w:rPr>
                <w:rFonts w:eastAsia="MS PGothic"/>
              </w:rPr>
            </w:pPr>
            <w:r w:rsidRPr="00041EC1">
              <w:rPr>
                <w:rFonts w:eastAsia="MS PGothic"/>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6C0ECC" w14:textId="77777777" w:rsidR="00041EC1" w:rsidRPr="00041EC1" w:rsidRDefault="00041EC1" w:rsidP="008F29AA">
            <w:pPr>
              <w:pStyle w:val="Tabletext"/>
              <w:jc w:val="center"/>
              <w:rPr>
                <w:rFonts w:eastAsia="MS PGothic"/>
              </w:rPr>
            </w:pPr>
            <w:r w:rsidRPr="00041EC1">
              <w:rPr>
                <w:rFonts w:eastAsia="MS PGothic"/>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806089" w14:textId="77777777" w:rsidR="00041EC1" w:rsidRPr="00041EC1" w:rsidRDefault="00041EC1" w:rsidP="008F29AA">
            <w:pPr>
              <w:pStyle w:val="Tabletext"/>
              <w:jc w:val="center"/>
              <w:rPr>
                <w:rFonts w:eastAsia="MS PGothic"/>
              </w:rPr>
            </w:pPr>
            <w:r w:rsidRPr="00041EC1">
              <w:rPr>
                <w:rFonts w:eastAsia="MS PGothic"/>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0412A2" w14:textId="77777777" w:rsidR="00041EC1" w:rsidRPr="00041EC1" w:rsidRDefault="00041EC1" w:rsidP="008F29AA">
            <w:pPr>
              <w:pStyle w:val="Tabletext"/>
              <w:jc w:val="center"/>
              <w:rPr>
                <w:rFonts w:eastAsia="MS PGothic"/>
              </w:rPr>
            </w:pPr>
            <w:r w:rsidRPr="00041EC1">
              <w:rPr>
                <w:rFonts w:eastAsia="MS PGothic"/>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4B976C" w14:textId="77777777" w:rsidR="00041EC1" w:rsidRPr="00041EC1" w:rsidRDefault="00041EC1" w:rsidP="008F29AA">
            <w:pPr>
              <w:pStyle w:val="Tabletext"/>
              <w:jc w:val="center"/>
              <w:rPr>
                <w:rFonts w:eastAsia="MS PGothic"/>
              </w:rPr>
            </w:pPr>
            <w:r w:rsidRPr="00041EC1">
              <w:rPr>
                <w:rFonts w:eastAsia="MS PGothic"/>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FCFF3A" w14:textId="77777777" w:rsidR="00041EC1" w:rsidRPr="00041EC1" w:rsidRDefault="00041EC1" w:rsidP="008F29AA">
            <w:pPr>
              <w:pStyle w:val="Tabletext"/>
              <w:jc w:val="center"/>
              <w:rPr>
                <w:rFonts w:eastAsia="MS PGothic"/>
              </w:rPr>
            </w:pPr>
            <w:r w:rsidRPr="00041EC1">
              <w:rPr>
                <w:rFonts w:eastAsia="MS PGothic"/>
              </w:rPr>
              <w:t>16</w:t>
            </w:r>
          </w:p>
        </w:tc>
      </w:tr>
      <w:tr w:rsidR="00041EC1" w:rsidRPr="00041EC1" w14:paraId="3F63277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DF26E8" w14:textId="77777777" w:rsidR="00041EC1" w:rsidRPr="00041EC1" w:rsidRDefault="00041EC1" w:rsidP="008F29AA">
            <w:pPr>
              <w:pStyle w:val="Tabletext"/>
              <w:rPr>
                <w:rFonts w:eastAsia="MS PGothic"/>
              </w:rPr>
            </w:pPr>
            <w:r w:rsidRPr="00041EC1">
              <w:rPr>
                <w:rFonts w:eastAsia="MS PGothic"/>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E45CB0"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C48D94"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781EBD"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400670"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843BEFD"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02FAFA"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682C4F6C"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9ED76CA" w14:textId="77777777" w:rsidR="00041EC1" w:rsidRPr="00041EC1" w:rsidRDefault="00041EC1" w:rsidP="008F29AA">
            <w:pPr>
              <w:pStyle w:val="Tabletext"/>
              <w:rPr>
                <w:rFonts w:eastAsia="MS PGothic"/>
              </w:rPr>
            </w:pPr>
            <w:r w:rsidRPr="00041EC1">
              <w:rPr>
                <w:rFonts w:eastAsia="MS PGothic"/>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F30192" w14:textId="77777777" w:rsidR="00041EC1" w:rsidRPr="00041EC1" w:rsidRDefault="00041EC1" w:rsidP="008F29AA">
            <w:pPr>
              <w:pStyle w:val="Tabletext"/>
              <w:jc w:val="center"/>
              <w:rPr>
                <w:rFonts w:eastAsia="MS PGothic"/>
              </w:rPr>
            </w:pPr>
            <w:r w:rsidRPr="00041EC1">
              <w:rPr>
                <w:rFonts w:eastAsia="MS PGothic"/>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68FFDE0" w14:textId="77777777" w:rsidR="00041EC1" w:rsidRPr="00041EC1" w:rsidRDefault="00041EC1" w:rsidP="008F29AA">
            <w:pPr>
              <w:pStyle w:val="Tabletext"/>
              <w:jc w:val="center"/>
              <w:rPr>
                <w:rFonts w:eastAsia="MS PGothic"/>
              </w:rPr>
            </w:pPr>
            <w:r w:rsidRPr="00041EC1">
              <w:rPr>
                <w:rFonts w:eastAsia="MS PGothic"/>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0B7149" w14:textId="77777777" w:rsidR="00041EC1" w:rsidRPr="00041EC1" w:rsidRDefault="00041EC1" w:rsidP="008F29AA">
            <w:pPr>
              <w:pStyle w:val="Tabletext"/>
              <w:jc w:val="center"/>
              <w:rPr>
                <w:rFonts w:eastAsia="MS PGothic"/>
              </w:rPr>
            </w:pPr>
            <w:r w:rsidRPr="00041EC1">
              <w:rPr>
                <w:rFonts w:eastAsia="MS PGothic"/>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05E179" w14:textId="77777777" w:rsidR="00041EC1" w:rsidRPr="00041EC1" w:rsidRDefault="00041EC1" w:rsidP="008F29AA">
            <w:pPr>
              <w:pStyle w:val="Tabletext"/>
              <w:jc w:val="center"/>
              <w:rPr>
                <w:rFonts w:eastAsia="MS PGothic"/>
              </w:rPr>
            </w:pPr>
            <w:r w:rsidRPr="00041EC1">
              <w:rPr>
                <w:rFonts w:eastAsia="MS PGothic"/>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A7C4C9" w14:textId="77777777" w:rsidR="00041EC1" w:rsidRPr="00041EC1" w:rsidRDefault="00041EC1" w:rsidP="008F29AA">
            <w:pPr>
              <w:pStyle w:val="Tabletext"/>
              <w:jc w:val="center"/>
              <w:rPr>
                <w:rFonts w:eastAsia="MS PGothic"/>
              </w:rPr>
            </w:pPr>
            <w:r w:rsidRPr="00041EC1">
              <w:rPr>
                <w:rFonts w:eastAsia="MS PGothic"/>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35272A" w14:textId="77777777" w:rsidR="00041EC1" w:rsidRPr="00041EC1" w:rsidRDefault="00041EC1" w:rsidP="008F29AA">
            <w:pPr>
              <w:pStyle w:val="Tabletext"/>
              <w:jc w:val="center"/>
              <w:rPr>
                <w:rFonts w:eastAsia="MS PGothic"/>
              </w:rPr>
            </w:pPr>
            <w:r w:rsidRPr="00041EC1">
              <w:rPr>
                <w:rFonts w:eastAsia="MS PGothic"/>
              </w:rPr>
              <w:t>608</w:t>
            </w:r>
          </w:p>
        </w:tc>
      </w:tr>
      <w:tr w:rsidR="00041EC1" w:rsidRPr="00041EC1" w14:paraId="59EB27F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EFC1EC" w14:textId="77777777" w:rsidR="00041EC1" w:rsidRPr="00041EC1" w:rsidRDefault="00041EC1" w:rsidP="008F29AA">
            <w:pPr>
              <w:pStyle w:val="Tabletext"/>
              <w:rPr>
                <w:rFonts w:eastAsia="MS PGothic"/>
              </w:rPr>
            </w:pPr>
            <w:r w:rsidRPr="00041EC1">
              <w:rPr>
                <w:rFonts w:eastAsia="MS PGothic"/>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EF2C7D" w14:textId="77777777" w:rsidR="00041EC1" w:rsidRPr="00041EC1" w:rsidRDefault="00041EC1" w:rsidP="008F29AA">
            <w:pPr>
              <w:pStyle w:val="Tabletext"/>
              <w:jc w:val="center"/>
              <w:rPr>
                <w:rFonts w:eastAsia="MS PGothic"/>
              </w:rPr>
            </w:pPr>
            <w:r w:rsidRPr="00041EC1">
              <w:rPr>
                <w:rFonts w:eastAsia="MS PGothic"/>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8A8244" w14:textId="77777777" w:rsidR="00041EC1" w:rsidRPr="00041EC1" w:rsidRDefault="00041EC1" w:rsidP="008F29AA">
            <w:pPr>
              <w:pStyle w:val="Tabletext"/>
              <w:jc w:val="center"/>
              <w:rPr>
                <w:rFonts w:eastAsia="MS PGothic"/>
              </w:rPr>
            </w:pPr>
            <w:r w:rsidRPr="00041EC1">
              <w:rPr>
                <w:rFonts w:eastAsia="MS PGothic"/>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B42FCA" w14:textId="77777777" w:rsidR="00041EC1" w:rsidRPr="00041EC1" w:rsidRDefault="00041EC1" w:rsidP="008F29AA">
            <w:pPr>
              <w:pStyle w:val="Tabletext"/>
              <w:jc w:val="center"/>
              <w:rPr>
                <w:rFonts w:eastAsia="MS PGothic"/>
              </w:rPr>
            </w:pPr>
            <w:r w:rsidRPr="00041EC1">
              <w:rPr>
                <w:rFonts w:eastAsia="MS PGothic"/>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79A1DFE" w14:textId="77777777" w:rsidR="00041EC1" w:rsidRPr="00041EC1" w:rsidRDefault="00041EC1" w:rsidP="008F29AA">
            <w:pPr>
              <w:pStyle w:val="Tabletext"/>
              <w:jc w:val="center"/>
              <w:rPr>
                <w:rFonts w:eastAsia="MS PGothic"/>
              </w:rPr>
            </w:pPr>
            <w:r w:rsidRPr="00041EC1">
              <w:rPr>
                <w:rFonts w:eastAsia="MS PGothic"/>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7D694D" w14:textId="77777777" w:rsidR="00041EC1" w:rsidRPr="00041EC1" w:rsidRDefault="00041EC1" w:rsidP="008F29AA">
            <w:pPr>
              <w:pStyle w:val="Tabletext"/>
              <w:jc w:val="center"/>
              <w:rPr>
                <w:rFonts w:eastAsia="MS PGothic"/>
              </w:rPr>
            </w:pPr>
            <w:r w:rsidRPr="00041EC1">
              <w:rPr>
                <w:rFonts w:eastAsia="MS PGothic"/>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3D6225" w14:textId="77777777" w:rsidR="00041EC1" w:rsidRPr="00041EC1" w:rsidRDefault="00041EC1" w:rsidP="008F29AA">
            <w:pPr>
              <w:pStyle w:val="Tabletext"/>
              <w:jc w:val="center"/>
              <w:rPr>
                <w:rFonts w:eastAsia="MS PGothic"/>
              </w:rPr>
            </w:pPr>
            <w:r w:rsidRPr="00041EC1">
              <w:rPr>
                <w:rFonts w:eastAsia="MS PGothic"/>
              </w:rPr>
              <w:t>956</w:t>
            </w:r>
          </w:p>
        </w:tc>
      </w:tr>
    </w:tbl>
    <w:p w14:paraId="2D6918C1" w14:textId="77777777" w:rsidR="00041EC1" w:rsidRPr="00041EC1" w:rsidRDefault="00041EC1" w:rsidP="00041EC1">
      <w:pPr>
        <w:pStyle w:val="Tablefin"/>
        <w:rPr>
          <w:rFonts w:eastAsia="MS Mincho"/>
        </w:rPr>
      </w:pPr>
    </w:p>
    <w:p w14:paraId="33E77EC7" w14:textId="77777777" w:rsidR="00041EC1" w:rsidRPr="00041EC1" w:rsidRDefault="00041EC1" w:rsidP="00041EC1">
      <w:pPr>
        <w:pStyle w:val="TableNo"/>
        <w:rPr>
          <w:rFonts w:eastAsia="MS Mincho"/>
          <w:lang w:eastAsia="zh-CN"/>
        </w:rPr>
      </w:pPr>
      <w:r w:rsidRPr="00041EC1">
        <w:rPr>
          <w:rFonts w:eastAsia="MS Mincho"/>
          <w:lang w:eastAsia="zh-CN"/>
        </w:rPr>
        <w:lastRenderedPageBreak/>
        <w:t>TABLE 2 (</w:t>
      </w:r>
      <w:r w:rsidRPr="00041EC1">
        <w:rPr>
          <w:rFonts w:eastAsia="MS Mincho"/>
          <w:i/>
          <w:iCs/>
          <w:lang w:eastAsia="zh-CN"/>
        </w:rPr>
        <w:t>end</w:t>
      </w:r>
      <w:r w:rsidRPr="00041EC1">
        <w:rPr>
          <w:rFonts w:eastAsia="MS Mincho"/>
          <w:lang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041EC1" w:rsidRPr="00041EC1" w14:paraId="0568900A" w14:textId="77777777" w:rsidTr="00A328A7">
        <w:trPr>
          <w:cantSplit/>
          <w:jc w:val="center"/>
        </w:trPr>
        <w:tc>
          <w:tcPr>
            <w:tcW w:w="2222" w:type="dxa"/>
            <w:tcBorders>
              <w:top w:val="nil"/>
              <w:left w:val="nil"/>
              <w:bottom w:val="single" w:sz="4" w:space="0" w:color="000000"/>
              <w:right w:val="single" w:sz="4" w:space="0" w:color="000000"/>
            </w:tcBorders>
            <w:tcMar>
              <w:top w:w="15" w:type="dxa"/>
              <w:left w:w="57" w:type="dxa"/>
              <w:bottom w:w="0" w:type="dxa"/>
              <w:right w:w="15" w:type="dxa"/>
            </w:tcMar>
            <w:vAlign w:val="center"/>
            <w:hideMark/>
          </w:tcPr>
          <w:p w14:paraId="52F769E4" w14:textId="77777777" w:rsidR="00041EC1" w:rsidRPr="00041EC1" w:rsidRDefault="00041EC1" w:rsidP="008F29AA">
            <w:pPr>
              <w:pStyle w:val="Tablehead"/>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78A6223F" w14:textId="77777777" w:rsidR="00041EC1" w:rsidRPr="00041EC1" w:rsidRDefault="00041EC1" w:rsidP="008F29AA">
            <w:pPr>
              <w:pStyle w:val="Tablehead"/>
              <w:rPr>
                <w:rFonts w:eastAsia="MS PGothic"/>
              </w:rPr>
            </w:pPr>
            <w:r w:rsidRPr="00041EC1">
              <w:rPr>
                <w:rFonts w:eastAsia="MS PGothic"/>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187CC399" w14:textId="77777777" w:rsidR="00041EC1" w:rsidRPr="00041EC1" w:rsidRDefault="00041EC1" w:rsidP="008F29AA">
            <w:pPr>
              <w:pStyle w:val="Tablehead"/>
              <w:rPr>
                <w:rFonts w:eastAsia="MS PGothic"/>
              </w:rPr>
            </w:pPr>
            <w:r w:rsidRPr="00041EC1">
              <w:rPr>
                <w:rFonts w:eastAsia="MS PGothic"/>
              </w:rPr>
              <w:t>12 bits</w:t>
            </w:r>
          </w:p>
        </w:tc>
      </w:tr>
      <w:tr w:rsidR="00041EC1" w:rsidRPr="00041EC1" w14:paraId="7C613B8C"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176A7FBD" w14:textId="765BD899" w:rsidR="00041EC1" w:rsidRPr="00041EC1" w:rsidRDefault="00041EC1" w:rsidP="008F29AA">
            <w:pPr>
              <w:pStyle w:val="Tablehead"/>
              <w:rPr>
                <w:rFonts w:eastAsia="MS PGothic"/>
              </w:rPr>
            </w:pPr>
            <w:r w:rsidRPr="00041EC1">
              <w:rPr>
                <w:rFonts w:eastAsia="MS PGothic"/>
              </w:rPr>
              <w:t xml:space="preserve">Image </w:t>
            </w:r>
            <w:r w:rsidR="003B7D2F" w:rsidRPr="00041EC1">
              <w:rPr>
                <w:rFonts w:eastAsia="MS PGothic"/>
              </w:rPr>
              <w:t>area</w:t>
            </w:r>
          </w:p>
        </w:tc>
        <w:tc>
          <w:tcPr>
            <w:tcW w:w="121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6BB340A9" w14:textId="77777777" w:rsidR="00041EC1" w:rsidRPr="00041EC1" w:rsidRDefault="00041EC1" w:rsidP="008F29AA">
            <w:pPr>
              <w:pStyle w:val="Tablehead"/>
              <w:rPr>
                <w:rFonts w:eastAsia="MS PGothic"/>
              </w:rPr>
            </w:pPr>
            <w:r w:rsidRPr="00041EC1">
              <w:rPr>
                <w:rFonts w:eastAsia="MS PGothic"/>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56C48CC7" w14:textId="77777777" w:rsidR="00041EC1" w:rsidRPr="00041EC1" w:rsidRDefault="00041EC1" w:rsidP="008F29AA">
            <w:pPr>
              <w:pStyle w:val="Tablehead"/>
              <w:rPr>
                <w:rFonts w:eastAsia="MS PGothic"/>
              </w:rPr>
            </w:pPr>
            <w:r w:rsidRPr="00041EC1">
              <w:rPr>
                <w:rFonts w:eastAsia="MS PGothic"/>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D599206" w14:textId="77777777" w:rsidR="00041EC1" w:rsidRPr="00041EC1" w:rsidRDefault="00041EC1" w:rsidP="008F29AA">
            <w:pPr>
              <w:pStyle w:val="Tablehead"/>
              <w:rPr>
                <w:rFonts w:eastAsia="MS PGothic"/>
              </w:rPr>
            </w:pPr>
            <w:r w:rsidRPr="00041EC1">
              <w:rPr>
                <w:rFonts w:eastAsia="MS PGothic"/>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0043C0F5" w14:textId="77777777" w:rsidR="00041EC1" w:rsidRPr="00041EC1" w:rsidRDefault="00041EC1" w:rsidP="008F29AA">
            <w:pPr>
              <w:pStyle w:val="Tablehead"/>
              <w:rPr>
                <w:rFonts w:eastAsia="MS PGothic"/>
              </w:rPr>
            </w:pPr>
            <w:r w:rsidRPr="00041EC1">
              <w:rPr>
                <w:rFonts w:eastAsia="MS PGothic"/>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24E2323" w14:textId="77777777" w:rsidR="00041EC1" w:rsidRPr="00041EC1" w:rsidRDefault="00041EC1" w:rsidP="008F29AA">
            <w:pPr>
              <w:pStyle w:val="Tablehead"/>
              <w:rPr>
                <w:rFonts w:eastAsia="MS PGothic"/>
              </w:rPr>
            </w:pPr>
            <w:r w:rsidRPr="00041EC1">
              <w:rPr>
                <w:rFonts w:eastAsia="MS PGothic"/>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AA6CF08" w14:textId="77777777" w:rsidR="00041EC1" w:rsidRPr="00041EC1" w:rsidRDefault="00041EC1" w:rsidP="008F29AA">
            <w:pPr>
              <w:pStyle w:val="Tablehead"/>
              <w:rPr>
                <w:rFonts w:eastAsia="MS PGothic"/>
              </w:rPr>
            </w:pPr>
            <w:r w:rsidRPr="00041EC1">
              <w:rPr>
                <w:rFonts w:eastAsia="MS PGothic"/>
              </w:rPr>
              <w:t>B´</w:t>
            </w:r>
          </w:p>
        </w:tc>
      </w:tr>
      <w:tr w:rsidR="00041EC1" w:rsidRPr="00041EC1" w14:paraId="0B0CA192"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9365B4D" w14:textId="77777777" w:rsidR="00041EC1" w:rsidRPr="00041EC1" w:rsidRDefault="00041EC1" w:rsidP="008F29AA">
            <w:pPr>
              <w:pStyle w:val="Tabletext"/>
              <w:rPr>
                <w:rFonts w:eastAsia="MS PGothic"/>
              </w:rPr>
            </w:pPr>
            <w:r w:rsidRPr="00041EC1">
              <w:rPr>
                <w:rFonts w:eastAsia="MS PGothic"/>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559731C" w14:textId="77777777" w:rsidR="00041EC1" w:rsidRPr="00041EC1" w:rsidRDefault="00041EC1" w:rsidP="008F29AA">
            <w:pPr>
              <w:pStyle w:val="Tabletext"/>
              <w:jc w:val="center"/>
              <w:rPr>
                <w:rFonts w:eastAsia="MS PGothic"/>
              </w:rPr>
            </w:pPr>
            <w:r w:rsidRPr="00041EC1">
              <w:rPr>
                <w:rFonts w:eastAsia="MS PGothic"/>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3A1E6B9" w14:textId="77777777" w:rsidR="00041EC1" w:rsidRPr="00041EC1" w:rsidRDefault="00041EC1" w:rsidP="008F29AA">
            <w:pPr>
              <w:pStyle w:val="Tabletext"/>
              <w:jc w:val="center"/>
              <w:rPr>
                <w:rFonts w:eastAsia="MS PGothic"/>
              </w:rPr>
            </w:pPr>
            <w:r w:rsidRPr="00041EC1">
              <w:rPr>
                <w:rFonts w:eastAsia="MS PGothic"/>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51CE9E5" w14:textId="77777777" w:rsidR="00041EC1" w:rsidRPr="00041EC1" w:rsidRDefault="00041EC1" w:rsidP="008F29AA">
            <w:pPr>
              <w:pStyle w:val="Tabletext"/>
              <w:jc w:val="center"/>
              <w:rPr>
                <w:rFonts w:eastAsia="MS PGothic"/>
              </w:rPr>
            </w:pPr>
            <w:r w:rsidRPr="00041EC1">
              <w:rPr>
                <w:rFonts w:eastAsia="MS PGothic"/>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145FA36" w14:textId="77777777" w:rsidR="00041EC1" w:rsidRPr="00041EC1" w:rsidRDefault="00041EC1" w:rsidP="008F29AA">
            <w:pPr>
              <w:pStyle w:val="Tabletext"/>
              <w:jc w:val="center"/>
              <w:rPr>
                <w:rFonts w:eastAsia="MS PGothic"/>
              </w:rPr>
            </w:pPr>
            <w:r w:rsidRPr="00041EC1">
              <w:rPr>
                <w:rFonts w:eastAsia="MS PGothic"/>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49CEBEB" w14:textId="77777777" w:rsidR="00041EC1" w:rsidRPr="00041EC1" w:rsidRDefault="00041EC1" w:rsidP="008F29AA">
            <w:pPr>
              <w:pStyle w:val="Tabletext"/>
              <w:jc w:val="center"/>
              <w:rPr>
                <w:rFonts w:eastAsia="MS PGothic"/>
              </w:rPr>
            </w:pPr>
            <w:r w:rsidRPr="00041EC1">
              <w:rPr>
                <w:rFonts w:eastAsia="MS PGothic"/>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3136B6A" w14:textId="77777777" w:rsidR="00041EC1" w:rsidRPr="00041EC1" w:rsidRDefault="00041EC1" w:rsidP="008F29AA">
            <w:pPr>
              <w:pStyle w:val="Tabletext"/>
              <w:jc w:val="center"/>
              <w:rPr>
                <w:rFonts w:eastAsia="MS PGothic"/>
              </w:rPr>
            </w:pPr>
            <w:r w:rsidRPr="00041EC1">
              <w:rPr>
                <w:rFonts w:eastAsia="MS PGothic"/>
              </w:rPr>
              <w:t>1 308</w:t>
            </w:r>
          </w:p>
        </w:tc>
      </w:tr>
      <w:tr w:rsidR="00041EC1" w:rsidRPr="00041EC1" w14:paraId="331B279D"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E9F0C44" w14:textId="77777777" w:rsidR="00041EC1" w:rsidRPr="00041EC1" w:rsidRDefault="00041EC1" w:rsidP="008F29AA">
            <w:pPr>
              <w:pStyle w:val="Tabletext"/>
              <w:rPr>
                <w:rFonts w:eastAsia="MS PGothic"/>
              </w:rPr>
            </w:pPr>
            <w:r w:rsidRPr="00041EC1">
              <w:rPr>
                <w:rFonts w:eastAsia="MS PGothic"/>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6A68FAE" w14:textId="77777777" w:rsidR="00041EC1" w:rsidRPr="00041EC1" w:rsidRDefault="00041EC1" w:rsidP="008F29AA">
            <w:pPr>
              <w:pStyle w:val="Tabletext"/>
              <w:jc w:val="center"/>
              <w:rPr>
                <w:rFonts w:eastAsia="MS PGothic"/>
              </w:rPr>
            </w:pPr>
            <w:r w:rsidRPr="00041EC1">
              <w:rPr>
                <w:rFonts w:eastAsia="MS PGothic"/>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EE2CD2B" w14:textId="77777777" w:rsidR="00041EC1" w:rsidRPr="00041EC1" w:rsidRDefault="00041EC1" w:rsidP="008F29AA">
            <w:pPr>
              <w:pStyle w:val="Tabletext"/>
              <w:jc w:val="center"/>
              <w:rPr>
                <w:rFonts w:eastAsia="MS PGothic"/>
              </w:rPr>
            </w:pPr>
            <w:r w:rsidRPr="00041EC1">
              <w:rPr>
                <w:rFonts w:eastAsia="MS PGothic"/>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DE5C4FC" w14:textId="77777777" w:rsidR="00041EC1" w:rsidRPr="00041EC1" w:rsidRDefault="00041EC1" w:rsidP="008F29AA">
            <w:pPr>
              <w:pStyle w:val="Tabletext"/>
              <w:jc w:val="center"/>
              <w:rPr>
                <w:rFonts w:eastAsia="MS PGothic"/>
              </w:rPr>
            </w:pPr>
            <w:r w:rsidRPr="00041EC1">
              <w:rPr>
                <w:rFonts w:eastAsia="MS PGothic"/>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2C2D3A3" w14:textId="77777777" w:rsidR="00041EC1" w:rsidRPr="00041EC1" w:rsidRDefault="00041EC1" w:rsidP="008F29AA">
            <w:pPr>
              <w:pStyle w:val="Tabletext"/>
              <w:jc w:val="center"/>
              <w:rPr>
                <w:rFonts w:eastAsia="MS PGothic"/>
              </w:rPr>
            </w:pPr>
            <w:r w:rsidRPr="00041EC1">
              <w:rPr>
                <w:rFonts w:eastAsia="MS PGothic"/>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73DD0C3" w14:textId="77777777" w:rsidR="00041EC1" w:rsidRPr="00041EC1" w:rsidRDefault="00041EC1" w:rsidP="008F29AA">
            <w:pPr>
              <w:pStyle w:val="Tabletext"/>
              <w:jc w:val="center"/>
              <w:rPr>
                <w:rFonts w:eastAsia="MS PGothic"/>
              </w:rPr>
            </w:pPr>
            <w:r w:rsidRPr="00041EC1">
              <w:rPr>
                <w:rFonts w:eastAsia="MS PGothic"/>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97E7353" w14:textId="77777777" w:rsidR="00041EC1" w:rsidRPr="00041EC1" w:rsidRDefault="00041EC1" w:rsidP="008F29AA">
            <w:pPr>
              <w:pStyle w:val="Tabletext"/>
              <w:jc w:val="center"/>
              <w:rPr>
                <w:rFonts w:eastAsia="MS PGothic"/>
              </w:rPr>
            </w:pPr>
            <w:r w:rsidRPr="00041EC1">
              <w:rPr>
                <w:rFonts w:eastAsia="MS PGothic"/>
              </w:rPr>
              <w:t>1 656</w:t>
            </w:r>
          </w:p>
        </w:tc>
      </w:tr>
      <w:tr w:rsidR="00041EC1" w:rsidRPr="00041EC1" w14:paraId="411A5D8A"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3CB6EE1" w14:textId="77777777" w:rsidR="00041EC1" w:rsidRPr="00041EC1" w:rsidRDefault="00041EC1" w:rsidP="008F29AA">
            <w:pPr>
              <w:pStyle w:val="Tabletext"/>
              <w:rPr>
                <w:rFonts w:eastAsia="MS PGothic"/>
              </w:rPr>
            </w:pPr>
            <w:r w:rsidRPr="00041EC1">
              <w:rPr>
                <w:rFonts w:eastAsia="MS PGothic"/>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E697419" w14:textId="77777777" w:rsidR="00041EC1" w:rsidRPr="00041EC1" w:rsidRDefault="00041EC1" w:rsidP="008F29AA">
            <w:pPr>
              <w:pStyle w:val="Tabletext"/>
              <w:jc w:val="center"/>
              <w:rPr>
                <w:rFonts w:eastAsia="MS PGothic"/>
              </w:rPr>
            </w:pPr>
            <w:r w:rsidRPr="00041EC1">
              <w:rPr>
                <w:rFonts w:eastAsia="MS PGothic"/>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E97AC10" w14:textId="77777777" w:rsidR="00041EC1" w:rsidRPr="00041EC1" w:rsidRDefault="00041EC1" w:rsidP="008F29AA">
            <w:pPr>
              <w:pStyle w:val="Tabletext"/>
              <w:jc w:val="center"/>
              <w:rPr>
                <w:rFonts w:eastAsia="MS PGothic"/>
              </w:rPr>
            </w:pPr>
            <w:r w:rsidRPr="00041EC1">
              <w:rPr>
                <w:rFonts w:eastAsia="MS PGothic"/>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BB0B882" w14:textId="77777777" w:rsidR="00041EC1" w:rsidRPr="00041EC1" w:rsidRDefault="00041EC1" w:rsidP="008F29AA">
            <w:pPr>
              <w:pStyle w:val="Tabletext"/>
              <w:jc w:val="center"/>
              <w:rPr>
                <w:rFonts w:eastAsia="MS PGothic"/>
              </w:rPr>
            </w:pPr>
            <w:r w:rsidRPr="00041EC1">
              <w:rPr>
                <w:rFonts w:eastAsia="MS PGothic"/>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5A30CC6" w14:textId="77777777" w:rsidR="00041EC1" w:rsidRPr="00041EC1" w:rsidRDefault="00041EC1" w:rsidP="008F29AA">
            <w:pPr>
              <w:pStyle w:val="Tabletext"/>
              <w:jc w:val="center"/>
              <w:rPr>
                <w:rFonts w:eastAsia="MS PGothic"/>
              </w:rPr>
            </w:pPr>
            <w:r w:rsidRPr="00041EC1">
              <w:rPr>
                <w:rFonts w:eastAsia="MS PGothic"/>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B2DCE96" w14:textId="77777777" w:rsidR="00041EC1" w:rsidRPr="00041EC1" w:rsidRDefault="00041EC1" w:rsidP="008F29AA">
            <w:pPr>
              <w:pStyle w:val="Tabletext"/>
              <w:jc w:val="center"/>
              <w:rPr>
                <w:rFonts w:eastAsia="MS PGothic"/>
              </w:rPr>
            </w:pPr>
            <w:r w:rsidRPr="00041EC1">
              <w:rPr>
                <w:rFonts w:eastAsia="MS PGothic"/>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75B3559" w14:textId="77777777" w:rsidR="00041EC1" w:rsidRPr="00041EC1" w:rsidRDefault="00041EC1" w:rsidP="008F29AA">
            <w:pPr>
              <w:pStyle w:val="Tabletext"/>
              <w:jc w:val="center"/>
              <w:rPr>
                <w:rFonts w:eastAsia="MS PGothic"/>
              </w:rPr>
            </w:pPr>
            <w:r w:rsidRPr="00041EC1">
              <w:rPr>
                <w:rFonts w:eastAsia="MS PGothic"/>
              </w:rPr>
              <w:t>2 008</w:t>
            </w:r>
          </w:p>
        </w:tc>
      </w:tr>
      <w:tr w:rsidR="00041EC1" w:rsidRPr="00041EC1" w14:paraId="6C61E210"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B83588B" w14:textId="77777777" w:rsidR="00041EC1" w:rsidRPr="00041EC1" w:rsidRDefault="00041EC1" w:rsidP="008F29AA">
            <w:pPr>
              <w:pStyle w:val="Tabletext"/>
              <w:rPr>
                <w:rFonts w:eastAsia="MS PGothic"/>
              </w:rPr>
            </w:pPr>
            <w:r w:rsidRPr="00041EC1">
              <w:rPr>
                <w:rFonts w:eastAsia="MS PGothic"/>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8E88511" w14:textId="77777777" w:rsidR="00041EC1" w:rsidRPr="00041EC1" w:rsidRDefault="00041EC1" w:rsidP="008F29AA">
            <w:pPr>
              <w:pStyle w:val="Tabletext"/>
              <w:jc w:val="center"/>
              <w:rPr>
                <w:rFonts w:eastAsia="MS PGothic"/>
              </w:rPr>
            </w:pPr>
            <w:r w:rsidRPr="00041EC1">
              <w:rPr>
                <w:rFonts w:eastAsia="MS PGothic"/>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B45BC56" w14:textId="77777777" w:rsidR="00041EC1" w:rsidRPr="00041EC1" w:rsidRDefault="00041EC1" w:rsidP="008F29AA">
            <w:pPr>
              <w:pStyle w:val="Tabletext"/>
              <w:jc w:val="center"/>
              <w:rPr>
                <w:rFonts w:eastAsia="MS PGothic"/>
              </w:rPr>
            </w:pPr>
            <w:r w:rsidRPr="00041EC1">
              <w:rPr>
                <w:rFonts w:eastAsia="MS PGothic"/>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D56FCF0" w14:textId="77777777" w:rsidR="00041EC1" w:rsidRPr="00041EC1" w:rsidRDefault="00041EC1" w:rsidP="008F29AA">
            <w:pPr>
              <w:pStyle w:val="Tabletext"/>
              <w:jc w:val="center"/>
              <w:rPr>
                <w:rFonts w:eastAsia="MS PGothic"/>
              </w:rPr>
            </w:pPr>
            <w:r w:rsidRPr="00041EC1">
              <w:rPr>
                <w:rFonts w:eastAsia="MS PGothic"/>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D329141" w14:textId="77777777" w:rsidR="00041EC1" w:rsidRPr="00041EC1" w:rsidRDefault="00041EC1" w:rsidP="008F29AA">
            <w:pPr>
              <w:pStyle w:val="Tabletext"/>
              <w:jc w:val="center"/>
              <w:rPr>
                <w:rFonts w:eastAsia="MS PGothic"/>
              </w:rPr>
            </w:pPr>
            <w:r w:rsidRPr="00041EC1">
              <w:rPr>
                <w:rFonts w:eastAsia="MS PGothic"/>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7FB2D13" w14:textId="77777777" w:rsidR="00041EC1" w:rsidRPr="00041EC1" w:rsidRDefault="00041EC1" w:rsidP="008F29AA">
            <w:pPr>
              <w:pStyle w:val="Tabletext"/>
              <w:jc w:val="center"/>
              <w:rPr>
                <w:rFonts w:eastAsia="MS PGothic"/>
              </w:rPr>
            </w:pPr>
            <w:r w:rsidRPr="00041EC1">
              <w:rPr>
                <w:rFonts w:eastAsia="MS PGothic"/>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9FD102A" w14:textId="77777777" w:rsidR="00041EC1" w:rsidRPr="00041EC1" w:rsidRDefault="00041EC1" w:rsidP="008F29AA">
            <w:pPr>
              <w:pStyle w:val="Tabletext"/>
              <w:jc w:val="center"/>
              <w:rPr>
                <w:rFonts w:eastAsia="MS PGothic"/>
              </w:rPr>
            </w:pPr>
            <w:r w:rsidRPr="00041EC1">
              <w:rPr>
                <w:rFonts w:eastAsia="MS PGothic"/>
              </w:rPr>
              <w:t>2 360</w:t>
            </w:r>
          </w:p>
        </w:tc>
      </w:tr>
      <w:tr w:rsidR="00041EC1" w:rsidRPr="00041EC1" w14:paraId="3020B0AC"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22A729B" w14:textId="77777777" w:rsidR="00041EC1" w:rsidRPr="00041EC1" w:rsidRDefault="00041EC1" w:rsidP="008F29AA">
            <w:pPr>
              <w:pStyle w:val="Tabletext"/>
              <w:rPr>
                <w:rFonts w:eastAsia="MS PGothic"/>
              </w:rPr>
            </w:pPr>
            <w:r w:rsidRPr="00041EC1">
              <w:rPr>
                <w:rFonts w:eastAsia="MS PGothic"/>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17B6247" w14:textId="77777777" w:rsidR="00041EC1" w:rsidRPr="00041EC1" w:rsidRDefault="00041EC1" w:rsidP="008F29AA">
            <w:pPr>
              <w:pStyle w:val="Tabletext"/>
              <w:jc w:val="center"/>
              <w:rPr>
                <w:rFonts w:eastAsia="MS PGothic"/>
              </w:rPr>
            </w:pPr>
            <w:r w:rsidRPr="00041EC1">
              <w:rPr>
                <w:rFonts w:eastAsia="MS PGothic"/>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575F996" w14:textId="77777777" w:rsidR="00041EC1" w:rsidRPr="00041EC1" w:rsidRDefault="00041EC1" w:rsidP="008F29AA">
            <w:pPr>
              <w:pStyle w:val="Tabletext"/>
              <w:jc w:val="center"/>
              <w:rPr>
                <w:rFonts w:eastAsia="MS PGothic"/>
              </w:rPr>
            </w:pPr>
            <w:r w:rsidRPr="00041EC1">
              <w:rPr>
                <w:rFonts w:eastAsia="MS PGothic"/>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9F4DE62" w14:textId="77777777" w:rsidR="00041EC1" w:rsidRPr="00041EC1" w:rsidRDefault="00041EC1" w:rsidP="008F29AA">
            <w:pPr>
              <w:pStyle w:val="Tabletext"/>
              <w:jc w:val="center"/>
              <w:rPr>
                <w:rFonts w:eastAsia="MS PGothic"/>
              </w:rPr>
            </w:pPr>
            <w:r w:rsidRPr="00041EC1">
              <w:rPr>
                <w:rFonts w:eastAsia="MS PGothic"/>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2044F36" w14:textId="77777777" w:rsidR="00041EC1" w:rsidRPr="00041EC1" w:rsidRDefault="00041EC1" w:rsidP="008F29AA">
            <w:pPr>
              <w:pStyle w:val="Tabletext"/>
              <w:jc w:val="center"/>
              <w:rPr>
                <w:rFonts w:eastAsia="MS PGothic"/>
              </w:rPr>
            </w:pPr>
            <w:r w:rsidRPr="00041EC1">
              <w:rPr>
                <w:rFonts w:eastAsia="MS PGothic"/>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A5F9CF7" w14:textId="77777777" w:rsidR="00041EC1" w:rsidRPr="00041EC1" w:rsidRDefault="00041EC1" w:rsidP="008F29AA">
            <w:pPr>
              <w:pStyle w:val="Tabletext"/>
              <w:jc w:val="center"/>
              <w:rPr>
                <w:rFonts w:eastAsia="MS PGothic"/>
              </w:rPr>
            </w:pPr>
            <w:r w:rsidRPr="00041EC1">
              <w:rPr>
                <w:rFonts w:eastAsia="MS PGothic"/>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1157B1D" w14:textId="77777777" w:rsidR="00041EC1" w:rsidRPr="00041EC1" w:rsidRDefault="00041EC1" w:rsidP="008F29AA">
            <w:pPr>
              <w:pStyle w:val="Tabletext"/>
              <w:jc w:val="center"/>
              <w:rPr>
                <w:rFonts w:eastAsia="MS PGothic"/>
              </w:rPr>
            </w:pPr>
            <w:r w:rsidRPr="00041EC1">
              <w:rPr>
                <w:rFonts w:eastAsia="MS PGothic"/>
              </w:rPr>
              <w:t>2 708</w:t>
            </w:r>
          </w:p>
        </w:tc>
      </w:tr>
      <w:tr w:rsidR="00041EC1" w:rsidRPr="00041EC1" w14:paraId="4F8D7CA6"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126859B" w14:textId="77777777" w:rsidR="00041EC1" w:rsidRPr="00041EC1" w:rsidRDefault="00041EC1" w:rsidP="008F29AA">
            <w:pPr>
              <w:pStyle w:val="Tabletext"/>
              <w:rPr>
                <w:rFonts w:eastAsia="MS PGothic"/>
              </w:rPr>
            </w:pPr>
            <w:r w:rsidRPr="00041EC1">
              <w:rPr>
                <w:rFonts w:eastAsia="MS PGothic"/>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DE08FD1" w14:textId="77777777" w:rsidR="00041EC1" w:rsidRPr="00041EC1" w:rsidRDefault="00041EC1" w:rsidP="008F29AA">
            <w:pPr>
              <w:pStyle w:val="Tabletext"/>
              <w:jc w:val="center"/>
              <w:rPr>
                <w:rFonts w:eastAsia="MS PGothic"/>
              </w:rPr>
            </w:pPr>
            <w:r w:rsidRPr="00041EC1">
              <w:rPr>
                <w:rFonts w:eastAsia="MS PGothic"/>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AFA3AF0" w14:textId="77777777" w:rsidR="00041EC1" w:rsidRPr="00041EC1" w:rsidRDefault="00041EC1" w:rsidP="008F29AA">
            <w:pPr>
              <w:pStyle w:val="Tabletext"/>
              <w:jc w:val="center"/>
              <w:rPr>
                <w:rFonts w:eastAsia="MS PGothic"/>
              </w:rPr>
            </w:pPr>
            <w:r w:rsidRPr="00041EC1">
              <w:rPr>
                <w:rFonts w:eastAsia="MS PGothic"/>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CB3E653" w14:textId="77777777" w:rsidR="00041EC1" w:rsidRPr="00041EC1" w:rsidRDefault="00041EC1" w:rsidP="008F29AA">
            <w:pPr>
              <w:pStyle w:val="Tabletext"/>
              <w:jc w:val="center"/>
              <w:rPr>
                <w:rFonts w:eastAsia="MS PGothic"/>
              </w:rPr>
            </w:pPr>
            <w:r w:rsidRPr="00041EC1">
              <w:rPr>
                <w:rFonts w:eastAsia="MS PGothic"/>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C97CF87" w14:textId="77777777" w:rsidR="00041EC1" w:rsidRPr="00041EC1" w:rsidRDefault="00041EC1" w:rsidP="008F29AA">
            <w:pPr>
              <w:pStyle w:val="Tabletext"/>
              <w:jc w:val="center"/>
              <w:rPr>
                <w:rFonts w:eastAsia="MS PGothic"/>
              </w:rPr>
            </w:pPr>
            <w:r w:rsidRPr="00041EC1">
              <w:rPr>
                <w:rFonts w:eastAsia="MS PGothic"/>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7012B8F" w14:textId="77777777" w:rsidR="00041EC1" w:rsidRPr="00041EC1" w:rsidRDefault="00041EC1" w:rsidP="008F29AA">
            <w:pPr>
              <w:pStyle w:val="Tabletext"/>
              <w:jc w:val="center"/>
              <w:rPr>
                <w:rFonts w:eastAsia="MS PGothic"/>
              </w:rPr>
            </w:pPr>
            <w:r w:rsidRPr="00041EC1">
              <w:rPr>
                <w:rFonts w:eastAsia="MS PGothic"/>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2F0EBA8" w14:textId="77777777" w:rsidR="00041EC1" w:rsidRPr="00041EC1" w:rsidRDefault="00041EC1" w:rsidP="008F29AA">
            <w:pPr>
              <w:pStyle w:val="Tabletext"/>
              <w:jc w:val="center"/>
              <w:rPr>
                <w:rFonts w:eastAsia="MS PGothic"/>
              </w:rPr>
            </w:pPr>
            <w:r w:rsidRPr="00041EC1">
              <w:rPr>
                <w:rFonts w:eastAsia="MS PGothic"/>
              </w:rPr>
              <w:t>3 060</w:t>
            </w:r>
          </w:p>
        </w:tc>
      </w:tr>
      <w:tr w:rsidR="00041EC1" w:rsidRPr="00041EC1" w14:paraId="0423FDB3"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1F3C65F" w14:textId="77777777" w:rsidR="00041EC1" w:rsidRPr="00041EC1" w:rsidRDefault="00041EC1" w:rsidP="008F29AA">
            <w:pPr>
              <w:pStyle w:val="Tabletext"/>
              <w:rPr>
                <w:rFonts w:eastAsia="MS PGothic"/>
              </w:rPr>
            </w:pPr>
            <w:r w:rsidRPr="00041EC1">
              <w:rPr>
                <w:rFonts w:eastAsia="MS PGothic"/>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00DEABB" w14:textId="77777777" w:rsidR="00041EC1" w:rsidRPr="00041EC1" w:rsidRDefault="00041EC1" w:rsidP="008F29AA">
            <w:pPr>
              <w:pStyle w:val="Tabletext"/>
              <w:jc w:val="center"/>
              <w:rPr>
                <w:rFonts w:eastAsia="MS PGothic"/>
              </w:rPr>
            </w:pPr>
            <w:r w:rsidRPr="00041EC1">
              <w:rPr>
                <w:rFonts w:eastAsia="MS PGothic"/>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0F2AE9A" w14:textId="77777777" w:rsidR="00041EC1" w:rsidRPr="00041EC1" w:rsidRDefault="00041EC1" w:rsidP="008F29AA">
            <w:pPr>
              <w:pStyle w:val="Tabletext"/>
              <w:jc w:val="center"/>
              <w:rPr>
                <w:rFonts w:eastAsia="MS PGothic"/>
              </w:rPr>
            </w:pPr>
            <w:r w:rsidRPr="00041EC1">
              <w:rPr>
                <w:rFonts w:eastAsia="MS PGothic"/>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92109ED" w14:textId="77777777" w:rsidR="00041EC1" w:rsidRPr="00041EC1" w:rsidRDefault="00041EC1" w:rsidP="008F29AA">
            <w:pPr>
              <w:pStyle w:val="Tabletext"/>
              <w:jc w:val="center"/>
              <w:rPr>
                <w:rFonts w:eastAsia="MS PGothic"/>
              </w:rPr>
            </w:pPr>
            <w:r w:rsidRPr="00041EC1">
              <w:rPr>
                <w:rFonts w:eastAsia="MS PGothic"/>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386BCFA" w14:textId="77777777" w:rsidR="00041EC1" w:rsidRPr="00041EC1" w:rsidRDefault="00041EC1" w:rsidP="008F29AA">
            <w:pPr>
              <w:pStyle w:val="Tabletext"/>
              <w:jc w:val="center"/>
              <w:rPr>
                <w:rFonts w:eastAsia="MS PGothic"/>
              </w:rPr>
            </w:pPr>
            <w:r w:rsidRPr="00041EC1">
              <w:rPr>
                <w:rFonts w:eastAsia="MS PGothic"/>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30C85F5" w14:textId="77777777" w:rsidR="00041EC1" w:rsidRPr="00041EC1" w:rsidRDefault="00041EC1" w:rsidP="008F29AA">
            <w:pPr>
              <w:pStyle w:val="Tabletext"/>
              <w:jc w:val="center"/>
              <w:rPr>
                <w:rFonts w:eastAsia="MS PGothic"/>
              </w:rPr>
            </w:pPr>
            <w:r w:rsidRPr="00041EC1">
              <w:rPr>
                <w:rFonts w:eastAsia="MS PGothic"/>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27BD841" w14:textId="77777777" w:rsidR="00041EC1" w:rsidRPr="00041EC1" w:rsidRDefault="00041EC1" w:rsidP="008F29AA">
            <w:pPr>
              <w:pStyle w:val="Tabletext"/>
              <w:jc w:val="center"/>
              <w:rPr>
                <w:rFonts w:eastAsia="MS PGothic"/>
              </w:rPr>
            </w:pPr>
            <w:r w:rsidRPr="00041EC1">
              <w:rPr>
                <w:rFonts w:eastAsia="MS PGothic"/>
              </w:rPr>
              <w:t>3 408</w:t>
            </w:r>
          </w:p>
        </w:tc>
      </w:tr>
      <w:tr w:rsidR="00041EC1" w:rsidRPr="00041EC1" w14:paraId="53159E4B"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3C86576" w14:textId="77777777" w:rsidR="00041EC1" w:rsidRPr="00041EC1" w:rsidRDefault="00041EC1" w:rsidP="008F29AA">
            <w:pPr>
              <w:pStyle w:val="Tabletext"/>
              <w:rPr>
                <w:rFonts w:eastAsia="MS PGothic"/>
              </w:rPr>
            </w:pPr>
            <w:r w:rsidRPr="00041EC1">
              <w:rPr>
                <w:rFonts w:eastAsia="MS PGothic"/>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9E94ADD" w14:textId="77777777" w:rsidR="00041EC1" w:rsidRPr="00041EC1" w:rsidRDefault="00041EC1" w:rsidP="008F29AA">
            <w:pPr>
              <w:pStyle w:val="Tabletext"/>
              <w:jc w:val="center"/>
              <w:rPr>
                <w:rFonts w:eastAsia="MS PGothic"/>
              </w:rPr>
            </w:pPr>
            <w:r w:rsidRPr="00041EC1">
              <w:rPr>
                <w:rFonts w:eastAsia="MS PGothic"/>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5E9E8D0" w14:textId="77777777" w:rsidR="00041EC1" w:rsidRPr="00041EC1" w:rsidRDefault="00041EC1" w:rsidP="008F29AA">
            <w:pPr>
              <w:pStyle w:val="Tabletext"/>
              <w:jc w:val="center"/>
              <w:rPr>
                <w:rFonts w:eastAsia="MS PGothic"/>
              </w:rPr>
            </w:pPr>
            <w:r w:rsidRPr="00041EC1">
              <w:rPr>
                <w:rFonts w:eastAsia="MS PGothic"/>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99535F2" w14:textId="77777777" w:rsidR="00041EC1" w:rsidRPr="00041EC1" w:rsidRDefault="00041EC1" w:rsidP="008F29AA">
            <w:pPr>
              <w:pStyle w:val="Tabletext"/>
              <w:jc w:val="center"/>
              <w:rPr>
                <w:rFonts w:eastAsia="MS PGothic"/>
              </w:rPr>
            </w:pPr>
            <w:r w:rsidRPr="00041EC1">
              <w:rPr>
                <w:rFonts w:eastAsia="MS PGothic"/>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C438292" w14:textId="77777777" w:rsidR="00041EC1" w:rsidRPr="00041EC1" w:rsidRDefault="00041EC1" w:rsidP="008F29AA">
            <w:pPr>
              <w:pStyle w:val="Tabletext"/>
              <w:jc w:val="center"/>
              <w:rPr>
                <w:rFonts w:eastAsia="MS PGothic"/>
              </w:rPr>
            </w:pPr>
            <w:r w:rsidRPr="00041EC1">
              <w:rPr>
                <w:rFonts w:eastAsia="MS PGothic"/>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4F4E5F7" w14:textId="77777777" w:rsidR="00041EC1" w:rsidRPr="00041EC1" w:rsidRDefault="00041EC1" w:rsidP="008F29AA">
            <w:pPr>
              <w:pStyle w:val="Tabletext"/>
              <w:jc w:val="center"/>
              <w:rPr>
                <w:rFonts w:eastAsia="MS PGothic"/>
              </w:rPr>
            </w:pPr>
            <w:r w:rsidRPr="00041EC1">
              <w:rPr>
                <w:rFonts w:eastAsia="MS PGothic"/>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2272726" w14:textId="77777777" w:rsidR="00041EC1" w:rsidRPr="00041EC1" w:rsidRDefault="00041EC1" w:rsidP="008F29AA">
            <w:pPr>
              <w:pStyle w:val="Tabletext"/>
              <w:jc w:val="center"/>
              <w:rPr>
                <w:rFonts w:eastAsia="MS PGothic"/>
              </w:rPr>
            </w:pPr>
            <w:r w:rsidRPr="00041EC1">
              <w:rPr>
                <w:rFonts w:eastAsia="MS PGothic"/>
              </w:rPr>
              <w:t>3 760</w:t>
            </w:r>
          </w:p>
        </w:tc>
      </w:tr>
      <w:tr w:rsidR="00041EC1" w:rsidRPr="00041EC1" w14:paraId="4BAC1A55"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F6673A4" w14:textId="633C50A8" w:rsidR="00041EC1" w:rsidRPr="00041EC1" w:rsidRDefault="00041EC1" w:rsidP="008F29AA">
            <w:pPr>
              <w:pStyle w:val="Tabletext"/>
              <w:rPr>
                <w:rFonts w:eastAsia="MS PGothic"/>
              </w:rPr>
            </w:pPr>
            <w:r w:rsidRPr="00041EC1">
              <w:rPr>
                <w:rFonts w:eastAsia="MS PGothic"/>
              </w:rPr>
              <w:t>109% Step</w:t>
            </w:r>
            <w:r w:rsidR="00BC756C">
              <w:rPr>
                <w:rFonts w:eastAsia="MS PGothic"/>
              </w:rPr>
              <w:t xml:space="preserve"> </w:t>
            </w:r>
            <w:r w:rsidR="00BC756C" w:rsidRPr="003B7BE4">
              <w:rPr>
                <w:rFonts w:eastAsia="MS PGothic"/>
                <w:vertAlign w:val="superscript"/>
              </w:rPr>
              <w:t>(</w:t>
            </w:r>
            <w:r w:rsidR="00BC756C">
              <w:rPr>
                <w:rFonts w:eastAsia="MS PGothic"/>
                <w:vertAlign w:val="superscript"/>
              </w:rPr>
              <w:t>2</w:t>
            </w:r>
            <w:r w:rsidR="00BC756C"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86F56F6" w14:textId="77777777" w:rsidR="00041EC1" w:rsidRPr="00041EC1" w:rsidRDefault="00041EC1" w:rsidP="008F29AA">
            <w:pPr>
              <w:pStyle w:val="Tabletext"/>
              <w:jc w:val="center"/>
              <w:rPr>
                <w:rFonts w:eastAsia="MS PGothic"/>
              </w:rPr>
            </w:pPr>
            <w:r w:rsidRPr="00041EC1">
              <w:rPr>
                <w:rFonts w:eastAsia="MS PGothic"/>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267E2EE" w14:textId="77777777" w:rsidR="00041EC1" w:rsidRPr="00041EC1" w:rsidRDefault="00041EC1" w:rsidP="008F29AA">
            <w:pPr>
              <w:pStyle w:val="Tabletext"/>
              <w:jc w:val="center"/>
              <w:rPr>
                <w:rFonts w:eastAsia="MS PGothic"/>
              </w:rPr>
            </w:pPr>
            <w:r w:rsidRPr="00041EC1">
              <w:rPr>
                <w:rFonts w:eastAsia="MS PGothic"/>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679637B" w14:textId="77777777" w:rsidR="00041EC1" w:rsidRPr="00041EC1" w:rsidRDefault="00041EC1" w:rsidP="008F29AA">
            <w:pPr>
              <w:pStyle w:val="Tabletext"/>
              <w:jc w:val="center"/>
              <w:rPr>
                <w:rFonts w:eastAsia="MS PGothic"/>
              </w:rPr>
            </w:pPr>
            <w:r w:rsidRPr="00041EC1">
              <w:rPr>
                <w:rFonts w:eastAsia="MS PGothic"/>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9EA472B" w14:textId="77777777" w:rsidR="00041EC1" w:rsidRPr="00041EC1" w:rsidRDefault="00041EC1" w:rsidP="008F29AA">
            <w:pPr>
              <w:pStyle w:val="Tabletext"/>
              <w:jc w:val="center"/>
              <w:rPr>
                <w:rFonts w:eastAsia="MS PGothic"/>
              </w:rPr>
            </w:pPr>
            <w:r w:rsidRPr="00041EC1">
              <w:rPr>
                <w:rFonts w:eastAsia="MS PGothic"/>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BB9132B" w14:textId="77777777" w:rsidR="00041EC1" w:rsidRPr="00041EC1" w:rsidRDefault="00041EC1" w:rsidP="008F29AA">
            <w:pPr>
              <w:pStyle w:val="Tabletext"/>
              <w:jc w:val="center"/>
              <w:rPr>
                <w:rFonts w:eastAsia="MS PGothic"/>
              </w:rPr>
            </w:pPr>
            <w:r w:rsidRPr="00041EC1">
              <w:rPr>
                <w:rFonts w:eastAsia="MS PGothic"/>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621043A" w14:textId="77777777" w:rsidR="00041EC1" w:rsidRPr="00041EC1" w:rsidRDefault="00041EC1" w:rsidP="008F29AA">
            <w:pPr>
              <w:pStyle w:val="Tabletext"/>
              <w:jc w:val="center"/>
              <w:rPr>
                <w:rFonts w:eastAsia="MS PGothic"/>
              </w:rPr>
            </w:pPr>
            <w:r w:rsidRPr="00041EC1">
              <w:rPr>
                <w:rFonts w:eastAsia="MS PGothic"/>
              </w:rPr>
              <w:t>4 076</w:t>
            </w:r>
          </w:p>
        </w:tc>
      </w:tr>
      <w:tr w:rsidR="00041EC1" w:rsidRPr="00041EC1" w14:paraId="6CD4E85C"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47B12FC" w14:textId="77777777" w:rsidR="00041EC1" w:rsidRPr="00041EC1" w:rsidRDefault="00041EC1" w:rsidP="008F29AA">
            <w:pPr>
              <w:pStyle w:val="Tabletext"/>
              <w:rPr>
                <w:rFonts w:eastAsia="MS PGothic"/>
              </w:rPr>
            </w:pP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0941ACD" w14:textId="42F8B386" w:rsidR="00041EC1" w:rsidRPr="00041EC1" w:rsidRDefault="00041EC1" w:rsidP="008F29AA">
            <w:pPr>
              <w:pStyle w:val="Tabletext"/>
              <w:jc w:val="center"/>
              <w:rPr>
                <w:rFonts w:eastAsia="MS PGothic"/>
              </w:rPr>
            </w:pPr>
            <w:r w:rsidRPr="00041EC1">
              <w:rPr>
                <w:rFonts w:eastAsia="MS PGothic"/>
              </w:rPr>
              <w:t>See Fig</w:t>
            </w:r>
            <w:r w:rsidR="00026F50">
              <w:rPr>
                <w:rFonts w:eastAsia="MS PGothic"/>
              </w:rPr>
              <w:t>.</w:t>
            </w:r>
            <w:r w:rsidRPr="00041EC1">
              <w:rPr>
                <w:rFonts w:eastAsia="MS PGothic"/>
              </w:rPr>
              <w:t> 5 and Table 5</w:t>
            </w:r>
          </w:p>
        </w:tc>
      </w:tr>
      <w:tr w:rsidR="00041EC1" w:rsidRPr="00041EC1" w14:paraId="472FE84D"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EE312F9" w14:textId="77777777" w:rsidR="00041EC1" w:rsidRPr="00041EC1" w:rsidRDefault="00041EC1" w:rsidP="008F29AA">
            <w:pPr>
              <w:pStyle w:val="Tabletext"/>
              <w:rPr>
                <w:rFonts w:eastAsia="MS PGothic"/>
              </w:rPr>
            </w:pPr>
            <w:r w:rsidRPr="00041EC1">
              <w:rPr>
                <w:rFonts w:eastAsia="MS PGothic"/>
              </w:rPr>
              <w:t>75% BT.709 Yellow</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85BB68C" w14:textId="77777777" w:rsidR="00041EC1" w:rsidRPr="00041EC1" w:rsidRDefault="00041EC1" w:rsidP="008F29AA">
            <w:pPr>
              <w:pStyle w:val="Tabletext"/>
              <w:jc w:val="center"/>
              <w:rPr>
                <w:rFonts w:eastAsia="MS PGothic"/>
              </w:rPr>
            </w:pPr>
            <w:r w:rsidRPr="00041EC1">
              <w:rPr>
                <w:rFonts w:eastAsia="MS PGothic"/>
              </w:rPr>
              <w:t>713</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176D566" w14:textId="77777777" w:rsidR="00041EC1" w:rsidRPr="00041EC1" w:rsidRDefault="00041EC1" w:rsidP="008F29AA">
            <w:pPr>
              <w:pStyle w:val="Tabletext"/>
              <w:jc w:val="center"/>
              <w:rPr>
                <w:rFonts w:eastAsia="MS PGothic"/>
              </w:rPr>
            </w:pPr>
            <w:r w:rsidRPr="00041EC1">
              <w:rPr>
                <w:rFonts w:eastAsia="MS PGothic"/>
              </w:rPr>
              <w:t>719</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6E5A144" w14:textId="77777777" w:rsidR="00041EC1" w:rsidRPr="00041EC1" w:rsidRDefault="00041EC1" w:rsidP="008F29AA">
            <w:pPr>
              <w:pStyle w:val="Tabletext"/>
              <w:jc w:val="center"/>
              <w:rPr>
                <w:rFonts w:eastAsia="MS PGothic"/>
              </w:rPr>
            </w:pPr>
            <w:r w:rsidRPr="00041EC1">
              <w:rPr>
                <w:rFonts w:eastAsia="MS PGothic"/>
              </w:rPr>
              <w:t>316</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268872B" w14:textId="77777777" w:rsidR="00041EC1" w:rsidRPr="00041EC1" w:rsidRDefault="00041EC1" w:rsidP="008F29AA">
            <w:pPr>
              <w:pStyle w:val="Tabletext"/>
              <w:jc w:val="center"/>
              <w:rPr>
                <w:rFonts w:eastAsia="MS PGothic"/>
              </w:rPr>
            </w:pPr>
            <w:r w:rsidRPr="00041EC1">
              <w:rPr>
                <w:rFonts w:eastAsia="MS PGothic"/>
              </w:rPr>
              <w:t>2 852</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F1651D1" w14:textId="77777777" w:rsidR="00041EC1" w:rsidRPr="00041EC1" w:rsidRDefault="00041EC1" w:rsidP="008F29AA">
            <w:pPr>
              <w:pStyle w:val="Tabletext"/>
              <w:jc w:val="center"/>
              <w:rPr>
                <w:rFonts w:eastAsia="MS PGothic"/>
              </w:rPr>
            </w:pPr>
            <w:r w:rsidRPr="00041EC1">
              <w:rPr>
                <w:rFonts w:eastAsia="MS PGothic"/>
              </w:rPr>
              <w:t>2 876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64D868E" w14:textId="77777777" w:rsidR="00041EC1" w:rsidRPr="00041EC1" w:rsidRDefault="00041EC1" w:rsidP="008F29AA">
            <w:pPr>
              <w:pStyle w:val="Tabletext"/>
              <w:jc w:val="center"/>
              <w:rPr>
                <w:rFonts w:eastAsia="MS PGothic"/>
              </w:rPr>
            </w:pPr>
            <w:r w:rsidRPr="00041EC1">
              <w:rPr>
                <w:rFonts w:eastAsia="MS PGothic"/>
              </w:rPr>
              <w:t>1 264</w:t>
            </w:r>
          </w:p>
        </w:tc>
      </w:tr>
      <w:tr w:rsidR="00041EC1" w:rsidRPr="00041EC1" w14:paraId="6414CED1"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3EFAF56" w14:textId="77777777" w:rsidR="00041EC1" w:rsidRPr="00041EC1" w:rsidRDefault="00041EC1" w:rsidP="008F29AA">
            <w:pPr>
              <w:pStyle w:val="Tabletext"/>
              <w:rPr>
                <w:rFonts w:eastAsia="MS PGothic"/>
              </w:rPr>
            </w:pPr>
            <w:r w:rsidRPr="00041EC1">
              <w:rPr>
                <w:rFonts w:eastAsia="MS PGothic"/>
              </w:rPr>
              <w:t>75% BT.709 Cyan</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D263627" w14:textId="77777777" w:rsidR="00041EC1" w:rsidRPr="00041EC1" w:rsidRDefault="00041EC1" w:rsidP="008F29AA">
            <w:pPr>
              <w:pStyle w:val="Tabletext"/>
              <w:jc w:val="center"/>
              <w:rPr>
                <w:rFonts w:eastAsia="MS PGothic"/>
              </w:rPr>
            </w:pPr>
            <w:r w:rsidRPr="00041EC1">
              <w:rPr>
                <w:rFonts w:eastAsia="MS PGothic"/>
              </w:rPr>
              <w:t>538</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DF8740C" w14:textId="77777777" w:rsidR="00041EC1" w:rsidRPr="00041EC1" w:rsidRDefault="00041EC1" w:rsidP="008F29AA">
            <w:pPr>
              <w:pStyle w:val="Tabletext"/>
              <w:jc w:val="center"/>
              <w:rPr>
                <w:rFonts w:eastAsia="MS PGothic"/>
              </w:rPr>
            </w:pPr>
            <w:r w:rsidRPr="00041EC1">
              <w:rPr>
                <w:rFonts w:eastAsia="MS PGothic"/>
              </w:rPr>
              <w:t>709</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F88D031" w14:textId="77777777" w:rsidR="00041EC1" w:rsidRPr="00041EC1" w:rsidRDefault="00041EC1" w:rsidP="008F29AA">
            <w:pPr>
              <w:pStyle w:val="Tabletext"/>
              <w:jc w:val="center"/>
              <w:rPr>
                <w:rFonts w:eastAsia="MS PGothic"/>
              </w:rPr>
            </w:pPr>
            <w:r w:rsidRPr="00041EC1">
              <w:rPr>
                <w:rFonts w:eastAsia="MS PGothic"/>
              </w:rPr>
              <w:t>718</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EA7CDED" w14:textId="77777777" w:rsidR="00041EC1" w:rsidRPr="00041EC1" w:rsidRDefault="00041EC1" w:rsidP="008F29AA">
            <w:pPr>
              <w:pStyle w:val="Tabletext"/>
              <w:jc w:val="center"/>
              <w:rPr>
                <w:rFonts w:eastAsia="MS PGothic"/>
              </w:rPr>
            </w:pPr>
            <w:r w:rsidRPr="00041EC1">
              <w:rPr>
                <w:rFonts w:eastAsia="MS PGothic"/>
              </w:rPr>
              <w:t>2 152</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693ED1E" w14:textId="77777777" w:rsidR="00041EC1" w:rsidRPr="00041EC1" w:rsidRDefault="00041EC1" w:rsidP="008F29AA">
            <w:pPr>
              <w:pStyle w:val="Tabletext"/>
              <w:jc w:val="center"/>
              <w:rPr>
                <w:rFonts w:eastAsia="MS PGothic"/>
              </w:rPr>
            </w:pPr>
            <w:r w:rsidRPr="00041EC1">
              <w:rPr>
                <w:rFonts w:eastAsia="MS PGothic"/>
              </w:rPr>
              <w:t>2 836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3FC60A7" w14:textId="77777777" w:rsidR="00041EC1" w:rsidRPr="00041EC1" w:rsidRDefault="00041EC1" w:rsidP="008F29AA">
            <w:pPr>
              <w:pStyle w:val="Tabletext"/>
              <w:jc w:val="center"/>
              <w:rPr>
                <w:rFonts w:eastAsia="MS PGothic"/>
              </w:rPr>
            </w:pPr>
            <w:r w:rsidRPr="00041EC1">
              <w:rPr>
                <w:rFonts w:eastAsia="MS PGothic"/>
              </w:rPr>
              <w:t>2 872</w:t>
            </w:r>
          </w:p>
        </w:tc>
      </w:tr>
      <w:tr w:rsidR="00041EC1" w:rsidRPr="00041EC1" w14:paraId="3A06F991"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D4F1433" w14:textId="77777777" w:rsidR="00041EC1" w:rsidRPr="00041EC1" w:rsidRDefault="00041EC1" w:rsidP="008F29AA">
            <w:pPr>
              <w:pStyle w:val="Tabletext"/>
              <w:rPr>
                <w:rFonts w:eastAsia="MS PGothic"/>
              </w:rPr>
            </w:pPr>
            <w:r w:rsidRPr="00041EC1">
              <w:rPr>
                <w:rFonts w:eastAsia="MS PGothic"/>
              </w:rPr>
              <w:t>75% BT.709 Green</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DC6AE10" w14:textId="77777777" w:rsidR="00041EC1" w:rsidRPr="00041EC1" w:rsidRDefault="00041EC1" w:rsidP="008F29AA">
            <w:pPr>
              <w:pStyle w:val="Tabletext"/>
              <w:jc w:val="center"/>
              <w:rPr>
                <w:rFonts w:eastAsia="MS PGothic"/>
              </w:rPr>
            </w:pPr>
            <w:r w:rsidRPr="00041EC1">
              <w:rPr>
                <w:rFonts w:eastAsia="MS PGothic"/>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A1064DE" w14:textId="77777777" w:rsidR="00041EC1" w:rsidRPr="00041EC1" w:rsidRDefault="00041EC1" w:rsidP="008F29AA">
            <w:pPr>
              <w:pStyle w:val="Tabletext"/>
              <w:jc w:val="center"/>
              <w:rPr>
                <w:rFonts w:eastAsia="MS PGothic"/>
              </w:rPr>
            </w:pPr>
            <w:r w:rsidRPr="00041EC1">
              <w:rPr>
                <w:rFonts w:eastAsia="MS PGothic"/>
              </w:rPr>
              <w:t>706</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1FA7650" w14:textId="77777777" w:rsidR="00041EC1" w:rsidRPr="00041EC1" w:rsidRDefault="00041EC1" w:rsidP="008F29AA">
            <w:pPr>
              <w:pStyle w:val="Tabletext"/>
              <w:jc w:val="center"/>
              <w:rPr>
                <w:rFonts w:eastAsia="MS PGothic"/>
              </w:rPr>
            </w:pPr>
            <w:r w:rsidRPr="00041EC1">
              <w:rPr>
                <w:rFonts w:eastAsia="MS PGothic"/>
              </w:rPr>
              <w:t>296</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099907D" w14:textId="77777777" w:rsidR="00041EC1" w:rsidRPr="00041EC1" w:rsidRDefault="00041EC1" w:rsidP="008F29AA">
            <w:pPr>
              <w:pStyle w:val="Tabletext"/>
              <w:jc w:val="center"/>
              <w:rPr>
                <w:rFonts w:eastAsia="MS PGothic"/>
              </w:rPr>
            </w:pPr>
            <w:r w:rsidRPr="00041EC1">
              <w:rPr>
                <w:rFonts w:eastAsia="MS PGothic"/>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E48D271" w14:textId="77777777" w:rsidR="00041EC1" w:rsidRPr="00041EC1" w:rsidRDefault="00041EC1" w:rsidP="008F29AA">
            <w:pPr>
              <w:pStyle w:val="Tabletext"/>
              <w:jc w:val="center"/>
              <w:rPr>
                <w:rFonts w:eastAsia="MS PGothic"/>
              </w:rPr>
            </w:pPr>
            <w:r w:rsidRPr="00041EC1">
              <w:rPr>
                <w:rFonts w:eastAsia="MS PGothic"/>
              </w:rPr>
              <w:t>2 824</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ABE1A63" w14:textId="77777777" w:rsidR="00041EC1" w:rsidRPr="00041EC1" w:rsidRDefault="00041EC1" w:rsidP="008F29AA">
            <w:pPr>
              <w:pStyle w:val="Tabletext"/>
              <w:jc w:val="center"/>
              <w:rPr>
                <w:rFonts w:eastAsia="MS PGothic"/>
              </w:rPr>
            </w:pPr>
            <w:r w:rsidRPr="00041EC1">
              <w:rPr>
                <w:rFonts w:eastAsia="MS PGothic"/>
              </w:rPr>
              <w:t>1 184</w:t>
            </w:r>
          </w:p>
        </w:tc>
      </w:tr>
      <w:tr w:rsidR="00041EC1" w:rsidRPr="00041EC1" w14:paraId="08CCCD8C"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8A112F5" w14:textId="77777777" w:rsidR="00041EC1" w:rsidRPr="00041EC1" w:rsidRDefault="00041EC1" w:rsidP="008F29AA">
            <w:pPr>
              <w:pStyle w:val="Tabletext"/>
              <w:rPr>
                <w:rFonts w:eastAsia="MS PGothic"/>
              </w:rPr>
            </w:pPr>
            <w:r w:rsidRPr="00041EC1">
              <w:rPr>
                <w:rFonts w:eastAsia="MS PGothic"/>
              </w:rPr>
              <w:t>75% BT.709 Magenta</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6610E55" w14:textId="77777777" w:rsidR="00041EC1" w:rsidRPr="00041EC1" w:rsidRDefault="00041EC1" w:rsidP="008F29AA">
            <w:pPr>
              <w:pStyle w:val="Tabletext"/>
              <w:jc w:val="center"/>
              <w:rPr>
                <w:rFonts w:eastAsia="MS PGothic"/>
              </w:rPr>
            </w:pPr>
            <w:r w:rsidRPr="00041EC1">
              <w:rPr>
                <w:rFonts w:eastAsia="MS PGothic"/>
              </w:rPr>
              <w:t>651</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46F97BD" w14:textId="77777777" w:rsidR="00041EC1" w:rsidRPr="00041EC1" w:rsidRDefault="00041EC1" w:rsidP="008F29AA">
            <w:pPr>
              <w:pStyle w:val="Tabletext"/>
              <w:jc w:val="center"/>
              <w:rPr>
                <w:rFonts w:eastAsia="MS PGothic"/>
              </w:rPr>
            </w:pPr>
            <w:r w:rsidRPr="00041EC1">
              <w:rPr>
                <w:rFonts w:eastAsia="MS PGothic"/>
              </w:rPr>
              <w:t>286</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81D04BA" w14:textId="77777777" w:rsidR="00041EC1" w:rsidRPr="00041EC1" w:rsidRDefault="00041EC1" w:rsidP="008F29AA">
            <w:pPr>
              <w:pStyle w:val="Tabletext"/>
              <w:jc w:val="center"/>
              <w:rPr>
                <w:rFonts w:eastAsia="MS PGothic"/>
              </w:rPr>
            </w:pPr>
            <w:r w:rsidRPr="00041EC1">
              <w:rPr>
                <w:rFonts w:eastAsia="MS PGothic"/>
              </w:rPr>
              <w:t>705</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C4B2FF5" w14:textId="77777777" w:rsidR="00041EC1" w:rsidRPr="00041EC1" w:rsidRDefault="00041EC1" w:rsidP="008F29AA">
            <w:pPr>
              <w:pStyle w:val="Tabletext"/>
              <w:jc w:val="center"/>
              <w:rPr>
                <w:rFonts w:eastAsia="MS PGothic"/>
              </w:rPr>
            </w:pPr>
            <w:r w:rsidRPr="00041EC1">
              <w:rPr>
                <w:rFonts w:eastAsia="MS PGothic"/>
              </w:rPr>
              <w:t>2 604</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B7BA26C" w14:textId="77777777" w:rsidR="00041EC1" w:rsidRPr="00041EC1" w:rsidRDefault="00041EC1" w:rsidP="008F29AA">
            <w:pPr>
              <w:pStyle w:val="Tabletext"/>
              <w:jc w:val="center"/>
              <w:rPr>
                <w:rFonts w:eastAsia="MS PGothic"/>
              </w:rPr>
            </w:pPr>
            <w:r w:rsidRPr="00041EC1">
              <w:rPr>
                <w:rFonts w:eastAsia="MS PGothic"/>
              </w:rPr>
              <w:t>1 144</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112C999" w14:textId="77777777" w:rsidR="00041EC1" w:rsidRPr="00041EC1" w:rsidRDefault="00041EC1" w:rsidP="008F29AA">
            <w:pPr>
              <w:pStyle w:val="Tabletext"/>
              <w:jc w:val="center"/>
              <w:rPr>
                <w:rFonts w:eastAsia="MS PGothic"/>
              </w:rPr>
            </w:pPr>
            <w:r w:rsidRPr="00041EC1">
              <w:rPr>
                <w:rFonts w:eastAsia="MS PGothic"/>
              </w:rPr>
              <w:t>2 820</w:t>
            </w:r>
          </w:p>
        </w:tc>
      </w:tr>
      <w:tr w:rsidR="00041EC1" w:rsidRPr="00041EC1" w14:paraId="44965534"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3F63AF8" w14:textId="77777777" w:rsidR="00041EC1" w:rsidRPr="00041EC1" w:rsidRDefault="00041EC1" w:rsidP="008F29AA">
            <w:pPr>
              <w:pStyle w:val="Tabletext"/>
              <w:rPr>
                <w:rFonts w:eastAsia="MS PGothic"/>
              </w:rPr>
            </w:pPr>
            <w:r w:rsidRPr="00041EC1">
              <w:rPr>
                <w:rFonts w:eastAsia="MS PGothic"/>
              </w:rPr>
              <w:t>75% BT.709 Red</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840FE09" w14:textId="77777777" w:rsidR="00041EC1" w:rsidRPr="00041EC1" w:rsidRDefault="00041EC1" w:rsidP="008F29AA">
            <w:pPr>
              <w:pStyle w:val="Tabletext"/>
              <w:jc w:val="center"/>
              <w:rPr>
                <w:rFonts w:eastAsia="MS PGothic"/>
              </w:rPr>
            </w:pPr>
            <w:r w:rsidRPr="00041EC1">
              <w:rPr>
                <w:rFonts w:eastAsia="MS PGothic"/>
              </w:rPr>
              <w:t>639</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05E4CC0" w14:textId="77777777" w:rsidR="00041EC1" w:rsidRPr="00041EC1" w:rsidRDefault="00041EC1" w:rsidP="008F29AA">
            <w:pPr>
              <w:pStyle w:val="Tabletext"/>
              <w:jc w:val="center"/>
              <w:rPr>
                <w:rFonts w:eastAsia="MS PGothic"/>
              </w:rPr>
            </w:pPr>
            <w:r w:rsidRPr="00041EC1">
              <w:rPr>
                <w:rFonts w:eastAsia="MS PGothic"/>
              </w:rPr>
              <w:t>269</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CB34567" w14:textId="77777777" w:rsidR="00041EC1" w:rsidRPr="00041EC1" w:rsidRDefault="00041EC1" w:rsidP="008F29AA">
            <w:pPr>
              <w:pStyle w:val="Tabletext"/>
              <w:jc w:val="center"/>
              <w:rPr>
                <w:rFonts w:eastAsia="MS PGothic"/>
              </w:rPr>
            </w:pPr>
            <w:r w:rsidRPr="00041EC1">
              <w:rPr>
                <w:rFonts w:eastAsia="MS PGothic"/>
              </w:rPr>
              <w:t>164</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47A7097" w14:textId="77777777" w:rsidR="00041EC1" w:rsidRPr="00041EC1" w:rsidRDefault="00041EC1" w:rsidP="008F29AA">
            <w:pPr>
              <w:pStyle w:val="Tabletext"/>
              <w:jc w:val="center"/>
              <w:rPr>
                <w:rFonts w:eastAsia="MS PGothic"/>
              </w:rPr>
            </w:pPr>
            <w:r w:rsidRPr="00041EC1">
              <w:rPr>
                <w:rFonts w:eastAsia="MS PGothic"/>
              </w:rPr>
              <w:t>2 556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83E012F" w14:textId="77777777" w:rsidR="00041EC1" w:rsidRPr="00041EC1" w:rsidRDefault="00041EC1" w:rsidP="008F29AA">
            <w:pPr>
              <w:pStyle w:val="Tabletext"/>
              <w:jc w:val="center"/>
              <w:rPr>
                <w:rFonts w:eastAsia="MS PGothic"/>
              </w:rPr>
            </w:pPr>
            <w:r w:rsidRPr="00041EC1">
              <w:rPr>
                <w:rFonts w:eastAsia="MS PGothic"/>
              </w:rPr>
              <w:t>1 076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DC047FC" w14:textId="77777777" w:rsidR="00041EC1" w:rsidRPr="00041EC1" w:rsidRDefault="00041EC1" w:rsidP="008F29AA">
            <w:pPr>
              <w:pStyle w:val="Tabletext"/>
              <w:jc w:val="center"/>
              <w:rPr>
                <w:rFonts w:eastAsia="MS PGothic"/>
              </w:rPr>
            </w:pPr>
            <w:r w:rsidRPr="00041EC1">
              <w:rPr>
                <w:rFonts w:eastAsia="MS PGothic"/>
              </w:rPr>
              <w:t>656</w:t>
            </w:r>
          </w:p>
        </w:tc>
      </w:tr>
      <w:tr w:rsidR="00041EC1" w:rsidRPr="00041EC1" w14:paraId="633B31F1"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64F90BE" w14:textId="77777777" w:rsidR="00041EC1" w:rsidRPr="00041EC1" w:rsidRDefault="00041EC1" w:rsidP="008F29AA">
            <w:pPr>
              <w:pStyle w:val="Tabletext"/>
              <w:rPr>
                <w:rFonts w:eastAsia="MS PGothic"/>
              </w:rPr>
            </w:pPr>
            <w:r w:rsidRPr="00041EC1">
              <w:rPr>
                <w:rFonts w:eastAsia="MS PGothic"/>
              </w:rPr>
              <w:t>75% BT.709 Blue</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570B598" w14:textId="77777777" w:rsidR="00041EC1" w:rsidRPr="00041EC1" w:rsidRDefault="00041EC1" w:rsidP="008F29AA">
            <w:pPr>
              <w:pStyle w:val="Tabletext"/>
              <w:jc w:val="center"/>
              <w:rPr>
                <w:rFonts w:eastAsia="MS PGothic"/>
              </w:rPr>
            </w:pPr>
            <w:r w:rsidRPr="00041EC1">
              <w:rPr>
                <w:rFonts w:eastAsia="MS PGothic"/>
              </w:rPr>
              <w:t>227</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FF369A1" w14:textId="77777777" w:rsidR="00041EC1" w:rsidRPr="00041EC1" w:rsidRDefault="00041EC1" w:rsidP="008F29AA">
            <w:pPr>
              <w:pStyle w:val="Tabletext"/>
              <w:jc w:val="center"/>
              <w:rPr>
                <w:rFonts w:eastAsia="MS PGothic"/>
              </w:rPr>
            </w:pPr>
            <w:r w:rsidRPr="00041EC1">
              <w:rPr>
                <w:rFonts w:eastAsia="MS PGothic"/>
              </w:rPr>
              <w:t>147</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827FE10" w14:textId="77777777" w:rsidR="00041EC1" w:rsidRPr="00041EC1" w:rsidRDefault="00041EC1" w:rsidP="008F29AA">
            <w:pPr>
              <w:pStyle w:val="Tabletext"/>
              <w:jc w:val="center"/>
              <w:rPr>
                <w:rFonts w:eastAsia="MS PGothic"/>
              </w:rPr>
            </w:pPr>
            <w:r w:rsidRPr="00041EC1">
              <w:rPr>
                <w:rFonts w:eastAsia="MS PGothic"/>
              </w:rPr>
              <w:t>702</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14A649D" w14:textId="77777777" w:rsidR="00041EC1" w:rsidRPr="00041EC1" w:rsidRDefault="00041EC1" w:rsidP="008F29AA">
            <w:pPr>
              <w:pStyle w:val="Tabletext"/>
              <w:jc w:val="center"/>
              <w:rPr>
                <w:rFonts w:eastAsia="MS PGothic"/>
              </w:rPr>
            </w:pPr>
            <w:r w:rsidRPr="00041EC1">
              <w:rPr>
                <w:rFonts w:eastAsia="MS PGothic"/>
              </w:rPr>
              <w:t>908</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E028260" w14:textId="77777777" w:rsidR="00041EC1" w:rsidRPr="00041EC1" w:rsidRDefault="00041EC1" w:rsidP="008F29AA">
            <w:pPr>
              <w:pStyle w:val="Tabletext"/>
              <w:jc w:val="center"/>
              <w:rPr>
                <w:rFonts w:eastAsia="MS PGothic"/>
              </w:rPr>
            </w:pPr>
            <w:r w:rsidRPr="00041EC1">
              <w:rPr>
                <w:rFonts w:eastAsia="MS PGothic"/>
              </w:rPr>
              <w:t>588</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1505E36" w14:textId="77777777" w:rsidR="00041EC1" w:rsidRPr="00041EC1" w:rsidRDefault="00041EC1" w:rsidP="008F29AA">
            <w:pPr>
              <w:pStyle w:val="Tabletext"/>
              <w:jc w:val="center"/>
              <w:rPr>
                <w:rFonts w:eastAsia="MS PGothic"/>
              </w:rPr>
            </w:pPr>
            <w:r w:rsidRPr="00041EC1">
              <w:rPr>
                <w:rFonts w:eastAsia="MS PGothic"/>
              </w:rPr>
              <w:t>2 808</w:t>
            </w:r>
          </w:p>
        </w:tc>
      </w:tr>
      <w:tr w:rsidR="00041EC1" w:rsidRPr="00041EC1" w14:paraId="5D827F46"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0F7D77E" w14:textId="77777777" w:rsidR="00041EC1" w:rsidRPr="00041EC1" w:rsidRDefault="00041EC1" w:rsidP="008F29AA">
            <w:pPr>
              <w:pStyle w:val="Tabletext"/>
              <w:rPr>
                <w:rFonts w:eastAsia="MS PGothic"/>
              </w:rPr>
            </w:pPr>
            <w:r w:rsidRPr="00041EC1">
              <w:rPr>
                <w:rFonts w:eastAsia="MS PGothic"/>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F130105" w14:textId="77777777" w:rsidR="00041EC1" w:rsidRPr="00041EC1" w:rsidRDefault="00041EC1" w:rsidP="008F29AA">
            <w:pPr>
              <w:pStyle w:val="Tabletext"/>
              <w:jc w:val="center"/>
              <w:rPr>
                <w:rFonts w:eastAsia="MS PGothic"/>
              </w:rPr>
            </w:pPr>
            <w:r w:rsidRPr="00041EC1">
              <w:rPr>
                <w:rFonts w:eastAsia="MS PGothic"/>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71B0D95" w14:textId="77777777" w:rsidR="00041EC1" w:rsidRPr="00041EC1" w:rsidRDefault="00041EC1" w:rsidP="008F29AA">
            <w:pPr>
              <w:pStyle w:val="Tabletext"/>
              <w:jc w:val="center"/>
              <w:rPr>
                <w:rFonts w:eastAsia="MS PGothic"/>
              </w:rPr>
            </w:pPr>
            <w:r w:rsidRPr="00041EC1">
              <w:rPr>
                <w:rFonts w:eastAsia="MS PGothic"/>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3E4F534" w14:textId="77777777" w:rsidR="00041EC1" w:rsidRPr="00041EC1" w:rsidRDefault="00041EC1" w:rsidP="008F29AA">
            <w:pPr>
              <w:pStyle w:val="Tabletext"/>
              <w:jc w:val="center"/>
              <w:rPr>
                <w:rFonts w:eastAsia="MS PGothic"/>
              </w:rPr>
            </w:pPr>
            <w:r w:rsidRPr="00041EC1">
              <w:rPr>
                <w:rFonts w:eastAsia="MS PGothic"/>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19FB132" w14:textId="77777777" w:rsidR="00041EC1" w:rsidRPr="00041EC1" w:rsidRDefault="00041EC1" w:rsidP="008F29AA">
            <w:pPr>
              <w:pStyle w:val="Tabletext"/>
              <w:jc w:val="center"/>
              <w:rPr>
                <w:rFonts w:eastAsia="MS PGothic"/>
              </w:rPr>
            </w:pPr>
            <w:r w:rsidRPr="00041EC1">
              <w:rPr>
                <w:rFonts w:eastAsia="MS PGothic"/>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65D94D1" w14:textId="77777777" w:rsidR="00041EC1" w:rsidRPr="00041EC1" w:rsidRDefault="00041EC1" w:rsidP="008F29AA">
            <w:pPr>
              <w:pStyle w:val="Tabletext"/>
              <w:jc w:val="center"/>
              <w:rPr>
                <w:rFonts w:eastAsia="MS PGothic"/>
              </w:rPr>
            </w:pPr>
            <w:r w:rsidRPr="00041EC1">
              <w:rPr>
                <w:rFonts w:eastAsia="MS PGothic"/>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F2304F8" w14:textId="77777777" w:rsidR="00041EC1" w:rsidRPr="00041EC1" w:rsidRDefault="00041EC1" w:rsidP="008F29AA">
            <w:pPr>
              <w:pStyle w:val="Tabletext"/>
              <w:jc w:val="center"/>
              <w:rPr>
                <w:rFonts w:eastAsia="MS PGothic"/>
              </w:rPr>
            </w:pPr>
            <w:r w:rsidRPr="00041EC1">
              <w:rPr>
                <w:rFonts w:eastAsia="MS PGothic"/>
              </w:rPr>
              <w:t>256</w:t>
            </w:r>
          </w:p>
        </w:tc>
      </w:tr>
      <w:tr w:rsidR="00041EC1" w:rsidRPr="00041EC1" w14:paraId="17F7EC33"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25990D2" w14:textId="14A86975" w:rsidR="00041EC1" w:rsidRPr="00041EC1" w:rsidRDefault="00041EC1" w:rsidP="008F29AA">
            <w:pPr>
              <w:pStyle w:val="Tabletext"/>
              <w:rPr>
                <w:rFonts w:eastAsia="MS PGothic"/>
              </w:rPr>
            </w:pPr>
            <w:r w:rsidRPr="00041EC1">
              <w:rPr>
                <w:rFonts w:eastAsia="MS PGothic"/>
              </w:rPr>
              <w:t>−2% Black</w:t>
            </w:r>
            <w:r w:rsidR="00BC756C">
              <w:rPr>
                <w:rFonts w:eastAsia="MS PGothic"/>
              </w:rPr>
              <w:t xml:space="preserve"> </w:t>
            </w:r>
            <w:r w:rsidR="00BC756C" w:rsidRPr="003B7BE4">
              <w:rPr>
                <w:rFonts w:eastAsia="MS PGothic"/>
                <w:vertAlign w:val="superscript"/>
              </w:rPr>
              <w:t>(</w:t>
            </w:r>
            <w:r w:rsidR="00BC756C">
              <w:rPr>
                <w:rFonts w:eastAsia="MS PGothic"/>
                <w:vertAlign w:val="superscript"/>
              </w:rPr>
              <w:t>3</w:t>
            </w:r>
            <w:r w:rsidR="00BC756C"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115B3CF" w14:textId="77777777" w:rsidR="00041EC1" w:rsidRPr="00041EC1" w:rsidRDefault="00041EC1" w:rsidP="008F29AA">
            <w:pPr>
              <w:pStyle w:val="Tabletext"/>
              <w:jc w:val="center"/>
              <w:rPr>
                <w:rFonts w:eastAsia="MS PGothic"/>
              </w:rPr>
            </w:pPr>
            <w:r w:rsidRPr="00041EC1">
              <w:rPr>
                <w:rFonts w:eastAsia="MS PGothic"/>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89FFF36" w14:textId="77777777" w:rsidR="00041EC1" w:rsidRPr="00041EC1" w:rsidRDefault="00041EC1" w:rsidP="008F29AA">
            <w:pPr>
              <w:pStyle w:val="Tabletext"/>
              <w:jc w:val="center"/>
              <w:rPr>
                <w:rFonts w:eastAsia="MS PGothic"/>
              </w:rPr>
            </w:pPr>
            <w:r w:rsidRPr="00041EC1">
              <w:rPr>
                <w:rFonts w:eastAsia="MS PGothic"/>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D0EB3ED" w14:textId="77777777" w:rsidR="00041EC1" w:rsidRPr="00041EC1" w:rsidRDefault="00041EC1" w:rsidP="008F29AA">
            <w:pPr>
              <w:pStyle w:val="Tabletext"/>
              <w:jc w:val="center"/>
              <w:rPr>
                <w:rFonts w:eastAsia="MS PGothic"/>
              </w:rPr>
            </w:pPr>
            <w:r w:rsidRPr="00041EC1">
              <w:rPr>
                <w:rFonts w:eastAsia="MS PGothic"/>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81967DD" w14:textId="77777777" w:rsidR="00041EC1" w:rsidRPr="00041EC1" w:rsidRDefault="00041EC1" w:rsidP="008F29AA">
            <w:pPr>
              <w:pStyle w:val="Tabletext"/>
              <w:jc w:val="center"/>
              <w:rPr>
                <w:rFonts w:eastAsia="MS PGothic"/>
              </w:rPr>
            </w:pPr>
            <w:r w:rsidRPr="00041EC1">
              <w:rPr>
                <w:rFonts w:eastAsia="MS PGothic"/>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1B237D1" w14:textId="77777777" w:rsidR="00041EC1" w:rsidRPr="00041EC1" w:rsidRDefault="00041EC1" w:rsidP="008F29AA">
            <w:pPr>
              <w:pStyle w:val="Tabletext"/>
              <w:jc w:val="center"/>
              <w:rPr>
                <w:rFonts w:eastAsia="MS PGothic"/>
              </w:rPr>
            </w:pPr>
            <w:r w:rsidRPr="00041EC1">
              <w:rPr>
                <w:rFonts w:eastAsia="MS PGothic"/>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D141F0C" w14:textId="77777777" w:rsidR="00041EC1" w:rsidRPr="00041EC1" w:rsidRDefault="00041EC1" w:rsidP="008F29AA">
            <w:pPr>
              <w:pStyle w:val="Tabletext"/>
              <w:jc w:val="center"/>
              <w:rPr>
                <w:rFonts w:eastAsia="MS PGothic"/>
              </w:rPr>
            </w:pPr>
            <w:r w:rsidRPr="00041EC1">
              <w:rPr>
                <w:rFonts w:eastAsia="MS PGothic"/>
              </w:rPr>
              <w:t>192</w:t>
            </w:r>
          </w:p>
        </w:tc>
      </w:tr>
      <w:tr w:rsidR="00041EC1" w:rsidRPr="00041EC1" w14:paraId="3DAE29B3" w14:textId="77777777" w:rsidTr="00A328A7">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D2D1607" w14:textId="59871CCA" w:rsidR="00041EC1" w:rsidRPr="00041EC1" w:rsidRDefault="00041EC1" w:rsidP="008F29AA">
            <w:pPr>
              <w:pStyle w:val="Tabletext"/>
              <w:rPr>
                <w:rFonts w:eastAsia="MS PGothic"/>
              </w:rPr>
            </w:pPr>
            <w:r w:rsidRPr="00041EC1">
              <w:rPr>
                <w:rFonts w:eastAsia="MS PGothic"/>
              </w:rPr>
              <w:t>+2% Black</w:t>
            </w:r>
            <w:r w:rsidR="00BC756C">
              <w:rPr>
                <w:rFonts w:eastAsia="MS PGothic"/>
              </w:rPr>
              <w:t xml:space="preserve"> </w:t>
            </w:r>
            <w:r w:rsidR="00BC756C" w:rsidRPr="003B7BE4">
              <w:rPr>
                <w:rFonts w:eastAsia="MS PGothic"/>
                <w:vertAlign w:val="superscript"/>
              </w:rPr>
              <w:t>(</w:t>
            </w:r>
            <w:r w:rsidR="00BC756C">
              <w:rPr>
                <w:rFonts w:eastAsia="MS PGothic"/>
                <w:vertAlign w:val="superscript"/>
              </w:rPr>
              <w:t>4</w:t>
            </w:r>
            <w:r w:rsidR="00BC756C"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5B2D88B" w14:textId="77777777" w:rsidR="00041EC1" w:rsidRPr="00041EC1" w:rsidRDefault="00041EC1" w:rsidP="008F29AA">
            <w:pPr>
              <w:pStyle w:val="Tabletext"/>
              <w:jc w:val="center"/>
              <w:rPr>
                <w:rFonts w:eastAsia="MS PGothic"/>
              </w:rPr>
            </w:pPr>
            <w:r w:rsidRPr="00041EC1">
              <w:rPr>
                <w:rFonts w:eastAsia="MS PGothic"/>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92A29B6" w14:textId="77777777" w:rsidR="00041EC1" w:rsidRPr="00041EC1" w:rsidRDefault="00041EC1" w:rsidP="008F29AA">
            <w:pPr>
              <w:pStyle w:val="Tabletext"/>
              <w:jc w:val="center"/>
              <w:rPr>
                <w:rFonts w:eastAsia="MS PGothic"/>
              </w:rPr>
            </w:pPr>
            <w:r w:rsidRPr="00041EC1">
              <w:rPr>
                <w:rFonts w:eastAsia="MS PGothic"/>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18EDD19" w14:textId="77777777" w:rsidR="00041EC1" w:rsidRPr="00041EC1" w:rsidRDefault="00041EC1" w:rsidP="008F29AA">
            <w:pPr>
              <w:pStyle w:val="Tabletext"/>
              <w:jc w:val="center"/>
              <w:rPr>
                <w:rFonts w:eastAsia="MS PGothic"/>
              </w:rPr>
            </w:pPr>
            <w:r w:rsidRPr="00041EC1">
              <w:rPr>
                <w:rFonts w:eastAsia="MS PGothic"/>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0C4C17A" w14:textId="77777777" w:rsidR="00041EC1" w:rsidRPr="00041EC1" w:rsidRDefault="00041EC1" w:rsidP="008F29AA">
            <w:pPr>
              <w:pStyle w:val="Tabletext"/>
              <w:jc w:val="center"/>
              <w:rPr>
                <w:rFonts w:eastAsia="MS PGothic"/>
              </w:rPr>
            </w:pPr>
            <w:r w:rsidRPr="00041EC1">
              <w:rPr>
                <w:rFonts w:eastAsia="MS PGothic"/>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73F4467" w14:textId="77777777" w:rsidR="00041EC1" w:rsidRPr="00041EC1" w:rsidRDefault="00041EC1" w:rsidP="008F29AA">
            <w:pPr>
              <w:pStyle w:val="Tabletext"/>
              <w:jc w:val="center"/>
              <w:rPr>
                <w:rFonts w:eastAsia="MS PGothic"/>
              </w:rPr>
            </w:pPr>
            <w:r w:rsidRPr="00041EC1">
              <w:rPr>
                <w:rFonts w:eastAsia="MS PGothic"/>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1301BFA" w14:textId="77777777" w:rsidR="00041EC1" w:rsidRPr="00041EC1" w:rsidRDefault="00041EC1" w:rsidP="008F29AA">
            <w:pPr>
              <w:pStyle w:val="Tabletext"/>
              <w:jc w:val="center"/>
              <w:rPr>
                <w:rFonts w:eastAsia="MS PGothic"/>
              </w:rPr>
            </w:pPr>
            <w:r w:rsidRPr="00041EC1">
              <w:rPr>
                <w:rFonts w:eastAsia="MS PGothic"/>
              </w:rPr>
              <w:t>320</w:t>
            </w:r>
          </w:p>
        </w:tc>
      </w:tr>
      <w:tr w:rsidR="00041EC1" w:rsidRPr="00041EC1" w14:paraId="69E63D5B" w14:textId="77777777" w:rsidTr="00B973D8">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D8296BC" w14:textId="77777777" w:rsidR="00041EC1" w:rsidRPr="00041EC1" w:rsidRDefault="00041EC1" w:rsidP="008F29AA">
            <w:pPr>
              <w:pStyle w:val="Tabletext"/>
              <w:rPr>
                <w:rFonts w:eastAsia="MS PGothic"/>
              </w:rPr>
            </w:pPr>
            <w:r w:rsidRPr="00041EC1">
              <w:rPr>
                <w:rFonts w:eastAsia="MS PGothic"/>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5DD9AE9" w14:textId="77777777" w:rsidR="00041EC1" w:rsidRPr="00041EC1" w:rsidRDefault="00041EC1" w:rsidP="008F29AA">
            <w:pPr>
              <w:pStyle w:val="Tabletext"/>
              <w:jc w:val="center"/>
              <w:rPr>
                <w:rFonts w:eastAsia="MS PGothic"/>
              </w:rPr>
            </w:pPr>
            <w:r w:rsidRPr="00041EC1">
              <w:rPr>
                <w:rFonts w:eastAsia="MS PGothic"/>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18CDD12" w14:textId="77777777" w:rsidR="00041EC1" w:rsidRPr="00041EC1" w:rsidRDefault="00041EC1" w:rsidP="008F29AA">
            <w:pPr>
              <w:pStyle w:val="Tabletext"/>
              <w:jc w:val="center"/>
              <w:rPr>
                <w:rFonts w:eastAsia="MS PGothic"/>
              </w:rPr>
            </w:pPr>
            <w:r w:rsidRPr="00041EC1">
              <w:rPr>
                <w:rFonts w:eastAsia="MS PGothic"/>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409E245" w14:textId="77777777" w:rsidR="00041EC1" w:rsidRPr="00041EC1" w:rsidRDefault="00041EC1" w:rsidP="008F29AA">
            <w:pPr>
              <w:pStyle w:val="Tabletext"/>
              <w:jc w:val="center"/>
              <w:rPr>
                <w:rFonts w:eastAsia="MS PGothic"/>
              </w:rPr>
            </w:pPr>
            <w:r w:rsidRPr="00041EC1">
              <w:rPr>
                <w:rFonts w:eastAsia="MS PGothic"/>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A3A25AB" w14:textId="77777777" w:rsidR="00041EC1" w:rsidRPr="00041EC1" w:rsidRDefault="00041EC1" w:rsidP="008F29AA">
            <w:pPr>
              <w:pStyle w:val="Tabletext"/>
              <w:jc w:val="center"/>
              <w:rPr>
                <w:rFonts w:eastAsia="MS PGothic"/>
              </w:rPr>
            </w:pPr>
            <w:r w:rsidRPr="00041EC1">
              <w:rPr>
                <w:rFonts w:eastAsia="MS PGothic"/>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3C3D83B" w14:textId="77777777" w:rsidR="00041EC1" w:rsidRPr="00041EC1" w:rsidRDefault="00041EC1" w:rsidP="008F29AA">
            <w:pPr>
              <w:pStyle w:val="Tabletext"/>
              <w:jc w:val="center"/>
              <w:rPr>
                <w:rFonts w:eastAsia="MS PGothic"/>
              </w:rPr>
            </w:pPr>
            <w:r w:rsidRPr="00041EC1">
              <w:rPr>
                <w:rFonts w:eastAsia="MS PGothic"/>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B4B115F" w14:textId="77777777" w:rsidR="00041EC1" w:rsidRPr="00041EC1" w:rsidRDefault="00041EC1" w:rsidP="008F29AA">
            <w:pPr>
              <w:pStyle w:val="Tabletext"/>
              <w:jc w:val="center"/>
              <w:rPr>
                <w:rFonts w:eastAsia="MS PGothic"/>
              </w:rPr>
            </w:pPr>
            <w:r w:rsidRPr="00041EC1">
              <w:rPr>
                <w:rFonts w:eastAsia="MS PGothic"/>
              </w:rPr>
              <w:t>396</w:t>
            </w:r>
          </w:p>
        </w:tc>
      </w:tr>
      <w:tr w:rsidR="00A328A7" w:rsidRPr="00041EC1" w14:paraId="515C658C" w14:textId="77777777" w:rsidTr="00B973D8">
        <w:trPr>
          <w:cantSplit/>
          <w:jc w:val="center"/>
        </w:trPr>
        <w:tc>
          <w:tcPr>
            <w:tcW w:w="9639" w:type="dxa"/>
            <w:gridSpan w:val="7"/>
            <w:tcBorders>
              <w:top w:val="single" w:sz="4" w:space="0" w:color="000000"/>
            </w:tcBorders>
            <w:tcMar>
              <w:top w:w="13" w:type="dxa"/>
              <w:left w:w="57" w:type="dxa"/>
              <w:bottom w:w="0" w:type="dxa"/>
              <w:right w:w="13" w:type="dxa"/>
            </w:tcMar>
          </w:tcPr>
          <w:p w14:paraId="72C4EC8C" w14:textId="6566CEC9" w:rsidR="00A328A7" w:rsidRDefault="00A328A7" w:rsidP="009603C6">
            <w:pPr>
              <w:pStyle w:val="Tabletext"/>
              <w:ind w:left="284" w:hanging="284"/>
              <w:jc w:val="left"/>
            </w:pPr>
            <w:r w:rsidRPr="003B7BE4">
              <w:rPr>
                <w:rFonts w:eastAsia="MS PGothic"/>
                <w:vertAlign w:val="superscript"/>
              </w:rPr>
              <w:t>(1)</w:t>
            </w:r>
            <w:r>
              <w:rPr>
                <w:rFonts w:eastAsia="MS PGothic"/>
              </w:rPr>
              <w:tab/>
            </w:r>
            <w:r w:rsidRPr="00041EC1">
              <w:t xml:space="preserve">The code value of the approximate </w:t>
            </w:r>
            <w:r w:rsidRPr="00041EC1">
              <w:rPr>
                <w:rFonts w:eastAsia="MS PGothic"/>
              </w:rPr>
              <w:t>−</w:t>
            </w:r>
            <w:r w:rsidRPr="00041EC1">
              <w:t>7% Step is the minimum permitted value of the video data range specified in Rec</w:t>
            </w:r>
            <w:r w:rsidR="00B973D8">
              <w:t>.</w:t>
            </w:r>
            <w:r w:rsidRPr="00041EC1">
              <w:t xml:space="preserve"> </w:t>
            </w:r>
            <w:hyperlink r:id="rId27" w:history="1">
              <w:r w:rsidR="00B339B7" w:rsidRPr="00B339B7">
                <w:rPr>
                  <w:rStyle w:val="Hyperlink"/>
                  <w:color w:val="auto"/>
                  <w:szCs w:val="24"/>
                  <w:u w:val="none"/>
                </w:rPr>
                <w:t>ITU-R BT.2100</w:t>
              </w:r>
            </w:hyperlink>
            <w:r w:rsidRPr="00041EC1">
              <w:t xml:space="preserve"> for narrow range signals.</w:t>
            </w:r>
          </w:p>
          <w:p w14:paraId="356E8B38" w14:textId="71350A0B" w:rsidR="00A328A7" w:rsidRDefault="00A328A7" w:rsidP="009603C6">
            <w:pPr>
              <w:pStyle w:val="Tabletext"/>
              <w:ind w:left="284" w:hanging="284"/>
              <w:jc w:val="left"/>
            </w:pPr>
            <w:r w:rsidRPr="003B7BE4">
              <w:rPr>
                <w:rFonts w:eastAsia="MS PGothic"/>
                <w:vertAlign w:val="superscript"/>
              </w:rPr>
              <w:t>(</w:t>
            </w:r>
            <w:r>
              <w:rPr>
                <w:rFonts w:eastAsia="MS PGothic"/>
                <w:vertAlign w:val="superscript"/>
              </w:rPr>
              <w:t>2</w:t>
            </w:r>
            <w:r w:rsidRPr="003B7BE4">
              <w:rPr>
                <w:rFonts w:eastAsia="MS PGothic"/>
                <w:vertAlign w:val="superscript"/>
              </w:rPr>
              <w:t>)</w:t>
            </w:r>
            <w:r>
              <w:rPr>
                <w:rFonts w:eastAsia="MS PGothic"/>
              </w:rPr>
              <w:tab/>
            </w:r>
            <w:r w:rsidRPr="00041EC1">
              <w:t xml:space="preserve">The code value of the approximate </w:t>
            </w:r>
            <w:r w:rsidRPr="00041EC1">
              <w:rPr>
                <w:rFonts w:eastAsia="MS PGothic"/>
              </w:rPr>
              <w:t>+109</w:t>
            </w:r>
            <w:r w:rsidRPr="00041EC1">
              <w:t>% image area is the maximum permitted value of the video data range specified in Rec</w:t>
            </w:r>
            <w:r w:rsidR="00B973D8">
              <w:t>.</w:t>
            </w:r>
            <w:r w:rsidRPr="00041EC1">
              <w:t xml:space="preserve"> </w:t>
            </w:r>
            <w:hyperlink r:id="rId28" w:history="1">
              <w:r w:rsidR="007647BE" w:rsidRPr="00B339B7">
                <w:rPr>
                  <w:rStyle w:val="Hyperlink"/>
                  <w:color w:val="auto"/>
                  <w:szCs w:val="24"/>
                  <w:u w:val="none"/>
                </w:rPr>
                <w:t>ITU-R BT.2100</w:t>
              </w:r>
            </w:hyperlink>
            <w:r w:rsidRPr="00041EC1">
              <w:t xml:space="preserve"> for narrow range signals.</w:t>
            </w:r>
          </w:p>
          <w:p w14:paraId="6245D3C3" w14:textId="148E0599" w:rsidR="00BC756C" w:rsidRDefault="00BC756C" w:rsidP="009603C6">
            <w:pPr>
              <w:pStyle w:val="Tabletext"/>
              <w:ind w:left="284" w:hanging="284"/>
              <w:jc w:val="left"/>
            </w:pPr>
            <w:r w:rsidRPr="003B7BE4">
              <w:rPr>
                <w:rFonts w:eastAsia="MS PGothic"/>
                <w:vertAlign w:val="superscript"/>
              </w:rPr>
              <w:t>(</w:t>
            </w:r>
            <w:r>
              <w:rPr>
                <w:rFonts w:eastAsia="MS PGothic"/>
                <w:vertAlign w:val="superscript"/>
              </w:rPr>
              <w:t>3</w:t>
            </w:r>
            <w:r w:rsidRPr="003B7BE4">
              <w:rPr>
                <w:rFonts w:eastAsia="MS PGothic"/>
                <w:vertAlign w:val="superscript"/>
              </w:rPr>
              <w:t>)</w:t>
            </w:r>
            <w:r>
              <w:rPr>
                <w:rFonts w:eastAsia="MS PGothic"/>
              </w:rPr>
              <w:tab/>
            </w:r>
            <w:r w:rsidRPr="00041EC1">
              <w:t xml:space="preserve">The code value of the approximate </w:t>
            </w:r>
            <w:r w:rsidRPr="00041EC1">
              <w:rPr>
                <w:rFonts w:eastAsia="MS PGothic"/>
              </w:rPr>
              <w:t>−</w:t>
            </w:r>
            <w:r w:rsidRPr="00041EC1">
              <w:t>2% Black level narrow range signal corresponds to that of the “Slightly darker level” of Rec</w:t>
            </w:r>
            <w:r w:rsidR="00B973D8">
              <w:t>.</w:t>
            </w:r>
            <w:r w:rsidRPr="00041EC1">
              <w:t xml:space="preserve"> </w:t>
            </w:r>
            <w:hyperlink r:id="rId29" w:history="1">
              <w:r w:rsidRPr="00B973D8">
                <w:rPr>
                  <w:rStyle w:val="Hyperlink"/>
                  <w:color w:val="auto"/>
                  <w:u w:val="none"/>
                </w:rPr>
                <w:t>ITU-R BT.814</w:t>
              </w:r>
            </w:hyperlink>
            <w:r w:rsidRPr="00041EC1">
              <w:t>.</w:t>
            </w:r>
          </w:p>
          <w:p w14:paraId="0EE70FF8" w14:textId="78D49196" w:rsidR="00B973D8" w:rsidRPr="00BC756C" w:rsidRDefault="00B973D8" w:rsidP="009603C6">
            <w:pPr>
              <w:pStyle w:val="Tabletext"/>
              <w:ind w:left="284" w:hanging="284"/>
              <w:jc w:val="left"/>
              <w:rPr>
                <w:rFonts w:eastAsia="MS PGothic"/>
              </w:rPr>
            </w:pPr>
            <w:r w:rsidRPr="003B7BE4">
              <w:rPr>
                <w:rFonts w:eastAsia="MS PGothic"/>
                <w:vertAlign w:val="superscript"/>
              </w:rPr>
              <w:t>(</w:t>
            </w:r>
            <w:r>
              <w:rPr>
                <w:rFonts w:eastAsia="MS PGothic"/>
                <w:vertAlign w:val="superscript"/>
              </w:rPr>
              <w:t>4</w:t>
            </w:r>
            <w:r w:rsidRPr="003B7BE4">
              <w:rPr>
                <w:rFonts w:eastAsia="MS PGothic"/>
                <w:vertAlign w:val="superscript"/>
              </w:rPr>
              <w:t>)</w:t>
            </w:r>
            <w:r w:rsidRPr="00B973D8">
              <w:rPr>
                <w:rFonts w:eastAsia="MS PGothic"/>
              </w:rPr>
              <w:tab/>
            </w:r>
            <w:r w:rsidRPr="00041EC1">
              <w:t xml:space="preserve">The code value of the approximate </w:t>
            </w:r>
            <w:r w:rsidRPr="00041EC1">
              <w:rPr>
                <w:rFonts w:eastAsia="MS PGothic"/>
              </w:rPr>
              <w:t>+</w:t>
            </w:r>
            <w:r w:rsidRPr="00041EC1">
              <w:t>2% Black level narrow range signal corresponds to that of the “Slightly lighter level” of Rec</w:t>
            </w:r>
            <w:r>
              <w:t>.</w:t>
            </w:r>
            <w:r w:rsidRPr="00041EC1">
              <w:t xml:space="preserve"> </w:t>
            </w:r>
            <w:hyperlink r:id="rId30" w:history="1">
              <w:r w:rsidR="003752F8" w:rsidRPr="00B973D8">
                <w:rPr>
                  <w:rStyle w:val="Hyperlink"/>
                  <w:color w:val="auto"/>
                  <w:u w:val="none"/>
                </w:rPr>
                <w:t>ITU-R BT.814</w:t>
              </w:r>
            </w:hyperlink>
            <w:r w:rsidRPr="00041EC1">
              <w:t>.</w:t>
            </w:r>
          </w:p>
        </w:tc>
      </w:tr>
    </w:tbl>
    <w:p w14:paraId="28FCD9D6" w14:textId="77777777" w:rsidR="00041EC1" w:rsidRPr="00041EC1" w:rsidRDefault="00041EC1" w:rsidP="00041EC1">
      <w:pPr>
        <w:pStyle w:val="Tablefin"/>
      </w:pPr>
    </w:p>
    <w:p w14:paraId="073DA769" w14:textId="77777777" w:rsidR="00041EC1" w:rsidRPr="00041EC1" w:rsidRDefault="00041EC1" w:rsidP="00041EC1">
      <w:pPr>
        <w:overflowPunct/>
        <w:autoSpaceDE/>
        <w:autoSpaceDN/>
        <w:adjustRightInd/>
        <w:spacing w:before="0"/>
        <w:textAlignment w:val="auto"/>
        <w:rPr>
          <w:caps/>
          <w:sz w:val="20"/>
          <w:lang w:eastAsia="zh-CN"/>
        </w:rPr>
      </w:pPr>
      <w:r w:rsidRPr="00041EC1">
        <w:rPr>
          <w:lang w:eastAsia="zh-CN"/>
        </w:rPr>
        <w:br w:type="page"/>
      </w:r>
    </w:p>
    <w:p w14:paraId="634C1141" w14:textId="77777777" w:rsidR="00041EC1" w:rsidRPr="00041EC1" w:rsidRDefault="00041EC1" w:rsidP="00041EC1">
      <w:pPr>
        <w:pStyle w:val="TableNo"/>
        <w:rPr>
          <w:lang w:eastAsia="zh-CN"/>
        </w:rPr>
      </w:pPr>
      <w:r w:rsidRPr="00041EC1">
        <w:rPr>
          <w:lang w:eastAsia="zh-CN"/>
        </w:rPr>
        <w:lastRenderedPageBreak/>
        <w:t>TABLE 3</w:t>
      </w:r>
    </w:p>
    <w:p w14:paraId="783EC799" w14:textId="77777777" w:rsidR="00041EC1" w:rsidRPr="00041EC1" w:rsidRDefault="00041EC1" w:rsidP="00041EC1">
      <w:pPr>
        <w:pStyle w:val="Tabletitle"/>
        <w:rPr>
          <w:lang w:eastAsia="zh-CN"/>
        </w:rPr>
      </w:pPr>
      <w:r w:rsidRPr="00041EC1">
        <w:rPr>
          <w:lang w:eastAsia="zh-CN"/>
        </w:rPr>
        <w:t>Signal level for PQ narrow range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041EC1" w:rsidRPr="00041EC1" w14:paraId="4B80B2E6" w14:textId="77777777" w:rsidTr="008F29AA">
        <w:trPr>
          <w:cantSplit/>
          <w:tblHeader/>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B7C2262" w14:textId="77777777" w:rsidR="00041EC1" w:rsidRPr="00041EC1" w:rsidRDefault="00041EC1" w:rsidP="008F29AA">
            <w:pPr>
              <w:pStyle w:val="Tablehead"/>
              <w:rPr>
                <w:lang w:eastAsia="zh-CN"/>
              </w:rPr>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3FCF5D"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02DA62"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12 bits</w:t>
            </w:r>
          </w:p>
        </w:tc>
      </w:tr>
      <w:tr w:rsidR="00041EC1" w:rsidRPr="00041EC1" w14:paraId="0812A98B" w14:textId="77777777" w:rsidTr="008F29AA">
        <w:trPr>
          <w:cantSplit/>
          <w:tblHeader/>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5BFE78" w14:textId="7BC53546" w:rsidR="00041EC1" w:rsidRPr="00041EC1" w:rsidRDefault="00041EC1" w:rsidP="008F29AA">
            <w:pPr>
              <w:pStyle w:val="Tablehead"/>
              <w:rPr>
                <w:rFonts w:eastAsia="MS PGothic"/>
                <w:lang w:eastAsia="ja-JP"/>
              </w:rPr>
            </w:pPr>
            <w:r w:rsidRPr="00041EC1">
              <w:rPr>
                <w:rFonts w:eastAsia="MS PGothic"/>
                <w:color w:val="000000"/>
                <w:kern w:val="24"/>
                <w:lang w:eastAsia="ja-JP"/>
              </w:rPr>
              <w:t xml:space="preserve">Image </w:t>
            </w:r>
            <w:r w:rsidR="003B7D2F" w:rsidRPr="00041EC1">
              <w:rPr>
                <w:rFonts w:eastAsia="MS PGothic"/>
                <w:color w:val="000000"/>
                <w:kern w:val="24"/>
                <w:lang w:eastAsia="ja-JP"/>
              </w:rPr>
              <w:t>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3DFE10"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4875B1"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D7E4E3"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74AD49"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2894AC"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DC6B71" w14:textId="77777777" w:rsidR="00041EC1" w:rsidRPr="00041EC1" w:rsidRDefault="00041EC1" w:rsidP="008F29AA">
            <w:pPr>
              <w:pStyle w:val="Tablehead"/>
              <w:rPr>
                <w:rFonts w:eastAsia="MS PGothic"/>
                <w:lang w:eastAsia="ja-JP"/>
              </w:rPr>
            </w:pPr>
            <w:r w:rsidRPr="00041EC1">
              <w:rPr>
                <w:rFonts w:eastAsia="MS PGothic"/>
                <w:color w:val="000000"/>
                <w:kern w:val="24"/>
                <w:lang w:eastAsia="ja-JP"/>
              </w:rPr>
              <w:t>B´</w:t>
            </w:r>
          </w:p>
        </w:tc>
      </w:tr>
      <w:tr w:rsidR="00041EC1" w:rsidRPr="00041EC1" w14:paraId="54FACA92"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EFEE4A7" w14:textId="77777777" w:rsidR="00041EC1" w:rsidRPr="00041EC1" w:rsidRDefault="00041EC1" w:rsidP="008F29AA">
            <w:pPr>
              <w:pStyle w:val="Tabletext"/>
              <w:rPr>
                <w:rFonts w:eastAsia="MS PGothic"/>
                <w:lang w:eastAsia="ja-JP"/>
              </w:rPr>
            </w:pPr>
            <w:r w:rsidRPr="00041EC1">
              <w:rPr>
                <w:rFonts w:eastAsia="MS PGothic"/>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96CC7C"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2F8783"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6E9DF6"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AE9319"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4E10C8" w14:textId="77777777" w:rsidR="00041EC1" w:rsidRPr="00041EC1" w:rsidRDefault="00041EC1" w:rsidP="008F29AA">
            <w:pPr>
              <w:pStyle w:val="Tabletext"/>
              <w:jc w:val="center"/>
            </w:pPr>
            <w:r w:rsidRPr="00041EC1">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CE6954F"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r>
      <w:tr w:rsidR="00041EC1" w:rsidRPr="00041EC1" w14:paraId="3C68216C"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3A18D5" w14:textId="77777777" w:rsidR="00041EC1" w:rsidRPr="00041EC1" w:rsidRDefault="00041EC1" w:rsidP="008F29AA">
            <w:pPr>
              <w:pStyle w:val="Tabletext"/>
              <w:rPr>
                <w:rFonts w:eastAsia="MS PGothic"/>
                <w:lang w:eastAsia="ja-JP"/>
              </w:rPr>
            </w:pPr>
            <w:r w:rsidRPr="00041EC1">
              <w:rPr>
                <w:rFonts w:eastAsia="MS PGothic"/>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D77C65"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CC0070"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39A90B"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16FB9D"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BF9019" w14:textId="77777777" w:rsidR="00041EC1" w:rsidRPr="00041EC1" w:rsidRDefault="00041EC1" w:rsidP="008F29AA">
            <w:pPr>
              <w:pStyle w:val="Tabletext"/>
              <w:jc w:val="center"/>
            </w:pPr>
            <w:r w:rsidRPr="00041EC1">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07F5A9"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r>
      <w:tr w:rsidR="00041EC1" w:rsidRPr="00041EC1" w14:paraId="32D012C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D6FB96" w14:textId="77777777" w:rsidR="00041EC1" w:rsidRPr="00041EC1" w:rsidRDefault="00041EC1" w:rsidP="008F29AA">
            <w:pPr>
              <w:pStyle w:val="Tabletext"/>
              <w:rPr>
                <w:rFonts w:eastAsia="MS PGothic"/>
                <w:lang w:eastAsia="ja-JP"/>
              </w:rPr>
            </w:pPr>
            <w:r w:rsidRPr="00041EC1">
              <w:rPr>
                <w:rFonts w:eastAsia="MS PGothic"/>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7E6AAE"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FCF701B"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0C6C96"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AE99DA"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450EE47" w14:textId="77777777" w:rsidR="00041EC1" w:rsidRPr="00041EC1" w:rsidRDefault="00041EC1" w:rsidP="008F29AA">
            <w:pPr>
              <w:pStyle w:val="Tabletext"/>
              <w:jc w:val="center"/>
            </w:pPr>
            <w:r w:rsidRPr="00041EC1">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D1E877"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r>
      <w:tr w:rsidR="00041EC1" w:rsidRPr="00041EC1" w14:paraId="64C12F4F"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6DCF6F" w14:textId="77777777" w:rsidR="00041EC1" w:rsidRPr="00041EC1" w:rsidRDefault="00041EC1" w:rsidP="008F29AA">
            <w:pPr>
              <w:pStyle w:val="Tabletext"/>
              <w:rPr>
                <w:rFonts w:eastAsia="MS PGothic"/>
                <w:lang w:eastAsia="ja-JP"/>
              </w:rPr>
            </w:pPr>
            <w:r w:rsidRPr="00041EC1">
              <w:rPr>
                <w:rFonts w:eastAsia="MS PGothic"/>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BBBF6C"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AB73DD"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88D91F"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FE7392"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A484DF" w14:textId="77777777" w:rsidR="00041EC1" w:rsidRPr="00041EC1" w:rsidRDefault="00041EC1" w:rsidP="008F29AA">
            <w:pPr>
              <w:pStyle w:val="Tabletext"/>
              <w:jc w:val="center"/>
            </w:pPr>
            <w:r w:rsidRPr="00041EC1">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18A613C"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r>
      <w:tr w:rsidR="00041EC1" w:rsidRPr="00041EC1" w14:paraId="516D5B41"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40D4EB" w14:textId="77777777" w:rsidR="00041EC1" w:rsidRPr="00041EC1" w:rsidRDefault="00041EC1" w:rsidP="008F29AA">
            <w:pPr>
              <w:pStyle w:val="Tabletext"/>
              <w:rPr>
                <w:rFonts w:eastAsia="MS PGothic"/>
                <w:lang w:eastAsia="ja-JP"/>
              </w:rPr>
            </w:pPr>
            <w:r w:rsidRPr="00041EC1">
              <w:rPr>
                <w:rFonts w:eastAsia="MS PGothic"/>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3538CC"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D0ECDC"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1B8C69"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E685D8"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A95FF2"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D2B4C1"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r>
      <w:tr w:rsidR="00041EC1" w:rsidRPr="00041EC1" w14:paraId="4AC25AC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B52B24A" w14:textId="77777777" w:rsidR="00041EC1" w:rsidRPr="00041EC1" w:rsidRDefault="00041EC1" w:rsidP="008F29AA">
            <w:pPr>
              <w:pStyle w:val="Tabletext"/>
              <w:rPr>
                <w:rFonts w:eastAsia="MS PGothic"/>
                <w:lang w:eastAsia="ja-JP"/>
              </w:rPr>
            </w:pPr>
            <w:r w:rsidRPr="00041EC1">
              <w:rPr>
                <w:rFonts w:eastAsia="MS PGothic"/>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E8EAD61"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9E3CAE"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8A9BE8"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8BCBB3"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12899D"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3621FB"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r>
      <w:tr w:rsidR="00041EC1" w:rsidRPr="00041EC1" w14:paraId="02064A6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212770" w14:textId="77777777" w:rsidR="00041EC1" w:rsidRPr="00041EC1" w:rsidRDefault="00041EC1" w:rsidP="008F29AA">
            <w:pPr>
              <w:pStyle w:val="Tabletext"/>
              <w:rPr>
                <w:rFonts w:eastAsia="MS PGothic"/>
                <w:lang w:eastAsia="ja-JP"/>
              </w:rPr>
            </w:pPr>
            <w:r w:rsidRPr="00041EC1">
              <w:rPr>
                <w:rFonts w:eastAsia="MS PGothic"/>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F2AE6F"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1A9B63" w14:textId="77777777" w:rsidR="00041EC1" w:rsidRPr="00041EC1" w:rsidRDefault="00041EC1" w:rsidP="008F29AA">
            <w:pPr>
              <w:pStyle w:val="Tabletext"/>
              <w:jc w:val="center"/>
              <w:rPr>
                <w:rFonts w:eastAsia="MS PGothic"/>
                <w:lang w:eastAsia="ja-JP"/>
              </w:rPr>
            </w:pPr>
            <w:r w:rsidRPr="00041EC1">
              <w:rPr>
                <w:rFonts w:eastAsia="MS PGothic"/>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FC7EE3F" w14:textId="77777777" w:rsidR="00041EC1" w:rsidRPr="00041EC1" w:rsidRDefault="00041EC1" w:rsidP="008F29AA">
            <w:pPr>
              <w:pStyle w:val="Tabletext"/>
              <w:jc w:val="center"/>
              <w:rPr>
                <w:rFonts w:eastAsia="MS PGothic"/>
                <w:lang w:eastAsia="ja-JP"/>
              </w:rPr>
            </w:pPr>
            <w:r w:rsidRPr="00041EC1">
              <w:rPr>
                <w:rFonts w:eastAsia="MS PGothic"/>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0BB316"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FE248C7" w14:textId="77777777" w:rsidR="00041EC1" w:rsidRPr="00041EC1" w:rsidRDefault="00041EC1" w:rsidP="008F29AA">
            <w:pPr>
              <w:pStyle w:val="Tabletext"/>
              <w:jc w:val="center"/>
              <w:rPr>
                <w:rFonts w:eastAsia="MS PGothic"/>
                <w:lang w:eastAsia="ja-JP"/>
              </w:rPr>
            </w:pPr>
            <w:r w:rsidRPr="00041EC1">
              <w:rPr>
                <w:rFonts w:eastAsia="MS PGothic"/>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70EE8D0" w14:textId="77777777" w:rsidR="00041EC1" w:rsidRPr="00041EC1" w:rsidRDefault="00041EC1" w:rsidP="008F29AA">
            <w:pPr>
              <w:pStyle w:val="Tabletext"/>
              <w:jc w:val="center"/>
              <w:rPr>
                <w:rFonts w:eastAsia="MS PGothic"/>
                <w:lang w:eastAsia="ja-JP"/>
              </w:rPr>
            </w:pPr>
            <w:r w:rsidRPr="00041EC1">
              <w:rPr>
                <w:rFonts w:eastAsia="MS PGothic"/>
                <w:lang w:eastAsia="ja-JP"/>
              </w:rPr>
              <w:t>3 760</w:t>
            </w:r>
          </w:p>
        </w:tc>
      </w:tr>
      <w:tr w:rsidR="00041EC1" w:rsidRPr="00041EC1" w14:paraId="6B3DAE91"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613F43" w14:textId="1087F0D3"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58% White</w:t>
            </w:r>
            <w:r w:rsidR="005E0D9F">
              <w:rPr>
                <w:rFonts w:asciiTheme="majorBidi" w:eastAsia="MS PGothic" w:hAnsiTheme="majorBidi" w:cstheme="majorBidi"/>
                <w:color w:val="000000"/>
                <w:kern w:val="24"/>
                <w:lang w:eastAsia="ja-JP"/>
              </w:rPr>
              <w:t xml:space="preserve">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C4D220" w14:textId="7DB4CD79"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BDC581" w14:textId="0253D1DE"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4EC253" w14:textId="22C9092C"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81C98A" w14:textId="1C2D2FCE"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11D6F61" w14:textId="612141F2"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1469136" w14:textId="7A98600E"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041EC1" w:rsidRPr="00041EC1" w14:paraId="67B7FC3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5ECFD6" w14:textId="0CA31E02"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Yellow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581298" w14:textId="1FCC1848"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5CE207E" w14:textId="5D0EC073"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C1625B"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E71C12" w14:textId="2CE1E1E2"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2C9E4D" w14:textId="10476AFA"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C1DFEA"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r>
      <w:tr w:rsidR="00041EC1" w:rsidRPr="00041EC1" w14:paraId="1683CB1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5456AD" w14:textId="7D42F76B"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Cyan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68DEC42"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AD8FC5" w14:textId="7801C0C0"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67152B4" w14:textId="0098431E"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7EB0F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B56B019" w14:textId="11F45879"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AE5872" w14:textId="546A772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041EC1" w:rsidRPr="00041EC1" w14:paraId="3AD53BF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12AAE9" w14:textId="478C06C9"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Green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33950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E8BBA2" w14:textId="7423764E"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72EF0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48835B"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E433AB" w14:textId="70FB622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9EF97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r>
      <w:tr w:rsidR="00041EC1" w:rsidRPr="00041EC1" w14:paraId="5889FD4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16A8EF5" w14:textId="0F8C8A45"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Magenta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FB1C22" w14:textId="510420E0"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72F0A3"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865E1A" w14:textId="372D6733"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D4F0D3" w14:textId="66E7AE53"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C279F47"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162B5A" w14:textId="765B80B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041EC1" w:rsidRPr="00041EC1" w14:paraId="4EEE2413"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C56D1F" w14:textId="576B2013"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Red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F8152D" w14:textId="6BBF5E86"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851542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1689A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AAAC25" w14:textId="6F51DFF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9AEC4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67E5F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r>
      <w:tr w:rsidR="00041EC1" w:rsidRPr="00041EC1" w14:paraId="7CF4BE38"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EAC399" w14:textId="5446B3BB"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Blue </w:t>
            </w:r>
            <w:r w:rsidR="005E0D9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5E7E2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9197EA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1C64CC" w14:textId="3F51DB96"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573</w:t>
            </w:r>
            <w:r w:rsidRPr="00041EC1" w:rsidDel="003D4A33">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53AC5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0680D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894A51" w14:textId="0BE53E68"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2 292</w:t>
            </w:r>
            <w:r w:rsidRPr="00041EC1" w:rsidDel="003D4A33">
              <w:rPr>
                <w:rFonts w:asciiTheme="majorBidi" w:eastAsia="MS PGothic" w:hAnsiTheme="majorBidi" w:cstheme="majorBidi"/>
                <w:lang w:eastAsia="ja-JP"/>
              </w:rPr>
              <w:t xml:space="preserve"> </w:t>
            </w:r>
          </w:p>
        </w:tc>
      </w:tr>
      <w:tr w:rsidR="00041EC1" w:rsidRPr="00041EC1" w14:paraId="7E1D718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325E68"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5CA38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BFB6E62"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C6596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5FA56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359E92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51D9C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1 656</w:t>
            </w:r>
          </w:p>
        </w:tc>
      </w:tr>
      <w:tr w:rsidR="00041EC1" w:rsidRPr="00041EC1" w14:paraId="135422C2"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982825" w14:textId="4F70BC4E"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−7% Step </w:t>
            </w:r>
            <w:r w:rsidR="005E0D9F" w:rsidRPr="003B7BE4">
              <w:rPr>
                <w:rFonts w:eastAsia="MS PGothic"/>
                <w:vertAlign w:val="superscript"/>
              </w:rPr>
              <w:t>(</w:t>
            </w:r>
            <w:r w:rsidR="002B699A">
              <w:rPr>
                <w:rFonts w:eastAsia="MS PGothic"/>
                <w:vertAlign w:val="superscript"/>
              </w:rPr>
              <w:t>2</w:t>
            </w:r>
            <w:r w:rsidR="005E0D9F"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48FBF7"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F71B7A"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E614F9"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BF85D3"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7DC2A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A22437"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16</w:t>
            </w:r>
          </w:p>
        </w:tc>
      </w:tr>
      <w:tr w:rsidR="00041EC1" w:rsidRPr="00041EC1" w14:paraId="410CE5F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C6189D"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3AAF1F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123E2A"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E7C77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DD1EB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1F11D1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F4D7E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256</w:t>
            </w:r>
          </w:p>
        </w:tc>
      </w:tr>
      <w:tr w:rsidR="00041EC1" w:rsidRPr="00041EC1" w14:paraId="068080C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DEC4D8"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3247F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FFC31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EC4CE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C501EC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8BA7E3B"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897CA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608</w:t>
            </w:r>
          </w:p>
        </w:tc>
      </w:tr>
      <w:tr w:rsidR="00041EC1" w:rsidRPr="00041EC1" w14:paraId="47FB447E"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D9A8F7"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33CE9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239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886B69"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239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8D9A13"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239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45C995A"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73F25B"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E254CA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956</w:t>
            </w:r>
          </w:p>
        </w:tc>
      </w:tr>
      <w:tr w:rsidR="00041EC1" w:rsidRPr="00041EC1" w14:paraId="135A949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7F5FBB"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A88471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327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1D6754"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327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11A6A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327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343EA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1 308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7542D3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1 308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565DD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1 308</w:t>
            </w:r>
          </w:p>
        </w:tc>
      </w:tr>
      <w:tr w:rsidR="00041EC1" w:rsidRPr="00041EC1" w14:paraId="524DC27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032107"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16B78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8C63E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E274C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A6F5E6"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1 656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3438D9"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1 656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758A76"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1 656</w:t>
            </w:r>
          </w:p>
        </w:tc>
      </w:tr>
      <w:tr w:rsidR="00041EC1" w:rsidRPr="00041EC1" w14:paraId="1627D01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29EA6F"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135554"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BD4969"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B62F7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46C3EA"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2 008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D6B4F6"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2 008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E909B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2 008</w:t>
            </w:r>
          </w:p>
        </w:tc>
      </w:tr>
      <w:tr w:rsidR="00041EC1" w:rsidRPr="00041EC1" w14:paraId="3411FAC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65A9F7"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7362C64"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590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51D2F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590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182BD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590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457DC6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2 360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9B060A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2 360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7971D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2 360</w:t>
            </w:r>
          </w:p>
        </w:tc>
      </w:tr>
      <w:tr w:rsidR="00041EC1" w:rsidRPr="00041EC1" w14:paraId="67BF1D72"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CEC025"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AE1E17"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677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C5193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677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46644E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677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6E228A"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2 708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2FF30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2 708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8C41A4"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2 708</w:t>
            </w:r>
          </w:p>
        </w:tc>
      </w:tr>
      <w:tr w:rsidR="00041EC1" w:rsidRPr="00041EC1" w14:paraId="21A5EA92"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D99BB2"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36CA1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765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CF49B3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765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F28CC7"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765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0F906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3 060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22283C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3 060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27098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3 060</w:t>
            </w:r>
          </w:p>
        </w:tc>
      </w:tr>
      <w:tr w:rsidR="00041EC1" w:rsidRPr="00041EC1" w14:paraId="6B70C10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24AB0B"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C2B43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852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A87848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852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F523B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852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68CF92"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3 408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EFD9A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3 408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57D8553"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3 408</w:t>
            </w:r>
          </w:p>
        </w:tc>
      </w:tr>
      <w:tr w:rsidR="00041EC1" w:rsidRPr="00041EC1" w14:paraId="456CFC8A"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FAB1252"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EAC4B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940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89235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940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D1D239B"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940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EBE633"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3 760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EAF3CB"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3 760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976E3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3 760</w:t>
            </w:r>
          </w:p>
        </w:tc>
      </w:tr>
      <w:tr w:rsidR="00041EC1" w:rsidRPr="00041EC1" w14:paraId="2F901C34"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2126EF" w14:textId="777777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109%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DF4868"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1 019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E9B6B7"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1 019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813764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1 019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AE506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4 076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502104"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4 076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0F71D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4 076</w:t>
            </w:r>
          </w:p>
        </w:tc>
      </w:tr>
      <w:tr w:rsidR="00041EC1" w:rsidRPr="00041EC1" w14:paraId="792ED3A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96C677" w14:textId="77777777" w:rsidR="00041EC1" w:rsidRPr="00041EC1" w:rsidRDefault="00041EC1" w:rsidP="008F29AA">
            <w:pPr>
              <w:pStyle w:val="Tabletext"/>
              <w:rPr>
                <w:rFonts w:asciiTheme="majorBidi" w:eastAsia="MS PGothic" w:hAnsiTheme="majorBidi" w:cstheme="majorBidi"/>
                <w:szCs w:val="22"/>
                <w:lang w:eastAsia="ja-JP"/>
              </w:rPr>
            </w:pPr>
            <w:r w:rsidRPr="00041EC1">
              <w:rPr>
                <w:rFonts w:asciiTheme="majorBidi" w:eastAsia="MS PGothic" w:hAnsiTheme="majorBidi" w:cstheme="majorBidi"/>
                <w:color w:val="000000"/>
                <w:kern w:val="24"/>
                <w:szCs w:val="22"/>
                <w:lang w:eastAsia="ja-JP"/>
              </w:rPr>
              <w:t>Ramp</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489953" w14:textId="1E1B5FDA" w:rsidR="00041EC1" w:rsidRPr="00041EC1" w:rsidRDefault="00041EC1" w:rsidP="008F29AA">
            <w:pPr>
              <w:pStyle w:val="Tabletext"/>
              <w:jc w:val="center"/>
              <w:rPr>
                <w:rFonts w:asciiTheme="majorBidi" w:eastAsia="MS PGothic" w:hAnsiTheme="majorBidi" w:cstheme="majorBidi"/>
                <w:szCs w:val="22"/>
                <w:lang w:eastAsia="ja-JP"/>
              </w:rPr>
            </w:pPr>
            <w:r w:rsidRPr="00041EC1">
              <w:rPr>
                <w:rFonts w:asciiTheme="majorBidi" w:eastAsia="MS PGothic" w:hAnsiTheme="majorBidi" w:cstheme="majorBidi"/>
                <w:color w:val="000000"/>
                <w:kern w:val="24"/>
                <w:szCs w:val="22"/>
                <w:lang w:eastAsia="ja-JP"/>
              </w:rPr>
              <w:t>See Fig</w:t>
            </w:r>
            <w:r w:rsidR="002B699A">
              <w:rPr>
                <w:rFonts w:asciiTheme="majorBidi" w:eastAsia="MS PGothic" w:hAnsiTheme="majorBidi" w:cstheme="majorBidi"/>
                <w:color w:val="000000"/>
                <w:kern w:val="24"/>
                <w:szCs w:val="22"/>
                <w:lang w:eastAsia="ja-JP"/>
              </w:rPr>
              <w:t>.</w:t>
            </w:r>
            <w:r w:rsidRPr="00041EC1">
              <w:rPr>
                <w:rFonts w:asciiTheme="majorBidi" w:eastAsia="MS PGothic" w:hAnsiTheme="majorBidi" w:cstheme="majorBidi"/>
                <w:color w:val="000000"/>
                <w:kern w:val="24"/>
                <w:szCs w:val="22"/>
                <w:lang w:eastAsia="ja-JP"/>
              </w:rPr>
              <w:t> 5 and Table 5</w:t>
            </w:r>
          </w:p>
        </w:tc>
      </w:tr>
      <w:tr w:rsidR="00041EC1" w:rsidRPr="00041EC1" w14:paraId="154286DA"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7B7B7A" w14:textId="1BD962CD"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BT.709 Yellow </w:t>
            </w:r>
            <w:r w:rsidR="002B699A"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3CB2E3" w14:textId="25D5694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569</w:t>
            </w:r>
            <w:r w:rsidRPr="00041EC1" w:rsidDel="00E93EB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3A797D1" w14:textId="32D82E50"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572</w:t>
            </w:r>
            <w:r w:rsidRPr="00041EC1" w:rsidDel="00E93EB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77EF3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381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21C77B" w14:textId="5DAE3A52"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2 276</w:t>
            </w:r>
            <w:r w:rsidRPr="00041EC1" w:rsidDel="00E93EB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EEAF19" w14:textId="7A8ECB2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2 288</w:t>
            </w:r>
            <w:r w:rsidRPr="00041EC1" w:rsidDel="00E93EB5">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0C01DC2"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1 524</w:t>
            </w:r>
          </w:p>
        </w:tc>
      </w:tr>
      <w:tr w:rsidR="00041EC1" w:rsidRPr="00041EC1" w14:paraId="795AEA0C"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43C17E9" w14:textId="2C1C51A2"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BT.709 Cyan </w:t>
            </w:r>
            <w:r w:rsidR="002B699A"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6E20C3" w14:textId="16E503D3"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485</w:t>
            </w:r>
            <w:r w:rsidRPr="00041EC1" w:rsidDel="00912B5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EB8786"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BAD960"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571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C3217F8" w14:textId="2A698960"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1 940</w:t>
            </w:r>
            <w:r w:rsidRPr="00041EC1" w:rsidDel="00912B5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CE7065"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2 264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BA8A5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eastAsia="MS PGothic"/>
              </w:rPr>
              <w:t>2 284</w:t>
            </w:r>
          </w:p>
        </w:tc>
      </w:tr>
      <w:tr w:rsidR="00041EC1" w:rsidRPr="00041EC1" w14:paraId="533D344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D1CDAA" w14:textId="760D5E20"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BT.709 Green </w:t>
            </w:r>
            <w:r w:rsidR="002B699A"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ECBBD9D"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474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935F51F" w14:textId="609EE4DF"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565</w:t>
            </w:r>
            <w:r w:rsidRPr="00041EC1" w:rsidDel="00912B5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096BDE"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368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7C1A09"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1 896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DFFA4CF" w14:textId="7EBEC12B"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2 260</w:t>
            </w:r>
            <w:r w:rsidRPr="00041EC1" w:rsidDel="00912B55">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62755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1 472</w:t>
            </w:r>
          </w:p>
        </w:tc>
      </w:tr>
      <w:tr w:rsidR="00041EC1" w:rsidRPr="00041EC1" w14:paraId="3C707634"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E0C1455" w14:textId="405F6E77"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BT.709 Magenta </w:t>
            </w:r>
            <w:r w:rsidR="002B699A"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750114" w14:textId="7E34B07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537</w:t>
            </w:r>
            <w:r w:rsidRPr="00041EC1" w:rsidDel="00912B5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B75461" w14:textId="6A16A65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362</w:t>
            </w:r>
            <w:r w:rsidRPr="00041EC1" w:rsidDel="00912B5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2CC73C"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E412E6" w14:textId="16F7AF4C"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2 148</w:t>
            </w:r>
            <w:r w:rsidRPr="00041EC1" w:rsidDel="00912B5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B5F40C" w14:textId="1B84AEC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1 448</w:t>
            </w:r>
            <w:r w:rsidRPr="00041EC1" w:rsidDel="00912B55">
              <w:rPr>
                <w:rFonts w:asciiTheme="majorBidi" w:eastAsia="MS PGothic" w:hAnsiTheme="majorBidi" w:cstheme="majorBidi"/>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6038D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2 256</w:t>
            </w:r>
          </w:p>
        </w:tc>
      </w:tr>
      <w:tr w:rsidR="00041EC1" w:rsidRPr="00041EC1" w14:paraId="3170894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737F48" w14:textId="7D5C765B"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BT.709 Red </w:t>
            </w:r>
            <w:r w:rsidR="002B699A"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E6D78F" w14:textId="45A4EFB5"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531</w:t>
            </w:r>
            <w:r w:rsidRPr="00041EC1" w:rsidDel="00912B5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E839BA" w14:textId="16C1DFA2"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351</w:t>
            </w:r>
            <w:r w:rsidRPr="00041EC1" w:rsidDel="00912B55">
              <w:rPr>
                <w:rFonts w:asciiTheme="majorBidi" w:eastAsia="MS PGothic" w:hAnsiTheme="majorBidi" w:cstheme="majorBidi"/>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FB77ED" w14:textId="4CC60458"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257</w:t>
            </w:r>
            <w:r w:rsidRPr="00041EC1" w:rsidDel="00912B55">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349365" w14:textId="34C16C86"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2 124</w:t>
            </w:r>
            <w:r w:rsidRPr="00041EC1" w:rsidDel="00912B5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074A6F" w14:textId="5BA0AA75" w:rsidR="00041EC1" w:rsidRPr="00041EC1" w:rsidRDefault="00041EC1" w:rsidP="008F29AA">
            <w:pPr>
              <w:pStyle w:val="Tabletext"/>
              <w:jc w:val="center"/>
              <w:rPr>
                <w:rFonts w:asciiTheme="majorBidi" w:eastAsia="MS PGothic" w:hAnsiTheme="majorBidi" w:cstheme="majorBidi"/>
                <w:lang w:eastAsia="ja-JP"/>
              </w:rPr>
            </w:pPr>
            <w:r w:rsidRPr="00041EC1">
              <w:rPr>
                <w:rFonts w:eastAsia="MS PGothic"/>
              </w:rPr>
              <w:t>1 404</w:t>
            </w:r>
            <w:r w:rsidRPr="00041EC1" w:rsidDel="00912B55">
              <w:rPr>
                <w:rFonts w:eastAsia="MS PGothic"/>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BF3567" w14:textId="23472B22"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1 028</w:t>
            </w:r>
            <w:r w:rsidRPr="00041EC1" w:rsidDel="00912B55">
              <w:rPr>
                <w:rFonts w:asciiTheme="majorBidi" w:eastAsia="MS PGothic" w:hAnsiTheme="majorBidi" w:cstheme="majorBidi"/>
                <w:lang w:eastAsia="ja-JP"/>
              </w:rPr>
              <w:t xml:space="preserve"> </w:t>
            </w:r>
          </w:p>
        </w:tc>
      </w:tr>
      <w:tr w:rsidR="00041EC1" w:rsidRPr="00041EC1" w14:paraId="4CB3BC8F"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4F7954" w14:textId="20728BFE" w:rsidR="00041EC1" w:rsidRPr="00041EC1" w:rsidRDefault="00041EC1" w:rsidP="008F29AA">
            <w:pPr>
              <w:pStyle w:val="Tabletext"/>
              <w:rPr>
                <w:rFonts w:asciiTheme="majorBidi" w:eastAsia="MS PGothic" w:hAnsiTheme="majorBidi" w:cstheme="majorBidi"/>
                <w:lang w:eastAsia="ja-JP"/>
              </w:rPr>
            </w:pPr>
            <w:r w:rsidRPr="00041EC1">
              <w:rPr>
                <w:rFonts w:asciiTheme="majorBidi" w:eastAsia="MS PGothic" w:hAnsiTheme="majorBidi" w:cstheme="majorBidi"/>
                <w:color w:val="000000"/>
                <w:kern w:val="24"/>
                <w:lang w:eastAsia="ja-JP"/>
              </w:rPr>
              <w:t xml:space="preserve">58% BT.709 Blue </w:t>
            </w:r>
            <w:r w:rsidR="002B699A"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EE741E" w14:textId="6F088CF8"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318</w:t>
            </w:r>
            <w:r w:rsidRPr="00041EC1" w:rsidDel="00912B55">
              <w:rPr>
                <w:rFonts w:asciiTheme="majorBidi" w:eastAsia="MS PGothic" w:hAnsiTheme="majorBidi" w:cstheme="majorBidi"/>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E96C41"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236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7EACCCA" w14:textId="76CB2E6D"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563</w:t>
            </w:r>
            <w:r w:rsidRPr="00041EC1" w:rsidDel="00912B55">
              <w:rPr>
                <w:rFonts w:asciiTheme="majorBidi" w:eastAsia="MS PGothic" w:hAnsiTheme="majorBidi" w:cstheme="majorBidi"/>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BF0652" w14:textId="5F56D7D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1 272</w:t>
            </w:r>
            <w:r w:rsidRPr="00041EC1" w:rsidDel="00912B55">
              <w:rPr>
                <w:rFonts w:asciiTheme="majorBidi" w:eastAsia="MS PGothic" w:hAnsiTheme="majorBidi" w:cstheme="majorBidi"/>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6266AF" w14:textId="77777777"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944</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60A1AD3" w14:textId="108F471E" w:rsidR="00041EC1" w:rsidRPr="00041EC1" w:rsidRDefault="00041EC1" w:rsidP="008F29AA">
            <w:pPr>
              <w:pStyle w:val="Tabletext"/>
              <w:jc w:val="center"/>
              <w:rPr>
                <w:rFonts w:asciiTheme="majorBidi" w:eastAsia="MS PGothic" w:hAnsiTheme="majorBidi" w:cstheme="majorBidi"/>
                <w:lang w:eastAsia="ja-JP"/>
              </w:rPr>
            </w:pPr>
            <w:r w:rsidRPr="00041EC1">
              <w:rPr>
                <w:rFonts w:asciiTheme="majorBidi" w:eastAsia="MS PGothic" w:hAnsiTheme="majorBidi" w:cstheme="majorBidi"/>
                <w:lang w:eastAsia="ja-JP"/>
              </w:rPr>
              <w:t>2 252</w:t>
            </w:r>
            <w:r w:rsidRPr="00041EC1" w:rsidDel="00912B55">
              <w:rPr>
                <w:rFonts w:asciiTheme="majorBidi" w:eastAsia="MS PGothic" w:hAnsiTheme="majorBidi" w:cstheme="majorBidi"/>
                <w:lang w:eastAsia="ja-JP"/>
              </w:rPr>
              <w:t xml:space="preserve"> </w:t>
            </w:r>
          </w:p>
        </w:tc>
      </w:tr>
    </w:tbl>
    <w:p w14:paraId="10248914" w14:textId="1BD85E4B" w:rsidR="00D94619" w:rsidRPr="00041EC1" w:rsidRDefault="00D94619" w:rsidP="00D94619">
      <w:pPr>
        <w:pStyle w:val="TableNo"/>
        <w:rPr>
          <w:rFonts w:eastAsia="MS Mincho"/>
          <w:lang w:eastAsia="zh-CN"/>
        </w:rPr>
      </w:pPr>
      <w:r w:rsidRPr="00041EC1">
        <w:rPr>
          <w:rFonts w:eastAsia="MS Mincho"/>
          <w:lang w:eastAsia="zh-CN"/>
        </w:rPr>
        <w:lastRenderedPageBreak/>
        <w:t xml:space="preserve">TABLE </w:t>
      </w:r>
      <w:r>
        <w:rPr>
          <w:rFonts w:eastAsia="MS Mincho"/>
          <w:lang w:eastAsia="zh-CN"/>
        </w:rPr>
        <w:t>3</w:t>
      </w:r>
      <w:r w:rsidRPr="00041EC1">
        <w:rPr>
          <w:rFonts w:eastAsia="MS Mincho"/>
          <w:lang w:eastAsia="zh-CN"/>
        </w:rPr>
        <w:t xml:space="preserve"> (</w:t>
      </w:r>
      <w:r w:rsidRPr="00041EC1">
        <w:rPr>
          <w:rFonts w:eastAsia="MS Mincho"/>
          <w:i/>
          <w:iCs/>
          <w:lang w:eastAsia="zh-CN"/>
        </w:rPr>
        <w:t>end</w:t>
      </w:r>
      <w:r w:rsidRPr="00041EC1">
        <w:rPr>
          <w:rFonts w:eastAsia="MS Mincho"/>
          <w:lang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D94619" w:rsidRPr="00041EC1" w14:paraId="2A94175D" w14:textId="77777777" w:rsidTr="008F29AA">
        <w:trPr>
          <w:cantSplit/>
          <w:jc w:val="center"/>
        </w:trPr>
        <w:tc>
          <w:tcPr>
            <w:tcW w:w="2222" w:type="dxa"/>
            <w:tcBorders>
              <w:top w:val="nil"/>
              <w:left w:val="nil"/>
              <w:bottom w:val="single" w:sz="4" w:space="0" w:color="000000"/>
              <w:right w:val="single" w:sz="4" w:space="0" w:color="000000"/>
            </w:tcBorders>
            <w:tcMar>
              <w:top w:w="15" w:type="dxa"/>
              <w:left w:w="57" w:type="dxa"/>
              <w:bottom w:w="0" w:type="dxa"/>
              <w:right w:w="15" w:type="dxa"/>
            </w:tcMar>
            <w:vAlign w:val="center"/>
            <w:hideMark/>
          </w:tcPr>
          <w:p w14:paraId="64AB73B1" w14:textId="77777777" w:rsidR="00D94619" w:rsidRPr="00041EC1" w:rsidRDefault="00D94619" w:rsidP="008F29AA">
            <w:pPr>
              <w:pStyle w:val="Tablehead"/>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20824CAE" w14:textId="77777777" w:rsidR="00D94619" w:rsidRPr="00041EC1" w:rsidRDefault="00D94619" w:rsidP="008F29AA">
            <w:pPr>
              <w:pStyle w:val="Tablehead"/>
              <w:rPr>
                <w:rFonts w:eastAsia="MS PGothic"/>
              </w:rPr>
            </w:pPr>
            <w:r w:rsidRPr="00041EC1">
              <w:rPr>
                <w:rFonts w:eastAsia="MS PGothic"/>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1C480F5" w14:textId="77777777" w:rsidR="00D94619" w:rsidRPr="00041EC1" w:rsidRDefault="00D94619" w:rsidP="008F29AA">
            <w:pPr>
              <w:pStyle w:val="Tablehead"/>
              <w:rPr>
                <w:rFonts w:eastAsia="MS PGothic"/>
              </w:rPr>
            </w:pPr>
            <w:r w:rsidRPr="00041EC1">
              <w:rPr>
                <w:rFonts w:eastAsia="MS PGothic"/>
              </w:rPr>
              <w:t>12 bits</w:t>
            </w:r>
          </w:p>
        </w:tc>
      </w:tr>
      <w:tr w:rsidR="00D94619" w:rsidRPr="00041EC1" w14:paraId="62E8BEF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0E5114E5" w14:textId="77777777" w:rsidR="00D94619" w:rsidRPr="00041EC1" w:rsidRDefault="00D94619" w:rsidP="008F29AA">
            <w:pPr>
              <w:pStyle w:val="Tablehead"/>
              <w:rPr>
                <w:rFonts w:eastAsia="MS PGothic"/>
              </w:rPr>
            </w:pPr>
            <w:r w:rsidRPr="00041EC1">
              <w:rPr>
                <w:rFonts w:eastAsia="MS PGothic"/>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579B3AF4" w14:textId="77777777" w:rsidR="00D94619" w:rsidRPr="00041EC1" w:rsidRDefault="00D94619" w:rsidP="008F29AA">
            <w:pPr>
              <w:pStyle w:val="Tablehead"/>
              <w:rPr>
                <w:rFonts w:eastAsia="MS PGothic"/>
              </w:rPr>
            </w:pPr>
            <w:r w:rsidRPr="00041EC1">
              <w:rPr>
                <w:rFonts w:eastAsia="MS PGothic"/>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79319175" w14:textId="77777777" w:rsidR="00D94619" w:rsidRPr="00041EC1" w:rsidRDefault="00D94619" w:rsidP="008F29AA">
            <w:pPr>
              <w:pStyle w:val="Tablehead"/>
              <w:rPr>
                <w:rFonts w:eastAsia="MS PGothic"/>
              </w:rPr>
            </w:pPr>
            <w:r w:rsidRPr="00041EC1">
              <w:rPr>
                <w:rFonts w:eastAsia="MS PGothic"/>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7DA62824" w14:textId="77777777" w:rsidR="00D94619" w:rsidRPr="00041EC1" w:rsidRDefault="00D94619" w:rsidP="008F29AA">
            <w:pPr>
              <w:pStyle w:val="Tablehead"/>
              <w:rPr>
                <w:rFonts w:eastAsia="MS PGothic"/>
              </w:rPr>
            </w:pPr>
            <w:r w:rsidRPr="00041EC1">
              <w:rPr>
                <w:rFonts w:eastAsia="MS PGothic"/>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6A5EE9FB" w14:textId="77777777" w:rsidR="00D94619" w:rsidRPr="00041EC1" w:rsidRDefault="00D94619" w:rsidP="008F29AA">
            <w:pPr>
              <w:pStyle w:val="Tablehead"/>
              <w:rPr>
                <w:rFonts w:eastAsia="MS PGothic"/>
              </w:rPr>
            </w:pPr>
            <w:r w:rsidRPr="00041EC1">
              <w:rPr>
                <w:rFonts w:eastAsia="MS PGothic"/>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56433A98" w14:textId="77777777" w:rsidR="00D94619" w:rsidRPr="00041EC1" w:rsidRDefault="00D94619" w:rsidP="008F29AA">
            <w:pPr>
              <w:pStyle w:val="Tablehead"/>
              <w:rPr>
                <w:rFonts w:eastAsia="MS PGothic"/>
              </w:rPr>
            </w:pPr>
            <w:r w:rsidRPr="00041EC1">
              <w:rPr>
                <w:rFonts w:eastAsia="MS PGothic"/>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6C2BAF16" w14:textId="77777777" w:rsidR="00D94619" w:rsidRPr="00041EC1" w:rsidRDefault="00D94619" w:rsidP="008F29AA">
            <w:pPr>
              <w:pStyle w:val="Tablehead"/>
              <w:rPr>
                <w:rFonts w:eastAsia="MS PGothic"/>
              </w:rPr>
            </w:pPr>
            <w:r w:rsidRPr="00041EC1">
              <w:rPr>
                <w:rFonts w:eastAsia="MS PGothic"/>
              </w:rPr>
              <w:t>B´</w:t>
            </w:r>
          </w:p>
        </w:tc>
      </w:tr>
      <w:tr w:rsidR="00D94619" w:rsidRPr="00041EC1" w14:paraId="243902BA"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5F34A86" w14:textId="573BC355" w:rsidR="00D94619" w:rsidRPr="00041EC1" w:rsidRDefault="00D94619" w:rsidP="00D94619">
            <w:pPr>
              <w:pStyle w:val="Tabletext"/>
              <w:rPr>
                <w:rFonts w:eastAsia="MS PGothic"/>
              </w:rPr>
            </w:pPr>
            <w:r w:rsidRPr="00041EC1">
              <w:rPr>
                <w:rFonts w:asciiTheme="majorBidi" w:eastAsia="MS PGothic" w:hAnsiTheme="majorBidi" w:cstheme="majorBidi"/>
                <w:color w:val="000000"/>
                <w:kern w:val="24"/>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17EB805" w14:textId="586024B6"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64</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5665A47" w14:textId="27E20A81"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64</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2A2340E" w14:textId="62C7EF3C"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64</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3B3C3E5" w14:textId="2FB60F7C"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256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26EF49E" w14:textId="2FAD963E"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256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5AB35BA" w14:textId="3A0E37E9"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256</w:t>
            </w:r>
          </w:p>
        </w:tc>
      </w:tr>
      <w:tr w:rsidR="00D94619" w:rsidRPr="00041EC1" w14:paraId="1EF17C0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A2A7176" w14:textId="2D2822CF" w:rsidR="00D94619" w:rsidRPr="00041EC1" w:rsidRDefault="00D94619" w:rsidP="00D94619">
            <w:pPr>
              <w:pStyle w:val="Tabletext"/>
              <w:rPr>
                <w:rFonts w:eastAsia="MS PGothic"/>
              </w:rPr>
            </w:pPr>
            <w:r w:rsidRPr="00041EC1">
              <w:rPr>
                <w:rFonts w:asciiTheme="majorBidi" w:eastAsia="MS PGothic" w:hAnsiTheme="majorBidi" w:cstheme="majorBidi"/>
                <w:color w:val="000000"/>
                <w:kern w:val="24"/>
                <w:lang w:eastAsia="ja-JP"/>
              </w:rPr>
              <w:t xml:space="preserve">−2% Black </w:t>
            </w:r>
            <w:r w:rsidRPr="003B7BE4">
              <w:rPr>
                <w:rFonts w:eastAsia="MS PGothic"/>
                <w:vertAlign w:val="superscript"/>
              </w:rPr>
              <w:t>(</w:t>
            </w:r>
            <w:r>
              <w:rPr>
                <w:rFonts w:eastAsia="MS PGothic"/>
                <w:vertAlign w:val="superscript"/>
              </w:rPr>
              <w:t>3</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94F982F" w14:textId="6FB811AF"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48</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D8DEE28" w14:textId="12C256C5"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48</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8F65F61" w14:textId="1FD425CB"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48</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EB5E6D3" w14:textId="1C54DD2D"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192</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23651DA5" w14:textId="2147EEBA"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192</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92F197B" w14:textId="4D8B9A7F"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192</w:t>
            </w:r>
          </w:p>
        </w:tc>
      </w:tr>
      <w:tr w:rsidR="00D94619" w:rsidRPr="00041EC1" w14:paraId="1A266E44"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312F9ADE" w14:textId="09E57639" w:rsidR="00D94619" w:rsidRPr="00041EC1" w:rsidRDefault="00D94619" w:rsidP="00D94619">
            <w:pPr>
              <w:pStyle w:val="Tabletext"/>
              <w:rPr>
                <w:rFonts w:eastAsia="MS PGothic"/>
              </w:rPr>
            </w:pPr>
            <w:r w:rsidRPr="00041EC1">
              <w:rPr>
                <w:rFonts w:asciiTheme="majorBidi" w:eastAsia="MS PGothic" w:hAnsiTheme="majorBidi" w:cstheme="majorBidi"/>
                <w:color w:val="000000"/>
                <w:kern w:val="24"/>
                <w:lang w:eastAsia="ja-JP"/>
              </w:rPr>
              <w:t xml:space="preserve">+2% Black </w:t>
            </w:r>
            <w:r w:rsidRPr="003B7BE4">
              <w:rPr>
                <w:rFonts w:eastAsia="MS PGothic"/>
                <w:vertAlign w:val="superscript"/>
              </w:rPr>
              <w:t>(</w:t>
            </w:r>
            <w:r>
              <w:rPr>
                <w:rFonts w:eastAsia="MS PGothic"/>
                <w:vertAlign w:val="superscript"/>
              </w:rPr>
              <w:t>4</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A550254" w14:textId="4DDA24AE"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80</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A471585" w14:textId="4954D4B8"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80</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4119AB0" w14:textId="5BA31CB9"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80</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267FFB9" w14:textId="450416DF"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320</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ACA0F02" w14:textId="775978EF"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320</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64AE9F69" w14:textId="03F7D6B1"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320</w:t>
            </w:r>
          </w:p>
        </w:tc>
      </w:tr>
      <w:tr w:rsidR="00D94619" w:rsidRPr="00041EC1" w14:paraId="12751D6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4F60E87D" w14:textId="0D162C37" w:rsidR="00D94619" w:rsidRPr="00041EC1" w:rsidRDefault="00D94619" w:rsidP="00D94619">
            <w:pPr>
              <w:pStyle w:val="Tabletext"/>
              <w:rPr>
                <w:rFonts w:eastAsia="MS PGothic"/>
              </w:rPr>
            </w:pPr>
            <w:r w:rsidRPr="00041EC1">
              <w:rPr>
                <w:rFonts w:asciiTheme="majorBidi" w:eastAsia="MS PGothic" w:hAnsiTheme="majorBidi" w:cstheme="majorBidi"/>
                <w:color w:val="000000"/>
                <w:kern w:val="24"/>
                <w:lang w:eastAsia="ja-JP"/>
              </w:rPr>
              <w:t>+4%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53C3EFAE" w14:textId="08C2F7E4"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99</w:t>
            </w:r>
          </w:p>
        </w:tc>
        <w:tc>
          <w:tcPr>
            <w:tcW w:w="1215"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1ECED21C" w14:textId="0C5C61AC"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99</w:t>
            </w:r>
          </w:p>
        </w:tc>
        <w:tc>
          <w:tcPr>
            <w:tcW w:w="1289"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F5F4539" w14:textId="76CADB94"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99</w:t>
            </w:r>
          </w:p>
        </w:tc>
        <w:tc>
          <w:tcPr>
            <w:tcW w:w="1337"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04EF9FBC" w14:textId="1AA849C8"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396</w:t>
            </w:r>
          </w:p>
        </w:tc>
        <w:tc>
          <w:tcPr>
            <w:tcW w:w="1128"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7CFA4DE" w14:textId="7382471D"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396</w:t>
            </w:r>
          </w:p>
        </w:tc>
        <w:tc>
          <w:tcPr>
            <w:tcW w:w="1233" w:type="dxa"/>
            <w:tcBorders>
              <w:top w:val="single" w:sz="4" w:space="0" w:color="000000"/>
              <w:left w:val="single" w:sz="4" w:space="0" w:color="000000"/>
              <w:bottom w:val="single" w:sz="4" w:space="0" w:color="000000"/>
              <w:right w:val="single" w:sz="4" w:space="0" w:color="000000"/>
            </w:tcBorders>
            <w:tcMar>
              <w:top w:w="13" w:type="dxa"/>
              <w:left w:w="57" w:type="dxa"/>
              <w:bottom w:w="0" w:type="dxa"/>
              <w:right w:w="13" w:type="dxa"/>
            </w:tcMar>
            <w:hideMark/>
          </w:tcPr>
          <w:p w14:paraId="73F4D3FA" w14:textId="5AF04A34" w:rsidR="00D94619" w:rsidRPr="00041EC1" w:rsidRDefault="00D94619" w:rsidP="00D94619">
            <w:pPr>
              <w:pStyle w:val="Tabletext"/>
              <w:jc w:val="center"/>
              <w:rPr>
                <w:rFonts w:eastAsia="MS PGothic"/>
              </w:rPr>
            </w:pPr>
            <w:r w:rsidRPr="00041EC1">
              <w:rPr>
                <w:rFonts w:asciiTheme="majorBidi" w:eastAsia="MS PGothic" w:hAnsiTheme="majorBidi" w:cstheme="majorBidi"/>
                <w:color w:val="000000"/>
                <w:kern w:val="24"/>
                <w:lang w:eastAsia="ja-JP"/>
              </w:rPr>
              <w:t>396</w:t>
            </w:r>
          </w:p>
        </w:tc>
      </w:tr>
      <w:tr w:rsidR="00D94619" w:rsidRPr="00041EC1" w14:paraId="5BF717FB" w14:textId="77777777" w:rsidTr="008F29AA">
        <w:tblPrEx>
          <w:tblCellMar>
            <w:left w:w="0" w:type="dxa"/>
            <w:right w:w="0" w:type="dxa"/>
          </w:tblCellMar>
        </w:tblPrEx>
        <w:trPr>
          <w:cantSplit/>
          <w:jc w:val="center"/>
        </w:trPr>
        <w:tc>
          <w:tcPr>
            <w:tcW w:w="9639" w:type="dxa"/>
            <w:gridSpan w:val="7"/>
            <w:tcBorders>
              <w:top w:val="single" w:sz="4" w:space="0" w:color="000000"/>
            </w:tcBorders>
            <w:tcMar>
              <w:top w:w="13" w:type="dxa"/>
              <w:left w:w="13" w:type="dxa"/>
              <w:bottom w:w="0" w:type="dxa"/>
              <w:right w:w="13" w:type="dxa"/>
            </w:tcMar>
          </w:tcPr>
          <w:p w14:paraId="5C5E8954" w14:textId="77777777" w:rsidR="00D94619" w:rsidRDefault="00D94619" w:rsidP="009603C6">
            <w:pPr>
              <w:pStyle w:val="Tabletext"/>
              <w:ind w:left="284" w:hanging="284"/>
              <w:jc w:val="left"/>
              <w:rPr>
                <w:rFonts w:eastAsia="MS PGothic"/>
              </w:rPr>
            </w:pPr>
            <w:r w:rsidRPr="003B7BE4">
              <w:rPr>
                <w:rFonts w:eastAsia="MS PGothic"/>
                <w:vertAlign w:val="superscript"/>
              </w:rPr>
              <w:t>(1)</w:t>
            </w:r>
            <w:r>
              <w:rPr>
                <w:rFonts w:eastAsia="MS PGothic"/>
              </w:rPr>
              <w:tab/>
            </w:r>
            <w:r w:rsidRPr="00041EC1">
              <w:t>The code values of the approximate 58% levels correspond to 75% HLG at the 1 000 cd/m</w:t>
            </w:r>
            <w:r w:rsidRPr="002B699A">
              <w:rPr>
                <w:vertAlign w:val="superscript"/>
              </w:rPr>
              <w:t>2</w:t>
            </w:r>
            <w:r w:rsidRPr="00041EC1">
              <w:t xml:space="preserve"> reference level (203.15 cd/m</w:t>
            </w:r>
            <w:r w:rsidRPr="00041EC1">
              <w:rPr>
                <w:vertAlign w:val="superscript"/>
              </w:rPr>
              <w:t>2</w:t>
            </w:r>
            <w:r w:rsidRPr="00041EC1">
              <w:t>). Code values differ slightly from those specified in earlier editions of this Recommendation.</w:t>
            </w:r>
          </w:p>
          <w:p w14:paraId="31C7508E" w14:textId="77777777" w:rsidR="00D94619" w:rsidRDefault="00D94619" w:rsidP="009603C6">
            <w:pPr>
              <w:pStyle w:val="Tabletext"/>
              <w:ind w:left="284" w:hanging="284"/>
              <w:jc w:val="left"/>
              <w:rPr>
                <w:rFonts w:eastAsia="MS PGothic"/>
              </w:rPr>
            </w:pPr>
            <w:r w:rsidRPr="003B7BE4">
              <w:rPr>
                <w:rFonts w:eastAsia="MS PGothic"/>
                <w:vertAlign w:val="superscript"/>
              </w:rPr>
              <w:t>(</w:t>
            </w:r>
            <w:r>
              <w:rPr>
                <w:rFonts w:eastAsia="MS PGothic"/>
                <w:vertAlign w:val="superscript"/>
              </w:rPr>
              <w:t>2</w:t>
            </w:r>
            <w:r w:rsidRPr="003B7BE4">
              <w:rPr>
                <w:rFonts w:eastAsia="MS PGothic"/>
                <w:vertAlign w:val="superscript"/>
              </w:rPr>
              <w:t>)</w:t>
            </w:r>
            <w:r>
              <w:rPr>
                <w:rFonts w:eastAsia="MS PGothic"/>
              </w:rPr>
              <w:tab/>
            </w:r>
            <w:r w:rsidRPr="00041EC1">
              <w:t xml:space="preserve">The code value of the approximate </w:t>
            </w:r>
            <w:r w:rsidRPr="00041EC1">
              <w:rPr>
                <w:rFonts w:eastAsia="MS PGothic"/>
              </w:rPr>
              <w:t>−</w:t>
            </w:r>
            <w:r w:rsidRPr="00041EC1">
              <w:t>7% Step is the minimum permitted value of the video data range specified in Rec</w:t>
            </w:r>
            <w:r>
              <w:t>.</w:t>
            </w:r>
            <w:r w:rsidRPr="00041EC1">
              <w:t xml:space="preserve"> </w:t>
            </w:r>
            <w:hyperlink r:id="rId31" w:history="1">
              <w:r w:rsidRPr="00B339B7">
                <w:rPr>
                  <w:rStyle w:val="Hyperlink"/>
                  <w:color w:val="auto"/>
                  <w:szCs w:val="24"/>
                  <w:u w:val="none"/>
                </w:rPr>
                <w:t>ITU-R BT.2100</w:t>
              </w:r>
            </w:hyperlink>
            <w:r w:rsidRPr="00041EC1">
              <w:t xml:space="preserve"> for narrow range signals.</w:t>
            </w:r>
          </w:p>
          <w:p w14:paraId="466A26C9" w14:textId="77777777" w:rsidR="00D94619" w:rsidRDefault="00D94619" w:rsidP="009603C6">
            <w:pPr>
              <w:pStyle w:val="Tabletext"/>
              <w:ind w:left="284" w:hanging="284"/>
              <w:jc w:val="left"/>
              <w:rPr>
                <w:rFonts w:eastAsia="MS PGothic"/>
              </w:rPr>
            </w:pPr>
            <w:r w:rsidRPr="003B7BE4">
              <w:rPr>
                <w:rFonts w:eastAsia="MS PGothic"/>
                <w:vertAlign w:val="superscript"/>
              </w:rPr>
              <w:t>(</w:t>
            </w:r>
            <w:r>
              <w:rPr>
                <w:rFonts w:eastAsia="MS PGothic"/>
                <w:vertAlign w:val="superscript"/>
              </w:rPr>
              <w:t>3</w:t>
            </w:r>
            <w:r w:rsidRPr="003B7BE4">
              <w:rPr>
                <w:rFonts w:eastAsia="MS PGothic"/>
                <w:vertAlign w:val="superscript"/>
              </w:rPr>
              <w:t>)</w:t>
            </w:r>
            <w:r>
              <w:rPr>
                <w:rFonts w:eastAsia="MS PGothic"/>
              </w:rPr>
              <w:tab/>
            </w:r>
            <w:r w:rsidRPr="00041EC1">
              <w:t xml:space="preserve">The code value of the approximate </w:t>
            </w:r>
            <w:r w:rsidRPr="00041EC1">
              <w:rPr>
                <w:rFonts w:eastAsia="MS PGothic"/>
              </w:rPr>
              <w:t>−</w:t>
            </w:r>
            <w:r w:rsidRPr="00041EC1">
              <w:t>2% Black level narrow range signal corresponds to that of the “Slightly darker level” of Rec</w:t>
            </w:r>
            <w:r>
              <w:t>.</w:t>
            </w:r>
            <w:r w:rsidRPr="00041EC1">
              <w:t xml:space="preserve"> ITU-R BT.814.</w:t>
            </w:r>
          </w:p>
          <w:p w14:paraId="715EC6A2" w14:textId="77777777" w:rsidR="00D94619" w:rsidRPr="002B699A" w:rsidRDefault="00D94619" w:rsidP="009603C6">
            <w:pPr>
              <w:pStyle w:val="Tabletext"/>
              <w:ind w:left="284" w:hanging="284"/>
              <w:jc w:val="left"/>
              <w:rPr>
                <w:rFonts w:asciiTheme="majorBidi" w:eastAsia="MS PGothic" w:hAnsiTheme="majorBidi" w:cstheme="majorBidi"/>
                <w:color w:val="000000"/>
                <w:kern w:val="24"/>
                <w:lang w:eastAsia="ja-JP"/>
              </w:rPr>
            </w:pPr>
            <w:r w:rsidRPr="003B7BE4">
              <w:rPr>
                <w:rFonts w:eastAsia="MS PGothic"/>
                <w:vertAlign w:val="superscript"/>
              </w:rPr>
              <w:t>(</w:t>
            </w:r>
            <w:r>
              <w:rPr>
                <w:rFonts w:eastAsia="MS PGothic"/>
                <w:vertAlign w:val="superscript"/>
              </w:rPr>
              <w:t>4</w:t>
            </w:r>
            <w:r w:rsidRPr="003B7BE4">
              <w:rPr>
                <w:rFonts w:eastAsia="MS PGothic"/>
                <w:vertAlign w:val="superscript"/>
              </w:rPr>
              <w:t>)</w:t>
            </w:r>
            <w:r>
              <w:rPr>
                <w:rFonts w:eastAsia="MS PGothic"/>
              </w:rPr>
              <w:tab/>
            </w:r>
            <w:r w:rsidRPr="00041EC1">
              <w:t xml:space="preserve">The code value of the approximate </w:t>
            </w:r>
            <w:r w:rsidRPr="00041EC1">
              <w:rPr>
                <w:rFonts w:eastAsia="MS PGothic"/>
              </w:rPr>
              <w:t>+</w:t>
            </w:r>
            <w:r w:rsidRPr="00041EC1">
              <w:t>2% Black level narrow range signal corresponds to that of the “Slightly lighter level” of Rec</w:t>
            </w:r>
            <w:r>
              <w:t>.</w:t>
            </w:r>
            <w:r w:rsidRPr="00041EC1">
              <w:t xml:space="preserve"> ITU</w:t>
            </w:r>
            <w:r w:rsidRPr="00041EC1">
              <w:noBreakHyphen/>
              <w:t>R BT.814.</w:t>
            </w:r>
          </w:p>
        </w:tc>
      </w:tr>
    </w:tbl>
    <w:p w14:paraId="7AD38B0E" w14:textId="77777777" w:rsidR="00B83999" w:rsidRDefault="00B83999" w:rsidP="00B83999">
      <w:pPr>
        <w:pStyle w:val="Tablefin"/>
      </w:pPr>
    </w:p>
    <w:p w14:paraId="141F46E6" w14:textId="77777777" w:rsidR="00041EC1" w:rsidRPr="00041EC1" w:rsidRDefault="00041EC1" w:rsidP="00041EC1">
      <w:pPr>
        <w:pStyle w:val="TableNo"/>
        <w:rPr>
          <w:rFonts w:eastAsia="MS Mincho"/>
          <w:lang w:eastAsia="zh-CN"/>
        </w:rPr>
      </w:pPr>
      <w:r w:rsidRPr="00041EC1">
        <w:rPr>
          <w:rFonts w:eastAsia="MS Mincho"/>
          <w:lang w:eastAsia="zh-CN"/>
        </w:rPr>
        <w:t>TABLE 4</w:t>
      </w:r>
    </w:p>
    <w:p w14:paraId="0EEFAD57" w14:textId="77777777" w:rsidR="00041EC1" w:rsidRPr="00041EC1" w:rsidRDefault="00041EC1" w:rsidP="00041EC1">
      <w:pPr>
        <w:pStyle w:val="Tabletitle"/>
        <w:rPr>
          <w:lang w:eastAsia="zh-CN"/>
        </w:rPr>
      </w:pPr>
      <w:r w:rsidRPr="00041EC1">
        <w:rPr>
          <w:lang w:eastAsia="zh-CN"/>
        </w:rPr>
        <w:t>Signal level for PQ full range</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041EC1" w:rsidRPr="00041EC1" w14:paraId="21C6733B" w14:textId="77777777" w:rsidTr="008F29AA">
        <w:trPr>
          <w:cantSplit/>
          <w:tblHeader/>
          <w:jc w:val="center"/>
        </w:trPr>
        <w:tc>
          <w:tcPr>
            <w:tcW w:w="2222"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BD99689" w14:textId="77777777" w:rsidR="00041EC1" w:rsidRPr="00041EC1" w:rsidRDefault="00041EC1" w:rsidP="008F29AA">
            <w:pPr>
              <w:pStyle w:val="Tablehead"/>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70B487" w14:textId="77777777" w:rsidR="00041EC1" w:rsidRPr="00041EC1" w:rsidRDefault="00041EC1" w:rsidP="008F29AA">
            <w:pPr>
              <w:pStyle w:val="Tablehead"/>
              <w:rPr>
                <w:rFonts w:eastAsia="MS PGothic"/>
              </w:rPr>
            </w:pPr>
            <w:r w:rsidRPr="00041EC1">
              <w:rPr>
                <w:rFonts w:eastAsia="MS PGothic"/>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CA5FB5" w14:textId="77777777" w:rsidR="00041EC1" w:rsidRPr="00041EC1" w:rsidRDefault="00041EC1" w:rsidP="008F29AA">
            <w:pPr>
              <w:pStyle w:val="Tablehead"/>
              <w:rPr>
                <w:rFonts w:eastAsia="MS PGothic"/>
              </w:rPr>
            </w:pPr>
            <w:r w:rsidRPr="00041EC1">
              <w:rPr>
                <w:rFonts w:eastAsia="MS PGothic"/>
              </w:rPr>
              <w:t>12 bits</w:t>
            </w:r>
          </w:p>
        </w:tc>
      </w:tr>
      <w:tr w:rsidR="00041EC1" w:rsidRPr="00041EC1" w14:paraId="5BA8D697" w14:textId="77777777" w:rsidTr="008F29AA">
        <w:trPr>
          <w:cantSplit/>
          <w:tblHeader/>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3F550E" w14:textId="26C4D12F" w:rsidR="00041EC1" w:rsidRPr="00041EC1" w:rsidRDefault="00041EC1" w:rsidP="008F29AA">
            <w:pPr>
              <w:pStyle w:val="Tablehead"/>
              <w:rPr>
                <w:rFonts w:eastAsia="MS PGothic"/>
              </w:rPr>
            </w:pPr>
            <w:r w:rsidRPr="00041EC1">
              <w:rPr>
                <w:rFonts w:eastAsia="MS PGothic"/>
              </w:rPr>
              <w:t xml:space="preserve">Image </w:t>
            </w:r>
            <w:r w:rsidR="003B7D2F" w:rsidRPr="00041EC1">
              <w:rPr>
                <w:rFonts w:eastAsia="MS PGothic"/>
              </w:rPr>
              <w:t>area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AEE3E2" w14:textId="77777777" w:rsidR="00041EC1" w:rsidRPr="00041EC1" w:rsidRDefault="00041EC1" w:rsidP="008F29AA">
            <w:pPr>
              <w:pStyle w:val="Tablehead"/>
              <w:rPr>
                <w:rFonts w:eastAsia="MS PGothic"/>
              </w:rPr>
            </w:pPr>
            <w:r w:rsidRPr="00041EC1">
              <w:rPr>
                <w:rFonts w:eastAsia="MS PGothic"/>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694139" w14:textId="77777777" w:rsidR="00041EC1" w:rsidRPr="00041EC1" w:rsidRDefault="00041EC1" w:rsidP="008F29AA">
            <w:pPr>
              <w:pStyle w:val="Tablehead"/>
              <w:rPr>
                <w:rFonts w:eastAsia="MS PGothic"/>
              </w:rPr>
            </w:pPr>
            <w:r w:rsidRPr="00041EC1">
              <w:rPr>
                <w:rFonts w:eastAsia="MS PGothic"/>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1F805BD" w14:textId="77777777" w:rsidR="00041EC1" w:rsidRPr="00041EC1" w:rsidRDefault="00041EC1" w:rsidP="008F29AA">
            <w:pPr>
              <w:pStyle w:val="Tablehead"/>
              <w:rPr>
                <w:rFonts w:eastAsia="MS PGothic"/>
              </w:rPr>
            </w:pPr>
            <w:r w:rsidRPr="00041EC1">
              <w:rPr>
                <w:rFonts w:eastAsia="MS PGothic"/>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01224A" w14:textId="77777777" w:rsidR="00041EC1" w:rsidRPr="00041EC1" w:rsidRDefault="00041EC1" w:rsidP="008F29AA">
            <w:pPr>
              <w:pStyle w:val="Tablehead"/>
              <w:rPr>
                <w:rFonts w:eastAsia="MS PGothic"/>
              </w:rPr>
            </w:pPr>
            <w:r w:rsidRPr="00041EC1">
              <w:rPr>
                <w:rFonts w:eastAsia="MS PGothic"/>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8D49D2" w14:textId="77777777" w:rsidR="00041EC1" w:rsidRPr="00041EC1" w:rsidRDefault="00041EC1" w:rsidP="008F29AA">
            <w:pPr>
              <w:pStyle w:val="Tablehead"/>
              <w:rPr>
                <w:rFonts w:eastAsia="MS PGothic"/>
              </w:rPr>
            </w:pPr>
            <w:r w:rsidRPr="00041EC1">
              <w:rPr>
                <w:rFonts w:eastAsia="MS PGothic"/>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55EE6E" w14:textId="77777777" w:rsidR="00041EC1" w:rsidRPr="00041EC1" w:rsidRDefault="00041EC1" w:rsidP="008F29AA">
            <w:pPr>
              <w:pStyle w:val="Tablehead"/>
              <w:rPr>
                <w:rFonts w:eastAsia="MS PGothic"/>
              </w:rPr>
            </w:pPr>
            <w:r w:rsidRPr="00041EC1">
              <w:rPr>
                <w:rFonts w:eastAsia="MS PGothic"/>
              </w:rPr>
              <w:t>B´</w:t>
            </w:r>
          </w:p>
        </w:tc>
      </w:tr>
      <w:tr w:rsidR="00041EC1" w:rsidRPr="00041EC1" w14:paraId="20E4EC9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3D3685" w14:textId="77777777" w:rsidR="00041EC1" w:rsidRPr="00041EC1" w:rsidRDefault="00041EC1" w:rsidP="008F29AA">
            <w:pPr>
              <w:pStyle w:val="Tabletext"/>
              <w:rPr>
                <w:rFonts w:eastAsia="MS PGothic"/>
                <w:lang w:eastAsia="ja-JP"/>
              </w:rPr>
            </w:pPr>
            <w:r w:rsidRPr="00041EC1">
              <w:rPr>
                <w:rFonts w:eastAsia="MS PGothic"/>
                <w:lang w:eastAsia="ja-JP"/>
              </w:rPr>
              <w:t>100% White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2617A17"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957BE0" w14:textId="77777777" w:rsidR="00041EC1" w:rsidRPr="00041EC1" w:rsidRDefault="00041EC1" w:rsidP="008F29AA">
            <w:pPr>
              <w:pStyle w:val="Tabletext"/>
              <w:jc w:val="center"/>
            </w:pPr>
            <w:r w:rsidRPr="00041EC1">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BE3112"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6D5149"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4D43DE1"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56AAD8"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r>
      <w:tr w:rsidR="00041EC1" w:rsidRPr="00041EC1" w14:paraId="7D4D932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55720B" w14:textId="77777777" w:rsidR="00041EC1" w:rsidRPr="00041EC1" w:rsidRDefault="00041EC1" w:rsidP="008F29AA">
            <w:pPr>
              <w:pStyle w:val="Tabletext"/>
              <w:rPr>
                <w:rFonts w:eastAsia="MS PGothic"/>
                <w:lang w:eastAsia="ja-JP"/>
              </w:rPr>
            </w:pPr>
            <w:r w:rsidRPr="00041EC1">
              <w:rPr>
                <w:rFonts w:eastAsia="MS PGothic"/>
                <w:lang w:eastAsia="ja-JP"/>
              </w:rPr>
              <w:t>100% Yellow</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04B5E9"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C3820A" w14:textId="77777777" w:rsidR="00041EC1" w:rsidRPr="00041EC1" w:rsidRDefault="00041EC1" w:rsidP="008F29AA">
            <w:pPr>
              <w:pStyle w:val="Tabletext"/>
              <w:jc w:val="center"/>
            </w:pPr>
            <w:r w:rsidRPr="00041EC1">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607DAB"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8C1E043"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C54DB1"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4279F5"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456CD92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142A1F" w14:textId="77777777" w:rsidR="00041EC1" w:rsidRPr="00041EC1" w:rsidRDefault="00041EC1" w:rsidP="008F29AA">
            <w:pPr>
              <w:pStyle w:val="Tabletext"/>
              <w:rPr>
                <w:rFonts w:eastAsia="MS PGothic"/>
                <w:lang w:eastAsia="ja-JP"/>
              </w:rPr>
            </w:pPr>
            <w:r w:rsidRPr="00041EC1">
              <w:rPr>
                <w:rFonts w:eastAsia="MS PGothic"/>
                <w:lang w:eastAsia="ja-JP"/>
              </w:rPr>
              <w:t>100% Cyan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A0BC02"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5595CEA" w14:textId="77777777" w:rsidR="00041EC1" w:rsidRPr="00041EC1" w:rsidRDefault="00041EC1" w:rsidP="008F29AA">
            <w:pPr>
              <w:pStyle w:val="Tabletext"/>
              <w:jc w:val="center"/>
            </w:pPr>
            <w:r w:rsidRPr="00041EC1">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4E3BBA"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560351"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CA35D6"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2800C83"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r>
      <w:tr w:rsidR="00041EC1" w:rsidRPr="00041EC1" w14:paraId="5B7D6D44"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BD385A8" w14:textId="77777777" w:rsidR="00041EC1" w:rsidRPr="00041EC1" w:rsidRDefault="00041EC1" w:rsidP="008F29AA">
            <w:pPr>
              <w:pStyle w:val="Tabletext"/>
              <w:rPr>
                <w:rFonts w:eastAsia="MS PGothic"/>
                <w:lang w:eastAsia="ja-JP"/>
              </w:rPr>
            </w:pPr>
            <w:r w:rsidRPr="00041EC1">
              <w:rPr>
                <w:rFonts w:eastAsia="MS PGothic"/>
                <w:lang w:eastAsia="ja-JP"/>
              </w:rPr>
              <w:t>100% Green</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BB6BB9"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20956A" w14:textId="77777777" w:rsidR="00041EC1" w:rsidRPr="00041EC1" w:rsidRDefault="00041EC1" w:rsidP="008F29AA">
            <w:pPr>
              <w:pStyle w:val="Tabletext"/>
              <w:jc w:val="center"/>
            </w:pPr>
            <w:r w:rsidRPr="00041EC1">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610CB11"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4B108F"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C71F6E"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90DA4F0"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6C2BA062"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5D5C0FC" w14:textId="77777777" w:rsidR="00041EC1" w:rsidRPr="00041EC1" w:rsidRDefault="00041EC1" w:rsidP="008F29AA">
            <w:pPr>
              <w:pStyle w:val="Tabletext"/>
              <w:rPr>
                <w:rFonts w:eastAsia="MS PGothic"/>
                <w:lang w:eastAsia="ja-JP"/>
              </w:rPr>
            </w:pPr>
            <w:r w:rsidRPr="00041EC1">
              <w:rPr>
                <w:rFonts w:eastAsia="MS PGothic"/>
                <w:lang w:eastAsia="ja-JP"/>
              </w:rPr>
              <w:t>100% Magenta</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598A58"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1D231E"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D904DF"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9CCA16"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4017732"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46A4C2"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r>
      <w:tr w:rsidR="00041EC1" w:rsidRPr="00041EC1" w14:paraId="1994BE1F"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B4BDD2" w14:textId="77777777" w:rsidR="00041EC1" w:rsidRPr="00041EC1" w:rsidRDefault="00041EC1" w:rsidP="008F29AA">
            <w:pPr>
              <w:pStyle w:val="Tabletext"/>
              <w:rPr>
                <w:rFonts w:eastAsia="MS PGothic"/>
                <w:lang w:eastAsia="ja-JP"/>
              </w:rPr>
            </w:pPr>
            <w:r w:rsidRPr="00041EC1">
              <w:rPr>
                <w:rFonts w:eastAsia="MS PGothic"/>
                <w:lang w:eastAsia="ja-JP"/>
              </w:rPr>
              <w:t>100% Red</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E302A0"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E865BA"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19373DA"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D03F98"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0249C68"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7913B16"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01FB90B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A4E59F0" w14:textId="77777777" w:rsidR="00041EC1" w:rsidRPr="00041EC1" w:rsidRDefault="00041EC1" w:rsidP="008F29AA">
            <w:pPr>
              <w:pStyle w:val="Tabletext"/>
              <w:rPr>
                <w:rFonts w:eastAsia="MS PGothic"/>
                <w:lang w:eastAsia="ja-JP"/>
              </w:rPr>
            </w:pPr>
            <w:r w:rsidRPr="00041EC1">
              <w:rPr>
                <w:rFonts w:eastAsia="MS PGothic"/>
                <w:lang w:eastAsia="ja-JP"/>
              </w:rPr>
              <w:t>100% Blue</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DD529C"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7B6FF6B"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71700F" w14:textId="77777777" w:rsidR="00041EC1" w:rsidRPr="00041EC1" w:rsidRDefault="00041EC1" w:rsidP="008F29AA">
            <w:pPr>
              <w:pStyle w:val="Tabletext"/>
              <w:jc w:val="center"/>
              <w:rPr>
                <w:rFonts w:eastAsia="MS PGothic"/>
                <w:lang w:eastAsia="ja-JP"/>
              </w:rPr>
            </w:pPr>
            <w:r w:rsidRPr="00041EC1">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E4AE2B"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3FA5C5E"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B67D8E" w14:textId="77777777" w:rsidR="00041EC1" w:rsidRPr="00041EC1" w:rsidRDefault="00041EC1" w:rsidP="008F29AA">
            <w:pPr>
              <w:pStyle w:val="Tabletext"/>
              <w:jc w:val="center"/>
              <w:rPr>
                <w:rFonts w:eastAsia="MS PGothic"/>
                <w:lang w:eastAsia="ja-JP"/>
              </w:rPr>
            </w:pPr>
            <w:r w:rsidRPr="00041EC1">
              <w:rPr>
                <w:rFonts w:eastAsia="MS PGothic"/>
                <w:lang w:eastAsia="ja-JP"/>
              </w:rPr>
              <w:t>4 095</w:t>
            </w:r>
          </w:p>
        </w:tc>
      </w:tr>
      <w:tr w:rsidR="00041EC1" w:rsidRPr="00041EC1" w14:paraId="0E0B6E46"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EBBE68" w14:textId="4378D086" w:rsidR="00041EC1" w:rsidRPr="00041EC1" w:rsidRDefault="00041EC1" w:rsidP="008F29AA">
            <w:pPr>
              <w:pStyle w:val="Tabletext"/>
              <w:rPr>
                <w:rFonts w:eastAsia="MS PGothic"/>
                <w:lang w:eastAsia="ja-JP"/>
              </w:rPr>
            </w:pPr>
            <w:r w:rsidRPr="00041EC1">
              <w:rPr>
                <w:rFonts w:eastAsia="MS PGothic"/>
                <w:lang w:eastAsia="ja-JP"/>
              </w:rPr>
              <w:t xml:space="preserve">58% White </w:t>
            </w:r>
            <w:r w:rsidR="003B7D2F"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F47446" w14:textId="0C19E3E3"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1D7FC4" w14:textId="5848256C"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BB4FFA" w14:textId="62D095A5"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FF8187E" w14:textId="7709CCFB"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D0581D" w14:textId="4E09A48E"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2D12F2B" w14:textId="62FAC0AA"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r>
      <w:tr w:rsidR="00041EC1" w:rsidRPr="00041EC1" w14:paraId="171CFB5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7922B40" w14:textId="648F0457" w:rsidR="00041EC1" w:rsidRPr="00041EC1" w:rsidRDefault="00041EC1" w:rsidP="008F29AA">
            <w:pPr>
              <w:pStyle w:val="Tabletext"/>
              <w:rPr>
                <w:rFonts w:eastAsia="MS PGothic"/>
                <w:lang w:eastAsia="ja-JP"/>
              </w:rPr>
            </w:pPr>
            <w:r w:rsidRPr="00041EC1">
              <w:rPr>
                <w:rFonts w:eastAsia="MS PGothic"/>
                <w:lang w:eastAsia="ja-JP"/>
              </w:rPr>
              <w:t xml:space="preserve">58% Yellow </w:t>
            </w:r>
            <w:r w:rsidR="009A25B8"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D921C73" w14:textId="48BE14DF"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95A5EB1" w14:textId="3F33840E"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EF69F8"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C11561" w14:textId="365DED25"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35DEC40" w14:textId="4C5F7909"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53D2E11"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42296316"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E34F83" w14:textId="63982084" w:rsidR="00041EC1" w:rsidRPr="00041EC1" w:rsidRDefault="00041EC1" w:rsidP="008F29AA">
            <w:pPr>
              <w:pStyle w:val="Tabletext"/>
              <w:rPr>
                <w:rFonts w:eastAsia="MS PGothic"/>
                <w:lang w:eastAsia="ja-JP"/>
              </w:rPr>
            </w:pPr>
            <w:r w:rsidRPr="00041EC1">
              <w:rPr>
                <w:rFonts w:eastAsia="MS PGothic"/>
                <w:lang w:eastAsia="ja-JP"/>
              </w:rPr>
              <w:t xml:space="preserve">58% Cyan </w:t>
            </w:r>
            <w:r w:rsidR="009A25B8"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46E27B0"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F54F46" w14:textId="05B32AE3"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DEEFD15" w14:textId="4580E70F"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46FE17F"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2AC14B" w14:textId="7D2D04CF"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463344" w14:textId="431E7BA6"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r>
      <w:tr w:rsidR="00041EC1" w:rsidRPr="00041EC1" w14:paraId="0A530A31"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CB235A" w14:textId="48D2708C" w:rsidR="00041EC1" w:rsidRPr="00041EC1" w:rsidRDefault="00041EC1" w:rsidP="008F29AA">
            <w:pPr>
              <w:pStyle w:val="Tabletext"/>
              <w:rPr>
                <w:rFonts w:eastAsia="MS PGothic"/>
                <w:lang w:eastAsia="ja-JP"/>
              </w:rPr>
            </w:pPr>
            <w:r w:rsidRPr="00041EC1">
              <w:rPr>
                <w:rFonts w:eastAsia="MS PGothic"/>
                <w:lang w:eastAsia="ja-JP"/>
              </w:rPr>
              <w:t xml:space="preserve">58% Green </w:t>
            </w:r>
            <w:r w:rsidR="009A25B8"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17FDCD"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706D9A" w14:textId="037A724A"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297566"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489BCB3"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318CF0F" w14:textId="0B7F3257"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CC367C"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0A001678"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BAB6CB" w14:textId="78F5D1AD" w:rsidR="00041EC1" w:rsidRPr="00041EC1" w:rsidRDefault="00041EC1" w:rsidP="008F29AA">
            <w:pPr>
              <w:pStyle w:val="Tabletext"/>
              <w:rPr>
                <w:rFonts w:eastAsia="MS PGothic"/>
                <w:lang w:eastAsia="ja-JP"/>
              </w:rPr>
            </w:pPr>
            <w:r w:rsidRPr="00041EC1">
              <w:rPr>
                <w:rFonts w:eastAsia="MS PGothic"/>
                <w:lang w:eastAsia="ja-JP"/>
              </w:rPr>
              <w:t xml:space="preserve">58% Magenta </w:t>
            </w:r>
            <w:r w:rsidR="009A25B8"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C035E0A" w14:textId="29BAE296"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83B8CBC"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92DFBD" w14:textId="01936A10"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09E2E87" w14:textId="0F58ABED"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F6BB4DA"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05F7CC" w14:textId="57C85AD8"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r>
      <w:tr w:rsidR="00041EC1" w:rsidRPr="00041EC1" w14:paraId="60A5CFB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6AA667" w14:textId="0F38345C" w:rsidR="00041EC1" w:rsidRPr="00041EC1" w:rsidRDefault="00041EC1" w:rsidP="008F29AA">
            <w:pPr>
              <w:pStyle w:val="Tabletext"/>
              <w:rPr>
                <w:rFonts w:eastAsia="MS PGothic"/>
                <w:lang w:eastAsia="ja-JP"/>
              </w:rPr>
            </w:pPr>
            <w:r w:rsidRPr="00041EC1">
              <w:rPr>
                <w:rFonts w:eastAsia="MS PGothic"/>
                <w:lang w:eastAsia="ja-JP"/>
              </w:rPr>
              <w:t xml:space="preserve">58% Red </w:t>
            </w:r>
            <w:r w:rsidR="009A25B8"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7E88B8" w14:textId="3C51FB34"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F4FE9BD"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C6CAE8"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062F88E" w14:textId="301EDD3F"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FE623FE"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AFFC142"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72EDDFC9"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41EE8BD" w14:textId="2095D42B" w:rsidR="00041EC1" w:rsidRPr="00041EC1" w:rsidRDefault="00041EC1" w:rsidP="008F29AA">
            <w:pPr>
              <w:pStyle w:val="Tabletext"/>
              <w:rPr>
                <w:rFonts w:eastAsia="MS PGothic"/>
                <w:lang w:eastAsia="ja-JP"/>
              </w:rPr>
            </w:pPr>
            <w:r w:rsidRPr="00041EC1">
              <w:rPr>
                <w:rFonts w:eastAsia="MS PGothic"/>
                <w:lang w:eastAsia="ja-JP"/>
              </w:rPr>
              <w:t xml:space="preserve">58% Blue </w:t>
            </w:r>
            <w:r w:rsidR="009A25B8"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0D37027"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826BAD"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6987B7" w14:textId="2B1A8E2F" w:rsidR="00041EC1" w:rsidRPr="00041EC1" w:rsidRDefault="00041EC1" w:rsidP="008F29AA">
            <w:pPr>
              <w:pStyle w:val="Tabletext"/>
              <w:jc w:val="center"/>
              <w:rPr>
                <w:rFonts w:eastAsia="MS PGothic"/>
                <w:lang w:eastAsia="ja-JP"/>
              </w:rPr>
            </w:pPr>
            <w:r w:rsidRPr="00041EC1">
              <w:rPr>
                <w:rFonts w:eastAsia="MS PGothic"/>
                <w:lang w:eastAsia="ja-JP"/>
              </w:rPr>
              <w:t>594</w:t>
            </w:r>
            <w:r w:rsidRPr="00041EC1" w:rsidDel="006E1AC9">
              <w:rPr>
                <w:rFonts w:eastAsia="MS PGothic"/>
                <w:lang w:eastAsia="ja-JP"/>
              </w:rPr>
              <w:t xml:space="preserve"> </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3885658"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651FCB"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81A6EE" w14:textId="34CD61D0" w:rsidR="00041EC1" w:rsidRPr="00041EC1" w:rsidRDefault="00041EC1" w:rsidP="008F29AA">
            <w:pPr>
              <w:pStyle w:val="Tabletext"/>
              <w:jc w:val="center"/>
              <w:rPr>
                <w:rFonts w:eastAsia="MS PGothic"/>
                <w:lang w:eastAsia="ja-JP"/>
              </w:rPr>
            </w:pPr>
            <w:r w:rsidRPr="00041EC1">
              <w:rPr>
                <w:rFonts w:eastAsia="MS PGothic"/>
                <w:lang w:eastAsia="ja-JP"/>
              </w:rPr>
              <w:t>2 378</w:t>
            </w:r>
            <w:r w:rsidRPr="00041EC1" w:rsidDel="006E1AC9">
              <w:rPr>
                <w:rFonts w:eastAsia="MS PGothic"/>
                <w:lang w:eastAsia="ja-JP"/>
              </w:rPr>
              <w:t xml:space="preserve"> </w:t>
            </w:r>
          </w:p>
        </w:tc>
      </w:tr>
      <w:tr w:rsidR="00041EC1" w:rsidRPr="00041EC1" w14:paraId="3647FF8A"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AF0E71" w14:textId="77777777" w:rsidR="00041EC1" w:rsidRPr="00041EC1" w:rsidRDefault="00041EC1" w:rsidP="008F29AA">
            <w:pPr>
              <w:pStyle w:val="Tabletext"/>
              <w:rPr>
                <w:rFonts w:eastAsia="MS PGothic"/>
                <w:lang w:eastAsia="ja-JP"/>
              </w:rPr>
            </w:pPr>
            <w:r w:rsidRPr="00041EC1">
              <w:rPr>
                <w:rFonts w:eastAsia="MS PGothic"/>
                <w:lang w:eastAsia="ja-JP"/>
              </w:rPr>
              <w:t>40% Grey</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8C9D899" w14:textId="77777777" w:rsidR="00041EC1" w:rsidRPr="00041EC1" w:rsidRDefault="00041EC1" w:rsidP="008F29AA">
            <w:pPr>
              <w:pStyle w:val="Tabletext"/>
              <w:jc w:val="center"/>
              <w:rPr>
                <w:rFonts w:eastAsia="MS PGothic"/>
                <w:lang w:eastAsia="ja-JP"/>
              </w:rPr>
            </w:pPr>
            <w:r w:rsidRPr="00041EC1">
              <w:rPr>
                <w:rFonts w:eastAsia="MS PGothic"/>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2872D5E" w14:textId="77777777" w:rsidR="00041EC1" w:rsidRPr="00041EC1" w:rsidRDefault="00041EC1" w:rsidP="008F29AA">
            <w:pPr>
              <w:pStyle w:val="Tabletext"/>
              <w:jc w:val="center"/>
              <w:rPr>
                <w:rFonts w:eastAsia="MS PGothic"/>
                <w:lang w:eastAsia="ja-JP"/>
              </w:rPr>
            </w:pPr>
            <w:r w:rsidRPr="00041EC1">
              <w:rPr>
                <w:rFonts w:eastAsia="MS PGothic"/>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6E42312" w14:textId="77777777" w:rsidR="00041EC1" w:rsidRPr="00041EC1" w:rsidRDefault="00041EC1" w:rsidP="008F29AA">
            <w:pPr>
              <w:pStyle w:val="Tabletext"/>
              <w:jc w:val="center"/>
              <w:rPr>
                <w:rFonts w:eastAsia="MS PGothic"/>
                <w:lang w:eastAsia="ja-JP"/>
              </w:rPr>
            </w:pPr>
            <w:r w:rsidRPr="00041EC1">
              <w:rPr>
                <w:rFonts w:eastAsia="MS PGothic"/>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9226505" w14:textId="77777777" w:rsidR="00041EC1" w:rsidRPr="00041EC1" w:rsidRDefault="00041EC1" w:rsidP="008F29AA">
            <w:pPr>
              <w:pStyle w:val="Tabletext"/>
              <w:jc w:val="center"/>
              <w:rPr>
                <w:rFonts w:eastAsia="MS PGothic"/>
                <w:lang w:eastAsia="ja-JP"/>
              </w:rPr>
            </w:pPr>
            <w:r w:rsidRPr="00041EC1">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8A57D8" w14:textId="77777777" w:rsidR="00041EC1" w:rsidRPr="00041EC1" w:rsidRDefault="00041EC1" w:rsidP="008F29AA">
            <w:pPr>
              <w:pStyle w:val="Tabletext"/>
              <w:jc w:val="center"/>
              <w:rPr>
                <w:rFonts w:eastAsia="MS PGothic"/>
                <w:lang w:eastAsia="ja-JP"/>
              </w:rPr>
            </w:pPr>
            <w:r w:rsidRPr="00041EC1">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158C9F1" w14:textId="77777777" w:rsidR="00041EC1" w:rsidRPr="00041EC1" w:rsidRDefault="00041EC1" w:rsidP="008F29AA">
            <w:pPr>
              <w:pStyle w:val="Tabletext"/>
              <w:jc w:val="center"/>
              <w:rPr>
                <w:rFonts w:eastAsia="MS PGothic"/>
                <w:lang w:eastAsia="ja-JP"/>
              </w:rPr>
            </w:pPr>
            <w:r w:rsidRPr="00041EC1">
              <w:rPr>
                <w:rFonts w:eastAsia="MS PGothic"/>
                <w:lang w:eastAsia="ja-JP"/>
              </w:rPr>
              <w:t>1 638</w:t>
            </w:r>
          </w:p>
        </w:tc>
      </w:tr>
      <w:tr w:rsidR="00041EC1" w:rsidRPr="00041EC1" w14:paraId="21C9B07A"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231493" w14:textId="77777777" w:rsidR="00041EC1" w:rsidRPr="00041EC1" w:rsidRDefault="00041EC1" w:rsidP="008F29AA">
            <w:pPr>
              <w:pStyle w:val="Tabletext"/>
              <w:rPr>
                <w:rFonts w:eastAsia="MS PGothic"/>
                <w:lang w:eastAsia="ja-JP"/>
              </w:rPr>
            </w:pPr>
            <w:r w:rsidRPr="00041EC1">
              <w:rPr>
                <w:rFonts w:eastAsia="MS PGothic"/>
                <w:lang w:eastAsia="ja-JP"/>
              </w:rPr>
              <w:t>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D8EACB"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B47212"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8904EB"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8E5FD2"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3FEDAD3"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1D9AD6" w14:textId="77777777" w:rsidR="00041EC1" w:rsidRPr="00041EC1" w:rsidRDefault="00041EC1" w:rsidP="008F29AA">
            <w:pPr>
              <w:pStyle w:val="Tabletext"/>
              <w:jc w:val="center"/>
              <w:rPr>
                <w:rFonts w:eastAsia="MS PGothic"/>
                <w:lang w:eastAsia="ja-JP"/>
              </w:rPr>
            </w:pPr>
            <w:r w:rsidRPr="00041EC1">
              <w:rPr>
                <w:rFonts w:eastAsia="MS PGothic"/>
                <w:lang w:eastAsia="ja-JP"/>
              </w:rPr>
              <w:t>0</w:t>
            </w:r>
          </w:p>
        </w:tc>
      </w:tr>
      <w:tr w:rsidR="00041EC1" w:rsidRPr="00041EC1" w14:paraId="642FE441"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183FCA8" w14:textId="77777777" w:rsidR="00041EC1" w:rsidRPr="00041EC1" w:rsidRDefault="00041EC1" w:rsidP="008F29AA">
            <w:pPr>
              <w:pStyle w:val="Tabletext"/>
              <w:rPr>
                <w:rFonts w:eastAsia="MS PGothic"/>
                <w:lang w:eastAsia="ja-JP"/>
              </w:rPr>
            </w:pPr>
            <w:r w:rsidRPr="00041EC1">
              <w:rPr>
                <w:rFonts w:eastAsia="MS PGothic"/>
                <w:lang w:eastAsia="ja-JP"/>
              </w:rPr>
              <w:t>10%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809CAF" w14:textId="77777777" w:rsidR="00041EC1" w:rsidRPr="00041EC1" w:rsidRDefault="00041EC1" w:rsidP="008F29AA">
            <w:pPr>
              <w:pStyle w:val="Tabletext"/>
              <w:jc w:val="center"/>
              <w:rPr>
                <w:rFonts w:eastAsia="MS PGothic"/>
                <w:lang w:eastAsia="ja-JP"/>
              </w:rPr>
            </w:pPr>
            <w:r w:rsidRPr="00041EC1">
              <w:rPr>
                <w:rFonts w:eastAsia="MS PGothic"/>
                <w:lang w:eastAsia="ja-JP"/>
              </w:rPr>
              <w:t>102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07D5BF" w14:textId="77777777" w:rsidR="00041EC1" w:rsidRPr="00041EC1" w:rsidRDefault="00041EC1" w:rsidP="008F29AA">
            <w:pPr>
              <w:pStyle w:val="Tabletext"/>
              <w:jc w:val="center"/>
              <w:rPr>
                <w:rFonts w:eastAsia="MS PGothic"/>
                <w:lang w:eastAsia="ja-JP"/>
              </w:rPr>
            </w:pPr>
            <w:r w:rsidRPr="00041EC1">
              <w:rPr>
                <w:rFonts w:eastAsia="MS PGothic"/>
                <w:lang w:eastAsia="ja-JP"/>
              </w:rPr>
              <w:t>102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9FB0A5" w14:textId="77777777" w:rsidR="00041EC1" w:rsidRPr="00041EC1" w:rsidRDefault="00041EC1" w:rsidP="008F29AA">
            <w:pPr>
              <w:pStyle w:val="Tabletext"/>
              <w:jc w:val="center"/>
              <w:rPr>
                <w:rFonts w:eastAsia="MS PGothic"/>
                <w:lang w:eastAsia="ja-JP"/>
              </w:rPr>
            </w:pPr>
            <w:r w:rsidRPr="00041EC1">
              <w:rPr>
                <w:rFonts w:eastAsia="MS PGothic"/>
                <w:lang w:eastAsia="ja-JP"/>
              </w:rPr>
              <w:t>102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8485C86" w14:textId="77777777" w:rsidR="00041EC1" w:rsidRPr="00041EC1" w:rsidRDefault="00041EC1" w:rsidP="008F29AA">
            <w:pPr>
              <w:pStyle w:val="Tabletext"/>
              <w:jc w:val="center"/>
              <w:rPr>
                <w:rFonts w:eastAsia="MS PGothic"/>
                <w:lang w:eastAsia="ja-JP"/>
              </w:rPr>
            </w:pPr>
            <w:r w:rsidRPr="00041EC1">
              <w:rPr>
                <w:rFonts w:eastAsia="MS PGothic"/>
                <w:lang w:eastAsia="ja-JP"/>
              </w:rPr>
              <w:t>410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B122518" w14:textId="77777777" w:rsidR="00041EC1" w:rsidRPr="00041EC1" w:rsidRDefault="00041EC1" w:rsidP="008F29AA">
            <w:pPr>
              <w:pStyle w:val="Tabletext"/>
              <w:jc w:val="center"/>
              <w:rPr>
                <w:rFonts w:eastAsia="MS PGothic"/>
                <w:lang w:eastAsia="ja-JP"/>
              </w:rPr>
            </w:pPr>
            <w:r w:rsidRPr="00041EC1">
              <w:rPr>
                <w:rFonts w:eastAsia="MS PGothic"/>
                <w:lang w:eastAsia="ja-JP"/>
              </w:rPr>
              <w:t>410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225EE32" w14:textId="77777777" w:rsidR="00041EC1" w:rsidRPr="00041EC1" w:rsidRDefault="00041EC1" w:rsidP="008F29AA">
            <w:pPr>
              <w:pStyle w:val="Tabletext"/>
              <w:jc w:val="center"/>
              <w:rPr>
                <w:rFonts w:eastAsia="MS PGothic"/>
                <w:lang w:eastAsia="ja-JP"/>
              </w:rPr>
            </w:pPr>
            <w:r w:rsidRPr="00041EC1">
              <w:rPr>
                <w:rFonts w:eastAsia="MS PGothic"/>
                <w:lang w:eastAsia="ja-JP"/>
              </w:rPr>
              <w:t>410</w:t>
            </w:r>
          </w:p>
        </w:tc>
      </w:tr>
      <w:tr w:rsidR="00041EC1" w:rsidRPr="00041EC1" w14:paraId="4DAF7C3F"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5487A1" w14:textId="77777777" w:rsidR="00041EC1" w:rsidRPr="00041EC1" w:rsidRDefault="00041EC1" w:rsidP="008F29AA">
            <w:pPr>
              <w:pStyle w:val="Tabletext"/>
              <w:rPr>
                <w:rFonts w:eastAsia="MS PGothic"/>
                <w:lang w:eastAsia="ja-JP"/>
              </w:rPr>
            </w:pPr>
            <w:r w:rsidRPr="00041EC1">
              <w:rPr>
                <w:rFonts w:eastAsia="MS PGothic"/>
                <w:lang w:eastAsia="ja-JP"/>
              </w:rPr>
              <w:t>20%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E3E22F" w14:textId="77777777" w:rsidR="00041EC1" w:rsidRPr="00041EC1" w:rsidRDefault="00041EC1" w:rsidP="008F29AA">
            <w:pPr>
              <w:pStyle w:val="Tabletext"/>
              <w:jc w:val="center"/>
              <w:rPr>
                <w:rFonts w:eastAsia="MS PGothic"/>
                <w:lang w:eastAsia="ja-JP"/>
              </w:rPr>
            </w:pPr>
            <w:r w:rsidRPr="00041EC1">
              <w:rPr>
                <w:rFonts w:eastAsia="MS PGothic"/>
                <w:lang w:eastAsia="ja-JP"/>
              </w:rPr>
              <w:t>205</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E6915D7" w14:textId="77777777" w:rsidR="00041EC1" w:rsidRPr="00041EC1" w:rsidRDefault="00041EC1" w:rsidP="008F29AA">
            <w:pPr>
              <w:pStyle w:val="Tabletext"/>
              <w:jc w:val="center"/>
              <w:rPr>
                <w:rFonts w:eastAsia="MS PGothic"/>
                <w:lang w:eastAsia="ja-JP"/>
              </w:rPr>
            </w:pPr>
            <w:r w:rsidRPr="00041EC1">
              <w:rPr>
                <w:rFonts w:eastAsia="MS PGothic"/>
                <w:lang w:eastAsia="ja-JP"/>
              </w:rPr>
              <w:t>205</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77C12F" w14:textId="77777777" w:rsidR="00041EC1" w:rsidRPr="00041EC1" w:rsidRDefault="00041EC1" w:rsidP="008F29AA">
            <w:pPr>
              <w:pStyle w:val="Tabletext"/>
              <w:jc w:val="center"/>
              <w:rPr>
                <w:rFonts w:eastAsia="MS PGothic"/>
                <w:lang w:eastAsia="ja-JP"/>
              </w:rPr>
            </w:pPr>
            <w:r w:rsidRPr="00041EC1">
              <w:rPr>
                <w:rFonts w:eastAsia="MS PGothic"/>
                <w:lang w:eastAsia="ja-JP"/>
              </w:rPr>
              <w:t>205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D3AE703" w14:textId="77777777" w:rsidR="00041EC1" w:rsidRPr="00041EC1" w:rsidRDefault="00041EC1" w:rsidP="008F29AA">
            <w:pPr>
              <w:pStyle w:val="Tabletext"/>
              <w:jc w:val="center"/>
              <w:rPr>
                <w:rFonts w:eastAsia="MS PGothic"/>
                <w:lang w:eastAsia="ja-JP"/>
              </w:rPr>
            </w:pPr>
            <w:r w:rsidRPr="00041EC1">
              <w:rPr>
                <w:rFonts w:eastAsia="MS PGothic"/>
                <w:lang w:eastAsia="ja-JP"/>
              </w:rPr>
              <w:t>819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BD4E1B" w14:textId="77777777" w:rsidR="00041EC1" w:rsidRPr="00041EC1" w:rsidRDefault="00041EC1" w:rsidP="008F29AA">
            <w:pPr>
              <w:pStyle w:val="Tabletext"/>
              <w:jc w:val="center"/>
              <w:rPr>
                <w:rFonts w:eastAsia="MS PGothic"/>
                <w:lang w:eastAsia="ja-JP"/>
              </w:rPr>
            </w:pPr>
            <w:r w:rsidRPr="00041EC1">
              <w:rPr>
                <w:rFonts w:eastAsia="MS PGothic"/>
                <w:lang w:eastAsia="ja-JP"/>
              </w:rPr>
              <w:t>819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46A50EE" w14:textId="77777777" w:rsidR="00041EC1" w:rsidRPr="00041EC1" w:rsidRDefault="00041EC1" w:rsidP="008F29AA">
            <w:pPr>
              <w:pStyle w:val="Tabletext"/>
              <w:jc w:val="center"/>
              <w:rPr>
                <w:rFonts w:eastAsia="MS PGothic"/>
                <w:lang w:eastAsia="ja-JP"/>
              </w:rPr>
            </w:pPr>
            <w:r w:rsidRPr="00041EC1">
              <w:rPr>
                <w:rFonts w:eastAsia="MS PGothic"/>
                <w:lang w:eastAsia="ja-JP"/>
              </w:rPr>
              <w:t>819</w:t>
            </w:r>
          </w:p>
        </w:tc>
      </w:tr>
    </w:tbl>
    <w:p w14:paraId="27EDABB6" w14:textId="6288C2B0" w:rsidR="007C4863" w:rsidRPr="00041EC1" w:rsidRDefault="007C4863" w:rsidP="007C4863">
      <w:pPr>
        <w:pStyle w:val="TableNo"/>
        <w:rPr>
          <w:rFonts w:eastAsia="MS Mincho"/>
          <w:lang w:eastAsia="zh-CN"/>
        </w:rPr>
      </w:pPr>
      <w:r w:rsidRPr="00041EC1">
        <w:rPr>
          <w:rFonts w:eastAsia="MS Mincho"/>
          <w:lang w:eastAsia="zh-CN"/>
        </w:rPr>
        <w:lastRenderedPageBreak/>
        <w:t xml:space="preserve">TABLE </w:t>
      </w:r>
      <w:r w:rsidR="006F4E73">
        <w:rPr>
          <w:rFonts w:eastAsia="MS Mincho"/>
          <w:lang w:eastAsia="zh-CN"/>
        </w:rPr>
        <w:t>4</w:t>
      </w:r>
      <w:r w:rsidRPr="00041EC1">
        <w:rPr>
          <w:rFonts w:eastAsia="MS Mincho"/>
          <w:lang w:eastAsia="zh-CN"/>
        </w:rPr>
        <w:t xml:space="preserve"> (</w:t>
      </w:r>
      <w:r w:rsidRPr="00041EC1">
        <w:rPr>
          <w:rFonts w:eastAsia="MS Mincho"/>
          <w:i/>
          <w:iCs/>
          <w:lang w:eastAsia="zh-CN"/>
        </w:rPr>
        <w:t>end</w:t>
      </w:r>
      <w:r w:rsidRPr="00041EC1">
        <w:rPr>
          <w:rFonts w:eastAsia="MS Mincho"/>
          <w:lang w:eastAsia="zh-CN"/>
        </w:rPr>
        <w:t>)</w:t>
      </w:r>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7C4863" w:rsidRPr="00041EC1" w14:paraId="40B72189" w14:textId="77777777" w:rsidTr="008F29AA">
        <w:trPr>
          <w:cantSplit/>
          <w:jc w:val="center"/>
        </w:trPr>
        <w:tc>
          <w:tcPr>
            <w:tcW w:w="2222" w:type="dxa"/>
            <w:tcBorders>
              <w:top w:val="nil"/>
              <w:left w:val="nil"/>
              <w:bottom w:val="single" w:sz="4" w:space="0" w:color="000000"/>
              <w:right w:val="single" w:sz="4" w:space="0" w:color="000000"/>
            </w:tcBorders>
            <w:tcMar>
              <w:top w:w="15" w:type="dxa"/>
              <w:left w:w="57" w:type="dxa"/>
              <w:bottom w:w="0" w:type="dxa"/>
              <w:right w:w="15" w:type="dxa"/>
            </w:tcMar>
            <w:vAlign w:val="center"/>
            <w:hideMark/>
          </w:tcPr>
          <w:p w14:paraId="63E1228E" w14:textId="77777777" w:rsidR="007C4863" w:rsidRPr="00041EC1" w:rsidRDefault="007C4863" w:rsidP="008F29AA">
            <w:pPr>
              <w:pStyle w:val="Tablehead"/>
            </w:pPr>
          </w:p>
        </w:tc>
        <w:tc>
          <w:tcPr>
            <w:tcW w:w="3719"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EF79FB1" w14:textId="77777777" w:rsidR="007C4863" w:rsidRPr="00041EC1" w:rsidRDefault="007C4863" w:rsidP="008F29AA">
            <w:pPr>
              <w:pStyle w:val="Tablehead"/>
              <w:rPr>
                <w:rFonts w:eastAsia="MS PGothic"/>
              </w:rPr>
            </w:pPr>
            <w:r w:rsidRPr="00041EC1">
              <w:rPr>
                <w:rFonts w:eastAsia="MS PGothic"/>
              </w:rPr>
              <w:t>10 bits</w:t>
            </w:r>
          </w:p>
        </w:tc>
        <w:tc>
          <w:tcPr>
            <w:tcW w:w="3698" w:type="dxa"/>
            <w:gridSpan w:val="3"/>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0CB617AE" w14:textId="77777777" w:rsidR="007C4863" w:rsidRPr="00041EC1" w:rsidRDefault="007C4863" w:rsidP="008F29AA">
            <w:pPr>
              <w:pStyle w:val="Tablehead"/>
              <w:rPr>
                <w:rFonts w:eastAsia="MS PGothic"/>
              </w:rPr>
            </w:pPr>
            <w:r w:rsidRPr="00041EC1">
              <w:rPr>
                <w:rFonts w:eastAsia="MS PGothic"/>
              </w:rPr>
              <w:t>12 bits</w:t>
            </w:r>
          </w:p>
        </w:tc>
      </w:tr>
      <w:tr w:rsidR="007C4863" w:rsidRPr="00041EC1" w14:paraId="7B19A883"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C8E6EDE" w14:textId="77777777" w:rsidR="007C4863" w:rsidRPr="00041EC1" w:rsidRDefault="007C4863" w:rsidP="008F29AA">
            <w:pPr>
              <w:pStyle w:val="Tablehead"/>
              <w:rPr>
                <w:rFonts w:eastAsia="MS PGothic"/>
              </w:rPr>
            </w:pPr>
            <w:r w:rsidRPr="00041EC1">
              <w:rPr>
                <w:rFonts w:eastAsia="MS PGothic"/>
              </w:rPr>
              <w:t>Image area</w:t>
            </w:r>
          </w:p>
        </w:tc>
        <w:tc>
          <w:tcPr>
            <w:tcW w:w="121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0F401C49" w14:textId="77777777" w:rsidR="007C4863" w:rsidRPr="00041EC1" w:rsidRDefault="007C4863" w:rsidP="008F29AA">
            <w:pPr>
              <w:pStyle w:val="Tablehead"/>
              <w:rPr>
                <w:rFonts w:eastAsia="MS PGothic"/>
              </w:rPr>
            </w:pPr>
            <w:r w:rsidRPr="00041EC1">
              <w:rPr>
                <w:rFonts w:eastAsia="MS PGothic"/>
              </w:rPr>
              <w:t>R´</w:t>
            </w:r>
          </w:p>
        </w:tc>
        <w:tc>
          <w:tcPr>
            <w:tcW w:w="1215"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2989C3A2" w14:textId="77777777" w:rsidR="007C4863" w:rsidRPr="00041EC1" w:rsidRDefault="007C4863" w:rsidP="008F29AA">
            <w:pPr>
              <w:pStyle w:val="Tablehead"/>
              <w:rPr>
                <w:rFonts w:eastAsia="MS PGothic"/>
              </w:rPr>
            </w:pPr>
            <w:r w:rsidRPr="00041EC1">
              <w:rPr>
                <w:rFonts w:eastAsia="MS PGothic"/>
              </w:rPr>
              <w:t>G´</w:t>
            </w:r>
          </w:p>
        </w:tc>
        <w:tc>
          <w:tcPr>
            <w:tcW w:w="1289"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2522F0A6" w14:textId="77777777" w:rsidR="007C4863" w:rsidRPr="00041EC1" w:rsidRDefault="007C4863" w:rsidP="008F29AA">
            <w:pPr>
              <w:pStyle w:val="Tablehead"/>
              <w:rPr>
                <w:rFonts w:eastAsia="MS PGothic"/>
              </w:rPr>
            </w:pPr>
            <w:r w:rsidRPr="00041EC1">
              <w:rPr>
                <w:rFonts w:eastAsia="MS PGothic"/>
              </w:rPr>
              <w:t>B´</w:t>
            </w:r>
          </w:p>
        </w:tc>
        <w:tc>
          <w:tcPr>
            <w:tcW w:w="1337"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4876DF21" w14:textId="77777777" w:rsidR="007C4863" w:rsidRPr="00041EC1" w:rsidRDefault="007C4863" w:rsidP="008F29AA">
            <w:pPr>
              <w:pStyle w:val="Tablehead"/>
              <w:rPr>
                <w:rFonts w:eastAsia="MS PGothic"/>
              </w:rPr>
            </w:pPr>
            <w:r w:rsidRPr="00041EC1">
              <w:rPr>
                <w:rFonts w:eastAsia="MS PGothic"/>
              </w:rPr>
              <w:t>R´</w:t>
            </w:r>
          </w:p>
        </w:tc>
        <w:tc>
          <w:tcPr>
            <w:tcW w:w="1128"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135AD221" w14:textId="77777777" w:rsidR="007C4863" w:rsidRPr="00041EC1" w:rsidRDefault="007C4863" w:rsidP="008F29AA">
            <w:pPr>
              <w:pStyle w:val="Tablehead"/>
              <w:rPr>
                <w:rFonts w:eastAsia="MS PGothic"/>
              </w:rPr>
            </w:pPr>
            <w:r w:rsidRPr="00041EC1">
              <w:rPr>
                <w:rFonts w:eastAsia="MS PGothic"/>
              </w:rPr>
              <w:t>G´</w:t>
            </w:r>
          </w:p>
        </w:tc>
        <w:tc>
          <w:tcPr>
            <w:tcW w:w="1233" w:type="dxa"/>
            <w:tcBorders>
              <w:top w:val="single" w:sz="4" w:space="0" w:color="000000"/>
              <w:left w:val="single" w:sz="4" w:space="0" w:color="000000"/>
              <w:bottom w:val="single" w:sz="4" w:space="0" w:color="000000"/>
              <w:right w:val="single" w:sz="4" w:space="0" w:color="000000"/>
            </w:tcBorders>
            <w:tcMar>
              <w:top w:w="15" w:type="dxa"/>
              <w:left w:w="57" w:type="dxa"/>
              <w:bottom w:w="0" w:type="dxa"/>
              <w:right w:w="15" w:type="dxa"/>
            </w:tcMar>
            <w:vAlign w:val="center"/>
            <w:hideMark/>
          </w:tcPr>
          <w:p w14:paraId="1E3BE700" w14:textId="77777777" w:rsidR="007C4863" w:rsidRPr="00041EC1" w:rsidRDefault="007C4863" w:rsidP="008F29AA">
            <w:pPr>
              <w:pStyle w:val="Tablehead"/>
              <w:rPr>
                <w:rFonts w:eastAsia="MS PGothic"/>
              </w:rPr>
            </w:pPr>
            <w:r w:rsidRPr="00041EC1">
              <w:rPr>
                <w:rFonts w:eastAsia="MS PGothic"/>
              </w:rPr>
              <w:t>B´</w:t>
            </w:r>
          </w:p>
        </w:tc>
      </w:tr>
      <w:tr w:rsidR="007C4863" w:rsidRPr="00041EC1" w14:paraId="57E8DDB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77D6B7" w14:textId="77777777" w:rsidR="007C4863" w:rsidRPr="00041EC1" w:rsidRDefault="007C4863" w:rsidP="008F29AA">
            <w:pPr>
              <w:pStyle w:val="Tabletext"/>
              <w:rPr>
                <w:rFonts w:eastAsia="MS PGothic"/>
                <w:lang w:eastAsia="ja-JP"/>
              </w:rPr>
            </w:pPr>
            <w:r w:rsidRPr="00041EC1">
              <w:rPr>
                <w:rFonts w:eastAsia="MS PGothic"/>
                <w:lang w:eastAsia="ja-JP"/>
              </w:rPr>
              <w:t>30%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37526A3" w14:textId="77777777" w:rsidR="007C4863" w:rsidRPr="00041EC1" w:rsidRDefault="007C4863" w:rsidP="008F29AA">
            <w:pPr>
              <w:pStyle w:val="Tabletext"/>
              <w:jc w:val="center"/>
              <w:rPr>
                <w:rFonts w:eastAsia="MS PGothic"/>
                <w:lang w:eastAsia="ja-JP"/>
              </w:rPr>
            </w:pPr>
            <w:r w:rsidRPr="00041EC1">
              <w:rPr>
                <w:rFonts w:eastAsia="MS PGothic"/>
                <w:lang w:eastAsia="ja-JP"/>
              </w:rPr>
              <w:t>307</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058144E" w14:textId="77777777" w:rsidR="007C4863" w:rsidRPr="00041EC1" w:rsidRDefault="007C4863" w:rsidP="008F29AA">
            <w:pPr>
              <w:pStyle w:val="Tabletext"/>
              <w:jc w:val="center"/>
              <w:rPr>
                <w:rFonts w:eastAsia="MS PGothic"/>
                <w:lang w:eastAsia="ja-JP"/>
              </w:rPr>
            </w:pPr>
            <w:r w:rsidRPr="00041EC1">
              <w:rPr>
                <w:rFonts w:eastAsia="MS PGothic"/>
                <w:lang w:eastAsia="ja-JP"/>
              </w:rPr>
              <w:t>307</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0FCD0D" w14:textId="77777777" w:rsidR="007C4863" w:rsidRPr="00041EC1" w:rsidRDefault="007C4863" w:rsidP="008F29AA">
            <w:pPr>
              <w:pStyle w:val="Tabletext"/>
              <w:jc w:val="center"/>
              <w:rPr>
                <w:rFonts w:eastAsia="MS PGothic"/>
                <w:lang w:eastAsia="ja-JP"/>
              </w:rPr>
            </w:pPr>
            <w:r w:rsidRPr="00041EC1">
              <w:rPr>
                <w:rFonts w:eastAsia="MS PGothic"/>
                <w:lang w:eastAsia="ja-JP"/>
              </w:rPr>
              <w:t>307</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F3A47F5" w14:textId="77777777" w:rsidR="007C4863" w:rsidRPr="00041EC1" w:rsidRDefault="007C4863" w:rsidP="008F29AA">
            <w:pPr>
              <w:pStyle w:val="Tabletext"/>
              <w:jc w:val="center"/>
              <w:rPr>
                <w:rFonts w:eastAsia="MS PGothic"/>
                <w:lang w:eastAsia="ja-JP"/>
              </w:rPr>
            </w:pPr>
            <w:r w:rsidRPr="00041EC1">
              <w:rPr>
                <w:rFonts w:eastAsia="MS PGothic"/>
                <w:lang w:eastAsia="ja-JP"/>
              </w:rPr>
              <w:t>1 229</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E772D8" w14:textId="77777777" w:rsidR="007C4863" w:rsidRPr="00041EC1" w:rsidRDefault="007C4863" w:rsidP="008F29AA">
            <w:pPr>
              <w:pStyle w:val="Tabletext"/>
              <w:jc w:val="center"/>
              <w:rPr>
                <w:rFonts w:eastAsia="MS PGothic"/>
                <w:lang w:eastAsia="ja-JP"/>
              </w:rPr>
            </w:pPr>
            <w:r w:rsidRPr="00041EC1">
              <w:rPr>
                <w:rFonts w:eastAsia="MS PGothic"/>
                <w:lang w:eastAsia="ja-JP"/>
              </w:rPr>
              <w:t>1 229</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2DB796" w14:textId="77777777" w:rsidR="007C4863" w:rsidRPr="00041EC1" w:rsidRDefault="007C4863" w:rsidP="008F29AA">
            <w:pPr>
              <w:pStyle w:val="Tabletext"/>
              <w:jc w:val="center"/>
              <w:rPr>
                <w:rFonts w:eastAsia="MS PGothic"/>
                <w:lang w:eastAsia="ja-JP"/>
              </w:rPr>
            </w:pPr>
            <w:r w:rsidRPr="00041EC1">
              <w:rPr>
                <w:rFonts w:eastAsia="MS PGothic"/>
                <w:lang w:eastAsia="ja-JP"/>
              </w:rPr>
              <w:t>1 229</w:t>
            </w:r>
          </w:p>
        </w:tc>
      </w:tr>
      <w:tr w:rsidR="007C4863" w:rsidRPr="00041EC1" w14:paraId="4B9E3A1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B8EA8B9" w14:textId="77777777" w:rsidR="007C4863" w:rsidRPr="00041EC1" w:rsidRDefault="007C4863" w:rsidP="008F29AA">
            <w:pPr>
              <w:pStyle w:val="Tabletext"/>
              <w:rPr>
                <w:rFonts w:eastAsia="MS PGothic"/>
                <w:lang w:eastAsia="ja-JP"/>
              </w:rPr>
            </w:pPr>
            <w:r w:rsidRPr="00041EC1">
              <w:rPr>
                <w:rFonts w:eastAsia="MS PGothic"/>
                <w:lang w:eastAsia="ja-JP"/>
              </w:rPr>
              <w:t>40%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EB829E" w14:textId="77777777" w:rsidR="007C4863" w:rsidRPr="00041EC1" w:rsidRDefault="007C4863" w:rsidP="008F29AA">
            <w:pPr>
              <w:pStyle w:val="Tabletext"/>
              <w:jc w:val="center"/>
              <w:rPr>
                <w:rFonts w:eastAsia="MS PGothic"/>
                <w:lang w:eastAsia="ja-JP"/>
              </w:rPr>
            </w:pPr>
            <w:r w:rsidRPr="00041EC1">
              <w:rPr>
                <w:rFonts w:eastAsia="MS PGothic"/>
                <w:lang w:eastAsia="ja-JP"/>
              </w:rPr>
              <w:t>409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FED731" w14:textId="77777777" w:rsidR="007C4863" w:rsidRPr="00041EC1" w:rsidRDefault="007C4863" w:rsidP="008F29AA">
            <w:pPr>
              <w:pStyle w:val="Tabletext"/>
              <w:jc w:val="center"/>
              <w:rPr>
                <w:rFonts w:eastAsia="MS PGothic"/>
                <w:lang w:eastAsia="ja-JP"/>
              </w:rPr>
            </w:pPr>
            <w:r w:rsidRPr="00041EC1">
              <w:rPr>
                <w:rFonts w:eastAsia="MS PGothic"/>
                <w:lang w:eastAsia="ja-JP"/>
              </w:rPr>
              <w:t>409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924CF1" w14:textId="77777777" w:rsidR="007C4863" w:rsidRPr="00041EC1" w:rsidRDefault="007C4863" w:rsidP="008F29AA">
            <w:pPr>
              <w:pStyle w:val="Tabletext"/>
              <w:jc w:val="center"/>
              <w:rPr>
                <w:rFonts w:eastAsia="MS PGothic"/>
                <w:lang w:eastAsia="ja-JP"/>
              </w:rPr>
            </w:pPr>
            <w:r w:rsidRPr="00041EC1">
              <w:rPr>
                <w:rFonts w:eastAsia="MS PGothic"/>
                <w:lang w:eastAsia="ja-JP"/>
              </w:rPr>
              <w:t>409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9E80BD" w14:textId="77777777" w:rsidR="007C4863" w:rsidRPr="00041EC1" w:rsidRDefault="007C4863" w:rsidP="008F29AA">
            <w:pPr>
              <w:pStyle w:val="Tabletext"/>
              <w:jc w:val="center"/>
              <w:rPr>
                <w:rFonts w:eastAsia="MS PGothic"/>
                <w:lang w:eastAsia="ja-JP"/>
              </w:rPr>
            </w:pPr>
            <w:r w:rsidRPr="00041EC1">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BD7534" w14:textId="77777777" w:rsidR="007C4863" w:rsidRPr="00041EC1" w:rsidRDefault="007C4863" w:rsidP="008F29AA">
            <w:pPr>
              <w:pStyle w:val="Tabletext"/>
              <w:jc w:val="center"/>
              <w:rPr>
                <w:rFonts w:eastAsia="MS PGothic"/>
                <w:lang w:eastAsia="ja-JP"/>
              </w:rPr>
            </w:pPr>
            <w:r w:rsidRPr="00041EC1">
              <w:rPr>
                <w:rFonts w:eastAsia="MS PGothic"/>
                <w:lang w:eastAsia="ja-JP"/>
              </w:rPr>
              <w:t>1 638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461B9C" w14:textId="77777777" w:rsidR="007C4863" w:rsidRPr="00041EC1" w:rsidRDefault="007C4863" w:rsidP="008F29AA">
            <w:pPr>
              <w:pStyle w:val="Tabletext"/>
              <w:jc w:val="center"/>
              <w:rPr>
                <w:rFonts w:eastAsia="MS PGothic"/>
                <w:lang w:eastAsia="ja-JP"/>
              </w:rPr>
            </w:pPr>
            <w:r w:rsidRPr="00041EC1">
              <w:rPr>
                <w:rFonts w:eastAsia="MS PGothic"/>
                <w:lang w:eastAsia="ja-JP"/>
              </w:rPr>
              <w:t>1 638</w:t>
            </w:r>
          </w:p>
        </w:tc>
      </w:tr>
      <w:tr w:rsidR="007C4863" w:rsidRPr="00041EC1" w14:paraId="647EEB7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266489" w14:textId="77777777" w:rsidR="007C4863" w:rsidRPr="00041EC1" w:rsidRDefault="007C4863" w:rsidP="008F29AA">
            <w:pPr>
              <w:pStyle w:val="Tabletext"/>
              <w:rPr>
                <w:rFonts w:eastAsia="MS PGothic"/>
                <w:lang w:eastAsia="ja-JP"/>
              </w:rPr>
            </w:pPr>
            <w:r w:rsidRPr="00041EC1">
              <w:rPr>
                <w:rFonts w:eastAsia="MS PGothic"/>
                <w:lang w:eastAsia="ja-JP"/>
              </w:rPr>
              <w:t>50%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BEBA4C0" w14:textId="77777777" w:rsidR="007C4863" w:rsidRPr="00041EC1" w:rsidRDefault="007C4863" w:rsidP="008F29AA">
            <w:pPr>
              <w:pStyle w:val="Tabletext"/>
              <w:jc w:val="center"/>
              <w:rPr>
                <w:rFonts w:eastAsia="MS PGothic"/>
                <w:lang w:eastAsia="ja-JP"/>
              </w:rPr>
            </w:pPr>
            <w:r w:rsidRPr="00041EC1">
              <w:rPr>
                <w:rFonts w:eastAsia="MS PGothic"/>
                <w:lang w:eastAsia="ja-JP"/>
              </w:rPr>
              <w:t>512</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1C3072" w14:textId="77777777" w:rsidR="007C4863" w:rsidRPr="00041EC1" w:rsidRDefault="007C4863" w:rsidP="008F29AA">
            <w:pPr>
              <w:pStyle w:val="Tabletext"/>
              <w:jc w:val="center"/>
              <w:rPr>
                <w:rFonts w:eastAsia="MS PGothic"/>
                <w:lang w:eastAsia="ja-JP"/>
              </w:rPr>
            </w:pPr>
            <w:r w:rsidRPr="00041EC1">
              <w:rPr>
                <w:rFonts w:eastAsia="MS PGothic"/>
                <w:lang w:eastAsia="ja-JP"/>
              </w:rPr>
              <w:t>512</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67B3EF5" w14:textId="77777777" w:rsidR="007C4863" w:rsidRPr="00041EC1" w:rsidRDefault="007C4863" w:rsidP="008F29AA">
            <w:pPr>
              <w:pStyle w:val="Tabletext"/>
              <w:jc w:val="center"/>
              <w:rPr>
                <w:rFonts w:eastAsia="MS PGothic"/>
                <w:lang w:eastAsia="ja-JP"/>
              </w:rPr>
            </w:pPr>
            <w:r w:rsidRPr="00041EC1">
              <w:rPr>
                <w:rFonts w:eastAsia="MS PGothic"/>
                <w:lang w:eastAsia="ja-JP"/>
              </w:rPr>
              <w:t>512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12B2A06" w14:textId="77777777" w:rsidR="007C4863" w:rsidRPr="00041EC1" w:rsidRDefault="007C4863" w:rsidP="008F29AA">
            <w:pPr>
              <w:pStyle w:val="Tabletext"/>
              <w:jc w:val="center"/>
              <w:rPr>
                <w:rFonts w:eastAsia="MS PGothic"/>
                <w:lang w:eastAsia="ja-JP"/>
              </w:rPr>
            </w:pPr>
            <w:r w:rsidRPr="00041EC1">
              <w:rPr>
                <w:rFonts w:eastAsia="MS PGothic"/>
                <w:lang w:eastAsia="ja-JP"/>
              </w:rPr>
              <w:t>2 048</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F80D1C" w14:textId="77777777" w:rsidR="007C4863" w:rsidRPr="00041EC1" w:rsidRDefault="007C4863" w:rsidP="008F29AA">
            <w:pPr>
              <w:pStyle w:val="Tabletext"/>
              <w:jc w:val="center"/>
              <w:rPr>
                <w:rFonts w:eastAsia="MS PGothic"/>
                <w:lang w:eastAsia="ja-JP"/>
              </w:rPr>
            </w:pPr>
            <w:r w:rsidRPr="00041EC1">
              <w:rPr>
                <w:rFonts w:eastAsia="MS PGothic"/>
                <w:lang w:eastAsia="ja-JP"/>
              </w:rPr>
              <w:t>2 048</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1BB86D" w14:textId="77777777" w:rsidR="007C4863" w:rsidRPr="00041EC1" w:rsidRDefault="007C4863" w:rsidP="008F29AA">
            <w:pPr>
              <w:pStyle w:val="Tabletext"/>
              <w:jc w:val="center"/>
              <w:rPr>
                <w:rFonts w:eastAsia="MS PGothic"/>
                <w:lang w:eastAsia="ja-JP"/>
              </w:rPr>
            </w:pPr>
            <w:r w:rsidRPr="00041EC1">
              <w:rPr>
                <w:rFonts w:eastAsia="MS PGothic"/>
                <w:lang w:eastAsia="ja-JP"/>
              </w:rPr>
              <w:t>2 048</w:t>
            </w:r>
          </w:p>
        </w:tc>
      </w:tr>
      <w:tr w:rsidR="007C4863" w:rsidRPr="00041EC1" w14:paraId="76CA1F58"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41CF598" w14:textId="77777777" w:rsidR="007C4863" w:rsidRPr="00041EC1" w:rsidRDefault="007C4863" w:rsidP="008F29AA">
            <w:pPr>
              <w:pStyle w:val="Tabletext"/>
              <w:rPr>
                <w:rFonts w:eastAsia="MS PGothic"/>
                <w:lang w:eastAsia="ja-JP"/>
              </w:rPr>
            </w:pPr>
            <w:r w:rsidRPr="00041EC1">
              <w:rPr>
                <w:rFonts w:eastAsia="MS PGothic"/>
                <w:lang w:eastAsia="ja-JP"/>
              </w:rPr>
              <w:t>60%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06CA99" w14:textId="77777777" w:rsidR="007C4863" w:rsidRPr="00041EC1" w:rsidRDefault="007C4863" w:rsidP="008F29AA">
            <w:pPr>
              <w:pStyle w:val="Tabletext"/>
              <w:jc w:val="center"/>
              <w:rPr>
                <w:rFonts w:eastAsia="MS PGothic"/>
                <w:lang w:eastAsia="ja-JP"/>
              </w:rPr>
            </w:pPr>
            <w:r w:rsidRPr="00041EC1">
              <w:rPr>
                <w:rFonts w:eastAsia="MS PGothic"/>
                <w:lang w:eastAsia="ja-JP"/>
              </w:rPr>
              <w:t>614</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D970528" w14:textId="77777777" w:rsidR="007C4863" w:rsidRPr="00041EC1" w:rsidRDefault="007C4863" w:rsidP="008F29AA">
            <w:pPr>
              <w:pStyle w:val="Tabletext"/>
              <w:jc w:val="center"/>
              <w:rPr>
                <w:rFonts w:eastAsia="MS PGothic"/>
                <w:lang w:eastAsia="ja-JP"/>
              </w:rPr>
            </w:pPr>
            <w:r w:rsidRPr="00041EC1">
              <w:rPr>
                <w:rFonts w:eastAsia="MS PGothic"/>
                <w:lang w:eastAsia="ja-JP"/>
              </w:rPr>
              <w:t>614</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5ADA480" w14:textId="77777777" w:rsidR="007C4863" w:rsidRPr="00041EC1" w:rsidRDefault="007C4863" w:rsidP="008F29AA">
            <w:pPr>
              <w:pStyle w:val="Tabletext"/>
              <w:jc w:val="center"/>
              <w:rPr>
                <w:rFonts w:eastAsia="MS PGothic"/>
                <w:lang w:eastAsia="ja-JP"/>
              </w:rPr>
            </w:pPr>
            <w:r w:rsidRPr="00041EC1">
              <w:rPr>
                <w:rFonts w:eastAsia="MS PGothic"/>
                <w:lang w:eastAsia="ja-JP"/>
              </w:rPr>
              <w:t>614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8C9B97" w14:textId="77777777" w:rsidR="007C4863" w:rsidRPr="00041EC1" w:rsidRDefault="007C4863" w:rsidP="008F29AA">
            <w:pPr>
              <w:pStyle w:val="Tabletext"/>
              <w:jc w:val="center"/>
              <w:rPr>
                <w:rFonts w:eastAsia="MS PGothic"/>
                <w:lang w:eastAsia="ja-JP"/>
              </w:rPr>
            </w:pPr>
            <w:r w:rsidRPr="00041EC1">
              <w:rPr>
                <w:rFonts w:eastAsia="MS PGothic"/>
                <w:lang w:eastAsia="ja-JP"/>
              </w:rPr>
              <w:t>2 457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39C891" w14:textId="77777777" w:rsidR="007C4863" w:rsidRPr="00041EC1" w:rsidRDefault="007C4863" w:rsidP="008F29AA">
            <w:pPr>
              <w:pStyle w:val="Tabletext"/>
              <w:jc w:val="center"/>
              <w:rPr>
                <w:rFonts w:eastAsia="MS PGothic"/>
                <w:lang w:eastAsia="ja-JP"/>
              </w:rPr>
            </w:pPr>
            <w:r w:rsidRPr="00041EC1">
              <w:rPr>
                <w:rFonts w:eastAsia="MS PGothic"/>
                <w:lang w:eastAsia="ja-JP"/>
              </w:rPr>
              <w:t>2 457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5D06547" w14:textId="77777777" w:rsidR="007C4863" w:rsidRPr="00041EC1" w:rsidRDefault="007C4863" w:rsidP="008F29AA">
            <w:pPr>
              <w:pStyle w:val="Tabletext"/>
              <w:jc w:val="center"/>
              <w:rPr>
                <w:rFonts w:eastAsia="MS PGothic"/>
                <w:lang w:eastAsia="ja-JP"/>
              </w:rPr>
            </w:pPr>
            <w:r w:rsidRPr="00041EC1">
              <w:rPr>
                <w:rFonts w:eastAsia="MS PGothic"/>
                <w:lang w:eastAsia="ja-JP"/>
              </w:rPr>
              <w:t>2 457</w:t>
            </w:r>
          </w:p>
        </w:tc>
      </w:tr>
      <w:tr w:rsidR="007C4863" w:rsidRPr="00041EC1" w14:paraId="66B1D50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32168E8" w14:textId="77777777" w:rsidR="007C4863" w:rsidRPr="00041EC1" w:rsidRDefault="007C4863" w:rsidP="008F29AA">
            <w:pPr>
              <w:pStyle w:val="Tabletext"/>
              <w:rPr>
                <w:rFonts w:eastAsia="MS PGothic"/>
                <w:lang w:eastAsia="ja-JP"/>
              </w:rPr>
            </w:pPr>
            <w:r w:rsidRPr="00041EC1">
              <w:rPr>
                <w:rFonts w:eastAsia="MS PGothic"/>
                <w:lang w:eastAsia="ja-JP"/>
              </w:rPr>
              <w:t>70%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3C26285" w14:textId="77777777" w:rsidR="007C4863" w:rsidRPr="00041EC1" w:rsidRDefault="007C4863" w:rsidP="008F29AA">
            <w:pPr>
              <w:pStyle w:val="Tabletext"/>
              <w:jc w:val="center"/>
              <w:rPr>
                <w:rFonts w:eastAsia="MS PGothic"/>
                <w:lang w:eastAsia="ja-JP"/>
              </w:rPr>
            </w:pPr>
            <w:r w:rsidRPr="00041EC1">
              <w:rPr>
                <w:rFonts w:eastAsia="MS PGothic"/>
                <w:lang w:eastAsia="ja-JP"/>
              </w:rPr>
              <w:t>716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34A8B25" w14:textId="77777777" w:rsidR="007C4863" w:rsidRPr="00041EC1" w:rsidRDefault="007C4863" w:rsidP="008F29AA">
            <w:pPr>
              <w:pStyle w:val="Tabletext"/>
              <w:jc w:val="center"/>
              <w:rPr>
                <w:rFonts w:eastAsia="MS PGothic"/>
                <w:lang w:eastAsia="ja-JP"/>
              </w:rPr>
            </w:pPr>
            <w:r w:rsidRPr="00041EC1">
              <w:rPr>
                <w:rFonts w:eastAsia="MS PGothic"/>
                <w:lang w:eastAsia="ja-JP"/>
              </w:rPr>
              <w:t>716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DC8C39C" w14:textId="77777777" w:rsidR="007C4863" w:rsidRPr="00041EC1" w:rsidRDefault="007C4863" w:rsidP="008F29AA">
            <w:pPr>
              <w:pStyle w:val="Tabletext"/>
              <w:jc w:val="center"/>
              <w:rPr>
                <w:rFonts w:eastAsia="MS PGothic"/>
                <w:lang w:eastAsia="ja-JP"/>
              </w:rPr>
            </w:pPr>
            <w:r w:rsidRPr="00041EC1">
              <w:rPr>
                <w:rFonts w:eastAsia="MS PGothic"/>
                <w:lang w:eastAsia="ja-JP"/>
              </w:rPr>
              <w:t>716</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052837" w14:textId="77777777" w:rsidR="007C4863" w:rsidRPr="00041EC1" w:rsidRDefault="007C4863" w:rsidP="008F29AA">
            <w:pPr>
              <w:pStyle w:val="Tabletext"/>
              <w:jc w:val="center"/>
              <w:rPr>
                <w:rFonts w:eastAsia="MS PGothic"/>
                <w:lang w:eastAsia="ja-JP"/>
              </w:rPr>
            </w:pPr>
            <w:r w:rsidRPr="00041EC1">
              <w:rPr>
                <w:rFonts w:eastAsia="MS PGothic"/>
                <w:lang w:eastAsia="ja-JP"/>
              </w:rPr>
              <w:t>2 867</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2E4B014" w14:textId="77777777" w:rsidR="007C4863" w:rsidRPr="00041EC1" w:rsidRDefault="007C4863" w:rsidP="008F29AA">
            <w:pPr>
              <w:pStyle w:val="Tabletext"/>
              <w:jc w:val="center"/>
              <w:rPr>
                <w:rFonts w:eastAsia="MS PGothic"/>
                <w:lang w:eastAsia="ja-JP"/>
              </w:rPr>
            </w:pPr>
            <w:r w:rsidRPr="00041EC1">
              <w:rPr>
                <w:rFonts w:eastAsia="MS PGothic"/>
                <w:lang w:eastAsia="ja-JP"/>
              </w:rPr>
              <w:t>2 867</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A43D0E7" w14:textId="77777777" w:rsidR="007C4863" w:rsidRPr="00041EC1" w:rsidRDefault="007C4863" w:rsidP="008F29AA">
            <w:pPr>
              <w:pStyle w:val="Tabletext"/>
              <w:jc w:val="center"/>
              <w:rPr>
                <w:rFonts w:eastAsia="MS PGothic"/>
                <w:lang w:eastAsia="ja-JP"/>
              </w:rPr>
            </w:pPr>
            <w:r w:rsidRPr="00041EC1">
              <w:rPr>
                <w:rFonts w:eastAsia="MS PGothic"/>
                <w:lang w:eastAsia="ja-JP"/>
              </w:rPr>
              <w:t>2 867</w:t>
            </w:r>
          </w:p>
        </w:tc>
      </w:tr>
      <w:tr w:rsidR="007C4863" w:rsidRPr="00041EC1" w14:paraId="7D53A06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F4666B4" w14:textId="77777777" w:rsidR="007C4863" w:rsidRPr="00041EC1" w:rsidRDefault="007C4863" w:rsidP="008F29AA">
            <w:pPr>
              <w:pStyle w:val="Tabletext"/>
              <w:rPr>
                <w:rFonts w:eastAsia="MS PGothic"/>
                <w:lang w:eastAsia="ja-JP"/>
              </w:rPr>
            </w:pPr>
            <w:r w:rsidRPr="00041EC1">
              <w:rPr>
                <w:rFonts w:eastAsia="MS PGothic"/>
                <w:lang w:eastAsia="ja-JP"/>
              </w:rPr>
              <w:t>80%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ADED637" w14:textId="77777777" w:rsidR="007C4863" w:rsidRPr="00041EC1" w:rsidRDefault="007C4863" w:rsidP="008F29AA">
            <w:pPr>
              <w:pStyle w:val="Tabletext"/>
              <w:jc w:val="center"/>
              <w:rPr>
                <w:rFonts w:eastAsia="MS PGothic"/>
                <w:lang w:eastAsia="ja-JP"/>
              </w:rPr>
            </w:pPr>
            <w:r w:rsidRPr="00041EC1">
              <w:rPr>
                <w:rFonts w:eastAsia="MS PGothic"/>
                <w:lang w:eastAsia="ja-JP"/>
              </w:rPr>
              <w:t>818</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1CCD91E" w14:textId="77777777" w:rsidR="007C4863" w:rsidRPr="00041EC1" w:rsidRDefault="007C4863" w:rsidP="008F29AA">
            <w:pPr>
              <w:pStyle w:val="Tabletext"/>
              <w:jc w:val="center"/>
              <w:rPr>
                <w:rFonts w:eastAsia="MS PGothic"/>
                <w:lang w:eastAsia="ja-JP"/>
              </w:rPr>
            </w:pPr>
            <w:r w:rsidRPr="00041EC1">
              <w:rPr>
                <w:rFonts w:eastAsia="MS PGothic"/>
                <w:lang w:eastAsia="ja-JP"/>
              </w:rPr>
              <w:t>818</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AB22546" w14:textId="77777777" w:rsidR="007C4863" w:rsidRPr="00041EC1" w:rsidRDefault="007C4863" w:rsidP="008F29AA">
            <w:pPr>
              <w:pStyle w:val="Tabletext"/>
              <w:jc w:val="center"/>
              <w:rPr>
                <w:rFonts w:eastAsia="MS PGothic"/>
                <w:lang w:eastAsia="ja-JP"/>
              </w:rPr>
            </w:pPr>
            <w:r w:rsidRPr="00041EC1">
              <w:rPr>
                <w:rFonts w:eastAsia="MS PGothic"/>
                <w:lang w:eastAsia="ja-JP"/>
              </w:rPr>
              <w:t>818</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F4CABF2" w14:textId="77777777" w:rsidR="007C4863" w:rsidRPr="00041EC1" w:rsidRDefault="007C4863" w:rsidP="008F29AA">
            <w:pPr>
              <w:pStyle w:val="Tabletext"/>
              <w:jc w:val="center"/>
              <w:rPr>
                <w:rFonts w:eastAsia="MS PGothic"/>
                <w:lang w:eastAsia="ja-JP"/>
              </w:rPr>
            </w:pPr>
            <w:r w:rsidRPr="00041EC1">
              <w:rPr>
                <w:rFonts w:eastAsia="MS PGothic"/>
                <w:lang w:eastAsia="ja-JP"/>
              </w:rPr>
              <w:t>3 276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B6D419F" w14:textId="77777777" w:rsidR="007C4863" w:rsidRPr="00041EC1" w:rsidRDefault="007C4863" w:rsidP="008F29AA">
            <w:pPr>
              <w:pStyle w:val="Tabletext"/>
              <w:jc w:val="center"/>
              <w:rPr>
                <w:rFonts w:eastAsia="MS PGothic"/>
                <w:lang w:eastAsia="ja-JP"/>
              </w:rPr>
            </w:pPr>
            <w:r w:rsidRPr="00041EC1">
              <w:rPr>
                <w:rFonts w:eastAsia="MS PGothic"/>
                <w:lang w:eastAsia="ja-JP"/>
              </w:rPr>
              <w:t>3 276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97B6161" w14:textId="77777777" w:rsidR="007C4863" w:rsidRPr="00041EC1" w:rsidRDefault="007C4863" w:rsidP="008F29AA">
            <w:pPr>
              <w:pStyle w:val="Tabletext"/>
              <w:jc w:val="center"/>
              <w:rPr>
                <w:rFonts w:eastAsia="MS PGothic"/>
                <w:lang w:eastAsia="ja-JP"/>
              </w:rPr>
            </w:pPr>
            <w:r w:rsidRPr="00041EC1">
              <w:rPr>
                <w:rFonts w:eastAsia="MS PGothic"/>
                <w:lang w:eastAsia="ja-JP"/>
              </w:rPr>
              <w:t>3 276</w:t>
            </w:r>
          </w:p>
        </w:tc>
      </w:tr>
      <w:tr w:rsidR="007C4863" w:rsidRPr="00041EC1" w14:paraId="394468A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C3C706C" w14:textId="77777777" w:rsidR="007C4863" w:rsidRPr="00041EC1" w:rsidRDefault="007C4863" w:rsidP="008F29AA">
            <w:pPr>
              <w:pStyle w:val="Tabletext"/>
              <w:rPr>
                <w:rFonts w:eastAsia="MS PGothic"/>
                <w:lang w:eastAsia="ja-JP"/>
              </w:rPr>
            </w:pPr>
            <w:r w:rsidRPr="00041EC1">
              <w:rPr>
                <w:rFonts w:eastAsia="MS PGothic"/>
                <w:lang w:eastAsia="ja-JP"/>
              </w:rPr>
              <w:t>90%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5B1A84B" w14:textId="77777777" w:rsidR="007C4863" w:rsidRPr="00041EC1" w:rsidRDefault="007C4863" w:rsidP="008F29AA">
            <w:pPr>
              <w:pStyle w:val="Tabletext"/>
              <w:jc w:val="center"/>
              <w:rPr>
                <w:rFonts w:eastAsia="MS PGothic"/>
                <w:lang w:eastAsia="ja-JP"/>
              </w:rPr>
            </w:pPr>
            <w:r w:rsidRPr="00041EC1">
              <w:rPr>
                <w:rFonts w:eastAsia="MS PGothic"/>
                <w:lang w:eastAsia="ja-JP"/>
              </w:rPr>
              <w:t>921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91FC8C" w14:textId="77777777" w:rsidR="007C4863" w:rsidRPr="00041EC1" w:rsidRDefault="007C4863" w:rsidP="008F29AA">
            <w:pPr>
              <w:pStyle w:val="Tabletext"/>
              <w:jc w:val="center"/>
              <w:rPr>
                <w:rFonts w:eastAsia="MS PGothic"/>
                <w:lang w:eastAsia="ja-JP"/>
              </w:rPr>
            </w:pPr>
            <w:r w:rsidRPr="00041EC1">
              <w:rPr>
                <w:rFonts w:eastAsia="MS PGothic"/>
                <w:lang w:eastAsia="ja-JP"/>
              </w:rPr>
              <w:t>921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A923C48" w14:textId="77777777" w:rsidR="007C4863" w:rsidRPr="00041EC1" w:rsidRDefault="007C4863" w:rsidP="008F29AA">
            <w:pPr>
              <w:pStyle w:val="Tabletext"/>
              <w:jc w:val="center"/>
              <w:rPr>
                <w:rFonts w:eastAsia="MS PGothic"/>
                <w:lang w:eastAsia="ja-JP"/>
              </w:rPr>
            </w:pPr>
            <w:r w:rsidRPr="00041EC1">
              <w:rPr>
                <w:rFonts w:eastAsia="MS PGothic"/>
                <w:lang w:eastAsia="ja-JP"/>
              </w:rPr>
              <w:t>921</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71F838D" w14:textId="77777777" w:rsidR="007C4863" w:rsidRPr="00041EC1" w:rsidRDefault="007C4863" w:rsidP="008F29AA">
            <w:pPr>
              <w:pStyle w:val="Tabletext"/>
              <w:jc w:val="center"/>
              <w:rPr>
                <w:rFonts w:eastAsia="MS PGothic"/>
                <w:lang w:eastAsia="ja-JP"/>
              </w:rPr>
            </w:pPr>
            <w:r w:rsidRPr="00041EC1">
              <w:rPr>
                <w:rFonts w:eastAsia="MS PGothic"/>
                <w:lang w:eastAsia="ja-JP"/>
              </w:rPr>
              <w:t>3 686</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F06998D" w14:textId="77777777" w:rsidR="007C4863" w:rsidRPr="00041EC1" w:rsidRDefault="007C4863" w:rsidP="008F29AA">
            <w:pPr>
              <w:pStyle w:val="Tabletext"/>
              <w:jc w:val="center"/>
              <w:rPr>
                <w:rFonts w:eastAsia="MS PGothic"/>
                <w:lang w:eastAsia="ja-JP"/>
              </w:rPr>
            </w:pPr>
            <w:r w:rsidRPr="00041EC1">
              <w:rPr>
                <w:rFonts w:eastAsia="MS PGothic"/>
                <w:lang w:eastAsia="ja-JP"/>
              </w:rPr>
              <w:t>3 686</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B3DB48D" w14:textId="77777777" w:rsidR="007C4863" w:rsidRPr="00041EC1" w:rsidRDefault="007C4863" w:rsidP="008F29AA">
            <w:pPr>
              <w:pStyle w:val="Tabletext"/>
              <w:jc w:val="center"/>
              <w:rPr>
                <w:rFonts w:eastAsia="MS PGothic"/>
                <w:lang w:eastAsia="ja-JP"/>
              </w:rPr>
            </w:pPr>
            <w:r w:rsidRPr="00041EC1">
              <w:rPr>
                <w:rFonts w:eastAsia="MS PGothic"/>
                <w:lang w:eastAsia="ja-JP"/>
              </w:rPr>
              <w:t>3 686</w:t>
            </w:r>
          </w:p>
        </w:tc>
      </w:tr>
      <w:tr w:rsidR="007C4863" w:rsidRPr="00041EC1" w14:paraId="18586047"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6FAA02" w14:textId="77777777" w:rsidR="007C4863" w:rsidRPr="00041EC1" w:rsidRDefault="007C4863" w:rsidP="008F29AA">
            <w:pPr>
              <w:pStyle w:val="Tabletext"/>
              <w:rPr>
                <w:rFonts w:eastAsia="MS PGothic"/>
                <w:lang w:eastAsia="ja-JP"/>
              </w:rPr>
            </w:pPr>
            <w:r w:rsidRPr="00041EC1">
              <w:rPr>
                <w:rFonts w:eastAsia="MS PGothic"/>
                <w:lang w:eastAsia="ja-JP"/>
              </w:rPr>
              <w:t>100% Step</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D9D250" w14:textId="77777777" w:rsidR="007C4863" w:rsidRPr="00041EC1" w:rsidRDefault="007C4863" w:rsidP="008F29AA">
            <w:pPr>
              <w:pStyle w:val="Tabletext"/>
              <w:jc w:val="center"/>
              <w:rPr>
                <w:rFonts w:eastAsia="MS PGothic"/>
                <w:lang w:eastAsia="ja-JP"/>
              </w:rPr>
            </w:pPr>
            <w:r w:rsidRPr="00041EC1">
              <w:rPr>
                <w:rFonts w:eastAsia="MS PGothic"/>
                <w:lang w:eastAsia="ja-JP"/>
              </w:rPr>
              <w:t>1 023</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661AC3" w14:textId="77777777" w:rsidR="007C4863" w:rsidRPr="00041EC1" w:rsidRDefault="007C4863" w:rsidP="008F29AA">
            <w:pPr>
              <w:pStyle w:val="Tabletext"/>
              <w:jc w:val="center"/>
              <w:rPr>
                <w:rFonts w:eastAsia="MS PGothic"/>
                <w:lang w:eastAsia="ja-JP"/>
              </w:rPr>
            </w:pPr>
            <w:r w:rsidRPr="00041EC1">
              <w:rPr>
                <w:rFonts w:eastAsia="MS PGothic"/>
                <w:lang w:eastAsia="ja-JP"/>
              </w:rPr>
              <w:t>1 023</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11D5A32" w14:textId="77777777" w:rsidR="007C4863" w:rsidRPr="00041EC1" w:rsidRDefault="007C4863" w:rsidP="008F29AA">
            <w:pPr>
              <w:pStyle w:val="Tabletext"/>
              <w:jc w:val="center"/>
              <w:rPr>
                <w:rFonts w:eastAsia="MS PGothic"/>
                <w:lang w:eastAsia="ja-JP"/>
              </w:rPr>
            </w:pPr>
            <w:r w:rsidRPr="00041EC1">
              <w:rPr>
                <w:rFonts w:eastAsia="MS PGothic"/>
                <w:lang w:eastAsia="ja-JP"/>
              </w:rPr>
              <w:t>1 023</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E1A0235" w14:textId="77777777" w:rsidR="007C4863" w:rsidRPr="00041EC1" w:rsidRDefault="007C4863" w:rsidP="008F29AA">
            <w:pPr>
              <w:pStyle w:val="Tabletext"/>
              <w:jc w:val="center"/>
              <w:rPr>
                <w:rFonts w:eastAsia="MS PGothic"/>
                <w:lang w:eastAsia="ja-JP"/>
              </w:rPr>
            </w:pPr>
            <w:r w:rsidRPr="00041EC1">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6D3A77C" w14:textId="77777777" w:rsidR="007C4863" w:rsidRPr="00041EC1" w:rsidRDefault="007C4863" w:rsidP="008F29AA">
            <w:pPr>
              <w:pStyle w:val="Tabletext"/>
              <w:jc w:val="center"/>
              <w:rPr>
                <w:rFonts w:eastAsia="MS PGothic"/>
                <w:lang w:eastAsia="ja-JP"/>
              </w:rPr>
            </w:pPr>
            <w:r w:rsidRPr="00041EC1">
              <w:rPr>
                <w:rFonts w:eastAsia="MS PGothic"/>
                <w:lang w:eastAsia="ja-JP"/>
              </w:rPr>
              <w:t>4 095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0CD202E" w14:textId="77777777" w:rsidR="007C4863" w:rsidRPr="00041EC1" w:rsidRDefault="007C4863" w:rsidP="008F29AA">
            <w:pPr>
              <w:pStyle w:val="Tabletext"/>
              <w:jc w:val="center"/>
              <w:rPr>
                <w:rFonts w:eastAsia="MS PGothic"/>
                <w:lang w:eastAsia="ja-JP"/>
              </w:rPr>
            </w:pPr>
            <w:r w:rsidRPr="00041EC1">
              <w:rPr>
                <w:rFonts w:eastAsia="MS PGothic"/>
                <w:lang w:eastAsia="ja-JP"/>
              </w:rPr>
              <w:t>4 095</w:t>
            </w:r>
          </w:p>
        </w:tc>
      </w:tr>
      <w:tr w:rsidR="007C4863" w:rsidRPr="00041EC1" w14:paraId="2FD77105"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7235EC" w14:textId="77777777" w:rsidR="007C4863" w:rsidRPr="00041EC1" w:rsidRDefault="007C4863" w:rsidP="008F29AA">
            <w:pPr>
              <w:pStyle w:val="Tabletext"/>
              <w:rPr>
                <w:rFonts w:eastAsia="MS PGothic"/>
                <w:szCs w:val="22"/>
                <w:lang w:eastAsia="ja-JP"/>
              </w:rPr>
            </w:pPr>
            <w:r w:rsidRPr="00041EC1">
              <w:rPr>
                <w:rFonts w:eastAsia="MS PGothic"/>
                <w:szCs w:val="22"/>
                <w:lang w:eastAsia="ja-JP"/>
              </w:rPr>
              <w:t>Ramp</w:t>
            </w:r>
          </w:p>
        </w:tc>
        <w:tc>
          <w:tcPr>
            <w:tcW w:w="7417" w:type="dxa"/>
            <w:gridSpan w:val="6"/>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58B6610" w14:textId="77777777" w:rsidR="007C4863" w:rsidRPr="00041EC1" w:rsidRDefault="007C4863" w:rsidP="008F29AA">
            <w:pPr>
              <w:pStyle w:val="Tabletext"/>
              <w:jc w:val="center"/>
              <w:rPr>
                <w:rFonts w:eastAsia="MS PGothic"/>
                <w:szCs w:val="22"/>
                <w:lang w:eastAsia="ja-JP"/>
              </w:rPr>
            </w:pPr>
            <w:r w:rsidRPr="00041EC1">
              <w:rPr>
                <w:rFonts w:eastAsia="MS PGothic"/>
                <w:szCs w:val="22"/>
                <w:lang w:eastAsia="ja-JP"/>
              </w:rPr>
              <w:t>See Fig</w:t>
            </w:r>
            <w:r>
              <w:rPr>
                <w:rFonts w:eastAsia="MS PGothic"/>
                <w:szCs w:val="22"/>
                <w:lang w:eastAsia="ja-JP"/>
              </w:rPr>
              <w:t>.</w:t>
            </w:r>
            <w:r w:rsidRPr="00041EC1">
              <w:rPr>
                <w:rFonts w:eastAsia="MS PGothic"/>
                <w:szCs w:val="22"/>
                <w:lang w:eastAsia="ja-JP"/>
              </w:rPr>
              <w:t xml:space="preserve"> 6 and Table 6</w:t>
            </w:r>
          </w:p>
        </w:tc>
      </w:tr>
      <w:tr w:rsidR="007C4863" w:rsidRPr="00041EC1" w14:paraId="19B475F0"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717944C" w14:textId="77777777" w:rsidR="007C4863" w:rsidRPr="00041EC1" w:rsidRDefault="007C4863" w:rsidP="008F29AA">
            <w:pPr>
              <w:pStyle w:val="Tabletext"/>
              <w:rPr>
                <w:rFonts w:eastAsia="MS PGothic"/>
                <w:lang w:eastAsia="ja-JP"/>
              </w:rPr>
            </w:pPr>
            <w:r w:rsidRPr="00041EC1">
              <w:rPr>
                <w:rFonts w:eastAsia="MS PGothic"/>
                <w:lang w:eastAsia="ja-JP"/>
              </w:rPr>
              <w:t xml:space="preserve">58% BT.709 Yellow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A10C63" w14:textId="77777777" w:rsidR="007C4863" w:rsidRPr="00041EC1" w:rsidRDefault="007C4863" w:rsidP="008F29AA">
            <w:pPr>
              <w:pStyle w:val="Tabletext"/>
              <w:jc w:val="center"/>
              <w:rPr>
                <w:rFonts w:eastAsia="MS PGothic"/>
                <w:lang w:eastAsia="ja-JP"/>
              </w:rPr>
            </w:pPr>
            <w:r w:rsidRPr="00041EC1">
              <w:rPr>
                <w:rFonts w:eastAsia="MS PGothic"/>
                <w:lang w:eastAsia="ja-JP"/>
              </w:rPr>
              <w:t>589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6517A4" w14:textId="77777777" w:rsidR="007C4863" w:rsidRPr="00041EC1" w:rsidRDefault="007C4863" w:rsidP="008F29AA">
            <w:pPr>
              <w:pStyle w:val="Tabletext"/>
              <w:jc w:val="center"/>
              <w:rPr>
                <w:rFonts w:eastAsia="MS PGothic"/>
                <w:lang w:eastAsia="ja-JP"/>
              </w:rPr>
            </w:pPr>
            <w:r w:rsidRPr="00041EC1">
              <w:rPr>
                <w:rFonts w:eastAsia="MS PGothic"/>
                <w:lang w:eastAsia="ja-JP"/>
              </w:rPr>
              <w:t>593</w:t>
            </w:r>
            <w:r w:rsidRPr="00041EC1" w:rsidDel="00CD1098">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848DB13" w14:textId="77777777" w:rsidR="007C4863" w:rsidRPr="00041EC1" w:rsidRDefault="007C4863" w:rsidP="008F29AA">
            <w:pPr>
              <w:pStyle w:val="Tabletext"/>
              <w:jc w:val="center"/>
              <w:rPr>
                <w:rFonts w:eastAsia="MS PGothic"/>
                <w:lang w:eastAsia="ja-JP"/>
              </w:rPr>
            </w:pPr>
            <w:r w:rsidRPr="00041EC1">
              <w:rPr>
                <w:rFonts w:eastAsia="MS PGothic"/>
                <w:lang w:eastAsia="ja-JP"/>
              </w:rPr>
              <w:t>370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E094257" w14:textId="77777777" w:rsidR="007C4863" w:rsidRPr="00041EC1" w:rsidRDefault="007C4863" w:rsidP="008F29AA">
            <w:pPr>
              <w:pStyle w:val="Tabletext"/>
              <w:jc w:val="center"/>
              <w:rPr>
                <w:rFonts w:eastAsia="MS PGothic"/>
                <w:lang w:eastAsia="ja-JP"/>
              </w:rPr>
            </w:pPr>
            <w:r w:rsidRPr="00041EC1">
              <w:rPr>
                <w:rFonts w:eastAsia="MS PGothic"/>
                <w:lang w:eastAsia="ja-JP"/>
              </w:rPr>
              <w:t>2 359</w:t>
            </w:r>
            <w:r w:rsidRPr="00041EC1" w:rsidDel="00CD1098">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442E6AA" w14:textId="77777777" w:rsidR="007C4863" w:rsidRPr="00041EC1" w:rsidRDefault="007C4863" w:rsidP="008F29AA">
            <w:pPr>
              <w:pStyle w:val="Tabletext"/>
              <w:jc w:val="center"/>
              <w:rPr>
                <w:rFonts w:eastAsia="MS PGothic"/>
                <w:lang w:eastAsia="ja-JP"/>
              </w:rPr>
            </w:pPr>
            <w:r w:rsidRPr="00041EC1">
              <w:rPr>
                <w:rFonts w:eastAsia="MS PGothic"/>
                <w:lang w:eastAsia="ja-JP"/>
              </w:rPr>
              <w:t>2 373</w:t>
            </w:r>
            <w:r w:rsidRPr="00041EC1" w:rsidDel="00CD1098">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97C02E" w14:textId="77777777" w:rsidR="007C4863" w:rsidRPr="00041EC1" w:rsidRDefault="007C4863" w:rsidP="008F29AA">
            <w:pPr>
              <w:pStyle w:val="Tabletext"/>
              <w:jc w:val="center"/>
              <w:rPr>
                <w:rFonts w:eastAsia="MS PGothic"/>
                <w:lang w:eastAsia="ja-JP"/>
              </w:rPr>
            </w:pPr>
            <w:r w:rsidRPr="00041EC1">
              <w:rPr>
                <w:rFonts w:eastAsia="MS PGothic"/>
                <w:lang w:eastAsia="ja-JP"/>
              </w:rPr>
              <w:t>1 483</w:t>
            </w:r>
            <w:r w:rsidRPr="00041EC1" w:rsidDel="00CD1098">
              <w:rPr>
                <w:rFonts w:eastAsia="MS PGothic"/>
                <w:lang w:eastAsia="ja-JP"/>
              </w:rPr>
              <w:t xml:space="preserve"> </w:t>
            </w:r>
          </w:p>
        </w:tc>
      </w:tr>
      <w:tr w:rsidR="007C4863" w:rsidRPr="00041EC1" w14:paraId="039F23D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B1D27C5" w14:textId="77777777" w:rsidR="007C4863" w:rsidRPr="00041EC1" w:rsidRDefault="007C4863" w:rsidP="008F29AA">
            <w:pPr>
              <w:pStyle w:val="Tabletext"/>
              <w:rPr>
                <w:rFonts w:eastAsia="MS PGothic"/>
                <w:lang w:eastAsia="ja-JP"/>
              </w:rPr>
            </w:pPr>
            <w:r w:rsidRPr="00041EC1">
              <w:rPr>
                <w:rFonts w:eastAsia="MS PGothic"/>
                <w:lang w:eastAsia="ja-JP"/>
              </w:rPr>
              <w:t xml:space="preserve">58% BT.709 Cyan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88B7127" w14:textId="77777777" w:rsidR="007C4863" w:rsidRPr="00041EC1" w:rsidRDefault="007C4863" w:rsidP="008F29AA">
            <w:pPr>
              <w:pStyle w:val="Tabletext"/>
              <w:jc w:val="center"/>
              <w:rPr>
                <w:rFonts w:eastAsia="MS PGothic"/>
                <w:lang w:eastAsia="ja-JP"/>
              </w:rPr>
            </w:pPr>
            <w:r w:rsidRPr="00041EC1">
              <w:rPr>
                <w:rFonts w:eastAsia="MS PGothic"/>
                <w:lang w:eastAsia="ja-JP"/>
              </w:rPr>
              <w:t>491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880D509" w14:textId="77777777" w:rsidR="007C4863" w:rsidRPr="00041EC1" w:rsidRDefault="007C4863" w:rsidP="008F29AA">
            <w:pPr>
              <w:pStyle w:val="Tabletext"/>
              <w:jc w:val="center"/>
              <w:rPr>
                <w:rFonts w:eastAsia="MS PGothic"/>
                <w:lang w:eastAsia="ja-JP"/>
              </w:rPr>
            </w:pPr>
            <w:r w:rsidRPr="00041EC1">
              <w:rPr>
                <w:rFonts w:eastAsia="MS PGothic"/>
                <w:lang w:eastAsia="ja-JP"/>
              </w:rPr>
              <w:t>586</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799B61" w14:textId="77777777" w:rsidR="007C4863" w:rsidRPr="00041EC1" w:rsidRDefault="007C4863" w:rsidP="008F29AA">
            <w:pPr>
              <w:pStyle w:val="Tabletext"/>
              <w:jc w:val="center"/>
              <w:rPr>
                <w:rFonts w:eastAsia="MS PGothic"/>
                <w:lang w:eastAsia="ja-JP"/>
              </w:rPr>
            </w:pPr>
            <w:r w:rsidRPr="00041EC1">
              <w:rPr>
                <w:rFonts w:eastAsia="MS PGothic"/>
                <w:lang w:eastAsia="ja-JP"/>
              </w:rPr>
              <w:t>592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14A9B4E" w14:textId="77777777" w:rsidR="007C4863" w:rsidRPr="00041EC1" w:rsidRDefault="007C4863" w:rsidP="008F29AA">
            <w:pPr>
              <w:pStyle w:val="Tabletext"/>
              <w:jc w:val="center"/>
              <w:rPr>
                <w:rFonts w:eastAsia="MS PGothic"/>
                <w:lang w:eastAsia="ja-JP"/>
              </w:rPr>
            </w:pPr>
            <w:r w:rsidRPr="00041EC1">
              <w:rPr>
                <w:rFonts w:eastAsia="MS PGothic"/>
                <w:lang w:eastAsia="ja-JP"/>
              </w:rPr>
              <w:t>1 967</w:t>
            </w:r>
            <w:r w:rsidRPr="00041EC1" w:rsidDel="00CD1098">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634A241" w14:textId="77777777" w:rsidR="007C4863" w:rsidRPr="00041EC1" w:rsidRDefault="007C4863" w:rsidP="008F29AA">
            <w:pPr>
              <w:pStyle w:val="Tabletext"/>
              <w:jc w:val="center"/>
              <w:rPr>
                <w:rFonts w:eastAsia="MS PGothic"/>
                <w:lang w:eastAsia="ja-JP"/>
              </w:rPr>
            </w:pPr>
            <w:r w:rsidRPr="00041EC1">
              <w:rPr>
                <w:rFonts w:eastAsia="MS PGothic"/>
                <w:lang w:eastAsia="ja-JP"/>
              </w:rPr>
              <w:t>2 348</w:t>
            </w:r>
            <w:r w:rsidRPr="00041EC1" w:rsidDel="00CD1098">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C4163D1" w14:textId="77777777" w:rsidR="007C4863" w:rsidRPr="00041EC1" w:rsidRDefault="007C4863" w:rsidP="008F29AA">
            <w:pPr>
              <w:pStyle w:val="Tabletext"/>
              <w:jc w:val="center"/>
              <w:rPr>
                <w:rFonts w:eastAsia="MS PGothic"/>
                <w:lang w:eastAsia="ja-JP"/>
              </w:rPr>
            </w:pPr>
            <w:r w:rsidRPr="00041EC1">
              <w:rPr>
                <w:rFonts w:eastAsia="MS PGothic"/>
                <w:lang w:eastAsia="ja-JP"/>
              </w:rPr>
              <w:t>2 371</w:t>
            </w:r>
            <w:r w:rsidRPr="00041EC1" w:rsidDel="00CD1098">
              <w:rPr>
                <w:rFonts w:eastAsia="MS PGothic"/>
                <w:lang w:eastAsia="ja-JP"/>
              </w:rPr>
              <w:t xml:space="preserve"> </w:t>
            </w:r>
          </w:p>
        </w:tc>
      </w:tr>
      <w:tr w:rsidR="007C4863" w:rsidRPr="00041EC1" w14:paraId="48542F4C"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B2F38F7" w14:textId="77777777" w:rsidR="007C4863" w:rsidRPr="00041EC1" w:rsidRDefault="007C4863" w:rsidP="008F29AA">
            <w:pPr>
              <w:pStyle w:val="Tabletext"/>
              <w:rPr>
                <w:rFonts w:eastAsia="MS PGothic"/>
                <w:lang w:eastAsia="ja-JP"/>
              </w:rPr>
            </w:pPr>
            <w:r w:rsidRPr="00041EC1">
              <w:rPr>
                <w:rFonts w:eastAsia="MS PGothic"/>
                <w:lang w:eastAsia="ja-JP"/>
              </w:rPr>
              <w:t xml:space="preserve">58% BT.709 Green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DA91C3F" w14:textId="77777777" w:rsidR="007C4863" w:rsidRPr="00041EC1" w:rsidRDefault="007C4863" w:rsidP="008F29AA">
            <w:pPr>
              <w:pStyle w:val="Tabletext"/>
              <w:jc w:val="center"/>
              <w:rPr>
                <w:rFonts w:eastAsia="MS PGothic"/>
                <w:lang w:eastAsia="ja-JP"/>
              </w:rPr>
            </w:pPr>
            <w:r w:rsidRPr="00041EC1">
              <w:rPr>
                <w:rFonts w:eastAsia="MS PGothic"/>
                <w:lang w:eastAsia="ja-JP"/>
              </w:rPr>
              <w:t>479</w:t>
            </w:r>
            <w:r w:rsidRPr="00041EC1" w:rsidDel="00CD1098">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BAD5F6C" w14:textId="77777777" w:rsidR="007C4863" w:rsidRPr="00041EC1" w:rsidRDefault="007C4863" w:rsidP="008F29AA">
            <w:pPr>
              <w:pStyle w:val="Tabletext"/>
              <w:jc w:val="center"/>
              <w:rPr>
                <w:rFonts w:eastAsia="MS PGothic"/>
                <w:lang w:eastAsia="ja-JP"/>
              </w:rPr>
            </w:pPr>
            <w:r w:rsidRPr="00041EC1">
              <w:rPr>
                <w:rFonts w:eastAsia="MS PGothic"/>
                <w:lang w:eastAsia="ja-JP"/>
              </w:rPr>
              <w:t>585</w:t>
            </w:r>
            <w:r w:rsidRPr="00041EC1" w:rsidDel="00CD1098">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5329776" w14:textId="77777777" w:rsidR="007C4863" w:rsidRPr="00041EC1" w:rsidRDefault="007C4863" w:rsidP="008F29AA">
            <w:pPr>
              <w:pStyle w:val="Tabletext"/>
              <w:jc w:val="center"/>
              <w:rPr>
                <w:rFonts w:eastAsia="MS PGothic"/>
                <w:lang w:eastAsia="ja-JP"/>
              </w:rPr>
            </w:pPr>
            <w:r w:rsidRPr="00041EC1">
              <w:rPr>
                <w:rFonts w:eastAsia="MS PGothic"/>
                <w:lang w:eastAsia="ja-JP"/>
              </w:rPr>
              <w:t>355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0E972EB" w14:textId="77777777" w:rsidR="007C4863" w:rsidRPr="00041EC1" w:rsidRDefault="007C4863" w:rsidP="008F29AA">
            <w:pPr>
              <w:pStyle w:val="Tabletext"/>
              <w:jc w:val="center"/>
              <w:rPr>
                <w:rFonts w:eastAsia="MS PGothic"/>
                <w:lang w:eastAsia="ja-JP"/>
              </w:rPr>
            </w:pPr>
            <w:r w:rsidRPr="00041EC1">
              <w:rPr>
                <w:rFonts w:eastAsia="MS PGothic"/>
                <w:lang w:eastAsia="ja-JP"/>
              </w:rPr>
              <w:t>1 918</w:t>
            </w:r>
            <w:r w:rsidRPr="00041EC1" w:rsidDel="00CD1098">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EA6E2C" w14:textId="77777777" w:rsidR="007C4863" w:rsidRPr="00041EC1" w:rsidRDefault="007C4863" w:rsidP="008F29AA">
            <w:pPr>
              <w:pStyle w:val="Tabletext"/>
              <w:jc w:val="center"/>
              <w:rPr>
                <w:rFonts w:eastAsia="MS PGothic"/>
                <w:lang w:eastAsia="ja-JP"/>
              </w:rPr>
            </w:pPr>
            <w:r w:rsidRPr="00041EC1">
              <w:rPr>
                <w:rFonts w:eastAsia="MS PGothic"/>
                <w:lang w:eastAsia="ja-JP"/>
              </w:rPr>
              <w:t>2 342</w:t>
            </w:r>
            <w:r w:rsidRPr="00041EC1" w:rsidDel="00CD1098">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A916ECB" w14:textId="77777777" w:rsidR="007C4863" w:rsidRPr="00041EC1" w:rsidRDefault="007C4863" w:rsidP="008F29AA">
            <w:pPr>
              <w:pStyle w:val="Tabletext"/>
              <w:jc w:val="center"/>
              <w:rPr>
                <w:rFonts w:eastAsia="MS PGothic"/>
                <w:lang w:eastAsia="ja-JP"/>
              </w:rPr>
            </w:pPr>
            <w:r w:rsidRPr="00041EC1">
              <w:rPr>
                <w:rFonts w:eastAsia="MS PGothic"/>
                <w:lang w:eastAsia="ja-JP"/>
              </w:rPr>
              <w:t>1 423</w:t>
            </w:r>
            <w:r w:rsidRPr="00041EC1" w:rsidDel="00CD1098">
              <w:rPr>
                <w:rFonts w:eastAsia="MS PGothic"/>
                <w:lang w:eastAsia="ja-JP"/>
              </w:rPr>
              <w:t xml:space="preserve"> </w:t>
            </w:r>
          </w:p>
        </w:tc>
      </w:tr>
      <w:tr w:rsidR="007C4863" w:rsidRPr="00041EC1" w14:paraId="42ED96EB"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0A7505F" w14:textId="77777777" w:rsidR="007C4863" w:rsidRPr="00041EC1" w:rsidRDefault="007C4863" w:rsidP="008F29AA">
            <w:pPr>
              <w:pStyle w:val="Tabletext"/>
              <w:rPr>
                <w:rFonts w:eastAsia="MS PGothic"/>
                <w:lang w:eastAsia="ja-JP"/>
              </w:rPr>
            </w:pPr>
            <w:r w:rsidRPr="00041EC1">
              <w:rPr>
                <w:rFonts w:eastAsia="MS PGothic"/>
                <w:lang w:eastAsia="ja-JP"/>
              </w:rPr>
              <w:t xml:space="preserve">58% BT.709 Magenta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DC33D95" w14:textId="77777777" w:rsidR="007C4863" w:rsidRPr="00041EC1" w:rsidRDefault="007C4863" w:rsidP="008F29AA">
            <w:pPr>
              <w:pStyle w:val="Tabletext"/>
              <w:jc w:val="center"/>
              <w:rPr>
                <w:rFonts w:eastAsia="MS PGothic"/>
                <w:lang w:eastAsia="ja-JP"/>
              </w:rPr>
            </w:pPr>
            <w:r w:rsidRPr="00041EC1">
              <w:rPr>
                <w:rFonts w:eastAsia="MS PGothic"/>
                <w:lang w:eastAsia="ja-JP"/>
              </w:rPr>
              <w:t>552</w:t>
            </w:r>
            <w:r w:rsidRPr="00041EC1" w:rsidDel="00CD1098">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61E3447" w14:textId="77777777" w:rsidR="007C4863" w:rsidRPr="00041EC1" w:rsidRDefault="007C4863" w:rsidP="008F29AA">
            <w:pPr>
              <w:pStyle w:val="Tabletext"/>
              <w:jc w:val="center"/>
              <w:rPr>
                <w:rFonts w:eastAsia="MS PGothic"/>
                <w:lang w:eastAsia="ja-JP"/>
              </w:rPr>
            </w:pPr>
            <w:r w:rsidRPr="00041EC1">
              <w:rPr>
                <w:rFonts w:eastAsia="MS PGothic"/>
                <w:lang w:eastAsia="ja-JP"/>
              </w:rPr>
              <w:t>348</w:t>
            </w:r>
            <w:r w:rsidRPr="00041EC1" w:rsidDel="00CD1098">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C855A5" w14:textId="77777777" w:rsidR="007C4863" w:rsidRPr="00041EC1" w:rsidRDefault="007C4863" w:rsidP="008F29AA">
            <w:pPr>
              <w:pStyle w:val="Tabletext"/>
              <w:jc w:val="center"/>
              <w:rPr>
                <w:rFonts w:eastAsia="MS PGothic"/>
                <w:lang w:eastAsia="ja-JP"/>
              </w:rPr>
            </w:pPr>
            <w:r w:rsidRPr="00041EC1">
              <w:rPr>
                <w:rFonts w:eastAsia="MS PGothic"/>
                <w:lang w:eastAsia="ja-JP"/>
              </w:rPr>
              <w:t>584</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38A6A37" w14:textId="77777777" w:rsidR="007C4863" w:rsidRPr="00041EC1" w:rsidRDefault="007C4863" w:rsidP="008F29AA">
            <w:pPr>
              <w:pStyle w:val="Tabletext"/>
              <w:jc w:val="center"/>
              <w:rPr>
                <w:rFonts w:eastAsia="MS PGothic"/>
                <w:lang w:eastAsia="ja-JP"/>
              </w:rPr>
            </w:pPr>
            <w:r w:rsidRPr="00041EC1">
              <w:rPr>
                <w:rFonts w:eastAsia="MS PGothic"/>
                <w:lang w:eastAsia="ja-JP"/>
              </w:rPr>
              <w:t>2 209</w:t>
            </w:r>
            <w:r w:rsidRPr="00041EC1" w:rsidDel="00CD1098">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019A090" w14:textId="77777777" w:rsidR="007C4863" w:rsidRPr="00041EC1" w:rsidRDefault="007C4863" w:rsidP="008F29AA">
            <w:pPr>
              <w:pStyle w:val="Tabletext"/>
              <w:jc w:val="center"/>
              <w:rPr>
                <w:rFonts w:eastAsia="MS PGothic"/>
                <w:lang w:eastAsia="ja-JP"/>
              </w:rPr>
            </w:pPr>
            <w:r w:rsidRPr="00041EC1">
              <w:rPr>
                <w:rFonts w:eastAsia="MS PGothic"/>
                <w:lang w:eastAsia="ja-JP"/>
              </w:rPr>
              <w:t>1 391</w:t>
            </w:r>
            <w:r w:rsidRPr="00041EC1" w:rsidDel="00CD1098">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2319353" w14:textId="77777777" w:rsidR="007C4863" w:rsidRPr="00041EC1" w:rsidRDefault="007C4863" w:rsidP="008F29AA">
            <w:pPr>
              <w:pStyle w:val="Tabletext"/>
              <w:jc w:val="center"/>
              <w:rPr>
                <w:rFonts w:eastAsia="MS PGothic"/>
                <w:lang w:eastAsia="ja-JP"/>
              </w:rPr>
            </w:pPr>
            <w:r w:rsidRPr="00041EC1">
              <w:rPr>
                <w:rFonts w:eastAsia="MS PGothic"/>
                <w:lang w:eastAsia="ja-JP"/>
              </w:rPr>
              <w:t>2 339</w:t>
            </w:r>
            <w:r w:rsidRPr="00041EC1" w:rsidDel="00CD1098">
              <w:rPr>
                <w:rFonts w:eastAsia="MS PGothic"/>
                <w:lang w:eastAsia="ja-JP"/>
              </w:rPr>
              <w:t xml:space="preserve"> </w:t>
            </w:r>
          </w:p>
        </w:tc>
      </w:tr>
      <w:tr w:rsidR="007C4863" w:rsidRPr="00041EC1" w14:paraId="5F66494F"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FC37EF4" w14:textId="77777777" w:rsidR="007C4863" w:rsidRPr="00041EC1" w:rsidRDefault="007C4863" w:rsidP="008F29AA">
            <w:pPr>
              <w:pStyle w:val="Tabletext"/>
              <w:rPr>
                <w:rFonts w:eastAsia="MS PGothic"/>
                <w:lang w:eastAsia="ja-JP"/>
              </w:rPr>
            </w:pPr>
            <w:r w:rsidRPr="00041EC1">
              <w:rPr>
                <w:rFonts w:eastAsia="MS PGothic"/>
                <w:lang w:eastAsia="ja-JP"/>
              </w:rPr>
              <w:t xml:space="preserve">58% BT.709 Red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9EA2F5A" w14:textId="77777777" w:rsidR="007C4863" w:rsidRPr="00041EC1" w:rsidRDefault="007C4863" w:rsidP="008F29AA">
            <w:pPr>
              <w:pStyle w:val="Tabletext"/>
              <w:jc w:val="center"/>
              <w:rPr>
                <w:rFonts w:eastAsia="MS PGothic"/>
                <w:lang w:eastAsia="ja-JP"/>
              </w:rPr>
            </w:pPr>
            <w:r w:rsidRPr="00041EC1">
              <w:rPr>
                <w:rFonts w:eastAsia="MS PGothic"/>
                <w:lang w:eastAsia="ja-JP"/>
              </w:rPr>
              <w:t>545</w:t>
            </w:r>
            <w:r w:rsidRPr="00041EC1" w:rsidDel="00CD1098">
              <w:rPr>
                <w:rFonts w:eastAsia="MS PGothic"/>
                <w:lang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827924C" w14:textId="77777777" w:rsidR="007C4863" w:rsidRPr="00041EC1" w:rsidRDefault="007C4863" w:rsidP="008F29AA">
            <w:pPr>
              <w:pStyle w:val="Tabletext"/>
              <w:jc w:val="center"/>
              <w:rPr>
                <w:rFonts w:eastAsia="MS PGothic"/>
                <w:lang w:eastAsia="ja-JP"/>
              </w:rPr>
            </w:pPr>
            <w:r w:rsidRPr="00041EC1">
              <w:rPr>
                <w:rFonts w:eastAsia="MS PGothic"/>
                <w:lang w:eastAsia="ja-JP"/>
              </w:rPr>
              <w:t>335</w:t>
            </w:r>
            <w:r w:rsidRPr="00041EC1" w:rsidDel="00CD1098">
              <w:rPr>
                <w:rFonts w:eastAsia="MS PGothic"/>
                <w:lang w:eastAsia="ja-JP"/>
              </w:rPr>
              <w:t xml:space="preserve"> </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124382B" w14:textId="77777777" w:rsidR="007C4863" w:rsidRPr="00041EC1" w:rsidRDefault="007C4863" w:rsidP="008F29AA">
            <w:pPr>
              <w:pStyle w:val="Tabletext"/>
              <w:jc w:val="center"/>
              <w:rPr>
                <w:rFonts w:eastAsia="MS PGothic"/>
                <w:lang w:eastAsia="ja-JP"/>
              </w:rPr>
            </w:pPr>
            <w:r w:rsidRPr="00041EC1">
              <w:rPr>
                <w:rFonts w:eastAsia="MS PGothic"/>
                <w:lang w:eastAsia="ja-JP"/>
              </w:rPr>
              <w:t>225</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8B72D5" w14:textId="77777777" w:rsidR="007C4863" w:rsidRPr="00041EC1" w:rsidRDefault="007C4863" w:rsidP="008F29AA">
            <w:pPr>
              <w:pStyle w:val="Tabletext"/>
              <w:jc w:val="center"/>
              <w:rPr>
                <w:rFonts w:eastAsia="MS PGothic"/>
                <w:lang w:eastAsia="ja-JP"/>
              </w:rPr>
            </w:pPr>
            <w:r w:rsidRPr="00041EC1">
              <w:rPr>
                <w:rFonts w:eastAsia="MS PGothic"/>
                <w:lang w:eastAsia="ja-JP"/>
              </w:rPr>
              <w:t>2 181</w:t>
            </w:r>
            <w:r w:rsidRPr="00041EC1" w:rsidDel="00CD1098">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1C12B79" w14:textId="77777777" w:rsidR="007C4863" w:rsidRPr="00041EC1" w:rsidRDefault="007C4863" w:rsidP="008F29AA">
            <w:pPr>
              <w:pStyle w:val="Tabletext"/>
              <w:jc w:val="center"/>
              <w:rPr>
                <w:rFonts w:eastAsia="MS PGothic"/>
                <w:lang w:eastAsia="ja-JP"/>
              </w:rPr>
            </w:pPr>
            <w:r w:rsidRPr="00041EC1">
              <w:rPr>
                <w:rFonts w:eastAsia="MS PGothic"/>
                <w:lang w:eastAsia="ja-JP"/>
              </w:rPr>
              <w:t>1 339</w:t>
            </w:r>
            <w:r w:rsidRPr="00041EC1" w:rsidDel="00CD1098">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AD8F7C" w14:textId="77777777" w:rsidR="007C4863" w:rsidRPr="00041EC1" w:rsidRDefault="007C4863" w:rsidP="008F29AA">
            <w:pPr>
              <w:pStyle w:val="Tabletext"/>
              <w:jc w:val="center"/>
              <w:rPr>
                <w:rFonts w:eastAsia="MS PGothic"/>
                <w:lang w:eastAsia="ja-JP"/>
              </w:rPr>
            </w:pPr>
            <w:r w:rsidRPr="00041EC1">
              <w:rPr>
                <w:rFonts w:eastAsia="MS PGothic"/>
                <w:lang w:eastAsia="ja-JP"/>
              </w:rPr>
              <w:t>901</w:t>
            </w:r>
            <w:r w:rsidRPr="00041EC1" w:rsidDel="00CD1098">
              <w:rPr>
                <w:rFonts w:eastAsia="MS PGothic"/>
                <w:lang w:eastAsia="ja-JP"/>
              </w:rPr>
              <w:t xml:space="preserve"> </w:t>
            </w:r>
          </w:p>
        </w:tc>
      </w:tr>
      <w:tr w:rsidR="007C4863" w:rsidRPr="00041EC1" w14:paraId="5EECA06D"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72173D8E" w14:textId="77777777" w:rsidR="007C4863" w:rsidRPr="00041EC1" w:rsidRDefault="007C4863" w:rsidP="008F29AA">
            <w:pPr>
              <w:pStyle w:val="Tabletext"/>
              <w:rPr>
                <w:rFonts w:eastAsia="MS PGothic"/>
                <w:lang w:eastAsia="ja-JP"/>
              </w:rPr>
            </w:pPr>
            <w:r w:rsidRPr="00041EC1">
              <w:rPr>
                <w:rFonts w:eastAsia="MS PGothic"/>
                <w:lang w:eastAsia="ja-JP"/>
              </w:rPr>
              <w:t xml:space="preserve">58% BT.709 Blue </w:t>
            </w:r>
            <w:r w:rsidRPr="003B7BE4">
              <w:rPr>
                <w:rFonts w:eastAsia="MS PGothic"/>
                <w:vertAlign w:val="superscript"/>
              </w:rPr>
              <w:t>(1)</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00A152F9" w14:textId="77777777" w:rsidR="007C4863" w:rsidRPr="00041EC1" w:rsidRDefault="007C4863" w:rsidP="008F29AA">
            <w:pPr>
              <w:pStyle w:val="Tabletext"/>
              <w:jc w:val="center"/>
              <w:rPr>
                <w:rFonts w:eastAsia="MS PGothic"/>
                <w:lang w:eastAsia="ja-JP"/>
              </w:rPr>
            </w:pPr>
            <w:r w:rsidRPr="00041EC1">
              <w:rPr>
                <w:rFonts w:eastAsia="MS PGothic"/>
                <w:lang w:eastAsia="ja-JP"/>
              </w:rPr>
              <w:t>296</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7F8BA9A" w14:textId="77777777" w:rsidR="007C4863" w:rsidRPr="00041EC1" w:rsidRDefault="007C4863" w:rsidP="008F29AA">
            <w:pPr>
              <w:pStyle w:val="Tabletext"/>
              <w:jc w:val="center"/>
              <w:rPr>
                <w:rFonts w:eastAsia="MS PGothic"/>
                <w:lang w:eastAsia="ja-JP"/>
              </w:rPr>
            </w:pPr>
            <w:r w:rsidRPr="00041EC1">
              <w:rPr>
                <w:rFonts w:eastAsia="MS PGothic"/>
                <w:lang w:eastAsia="ja-JP"/>
              </w:rPr>
              <w:t>201</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C1B7CDD" w14:textId="77777777" w:rsidR="007C4863" w:rsidRPr="00041EC1" w:rsidRDefault="007C4863" w:rsidP="008F29AA">
            <w:pPr>
              <w:pStyle w:val="Tabletext"/>
              <w:jc w:val="center"/>
              <w:rPr>
                <w:rFonts w:eastAsia="MS PGothic"/>
                <w:lang w:eastAsia="ja-JP"/>
              </w:rPr>
            </w:pPr>
            <w:r w:rsidRPr="00041EC1">
              <w:rPr>
                <w:rFonts w:eastAsia="MS PGothic"/>
                <w:lang w:eastAsia="ja-JP"/>
              </w:rPr>
              <w:t>582</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5920433" w14:textId="77777777" w:rsidR="007C4863" w:rsidRPr="00041EC1" w:rsidRDefault="007C4863" w:rsidP="008F29AA">
            <w:pPr>
              <w:pStyle w:val="Tabletext"/>
              <w:jc w:val="center"/>
              <w:rPr>
                <w:rFonts w:eastAsia="MS PGothic"/>
                <w:lang w:eastAsia="ja-JP"/>
              </w:rPr>
            </w:pPr>
            <w:r w:rsidRPr="00041EC1">
              <w:rPr>
                <w:rFonts w:eastAsia="MS PGothic"/>
                <w:lang w:eastAsia="ja-JP"/>
              </w:rPr>
              <w:t>1 186</w:t>
            </w:r>
            <w:r w:rsidRPr="00041EC1" w:rsidDel="00CD1098">
              <w:rPr>
                <w:rFonts w:eastAsia="MS PGothic"/>
                <w:lang w:eastAsia="ja-JP"/>
              </w:rPr>
              <w:t xml:space="preserve"> </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B7F12B" w14:textId="77777777" w:rsidR="007C4863" w:rsidRPr="00041EC1" w:rsidRDefault="007C4863" w:rsidP="008F29AA">
            <w:pPr>
              <w:pStyle w:val="Tabletext"/>
              <w:jc w:val="center"/>
              <w:rPr>
                <w:rFonts w:eastAsia="MS PGothic"/>
                <w:lang w:eastAsia="ja-JP"/>
              </w:rPr>
            </w:pPr>
            <w:r w:rsidRPr="00041EC1">
              <w:rPr>
                <w:rFonts w:eastAsia="MS PGothic"/>
                <w:lang w:eastAsia="ja-JP"/>
              </w:rPr>
              <w:t>806</w:t>
            </w:r>
            <w:r w:rsidRPr="00041EC1" w:rsidDel="00CD1098">
              <w:rPr>
                <w:rFonts w:eastAsia="MS PGothic"/>
                <w:lang w:eastAsia="ja-JP"/>
              </w:rPr>
              <w:t xml:space="preserve"> </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54ABD3E3" w14:textId="77777777" w:rsidR="007C4863" w:rsidRPr="00041EC1" w:rsidRDefault="007C4863" w:rsidP="008F29AA">
            <w:pPr>
              <w:pStyle w:val="Tabletext"/>
              <w:jc w:val="center"/>
              <w:rPr>
                <w:rFonts w:eastAsia="MS PGothic"/>
                <w:lang w:eastAsia="ja-JP"/>
              </w:rPr>
            </w:pPr>
            <w:r w:rsidRPr="00041EC1">
              <w:rPr>
                <w:rFonts w:eastAsia="MS PGothic"/>
                <w:lang w:eastAsia="ja-JP"/>
              </w:rPr>
              <w:t>2 331</w:t>
            </w:r>
          </w:p>
        </w:tc>
      </w:tr>
      <w:tr w:rsidR="007C4863" w:rsidRPr="00041EC1" w14:paraId="6EBF5D4A"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6D36431" w14:textId="77777777" w:rsidR="007C4863" w:rsidRPr="00041EC1" w:rsidRDefault="007C4863" w:rsidP="008F29AA">
            <w:pPr>
              <w:pStyle w:val="Tabletext"/>
              <w:rPr>
                <w:rFonts w:eastAsia="MS PGothic"/>
                <w:lang w:eastAsia="ja-JP"/>
              </w:rPr>
            </w:pPr>
            <w:r w:rsidRPr="00041EC1">
              <w:rPr>
                <w:rFonts w:eastAsia="MS PGothic"/>
                <w:lang w:eastAsia="ja-JP"/>
              </w:rPr>
              <w:t>0% Black</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6B78989" w14:textId="77777777" w:rsidR="007C4863" w:rsidRPr="00041EC1" w:rsidRDefault="007C4863" w:rsidP="008F29AA">
            <w:pPr>
              <w:pStyle w:val="Tabletext"/>
              <w:jc w:val="center"/>
              <w:rPr>
                <w:rFonts w:eastAsia="MS PGothic"/>
                <w:lang w:eastAsia="ja-JP"/>
              </w:rPr>
            </w:pPr>
            <w:r w:rsidRPr="00041EC1">
              <w:rPr>
                <w:rFonts w:eastAsia="MS PGothic"/>
                <w:lang w:eastAsia="ja-JP"/>
              </w:rPr>
              <w:t>0</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A242F87" w14:textId="77777777" w:rsidR="007C4863" w:rsidRPr="00041EC1" w:rsidRDefault="007C4863" w:rsidP="008F29AA">
            <w:pPr>
              <w:pStyle w:val="Tabletext"/>
              <w:jc w:val="center"/>
              <w:rPr>
                <w:rFonts w:eastAsia="MS PGothic"/>
                <w:lang w:eastAsia="ja-JP"/>
              </w:rPr>
            </w:pPr>
            <w:r w:rsidRPr="00041EC1">
              <w:rPr>
                <w:rFonts w:eastAsia="MS PGothic"/>
                <w:lang w:eastAsia="ja-JP"/>
              </w:rPr>
              <w:t>0</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494010F4" w14:textId="77777777" w:rsidR="007C4863" w:rsidRPr="00041EC1" w:rsidRDefault="007C4863" w:rsidP="008F29AA">
            <w:pPr>
              <w:pStyle w:val="Tabletext"/>
              <w:jc w:val="center"/>
              <w:rPr>
                <w:rFonts w:eastAsia="MS PGothic"/>
                <w:lang w:eastAsia="ja-JP"/>
              </w:rPr>
            </w:pPr>
            <w:r w:rsidRPr="00041EC1">
              <w:rPr>
                <w:rFonts w:eastAsia="MS PGothic"/>
                <w:lang w:eastAsia="ja-JP"/>
              </w:rPr>
              <w:t>0</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9D74259" w14:textId="77777777" w:rsidR="007C4863" w:rsidRPr="00041EC1" w:rsidRDefault="007C4863" w:rsidP="008F29AA">
            <w:pPr>
              <w:pStyle w:val="Tabletext"/>
              <w:jc w:val="center"/>
              <w:rPr>
                <w:rFonts w:eastAsia="MS PGothic"/>
                <w:lang w:eastAsia="ja-JP"/>
              </w:rPr>
            </w:pPr>
            <w:r w:rsidRPr="00041EC1">
              <w:rPr>
                <w:rFonts w:eastAsia="MS PGothic"/>
                <w:lang w:eastAsia="ja-JP"/>
              </w:rPr>
              <w:t>0</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1924C8" w14:textId="77777777" w:rsidR="007C4863" w:rsidRPr="00041EC1" w:rsidRDefault="007C4863" w:rsidP="008F29AA">
            <w:pPr>
              <w:pStyle w:val="Tabletext"/>
              <w:jc w:val="center"/>
              <w:rPr>
                <w:rFonts w:eastAsia="MS PGothic"/>
                <w:lang w:eastAsia="ja-JP"/>
              </w:rPr>
            </w:pPr>
            <w:r w:rsidRPr="00041EC1">
              <w:rPr>
                <w:rFonts w:eastAsia="MS PGothic"/>
                <w:lang w:eastAsia="ja-JP"/>
              </w:rPr>
              <w:t>0</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69A4B4F7" w14:textId="77777777" w:rsidR="007C4863" w:rsidRPr="00041EC1" w:rsidRDefault="007C4863" w:rsidP="008F29AA">
            <w:pPr>
              <w:pStyle w:val="Tabletext"/>
              <w:jc w:val="center"/>
              <w:rPr>
                <w:rFonts w:eastAsia="MS PGothic"/>
                <w:lang w:eastAsia="ja-JP"/>
              </w:rPr>
            </w:pPr>
            <w:r w:rsidRPr="00041EC1">
              <w:rPr>
                <w:rFonts w:eastAsia="MS PGothic"/>
                <w:lang w:eastAsia="ja-JP"/>
              </w:rPr>
              <w:t>0</w:t>
            </w:r>
          </w:p>
        </w:tc>
      </w:tr>
      <w:tr w:rsidR="007C4863" w:rsidRPr="00041EC1" w14:paraId="23AC5271" w14:textId="77777777" w:rsidTr="008F29AA">
        <w:trPr>
          <w:cantSplit/>
          <w:jc w:val="center"/>
        </w:trPr>
        <w:tc>
          <w:tcPr>
            <w:tcW w:w="222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E6ADFDC" w14:textId="77777777" w:rsidR="007C4863" w:rsidRPr="00041EC1" w:rsidRDefault="007C4863" w:rsidP="008F29AA">
            <w:pPr>
              <w:pStyle w:val="Tabletext"/>
              <w:rPr>
                <w:rFonts w:eastAsia="MS PGothic"/>
                <w:lang w:eastAsia="ja-JP"/>
              </w:rPr>
            </w:pPr>
            <w:r w:rsidRPr="00041EC1">
              <w:rPr>
                <w:rFonts w:eastAsia="MS PGothic"/>
                <w:lang w:eastAsia="ja-JP"/>
              </w:rPr>
              <w:t xml:space="preserve">+2% Black </w:t>
            </w:r>
            <w:r w:rsidRPr="003B7BE4">
              <w:rPr>
                <w:rFonts w:eastAsia="MS PGothic"/>
                <w:vertAlign w:val="superscript"/>
              </w:rPr>
              <w:t>(</w:t>
            </w:r>
            <w:r>
              <w:rPr>
                <w:rFonts w:eastAsia="MS PGothic"/>
                <w:vertAlign w:val="superscript"/>
              </w:rPr>
              <w:t>2</w:t>
            </w:r>
            <w:r w:rsidRPr="003B7BE4">
              <w:rPr>
                <w:rFonts w:eastAsia="MS PGothic"/>
                <w:vertAlign w:val="superscript"/>
              </w:rPr>
              <w:t>)</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51ADE0E" w14:textId="77777777" w:rsidR="007C4863" w:rsidRPr="00041EC1" w:rsidRDefault="007C4863" w:rsidP="008F29AA">
            <w:pPr>
              <w:pStyle w:val="Tabletext"/>
              <w:jc w:val="center"/>
              <w:rPr>
                <w:rFonts w:eastAsia="MS PGothic"/>
                <w:lang w:eastAsia="ja-JP"/>
              </w:rPr>
            </w:pPr>
            <w:r w:rsidRPr="00041EC1">
              <w:rPr>
                <w:rFonts w:eastAsia="MS PGothic"/>
                <w:lang w:eastAsia="ja-JP"/>
              </w:rPr>
              <w:t>19</w:t>
            </w:r>
          </w:p>
        </w:tc>
        <w:tc>
          <w:tcPr>
            <w:tcW w:w="121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2C57E7A" w14:textId="77777777" w:rsidR="007C4863" w:rsidRPr="00041EC1" w:rsidRDefault="007C4863" w:rsidP="008F29AA">
            <w:pPr>
              <w:pStyle w:val="Tabletext"/>
              <w:jc w:val="center"/>
              <w:rPr>
                <w:rFonts w:eastAsia="MS PGothic"/>
                <w:lang w:eastAsia="ja-JP"/>
              </w:rPr>
            </w:pPr>
            <w:r w:rsidRPr="00041EC1">
              <w:rPr>
                <w:rFonts w:eastAsia="MS PGothic"/>
                <w:lang w:eastAsia="ja-JP"/>
              </w:rPr>
              <w:t>19</w:t>
            </w:r>
          </w:p>
        </w:tc>
        <w:tc>
          <w:tcPr>
            <w:tcW w:w="128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3D91DB6C" w14:textId="77777777" w:rsidR="007C4863" w:rsidRPr="00041EC1" w:rsidRDefault="007C4863" w:rsidP="008F29AA">
            <w:pPr>
              <w:pStyle w:val="Tabletext"/>
              <w:jc w:val="center"/>
              <w:rPr>
                <w:rFonts w:eastAsia="MS PGothic"/>
                <w:lang w:eastAsia="ja-JP"/>
              </w:rPr>
            </w:pPr>
            <w:r w:rsidRPr="00041EC1">
              <w:rPr>
                <w:rFonts w:eastAsia="MS PGothic"/>
                <w:lang w:eastAsia="ja-JP"/>
              </w:rPr>
              <w:t>19</w:t>
            </w:r>
          </w:p>
        </w:tc>
        <w:tc>
          <w:tcPr>
            <w:tcW w:w="1337"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F9B948E" w14:textId="77777777" w:rsidR="007C4863" w:rsidRPr="00041EC1" w:rsidRDefault="007C4863" w:rsidP="008F29AA">
            <w:pPr>
              <w:pStyle w:val="Tabletext"/>
              <w:jc w:val="center"/>
              <w:rPr>
                <w:rFonts w:eastAsia="MS PGothic"/>
                <w:lang w:eastAsia="ja-JP"/>
              </w:rPr>
            </w:pPr>
            <w:r w:rsidRPr="00041EC1">
              <w:rPr>
                <w:rFonts w:eastAsia="MS PGothic"/>
                <w:lang w:eastAsia="ja-JP"/>
              </w:rPr>
              <w:t>75</w:t>
            </w:r>
          </w:p>
        </w:tc>
        <w:tc>
          <w:tcPr>
            <w:tcW w:w="112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2E9EC8A7" w14:textId="77777777" w:rsidR="007C4863" w:rsidRPr="00041EC1" w:rsidRDefault="007C4863" w:rsidP="008F29AA">
            <w:pPr>
              <w:pStyle w:val="Tabletext"/>
              <w:jc w:val="center"/>
              <w:rPr>
                <w:rFonts w:eastAsia="MS PGothic"/>
                <w:lang w:eastAsia="ja-JP"/>
              </w:rPr>
            </w:pPr>
            <w:r w:rsidRPr="00041EC1">
              <w:rPr>
                <w:rFonts w:eastAsia="MS PGothic"/>
                <w:lang w:eastAsia="ja-JP"/>
              </w:rPr>
              <w:t>75</w:t>
            </w:r>
          </w:p>
        </w:tc>
        <w:tc>
          <w:tcPr>
            <w:tcW w:w="1233"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hideMark/>
          </w:tcPr>
          <w:p w14:paraId="1C8489EF" w14:textId="77777777" w:rsidR="007C4863" w:rsidRPr="00041EC1" w:rsidRDefault="007C4863" w:rsidP="008F29AA">
            <w:pPr>
              <w:pStyle w:val="Tabletext"/>
              <w:jc w:val="center"/>
              <w:rPr>
                <w:rFonts w:eastAsia="MS PGothic"/>
                <w:lang w:eastAsia="ja-JP"/>
              </w:rPr>
            </w:pPr>
            <w:r w:rsidRPr="00041EC1">
              <w:rPr>
                <w:rFonts w:eastAsia="MS PGothic"/>
                <w:lang w:eastAsia="ja-JP"/>
              </w:rPr>
              <w:t>75</w:t>
            </w:r>
          </w:p>
        </w:tc>
      </w:tr>
      <w:tr w:rsidR="007C4863" w:rsidRPr="00041EC1" w14:paraId="26485930" w14:textId="77777777" w:rsidTr="008F29AA">
        <w:trPr>
          <w:cantSplit/>
          <w:jc w:val="center"/>
        </w:trPr>
        <w:tc>
          <w:tcPr>
            <w:tcW w:w="2222"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24E390DE" w14:textId="77777777" w:rsidR="007C4863" w:rsidRPr="00041EC1" w:rsidRDefault="007C4863" w:rsidP="008F29AA">
            <w:pPr>
              <w:pStyle w:val="Tabletext"/>
              <w:rPr>
                <w:rFonts w:eastAsia="MS PGothic"/>
              </w:rPr>
            </w:pPr>
            <w:r w:rsidRPr="00041EC1">
              <w:rPr>
                <w:rFonts w:eastAsia="MS PGothic"/>
              </w:rPr>
              <w:t>+4% Black</w:t>
            </w:r>
          </w:p>
        </w:tc>
        <w:tc>
          <w:tcPr>
            <w:tcW w:w="1215"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493969FE" w14:textId="77777777" w:rsidR="007C4863" w:rsidRPr="00041EC1" w:rsidRDefault="007C4863" w:rsidP="008F29AA">
            <w:pPr>
              <w:pStyle w:val="Tabletext"/>
              <w:jc w:val="center"/>
              <w:rPr>
                <w:rFonts w:eastAsia="MS PGothic"/>
              </w:rPr>
            </w:pPr>
            <w:r w:rsidRPr="00041EC1">
              <w:rPr>
                <w:rFonts w:eastAsia="MS PGothic"/>
              </w:rPr>
              <w:t>41</w:t>
            </w:r>
          </w:p>
        </w:tc>
        <w:tc>
          <w:tcPr>
            <w:tcW w:w="1215"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3AA40AD8" w14:textId="77777777" w:rsidR="007C4863" w:rsidRPr="00041EC1" w:rsidRDefault="007C4863" w:rsidP="008F29AA">
            <w:pPr>
              <w:pStyle w:val="Tabletext"/>
              <w:jc w:val="center"/>
              <w:rPr>
                <w:rFonts w:eastAsia="MS PGothic"/>
              </w:rPr>
            </w:pPr>
            <w:r w:rsidRPr="00041EC1">
              <w:rPr>
                <w:rFonts w:eastAsia="MS PGothic"/>
              </w:rPr>
              <w:t>41</w:t>
            </w:r>
          </w:p>
        </w:tc>
        <w:tc>
          <w:tcPr>
            <w:tcW w:w="1289"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4240C494" w14:textId="77777777" w:rsidR="007C4863" w:rsidRPr="00041EC1" w:rsidRDefault="007C4863" w:rsidP="008F29AA">
            <w:pPr>
              <w:pStyle w:val="Tabletext"/>
              <w:jc w:val="center"/>
              <w:rPr>
                <w:rFonts w:eastAsia="MS PGothic"/>
              </w:rPr>
            </w:pPr>
            <w:r w:rsidRPr="00041EC1">
              <w:rPr>
                <w:rFonts w:eastAsia="MS PGothic"/>
              </w:rPr>
              <w:t>41</w:t>
            </w:r>
          </w:p>
        </w:tc>
        <w:tc>
          <w:tcPr>
            <w:tcW w:w="1337"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49C23FE0" w14:textId="77777777" w:rsidR="007C4863" w:rsidRPr="00041EC1" w:rsidRDefault="007C4863" w:rsidP="008F29AA">
            <w:pPr>
              <w:pStyle w:val="Tabletext"/>
              <w:jc w:val="center"/>
              <w:rPr>
                <w:rFonts w:eastAsia="MS PGothic"/>
              </w:rPr>
            </w:pPr>
            <w:r w:rsidRPr="00041EC1">
              <w:rPr>
                <w:rFonts w:eastAsia="MS PGothic"/>
              </w:rPr>
              <w:t>164</w:t>
            </w:r>
          </w:p>
        </w:tc>
        <w:tc>
          <w:tcPr>
            <w:tcW w:w="1128"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3C19539C" w14:textId="77777777" w:rsidR="007C4863" w:rsidRPr="00041EC1" w:rsidRDefault="007C4863" w:rsidP="008F29AA">
            <w:pPr>
              <w:pStyle w:val="Tabletext"/>
              <w:jc w:val="center"/>
              <w:rPr>
                <w:rFonts w:eastAsia="MS PGothic"/>
              </w:rPr>
            </w:pPr>
            <w:r w:rsidRPr="00041EC1">
              <w:rPr>
                <w:rFonts w:eastAsia="MS PGothic"/>
              </w:rPr>
              <w:t>164</w:t>
            </w:r>
          </w:p>
        </w:tc>
        <w:tc>
          <w:tcPr>
            <w:tcW w:w="1233" w:type="dxa"/>
            <w:tcBorders>
              <w:top w:val="single" w:sz="4" w:space="0" w:color="000000"/>
              <w:left w:val="single" w:sz="4" w:space="0" w:color="000000"/>
              <w:bottom w:val="single" w:sz="4" w:space="0" w:color="auto"/>
              <w:right w:val="single" w:sz="4" w:space="0" w:color="000000"/>
            </w:tcBorders>
            <w:tcMar>
              <w:top w:w="13" w:type="dxa"/>
              <w:left w:w="13" w:type="dxa"/>
              <w:bottom w:w="0" w:type="dxa"/>
              <w:right w:w="13" w:type="dxa"/>
            </w:tcMar>
            <w:hideMark/>
          </w:tcPr>
          <w:p w14:paraId="32A95C58" w14:textId="77777777" w:rsidR="007C4863" w:rsidRPr="00041EC1" w:rsidRDefault="007C4863" w:rsidP="008F29AA">
            <w:pPr>
              <w:pStyle w:val="Tabletext"/>
              <w:jc w:val="center"/>
              <w:rPr>
                <w:rFonts w:eastAsia="MS PGothic"/>
              </w:rPr>
            </w:pPr>
            <w:r w:rsidRPr="00041EC1">
              <w:rPr>
                <w:rFonts w:eastAsia="MS PGothic"/>
              </w:rPr>
              <w:t>164</w:t>
            </w:r>
          </w:p>
        </w:tc>
      </w:tr>
      <w:tr w:rsidR="007C4863" w:rsidRPr="00041EC1" w14:paraId="5DF48AD0" w14:textId="77777777" w:rsidTr="008F29AA">
        <w:tblPrEx>
          <w:tblCellMar>
            <w:left w:w="0" w:type="dxa"/>
            <w:right w:w="0" w:type="dxa"/>
          </w:tblCellMar>
        </w:tblPrEx>
        <w:trPr>
          <w:cantSplit/>
          <w:jc w:val="center"/>
        </w:trPr>
        <w:tc>
          <w:tcPr>
            <w:tcW w:w="9639" w:type="dxa"/>
            <w:gridSpan w:val="7"/>
            <w:tcBorders>
              <w:top w:val="single" w:sz="4" w:space="0" w:color="000000"/>
            </w:tcBorders>
            <w:tcMar>
              <w:top w:w="13" w:type="dxa"/>
              <w:left w:w="13" w:type="dxa"/>
              <w:bottom w:w="0" w:type="dxa"/>
              <w:right w:w="13" w:type="dxa"/>
            </w:tcMar>
          </w:tcPr>
          <w:p w14:paraId="23E5122B" w14:textId="77777777" w:rsidR="007C4863" w:rsidRDefault="007C4863" w:rsidP="009603C6">
            <w:pPr>
              <w:pStyle w:val="Tabletext"/>
              <w:ind w:left="284" w:hanging="284"/>
              <w:jc w:val="left"/>
              <w:rPr>
                <w:rFonts w:eastAsia="MS PGothic"/>
              </w:rPr>
            </w:pPr>
            <w:r w:rsidRPr="003B7BE4">
              <w:rPr>
                <w:rFonts w:eastAsia="MS PGothic"/>
                <w:vertAlign w:val="superscript"/>
              </w:rPr>
              <w:t>(1)</w:t>
            </w:r>
            <w:r>
              <w:rPr>
                <w:rFonts w:eastAsia="MS PGothic"/>
              </w:rPr>
              <w:tab/>
            </w:r>
            <w:r w:rsidRPr="00041EC1">
              <w:t>The code values of the approximate 58% levels correspond to 75% HLG at the 1 000 cd/m</w:t>
            </w:r>
            <w:r w:rsidRPr="00041EC1">
              <w:rPr>
                <w:vertAlign w:val="superscript"/>
              </w:rPr>
              <w:t>2</w:t>
            </w:r>
            <w:r w:rsidRPr="00041EC1">
              <w:t xml:space="preserve"> reference level (203.15 cd/m</w:t>
            </w:r>
            <w:r w:rsidRPr="00041EC1">
              <w:rPr>
                <w:vertAlign w:val="superscript"/>
              </w:rPr>
              <w:t>2</w:t>
            </w:r>
            <w:r w:rsidRPr="00041EC1">
              <w:t>). Code values differ slightly from those specified in earlier editions of this Recommendation.</w:t>
            </w:r>
          </w:p>
          <w:p w14:paraId="5B1F61B7" w14:textId="25F6B192" w:rsidR="007C4863" w:rsidRPr="002B699A" w:rsidRDefault="007C4863" w:rsidP="009603C6">
            <w:pPr>
              <w:pStyle w:val="Tabletext"/>
              <w:ind w:left="284" w:hanging="284"/>
              <w:jc w:val="left"/>
              <w:rPr>
                <w:rFonts w:asciiTheme="majorBidi" w:eastAsia="MS PGothic" w:hAnsiTheme="majorBidi" w:cstheme="majorBidi"/>
                <w:color w:val="000000"/>
                <w:kern w:val="24"/>
                <w:lang w:eastAsia="ja-JP"/>
              </w:rPr>
            </w:pPr>
            <w:r w:rsidRPr="003B7BE4">
              <w:rPr>
                <w:rFonts w:eastAsia="MS PGothic"/>
                <w:vertAlign w:val="superscript"/>
              </w:rPr>
              <w:t>(</w:t>
            </w:r>
            <w:r>
              <w:rPr>
                <w:rFonts w:eastAsia="MS PGothic"/>
                <w:vertAlign w:val="superscript"/>
              </w:rPr>
              <w:t>2</w:t>
            </w:r>
            <w:r w:rsidRPr="003B7BE4">
              <w:rPr>
                <w:rFonts w:eastAsia="MS PGothic"/>
                <w:vertAlign w:val="superscript"/>
              </w:rPr>
              <w:t>)</w:t>
            </w:r>
            <w:r>
              <w:rPr>
                <w:rFonts w:eastAsia="MS PGothic"/>
              </w:rPr>
              <w:tab/>
            </w:r>
            <w:r w:rsidRPr="00041EC1">
              <w:t xml:space="preserve">The code value of the approximate </w:t>
            </w:r>
            <w:r w:rsidRPr="00041EC1">
              <w:rPr>
                <w:rFonts w:eastAsia="MS PGothic"/>
              </w:rPr>
              <w:t>+</w:t>
            </w:r>
            <w:r w:rsidRPr="00041EC1">
              <w:t>2% Black level corresponds to that of the ‘Slightly lighter level’ of Rec</w:t>
            </w:r>
            <w:r>
              <w:t>.</w:t>
            </w:r>
            <w:r w:rsidRPr="00041EC1">
              <w:t xml:space="preserve"> ITU-R BT.814. Code values differ slightly from those specified in earlier editions of this Recommendation.</w:t>
            </w:r>
          </w:p>
        </w:tc>
      </w:tr>
    </w:tbl>
    <w:p w14:paraId="25B47B13" w14:textId="77777777" w:rsidR="007C4863" w:rsidRDefault="007C4863" w:rsidP="007C4863">
      <w:pPr>
        <w:pStyle w:val="Tablefin"/>
      </w:pPr>
    </w:p>
    <w:p w14:paraId="4683128B" w14:textId="77777777" w:rsidR="00041EC1" w:rsidRPr="00041EC1" w:rsidRDefault="00041EC1" w:rsidP="00041EC1">
      <w:pPr>
        <w:pStyle w:val="FigureNo"/>
      </w:pPr>
      <w:r w:rsidRPr="00041EC1">
        <w:lastRenderedPageBreak/>
        <w:t>FIGURE 5</w:t>
      </w:r>
    </w:p>
    <w:p w14:paraId="2D6B272E" w14:textId="77777777" w:rsidR="00041EC1" w:rsidRPr="00041EC1" w:rsidRDefault="00041EC1" w:rsidP="00041EC1">
      <w:pPr>
        <w:pStyle w:val="Figuretitle"/>
        <w:rPr>
          <w:lang w:eastAsia="ja-JP"/>
        </w:rPr>
      </w:pPr>
      <w:r w:rsidRPr="00041EC1">
        <w:rPr>
          <w:lang w:eastAsia="ja-JP"/>
        </w:rPr>
        <w:t xml:space="preserve">HLG/PQ narrow range signal levels of the ramp </w:t>
      </w:r>
    </w:p>
    <w:p w14:paraId="02CACA89" w14:textId="77777777" w:rsidR="00041EC1" w:rsidRPr="00041EC1" w:rsidRDefault="00041EC1" w:rsidP="00041EC1">
      <w:pPr>
        <w:pStyle w:val="Figure"/>
      </w:pPr>
      <w:r w:rsidRPr="00041EC1">
        <w:rPr>
          <w:noProof/>
          <w:lang w:eastAsia="en-GB"/>
        </w:rPr>
        <w:drawing>
          <wp:inline distT="0" distB="0" distL="0" distR="0" wp14:anchorId="2112AC21" wp14:editId="6462285B">
            <wp:extent cx="4349505" cy="3261367"/>
            <wp:effectExtent l="0" t="0" r="0" b="0"/>
            <wp:docPr id="137818817" name="Picture 137818817" descr="A diagram of a triang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with lines and arrow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49505" cy="3261367"/>
                    </a:xfrm>
                    <a:prstGeom prst="rect">
                      <a:avLst/>
                    </a:prstGeom>
                  </pic:spPr>
                </pic:pic>
              </a:graphicData>
            </a:graphic>
          </wp:inline>
        </w:drawing>
      </w:r>
    </w:p>
    <w:p w14:paraId="38C88D70" w14:textId="77777777" w:rsidR="00041EC1" w:rsidRPr="00041EC1" w:rsidRDefault="00041EC1" w:rsidP="00041EC1">
      <w:pPr>
        <w:pStyle w:val="TableNo"/>
      </w:pPr>
      <w:r w:rsidRPr="00041EC1">
        <w:t>TABLE 5</w:t>
      </w:r>
    </w:p>
    <w:p w14:paraId="00E6C6DA" w14:textId="3B5F118C" w:rsidR="00041EC1" w:rsidRPr="00041EC1" w:rsidRDefault="00041EC1" w:rsidP="00041EC1">
      <w:pPr>
        <w:pStyle w:val="Tabletitle"/>
      </w:pPr>
      <w:r w:rsidRPr="00041EC1">
        <w:t xml:space="preserve">HLG/PQ </w:t>
      </w:r>
      <w:r w:rsidR="009A25B8" w:rsidRPr="00041EC1">
        <w:t xml:space="preserve">narrow range ramp </w:t>
      </w:r>
      <w:r w:rsidRPr="00041EC1">
        <w:t>width to 2K, 4K and 8K format</w:t>
      </w:r>
    </w:p>
    <w:tbl>
      <w:tblPr>
        <w:tblW w:w="9639" w:type="dxa"/>
        <w:jc w:val="center"/>
        <w:tblLook w:val="0600" w:firstRow="0" w:lastRow="0" w:firstColumn="0" w:lastColumn="0" w:noHBand="1" w:noVBand="1"/>
      </w:tblPr>
      <w:tblGrid>
        <w:gridCol w:w="1262"/>
        <w:gridCol w:w="1403"/>
        <w:gridCol w:w="1388"/>
        <w:gridCol w:w="1405"/>
        <w:gridCol w:w="1388"/>
        <w:gridCol w:w="1405"/>
        <w:gridCol w:w="1388"/>
      </w:tblGrid>
      <w:tr w:rsidR="00041EC1" w:rsidRPr="00041EC1" w14:paraId="3CE8F74E" w14:textId="77777777" w:rsidTr="009603C6">
        <w:trPr>
          <w:cantSplit/>
          <w:jc w:val="center"/>
        </w:trPr>
        <w:tc>
          <w:tcPr>
            <w:tcW w:w="125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67566A" w14:textId="77777777" w:rsidR="00041EC1" w:rsidRPr="00041EC1" w:rsidRDefault="00041EC1" w:rsidP="008F29AA">
            <w:pPr>
              <w:pStyle w:val="Tablehead"/>
            </w:pPr>
            <w:bookmarkStart w:id="15" w:name="_Hlk4334766"/>
            <w:r w:rsidRPr="00041EC1">
              <w:t>Width</w:t>
            </w:r>
            <w:r w:rsidRPr="00041EC1">
              <w:br/>
              <w:t>(pixel)</w:t>
            </w:r>
          </w:p>
        </w:tc>
        <w:tc>
          <w:tcPr>
            <w:tcW w:w="2779"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6AE359" w14:textId="77777777" w:rsidR="00041EC1" w:rsidRPr="00041EC1" w:rsidRDefault="00041EC1" w:rsidP="008F29AA">
            <w:pPr>
              <w:pStyle w:val="Tablehead"/>
            </w:pPr>
            <w:r w:rsidRPr="00041EC1">
              <w:t>2K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A08D36" w14:textId="77777777" w:rsidR="00041EC1" w:rsidRPr="00041EC1" w:rsidRDefault="00041EC1" w:rsidP="008F29AA">
            <w:pPr>
              <w:pStyle w:val="Tablehead"/>
            </w:pPr>
            <w:r w:rsidRPr="00041EC1">
              <w:t>4K</w:t>
            </w:r>
          </w:p>
        </w:tc>
        <w:tc>
          <w:tcPr>
            <w:tcW w:w="278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561177" w14:textId="77777777" w:rsidR="00041EC1" w:rsidRPr="00041EC1" w:rsidRDefault="00041EC1" w:rsidP="008F29AA">
            <w:pPr>
              <w:pStyle w:val="Tablehead"/>
            </w:pPr>
            <w:r w:rsidRPr="00041EC1">
              <w:t>8K</w:t>
            </w:r>
          </w:p>
        </w:tc>
      </w:tr>
      <w:tr w:rsidR="00041EC1" w:rsidRPr="00041EC1" w14:paraId="1D349488" w14:textId="77777777" w:rsidTr="009603C6">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645150" w14:textId="77777777" w:rsidR="00041EC1" w:rsidRPr="00041EC1" w:rsidRDefault="00041EC1" w:rsidP="008F29AA">
            <w:pPr>
              <w:pStyle w:val="Tablehead"/>
            </w:pP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904C12" w14:textId="77777777" w:rsidR="00041EC1" w:rsidRPr="00041EC1" w:rsidRDefault="00041EC1" w:rsidP="008F29AA">
            <w:pPr>
              <w:pStyle w:val="Tablehead"/>
            </w:pPr>
            <w:r w:rsidRPr="00041EC1">
              <w:t>10 bits</w:t>
            </w:r>
          </w:p>
        </w:tc>
        <w:tc>
          <w:tcPr>
            <w:tcW w:w="1382" w:type="dxa"/>
            <w:tcBorders>
              <w:top w:val="single" w:sz="4" w:space="0" w:color="000000"/>
              <w:left w:val="single" w:sz="4" w:space="0" w:color="000000"/>
              <w:bottom w:val="single" w:sz="4" w:space="0" w:color="000000"/>
              <w:right w:val="single" w:sz="4" w:space="0" w:color="000000"/>
            </w:tcBorders>
            <w:hideMark/>
          </w:tcPr>
          <w:p w14:paraId="41C3187E" w14:textId="77777777" w:rsidR="00041EC1" w:rsidRPr="00041EC1" w:rsidRDefault="00041EC1" w:rsidP="008F29AA">
            <w:pPr>
              <w:pStyle w:val="Tablehead"/>
            </w:pPr>
            <w:r w:rsidRPr="00041EC1">
              <w:t>12 bits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8F7E53" w14:textId="77777777" w:rsidR="00041EC1" w:rsidRPr="00041EC1" w:rsidRDefault="00041EC1" w:rsidP="008F29AA">
            <w:pPr>
              <w:pStyle w:val="Tablehead"/>
            </w:pPr>
            <w:r w:rsidRPr="00041EC1">
              <w:t>10 bits</w:t>
            </w:r>
          </w:p>
        </w:tc>
        <w:tc>
          <w:tcPr>
            <w:tcW w:w="1382" w:type="dxa"/>
            <w:tcBorders>
              <w:top w:val="single" w:sz="4" w:space="0" w:color="000000"/>
              <w:left w:val="single" w:sz="4" w:space="0" w:color="000000"/>
              <w:bottom w:val="single" w:sz="4" w:space="0" w:color="000000"/>
              <w:right w:val="single" w:sz="4" w:space="0" w:color="000000"/>
            </w:tcBorders>
            <w:hideMark/>
          </w:tcPr>
          <w:p w14:paraId="3FEE2D37" w14:textId="77777777" w:rsidR="00041EC1" w:rsidRPr="00041EC1" w:rsidRDefault="00041EC1" w:rsidP="008F29AA">
            <w:pPr>
              <w:pStyle w:val="Tablehead"/>
            </w:pPr>
            <w:r w:rsidRPr="00041EC1">
              <w:t>12 bits</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496296" w14:textId="77777777" w:rsidR="00041EC1" w:rsidRPr="00041EC1" w:rsidRDefault="00041EC1" w:rsidP="008F29AA">
            <w:pPr>
              <w:pStyle w:val="Tablehead"/>
            </w:pPr>
            <w:r w:rsidRPr="00041EC1">
              <w:t>10 bits</w:t>
            </w:r>
          </w:p>
        </w:tc>
        <w:tc>
          <w:tcPr>
            <w:tcW w:w="1382" w:type="dxa"/>
            <w:tcBorders>
              <w:top w:val="single" w:sz="4" w:space="0" w:color="000000"/>
              <w:left w:val="single" w:sz="4" w:space="0" w:color="000000"/>
              <w:bottom w:val="single" w:sz="4" w:space="0" w:color="000000"/>
              <w:right w:val="single" w:sz="4" w:space="0" w:color="000000"/>
            </w:tcBorders>
            <w:hideMark/>
          </w:tcPr>
          <w:p w14:paraId="2D57D289" w14:textId="77777777" w:rsidR="00041EC1" w:rsidRPr="00041EC1" w:rsidRDefault="00041EC1" w:rsidP="008F29AA">
            <w:pPr>
              <w:pStyle w:val="Tablehead"/>
            </w:pPr>
            <w:r w:rsidRPr="00041EC1">
              <w:t>12 bits</w:t>
            </w:r>
          </w:p>
        </w:tc>
      </w:tr>
      <w:tr w:rsidR="00041EC1" w:rsidRPr="00041EC1" w14:paraId="7A6DD7CD" w14:textId="77777777" w:rsidTr="009603C6">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32F92E" w14:textId="77777777" w:rsidR="00041EC1" w:rsidRPr="00041EC1" w:rsidRDefault="00041EC1" w:rsidP="008F29AA">
            <w:pPr>
              <w:pStyle w:val="Tabletext"/>
              <w:jc w:val="center"/>
            </w:pPr>
            <w:r w:rsidRPr="00041EC1">
              <w:t>A</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8E100A" w14:textId="77777777" w:rsidR="00041EC1" w:rsidRPr="00041EC1" w:rsidRDefault="00041EC1" w:rsidP="008F29AA">
            <w:pPr>
              <w:pStyle w:val="Tabletext"/>
              <w:jc w:val="center"/>
            </w:pPr>
            <w:r w:rsidRPr="00041EC1">
              <w:t>1 680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809F732" w14:textId="77777777" w:rsidR="00041EC1" w:rsidRPr="00041EC1" w:rsidRDefault="00041EC1" w:rsidP="008F29AA">
            <w:pPr>
              <w:pStyle w:val="Tabletext"/>
              <w:jc w:val="center"/>
            </w:pPr>
            <w:r w:rsidRPr="00041EC1">
              <w:t>1 680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5D0F69" w14:textId="77777777" w:rsidR="00041EC1" w:rsidRPr="00041EC1" w:rsidRDefault="00041EC1" w:rsidP="008F29AA">
            <w:pPr>
              <w:pStyle w:val="Tabletext"/>
              <w:jc w:val="center"/>
            </w:pPr>
            <w:r w:rsidRPr="00041EC1">
              <w:t>3 360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A24E53E" w14:textId="77777777" w:rsidR="00041EC1" w:rsidRPr="00041EC1" w:rsidRDefault="00041EC1" w:rsidP="008F29AA">
            <w:pPr>
              <w:pStyle w:val="Tabletext"/>
              <w:jc w:val="center"/>
            </w:pPr>
            <w:r w:rsidRPr="00041EC1">
              <w:t>3 360</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7B5AE8" w14:textId="77777777" w:rsidR="00041EC1" w:rsidRPr="00041EC1" w:rsidRDefault="00041EC1" w:rsidP="008F29AA">
            <w:pPr>
              <w:pStyle w:val="Tabletext"/>
              <w:jc w:val="center"/>
            </w:pPr>
            <w:r w:rsidRPr="00041EC1">
              <w:t>6 720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7B5B58E2" w14:textId="77777777" w:rsidR="00041EC1" w:rsidRPr="00041EC1" w:rsidRDefault="00041EC1" w:rsidP="008F29AA">
            <w:pPr>
              <w:pStyle w:val="Tabletext"/>
              <w:jc w:val="center"/>
            </w:pPr>
            <w:r w:rsidRPr="00041EC1">
              <w:t>6 720</w:t>
            </w:r>
          </w:p>
        </w:tc>
      </w:tr>
      <w:tr w:rsidR="00041EC1" w:rsidRPr="00041EC1" w14:paraId="3A74BC84" w14:textId="77777777" w:rsidTr="009603C6">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FCBD7F" w14:textId="77777777" w:rsidR="00041EC1" w:rsidRPr="00041EC1" w:rsidRDefault="00041EC1" w:rsidP="008F29AA">
            <w:pPr>
              <w:pStyle w:val="Tabletext"/>
              <w:jc w:val="center"/>
            </w:pPr>
            <w:r w:rsidRPr="00041EC1">
              <w:t>B</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FE8BE1" w14:textId="77777777" w:rsidR="00041EC1" w:rsidRPr="00041EC1" w:rsidRDefault="00041EC1" w:rsidP="008F29AA">
            <w:pPr>
              <w:pStyle w:val="Tabletext"/>
              <w:jc w:val="center"/>
            </w:pPr>
            <w:r w:rsidRPr="00041EC1">
              <w:t>559</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448E8F2" w14:textId="77777777" w:rsidR="00041EC1" w:rsidRPr="00041EC1" w:rsidRDefault="00041EC1" w:rsidP="008F29AA">
            <w:pPr>
              <w:pStyle w:val="Tabletext"/>
              <w:jc w:val="center"/>
            </w:pPr>
            <w:r w:rsidRPr="00041EC1">
              <w:t>559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1D33D9" w14:textId="77777777" w:rsidR="00041EC1" w:rsidRPr="00041EC1" w:rsidRDefault="00041EC1" w:rsidP="008F29AA">
            <w:pPr>
              <w:pStyle w:val="Tabletext"/>
              <w:jc w:val="center"/>
            </w:pPr>
            <w:r w:rsidRPr="00041EC1">
              <w:t>1 118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75B04EC" w14:textId="77777777" w:rsidR="00041EC1" w:rsidRPr="00041EC1" w:rsidRDefault="00041EC1" w:rsidP="008F29AA">
            <w:pPr>
              <w:pStyle w:val="Tabletext"/>
              <w:jc w:val="center"/>
            </w:pPr>
            <w:r w:rsidRPr="00041EC1">
              <w:t>1 117</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D8733A" w14:textId="77777777" w:rsidR="00041EC1" w:rsidRPr="00041EC1" w:rsidRDefault="00041EC1" w:rsidP="008F29AA">
            <w:pPr>
              <w:pStyle w:val="Tabletext"/>
              <w:jc w:val="center"/>
            </w:pPr>
            <w:r w:rsidRPr="00041EC1">
              <w:t>2 236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FC95955" w14:textId="77777777" w:rsidR="00041EC1" w:rsidRPr="00041EC1" w:rsidRDefault="00041EC1" w:rsidP="008F29AA">
            <w:pPr>
              <w:pStyle w:val="Tabletext"/>
              <w:jc w:val="center"/>
            </w:pPr>
            <w:r w:rsidRPr="00041EC1">
              <w:t>2 233</w:t>
            </w:r>
          </w:p>
        </w:tc>
      </w:tr>
      <w:tr w:rsidR="00041EC1" w:rsidRPr="00041EC1" w14:paraId="1ED0BE83" w14:textId="77777777" w:rsidTr="009603C6">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70D4FE" w14:textId="03339997" w:rsidR="00041EC1" w:rsidRPr="00041EC1" w:rsidRDefault="00041EC1" w:rsidP="008F29AA">
            <w:pPr>
              <w:pStyle w:val="Tabletext"/>
              <w:jc w:val="center"/>
            </w:pPr>
            <w:r w:rsidRPr="00041EC1">
              <w:t>C</w:t>
            </w:r>
            <w:r w:rsidR="009A25B8">
              <w:t xml:space="preserve"> </w:t>
            </w:r>
            <w:r w:rsidRPr="009A25B8">
              <w:rPr>
                <w:vertAlign w:val="superscript"/>
              </w:rPr>
              <w:t>(1)</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A7E13A" w14:textId="77777777" w:rsidR="00041EC1" w:rsidRPr="00041EC1" w:rsidRDefault="00041EC1" w:rsidP="008F29AA">
            <w:pPr>
              <w:pStyle w:val="Tabletext"/>
              <w:jc w:val="center"/>
            </w:pPr>
            <w:r w:rsidRPr="00041EC1">
              <w:t>1 014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1D783674" w14:textId="77777777" w:rsidR="00041EC1" w:rsidRPr="00041EC1" w:rsidRDefault="00041EC1" w:rsidP="008F29AA">
            <w:pPr>
              <w:pStyle w:val="Tabletext"/>
              <w:jc w:val="center"/>
            </w:pPr>
            <w:r w:rsidRPr="00041EC1">
              <w:t>1 015</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7CDC573" w14:textId="77777777" w:rsidR="00041EC1" w:rsidRPr="00041EC1" w:rsidRDefault="00041EC1" w:rsidP="008F29AA">
            <w:pPr>
              <w:pStyle w:val="Tabletext"/>
              <w:jc w:val="center"/>
            </w:pPr>
            <w:r w:rsidRPr="00041EC1">
              <w:t>2 028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1C1CA74B" w14:textId="77777777" w:rsidR="00041EC1" w:rsidRPr="00041EC1" w:rsidRDefault="00041EC1" w:rsidP="008F29AA">
            <w:pPr>
              <w:pStyle w:val="Tabletext"/>
              <w:jc w:val="center"/>
            </w:pPr>
            <w:r w:rsidRPr="00041EC1">
              <w:t>2 031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4AABE9" w14:textId="77777777" w:rsidR="00041EC1" w:rsidRPr="00041EC1" w:rsidRDefault="00041EC1" w:rsidP="008F29AA">
            <w:pPr>
              <w:pStyle w:val="Tabletext"/>
              <w:jc w:val="center"/>
            </w:pPr>
            <w:r w:rsidRPr="00041EC1">
              <w:t>4 056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5B1BDF2" w14:textId="77777777" w:rsidR="00041EC1" w:rsidRPr="00041EC1" w:rsidRDefault="00041EC1" w:rsidP="008F29AA">
            <w:pPr>
              <w:pStyle w:val="Tabletext"/>
              <w:jc w:val="center"/>
            </w:pPr>
            <w:r w:rsidRPr="00041EC1">
              <w:t>4 062</w:t>
            </w:r>
          </w:p>
        </w:tc>
      </w:tr>
      <w:tr w:rsidR="00041EC1" w:rsidRPr="00041EC1" w14:paraId="7A852E51" w14:textId="77777777" w:rsidTr="009603C6">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297A03" w14:textId="77777777" w:rsidR="00041EC1" w:rsidRPr="00041EC1" w:rsidRDefault="00041EC1" w:rsidP="008F29AA">
            <w:pPr>
              <w:pStyle w:val="Tabletext"/>
              <w:jc w:val="center"/>
            </w:pPr>
            <w:r w:rsidRPr="00041EC1">
              <w:t>D</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3A976F" w14:textId="77777777" w:rsidR="00041EC1" w:rsidRPr="00041EC1" w:rsidRDefault="00041EC1" w:rsidP="008F29AA">
            <w:pPr>
              <w:pStyle w:val="Tabletext"/>
              <w:jc w:val="center"/>
            </w:pPr>
            <w:r w:rsidRPr="00041EC1">
              <w:t>107</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7DD06F10" w14:textId="77777777" w:rsidR="00041EC1" w:rsidRPr="00041EC1" w:rsidRDefault="00041EC1" w:rsidP="008F29AA">
            <w:pPr>
              <w:pStyle w:val="Tabletext"/>
              <w:jc w:val="center"/>
            </w:pPr>
            <w:r w:rsidRPr="00041EC1">
              <w:t>106</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41AEAD" w14:textId="77777777" w:rsidR="00041EC1" w:rsidRPr="00041EC1" w:rsidRDefault="00041EC1" w:rsidP="008F29AA">
            <w:pPr>
              <w:pStyle w:val="Tabletext"/>
              <w:jc w:val="center"/>
            </w:pPr>
            <w:r w:rsidRPr="00041EC1">
              <w:t>214</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2D6F20C" w14:textId="77777777" w:rsidR="00041EC1" w:rsidRPr="00041EC1" w:rsidRDefault="00041EC1" w:rsidP="008F29AA">
            <w:pPr>
              <w:pStyle w:val="Tabletext"/>
              <w:jc w:val="center"/>
            </w:pPr>
            <w:r w:rsidRPr="00041EC1">
              <w:t>212</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108FF8" w14:textId="77777777" w:rsidR="00041EC1" w:rsidRPr="00041EC1" w:rsidRDefault="00041EC1" w:rsidP="008F29AA">
            <w:pPr>
              <w:pStyle w:val="Tabletext"/>
              <w:jc w:val="center"/>
            </w:pPr>
            <w:r w:rsidRPr="00041EC1">
              <w:t>428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45702696" w14:textId="77777777" w:rsidR="00041EC1" w:rsidRPr="00041EC1" w:rsidRDefault="00041EC1" w:rsidP="008F29AA">
            <w:pPr>
              <w:pStyle w:val="Tabletext"/>
              <w:jc w:val="center"/>
            </w:pPr>
            <w:r w:rsidRPr="00041EC1">
              <w:t>425</w:t>
            </w:r>
          </w:p>
        </w:tc>
      </w:tr>
      <w:tr w:rsidR="00041EC1" w:rsidRPr="00041EC1" w14:paraId="3B8333D8" w14:textId="77777777" w:rsidTr="009603C6">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4ED3DB" w14:textId="46CCF85F" w:rsidR="00041EC1" w:rsidRPr="00041EC1" w:rsidRDefault="00041EC1" w:rsidP="008F29AA">
            <w:pPr>
              <w:pStyle w:val="Tabletext"/>
              <w:jc w:val="center"/>
            </w:pPr>
            <w:r w:rsidRPr="00041EC1">
              <w:t>E</w:t>
            </w:r>
            <w:r w:rsidR="009A25B8">
              <w:t xml:space="preserve"> </w:t>
            </w:r>
            <w:r w:rsidRPr="009A25B8">
              <w:rPr>
                <w:vertAlign w:val="superscript"/>
              </w:rPr>
              <w:t>(2)</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227146" w14:textId="77777777" w:rsidR="00041EC1" w:rsidRPr="00041EC1" w:rsidRDefault="00041EC1" w:rsidP="008F29AA">
            <w:pPr>
              <w:pStyle w:val="Tabletext"/>
              <w:jc w:val="center"/>
            </w:pPr>
            <w:r w:rsidRPr="00041EC1">
              <w:t>59</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15602F72" w14:textId="77777777" w:rsidR="00041EC1" w:rsidRPr="00041EC1" w:rsidRDefault="00041EC1" w:rsidP="008F29AA">
            <w:pPr>
              <w:pStyle w:val="Tabletext"/>
              <w:jc w:val="center"/>
            </w:pPr>
            <w:r w:rsidRPr="00041EC1">
              <w:t>59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08F7EA" w14:textId="77777777" w:rsidR="00041EC1" w:rsidRPr="00041EC1" w:rsidRDefault="00041EC1" w:rsidP="008F29AA">
            <w:pPr>
              <w:pStyle w:val="Tabletext"/>
              <w:jc w:val="center"/>
            </w:pPr>
            <w:r w:rsidRPr="00041EC1">
              <w:t>118</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411B9B22" w14:textId="77777777" w:rsidR="00041EC1" w:rsidRPr="00041EC1" w:rsidRDefault="00041EC1" w:rsidP="008F29AA">
            <w:pPr>
              <w:pStyle w:val="Tabletext"/>
              <w:jc w:val="center"/>
            </w:pPr>
            <w:r w:rsidRPr="00041EC1">
              <w:t>119</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1B39FF" w14:textId="77777777" w:rsidR="00041EC1" w:rsidRPr="00041EC1" w:rsidRDefault="00041EC1" w:rsidP="008F29AA">
            <w:pPr>
              <w:pStyle w:val="Tabletext"/>
              <w:jc w:val="center"/>
            </w:pPr>
            <w:r w:rsidRPr="00041EC1">
              <w:t>236</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3E8CD2E3" w14:textId="77777777" w:rsidR="00041EC1" w:rsidRPr="00041EC1" w:rsidRDefault="00041EC1" w:rsidP="008F29AA">
            <w:pPr>
              <w:pStyle w:val="Tabletext"/>
              <w:jc w:val="center"/>
            </w:pPr>
            <w:r w:rsidRPr="00041EC1">
              <w:t>239</w:t>
            </w:r>
          </w:p>
        </w:tc>
      </w:tr>
      <w:tr w:rsidR="00041EC1" w:rsidRPr="00041EC1" w14:paraId="22892A59" w14:textId="77777777" w:rsidTr="009603C6">
        <w:trPr>
          <w:cantSplit/>
          <w:jc w:val="center"/>
        </w:trPr>
        <w:tc>
          <w:tcPr>
            <w:tcW w:w="125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368B618" w14:textId="4C4E8B56" w:rsidR="00041EC1" w:rsidRPr="00041EC1" w:rsidRDefault="00041EC1" w:rsidP="008F29AA">
            <w:pPr>
              <w:pStyle w:val="Tabletext"/>
              <w:jc w:val="center"/>
            </w:pPr>
            <w:r w:rsidRPr="00041EC1">
              <w:t>F</w:t>
            </w:r>
            <w:r w:rsidR="009A25B8">
              <w:t xml:space="preserve"> </w:t>
            </w:r>
            <w:r w:rsidRPr="009A25B8">
              <w:rPr>
                <w:vertAlign w:val="superscript"/>
              </w:rPr>
              <w:t>(3)</w:t>
            </w:r>
          </w:p>
        </w:tc>
        <w:tc>
          <w:tcPr>
            <w:tcW w:w="13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1E7B47" w14:textId="77777777" w:rsidR="00041EC1" w:rsidRPr="00041EC1" w:rsidRDefault="00041EC1" w:rsidP="008F29AA">
            <w:pPr>
              <w:pStyle w:val="Tabletext"/>
              <w:jc w:val="center"/>
            </w:pPr>
            <w:r w:rsidRPr="00041EC1">
              <w:t>935</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536C3459" w14:textId="77777777" w:rsidR="00041EC1" w:rsidRPr="00041EC1" w:rsidRDefault="00041EC1" w:rsidP="008F29AA">
            <w:pPr>
              <w:pStyle w:val="Tabletext"/>
              <w:jc w:val="center"/>
            </w:pPr>
            <w:r w:rsidRPr="00041EC1">
              <w:t>935</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212733" w14:textId="77777777" w:rsidR="00041EC1" w:rsidRPr="00041EC1" w:rsidRDefault="00041EC1" w:rsidP="008F29AA">
            <w:pPr>
              <w:pStyle w:val="Tabletext"/>
              <w:jc w:val="center"/>
            </w:pPr>
            <w:r w:rsidRPr="00041EC1">
              <w:t>1 870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7E9CCD0" w14:textId="77777777" w:rsidR="00041EC1" w:rsidRPr="00041EC1" w:rsidRDefault="00041EC1" w:rsidP="008F29AA">
            <w:pPr>
              <w:pStyle w:val="Tabletext"/>
              <w:jc w:val="center"/>
            </w:pPr>
            <w:r w:rsidRPr="00041EC1">
              <w:t>1 871</w:t>
            </w:r>
          </w:p>
        </w:tc>
        <w:tc>
          <w:tcPr>
            <w:tcW w:w="139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62EFA7" w14:textId="77777777" w:rsidR="00041EC1" w:rsidRPr="00041EC1" w:rsidRDefault="00041EC1" w:rsidP="008F29AA">
            <w:pPr>
              <w:pStyle w:val="Tabletext"/>
              <w:jc w:val="center"/>
            </w:pPr>
            <w:r w:rsidRPr="00041EC1">
              <w:t>3 740</w:t>
            </w:r>
          </w:p>
        </w:tc>
        <w:tc>
          <w:tcPr>
            <w:tcW w:w="1382" w:type="dxa"/>
            <w:tcBorders>
              <w:top w:val="single" w:sz="4" w:space="0" w:color="000000"/>
              <w:left w:val="single" w:sz="4" w:space="0" w:color="000000"/>
              <w:bottom w:val="single" w:sz="4" w:space="0" w:color="000000"/>
              <w:right w:val="single" w:sz="4" w:space="0" w:color="000000"/>
            </w:tcBorders>
            <w:vAlign w:val="center"/>
            <w:hideMark/>
          </w:tcPr>
          <w:p w14:paraId="019093F7" w14:textId="77777777" w:rsidR="00041EC1" w:rsidRPr="00041EC1" w:rsidRDefault="00041EC1" w:rsidP="008F29AA">
            <w:pPr>
              <w:pStyle w:val="Tabletext"/>
              <w:jc w:val="center"/>
            </w:pPr>
            <w:r w:rsidRPr="00041EC1">
              <w:t>3 743</w:t>
            </w:r>
          </w:p>
        </w:tc>
      </w:tr>
      <w:tr w:rsidR="00041EC1" w:rsidRPr="00041EC1" w14:paraId="278E29F5" w14:textId="77777777" w:rsidTr="009603C6">
        <w:trPr>
          <w:cantSplit/>
          <w:jc w:val="center"/>
        </w:trPr>
        <w:tc>
          <w:tcPr>
            <w:tcW w:w="9599" w:type="dxa"/>
            <w:gridSpan w:val="7"/>
            <w:tcBorders>
              <w:top w:val="single" w:sz="4" w:space="0" w:color="000000"/>
              <w:left w:val="nil"/>
              <w:bottom w:val="nil"/>
              <w:right w:val="nil"/>
            </w:tcBorders>
            <w:hideMark/>
          </w:tcPr>
          <w:p w14:paraId="032A53FB" w14:textId="77777777" w:rsidR="00041EC1" w:rsidRPr="00041EC1" w:rsidRDefault="00041EC1" w:rsidP="008F29AA">
            <w:pPr>
              <w:pStyle w:val="Tablelegend"/>
              <w:rPr>
                <w:rFonts w:eastAsia="MS Mincho"/>
                <w:sz w:val="20"/>
              </w:rPr>
            </w:pPr>
            <w:r w:rsidRPr="00041EC1">
              <w:rPr>
                <w:rFonts w:eastAsia="MS Mincho"/>
                <w:szCs w:val="18"/>
                <w:vertAlign w:val="superscript"/>
              </w:rPr>
              <w:t>(1)</w:t>
            </w:r>
            <w:r w:rsidRPr="00041EC1">
              <w:rPr>
                <w:rFonts w:eastAsia="MS Mincho"/>
                <w:sz w:val="20"/>
              </w:rPr>
              <w:tab/>
            </w:r>
            <w:r w:rsidRPr="00041EC1">
              <w:rPr>
                <w:rFonts w:eastAsia="MS Mincho"/>
              </w:rPr>
              <w:t>C corresponds to the signal level range from 5 to 1 018 in 10 bits and from 17 to 4 078 in 8K 12 bit, 18 to 4078 in 4K 12 bit, and 20 to 4076 in 2K 12 bits.</w:t>
            </w:r>
          </w:p>
          <w:p w14:paraId="09E47348" w14:textId="77777777" w:rsidR="00041EC1" w:rsidRPr="00041EC1" w:rsidRDefault="00041EC1" w:rsidP="008F29AA">
            <w:pPr>
              <w:pStyle w:val="Tablelegend"/>
              <w:rPr>
                <w:rFonts w:eastAsia="MS Mincho"/>
                <w:sz w:val="20"/>
              </w:rPr>
            </w:pPr>
            <w:r w:rsidRPr="00041EC1">
              <w:rPr>
                <w:rFonts w:eastAsia="MS Mincho"/>
                <w:szCs w:val="18"/>
                <w:vertAlign w:val="superscript"/>
              </w:rPr>
              <w:t>(2)</w:t>
            </w:r>
            <w:r w:rsidRPr="00041EC1">
              <w:rPr>
                <w:rFonts w:eastAsia="MS Mincho"/>
                <w:sz w:val="20"/>
              </w:rPr>
              <w:tab/>
            </w:r>
            <w:r w:rsidRPr="00041EC1">
              <w:rPr>
                <w:rFonts w:eastAsia="MS Mincho"/>
              </w:rPr>
              <w:t>E corresponds to the signal level range from 5 to 63 in 10 bits and from 17 to 255 in 8K 12 bit, 18 to 254 in 4K 12 bit, and 20 to 252 in 2K 12 bits.</w:t>
            </w:r>
          </w:p>
          <w:p w14:paraId="1C2737A3" w14:textId="77777777" w:rsidR="00041EC1" w:rsidRPr="00041EC1" w:rsidRDefault="00041EC1" w:rsidP="008F29AA">
            <w:pPr>
              <w:pStyle w:val="Tablelegend"/>
              <w:rPr>
                <w:sz w:val="20"/>
              </w:rPr>
            </w:pPr>
            <w:r w:rsidRPr="00041EC1">
              <w:rPr>
                <w:rFonts w:eastAsia="MS Mincho"/>
                <w:szCs w:val="18"/>
                <w:vertAlign w:val="superscript"/>
              </w:rPr>
              <w:t>(3)</w:t>
            </w:r>
            <w:r w:rsidRPr="00041EC1">
              <w:rPr>
                <w:rFonts w:eastAsia="MS Mincho"/>
                <w:sz w:val="20"/>
              </w:rPr>
              <w:tab/>
            </w:r>
            <w:r w:rsidRPr="00041EC1">
              <w:rPr>
                <w:rFonts w:eastAsia="MS Mincho"/>
              </w:rPr>
              <w:t>F corresponds to the signal level range from 5 to 939 in 10 bits and from 17 to 3 759 in 8K 12 bit, 18 to 3758 in 4K 12 bit, and 20 to 3756 in 2K 12 bits.</w:t>
            </w:r>
          </w:p>
        </w:tc>
      </w:tr>
      <w:bookmarkEnd w:id="15"/>
    </w:tbl>
    <w:p w14:paraId="13EC625D" w14:textId="77777777" w:rsidR="00041EC1" w:rsidRPr="00041EC1" w:rsidRDefault="00041EC1" w:rsidP="00041EC1">
      <w:pPr>
        <w:pStyle w:val="Tablefin"/>
      </w:pPr>
    </w:p>
    <w:p w14:paraId="6E8652C3" w14:textId="77777777" w:rsidR="00041EC1" w:rsidRPr="00041EC1" w:rsidRDefault="00041EC1" w:rsidP="00041EC1">
      <w:pPr>
        <w:pStyle w:val="FigureNo"/>
      </w:pPr>
      <w:r w:rsidRPr="00041EC1">
        <w:lastRenderedPageBreak/>
        <w:t>FIGURE 6</w:t>
      </w:r>
    </w:p>
    <w:p w14:paraId="3221FFE5" w14:textId="77777777" w:rsidR="00041EC1" w:rsidRPr="00041EC1" w:rsidRDefault="00041EC1" w:rsidP="00041EC1">
      <w:pPr>
        <w:pStyle w:val="Figuretitle"/>
      </w:pPr>
      <w:r w:rsidRPr="00041EC1">
        <w:t xml:space="preserve">PQ full range signal levels of the ramp </w:t>
      </w:r>
    </w:p>
    <w:p w14:paraId="5D62D42C" w14:textId="77777777" w:rsidR="00041EC1" w:rsidRPr="00041EC1" w:rsidRDefault="00041EC1" w:rsidP="00041EC1">
      <w:pPr>
        <w:pStyle w:val="Figure"/>
      </w:pPr>
      <w:r w:rsidRPr="00041EC1">
        <w:rPr>
          <w:noProof/>
        </w:rPr>
        <w:drawing>
          <wp:inline distT="0" distB="0" distL="0" distR="0" wp14:anchorId="24B31802" wp14:editId="05ACBC41">
            <wp:extent cx="4349505" cy="3386335"/>
            <wp:effectExtent l="0" t="0" r="0" b="5080"/>
            <wp:docPr id="9" name="Picture 9" descr="A diagram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line grap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49505" cy="3386335"/>
                    </a:xfrm>
                    <a:prstGeom prst="rect">
                      <a:avLst/>
                    </a:prstGeom>
                  </pic:spPr>
                </pic:pic>
              </a:graphicData>
            </a:graphic>
          </wp:inline>
        </w:drawing>
      </w:r>
    </w:p>
    <w:p w14:paraId="33728FF9" w14:textId="42B0AC1C" w:rsidR="00041EC1" w:rsidRPr="00041EC1" w:rsidRDefault="00041EC1" w:rsidP="00041EC1">
      <w:pPr>
        <w:overflowPunct/>
        <w:autoSpaceDE/>
        <w:autoSpaceDN/>
        <w:adjustRightInd/>
        <w:spacing w:before="0"/>
        <w:textAlignment w:val="auto"/>
        <w:rPr>
          <w:caps/>
          <w:sz w:val="20"/>
        </w:rPr>
      </w:pPr>
    </w:p>
    <w:p w14:paraId="4D0A2430" w14:textId="77777777" w:rsidR="00041EC1" w:rsidRPr="00041EC1" w:rsidRDefault="00041EC1" w:rsidP="00041EC1">
      <w:pPr>
        <w:pStyle w:val="TableNo"/>
      </w:pPr>
      <w:r w:rsidRPr="00041EC1">
        <w:t>TABLE 6</w:t>
      </w:r>
    </w:p>
    <w:p w14:paraId="191B3263" w14:textId="187C80F1" w:rsidR="00041EC1" w:rsidRPr="00041EC1" w:rsidRDefault="00041EC1" w:rsidP="00041EC1">
      <w:pPr>
        <w:pStyle w:val="Tabletitle"/>
      </w:pPr>
      <w:r w:rsidRPr="00041EC1">
        <w:t xml:space="preserve">PQ </w:t>
      </w:r>
      <w:r w:rsidR="00B83999" w:rsidRPr="00041EC1">
        <w:t xml:space="preserve">full range ramp </w:t>
      </w:r>
      <w:r w:rsidRPr="00041EC1">
        <w:t>width to 2K, 4K and 8K format</w:t>
      </w:r>
    </w:p>
    <w:tbl>
      <w:tblPr>
        <w:tblW w:w="9639" w:type="dxa"/>
        <w:jc w:val="center"/>
        <w:tblLook w:val="0600" w:firstRow="0" w:lastRow="0" w:firstColumn="0" w:lastColumn="0" w:noHBand="1" w:noVBand="1"/>
      </w:tblPr>
      <w:tblGrid>
        <w:gridCol w:w="1139"/>
        <w:gridCol w:w="1456"/>
        <w:gridCol w:w="1376"/>
        <w:gridCol w:w="1424"/>
        <w:gridCol w:w="1409"/>
        <w:gridCol w:w="1426"/>
        <w:gridCol w:w="1409"/>
      </w:tblGrid>
      <w:tr w:rsidR="00041EC1" w:rsidRPr="00041EC1" w14:paraId="6D8EB2E0" w14:textId="77777777" w:rsidTr="00983B39">
        <w:trPr>
          <w:cantSplit/>
          <w:jc w:val="center"/>
        </w:trPr>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68B77D" w14:textId="77777777" w:rsidR="00041EC1" w:rsidRPr="00041EC1" w:rsidRDefault="00041EC1" w:rsidP="008F29AA">
            <w:pPr>
              <w:pStyle w:val="Tablehead"/>
            </w:pPr>
            <w:r w:rsidRPr="00041EC1">
              <w:t>Width</w:t>
            </w:r>
            <w:r w:rsidRPr="00041EC1">
              <w:br/>
              <w:t>(pixel)</w:t>
            </w:r>
          </w:p>
        </w:tc>
        <w:tc>
          <w:tcPr>
            <w:tcW w:w="28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5400BE" w14:textId="77777777" w:rsidR="00041EC1" w:rsidRPr="00041EC1" w:rsidRDefault="00041EC1" w:rsidP="008F29AA">
            <w:pPr>
              <w:pStyle w:val="Tablehead"/>
            </w:pPr>
            <w:r w:rsidRPr="00041EC1">
              <w:t>2K</w:t>
            </w:r>
          </w:p>
        </w:tc>
        <w:tc>
          <w:tcPr>
            <w:tcW w:w="283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AD33B1" w14:textId="77777777" w:rsidR="00041EC1" w:rsidRPr="00041EC1" w:rsidRDefault="00041EC1" w:rsidP="008F29AA">
            <w:pPr>
              <w:pStyle w:val="Tablehead"/>
            </w:pPr>
            <w:r w:rsidRPr="00041EC1">
              <w:t>4K</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A4EFC1" w14:textId="77777777" w:rsidR="00041EC1" w:rsidRPr="00041EC1" w:rsidRDefault="00041EC1" w:rsidP="008F29AA">
            <w:pPr>
              <w:pStyle w:val="Tablehead"/>
            </w:pPr>
            <w:r w:rsidRPr="00041EC1">
              <w:t>8K</w:t>
            </w:r>
          </w:p>
        </w:tc>
      </w:tr>
      <w:tr w:rsidR="00B06454" w:rsidRPr="00041EC1" w14:paraId="4C296C13" w14:textId="77777777" w:rsidTr="00983B39">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712D92" w14:textId="77777777" w:rsidR="00041EC1" w:rsidRPr="00041EC1" w:rsidRDefault="00041EC1" w:rsidP="008F29AA">
            <w:pPr>
              <w:pStyle w:val="Tablehead"/>
            </w:pPr>
          </w:p>
        </w:tc>
        <w:tc>
          <w:tcPr>
            <w:tcW w:w="145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EDE6A0" w14:textId="77777777" w:rsidR="00041EC1" w:rsidRPr="00041EC1" w:rsidRDefault="00041EC1" w:rsidP="008F29AA">
            <w:pPr>
              <w:pStyle w:val="Tablehead"/>
            </w:pPr>
            <w:r w:rsidRPr="00041EC1">
              <w:t>10 bits</w:t>
            </w:r>
          </w:p>
        </w:tc>
        <w:tc>
          <w:tcPr>
            <w:tcW w:w="1376" w:type="dxa"/>
            <w:tcBorders>
              <w:top w:val="single" w:sz="4" w:space="0" w:color="000000"/>
              <w:left w:val="single" w:sz="4" w:space="0" w:color="000000"/>
              <w:bottom w:val="single" w:sz="4" w:space="0" w:color="000000"/>
              <w:right w:val="single" w:sz="4" w:space="0" w:color="000000"/>
            </w:tcBorders>
            <w:hideMark/>
          </w:tcPr>
          <w:p w14:paraId="57B53E86" w14:textId="77777777" w:rsidR="00041EC1" w:rsidRPr="00041EC1" w:rsidRDefault="00041EC1" w:rsidP="008F29AA">
            <w:pPr>
              <w:pStyle w:val="Tablehead"/>
            </w:pPr>
            <w:r w:rsidRPr="00041EC1">
              <w:t>12 bits</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2C6F92" w14:textId="77777777" w:rsidR="00041EC1" w:rsidRPr="00041EC1" w:rsidRDefault="00041EC1" w:rsidP="008F29AA">
            <w:pPr>
              <w:pStyle w:val="Tablehead"/>
            </w:pPr>
            <w:r w:rsidRPr="00041EC1">
              <w:t>10 bits</w:t>
            </w:r>
          </w:p>
        </w:tc>
        <w:tc>
          <w:tcPr>
            <w:tcW w:w="1409" w:type="dxa"/>
            <w:tcBorders>
              <w:top w:val="single" w:sz="4" w:space="0" w:color="000000"/>
              <w:left w:val="single" w:sz="4" w:space="0" w:color="000000"/>
              <w:bottom w:val="single" w:sz="4" w:space="0" w:color="000000"/>
              <w:right w:val="single" w:sz="4" w:space="0" w:color="000000"/>
            </w:tcBorders>
            <w:hideMark/>
          </w:tcPr>
          <w:p w14:paraId="46C12C86" w14:textId="77777777" w:rsidR="00041EC1" w:rsidRPr="00041EC1" w:rsidRDefault="00041EC1" w:rsidP="008F29AA">
            <w:pPr>
              <w:pStyle w:val="Tablehead"/>
            </w:pPr>
            <w:r w:rsidRPr="00041EC1">
              <w:t>12 bits</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D5ED83" w14:textId="77777777" w:rsidR="00041EC1" w:rsidRPr="00041EC1" w:rsidRDefault="00041EC1" w:rsidP="008F29AA">
            <w:pPr>
              <w:pStyle w:val="Tablehead"/>
            </w:pPr>
            <w:r w:rsidRPr="00041EC1">
              <w:t>10 bits</w:t>
            </w:r>
          </w:p>
        </w:tc>
        <w:tc>
          <w:tcPr>
            <w:tcW w:w="1409" w:type="dxa"/>
            <w:tcBorders>
              <w:top w:val="single" w:sz="4" w:space="0" w:color="000000"/>
              <w:left w:val="single" w:sz="4" w:space="0" w:color="000000"/>
              <w:bottom w:val="single" w:sz="4" w:space="0" w:color="000000"/>
              <w:right w:val="single" w:sz="4" w:space="0" w:color="000000"/>
            </w:tcBorders>
            <w:hideMark/>
          </w:tcPr>
          <w:p w14:paraId="5905BCD0" w14:textId="77777777" w:rsidR="00041EC1" w:rsidRPr="00041EC1" w:rsidRDefault="00041EC1" w:rsidP="008F29AA">
            <w:pPr>
              <w:pStyle w:val="Tablehead"/>
            </w:pPr>
            <w:r w:rsidRPr="00041EC1">
              <w:t>12 bits</w:t>
            </w:r>
          </w:p>
        </w:tc>
      </w:tr>
      <w:tr w:rsidR="00B06454" w:rsidRPr="00041EC1" w14:paraId="201AB123" w14:textId="77777777" w:rsidTr="00983B39">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24000C" w14:textId="77777777" w:rsidR="00041EC1" w:rsidRPr="00041EC1" w:rsidRDefault="00041EC1" w:rsidP="008F29AA">
            <w:pPr>
              <w:pStyle w:val="Tabletext"/>
              <w:jc w:val="center"/>
            </w:pPr>
            <w:r w:rsidRPr="00041EC1">
              <w:t>A</w:t>
            </w:r>
          </w:p>
        </w:tc>
        <w:tc>
          <w:tcPr>
            <w:tcW w:w="145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22C2D2" w14:textId="77777777" w:rsidR="00041EC1" w:rsidRPr="00041EC1" w:rsidRDefault="00041EC1" w:rsidP="008F29AA">
            <w:pPr>
              <w:pStyle w:val="Tabletext"/>
              <w:jc w:val="center"/>
            </w:pPr>
            <w:r w:rsidRPr="00041EC1">
              <w:t>1 680</w:t>
            </w:r>
          </w:p>
        </w:tc>
        <w:tc>
          <w:tcPr>
            <w:tcW w:w="1376" w:type="dxa"/>
            <w:tcBorders>
              <w:top w:val="single" w:sz="4" w:space="0" w:color="000000"/>
              <w:left w:val="single" w:sz="4" w:space="0" w:color="000000"/>
              <w:bottom w:val="single" w:sz="4" w:space="0" w:color="000000"/>
              <w:right w:val="single" w:sz="4" w:space="0" w:color="000000"/>
            </w:tcBorders>
            <w:vAlign w:val="center"/>
            <w:hideMark/>
          </w:tcPr>
          <w:p w14:paraId="1C98D2E0" w14:textId="77777777" w:rsidR="00041EC1" w:rsidRPr="00041EC1" w:rsidRDefault="00041EC1" w:rsidP="008F29AA">
            <w:pPr>
              <w:pStyle w:val="Tabletext"/>
              <w:jc w:val="center"/>
            </w:pPr>
            <w:r w:rsidRPr="00041EC1">
              <w:t>1 680</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DDE9406" w14:textId="77777777" w:rsidR="00041EC1" w:rsidRPr="00041EC1" w:rsidRDefault="00041EC1" w:rsidP="008F29AA">
            <w:pPr>
              <w:pStyle w:val="Tabletext"/>
              <w:jc w:val="center"/>
            </w:pPr>
            <w:r w:rsidRPr="00041EC1">
              <w:t>3 360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4EE169F1" w14:textId="77777777" w:rsidR="00041EC1" w:rsidRPr="00041EC1" w:rsidRDefault="00041EC1" w:rsidP="008F29AA">
            <w:pPr>
              <w:pStyle w:val="Tabletext"/>
              <w:jc w:val="center"/>
            </w:pPr>
            <w:r w:rsidRPr="00041EC1">
              <w:t>3 360</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AA327F" w14:textId="77777777" w:rsidR="00041EC1" w:rsidRPr="00041EC1" w:rsidRDefault="00041EC1" w:rsidP="008F29AA">
            <w:pPr>
              <w:pStyle w:val="Tabletext"/>
              <w:jc w:val="center"/>
            </w:pPr>
            <w:r w:rsidRPr="00041EC1">
              <w:t>6 720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745FF3D9" w14:textId="77777777" w:rsidR="00041EC1" w:rsidRPr="00041EC1" w:rsidRDefault="00041EC1" w:rsidP="008F29AA">
            <w:pPr>
              <w:pStyle w:val="Tabletext"/>
              <w:jc w:val="center"/>
            </w:pPr>
            <w:r w:rsidRPr="00041EC1">
              <w:t>6 720</w:t>
            </w:r>
          </w:p>
        </w:tc>
      </w:tr>
      <w:tr w:rsidR="00B06454" w:rsidRPr="00041EC1" w14:paraId="16E76CAB" w14:textId="77777777" w:rsidTr="00983B39">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A555F" w14:textId="448F710D" w:rsidR="00041EC1" w:rsidRPr="00041EC1" w:rsidRDefault="00041EC1" w:rsidP="008F29AA">
            <w:pPr>
              <w:pStyle w:val="Tabletext"/>
              <w:jc w:val="center"/>
            </w:pPr>
            <w:r w:rsidRPr="00041EC1">
              <w:t>B</w:t>
            </w:r>
            <w:r w:rsidR="009A25B8">
              <w:t xml:space="preserve"> </w:t>
            </w:r>
            <w:r w:rsidRPr="00041EC1">
              <w:rPr>
                <w:rFonts w:eastAsia="MS Mincho"/>
                <w:vertAlign w:val="superscript"/>
              </w:rPr>
              <w:t>(2)</w:t>
            </w:r>
          </w:p>
        </w:tc>
        <w:tc>
          <w:tcPr>
            <w:tcW w:w="145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79E632" w14:textId="6E6624AC" w:rsidR="00041EC1" w:rsidRPr="00041EC1" w:rsidRDefault="00041EC1" w:rsidP="008F29AA">
            <w:pPr>
              <w:pStyle w:val="Tabletext"/>
              <w:jc w:val="center"/>
            </w:pPr>
            <w:r w:rsidRPr="00041EC1">
              <w:t>618</w:t>
            </w:r>
          </w:p>
        </w:tc>
        <w:tc>
          <w:tcPr>
            <w:tcW w:w="1376" w:type="dxa"/>
            <w:tcBorders>
              <w:top w:val="single" w:sz="4" w:space="0" w:color="000000"/>
              <w:left w:val="single" w:sz="4" w:space="0" w:color="000000"/>
              <w:bottom w:val="single" w:sz="4" w:space="0" w:color="000000"/>
              <w:right w:val="single" w:sz="4" w:space="0" w:color="000000"/>
            </w:tcBorders>
            <w:vAlign w:val="center"/>
            <w:hideMark/>
          </w:tcPr>
          <w:p w14:paraId="5D80C6FB" w14:textId="5F99CABA" w:rsidR="00041EC1" w:rsidRPr="00041EC1" w:rsidRDefault="00041EC1" w:rsidP="008F29AA">
            <w:pPr>
              <w:pStyle w:val="Tabletext"/>
              <w:jc w:val="center"/>
            </w:pPr>
            <w:r w:rsidRPr="00041EC1">
              <w:t>618</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05E7B94" w14:textId="2A031F4F" w:rsidR="00041EC1" w:rsidRPr="00041EC1" w:rsidRDefault="00041EC1" w:rsidP="008F29AA">
            <w:pPr>
              <w:pStyle w:val="Tabletext"/>
              <w:jc w:val="center"/>
            </w:pPr>
            <w:r w:rsidRPr="00041EC1">
              <w:t>1 236</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33B7A1ED" w14:textId="54D4D617" w:rsidR="00041EC1" w:rsidRPr="00041EC1" w:rsidRDefault="00041EC1" w:rsidP="008F29AA">
            <w:pPr>
              <w:pStyle w:val="Tabletext"/>
              <w:jc w:val="center"/>
            </w:pPr>
            <w:r w:rsidRPr="00041EC1">
              <w:t>1 236</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CBCDAD" w14:textId="042619A2" w:rsidR="00041EC1" w:rsidRPr="00041EC1" w:rsidRDefault="00041EC1" w:rsidP="008F29AA">
            <w:pPr>
              <w:pStyle w:val="Tabletext"/>
              <w:jc w:val="center"/>
            </w:pPr>
            <w:r w:rsidRPr="00041EC1">
              <w:t>2 472</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739E31BF" w14:textId="44B21732" w:rsidR="00041EC1" w:rsidRPr="00041EC1" w:rsidRDefault="00041EC1" w:rsidP="008F29AA">
            <w:pPr>
              <w:pStyle w:val="Tabletext"/>
              <w:jc w:val="center"/>
            </w:pPr>
            <w:r w:rsidRPr="00041EC1">
              <w:t>2 472</w:t>
            </w:r>
          </w:p>
        </w:tc>
      </w:tr>
      <w:tr w:rsidR="00B06454" w:rsidRPr="00041EC1" w14:paraId="295AA6F3" w14:textId="77777777" w:rsidTr="00983B39">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408E66" w14:textId="12233C0F" w:rsidR="00041EC1" w:rsidRPr="00041EC1" w:rsidRDefault="00041EC1" w:rsidP="008F29AA">
            <w:pPr>
              <w:pStyle w:val="Tabletext"/>
              <w:jc w:val="center"/>
            </w:pPr>
            <w:r w:rsidRPr="00041EC1">
              <w:t>C</w:t>
            </w:r>
            <w:r w:rsidR="009A25B8">
              <w:t xml:space="preserve"> </w:t>
            </w:r>
            <w:r w:rsidRPr="00041EC1">
              <w:rPr>
                <w:vertAlign w:val="superscript"/>
              </w:rPr>
              <w:t>(1)</w:t>
            </w:r>
          </w:p>
        </w:tc>
        <w:tc>
          <w:tcPr>
            <w:tcW w:w="145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A3B454" w14:textId="77777777" w:rsidR="00041EC1" w:rsidRPr="00041EC1" w:rsidRDefault="00041EC1" w:rsidP="008F29AA">
            <w:pPr>
              <w:pStyle w:val="Tabletext"/>
              <w:jc w:val="center"/>
            </w:pPr>
            <w:r w:rsidRPr="00041EC1">
              <w:t>1 022</w:t>
            </w:r>
          </w:p>
        </w:tc>
        <w:tc>
          <w:tcPr>
            <w:tcW w:w="1376" w:type="dxa"/>
            <w:tcBorders>
              <w:top w:val="single" w:sz="4" w:space="0" w:color="000000"/>
              <w:left w:val="single" w:sz="4" w:space="0" w:color="000000"/>
              <w:bottom w:val="single" w:sz="4" w:space="0" w:color="000000"/>
              <w:right w:val="single" w:sz="4" w:space="0" w:color="000000"/>
            </w:tcBorders>
            <w:vAlign w:val="center"/>
            <w:hideMark/>
          </w:tcPr>
          <w:p w14:paraId="2D49A2C1" w14:textId="77777777" w:rsidR="00041EC1" w:rsidRPr="00041EC1" w:rsidRDefault="00041EC1" w:rsidP="008F29AA">
            <w:pPr>
              <w:pStyle w:val="Tabletext"/>
              <w:jc w:val="center"/>
            </w:pPr>
            <w:r w:rsidRPr="00041EC1">
              <w:t>1 023</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F58E57" w14:textId="77777777" w:rsidR="00041EC1" w:rsidRPr="00041EC1" w:rsidRDefault="00041EC1" w:rsidP="008F29AA">
            <w:pPr>
              <w:pStyle w:val="Tabletext"/>
              <w:jc w:val="center"/>
            </w:pPr>
            <w:r w:rsidRPr="00041EC1">
              <w:t>2 044</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7362A3B4" w14:textId="77777777" w:rsidR="00041EC1" w:rsidRPr="00041EC1" w:rsidRDefault="00041EC1" w:rsidP="008F29AA">
            <w:pPr>
              <w:pStyle w:val="Tabletext"/>
              <w:jc w:val="center"/>
            </w:pPr>
            <w:r w:rsidRPr="00041EC1">
              <w:t>2 047</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2F1339" w14:textId="77777777" w:rsidR="00041EC1" w:rsidRPr="00041EC1" w:rsidRDefault="00041EC1" w:rsidP="008F29AA">
            <w:pPr>
              <w:pStyle w:val="Tabletext"/>
              <w:jc w:val="center"/>
            </w:pPr>
            <w:r w:rsidRPr="00041EC1">
              <w:t>4 088</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6B013BA9" w14:textId="77777777" w:rsidR="00041EC1" w:rsidRPr="00041EC1" w:rsidRDefault="00041EC1" w:rsidP="008F29AA">
            <w:pPr>
              <w:pStyle w:val="Tabletext"/>
              <w:jc w:val="center"/>
            </w:pPr>
            <w:r w:rsidRPr="00041EC1">
              <w:t>4 094</w:t>
            </w:r>
          </w:p>
        </w:tc>
      </w:tr>
      <w:tr w:rsidR="00B06454" w:rsidRPr="00041EC1" w14:paraId="2AB95D19" w14:textId="77777777" w:rsidTr="00983B39">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C38921" w14:textId="1B880207" w:rsidR="00041EC1" w:rsidRPr="00041EC1" w:rsidRDefault="00041EC1" w:rsidP="008F29AA">
            <w:pPr>
              <w:pStyle w:val="Tabletext"/>
              <w:jc w:val="center"/>
            </w:pPr>
            <w:r w:rsidRPr="00041EC1">
              <w:t>D</w:t>
            </w:r>
            <w:r w:rsidR="009A25B8">
              <w:t xml:space="preserve"> </w:t>
            </w:r>
            <w:r w:rsidRPr="00041EC1">
              <w:rPr>
                <w:rFonts w:eastAsia="MS Mincho"/>
                <w:vertAlign w:val="superscript"/>
              </w:rPr>
              <w:t>(2)</w:t>
            </w:r>
          </w:p>
        </w:tc>
        <w:tc>
          <w:tcPr>
            <w:tcW w:w="145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706A18" w14:textId="7F30AD9B" w:rsidR="00041EC1" w:rsidRPr="00041EC1" w:rsidRDefault="00041EC1" w:rsidP="008F29AA">
            <w:pPr>
              <w:pStyle w:val="Tabletext"/>
              <w:jc w:val="center"/>
            </w:pPr>
            <w:r w:rsidRPr="00041EC1">
              <w:t>40</w:t>
            </w:r>
          </w:p>
        </w:tc>
        <w:tc>
          <w:tcPr>
            <w:tcW w:w="1376" w:type="dxa"/>
            <w:tcBorders>
              <w:top w:val="single" w:sz="4" w:space="0" w:color="000000"/>
              <w:left w:val="single" w:sz="4" w:space="0" w:color="000000"/>
              <w:bottom w:val="single" w:sz="4" w:space="0" w:color="000000"/>
              <w:right w:val="single" w:sz="4" w:space="0" w:color="000000"/>
            </w:tcBorders>
            <w:vAlign w:val="center"/>
            <w:hideMark/>
          </w:tcPr>
          <w:p w14:paraId="38A2C98D" w14:textId="0981085A" w:rsidR="00041EC1" w:rsidRPr="00041EC1" w:rsidRDefault="00041EC1" w:rsidP="008F29AA">
            <w:pPr>
              <w:pStyle w:val="Tabletext"/>
              <w:jc w:val="center"/>
            </w:pPr>
            <w:r w:rsidRPr="00041EC1">
              <w:t>39</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1AEDDA" w14:textId="362A0DAF" w:rsidR="00041EC1" w:rsidRPr="00041EC1" w:rsidRDefault="00041EC1" w:rsidP="008F29AA">
            <w:pPr>
              <w:pStyle w:val="Tabletext"/>
              <w:jc w:val="center"/>
            </w:pPr>
            <w:r w:rsidRPr="00041EC1">
              <w:t>80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1C23B6EA" w14:textId="065BB3C4" w:rsidR="00041EC1" w:rsidRPr="00041EC1" w:rsidRDefault="00041EC1" w:rsidP="008F29AA">
            <w:pPr>
              <w:pStyle w:val="Tabletext"/>
              <w:jc w:val="center"/>
            </w:pPr>
            <w:r w:rsidRPr="00041EC1">
              <w:t>77</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2CE602" w14:textId="070C1ABB" w:rsidR="00041EC1" w:rsidRPr="00041EC1" w:rsidRDefault="00041EC1" w:rsidP="008F29AA">
            <w:pPr>
              <w:pStyle w:val="Tabletext"/>
              <w:jc w:val="center"/>
            </w:pPr>
            <w:r w:rsidRPr="00041EC1">
              <w:t>160</w:t>
            </w:r>
          </w:p>
        </w:tc>
        <w:tc>
          <w:tcPr>
            <w:tcW w:w="1409" w:type="dxa"/>
            <w:tcBorders>
              <w:top w:val="single" w:sz="4" w:space="0" w:color="000000"/>
              <w:left w:val="single" w:sz="4" w:space="0" w:color="000000"/>
              <w:bottom w:val="single" w:sz="4" w:space="0" w:color="000000"/>
              <w:right w:val="single" w:sz="4" w:space="0" w:color="000000"/>
            </w:tcBorders>
            <w:vAlign w:val="center"/>
            <w:hideMark/>
          </w:tcPr>
          <w:p w14:paraId="52809AA4" w14:textId="766A3812" w:rsidR="00041EC1" w:rsidRPr="00041EC1" w:rsidRDefault="00041EC1" w:rsidP="008F29AA">
            <w:pPr>
              <w:pStyle w:val="Tabletext"/>
              <w:jc w:val="center"/>
            </w:pPr>
            <w:r w:rsidRPr="00041EC1">
              <w:t>154</w:t>
            </w:r>
          </w:p>
        </w:tc>
      </w:tr>
      <w:tr w:rsidR="00983B39" w:rsidRPr="00041EC1" w14:paraId="414AFA68" w14:textId="77777777" w:rsidTr="00983B39">
        <w:trPr>
          <w:cantSplit/>
          <w:jc w:val="center"/>
        </w:trPr>
        <w:tc>
          <w:tcPr>
            <w:tcW w:w="9639" w:type="dxa"/>
            <w:gridSpan w:val="7"/>
            <w:tcBorders>
              <w:top w:val="single" w:sz="4" w:space="0" w:color="000000"/>
              <w:left w:val="nil"/>
              <w:bottom w:val="nil"/>
              <w:right w:val="nil"/>
            </w:tcBorders>
            <w:hideMark/>
          </w:tcPr>
          <w:p w14:paraId="691440DE" w14:textId="77777777" w:rsidR="00983B39" w:rsidRPr="00041EC1" w:rsidRDefault="00983B39" w:rsidP="00983B39">
            <w:pPr>
              <w:pStyle w:val="Tabletext"/>
              <w:ind w:left="284" w:hanging="284"/>
              <w:jc w:val="left"/>
              <w:rPr>
                <w:rFonts w:eastAsia="MS Mincho"/>
              </w:rPr>
            </w:pPr>
            <w:r w:rsidRPr="00041EC1">
              <w:rPr>
                <w:rFonts w:eastAsia="MS Mincho"/>
                <w:szCs w:val="18"/>
                <w:vertAlign w:val="superscript"/>
              </w:rPr>
              <w:t>(1)</w:t>
            </w:r>
            <w:r w:rsidRPr="00041EC1">
              <w:rPr>
                <w:rFonts w:eastAsia="MS Mincho"/>
                <w:sz w:val="20"/>
              </w:rPr>
              <w:tab/>
            </w:r>
            <w:r w:rsidRPr="00041EC1">
              <w:rPr>
                <w:rFonts w:eastAsia="MS Mincho"/>
              </w:rPr>
              <w:t>C corresponds to the signal level range from 1 to 1 022 in 10 bits and from 1 to 4 094 in 8K 12 bit, 2 to 4094 in 4K 12 bit, and 4 to 4092 in 2K 12 bits.</w:t>
            </w:r>
          </w:p>
          <w:p w14:paraId="2A20A447" w14:textId="49096395" w:rsidR="00983B39" w:rsidRPr="00041EC1" w:rsidRDefault="00983B39" w:rsidP="00983B39">
            <w:pPr>
              <w:pStyle w:val="Tabletext"/>
              <w:jc w:val="left"/>
              <w:rPr>
                <w:bCs/>
                <w:sz w:val="20"/>
              </w:rPr>
            </w:pPr>
            <w:r w:rsidRPr="00041EC1">
              <w:rPr>
                <w:rFonts w:eastAsia="MS Mincho"/>
                <w:szCs w:val="18"/>
                <w:vertAlign w:val="superscript"/>
              </w:rPr>
              <w:t>(2)</w:t>
            </w:r>
            <w:r w:rsidRPr="00041EC1">
              <w:rPr>
                <w:rFonts w:eastAsia="MS Mincho"/>
                <w:sz w:val="20"/>
              </w:rPr>
              <w:tab/>
            </w:r>
            <w:r w:rsidRPr="00041EC1">
              <w:rPr>
                <w:rFonts w:eastAsia="MS Mincho"/>
              </w:rPr>
              <w:t>Pixel widths of B and D differ slightly from those specified in earlier editions of this Recommendation.</w:t>
            </w:r>
          </w:p>
        </w:tc>
      </w:tr>
    </w:tbl>
    <w:p w14:paraId="74752D9D" w14:textId="77777777" w:rsidR="00041EC1" w:rsidRPr="00041EC1" w:rsidRDefault="00041EC1" w:rsidP="00041EC1">
      <w:pPr>
        <w:pStyle w:val="Tablefin"/>
      </w:pPr>
    </w:p>
    <w:p w14:paraId="4E63C4F7" w14:textId="77777777" w:rsidR="00041EC1" w:rsidRPr="00041EC1" w:rsidRDefault="00041EC1" w:rsidP="00041EC1">
      <w:pPr>
        <w:pStyle w:val="AnnexNoTitle"/>
        <w:spacing w:after="240"/>
      </w:pPr>
      <w:bookmarkStart w:id="16" w:name="_Toc201073322"/>
      <w:r w:rsidRPr="00041EC1">
        <w:lastRenderedPageBreak/>
        <w:t>Attachment 1</w:t>
      </w:r>
      <w:r w:rsidRPr="00041EC1">
        <w:br/>
        <w:t>to Annex 1</w:t>
      </w:r>
      <w:r w:rsidRPr="00041EC1">
        <w:br/>
        <w:t xml:space="preserve">(informative) </w:t>
      </w:r>
      <w:r w:rsidRPr="00041EC1">
        <w:br/>
      </w:r>
      <w:r w:rsidRPr="00041EC1">
        <w:br/>
        <w:t>Sections comprising the HLG test pattern</w:t>
      </w:r>
      <w:bookmarkEnd w:id="16"/>
    </w:p>
    <w:p w14:paraId="648804FB" w14:textId="77777777" w:rsidR="00041EC1" w:rsidRPr="00041EC1" w:rsidRDefault="00041EC1" w:rsidP="00041EC1">
      <w:pPr>
        <w:pStyle w:val="FigureNo"/>
      </w:pPr>
      <w:r w:rsidRPr="00041EC1">
        <w:t>figure 7</w:t>
      </w:r>
    </w:p>
    <w:p w14:paraId="5133F570" w14:textId="77777777" w:rsidR="00041EC1" w:rsidRPr="00041EC1" w:rsidRDefault="00041EC1" w:rsidP="00041EC1">
      <w:pPr>
        <w:pStyle w:val="Figure"/>
      </w:pPr>
      <w:r w:rsidRPr="00041EC1">
        <w:rPr>
          <w:noProof/>
          <w:lang w:eastAsia="en-GB"/>
        </w:rPr>
        <w:drawing>
          <wp:inline distT="0" distB="0" distL="0" distR="0" wp14:anchorId="4EBEAD94" wp14:editId="5F6C34B2">
            <wp:extent cx="4434849" cy="3578359"/>
            <wp:effectExtent l="0" t="0" r="3810" b="3175"/>
            <wp:docPr id="1240743296" name="Picture 1240743296" descr="A close-up of a color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olor b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34849" cy="3578359"/>
                    </a:xfrm>
                    <a:prstGeom prst="rect">
                      <a:avLst/>
                    </a:prstGeom>
                  </pic:spPr>
                </pic:pic>
              </a:graphicData>
            </a:graphic>
          </wp:inline>
        </w:drawing>
      </w:r>
    </w:p>
    <w:p w14:paraId="515BA4E0" w14:textId="77777777" w:rsidR="00041EC1" w:rsidRPr="00041EC1" w:rsidRDefault="00041EC1" w:rsidP="009603C6">
      <w:pPr>
        <w:pStyle w:val="Normalaftertitle"/>
        <w:rPr>
          <w:lang w:eastAsia="zh-CN"/>
        </w:rPr>
      </w:pPr>
      <w:r w:rsidRPr="00041EC1">
        <w:t>Colour Bars: The main colour bars are 75%HLG, with 100%HLG colour bars at the top.</w:t>
      </w:r>
    </w:p>
    <w:p w14:paraId="43D10163" w14:textId="73606266" w:rsidR="00041EC1" w:rsidRPr="00041EC1" w:rsidRDefault="00041EC1" w:rsidP="00041EC1">
      <w:r w:rsidRPr="00041EC1">
        <w:t>BT.709 Colour Bars: Generated by using the HLG OETF and a limited precision matrix shown in Recommendation ITU-R BT.2087. It should be noted that if these bars were generated using higher precision colour conversion matrices, slightly different levels would result in some cases. BT.709 colour bars are placed at the left and right bottom to avoid overlaps with the main colour bars on a waveform monitor.</w:t>
      </w:r>
    </w:p>
    <w:p w14:paraId="442F0EE7" w14:textId="77777777" w:rsidR="00041EC1" w:rsidRPr="00041EC1" w:rsidRDefault="00041EC1" w:rsidP="00041EC1">
      <w:r w:rsidRPr="00041EC1">
        <w:t>Ramp: Levels are from −7%HLG to 109%HLG. 0% video level is at the left edge of the Green bar.</w:t>
      </w:r>
    </w:p>
    <w:p w14:paraId="5C5B88E3" w14:textId="77777777" w:rsidR="00041EC1" w:rsidRPr="00041EC1" w:rsidRDefault="00041EC1" w:rsidP="00041EC1">
      <w:r w:rsidRPr="00041EC1">
        <w:t>Stair: Levels are from −7%HLG to 109%HLG. Left edge of the 0% step is at the left edge of the Yellow bar. 10% interval between 0%HLG and 100%HLG. The width of each step is a half of the colour bar. The step signal and the ramp signal are placed not to overlap on a waveform monitor.</w:t>
      </w:r>
    </w:p>
    <w:p w14:paraId="3E9F458E" w14:textId="77777777" w:rsidR="00041EC1" w:rsidRPr="00041EC1" w:rsidRDefault="00041EC1" w:rsidP="00041EC1">
      <w:r w:rsidRPr="00041EC1">
        <w:t>Black signal: consisting of 0%, −2%, 0%, +2%, 0%, +4% and 0% video levels are placed at the lower left away from the bright areas for better visibility.</w:t>
      </w:r>
    </w:p>
    <w:p w14:paraId="7F3C314C" w14:textId="77777777" w:rsidR="00041EC1" w:rsidRPr="00041EC1" w:rsidRDefault="00041EC1" w:rsidP="00041EC1">
      <w:r w:rsidRPr="00041EC1">
        <w:t>Grey bars (right and left): These areas may optionally be used to include other patterns for specific needs.</w:t>
      </w:r>
    </w:p>
    <w:p w14:paraId="433C3336" w14:textId="7C367B4C" w:rsidR="00041EC1" w:rsidRPr="00041EC1" w:rsidRDefault="00041EC1" w:rsidP="00041EC1">
      <w:pPr>
        <w:pStyle w:val="Note"/>
      </w:pPr>
      <w:r w:rsidRPr="00041EC1">
        <w:rPr>
          <w:lang w:eastAsia="ja-JP"/>
        </w:rPr>
        <w:t xml:space="preserve">NOTE – </w:t>
      </w:r>
      <w:r w:rsidRPr="00041EC1">
        <w:rPr>
          <w:lang w:eastAsia="zh-CN"/>
        </w:rPr>
        <w:t xml:space="preserve">The approximate −7%HLG and 109%HLG levels are the minimum and maximum permitted values respectively of the video data range specified in Recommendation </w:t>
      </w:r>
      <w:hyperlink r:id="rId35" w:history="1">
        <w:r w:rsidR="007647BE" w:rsidRPr="00B339B7">
          <w:rPr>
            <w:rStyle w:val="Hyperlink"/>
            <w:color w:val="auto"/>
            <w:szCs w:val="24"/>
            <w:u w:val="none"/>
          </w:rPr>
          <w:t>ITU-R BT.2100</w:t>
        </w:r>
      </w:hyperlink>
      <w:r w:rsidRPr="00041EC1">
        <w:rPr>
          <w:lang w:eastAsia="zh-CN"/>
        </w:rPr>
        <w:t xml:space="preserve"> for narrow range signals. The code values of the </w:t>
      </w:r>
      <w:r w:rsidRPr="00041EC1">
        <w:t>approximate</w:t>
      </w:r>
      <w:r w:rsidRPr="00041EC1">
        <w:rPr>
          <w:lang w:eastAsia="zh-CN"/>
        </w:rPr>
        <w:t xml:space="preserve"> </w:t>
      </w:r>
      <w:r w:rsidRPr="00041EC1">
        <w:t xml:space="preserve">−2% and +2% video levels </w:t>
      </w:r>
      <w:r w:rsidRPr="00041EC1">
        <w:rPr>
          <w:lang w:eastAsia="zh-CN"/>
        </w:rPr>
        <w:t>correspond to those of ‘Slightly darker level’ and ‘Slightly lighter level’ respectively of Recommendation ITU-R BT.814.</w:t>
      </w:r>
    </w:p>
    <w:p w14:paraId="7785692B" w14:textId="77777777" w:rsidR="00041EC1" w:rsidRPr="00041EC1" w:rsidRDefault="00041EC1" w:rsidP="00041EC1">
      <w:pPr>
        <w:pStyle w:val="AnnexNoTitle"/>
      </w:pPr>
      <w:bookmarkStart w:id="17" w:name="_Toc201073323"/>
      <w:r w:rsidRPr="00041EC1">
        <w:lastRenderedPageBreak/>
        <w:t>Attachment 2</w:t>
      </w:r>
      <w:r w:rsidRPr="00041EC1">
        <w:br/>
        <w:t>to Annex 1</w:t>
      </w:r>
      <w:r w:rsidRPr="00041EC1">
        <w:br/>
        <w:t xml:space="preserve">(informative) </w:t>
      </w:r>
      <w:r w:rsidRPr="00041EC1">
        <w:br/>
      </w:r>
      <w:r w:rsidRPr="00041EC1">
        <w:br/>
        <w:t>HLG waveform on a waveform monitor</w:t>
      </w:r>
      <w:bookmarkEnd w:id="17"/>
    </w:p>
    <w:p w14:paraId="54208C8F" w14:textId="77777777" w:rsidR="00041EC1" w:rsidRPr="00041EC1" w:rsidRDefault="00041EC1" w:rsidP="00041EC1">
      <w:pPr>
        <w:pStyle w:val="Normalaftertitle"/>
        <w:rPr>
          <w:lang w:eastAsia="ja-JP"/>
        </w:rPr>
      </w:pPr>
      <w:r w:rsidRPr="00041EC1">
        <w:rPr>
          <w:lang w:eastAsia="ja-JP"/>
        </w:rPr>
        <w:t>Figure 8 shows the HLG waveform of the test pattern on a waveform monitor.</w:t>
      </w:r>
    </w:p>
    <w:p w14:paraId="7FBD2030" w14:textId="77777777" w:rsidR="00041EC1" w:rsidRPr="00041EC1" w:rsidRDefault="00041EC1" w:rsidP="00041EC1">
      <w:pPr>
        <w:pStyle w:val="FigureNo"/>
      </w:pPr>
      <w:r w:rsidRPr="00041EC1">
        <w:t>FIGURE 8</w:t>
      </w:r>
    </w:p>
    <w:p w14:paraId="1588D444" w14:textId="77777777" w:rsidR="00041EC1" w:rsidRPr="00041EC1" w:rsidRDefault="00041EC1" w:rsidP="00041EC1">
      <w:pPr>
        <w:pStyle w:val="Figuretitle"/>
      </w:pPr>
      <w:r w:rsidRPr="00041EC1">
        <w:t>Waveform on waveform monitor</w:t>
      </w:r>
      <w:r w:rsidRPr="00041EC1">
        <w:br/>
        <w:t>(Red, Green, and Blue, respectively)</w:t>
      </w:r>
    </w:p>
    <w:p w14:paraId="3D43EDE0" w14:textId="77777777" w:rsidR="00041EC1" w:rsidRDefault="00041EC1" w:rsidP="00041EC1">
      <w:pPr>
        <w:pStyle w:val="Figure"/>
      </w:pPr>
      <w:r w:rsidRPr="00041EC1">
        <w:rPr>
          <w:noProof/>
          <w:lang w:eastAsia="en-GB"/>
        </w:rPr>
        <w:drawing>
          <wp:inline distT="0" distB="0" distL="0" distR="0" wp14:anchorId="576A5F90" wp14:editId="26E10B14">
            <wp:extent cx="3834392" cy="2380493"/>
            <wp:effectExtent l="0" t="0" r="0" b="1270"/>
            <wp:docPr id="8" name="Picture 8"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grap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6650BDB6" w14:textId="77777777" w:rsidR="00B83999" w:rsidRDefault="00B83999" w:rsidP="00B83999"/>
    <w:p w14:paraId="65BDDC25" w14:textId="77777777" w:rsidR="00B83999" w:rsidRPr="00B83999" w:rsidRDefault="00B83999" w:rsidP="00B83999"/>
    <w:p w14:paraId="7209748D" w14:textId="77777777" w:rsidR="00041EC1" w:rsidRPr="00041EC1" w:rsidRDefault="00041EC1" w:rsidP="00041EC1">
      <w:pPr>
        <w:pStyle w:val="AnnexNoTitle"/>
      </w:pPr>
      <w:bookmarkStart w:id="18" w:name="_Toc201073324"/>
      <w:r w:rsidRPr="00041EC1">
        <w:t>Attachment 3</w:t>
      </w:r>
      <w:r w:rsidRPr="00041EC1">
        <w:br/>
        <w:t>to Annex 1</w:t>
      </w:r>
      <w:r w:rsidRPr="00041EC1">
        <w:br/>
        <w:t>(informative)</w:t>
      </w:r>
      <w:r w:rsidRPr="00041EC1">
        <w:br/>
      </w:r>
      <w:r w:rsidRPr="00041EC1">
        <w:br/>
      </w:r>
      <w:bookmarkStart w:id="19" w:name="_Hlk26366806"/>
      <w:r w:rsidRPr="00041EC1">
        <w:t>Information on conversion of HLG/BT.2020 colour bars to SDR/BT.709</w:t>
      </w:r>
      <w:bookmarkEnd w:id="18"/>
    </w:p>
    <w:bookmarkEnd w:id="19"/>
    <w:p w14:paraId="6FC93EAE" w14:textId="0E289CD3" w:rsidR="00041EC1" w:rsidRPr="00041EC1" w:rsidRDefault="00041EC1" w:rsidP="009603C6">
      <w:pPr>
        <w:pStyle w:val="Normalaftertitle"/>
        <w:rPr>
          <w:rFonts w:eastAsiaTheme="minorEastAsia"/>
          <w:lang w:eastAsia="zh-CN"/>
        </w:rPr>
      </w:pPr>
      <w:r w:rsidRPr="00041EC1">
        <w:t>Figure</w:t>
      </w:r>
      <w:r w:rsidRPr="00041EC1">
        <w:rPr>
          <w:lang w:eastAsia="ja-JP"/>
        </w:rPr>
        <w:t xml:space="preserve"> 9 shows the </w:t>
      </w:r>
      <w:r w:rsidRPr="00041EC1">
        <w:rPr>
          <w:lang w:eastAsia="zh-CN"/>
        </w:rPr>
        <w:t xml:space="preserve">HLG/BT.2020 </w:t>
      </w:r>
      <w:r w:rsidRPr="00041EC1">
        <w:rPr>
          <w:lang w:eastAsia="ja-JP"/>
        </w:rPr>
        <w:t>colour bars</w:t>
      </w:r>
      <w:r w:rsidRPr="00041EC1">
        <w:rPr>
          <w:lang w:eastAsia="zh-CN"/>
        </w:rPr>
        <w:t xml:space="preserve"> including the </w:t>
      </w:r>
      <w:r w:rsidRPr="00041EC1">
        <w:rPr>
          <w:szCs w:val="24"/>
        </w:rPr>
        <w:t>BT.709-equivalent colour bars</w:t>
      </w:r>
      <w:r w:rsidRPr="00041EC1">
        <w:rPr>
          <w:lang w:eastAsia="zh-CN"/>
        </w:rPr>
        <w:t xml:space="preserve"> and their snapshots of the waveform and vectorscope set to BT.2020 colorimetry.</w:t>
      </w:r>
    </w:p>
    <w:p w14:paraId="167683FD" w14:textId="58F0EB2E" w:rsidR="00041EC1" w:rsidRPr="00041EC1" w:rsidRDefault="00041EC1" w:rsidP="00041EC1">
      <w:pPr>
        <w:rPr>
          <w:szCs w:val="24"/>
        </w:rPr>
      </w:pPr>
      <w:r w:rsidRPr="00041EC1">
        <w:rPr>
          <w:lang w:eastAsia="zh-CN"/>
        </w:rPr>
        <w:t>Figure 11 shows the colour bars converted from HLG/BT.2020 to SDR/BT.709 using the scene</w:t>
      </w:r>
      <w:r w:rsidRPr="00041EC1">
        <w:rPr>
          <w:lang w:eastAsia="zh-CN"/>
        </w:rPr>
        <w:noBreakHyphen/>
        <w:t>referred conversion method depicted in Fig</w:t>
      </w:r>
      <w:r w:rsidR="002C046B">
        <w:rPr>
          <w:lang w:eastAsia="zh-CN"/>
        </w:rPr>
        <w:t>.</w:t>
      </w:r>
      <w:r w:rsidRPr="00041EC1">
        <w:rPr>
          <w:lang w:eastAsia="zh-CN"/>
        </w:rPr>
        <w:t xml:space="preserve"> 10, which is the inverse of the “SDR to HDR mapping (scene-referred)”. Note this method does not include tone-mapping. HDR signals are hard-clipped when converted to SDR. </w:t>
      </w:r>
      <w:r w:rsidRPr="00041EC1">
        <w:rPr>
          <w:szCs w:val="24"/>
        </w:rPr>
        <w:t xml:space="preserve">The BT.709-equivalent colour bars </w:t>
      </w:r>
      <w:r w:rsidRPr="00041EC1">
        <w:t xml:space="preserve">land on the vectorscope </w:t>
      </w:r>
      <w:r w:rsidRPr="00041EC1">
        <w:rPr>
          <w:szCs w:val="24"/>
        </w:rPr>
        <w:t>targets</w:t>
      </w:r>
      <w:r w:rsidRPr="00041EC1">
        <w:t xml:space="preserve"> </w:t>
      </w:r>
      <w:r w:rsidRPr="00041EC1">
        <w:rPr>
          <w:szCs w:val="24"/>
        </w:rPr>
        <w:t>after the scene-referred conversion.</w:t>
      </w:r>
    </w:p>
    <w:p w14:paraId="5BB22E3E" w14:textId="4A71E6EC" w:rsidR="00041EC1" w:rsidRPr="00041EC1" w:rsidRDefault="00041EC1" w:rsidP="00041EC1">
      <w:pPr>
        <w:rPr>
          <w:szCs w:val="24"/>
          <w:lang w:eastAsia="ja-JP"/>
        </w:rPr>
      </w:pPr>
      <w:r w:rsidRPr="00041EC1">
        <w:rPr>
          <w:szCs w:val="24"/>
        </w:rPr>
        <w:t xml:space="preserve">Figure 13 shows the colour bars converted from </w:t>
      </w:r>
      <w:r w:rsidRPr="00041EC1">
        <w:rPr>
          <w:lang w:eastAsia="zh-CN"/>
        </w:rPr>
        <w:t>HLG/BT.2020 to</w:t>
      </w:r>
      <w:r w:rsidRPr="00041EC1">
        <w:rPr>
          <w:szCs w:val="24"/>
        </w:rPr>
        <w:t xml:space="preserve"> </w:t>
      </w:r>
      <w:r w:rsidRPr="00041EC1">
        <w:rPr>
          <w:szCs w:val="24"/>
          <w:lang w:eastAsia="ja-JP"/>
        </w:rPr>
        <w:t xml:space="preserve">SDR/BT.709 using the </w:t>
      </w:r>
      <w:r w:rsidRPr="00041EC1">
        <w:rPr>
          <w:szCs w:val="24"/>
        </w:rPr>
        <w:t>display</w:t>
      </w:r>
      <w:r w:rsidRPr="00041EC1">
        <w:rPr>
          <w:szCs w:val="24"/>
        </w:rPr>
        <w:noBreakHyphen/>
        <w:t>referred conversion method</w:t>
      </w:r>
      <w:r w:rsidRPr="00041EC1">
        <w:rPr>
          <w:szCs w:val="24"/>
          <w:lang w:eastAsia="ja-JP"/>
        </w:rPr>
        <w:t xml:space="preserve"> depicted in Fig</w:t>
      </w:r>
      <w:r w:rsidR="002C046B">
        <w:rPr>
          <w:szCs w:val="24"/>
          <w:lang w:eastAsia="ja-JP"/>
        </w:rPr>
        <w:t>.</w:t>
      </w:r>
      <w:r w:rsidRPr="00041EC1">
        <w:rPr>
          <w:szCs w:val="24"/>
          <w:lang w:eastAsia="ja-JP"/>
        </w:rPr>
        <w:t xml:space="preserve"> 12, </w:t>
      </w:r>
      <w:r w:rsidRPr="00041EC1">
        <w:rPr>
          <w:lang w:eastAsia="zh-CN"/>
        </w:rPr>
        <w:t>which is the inverse of the “SDR to HLG mapping without gamma adjustment (display-referred)”</w:t>
      </w:r>
      <w:r w:rsidRPr="00041EC1">
        <w:rPr>
          <w:szCs w:val="24"/>
          <w:lang w:eastAsia="ja-JP"/>
        </w:rPr>
        <w:t xml:space="preserve">. </w:t>
      </w:r>
      <w:r w:rsidRPr="00041EC1">
        <w:rPr>
          <w:lang w:eastAsia="zh-CN"/>
        </w:rPr>
        <w:t>Note this method does not include tone-mapping. HDR signals are hard-clipped when converted to SDR.</w:t>
      </w:r>
      <w:r w:rsidRPr="00041EC1">
        <w:rPr>
          <w:szCs w:val="24"/>
          <w:lang w:eastAsia="ja-JP"/>
        </w:rPr>
        <w:t xml:space="preserve"> The BT.709-equivalent colour bars land on slightly different positions of the vectorscope targets.</w:t>
      </w:r>
    </w:p>
    <w:p w14:paraId="5DA4D63D" w14:textId="77777777" w:rsidR="00041EC1" w:rsidRPr="00041EC1" w:rsidRDefault="00041EC1" w:rsidP="00041EC1">
      <w:pPr>
        <w:rPr>
          <w:szCs w:val="24"/>
          <w:lang w:eastAsia="ja-JP"/>
        </w:rPr>
      </w:pPr>
      <w:r w:rsidRPr="00041EC1">
        <w:rPr>
          <w:szCs w:val="24"/>
          <w:lang w:eastAsia="ja-JP"/>
        </w:rPr>
        <w:lastRenderedPageBreak/>
        <w:t xml:space="preserve">Table 7 summarises the signal levels for input 75%HLG and BT.709-equivalent colour bars and the converted SDR/BT.709 colour bars. </w:t>
      </w:r>
      <w:r w:rsidRPr="00041EC1">
        <w:rPr>
          <w:szCs w:val="24"/>
        </w:rPr>
        <w:t>The BT.709-equivalent colour bars</w:t>
      </w:r>
      <w:r w:rsidRPr="00041EC1">
        <w:rPr>
          <w:szCs w:val="24"/>
          <w:lang w:eastAsia="ja-JP"/>
        </w:rPr>
        <w:t xml:space="preserve"> are converted to the same signal levels as the original SDR/BT.709 colour bars by the scene-referred conversion. Some of the signal levels of the resultant SDR colour bars by the scene-referred conversion are not exactly the same levels as the original SDR/BT.709, for example the signal levels of the Green bar are not (64, 940, 64) but (71, 939, 66) due to rounding errors.</w:t>
      </w:r>
    </w:p>
    <w:p w14:paraId="17BBDA93" w14:textId="77777777" w:rsidR="00041EC1" w:rsidRPr="00041EC1" w:rsidRDefault="00041EC1" w:rsidP="00041EC1">
      <w:pPr>
        <w:pStyle w:val="FigureNo"/>
        <w:rPr>
          <w:lang w:eastAsia="zh-CN"/>
        </w:rPr>
      </w:pPr>
      <w:r w:rsidRPr="00041EC1">
        <w:t>FIGURE</w:t>
      </w:r>
      <w:r w:rsidRPr="00041EC1">
        <w:rPr>
          <w:lang w:eastAsia="zh-CN"/>
        </w:rPr>
        <w:t xml:space="preserve"> </w:t>
      </w:r>
      <w:r w:rsidRPr="00041EC1">
        <w:rPr>
          <w:lang w:eastAsia="ja-JP"/>
        </w:rPr>
        <w:t>9</w:t>
      </w:r>
    </w:p>
    <w:p w14:paraId="1CBCE8E9" w14:textId="77777777" w:rsidR="00041EC1" w:rsidRPr="00041EC1" w:rsidRDefault="00041EC1" w:rsidP="00041EC1">
      <w:pPr>
        <w:pStyle w:val="Figuretitle"/>
        <w:rPr>
          <w:lang w:eastAsia="zh-CN"/>
        </w:rPr>
      </w:pPr>
      <w:r w:rsidRPr="00041EC1">
        <w:rPr>
          <w:lang w:eastAsia="zh-CN"/>
        </w:rPr>
        <w:t xml:space="preserve">HLG/BT.2020 </w:t>
      </w:r>
      <w:r w:rsidRPr="00041EC1">
        <w:rPr>
          <w:lang w:eastAsia="ja-JP"/>
        </w:rPr>
        <w:t>colour bars and their</w:t>
      </w:r>
      <w:r w:rsidRPr="00041EC1">
        <w:rPr>
          <w:lang w:eastAsia="zh-CN"/>
        </w:rPr>
        <w:t xml:space="preserve"> snapshots of the waveform and vectorscope set to BT.2020 colorimetry</w:t>
      </w:r>
    </w:p>
    <w:p w14:paraId="163FEC44" w14:textId="77777777" w:rsidR="00041EC1" w:rsidRPr="00041EC1" w:rsidRDefault="00041EC1" w:rsidP="00041EC1">
      <w:pPr>
        <w:pStyle w:val="Figure"/>
      </w:pPr>
      <w:r w:rsidRPr="00041EC1">
        <w:rPr>
          <w:noProof/>
        </w:rPr>
        <w:drawing>
          <wp:inline distT="0" distB="0" distL="0" distR="0" wp14:anchorId="2272CA18" wp14:editId="28BFCDAB">
            <wp:extent cx="5888748" cy="122225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T.2111-09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8748" cy="1222250"/>
                    </a:xfrm>
                    <a:prstGeom prst="rect">
                      <a:avLst/>
                    </a:prstGeom>
                  </pic:spPr>
                </pic:pic>
              </a:graphicData>
            </a:graphic>
          </wp:inline>
        </w:drawing>
      </w:r>
    </w:p>
    <w:p w14:paraId="2D57BA55" w14:textId="77777777" w:rsidR="00041EC1" w:rsidRPr="00041EC1" w:rsidRDefault="00041EC1" w:rsidP="00041EC1">
      <w:pPr>
        <w:pStyle w:val="FigureNo"/>
        <w:rPr>
          <w:lang w:eastAsia="zh-CN"/>
        </w:rPr>
      </w:pPr>
      <w:r w:rsidRPr="00041EC1">
        <w:t>FIGURE</w:t>
      </w:r>
      <w:r w:rsidRPr="00041EC1">
        <w:rPr>
          <w:lang w:eastAsia="zh-CN"/>
        </w:rPr>
        <w:t xml:space="preserve"> </w:t>
      </w:r>
      <w:r w:rsidRPr="00041EC1">
        <w:rPr>
          <w:lang w:eastAsia="ja-JP"/>
        </w:rPr>
        <w:t>10</w:t>
      </w:r>
    </w:p>
    <w:p w14:paraId="19940940" w14:textId="77777777" w:rsidR="00041EC1" w:rsidRPr="00041EC1" w:rsidRDefault="00041EC1" w:rsidP="00041EC1">
      <w:pPr>
        <w:pStyle w:val="Figuretitle"/>
        <w:rPr>
          <w:lang w:eastAsia="zh-CN"/>
        </w:rPr>
      </w:pPr>
      <w:r w:rsidRPr="00041EC1">
        <w:rPr>
          <w:lang w:eastAsia="zh-CN"/>
        </w:rPr>
        <w:t>Scene-referred conversion method from HLG/BT.2020 to SDR/BT.709</w:t>
      </w:r>
    </w:p>
    <w:p w14:paraId="5F33A2D5" w14:textId="77777777" w:rsidR="00041EC1" w:rsidRPr="00041EC1" w:rsidRDefault="00041EC1" w:rsidP="00041EC1">
      <w:pPr>
        <w:pStyle w:val="Figure"/>
        <w:rPr>
          <w:rFonts w:eastAsiaTheme="minorEastAsia"/>
        </w:rPr>
      </w:pPr>
      <w:r w:rsidRPr="00041EC1">
        <w:rPr>
          <w:rFonts w:eastAsiaTheme="minorEastAsia"/>
          <w:noProof/>
        </w:rPr>
        <w:drawing>
          <wp:inline distT="0" distB="0" distL="0" distR="0" wp14:anchorId="6141CF84" wp14:editId="34C2F636">
            <wp:extent cx="5379731" cy="54864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111-10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9731" cy="548641"/>
                    </a:xfrm>
                    <a:prstGeom prst="rect">
                      <a:avLst/>
                    </a:prstGeom>
                  </pic:spPr>
                </pic:pic>
              </a:graphicData>
            </a:graphic>
          </wp:inline>
        </w:drawing>
      </w:r>
    </w:p>
    <w:p w14:paraId="5AFAA343" w14:textId="4437C31C" w:rsidR="00041EC1" w:rsidRPr="00041EC1" w:rsidRDefault="00041EC1" w:rsidP="00041EC1">
      <w:pPr>
        <w:pStyle w:val="Note"/>
        <w:rPr>
          <w:lang w:eastAsia="ja-JP"/>
        </w:rPr>
      </w:pPr>
      <w:r w:rsidRPr="00041EC1">
        <w:rPr>
          <w:lang w:eastAsia="ja-JP"/>
        </w:rPr>
        <w:t>NOTE</w:t>
      </w:r>
      <w:r w:rsidR="00983B39">
        <w:rPr>
          <w:lang w:eastAsia="ja-JP"/>
        </w:rPr>
        <w:t> </w:t>
      </w:r>
      <w:r w:rsidRPr="00041EC1">
        <w:rPr>
          <w:lang w:eastAsia="ja-JP"/>
        </w:rPr>
        <w:t>–</w:t>
      </w:r>
      <w:r w:rsidR="00983B39">
        <w:rPr>
          <w:lang w:eastAsia="ja-JP"/>
        </w:rPr>
        <w:t> </w:t>
      </w:r>
      <w:r w:rsidRPr="00041EC1">
        <w:rPr>
          <w:lang w:eastAsia="zh-CN"/>
        </w:rPr>
        <w:t xml:space="preserve">The gain is </w:t>
      </w:r>
      <w:r w:rsidRPr="00041EC1">
        <w:t>set</w:t>
      </w:r>
      <w:r w:rsidRPr="00041EC1">
        <w:rPr>
          <w:lang w:eastAsia="zh-CN"/>
        </w:rPr>
        <w:t xml:space="preserve"> so that 75%HLG corresponds to 100%SDR. The colour conversion matrix is as described in § 2</w:t>
      </w:r>
      <w:r w:rsidRPr="00041EC1">
        <w:rPr>
          <w:lang w:eastAsia="ja-JP"/>
        </w:rPr>
        <w:t xml:space="preserve"> of Report </w:t>
      </w:r>
      <w:hyperlink r:id="rId39" w:history="1">
        <w:r w:rsidRPr="003E1B53">
          <w:rPr>
            <w:rStyle w:val="Hyperlink"/>
            <w:color w:val="auto"/>
            <w:u w:val="none"/>
            <w:lang w:eastAsia="ja-JP"/>
          </w:rPr>
          <w:t>ITU-R BT.2407</w:t>
        </w:r>
      </w:hyperlink>
      <w:r w:rsidRPr="00041EC1">
        <w:rPr>
          <w:lang w:eastAsia="ja-JP"/>
        </w:rPr>
        <w:t xml:space="preserve"> – “Simple conversion from BT.2020 to BT.709 based on linear matrix transformation”. Note other methods may result in different signal levels for input signals outside of the BT.709 colour volume.</w:t>
      </w:r>
    </w:p>
    <w:p w14:paraId="5C563208" w14:textId="77777777" w:rsidR="00041EC1" w:rsidRPr="00041EC1" w:rsidRDefault="00041EC1" w:rsidP="00041EC1">
      <w:pPr>
        <w:pStyle w:val="FigureNo"/>
        <w:rPr>
          <w:lang w:eastAsia="zh-CN"/>
        </w:rPr>
      </w:pPr>
      <w:r w:rsidRPr="00041EC1">
        <w:rPr>
          <w:lang w:eastAsia="zh-CN"/>
        </w:rPr>
        <w:t xml:space="preserve">FIGURE </w:t>
      </w:r>
      <w:r w:rsidRPr="00041EC1">
        <w:rPr>
          <w:lang w:eastAsia="ja-JP"/>
        </w:rPr>
        <w:t>11</w:t>
      </w:r>
    </w:p>
    <w:p w14:paraId="71CA3DF0" w14:textId="77777777" w:rsidR="00041EC1" w:rsidRPr="00041EC1" w:rsidRDefault="00041EC1" w:rsidP="00041EC1">
      <w:pPr>
        <w:pStyle w:val="Figuretitle"/>
        <w:rPr>
          <w:lang w:eastAsia="zh-CN"/>
        </w:rPr>
      </w:pPr>
      <w:r w:rsidRPr="00041EC1">
        <w:rPr>
          <w:lang w:eastAsia="zh-CN"/>
        </w:rPr>
        <w:t>Colour bars converted to SDR/BT.709 using the scene-referred conversion and their snapshots</w:t>
      </w:r>
      <w:r w:rsidRPr="00041EC1">
        <w:rPr>
          <w:lang w:eastAsia="zh-CN"/>
        </w:rPr>
        <w:br/>
        <w:t>of the waveform and vectorscope set to BT.709 colorimetry</w:t>
      </w:r>
    </w:p>
    <w:p w14:paraId="76B702A4" w14:textId="77777777" w:rsidR="00041EC1" w:rsidRPr="00041EC1" w:rsidRDefault="00041EC1" w:rsidP="00041EC1">
      <w:pPr>
        <w:pStyle w:val="Figure"/>
        <w:rPr>
          <w:rFonts w:eastAsiaTheme="minorEastAsia"/>
        </w:rPr>
      </w:pPr>
      <w:r w:rsidRPr="00041EC1">
        <w:rPr>
          <w:rFonts w:eastAsiaTheme="minorEastAsia"/>
          <w:noProof/>
        </w:rPr>
        <w:drawing>
          <wp:inline distT="0" distB="0" distL="0" distR="0" wp14:anchorId="366C47BD" wp14:editId="7308FA7E">
            <wp:extent cx="5894844" cy="1210058"/>
            <wp:effectExtent l="0" t="0" r="0" b="952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T.2111-11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94844" cy="1210058"/>
                    </a:xfrm>
                    <a:prstGeom prst="rect">
                      <a:avLst/>
                    </a:prstGeom>
                  </pic:spPr>
                </pic:pic>
              </a:graphicData>
            </a:graphic>
          </wp:inline>
        </w:drawing>
      </w:r>
    </w:p>
    <w:p w14:paraId="65ED417D" w14:textId="77777777" w:rsidR="00041EC1" w:rsidRPr="00041EC1" w:rsidRDefault="00041EC1" w:rsidP="00041EC1">
      <w:pPr>
        <w:pStyle w:val="FigureNo"/>
        <w:rPr>
          <w:lang w:eastAsia="zh-CN"/>
        </w:rPr>
      </w:pPr>
      <w:r w:rsidRPr="00041EC1">
        <w:rPr>
          <w:lang w:eastAsia="zh-CN"/>
        </w:rPr>
        <w:t xml:space="preserve">FIGURE </w:t>
      </w:r>
      <w:r w:rsidRPr="00041EC1">
        <w:rPr>
          <w:lang w:eastAsia="ja-JP"/>
        </w:rPr>
        <w:t>12</w:t>
      </w:r>
    </w:p>
    <w:p w14:paraId="59F6589C" w14:textId="77777777" w:rsidR="00041EC1" w:rsidRPr="00041EC1" w:rsidRDefault="00041EC1" w:rsidP="00041EC1">
      <w:pPr>
        <w:pStyle w:val="Figuretitle"/>
        <w:spacing w:after="240"/>
        <w:rPr>
          <w:szCs w:val="18"/>
          <w:lang w:eastAsia="zh-CN"/>
        </w:rPr>
      </w:pPr>
      <w:r w:rsidRPr="00041EC1">
        <w:rPr>
          <w:szCs w:val="18"/>
          <w:lang w:eastAsia="zh-CN"/>
        </w:rPr>
        <w:t>Display-referred conversion method from HLG/BT.2020 to SDR/BT.709</w:t>
      </w:r>
    </w:p>
    <w:p w14:paraId="5AB250B5" w14:textId="77777777" w:rsidR="00041EC1" w:rsidRPr="00041EC1" w:rsidRDefault="00041EC1" w:rsidP="00041EC1">
      <w:pPr>
        <w:pStyle w:val="Figure"/>
      </w:pPr>
      <w:r w:rsidRPr="00041EC1">
        <w:rPr>
          <w:noProof/>
        </w:rPr>
        <w:drawing>
          <wp:inline distT="0" distB="0" distL="0" distR="0" wp14:anchorId="3A7EB600" wp14:editId="2A18EC27">
            <wp:extent cx="5498603" cy="59436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111-12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98603" cy="594361"/>
                    </a:xfrm>
                    <a:prstGeom prst="rect">
                      <a:avLst/>
                    </a:prstGeom>
                  </pic:spPr>
                </pic:pic>
              </a:graphicData>
            </a:graphic>
          </wp:inline>
        </w:drawing>
      </w:r>
    </w:p>
    <w:p w14:paraId="05CF0926" w14:textId="5CF5E8C5" w:rsidR="00041EC1" w:rsidRPr="00041EC1" w:rsidRDefault="00041EC1" w:rsidP="00041EC1">
      <w:pPr>
        <w:pStyle w:val="Note"/>
        <w:spacing w:before="240"/>
        <w:rPr>
          <w:sz w:val="20"/>
          <w:lang w:eastAsia="ja-JP"/>
        </w:rPr>
      </w:pPr>
      <w:r w:rsidRPr="00041EC1">
        <w:rPr>
          <w:szCs w:val="24"/>
          <w:lang w:eastAsia="ja-JP"/>
        </w:rPr>
        <w:t xml:space="preserve">NOTE – </w:t>
      </w:r>
      <w:r w:rsidRPr="00041EC1">
        <w:rPr>
          <w:szCs w:val="24"/>
          <w:lang w:eastAsia="zh-CN"/>
        </w:rPr>
        <w:t>The gain is set so that 75%HLG corresponds to 100%SDR. The colour conversion matrix is the same as that in Fig</w:t>
      </w:r>
      <w:r w:rsidR="003E1B53">
        <w:rPr>
          <w:szCs w:val="24"/>
          <w:lang w:eastAsia="zh-CN"/>
        </w:rPr>
        <w:t>.</w:t>
      </w:r>
      <w:r w:rsidRPr="00041EC1">
        <w:rPr>
          <w:szCs w:val="24"/>
          <w:lang w:eastAsia="zh-CN"/>
        </w:rPr>
        <w:t> 10</w:t>
      </w:r>
      <w:r w:rsidRPr="00041EC1">
        <w:rPr>
          <w:sz w:val="20"/>
          <w:lang w:eastAsia="zh-CN"/>
        </w:rPr>
        <w:t>.</w:t>
      </w:r>
    </w:p>
    <w:p w14:paraId="729E9EAA" w14:textId="77777777" w:rsidR="00041EC1" w:rsidRPr="00041EC1" w:rsidRDefault="00041EC1" w:rsidP="00041EC1">
      <w:pPr>
        <w:pStyle w:val="FigureNo"/>
        <w:rPr>
          <w:lang w:eastAsia="zh-CN"/>
        </w:rPr>
      </w:pPr>
      <w:r w:rsidRPr="00041EC1">
        <w:rPr>
          <w:lang w:eastAsia="zh-CN"/>
        </w:rPr>
        <w:lastRenderedPageBreak/>
        <w:t xml:space="preserve">FIGURE </w:t>
      </w:r>
      <w:r w:rsidRPr="00041EC1">
        <w:rPr>
          <w:lang w:eastAsia="ja-JP"/>
        </w:rPr>
        <w:t>13</w:t>
      </w:r>
    </w:p>
    <w:p w14:paraId="4A39D1E0" w14:textId="32683D7F" w:rsidR="00041EC1" w:rsidRPr="00041EC1" w:rsidRDefault="00041EC1" w:rsidP="00041EC1">
      <w:pPr>
        <w:pStyle w:val="Figuretitle"/>
        <w:rPr>
          <w:rFonts w:eastAsiaTheme="minorEastAsia"/>
          <w:lang w:eastAsia="zh-CN"/>
        </w:rPr>
      </w:pPr>
      <w:r w:rsidRPr="00041EC1">
        <w:rPr>
          <w:lang w:eastAsia="zh-CN"/>
        </w:rPr>
        <w:t xml:space="preserve">Colour bars converted to SDR/BT.709 using the display-referred conversion and their snapshots of the waveform </w:t>
      </w:r>
      <w:r w:rsidR="003E1B53">
        <w:rPr>
          <w:lang w:eastAsia="zh-CN"/>
        </w:rPr>
        <w:br/>
      </w:r>
      <w:r w:rsidRPr="00041EC1">
        <w:rPr>
          <w:lang w:eastAsia="zh-CN"/>
        </w:rPr>
        <w:t xml:space="preserve">and </w:t>
      </w:r>
      <w:r w:rsidRPr="00041EC1">
        <w:t>vectorscope</w:t>
      </w:r>
      <w:r w:rsidRPr="00041EC1">
        <w:rPr>
          <w:lang w:eastAsia="zh-CN"/>
        </w:rPr>
        <w:t xml:space="preserve"> set to BT.709 colorimetry</w:t>
      </w:r>
    </w:p>
    <w:p w14:paraId="27354A6E" w14:textId="77777777" w:rsidR="00041EC1" w:rsidRPr="00041EC1" w:rsidRDefault="00041EC1" w:rsidP="00041EC1">
      <w:pPr>
        <w:pStyle w:val="Figure"/>
        <w:rPr>
          <w:rFonts w:eastAsiaTheme="minorEastAsia"/>
        </w:rPr>
      </w:pPr>
      <w:r w:rsidRPr="00041EC1">
        <w:rPr>
          <w:rFonts w:eastAsiaTheme="minorEastAsia"/>
          <w:noProof/>
        </w:rPr>
        <w:drawing>
          <wp:inline distT="0" distB="0" distL="0" distR="0" wp14:anchorId="192858F4" wp14:editId="3BE958BD">
            <wp:extent cx="5879604" cy="1210058"/>
            <wp:effectExtent l="0" t="0" r="6985" b="952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T.2111-13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79604" cy="1210058"/>
                    </a:xfrm>
                    <a:prstGeom prst="rect">
                      <a:avLst/>
                    </a:prstGeom>
                  </pic:spPr>
                </pic:pic>
              </a:graphicData>
            </a:graphic>
          </wp:inline>
        </w:drawing>
      </w:r>
    </w:p>
    <w:p w14:paraId="22444F2D" w14:textId="77777777" w:rsidR="00041EC1" w:rsidRPr="00041EC1" w:rsidRDefault="00041EC1" w:rsidP="00041EC1">
      <w:pPr>
        <w:pStyle w:val="TableNo"/>
        <w:rPr>
          <w:lang w:eastAsia="zh-CN"/>
        </w:rPr>
      </w:pPr>
      <w:r w:rsidRPr="00041EC1">
        <w:t>TABLE</w:t>
      </w:r>
      <w:r w:rsidRPr="00041EC1">
        <w:rPr>
          <w:lang w:eastAsia="zh-CN"/>
        </w:rPr>
        <w:t xml:space="preserve"> 7</w:t>
      </w:r>
    </w:p>
    <w:p w14:paraId="319E475E" w14:textId="77777777" w:rsidR="00041EC1" w:rsidRPr="00041EC1" w:rsidRDefault="00041EC1" w:rsidP="00041EC1">
      <w:pPr>
        <w:pStyle w:val="Tabletitle"/>
        <w:rPr>
          <w:rFonts w:eastAsiaTheme="minorEastAsia"/>
          <w:lang w:eastAsia="zh-CN"/>
        </w:rPr>
      </w:pPr>
      <w:r w:rsidRPr="00041EC1">
        <w:rPr>
          <w:lang w:eastAsia="zh-CN"/>
        </w:rPr>
        <w:t xml:space="preserve">Signal levels in 10 bits for </w:t>
      </w:r>
      <w:r w:rsidRPr="00041EC1">
        <w:t>input</w:t>
      </w:r>
      <w:r w:rsidRPr="00041EC1">
        <w:rPr>
          <w:lang w:eastAsia="zh-CN"/>
        </w:rPr>
        <w:t xml:space="preserve"> 75%HLG and BT.709-equivalent colour bars and </w:t>
      </w:r>
      <w:r w:rsidRPr="00041EC1">
        <w:rPr>
          <w:lang w:eastAsia="zh-CN"/>
        </w:rPr>
        <w:br/>
        <w:t>output SDR/BT.709 colour bars converted by the methods in Figs 10 and 12</w:t>
      </w:r>
    </w:p>
    <w:tbl>
      <w:tblPr>
        <w:tblStyle w:val="TableGrid"/>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041EC1" w:rsidRPr="003E1B53" w14:paraId="7EC51910" w14:textId="77777777" w:rsidTr="008F29AA">
        <w:trPr>
          <w:trHeight w:val="624"/>
          <w:tblHeader/>
          <w:jc w:val="center"/>
        </w:trPr>
        <w:tc>
          <w:tcPr>
            <w:tcW w:w="1240" w:type="pct"/>
            <w:vMerge w:val="restart"/>
            <w:hideMark/>
          </w:tcPr>
          <w:p w14:paraId="2024A8B5" w14:textId="77777777" w:rsidR="00041EC1" w:rsidRPr="003E1B53" w:rsidRDefault="00041EC1" w:rsidP="008F29AA">
            <w:pPr>
              <w:pStyle w:val="Tablehead"/>
              <w:rPr>
                <w:rFonts w:asciiTheme="majorBidi" w:hAnsiTheme="majorBidi" w:cstheme="majorBidi"/>
              </w:rPr>
            </w:pPr>
            <w:r w:rsidRPr="003E1B53">
              <w:rPr>
                <w:rFonts w:asciiTheme="majorBidi" w:hAnsiTheme="majorBidi" w:cstheme="majorBidi"/>
              </w:rPr>
              <w:t>Image Area</w:t>
            </w:r>
          </w:p>
        </w:tc>
        <w:tc>
          <w:tcPr>
            <w:tcW w:w="1253" w:type="pct"/>
            <w:gridSpan w:val="3"/>
            <w:vMerge w:val="restart"/>
            <w:hideMark/>
          </w:tcPr>
          <w:p w14:paraId="3968ED23"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Input signal level</w:t>
            </w:r>
            <w:r w:rsidRPr="003E1B53">
              <w:rPr>
                <w:rFonts w:asciiTheme="majorBidi" w:hAnsiTheme="majorBidi" w:cstheme="majorBidi"/>
              </w:rPr>
              <w:t xml:space="preserve"> (HLG/BT.2020, 10 bits)</w:t>
            </w:r>
          </w:p>
        </w:tc>
        <w:tc>
          <w:tcPr>
            <w:tcW w:w="2507" w:type="pct"/>
            <w:gridSpan w:val="6"/>
            <w:hideMark/>
          </w:tcPr>
          <w:p w14:paraId="095E3933"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hAnsiTheme="majorBidi" w:cstheme="majorBidi"/>
              </w:rPr>
              <w:t>Output</w:t>
            </w:r>
            <w:r w:rsidRPr="003E1B53">
              <w:rPr>
                <w:rFonts w:asciiTheme="majorBidi" w:eastAsiaTheme="minorEastAsia" w:hAnsiTheme="majorBidi" w:cstheme="majorBidi"/>
              </w:rPr>
              <w:t xml:space="preserve"> signal level </w:t>
            </w:r>
            <w:r w:rsidRPr="003E1B53">
              <w:rPr>
                <w:rFonts w:asciiTheme="majorBidi" w:hAnsiTheme="majorBidi" w:cstheme="majorBidi"/>
              </w:rPr>
              <w:t>(</w:t>
            </w:r>
            <w:r w:rsidRPr="003E1B53">
              <w:rPr>
                <w:rFonts w:asciiTheme="majorBidi" w:eastAsiaTheme="minorEastAsia" w:hAnsiTheme="majorBidi" w:cstheme="majorBidi"/>
              </w:rPr>
              <w:t>SDR/BT.709, 10 bits)</w:t>
            </w:r>
            <w:r w:rsidRPr="003E1B53">
              <w:rPr>
                <w:rFonts w:asciiTheme="majorBidi" w:eastAsiaTheme="minorEastAsia" w:hAnsiTheme="majorBidi" w:cstheme="majorBidi"/>
              </w:rPr>
              <w:br/>
              <w:t>(No tone-mapping applied, simple colour conversion)</w:t>
            </w:r>
          </w:p>
        </w:tc>
      </w:tr>
      <w:tr w:rsidR="00041EC1" w:rsidRPr="003E1B53" w14:paraId="12A5DED1" w14:textId="77777777" w:rsidTr="008F29AA">
        <w:trPr>
          <w:trHeight w:val="408"/>
          <w:tblHeader/>
          <w:jc w:val="center"/>
        </w:trPr>
        <w:tc>
          <w:tcPr>
            <w:tcW w:w="1240" w:type="pct"/>
            <w:vMerge/>
            <w:hideMark/>
          </w:tcPr>
          <w:p w14:paraId="6A5F7C36" w14:textId="77777777" w:rsidR="00041EC1" w:rsidRPr="003E1B53" w:rsidRDefault="00041EC1" w:rsidP="008F29AA">
            <w:pPr>
              <w:pStyle w:val="Tablehead"/>
              <w:rPr>
                <w:rFonts w:asciiTheme="majorBidi" w:eastAsiaTheme="minorEastAsia" w:hAnsiTheme="majorBidi" w:cstheme="majorBidi"/>
              </w:rPr>
            </w:pPr>
          </w:p>
        </w:tc>
        <w:tc>
          <w:tcPr>
            <w:tcW w:w="1253" w:type="pct"/>
            <w:gridSpan w:val="3"/>
            <w:vMerge/>
            <w:hideMark/>
          </w:tcPr>
          <w:p w14:paraId="6C2D1821" w14:textId="77777777" w:rsidR="00041EC1" w:rsidRPr="003E1B53" w:rsidRDefault="00041EC1" w:rsidP="008F29AA">
            <w:pPr>
              <w:pStyle w:val="Tablehead"/>
              <w:rPr>
                <w:rFonts w:asciiTheme="majorBidi" w:eastAsiaTheme="minorEastAsia" w:hAnsiTheme="majorBidi" w:cstheme="majorBidi"/>
              </w:rPr>
            </w:pPr>
          </w:p>
        </w:tc>
        <w:tc>
          <w:tcPr>
            <w:tcW w:w="1253" w:type="pct"/>
            <w:gridSpan w:val="3"/>
            <w:hideMark/>
          </w:tcPr>
          <w:p w14:paraId="19039523"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Scene-referred conversion</w:t>
            </w:r>
          </w:p>
        </w:tc>
        <w:tc>
          <w:tcPr>
            <w:tcW w:w="1254" w:type="pct"/>
            <w:gridSpan w:val="3"/>
            <w:hideMark/>
          </w:tcPr>
          <w:p w14:paraId="397D2FF7"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Display-referred conversion</w:t>
            </w:r>
          </w:p>
        </w:tc>
      </w:tr>
      <w:tr w:rsidR="00041EC1" w:rsidRPr="003E1B53" w14:paraId="676E777E" w14:textId="77777777" w:rsidTr="008F29AA">
        <w:trPr>
          <w:trHeight w:val="408"/>
          <w:tblHeader/>
          <w:jc w:val="center"/>
        </w:trPr>
        <w:tc>
          <w:tcPr>
            <w:tcW w:w="1240" w:type="pct"/>
            <w:hideMark/>
          </w:tcPr>
          <w:p w14:paraId="0061A15E" w14:textId="77777777" w:rsidR="00041EC1" w:rsidRPr="003E1B53" w:rsidRDefault="00041EC1" w:rsidP="008F29AA">
            <w:pPr>
              <w:pStyle w:val="Tablehead"/>
              <w:rPr>
                <w:rFonts w:asciiTheme="majorBidi" w:eastAsiaTheme="minorEastAsia" w:hAnsiTheme="majorBidi" w:cstheme="majorBidi"/>
              </w:rPr>
            </w:pPr>
          </w:p>
        </w:tc>
        <w:tc>
          <w:tcPr>
            <w:tcW w:w="418" w:type="pct"/>
            <w:hideMark/>
          </w:tcPr>
          <w:p w14:paraId="3C78316C"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R</w:t>
            </w:r>
          </w:p>
        </w:tc>
        <w:tc>
          <w:tcPr>
            <w:tcW w:w="418" w:type="pct"/>
            <w:hideMark/>
          </w:tcPr>
          <w:p w14:paraId="6A0CBE65"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G</w:t>
            </w:r>
          </w:p>
        </w:tc>
        <w:tc>
          <w:tcPr>
            <w:tcW w:w="418" w:type="pct"/>
            <w:hideMark/>
          </w:tcPr>
          <w:p w14:paraId="05F11FD5"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B</w:t>
            </w:r>
          </w:p>
        </w:tc>
        <w:tc>
          <w:tcPr>
            <w:tcW w:w="418" w:type="pct"/>
            <w:hideMark/>
          </w:tcPr>
          <w:p w14:paraId="0E5EDA84"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R</w:t>
            </w:r>
          </w:p>
        </w:tc>
        <w:tc>
          <w:tcPr>
            <w:tcW w:w="418" w:type="pct"/>
            <w:hideMark/>
          </w:tcPr>
          <w:p w14:paraId="67F1ACE7"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G</w:t>
            </w:r>
          </w:p>
        </w:tc>
        <w:tc>
          <w:tcPr>
            <w:tcW w:w="418" w:type="pct"/>
            <w:hideMark/>
          </w:tcPr>
          <w:p w14:paraId="3D83078A"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B</w:t>
            </w:r>
          </w:p>
        </w:tc>
        <w:tc>
          <w:tcPr>
            <w:tcW w:w="418" w:type="pct"/>
            <w:hideMark/>
          </w:tcPr>
          <w:p w14:paraId="66C50901"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R</w:t>
            </w:r>
          </w:p>
        </w:tc>
        <w:tc>
          <w:tcPr>
            <w:tcW w:w="418" w:type="pct"/>
            <w:hideMark/>
          </w:tcPr>
          <w:p w14:paraId="2FF75D55"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G</w:t>
            </w:r>
          </w:p>
        </w:tc>
        <w:tc>
          <w:tcPr>
            <w:tcW w:w="418" w:type="pct"/>
            <w:hideMark/>
          </w:tcPr>
          <w:p w14:paraId="3FC443EB" w14:textId="77777777" w:rsidR="00041EC1" w:rsidRPr="003E1B53" w:rsidRDefault="00041EC1" w:rsidP="008F29AA">
            <w:pPr>
              <w:pStyle w:val="Tablehead"/>
              <w:rPr>
                <w:rFonts w:asciiTheme="majorBidi" w:eastAsiaTheme="minorEastAsia" w:hAnsiTheme="majorBidi" w:cstheme="majorBidi"/>
              </w:rPr>
            </w:pPr>
            <w:r w:rsidRPr="003E1B53">
              <w:rPr>
                <w:rFonts w:asciiTheme="majorBidi" w:eastAsiaTheme="minorEastAsia" w:hAnsiTheme="majorBidi" w:cstheme="majorBidi"/>
              </w:rPr>
              <w:t>B</w:t>
            </w:r>
          </w:p>
        </w:tc>
      </w:tr>
      <w:tr w:rsidR="00041EC1" w:rsidRPr="003E1B53" w14:paraId="2BBE82FE" w14:textId="77777777" w:rsidTr="008F29AA">
        <w:trPr>
          <w:trHeight w:val="408"/>
          <w:jc w:val="center"/>
        </w:trPr>
        <w:tc>
          <w:tcPr>
            <w:tcW w:w="1240" w:type="pct"/>
            <w:vAlign w:val="center"/>
          </w:tcPr>
          <w:p w14:paraId="13EB16E9"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White</w:t>
            </w:r>
          </w:p>
        </w:tc>
        <w:tc>
          <w:tcPr>
            <w:tcW w:w="418" w:type="pct"/>
            <w:vAlign w:val="center"/>
          </w:tcPr>
          <w:p w14:paraId="3CDA9EF8"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721</w:t>
            </w:r>
          </w:p>
        </w:tc>
        <w:tc>
          <w:tcPr>
            <w:tcW w:w="418" w:type="pct"/>
            <w:vAlign w:val="center"/>
          </w:tcPr>
          <w:p w14:paraId="2A115E0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7750BC0E"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6F4B67E8"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3ADE352E"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79AAEFF6"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2DC4B0CC"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6DBF4278"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5D65F6EB"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r>
      <w:tr w:rsidR="00041EC1" w:rsidRPr="003E1B53" w14:paraId="295E23A8" w14:textId="77777777" w:rsidTr="008F29AA">
        <w:trPr>
          <w:trHeight w:val="408"/>
          <w:jc w:val="center"/>
        </w:trPr>
        <w:tc>
          <w:tcPr>
            <w:tcW w:w="1240" w:type="pct"/>
            <w:vAlign w:val="center"/>
          </w:tcPr>
          <w:p w14:paraId="46B41A26"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Yellow</w:t>
            </w:r>
          </w:p>
        </w:tc>
        <w:tc>
          <w:tcPr>
            <w:tcW w:w="418" w:type="pct"/>
            <w:vAlign w:val="center"/>
          </w:tcPr>
          <w:p w14:paraId="065BEF69"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721</w:t>
            </w:r>
          </w:p>
        </w:tc>
        <w:tc>
          <w:tcPr>
            <w:tcW w:w="418" w:type="pct"/>
            <w:vAlign w:val="center"/>
          </w:tcPr>
          <w:p w14:paraId="0FFC4D30"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721</w:t>
            </w:r>
          </w:p>
        </w:tc>
        <w:tc>
          <w:tcPr>
            <w:tcW w:w="418" w:type="pct"/>
            <w:vAlign w:val="center"/>
          </w:tcPr>
          <w:p w14:paraId="5D29ED32"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C7D914C"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683BED4B"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5E0B4A89"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72374002"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4C9F8F8D"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939</w:t>
            </w:r>
          </w:p>
        </w:tc>
        <w:tc>
          <w:tcPr>
            <w:tcW w:w="418" w:type="pct"/>
            <w:vAlign w:val="center"/>
          </w:tcPr>
          <w:p w14:paraId="2052F3C2"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r>
      <w:tr w:rsidR="00041EC1" w:rsidRPr="003E1B53" w14:paraId="3B6CDDF4" w14:textId="77777777" w:rsidTr="008F29AA">
        <w:trPr>
          <w:trHeight w:val="408"/>
          <w:jc w:val="center"/>
        </w:trPr>
        <w:tc>
          <w:tcPr>
            <w:tcW w:w="1240" w:type="pct"/>
            <w:vAlign w:val="center"/>
          </w:tcPr>
          <w:p w14:paraId="1B8AB721"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Cyan</w:t>
            </w:r>
          </w:p>
        </w:tc>
        <w:tc>
          <w:tcPr>
            <w:tcW w:w="418" w:type="pct"/>
            <w:vAlign w:val="center"/>
          </w:tcPr>
          <w:p w14:paraId="33A03153"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39109CE"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0E31F6B6"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2DD2538C"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78DBFADF"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2A343520"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2FE6C6B2"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43616BBD"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0B6EF9AB"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924</w:t>
            </w:r>
          </w:p>
        </w:tc>
      </w:tr>
      <w:tr w:rsidR="00041EC1" w:rsidRPr="003E1B53" w14:paraId="290FD6E9" w14:textId="77777777" w:rsidTr="008F29AA">
        <w:trPr>
          <w:trHeight w:val="408"/>
          <w:jc w:val="center"/>
        </w:trPr>
        <w:tc>
          <w:tcPr>
            <w:tcW w:w="1240" w:type="pct"/>
            <w:vAlign w:val="center"/>
          </w:tcPr>
          <w:p w14:paraId="5A8BA265"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Green</w:t>
            </w:r>
          </w:p>
        </w:tc>
        <w:tc>
          <w:tcPr>
            <w:tcW w:w="418" w:type="pct"/>
            <w:vAlign w:val="center"/>
          </w:tcPr>
          <w:p w14:paraId="39E1E4D8"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A14F861"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018966C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64</w:t>
            </w:r>
          </w:p>
        </w:tc>
        <w:tc>
          <w:tcPr>
            <w:tcW w:w="418" w:type="pct"/>
            <w:vAlign w:val="center"/>
          </w:tcPr>
          <w:p w14:paraId="0F3882FD"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0605DB36"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29B7678B"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7C0C152C"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76954117"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56EEFA94"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r>
      <w:tr w:rsidR="00041EC1" w:rsidRPr="003E1B53" w14:paraId="1EEFA855" w14:textId="77777777" w:rsidTr="008F29AA">
        <w:trPr>
          <w:trHeight w:val="408"/>
          <w:jc w:val="center"/>
        </w:trPr>
        <w:tc>
          <w:tcPr>
            <w:tcW w:w="1240" w:type="pct"/>
            <w:vAlign w:val="center"/>
          </w:tcPr>
          <w:p w14:paraId="5FB465A2"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Magenta</w:t>
            </w:r>
          </w:p>
        </w:tc>
        <w:tc>
          <w:tcPr>
            <w:tcW w:w="418" w:type="pct"/>
            <w:vAlign w:val="center"/>
          </w:tcPr>
          <w:p w14:paraId="26ABF283"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2D834C54"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64</w:t>
            </w:r>
          </w:p>
        </w:tc>
        <w:tc>
          <w:tcPr>
            <w:tcW w:w="418" w:type="pct"/>
            <w:vAlign w:val="center"/>
          </w:tcPr>
          <w:p w14:paraId="211409F6"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18CED4DF"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51C932D2"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EAF8AE4"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1F70162F"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2A0FDC3F"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3D812831"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894</w:t>
            </w:r>
          </w:p>
        </w:tc>
      </w:tr>
      <w:tr w:rsidR="00041EC1" w:rsidRPr="003E1B53" w14:paraId="0E4ABFAD" w14:textId="77777777" w:rsidTr="008F29AA">
        <w:trPr>
          <w:trHeight w:val="408"/>
          <w:jc w:val="center"/>
        </w:trPr>
        <w:tc>
          <w:tcPr>
            <w:tcW w:w="1240" w:type="pct"/>
            <w:vAlign w:val="center"/>
          </w:tcPr>
          <w:p w14:paraId="6B19981F"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Red</w:t>
            </w:r>
          </w:p>
        </w:tc>
        <w:tc>
          <w:tcPr>
            <w:tcW w:w="418" w:type="pct"/>
            <w:vAlign w:val="center"/>
          </w:tcPr>
          <w:p w14:paraId="4FEDD5E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72339D1D"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64</w:t>
            </w:r>
          </w:p>
        </w:tc>
        <w:tc>
          <w:tcPr>
            <w:tcW w:w="418" w:type="pct"/>
            <w:vAlign w:val="center"/>
          </w:tcPr>
          <w:p w14:paraId="411F4318"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64</w:t>
            </w:r>
          </w:p>
        </w:tc>
        <w:tc>
          <w:tcPr>
            <w:tcW w:w="418" w:type="pct"/>
            <w:vAlign w:val="center"/>
          </w:tcPr>
          <w:p w14:paraId="675DB660"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112A65BB"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28D7D25"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906AF7D"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008706FC"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5723AA57"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r>
      <w:tr w:rsidR="00041EC1" w:rsidRPr="003E1B53" w14:paraId="127C34B8" w14:textId="77777777" w:rsidTr="008F29AA">
        <w:trPr>
          <w:trHeight w:val="408"/>
          <w:jc w:val="center"/>
        </w:trPr>
        <w:tc>
          <w:tcPr>
            <w:tcW w:w="1240" w:type="pct"/>
            <w:vAlign w:val="center"/>
          </w:tcPr>
          <w:p w14:paraId="64A7F649" w14:textId="77777777" w:rsidR="00041EC1" w:rsidRPr="003E1B53" w:rsidRDefault="00041EC1" w:rsidP="008F29AA">
            <w:pPr>
              <w:pStyle w:val="Tabletext"/>
              <w:rPr>
                <w:rFonts w:asciiTheme="majorBidi" w:hAnsiTheme="majorBidi" w:cstheme="majorBidi"/>
              </w:rPr>
            </w:pPr>
            <w:r w:rsidRPr="003E1B53">
              <w:rPr>
                <w:rFonts w:asciiTheme="majorBidi" w:hAnsiTheme="majorBidi" w:cstheme="majorBidi"/>
              </w:rPr>
              <w:t>75% Blue</w:t>
            </w:r>
          </w:p>
        </w:tc>
        <w:tc>
          <w:tcPr>
            <w:tcW w:w="418" w:type="pct"/>
            <w:vAlign w:val="center"/>
          </w:tcPr>
          <w:p w14:paraId="1AA02F54"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64</w:t>
            </w:r>
          </w:p>
        </w:tc>
        <w:tc>
          <w:tcPr>
            <w:tcW w:w="418" w:type="pct"/>
            <w:vAlign w:val="center"/>
          </w:tcPr>
          <w:p w14:paraId="0E447712"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64</w:t>
            </w:r>
          </w:p>
        </w:tc>
        <w:tc>
          <w:tcPr>
            <w:tcW w:w="418" w:type="pct"/>
            <w:vAlign w:val="center"/>
          </w:tcPr>
          <w:p w14:paraId="7398A0F0"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hAnsiTheme="majorBidi" w:cstheme="majorBidi"/>
              </w:rPr>
              <w:t>721</w:t>
            </w:r>
          </w:p>
        </w:tc>
        <w:tc>
          <w:tcPr>
            <w:tcW w:w="418" w:type="pct"/>
            <w:vAlign w:val="center"/>
          </w:tcPr>
          <w:p w14:paraId="41630841"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0F408334"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38F61059"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940</w:t>
            </w:r>
          </w:p>
        </w:tc>
        <w:tc>
          <w:tcPr>
            <w:tcW w:w="418" w:type="pct"/>
            <w:vAlign w:val="center"/>
          </w:tcPr>
          <w:p w14:paraId="52DDF17C"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27860302"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64</w:t>
            </w:r>
          </w:p>
        </w:tc>
        <w:tc>
          <w:tcPr>
            <w:tcW w:w="418" w:type="pct"/>
            <w:vAlign w:val="center"/>
          </w:tcPr>
          <w:p w14:paraId="5B2E18D9" w14:textId="77777777" w:rsidR="00041EC1" w:rsidRPr="003E1B53" w:rsidRDefault="00041EC1" w:rsidP="008F29AA">
            <w:pPr>
              <w:pStyle w:val="Tabletext"/>
              <w:jc w:val="center"/>
              <w:rPr>
                <w:rFonts w:asciiTheme="majorBidi" w:hAnsiTheme="majorBidi" w:cstheme="majorBidi"/>
              </w:rPr>
            </w:pPr>
            <w:r w:rsidRPr="003E1B53">
              <w:rPr>
                <w:rFonts w:asciiTheme="majorBidi" w:hAnsiTheme="majorBidi" w:cstheme="majorBidi"/>
              </w:rPr>
              <w:t>789</w:t>
            </w:r>
          </w:p>
        </w:tc>
      </w:tr>
      <w:tr w:rsidR="00041EC1" w:rsidRPr="003E1B53" w14:paraId="2D666B5C" w14:textId="77777777" w:rsidTr="008F29AA">
        <w:trPr>
          <w:trHeight w:val="408"/>
          <w:jc w:val="center"/>
        </w:trPr>
        <w:tc>
          <w:tcPr>
            <w:tcW w:w="1240" w:type="pct"/>
            <w:vAlign w:val="center"/>
            <w:hideMark/>
          </w:tcPr>
          <w:p w14:paraId="41FF424C" w14:textId="77777777" w:rsidR="00041EC1" w:rsidRPr="003E1B53" w:rsidRDefault="00041EC1" w:rsidP="008F29AA">
            <w:pPr>
              <w:pStyle w:val="Tabletext"/>
              <w:rPr>
                <w:rFonts w:asciiTheme="majorBidi" w:eastAsiaTheme="minorEastAsia" w:hAnsiTheme="majorBidi" w:cstheme="majorBidi"/>
              </w:rPr>
            </w:pPr>
            <w:r w:rsidRPr="003E1B53">
              <w:rPr>
                <w:rFonts w:asciiTheme="majorBidi" w:eastAsiaTheme="minorEastAsia" w:hAnsiTheme="majorBidi" w:cstheme="majorBidi"/>
              </w:rPr>
              <w:t>75% BT.709 Yellow</w:t>
            </w:r>
          </w:p>
        </w:tc>
        <w:tc>
          <w:tcPr>
            <w:tcW w:w="418" w:type="pct"/>
            <w:vAlign w:val="center"/>
            <w:hideMark/>
          </w:tcPr>
          <w:p w14:paraId="789F3413"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713</w:t>
            </w:r>
          </w:p>
        </w:tc>
        <w:tc>
          <w:tcPr>
            <w:tcW w:w="418" w:type="pct"/>
            <w:vAlign w:val="center"/>
            <w:hideMark/>
          </w:tcPr>
          <w:p w14:paraId="0E9DAE46"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719</w:t>
            </w:r>
          </w:p>
        </w:tc>
        <w:tc>
          <w:tcPr>
            <w:tcW w:w="418" w:type="pct"/>
            <w:vAlign w:val="center"/>
            <w:hideMark/>
          </w:tcPr>
          <w:p w14:paraId="52336029"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316</w:t>
            </w:r>
          </w:p>
        </w:tc>
        <w:tc>
          <w:tcPr>
            <w:tcW w:w="418" w:type="pct"/>
            <w:vAlign w:val="center"/>
            <w:hideMark/>
          </w:tcPr>
          <w:p w14:paraId="17FCEF98"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939</w:t>
            </w:r>
          </w:p>
        </w:tc>
        <w:tc>
          <w:tcPr>
            <w:tcW w:w="418" w:type="pct"/>
            <w:vAlign w:val="center"/>
            <w:hideMark/>
          </w:tcPr>
          <w:p w14:paraId="5D8066DE"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940</w:t>
            </w:r>
          </w:p>
        </w:tc>
        <w:tc>
          <w:tcPr>
            <w:tcW w:w="418" w:type="pct"/>
            <w:vAlign w:val="center"/>
            <w:hideMark/>
          </w:tcPr>
          <w:p w14:paraId="21F74BE2"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2726F2E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933</w:t>
            </w:r>
          </w:p>
        </w:tc>
        <w:tc>
          <w:tcPr>
            <w:tcW w:w="418" w:type="pct"/>
            <w:vAlign w:val="center"/>
            <w:hideMark/>
          </w:tcPr>
          <w:p w14:paraId="1C41143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934</w:t>
            </w:r>
          </w:p>
        </w:tc>
        <w:tc>
          <w:tcPr>
            <w:tcW w:w="418" w:type="pct"/>
            <w:vAlign w:val="center"/>
            <w:hideMark/>
          </w:tcPr>
          <w:p w14:paraId="07B10701"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r>
      <w:tr w:rsidR="00041EC1" w:rsidRPr="003E1B53" w14:paraId="644FFB06" w14:textId="77777777" w:rsidTr="008F29AA">
        <w:trPr>
          <w:trHeight w:val="408"/>
          <w:jc w:val="center"/>
        </w:trPr>
        <w:tc>
          <w:tcPr>
            <w:tcW w:w="1240" w:type="pct"/>
            <w:vAlign w:val="center"/>
            <w:hideMark/>
          </w:tcPr>
          <w:p w14:paraId="4D317287" w14:textId="77777777" w:rsidR="00041EC1" w:rsidRPr="003E1B53" w:rsidRDefault="00041EC1" w:rsidP="008F29AA">
            <w:pPr>
              <w:pStyle w:val="Tabletext"/>
              <w:rPr>
                <w:rFonts w:asciiTheme="majorBidi" w:eastAsiaTheme="minorEastAsia" w:hAnsiTheme="majorBidi" w:cstheme="majorBidi"/>
              </w:rPr>
            </w:pPr>
            <w:r w:rsidRPr="003E1B53">
              <w:rPr>
                <w:rFonts w:asciiTheme="majorBidi" w:eastAsiaTheme="minorEastAsia" w:hAnsiTheme="majorBidi" w:cstheme="majorBidi"/>
              </w:rPr>
              <w:t>75% BT.709 Cyan</w:t>
            </w:r>
          </w:p>
        </w:tc>
        <w:tc>
          <w:tcPr>
            <w:tcW w:w="418" w:type="pct"/>
            <w:vAlign w:val="center"/>
            <w:hideMark/>
          </w:tcPr>
          <w:p w14:paraId="7D03712B"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538</w:t>
            </w:r>
          </w:p>
        </w:tc>
        <w:tc>
          <w:tcPr>
            <w:tcW w:w="418" w:type="pct"/>
            <w:vAlign w:val="center"/>
            <w:hideMark/>
          </w:tcPr>
          <w:p w14:paraId="08196D72"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709</w:t>
            </w:r>
          </w:p>
        </w:tc>
        <w:tc>
          <w:tcPr>
            <w:tcW w:w="418" w:type="pct"/>
            <w:vAlign w:val="center"/>
            <w:hideMark/>
          </w:tcPr>
          <w:p w14:paraId="5288546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718</w:t>
            </w:r>
          </w:p>
        </w:tc>
        <w:tc>
          <w:tcPr>
            <w:tcW w:w="418" w:type="pct"/>
            <w:vAlign w:val="center"/>
            <w:hideMark/>
          </w:tcPr>
          <w:p w14:paraId="531AD0C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46C84892"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940</w:t>
            </w:r>
          </w:p>
        </w:tc>
        <w:tc>
          <w:tcPr>
            <w:tcW w:w="418" w:type="pct"/>
            <w:vAlign w:val="center"/>
            <w:hideMark/>
          </w:tcPr>
          <w:p w14:paraId="0C94E08F"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939</w:t>
            </w:r>
          </w:p>
        </w:tc>
        <w:tc>
          <w:tcPr>
            <w:tcW w:w="418" w:type="pct"/>
            <w:vAlign w:val="center"/>
            <w:hideMark/>
          </w:tcPr>
          <w:p w14:paraId="4677876B"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7292F9EC"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924</w:t>
            </w:r>
          </w:p>
        </w:tc>
        <w:tc>
          <w:tcPr>
            <w:tcW w:w="418" w:type="pct"/>
            <w:vAlign w:val="center"/>
            <w:hideMark/>
          </w:tcPr>
          <w:p w14:paraId="0B8ABBB6"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922</w:t>
            </w:r>
          </w:p>
        </w:tc>
      </w:tr>
      <w:tr w:rsidR="00041EC1" w:rsidRPr="003E1B53" w14:paraId="0DB7C32B" w14:textId="77777777" w:rsidTr="008F29AA">
        <w:trPr>
          <w:trHeight w:val="408"/>
          <w:jc w:val="center"/>
        </w:trPr>
        <w:tc>
          <w:tcPr>
            <w:tcW w:w="1240" w:type="pct"/>
            <w:vAlign w:val="center"/>
            <w:hideMark/>
          </w:tcPr>
          <w:p w14:paraId="6B5E0113" w14:textId="77777777" w:rsidR="00041EC1" w:rsidRPr="003E1B53" w:rsidRDefault="00041EC1" w:rsidP="008F29AA">
            <w:pPr>
              <w:pStyle w:val="Tabletext"/>
              <w:rPr>
                <w:rFonts w:asciiTheme="majorBidi" w:eastAsiaTheme="minorEastAsia" w:hAnsiTheme="majorBidi" w:cstheme="majorBidi"/>
              </w:rPr>
            </w:pPr>
            <w:r w:rsidRPr="003E1B53">
              <w:rPr>
                <w:rFonts w:asciiTheme="majorBidi" w:eastAsiaTheme="minorEastAsia" w:hAnsiTheme="majorBidi" w:cstheme="majorBidi"/>
              </w:rPr>
              <w:t>75% BT.709 Green</w:t>
            </w:r>
          </w:p>
        </w:tc>
        <w:tc>
          <w:tcPr>
            <w:tcW w:w="418" w:type="pct"/>
            <w:vAlign w:val="center"/>
            <w:hideMark/>
          </w:tcPr>
          <w:p w14:paraId="105C2553"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512</w:t>
            </w:r>
          </w:p>
        </w:tc>
        <w:tc>
          <w:tcPr>
            <w:tcW w:w="418" w:type="pct"/>
            <w:vAlign w:val="center"/>
            <w:hideMark/>
          </w:tcPr>
          <w:p w14:paraId="3A109886"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706</w:t>
            </w:r>
          </w:p>
        </w:tc>
        <w:tc>
          <w:tcPr>
            <w:tcW w:w="418" w:type="pct"/>
            <w:vAlign w:val="center"/>
            <w:hideMark/>
          </w:tcPr>
          <w:p w14:paraId="29B82F70"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296</w:t>
            </w:r>
          </w:p>
        </w:tc>
        <w:tc>
          <w:tcPr>
            <w:tcW w:w="418" w:type="pct"/>
            <w:vAlign w:val="center"/>
            <w:hideMark/>
          </w:tcPr>
          <w:p w14:paraId="1A009E9A"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71</w:t>
            </w:r>
          </w:p>
        </w:tc>
        <w:tc>
          <w:tcPr>
            <w:tcW w:w="418" w:type="pct"/>
            <w:vAlign w:val="center"/>
            <w:hideMark/>
          </w:tcPr>
          <w:p w14:paraId="24D1354A"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939</w:t>
            </w:r>
          </w:p>
        </w:tc>
        <w:tc>
          <w:tcPr>
            <w:tcW w:w="418" w:type="pct"/>
            <w:vAlign w:val="center"/>
            <w:hideMark/>
          </w:tcPr>
          <w:p w14:paraId="08F62C5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66</w:t>
            </w:r>
          </w:p>
        </w:tc>
        <w:tc>
          <w:tcPr>
            <w:tcW w:w="418" w:type="pct"/>
            <w:vAlign w:val="center"/>
            <w:hideMark/>
          </w:tcPr>
          <w:p w14:paraId="670F6130"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124</w:t>
            </w:r>
          </w:p>
        </w:tc>
        <w:tc>
          <w:tcPr>
            <w:tcW w:w="418" w:type="pct"/>
            <w:vAlign w:val="center"/>
            <w:hideMark/>
          </w:tcPr>
          <w:p w14:paraId="54106400"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915</w:t>
            </w:r>
          </w:p>
        </w:tc>
        <w:tc>
          <w:tcPr>
            <w:tcW w:w="418" w:type="pct"/>
            <w:vAlign w:val="center"/>
            <w:hideMark/>
          </w:tcPr>
          <w:p w14:paraId="13D92D9E"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99</w:t>
            </w:r>
          </w:p>
        </w:tc>
      </w:tr>
      <w:tr w:rsidR="00041EC1" w:rsidRPr="003E1B53" w14:paraId="19A9C46D" w14:textId="77777777" w:rsidTr="008F29AA">
        <w:trPr>
          <w:trHeight w:val="408"/>
          <w:jc w:val="center"/>
        </w:trPr>
        <w:tc>
          <w:tcPr>
            <w:tcW w:w="1240" w:type="pct"/>
            <w:vAlign w:val="center"/>
            <w:hideMark/>
          </w:tcPr>
          <w:p w14:paraId="5DC70802" w14:textId="77777777" w:rsidR="00041EC1" w:rsidRPr="003E1B53" w:rsidRDefault="00041EC1" w:rsidP="008F29AA">
            <w:pPr>
              <w:pStyle w:val="Tabletext"/>
              <w:rPr>
                <w:rFonts w:asciiTheme="majorBidi" w:eastAsiaTheme="minorEastAsia" w:hAnsiTheme="majorBidi" w:cstheme="majorBidi"/>
              </w:rPr>
            </w:pPr>
            <w:r w:rsidRPr="003E1B53">
              <w:rPr>
                <w:rFonts w:asciiTheme="majorBidi" w:eastAsiaTheme="minorEastAsia" w:hAnsiTheme="majorBidi" w:cstheme="majorBidi"/>
              </w:rPr>
              <w:t>75% BT.709 Magenta</w:t>
            </w:r>
          </w:p>
        </w:tc>
        <w:tc>
          <w:tcPr>
            <w:tcW w:w="418" w:type="pct"/>
            <w:vAlign w:val="center"/>
            <w:hideMark/>
          </w:tcPr>
          <w:p w14:paraId="378B2831"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651</w:t>
            </w:r>
          </w:p>
        </w:tc>
        <w:tc>
          <w:tcPr>
            <w:tcW w:w="418" w:type="pct"/>
            <w:vAlign w:val="center"/>
            <w:hideMark/>
          </w:tcPr>
          <w:p w14:paraId="7091B61E"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286</w:t>
            </w:r>
          </w:p>
        </w:tc>
        <w:tc>
          <w:tcPr>
            <w:tcW w:w="418" w:type="pct"/>
            <w:vAlign w:val="center"/>
            <w:hideMark/>
          </w:tcPr>
          <w:p w14:paraId="2104805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705</w:t>
            </w:r>
          </w:p>
        </w:tc>
        <w:tc>
          <w:tcPr>
            <w:tcW w:w="418" w:type="pct"/>
            <w:vAlign w:val="center"/>
            <w:hideMark/>
          </w:tcPr>
          <w:p w14:paraId="44BBF1DA"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940</w:t>
            </w:r>
          </w:p>
        </w:tc>
        <w:tc>
          <w:tcPr>
            <w:tcW w:w="418" w:type="pct"/>
            <w:vAlign w:val="center"/>
            <w:hideMark/>
          </w:tcPr>
          <w:p w14:paraId="793A2224"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65</w:t>
            </w:r>
          </w:p>
        </w:tc>
        <w:tc>
          <w:tcPr>
            <w:tcW w:w="418" w:type="pct"/>
            <w:vAlign w:val="center"/>
            <w:hideMark/>
          </w:tcPr>
          <w:p w14:paraId="463CB923"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940</w:t>
            </w:r>
          </w:p>
        </w:tc>
        <w:tc>
          <w:tcPr>
            <w:tcW w:w="418" w:type="pct"/>
            <w:vAlign w:val="center"/>
            <w:hideMark/>
          </w:tcPr>
          <w:p w14:paraId="22974983"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854</w:t>
            </w:r>
          </w:p>
        </w:tc>
        <w:tc>
          <w:tcPr>
            <w:tcW w:w="418" w:type="pct"/>
            <w:vAlign w:val="center"/>
            <w:hideMark/>
          </w:tcPr>
          <w:p w14:paraId="20EBD93E"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89</w:t>
            </w:r>
          </w:p>
        </w:tc>
        <w:tc>
          <w:tcPr>
            <w:tcW w:w="418" w:type="pct"/>
            <w:vAlign w:val="center"/>
            <w:hideMark/>
          </w:tcPr>
          <w:p w14:paraId="12F9F146"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853</w:t>
            </w:r>
          </w:p>
        </w:tc>
      </w:tr>
      <w:tr w:rsidR="00041EC1" w:rsidRPr="003E1B53" w14:paraId="02FDCD91" w14:textId="77777777" w:rsidTr="008F29AA">
        <w:trPr>
          <w:trHeight w:val="408"/>
          <w:jc w:val="center"/>
        </w:trPr>
        <w:tc>
          <w:tcPr>
            <w:tcW w:w="1240" w:type="pct"/>
            <w:vAlign w:val="center"/>
            <w:hideMark/>
          </w:tcPr>
          <w:p w14:paraId="20E153B4" w14:textId="77777777" w:rsidR="00041EC1" w:rsidRPr="003E1B53" w:rsidRDefault="00041EC1" w:rsidP="008F29AA">
            <w:pPr>
              <w:pStyle w:val="Tabletext"/>
              <w:rPr>
                <w:rFonts w:asciiTheme="majorBidi" w:eastAsiaTheme="minorEastAsia" w:hAnsiTheme="majorBidi" w:cstheme="majorBidi"/>
              </w:rPr>
            </w:pPr>
            <w:r w:rsidRPr="003E1B53">
              <w:rPr>
                <w:rFonts w:asciiTheme="majorBidi" w:eastAsiaTheme="minorEastAsia" w:hAnsiTheme="majorBidi" w:cstheme="majorBidi"/>
              </w:rPr>
              <w:t>75% BT.709 Red</w:t>
            </w:r>
          </w:p>
        </w:tc>
        <w:tc>
          <w:tcPr>
            <w:tcW w:w="418" w:type="pct"/>
            <w:vAlign w:val="center"/>
            <w:hideMark/>
          </w:tcPr>
          <w:p w14:paraId="7F54EC84"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639</w:t>
            </w:r>
          </w:p>
        </w:tc>
        <w:tc>
          <w:tcPr>
            <w:tcW w:w="418" w:type="pct"/>
            <w:vAlign w:val="center"/>
            <w:hideMark/>
          </w:tcPr>
          <w:p w14:paraId="780272C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269</w:t>
            </w:r>
          </w:p>
        </w:tc>
        <w:tc>
          <w:tcPr>
            <w:tcW w:w="418" w:type="pct"/>
            <w:vAlign w:val="center"/>
            <w:hideMark/>
          </w:tcPr>
          <w:p w14:paraId="10F9E249"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164</w:t>
            </w:r>
          </w:p>
        </w:tc>
        <w:tc>
          <w:tcPr>
            <w:tcW w:w="418" w:type="pct"/>
            <w:vAlign w:val="center"/>
            <w:hideMark/>
          </w:tcPr>
          <w:p w14:paraId="5D6AC19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940</w:t>
            </w:r>
          </w:p>
        </w:tc>
        <w:tc>
          <w:tcPr>
            <w:tcW w:w="418" w:type="pct"/>
            <w:vAlign w:val="center"/>
            <w:hideMark/>
          </w:tcPr>
          <w:p w14:paraId="6391AB19"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665DD7D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392E3350"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835</w:t>
            </w:r>
          </w:p>
        </w:tc>
        <w:tc>
          <w:tcPr>
            <w:tcW w:w="418" w:type="pct"/>
            <w:vAlign w:val="center"/>
            <w:hideMark/>
          </w:tcPr>
          <w:p w14:paraId="3C736698"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3233A99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r>
      <w:tr w:rsidR="00041EC1" w:rsidRPr="003E1B53" w14:paraId="13E9B624" w14:textId="77777777" w:rsidTr="008F29AA">
        <w:trPr>
          <w:trHeight w:val="408"/>
          <w:jc w:val="center"/>
        </w:trPr>
        <w:tc>
          <w:tcPr>
            <w:tcW w:w="1240" w:type="pct"/>
            <w:vAlign w:val="center"/>
            <w:hideMark/>
          </w:tcPr>
          <w:p w14:paraId="5DC3E0A2" w14:textId="77777777" w:rsidR="00041EC1" w:rsidRPr="003E1B53" w:rsidRDefault="00041EC1" w:rsidP="008F29AA">
            <w:pPr>
              <w:pStyle w:val="Tabletext"/>
              <w:rPr>
                <w:rFonts w:asciiTheme="majorBidi" w:eastAsiaTheme="minorEastAsia" w:hAnsiTheme="majorBidi" w:cstheme="majorBidi"/>
              </w:rPr>
            </w:pPr>
            <w:r w:rsidRPr="003E1B53">
              <w:rPr>
                <w:rFonts w:asciiTheme="majorBidi" w:eastAsiaTheme="minorEastAsia" w:hAnsiTheme="majorBidi" w:cstheme="majorBidi"/>
              </w:rPr>
              <w:t>75% BT.709 Blue</w:t>
            </w:r>
          </w:p>
        </w:tc>
        <w:tc>
          <w:tcPr>
            <w:tcW w:w="418" w:type="pct"/>
            <w:vAlign w:val="center"/>
            <w:hideMark/>
          </w:tcPr>
          <w:p w14:paraId="3E8D8018"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227</w:t>
            </w:r>
          </w:p>
        </w:tc>
        <w:tc>
          <w:tcPr>
            <w:tcW w:w="418" w:type="pct"/>
            <w:vAlign w:val="center"/>
            <w:hideMark/>
          </w:tcPr>
          <w:p w14:paraId="5577F002"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147</w:t>
            </w:r>
          </w:p>
        </w:tc>
        <w:tc>
          <w:tcPr>
            <w:tcW w:w="418" w:type="pct"/>
            <w:vAlign w:val="center"/>
            <w:hideMark/>
          </w:tcPr>
          <w:p w14:paraId="753F6E04"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702</w:t>
            </w:r>
          </w:p>
        </w:tc>
        <w:tc>
          <w:tcPr>
            <w:tcW w:w="418" w:type="pct"/>
            <w:vAlign w:val="center"/>
            <w:hideMark/>
          </w:tcPr>
          <w:p w14:paraId="1D6C81DF"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66</w:t>
            </w:r>
          </w:p>
        </w:tc>
        <w:tc>
          <w:tcPr>
            <w:tcW w:w="418" w:type="pct"/>
            <w:vAlign w:val="center"/>
            <w:hideMark/>
          </w:tcPr>
          <w:p w14:paraId="66BF0992"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49DF23C5"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940</w:t>
            </w:r>
          </w:p>
        </w:tc>
        <w:tc>
          <w:tcPr>
            <w:tcW w:w="418" w:type="pct"/>
            <w:vAlign w:val="center"/>
            <w:hideMark/>
          </w:tcPr>
          <w:p w14:paraId="106C0E77"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93</w:t>
            </w:r>
          </w:p>
        </w:tc>
        <w:tc>
          <w:tcPr>
            <w:tcW w:w="418" w:type="pct"/>
            <w:vAlign w:val="center"/>
            <w:hideMark/>
          </w:tcPr>
          <w:p w14:paraId="1C73B32A"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64</w:t>
            </w:r>
          </w:p>
        </w:tc>
        <w:tc>
          <w:tcPr>
            <w:tcW w:w="418" w:type="pct"/>
            <w:vAlign w:val="center"/>
            <w:hideMark/>
          </w:tcPr>
          <w:p w14:paraId="1DAD141F" w14:textId="77777777" w:rsidR="00041EC1" w:rsidRPr="003E1B53" w:rsidRDefault="00041EC1" w:rsidP="008F29AA">
            <w:pPr>
              <w:pStyle w:val="Tabletext"/>
              <w:jc w:val="center"/>
              <w:rPr>
                <w:rFonts w:asciiTheme="majorBidi" w:eastAsiaTheme="minorEastAsia" w:hAnsiTheme="majorBidi" w:cstheme="majorBidi"/>
              </w:rPr>
            </w:pPr>
            <w:r w:rsidRPr="003E1B53">
              <w:rPr>
                <w:rFonts w:asciiTheme="majorBidi" w:eastAsiaTheme="minorEastAsia" w:hAnsiTheme="majorBidi" w:cstheme="majorBidi"/>
              </w:rPr>
              <w:t>768</w:t>
            </w:r>
          </w:p>
        </w:tc>
      </w:tr>
    </w:tbl>
    <w:p w14:paraId="07FD447F" w14:textId="77777777" w:rsidR="00041EC1" w:rsidRPr="00041EC1" w:rsidRDefault="00041EC1" w:rsidP="009603C6">
      <w:pPr>
        <w:pStyle w:val="Tablefin"/>
      </w:pPr>
    </w:p>
    <w:p w14:paraId="43ED53AA" w14:textId="77777777" w:rsidR="00DC2B47" w:rsidRPr="00041EC1" w:rsidRDefault="00DC2B47" w:rsidP="008E261A">
      <w:pPr>
        <w:pStyle w:val="Line"/>
      </w:pPr>
    </w:p>
    <w:sectPr w:rsidR="00DC2B47" w:rsidRPr="00041EC1" w:rsidSect="00DA7A49">
      <w:headerReference w:type="even" r:id="rId43"/>
      <w:headerReference w:type="default" r:id="rId44"/>
      <w:foot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2644A" w14:textId="77777777" w:rsidR="00EA1CEC" w:rsidRDefault="00EA1CEC">
      <w:r>
        <w:separator/>
      </w:r>
    </w:p>
  </w:endnote>
  <w:endnote w:type="continuationSeparator" w:id="0">
    <w:p w14:paraId="48EFD010" w14:textId="77777777" w:rsidR="00EA1CEC" w:rsidRDefault="00EA1CEC">
      <w:r>
        <w:continuationSeparator/>
      </w:r>
    </w:p>
  </w:endnote>
  <w:endnote w:type="continuationNotice" w:id="1">
    <w:p w14:paraId="3479849E" w14:textId="77777777" w:rsidR="00EA1CEC" w:rsidRDefault="00EA1CE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D147" w14:textId="77777777" w:rsidR="00F335DC" w:rsidRDefault="00F335DC">
    <w:pPr>
      <w:pStyle w:val="Footer"/>
    </w:pPr>
    <w:r>
      <w:drawing>
        <wp:anchor distT="0" distB="0" distL="0" distR="0" simplePos="0" relativeHeight="251658240" behindDoc="0" locked="0" layoutInCell="1" allowOverlap="1" wp14:anchorId="47D3E54D" wp14:editId="2710A24D">
          <wp:simplePos x="0" y="0"/>
          <wp:positionH relativeFrom="page">
            <wp:posOffset>6346209</wp:posOffset>
          </wp:positionH>
          <wp:positionV relativeFrom="page">
            <wp:posOffset>9501505</wp:posOffset>
          </wp:positionV>
          <wp:extent cx="738000" cy="813600"/>
          <wp:effectExtent l="0" t="0" r="0" b="0"/>
          <wp:wrapNone/>
          <wp:docPr id="1" name="Picture 1"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5BA7" w14:textId="7512E6AB" w:rsidR="00DA7A49" w:rsidRDefault="00DA7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44A4C" w14:textId="77777777" w:rsidR="00EA1CEC" w:rsidRDefault="00EA1CEC">
      <w:r>
        <w:separator/>
      </w:r>
    </w:p>
  </w:footnote>
  <w:footnote w:type="continuationSeparator" w:id="0">
    <w:p w14:paraId="21B0F425" w14:textId="77777777" w:rsidR="00EA1CEC" w:rsidRDefault="00EA1CEC">
      <w:r>
        <w:continuationSeparator/>
      </w:r>
    </w:p>
  </w:footnote>
  <w:footnote w:type="continuationNotice" w:id="1">
    <w:p w14:paraId="4DC138E2" w14:textId="77777777" w:rsidR="00EA1CEC" w:rsidRDefault="00EA1CEC">
      <w:pPr>
        <w:spacing w:before="0"/>
      </w:pPr>
    </w:p>
  </w:footnote>
  <w:footnote w:id="2">
    <w:p w14:paraId="01FE2B2C" w14:textId="77777777" w:rsidR="00041EC1" w:rsidRDefault="00041EC1" w:rsidP="00041EC1">
      <w:pPr>
        <w:pStyle w:val="FootnoteText"/>
      </w:pPr>
      <w:r>
        <w:rPr>
          <w:rStyle w:val="FootnoteReference"/>
        </w:rPr>
        <w:footnoteRef/>
      </w:r>
      <w:r>
        <w:tab/>
      </w:r>
      <w:r>
        <w:rPr>
          <w:lang w:val="en-US"/>
        </w:rPr>
        <w:t xml:space="preserve">It is desirable that implementers should include in this test signal some visual identification of the signal </w:t>
      </w:r>
      <w:r w:rsidRPr="00AF6D82">
        <w:rPr>
          <w:lang w:val="en-US"/>
        </w:rPr>
        <w:t>format</w:t>
      </w:r>
      <w:r>
        <w:rPr>
          <w:lang w:val="en-US"/>
        </w:rPr>
        <w:t xml:space="preserve"> (HLG narrow range, PQ narrow range, or PQ full range). The test pattern includes grey bars (top right and top left) that may optionally be used for this and/or other purposes</w:t>
      </w:r>
      <w:r w:rsidRPr="008433D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476D" w14:textId="77777777" w:rsidR="00F335DC" w:rsidRDefault="00F335D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335DC" w:rsidRPr="00A239D1" w14:paraId="2A8F1D43" w14:textId="77777777" w:rsidTr="0019307B">
      <w:tc>
        <w:tcPr>
          <w:tcW w:w="4634" w:type="dxa"/>
          <w:vAlign w:val="center"/>
        </w:tcPr>
        <w:p w14:paraId="237380FF" w14:textId="77777777" w:rsidR="00F335DC" w:rsidRPr="005B0371" w:rsidRDefault="00F335D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1288550" w14:textId="77777777" w:rsidR="00F335DC" w:rsidRPr="00260B24" w:rsidRDefault="00F335D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F335DC" w:rsidRPr="00A239D1" w14:paraId="6535FE51" w14:textId="77777777" w:rsidTr="0019307B">
      <w:tc>
        <w:tcPr>
          <w:tcW w:w="4634" w:type="dxa"/>
          <w:vAlign w:val="center"/>
        </w:tcPr>
        <w:p w14:paraId="4F626CF4" w14:textId="77777777" w:rsidR="00F335DC" w:rsidRPr="00260B24" w:rsidRDefault="00F335DC"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0DFAAFC6" w14:textId="77777777" w:rsidR="00F335DC" w:rsidRPr="00260B24" w:rsidRDefault="00F335D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636A5CE3" w14:textId="77777777" w:rsidR="00F335DC" w:rsidRDefault="00F335DC" w:rsidP="004A6FEB">
    <w:pPr>
      <w:pStyle w:val="Header"/>
    </w:pPr>
    <w:r>
      <w:rPr>
        <w:rFonts w:ascii="Arial Black" w:hAnsi="Arial Black" w:cs="Arial"/>
        <w:noProof/>
        <w:sz w:val="32"/>
        <w:szCs w:val="32"/>
      </w:rPr>
      <w:drawing>
        <wp:anchor distT="0" distB="0" distL="114300" distR="114300" simplePos="0" relativeHeight="251658241" behindDoc="0" locked="0" layoutInCell="1" allowOverlap="1" wp14:anchorId="0622F3C0" wp14:editId="05EDC54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2" behindDoc="0" locked="0" layoutInCell="1" allowOverlap="1" wp14:anchorId="0DB4DA15" wp14:editId="6E1F0316">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60A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27A6D26" w14:textId="77777777" w:rsidR="00F335DC" w:rsidRDefault="00F335DC" w:rsidP="004A6FEB">
    <w:pPr>
      <w:pStyle w:val="Header"/>
      <w:ind w:right="360"/>
      <w:jc w:val="both"/>
    </w:pPr>
    <w:r>
      <w:rPr>
        <w:noProof/>
      </w:rPr>
      <mc:AlternateContent>
        <mc:Choice Requires="wpg">
          <w:drawing>
            <wp:anchor distT="0" distB="0" distL="114300" distR="114300" simplePos="0" relativeHeight="251658243" behindDoc="0" locked="0" layoutInCell="1" allowOverlap="1" wp14:anchorId="36C64A52" wp14:editId="701DF1D8">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8088"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0542" w14:textId="7D316551" w:rsidR="00F335DC" w:rsidRPr="00D72623" w:rsidRDefault="00F335D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E2E20">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E2E20">
      <w:rPr>
        <w:b/>
        <w:bCs/>
        <w:noProof/>
        <w:lang w:val="en-US"/>
      </w:rPr>
      <w:t>ITU-R  BT.2111-3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EDFF0" w14:textId="2104FAB7" w:rsidR="00F335DC" w:rsidRDefault="00F335DC">
    <w:pPr>
      <w:pStyle w:val="Header"/>
    </w:pPr>
    <w:r>
      <w:tab/>
    </w:r>
    <w:r>
      <w:rPr>
        <w:b/>
        <w:bCs/>
      </w:rPr>
      <w:fldChar w:fldCharType="begin"/>
    </w:r>
    <w:r>
      <w:rPr>
        <w:b/>
        <w:bCs/>
      </w:rPr>
      <w:instrText xml:space="preserve"> DOCPROPERTY "Header" \* MERGEFORMAT </w:instrText>
    </w:r>
    <w:r>
      <w:rPr>
        <w:b/>
        <w:bCs/>
      </w:rPr>
      <w:fldChar w:fldCharType="separate"/>
    </w:r>
    <w:r w:rsidR="00FE2E2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2E20">
      <w:rPr>
        <w:b/>
        <w:bCs/>
        <w:noProof/>
      </w:rPr>
      <w:t>ITU-R  BT.2111-3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ECA6" w14:textId="3C7F9833"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FE2E20" w:rsidRPr="00FE2E2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2E20">
      <w:rPr>
        <w:b/>
        <w:bCs/>
        <w:noProof/>
        <w:lang w:val="en-US"/>
      </w:rPr>
      <w:t>ITU-R  BT.2111-3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4873" w14:textId="196A5185" w:rsidR="00607D68" w:rsidRDefault="00607D68">
    <w:pPr>
      <w:pStyle w:val="Header"/>
    </w:pPr>
    <w:r>
      <w:tab/>
    </w:r>
    <w:fldSimple w:instr=" DOCPROPERTY &quot;Header&quot; \* MERGEFORMAT ">
      <w:r w:rsidR="00FE2E20" w:rsidRPr="00FE2E2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E2E20">
      <w:rPr>
        <w:b/>
        <w:bCs/>
        <w:noProof/>
      </w:rPr>
      <w:t>ITU-R  BT.2111-3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de-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5DC"/>
    <w:rsid w:val="00001FAC"/>
    <w:rsid w:val="00011746"/>
    <w:rsid w:val="0001591D"/>
    <w:rsid w:val="00022BF1"/>
    <w:rsid w:val="00026F50"/>
    <w:rsid w:val="00041EC1"/>
    <w:rsid w:val="00044732"/>
    <w:rsid w:val="0007182E"/>
    <w:rsid w:val="000923E3"/>
    <w:rsid w:val="000B1A40"/>
    <w:rsid w:val="00117D1E"/>
    <w:rsid w:val="00152CB0"/>
    <w:rsid w:val="00154510"/>
    <w:rsid w:val="00155B1D"/>
    <w:rsid w:val="00156B95"/>
    <w:rsid w:val="00162F56"/>
    <w:rsid w:val="00174591"/>
    <w:rsid w:val="001801EF"/>
    <w:rsid w:val="001B227F"/>
    <w:rsid w:val="001B368D"/>
    <w:rsid w:val="001C6894"/>
    <w:rsid w:val="001D5E91"/>
    <w:rsid w:val="001D73BE"/>
    <w:rsid w:val="0021295D"/>
    <w:rsid w:val="00217EBF"/>
    <w:rsid w:val="00220FFA"/>
    <w:rsid w:val="00231A98"/>
    <w:rsid w:val="002374D5"/>
    <w:rsid w:val="00241766"/>
    <w:rsid w:val="00242AEE"/>
    <w:rsid w:val="00274F36"/>
    <w:rsid w:val="002855A7"/>
    <w:rsid w:val="00296813"/>
    <w:rsid w:val="002B699A"/>
    <w:rsid w:val="002C046B"/>
    <w:rsid w:val="002D76C4"/>
    <w:rsid w:val="002E1796"/>
    <w:rsid w:val="002E22C3"/>
    <w:rsid w:val="002F286C"/>
    <w:rsid w:val="002F35D5"/>
    <w:rsid w:val="003672D8"/>
    <w:rsid w:val="003752F8"/>
    <w:rsid w:val="003B2D81"/>
    <w:rsid w:val="003B7BE4"/>
    <w:rsid w:val="003B7D2F"/>
    <w:rsid w:val="003C2990"/>
    <w:rsid w:val="003C670C"/>
    <w:rsid w:val="003E1B53"/>
    <w:rsid w:val="003F2DBB"/>
    <w:rsid w:val="004500D0"/>
    <w:rsid w:val="0045145F"/>
    <w:rsid w:val="004657BD"/>
    <w:rsid w:val="004B3256"/>
    <w:rsid w:val="004C37FA"/>
    <w:rsid w:val="004D244E"/>
    <w:rsid w:val="004E31EA"/>
    <w:rsid w:val="00511719"/>
    <w:rsid w:val="0052529D"/>
    <w:rsid w:val="005279BB"/>
    <w:rsid w:val="0056792C"/>
    <w:rsid w:val="00570495"/>
    <w:rsid w:val="0057267C"/>
    <w:rsid w:val="00587A38"/>
    <w:rsid w:val="005A79B2"/>
    <w:rsid w:val="005C0A8E"/>
    <w:rsid w:val="005E0D9F"/>
    <w:rsid w:val="005E6E33"/>
    <w:rsid w:val="005F10FC"/>
    <w:rsid w:val="00607D68"/>
    <w:rsid w:val="00610BC3"/>
    <w:rsid w:val="00622A04"/>
    <w:rsid w:val="0063016C"/>
    <w:rsid w:val="0065530E"/>
    <w:rsid w:val="00667EDB"/>
    <w:rsid w:val="00675B60"/>
    <w:rsid w:val="00684BCD"/>
    <w:rsid w:val="006E3E8F"/>
    <w:rsid w:val="006E6923"/>
    <w:rsid w:val="006F4E73"/>
    <w:rsid w:val="007001FD"/>
    <w:rsid w:val="00712B52"/>
    <w:rsid w:val="00743331"/>
    <w:rsid w:val="007468DA"/>
    <w:rsid w:val="007647BE"/>
    <w:rsid w:val="00765501"/>
    <w:rsid w:val="00772C46"/>
    <w:rsid w:val="007A4FE9"/>
    <w:rsid w:val="007B7669"/>
    <w:rsid w:val="007C4863"/>
    <w:rsid w:val="007C7D30"/>
    <w:rsid w:val="007F6B7E"/>
    <w:rsid w:val="008030EF"/>
    <w:rsid w:val="008261BD"/>
    <w:rsid w:val="0083097C"/>
    <w:rsid w:val="00841BB7"/>
    <w:rsid w:val="008440C2"/>
    <w:rsid w:val="00860FDB"/>
    <w:rsid w:val="00876A91"/>
    <w:rsid w:val="00890571"/>
    <w:rsid w:val="008B2CE3"/>
    <w:rsid w:val="008B597A"/>
    <w:rsid w:val="008B5D30"/>
    <w:rsid w:val="008C5DBF"/>
    <w:rsid w:val="008E261A"/>
    <w:rsid w:val="008E281C"/>
    <w:rsid w:val="00913943"/>
    <w:rsid w:val="0094635F"/>
    <w:rsid w:val="009603C6"/>
    <w:rsid w:val="00983B39"/>
    <w:rsid w:val="009A25B8"/>
    <w:rsid w:val="009A6AF1"/>
    <w:rsid w:val="009E00A8"/>
    <w:rsid w:val="00A01862"/>
    <w:rsid w:val="00A113FD"/>
    <w:rsid w:val="00A328A7"/>
    <w:rsid w:val="00A4620C"/>
    <w:rsid w:val="00A6617B"/>
    <w:rsid w:val="00A7601F"/>
    <w:rsid w:val="00A95604"/>
    <w:rsid w:val="00AB0DC8"/>
    <w:rsid w:val="00AB0FF2"/>
    <w:rsid w:val="00AB569E"/>
    <w:rsid w:val="00AD2299"/>
    <w:rsid w:val="00AE37B4"/>
    <w:rsid w:val="00AF1B48"/>
    <w:rsid w:val="00AF648F"/>
    <w:rsid w:val="00B03CAD"/>
    <w:rsid w:val="00B06454"/>
    <w:rsid w:val="00B0719B"/>
    <w:rsid w:val="00B15A33"/>
    <w:rsid w:val="00B339B7"/>
    <w:rsid w:val="00B3622A"/>
    <w:rsid w:val="00B43AF1"/>
    <w:rsid w:val="00B44E24"/>
    <w:rsid w:val="00B72586"/>
    <w:rsid w:val="00B83999"/>
    <w:rsid w:val="00B973D8"/>
    <w:rsid w:val="00BC0133"/>
    <w:rsid w:val="00BC756C"/>
    <w:rsid w:val="00BD3222"/>
    <w:rsid w:val="00BE4E65"/>
    <w:rsid w:val="00BF31F5"/>
    <w:rsid w:val="00C02149"/>
    <w:rsid w:val="00C04C22"/>
    <w:rsid w:val="00C21580"/>
    <w:rsid w:val="00C31663"/>
    <w:rsid w:val="00C41ED8"/>
    <w:rsid w:val="00C740B8"/>
    <w:rsid w:val="00C74CA4"/>
    <w:rsid w:val="00CC1923"/>
    <w:rsid w:val="00CD28B8"/>
    <w:rsid w:val="00D10A10"/>
    <w:rsid w:val="00D14AFF"/>
    <w:rsid w:val="00D30CA6"/>
    <w:rsid w:val="00D45E17"/>
    <w:rsid w:val="00D70DAC"/>
    <w:rsid w:val="00D93DC6"/>
    <w:rsid w:val="00D94619"/>
    <w:rsid w:val="00D971D7"/>
    <w:rsid w:val="00DA7A49"/>
    <w:rsid w:val="00DC1102"/>
    <w:rsid w:val="00DC2B47"/>
    <w:rsid w:val="00DD6743"/>
    <w:rsid w:val="00DE1988"/>
    <w:rsid w:val="00DE2FCC"/>
    <w:rsid w:val="00DF4176"/>
    <w:rsid w:val="00E4513C"/>
    <w:rsid w:val="00E47DE9"/>
    <w:rsid w:val="00E73F74"/>
    <w:rsid w:val="00E864A3"/>
    <w:rsid w:val="00EA1CEC"/>
    <w:rsid w:val="00EB30B5"/>
    <w:rsid w:val="00EC5A0F"/>
    <w:rsid w:val="00ED175C"/>
    <w:rsid w:val="00EE2860"/>
    <w:rsid w:val="00F20994"/>
    <w:rsid w:val="00F21BAA"/>
    <w:rsid w:val="00F2306C"/>
    <w:rsid w:val="00F335DC"/>
    <w:rsid w:val="00F92570"/>
    <w:rsid w:val="00FA3B3B"/>
    <w:rsid w:val="00FE2E20"/>
    <w:rsid w:val="00FF1D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023735"/>
  <w15:docId w15:val="{B02EC0E9-45AB-46AE-9564-781C0529A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162F5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basedOn w:val="DefaultParagraphFont"/>
    <w:link w:val="Header"/>
    <w:rsid w:val="00F335DC"/>
    <w:rPr>
      <w:sz w:val="24"/>
      <w:lang w:val="en-GB" w:eastAsia="en-US"/>
    </w:rPr>
  </w:style>
  <w:style w:type="character" w:customStyle="1" w:styleId="FooterChar">
    <w:name w:val="Footer Char"/>
    <w:basedOn w:val="DefaultParagraphFont"/>
    <w:link w:val="Footer"/>
    <w:qFormat/>
    <w:rsid w:val="00F335DC"/>
    <w:rPr>
      <w:noProof/>
      <w:sz w:val="18"/>
      <w:lang w:val="en-GB" w:eastAsia="en-US"/>
    </w:rPr>
  </w:style>
  <w:style w:type="character" w:styleId="Hyperlink">
    <w:name w:val="Hyperlink"/>
    <w:aliases w:val="CEO_Hyperlink,超级链接,Style 58,超?级链"/>
    <w:basedOn w:val="DefaultParagraphFont"/>
    <w:uiPriority w:val="99"/>
    <w:rsid w:val="00F335DC"/>
    <w:rPr>
      <w:color w:val="0000FF"/>
      <w:u w:val="single"/>
    </w:rPr>
  </w:style>
  <w:style w:type="table" w:styleId="TableGrid">
    <w:name w:val="Table Grid"/>
    <w:basedOn w:val="TableNormal"/>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link w:val="AnnexNoChar"/>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numbering" w:customStyle="1" w:styleId="ListNo0">
    <w:name w:val="List No"/>
    <w:uiPriority w:val="99"/>
    <w:semiHidden/>
    <w:unhideWhenUsed/>
    <w:rsid w:val="008030EF"/>
  </w:style>
  <w:style w:type="paragraph" w:customStyle="1" w:styleId="FooterSpecial0">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uiPriority w:val="9"/>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basedOn w:val="Normal"/>
    <w:next w:val="Normal"/>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semiHidden/>
    <w:unhideWhenUsed/>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semiHidden/>
    <w:rsid w:val="008030EF"/>
    <w:rPr>
      <w:sz w:val="24"/>
      <w:lang w:val="en-GB" w:eastAsia="en-US"/>
    </w:rPr>
  </w:style>
  <w:style w:type="character" w:styleId="FollowedHyperlink">
    <w:name w:val="FollowedHyperlink"/>
    <w:basedOn w:val="DefaultParagraphFont"/>
    <w:semiHidden/>
    <w:unhideWhenUsed/>
    <w:rsid w:val="008030EF"/>
    <w:rPr>
      <w:color w:val="800080" w:themeColor="followedHyperlink"/>
      <w:u w:val="single"/>
    </w:rPr>
  </w:style>
  <w:style w:type="character" w:styleId="PlaceholderText">
    <w:name w:val="Placeholder Text"/>
    <w:basedOn w:val="DefaultParagraphFont"/>
    <w:uiPriority w:val="99"/>
    <w:semiHidden/>
    <w:rsid w:val="008030EF"/>
    <w:rPr>
      <w:color w:val="808080"/>
    </w:rPr>
  </w:style>
  <w:style w:type="character" w:styleId="CommentReference">
    <w:name w:val="annotation reference"/>
    <w:basedOn w:val="DefaultParagraphFont"/>
    <w:semiHidden/>
    <w:unhideWhenUsed/>
    <w:rsid w:val="008030EF"/>
    <w:rPr>
      <w:sz w:val="16"/>
      <w:szCs w:val="16"/>
    </w:rPr>
  </w:style>
  <w:style w:type="paragraph" w:styleId="CommentText">
    <w:name w:val="annotation text"/>
    <w:basedOn w:val="Normal"/>
    <w:link w:val="CommentTextChar"/>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8030EF"/>
    <w:rPr>
      <w:lang w:val="en-GB" w:eastAsia="en-US"/>
    </w:rPr>
  </w:style>
  <w:style w:type="paragraph" w:styleId="CommentSubject">
    <w:name w:val="annotation subject"/>
    <w:basedOn w:val="CommentText"/>
    <w:next w:val="CommentText"/>
    <w:link w:val="CommentSubjectChar"/>
    <w:semiHidden/>
    <w:unhideWhenUsed/>
    <w:rsid w:val="008030EF"/>
    <w:rPr>
      <w:b/>
      <w:bCs/>
    </w:rPr>
  </w:style>
  <w:style w:type="character" w:customStyle="1" w:styleId="CommentSubjectChar">
    <w:name w:val="Comment Subject Char"/>
    <w:basedOn w:val="CommentTextChar"/>
    <w:link w:val="CommentSubject"/>
    <w:semiHidden/>
    <w:rsid w:val="008030EF"/>
    <w:rPr>
      <w:b/>
      <w:bCs/>
      <w:lang w:val="en-GB" w:eastAsia="en-US"/>
    </w:rPr>
  </w:style>
  <w:style w:type="character" w:customStyle="1" w:styleId="MentionUnresolved0">
    <w:name w:val="Mention Unresolved"/>
    <w:basedOn w:val="DefaultParagraphFont"/>
    <w:uiPriority w:val="99"/>
    <w:semiHidden/>
    <w:unhideWhenUsed/>
    <w:rsid w:val="008030EF"/>
    <w:rPr>
      <w:color w:val="605E5C"/>
      <w:shd w:val="clear" w:color="auto" w:fill="E1DFDD"/>
    </w:rPr>
  </w:style>
  <w:style w:type="character" w:styleId="Emphasis">
    <w:name w:val="Emphasis"/>
    <w:basedOn w:val="DefaultParagraphFont"/>
    <w:uiPriority w:val="20"/>
    <w:qFormat/>
    <w:rsid w:val="008030EF"/>
    <w:rPr>
      <w:i/>
      <w:iCs/>
    </w:rPr>
  </w:style>
  <w:style w:type="paragraph" w:styleId="ListParagraph">
    <w:name w:val="List Paragraph"/>
    <w:basedOn w:val="Normal"/>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styleId="UnresolvedMention">
    <w:name w:val="Unresolved Mention"/>
    <w:basedOn w:val="DefaultParagraphFont"/>
    <w:uiPriority w:val="99"/>
    <w:semiHidden/>
    <w:unhideWhenUsed/>
    <w:rsid w:val="00841BB7"/>
    <w:rPr>
      <w:color w:val="605E5C"/>
      <w:shd w:val="clear" w:color="auto" w:fill="E1DFDD"/>
    </w:rPr>
  </w:style>
  <w:style w:type="character" w:customStyle="1" w:styleId="CallChar">
    <w:name w:val="Call Char"/>
    <w:basedOn w:val="DefaultParagraphFont"/>
    <w:link w:val="Call"/>
    <w:locked/>
    <w:rsid w:val="00156B95"/>
    <w:rPr>
      <w:i/>
      <w:sz w:val="24"/>
      <w:lang w:val="en-GB" w:eastAsia="en-US"/>
    </w:rPr>
  </w:style>
  <w:style w:type="paragraph" w:customStyle="1" w:styleId="SpecialFooter">
    <w:name w:val="Special Footer"/>
    <w:basedOn w:val="Footer"/>
    <w:rsid w:val="00041EC1"/>
    <w:pPr>
      <w:tabs>
        <w:tab w:val="left" w:pos="567"/>
        <w:tab w:val="left" w:pos="1134"/>
        <w:tab w:val="left" w:pos="1701"/>
        <w:tab w:val="left" w:pos="2268"/>
        <w:tab w:val="left" w:pos="2835"/>
        <w:tab w:val="left" w:pos="5954"/>
        <w:tab w:val="right" w:pos="9639"/>
      </w:tabs>
    </w:pPr>
    <w:rPr>
      <w:noProof w:val="0"/>
      <w:sz w:val="16"/>
    </w:rPr>
  </w:style>
  <w:style w:type="paragraph" w:customStyle="1" w:styleId="DocData">
    <w:name w:val="DocData"/>
    <w:basedOn w:val="Normal"/>
    <w:rsid w:val="00041EC1"/>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Normalaftertitle1">
    <w:name w:val="Normal_after_title (文字)"/>
    <w:basedOn w:val="DefaultParagraphFont"/>
    <w:locked/>
    <w:rsid w:val="00041EC1"/>
    <w:rPr>
      <w:rFonts w:ascii="Times New Roman" w:hAnsi="Times New Roman"/>
      <w:sz w:val="24"/>
      <w:lang w:val="en-GB" w:eastAsia="en-US"/>
    </w:rPr>
  </w:style>
  <w:style w:type="character" w:customStyle="1" w:styleId="FigureNoChar">
    <w:name w:val="Figure_No Char"/>
    <w:basedOn w:val="DefaultParagraphFont"/>
    <w:link w:val="FigureNo"/>
    <w:locked/>
    <w:rsid w:val="00041EC1"/>
    <w:rPr>
      <w:caps/>
      <w:sz w:val="18"/>
      <w:lang w:val="en-GB" w:eastAsia="en-US"/>
    </w:rPr>
  </w:style>
  <w:style w:type="character" w:customStyle="1" w:styleId="Heading3Char">
    <w:name w:val="Heading 3 Char"/>
    <w:basedOn w:val="DefaultParagraphFont"/>
    <w:link w:val="Heading3"/>
    <w:rsid w:val="00041EC1"/>
    <w:rPr>
      <w:b/>
      <w:sz w:val="24"/>
      <w:lang w:val="en-GB" w:eastAsia="en-US"/>
    </w:rPr>
  </w:style>
  <w:style w:type="character" w:styleId="IntenseEmphasis">
    <w:name w:val="Intense Emphasis"/>
    <w:basedOn w:val="DefaultParagraphFont"/>
    <w:uiPriority w:val="21"/>
    <w:qFormat/>
    <w:rsid w:val="00041EC1"/>
    <w:rPr>
      <w:i/>
      <w:iCs/>
      <w:color w:val="4F81BD" w:themeColor="accent1"/>
    </w:rPr>
  </w:style>
  <w:style w:type="character" w:customStyle="1" w:styleId="TabletextChar">
    <w:name w:val="Table_text Char"/>
    <w:basedOn w:val="DefaultParagraphFont"/>
    <w:link w:val="Tabletext"/>
    <w:rsid w:val="00041EC1"/>
    <w:rPr>
      <w:sz w:val="22"/>
      <w:lang w:val="en-GB" w:eastAsia="en-US"/>
    </w:rPr>
  </w:style>
  <w:style w:type="character" w:customStyle="1" w:styleId="TableNoChar">
    <w:name w:val="Table_No Char"/>
    <w:link w:val="TableNo"/>
    <w:locked/>
    <w:rsid w:val="00041EC1"/>
    <w:rPr>
      <w:sz w:val="24"/>
      <w:lang w:val="en-GB" w:eastAsia="en-US"/>
    </w:rPr>
  </w:style>
  <w:style w:type="character" w:customStyle="1" w:styleId="TabletitleChar">
    <w:name w:val="Table_title Char"/>
    <w:basedOn w:val="DefaultParagraphFont"/>
    <w:link w:val="Tabletitle"/>
    <w:locked/>
    <w:rsid w:val="00041EC1"/>
    <w:rPr>
      <w:b/>
      <w:sz w:val="24"/>
      <w:lang w:val="en-GB" w:eastAsia="en-US"/>
    </w:rPr>
  </w:style>
  <w:style w:type="character" w:customStyle="1" w:styleId="AnnexNoTitleChar">
    <w:name w:val="Annex_NoTitle Char"/>
    <w:basedOn w:val="DefaultParagraphFont"/>
    <w:link w:val="AnnexNoTitle"/>
    <w:locked/>
    <w:rsid w:val="00041EC1"/>
    <w:rPr>
      <w:b/>
      <w:sz w:val="28"/>
      <w:lang w:val="en-GB" w:eastAsia="en-US"/>
    </w:rPr>
  </w:style>
  <w:style w:type="character" w:customStyle="1" w:styleId="AnnexNoChar">
    <w:name w:val="Annex_No Char"/>
    <w:link w:val="AnnexNo"/>
    <w:locked/>
    <w:rsid w:val="00041EC1"/>
    <w:rPr>
      <w:caps/>
      <w:sz w:val="28"/>
      <w:lang w:val="en-GB" w:eastAsia="en-US"/>
    </w:rPr>
  </w:style>
  <w:style w:type="character" w:customStyle="1" w:styleId="TablelegendChar">
    <w:name w:val="Table_legend Char"/>
    <w:basedOn w:val="DefaultParagraphFont"/>
    <w:link w:val="Tablelegend"/>
    <w:rsid w:val="00041EC1"/>
    <w:rPr>
      <w:sz w:val="22"/>
      <w:lang w:val="en-GB" w:eastAsia="en-US"/>
    </w:rPr>
  </w:style>
  <w:style w:type="character" w:customStyle="1" w:styleId="TableheadChar">
    <w:name w:val="Table_head Char"/>
    <w:link w:val="Tablehead"/>
    <w:locked/>
    <w:rsid w:val="00041EC1"/>
    <w:rPr>
      <w:b/>
      <w:sz w:val="22"/>
      <w:lang w:val="en-GB" w:eastAsia="en-US"/>
    </w:rPr>
  </w:style>
  <w:style w:type="character" w:customStyle="1" w:styleId="RecNoChar">
    <w:name w:val="Rec_No Char"/>
    <w:link w:val="RecNo"/>
    <w:locked/>
    <w:rsid w:val="00041EC1"/>
    <w:rPr>
      <w:sz w:val="28"/>
      <w:lang w:val="en-GB" w:eastAsia="en-US"/>
    </w:rPr>
  </w:style>
  <w:style w:type="character" w:customStyle="1" w:styleId="NoteChar">
    <w:name w:val="Note Char"/>
    <w:basedOn w:val="DefaultParagraphFont"/>
    <w:link w:val="Note"/>
    <w:locked/>
    <w:rsid w:val="00041EC1"/>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18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R/go/patents/en" TargetMode="External"/><Relationship Id="rId18" Type="http://schemas.openxmlformats.org/officeDocument/2006/relationships/hyperlink" Target="https://www.itu.int/rec/R-REC-BT.2100/en" TargetMode="External"/><Relationship Id="rId26" Type="http://schemas.openxmlformats.org/officeDocument/2006/relationships/image" Target="media/image6.png"/><Relationship Id="rId39" Type="http://schemas.openxmlformats.org/officeDocument/2006/relationships/hyperlink" Target="https://www.itu.int/rec/R-REP-BT.2407/en" TargetMode="External"/><Relationship Id="rId21" Type="http://schemas.openxmlformats.org/officeDocument/2006/relationships/hyperlink" Target="https://www.itu.int/rec/R-REC-BT.2100/en"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itu.int/rec/R-REC-BT.814/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itu.int/rec/R-REC-BT.2100/en" TargetMode="Externa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www.itu.int/rec/R-REC-BT.471/en" TargetMode="External"/><Relationship Id="rId31" Type="http://schemas.openxmlformats.org/officeDocument/2006/relationships/hyperlink" Target="https://www.itu.int/rec/R-REC-BT.2100/en" TargetMode="External"/><Relationship Id="rId44"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publ/R-REC/en" TargetMode="External"/><Relationship Id="rId22" Type="http://schemas.openxmlformats.org/officeDocument/2006/relationships/hyperlink" Target="https://www.itu.int/rec/R-REC-BT.2100/en" TargetMode="External"/><Relationship Id="rId27" Type="http://schemas.openxmlformats.org/officeDocument/2006/relationships/hyperlink" Target="https://www.itu.int/rec/R-REC-BT.2100/en" TargetMode="External"/><Relationship Id="rId30" Type="http://schemas.openxmlformats.org/officeDocument/2006/relationships/hyperlink" Target="https://www.itu.int/rec/R-REC-BT.814/en" TargetMode="External"/><Relationship Id="rId35" Type="http://schemas.openxmlformats.org/officeDocument/2006/relationships/hyperlink" Target="https://www.itu.int/rec/R-REC-BT.2100/en" TargetMode="External"/><Relationship Id="rId43"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itu.int/rec/R-REC-BT.2100/en"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hyperlink" Target="https://www.itu.int/rec/R-REC-BT.709/en" TargetMode="Externa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BT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142CDF-5493-48E3-B693-B2DD2F957573}">
  <ds:schemaRefs>
    <ds:schemaRef ds:uri="http://www.w3.org/XML/1998/namespace"/>
    <ds:schemaRef ds:uri="http://schemas.microsoft.com/office/infopath/2007/PartnerControls"/>
    <ds:schemaRef ds:uri="http://purl.org/dc/elements/1.1/"/>
    <ds:schemaRef ds:uri="fcb6b58c-b914-4d07-b93f-e162996dcb8f"/>
    <ds:schemaRef ds:uri="http://schemas.microsoft.com/office/2006/documentManagement/types"/>
    <ds:schemaRef ds:uri="http://purl.org/dc/dcmitype/"/>
    <ds:schemaRef ds:uri="http://purl.org/dc/terms/"/>
    <ds:schemaRef ds:uri="http://schemas.openxmlformats.org/package/2006/metadata/core-properties"/>
    <ds:schemaRef ds:uri="4c6a61cb-1973-4fc6-92ae-f4d7a4471404"/>
    <ds:schemaRef ds:uri="http://schemas.microsoft.com/office/2006/metadata/properties"/>
  </ds:schemaRefs>
</ds:datastoreItem>
</file>

<file path=customXml/itemProps2.xml><?xml version="1.0" encoding="utf-8"?>
<ds:datastoreItem xmlns:ds="http://schemas.openxmlformats.org/officeDocument/2006/customXml" ds:itemID="{316F6472-349D-4DFF-A600-AE65A37962F5}">
  <ds:schemaRefs>
    <ds:schemaRef ds:uri="http://schemas.microsoft.com/sharepoint/v3/contenttype/forms"/>
  </ds:schemaRefs>
</ds:datastoreItem>
</file>

<file path=customXml/itemProps3.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2025-ITU-R_REC_BT_E.docx</Template>
  <TotalTime>36</TotalTime>
  <Pages>19</Pages>
  <Words>3904</Words>
  <Characters>18244</Characters>
  <Application>Microsoft Office Word</Application>
  <DocSecurity>0</DocSecurity>
  <Lines>152</Lines>
  <Paragraphs>44</Paragraphs>
  <ScaleCrop>false</ScaleCrop>
  <HeadingPairs>
    <vt:vector size="2" baseType="variant">
      <vt:variant>
        <vt:lpstr>Title</vt:lpstr>
      </vt:variant>
      <vt:variant>
        <vt:i4>1</vt:i4>
      </vt:variant>
    </vt:vector>
  </HeadingPairs>
  <TitlesOfParts>
    <vt:vector size="1" baseType="lpstr">
      <vt:lpstr>Recommendation ITU-R BT.2111-3 (05/2025) - Specification of colour bar test pattern for high dynamic range television systems</vt:lpstr>
    </vt:vector>
  </TitlesOfParts>
  <Manager/>
  <Company>ITU</Company>
  <LinksUpToDate>false</LinksUpToDate>
  <CharactersWithSpaces>22104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BT.2111-3 (05/2025) - Specification of colour bar test pattern for high dynamic range television systems</dc:title>
  <dc:subject>BT Series: Broadcasting service (television)</dc:subject>
  <dc:creator>ITU Radiocommunication Bureau (BR)</dc:creator>
  <cp:keywords>Colour bars, HDR, HDR-TV, HLG, PQ, test pattern, test signal</cp:keywords>
  <dc:description/>
  <cp:lastModifiedBy>Saez Grau, Ricardo</cp:lastModifiedBy>
  <cp:revision>15</cp:revision>
  <cp:lastPrinted>2025-06-17T15:41:00Z</cp:lastPrinted>
  <dcterms:created xsi:type="dcterms:W3CDTF">2025-06-10T09:59:00Z</dcterms:created>
  <dcterms:modified xsi:type="dcterms:W3CDTF">2025-06-17T15:42:00Z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Saez</vt:lpwstr>
  </property>
  <property fmtid="{D5CDD505-2E9C-101B-9397-08002B2CF9AE}" pid="12" name="Date completed">
    <vt:lpwstr>mardi, 21 janvier 2025</vt:lpwstr>
  </property>
</Properties>
</file>