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984DE8" w14:textId="77777777" w:rsidR="00FE79FE" w:rsidRPr="005A6C49" w:rsidRDefault="00FE79FE">
      <w:pPr>
        <w:rPr>
          <w:lang w:val="en-GB"/>
        </w:rPr>
      </w:pPr>
    </w:p>
    <w:p w14:paraId="29F1B17F" w14:textId="77777777" w:rsidR="00FE79FE" w:rsidRPr="00E0769C" w:rsidRDefault="00FE79FE">
      <w:pPr>
        <w:rPr>
          <w:lang w:val="ru-RU"/>
        </w:rPr>
      </w:pPr>
    </w:p>
    <w:p w14:paraId="3833247D" w14:textId="77777777" w:rsidR="00FE79FE" w:rsidRPr="00E0769C" w:rsidRDefault="00FE79FE">
      <w:pPr>
        <w:rPr>
          <w:lang w:val="ru-RU"/>
        </w:rPr>
      </w:pPr>
    </w:p>
    <w:p w14:paraId="1D0B909A" w14:textId="77777777" w:rsidR="00FE79FE" w:rsidRPr="00E0769C" w:rsidRDefault="00FE79FE">
      <w:pPr>
        <w:rPr>
          <w:lang w:val="ru-RU"/>
        </w:rPr>
      </w:pPr>
    </w:p>
    <w:p w14:paraId="5FB71878" w14:textId="77777777" w:rsidR="00FE79FE" w:rsidRPr="00E0769C" w:rsidRDefault="00FE79FE">
      <w:pPr>
        <w:rPr>
          <w:lang w:val="ru-RU"/>
        </w:rPr>
      </w:pPr>
    </w:p>
    <w:p w14:paraId="0E329A19" w14:textId="77777777" w:rsidR="00013002" w:rsidRPr="00E0769C" w:rsidRDefault="00013002">
      <w:pPr>
        <w:rPr>
          <w:lang w:val="ru-RU"/>
        </w:rPr>
      </w:pPr>
    </w:p>
    <w:p w14:paraId="464E7724" w14:textId="77777777" w:rsidR="00013002" w:rsidRPr="00E0769C" w:rsidRDefault="00013002">
      <w:pPr>
        <w:rPr>
          <w:lang w:val="ru-RU"/>
        </w:rPr>
      </w:pPr>
    </w:p>
    <w:p w14:paraId="4B3D738C" w14:textId="77777777" w:rsidR="00013002" w:rsidRPr="00E0769C" w:rsidRDefault="00013002">
      <w:pPr>
        <w:rPr>
          <w:lang w:val="ru-RU"/>
        </w:rPr>
      </w:pPr>
    </w:p>
    <w:p w14:paraId="0F86A90A" w14:textId="77777777" w:rsidR="00FE79FE" w:rsidRPr="00E0769C" w:rsidRDefault="00FE79FE">
      <w:pPr>
        <w:rPr>
          <w:lang w:val="ru-RU"/>
        </w:rPr>
      </w:pPr>
    </w:p>
    <w:p w14:paraId="3C0F9CAE" w14:textId="77777777" w:rsidR="00FE79FE" w:rsidRPr="00E0769C" w:rsidRDefault="00FE79FE">
      <w:pPr>
        <w:rPr>
          <w:lang w:val="ru-RU"/>
        </w:rPr>
      </w:pPr>
    </w:p>
    <w:p w14:paraId="3DFA93F5" w14:textId="77777777" w:rsidR="00FE79FE" w:rsidRPr="00E0769C" w:rsidRDefault="00FE79FE">
      <w:pPr>
        <w:rPr>
          <w:lang w:val="ru-RU"/>
        </w:rPr>
      </w:pPr>
    </w:p>
    <w:p w14:paraId="510AE230" w14:textId="77777777" w:rsidR="00FE79FE" w:rsidRPr="00E0769C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E0769C" w14:paraId="5F6D6C66" w14:textId="77777777">
        <w:tc>
          <w:tcPr>
            <w:tcW w:w="10089" w:type="dxa"/>
          </w:tcPr>
          <w:p w14:paraId="29943084" w14:textId="77777777" w:rsidR="00276D21" w:rsidRPr="00E0769C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35161311" w14:textId="373F8358" w:rsidR="00B002A7" w:rsidRPr="00E0769C" w:rsidRDefault="00860BEE" w:rsidP="009C3D7B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E0769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 </w:t>
            </w:r>
            <w:r w:rsidR="00131900" w:rsidRPr="00E0769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r w:rsidR="00FE79FE" w:rsidRPr="00E0769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</w:t>
            </w:r>
            <w:r w:rsidRPr="00E0769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127730" w:rsidRPr="00E0769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584913" w:rsidRPr="00E0769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  <w:r w:rsidR="00FE79FE" w:rsidRPr="00E0769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9C3D7B" w:rsidRPr="00E0769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2111-</w:t>
            </w:r>
            <w:r w:rsidR="00391498" w:rsidRPr="00E0769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</w:t>
            </w:r>
          </w:p>
          <w:p w14:paraId="2AE64839" w14:textId="7361B428" w:rsidR="00B002A7" w:rsidRPr="00E0769C" w:rsidRDefault="00B002A7" w:rsidP="009C3D7B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E0769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391498" w:rsidRPr="00E0769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06</w:t>
            </w:r>
            <w:r w:rsidR="009C3D7B" w:rsidRPr="00E0769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Pr="00E0769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9C3D7B" w:rsidRPr="00E0769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391498" w:rsidRPr="00E0769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9</w:t>
            </w:r>
            <w:r w:rsidRPr="00E0769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5A6C49" w14:paraId="784777C4" w14:textId="77777777">
        <w:tc>
          <w:tcPr>
            <w:tcW w:w="10089" w:type="dxa"/>
          </w:tcPr>
          <w:p w14:paraId="03E48004" w14:textId="77777777" w:rsidR="00013002" w:rsidRPr="00E0769C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700FCFB3" w14:textId="77777777" w:rsidR="00E361AF" w:rsidRPr="00E0769C" w:rsidRDefault="009C3D7B" w:rsidP="001B76B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E0769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Спецификация испытательной таблицы цветных</w:t>
            </w:r>
            <w:r w:rsidR="001B76B8" w:rsidRPr="00E0769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 w:rsidRPr="00E0769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полос</w:t>
            </w:r>
            <w:r w:rsidR="001B76B8" w:rsidRPr="00E0769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 w:rsidRPr="00E0769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для телевизионных систем большого динамического диапазона</w:t>
            </w:r>
          </w:p>
          <w:p w14:paraId="299FF359" w14:textId="77777777" w:rsidR="00A62A14" w:rsidRPr="00E0769C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5A6C49" w14:paraId="5B651B84" w14:textId="77777777">
        <w:tc>
          <w:tcPr>
            <w:tcW w:w="10089" w:type="dxa"/>
          </w:tcPr>
          <w:p w14:paraId="68CAA39F" w14:textId="77777777" w:rsidR="009E3058" w:rsidRPr="00E0769C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40F3E9B2" w14:textId="77777777" w:rsidR="00276D21" w:rsidRPr="00E0769C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685930D2" w14:textId="77777777" w:rsidR="00013002" w:rsidRPr="00E0769C" w:rsidRDefault="00131900" w:rsidP="00860B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E0769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 w:rsidRPr="00E0769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860BEE" w:rsidRPr="00E0769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</w:p>
          <w:p w14:paraId="40B2DC5A" w14:textId="77777777" w:rsidR="00FE79FE" w:rsidRPr="00E0769C" w:rsidRDefault="00127730" w:rsidP="0072067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E0769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="00860BEE" w:rsidRPr="00E0769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E0769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</w:t>
            </w:r>
            <w:r w:rsidR="00860BEE" w:rsidRPr="00E0769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телевизионная</w:t>
            </w:r>
            <w:r w:rsidRPr="00E0769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)</w:t>
            </w:r>
          </w:p>
          <w:p w14:paraId="28BC5066" w14:textId="77777777" w:rsidR="00FE79FE" w:rsidRPr="00E0769C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14:paraId="50DD7536" w14:textId="77777777" w:rsidR="00A71FE5" w:rsidRPr="00E0769C" w:rsidRDefault="00A71FE5" w:rsidP="00CD659B">
      <w:pPr>
        <w:spacing w:before="80"/>
        <w:rPr>
          <w:i/>
          <w:lang w:val="ru-RU"/>
        </w:rPr>
      </w:pPr>
    </w:p>
    <w:p w14:paraId="5AE685C9" w14:textId="77777777" w:rsidR="00CD659B" w:rsidRPr="00E0769C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E0769C" w:rsidSect="00772E8D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58A762CF" w14:textId="77777777" w:rsidR="00131900" w:rsidRPr="00E0769C" w:rsidRDefault="00130EA0" w:rsidP="00130EA0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E0769C">
        <w:rPr>
          <w:b/>
          <w:bCs/>
          <w:szCs w:val="22"/>
          <w:lang w:val="ru-RU"/>
        </w:rPr>
        <w:lastRenderedPageBreak/>
        <w:t>Предисловие</w:t>
      </w:r>
    </w:p>
    <w:p w14:paraId="28868388" w14:textId="77777777" w:rsidR="00131900" w:rsidRPr="00E0769C" w:rsidRDefault="00131900" w:rsidP="00130EA0">
      <w:pPr>
        <w:rPr>
          <w:sz w:val="20"/>
          <w:lang w:val="ru-RU"/>
        </w:rPr>
      </w:pPr>
      <w:r w:rsidRPr="00E0769C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4B70B433" w14:textId="77777777" w:rsidR="00131900" w:rsidRPr="00E0769C" w:rsidRDefault="00131900" w:rsidP="00130EA0">
      <w:pPr>
        <w:rPr>
          <w:sz w:val="20"/>
          <w:lang w:val="ru-RU"/>
        </w:rPr>
      </w:pPr>
      <w:r w:rsidRPr="00E0769C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14:paraId="3DBDE06B" w14:textId="77777777" w:rsidR="00130EA0" w:rsidRPr="00E0769C" w:rsidRDefault="00130EA0" w:rsidP="00130EA0">
      <w:pPr>
        <w:spacing w:before="360"/>
        <w:jc w:val="center"/>
        <w:rPr>
          <w:b/>
          <w:bCs/>
          <w:szCs w:val="22"/>
          <w:lang w:val="ru-RU"/>
        </w:rPr>
      </w:pPr>
      <w:r w:rsidRPr="00E0769C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3857452F" w14:textId="781AAE94" w:rsidR="00130EA0" w:rsidRPr="00E0769C" w:rsidRDefault="00130EA0" w:rsidP="005D5ABF">
      <w:pPr>
        <w:rPr>
          <w:sz w:val="20"/>
          <w:lang w:val="ru-RU"/>
        </w:rPr>
      </w:pPr>
      <w:r w:rsidRPr="00E0769C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Резолюции МСЭ-R</w:t>
      </w:r>
      <w:r w:rsidR="005D5ABF" w:rsidRPr="00E0769C">
        <w:rPr>
          <w:sz w:val="20"/>
          <w:lang w:val="ru-RU"/>
        </w:rPr>
        <w:t xml:space="preserve"> 1</w:t>
      </w:r>
      <w:r w:rsidRPr="00E0769C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E0769C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E0769C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0705ED86" w14:textId="77777777" w:rsidR="00131900" w:rsidRPr="00E0769C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5A6C49" w14:paraId="57E4C276" w14:textId="77777777" w:rsidTr="00130EA0">
        <w:trPr>
          <w:jc w:val="center"/>
        </w:trPr>
        <w:tc>
          <w:tcPr>
            <w:tcW w:w="8856" w:type="dxa"/>
            <w:gridSpan w:val="2"/>
          </w:tcPr>
          <w:p w14:paraId="0975F22B" w14:textId="77777777" w:rsidR="00130EA0" w:rsidRPr="00E0769C" w:rsidRDefault="00130EA0" w:rsidP="00130EA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E0769C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0CD80FD9" w14:textId="77777777" w:rsidR="00131900" w:rsidRPr="00E0769C" w:rsidRDefault="00130EA0" w:rsidP="00130EA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E0769C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E0769C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E0769C">
              <w:rPr>
                <w:sz w:val="18"/>
                <w:szCs w:val="18"/>
                <w:lang w:val="ru-RU"/>
              </w:rPr>
              <w:t>)</w:t>
            </w:r>
          </w:p>
        </w:tc>
      </w:tr>
      <w:tr w:rsidR="00131900" w:rsidRPr="00E0769C" w14:paraId="14B41AF3" w14:textId="77777777" w:rsidTr="00130EA0">
        <w:trPr>
          <w:jc w:val="center"/>
        </w:trPr>
        <w:tc>
          <w:tcPr>
            <w:tcW w:w="1188" w:type="dxa"/>
          </w:tcPr>
          <w:p w14:paraId="7E04FF68" w14:textId="77777777" w:rsidR="00131900" w:rsidRPr="00E0769C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0769C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20C7311E" w14:textId="77777777" w:rsidR="00131900" w:rsidRPr="00E0769C" w:rsidRDefault="00131900" w:rsidP="00130EA0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E0769C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31900" w:rsidRPr="00E0769C" w14:paraId="17078319" w14:textId="77777777" w:rsidTr="00130EA0">
        <w:trPr>
          <w:jc w:val="center"/>
        </w:trPr>
        <w:tc>
          <w:tcPr>
            <w:tcW w:w="1188" w:type="dxa"/>
          </w:tcPr>
          <w:p w14:paraId="5C7AA7F4" w14:textId="77777777" w:rsidR="00131900" w:rsidRPr="00E0769C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0769C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688A2703" w14:textId="77777777" w:rsidR="00131900" w:rsidRPr="00E0769C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0769C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31900" w:rsidRPr="005A6C49" w14:paraId="0B993177" w14:textId="77777777" w:rsidTr="00130EA0">
        <w:trPr>
          <w:jc w:val="center"/>
        </w:trPr>
        <w:tc>
          <w:tcPr>
            <w:tcW w:w="1188" w:type="dxa"/>
          </w:tcPr>
          <w:p w14:paraId="163D03DE" w14:textId="77777777" w:rsidR="00131900" w:rsidRPr="00E0769C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0769C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14:paraId="3DCA0E73" w14:textId="77777777" w:rsidR="00131900" w:rsidRPr="00E0769C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0769C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E0769C" w14:paraId="16B8F581" w14:textId="77777777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0F0B53FC" w14:textId="77777777" w:rsidR="00131900" w:rsidRPr="00E0769C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0769C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14:paraId="40A1B567" w14:textId="77777777" w:rsidR="00131900" w:rsidRPr="00E0769C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0769C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31900" w:rsidRPr="00E0769C" w14:paraId="52A136B9" w14:textId="77777777" w:rsidTr="00130EA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14:paraId="50AF1B79" w14:textId="77777777" w:rsidR="00131900" w:rsidRPr="00E0769C" w:rsidRDefault="00131900" w:rsidP="00130EA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E0769C">
              <w:rPr>
                <w:b/>
                <w:bCs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14:paraId="68BDC0FA" w14:textId="77777777" w:rsidR="00131900" w:rsidRPr="00E0769C" w:rsidRDefault="00131900" w:rsidP="009E1258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E0769C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31900" w:rsidRPr="00E0769C" w14:paraId="7B10BDE7" w14:textId="77777777" w:rsidTr="00130EA0">
        <w:trPr>
          <w:jc w:val="center"/>
        </w:trPr>
        <w:tc>
          <w:tcPr>
            <w:tcW w:w="1188" w:type="dxa"/>
          </w:tcPr>
          <w:p w14:paraId="0DBD335F" w14:textId="77777777" w:rsidR="00131900" w:rsidRPr="00E0769C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0769C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14:paraId="2E688706" w14:textId="77777777" w:rsidR="00131900" w:rsidRPr="00E0769C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0769C">
              <w:rPr>
                <w:sz w:val="20"/>
                <w:lang w:val="ru-RU"/>
              </w:rPr>
              <w:t>Фиксированная служба</w:t>
            </w:r>
          </w:p>
        </w:tc>
      </w:tr>
      <w:tr w:rsidR="00131900" w:rsidRPr="005A6C49" w14:paraId="2C142716" w14:textId="77777777" w:rsidTr="00130EA0">
        <w:trPr>
          <w:jc w:val="center"/>
        </w:trPr>
        <w:tc>
          <w:tcPr>
            <w:tcW w:w="1188" w:type="dxa"/>
            <w:shd w:val="clear" w:color="auto" w:fill="FFFFFF"/>
          </w:tcPr>
          <w:p w14:paraId="4C52471F" w14:textId="77777777" w:rsidR="00131900" w:rsidRPr="00E0769C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0769C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14:paraId="0B7F4203" w14:textId="77777777" w:rsidR="00131900" w:rsidRPr="00E0769C" w:rsidRDefault="00131900" w:rsidP="0041449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0769C">
              <w:rPr>
                <w:sz w:val="20"/>
                <w:lang w:val="ru-RU"/>
              </w:rPr>
              <w:t>Подвижная служба, служба радиоопределения, любительская служба и относящиеся к ним спутниковые службы</w:t>
            </w:r>
          </w:p>
        </w:tc>
      </w:tr>
      <w:tr w:rsidR="00131900" w:rsidRPr="00E0769C" w14:paraId="2E756813" w14:textId="77777777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1C2C4119" w14:textId="77777777" w:rsidR="00131900" w:rsidRPr="00E0769C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0769C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14:paraId="68CA2835" w14:textId="77777777" w:rsidR="00131900" w:rsidRPr="00E0769C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0769C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31900" w:rsidRPr="00E0769C" w14:paraId="1FA253D9" w14:textId="77777777" w:rsidTr="00130EA0">
        <w:trPr>
          <w:jc w:val="center"/>
        </w:trPr>
        <w:tc>
          <w:tcPr>
            <w:tcW w:w="1188" w:type="dxa"/>
          </w:tcPr>
          <w:p w14:paraId="69266D2D" w14:textId="77777777" w:rsidR="00131900" w:rsidRPr="00E0769C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0769C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14:paraId="0237541B" w14:textId="77777777" w:rsidR="00131900" w:rsidRPr="00E0769C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0769C">
              <w:rPr>
                <w:sz w:val="20"/>
                <w:lang w:val="ru-RU"/>
              </w:rPr>
              <w:t>Радиоастрономия</w:t>
            </w:r>
          </w:p>
        </w:tc>
      </w:tr>
      <w:tr w:rsidR="00131900" w:rsidRPr="00E0769C" w14:paraId="76684922" w14:textId="77777777" w:rsidTr="00130EA0">
        <w:trPr>
          <w:jc w:val="center"/>
        </w:trPr>
        <w:tc>
          <w:tcPr>
            <w:tcW w:w="1188" w:type="dxa"/>
          </w:tcPr>
          <w:p w14:paraId="31775C9D" w14:textId="77777777" w:rsidR="00131900" w:rsidRPr="00E0769C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0769C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4B28C708" w14:textId="77777777" w:rsidR="00131900" w:rsidRPr="00E0769C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0769C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31900" w:rsidRPr="00E0769C" w14:paraId="6E12F2A9" w14:textId="77777777" w:rsidTr="00130EA0">
        <w:trPr>
          <w:jc w:val="center"/>
        </w:trPr>
        <w:tc>
          <w:tcPr>
            <w:tcW w:w="1188" w:type="dxa"/>
          </w:tcPr>
          <w:p w14:paraId="19CA8548" w14:textId="77777777" w:rsidR="00131900" w:rsidRPr="00E0769C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0769C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0967CC3D" w14:textId="77777777" w:rsidR="00131900" w:rsidRPr="00E0769C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0769C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31900" w:rsidRPr="00E0769C" w14:paraId="135F2306" w14:textId="77777777" w:rsidTr="00130EA0">
        <w:trPr>
          <w:jc w:val="center"/>
        </w:trPr>
        <w:tc>
          <w:tcPr>
            <w:tcW w:w="1188" w:type="dxa"/>
            <w:shd w:val="clear" w:color="auto" w:fill="auto"/>
          </w:tcPr>
          <w:p w14:paraId="67F42791" w14:textId="77777777" w:rsidR="00131900" w:rsidRPr="00E0769C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0769C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1C9ECE5A" w14:textId="77777777" w:rsidR="00131900" w:rsidRPr="00E0769C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0769C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31900" w:rsidRPr="005A6C49" w14:paraId="0FE35887" w14:textId="77777777" w:rsidTr="00130EA0">
        <w:trPr>
          <w:jc w:val="center"/>
        </w:trPr>
        <w:tc>
          <w:tcPr>
            <w:tcW w:w="1188" w:type="dxa"/>
          </w:tcPr>
          <w:p w14:paraId="43CF45DE" w14:textId="77777777" w:rsidR="00131900" w:rsidRPr="00E0769C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0769C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14:paraId="01B82155" w14:textId="77777777" w:rsidR="00131900" w:rsidRPr="00E0769C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0769C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E0769C" w14:paraId="27A1D64F" w14:textId="77777777" w:rsidTr="00130EA0">
        <w:trPr>
          <w:jc w:val="center"/>
        </w:trPr>
        <w:tc>
          <w:tcPr>
            <w:tcW w:w="1188" w:type="dxa"/>
            <w:shd w:val="clear" w:color="auto" w:fill="auto"/>
          </w:tcPr>
          <w:p w14:paraId="1FC7F1B0" w14:textId="77777777" w:rsidR="00131900" w:rsidRPr="00E0769C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0769C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14:paraId="548FB1B9" w14:textId="77777777" w:rsidR="00131900" w:rsidRPr="00E0769C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0769C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31900" w:rsidRPr="00E0769C" w14:paraId="2083417A" w14:textId="77777777" w:rsidTr="00130EA0">
        <w:trPr>
          <w:jc w:val="center"/>
        </w:trPr>
        <w:tc>
          <w:tcPr>
            <w:tcW w:w="1188" w:type="dxa"/>
          </w:tcPr>
          <w:p w14:paraId="06A74ED9" w14:textId="77777777" w:rsidR="00131900" w:rsidRPr="00E0769C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0769C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14:paraId="5B888C82" w14:textId="77777777" w:rsidR="00131900" w:rsidRPr="00E0769C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0769C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31900" w:rsidRPr="005A6C49" w14:paraId="065E1558" w14:textId="77777777" w:rsidTr="00130EA0">
        <w:trPr>
          <w:jc w:val="center"/>
        </w:trPr>
        <w:tc>
          <w:tcPr>
            <w:tcW w:w="1188" w:type="dxa"/>
          </w:tcPr>
          <w:p w14:paraId="6673AE86" w14:textId="77777777" w:rsidR="00131900" w:rsidRPr="00E0769C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0769C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7EFB3646" w14:textId="77777777" w:rsidR="00131900" w:rsidRPr="00E0769C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0769C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5A6C49" w14:paraId="335C6EA0" w14:textId="77777777" w:rsidTr="00130EA0">
        <w:trPr>
          <w:jc w:val="center"/>
        </w:trPr>
        <w:tc>
          <w:tcPr>
            <w:tcW w:w="1188" w:type="dxa"/>
          </w:tcPr>
          <w:p w14:paraId="62657276" w14:textId="77777777" w:rsidR="00131900" w:rsidRPr="00E0769C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0769C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68E4FA1F" w14:textId="77777777" w:rsidR="00131900" w:rsidRPr="00E0769C" w:rsidRDefault="00131900" w:rsidP="009E1258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E0769C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7C0CB129" w14:textId="77777777" w:rsidR="00131900" w:rsidRPr="00E0769C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5A6C49" w14:paraId="1A389113" w14:textId="77777777" w:rsidTr="00130EA0">
        <w:trPr>
          <w:jc w:val="center"/>
        </w:trPr>
        <w:tc>
          <w:tcPr>
            <w:tcW w:w="8856" w:type="dxa"/>
          </w:tcPr>
          <w:p w14:paraId="0DF56536" w14:textId="77777777" w:rsidR="00131900" w:rsidRPr="00E0769C" w:rsidRDefault="00131900" w:rsidP="005D5ABF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E0769C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E0769C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9E1258" w:rsidRPr="00E0769C">
              <w:rPr>
                <w:i/>
                <w:iCs/>
                <w:sz w:val="20"/>
                <w:lang w:val="ru-RU"/>
              </w:rPr>
              <w:t> </w:t>
            </w:r>
            <w:r w:rsidRPr="00E0769C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5D5ABF" w:rsidRPr="00E0769C">
              <w:rPr>
                <w:i/>
                <w:iCs/>
                <w:sz w:val="20"/>
                <w:lang w:val="ru-RU"/>
              </w:rPr>
              <w:t xml:space="preserve"> 1</w:t>
            </w:r>
            <w:r w:rsidRPr="00E0769C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14:paraId="0722522F" w14:textId="25D4A0BD" w:rsidR="00130EA0" w:rsidRPr="00E0769C" w:rsidRDefault="00130EA0" w:rsidP="0041449A">
      <w:pPr>
        <w:spacing w:before="360"/>
        <w:jc w:val="right"/>
        <w:rPr>
          <w:sz w:val="20"/>
          <w:lang w:val="ru-RU"/>
        </w:rPr>
      </w:pPr>
      <w:r w:rsidRPr="00E0769C">
        <w:rPr>
          <w:i/>
          <w:iCs/>
          <w:sz w:val="20"/>
          <w:lang w:val="ru-RU"/>
        </w:rPr>
        <w:t>Электронная публикация</w:t>
      </w:r>
      <w:r w:rsidRPr="00E0769C">
        <w:rPr>
          <w:i/>
          <w:iCs/>
          <w:sz w:val="20"/>
          <w:lang w:val="ru-RU"/>
        </w:rPr>
        <w:br/>
      </w:r>
      <w:r w:rsidRPr="00E0769C">
        <w:rPr>
          <w:sz w:val="20"/>
          <w:lang w:val="ru-RU"/>
        </w:rPr>
        <w:t>Женева, 20</w:t>
      </w:r>
      <w:r w:rsidR="00207CAE">
        <w:rPr>
          <w:sz w:val="20"/>
          <w:lang w:val="en-US"/>
        </w:rPr>
        <w:t>20</w:t>
      </w:r>
      <w:r w:rsidRPr="00E0769C">
        <w:rPr>
          <w:sz w:val="20"/>
          <w:lang w:val="ru-RU"/>
        </w:rPr>
        <w:t xml:space="preserve"> г.</w:t>
      </w:r>
    </w:p>
    <w:p w14:paraId="4AB7851A" w14:textId="6CF8BE03" w:rsidR="00130EA0" w:rsidRPr="00207CAE" w:rsidRDefault="00BD77B5" w:rsidP="0041449A">
      <w:pPr>
        <w:spacing w:before="480" w:after="120"/>
        <w:jc w:val="center"/>
        <w:rPr>
          <w:rFonts w:eastAsia="SimSun"/>
          <w:sz w:val="20"/>
          <w:lang w:val="en-US" w:eastAsia="zh-CN"/>
        </w:rPr>
      </w:pPr>
      <w:r w:rsidRPr="00E0769C">
        <w:rPr>
          <w:sz w:val="20"/>
          <w:lang w:val="ru-RU"/>
        </w:rPr>
        <w:sym w:font="Symbol" w:char="F0E3"/>
      </w:r>
      <w:r w:rsidRPr="00E0769C">
        <w:rPr>
          <w:sz w:val="20"/>
          <w:lang w:val="ru-RU"/>
        </w:rPr>
        <w:t xml:space="preserve"> ITU </w:t>
      </w:r>
      <w:bookmarkStart w:id="1" w:name="iiannee"/>
      <w:bookmarkEnd w:id="1"/>
      <w:r w:rsidRPr="00E0769C">
        <w:rPr>
          <w:sz w:val="20"/>
          <w:lang w:val="ru-RU"/>
        </w:rPr>
        <w:t>20</w:t>
      </w:r>
      <w:r w:rsidR="00207CAE">
        <w:rPr>
          <w:sz w:val="20"/>
          <w:lang w:val="en-US"/>
        </w:rPr>
        <w:t>20</w:t>
      </w:r>
    </w:p>
    <w:p w14:paraId="7D7A20D7" w14:textId="77777777" w:rsidR="00BD77B5" w:rsidRPr="00E0769C" w:rsidRDefault="00130EA0" w:rsidP="00BD77B5">
      <w:pPr>
        <w:rPr>
          <w:sz w:val="18"/>
          <w:szCs w:val="18"/>
          <w:lang w:val="ru-RU"/>
        </w:rPr>
      </w:pPr>
      <w:r w:rsidRPr="00E0769C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D77B5" w:rsidRPr="00E0769C">
        <w:rPr>
          <w:sz w:val="18"/>
          <w:szCs w:val="18"/>
          <w:lang w:val="ru-RU"/>
        </w:rPr>
        <w:t xml:space="preserve"> </w:t>
      </w:r>
    </w:p>
    <w:p w14:paraId="514AD59C" w14:textId="77777777" w:rsidR="00BD77B5" w:rsidRPr="00E0769C" w:rsidRDefault="00BD77B5" w:rsidP="00BD77B5">
      <w:pPr>
        <w:spacing w:before="160"/>
        <w:rPr>
          <w:i/>
          <w:sz w:val="20"/>
          <w:lang w:val="ru-RU"/>
        </w:rPr>
        <w:sectPr w:rsidR="00BD77B5" w:rsidRPr="00E0769C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3EF1A51A" w14:textId="2B890EAF" w:rsidR="00E714A0" w:rsidRPr="00E0769C" w:rsidRDefault="009E1258" w:rsidP="001B76B8">
      <w:pPr>
        <w:pStyle w:val="RecNo"/>
        <w:spacing w:before="0"/>
        <w:rPr>
          <w:lang w:val="ru-RU"/>
        </w:rPr>
      </w:pPr>
      <w:bookmarkStart w:id="2" w:name="irecnoe"/>
      <w:bookmarkEnd w:id="2"/>
      <w:r w:rsidRPr="00E0769C">
        <w:rPr>
          <w:lang w:val="ru-RU"/>
        </w:rPr>
        <w:lastRenderedPageBreak/>
        <w:t xml:space="preserve">РЕКОМЕНДАЦИЯ  </w:t>
      </w:r>
      <w:r w:rsidRPr="00E0769C">
        <w:rPr>
          <w:rStyle w:val="href"/>
          <w:lang w:val="ru-RU"/>
        </w:rPr>
        <w:t>МСЭ-R  BT.</w:t>
      </w:r>
      <w:r w:rsidR="001B76B8" w:rsidRPr="00E0769C">
        <w:rPr>
          <w:rStyle w:val="href"/>
          <w:szCs w:val="26"/>
          <w:lang w:val="ru-RU"/>
        </w:rPr>
        <w:t>2111-</w:t>
      </w:r>
      <w:r w:rsidR="00391498" w:rsidRPr="00E0769C">
        <w:rPr>
          <w:rStyle w:val="href"/>
          <w:szCs w:val="26"/>
          <w:lang w:val="ru-RU"/>
        </w:rPr>
        <w:t>1</w:t>
      </w:r>
    </w:p>
    <w:p w14:paraId="5757B1B5" w14:textId="77777777" w:rsidR="00E714A0" w:rsidRPr="00E0769C" w:rsidRDefault="001B76B8" w:rsidP="001B76B8">
      <w:pPr>
        <w:pStyle w:val="Rectitle"/>
        <w:rPr>
          <w:lang w:val="ru-RU"/>
        </w:rPr>
      </w:pPr>
      <w:r w:rsidRPr="00E0769C">
        <w:rPr>
          <w:lang w:val="ru-RU"/>
        </w:rPr>
        <w:t xml:space="preserve">Спецификация испытательной таблицы цветных полос </w:t>
      </w:r>
      <w:r w:rsidRPr="00E0769C">
        <w:rPr>
          <w:lang w:val="ru-RU"/>
        </w:rPr>
        <w:br/>
        <w:t>для телевизионных систем большого динамического диапазона</w:t>
      </w:r>
    </w:p>
    <w:p w14:paraId="4984B71D" w14:textId="1D78D288" w:rsidR="00E714A0" w:rsidRPr="00E0769C" w:rsidRDefault="00E714A0" w:rsidP="001B76B8">
      <w:pPr>
        <w:pStyle w:val="Recdate"/>
        <w:spacing w:before="360"/>
        <w:rPr>
          <w:lang w:val="ru-RU"/>
        </w:rPr>
      </w:pPr>
      <w:r w:rsidRPr="00E0769C">
        <w:rPr>
          <w:lang w:val="ru-RU"/>
        </w:rPr>
        <w:t>(20</w:t>
      </w:r>
      <w:r w:rsidR="001B76B8" w:rsidRPr="00E0769C">
        <w:rPr>
          <w:lang w:val="ru-RU"/>
        </w:rPr>
        <w:t>17</w:t>
      </w:r>
      <w:r w:rsidR="00391498" w:rsidRPr="00E0769C">
        <w:rPr>
          <w:lang w:val="ru-RU"/>
        </w:rPr>
        <w:t>-2019</w:t>
      </w:r>
      <w:r w:rsidRPr="00E0769C">
        <w:rPr>
          <w:lang w:val="ru-RU"/>
        </w:rPr>
        <w:t>)</w:t>
      </w:r>
    </w:p>
    <w:p w14:paraId="0371A8E2" w14:textId="77777777" w:rsidR="00E714A0" w:rsidRPr="00E0769C" w:rsidRDefault="00E714A0" w:rsidP="003015FE">
      <w:pPr>
        <w:pStyle w:val="HeadingSum"/>
      </w:pPr>
      <w:r w:rsidRPr="00E0769C">
        <w:t>Сфера применения</w:t>
      </w:r>
    </w:p>
    <w:p w14:paraId="3A68954F" w14:textId="77777777" w:rsidR="00E714A0" w:rsidRPr="00E0769C" w:rsidRDefault="00927C7F" w:rsidP="003015FE">
      <w:pPr>
        <w:pStyle w:val="Summary"/>
        <w:rPr>
          <w:lang w:val="ru-RU"/>
        </w:rPr>
      </w:pPr>
      <w:r w:rsidRPr="00E0769C">
        <w:rPr>
          <w:lang w:val="ru-RU"/>
        </w:rPr>
        <w:t>В настоящей</w:t>
      </w:r>
      <w:r w:rsidR="001B76B8" w:rsidRPr="00E0769C">
        <w:rPr>
          <w:lang w:val="ru-RU"/>
        </w:rPr>
        <w:t xml:space="preserve"> Рекомендации подробно опис</w:t>
      </w:r>
      <w:r w:rsidRPr="00E0769C">
        <w:rPr>
          <w:lang w:val="ru-RU"/>
        </w:rPr>
        <w:t>аны</w:t>
      </w:r>
      <w:r w:rsidR="001B76B8" w:rsidRPr="00E0769C">
        <w:rPr>
          <w:lang w:val="ru-RU"/>
        </w:rPr>
        <w:t xml:space="preserve"> </w:t>
      </w:r>
      <w:proofErr w:type="spellStart"/>
      <w:r w:rsidR="001B76B8" w:rsidRPr="003015FE">
        <w:t>эталонные</w:t>
      </w:r>
      <w:proofErr w:type="spellEnd"/>
      <w:r w:rsidR="001B76B8" w:rsidRPr="00E0769C">
        <w:rPr>
          <w:lang w:val="ru-RU"/>
        </w:rPr>
        <w:t xml:space="preserve"> испытательные таблицы для телевизионных систем большого динамического диапазона, определенных в Рекомендации МСЭ-R BT.2100.</w:t>
      </w:r>
    </w:p>
    <w:p w14:paraId="5934BBCF" w14:textId="77777777" w:rsidR="001B76B8" w:rsidRPr="00E0769C" w:rsidRDefault="00C32785" w:rsidP="001B76B8">
      <w:pPr>
        <w:pStyle w:val="Headingb"/>
        <w:rPr>
          <w:sz w:val="24"/>
          <w:lang w:val="ru-RU"/>
        </w:rPr>
      </w:pPr>
      <w:r w:rsidRPr="00E0769C">
        <w:rPr>
          <w:lang w:val="ru-RU"/>
        </w:rPr>
        <w:t>Ключевые слова</w:t>
      </w:r>
    </w:p>
    <w:p w14:paraId="5715D24F" w14:textId="3F6B0CF3" w:rsidR="001B76B8" w:rsidRPr="00461DEB" w:rsidRDefault="00461DEB" w:rsidP="001D447F">
      <w:pPr>
        <w:rPr>
          <w:lang w:val="ru-RU"/>
        </w:rPr>
      </w:pPr>
      <w:r w:rsidRPr="00461DEB">
        <w:rPr>
          <w:lang w:val="ru-RU"/>
        </w:rPr>
        <w:t xml:space="preserve">Цветные полосы, </w:t>
      </w:r>
      <w:r w:rsidRPr="00461DEB">
        <w:rPr>
          <w:lang w:val="en-US"/>
        </w:rPr>
        <w:t>HDR</w:t>
      </w:r>
      <w:r w:rsidRPr="00461DEB">
        <w:rPr>
          <w:lang w:val="ru-RU"/>
        </w:rPr>
        <w:t xml:space="preserve">, </w:t>
      </w:r>
      <w:r w:rsidRPr="00461DEB">
        <w:rPr>
          <w:lang w:val="en-US"/>
        </w:rPr>
        <w:t>HDR</w:t>
      </w:r>
      <w:r w:rsidRPr="00461DEB">
        <w:rPr>
          <w:lang w:val="ru-RU"/>
        </w:rPr>
        <w:t>-</w:t>
      </w:r>
      <w:r w:rsidRPr="00461DEB">
        <w:rPr>
          <w:lang w:val="en-US"/>
        </w:rPr>
        <w:t>TV</w:t>
      </w:r>
      <w:r w:rsidRPr="00461DEB">
        <w:rPr>
          <w:lang w:val="ru-RU"/>
        </w:rPr>
        <w:t xml:space="preserve">, </w:t>
      </w:r>
      <w:r w:rsidRPr="00461DEB">
        <w:rPr>
          <w:lang w:val="en-US"/>
        </w:rPr>
        <w:t>HLG</w:t>
      </w:r>
      <w:r w:rsidRPr="00461DEB">
        <w:rPr>
          <w:lang w:val="ru-RU"/>
        </w:rPr>
        <w:t xml:space="preserve">, </w:t>
      </w:r>
      <w:r w:rsidRPr="00461DEB">
        <w:rPr>
          <w:lang w:val="en-US"/>
        </w:rPr>
        <w:t>PQ</w:t>
      </w:r>
      <w:r w:rsidRPr="00461DEB">
        <w:rPr>
          <w:lang w:val="ru-RU"/>
        </w:rPr>
        <w:t>, испытательная таблица, испытательный сигнал</w:t>
      </w:r>
    </w:p>
    <w:p w14:paraId="7B31FFEE" w14:textId="77777777" w:rsidR="00E714A0" w:rsidRPr="006739A8" w:rsidRDefault="00E714A0" w:rsidP="00E714A0">
      <w:pPr>
        <w:pStyle w:val="Normalaftertitle"/>
        <w:spacing w:before="360" w:after="120"/>
        <w:rPr>
          <w:szCs w:val="22"/>
          <w:lang w:val="ru-RU"/>
        </w:rPr>
      </w:pPr>
      <w:r w:rsidRPr="006739A8">
        <w:rPr>
          <w:szCs w:val="22"/>
          <w:lang w:val="ru-RU"/>
        </w:rPr>
        <w:t>Ассамблея радиосвязи МСЭ,</w:t>
      </w:r>
    </w:p>
    <w:p w14:paraId="4834487E" w14:textId="77777777" w:rsidR="00E714A0" w:rsidRPr="006739A8" w:rsidRDefault="00A14B5D" w:rsidP="0041449A">
      <w:pPr>
        <w:pStyle w:val="Call"/>
        <w:rPr>
          <w:lang w:val="ru-RU"/>
        </w:rPr>
      </w:pPr>
      <w:r w:rsidRPr="006739A8">
        <w:rPr>
          <w:lang w:val="ru-RU"/>
        </w:rPr>
        <w:t>учитывая</w:t>
      </w:r>
      <w:r w:rsidRPr="006739A8">
        <w:rPr>
          <w:i w:val="0"/>
          <w:lang w:val="ru-RU"/>
        </w:rPr>
        <w:t>,</w:t>
      </w:r>
    </w:p>
    <w:p w14:paraId="18CDED81" w14:textId="77777777" w:rsidR="00E714A0" w:rsidRPr="006739A8" w:rsidRDefault="00E714A0" w:rsidP="0079727C">
      <w:pPr>
        <w:rPr>
          <w:lang w:val="ru-RU"/>
        </w:rPr>
      </w:pPr>
      <w:r w:rsidRPr="006739A8">
        <w:rPr>
          <w:i/>
          <w:iCs/>
          <w:lang w:val="ru-RU"/>
        </w:rPr>
        <w:t>a)</w:t>
      </w:r>
      <w:r w:rsidRPr="006739A8">
        <w:rPr>
          <w:lang w:val="ru-RU"/>
        </w:rPr>
        <w:tab/>
        <w:t>что испытательн</w:t>
      </w:r>
      <w:r w:rsidR="0079727C" w:rsidRPr="006739A8">
        <w:rPr>
          <w:lang w:val="ru-RU"/>
        </w:rPr>
        <w:t>ые</w:t>
      </w:r>
      <w:r w:rsidRPr="006739A8">
        <w:rPr>
          <w:lang w:val="ru-RU"/>
        </w:rPr>
        <w:t xml:space="preserve"> таблиц</w:t>
      </w:r>
      <w:r w:rsidR="0079727C" w:rsidRPr="006739A8">
        <w:rPr>
          <w:lang w:val="ru-RU"/>
        </w:rPr>
        <w:t>ы</w:t>
      </w:r>
      <w:r w:rsidRPr="006739A8">
        <w:rPr>
          <w:lang w:val="ru-RU"/>
        </w:rPr>
        <w:t xml:space="preserve"> </w:t>
      </w:r>
      <w:r w:rsidR="0079727C" w:rsidRPr="006739A8">
        <w:rPr>
          <w:lang w:val="ru-RU"/>
        </w:rPr>
        <w:t>обеспечивают</w:t>
      </w:r>
      <w:r w:rsidRPr="006739A8">
        <w:rPr>
          <w:lang w:val="ru-RU"/>
        </w:rPr>
        <w:t xml:space="preserve"> удобные </w:t>
      </w:r>
      <w:r w:rsidR="0079727C" w:rsidRPr="006739A8">
        <w:rPr>
          <w:lang w:val="ru-RU"/>
        </w:rPr>
        <w:t>средства</w:t>
      </w:r>
      <w:r w:rsidRPr="006739A8">
        <w:rPr>
          <w:lang w:val="ru-RU"/>
        </w:rPr>
        <w:t xml:space="preserve"> оценки показателей цветности и яркости в телевизионной системе;</w:t>
      </w:r>
    </w:p>
    <w:p w14:paraId="2F1D3EA3" w14:textId="77777777" w:rsidR="00E714A0" w:rsidRPr="006739A8" w:rsidRDefault="00E714A0" w:rsidP="0079727C">
      <w:pPr>
        <w:rPr>
          <w:lang w:val="ru-RU"/>
        </w:rPr>
      </w:pPr>
      <w:r w:rsidRPr="006739A8">
        <w:rPr>
          <w:i/>
          <w:iCs/>
          <w:lang w:val="ru-RU"/>
        </w:rPr>
        <w:t>b)</w:t>
      </w:r>
      <w:r w:rsidRPr="006739A8">
        <w:rPr>
          <w:lang w:val="ru-RU"/>
        </w:rPr>
        <w:tab/>
        <w:t xml:space="preserve">что </w:t>
      </w:r>
      <w:r w:rsidR="0079727C" w:rsidRPr="006739A8">
        <w:rPr>
          <w:lang w:val="ru-RU"/>
        </w:rPr>
        <w:t>такая</w:t>
      </w:r>
      <w:r w:rsidRPr="006739A8">
        <w:rPr>
          <w:lang w:val="ru-RU"/>
        </w:rPr>
        <w:t xml:space="preserve"> испытательн</w:t>
      </w:r>
      <w:r w:rsidR="0079727C" w:rsidRPr="006739A8">
        <w:rPr>
          <w:lang w:val="ru-RU"/>
        </w:rPr>
        <w:t>ая</w:t>
      </w:r>
      <w:r w:rsidRPr="006739A8">
        <w:rPr>
          <w:lang w:val="ru-RU"/>
        </w:rPr>
        <w:t xml:space="preserve"> таблиц</w:t>
      </w:r>
      <w:r w:rsidR="0079727C" w:rsidRPr="006739A8">
        <w:rPr>
          <w:lang w:val="ru-RU"/>
        </w:rPr>
        <w:t>а</w:t>
      </w:r>
      <w:r w:rsidRPr="006739A8">
        <w:rPr>
          <w:lang w:val="ru-RU"/>
        </w:rPr>
        <w:t xml:space="preserve"> </w:t>
      </w:r>
      <w:r w:rsidR="0079727C" w:rsidRPr="006739A8">
        <w:rPr>
          <w:lang w:val="ru-RU"/>
        </w:rPr>
        <w:t>может быть полезна для радиовещания в нескольких форматах или преобразования между этими форматами</w:t>
      </w:r>
      <w:r w:rsidRPr="006739A8">
        <w:rPr>
          <w:lang w:val="ru-RU"/>
        </w:rPr>
        <w:t>;</w:t>
      </w:r>
    </w:p>
    <w:p w14:paraId="0FF8C5B7" w14:textId="77777777" w:rsidR="00E714A0" w:rsidRPr="006739A8" w:rsidRDefault="00E714A0" w:rsidP="0079727C">
      <w:pPr>
        <w:rPr>
          <w:lang w:val="ru-RU"/>
        </w:rPr>
      </w:pPr>
      <w:r w:rsidRPr="006739A8">
        <w:rPr>
          <w:i/>
          <w:iCs/>
          <w:lang w:val="ru-RU"/>
        </w:rPr>
        <w:t>c)</w:t>
      </w:r>
      <w:r w:rsidRPr="006739A8">
        <w:rPr>
          <w:lang w:val="ru-RU"/>
        </w:rPr>
        <w:tab/>
        <w:t xml:space="preserve">что использование испытательной таблицы может упростить испытательные процедуры и снизить </w:t>
      </w:r>
      <w:r w:rsidR="0079727C" w:rsidRPr="006739A8">
        <w:rPr>
          <w:lang w:val="ru-RU"/>
        </w:rPr>
        <w:t>вероятность</w:t>
      </w:r>
      <w:r w:rsidRPr="006739A8">
        <w:rPr>
          <w:lang w:val="ru-RU"/>
        </w:rPr>
        <w:t xml:space="preserve"> неверной интерпретации параметров сигнала и несогласования систем,</w:t>
      </w:r>
    </w:p>
    <w:p w14:paraId="55C5B06E" w14:textId="77777777" w:rsidR="001B76B8" w:rsidRPr="006739A8" w:rsidRDefault="001D447F" w:rsidP="0041449A">
      <w:pPr>
        <w:pStyle w:val="Call"/>
        <w:rPr>
          <w:sz w:val="24"/>
          <w:lang w:val="ru-RU"/>
        </w:rPr>
      </w:pPr>
      <w:r w:rsidRPr="006739A8">
        <w:rPr>
          <w:lang w:val="ru-RU"/>
        </w:rPr>
        <w:t>отмечая</w:t>
      </w:r>
      <w:r w:rsidRPr="006739A8">
        <w:rPr>
          <w:i w:val="0"/>
          <w:iCs/>
          <w:lang w:val="ru-RU"/>
        </w:rPr>
        <w:t>,</w:t>
      </w:r>
    </w:p>
    <w:p w14:paraId="1C0E5995" w14:textId="317255DD" w:rsidR="001B76B8" w:rsidRPr="006739A8" w:rsidRDefault="001D447F" w:rsidP="00025644">
      <w:pPr>
        <w:rPr>
          <w:lang w:val="ru-RU"/>
        </w:rPr>
      </w:pPr>
      <w:bookmarkStart w:id="3" w:name="lt_pId072"/>
      <w:r w:rsidRPr="006739A8">
        <w:rPr>
          <w:lang w:val="ru-RU"/>
        </w:rPr>
        <w:t>что в Рекомендации МСЭ</w:t>
      </w:r>
      <w:r w:rsidR="001B76B8" w:rsidRPr="006739A8">
        <w:rPr>
          <w:lang w:val="ru-RU"/>
        </w:rPr>
        <w:t xml:space="preserve">-R BT.2100 </w:t>
      </w:r>
      <w:r w:rsidRPr="006739A8">
        <w:rPr>
          <w:lang w:val="ru-RU"/>
        </w:rPr>
        <w:t xml:space="preserve">определены значения параметров изображения для телевидения большого динамического диапазона </w:t>
      </w:r>
      <w:r w:rsidR="004B6DDB" w:rsidRPr="006739A8">
        <w:rPr>
          <w:lang w:val="ru-RU"/>
        </w:rPr>
        <w:t xml:space="preserve">(HDR-TV) </w:t>
      </w:r>
      <w:r w:rsidRPr="006739A8">
        <w:rPr>
          <w:lang w:val="ru-RU"/>
        </w:rPr>
        <w:t xml:space="preserve">в целях использования при производстве </w:t>
      </w:r>
      <w:r w:rsidRPr="006739A8">
        <w:rPr>
          <w:color w:val="000000"/>
          <w:lang w:val="ru-RU"/>
        </w:rPr>
        <w:t xml:space="preserve">программ и международном обмене </w:t>
      </w:r>
      <w:r w:rsidR="00025644" w:rsidRPr="006739A8">
        <w:rPr>
          <w:color w:val="000000"/>
          <w:lang w:val="ru-RU"/>
        </w:rPr>
        <w:t>программами</w:t>
      </w:r>
      <w:r w:rsidR="001B76B8" w:rsidRPr="006739A8">
        <w:rPr>
          <w:lang w:val="ru-RU"/>
        </w:rPr>
        <w:t>,</w:t>
      </w:r>
      <w:bookmarkEnd w:id="3"/>
    </w:p>
    <w:p w14:paraId="6D8F7900" w14:textId="77777777" w:rsidR="00E714A0" w:rsidRPr="006739A8" w:rsidRDefault="00E714A0" w:rsidP="0041449A">
      <w:pPr>
        <w:pStyle w:val="Call"/>
        <w:rPr>
          <w:lang w:val="ru-RU"/>
        </w:rPr>
      </w:pPr>
      <w:r w:rsidRPr="006739A8">
        <w:rPr>
          <w:lang w:val="ru-RU"/>
        </w:rPr>
        <w:t>рекомендует</w:t>
      </w:r>
      <w:r w:rsidR="00A14B5D" w:rsidRPr="006739A8">
        <w:rPr>
          <w:i w:val="0"/>
          <w:lang w:val="ru-RU"/>
        </w:rPr>
        <w:t>,</w:t>
      </w:r>
    </w:p>
    <w:p w14:paraId="3421E6F8" w14:textId="0F673E36" w:rsidR="00E714A0" w:rsidRDefault="00E714A0" w:rsidP="00C32785">
      <w:pPr>
        <w:rPr>
          <w:lang w:val="ru-RU"/>
        </w:rPr>
      </w:pPr>
      <w:r w:rsidRPr="006739A8">
        <w:rPr>
          <w:lang w:val="ru-RU"/>
        </w:rPr>
        <w:t>чтобы определенные в Приложении</w:t>
      </w:r>
      <w:r w:rsidR="001D447F" w:rsidRPr="006739A8">
        <w:rPr>
          <w:lang w:val="ru-RU"/>
        </w:rPr>
        <w:t> </w:t>
      </w:r>
      <w:r w:rsidRPr="006739A8">
        <w:rPr>
          <w:lang w:val="ru-RU"/>
        </w:rPr>
        <w:t xml:space="preserve">1 </w:t>
      </w:r>
      <w:r w:rsidR="001B76B8" w:rsidRPr="006739A8">
        <w:rPr>
          <w:lang w:val="ru-RU"/>
        </w:rPr>
        <w:t>испытательные таблицы</w:t>
      </w:r>
      <w:r w:rsidRPr="006739A8">
        <w:rPr>
          <w:lang w:val="ru-RU"/>
        </w:rPr>
        <w:t xml:space="preserve"> были </w:t>
      </w:r>
      <w:r w:rsidR="00C32785" w:rsidRPr="006739A8">
        <w:rPr>
          <w:lang w:val="ru-RU"/>
        </w:rPr>
        <w:t>реализованы</w:t>
      </w:r>
      <w:r w:rsidRPr="006739A8">
        <w:rPr>
          <w:lang w:val="ru-RU"/>
        </w:rPr>
        <w:t xml:space="preserve"> и могли быть использованы в целях производства и распределения в</w:t>
      </w:r>
      <w:r w:rsidR="001B76B8" w:rsidRPr="006739A8">
        <w:rPr>
          <w:lang w:val="ru-RU"/>
        </w:rPr>
        <w:t xml:space="preserve"> системах</w:t>
      </w:r>
      <w:r w:rsidRPr="006739A8">
        <w:rPr>
          <w:lang w:val="ru-RU"/>
        </w:rPr>
        <w:t xml:space="preserve"> </w:t>
      </w:r>
      <w:r w:rsidR="001B76B8" w:rsidRPr="006739A8">
        <w:rPr>
          <w:lang w:val="ru-RU"/>
        </w:rPr>
        <w:t>HDR-TV</w:t>
      </w:r>
      <w:r w:rsidRPr="006739A8">
        <w:rPr>
          <w:lang w:val="ru-RU"/>
        </w:rPr>
        <w:t>.</w:t>
      </w:r>
    </w:p>
    <w:p w14:paraId="06CA506C" w14:textId="512FE16C" w:rsidR="003015FE" w:rsidRDefault="003015FE" w:rsidP="00C32785">
      <w:pPr>
        <w:rPr>
          <w:lang w:val="ru-RU"/>
        </w:rPr>
      </w:pPr>
    </w:p>
    <w:p w14:paraId="34E7D835" w14:textId="77777777" w:rsidR="003015FE" w:rsidRPr="00E0769C" w:rsidRDefault="003015FE" w:rsidP="00C32785">
      <w:pPr>
        <w:rPr>
          <w:lang w:val="ru-RU"/>
        </w:rPr>
      </w:pPr>
    </w:p>
    <w:p w14:paraId="13A67636" w14:textId="77777777" w:rsidR="00E714A0" w:rsidRPr="00E0769C" w:rsidRDefault="00E714A0" w:rsidP="003015FE">
      <w:pPr>
        <w:pStyle w:val="AnnexNoTitle"/>
        <w:rPr>
          <w:lang w:val="ru-RU"/>
        </w:rPr>
      </w:pPr>
      <w:bookmarkStart w:id="4" w:name="_Toc120336355"/>
      <w:proofErr w:type="spellStart"/>
      <w:r w:rsidRPr="003015FE">
        <w:t>Приложение</w:t>
      </w:r>
      <w:proofErr w:type="spellEnd"/>
      <w:r w:rsidRPr="00E0769C">
        <w:rPr>
          <w:lang w:val="ru-RU"/>
        </w:rPr>
        <w:t> 1</w:t>
      </w:r>
      <w:r w:rsidRPr="00E0769C">
        <w:rPr>
          <w:lang w:val="ru-RU"/>
        </w:rPr>
        <w:br/>
      </w:r>
      <w:r w:rsidR="001B76B8" w:rsidRPr="00E0769C">
        <w:rPr>
          <w:lang w:val="ru-RU"/>
        </w:rPr>
        <w:t>(нормативное)</w:t>
      </w:r>
      <w:bookmarkEnd w:id="4"/>
      <w:r w:rsidR="00CF49FB" w:rsidRPr="00E0769C">
        <w:rPr>
          <w:lang w:val="ru-RU"/>
        </w:rPr>
        <w:br/>
      </w:r>
      <w:r w:rsidR="00CF49FB" w:rsidRPr="00E0769C">
        <w:rPr>
          <w:lang w:val="ru-RU"/>
        </w:rPr>
        <w:br/>
      </w:r>
      <w:r w:rsidR="001B76B8" w:rsidRPr="00E0769C">
        <w:rPr>
          <w:lang w:val="ru-RU"/>
        </w:rPr>
        <w:t>Спецификация испытательной таблицы</w:t>
      </w:r>
    </w:p>
    <w:p w14:paraId="7411BF58" w14:textId="77777777" w:rsidR="00E714A0" w:rsidRPr="00E0769C" w:rsidRDefault="00C763CF" w:rsidP="003015FE">
      <w:pPr>
        <w:pStyle w:val="Heading1"/>
        <w:keepNext w:val="0"/>
        <w:keepLines w:val="0"/>
        <w:rPr>
          <w:lang w:val="ru-RU"/>
        </w:rPr>
      </w:pPr>
      <w:r w:rsidRPr="00E0769C">
        <w:rPr>
          <w:lang w:val="ru-RU"/>
        </w:rPr>
        <w:t>1</w:t>
      </w:r>
      <w:r w:rsidRPr="00E0769C">
        <w:rPr>
          <w:lang w:val="ru-RU"/>
        </w:rPr>
        <w:tab/>
      </w:r>
      <w:r w:rsidR="00E714A0" w:rsidRPr="00E0769C">
        <w:rPr>
          <w:lang w:val="ru-RU"/>
        </w:rPr>
        <w:t>Нормативные ссылки</w:t>
      </w:r>
    </w:p>
    <w:p w14:paraId="67E688FB" w14:textId="5D311D9F" w:rsidR="00E714A0" w:rsidRPr="004B6DDB" w:rsidRDefault="004B6DDB" w:rsidP="003015FE">
      <w:pPr>
        <w:pStyle w:val="Reftext"/>
        <w:tabs>
          <w:tab w:val="clear" w:pos="794"/>
        </w:tabs>
        <w:ind w:left="3544" w:hanging="3544"/>
        <w:rPr>
          <w:lang w:val="ru-RU"/>
        </w:rPr>
      </w:pPr>
      <w:r w:rsidRPr="006739A8">
        <w:rPr>
          <w:lang w:val="ru-RU"/>
        </w:rPr>
        <w:t>Рекомендация МСЭ</w:t>
      </w:r>
      <w:r w:rsidRPr="006739A8">
        <w:rPr>
          <w:lang w:val="ru-RU"/>
        </w:rPr>
        <w:noBreakHyphen/>
      </w:r>
      <w:r w:rsidRPr="006739A8">
        <w:rPr>
          <w:lang w:val="en-US"/>
        </w:rPr>
        <w:t>R BT</w:t>
      </w:r>
      <w:r w:rsidRPr="006739A8">
        <w:rPr>
          <w:lang w:val="ru-RU"/>
        </w:rPr>
        <w:t>.471</w:t>
      </w:r>
      <w:r w:rsidRPr="006739A8">
        <w:rPr>
          <w:lang w:val="ru-RU"/>
        </w:rPr>
        <w:tab/>
      </w:r>
      <w:r w:rsidRPr="005A6C49">
        <w:rPr>
          <w:lang w:val="ru-RU"/>
        </w:rPr>
        <w:t>Номенклатура и описани</w:t>
      </w:r>
      <w:r w:rsidRPr="006739A8">
        <w:rPr>
          <w:lang w:val="ru-RU"/>
        </w:rPr>
        <w:t>е</w:t>
      </w:r>
      <w:r w:rsidRPr="005A6C49">
        <w:rPr>
          <w:lang w:val="ru-RU"/>
        </w:rPr>
        <w:t xml:space="preserve"> сигналов цветовых полос</w:t>
      </w:r>
      <w:r w:rsidR="00E714A0" w:rsidRPr="006739A8">
        <w:rPr>
          <w:lang w:val="ru-RU"/>
        </w:rPr>
        <w:t>.</w:t>
      </w:r>
    </w:p>
    <w:p w14:paraId="29EEB1C3" w14:textId="77777777" w:rsidR="00E0769C" w:rsidRPr="00E0769C" w:rsidRDefault="00E0769C" w:rsidP="003015FE">
      <w:pPr>
        <w:pStyle w:val="Reftext"/>
        <w:tabs>
          <w:tab w:val="clear" w:pos="794"/>
        </w:tabs>
        <w:ind w:left="3544" w:hanging="3544"/>
        <w:rPr>
          <w:szCs w:val="22"/>
          <w:lang w:val="ru-RU"/>
        </w:rPr>
      </w:pPr>
      <w:r w:rsidRPr="00E0769C">
        <w:rPr>
          <w:lang w:val="ru-RU"/>
        </w:rPr>
        <w:t>Рекомендация МСЭ-R BT.709</w:t>
      </w:r>
      <w:r w:rsidRPr="00E0769C">
        <w:rPr>
          <w:lang w:val="ru-RU"/>
        </w:rPr>
        <w:tab/>
        <w:t>Значения параметров стандартов ТВЧ для производства программ и международного обмена программами</w:t>
      </w:r>
      <w:r w:rsidRPr="00E0769C">
        <w:rPr>
          <w:szCs w:val="22"/>
          <w:lang w:val="ru-RU"/>
        </w:rPr>
        <w:t>.</w:t>
      </w:r>
    </w:p>
    <w:p w14:paraId="1221E253" w14:textId="77777777" w:rsidR="00E714A0" w:rsidRPr="00E0769C" w:rsidRDefault="005565B8" w:rsidP="003015FE">
      <w:pPr>
        <w:pStyle w:val="Reftext"/>
        <w:tabs>
          <w:tab w:val="clear" w:pos="794"/>
        </w:tabs>
        <w:ind w:left="3544" w:hanging="3544"/>
        <w:rPr>
          <w:lang w:val="ru-RU"/>
        </w:rPr>
      </w:pPr>
      <w:r w:rsidRPr="00E0769C">
        <w:rPr>
          <w:lang w:val="ru-RU"/>
        </w:rPr>
        <w:t>Рекомендация МСЭ-</w:t>
      </w:r>
      <w:r w:rsidR="00E714A0" w:rsidRPr="00E0769C">
        <w:rPr>
          <w:lang w:val="ru-RU"/>
        </w:rPr>
        <w:t>R BT.</w:t>
      </w:r>
      <w:r w:rsidR="001B76B8" w:rsidRPr="00E0769C">
        <w:rPr>
          <w:lang w:val="ru-RU"/>
        </w:rPr>
        <w:t>2100</w:t>
      </w:r>
      <w:r w:rsidR="00E714A0" w:rsidRPr="00E0769C">
        <w:rPr>
          <w:lang w:val="ru-RU"/>
        </w:rPr>
        <w:tab/>
      </w:r>
      <w:r w:rsidR="00025644" w:rsidRPr="00E0769C">
        <w:rPr>
          <w:lang w:val="ru-RU" w:eastAsia="zh-CN"/>
        </w:rPr>
        <w:t>Значения параметров изображений для систем телевидения большого динамического диапазона для использования в производстве программ и международном обмене ими</w:t>
      </w:r>
      <w:r w:rsidR="00E714A0" w:rsidRPr="00E0769C">
        <w:rPr>
          <w:lang w:val="ru-RU"/>
        </w:rPr>
        <w:t>.</w:t>
      </w:r>
    </w:p>
    <w:p w14:paraId="0BA849C7" w14:textId="77777777" w:rsidR="00E714A0" w:rsidRPr="00E0769C" w:rsidRDefault="00C763CF" w:rsidP="0041449A">
      <w:pPr>
        <w:pStyle w:val="Heading1"/>
        <w:rPr>
          <w:lang w:val="ru-RU"/>
        </w:rPr>
      </w:pPr>
      <w:r w:rsidRPr="00E0769C">
        <w:rPr>
          <w:lang w:val="ru-RU"/>
        </w:rPr>
        <w:lastRenderedPageBreak/>
        <w:t>2</w:t>
      </w:r>
      <w:r w:rsidRPr="00E0769C">
        <w:rPr>
          <w:lang w:val="ru-RU"/>
        </w:rPr>
        <w:tab/>
      </w:r>
      <w:r w:rsidR="00E714A0" w:rsidRPr="00E0769C">
        <w:rPr>
          <w:lang w:val="ru-RU"/>
        </w:rPr>
        <w:t>Цель</w:t>
      </w:r>
    </w:p>
    <w:p w14:paraId="52230FA3" w14:textId="77777777" w:rsidR="00E714A0" w:rsidRPr="00E0769C" w:rsidRDefault="00E714A0" w:rsidP="00C763CF">
      <w:pPr>
        <w:rPr>
          <w:lang w:val="ru-RU"/>
        </w:rPr>
      </w:pPr>
      <w:r w:rsidRPr="00E0769C">
        <w:rPr>
          <w:lang w:val="ru-RU"/>
        </w:rPr>
        <w:t xml:space="preserve">Эталонная испытательная таблица </w:t>
      </w:r>
      <w:r w:rsidR="00C763CF" w:rsidRPr="00E0769C">
        <w:rPr>
          <w:lang w:val="ru-RU"/>
        </w:rPr>
        <w:t>предназначена для</w:t>
      </w:r>
      <w:r w:rsidRPr="00E0769C">
        <w:rPr>
          <w:lang w:val="ru-RU"/>
        </w:rPr>
        <w:t xml:space="preserve"> нескольк</w:t>
      </w:r>
      <w:r w:rsidR="00C763CF" w:rsidRPr="00E0769C">
        <w:rPr>
          <w:lang w:val="ru-RU"/>
        </w:rPr>
        <w:t>их</w:t>
      </w:r>
      <w:r w:rsidRPr="00E0769C">
        <w:rPr>
          <w:lang w:val="ru-RU"/>
        </w:rPr>
        <w:t xml:space="preserve"> целей: </w:t>
      </w:r>
    </w:p>
    <w:p w14:paraId="261BD0D5" w14:textId="77777777" w:rsidR="00E714A0" w:rsidRPr="00E0769C" w:rsidRDefault="00E714A0" w:rsidP="00E714A0">
      <w:pPr>
        <w:pStyle w:val="enumlev1"/>
        <w:rPr>
          <w:lang w:val="ru-RU"/>
        </w:rPr>
      </w:pPr>
      <w:r w:rsidRPr="00E0769C">
        <w:rPr>
          <w:lang w:val="ru-RU"/>
        </w:rPr>
        <w:t>–</w:t>
      </w:r>
      <w:r w:rsidRPr="00E0769C">
        <w:rPr>
          <w:lang w:val="ru-RU"/>
        </w:rPr>
        <w:tab/>
        <w:t>контроль качества цветности и яркости на протяжении производственной цепочки;</w:t>
      </w:r>
    </w:p>
    <w:p w14:paraId="14275572" w14:textId="77777777" w:rsidR="00E714A0" w:rsidRPr="00E0769C" w:rsidRDefault="00E714A0" w:rsidP="00EE5FE4">
      <w:pPr>
        <w:pStyle w:val="enumlev1"/>
        <w:rPr>
          <w:lang w:val="ru-RU"/>
        </w:rPr>
      </w:pPr>
      <w:r w:rsidRPr="00E0769C">
        <w:rPr>
          <w:lang w:val="ru-RU"/>
        </w:rPr>
        <w:t>–</w:t>
      </w:r>
      <w:r w:rsidRPr="00E0769C">
        <w:rPr>
          <w:lang w:val="ru-RU"/>
        </w:rPr>
        <w:tab/>
        <w:t xml:space="preserve">проверка и подстройка регулировки цветности и яркости вещательного оборудования, в частности </w:t>
      </w:r>
      <w:r w:rsidR="00EE5FE4" w:rsidRPr="00E0769C">
        <w:rPr>
          <w:lang w:val="ru-RU"/>
        </w:rPr>
        <w:t>видео</w:t>
      </w:r>
      <w:r w:rsidRPr="00E0769C">
        <w:rPr>
          <w:lang w:val="ru-RU"/>
        </w:rPr>
        <w:t>мониторов;</w:t>
      </w:r>
    </w:p>
    <w:p w14:paraId="4405B6A1" w14:textId="77777777" w:rsidR="00E714A0" w:rsidRPr="00E0769C" w:rsidRDefault="00E714A0" w:rsidP="001C3719">
      <w:pPr>
        <w:pStyle w:val="enumlev1"/>
        <w:rPr>
          <w:lang w:val="ru-RU"/>
        </w:rPr>
      </w:pPr>
      <w:r w:rsidRPr="00E0769C">
        <w:rPr>
          <w:lang w:val="ru-RU"/>
        </w:rPr>
        <w:t>–</w:t>
      </w:r>
      <w:r w:rsidRPr="00E0769C">
        <w:rPr>
          <w:lang w:val="ru-RU"/>
        </w:rPr>
        <w:tab/>
        <w:t xml:space="preserve">общее испытание оборудования для производства, </w:t>
      </w:r>
      <w:r w:rsidR="001C3719" w:rsidRPr="00E0769C">
        <w:rPr>
          <w:lang w:val="ru-RU"/>
        </w:rPr>
        <w:t>выпуска</w:t>
      </w:r>
      <w:r w:rsidRPr="00E0769C">
        <w:rPr>
          <w:lang w:val="ru-RU"/>
        </w:rPr>
        <w:t xml:space="preserve"> и </w:t>
      </w:r>
      <w:r w:rsidR="001C3719" w:rsidRPr="00E0769C">
        <w:rPr>
          <w:lang w:val="ru-RU"/>
        </w:rPr>
        <w:t>представления видеопрограмм</w:t>
      </w:r>
      <w:r w:rsidRPr="00E0769C">
        <w:rPr>
          <w:lang w:val="ru-RU"/>
        </w:rPr>
        <w:t>;</w:t>
      </w:r>
    </w:p>
    <w:p w14:paraId="2A3C0B84" w14:textId="77777777" w:rsidR="00E714A0" w:rsidRPr="00E0769C" w:rsidRDefault="00E714A0" w:rsidP="00EE5FE4">
      <w:pPr>
        <w:pStyle w:val="enumlev1"/>
        <w:rPr>
          <w:lang w:val="ru-RU"/>
        </w:rPr>
      </w:pPr>
      <w:r w:rsidRPr="00E0769C">
        <w:rPr>
          <w:lang w:val="ru-RU"/>
        </w:rPr>
        <w:t>–</w:t>
      </w:r>
      <w:r w:rsidRPr="00E0769C">
        <w:rPr>
          <w:lang w:val="ru-RU"/>
        </w:rPr>
        <w:tab/>
      </w:r>
      <w:r w:rsidR="001C3719" w:rsidRPr="00E0769C">
        <w:rPr>
          <w:lang w:val="ru-RU"/>
        </w:rPr>
        <w:t>определение активности</w:t>
      </w:r>
      <w:r w:rsidRPr="00E0769C">
        <w:rPr>
          <w:lang w:val="ru-RU"/>
        </w:rPr>
        <w:t xml:space="preserve"> цеп</w:t>
      </w:r>
      <w:r w:rsidR="001C3719" w:rsidRPr="00E0769C">
        <w:rPr>
          <w:lang w:val="ru-RU"/>
        </w:rPr>
        <w:t>и</w:t>
      </w:r>
      <w:r w:rsidRPr="00E0769C">
        <w:rPr>
          <w:lang w:val="ru-RU"/>
        </w:rPr>
        <w:t xml:space="preserve"> видеосигнала и </w:t>
      </w:r>
      <w:r w:rsidR="001C3719" w:rsidRPr="00E0769C">
        <w:rPr>
          <w:lang w:val="ru-RU"/>
        </w:rPr>
        <w:t>доступности</w:t>
      </w:r>
      <w:r w:rsidRPr="00E0769C">
        <w:rPr>
          <w:lang w:val="ru-RU"/>
        </w:rPr>
        <w:t xml:space="preserve"> связанн</w:t>
      </w:r>
      <w:r w:rsidR="001C3719" w:rsidRPr="00E0769C">
        <w:rPr>
          <w:lang w:val="ru-RU"/>
        </w:rPr>
        <w:t>ого</w:t>
      </w:r>
      <w:r w:rsidRPr="00E0769C">
        <w:rPr>
          <w:lang w:val="ru-RU"/>
        </w:rPr>
        <w:t xml:space="preserve"> с ним звуково</w:t>
      </w:r>
      <w:r w:rsidR="001C3719" w:rsidRPr="00E0769C">
        <w:rPr>
          <w:lang w:val="ru-RU"/>
        </w:rPr>
        <w:t>го</w:t>
      </w:r>
      <w:r w:rsidRPr="00E0769C">
        <w:rPr>
          <w:lang w:val="ru-RU"/>
        </w:rPr>
        <w:t xml:space="preserve"> сигнал</w:t>
      </w:r>
      <w:r w:rsidR="001C3719" w:rsidRPr="00E0769C">
        <w:rPr>
          <w:lang w:val="ru-RU"/>
        </w:rPr>
        <w:t>а.</w:t>
      </w:r>
    </w:p>
    <w:p w14:paraId="5C92964D" w14:textId="77777777" w:rsidR="00E714A0" w:rsidRPr="00E0769C" w:rsidRDefault="00522A6B" w:rsidP="00522A6B">
      <w:pPr>
        <w:rPr>
          <w:lang w:val="ru-RU"/>
        </w:rPr>
      </w:pPr>
      <w:bookmarkStart w:id="5" w:name="lt_pId094"/>
      <w:r w:rsidRPr="00E0769C">
        <w:rPr>
          <w:lang w:val="ru-RU"/>
        </w:rPr>
        <w:t xml:space="preserve">Не предполагается, что эта испытательная таблица будет использоваться для регулировки </w:t>
      </w:r>
      <w:r w:rsidR="000B5108" w:rsidRPr="00E0769C">
        <w:rPr>
          <w:lang w:val="ru-RU"/>
        </w:rPr>
        <w:t>у</w:t>
      </w:r>
      <w:r w:rsidRPr="00E0769C">
        <w:rPr>
          <w:lang w:val="ru-RU"/>
        </w:rPr>
        <w:t>ровня черного, оптимальным способом установки которого является использование сигнала</w:t>
      </w:r>
      <w:r w:rsidR="001B76B8" w:rsidRPr="00E0769C">
        <w:rPr>
          <w:lang w:val="ru-RU"/>
        </w:rPr>
        <w:t xml:space="preserve"> PLUGE.</w:t>
      </w:r>
      <w:bookmarkEnd w:id="5"/>
    </w:p>
    <w:p w14:paraId="7E9CEF85" w14:textId="77777777" w:rsidR="00E714A0" w:rsidRPr="00E0769C" w:rsidRDefault="00C763CF" w:rsidP="0041449A">
      <w:pPr>
        <w:pStyle w:val="Heading1"/>
        <w:rPr>
          <w:lang w:val="ru-RU"/>
        </w:rPr>
      </w:pPr>
      <w:r w:rsidRPr="00E0769C">
        <w:rPr>
          <w:lang w:val="ru-RU"/>
        </w:rPr>
        <w:t>3</w:t>
      </w:r>
      <w:r w:rsidRPr="00E0769C">
        <w:rPr>
          <w:lang w:val="ru-RU"/>
        </w:rPr>
        <w:tab/>
      </w:r>
      <w:r w:rsidR="00E714A0" w:rsidRPr="00E0769C">
        <w:rPr>
          <w:lang w:val="ru-RU"/>
        </w:rPr>
        <w:t>Типы систем</w:t>
      </w:r>
    </w:p>
    <w:p w14:paraId="659DC291" w14:textId="77777777" w:rsidR="00E714A0" w:rsidRPr="00E0769C" w:rsidRDefault="00E714A0" w:rsidP="00522A6B">
      <w:pPr>
        <w:rPr>
          <w:lang w:val="ru-RU"/>
        </w:rPr>
      </w:pPr>
      <w:r w:rsidRPr="00E0769C">
        <w:rPr>
          <w:lang w:val="ru-RU"/>
        </w:rPr>
        <w:t>Таблица, описанная в настоящей Рекомендации, предназначена для использования с Рекомендаци</w:t>
      </w:r>
      <w:r w:rsidR="00116595" w:rsidRPr="00E0769C">
        <w:rPr>
          <w:lang w:val="ru-RU"/>
        </w:rPr>
        <w:t>ей</w:t>
      </w:r>
      <w:r w:rsidRPr="00E0769C">
        <w:rPr>
          <w:lang w:val="ru-RU"/>
        </w:rPr>
        <w:t xml:space="preserve"> МСЭ-R ВТ.</w:t>
      </w:r>
      <w:r w:rsidR="00116595" w:rsidRPr="00E0769C">
        <w:rPr>
          <w:lang w:val="ru-RU"/>
        </w:rPr>
        <w:t>2100</w:t>
      </w:r>
      <w:r w:rsidRPr="00E0769C">
        <w:rPr>
          <w:lang w:val="ru-RU"/>
        </w:rPr>
        <w:t>. Эти системы различаются по пропорциям кодирования цвета (или "</w:t>
      </w:r>
      <w:r w:rsidR="00522A6B" w:rsidRPr="00E0769C">
        <w:rPr>
          <w:lang w:val="ru-RU"/>
        </w:rPr>
        <w:t>колориметрии</w:t>
      </w:r>
      <w:r w:rsidRPr="00E0769C">
        <w:rPr>
          <w:lang w:val="ru-RU"/>
        </w:rPr>
        <w:t>") и разрешению.</w:t>
      </w:r>
    </w:p>
    <w:p w14:paraId="703E1B40" w14:textId="77777777" w:rsidR="00E714A0" w:rsidRPr="00E0769C" w:rsidRDefault="00C763CF" w:rsidP="0041449A">
      <w:pPr>
        <w:pStyle w:val="Heading1"/>
        <w:rPr>
          <w:lang w:val="ru-RU"/>
        </w:rPr>
      </w:pPr>
      <w:r w:rsidRPr="00E0769C">
        <w:rPr>
          <w:lang w:val="ru-RU"/>
        </w:rPr>
        <w:t>4</w:t>
      </w:r>
      <w:r w:rsidRPr="00E0769C">
        <w:rPr>
          <w:lang w:val="ru-RU"/>
        </w:rPr>
        <w:tab/>
      </w:r>
      <w:r w:rsidR="007B0B68" w:rsidRPr="00E0769C">
        <w:rPr>
          <w:lang w:val="ru-RU"/>
        </w:rPr>
        <w:t>Участки</w:t>
      </w:r>
      <w:r w:rsidR="00E714A0" w:rsidRPr="00E0769C">
        <w:rPr>
          <w:lang w:val="ru-RU"/>
        </w:rPr>
        <w:t xml:space="preserve"> испытательной таблицы</w:t>
      </w:r>
      <w:r w:rsidR="0041449A" w:rsidRPr="00E0769C">
        <w:rPr>
          <w:rStyle w:val="FootnoteReference"/>
          <w:b w:val="0"/>
          <w:bCs/>
          <w:lang w:val="ru-RU"/>
        </w:rPr>
        <w:footnoteReference w:id="1"/>
      </w:r>
    </w:p>
    <w:p w14:paraId="19A859A4" w14:textId="77777777" w:rsidR="00E714A0" w:rsidRPr="00E0769C" w:rsidRDefault="00F13D90" w:rsidP="0073312B">
      <w:pPr>
        <w:rPr>
          <w:lang w:val="ru-RU"/>
        </w:rPr>
      </w:pPr>
      <w:bookmarkStart w:id="6" w:name="lt_pId101"/>
      <w:r w:rsidRPr="00E0769C">
        <w:rPr>
          <w:lang w:val="ru-RU"/>
        </w:rPr>
        <w:t xml:space="preserve">На рисунке 1 показаны </w:t>
      </w:r>
      <w:r w:rsidR="007B0B68" w:rsidRPr="00E0769C">
        <w:rPr>
          <w:lang w:val="ru-RU"/>
        </w:rPr>
        <w:t>участки</w:t>
      </w:r>
      <w:r w:rsidRPr="00E0769C">
        <w:rPr>
          <w:lang w:val="ru-RU"/>
        </w:rPr>
        <w:t xml:space="preserve"> испытательной таблицы для системы HLG с узким диапазоном кодирования, на рисунке 2 показана таблица для системы PQ с узким диапазоном кодирования, </w:t>
      </w:r>
      <w:r w:rsidR="00FA7688" w:rsidRPr="00E0769C">
        <w:rPr>
          <w:lang w:val="ru-RU"/>
        </w:rPr>
        <w:t>и на рисунке 3 показана</w:t>
      </w:r>
      <w:r w:rsidRPr="00E0769C">
        <w:rPr>
          <w:lang w:val="ru-RU"/>
        </w:rPr>
        <w:t xml:space="preserve"> </w:t>
      </w:r>
      <w:r w:rsidR="00FA7688" w:rsidRPr="00E0769C">
        <w:rPr>
          <w:lang w:val="ru-RU"/>
        </w:rPr>
        <w:t>таблица</w:t>
      </w:r>
      <w:r w:rsidRPr="00E0769C">
        <w:rPr>
          <w:lang w:val="ru-RU"/>
        </w:rPr>
        <w:t xml:space="preserve"> для системы PQ с полным диапазоном кодирования. </w:t>
      </w:r>
      <w:r w:rsidR="0073312B" w:rsidRPr="00E0769C">
        <w:rPr>
          <w:lang w:val="ru-RU"/>
        </w:rPr>
        <w:t>С</w:t>
      </w:r>
      <w:r w:rsidRPr="00E0769C">
        <w:rPr>
          <w:lang w:val="ru-RU"/>
        </w:rPr>
        <w:t xml:space="preserve">хема </w:t>
      </w:r>
      <w:r w:rsidR="0073312B" w:rsidRPr="00E0769C">
        <w:rPr>
          <w:lang w:val="ru-RU"/>
        </w:rPr>
        <w:t>цветов</w:t>
      </w:r>
      <w:r w:rsidR="00F67FA8" w:rsidRPr="00E0769C">
        <w:rPr>
          <w:lang w:val="ru-RU"/>
        </w:rPr>
        <w:t xml:space="preserve"> </w:t>
      </w:r>
      <w:r w:rsidRPr="00E0769C">
        <w:rPr>
          <w:lang w:val="ru-RU"/>
        </w:rPr>
        <w:t>показана на рисунке</w:t>
      </w:r>
      <w:r w:rsidR="00FA7688" w:rsidRPr="00E0769C">
        <w:rPr>
          <w:lang w:val="ru-RU"/>
        </w:rPr>
        <w:t> </w:t>
      </w:r>
      <w:r w:rsidRPr="00E0769C">
        <w:rPr>
          <w:lang w:val="ru-RU"/>
        </w:rPr>
        <w:t xml:space="preserve">4. См. также </w:t>
      </w:r>
      <w:r w:rsidR="00CF49FB" w:rsidRPr="00E0769C">
        <w:rPr>
          <w:lang w:val="ru-RU"/>
        </w:rPr>
        <w:t xml:space="preserve">Прилагаемые </w:t>
      </w:r>
      <w:r w:rsidR="00FA7688" w:rsidRPr="00E0769C">
        <w:rPr>
          <w:lang w:val="ru-RU"/>
        </w:rPr>
        <w:t>документы</w:t>
      </w:r>
      <w:r w:rsidR="007B0B68" w:rsidRPr="00E0769C">
        <w:rPr>
          <w:lang w:val="ru-RU"/>
        </w:rPr>
        <w:t> </w:t>
      </w:r>
      <w:r w:rsidRPr="00E0769C">
        <w:rPr>
          <w:lang w:val="ru-RU"/>
        </w:rPr>
        <w:t xml:space="preserve">1 и </w:t>
      </w:r>
      <w:bookmarkStart w:id="7" w:name="lt_pId103"/>
      <w:bookmarkEnd w:id="6"/>
      <w:r w:rsidR="00BF6C31" w:rsidRPr="00E0769C">
        <w:rPr>
          <w:lang w:val="ru-RU"/>
        </w:rPr>
        <w:t>2.</w:t>
      </w:r>
      <w:bookmarkEnd w:id="7"/>
    </w:p>
    <w:p w14:paraId="6A83B7ED" w14:textId="77777777" w:rsidR="00BF6C31" w:rsidRPr="00E0769C" w:rsidRDefault="007C3A57" w:rsidP="00BF6C31">
      <w:pPr>
        <w:pStyle w:val="FigureNo"/>
        <w:rPr>
          <w:lang w:val="ru-RU"/>
        </w:rPr>
      </w:pPr>
      <w:bookmarkStart w:id="8" w:name="lt_pId104"/>
      <w:r w:rsidRPr="00E0769C">
        <w:rPr>
          <w:lang w:val="ru-RU"/>
        </w:rPr>
        <w:lastRenderedPageBreak/>
        <w:t>РИСУНОК </w:t>
      </w:r>
      <w:r w:rsidR="00BF6C31" w:rsidRPr="00E0769C">
        <w:rPr>
          <w:lang w:val="ru-RU"/>
        </w:rPr>
        <w:t>1</w:t>
      </w:r>
      <w:bookmarkEnd w:id="8"/>
    </w:p>
    <w:p w14:paraId="5A33E6A6" w14:textId="77777777" w:rsidR="00BF6C31" w:rsidRPr="00E0769C" w:rsidRDefault="00425852" w:rsidP="00425852">
      <w:pPr>
        <w:pStyle w:val="Figuretitle"/>
        <w:rPr>
          <w:lang w:val="ru-RU"/>
        </w:rPr>
      </w:pPr>
      <w:bookmarkStart w:id="9" w:name="lt_pId105"/>
      <w:r w:rsidRPr="00E0769C">
        <w:rPr>
          <w:lang w:val="ru-RU"/>
        </w:rPr>
        <w:t>Подробное представление испытательной таблицы</w:t>
      </w:r>
      <w:r w:rsidR="00BF6C31" w:rsidRPr="00E0769C">
        <w:rPr>
          <w:lang w:val="ru-RU"/>
        </w:rPr>
        <w:t xml:space="preserve"> </w:t>
      </w:r>
      <w:r w:rsidRPr="00E0769C">
        <w:rPr>
          <w:lang w:val="ru-RU"/>
        </w:rPr>
        <w:t>для узкого диапазона</w:t>
      </w:r>
      <w:r w:rsidR="00BF6C31" w:rsidRPr="00E0769C">
        <w:rPr>
          <w:lang w:val="ru-RU"/>
        </w:rPr>
        <w:t xml:space="preserve"> HLG </w:t>
      </w:r>
      <w:bookmarkEnd w:id="9"/>
    </w:p>
    <w:p w14:paraId="14244932" w14:textId="77777777" w:rsidR="00BF6C31" w:rsidRPr="00E0769C" w:rsidRDefault="00E86CFA" w:rsidP="00BF6C31">
      <w:pPr>
        <w:pStyle w:val="Figure"/>
        <w:rPr>
          <w:lang w:val="ru-RU" w:eastAsia="zh-CN"/>
        </w:rPr>
      </w:pPr>
      <w:r w:rsidRPr="00E0769C">
        <w:rPr>
          <w:lang w:val="ru-RU" w:eastAsia="zh-CN"/>
        </w:rPr>
        <w:object w:dxaOrig="7241" w:dyaOrig="5081" w14:anchorId="1D52ED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.4pt;height:295.5pt" o:ole="">
            <v:imagedata r:id="rId14" o:title=""/>
          </v:shape>
          <o:OLEObject Type="Embed" ProgID="CorelDraw.Graphic.16" ShapeID="_x0000_i1025" DrawAspect="Content" ObjectID="_1655643942" r:id="rId15"/>
        </w:object>
      </w:r>
    </w:p>
    <w:p w14:paraId="4F18C34D" w14:textId="77777777" w:rsidR="00BF6C31" w:rsidRPr="00E0769C" w:rsidRDefault="007C3A57" w:rsidP="00BF6C31">
      <w:pPr>
        <w:pStyle w:val="FigureNo"/>
        <w:rPr>
          <w:lang w:val="ru-RU"/>
        </w:rPr>
      </w:pPr>
      <w:bookmarkStart w:id="10" w:name="lt_pId106"/>
      <w:r w:rsidRPr="00E0769C">
        <w:rPr>
          <w:lang w:val="ru-RU"/>
        </w:rPr>
        <w:t>РИСУНОК </w:t>
      </w:r>
      <w:r w:rsidR="00BF6C31" w:rsidRPr="00E0769C">
        <w:rPr>
          <w:lang w:val="ru-RU"/>
        </w:rPr>
        <w:t>2</w:t>
      </w:r>
      <w:bookmarkEnd w:id="10"/>
    </w:p>
    <w:p w14:paraId="04094D66" w14:textId="77777777" w:rsidR="00BF6C31" w:rsidRPr="00E0769C" w:rsidRDefault="00425852" w:rsidP="00425852">
      <w:pPr>
        <w:pStyle w:val="Figuretitle"/>
        <w:rPr>
          <w:lang w:val="ru-RU"/>
        </w:rPr>
      </w:pPr>
      <w:bookmarkStart w:id="11" w:name="lt_pId107"/>
      <w:r w:rsidRPr="00E0769C">
        <w:rPr>
          <w:lang w:val="ru-RU"/>
        </w:rPr>
        <w:t>Подробное представление испытательной таблицы</w:t>
      </w:r>
      <w:r w:rsidR="00BF6C31" w:rsidRPr="00E0769C">
        <w:rPr>
          <w:lang w:val="ru-RU"/>
        </w:rPr>
        <w:t xml:space="preserve"> </w:t>
      </w:r>
      <w:r w:rsidRPr="00E0769C">
        <w:rPr>
          <w:lang w:val="ru-RU"/>
        </w:rPr>
        <w:t>для узкого диапазона</w:t>
      </w:r>
      <w:r w:rsidR="00BF6C31" w:rsidRPr="00E0769C">
        <w:rPr>
          <w:lang w:val="ru-RU"/>
        </w:rPr>
        <w:t xml:space="preserve"> PQ</w:t>
      </w:r>
      <w:bookmarkEnd w:id="11"/>
      <w:r w:rsidR="00BF6C31" w:rsidRPr="00E0769C">
        <w:rPr>
          <w:lang w:val="ru-RU"/>
        </w:rPr>
        <w:t xml:space="preserve"> </w:t>
      </w:r>
    </w:p>
    <w:p w14:paraId="73EAEF29" w14:textId="77777777" w:rsidR="00BF6C31" w:rsidRPr="00E0769C" w:rsidRDefault="00805B55" w:rsidP="00BF6C31">
      <w:pPr>
        <w:pStyle w:val="Figure"/>
        <w:rPr>
          <w:lang w:val="ru-RU"/>
        </w:rPr>
      </w:pPr>
      <w:r w:rsidRPr="00E0769C">
        <w:rPr>
          <w:lang w:val="ru-RU"/>
        </w:rPr>
        <w:object w:dxaOrig="7171" w:dyaOrig="4973" w14:anchorId="117D1EF2">
          <v:shape id="_x0000_i1026" type="#_x0000_t75" style="width:435.75pt;height:302.25pt" o:ole="">
            <v:imagedata r:id="rId16" o:title="" cropbottom="-1411f" cropright="-614f"/>
          </v:shape>
          <o:OLEObject Type="Embed" ProgID="CorelDraw.Graphic.16" ShapeID="_x0000_i1026" DrawAspect="Content" ObjectID="_1655643943" r:id="rId17"/>
        </w:object>
      </w:r>
    </w:p>
    <w:p w14:paraId="16E5DF13" w14:textId="77777777" w:rsidR="007C3A57" w:rsidRPr="00E0769C" w:rsidRDefault="007C3A57" w:rsidP="007C3A57">
      <w:pPr>
        <w:rPr>
          <w:lang w:val="ru-RU"/>
        </w:rPr>
      </w:pPr>
    </w:p>
    <w:p w14:paraId="0BAB9407" w14:textId="77777777" w:rsidR="00BF6C31" w:rsidRPr="00E0769C" w:rsidRDefault="007C3A57" w:rsidP="000B5108">
      <w:pPr>
        <w:pStyle w:val="FigureNo"/>
        <w:rPr>
          <w:lang w:val="ru-RU"/>
        </w:rPr>
      </w:pPr>
      <w:bookmarkStart w:id="12" w:name="lt_pId108"/>
      <w:r w:rsidRPr="00E0769C">
        <w:rPr>
          <w:lang w:val="ru-RU"/>
        </w:rPr>
        <w:lastRenderedPageBreak/>
        <w:t>РИСУНОК </w:t>
      </w:r>
      <w:r w:rsidR="00BF6C31" w:rsidRPr="00E0769C">
        <w:rPr>
          <w:lang w:val="ru-RU"/>
        </w:rPr>
        <w:t>3</w:t>
      </w:r>
      <w:bookmarkEnd w:id="12"/>
    </w:p>
    <w:p w14:paraId="505A85E4" w14:textId="77777777" w:rsidR="00BF6C31" w:rsidRPr="00E0769C" w:rsidRDefault="00425852" w:rsidP="00425852">
      <w:pPr>
        <w:pStyle w:val="Figuretitle"/>
        <w:rPr>
          <w:lang w:val="ru-RU"/>
        </w:rPr>
      </w:pPr>
      <w:bookmarkStart w:id="13" w:name="lt_pId109"/>
      <w:r w:rsidRPr="00E0769C">
        <w:rPr>
          <w:lang w:val="ru-RU"/>
        </w:rPr>
        <w:t>Подробное представление испытательной таблицы</w:t>
      </w:r>
      <w:r w:rsidR="00BF6C31" w:rsidRPr="00E0769C">
        <w:rPr>
          <w:lang w:val="ru-RU"/>
        </w:rPr>
        <w:t xml:space="preserve"> </w:t>
      </w:r>
      <w:r w:rsidRPr="00E0769C">
        <w:rPr>
          <w:lang w:val="ru-RU"/>
        </w:rPr>
        <w:t>полного диапазона</w:t>
      </w:r>
      <w:r w:rsidR="00BF6C31" w:rsidRPr="00E0769C">
        <w:rPr>
          <w:lang w:val="ru-RU"/>
        </w:rPr>
        <w:t xml:space="preserve"> PQ</w:t>
      </w:r>
      <w:bookmarkEnd w:id="13"/>
      <w:r w:rsidR="00BF6C31" w:rsidRPr="00E0769C">
        <w:rPr>
          <w:lang w:val="ru-RU"/>
        </w:rPr>
        <w:t xml:space="preserve"> </w:t>
      </w:r>
    </w:p>
    <w:p w14:paraId="3BCF6241" w14:textId="77777777" w:rsidR="00BF6C31" w:rsidRPr="00E0769C" w:rsidRDefault="007D0FC6" w:rsidP="00BF6C31">
      <w:pPr>
        <w:pStyle w:val="Figure"/>
        <w:rPr>
          <w:lang w:val="ru-RU"/>
        </w:rPr>
      </w:pPr>
      <w:r w:rsidRPr="00E0769C">
        <w:rPr>
          <w:lang w:val="ru-RU"/>
        </w:rPr>
        <w:object w:dxaOrig="7241" w:dyaOrig="5081" w14:anchorId="0818D899">
          <v:shape id="_x0000_i1027" type="#_x0000_t75" style="width:417.4pt;height:4in" o:ole="">
            <v:imagedata r:id="rId18" o:title=""/>
          </v:shape>
          <o:OLEObject Type="Embed" ProgID="CorelDraw.Graphic.16" ShapeID="_x0000_i1027" DrawAspect="Content" ObjectID="_1655643944" r:id="rId19"/>
        </w:object>
      </w:r>
    </w:p>
    <w:p w14:paraId="1DF93D12" w14:textId="77777777" w:rsidR="00BF6C31" w:rsidRPr="00E0769C" w:rsidRDefault="00425852" w:rsidP="00BF6C31">
      <w:pPr>
        <w:pStyle w:val="TableNo"/>
        <w:rPr>
          <w:lang w:val="ru-RU"/>
        </w:rPr>
      </w:pPr>
      <w:bookmarkStart w:id="14" w:name="lt_pId110"/>
      <w:r w:rsidRPr="00E0769C">
        <w:rPr>
          <w:lang w:val="ru-RU"/>
        </w:rPr>
        <w:t>ТАБЛИЦА </w:t>
      </w:r>
      <w:r w:rsidR="00BF6C31" w:rsidRPr="00E0769C">
        <w:rPr>
          <w:lang w:val="ru-RU"/>
        </w:rPr>
        <w:t>1</w:t>
      </w:r>
      <w:bookmarkEnd w:id="14"/>
      <w:r w:rsidR="00BF6C31" w:rsidRPr="00E0769C">
        <w:rPr>
          <w:lang w:val="ru-RU"/>
        </w:rPr>
        <w:t xml:space="preserve"> </w:t>
      </w:r>
    </w:p>
    <w:p w14:paraId="7DA88CC3" w14:textId="77777777" w:rsidR="00BF6C31" w:rsidRPr="00E0769C" w:rsidRDefault="00425852" w:rsidP="00425852">
      <w:pPr>
        <w:pStyle w:val="Tabletitle"/>
        <w:rPr>
          <w:lang w:val="ru-RU"/>
        </w:rPr>
      </w:pPr>
      <w:bookmarkStart w:id="15" w:name="lt_pId111"/>
      <w:r w:rsidRPr="00E0769C">
        <w:rPr>
          <w:lang w:val="ru-RU"/>
        </w:rPr>
        <w:t>Размеры полос для форматов</w:t>
      </w:r>
      <w:r w:rsidR="00BF6C31" w:rsidRPr="00E0769C">
        <w:rPr>
          <w:lang w:val="ru-RU"/>
        </w:rPr>
        <w:t xml:space="preserve"> 2K, 4K </w:t>
      </w:r>
      <w:r w:rsidRPr="00E0769C">
        <w:rPr>
          <w:lang w:val="ru-RU"/>
        </w:rPr>
        <w:t>и</w:t>
      </w:r>
      <w:r w:rsidR="00BF6C31" w:rsidRPr="00E0769C">
        <w:rPr>
          <w:lang w:val="ru-RU"/>
        </w:rPr>
        <w:t xml:space="preserve"> 8K</w:t>
      </w:r>
      <w:bookmarkEnd w:id="15"/>
    </w:p>
    <w:tbl>
      <w:tblPr>
        <w:tblW w:w="567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63"/>
        <w:gridCol w:w="1369"/>
        <w:gridCol w:w="1369"/>
        <w:gridCol w:w="1369"/>
      </w:tblGrid>
      <w:tr w:rsidR="00BF6C31" w:rsidRPr="00E0769C" w14:paraId="382B7484" w14:textId="77777777" w:rsidTr="00BF6C31">
        <w:trPr>
          <w:trHeight w:val="720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2D2201" w14:textId="77777777" w:rsidR="00BF6C31" w:rsidRPr="00E0769C" w:rsidRDefault="00425852" w:rsidP="00425852">
            <w:pPr>
              <w:pStyle w:val="Tablehead"/>
              <w:rPr>
                <w:rFonts w:eastAsia="MS PGothic"/>
                <w:lang w:val="ru-RU" w:eastAsia="ja-JP"/>
              </w:rPr>
            </w:pPr>
            <w:r w:rsidRPr="00E0769C">
              <w:rPr>
                <w:rFonts w:eastAsia="MS PGothic"/>
                <w:lang w:val="ru-RU" w:eastAsia="ja-JP"/>
              </w:rPr>
              <w:t>Размер полосы</w:t>
            </w:r>
            <w:r w:rsidR="00BF6C31" w:rsidRPr="00E0769C">
              <w:rPr>
                <w:rFonts w:eastAsia="MS PGothic"/>
                <w:lang w:val="ru-RU" w:eastAsia="ja-JP"/>
              </w:rPr>
              <w:br/>
            </w:r>
            <w:bookmarkStart w:id="16" w:name="lt_pId113"/>
            <w:r w:rsidR="00BF6C31" w:rsidRPr="00E0769C">
              <w:rPr>
                <w:rFonts w:eastAsia="MS PGothic"/>
                <w:lang w:val="ru-RU" w:eastAsia="ja-JP"/>
              </w:rPr>
              <w:t>(</w:t>
            </w:r>
            <w:r w:rsidRPr="00E0769C">
              <w:rPr>
                <w:rFonts w:eastAsia="MS PGothic"/>
                <w:lang w:val="ru-RU" w:eastAsia="ja-JP"/>
              </w:rPr>
              <w:t>пиксели</w:t>
            </w:r>
            <w:r w:rsidR="00BF6C31" w:rsidRPr="00E0769C">
              <w:rPr>
                <w:rFonts w:eastAsia="MS PGothic"/>
                <w:lang w:val="ru-RU" w:eastAsia="ja-JP"/>
              </w:rPr>
              <w:t>)</w:t>
            </w:r>
            <w:bookmarkEnd w:id="16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7E624B" w14:textId="77777777" w:rsidR="00BF6C31" w:rsidRPr="00E0769C" w:rsidRDefault="00BF6C31">
            <w:pPr>
              <w:pStyle w:val="Tablehead"/>
              <w:rPr>
                <w:rFonts w:eastAsia="MS PGothic"/>
                <w:lang w:val="ru-RU" w:eastAsia="ja-JP"/>
              </w:rPr>
            </w:pPr>
            <w:bookmarkStart w:id="17" w:name="lt_pId114"/>
            <w:r w:rsidRPr="00E0769C">
              <w:rPr>
                <w:rFonts w:eastAsia="MS PGothic"/>
                <w:lang w:val="ru-RU" w:eastAsia="ja-JP"/>
              </w:rPr>
              <w:t>2K</w:t>
            </w:r>
            <w:bookmarkEnd w:id="17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8DC099" w14:textId="77777777" w:rsidR="00BF6C31" w:rsidRPr="00E0769C" w:rsidRDefault="00BF6C31">
            <w:pPr>
              <w:pStyle w:val="Tablehead"/>
              <w:rPr>
                <w:rFonts w:eastAsia="MS PGothic"/>
                <w:lang w:val="ru-RU" w:eastAsia="ja-JP"/>
              </w:rPr>
            </w:pPr>
            <w:bookmarkStart w:id="18" w:name="lt_pId115"/>
            <w:r w:rsidRPr="00E0769C">
              <w:rPr>
                <w:rFonts w:eastAsia="MS PGothic"/>
                <w:lang w:val="ru-RU" w:eastAsia="ja-JP"/>
              </w:rPr>
              <w:t>4K</w:t>
            </w:r>
            <w:bookmarkEnd w:id="18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226FE6" w14:textId="77777777" w:rsidR="00BF6C31" w:rsidRPr="00E0769C" w:rsidRDefault="00BF6C31">
            <w:pPr>
              <w:pStyle w:val="Tablehead"/>
              <w:rPr>
                <w:rFonts w:eastAsia="MS PGothic"/>
                <w:lang w:val="ru-RU" w:eastAsia="ja-JP"/>
              </w:rPr>
            </w:pPr>
            <w:bookmarkStart w:id="19" w:name="lt_pId116"/>
            <w:r w:rsidRPr="00E0769C">
              <w:rPr>
                <w:rFonts w:eastAsia="MS PGothic"/>
                <w:lang w:val="ru-RU" w:eastAsia="ja-JP"/>
              </w:rPr>
              <w:t>8K</w:t>
            </w:r>
            <w:bookmarkEnd w:id="19"/>
          </w:p>
        </w:tc>
      </w:tr>
      <w:tr w:rsidR="00BF6C31" w:rsidRPr="00E0769C" w14:paraId="716F2512" w14:textId="77777777" w:rsidTr="00BF6C31">
        <w:trPr>
          <w:trHeight w:val="315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21BB00" w14:textId="77777777" w:rsidR="00BF6C31" w:rsidRPr="00E0769C" w:rsidRDefault="00BF6C31">
            <w:pPr>
              <w:pStyle w:val="Tabletext"/>
              <w:jc w:val="center"/>
              <w:rPr>
                <w:rFonts w:eastAsia="MS PGothic"/>
                <w:lang w:val="ru-RU" w:eastAsia="ja-JP"/>
              </w:rPr>
            </w:pPr>
            <w:bookmarkStart w:id="20" w:name="lt_pId117"/>
            <w:r w:rsidRPr="00E0769C">
              <w:rPr>
                <w:rFonts w:eastAsia="MS PGothic"/>
                <w:lang w:val="ru-RU" w:eastAsia="ja-JP"/>
              </w:rPr>
              <w:t>a</w:t>
            </w:r>
            <w:bookmarkEnd w:id="20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0FE10B" w14:textId="24E86996" w:rsidR="00BF6C31" w:rsidRPr="00E0769C" w:rsidRDefault="00BF6C31">
            <w:pPr>
              <w:pStyle w:val="Tabletext"/>
              <w:jc w:val="center"/>
              <w:rPr>
                <w:rFonts w:eastAsia="MS PGothic"/>
                <w:lang w:val="ru-RU" w:eastAsia="ja-JP"/>
              </w:rPr>
            </w:pPr>
            <w:r w:rsidRPr="00E0769C">
              <w:rPr>
                <w:rFonts w:eastAsia="MS PGothic"/>
                <w:lang w:val="ru-RU" w:eastAsia="ja-JP"/>
              </w:rPr>
              <w:t>1</w:t>
            </w:r>
            <w:r w:rsidR="005A6C49">
              <w:rPr>
                <w:rFonts w:eastAsia="MS PGothic"/>
                <w:lang w:val="en-GB" w:eastAsia="ja-JP"/>
              </w:rPr>
              <w:t xml:space="preserve"> </w:t>
            </w:r>
            <w:r w:rsidRPr="00E0769C">
              <w:rPr>
                <w:rFonts w:eastAsia="MS PGothic"/>
                <w:lang w:val="ru-RU" w:eastAsia="ja-JP"/>
              </w:rPr>
              <w:t>920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392829" w14:textId="5F29A8CA" w:rsidR="00BF6C31" w:rsidRPr="00E0769C" w:rsidRDefault="00BF6C31">
            <w:pPr>
              <w:pStyle w:val="Tabletext"/>
              <w:jc w:val="center"/>
              <w:rPr>
                <w:rFonts w:eastAsia="MS PGothic"/>
                <w:lang w:val="ru-RU" w:eastAsia="ja-JP"/>
              </w:rPr>
            </w:pPr>
            <w:r w:rsidRPr="00E0769C">
              <w:rPr>
                <w:rFonts w:eastAsia="MS PGothic"/>
                <w:lang w:val="ru-RU" w:eastAsia="ja-JP"/>
              </w:rPr>
              <w:t>3</w:t>
            </w:r>
            <w:r w:rsidR="005A6C49">
              <w:rPr>
                <w:rFonts w:eastAsia="MS PGothic"/>
                <w:lang w:val="en-GB" w:eastAsia="ja-JP"/>
              </w:rPr>
              <w:t xml:space="preserve"> </w:t>
            </w:r>
            <w:r w:rsidRPr="00E0769C">
              <w:rPr>
                <w:rFonts w:eastAsia="MS PGothic"/>
                <w:lang w:val="ru-RU" w:eastAsia="ja-JP"/>
              </w:rPr>
              <w:t>840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C6531C" w14:textId="5BF7E179" w:rsidR="00BF6C31" w:rsidRPr="00E0769C" w:rsidRDefault="00BF6C31">
            <w:pPr>
              <w:pStyle w:val="Tabletext"/>
              <w:jc w:val="center"/>
              <w:rPr>
                <w:rFonts w:eastAsia="MS PGothic"/>
                <w:lang w:val="ru-RU" w:eastAsia="ja-JP"/>
              </w:rPr>
            </w:pPr>
            <w:r w:rsidRPr="00E0769C">
              <w:rPr>
                <w:rFonts w:eastAsia="MS PGothic"/>
                <w:lang w:val="ru-RU" w:eastAsia="ja-JP"/>
              </w:rPr>
              <w:t>7</w:t>
            </w:r>
            <w:r w:rsidR="005A6C49">
              <w:rPr>
                <w:rFonts w:eastAsia="MS PGothic"/>
                <w:lang w:val="en-GB" w:eastAsia="ja-JP"/>
              </w:rPr>
              <w:t xml:space="preserve"> </w:t>
            </w:r>
            <w:r w:rsidRPr="00E0769C">
              <w:rPr>
                <w:rFonts w:eastAsia="MS PGothic"/>
                <w:lang w:val="ru-RU" w:eastAsia="ja-JP"/>
              </w:rPr>
              <w:t>680</w:t>
            </w:r>
          </w:p>
        </w:tc>
      </w:tr>
      <w:tr w:rsidR="00BF6C31" w:rsidRPr="00E0769C" w14:paraId="5F8785EC" w14:textId="77777777" w:rsidTr="00BF6C31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EE23D1" w14:textId="77777777" w:rsidR="00BF6C31" w:rsidRPr="00E0769C" w:rsidRDefault="00BF6C31">
            <w:pPr>
              <w:pStyle w:val="Tabletext"/>
              <w:jc w:val="center"/>
              <w:rPr>
                <w:rFonts w:eastAsia="MS PGothic"/>
                <w:lang w:val="ru-RU" w:eastAsia="ja-JP"/>
              </w:rPr>
            </w:pPr>
            <w:bookmarkStart w:id="21" w:name="lt_pId121"/>
            <w:r w:rsidRPr="00E0769C">
              <w:rPr>
                <w:rFonts w:eastAsia="MS PGothic"/>
                <w:lang w:val="ru-RU" w:eastAsia="ja-JP"/>
              </w:rPr>
              <w:t>b</w:t>
            </w:r>
            <w:bookmarkEnd w:id="21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E0E190" w14:textId="7468108B" w:rsidR="00BF6C31" w:rsidRPr="00E0769C" w:rsidRDefault="00BF6C31">
            <w:pPr>
              <w:pStyle w:val="Tabletext"/>
              <w:jc w:val="center"/>
              <w:rPr>
                <w:rFonts w:eastAsia="MS PGothic"/>
                <w:lang w:val="ru-RU" w:eastAsia="ja-JP"/>
              </w:rPr>
            </w:pPr>
            <w:r w:rsidRPr="00E0769C">
              <w:rPr>
                <w:rFonts w:eastAsia="MS PGothic"/>
                <w:lang w:val="ru-RU" w:eastAsia="ja-JP"/>
              </w:rPr>
              <w:t>1</w:t>
            </w:r>
            <w:r w:rsidR="005A6C49">
              <w:rPr>
                <w:rFonts w:eastAsia="MS PGothic"/>
                <w:lang w:val="en-GB" w:eastAsia="ja-JP"/>
              </w:rPr>
              <w:t xml:space="preserve"> </w:t>
            </w:r>
            <w:r w:rsidRPr="00E0769C">
              <w:rPr>
                <w:rFonts w:eastAsia="MS PGothic"/>
                <w:lang w:val="ru-RU" w:eastAsia="ja-JP"/>
              </w:rPr>
              <w:t>080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3A4CF2" w14:textId="05D7E6BD" w:rsidR="00BF6C31" w:rsidRPr="00E0769C" w:rsidRDefault="00BF6C31">
            <w:pPr>
              <w:pStyle w:val="Tabletext"/>
              <w:jc w:val="center"/>
              <w:rPr>
                <w:rFonts w:eastAsia="MS PGothic"/>
                <w:lang w:val="ru-RU" w:eastAsia="ja-JP"/>
              </w:rPr>
            </w:pPr>
            <w:r w:rsidRPr="00E0769C">
              <w:rPr>
                <w:rFonts w:eastAsia="MS PGothic"/>
                <w:lang w:val="ru-RU" w:eastAsia="ja-JP"/>
              </w:rPr>
              <w:t>2</w:t>
            </w:r>
            <w:r w:rsidR="005A6C49">
              <w:rPr>
                <w:rFonts w:eastAsia="MS PGothic"/>
                <w:lang w:val="en-GB" w:eastAsia="ja-JP"/>
              </w:rPr>
              <w:t xml:space="preserve"> </w:t>
            </w:r>
            <w:r w:rsidRPr="00E0769C">
              <w:rPr>
                <w:rFonts w:eastAsia="MS PGothic"/>
                <w:lang w:val="ru-RU" w:eastAsia="ja-JP"/>
              </w:rPr>
              <w:t>160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A6AEAA" w14:textId="35209110" w:rsidR="00BF6C31" w:rsidRPr="00E0769C" w:rsidRDefault="00BF6C31">
            <w:pPr>
              <w:pStyle w:val="Tabletext"/>
              <w:jc w:val="center"/>
              <w:rPr>
                <w:rFonts w:eastAsia="MS PGothic"/>
                <w:lang w:val="ru-RU" w:eastAsia="ja-JP"/>
              </w:rPr>
            </w:pPr>
            <w:r w:rsidRPr="00E0769C">
              <w:rPr>
                <w:rFonts w:eastAsia="MS PGothic"/>
                <w:lang w:val="ru-RU" w:eastAsia="ja-JP"/>
              </w:rPr>
              <w:t>4</w:t>
            </w:r>
            <w:r w:rsidR="005A6C49">
              <w:rPr>
                <w:rFonts w:eastAsia="MS PGothic"/>
                <w:lang w:val="en-GB" w:eastAsia="ja-JP"/>
              </w:rPr>
              <w:t xml:space="preserve"> </w:t>
            </w:r>
            <w:r w:rsidRPr="00E0769C">
              <w:rPr>
                <w:rFonts w:eastAsia="MS PGothic"/>
                <w:lang w:val="ru-RU" w:eastAsia="ja-JP"/>
              </w:rPr>
              <w:t>320</w:t>
            </w:r>
          </w:p>
        </w:tc>
      </w:tr>
      <w:tr w:rsidR="00BF6C31" w:rsidRPr="00E0769C" w14:paraId="5A50C51A" w14:textId="77777777" w:rsidTr="00BF6C31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29AA97" w14:textId="77777777" w:rsidR="00BF6C31" w:rsidRPr="00E0769C" w:rsidRDefault="00BF6C31">
            <w:pPr>
              <w:pStyle w:val="Tabletext"/>
              <w:jc w:val="center"/>
              <w:rPr>
                <w:rFonts w:eastAsia="MS PGothic"/>
                <w:lang w:val="ru-RU" w:eastAsia="ja-JP"/>
              </w:rPr>
            </w:pPr>
            <w:bookmarkStart w:id="22" w:name="lt_pId125"/>
            <w:r w:rsidRPr="00E0769C">
              <w:rPr>
                <w:rFonts w:eastAsia="MS PGothic"/>
                <w:lang w:val="ru-RU" w:eastAsia="ja-JP"/>
              </w:rPr>
              <w:t>c</w:t>
            </w:r>
            <w:bookmarkEnd w:id="22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82465C" w14:textId="77777777" w:rsidR="00BF6C31" w:rsidRPr="00E0769C" w:rsidRDefault="00BF6C31">
            <w:pPr>
              <w:pStyle w:val="Tabletext"/>
              <w:jc w:val="center"/>
              <w:rPr>
                <w:rFonts w:eastAsia="MS PGothic"/>
                <w:lang w:val="ru-RU" w:eastAsia="ja-JP"/>
              </w:rPr>
            </w:pPr>
            <w:r w:rsidRPr="00E0769C">
              <w:rPr>
                <w:rFonts w:eastAsia="MS PGothic"/>
                <w:lang w:val="ru-RU" w:eastAsia="ja-JP"/>
              </w:rPr>
              <w:t>240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D219A8" w14:textId="77777777" w:rsidR="00BF6C31" w:rsidRPr="00E0769C" w:rsidRDefault="00BF6C31">
            <w:pPr>
              <w:pStyle w:val="Tabletext"/>
              <w:jc w:val="center"/>
              <w:rPr>
                <w:rFonts w:eastAsia="MS PGothic"/>
                <w:lang w:val="ru-RU" w:eastAsia="ja-JP"/>
              </w:rPr>
            </w:pPr>
            <w:r w:rsidRPr="00E0769C">
              <w:rPr>
                <w:rFonts w:eastAsia="MS PGothic"/>
                <w:lang w:val="ru-RU" w:eastAsia="ja-JP"/>
              </w:rPr>
              <w:t>480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2EFA9A" w14:textId="77777777" w:rsidR="00BF6C31" w:rsidRPr="00E0769C" w:rsidRDefault="00BF6C31">
            <w:pPr>
              <w:pStyle w:val="Tabletext"/>
              <w:jc w:val="center"/>
              <w:rPr>
                <w:rFonts w:eastAsia="MS PGothic"/>
                <w:lang w:val="ru-RU" w:eastAsia="ja-JP"/>
              </w:rPr>
            </w:pPr>
            <w:r w:rsidRPr="00E0769C">
              <w:rPr>
                <w:rFonts w:eastAsia="MS PGothic"/>
                <w:lang w:val="ru-RU" w:eastAsia="ja-JP"/>
              </w:rPr>
              <w:t>960</w:t>
            </w:r>
          </w:p>
        </w:tc>
      </w:tr>
      <w:tr w:rsidR="00BF6C31" w:rsidRPr="00E0769C" w14:paraId="3EF28C51" w14:textId="77777777" w:rsidTr="00BF6C31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A66A82" w14:textId="77777777" w:rsidR="00BF6C31" w:rsidRPr="00E0769C" w:rsidRDefault="00BF6C31">
            <w:pPr>
              <w:pStyle w:val="Tabletext"/>
              <w:jc w:val="center"/>
              <w:rPr>
                <w:rFonts w:eastAsia="MS PGothic"/>
                <w:lang w:val="ru-RU" w:eastAsia="ja-JP"/>
              </w:rPr>
            </w:pPr>
            <w:bookmarkStart w:id="23" w:name="lt_pId129"/>
            <w:r w:rsidRPr="00E0769C">
              <w:rPr>
                <w:rFonts w:eastAsia="MS PGothic"/>
                <w:lang w:val="ru-RU" w:eastAsia="ja-JP"/>
              </w:rPr>
              <w:t>d</w:t>
            </w:r>
            <w:bookmarkEnd w:id="23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50E4ED" w14:textId="77777777" w:rsidR="00BF6C31" w:rsidRPr="00E0769C" w:rsidRDefault="00BF6C31">
            <w:pPr>
              <w:pStyle w:val="Tabletext"/>
              <w:jc w:val="center"/>
              <w:rPr>
                <w:rFonts w:eastAsia="MS PGothic"/>
                <w:lang w:val="ru-RU" w:eastAsia="ja-JP"/>
              </w:rPr>
            </w:pPr>
            <w:r w:rsidRPr="00E0769C">
              <w:rPr>
                <w:rFonts w:eastAsia="MS PGothic"/>
                <w:lang w:val="ru-RU" w:eastAsia="ja-JP"/>
              </w:rPr>
              <w:t>206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6B40ED" w14:textId="77777777" w:rsidR="00BF6C31" w:rsidRPr="00E0769C" w:rsidRDefault="00BF6C31">
            <w:pPr>
              <w:pStyle w:val="Tabletext"/>
              <w:jc w:val="center"/>
              <w:rPr>
                <w:rFonts w:eastAsia="MS PGothic"/>
                <w:lang w:val="ru-RU" w:eastAsia="ja-JP"/>
              </w:rPr>
            </w:pPr>
            <w:r w:rsidRPr="00E0769C">
              <w:rPr>
                <w:rFonts w:eastAsia="MS PGothic"/>
                <w:lang w:val="ru-RU" w:eastAsia="ja-JP"/>
              </w:rPr>
              <w:t>412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A67C11" w14:textId="77777777" w:rsidR="00BF6C31" w:rsidRPr="00E0769C" w:rsidRDefault="00BF6C31">
            <w:pPr>
              <w:pStyle w:val="Tabletext"/>
              <w:jc w:val="center"/>
              <w:rPr>
                <w:rFonts w:eastAsia="MS PGothic"/>
                <w:lang w:val="ru-RU" w:eastAsia="ja-JP"/>
              </w:rPr>
            </w:pPr>
            <w:r w:rsidRPr="00E0769C">
              <w:rPr>
                <w:rFonts w:eastAsia="MS PGothic"/>
                <w:lang w:val="ru-RU" w:eastAsia="ja-JP"/>
              </w:rPr>
              <w:t>824</w:t>
            </w:r>
          </w:p>
        </w:tc>
      </w:tr>
      <w:tr w:rsidR="00BF6C31" w:rsidRPr="00E0769C" w14:paraId="76782EDE" w14:textId="77777777" w:rsidTr="00BF6C31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FDC7BA" w14:textId="77777777" w:rsidR="00BF6C31" w:rsidRPr="00E0769C" w:rsidRDefault="00BF6C31">
            <w:pPr>
              <w:pStyle w:val="Tabletext"/>
              <w:jc w:val="center"/>
              <w:rPr>
                <w:rFonts w:eastAsia="MS PGothic"/>
                <w:lang w:val="ru-RU" w:eastAsia="ja-JP"/>
              </w:rPr>
            </w:pPr>
            <w:bookmarkStart w:id="24" w:name="lt_pId133"/>
            <w:r w:rsidRPr="00E0769C">
              <w:rPr>
                <w:rFonts w:eastAsia="MS PGothic"/>
                <w:lang w:val="ru-RU" w:eastAsia="ja-JP"/>
              </w:rPr>
              <w:t>e</w:t>
            </w:r>
            <w:bookmarkEnd w:id="24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E435A4" w14:textId="77777777" w:rsidR="00BF6C31" w:rsidRPr="00E0769C" w:rsidRDefault="00BF6C31">
            <w:pPr>
              <w:pStyle w:val="Tabletext"/>
              <w:jc w:val="center"/>
              <w:rPr>
                <w:rFonts w:eastAsia="MS PGothic"/>
                <w:lang w:val="ru-RU" w:eastAsia="ja-JP"/>
              </w:rPr>
            </w:pPr>
            <w:r w:rsidRPr="00E0769C">
              <w:rPr>
                <w:rFonts w:eastAsia="MS PGothic"/>
                <w:lang w:val="ru-RU" w:eastAsia="ja-JP"/>
              </w:rPr>
              <w:t>204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EA8CDA" w14:textId="77777777" w:rsidR="00BF6C31" w:rsidRPr="00E0769C" w:rsidRDefault="00BF6C31">
            <w:pPr>
              <w:pStyle w:val="Tabletext"/>
              <w:jc w:val="center"/>
              <w:rPr>
                <w:rFonts w:eastAsia="MS PGothic"/>
                <w:lang w:val="ru-RU" w:eastAsia="ja-JP"/>
              </w:rPr>
            </w:pPr>
            <w:r w:rsidRPr="00E0769C">
              <w:rPr>
                <w:rFonts w:eastAsia="MS PGothic"/>
                <w:lang w:val="ru-RU" w:eastAsia="ja-JP"/>
              </w:rPr>
              <w:t>408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2A4A7B" w14:textId="77777777" w:rsidR="00BF6C31" w:rsidRPr="00E0769C" w:rsidRDefault="00BF6C31">
            <w:pPr>
              <w:pStyle w:val="Tabletext"/>
              <w:jc w:val="center"/>
              <w:rPr>
                <w:rFonts w:eastAsia="MS PGothic"/>
                <w:lang w:val="ru-RU" w:eastAsia="ja-JP"/>
              </w:rPr>
            </w:pPr>
            <w:r w:rsidRPr="00E0769C">
              <w:rPr>
                <w:rFonts w:eastAsia="MS PGothic"/>
                <w:lang w:val="ru-RU" w:eastAsia="ja-JP"/>
              </w:rPr>
              <w:t>816</w:t>
            </w:r>
          </w:p>
        </w:tc>
      </w:tr>
      <w:tr w:rsidR="00BF6C31" w:rsidRPr="00E0769C" w14:paraId="0C5B4D87" w14:textId="77777777" w:rsidTr="00BF6C31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AAE0D9" w14:textId="77777777" w:rsidR="00BF6C31" w:rsidRPr="00E0769C" w:rsidRDefault="00BF6C31">
            <w:pPr>
              <w:pStyle w:val="Tabletext"/>
              <w:jc w:val="center"/>
              <w:rPr>
                <w:rFonts w:eastAsia="MS PGothic"/>
                <w:lang w:val="ru-RU" w:eastAsia="ja-JP"/>
              </w:rPr>
            </w:pPr>
            <w:bookmarkStart w:id="25" w:name="lt_pId137"/>
            <w:r w:rsidRPr="00E0769C">
              <w:rPr>
                <w:rFonts w:eastAsia="MS PGothic"/>
                <w:lang w:val="ru-RU" w:eastAsia="ja-JP"/>
              </w:rPr>
              <w:t>f</w:t>
            </w:r>
            <w:bookmarkEnd w:id="25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80DBBE" w14:textId="77777777" w:rsidR="00BF6C31" w:rsidRPr="00E0769C" w:rsidRDefault="00BF6C31">
            <w:pPr>
              <w:pStyle w:val="Tabletext"/>
              <w:jc w:val="center"/>
              <w:rPr>
                <w:rFonts w:eastAsia="MS PGothic"/>
                <w:lang w:val="ru-RU" w:eastAsia="ja-JP"/>
              </w:rPr>
            </w:pPr>
            <w:r w:rsidRPr="00E0769C">
              <w:rPr>
                <w:rFonts w:eastAsia="MS PGothic"/>
                <w:lang w:val="ru-RU" w:eastAsia="ja-JP"/>
              </w:rPr>
              <w:t>136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7AEC0E" w14:textId="77777777" w:rsidR="00BF6C31" w:rsidRPr="00E0769C" w:rsidRDefault="00BF6C31">
            <w:pPr>
              <w:pStyle w:val="Tabletext"/>
              <w:jc w:val="center"/>
              <w:rPr>
                <w:rFonts w:eastAsia="MS PGothic"/>
                <w:lang w:val="ru-RU" w:eastAsia="ja-JP"/>
              </w:rPr>
            </w:pPr>
            <w:r w:rsidRPr="00E0769C">
              <w:rPr>
                <w:rFonts w:eastAsia="MS PGothic"/>
                <w:lang w:val="ru-RU" w:eastAsia="ja-JP"/>
              </w:rPr>
              <w:t>272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BE9B5E" w14:textId="77777777" w:rsidR="00BF6C31" w:rsidRPr="00E0769C" w:rsidRDefault="00BF6C31">
            <w:pPr>
              <w:pStyle w:val="Tabletext"/>
              <w:jc w:val="center"/>
              <w:rPr>
                <w:rFonts w:eastAsia="MS PGothic"/>
                <w:lang w:val="ru-RU" w:eastAsia="ja-JP"/>
              </w:rPr>
            </w:pPr>
            <w:r w:rsidRPr="00E0769C">
              <w:rPr>
                <w:rFonts w:eastAsia="MS PGothic"/>
                <w:lang w:val="ru-RU" w:eastAsia="ja-JP"/>
              </w:rPr>
              <w:t>544</w:t>
            </w:r>
          </w:p>
        </w:tc>
      </w:tr>
      <w:tr w:rsidR="00BF6C31" w:rsidRPr="00E0769C" w14:paraId="3A8BC514" w14:textId="77777777" w:rsidTr="00BF6C31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B9E87F" w14:textId="77777777" w:rsidR="00BF6C31" w:rsidRPr="00E0769C" w:rsidRDefault="00BF6C31">
            <w:pPr>
              <w:pStyle w:val="Tabletext"/>
              <w:jc w:val="center"/>
              <w:rPr>
                <w:rFonts w:eastAsia="MS PGothic"/>
                <w:lang w:val="ru-RU" w:eastAsia="ja-JP"/>
              </w:rPr>
            </w:pPr>
            <w:bookmarkStart w:id="26" w:name="lt_pId141"/>
            <w:r w:rsidRPr="00E0769C">
              <w:rPr>
                <w:rFonts w:eastAsia="MS PGothic"/>
                <w:lang w:val="ru-RU" w:eastAsia="ja-JP"/>
              </w:rPr>
              <w:t>g</w:t>
            </w:r>
            <w:bookmarkEnd w:id="26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19094E" w14:textId="77777777" w:rsidR="00BF6C31" w:rsidRPr="00E0769C" w:rsidRDefault="00BF6C31">
            <w:pPr>
              <w:pStyle w:val="Tabletext"/>
              <w:jc w:val="center"/>
              <w:rPr>
                <w:rFonts w:eastAsia="MS PGothic"/>
                <w:lang w:val="ru-RU" w:eastAsia="ja-JP"/>
              </w:rPr>
            </w:pPr>
            <w:r w:rsidRPr="00E0769C">
              <w:rPr>
                <w:rFonts w:eastAsia="MS PGothic"/>
                <w:lang w:val="ru-RU" w:eastAsia="ja-JP"/>
              </w:rPr>
              <w:t>70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86E5E1" w14:textId="77777777" w:rsidR="00BF6C31" w:rsidRPr="00E0769C" w:rsidRDefault="00BF6C31">
            <w:pPr>
              <w:pStyle w:val="Tabletext"/>
              <w:jc w:val="center"/>
              <w:rPr>
                <w:rFonts w:eastAsia="MS PGothic"/>
                <w:lang w:val="ru-RU" w:eastAsia="ja-JP"/>
              </w:rPr>
            </w:pPr>
            <w:r w:rsidRPr="00E0769C">
              <w:rPr>
                <w:rFonts w:eastAsia="MS PGothic"/>
                <w:lang w:val="ru-RU" w:eastAsia="ja-JP"/>
              </w:rPr>
              <w:t>140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2DBBD6" w14:textId="77777777" w:rsidR="00BF6C31" w:rsidRPr="00E0769C" w:rsidRDefault="00BF6C31">
            <w:pPr>
              <w:pStyle w:val="Tabletext"/>
              <w:jc w:val="center"/>
              <w:rPr>
                <w:rFonts w:eastAsia="MS PGothic"/>
                <w:lang w:val="ru-RU" w:eastAsia="ja-JP"/>
              </w:rPr>
            </w:pPr>
            <w:r w:rsidRPr="00E0769C">
              <w:rPr>
                <w:rFonts w:eastAsia="MS PGothic"/>
                <w:lang w:val="ru-RU" w:eastAsia="ja-JP"/>
              </w:rPr>
              <w:t>280</w:t>
            </w:r>
          </w:p>
        </w:tc>
      </w:tr>
      <w:tr w:rsidR="00BF6C31" w:rsidRPr="00E0769C" w14:paraId="00FE9AAC" w14:textId="77777777" w:rsidTr="00BF6C31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145CEB" w14:textId="77777777" w:rsidR="00BF6C31" w:rsidRPr="00E0769C" w:rsidRDefault="00BF6C31">
            <w:pPr>
              <w:pStyle w:val="Tabletext"/>
              <w:jc w:val="center"/>
              <w:rPr>
                <w:rFonts w:eastAsia="MS PGothic"/>
                <w:lang w:val="ru-RU" w:eastAsia="ja-JP"/>
              </w:rPr>
            </w:pPr>
            <w:bookmarkStart w:id="27" w:name="lt_pId145"/>
            <w:r w:rsidRPr="00E0769C">
              <w:rPr>
                <w:rFonts w:eastAsia="MS PGothic"/>
                <w:lang w:val="ru-RU" w:eastAsia="ja-JP"/>
              </w:rPr>
              <w:t>h</w:t>
            </w:r>
            <w:bookmarkEnd w:id="27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3D763D" w14:textId="77777777" w:rsidR="00BF6C31" w:rsidRPr="00E0769C" w:rsidRDefault="00BF6C31">
            <w:pPr>
              <w:pStyle w:val="Tabletext"/>
              <w:jc w:val="center"/>
              <w:rPr>
                <w:rFonts w:eastAsia="MS PGothic"/>
                <w:lang w:val="ru-RU" w:eastAsia="ja-JP"/>
              </w:rPr>
            </w:pPr>
            <w:r w:rsidRPr="00E0769C">
              <w:rPr>
                <w:rFonts w:eastAsia="MS PGothic"/>
                <w:lang w:val="ru-RU" w:eastAsia="ja-JP"/>
              </w:rPr>
              <w:t>68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EDFE51" w14:textId="77777777" w:rsidR="00BF6C31" w:rsidRPr="00E0769C" w:rsidRDefault="00BF6C31">
            <w:pPr>
              <w:pStyle w:val="Tabletext"/>
              <w:jc w:val="center"/>
              <w:rPr>
                <w:rFonts w:eastAsia="MS PGothic"/>
                <w:lang w:val="ru-RU" w:eastAsia="ja-JP"/>
              </w:rPr>
            </w:pPr>
            <w:r w:rsidRPr="00E0769C">
              <w:rPr>
                <w:rFonts w:eastAsia="MS PGothic"/>
                <w:lang w:val="ru-RU" w:eastAsia="ja-JP"/>
              </w:rPr>
              <w:t>136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424284" w14:textId="77777777" w:rsidR="00BF6C31" w:rsidRPr="00E0769C" w:rsidRDefault="00BF6C31">
            <w:pPr>
              <w:pStyle w:val="Tabletext"/>
              <w:jc w:val="center"/>
              <w:rPr>
                <w:rFonts w:eastAsia="MS PGothic"/>
                <w:lang w:val="ru-RU" w:eastAsia="ja-JP"/>
              </w:rPr>
            </w:pPr>
            <w:r w:rsidRPr="00E0769C">
              <w:rPr>
                <w:rFonts w:eastAsia="MS PGothic"/>
                <w:lang w:val="ru-RU" w:eastAsia="ja-JP"/>
              </w:rPr>
              <w:t>272</w:t>
            </w:r>
          </w:p>
        </w:tc>
      </w:tr>
      <w:tr w:rsidR="00BF6C31" w:rsidRPr="00E0769C" w14:paraId="5C8CA1B0" w14:textId="77777777" w:rsidTr="00BF6C31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806E5C" w14:textId="77777777" w:rsidR="00BF6C31" w:rsidRPr="00E0769C" w:rsidRDefault="00BF6C31">
            <w:pPr>
              <w:pStyle w:val="Tabletext"/>
              <w:jc w:val="center"/>
              <w:rPr>
                <w:rFonts w:eastAsia="MS PGothic"/>
                <w:lang w:val="ru-RU" w:eastAsia="ja-JP"/>
              </w:rPr>
            </w:pPr>
            <w:bookmarkStart w:id="28" w:name="lt_pId149"/>
            <w:r w:rsidRPr="00E0769C">
              <w:rPr>
                <w:rFonts w:eastAsia="MS PGothic"/>
                <w:lang w:val="ru-RU" w:eastAsia="ja-JP"/>
              </w:rPr>
              <w:t>i</w:t>
            </w:r>
            <w:bookmarkEnd w:id="28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1689E7" w14:textId="77777777" w:rsidR="00BF6C31" w:rsidRPr="00E0769C" w:rsidRDefault="00BF6C31">
            <w:pPr>
              <w:pStyle w:val="Tabletext"/>
              <w:jc w:val="center"/>
              <w:rPr>
                <w:rFonts w:eastAsia="MS PGothic"/>
                <w:lang w:val="ru-RU" w:eastAsia="ja-JP"/>
              </w:rPr>
            </w:pPr>
            <w:r w:rsidRPr="00E0769C">
              <w:rPr>
                <w:rFonts w:eastAsia="MS PGothic"/>
                <w:lang w:val="ru-RU" w:eastAsia="ja-JP"/>
              </w:rPr>
              <w:t>238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B536FC" w14:textId="77777777" w:rsidR="00BF6C31" w:rsidRPr="00E0769C" w:rsidRDefault="00BF6C31">
            <w:pPr>
              <w:pStyle w:val="Tabletext"/>
              <w:jc w:val="center"/>
              <w:rPr>
                <w:rFonts w:eastAsia="MS PGothic"/>
                <w:lang w:val="ru-RU" w:eastAsia="ja-JP"/>
              </w:rPr>
            </w:pPr>
            <w:r w:rsidRPr="00E0769C">
              <w:rPr>
                <w:rFonts w:eastAsia="MS PGothic"/>
                <w:lang w:val="ru-RU" w:eastAsia="ja-JP"/>
              </w:rPr>
              <w:t>476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0B5A1B" w14:textId="77777777" w:rsidR="00BF6C31" w:rsidRPr="00E0769C" w:rsidRDefault="00BF6C31">
            <w:pPr>
              <w:pStyle w:val="Tabletext"/>
              <w:jc w:val="center"/>
              <w:rPr>
                <w:rFonts w:eastAsia="MS PGothic"/>
                <w:lang w:val="ru-RU" w:eastAsia="ja-JP"/>
              </w:rPr>
            </w:pPr>
            <w:r w:rsidRPr="00E0769C">
              <w:rPr>
                <w:rFonts w:eastAsia="MS PGothic"/>
                <w:lang w:val="ru-RU" w:eastAsia="ja-JP"/>
              </w:rPr>
              <w:t>952</w:t>
            </w:r>
          </w:p>
        </w:tc>
      </w:tr>
      <w:tr w:rsidR="00BF6C31" w:rsidRPr="00E0769C" w14:paraId="693D4738" w14:textId="77777777" w:rsidTr="00BF6C31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23BBA6" w14:textId="77777777" w:rsidR="00BF6C31" w:rsidRPr="00E0769C" w:rsidRDefault="00BF6C31">
            <w:pPr>
              <w:pStyle w:val="Tabletext"/>
              <w:jc w:val="center"/>
              <w:rPr>
                <w:rFonts w:eastAsia="MS PGothic"/>
                <w:lang w:val="ru-RU" w:eastAsia="ja-JP"/>
              </w:rPr>
            </w:pPr>
            <w:bookmarkStart w:id="29" w:name="lt_pId153"/>
            <w:r w:rsidRPr="00E0769C">
              <w:rPr>
                <w:rFonts w:eastAsia="MS PGothic"/>
                <w:lang w:val="ru-RU" w:eastAsia="ja-JP"/>
              </w:rPr>
              <w:t>j</w:t>
            </w:r>
            <w:bookmarkEnd w:id="29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E2998E" w14:textId="77777777" w:rsidR="00BF6C31" w:rsidRPr="00E0769C" w:rsidRDefault="00BF6C31">
            <w:pPr>
              <w:pStyle w:val="Tabletext"/>
              <w:jc w:val="center"/>
              <w:rPr>
                <w:rFonts w:eastAsia="MS PGothic"/>
                <w:lang w:val="ru-RU" w:eastAsia="ja-JP"/>
              </w:rPr>
            </w:pPr>
            <w:r w:rsidRPr="00E0769C">
              <w:rPr>
                <w:rFonts w:eastAsia="MS PGothic"/>
                <w:lang w:val="ru-RU" w:eastAsia="ja-JP"/>
              </w:rPr>
              <w:t>438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29DD02" w14:textId="77777777" w:rsidR="00BF6C31" w:rsidRPr="00E0769C" w:rsidRDefault="00BF6C31">
            <w:pPr>
              <w:pStyle w:val="Tabletext"/>
              <w:jc w:val="center"/>
              <w:rPr>
                <w:rFonts w:eastAsia="MS PGothic"/>
                <w:lang w:val="ru-RU" w:eastAsia="ja-JP"/>
              </w:rPr>
            </w:pPr>
            <w:r w:rsidRPr="00E0769C">
              <w:rPr>
                <w:rFonts w:eastAsia="MS PGothic"/>
                <w:lang w:val="ru-RU" w:eastAsia="ja-JP"/>
              </w:rPr>
              <w:t>876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10A2AC" w14:textId="08BF1884" w:rsidR="00BF6C31" w:rsidRPr="00E0769C" w:rsidRDefault="00BF6C31">
            <w:pPr>
              <w:pStyle w:val="Tabletext"/>
              <w:jc w:val="center"/>
              <w:rPr>
                <w:rFonts w:eastAsia="MS PGothic"/>
                <w:lang w:val="ru-RU" w:eastAsia="ja-JP"/>
              </w:rPr>
            </w:pPr>
            <w:r w:rsidRPr="00E0769C">
              <w:rPr>
                <w:rFonts w:eastAsia="MS PGothic"/>
                <w:lang w:val="ru-RU" w:eastAsia="ja-JP"/>
              </w:rPr>
              <w:t>1</w:t>
            </w:r>
            <w:r w:rsidR="005A6C49">
              <w:rPr>
                <w:rFonts w:eastAsia="MS PGothic"/>
                <w:lang w:val="en-GB" w:eastAsia="ja-JP"/>
              </w:rPr>
              <w:t xml:space="preserve"> </w:t>
            </w:r>
            <w:r w:rsidRPr="00E0769C">
              <w:rPr>
                <w:rFonts w:eastAsia="MS PGothic"/>
                <w:lang w:val="ru-RU" w:eastAsia="ja-JP"/>
              </w:rPr>
              <w:t>752</w:t>
            </w:r>
          </w:p>
        </w:tc>
      </w:tr>
      <w:tr w:rsidR="00BF6C31" w:rsidRPr="00E0769C" w14:paraId="3660336A" w14:textId="77777777" w:rsidTr="00BF6C31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E22C06" w14:textId="77777777" w:rsidR="00BF6C31" w:rsidRPr="00E0769C" w:rsidRDefault="00BF6C31">
            <w:pPr>
              <w:pStyle w:val="Tabletext"/>
              <w:jc w:val="center"/>
              <w:rPr>
                <w:rFonts w:eastAsia="MS PGothic"/>
                <w:lang w:val="ru-RU" w:eastAsia="ja-JP"/>
              </w:rPr>
            </w:pPr>
            <w:bookmarkStart w:id="30" w:name="lt_pId157"/>
            <w:r w:rsidRPr="00E0769C">
              <w:rPr>
                <w:rFonts w:eastAsia="MS PGothic"/>
                <w:lang w:val="ru-RU" w:eastAsia="ja-JP"/>
              </w:rPr>
              <w:t>k</w:t>
            </w:r>
            <w:bookmarkEnd w:id="30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BFC59B" w14:textId="77777777" w:rsidR="00BF6C31" w:rsidRPr="00E0769C" w:rsidRDefault="00BF6C31">
            <w:pPr>
              <w:pStyle w:val="Tabletext"/>
              <w:jc w:val="center"/>
              <w:rPr>
                <w:rFonts w:eastAsia="MS PGothic"/>
                <w:lang w:val="ru-RU" w:eastAsia="ja-JP"/>
              </w:rPr>
            </w:pPr>
            <w:r w:rsidRPr="00E0769C">
              <w:rPr>
                <w:rFonts w:eastAsia="MS PGothic"/>
                <w:lang w:val="ru-RU" w:eastAsia="ja-JP"/>
              </w:rPr>
              <w:t>282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0CCD02" w14:textId="77777777" w:rsidR="00BF6C31" w:rsidRPr="00E0769C" w:rsidRDefault="00BF6C31">
            <w:pPr>
              <w:pStyle w:val="Tabletext"/>
              <w:jc w:val="center"/>
              <w:rPr>
                <w:rFonts w:eastAsia="MS PGothic"/>
                <w:lang w:val="ru-RU" w:eastAsia="ja-JP"/>
              </w:rPr>
            </w:pPr>
            <w:r w:rsidRPr="00E0769C">
              <w:rPr>
                <w:rFonts w:eastAsia="MS PGothic"/>
                <w:lang w:val="ru-RU" w:eastAsia="ja-JP"/>
              </w:rPr>
              <w:t>564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21AFC0" w14:textId="12752F0F" w:rsidR="00BF6C31" w:rsidRPr="00E0769C" w:rsidRDefault="00BF6C31">
            <w:pPr>
              <w:pStyle w:val="Tabletext"/>
              <w:jc w:val="center"/>
              <w:rPr>
                <w:rFonts w:eastAsia="MS PGothic"/>
                <w:lang w:val="ru-RU" w:eastAsia="ja-JP"/>
              </w:rPr>
            </w:pPr>
            <w:r w:rsidRPr="00E0769C">
              <w:rPr>
                <w:rFonts w:eastAsia="MS PGothic"/>
                <w:lang w:val="ru-RU" w:eastAsia="ja-JP"/>
              </w:rPr>
              <w:t>1</w:t>
            </w:r>
            <w:r w:rsidR="005A6C49">
              <w:rPr>
                <w:rFonts w:eastAsia="MS PGothic"/>
                <w:lang w:val="en-GB" w:eastAsia="ja-JP"/>
              </w:rPr>
              <w:t xml:space="preserve"> </w:t>
            </w:r>
            <w:r w:rsidRPr="00E0769C">
              <w:rPr>
                <w:rFonts w:eastAsia="MS PGothic"/>
                <w:lang w:val="ru-RU" w:eastAsia="ja-JP"/>
              </w:rPr>
              <w:t>128</w:t>
            </w:r>
          </w:p>
        </w:tc>
      </w:tr>
    </w:tbl>
    <w:p w14:paraId="23A13B1B" w14:textId="77777777" w:rsidR="00BF6C31" w:rsidRPr="00E0769C" w:rsidRDefault="00BF6C31" w:rsidP="00BF6C31">
      <w:pPr>
        <w:pStyle w:val="Tablefin"/>
        <w:rPr>
          <w:lang w:val="ru-RU"/>
        </w:rPr>
      </w:pPr>
    </w:p>
    <w:p w14:paraId="7B654D3A" w14:textId="77777777" w:rsidR="00BF6C31" w:rsidRPr="00E0769C" w:rsidRDefault="000F4699" w:rsidP="00BF6C31">
      <w:pPr>
        <w:pStyle w:val="FigureNo"/>
        <w:rPr>
          <w:lang w:val="ru-RU"/>
        </w:rPr>
      </w:pPr>
      <w:bookmarkStart w:id="31" w:name="lt_pId161"/>
      <w:r w:rsidRPr="00E0769C">
        <w:rPr>
          <w:lang w:val="ru-RU"/>
        </w:rPr>
        <w:lastRenderedPageBreak/>
        <w:t>РИСУНОК </w:t>
      </w:r>
      <w:r w:rsidR="00BF6C31" w:rsidRPr="00E0769C">
        <w:rPr>
          <w:lang w:val="ru-RU"/>
        </w:rPr>
        <w:t>4</w:t>
      </w:r>
      <w:bookmarkEnd w:id="31"/>
    </w:p>
    <w:p w14:paraId="7850A2C7" w14:textId="77777777" w:rsidR="00BF6C31" w:rsidRPr="00E0769C" w:rsidRDefault="000F4699" w:rsidP="000F4699">
      <w:pPr>
        <w:pStyle w:val="Figuretitle"/>
        <w:keepLines/>
        <w:rPr>
          <w:lang w:val="ru-RU"/>
        </w:rPr>
      </w:pPr>
      <w:bookmarkStart w:id="32" w:name="lt_pId162"/>
      <w:r w:rsidRPr="00E0769C">
        <w:rPr>
          <w:lang w:val="ru-RU"/>
        </w:rPr>
        <w:t>Схема цветов для испытательной таблицы</w:t>
      </w:r>
      <w:bookmarkEnd w:id="32"/>
    </w:p>
    <w:p w14:paraId="48819E1C" w14:textId="77777777" w:rsidR="00BF6C31" w:rsidRPr="00E0769C" w:rsidRDefault="00BF6C31" w:rsidP="00BF6C31">
      <w:pPr>
        <w:pStyle w:val="Figure"/>
        <w:rPr>
          <w:lang w:val="ru-RU" w:eastAsia="zh-CN"/>
        </w:rPr>
      </w:pPr>
      <w:r w:rsidRPr="00E0769C">
        <w:rPr>
          <w:lang w:val="ru-RU" w:eastAsia="ja-JP"/>
        </w:rPr>
        <w:t xml:space="preserve"> </w:t>
      </w:r>
      <w:r w:rsidRPr="00E0769C">
        <w:rPr>
          <w:lang w:val="ru-RU" w:eastAsia="zh-CN"/>
        </w:rPr>
        <w:object w:dxaOrig="7455" w:dyaOrig="4455" w14:anchorId="3C3A1F47">
          <v:shape id="_x0000_i1028" type="#_x0000_t75" style="width:373.9pt;height:223.15pt" o:ole="">
            <v:imagedata r:id="rId20" o:title=""/>
          </v:shape>
          <o:OLEObject Type="Embed" ProgID="CorelDraw.Graphic.16" ShapeID="_x0000_i1028" DrawAspect="Content" ObjectID="_1655643945" r:id="rId21"/>
        </w:object>
      </w:r>
    </w:p>
    <w:p w14:paraId="2F9B6EB7" w14:textId="77777777" w:rsidR="00BF6C31" w:rsidRPr="00E0769C" w:rsidRDefault="00425852" w:rsidP="00BF6C31">
      <w:pPr>
        <w:pStyle w:val="TableNo"/>
        <w:rPr>
          <w:lang w:val="ru-RU" w:eastAsia="zh-CN"/>
        </w:rPr>
      </w:pPr>
      <w:bookmarkStart w:id="33" w:name="lt_pId163"/>
      <w:r w:rsidRPr="00E0769C">
        <w:rPr>
          <w:lang w:val="ru-RU" w:eastAsia="zh-CN"/>
        </w:rPr>
        <w:t>ТАБЛИЦА </w:t>
      </w:r>
      <w:r w:rsidR="00BF6C31" w:rsidRPr="00E0769C">
        <w:rPr>
          <w:lang w:val="ru-RU" w:eastAsia="zh-CN"/>
        </w:rPr>
        <w:t>2</w:t>
      </w:r>
      <w:bookmarkEnd w:id="33"/>
    </w:p>
    <w:p w14:paraId="78F33473" w14:textId="77777777" w:rsidR="00BF6C31" w:rsidRPr="00E0769C" w:rsidRDefault="001C5039" w:rsidP="00680F67">
      <w:pPr>
        <w:pStyle w:val="Tabletitle"/>
        <w:rPr>
          <w:lang w:val="ru-RU" w:eastAsia="zh-CN"/>
        </w:rPr>
      </w:pPr>
      <w:bookmarkStart w:id="34" w:name="lt_pId164"/>
      <w:r w:rsidRPr="00E0769C">
        <w:rPr>
          <w:lang w:val="ru-RU" w:eastAsia="zh-CN"/>
        </w:rPr>
        <w:t>Уровень сигнала для</w:t>
      </w:r>
      <w:r w:rsidR="00BF6C31" w:rsidRPr="00E0769C">
        <w:rPr>
          <w:lang w:val="ru-RU" w:eastAsia="zh-CN"/>
        </w:rPr>
        <w:t xml:space="preserve"> </w:t>
      </w:r>
      <w:r w:rsidRPr="00E0769C">
        <w:rPr>
          <w:lang w:val="ru-RU"/>
        </w:rPr>
        <w:t xml:space="preserve">узкого диапазона </w:t>
      </w:r>
      <w:r w:rsidR="00BF6C31" w:rsidRPr="00E0769C">
        <w:rPr>
          <w:lang w:val="ru-RU" w:eastAsia="zh-CN"/>
        </w:rPr>
        <w:t xml:space="preserve">HLG </w:t>
      </w:r>
      <w:bookmarkEnd w:id="34"/>
    </w:p>
    <w:tbl>
      <w:tblPr>
        <w:tblW w:w="9639" w:type="dxa"/>
        <w:jc w:val="center"/>
        <w:tblLook w:val="0600" w:firstRow="0" w:lastRow="0" w:firstColumn="0" w:lastColumn="0" w:noHBand="1" w:noVBand="1"/>
      </w:tblPr>
      <w:tblGrid>
        <w:gridCol w:w="2222"/>
        <w:gridCol w:w="1215"/>
        <w:gridCol w:w="1215"/>
        <w:gridCol w:w="1289"/>
        <w:gridCol w:w="1337"/>
        <w:gridCol w:w="1128"/>
        <w:gridCol w:w="1233"/>
      </w:tblGrid>
      <w:tr w:rsidR="00BF6C31" w:rsidRPr="00E0769C" w14:paraId="55BB9FCA" w14:textId="77777777" w:rsidTr="00E0769C">
        <w:trPr>
          <w:cantSplit/>
          <w:jc w:val="center"/>
        </w:trPr>
        <w:tc>
          <w:tcPr>
            <w:tcW w:w="2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2530150B" w14:textId="77777777" w:rsidR="00BF6C31" w:rsidRPr="00E0769C" w:rsidRDefault="00BF6C31">
            <w:pPr>
              <w:rPr>
                <w:lang w:val="ru-RU" w:eastAsia="zh-CN"/>
              </w:rPr>
            </w:pPr>
          </w:p>
        </w:tc>
        <w:tc>
          <w:tcPr>
            <w:tcW w:w="3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40A404D0" w14:textId="77777777" w:rsidR="00BF6C31" w:rsidRPr="00E0769C" w:rsidRDefault="00BF6C31">
            <w:pPr>
              <w:pStyle w:val="Tablehead"/>
              <w:rPr>
                <w:rFonts w:eastAsia="MS PGothic"/>
                <w:sz w:val="22"/>
                <w:lang w:val="ru-RU" w:eastAsia="ja-JP"/>
              </w:rPr>
            </w:pPr>
            <w:bookmarkStart w:id="35" w:name="lt_pId165"/>
            <w:r w:rsidRPr="00E0769C">
              <w:rPr>
                <w:rFonts w:eastAsia="MS PGothic"/>
                <w:color w:val="000000"/>
                <w:kern w:val="24"/>
                <w:lang w:val="ru-RU" w:eastAsia="ja-JP"/>
              </w:rPr>
              <w:t>10</w:t>
            </w:r>
            <w:r w:rsidR="00B251A4" w:rsidRPr="00E0769C">
              <w:rPr>
                <w:rFonts w:eastAsia="MS PGothic"/>
                <w:color w:val="000000"/>
                <w:kern w:val="24"/>
                <w:lang w:val="ru-RU" w:eastAsia="ja-JP"/>
              </w:rPr>
              <w:t> битов</w:t>
            </w:r>
            <w:bookmarkEnd w:id="35"/>
          </w:p>
        </w:tc>
        <w:tc>
          <w:tcPr>
            <w:tcW w:w="36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6F5973C8" w14:textId="77777777" w:rsidR="00BF6C31" w:rsidRPr="00E0769C" w:rsidRDefault="00BF6C31">
            <w:pPr>
              <w:pStyle w:val="Tablehead"/>
              <w:rPr>
                <w:rFonts w:eastAsia="MS PGothic"/>
                <w:lang w:val="ru-RU" w:eastAsia="ja-JP"/>
              </w:rPr>
            </w:pPr>
            <w:bookmarkStart w:id="36" w:name="lt_pId166"/>
            <w:r w:rsidRPr="00E0769C">
              <w:rPr>
                <w:rFonts w:eastAsia="MS PGothic"/>
                <w:color w:val="000000"/>
                <w:kern w:val="24"/>
                <w:lang w:val="ru-RU" w:eastAsia="ja-JP"/>
              </w:rPr>
              <w:t>12</w:t>
            </w:r>
            <w:r w:rsidR="00B251A4" w:rsidRPr="00E0769C">
              <w:rPr>
                <w:rFonts w:eastAsia="MS PGothic"/>
                <w:color w:val="000000"/>
                <w:kern w:val="24"/>
                <w:lang w:val="ru-RU" w:eastAsia="ja-JP"/>
              </w:rPr>
              <w:t> битов</w:t>
            </w:r>
            <w:bookmarkEnd w:id="36"/>
          </w:p>
        </w:tc>
      </w:tr>
      <w:tr w:rsidR="00BF6C31" w:rsidRPr="00E0769C" w14:paraId="2A3B893D" w14:textId="77777777" w:rsidTr="00E0769C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19EDE406" w14:textId="77777777" w:rsidR="00BF6C31" w:rsidRPr="00E0769C" w:rsidRDefault="00B251A4">
            <w:pPr>
              <w:pStyle w:val="Tablehead"/>
              <w:rPr>
                <w:rFonts w:eastAsia="MS PGothic"/>
                <w:lang w:val="ru-RU" w:eastAsia="ja-JP"/>
              </w:rPr>
            </w:pPr>
            <w:r w:rsidRPr="00E0769C">
              <w:rPr>
                <w:rFonts w:eastAsia="MS PGothic"/>
                <w:color w:val="000000"/>
                <w:kern w:val="24"/>
                <w:lang w:val="ru-RU" w:eastAsia="ja-JP"/>
              </w:rPr>
              <w:t>Область изображения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56517346" w14:textId="77777777" w:rsidR="00BF6C31" w:rsidRPr="00E0769C" w:rsidRDefault="00BF6C31">
            <w:pPr>
              <w:pStyle w:val="Tablehead"/>
              <w:rPr>
                <w:rFonts w:eastAsia="MS PGothic"/>
                <w:lang w:val="ru-RU" w:eastAsia="ja-JP"/>
              </w:rPr>
            </w:pPr>
            <w:bookmarkStart w:id="37" w:name="lt_pId168"/>
            <w:r w:rsidRPr="00E0769C">
              <w:rPr>
                <w:rFonts w:eastAsia="MS PGothic"/>
                <w:color w:val="000000"/>
                <w:kern w:val="24"/>
                <w:lang w:val="ru-RU" w:eastAsia="ja-JP"/>
              </w:rPr>
              <w:t>R´</w:t>
            </w:r>
            <w:bookmarkEnd w:id="37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0DC02E02" w14:textId="77777777" w:rsidR="00BF6C31" w:rsidRPr="00E0769C" w:rsidRDefault="00BF6C31">
            <w:pPr>
              <w:pStyle w:val="Tablehead"/>
              <w:rPr>
                <w:rFonts w:eastAsia="MS PGothic"/>
                <w:lang w:val="ru-RU" w:eastAsia="ja-JP"/>
              </w:rPr>
            </w:pPr>
            <w:bookmarkStart w:id="38" w:name="lt_pId169"/>
            <w:r w:rsidRPr="00E0769C">
              <w:rPr>
                <w:rFonts w:eastAsia="MS PGothic"/>
                <w:color w:val="000000"/>
                <w:kern w:val="24"/>
                <w:lang w:val="ru-RU" w:eastAsia="ja-JP"/>
              </w:rPr>
              <w:t>G´</w:t>
            </w:r>
            <w:bookmarkEnd w:id="38"/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20B1B395" w14:textId="77777777" w:rsidR="00BF6C31" w:rsidRPr="00E0769C" w:rsidRDefault="00BF6C31">
            <w:pPr>
              <w:pStyle w:val="Tablehead"/>
              <w:rPr>
                <w:rFonts w:eastAsia="MS PGothic"/>
                <w:lang w:val="ru-RU" w:eastAsia="ja-JP"/>
              </w:rPr>
            </w:pPr>
            <w:bookmarkStart w:id="39" w:name="lt_pId170"/>
            <w:r w:rsidRPr="00E0769C">
              <w:rPr>
                <w:rFonts w:eastAsia="MS PGothic"/>
                <w:color w:val="000000"/>
                <w:kern w:val="24"/>
                <w:lang w:val="ru-RU" w:eastAsia="ja-JP"/>
              </w:rPr>
              <w:t>B´</w:t>
            </w:r>
            <w:bookmarkEnd w:id="39"/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5C431F16" w14:textId="77777777" w:rsidR="00BF6C31" w:rsidRPr="00E0769C" w:rsidRDefault="00BF6C31">
            <w:pPr>
              <w:pStyle w:val="Tablehead"/>
              <w:rPr>
                <w:rFonts w:eastAsia="MS PGothic"/>
                <w:lang w:val="ru-RU" w:eastAsia="ja-JP"/>
              </w:rPr>
            </w:pPr>
            <w:bookmarkStart w:id="40" w:name="lt_pId171"/>
            <w:r w:rsidRPr="00E0769C">
              <w:rPr>
                <w:rFonts w:eastAsia="MS PGothic"/>
                <w:color w:val="000000"/>
                <w:kern w:val="24"/>
                <w:lang w:val="ru-RU" w:eastAsia="ja-JP"/>
              </w:rPr>
              <w:t>R´</w:t>
            </w:r>
            <w:bookmarkEnd w:id="40"/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160C8588" w14:textId="77777777" w:rsidR="00BF6C31" w:rsidRPr="00E0769C" w:rsidRDefault="00BF6C31">
            <w:pPr>
              <w:pStyle w:val="Tablehead"/>
              <w:rPr>
                <w:rFonts w:eastAsia="MS PGothic"/>
                <w:lang w:val="ru-RU" w:eastAsia="ja-JP"/>
              </w:rPr>
            </w:pPr>
            <w:bookmarkStart w:id="41" w:name="lt_pId172"/>
            <w:r w:rsidRPr="00E0769C">
              <w:rPr>
                <w:rFonts w:eastAsia="MS PGothic"/>
                <w:color w:val="000000"/>
                <w:kern w:val="24"/>
                <w:lang w:val="ru-RU" w:eastAsia="ja-JP"/>
              </w:rPr>
              <w:t>G´</w:t>
            </w:r>
            <w:bookmarkEnd w:id="41"/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796B7384" w14:textId="77777777" w:rsidR="00BF6C31" w:rsidRPr="00E0769C" w:rsidRDefault="00BF6C31">
            <w:pPr>
              <w:pStyle w:val="Tablehead"/>
              <w:rPr>
                <w:rFonts w:eastAsia="MS PGothic"/>
                <w:lang w:val="ru-RU" w:eastAsia="ja-JP"/>
              </w:rPr>
            </w:pPr>
            <w:bookmarkStart w:id="42" w:name="lt_pId173"/>
            <w:r w:rsidRPr="00E0769C">
              <w:rPr>
                <w:rFonts w:eastAsia="MS PGothic"/>
                <w:color w:val="000000"/>
                <w:kern w:val="24"/>
                <w:lang w:val="ru-RU" w:eastAsia="ja-JP"/>
              </w:rPr>
              <w:t>B´</w:t>
            </w:r>
            <w:bookmarkEnd w:id="42"/>
          </w:p>
        </w:tc>
      </w:tr>
      <w:tr w:rsidR="00BF6C31" w:rsidRPr="00E0769C" w14:paraId="5686A2A0" w14:textId="77777777" w:rsidTr="00E0769C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90CAD6B" w14:textId="77777777" w:rsidR="00BF6C31" w:rsidRPr="00E0769C" w:rsidRDefault="00BF6C31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43" w:name="lt_pId174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100% </w:t>
            </w:r>
            <w:r w:rsidR="00906D21"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белого</w:t>
            </w:r>
            <w:bookmarkEnd w:id="43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665CDEC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940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A99875E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940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3EEAD034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940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142376D" w14:textId="39223130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3</w:t>
            </w:r>
            <w:r w:rsidR="00E0769C"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 </w:t>
            </w: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760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745536F2" w14:textId="2A3C9BB2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3</w:t>
            </w:r>
            <w:r w:rsidR="00E0769C"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 </w:t>
            </w: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760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429E6C4" w14:textId="11307FD0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3</w:t>
            </w:r>
            <w:r w:rsidR="00E0769C"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 </w:t>
            </w: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760</w:t>
            </w:r>
          </w:p>
        </w:tc>
      </w:tr>
      <w:tr w:rsidR="00BF6C31" w:rsidRPr="00E0769C" w14:paraId="5835F899" w14:textId="77777777" w:rsidTr="00E0769C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619C186" w14:textId="77777777" w:rsidR="00BF6C31" w:rsidRPr="00E0769C" w:rsidRDefault="00BF6C31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44" w:name="lt_pId181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100% </w:t>
            </w:r>
            <w:r w:rsidR="00906D21"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желтого</w:t>
            </w:r>
            <w:bookmarkEnd w:id="44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521ECA6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940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1807446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940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7F95E58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4A549A9" w14:textId="41ED2AAB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3</w:t>
            </w:r>
            <w:r w:rsidR="00E0769C"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 </w:t>
            </w: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760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4079D41" w14:textId="03DD89B2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3</w:t>
            </w:r>
            <w:r w:rsidR="00E0769C"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 </w:t>
            </w: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760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3289DAE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256</w:t>
            </w:r>
          </w:p>
        </w:tc>
      </w:tr>
      <w:tr w:rsidR="00BF6C31" w:rsidRPr="00E0769C" w14:paraId="4970FFBA" w14:textId="77777777" w:rsidTr="00E0769C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98EDE00" w14:textId="77777777" w:rsidR="00BF6C31" w:rsidRPr="00E0769C" w:rsidRDefault="00BF6C31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45" w:name="lt_pId188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100% </w:t>
            </w:r>
            <w:r w:rsidR="00906D21"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голубого</w:t>
            </w:r>
            <w:bookmarkEnd w:id="45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68E7665C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64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04ED8C0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940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3BDE04DC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940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F6D2DDC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256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A8524C5" w14:textId="06D0260F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3</w:t>
            </w:r>
            <w:r w:rsidR="00E0769C"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 </w:t>
            </w: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760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0E056DB" w14:textId="4E955253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3</w:t>
            </w:r>
            <w:r w:rsidR="00E0769C"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 </w:t>
            </w: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760</w:t>
            </w:r>
          </w:p>
        </w:tc>
      </w:tr>
      <w:tr w:rsidR="00BF6C31" w:rsidRPr="00E0769C" w14:paraId="40E16D87" w14:textId="77777777" w:rsidTr="00E0769C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F0F5931" w14:textId="77777777" w:rsidR="00BF6C31" w:rsidRPr="00E0769C" w:rsidRDefault="00BF6C31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46" w:name="lt_pId195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100% </w:t>
            </w:r>
            <w:r w:rsidR="00906D21"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зеленого</w:t>
            </w:r>
            <w:bookmarkEnd w:id="46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ADD5F60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64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79A0D703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940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A6598EF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6A8D2A2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256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65A5411A" w14:textId="4ADBE2FA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3</w:t>
            </w:r>
            <w:r w:rsidR="00E0769C"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 </w:t>
            </w: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760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FBF81C0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256</w:t>
            </w:r>
          </w:p>
        </w:tc>
      </w:tr>
      <w:tr w:rsidR="00BF6C31" w:rsidRPr="00E0769C" w14:paraId="7C20BA6E" w14:textId="77777777" w:rsidTr="00E0769C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333B886" w14:textId="77777777" w:rsidR="00BF6C31" w:rsidRPr="00E0769C" w:rsidRDefault="00BF6C31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47" w:name="lt_pId202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100% </w:t>
            </w:r>
            <w:r w:rsidR="00906D21"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пурпурного</w:t>
            </w:r>
            <w:bookmarkEnd w:id="47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23AB66A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940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7174A9CA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64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3A2ADCF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940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32F2A8C1" w14:textId="3B5CADA3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3</w:t>
            </w:r>
            <w:r w:rsidR="00E0769C"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 </w:t>
            </w: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760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240C3B0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256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9A00D08" w14:textId="21E25DA1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3</w:t>
            </w:r>
            <w:r w:rsidR="00E0769C"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 </w:t>
            </w: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760</w:t>
            </w:r>
          </w:p>
        </w:tc>
      </w:tr>
      <w:tr w:rsidR="00BF6C31" w:rsidRPr="00E0769C" w14:paraId="22307E3B" w14:textId="77777777" w:rsidTr="00E0769C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E9CF597" w14:textId="77777777" w:rsidR="00BF6C31" w:rsidRPr="00E0769C" w:rsidRDefault="00BF6C31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48" w:name="lt_pId209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100% </w:t>
            </w:r>
            <w:r w:rsidR="00906D21"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красного</w:t>
            </w:r>
            <w:bookmarkEnd w:id="48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36865D6D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940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BBAE195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64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B6CF9CE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EB8242A" w14:textId="27CDA56C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3</w:t>
            </w:r>
            <w:r w:rsidR="00E0769C"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 </w:t>
            </w: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760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95007F2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256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E4D9A98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256</w:t>
            </w:r>
          </w:p>
        </w:tc>
      </w:tr>
      <w:tr w:rsidR="00BF6C31" w:rsidRPr="00E0769C" w14:paraId="67015D0F" w14:textId="77777777" w:rsidTr="00E0769C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39675C13" w14:textId="77777777" w:rsidR="00BF6C31" w:rsidRPr="00E0769C" w:rsidRDefault="00BF6C31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49" w:name="lt_pId216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100% </w:t>
            </w:r>
            <w:r w:rsidR="00906D21"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синего</w:t>
            </w:r>
            <w:bookmarkEnd w:id="49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D44190C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64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881BA86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64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33DD865D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940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47875E6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256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C4FE9C6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256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0C81604" w14:textId="4C1DCCEE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3</w:t>
            </w:r>
            <w:r w:rsidR="00E0769C"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 </w:t>
            </w: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760</w:t>
            </w:r>
          </w:p>
        </w:tc>
      </w:tr>
      <w:tr w:rsidR="00BF6C31" w:rsidRPr="00E0769C" w14:paraId="40E77DCA" w14:textId="77777777" w:rsidTr="00E0769C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3A5BFED6" w14:textId="77777777" w:rsidR="00BF6C31" w:rsidRPr="00E0769C" w:rsidRDefault="00BF6C31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50" w:name="lt_pId223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75% </w:t>
            </w:r>
            <w:r w:rsidR="00906D21"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белого</w:t>
            </w:r>
            <w:bookmarkEnd w:id="50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764C3147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721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640B7351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721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653D474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721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790A1A70" w14:textId="77CE001C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2</w:t>
            </w:r>
            <w:r w:rsidR="00E0769C"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 </w:t>
            </w: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884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3A532A7" w14:textId="63446A31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2</w:t>
            </w:r>
            <w:r w:rsidR="00E0769C"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 </w:t>
            </w: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884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394DCCD" w14:textId="2E96ACD0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2</w:t>
            </w:r>
            <w:r w:rsidR="00E0769C"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 </w:t>
            </w: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884</w:t>
            </w:r>
          </w:p>
        </w:tc>
      </w:tr>
      <w:tr w:rsidR="00BF6C31" w:rsidRPr="00E0769C" w14:paraId="081B4386" w14:textId="77777777" w:rsidTr="00E0769C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BD175A5" w14:textId="77777777" w:rsidR="00BF6C31" w:rsidRPr="00E0769C" w:rsidRDefault="00BF6C31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51" w:name="lt_pId230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75% </w:t>
            </w:r>
            <w:r w:rsidR="00906D21"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желтого</w:t>
            </w:r>
            <w:bookmarkEnd w:id="51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7D9AE473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721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3A3B01BE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721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4BEBA82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405B098" w14:textId="71AD7D0D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2</w:t>
            </w:r>
            <w:r w:rsidR="00E0769C"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 </w:t>
            </w: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884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95486DF" w14:textId="0122FF2C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2</w:t>
            </w:r>
            <w:r w:rsidR="00E0769C"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 </w:t>
            </w: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884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AC6CFB7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256</w:t>
            </w:r>
          </w:p>
        </w:tc>
      </w:tr>
      <w:tr w:rsidR="00BF6C31" w:rsidRPr="00E0769C" w14:paraId="7CA4BE4D" w14:textId="77777777" w:rsidTr="00E0769C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8FA2D52" w14:textId="77777777" w:rsidR="00BF6C31" w:rsidRPr="00E0769C" w:rsidRDefault="00BF6C31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52" w:name="lt_pId237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75% </w:t>
            </w:r>
            <w:r w:rsidR="00906D21"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голубого</w:t>
            </w:r>
            <w:bookmarkEnd w:id="52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0A95AC3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64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C0BB89E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721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38B64DB4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721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4CFD718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256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747B925A" w14:textId="7389EC4D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2</w:t>
            </w:r>
            <w:r w:rsidR="00E0769C"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 </w:t>
            </w: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884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3AA7058" w14:textId="44175E3D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2</w:t>
            </w:r>
            <w:r w:rsidR="00E0769C"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 </w:t>
            </w: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884</w:t>
            </w:r>
          </w:p>
        </w:tc>
      </w:tr>
      <w:tr w:rsidR="00BF6C31" w:rsidRPr="00E0769C" w14:paraId="2450A3CA" w14:textId="77777777" w:rsidTr="00E0769C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725841C" w14:textId="77777777" w:rsidR="00BF6C31" w:rsidRPr="00E0769C" w:rsidRDefault="00BF6C31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53" w:name="lt_pId244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75% </w:t>
            </w:r>
            <w:r w:rsidR="00906D21"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зеленого</w:t>
            </w:r>
            <w:bookmarkEnd w:id="53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54A14FD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64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614208E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721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D31979E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2924C70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256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18B1578" w14:textId="2767804A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2</w:t>
            </w:r>
            <w:r w:rsidR="00E0769C"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 </w:t>
            </w: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884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FC35996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256</w:t>
            </w:r>
          </w:p>
        </w:tc>
      </w:tr>
      <w:tr w:rsidR="00BF6C31" w:rsidRPr="00E0769C" w14:paraId="725A6DB6" w14:textId="77777777" w:rsidTr="00E0769C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4A83D1F" w14:textId="77777777" w:rsidR="00BF6C31" w:rsidRPr="00E0769C" w:rsidRDefault="00BF6C31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54" w:name="lt_pId251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75% </w:t>
            </w:r>
            <w:r w:rsidR="00906D21"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пурпурного</w:t>
            </w:r>
            <w:bookmarkEnd w:id="54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53DA5B5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721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90AC342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64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CF17ECA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721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7799CD9E" w14:textId="39626753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2</w:t>
            </w:r>
            <w:r w:rsidR="00E0769C"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 </w:t>
            </w: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884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6272161D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256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DC75025" w14:textId="2BFEC149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2</w:t>
            </w:r>
            <w:r w:rsidR="00E0769C"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 </w:t>
            </w: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884</w:t>
            </w:r>
          </w:p>
        </w:tc>
      </w:tr>
      <w:tr w:rsidR="00BF6C31" w:rsidRPr="00E0769C" w14:paraId="0BA5AD7C" w14:textId="77777777" w:rsidTr="00E0769C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22FC9E5" w14:textId="77777777" w:rsidR="00BF6C31" w:rsidRPr="00E0769C" w:rsidRDefault="00BF6C31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55" w:name="lt_pId258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75% </w:t>
            </w:r>
            <w:r w:rsidR="00906D21"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красного</w:t>
            </w:r>
            <w:bookmarkEnd w:id="55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E610386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721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7AD10165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64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3F2F781A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B1F5364" w14:textId="3FF41A33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2</w:t>
            </w:r>
            <w:r w:rsidR="00E0769C"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 </w:t>
            </w: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884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BCEE3EB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256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6B0A77E0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256</w:t>
            </w:r>
          </w:p>
        </w:tc>
      </w:tr>
      <w:tr w:rsidR="00BF6C31" w:rsidRPr="00E0769C" w14:paraId="43954D37" w14:textId="77777777" w:rsidTr="00E0769C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6DFD311B" w14:textId="77777777" w:rsidR="00BF6C31" w:rsidRPr="00E0769C" w:rsidRDefault="00BF6C31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56" w:name="lt_pId265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75% </w:t>
            </w:r>
            <w:r w:rsidR="00906D21"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синего</w:t>
            </w:r>
            <w:bookmarkEnd w:id="56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551C874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64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D83D67E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64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5C87D22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721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77567A2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256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3E156301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256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583FD32" w14:textId="636B3774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2</w:t>
            </w:r>
            <w:r w:rsidR="00E0769C"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 </w:t>
            </w: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884</w:t>
            </w:r>
          </w:p>
        </w:tc>
      </w:tr>
      <w:tr w:rsidR="00BF6C31" w:rsidRPr="00E0769C" w14:paraId="1FD96F95" w14:textId="77777777" w:rsidTr="00E0769C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1C01FF4" w14:textId="77777777" w:rsidR="00BF6C31" w:rsidRPr="00E0769C" w:rsidRDefault="00BF6C31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57" w:name="lt_pId272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40% </w:t>
            </w:r>
            <w:r w:rsidR="00906D21"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серого</w:t>
            </w:r>
            <w:bookmarkEnd w:id="57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296BFD6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414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7C4A59AB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414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B5EE8A9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414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31078D5" w14:textId="3C75B871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1</w:t>
            </w:r>
            <w:r w:rsidR="00E0769C"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 </w:t>
            </w: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656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79F84A42" w14:textId="26F4CDFD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1</w:t>
            </w:r>
            <w:r w:rsidR="00E0769C"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 </w:t>
            </w: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656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545BFBC" w14:textId="75DC0F16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1</w:t>
            </w:r>
            <w:r w:rsidR="00E0769C"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 </w:t>
            </w: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656</w:t>
            </w:r>
          </w:p>
        </w:tc>
      </w:tr>
      <w:tr w:rsidR="00BF6C31" w:rsidRPr="00E0769C" w14:paraId="2841E0F5" w14:textId="77777777" w:rsidTr="00E0769C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39A6A43" w14:textId="77777777" w:rsidR="00BF6C31" w:rsidRPr="00E0769C" w:rsidRDefault="00906D21" w:rsidP="00906D21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58" w:name="lt_pId279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Шаг </w:t>
            </w:r>
            <w:r w:rsidR="00BF6C31"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−7% </w:t>
            </w:r>
            <w:bookmarkEnd w:id="58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5EB82F5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70B92CC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20B72E0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C42E241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16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CEE9A26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16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89C8908" w14:textId="77777777" w:rsidR="00BF6C31" w:rsidRPr="00E0769C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16</w:t>
            </w:r>
          </w:p>
        </w:tc>
      </w:tr>
      <w:tr w:rsidR="00E0769C" w:rsidRPr="00E0769C" w14:paraId="10762223" w14:textId="77777777" w:rsidTr="00E0769C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6BB33CE" w14:textId="77777777" w:rsidR="00E0769C" w:rsidRPr="00E0769C" w:rsidRDefault="00E0769C" w:rsidP="00335574">
            <w:pPr>
              <w:pStyle w:val="Tabletext"/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</w:pPr>
            <w:bookmarkStart w:id="59" w:name="lt_pId296"/>
            <w:bookmarkStart w:id="60" w:name="lt_pId286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Шаг 0% </w:t>
            </w:r>
            <w:bookmarkEnd w:id="59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6BF2D18" w14:textId="77777777" w:rsidR="00E0769C" w:rsidRPr="00E0769C" w:rsidRDefault="00E0769C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64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F31C198" w14:textId="77777777" w:rsidR="00E0769C" w:rsidRPr="00E0769C" w:rsidRDefault="00E0769C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64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2DCAFD3" w14:textId="77777777" w:rsidR="00E0769C" w:rsidRPr="00E0769C" w:rsidRDefault="00E0769C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751EFB1" w14:textId="77777777" w:rsidR="00E0769C" w:rsidRPr="00E0769C" w:rsidRDefault="00E0769C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256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D65426D" w14:textId="77777777" w:rsidR="00E0769C" w:rsidRPr="00E0769C" w:rsidRDefault="00E0769C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256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0B23A5F" w14:textId="77777777" w:rsidR="00E0769C" w:rsidRPr="00E0769C" w:rsidRDefault="00E0769C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256</w:t>
            </w:r>
          </w:p>
        </w:tc>
      </w:tr>
      <w:tr w:rsidR="00E0769C" w:rsidRPr="00E0769C" w14:paraId="019193CF" w14:textId="77777777" w:rsidTr="00E0769C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F08411B" w14:textId="77777777" w:rsidR="00E0769C" w:rsidRPr="00E0769C" w:rsidRDefault="00E0769C" w:rsidP="00335574">
            <w:pPr>
              <w:pStyle w:val="Tabletext"/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Шаг 10%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AB6589E" w14:textId="77777777" w:rsidR="00E0769C" w:rsidRPr="00E0769C" w:rsidRDefault="00E0769C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152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0725487" w14:textId="77777777" w:rsidR="00E0769C" w:rsidRPr="00E0769C" w:rsidRDefault="00E0769C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152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D21A28D" w14:textId="77777777" w:rsidR="00E0769C" w:rsidRPr="00E0769C" w:rsidRDefault="00E0769C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152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E65B717" w14:textId="77777777" w:rsidR="00E0769C" w:rsidRPr="00E0769C" w:rsidRDefault="00E0769C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608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F2DCC38" w14:textId="77777777" w:rsidR="00E0769C" w:rsidRPr="00E0769C" w:rsidRDefault="00E0769C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608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B00322B" w14:textId="77777777" w:rsidR="00E0769C" w:rsidRPr="00E0769C" w:rsidRDefault="00E0769C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608</w:t>
            </w:r>
          </w:p>
        </w:tc>
      </w:tr>
      <w:tr w:rsidR="00E0769C" w:rsidRPr="00E0769C" w14:paraId="15BCBC72" w14:textId="77777777" w:rsidTr="00E0769C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8E02D29" w14:textId="77777777" w:rsidR="00E0769C" w:rsidRPr="00E0769C" w:rsidRDefault="00E0769C" w:rsidP="00335574">
            <w:pPr>
              <w:pStyle w:val="Tabletext"/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Шаг 20%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B316A3E" w14:textId="77777777" w:rsidR="00E0769C" w:rsidRPr="00E0769C" w:rsidRDefault="00E0769C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239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1C5A47E" w14:textId="77777777" w:rsidR="00E0769C" w:rsidRPr="00E0769C" w:rsidRDefault="00E0769C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239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64432B0" w14:textId="77777777" w:rsidR="00E0769C" w:rsidRPr="00E0769C" w:rsidRDefault="00E0769C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239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1597DA0" w14:textId="77777777" w:rsidR="00E0769C" w:rsidRPr="00E0769C" w:rsidRDefault="00E0769C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956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1354E59" w14:textId="77777777" w:rsidR="00E0769C" w:rsidRPr="00E0769C" w:rsidRDefault="00E0769C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956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50B8366" w14:textId="77777777" w:rsidR="00E0769C" w:rsidRPr="00E0769C" w:rsidRDefault="00E0769C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956</w:t>
            </w:r>
          </w:p>
        </w:tc>
      </w:tr>
    </w:tbl>
    <w:p w14:paraId="025FE3F6" w14:textId="77777777" w:rsidR="00BF6C31" w:rsidRPr="00E0769C" w:rsidRDefault="00425852" w:rsidP="00BF6C31">
      <w:pPr>
        <w:pStyle w:val="TableNo"/>
        <w:pageBreakBefore/>
        <w:rPr>
          <w:lang w:val="ru-RU" w:eastAsia="zh-CN"/>
        </w:rPr>
      </w:pPr>
      <w:r w:rsidRPr="00E0769C">
        <w:rPr>
          <w:lang w:val="ru-RU" w:eastAsia="zh-CN"/>
        </w:rPr>
        <w:lastRenderedPageBreak/>
        <w:t>ТАБЛИЦА </w:t>
      </w:r>
      <w:r w:rsidR="00BF6C31" w:rsidRPr="00E0769C">
        <w:rPr>
          <w:lang w:val="ru-RU" w:eastAsia="zh-CN"/>
        </w:rPr>
        <w:t xml:space="preserve">2 </w:t>
      </w:r>
      <w:r w:rsidR="003D607A" w:rsidRPr="00E0769C">
        <w:rPr>
          <w:lang w:val="ru-RU" w:eastAsia="zh-CN"/>
        </w:rPr>
        <w:t>(</w:t>
      </w:r>
      <w:r w:rsidR="003D607A" w:rsidRPr="00E0769C">
        <w:rPr>
          <w:i/>
          <w:iCs/>
          <w:lang w:val="ru-RU" w:eastAsia="zh-CN"/>
        </w:rPr>
        <w:t>окончание</w:t>
      </w:r>
      <w:r w:rsidR="003D607A" w:rsidRPr="00E0769C">
        <w:rPr>
          <w:lang w:val="ru-RU" w:eastAsia="zh-CN"/>
        </w:rPr>
        <w:t>)</w:t>
      </w:r>
      <w:bookmarkEnd w:id="60"/>
    </w:p>
    <w:tbl>
      <w:tblPr>
        <w:tblW w:w="9639" w:type="dxa"/>
        <w:jc w:val="center"/>
        <w:tblLook w:val="0600" w:firstRow="0" w:lastRow="0" w:firstColumn="0" w:lastColumn="0" w:noHBand="1" w:noVBand="1"/>
      </w:tblPr>
      <w:tblGrid>
        <w:gridCol w:w="2222"/>
        <w:gridCol w:w="1215"/>
        <w:gridCol w:w="1215"/>
        <w:gridCol w:w="1289"/>
        <w:gridCol w:w="1337"/>
        <w:gridCol w:w="1128"/>
        <w:gridCol w:w="1233"/>
      </w:tblGrid>
      <w:tr w:rsidR="00BF6C31" w:rsidRPr="00E0769C" w14:paraId="00F09BE0" w14:textId="77777777" w:rsidTr="00E0769C">
        <w:trPr>
          <w:cantSplit/>
          <w:jc w:val="center"/>
        </w:trPr>
        <w:tc>
          <w:tcPr>
            <w:tcW w:w="2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33B8F663" w14:textId="77777777" w:rsidR="00BF6C31" w:rsidRPr="00E0769C" w:rsidRDefault="00BF6C31" w:rsidP="00BF6C31">
            <w:pPr>
              <w:keepNext/>
              <w:rPr>
                <w:sz w:val="20"/>
                <w:lang w:val="ru-RU" w:eastAsia="zh-CN"/>
              </w:rPr>
            </w:pPr>
          </w:p>
        </w:tc>
        <w:tc>
          <w:tcPr>
            <w:tcW w:w="3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59D0F946" w14:textId="77777777" w:rsidR="00BF6C31" w:rsidRPr="00E0769C" w:rsidRDefault="00BF6C31" w:rsidP="00BF6C31">
            <w:pPr>
              <w:pStyle w:val="Tablehead"/>
              <w:rPr>
                <w:rFonts w:eastAsia="MS PGothic"/>
                <w:lang w:val="ru-RU" w:eastAsia="ja-JP"/>
              </w:rPr>
            </w:pPr>
            <w:bookmarkStart w:id="61" w:name="lt_pId287"/>
            <w:r w:rsidRPr="00E0769C">
              <w:rPr>
                <w:rFonts w:eastAsia="MS PGothic"/>
                <w:color w:val="000000"/>
                <w:kern w:val="24"/>
                <w:lang w:val="ru-RU" w:eastAsia="ja-JP"/>
              </w:rPr>
              <w:t>10</w:t>
            </w:r>
            <w:r w:rsidR="00B251A4" w:rsidRPr="00E0769C">
              <w:rPr>
                <w:rFonts w:eastAsia="MS PGothic"/>
                <w:color w:val="000000"/>
                <w:kern w:val="24"/>
                <w:lang w:val="ru-RU" w:eastAsia="ja-JP"/>
              </w:rPr>
              <w:t> битов</w:t>
            </w:r>
            <w:bookmarkEnd w:id="61"/>
          </w:p>
        </w:tc>
        <w:tc>
          <w:tcPr>
            <w:tcW w:w="36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40F7E3F2" w14:textId="77777777" w:rsidR="00BF6C31" w:rsidRPr="00E0769C" w:rsidRDefault="00BF6C31" w:rsidP="00BF6C31">
            <w:pPr>
              <w:pStyle w:val="Tablehead"/>
              <w:rPr>
                <w:rFonts w:eastAsia="MS PGothic"/>
                <w:lang w:val="ru-RU" w:eastAsia="ja-JP"/>
              </w:rPr>
            </w:pPr>
            <w:bookmarkStart w:id="62" w:name="lt_pId288"/>
            <w:r w:rsidRPr="00E0769C">
              <w:rPr>
                <w:rFonts w:eastAsia="MS PGothic"/>
                <w:color w:val="000000"/>
                <w:kern w:val="24"/>
                <w:lang w:val="ru-RU" w:eastAsia="ja-JP"/>
              </w:rPr>
              <w:t>12</w:t>
            </w:r>
            <w:r w:rsidR="00B251A4" w:rsidRPr="00E0769C">
              <w:rPr>
                <w:rFonts w:eastAsia="MS PGothic"/>
                <w:color w:val="000000"/>
                <w:kern w:val="24"/>
                <w:lang w:val="ru-RU" w:eastAsia="ja-JP"/>
              </w:rPr>
              <w:t> битов</w:t>
            </w:r>
            <w:bookmarkEnd w:id="62"/>
          </w:p>
        </w:tc>
      </w:tr>
      <w:tr w:rsidR="00BF6C31" w:rsidRPr="00E0769C" w14:paraId="100F116D" w14:textId="77777777" w:rsidTr="00E0769C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29989580" w14:textId="77777777" w:rsidR="00BF6C31" w:rsidRPr="00E0769C" w:rsidRDefault="00B251A4" w:rsidP="00BF6C31">
            <w:pPr>
              <w:pStyle w:val="Tablehead"/>
              <w:rPr>
                <w:rFonts w:eastAsia="MS PGothic"/>
                <w:lang w:val="ru-RU" w:eastAsia="ja-JP"/>
              </w:rPr>
            </w:pPr>
            <w:r w:rsidRPr="00E0769C">
              <w:rPr>
                <w:rFonts w:eastAsia="MS PGothic"/>
                <w:color w:val="000000"/>
                <w:kern w:val="24"/>
                <w:lang w:val="ru-RU" w:eastAsia="ja-JP"/>
              </w:rPr>
              <w:t>Область изображения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5DAC2106" w14:textId="77777777" w:rsidR="00BF6C31" w:rsidRPr="00E0769C" w:rsidRDefault="00BF6C31" w:rsidP="00BF6C31">
            <w:pPr>
              <w:pStyle w:val="Tablehead"/>
              <w:rPr>
                <w:rFonts w:eastAsia="MS PGothic"/>
                <w:lang w:val="ru-RU" w:eastAsia="ja-JP"/>
              </w:rPr>
            </w:pPr>
            <w:bookmarkStart w:id="63" w:name="lt_pId290"/>
            <w:r w:rsidRPr="00E0769C">
              <w:rPr>
                <w:rFonts w:eastAsia="MS PGothic"/>
                <w:color w:val="000000"/>
                <w:kern w:val="24"/>
                <w:lang w:val="ru-RU" w:eastAsia="ja-JP"/>
              </w:rPr>
              <w:t>R´</w:t>
            </w:r>
            <w:bookmarkEnd w:id="63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2F7BBA23" w14:textId="77777777" w:rsidR="00BF6C31" w:rsidRPr="00E0769C" w:rsidRDefault="00BF6C31" w:rsidP="00BF6C31">
            <w:pPr>
              <w:pStyle w:val="Tablehead"/>
              <w:rPr>
                <w:rFonts w:eastAsia="MS PGothic"/>
                <w:lang w:val="ru-RU" w:eastAsia="ja-JP"/>
              </w:rPr>
            </w:pPr>
            <w:bookmarkStart w:id="64" w:name="lt_pId291"/>
            <w:r w:rsidRPr="00E0769C">
              <w:rPr>
                <w:rFonts w:eastAsia="MS PGothic"/>
                <w:color w:val="000000"/>
                <w:kern w:val="24"/>
                <w:lang w:val="ru-RU" w:eastAsia="ja-JP"/>
              </w:rPr>
              <w:t>G´</w:t>
            </w:r>
            <w:bookmarkEnd w:id="64"/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38A08F81" w14:textId="77777777" w:rsidR="00BF6C31" w:rsidRPr="00E0769C" w:rsidRDefault="00BF6C31" w:rsidP="00BF6C31">
            <w:pPr>
              <w:pStyle w:val="Tablehead"/>
              <w:rPr>
                <w:rFonts w:eastAsia="MS PGothic"/>
                <w:lang w:val="ru-RU" w:eastAsia="ja-JP"/>
              </w:rPr>
            </w:pPr>
            <w:bookmarkStart w:id="65" w:name="lt_pId292"/>
            <w:r w:rsidRPr="00E0769C">
              <w:rPr>
                <w:rFonts w:eastAsia="MS PGothic"/>
                <w:color w:val="000000"/>
                <w:kern w:val="24"/>
                <w:lang w:val="ru-RU" w:eastAsia="ja-JP"/>
              </w:rPr>
              <w:t>B´</w:t>
            </w:r>
            <w:bookmarkEnd w:id="65"/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02AE29F3" w14:textId="77777777" w:rsidR="00BF6C31" w:rsidRPr="00E0769C" w:rsidRDefault="00BF6C31" w:rsidP="00BF6C31">
            <w:pPr>
              <w:pStyle w:val="Tablehead"/>
              <w:rPr>
                <w:rFonts w:eastAsia="MS PGothic"/>
                <w:lang w:val="ru-RU" w:eastAsia="ja-JP"/>
              </w:rPr>
            </w:pPr>
            <w:bookmarkStart w:id="66" w:name="lt_pId293"/>
            <w:r w:rsidRPr="00E0769C">
              <w:rPr>
                <w:rFonts w:eastAsia="MS PGothic"/>
                <w:color w:val="000000"/>
                <w:kern w:val="24"/>
                <w:lang w:val="ru-RU" w:eastAsia="ja-JP"/>
              </w:rPr>
              <w:t>R´</w:t>
            </w:r>
            <w:bookmarkEnd w:id="66"/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6E8BF9D6" w14:textId="77777777" w:rsidR="00BF6C31" w:rsidRPr="00E0769C" w:rsidRDefault="00BF6C31" w:rsidP="00BF6C31">
            <w:pPr>
              <w:pStyle w:val="Tablehead"/>
              <w:rPr>
                <w:rFonts w:eastAsia="MS PGothic"/>
                <w:lang w:val="ru-RU" w:eastAsia="ja-JP"/>
              </w:rPr>
            </w:pPr>
            <w:bookmarkStart w:id="67" w:name="lt_pId294"/>
            <w:r w:rsidRPr="00E0769C">
              <w:rPr>
                <w:rFonts w:eastAsia="MS PGothic"/>
                <w:color w:val="000000"/>
                <w:kern w:val="24"/>
                <w:lang w:val="ru-RU" w:eastAsia="ja-JP"/>
              </w:rPr>
              <w:t>G´</w:t>
            </w:r>
            <w:bookmarkEnd w:id="67"/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0AFC672E" w14:textId="77777777" w:rsidR="00BF6C31" w:rsidRPr="00E0769C" w:rsidRDefault="00BF6C31" w:rsidP="00BF6C31">
            <w:pPr>
              <w:pStyle w:val="Tablehead"/>
              <w:rPr>
                <w:rFonts w:eastAsia="MS PGothic"/>
                <w:lang w:val="ru-RU" w:eastAsia="ja-JP"/>
              </w:rPr>
            </w:pPr>
            <w:bookmarkStart w:id="68" w:name="lt_pId295"/>
            <w:r w:rsidRPr="00E0769C">
              <w:rPr>
                <w:rFonts w:eastAsia="MS PGothic"/>
                <w:color w:val="000000"/>
                <w:kern w:val="24"/>
                <w:lang w:val="ru-RU" w:eastAsia="ja-JP"/>
              </w:rPr>
              <w:t>B´</w:t>
            </w:r>
            <w:bookmarkEnd w:id="68"/>
          </w:p>
        </w:tc>
      </w:tr>
      <w:tr w:rsidR="00707FE9" w:rsidRPr="00E0769C" w14:paraId="6CF2187F" w14:textId="77777777" w:rsidTr="00E0769C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8F88957" w14:textId="77777777" w:rsidR="00707FE9" w:rsidRPr="00E0769C" w:rsidRDefault="00707FE9" w:rsidP="00707FE9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Шаг 30%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1B98801" w14:textId="1EA42917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327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5A34716" w14:textId="2F048FCB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327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3EADDBA" w14:textId="5B4CD1AF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327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448EE07" w14:textId="1E583F29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1 308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CE06AFF" w14:textId="377F80CE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1 308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875740F" w14:textId="2BEE56C8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1 308</w:t>
            </w:r>
          </w:p>
        </w:tc>
      </w:tr>
      <w:tr w:rsidR="00707FE9" w:rsidRPr="00E0769C" w14:paraId="5BBBC162" w14:textId="77777777" w:rsidTr="00E0769C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EA2B10E" w14:textId="77777777" w:rsidR="00707FE9" w:rsidRPr="00E0769C" w:rsidRDefault="00707FE9" w:rsidP="00707FE9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Шаг 40%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26F35BC" w14:textId="6DE4DE92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414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F6D4A5B" w14:textId="05B7B32C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414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ECA75D2" w14:textId="77F2F56B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414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81707A7" w14:textId="17F1F68E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1 656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68D7000" w14:textId="7B1C2E2A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1 656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B0EA423" w14:textId="13CF6648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1 656</w:t>
            </w:r>
          </w:p>
        </w:tc>
      </w:tr>
      <w:tr w:rsidR="00707FE9" w:rsidRPr="00E0769C" w14:paraId="1CE9A587" w14:textId="77777777" w:rsidTr="00E0769C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CF6B14E" w14:textId="77777777" w:rsidR="00707FE9" w:rsidRPr="00E0769C" w:rsidRDefault="00707FE9" w:rsidP="00707FE9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Шаг 50%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EFCDBF9" w14:textId="3460DA0A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502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58FA2BE" w14:textId="5394A027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502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2633135" w14:textId="6FF04C97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502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263A476" w14:textId="3F01ED8A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</w:rPr>
              <w:t>2 008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3A8ED0E" w14:textId="29F72A56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2 008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29AEFAD" w14:textId="04118DC7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2 008</w:t>
            </w:r>
          </w:p>
        </w:tc>
      </w:tr>
      <w:tr w:rsidR="00707FE9" w:rsidRPr="00E0769C" w14:paraId="7E26D72B" w14:textId="77777777" w:rsidTr="00E0769C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A7FF22D" w14:textId="77777777" w:rsidR="00707FE9" w:rsidRPr="00E0769C" w:rsidRDefault="00707FE9" w:rsidP="00707FE9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Шаг 60%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97A82CA" w14:textId="21BFEE50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590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BF83C13" w14:textId="629882AE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590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D2583AF" w14:textId="4368BDBC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590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339C82A" w14:textId="522174B7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2 360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AC0A2D6" w14:textId="303A041D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</w:rPr>
              <w:t>2 360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B33D2B3" w14:textId="2BE5C6F2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2 360</w:t>
            </w:r>
          </w:p>
        </w:tc>
      </w:tr>
      <w:tr w:rsidR="00707FE9" w:rsidRPr="00E0769C" w14:paraId="20DC1074" w14:textId="77777777" w:rsidTr="00E0769C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3198B07" w14:textId="77777777" w:rsidR="00707FE9" w:rsidRPr="00E0769C" w:rsidRDefault="00707FE9" w:rsidP="00707FE9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Шаг 70%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5F74F80" w14:textId="18D4D495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677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BB1D80A" w14:textId="79DB990F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677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0B9B8E5" w14:textId="24AC7BF9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677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FF70B0C" w14:textId="523CB326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2 708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36FADBD" w14:textId="1FF1DA03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2 708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E691874" w14:textId="2F1259EE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</w:rPr>
              <w:t>2 708</w:t>
            </w:r>
          </w:p>
        </w:tc>
      </w:tr>
      <w:tr w:rsidR="00707FE9" w:rsidRPr="00E0769C" w14:paraId="42880EA6" w14:textId="77777777" w:rsidTr="00E0769C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57004CA" w14:textId="77777777" w:rsidR="00707FE9" w:rsidRPr="00E0769C" w:rsidRDefault="00707FE9" w:rsidP="00707FE9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Шаг 80%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5747A46" w14:textId="160300F1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765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0838E73" w14:textId="3D2D288E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765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1FC7C09" w14:textId="3F8ABF14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765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E2F5031" w14:textId="1E29A76A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3 060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82454D2" w14:textId="3C3E835F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3 060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4D6E125" w14:textId="2AF29C81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3 060</w:t>
            </w:r>
          </w:p>
        </w:tc>
      </w:tr>
      <w:tr w:rsidR="00707FE9" w:rsidRPr="00E0769C" w14:paraId="1EF02796" w14:textId="77777777" w:rsidTr="00E0769C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8A6D7B5" w14:textId="77777777" w:rsidR="00707FE9" w:rsidRPr="00E0769C" w:rsidRDefault="00707FE9" w:rsidP="00707FE9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Шаг 90%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3AE400D" w14:textId="76213F63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852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EDC11F5" w14:textId="621E7D8A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852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BA9B8AD" w14:textId="42553317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852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91E8210" w14:textId="6504A920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3 408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2708904" w14:textId="6AE8A111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3 408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24512D4" w14:textId="0C82A632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3 408</w:t>
            </w:r>
          </w:p>
        </w:tc>
      </w:tr>
      <w:tr w:rsidR="00707FE9" w:rsidRPr="00E0769C" w14:paraId="6CB79DE3" w14:textId="77777777" w:rsidTr="00E0769C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E2B646E" w14:textId="77777777" w:rsidR="00707FE9" w:rsidRPr="00E0769C" w:rsidRDefault="00707FE9" w:rsidP="00707FE9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Шаг 100%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1B8BFFA" w14:textId="13C67287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7A9C8F1" w14:textId="700E7BDE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78E8757" w14:textId="45B87831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1EADA83" w14:textId="64B706B3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3 760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9CDBF7D" w14:textId="0CD35F33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3 760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537E778" w14:textId="759C926A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3 760</w:t>
            </w:r>
          </w:p>
        </w:tc>
      </w:tr>
      <w:tr w:rsidR="00707FE9" w:rsidRPr="00E0769C" w14:paraId="27E7355F" w14:textId="77777777" w:rsidTr="00E0769C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B310F9D" w14:textId="77777777" w:rsidR="00707FE9" w:rsidRPr="00E0769C" w:rsidRDefault="00707FE9" w:rsidP="00707FE9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Шаг 109%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430E782" w14:textId="18B4B8DB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1 019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32E2829" w14:textId="5573DB0E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1 019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CC7A719" w14:textId="2C97D9A0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1 019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262741A" w14:textId="727E527B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4 076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60CD366" w14:textId="72C36F85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4 076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516D49D" w14:textId="0E96DFA7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4 076</w:t>
            </w:r>
          </w:p>
        </w:tc>
      </w:tr>
      <w:tr w:rsidR="00BF6C31" w:rsidRPr="00E0769C" w14:paraId="5E22937F" w14:textId="77777777" w:rsidTr="00E0769C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BF74909" w14:textId="24F67F12" w:rsidR="00BF6C31" w:rsidRPr="00E0769C" w:rsidRDefault="00BF6C31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</w:p>
        </w:tc>
        <w:tc>
          <w:tcPr>
            <w:tcW w:w="74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8B9E212" w14:textId="23085D23" w:rsidR="00BF6C31" w:rsidRPr="00E0769C" w:rsidRDefault="003D607A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69" w:name="lt_pId381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См. рисунок</w:t>
            </w:r>
            <w:r w:rsidR="000F4699"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 </w:t>
            </w:r>
            <w:r w:rsidR="00BF6C31"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5</w:t>
            </w:r>
            <w:bookmarkEnd w:id="69"/>
            <w:r w:rsid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 и таблицу 5</w:t>
            </w:r>
          </w:p>
        </w:tc>
      </w:tr>
      <w:tr w:rsidR="00707FE9" w:rsidRPr="00E0769C" w14:paraId="302AB72C" w14:textId="77777777" w:rsidTr="00E0769C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F81497F" w14:textId="77777777" w:rsidR="00707FE9" w:rsidRPr="00E0769C" w:rsidRDefault="00707FE9" w:rsidP="00707FE9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70" w:name="lt_pId382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75% желтого BT.709 </w:t>
            </w:r>
            <w:bookmarkEnd w:id="70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DED8F96" w14:textId="1BD95B16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713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DAA5079" w14:textId="0AD960AF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719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9DE09C5" w14:textId="5F0747BD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316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629C646" w14:textId="0E1754A3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2 852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BA84113" w14:textId="6F966D86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2 876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0D540FC" w14:textId="5997F8B3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1 264</w:t>
            </w:r>
          </w:p>
        </w:tc>
      </w:tr>
      <w:tr w:rsidR="00707FE9" w:rsidRPr="00E0769C" w14:paraId="178AFDC7" w14:textId="77777777" w:rsidTr="00E0769C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1C1F297" w14:textId="77777777" w:rsidR="00707FE9" w:rsidRPr="00E0769C" w:rsidRDefault="00707FE9" w:rsidP="00707FE9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71" w:name="lt_pId389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75% голубого BT.709 </w:t>
            </w:r>
            <w:bookmarkEnd w:id="71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884825E" w14:textId="6E108FC0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538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E8A1F32" w14:textId="7F4F5B7E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709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3DBB335" w14:textId="1FC4AE80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718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E76BD43" w14:textId="2BF82200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2 152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C479857" w14:textId="672F27FF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2 836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1AC3C1E" w14:textId="02CA7039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2 872</w:t>
            </w:r>
          </w:p>
        </w:tc>
      </w:tr>
      <w:tr w:rsidR="00707FE9" w:rsidRPr="00E0769C" w14:paraId="52DAE09E" w14:textId="77777777" w:rsidTr="00E0769C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A367B95" w14:textId="77777777" w:rsidR="00707FE9" w:rsidRPr="00E0769C" w:rsidRDefault="00707FE9" w:rsidP="00707FE9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72" w:name="lt_pId396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75% зеленого BT.709 </w:t>
            </w:r>
            <w:bookmarkEnd w:id="72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72FD720" w14:textId="4DA73E00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512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15CB1DA" w14:textId="09C1D12E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706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C1FE020" w14:textId="072B6BE9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296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DE5DCB4" w14:textId="0F836FF9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2 048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650BE42" w14:textId="72B90C0F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2 824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29FADC9" w14:textId="58472661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1 184</w:t>
            </w:r>
          </w:p>
        </w:tc>
      </w:tr>
      <w:tr w:rsidR="00707FE9" w:rsidRPr="00E0769C" w14:paraId="03B8F5B4" w14:textId="77777777" w:rsidTr="00E0769C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1E7FD1E" w14:textId="77777777" w:rsidR="00707FE9" w:rsidRPr="00E0769C" w:rsidRDefault="00707FE9" w:rsidP="00707FE9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73" w:name="lt_pId403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75% пурпурного BT.709 </w:t>
            </w:r>
            <w:bookmarkEnd w:id="73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BE63B12" w14:textId="3768A960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651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A74ECD8" w14:textId="5B5FA13B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286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2AEE300" w14:textId="2167A2A6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705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A474A3E" w14:textId="2650A6B1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2 604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BF82529" w14:textId="493E7B3C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1 144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9B65A75" w14:textId="17FE6B56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2 820</w:t>
            </w:r>
          </w:p>
        </w:tc>
      </w:tr>
      <w:tr w:rsidR="00707FE9" w:rsidRPr="00E0769C" w14:paraId="3E7F78AB" w14:textId="77777777" w:rsidTr="00E0769C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9B69A88" w14:textId="77777777" w:rsidR="00707FE9" w:rsidRPr="00E0769C" w:rsidRDefault="00707FE9" w:rsidP="00707FE9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74" w:name="lt_pId410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75% красного BT.709 </w:t>
            </w:r>
            <w:bookmarkEnd w:id="74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D5350B0" w14:textId="4483B6F5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639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04B3E64" w14:textId="2C281131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269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1A53CA0" w14:textId="5D6226AA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B1385BD" w14:textId="4EE0C9D1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</w:rPr>
              <w:t>2 556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6FE85AA" w14:textId="63049AAA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1 076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D5AC68B" w14:textId="37795929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656</w:t>
            </w:r>
          </w:p>
        </w:tc>
      </w:tr>
      <w:tr w:rsidR="00707FE9" w:rsidRPr="00E0769C" w14:paraId="0C16C512" w14:textId="77777777" w:rsidTr="00E0769C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B451E79" w14:textId="77777777" w:rsidR="00707FE9" w:rsidRPr="00E0769C" w:rsidRDefault="00707FE9" w:rsidP="00707FE9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75" w:name="lt_pId417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75% синего BT.709</w:t>
            </w:r>
            <w:bookmarkEnd w:id="75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5AEE671" w14:textId="500C95F7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227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1CB58C4" w14:textId="34F815CB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147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1191744" w14:textId="4F4BDB33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702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A9E7128" w14:textId="239E6AE9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908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B67FA33" w14:textId="10917EA0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588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EF65B3B" w14:textId="5635FA53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2 808</w:t>
            </w:r>
          </w:p>
        </w:tc>
      </w:tr>
      <w:tr w:rsidR="00707FE9" w:rsidRPr="00E0769C" w14:paraId="277083B7" w14:textId="77777777" w:rsidTr="00E0769C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09306D3" w14:textId="77777777" w:rsidR="00707FE9" w:rsidRPr="00E0769C" w:rsidRDefault="00707FE9" w:rsidP="00707FE9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76" w:name="lt_pId424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0% черного</w:t>
            </w:r>
            <w:bookmarkEnd w:id="76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379AAD7" w14:textId="4653981D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D9BB9F1" w14:textId="56BD1E3C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A394977" w14:textId="4A703598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2C417E5" w14:textId="1749124B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7D598D6" w14:textId="2B3A84D3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855321D" w14:textId="34886EEE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</w:tr>
      <w:tr w:rsidR="00707FE9" w:rsidRPr="00E0769C" w14:paraId="3D8920A9" w14:textId="77777777" w:rsidTr="00E0769C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279BCA7" w14:textId="77777777" w:rsidR="00707FE9" w:rsidRPr="00E0769C" w:rsidRDefault="00707FE9" w:rsidP="00707FE9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77" w:name="lt_pId431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−2% черного</w:t>
            </w:r>
            <w:bookmarkEnd w:id="77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3471CD9" w14:textId="3720CA9D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48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A2A83ED" w14:textId="11D6596E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48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C1405CB" w14:textId="7195DD4E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48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72F2FC4" w14:textId="52915A5D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192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8481EB6" w14:textId="3AC57294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192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1CF01E9" w14:textId="1FAE14CA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192</w:t>
            </w:r>
          </w:p>
        </w:tc>
      </w:tr>
      <w:tr w:rsidR="00707FE9" w:rsidRPr="00E0769C" w14:paraId="71A793A1" w14:textId="77777777" w:rsidTr="00E0769C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0B6C524" w14:textId="77777777" w:rsidR="00707FE9" w:rsidRPr="00E0769C" w:rsidRDefault="00707FE9" w:rsidP="00707FE9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78" w:name="lt_pId438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+2% черного</w:t>
            </w:r>
            <w:bookmarkEnd w:id="78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EB5D670" w14:textId="2B873009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80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0F050CA" w14:textId="52C2A47C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80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E5847DF" w14:textId="2D2769DC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80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BCA24D5" w14:textId="26A55E0E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320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4F3CBA9" w14:textId="34ADB177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320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7D8C26D" w14:textId="28256844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320</w:t>
            </w:r>
          </w:p>
        </w:tc>
      </w:tr>
      <w:tr w:rsidR="00707FE9" w:rsidRPr="00E0769C" w14:paraId="20DE5CDA" w14:textId="77777777" w:rsidTr="00E0769C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4D784FE" w14:textId="77777777" w:rsidR="00707FE9" w:rsidRPr="00E0769C" w:rsidRDefault="00707FE9" w:rsidP="00707FE9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79" w:name="lt_pId445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+4% черного</w:t>
            </w:r>
            <w:bookmarkEnd w:id="79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B15E7B5" w14:textId="18F4F23D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99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266BFA8" w14:textId="310AED12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99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AD34CA6" w14:textId="24ABC530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99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7305420" w14:textId="7DE08909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396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417FE9A" w14:textId="612CE303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396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78F55E1" w14:textId="3A553741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396</w:t>
            </w:r>
          </w:p>
        </w:tc>
      </w:tr>
    </w:tbl>
    <w:p w14:paraId="0D9CCEF2" w14:textId="77777777" w:rsidR="00BF6C31" w:rsidRPr="00E0769C" w:rsidRDefault="00BF6C31" w:rsidP="00BF6C31">
      <w:pPr>
        <w:pStyle w:val="Tablefin"/>
        <w:rPr>
          <w:rFonts w:eastAsiaTheme="minorEastAsia"/>
          <w:lang w:val="ru-RU"/>
        </w:rPr>
      </w:pPr>
    </w:p>
    <w:p w14:paraId="53BBD2C9" w14:textId="77777777" w:rsidR="00BF6C31" w:rsidRPr="00E0769C" w:rsidRDefault="00425852" w:rsidP="00BF6C31">
      <w:pPr>
        <w:pStyle w:val="TableNo"/>
        <w:rPr>
          <w:lang w:val="ru-RU" w:eastAsia="zh-CN"/>
        </w:rPr>
      </w:pPr>
      <w:bookmarkStart w:id="80" w:name="lt_pId452"/>
      <w:r w:rsidRPr="00E0769C">
        <w:rPr>
          <w:lang w:val="ru-RU" w:eastAsia="zh-CN"/>
        </w:rPr>
        <w:t>ТАБЛИЦА </w:t>
      </w:r>
      <w:r w:rsidR="00BF6C31" w:rsidRPr="00E0769C">
        <w:rPr>
          <w:lang w:val="ru-RU" w:eastAsia="zh-CN"/>
        </w:rPr>
        <w:t>3</w:t>
      </w:r>
      <w:bookmarkEnd w:id="80"/>
    </w:p>
    <w:p w14:paraId="67923DB0" w14:textId="77777777" w:rsidR="00BF6C31" w:rsidRPr="00E0769C" w:rsidRDefault="001C5039" w:rsidP="00680F67">
      <w:pPr>
        <w:pStyle w:val="Tabletitle"/>
        <w:rPr>
          <w:lang w:val="ru-RU" w:eastAsia="zh-CN"/>
        </w:rPr>
      </w:pPr>
      <w:bookmarkStart w:id="81" w:name="lt_pId453"/>
      <w:r w:rsidRPr="00E0769C">
        <w:rPr>
          <w:lang w:val="ru-RU" w:eastAsia="zh-CN"/>
        </w:rPr>
        <w:t>Уровень сигнала для</w:t>
      </w:r>
      <w:r w:rsidR="00BF6C31" w:rsidRPr="00E0769C">
        <w:rPr>
          <w:lang w:val="ru-RU" w:eastAsia="zh-CN"/>
        </w:rPr>
        <w:t xml:space="preserve"> </w:t>
      </w:r>
      <w:r w:rsidRPr="00E0769C">
        <w:rPr>
          <w:lang w:val="ru-RU"/>
        </w:rPr>
        <w:t xml:space="preserve">узкого диапазона </w:t>
      </w:r>
      <w:r w:rsidR="00BF6C31" w:rsidRPr="00E0769C">
        <w:rPr>
          <w:lang w:val="ru-RU" w:eastAsia="zh-CN"/>
        </w:rPr>
        <w:t xml:space="preserve">PQ </w:t>
      </w:r>
      <w:bookmarkEnd w:id="81"/>
    </w:p>
    <w:tbl>
      <w:tblPr>
        <w:tblW w:w="9639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22"/>
        <w:gridCol w:w="1215"/>
        <w:gridCol w:w="1215"/>
        <w:gridCol w:w="1289"/>
        <w:gridCol w:w="1337"/>
        <w:gridCol w:w="1128"/>
        <w:gridCol w:w="1233"/>
      </w:tblGrid>
      <w:tr w:rsidR="00BF6C31" w:rsidRPr="00E0769C" w14:paraId="27C95BD9" w14:textId="77777777" w:rsidTr="00707FE9">
        <w:trPr>
          <w:cantSplit/>
          <w:jc w:val="center"/>
        </w:trPr>
        <w:tc>
          <w:tcPr>
            <w:tcW w:w="2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70556C84" w14:textId="77777777" w:rsidR="00BF6C31" w:rsidRPr="00E0769C" w:rsidRDefault="00BF6C31" w:rsidP="00BF6C31">
            <w:pPr>
              <w:keepNext/>
              <w:rPr>
                <w:sz w:val="20"/>
                <w:lang w:val="ru-RU" w:eastAsia="zh-CN"/>
              </w:rPr>
            </w:pPr>
          </w:p>
        </w:tc>
        <w:tc>
          <w:tcPr>
            <w:tcW w:w="3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1830ED28" w14:textId="77777777" w:rsidR="00BF6C31" w:rsidRPr="00E0769C" w:rsidRDefault="00BF6C31" w:rsidP="00BF6C31">
            <w:pPr>
              <w:pStyle w:val="Tablehead"/>
              <w:rPr>
                <w:rFonts w:eastAsia="MS PGothic"/>
                <w:lang w:val="ru-RU" w:eastAsia="ja-JP"/>
              </w:rPr>
            </w:pPr>
            <w:bookmarkStart w:id="82" w:name="lt_pId454"/>
            <w:r w:rsidRPr="00E0769C">
              <w:rPr>
                <w:rFonts w:eastAsia="MS PGothic"/>
                <w:color w:val="000000"/>
                <w:kern w:val="24"/>
                <w:lang w:val="ru-RU" w:eastAsia="ja-JP"/>
              </w:rPr>
              <w:t>10</w:t>
            </w:r>
            <w:r w:rsidR="00B251A4" w:rsidRPr="00E0769C">
              <w:rPr>
                <w:rFonts w:eastAsia="MS PGothic"/>
                <w:color w:val="000000"/>
                <w:kern w:val="24"/>
                <w:lang w:val="ru-RU" w:eastAsia="ja-JP"/>
              </w:rPr>
              <w:t> битов</w:t>
            </w:r>
            <w:bookmarkEnd w:id="82"/>
          </w:p>
        </w:tc>
        <w:tc>
          <w:tcPr>
            <w:tcW w:w="36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2806CBE8" w14:textId="77777777" w:rsidR="00BF6C31" w:rsidRPr="00E0769C" w:rsidRDefault="00BF6C31" w:rsidP="00BF6C31">
            <w:pPr>
              <w:pStyle w:val="Tablehead"/>
              <w:rPr>
                <w:rFonts w:eastAsia="MS PGothic"/>
                <w:lang w:val="ru-RU" w:eastAsia="ja-JP"/>
              </w:rPr>
            </w:pPr>
            <w:bookmarkStart w:id="83" w:name="lt_pId455"/>
            <w:r w:rsidRPr="00E0769C">
              <w:rPr>
                <w:rFonts w:eastAsia="MS PGothic"/>
                <w:color w:val="000000"/>
                <w:kern w:val="24"/>
                <w:lang w:val="ru-RU" w:eastAsia="ja-JP"/>
              </w:rPr>
              <w:t>12</w:t>
            </w:r>
            <w:r w:rsidR="00B251A4" w:rsidRPr="00E0769C">
              <w:rPr>
                <w:rFonts w:eastAsia="MS PGothic"/>
                <w:color w:val="000000"/>
                <w:kern w:val="24"/>
                <w:lang w:val="ru-RU" w:eastAsia="ja-JP"/>
              </w:rPr>
              <w:t> битов</w:t>
            </w:r>
            <w:bookmarkEnd w:id="83"/>
          </w:p>
        </w:tc>
      </w:tr>
      <w:tr w:rsidR="00BF6C31" w:rsidRPr="00E0769C" w14:paraId="637FF199" w14:textId="77777777" w:rsidTr="00707FE9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72D56221" w14:textId="77777777" w:rsidR="00BF6C31" w:rsidRPr="00E0769C" w:rsidRDefault="00B251A4" w:rsidP="00BF6C31">
            <w:pPr>
              <w:pStyle w:val="Tablehead"/>
              <w:rPr>
                <w:rFonts w:eastAsia="MS PGothic"/>
                <w:lang w:val="ru-RU" w:eastAsia="ja-JP"/>
              </w:rPr>
            </w:pPr>
            <w:r w:rsidRPr="00E0769C">
              <w:rPr>
                <w:rFonts w:eastAsia="MS PGothic"/>
                <w:color w:val="000000"/>
                <w:kern w:val="24"/>
                <w:lang w:val="ru-RU" w:eastAsia="ja-JP"/>
              </w:rPr>
              <w:t>Область изображения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7F228512" w14:textId="77777777" w:rsidR="00BF6C31" w:rsidRPr="00E0769C" w:rsidRDefault="00BF6C31" w:rsidP="00BF6C31">
            <w:pPr>
              <w:pStyle w:val="Tablehead"/>
              <w:rPr>
                <w:rFonts w:eastAsia="MS PGothic"/>
                <w:lang w:val="ru-RU" w:eastAsia="ja-JP"/>
              </w:rPr>
            </w:pPr>
            <w:bookmarkStart w:id="84" w:name="lt_pId457"/>
            <w:r w:rsidRPr="00E0769C">
              <w:rPr>
                <w:rFonts w:eastAsia="MS PGothic"/>
                <w:color w:val="000000"/>
                <w:kern w:val="24"/>
                <w:lang w:val="ru-RU" w:eastAsia="ja-JP"/>
              </w:rPr>
              <w:t>R´</w:t>
            </w:r>
            <w:bookmarkEnd w:id="84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6A57F1C2" w14:textId="77777777" w:rsidR="00BF6C31" w:rsidRPr="00E0769C" w:rsidRDefault="00BF6C31" w:rsidP="00BF6C31">
            <w:pPr>
              <w:pStyle w:val="Tablehead"/>
              <w:rPr>
                <w:rFonts w:eastAsia="MS PGothic"/>
                <w:lang w:val="ru-RU" w:eastAsia="ja-JP"/>
              </w:rPr>
            </w:pPr>
            <w:bookmarkStart w:id="85" w:name="lt_pId458"/>
            <w:r w:rsidRPr="00E0769C">
              <w:rPr>
                <w:rFonts w:eastAsia="MS PGothic"/>
                <w:color w:val="000000"/>
                <w:kern w:val="24"/>
                <w:lang w:val="ru-RU" w:eastAsia="ja-JP"/>
              </w:rPr>
              <w:t>G´</w:t>
            </w:r>
            <w:bookmarkEnd w:id="85"/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4AE280CF" w14:textId="77777777" w:rsidR="00BF6C31" w:rsidRPr="00E0769C" w:rsidRDefault="00BF6C31" w:rsidP="00BF6C31">
            <w:pPr>
              <w:pStyle w:val="Tablehead"/>
              <w:rPr>
                <w:rFonts w:eastAsia="MS PGothic"/>
                <w:lang w:val="ru-RU" w:eastAsia="ja-JP"/>
              </w:rPr>
            </w:pPr>
            <w:bookmarkStart w:id="86" w:name="lt_pId459"/>
            <w:r w:rsidRPr="00E0769C">
              <w:rPr>
                <w:rFonts w:eastAsia="MS PGothic"/>
                <w:color w:val="000000"/>
                <w:kern w:val="24"/>
                <w:lang w:val="ru-RU" w:eastAsia="ja-JP"/>
              </w:rPr>
              <w:t>B´</w:t>
            </w:r>
            <w:bookmarkEnd w:id="86"/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6E745D2A" w14:textId="77777777" w:rsidR="00BF6C31" w:rsidRPr="00E0769C" w:rsidRDefault="00BF6C31" w:rsidP="00BF6C31">
            <w:pPr>
              <w:pStyle w:val="Tablehead"/>
              <w:rPr>
                <w:rFonts w:eastAsia="MS PGothic"/>
                <w:lang w:val="ru-RU" w:eastAsia="ja-JP"/>
              </w:rPr>
            </w:pPr>
            <w:bookmarkStart w:id="87" w:name="lt_pId460"/>
            <w:r w:rsidRPr="00E0769C">
              <w:rPr>
                <w:rFonts w:eastAsia="MS PGothic"/>
                <w:color w:val="000000"/>
                <w:kern w:val="24"/>
                <w:lang w:val="ru-RU" w:eastAsia="ja-JP"/>
              </w:rPr>
              <w:t>R´</w:t>
            </w:r>
            <w:bookmarkEnd w:id="87"/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0126F78B" w14:textId="77777777" w:rsidR="00BF6C31" w:rsidRPr="00E0769C" w:rsidRDefault="00BF6C31" w:rsidP="00BF6C31">
            <w:pPr>
              <w:pStyle w:val="Tablehead"/>
              <w:rPr>
                <w:rFonts w:eastAsia="MS PGothic"/>
                <w:lang w:val="ru-RU" w:eastAsia="ja-JP"/>
              </w:rPr>
            </w:pPr>
            <w:bookmarkStart w:id="88" w:name="lt_pId461"/>
            <w:r w:rsidRPr="00E0769C">
              <w:rPr>
                <w:rFonts w:eastAsia="MS PGothic"/>
                <w:color w:val="000000"/>
                <w:kern w:val="24"/>
                <w:lang w:val="ru-RU" w:eastAsia="ja-JP"/>
              </w:rPr>
              <w:t>G´</w:t>
            </w:r>
            <w:bookmarkEnd w:id="88"/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4EF33688" w14:textId="77777777" w:rsidR="00BF6C31" w:rsidRPr="00E0769C" w:rsidRDefault="00BF6C31" w:rsidP="00BF6C31">
            <w:pPr>
              <w:pStyle w:val="Tablehead"/>
              <w:rPr>
                <w:rFonts w:eastAsia="MS PGothic"/>
                <w:lang w:val="ru-RU" w:eastAsia="ja-JP"/>
              </w:rPr>
            </w:pPr>
            <w:bookmarkStart w:id="89" w:name="lt_pId462"/>
            <w:r w:rsidRPr="00E0769C">
              <w:rPr>
                <w:rFonts w:eastAsia="MS PGothic"/>
                <w:color w:val="000000"/>
                <w:kern w:val="24"/>
                <w:lang w:val="ru-RU" w:eastAsia="ja-JP"/>
              </w:rPr>
              <w:t>B´</w:t>
            </w:r>
            <w:bookmarkEnd w:id="89"/>
          </w:p>
        </w:tc>
      </w:tr>
      <w:tr w:rsidR="00707FE9" w:rsidRPr="00E0769C" w14:paraId="52F4A293" w14:textId="77777777" w:rsidTr="00707FE9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3E6458FE" w14:textId="77777777" w:rsidR="00707FE9" w:rsidRPr="00E0769C" w:rsidRDefault="00707FE9" w:rsidP="00707FE9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90" w:name="lt_pId463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100% белого</w:t>
            </w:r>
            <w:bookmarkEnd w:id="90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2AB6DD05" w14:textId="592AB99F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940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4449CD00" w14:textId="7E2DD523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940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5E4A5E14" w14:textId="7AE8592E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940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66080060" w14:textId="53DDD4ED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3 760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5C035E48" w14:textId="773F8354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3 760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844D038" w14:textId="7D5059CF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3 760</w:t>
            </w:r>
          </w:p>
        </w:tc>
      </w:tr>
      <w:tr w:rsidR="00707FE9" w:rsidRPr="00E0769C" w14:paraId="241F8998" w14:textId="77777777" w:rsidTr="00707FE9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E0DBE04" w14:textId="77777777" w:rsidR="00707FE9" w:rsidRPr="00E0769C" w:rsidRDefault="00707FE9" w:rsidP="00707FE9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91" w:name="lt_pId470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100% желтого</w:t>
            </w:r>
            <w:bookmarkEnd w:id="91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403F6669" w14:textId="1FA0135F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940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5B48A482" w14:textId="25CEFB31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940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DBEB51" w14:textId="331AB631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6BDF3EF7" w14:textId="1371343E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3 760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6E7F80F0" w14:textId="5CCCA016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3 760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2C827717" w14:textId="28DB19CE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256</w:t>
            </w:r>
          </w:p>
        </w:tc>
      </w:tr>
      <w:tr w:rsidR="00707FE9" w:rsidRPr="00E0769C" w14:paraId="59EFB466" w14:textId="77777777" w:rsidTr="00707FE9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68EE56B2" w14:textId="77777777" w:rsidR="00707FE9" w:rsidRPr="00E0769C" w:rsidRDefault="00707FE9" w:rsidP="00707FE9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92" w:name="lt_pId477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100% голубого</w:t>
            </w:r>
            <w:bookmarkEnd w:id="92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1A80D9A3" w14:textId="717892AD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64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5C29F610" w14:textId="463A9D79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940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50D1B853" w14:textId="1C23F1B5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940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1899334D" w14:textId="51AB6D1D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256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4851E112" w14:textId="01AC7E79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3 760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834500D" w14:textId="31644588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3 760</w:t>
            </w:r>
          </w:p>
        </w:tc>
      </w:tr>
      <w:tr w:rsidR="00707FE9" w:rsidRPr="00E0769C" w14:paraId="7B8CD759" w14:textId="77777777" w:rsidTr="00707FE9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5BE8974D" w14:textId="77777777" w:rsidR="00707FE9" w:rsidRPr="00E0769C" w:rsidRDefault="00707FE9" w:rsidP="00707FE9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93" w:name="lt_pId484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100% зеленого</w:t>
            </w:r>
            <w:bookmarkEnd w:id="93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501548B" w14:textId="2A62CEEE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64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1F151DBB" w14:textId="162BC500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940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822627B" w14:textId="04E91053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2A28D077" w14:textId="09D33E56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256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7AD23F84" w14:textId="2F02FD60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3 760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6EDBA66F" w14:textId="609AE934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256</w:t>
            </w:r>
          </w:p>
        </w:tc>
      </w:tr>
      <w:tr w:rsidR="00707FE9" w:rsidRPr="00E0769C" w14:paraId="50C5C255" w14:textId="77777777" w:rsidTr="00707FE9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652E683E" w14:textId="77777777" w:rsidR="00707FE9" w:rsidRPr="00E0769C" w:rsidRDefault="00707FE9" w:rsidP="00707FE9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94" w:name="lt_pId491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100% пурпурного</w:t>
            </w:r>
            <w:bookmarkEnd w:id="94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4061F68E" w14:textId="10EB5981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940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93C6BDF" w14:textId="29C6491F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64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6E030C05" w14:textId="2D92D0E2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940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5F11CFF" w14:textId="427424E6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3 760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DF21BCF" w14:textId="4B9A8865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256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1C219E61" w14:textId="06090BBD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3 760</w:t>
            </w:r>
          </w:p>
        </w:tc>
      </w:tr>
      <w:tr w:rsidR="00707FE9" w:rsidRPr="00E0769C" w14:paraId="6FF04F23" w14:textId="77777777" w:rsidTr="00707FE9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4DBD2194" w14:textId="77777777" w:rsidR="00707FE9" w:rsidRPr="00E0769C" w:rsidRDefault="00707FE9" w:rsidP="00707FE9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95" w:name="lt_pId498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100% красного</w:t>
            </w:r>
            <w:bookmarkEnd w:id="95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6BBDF76A" w14:textId="2E4141F4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940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71C996BD" w14:textId="4B070976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64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5DA8CCF7" w14:textId="4D5CC8C1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2FCC06C2" w14:textId="21D23EAD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3 760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412C10F3" w14:textId="4037DC18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256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52931743" w14:textId="2E6C2454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256</w:t>
            </w:r>
          </w:p>
        </w:tc>
      </w:tr>
      <w:tr w:rsidR="00707FE9" w:rsidRPr="00E0769C" w14:paraId="097BF03F" w14:textId="77777777" w:rsidTr="00707FE9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7118DDD5" w14:textId="77777777" w:rsidR="00707FE9" w:rsidRPr="00E0769C" w:rsidRDefault="00707FE9" w:rsidP="00707FE9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96" w:name="lt_pId505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100% синего</w:t>
            </w:r>
            <w:bookmarkEnd w:id="96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620338C7" w14:textId="5EF5EE6B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64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30A602A2" w14:textId="741C2074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64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6BBFE09C" w14:textId="4381D171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940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3B189FC2" w14:textId="292CAF04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256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3AB59C49" w14:textId="5015FFC3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256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643968F2" w14:textId="19A90E9B" w:rsidR="00707FE9" w:rsidRPr="00E0769C" w:rsidRDefault="00707FE9" w:rsidP="00707FE9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3 760</w:t>
            </w:r>
          </w:p>
        </w:tc>
      </w:tr>
    </w:tbl>
    <w:p w14:paraId="32D95F1D" w14:textId="77777777" w:rsidR="00707FE9" w:rsidRDefault="00707FE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 w:eastAsia="zh-CN"/>
        </w:rPr>
      </w:pPr>
      <w:bookmarkStart w:id="97" w:name="lt_pId512"/>
      <w:r>
        <w:rPr>
          <w:lang w:val="ru-RU" w:eastAsia="zh-CN"/>
        </w:rPr>
        <w:br w:type="page"/>
      </w:r>
    </w:p>
    <w:p w14:paraId="72BC5CAD" w14:textId="5E31AD7C" w:rsidR="00BF6C31" w:rsidRPr="00E0769C" w:rsidRDefault="00425852" w:rsidP="00BF6C31">
      <w:pPr>
        <w:pStyle w:val="TableNo"/>
        <w:rPr>
          <w:lang w:val="ru-RU" w:eastAsia="zh-CN"/>
        </w:rPr>
      </w:pPr>
      <w:r w:rsidRPr="00E0769C">
        <w:rPr>
          <w:lang w:val="ru-RU" w:eastAsia="zh-CN"/>
        </w:rPr>
        <w:lastRenderedPageBreak/>
        <w:t>ТАБЛИЦА </w:t>
      </w:r>
      <w:r w:rsidR="00BF6C31" w:rsidRPr="00E0769C">
        <w:rPr>
          <w:lang w:val="ru-RU" w:eastAsia="zh-CN"/>
        </w:rPr>
        <w:t xml:space="preserve">3 </w:t>
      </w:r>
      <w:r w:rsidR="003D607A" w:rsidRPr="00E0769C">
        <w:rPr>
          <w:lang w:val="ru-RU" w:eastAsia="zh-CN"/>
        </w:rPr>
        <w:t>(</w:t>
      </w:r>
      <w:r w:rsidR="003D607A" w:rsidRPr="00E0769C">
        <w:rPr>
          <w:i/>
          <w:iCs/>
          <w:lang w:val="ru-RU" w:eastAsia="zh-CN"/>
        </w:rPr>
        <w:t>окончание</w:t>
      </w:r>
      <w:r w:rsidR="003D607A" w:rsidRPr="00E0769C">
        <w:rPr>
          <w:lang w:val="ru-RU" w:eastAsia="zh-CN"/>
        </w:rPr>
        <w:t>)</w:t>
      </w:r>
      <w:bookmarkEnd w:id="97"/>
    </w:p>
    <w:tbl>
      <w:tblPr>
        <w:tblW w:w="9639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22"/>
        <w:gridCol w:w="1215"/>
        <w:gridCol w:w="1215"/>
        <w:gridCol w:w="1289"/>
        <w:gridCol w:w="1337"/>
        <w:gridCol w:w="1128"/>
        <w:gridCol w:w="1233"/>
      </w:tblGrid>
      <w:tr w:rsidR="00BF6C31" w:rsidRPr="00E0769C" w14:paraId="522A6579" w14:textId="77777777" w:rsidTr="00335574">
        <w:trPr>
          <w:cantSplit/>
          <w:jc w:val="center"/>
        </w:trPr>
        <w:tc>
          <w:tcPr>
            <w:tcW w:w="2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3F3C571A" w14:textId="77777777" w:rsidR="00BF6C31" w:rsidRPr="00E0769C" w:rsidRDefault="00BF6C31" w:rsidP="00BF6C31">
            <w:pPr>
              <w:keepNext/>
              <w:rPr>
                <w:sz w:val="20"/>
                <w:lang w:val="ru-RU" w:eastAsia="zh-CN"/>
              </w:rPr>
            </w:pPr>
          </w:p>
        </w:tc>
        <w:tc>
          <w:tcPr>
            <w:tcW w:w="3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08E65CD6" w14:textId="77777777" w:rsidR="00BF6C31" w:rsidRPr="00E0769C" w:rsidRDefault="00BF6C31" w:rsidP="00BF6C31">
            <w:pPr>
              <w:pStyle w:val="Tablehead"/>
              <w:rPr>
                <w:rFonts w:eastAsia="MS PGothic"/>
                <w:lang w:val="ru-RU" w:eastAsia="ja-JP"/>
              </w:rPr>
            </w:pPr>
            <w:bookmarkStart w:id="98" w:name="lt_pId513"/>
            <w:r w:rsidRPr="00E0769C">
              <w:rPr>
                <w:rFonts w:eastAsia="MS PGothic"/>
                <w:color w:val="000000"/>
                <w:kern w:val="24"/>
                <w:lang w:val="ru-RU" w:eastAsia="ja-JP"/>
              </w:rPr>
              <w:t>10</w:t>
            </w:r>
            <w:r w:rsidR="00B251A4" w:rsidRPr="00E0769C">
              <w:rPr>
                <w:rFonts w:eastAsia="MS PGothic"/>
                <w:color w:val="000000"/>
                <w:kern w:val="24"/>
                <w:lang w:val="ru-RU" w:eastAsia="ja-JP"/>
              </w:rPr>
              <w:t> битов</w:t>
            </w:r>
            <w:bookmarkEnd w:id="98"/>
          </w:p>
        </w:tc>
        <w:tc>
          <w:tcPr>
            <w:tcW w:w="36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08842FCC" w14:textId="77777777" w:rsidR="00BF6C31" w:rsidRPr="00E0769C" w:rsidRDefault="00BF6C31" w:rsidP="00BF6C31">
            <w:pPr>
              <w:pStyle w:val="Tablehead"/>
              <w:rPr>
                <w:rFonts w:eastAsia="MS PGothic"/>
                <w:lang w:val="ru-RU" w:eastAsia="ja-JP"/>
              </w:rPr>
            </w:pPr>
            <w:bookmarkStart w:id="99" w:name="lt_pId514"/>
            <w:r w:rsidRPr="00E0769C">
              <w:rPr>
                <w:rFonts w:eastAsia="MS PGothic"/>
                <w:color w:val="000000"/>
                <w:kern w:val="24"/>
                <w:lang w:val="ru-RU" w:eastAsia="ja-JP"/>
              </w:rPr>
              <w:t>12</w:t>
            </w:r>
            <w:r w:rsidR="00B251A4" w:rsidRPr="00E0769C">
              <w:rPr>
                <w:rFonts w:eastAsia="MS PGothic"/>
                <w:color w:val="000000"/>
                <w:kern w:val="24"/>
                <w:lang w:val="ru-RU" w:eastAsia="ja-JP"/>
              </w:rPr>
              <w:t> битов</w:t>
            </w:r>
            <w:bookmarkEnd w:id="99"/>
          </w:p>
        </w:tc>
      </w:tr>
      <w:tr w:rsidR="00BF6C31" w:rsidRPr="00E0769C" w14:paraId="29FE4FDC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3F83ADEC" w14:textId="77777777" w:rsidR="00BF6C31" w:rsidRPr="00E0769C" w:rsidRDefault="00B251A4" w:rsidP="00BF6C31">
            <w:pPr>
              <w:pStyle w:val="Tablehead"/>
              <w:rPr>
                <w:rFonts w:eastAsia="MS PGothic"/>
                <w:lang w:val="ru-RU" w:eastAsia="ja-JP"/>
              </w:rPr>
            </w:pPr>
            <w:r w:rsidRPr="00E0769C">
              <w:rPr>
                <w:rFonts w:eastAsia="MS PGothic"/>
                <w:color w:val="000000"/>
                <w:kern w:val="24"/>
                <w:lang w:val="ru-RU" w:eastAsia="ja-JP"/>
              </w:rPr>
              <w:t>Область изображения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39B3FDD8" w14:textId="77777777" w:rsidR="00BF6C31" w:rsidRPr="00E0769C" w:rsidRDefault="00BF6C31" w:rsidP="00BF6C31">
            <w:pPr>
              <w:pStyle w:val="Tablehead"/>
              <w:rPr>
                <w:rFonts w:eastAsia="MS PGothic"/>
                <w:lang w:val="ru-RU" w:eastAsia="ja-JP"/>
              </w:rPr>
            </w:pPr>
            <w:bookmarkStart w:id="100" w:name="lt_pId516"/>
            <w:r w:rsidRPr="00E0769C">
              <w:rPr>
                <w:rFonts w:eastAsia="MS PGothic"/>
                <w:color w:val="000000"/>
                <w:kern w:val="24"/>
                <w:lang w:val="ru-RU" w:eastAsia="ja-JP"/>
              </w:rPr>
              <w:t>R´</w:t>
            </w:r>
            <w:bookmarkEnd w:id="100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491E0968" w14:textId="77777777" w:rsidR="00BF6C31" w:rsidRPr="00E0769C" w:rsidRDefault="00BF6C31" w:rsidP="00BF6C31">
            <w:pPr>
              <w:pStyle w:val="Tablehead"/>
              <w:rPr>
                <w:rFonts w:eastAsia="MS PGothic"/>
                <w:lang w:val="ru-RU" w:eastAsia="ja-JP"/>
              </w:rPr>
            </w:pPr>
            <w:bookmarkStart w:id="101" w:name="lt_pId517"/>
            <w:r w:rsidRPr="00E0769C">
              <w:rPr>
                <w:rFonts w:eastAsia="MS PGothic"/>
                <w:color w:val="000000"/>
                <w:kern w:val="24"/>
                <w:lang w:val="ru-RU" w:eastAsia="ja-JP"/>
              </w:rPr>
              <w:t>G´</w:t>
            </w:r>
            <w:bookmarkEnd w:id="101"/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205BAEA1" w14:textId="77777777" w:rsidR="00BF6C31" w:rsidRPr="00E0769C" w:rsidRDefault="00BF6C31" w:rsidP="00BF6C31">
            <w:pPr>
              <w:pStyle w:val="Tablehead"/>
              <w:rPr>
                <w:rFonts w:eastAsia="MS PGothic"/>
                <w:lang w:val="ru-RU" w:eastAsia="ja-JP"/>
              </w:rPr>
            </w:pPr>
            <w:bookmarkStart w:id="102" w:name="lt_pId518"/>
            <w:r w:rsidRPr="00E0769C">
              <w:rPr>
                <w:rFonts w:eastAsia="MS PGothic"/>
                <w:color w:val="000000"/>
                <w:kern w:val="24"/>
                <w:lang w:val="ru-RU" w:eastAsia="ja-JP"/>
              </w:rPr>
              <w:t>B´</w:t>
            </w:r>
            <w:bookmarkEnd w:id="102"/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784713C7" w14:textId="77777777" w:rsidR="00BF6C31" w:rsidRPr="00E0769C" w:rsidRDefault="00BF6C31" w:rsidP="00BF6C31">
            <w:pPr>
              <w:pStyle w:val="Tablehead"/>
              <w:rPr>
                <w:rFonts w:eastAsia="MS PGothic"/>
                <w:lang w:val="ru-RU" w:eastAsia="ja-JP"/>
              </w:rPr>
            </w:pPr>
            <w:bookmarkStart w:id="103" w:name="lt_pId519"/>
            <w:r w:rsidRPr="00E0769C">
              <w:rPr>
                <w:rFonts w:eastAsia="MS PGothic"/>
                <w:color w:val="000000"/>
                <w:kern w:val="24"/>
                <w:lang w:val="ru-RU" w:eastAsia="ja-JP"/>
              </w:rPr>
              <w:t>R´</w:t>
            </w:r>
            <w:bookmarkEnd w:id="103"/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59CEA976" w14:textId="77777777" w:rsidR="00BF6C31" w:rsidRPr="00E0769C" w:rsidRDefault="00BF6C31" w:rsidP="00BF6C31">
            <w:pPr>
              <w:pStyle w:val="Tablehead"/>
              <w:rPr>
                <w:rFonts w:eastAsia="MS PGothic"/>
                <w:lang w:val="ru-RU" w:eastAsia="ja-JP"/>
              </w:rPr>
            </w:pPr>
            <w:bookmarkStart w:id="104" w:name="lt_pId520"/>
            <w:r w:rsidRPr="00E0769C">
              <w:rPr>
                <w:rFonts w:eastAsia="MS PGothic"/>
                <w:color w:val="000000"/>
                <w:kern w:val="24"/>
                <w:lang w:val="ru-RU" w:eastAsia="ja-JP"/>
              </w:rPr>
              <w:t>G´</w:t>
            </w:r>
            <w:bookmarkEnd w:id="104"/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6847EA8F" w14:textId="77777777" w:rsidR="00BF6C31" w:rsidRPr="00E0769C" w:rsidRDefault="00BF6C31" w:rsidP="00BF6C31">
            <w:pPr>
              <w:pStyle w:val="Tablehead"/>
              <w:rPr>
                <w:rFonts w:eastAsia="MS PGothic"/>
                <w:lang w:val="ru-RU" w:eastAsia="ja-JP"/>
              </w:rPr>
            </w:pPr>
            <w:bookmarkStart w:id="105" w:name="lt_pId521"/>
            <w:r w:rsidRPr="00E0769C">
              <w:rPr>
                <w:rFonts w:eastAsia="MS PGothic"/>
                <w:color w:val="000000"/>
                <w:kern w:val="24"/>
                <w:lang w:val="ru-RU" w:eastAsia="ja-JP"/>
              </w:rPr>
              <w:t>B´</w:t>
            </w:r>
            <w:bookmarkEnd w:id="105"/>
          </w:p>
        </w:tc>
      </w:tr>
      <w:tr w:rsidR="00335574" w:rsidRPr="00E0769C" w14:paraId="3E792975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C4A7195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106" w:name="lt_pId522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58% белого</w:t>
            </w:r>
            <w:bookmarkEnd w:id="106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6EF41F9E" w14:textId="2C04F011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572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66DDCF9" w14:textId="796D5C14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572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FC2F793" w14:textId="039DD9DE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572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5A0A84E" w14:textId="14A21756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2 288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F659361" w14:textId="4616BB9A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2 288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6D397F3" w14:textId="236A4461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2 288</w:t>
            </w:r>
          </w:p>
        </w:tc>
      </w:tr>
      <w:tr w:rsidR="00335574" w:rsidRPr="00E0769C" w14:paraId="7FFD6642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93841B9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107" w:name="lt_pId529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58% желтого</w:t>
            </w:r>
            <w:bookmarkEnd w:id="107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E3E3658" w14:textId="022D3964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572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3B7832C" w14:textId="30B6B9E8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572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322FE11D" w14:textId="38994C8C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71DBDCDD" w14:textId="4E200C2A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2 288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AB5077E" w14:textId="3BF2F47B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2 288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DED3455" w14:textId="13A0FE8C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256</w:t>
            </w:r>
          </w:p>
        </w:tc>
      </w:tr>
      <w:tr w:rsidR="00335574" w:rsidRPr="00E0769C" w14:paraId="3DFEC35D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3748F9D3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108" w:name="lt_pId536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58% голубого</w:t>
            </w:r>
            <w:bookmarkEnd w:id="108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5A4D345" w14:textId="3F6D3E04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64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F49B9B6" w14:textId="218D5B75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572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6A664512" w14:textId="0E34AD2A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572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7074A817" w14:textId="62CC4277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256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661716B" w14:textId="21FDD58E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2 288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348E17A" w14:textId="070237C7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2 288</w:t>
            </w:r>
          </w:p>
        </w:tc>
      </w:tr>
      <w:tr w:rsidR="00335574" w:rsidRPr="00E0769C" w14:paraId="34557DCA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7199898B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109" w:name="lt_pId543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58% зеленого</w:t>
            </w:r>
            <w:bookmarkEnd w:id="109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A3E93A2" w14:textId="73DB6C72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64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3DB26453" w14:textId="73F50602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572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7FBFA003" w14:textId="5120052C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756A8773" w14:textId="66F0F223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256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2DB4A6E" w14:textId="6949F7A3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2 288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1C316FC" w14:textId="1240A5DA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256</w:t>
            </w:r>
          </w:p>
        </w:tc>
      </w:tr>
      <w:tr w:rsidR="00335574" w:rsidRPr="00E0769C" w14:paraId="17F3E2F7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EC789B9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110" w:name="lt_pId550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58% пурпурного</w:t>
            </w:r>
            <w:bookmarkEnd w:id="110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7FB58CB" w14:textId="61F71655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572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608A54BC" w14:textId="03F29A9C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64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35E1AD34" w14:textId="6C7B1B2C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572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DBE75DD" w14:textId="0E9B8B4A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2 288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7EBC6E2E" w14:textId="7CCAC7FB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256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DDBE52E" w14:textId="264A7C6B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2 288</w:t>
            </w:r>
          </w:p>
        </w:tc>
      </w:tr>
      <w:tr w:rsidR="00335574" w:rsidRPr="00E0769C" w14:paraId="2183DC6C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256DBA0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111" w:name="lt_pId557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58% красного</w:t>
            </w:r>
            <w:bookmarkEnd w:id="111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9343DF3" w14:textId="4B17E8E4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572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4396F4B" w14:textId="2A55E87E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64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6A6F5CD2" w14:textId="6AC70B1F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D48D68E" w14:textId="0C0D8AC2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2 288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7E5BDF7F" w14:textId="19B77AF3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256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59A0A24" w14:textId="76A8E028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256</w:t>
            </w:r>
          </w:p>
        </w:tc>
      </w:tr>
      <w:tr w:rsidR="00335574" w:rsidRPr="00E0769C" w14:paraId="38AEA459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AABF0CD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112" w:name="lt_pId564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58% синего</w:t>
            </w:r>
            <w:bookmarkEnd w:id="112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141D2F3" w14:textId="386AFEB0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64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5466C07" w14:textId="125FD565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64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9AB016B" w14:textId="31A39991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572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062142D" w14:textId="7E13EC86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256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DACE5ED" w14:textId="25BAC379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256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CFD9E4C" w14:textId="088E843B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2 288</w:t>
            </w:r>
          </w:p>
        </w:tc>
      </w:tr>
      <w:tr w:rsidR="00335574" w:rsidRPr="00E0769C" w14:paraId="521E5D52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EE3C2E6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113" w:name="lt_pId571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40% серого</w:t>
            </w:r>
            <w:bookmarkEnd w:id="113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2B8BFDB" w14:textId="1111D439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414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4A50748" w14:textId="571DE440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414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6A151D03" w14:textId="5E66EB62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414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706DD59" w14:textId="7C0C6E56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1 656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6D667054" w14:textId="709CF73E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1 656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DF02DEC" w14:textId="5857DC6C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1 656</w:t>
            </w:r>
          </w:p>
        </w:tc>
      </w:tr>
      <w:tr w:rsidR="00335574" w:rsidRPr="00E0769C" w14:paraId="242BD570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1EF0188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114" w:name="lt_pId578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Шаг −7% </w:t>
            </w:r>
            <w:bookmarkEnd w:id="114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91AAA13" w14:textId="233CC15C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EFB9BDB" w14:textId="69499CFD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596EB43" w14:textId="6EB75112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9CC46D9" w14:textId="77A2D22A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CC6E70B" w14:textId="1F1E0D4F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59A86A2" w14:textId="6D0ED473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16</w:t>
            </w:r>
          </w:p>
        </w:tc>
      </w:tr>
      <w:tr w:rsidR="00335574" w:rsidRPr="00E0769C" w14:paraId="7F2EE3B1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0A7E255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115" w:name="lt_pId585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Шаг 0%</w:t>
            </w:r>
            <w:bookmarkEnd w:id="115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3A2BD03" w14:textId="310432C3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539BF4F" w14:textId="19D541F5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36CFB69" w14:textId="0B33003D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6F5D072" w14:textId="20996A71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F4A956E" w14:textId="50E5AFD4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B538C01" w14:textId="4393D6E2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</w:tr>
      <w:tr w:rsidR="00335574" w:rsidRPr="00E0769C" w14:paraId="18D151FE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4E1FBB4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Шаг 10%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C8212B7" w14:textId="4802B49F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152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514C6A8" w14:textId="3C172A6A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152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915DC25" w14:textId="553A3E4C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152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6AB4B5D" w14:textId="3B7D41CA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608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476F30B" w14:textId="0ED3DB31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608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256D90B" w14:textId="5D356565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608</w:t>
            </w:r>
          </w:p>
        </w:tc>
      </w:tr>
      <w:tr w:rsidR="00335574" w:rsidRPr="00E0769C" w14:paraId="0123416F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1432C54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Шаг 20%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9086F0D" w14:textId="12C379FA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239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3992C13" w14:textId="4111BBA5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239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63CB38A" w14:textId="3D5C12D0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239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1C0786B" w14:textId="1788F2CD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FD87F0E" w14:textId="0E8AA2A5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F8F224B" w14:textId="26B8B82B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956</w:t>
            </w:r>
          </w:p>
        </w:tc>
      </w:tr>
      <w:tr w:rsidR="00335574" w:rsidRPr="00E0769C" w14:paraId="45BE4845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091FCEA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Шаг 30%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BA082B0" w14:textId="5A09DB3B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327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7C26B8A" w14:textId="0B53A4F2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327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8A43932" w14:textId="41214F12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327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F32DF25" w14:textId="6854114F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1 308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DA78030" w14:textId="475D4214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1 308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DED5AB8" w14:textId="6C516994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1 308</w:t>
            </w:r>
          </w:p>
        </w:tc>
      </w:tr>
      <w:tr w:rsidR="00335574" w:rsidRPr="00E0769C" w14:paraId="77DC441F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FE7499F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Шаг 40%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7002856" w14:textId="2B0C9D61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414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C184156" w14:textId="42E9FF6E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414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98F4EC5" w14:textId="5D702AFE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414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9CD9CD4" w14:textId="11BD53E7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1 656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00652DF" w14:textId="23679F0B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1 656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DA61764" w14:textId="0399C276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1 656</w:t>
            </w:r>
          </w:p>
        </w:tc>
      </w:tr>
      <w:tr w:rsidR="00335574" w:rsidRPr="00E0769C" w14:paraId="5CEE1CBE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82E4F93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Шаг 50%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3AF8D0D" w14:textId="0EA881E0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502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0C2EC9D" w14:textId="02D7CBC6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502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0FC020D" w14:textId="46863AD5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502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EE77D58" w14:textId="5E7BA920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2 008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1C08F5B" w14:textId="23634C11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2 008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3486F9A" w14:textId="7F4D4523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2 008</w:t>
            </w:r>
          </w:p>
        </w:tc>
      </w:tr>
      <w:tr w:rsidR="00335574" w:rsidRPr="00E0769C" w14:paraId="7CE05613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5D18EE6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Шаг 60%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363DA48" w14:textId="218F5176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590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8B9D5FE" w14:textId="118437CE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590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C53694F" w14:textId="5833E589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590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6FBD516" w14:textId="5768D19C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2 360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62AA194" w14:textId="4AE8F97A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2 360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C859CE3" w14:textId="2C45D089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2 360</w:t>
            </w:r>
          </w:p>
        </w:tc>
      </w:tr>
      <w:tr w:rsidR="00335574" w:rsidRPr="00E0769C" w14:paraId="1938A68D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5531E26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Шаг 70%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0B86C67" w14:textId="6308B905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677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E2361AA" w14:textId="32651937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677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E66A415" w14:textId="6CA2A227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677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2B16DA2" w14:textId="74E4DF92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2 708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BC79593" w14:textId="447E1BDB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2 708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2C20B4E" w14:textId="4786128C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2 708</w:t>
            </w:r>
          </w:p>
        </w:tc>
      </w:tr>
      <w:tr w:rsidR="00335574" w:rsidRPr="00E0769C" w14:paraId="41EC66C4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D5A2266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Шаг 80%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5E67F37" w14:textId="0C723679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765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6AB4ADB" w14:textId="69204A83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765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463805D" w14:textId="64359C6F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765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8402A3B" w14:textId="7F2EF9FD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3 060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0A0E6FC" w14:textId="5DE5978E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3 060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7CA2B50" w14:textId="6ADCCB1F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3 060</w:t>
            </w:r>
          </w:p>
        </w:tc>
      </w:tr>
      <w:tr w:rsidR="00335574" w:rsidRPr="00E0769C" w14:paraId="243D7FB1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52F4AB7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Шаг 90%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2521C55" w14:textId="68C50E80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852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315B827" w14:textId="6BDD2905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852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34690C0" w14:textId="0437F374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852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52BF4C3" w14:textId="563A59F1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3 408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2599C9A" w14:textId="710E533C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3 408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2D9AFE3" w14:textId="7ABCFD50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3 408</w:t>
            </w:r>
          </w:p>
        </w:tc>
      </w:tr>
      <w:tr w:rsidR="00335574" w:rsidRPr="00E0769C" w14:paraId="7722DC95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6587640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Шаг 100%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ABD63FE" w14:textId="4EED8702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EB1F2F1" w14:textId="6F7E0771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BC2086E" w14:textId="32D15555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DCA279F" w14:textId="1AC0D772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3 760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F5ED96D" w14:textId="29085CAF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3 760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4C7FC32" w14:textId="4A697087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3 760</w:t>
            </w:r>
          </w:p>
        </w:tc>
      </w:tr>
      <w:tr w:rsidR="00335574" w:rsidRPr="00E0769C" w14:paraId="3DDDE339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F7538D7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Шаг 109%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F125B90" w14:textId="33E320EE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1 019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E4F536B" w14:textId="791C8879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1 019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43FFADF" w14:textId="3203F240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1 019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5883666" w14:textId="00875826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4 076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59BA46C" w14:textId="28F510DC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4 076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EFF9402" w14:textId="48E6F75D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4 076</w:t>
            </w:r>
          </w:p>
        </w:tc>
      </w:tr>
      <w:tr w:rsidR="00BF6C31" w:rsidRPr="00E0769C" w14:paraId="49106490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462DB07" w14:textId="77777777" w:rsidR="00BF6C31" w:rsidRPr="00E0769C" w:rsidRDefault="003D607A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"Пила"</w:t>
            </w:r>
          </w:p>
        </w:tc>
        <w:tc>
          <w:tcPr>
            <w:tcW w:w="74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F793C6F" w14:textId="7B85207A" w:rsidR="00BF6C31" w:rsidRPr="00E0769C" w:rsidRDefault="003D607A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116" w:name="lt_pId670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См. рисунок</w:t>
            </w:r>
            <w:r w:rsidR="000F4699"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 </w:t>
            </w:r>
            <w:r w:rsidR="00BF6C31"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5</w:t>
            </w:r>
            <w:bookmarkEnd w:id="116"/>
            <w:r w:rsidR="00707FE9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 и </w:t>
            </w:r>
            <w:r w:rsidR="00DB2198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т</w:t>
            </w:r>
            <w:r w:rsidR="00707FE9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аблицу 5</w:t>
            </w:r>
          </w:p>
        </w:tc>
      </w:tr>
      <w:tr w:rsidR="00335574" w:rsidRPr="00E0769C" w14:paraId="5C4DCC37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4EEB3EB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117" w:name="lt_pId671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58% желтого BT.709 </w:t>
            </w:r>
            <w:bookmarkEnd w:id="117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478FC6A" w14:textId="4C53D1D0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568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0783145" w14:textId="40225488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571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E06F7D6" w14:textId="42E890CF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381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C5EA96D" w14:textId="29ECFBD4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2 272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696AEE3" w14:textId="3D5FB171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2 284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DC010B5" w14:textId="433AF7A0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1 524</w:t>
            </w:r>
          </w:p>
        </w:tc>
      </w:tr>
      <w:tr w:rsidR="00335574" w:rsidRPr="00E0769C" w14:paraId="5DE381B4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FA0395E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118" w:name="lt_pId678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58% голубого BT.709 </w:t>
            </w:r>
            <w:bookmarkEnd w:id="118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0C58764" w14:textId="07BF8019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484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4E7E2AB" w14:textId="58E5DDFB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566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EEF7DB4" w14:textId="5F87E2A4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571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4B65C72" w14:textId="79900CF8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1 936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3057D93" w14:textId="2B15FF4B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2 264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4AF2321" w14:textId="5527F92D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</w:rPr>
              <w:t>2 284</w:t>
            </w:r>
          </w:p>
        </w:tc>
      </w:tr>
      <w:tr w:rsidR="00335574" w:rsidRPr="00E0769C" w14:paraId="422A9B01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BF3B2A0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119" w:name="lt_pId685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58% зеленого BT.709 </w:t>
            </w:r>
            <w:bookmarkEnd w:id="119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F1894F7" w14:textId="02AE7CF2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474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D17B6D9" w14:textId="31B05E47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564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1CE8AFC" w14:textId="4A210F44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368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BB6AB9B" w14:textId="29B69E2C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1 896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9E22CC7" w14:textId="45E5AF89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2 256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4DCB579" w14:textId="6F9591F2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1 472</w:t>
            </w:r>
          </w:p>
        </w:tc>
      </w:tr>
      <w:tr w:rsidR="00335574" w:rsidRPr="00E0769C" w14:paraId="16474FB7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7894A1B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120" w:name="lt_pId692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58% пурпурного BT.709 </w:t>
            </w:r>
            <w:bookmarkEnd w:id="120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8ECD85B" w14:textId="7FB9899D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536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1350049" w14:textId="5B734649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361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958D992" w14:textId="1E2A04BE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564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09F82D7" w14:textId="45EFDBC6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2 144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26B52EA" w14:textId="2E4B04FF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1 444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A58A88F" w14:textId="45176E53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2 256</w:t>
            </w:r>
          </w:p>
        </w:tc>
      </w:tr>
      <w:tr w:rsidR="00335574" w:rsidRPr="00E0769C" w14:paraId="37137CAB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8C9EA2F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121" w:name="lt_pId699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58% красного BT.709 </w:t>
            </w:r>
            <w:bookmarkEnd w:id="121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529EA97" w14:textId="50EDCF4A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530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4194A58" w14:textId="115DDB58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350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945E13E" w14:textId="1D74D2A4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256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8DEE81C" w14:textId="0F7EC566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2 120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A7B32D1" w14:textId="57267DAA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</w:rPr>
              <w:t>1 400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359620E" w14:textId="4652A3AE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1 024</w:t>
            </w:r>
          </w:p>
        </w:tc>
      </w:tr>
      <w:tr w:rsidR="00335574" w:rsidRPr="00E0769C" w14:paraId="11054ACE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1A26DD6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122" w:name="lt_pId706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58% синего BT.709</w:t>
            </w:r>
            <w:bookmarkEnd w:id="122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F5C69AE" w14:textId="164650A3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317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74F283B" w14:textId="13CDA3C4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236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2C73395" w14:textId="32632FD5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562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F128DEE" w14:textId="79C232AB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1 268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5DBC326" w14:textId="796FED77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944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ADA3A8F" w14:textId="5778421B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lang w:eastAsia="ja-JP"/>
              </w:rPr>
              <w:t>2 248</w:t>
            </w:r>
          </w:p>
        </w:tc>
      </w:tr>
      <w:tr w:rsidR="00335574" w:rsidRPr="00E0769C" w14:paraId="4AD124E6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31385EC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123" w:name="lt_pId713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0% черного</w:t>
            </w:r>
            <w:bookmarkEnd w:id="123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F057457" w14:textId="28EDB823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F4D23FE" w14:textId="0BF32710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D6AA0D1" w14:textId="2CED31D2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EA827B9" w14:textId="012A61E1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408CE15" w14:textId="71CB36BF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0D6C85C" w14:textId="4D9B7A62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</w:tr>
      <w:tr w:rsidR="00335574" w:rsidRPr="00E0769C" w14:paraId="24960EF5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4815D3A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124" w:name="lt_pId720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−2% черного</w:t>
            </w:r>
            <w:bookmarkEnd w:id="124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1E25EEE" w14:textId="4715412E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48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460704E" w14:textId="6200816F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48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2C141BE" w14:textId="65F8D03F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48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B040BF6" w14:textId="368FDC0F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192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54BB275" w14:textId="5A70BEAB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192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40A2764" w14:textId="33A13BDA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192</w:t>
            </w:r>
          </w:p>
        </w:tc>
      </w:tr>
      <w:tr w:rsidR="00335574" w:rsidRPr="00E0769C" w14:paraId="2115F345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BC88880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125" w:name="lt_pId727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+2% черного</w:t>
            </w:r>
            <w:bookmarkEnd w:id="125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7295284" w14:textId="535C305D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80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74F7EC0" w14:textId="4181958C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80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FBE5BB2" w14:textId="3E9A9D5E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80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4D0B49A" w14:textId="61BB8AFD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320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5AD31DD" w14:textId="2F290BD8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320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05ED4CA" w14:textId="35DED508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320</w:t>
            </w:r>
          </w:p>
        </w:tc>
      </w:tr>
      <w:tr w:rsidR="00335574" w:rsidRPr="00E0769C" w14:paraId="284184AA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2226625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126" w:name="lt_pId734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+4% черного</w:t>
            </w:r>
            <w:bookmarkEnd w:id="126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CB58F9A" w14:textId="40A0BA48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99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C52F1F2" w14:textId="21D2D112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99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5189313" w14:textId="5D207528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99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ACF28A7" w14:textId="1C73281A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396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85765F5" w14:textId="1A214AC1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396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BEF594B" w14:textId="75538782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396</w:t>
            </w:r>
          </w:p>
        </w:tc>
      </w:tr>
    </w:tbl>
    <w:p w14:paraId="748B2F51" w14:textId="77777777" w:rsidR="00BF6C31" w:rsidRPr="00E0769C" w:rsidRDefault="00425852" w:rsidP="00BF6C31">
      <w:pPr>
        <w:pStyle w:val="TableNo"/>
        <w:pageBreakBefore/>
        <w:rPr>
          <w:sz w:val="24"/>
          <w:lang w:val="ru-RU" w:eastAsia="zh-CN"/>
        </w:rPr>
      </w:pPr>
      <w:bookmarkStart w:id="127" w:name="lt_pId741"/>
      <w:r w:rsidRPr="00E0769C">
        <w:rPr>
          <w:lang w:val="ru-RU" w:eastAsia="zh-CN"/>
        </w:rPr>
        <w:lastRenderedPageBreak/>
        <w:t>ТАБЛИЦА </w:t>
      </w:r>
      <w:r w:rsidR="00BF6C31" w:rsidRPr="00E0769C">
        <w:rPr>
          <w:lang w:val="ru-RU" w:eastAsia="zh-CN"/>
        </w:rPr>
        <w:t>4</w:t>
      </w:r>
      <w:bookmarkEnd w:id="127"/>
    </w:p>
    <w:p w14:paraId="1AA33428" w14:textId="77777777" w:rsidR="00BF6C31" w:rsidRPr="00E0769C" w:rsidRDefault="001C5039" w:rsidP="001C5039">
      <w:pPr>
        <w:pStyle w:val="Tabletitle"/>
        <w:rPr>
          <w:lang w:val="ru-RU" w:eastAsia="zh-CN"/>
        </w:rPr>
      </w:pPr>
      <w:bookmarkStart w:id="128" w:name="lt_pId742"/>
      <w:r w:rsidRPr="00E0769C">
        <w:rPr>
          <w:lang w:val="ru-RU" w:eastAsia="zh-CN"/>
        </w:rPr>
        <w:t>Уровень сигнала для</w:t>
      </w:r>
      <w:r w:rsidR="00BF6C31" w:rsidRPr="00E0769C">
        <w:rPr>
          <w:lang w:val="ru-RU" w:eastAsia="zh-CN"/>
        </w:rPr>
        <w:t xml:space="preserve"> </w:t>
      </w:r>
      <w:r w:rsidRPr="00E0769C">
        <w:rPr>
          <w:lang w:val="ru-RU" w:eastAsia="zh-CN"/>
        </w:rPr>
        <w:t xml:space="preserve">полного диапазона </w:t>
      </w:r>
      <w:r w:rsidR="00BF6C31" w:rsidRPr="00E0769C">
        <w:rPr>
          <w:lang w:val="ru-RU" w:eastAsia="zh-CN"/>
        </w:rPr>
        <w:t>PQ</w:t>
      </w:r>
      <w:bookmarkEnd w:id="128"/>
    </w:p>
    <w:tbl>
      <w:tblPr>
        <w:tblW w:w="9639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22"/>
        <w:gridCol w:w="1215"/>
        <w:gridCol w:w="1215"/>
        <w:gridCol w:w="1289"/>
        <w:gridCol w:w="1337"/>
        <w:gridCol w:w="1128"/>
        <w:gridCol w:w="1233"/>
      </w:tblGrid>
      <w:tr w:rsidR="00BF6C31" w:rsidRPr="00E0769C" w14:paraId="730BA35E" w14:textId="77777777" w:rsidTr="00335574">
        <w:trPr>
          <w:cantSplit/>
          <w:jc w:val="center"/>
        </w:trPr>
        <w:tc>
          <w:tcPr>
            <w:tcW w:w="2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0214B495" w14:textId="77777777" w:rsidR="00BF6C31" w:rsidRPr="00E0769C" w:rsidRDefault="00BF6C31" w:rsidP="00BF6C31">
            <w:pPr>
              <w:keepNext/>
              <w:rPr>
                <w:sz w:val="20"/>
                <w:lang w:val="ru-RU" w:eastAsia="zh-CN"/>
              </w:rPr>
            </w:pPr>
          </w:p>
        </w:tc>
        <w:tc>
          <w:tcPr>
            <w:tcW w:w="3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6F6067A2" w14:textId="77777777" w:rsidR="00BF6C31" w:rsidRPr="00E0769C" w:rsidRDefault="00BF6C31" w:rsidP="00BF6C31">
            <w:pPr>
              <w:pStyle w:val="Tablehead"/>
              <w:rPr>
                <w:rFonts w:eastAsia="MS PGothic"/>
                <w:lang w:val="ru-RU" w:eastAsia="ja-JP"/>
              </w:rPr>
            </w:pPr>
            <w:bookmarkStart w:id="129" w:name="lt_pId743"/>
            <w:r w:rsidRPr="00E0769C">
              <w:rPr>
                <w:rFonts w:eastAsia="MS PGothic"/>
                <w:color w:val="000000"/>
                <w:kern w:val="24"/>
                <w:lang w:val="ru-RU" w:eastAsia="ja-JP"/>
              </w:rPr>
              <w:t>10</w:t>
            </w:r>
            <w:r w:rsidR="00B251A4" w:rsidRPr="00E0769C">
              <w:rPr>
                <w:rFonts w:eastAsia="MS PGothic"/>
                <w:color w:val="000000"/>
                <w:kern w:val="24"/>
                <w:lang w:val="ru-RU" w:eastAsia="ja-JP"/>
              </w:rPr>
              <w:t> битов</w:t>
            </w:r>
            <w:bookmarkEnd w:id="129"/>
          </w:p>
        </w:tc>
        <w:tc>
          <w:tcPr>
            <w:tcW w:w="36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607491D6" w14:textId="77777777" w:rsidR="00BF6C31" w:rsidRPr="00E0769C" w:rsidRDefault="00BF6C31" w:rsidP="00BF6C31">
            <w:pPr>
              <w:pStyle w:val="Tablehead"/>
              <w:rPr>
                <w:rFonts w:eastAsia="MS PGothic"/>
                <w:lang w:val="ru-RU" w:eastAsia="ja-JP"/>
              </w:rPr>
            </w:pPr>
            <w:bookmarkStart w:id="130" w:name="lt_pId744"/>
            <w:r w:rsidRPr="00E0769C">
              <w:rPr>
                <w:rFonts w:eastAsia="MS PGothic"/>
                <w:color w:val="000000"/>
                <w:kern w:val="24"/>
                <w:lang w:val="ru-RU" w:eastAsia="ja-JP"/>
              </w:rPr>
              <w:t>12</w:t>
            </w:r>
            <w:r w:rsidR="00B251A4" w:rsidRPr="00E0769C">
              <w:rPr>
                <w:rFonts w:eastAsia="MS PGothic"/>
                <w:color w:val="000000"/>
                <w:kern w:val="24"/>
                <w:lang w:val="ru-RU" w:eastAsia="ja-JP"/>
              </w:rPr>
              <w:t> битов</w:t>
            </w:r>
            <w:bookmarkEnd w:id="130"/>
          </w:p>
        </w:tc>
      </w:tr>
      <w:tr w:rsidR="00BF6C31" w:rsidRPr="00E0769C" w14:paraId="4AE7245A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20874B2E" w14:textId="77777777" w:rsidR="00BF6C31" w:rsidRPr="00E0769C" w:rsidRDefault="00B251A4">
            <w:pPr>
              <w:pStyle w:val="Tablehead"/>
              <w:rPr>
                <w:rFonts w:eastAsia="MS PGothic"/>
                <w:lang w:val="ru-RU" w:eastAsia="ja-JP"/>
              </w:rPr>
            </w:pPr>
            <w:r w:rsidRPr="00E0769C">
              <w:rPr>
                <w:rFonts w:eastAsia="MS PGothic"/>
                <w:color w:val="000000"/>
                <w:kern w:val="24"/>
                <w:lang w:val="ru-RU" w:eastAsia="ja-JP"/>
              </w:rPr>
              <w:t>Область изображения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015BEB46" w14:textId="77777777" w:rsidR="00BF6C31" w:rsidRPr="00E0769C" w:rsidRDefault="00BF6C31">
            <w:pPr>
              <w:pStyle w:val="Tablehead"/>
              <w:rPr>
                <w:rFonts w:eastAsia="MS PGothic"/>
                <w:lang w:val="ru-RU" w:eastAsia="ja-JP"/>
              </w:rPr>
            </w:pPr>
            <w:bookmarkStart w:id="131" w:name="lt_pId746"/>
            <w:r w:rsidRPr="00E0769C">
              <w:rPr>
                <w:rFonts w:eastAsia="MS PGothic"/>
                <w:color w:val="000000"/>
                <w:kern w:val="24"/>
                <w:lang w:val="ru-RU" w:eastAsia="ja-JP"/>
              </w:rPr>
              <w:t>R´</w:t>
            </w:r>
            <w:bookmarkEnd w:id="131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3E5D7B73" w14:textId="77777777" w:rsidR="00BF6C31" w:rsidRPr="00E0769C" w:rsidRDefault="00BF6C31">
            <w:pPr>
              <w:pStyle w:val="Tablehead"/>
              <w:rPr>
                <w:rFonts w:eastAsia="MS PGothic"/>
                <w:lang w:val="ru-RU" w:eastAsia="ja-JP"/>
              </w:rPr>
            </w:pPr>
            <w:bookmarkStart w:id="132" w:name="lt_pId747"/>
            <w:r w:rsidRPr="00E0769C">
              <w:rPr>
                <w:rFonts w:eastAsia="MS PGothic"/>
                <w:color w:val="000000"/>
                <w:kern w:val="24"/>
                <w:lang w:val="ru-RU" w:eastAsia="ja-JP"/>
              </w:rPr>
              <w:t>G´</w:t>
            </w:r>
            <w:bookmarkEnd w:id="132"/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2355CC43" w14:textId="77777777" w:rsidR="00BF6C31" w:rsidRPr="00E0769C" w:rsidRDefault="00BF6C31">
            <w:pPr>
              <w:pStyle w:val="Tablehead"/>
              <w:rPr>
                <w:rFonts w:eastAsia="MS PGothic"/>
                <w:lang w:val="ru-RU" w:eastAsia="ja-JP"/>
              </w:rPr>
            </w:pPr>
            <w:bookmarkStart w:id="133" w:name="lt_pId748"/>
            <w:r w:rsidRPr="00E0769C">
              <w:rPr>
                <w:rFonts w:eastAsia="MS PGothic"/>
                <w:color w:val="000000"/>
                <w:kern w:val="24"/>
                <w:lang w:val="ru-RU" w:eastAsia="ja-JP"/>
              </w:rPr>
              <w:t>B´</w:t>
            </w:r>
            <w:bookmarkEnd w:id="133"/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2D89F158" w14:textId="77777777" w:rsidR="00BF6C31" w:rsidRPr="00E0769C" w:rsidRDefault="00BF6C31">
            <w:pPr>
              <w:pStyle w:val="Tablehead"/>
              <w:rPr>
                <w:rFonts w:eastAsia="MS PGothic"/>
                <w:lang w:val="ru-RU" w:eastAsia="ja-JP"/>
              </w:rPr>
            </w:pPr>
            <w:bookmarkStart w:id="134" w:name="lt_pId749"/>
            <w:r w:rsidRPr="00E0769C">
              <w:rPr>
                <w:rFonts w:eastAsia="MS PGothic"/>
                <w:color w:val="000000"/>
                <w:kern w:val="24"/>
                <w:lang w:val="ru-RU" w:eastAsia="ja-JP"/>
              </w:rPr>
              <w:t>R´</w:t>
            </w:r>
            <w:bookmarkEnd w:id="134"/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1FFC8FFE" w14:textId="77777777" w:rsidR="00BF6C31" w:rsidRPr="00E0769C" w:rsidRDefault="00BF6C31">
            <w:pPr>
              <w:pStyle w:val="Tablehead"/>
              <w:rPr>
                <w:rFonts w:eastAsia="MS PGothic"/>
                <w:lang w:val="ru-RU" w:eastAsia="ja-JP"/>
              </w:rPr>
            </w:pPr>
            <w:bookmarkStart w:id="135" w:name="lt_pId750"/>
            <w:r w:rsidRPr="00E0769C">
              <w:rPr>
                <w:rFonts w:eastAsia="MS PGothic"/>
                <w:color w:val="000000"/>
                <w:kern w:val="24"/>
                <w:lang w:val="ru-RU" w:eastAsia="ja-JP"/>
              </w:rPr>
              <w:t>G´</w:t>
            </w:r>
            <w:bookmarkEnd w:id="135"/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372CC0A4" w14:textId="77777777" w:rsidR="00BF6C31" w:rsidRPr="00E0769C" w:rsidRDefault="00BF6C31">
            <w:pPr>
              <w:pStyle w:val="Tablehead"/>
              <w:rPr>
                <w:rFonts w:eastAsia="MS PGothic"/>
                <w:lang w:val="ru-RU" w:eastAsia="ja-JP"/>
              </w:rPr>
            </w:pPr>
            <w:bookmarkStart w:id="136" w:name="lt_pId751"/>
            <w:r w:rsidRPr="00E0769C">
              <w:rPr>
                <w:rFonts w:eastAsia="MS PGothic"/>
                <w:color w:val="000000"/>
                <w:kern w:val="24"/>
                <w:lang w:val="ru-RU" w:eastAsia="ja-JP"/>
              </w:rPr>
              <w:t>B´</w:t>
            </w:r>
            <w:bookmarkEnd w:id="136"/>
          </w:p>
        </w:tc>
      </w:tr>
      <w:tr w:rsidR="00335574" w:rsidRPr="00E0769C" w14:paraId="530AFF2E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06A6332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137" w:name="lt_pId752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100% белого</w:t>
            </w:r>
            <w:bookmarkEnd w:id="137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C6C281E" w14:textId="09943D74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1 023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C4BCE28" w14:textId="678B6ED3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1 023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330A468" w14:textId="65B7C78F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1 023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C1FF562" w14:textId="1638E930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4 095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1159502" w14:textId="364E4124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4 095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3402307D" w14:textId="0E501999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4 095</w:t>
            </w:r>
          </w:p>
        </w:tc>
      </w:tr>
      <w:tr w:rsidR="00335574" w:rsidRPr="00E0769C" w14:paraId="49E95D28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67EC6FE6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138" w:name="lt_pId759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100% желтого</w:t>
            </w:r>
            <w:bookmarkEnd w:id="138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748DA72A" w14:textId="48DD1C7F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1 023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7952E393" w14:textId="0B709F18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1 023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7BF17F33" w14:textId="1F79276C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7AA9D104" w14:textId="005EC24F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4 095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FC492A4" w14:textId="14DAC6DE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4 095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33A9817" w14:textId="6FB57B2F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</w:tr>
      <w:tr w:rsidR="00335574" w:rsidRPr="00E0769C" w14:paraId="66672270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8A7A738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139" w:name="lt_pId766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100% голубого</w:t>
            </w:r>
            <w:bookmarkEnd w:id="139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72C6C118" w14:textId="617645BA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DEAA6EF" w14:textId="59FF23B7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1 023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3E130A59" w14:textId="18560CCC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1 023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7B80C4E8" w14:textId="7E6A934E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60EEA8D" w14:textId="397985F3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4 095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548D6D9" w14:textId="5BAFB3D7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4 095</w:t>
            </w:r>
          </w:p>
        </w:tc>
      </w:tr>
      <w:tr w:rsidR="00335574" w:rsidRPr="00E0769C" w14:paraId="74D20B1A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DA11A33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140" w:name="lt_pId773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100% зеленого</w:t>
            </w:r>
            <w:bookmarkEnd w:id="140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876E580" w14:textId="6ECE8F73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44F4A93" w14:textId="2277A785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1 023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0ECB288" w14:textId="4EFD6456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389F009" w14:textId="7BFF649D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6DCA60EF" w14:textId="65D8BAD6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4 095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7F59E99" w14:textId="66BB0D4E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</w:tr>
      <w:tr w:rsidR="00335574" w:rsidRPr="00E0769C" w14:paraId="157354E2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3900D523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141" w:name="lt_pId780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100% пурпурного</w:t>
            </w:r>
            <w:bookmarkEnd w:id="141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6FFD80BF" w14:textId="0CE43C08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1 023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6B4101D7" w14:textId="61F954B6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37F08905" w14:textId="1DEB68B7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1 023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1C55EA8" w14:textId="50E6FD8F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4 095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BCD24B4" w14:textId="61E09DED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7805E6C7" w14:textId="7E97A006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4 095</w:t>
            </w:r>
          </w:p>
        </w:tc>
      </w:tr>
      <w:tr w:rsidR="00335574" w:rsidRPr="00E0769C" w14:paraId="71F3395F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48C2DDC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142" w:name="lt_pId787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100% красного</w:t>
            </w:r>
            <w:bookmarkEnd w:id="142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0C7F68A" w14:textId="32429FE0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1 023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6249C6A6" w14:textId="24BF6E94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356C930" w14:textId="66F87CAE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73710C14" w14:textId="15951962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4 095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2E94CB5" w14:textId="3029553A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B3095E4" w14:textId="5F1070BA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</w:tr>
      <w:tr w:rsidR="00335574" w:rsidRPr="00E0769C" w14:paraId="1301E228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AECE0C8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143" w:name="lt_pId794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100% синего</w:t>
            </w:r>
            <w:bookmarkEnd w:id="143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C782875" w14:textId="5CFDFB68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78B4D523" w14:textId="7ACE0759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C61883D" w14:textId="1C7EF548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1 023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4B474FC" w14:textId="54EA7D1A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9F8C5CF" w14:textId="78CFB6FE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7C95D02" w14:textId="0D55091B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4 095</w:t>
            </w:r>
          </w:p>
        </w:tc>
      </w:tr>
      <w:tr w:rsidR="00335574" w:rsidRPr="00E0769C" w14:paraId="53D918CE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A4DD67F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144" w:name="lt_pId801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58% белого</w:t>
            </w:r>
            <w:bookmarkEnd w:id="144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72AA84B" w14:textId="636BD0A1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593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A871D23" w14:textId="4EF9D1BF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593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C75A407" w14:textId="7FBFC58F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593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682271FD" w14:textId="718C1A16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2 375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C7BE1C3" w14:textId="541BFCB5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2 375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790AA12" w14:textId="20EB6FA4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2 375</w:t>
            </w:r>
          </w:p>
        </w:tc>
      </w:tr>
      <w:tr w:rsidR="00335574" w:rsidRPr="00E0769C" w14:paraId="7DBAED59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A996D61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145" w:name="lt_pId808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58% желтого</w:t>
            </w:r>
            <w:bookmarkEnd w:id="145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7B05F435" w14:textId="7BFC30BA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593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E768A85" w14:textId="628C67CF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593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4ACCE23" w14:textId="5E9C9096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46CC292" w14:textId="08DA120F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2 375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B713B2D" w14:textId="065A554D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2 375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61F7E28C" w14:textId="25DB859D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</w:tr>
      <w:tr w:rsidR="00335574" w:rsidRPr="00E0769C" w14:paraId="2CB4C2A4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7305D08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146" w:name="lt_pId815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58% голубого</w:t>
            </w:r>
            <w:bookmarkEnd w:id="146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656DAC62" w14:textId="6049318A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3B7B1972" w14:textId="26BA7055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593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7C8C0F30" w14:textId="58CA808E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593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42FB068" w14:textId="403AD502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48F44F2" w14:textId="2CCB82A8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2 375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754D67A" w14:textId="048049E1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2 375</w:t>
            </w:r>
          </w:p>
        </w:tc>
      </w:tr>
      <w:tr w:rsidR="00335574" w:rsidRPr="00E0769C" w14:paraId="0F3889BD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D9BC986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147" w:name="lt_pId822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58% зеленого</w:t>
            </w:r>
            <w:bookmarkEnd w:id="147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C8ED925" w14:textId="1421C347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F2D3483" w14:textId="21EF1F00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593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44457CA" w14:textId="221B6A8B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6CE89DD2" w14:textId="0FE9B0D1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32FB7F65" w14:textId="57858AA0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2 375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75531423" w14:textId="3412D13B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</w:tr>
      <w:tr w:rsidR="00335574" w:rsidRPr="00E0769C" w14:paraId="6D844308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708D76E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148" w:name="lt_pId829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58% пурпурного</w:t>
            </w:r>
            <w:bookmarkEnd w:id="148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793D3A2D" w14:textId="5E8B8989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593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3CEDB86C" w14:textId="612482EE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6C8EC9E" w14:textId="67BD9897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593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652A13A8" w14:textId="12ED094D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2 375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A40FEF5" w14:textId="1FF1B97C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A81B832" w14:textId="2DC675BF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2 375</w:t>
            </w:r>
          </w:p>
        </w:tc>
      </w:tr>
      <w:tr w:rsidR="00335574" w:rsidRPr="00E0769C" w14:paraId="5232CDB3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60C8731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149" w:name="lt_pId836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58% красного</w:t>
            </w:r>
            <w:bookmarkEnd w:id="149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9AB0AE4" w14:textId="5FB1675D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593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1CD8720" w14:textId="64AB5188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64C5963D" w14:textId="5E1F922C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B21842B" w14:textId="7876553C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2 375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FD82F94" w14:textId="1028EE9D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3A5FEF5" w14:textId="558437CF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</w:tr>
      <w:tr w:rsidR="00335574" w:rsidRPr="00E0769C" w14:paraId="34FEE537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20A3DEC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150" w:name="lt_pId843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58% синего</w:t>
            </w:r>
            <w:bookmarkEnd w:id="150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DF63DCE" w14:textId="46E74A4A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AADF515" w14:textId="227F62D9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EA01108" w14:textId="73980B50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593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DBA10B0" w14:textId="5D9DAC74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61EECEE" w14:textId="2F3F03C7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7B743AC1" w14:textId="2971A509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2 375</w:t>
            </w:r>
          </w:p>
        </w:tc>
      </w:tr>
      <w:tr w:rsidR="00335574" w:rsidRPr="00E0769C" w14:paraId="40955718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31AC466C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151" w:name="lt_pId850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40% серого</w:t>
            </w:r>
            <w:bookmarkEnd w:id="151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3916761A" w14:textId="12EBE4FB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409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DBD8742" w14:textId="15977962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409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AFAB136" w14:textId="17D49C74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409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E6D5455" w14:textId="7D84197B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1 638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3493A6A" w14:textId="592EB7D1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1 638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B52BFCF" w14:textId="1440E04D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1 638</w:t>
            </w:r>
          </w:p>
        </w:tc>
      </w:tr>
      <w:tr w:rsidR="00335574" w:rsidRPr="00E0769C" w14:paraId="6513F9E7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C3B06F7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152" w:name="lt_pId857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Шаг 0% </w:t>
            </w:r>
            <w:bookmarkEnd w:id="152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F870401" w14:textId="79470B11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9B15EC6" w14:textId="1CC3B8C4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48DA58C" w14:textId="18DA9621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914E0F9" w14:textId="6034DD71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10786A0" w14:textId="548087D1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8C47D9E" w14:textId="0193C7B2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</w:tr>
      <w:tr w:rsidR="00335574" w:rsidRPr="00E0769C" w14:paraId="0B3A4648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A66F526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Шаг 10%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AD791A9" w14:textId="1D595ADF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102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AFBFEF2" w14:textId="7C9C0541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102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070822C" w14:textId="139DEA59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102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73EC05A" w14:textId="678FC983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410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D662BE4" w14:textId="3747A431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410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3AE9295" w14:textId="18EC8C8E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410</w:t>
            </w:r>
          </w:p>
        </w:tc>
      </w:tr>
      <w:tr w:rsidR="00335574" w:rsidRPr="00E0769C" w14:paraId="2E9906A8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5A6FE37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Шаг 20%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2735774" w14:textId="2A5AB703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205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DEEBDF5" w14:textId="2A2EF7D1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205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AFA180D" w14:textId="1BF288F7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205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7799679" w14:textId="573F6D9D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819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E8E5B3A" w14:textId="03BA25C2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819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64E8D8C" w14:textId="243BE77C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819</w:t>
            </w:r>
          </w:p>
        </w:tc>
      </w:tr>
      <w:tr w:rsidR="00335574" w:rsidRPr="00E0769C" w14:paraId="5DFA0900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FA129DB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Шаг 30%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4CF93B2" w14:textId="21D8154D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307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A61E509" w14:textId="512F32EE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307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89C6E27" w14:textId="16846C67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307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43A8684" w14:textId="27730581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1 229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4474036" w14:textId="570C2358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1 229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C770B51" w14:textId="3DBFDD94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1 229</w:t>
            </w:r>
          </w:p>
        </w:tc>
      </w:tr>
      <w:tr w:rsidR="00335574" w:rsidRPr="00E0769C" w14:paraId="1FB21390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C383863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Шаг 40%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3D823AD" w14:textId="2FF42DA0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409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5DD8B66" w14:textId="6E33AD22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409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F39A317" w14:textId="5D5D6B44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409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1329DCB" w14:textId="79236D5D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1 638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DDC58ED" w14:textId="09AE0FDF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1 638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94C5052" w14:textId="202DCD48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1 638</w:t>
            </w:r>
          </w:p>
        </w:tc>
      </w:tr>
      <w:tr w:rsidR="00335574" w:rsidRPr="00E0769C" w14:paraId="4BE2C274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DA53084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Шаг 50%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542EA15" w14:textId="78959EFC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512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31AEEF6" w14:textId="076FA1BF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512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B4E2A35" w14:textId="7B7D3BD7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512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0B6211A" w14:textId="202E2E12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2 048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620A102" w14:textId="6A5D1074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2 048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CCDBD45" w14:textId="1ED0944F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2 048</w:t>
            </w:r>
          </w:p>
        </w:tc>
      </w:tr>
      <w:tr w:rsidR="00335574" w:rsidRPr="00E0769C" w14:paraId="263D3918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54AB36E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Шаг 60%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DD27441" w14:textId="3392F9BC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614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DC2ADA9" w14:textId="55D8ADBE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614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08D3A9C" w14:textId="0CB434C8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614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50E4339" w14:textId="1DF885AA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2 457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F359F4B" w14:textId="63B96A03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2 457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72D0C49" w14:textId="3347D6E7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2 457</w:t>
            </w:r>
          </w:p>
        </w:tc>
      </w:tr>
      <w:tr w:rsidR="00335574" w:rsidRPr="00E0769C" w14:paraId="083908FE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5C408C4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Шаг 70%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C90FFC7" w14:textId="7C40B31D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716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1B12E18" w14:textId="611E0290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716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541F60F" w14:textId="7D226199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716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E895ECA" w14:textId="4C8B5825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2 867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70644D7" w14:textId="4BBD14FE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2 867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68BB204" w14:textId="08E924AA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2 867</w:t>
            </w:r>
          </w:p>
        </w:tc>
      </w:tr>
      <w:tr w:rsidR="00335574" w:rsidRPr="00E0769C" w14:paraId="44693561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F1A9AF8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Шаг 80%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AB7D365" w14:textId="1DE1855C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818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9357F1D" w14:textId="12F17CCC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818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45A68EF" w14:textId="14FD199D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818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B7853CB" w14:textId="53CB7501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3 276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2336AB7" w14:textId="29466A0C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3 276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991AB65" w14:textId="1165F9F3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3 276</w:t>
            </w:r>
          </w:p>
        </w:tc>
      </w:tr>
      <w:tr w:rsidR="00335574" w:rsidRPr="00E0769C" w14:paraId="097A5C94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331B577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Шаг 90%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50B46EE" w14:textId="02C11EEC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921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CAD1B36" w14:textId="3D16E172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921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7F9BF1C" w14:textId="21CE9C6A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921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3255C81" w14:textId="2EBD6830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3 686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B5A97B5" w14:textId="0BF0376D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3 686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D7AC23D" w14:textId="04000BE6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3 686</w:t>
            </w:r>
          </w:p>
        </w:tc>
      </w:tr>
      <w:tr w:rsidR="00335574" w:rsidRPr="00E0769C" w14:paraId="1C7FB292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63E5902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Шаг 100%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0E960E5" w14:textId="5D07E316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1 023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436E963" w14:textId="10D1C33C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1 023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9A45DA6" w14:textId="39CACCE3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1 023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1A96540" w14:textId="3A0C54FD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4 095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A9E07B6" w14:textId="5BAF2B6B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4 095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B9ACB8D" w14:textId="22B65213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4 095</w:t>
            </w:r>
          </w:p>
        </w:tc>
      </w:tr>
      <w:tr w:rsidR="00BF6C31" w:rsidRPr="00E0769C" w14:paraId="7F6909A2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9F2566A" w14:textId="77777777" w:rsidR="00BF6C31" w:rsidRPr="00E0769C" w:rsidRDefault="003D607A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"Пила"</w:t>
            </w:r>
          </w:p>
        </w:tc>
        <w:tc>
          <w:tcPr>
            <w:tcW w:w="74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0EA1660" w14:textId="2087D516" w:rsidR="00BF6C31" w:rsidRPr="00E0769C" w:rsidRDefault="003D607A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153" w:name="lt_pId935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См. рисунок</w:t>
            </w:r>
            <w:r w:rsidR="000F4699"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 </w:t>
            </w:r>
            <w:r w:rsidR="00BF6C31"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6</w:t>
            </w:r>
            <w:bookmarkEnd w:id="153"/>
            <w:r w:rsidR="00335574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 и таблицу 6</w:t>
            </w:r>
          </w:p>
        </w:tc>
      </w:tr>
      <w:tr w:rsidR="00335574" w:rsidRPr="00E0769C" w14:paraId="592D26FF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BA384DC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154" w:name="lt_pId936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58% желтого BT.709 </w:t>
            </w:r>
            <w:bookmarkEnd w:id="154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B2CD33F" w14:textId="68DD723D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589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1B10450" w14:textId="178FD09F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592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EFF1E2B" w14:textId="429131CB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370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C353ECD" w14:textId="6B769F75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2 356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1B6F686" w14:textId="0E4EFA9C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2 370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31C2110" w14:textId="643E2004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1 480</w:t>
            </w:r>
          </w:p>
        </w:tc>
      </w:tr>
      <w:tr w:rsidR="00335574" w:rsidRPr="00E0769C" w14:paraId="7CDA65E0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43DE9B7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155" w:name="lt_pId943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58% голубого BT.709 </w:t>
            </w:r>
            <w:bookmarkEnd w:id="155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63BEC98" w14:textId="633FB5B7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491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3F05844" w14:textId="7526368D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586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676E266" w14:textId="00FCF925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592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9D837A7" w14:textId="79701969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1 964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6DBB7EA" w14:textId="77FB38DA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2 345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62B7953" w14:textId="349E2965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2 368</w:t>
            </w:r>
          </w:p>
        </w:tc>
      </w:tr>
      <w:tr w:rsidR="00335574" w:rsidRPr="00E0769C" w14:paraId="364AAD64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18344F9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156" w:name="lt_pId950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58% зеленого BT.709 </w:t>
            </w:r>
            <w:bookmarkEnd w:id="156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3F9F561" w14:textId="4521875B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478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7473373" w14:textId="25117EC3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584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18D98DE" w14:textId="3A0394C1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355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02E7189" w14:textId="46340F67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1 915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0C67C65" w14:textId="67CF6E82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2 339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99F108D" w14:textId="7B03D6E5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1 420</w:t>
            </w:r>
          </w:p>
        </w:tc>
      </w:tr>
      <w:tr w:rsidR="00335574" w:rsidRPr="00E0769C" w14:paraId="0746818D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9EAA9B2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157" w:name="lt_pId957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58% пурпурного BT.709 </w:t>
            </w:r>
            <w:bookmarkEnd w:id="157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A7CFFBB" w14:textId="16986456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551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86BA29E" w14:textId="1E995F55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347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44A60A4" w14:textId="5F105E80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584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46A33DE" w14:textId="1642E235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2 206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9549FA5" w14:textId="7AB7251A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1 389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E7D482B" w14:textId="1EA5E192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2 336</w:t>
            </w:r>
          </w:p>
        </w:tc>
      </w:tr>
      <w:tr w:rsidR="00335574" w:rsidRPr="00E0769C" w14:paraId="46C13F95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6E4AF3A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158" w:name="lt_pId964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58% красного BT.709 </w:t>
            </w:r>
            <w:bookmarkEnd w:id="158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E2315F7" w14:textId="7FCF1D70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544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30E9307" w14:textId="47CB3193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334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12B3569" w14:textId="1587EA91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225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1ACA3A8" w14:textId="6C1E8EC6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2 178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70F4BD0" w14:textId="2F6D3809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1 337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0DC193D" w14:textId="2E9D289C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900</w:t>
            </w:r>
          </w:p>
        </w:tc>
      </w:tr>
      <w:tr w:rsidR="00335574" w:rsidRPr="00E0769C" w14:paraId="3755B0DE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EB10BDF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159" w:name="lt_pId971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58% синего BT.709</w:t>
            </w:r>
            <w:bookmarkEnd w:id="159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921548F" w14:textId="4C1D57F0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296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EB5D72E" w14:textId="1297FD40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201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10CC265" w14:textId="52EEFD28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582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18A8FDB" w14:textId="0ED8A688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1 184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BBDA55D" w14:textId="548581C1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805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57DD4B3" w14:textId="5A8E2696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2 328</w:t>
            </w:r>
          </w:p>
        </w:tc>
      </w:tr>
      <w:tr w:rsidR="00335574" w:rsidRPr="00E0769C" w14:paraId="2FBE92F3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D6F0651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160" w:name="lt_pId978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0% черного</w:t>
            </w:r>
            <w:bookmarkEnd w:id="160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752512D" w14:textId="1ABAAC6F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C012004" w14:textId="7234E92D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235E5D0" w14:textId="6E8B5293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8BE246C" w14:textId="7E453F85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187FE22" w14:textId="1BAC0B54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92D08FC" w14:textId="292F55A5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</w:tr>
      <w:tr w:rsidR="00335574" w:rsidRPr="00E0769C" w14:paraId="2B2C5288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D184CB1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161" w:name="lt_pId985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+2% черного</w:t>
            </w:r>
            <w:bookmarkEnd w:id="161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8430906" w14:textId="39834865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20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EBE2C81" w14:textId="69341876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20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0BE3E56" w14:textId="79F37909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20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D6A2B40" w14:textId="58EA7F9D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82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D0A376E" w14:textId="131225AC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82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BFD3022" w14:textId="2A77B119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  <w:lang w:eastAsia="ja-JP"/>
              </w:rPr>
              <w:t>82</w:t>
            </w:r>
          </w:p>
        </w:tc>
      </w:tr>
      <w:tr w:rsidR="00335574" w:rsidRPr="00E0769C" w14:paraId="35FF4FDE" w14:textId="77777777" w:rsidTr="0033557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E66FE80" w14:textId="77777777" w:rsidR="00335574" w:rsidRPr="00E0769C" w:rsidRDefault="00335574" w:rsidP="00335574">
            <w:pPr>
              <w:pStyle w:val="Tabletext"/>
              <w:rPr>
                <w:rFonts w:asciiTheme="majorBidi" w:eastAsia="MS PGothic" w:hAnsiTheme="majorBidi" w:cstheme="majorBidi"/>
                <w:lang w:val="ru-RU" w:eastAsia="ja-JP"/>
              </w:rPr>
            </w:pPr>
            <w:bookmarkStart w:id="162" w:name="lt_pId992"/>
            <w:r w:rsidRPr="00E0769C"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+4% черного</w:t>
            </w:r>
            <w:bookmarkEnd w:id="162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03E5F33" w14:textId="284C647D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</w:rPr>
              <w:t>41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3D6F42D" w14:textId="4B3FB0A3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</w:rPr>
              <w:t>41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8625B95" w14:textId="6B7C3597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</w:rPr>
              <w:t>41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06038ED" w14:textId="6106685E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</w:rPr>
              <w:t>164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6748EC1" w14:textId="7744B40D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</w:rPr>
              <w:t>164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0952D80" w14:textId="4D6321AE" w:rsidR="00335574" w:rsidRPr="00E0769C" w:rsidRDefault="00335574" w:rsidP="00335574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ru-RU" w:eastAsia="ja-JP"/>
              </w:rPr>
            </w:pPr>
            <w:r>
              <w:rPr>
                <w:rFonts w:eastAsia="MS PGothic"/>
              </w:rPr>
              <w:t>164</w:t>
            </w:r>
          </w:p>
        </w:tc>
      </w:tr>
    </w:tbl>
    <w:p w14:paraId="1EA7CC78" w14:textId="77777777" w:rsidR="00BF6C31" w:rsidRPr="00E0769C" w:rsidRDefault="000F4699" w:rsidP="00BF6C31">
      <w:pPr>
        <w:pStyle w:val="FigureNo"/>
        <w:rPr>
          <w:lang w:val="ru-RU"/>
        </w:rPr>
      </w:pPr>
      <w:bookmarkStart w:id="163" w:name="lt_pId999"/>
      <w:r w:rsidRPr="00E0769C">
        <w:rPr>
          <w:lang w:val="ru-RU"/>
        </w:rPr>
        <w:lastRenderedPageBreak/>
        <w:t>РИСУНОК </w:t>
      </w:r>
      <w:r w:rsidR="00BF6C31" w:rsidRPr="00E0769C">
        <w:rPr>
          <w:lang w:val="ru-RU"/>
        </w:rPr>
        <w:t>5</w:t>
      </w:r>
      <w:bookmarkEnd w:id="163"/>
    </w:p>
    <w:p w14:paraId="265BE2C0" w14:textId="77777777" w:rsidR="00BF6C31" w:rsidRPr="00E0769C" w:rsidRDefault="001C5039" w:rsidP="001D3510">
      <w:pPr>
        <w:pStyle w:val="Figuretitle"/>
        <w:rPr>
          <w:lang w:val="ru-RU" w:eastAsia="ja-JP"/>
        </w:rPr>
      </w:pPr>
      <w:bookmarkStart w:id="164" w:name="lt_pId1000"/>
      <w:r w:rsidRPr="00E0769C">
        <w:rPr>
          <w:lang w:val="ru-RU" w:eastAsia="ja-JP"/>
        </w:rPr>
        <w:t xml:space="preserve">Уровни сигналов </w:t>
      </w:r>
      <w:r w:rsidR="001D3510" w:rsidRPr="00E0769C">
        <w:rPr>
          <w:lang w:val="ru-RU" w:eastAsia="ja-JP"/>
        </w:rPr>
        <w:t xml:space="preserve">"пилы" </w:t>
      </w:r>
      <w:r w:rsidRPr="00E0769C">
        <w:rPr>
          <w:lang w:val="ru-RU" w:eastAsia="ja-JP"/>
        </w:rPr>
        <w:t xml:space="preserve">для узкого диапазона </w:t>
      </w:r>
      <w:r w:rsidR="00BF6C31" w:rsidRPr="00E0769C">
        <w:rPr>
          <w:lang w:val="ru-RU" w:eastAsia="ja-JP"/>
        </w:rPr>
        <w:t xml:space="preserve">HLG/PQ </w:t>
      </w:r>
      <w:bookmarkEnd w:id="164"/>
    </w:p>
    <w:p w14:paraId="5E98936F" w14:textId="567FEFB1" w:rsidR="009C64F8" w:rsidRDefault="009C64F8" w:rsidP="009C64F8">
      <w:pPr>
        <w:pStyle w:val="Figure"/>
        <w:rPr>
          <w:lang w:val="ru-RU" w:eastAsia="ja-JP"/>
        </w:rPr>
      </w:pPr>
      <w:r>
        <w:object w:dxaOrig="7235" w:dyaOrig="5070" w14:anchorId="730D0B85">
          <v:shape id="_x0000_i1029" type="#_x0000_t75" style="width:360.75pt;height:253.5pt" o:ole="">
            <v:imagedata r:id="rId22" o:title=""/>
          </v:shape>
          <o:OLEObject Type="Embed" ProgID="CorelDraw.Graphic.16" ShapeID="_x0000_i1029" DrawAspect="Content" ObjectID="_1655643946" r:id="rId23"/>
        </w:object>
      </w:r>
    </w:p>
    <w:p w14:paraId="0EB74204" w14:textId="77777777" w:rsidR="009C64F8" w:rsidRPr="009C64F8" w:rsidRDefault="009C64F8" w:rsidP="009C64F8">
      <w:pPr>
        <w:rPr>
          <w:lang w:val="ru-RU" w:eastAsia="ja-JP"/>
        </w:rPr>
      </w:pPr>
    </w:p>
    <w:p w14:paraId="342BFD75" w14:textId="77777777" w:rsidR="00BF6C31" w:rsidRPr="00E0769C" w:rsidRDefault="00425852" w:rsidP="00BF6C31">
      <w:pPr>
        <w:pStyle w:val="TableNo"/>
        <w:rPr>
          <w:lang w:val="ru-RU"/>
        </w:rPr>
      </w:pPr>
      <w:bookmarkStart w:id="165" w:name="lt_pId1001"/>
      <w:r w:rsidRPr="00E0769C">
        <w:rPr>
          <w:lang w:val="ru-RU"/>
        </w:rPr>
        <w:t>ТАБЛИЦА </w:t>
      </w:r>
      <w:r w:rsidR="00BF6C31" w:rsidRPr="00E0769C">
        <w:rPr>
          <w:lang w:val="ru-RU"/>
        </w:rPr>
        <w:t>5</w:t>
      </w:r>
      <w:bookmarkEnd w:id="165"/>
      <w:r w:rsidR="00BF6C31" w:rsidRPr="00E0769C">
        <w:rPr>
          <w:lang w:val="ru-RU"/>
        </w:rPr>
        <w:t xml:space="preserve"> </w:t>
      </w:r>
    </w:p>
    <w:p w14:paraId="16A74307" w14:textId="77777777" w:rsidR="00BF6C31" w:rsidRPr="00E0769C" w:rsidRDefault="001D3510" w:rsidP="001D3510">
      <w:pPr>
        <w:pStyle w:val="Tabletitle"/>
        <w:rPr>
          <w:lang w:val="ru-RU"/>
        </w:rPr>
      </w:pPr>
      <w:bookmarkStart w:id="166" w:name="lt_pId1002"/>
      <w:r w:rsidRPr="00E0769C">
        <w:rPr>
          <w:lang w:val="ru-RU" w:eastAsia="ja-JP"/>
        </w:rPr>
        <w:t xml:space="preserve">Ширина "пилы" для узкого диапазона </w:t>
      </w:r>
      <w:r w:rsidR="00BF6C31" w:rsidRPr="00E0769C">
        <w:rPr>
          <w:lang w:val="ru-RU" w:eastAsia="ja-JP"/>
        </w:rPr>
        <w:t>HLG/PQ</w:t>
      </w:r>
      <w:r w:rsidRPr="00E0769C">
        <w:rPr>
          <w:lang w:val="ru-RU" w:eastAsia="ja-JP"/>
        </w:rPr>
        <w:t>: форматы</w:t>
      </w:r>
      <w:r w:rsidR="00BF6C31" w:rsidRPr="00E0769C">
        <w:rPr>
          <w:lang w:val="ru-RU" w:eastAsia="ja-JP"/>
        </w:rPr>
        <w:t xml:space="preserve"> </w:t>
      </w:r>
      <w:r w:rsidR="00BF6C31" w:rsidRPr="00E0769C">
        <w:rPr>
          <w:lang w:val="ru-RU"/>
        </w:rPr>
        <w:t xml:space="preserve">2K, 4K </w:t>
      </w:r>
      <w:r w:rsidRPr="00E0769C">
        <w:rPr>
          <w:lang w:val="ru-RU"/>
        </w:rPr>
        <w:t>и</w:t>
      </w:r>
      <w:r w:rsidR="00BF6C31" w:rsidRPr="00E0769C">
        <w:rPr>
          <w:lang w:val="ru-RU"/>
        </w:rPr>
        <w:t xml:space="preserve"> 8K</w:t>
      </w:r>
      <w:bookmarkEnd w:id="166"/>
    </w:p>
    <w:tbl>
      <w:tblPr>
        <w:tblW w:w="9599" w:type="dxa"/>
        <w:jc w:val="center"/>
        <w:tblLayout w:type="fixed"/>
        <w:tblLook w:val="0600" w:firstRow="0" w:lastRow="0" w:firstColumn="0" w:lastColumn="0" w:noHBand="1" w:noVBand="1"/>
      </w:tblPr>
      <w:tblGrid>
        <w:gridCol w:w="1258"/>
        <w:gridCol w:w="1397"/>
        <w:gridCol w:w="1382"/>
        <w:gridCol w:w="1399"/>
        <w:gridCol w:w="1382"/>
        <w:gridCol w:w="1399"/>
        <w:gridCol w:w="1382"/>
      </w:tblGrid>
      <w:tr w:rsidR="009C64F8" w14:paraId="1EAA4BFC" w14:textId="77777777" w:rsidTr="002D3A9C">
        <w:trPr>
          <w:cantSplit/>
          <w:jc w:val="center"/>
        </w:trPr>
        <w:tc>
          <w:tcPr>
            <w:tcW w:w="1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9A6AFA" w14:textId="2F1F9912" w:rsidR="009C64F8" w:rsidRDefault="009C64F8" w:rsidP="000634CA">
            <w:pPr>
              <w:pStyle w:val="Tablehead"/>
            </w:pPr>
            <w:bookmarkStart w:id="167" w:name="_Hlk4334766"/>
            <w:r w:rsidRPr="00E0769C">
              <w:rPr>
                <w:rFonts w:eastAsia="MS PGothic"/>
                <w:lang w:val="ru-RU" w:eastAsia="ja-JP"/>
              </w:rPr>
              <w:t>Ширина (пиксели)</w:t>
            </w:r>
          </w:p>
        </w:tc>
        <w:tc>
          <w:tcPr>
            <w:tcW w:w="27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06B4B1" w14:textId="77777777" w:rsidR="009C64F8" w:rsidRDefault="009C64F8" w:rsidP="000634CA">
            <w:pPr>
              <w:pStyle w:val="Tablehead"/>
            </w:pPr>
            <w:r>
              <w:t>2K</w:t>
            </w:r>
          </w:p>
        </w:tc>
        <w:tc>
          <w:tcPr>
            <w:tcW w:w="2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4EA2CC" w14:textId="77777777" w:rsidR="009C64F8" w:rsidRDefault="009C64F8" w:rsidP="000634CA">
            <w:pPr>
              <w:pStyle w:val="Tablehead"/>
            </w:pPr>
            <w:r>
              <w:t>4K</w:t>
            </w:r>
          </w:p>
        </w:tc>
        <w:tc>
          <w:tcPr>
            <w:tcW w:w="2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C84FCE" w14:textId="77777777" w:rsidR="009C64F8" w:rsidRDefault="009C64F8" w:rsidP="000634CA">
            <w:pPr>
              <w:pStyle w:val="Tablehead"/>
            </w:pPr>
            <w:r>
              <w:t>8K</w:t>
            </w:r>
          </w:p>
        </w:tc>
      </w:tr>
      <w:tr w:rsidR="009C64F8" w14:paraId="22B7BFBF" w14:textId="77777777" w:rsidTr="002D3A9C">
        <w:trPr>
          <w:cantSplit/>
          <w:jc w:val="center"/>
        </w:trPr>
        <w:tc>
          <w:tcPr>
            <w:tcW w:w="12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31B43A" w14:textId="77777777" w:rsidR="009C64F8" w:rsidRDefault="009C64F8" w:rsidP="000634CA">
            <w:pPr>
              <w:overflowPunct/>
              <w:autoSpaceDE/>
              <w:autoSpaceDN/>
              <w:adjustRightInd/>
              <w:spacing w:before="0"/>
              <w:rPr>
                <w:rFonts w:ascii="Times New Roman Bold" w:hAnsi="Times New Roman Bold" w:cs="Times New Roman Bold"/>
                <w:b/>
                <w:sz w:val="20"/>
                <w:lang w:val="en-GB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DBD8F5" w14:textId="1975F2DF" w:rsidR="009C64F8" w:rsidRDefault="009C64F8" w:rsidP="000634CA">
            <w:pPr>
              <w:pStyle w:val="Tablehead"/>
            </w:pPr>
            <w:r>
              <w:t xml:space="preserve">10 </w:t>
            </w:r>
            <w:r w:rsidR="00DB2198" w:rsidRPr="00DB2198">
              <w:rPr>
                <w:lang w:val="ru-RU"/>
              </w:rPr>
              <w:t>битов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1EF835" w14:textId="1A8F5819" w:rsidR="009C64F8" w:rsidRDefault="009C64F8" w:rsidP="000634CA">
            <w:pPr>
              <w:pStyle w:val="Tablehead"/>
            </w:pPr>
            <w:r>
              <w:t xml:space="preserve">12 </w:t>
            </w:r>
            <w:r w:rsidR="00DB2198" w:rsidRPr="00DB2198">
              <w:rPr>
                <w:lang w:val="ru-RU"/>
              </w:rPr>
              <w:t>битов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24F4DA" w14:textId="14B25CD9" w:rsidR="009C64F8" w:rsidRDefault="009C64F8" w:rsidP="000634CA">
            <w:pPr>
              <w:pStyle w:val="Tablehead"/>
            </w:pPr>
            <w:r>
              <w:t xml:space="preserve">10 </w:t>
            </w:r>
            <w:r w:rsidR="00DB2198" w:rsidRPr="00DB2198">
              <w:rPr>
                <w:lang w:val="ru-RU"/>
              </w:rPr>
              <w:t>битов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D222BD" w14:textId="41C49D27" w:rsidR="009C64F8" w:rsidRDefault="009C64F8" w:rsidP="000634CA">
            <w:pPr>
              <w:pStyle w:val="Tablehead"/>
            </w:pPr>
            <w:r>
              <w:t xml:space="preserve">12 </w:t>
            </w:r>
            <w:r w:rsidR="00DB2198" w:rsidRPr="00DB2198">
              <w:rPr>
                <w:lang w:val="ru-RU"/>
              </w:rPr>
              <w:t>битов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8B9ACF" w14:textId="268C6EB3" w:rsidR="009C64F8" w:rsidRDefault="009C64F8" w:rsidP="000634CA">
            <w:pPr>
              <w:pStyle w:val="Tablehead"/>
            </w:pPr>
            <w:r>
              <w:t xml:space="preserve">10 </w:t>
            </w:r>
            <w:r w:rsidR="00DB2198" w:rsidRPr="00DB2198">
              <w:rPr>
                <w:lang w:val="ru-RU"/>
              </w:rPr>
              <w:t>битов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BEAB1F" w14:textId="198E03D3" w:rsidR="009C64F8" w:rsidRDefault="009C64F8" w:rsidP="000634CA">
            <w:pPr>
              <w:pStyle w:val="Tablehead"/>
            </w:pPr>
            <w:r>
              <w:t xml:space="preserve">12 </w:t>
            </w:r>
            <w:r w:rsidR="00DB2198" w:rsidRPr="00DB2198">
              <w:rPr>
                <w:lang w:val="ru-RU"/>
              </w:rPr>
              <w:t>битов</w:t>
            </w:r>
          </w:p>
        </w:tc>
      </w:tr>
      <w:tr w:rsidR="009C64F8" w14:paraId="19B0B3D2" w14:textId="77777777" w:rsidTr="002D3A9C">
        <w:trPr>
          <w:cantSplit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43C30C" w14:textId="77777777" w:rsidR="009C64F8" w:rsidRDefault="009C64F8" w:rsidP="000634CA">
            <w:pPr>
              <w:pStyle w:val="Tabletext"/>
              <w:jc w:val="center"/>
            </w:pPr>
            <w:r>
              <w:t>A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9E9A33" w14:textId="77777777" w:rsidR="009C64F8" w:rsidRDefault="009C64F8" w:rsidP="000634CA">
            <w:pPr>
              <w:pStyle w:val="Tabletext"/>
              <w:jc w:val="center"/>
            </w:pPr>
            <w:r>
              <w:t>1 680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8E4D4D" w14:textId="77777777" w:rsidR="009C64F8" w:rsidRDefault="009C64F8" w:rsidP="000634CA">
            <w:pPr>
              <w:pStyle w:val="Tabletext"/>
              <w:jc w:val="center"/>
            </w:pPr>
            <w:r>
              <w:t>1 680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385458" w14:textId="77777777" w:rsidR="009C64F8" w:rsidRDefault="009C64F8" w:rsidP="000634CA">
            <w:pPr>
              <w:pStyle w:val="Tabletext"/>
              <w:jc w:val="center"/>
            </w:pPr>
            <w:r>
              <w:t>3 360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0897D9" w14:textId="77777777" w:rsidR="009C64F8" w:rsidRDefault="009C64F8" w:rsidP="000634CA">
            <w:pPr>
              <w:pStyle w:val="Tabletext"/>
              <w:jc w:val="center"/>
            </w:pPr>
            <w:r>
              <w:t>3 360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B63E8C" w14:textId="77777777" w:rsidR="009C64F8" w:rsidRDefault="009C64F8" w:rsidP="000634CA">
            <w:pPr>
              <w:pStyle w:val="Tabletext"/>
              <w:jc w:val="center"/>
            </w:pPr>
            <w:r>
              <w:t>6 720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8A24C0" w14:textId="77777777" w:rsidR="009C64F8" w:rsidRDefault="009C64F8" w:rsidP="000634CA">
            <w:pPr>
              <w:pStyle w:val="Tabletext"/>
              <w:jc w:val="center"/>
            </w:pPr>
            <w:r>
              <w:t>6 720</w:t>
            </w:r>
          </w:p>
        </w:tc>
      </w:tr>
      <w:tr w:rsidR="009C64F8" w14:paraId="33152F2D" w14:textId="77777777" w:rsidTr="002D3A9C">
        <w:trPr>
          <w:cantSplit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EF3025" w14:textId="77777777" w:rsidR="009C64F8" w:rsidRDefault="009C64F8" w:rsidP="000634CA">
            <w:pPr>
              <w:pStyle w:val="Tabletext"/>
              <w:jc w:val="center"/>
            </w:pPr>
            <w:r>
              <w:t>B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16BF67" w14:textId="77777777" w:rsidR="009C64F8" w:rsidRDefault="009C64F8" w:rsidP="000634CA">
            <w:pPr>
              <w:pStyle w:val="Tabletext"/>
              <w:jc w:val="center"/>
            </w:pPr>
            <w:r>
              <w:t>559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B9A297" w14:textId="77777777" w:rsidR="009C64F8" w:rsidRDefault="009C64F8" w:rsidP="000634CA">
            <w:pPr>
              <w:pStyle w:val="Tabletext"/>
              <w:jc w:val="center"/>
            </w:pPr>
            <w:r>
              <w:t>559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9F6255" w14:textId="77777777" w:rsidR="009C64F8" w:rsidRDefault="009C64F8" w:rsidP="000634CA">
            <w:pPr>
              <w:pStyle w:val="Tabletext"/>
              <w:jc w:val="center"/>
            </w:pPr>
            <w:r>
              <w:t>1 118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8C2ACD" w14:textId="77777777" w:rsidR="009C64F8" w:rsidRDefault="009C64F8" w:rsidP="000634CA">
            <w:pPr>
              <w:pStyle w:val="Tabletext"/>
              <w:jc w:val="center"/>
            </w:pPr>
            <w:r>
              <w:t>1 117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52BEBC" w14:textId="77777777" w:rsidR="009C64F8" w:rsidRDefault="009C64F8" w:rsidP="000634CA">
            <w:pPr>
              <w:pStyle w:val="Tabletext"/>
              <w:jc w:val="center"/>
            </w:pPr>
            <w:r>
              <w:t>2 236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6BF7FA" w14:textId="77777777" w:rsidR="009C64F8" w:rsidRDefault="009C64F8" w:rsidP="000634CA">
            <w:pPr>
              <w:pStyle w:val="Tabletext"/>
              <w:jc w:val="center"/>
            </w:pPr>
            <w:r>
              <w:t>2 233</w:t>
            </w:r>
          </w:p>
        </w:tc>
      </w:tr>
      <w:tr w:rsidR="009C64F8" w14:paraId="3BEFDACE" w14:textId="77777777" w:rsidTr="002D3A9C">
        <w:trPr>
          <w:cantSplit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BFA6D7" w14:textId="77777777" w:rsidR="009C64F8" w:rsidRDefault="009C64F8" w:rsidP="000634CA">
            <w:pPr>
              <w:pStyle w:val="Tabletext"/>
              <w:jc w:val="center"/>
            </w:pPr>
            <w:proofErr w:type="gramStart"/>
            <w:r>
              <w:t>C</w:t>
            </w:r>
            <w:r>
              <w:rPr>
                <w:vertAlign w:val="superscript"/>
              </w:rPr>
              <w:t>(</w:t>
            </w:r>
            <w:proofErr w:type="gramEnd"/>
            <w:r>
              <w:rPr>
                <w:vertAlign w:val="superscript"/>
              </w:rPr>
              <w:t>1)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70699D" w14:textId="77777777" w:rsidR="009C64F8" w:rsidRDefault="009C64F8" w:rsidP="000634CA">
            <w:pPr>
              <w:pStyle w:val="Tabletext"/>
              <w:jc w:val="center"/>
            </w:pPr>
            <w:r>
              <w:t>1 014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9067E7" w14:textId="77777777" w:rsidR="009C64F8" w:rsidRDefault="009C64F8" w:rsidP="000634CA">
            <w:pPr>
              <w:pStyle w:val="Tabletext"/>
              <w:jc w:val="center"/>
            </w:pPr>
            <w:r>
              <w:t>1 015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EEE7C7" w14:textId="77777777" w:rsidR="009C64F8" w:rsidRDefault="009C64F8" w:rsidP="000634CA">
            <w:pPr>
              <w:pStyle w:val="Tabletext"/>
              <w:jc w:val="center"/>
            </w:pPr>
            <w:r>
              <w:t>2 028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3E957D" w14:textId="77777777" w:rsidR="009C64F8" w:rsidRDefault="009C64F8" w:rsidP="000634CA">
            <w:pPr>
              <w:pStyle w:val="Tabletext"/>
              <w:jc w:val="center"/>
            </w:pPr>
            <w:r>
              <w:t>2 031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F987DF" w14:textId="77777777" w:rsidR="009C64F8" w:rsidRDefault="009C64F8" w:rsidP="000634CA">
            <w:pPr>
              <w:pStyle w:val="Tabletext"/>
              <w:jc w:val="center"/>
            </w:pPr>
            <w:r>
              <w:t>4 056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DE36F9" w14:textId="77777777" w:rsidR="009C64F8" w:rsidRDefault="009C64F8" w:rsidP="000634CA">
            <w:pPr>
              <w:pStyle w:val="Tabletext"/>
              <w:jc w:val="center"/>
            </w:pPr>
            <w:r>
              <w:t>4 062</w:t>
            </w:r>
          </w:p>
        </w:tc>
      </w:tr>
      <w:tr w:rsidR="009C64F8" w14:paraId="48E59449" w14:textId="77777777" w:rsidTr="002D3A9C">
        <w:trPr>
          <w:cantSplit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A9DD56" w14:textId="77777777" w:rsidR="009C64F8" w:rsidRDefault="009C64F8" w:rsidP="000634CA">
            <w:pPr>
              <w:pStyle w:val="Tabletext"/>
              <w:jc w:val="center"/>
            </w:pPr>
            <w:r>
              <w:t>D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9D178A" w14:textId="77777777" w:rsidR="009C64F8" w:rsidRDefault="009C64F8" w:rsidP="000634CA">
            <w:pPr>
              <w:pStyle w:val="Tabletext"/>
              <w:jc w:val="center"/>
            </w:pPr>
            <w:r>
              <w:t>107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9CE72B" w14:textId="77777777" w:rsidR="009C64F8" w:rsidRDefault="009C64F8" w:rsidP="000634CA">
            <w:pPr>
              <w:pStyle w:val="Tabletext"/>
              <w:jc w:val="center"/>
            </w:pPr>
            <w:r>
              <w:t>106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5D34E3" w14:textId="77777777" w:rsidR="009C64F8" w:rsidRDefault="009C64F8" w:rsidP="000634CA">
            <w:pPr>
              <w:pStyle w:val="Tabletext"/>
              <w:jc w:val="center"/>
            </w:pPr>
            <w:r>
              <w:t>214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C2C141" w14:textId="77777777" w:rsidR="009C64F8" w:rsidRDefault="009C64F8" w:rsidP="000634CA">
            <w:pPr>
              <w:pStyle w:val="Tabletext"/>
              <w:jc w:val="center"/>
            </w:pPr>
            <w:r>
              <w:t>212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7CBDD2" w14:textId="77777777" w:rsidR="009C64F8" w:rsidRDefault="009C64F8" w:rsidP="000634CA">
            <w:pPr>
              <w:pStyle w:val="Tabletext"/>
              <w:jc w:val="center"/>
            </w:pPr>
            <w:r>
              <w:t>428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8AE7A7" w14:textId="77777777" w:rsidR="009C64F8" w:rsidRDefault="009C64F8" w:rsidP="000634CA">
            <w:pPr>
              <w:pStyle w:val="Tabletext"/>
              <w:jc w:val="center"/>
            </w:pPr>
            <w:r>
              <w:t>425</w:t>
            </w:r>
          </w:p>
        </w:tc>
      </w:tr>
      <w:tr w:rsidR="009C64F8" w14:paraId="146F97C3" w14:textId="77777777" w:rsidTr="002D3A9C">
        <w:trPr>
          <w:cantSplit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768B37" w14:textId="77777777" w:rsidR="009C64F8" w:rsidRDefault="009C64F8" w:rsidP="000634CA">
            <w:pPr>
              <w:pStyle w:val="Tabletext"/>
              <w:jc w:val="center"/>
            </w:pPr>
            <w:proofErr w:type="gramStart"/>
            <w:r>
              <w:t>E</w:t>
            </w:r>
            <w:r>
              <w:rPr>
                <w:vertAlign w:val="superscript"/>
              </w:rPr>
              <w:t>(</w:t>
            </w:r>
            <w:proofErr w:type="gramEnd"/>
            <w:r>
              <w:rPr>
                <w:vertAlign w:val="superscript"/>
              </w:rPr>
              <w:t>2)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C781FE" w14:textId="77777777" w:rsidR="009C64F8" w:rsidRDefault="009C64F8" w:rsidP="000634CA">
            <w:pPr>
              <w:pStyle w:val="Tabletext"/>
              <w:jc w:val="center"/>
            </w:pPr>
            <w:r>
              <w:t>59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D2ABEA" w14:textId="77777777" w:rsidR="009C64F8" w:rsidRDefault="009C64F8" w:rsidP="000634CA">
            <w:pPr>
              <w:pStyle w:val="Tabletext"/>
              <w:jc w:val="center"/>
            </w:pPr>
            <w:r>
              <w:t>59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1A0427" w14:textId="77777777" w:rsidR="009C64F8" w:rsidRDefault="009C64F8" w:rsidP="000634CA">
            <w:pPr>
              <w:pStyle w:val="Tabletext"/>
              <w:jc w:val="center"/>
            </w:pPr>
            <w:r>
              <w:t>118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1E2554" w14:textId="77777777" w:rsidR="009C64F8" w:rsidRDefault="009C64F8" w:rsidP="000634CA">
            <w:pPr>
              <w:pStyle w:val="Tabletext"/>
              <w:jc w:val="center"/>
            </w:pPr>
            <w:r>
              <w:t>119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8B0D8F" w14:textId="77777777" w:rsidR="009C64F8" w:rsidRDefault="009C64F8" w:rsidP="000634CA">
            <w:pPr>
              <w:pStyle w:val="Tabletext"/>
              <w:jc w:val="center"/>
            </w:pPr>
            <w:r>
              <w:t>236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942580" w14:textId="77777777" w:rsidR="009C64F8" w:rsidRDefault="009C64F8" w:rsidP="000634CA">
            <w:pPr>
              <w:pStyle w:val="Tabletext"/>
              <w:jc w:val="center"/>
            </w:pPr>
            <w:r>
              <w:t>239</w:t>
            </w:r>
          </w:p>
        </w:tc>
      </w:tr>
      <w:tr w:rsidR="009C64F8" w14:paraId="7D2A9AFA" w14:textId="77777777" w:rsidTr="002D3A9C">
        <w:trPr>
          <w:cantSplit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1DDBD9" w14:textId="77777777" w:rsidR="009C64F8" w:rsidRDefault="009C64F8" w:rsidP="000634CA">
            <w:pPr>
              <w:pStyle w:val="Tabletext"/>
              <w:jc w:val="center"/>
            </w:pPr>
            <w:proofErr w:type="gramStart"/>
            <w:r>
              <w:t>F</w:t>
            </w:r>
            <w:r>
              <w:rPr>
                <w:vertAlign w:val="superscript"/>
              </w:rPr>
              <w:t>(</w:t>
            </w:r>
            <w:proofErr w:type="gramEnd"/>
            <w:r>
              <w:rPr>
                <w:vertAlign w:val="superscript"/>
              </w:rPr>
              <w:t>3)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87DCA9" w14:textId="77777777" w:rsidR="009C64F8" w:rsidRDefault="009C64F8" w:rsidP="000634CA">
            <w:pPr>
              <w:pStyle w:val="Tabletext"/>
              <w:jc w:val="center"/>
            </w:pPr>
            <w:r>
              <w:t>935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292E84" w14:textId="77777777" w:rsidR="009C64F8" w:rsidRDefault="009C64F8" w:rsidP="000634CA">
            <w:pPr>
              <w:pStyle w:val="Tabletext"/>
              <w:jc w:val="center"/>
            </w:pPr>
            <w:r>
              <w:t>935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EA3FBE" w14:textId="77777777" w:rsidR="009C64F8" w:rsidRDefault="009C64F8" w:rsidP="000634CA">
            <w:pPr>
              <w:pStyle w:val="Tabletext"/>
              <w:jc w:val="center"/>
            </w:pPr>
            <w:r>
              <w:t>1 870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9C21EF" w14:textId="77777777" w:rsidR="009C64F8" w:rsidRDefault="009C64F8" w:rsidP="000634CA">
            <w:pPr>
              <w:pStyle w:val="Tabletext"/>
              <w:jc w:val="center"/>
            </w:pPr>
            <w:r>
              <w:t>1 871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CE935C" w14:textId="77777777" w:rsidR="009C64F8" w:rsidRDefault="009C64F8" w:rsidP="000634CA">
            <w:pPr>
              <w:pStyle w:val="Tabletext"/>
              <w:jc w:val="center"/>
            </w:pPr>
            <w:r>
              <w:t>3 740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F7F97B" w14:textId="77777777" w:rsidR="009C64F8" w:rsidRDefault="009C64F8" w:rsidP="000634CA">
            <w:pPr>
              <w:pStyle w:val="Tabletext"/>
              <w:jc w:val="center"/>
            </w:pPr>
            <w:r>
              <w:t>3 743</w:t>
            </w:r>
          </w:p>
        </w:tc>
      </w:tr>
      <w:tr w:rsidR="009C64F8" w:rsidRPr="005A6C49" w14:paraId="04DC87E2" w14:textId="77777777" w:rsidTr="002D3A9C">
        <w:trPr>
          <w:cantSplit/>
          <w:jc w:val="center"/>
        </w:trPr>
        <w:tc>
          <w:tcPr>
            <w:tcW w:w="9599" w:type="dxa"/>
            <w:gridSpan w:val="7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66886AF8" w14:textId="110CBE02" w:rsidR="009C64F8" w:rsidRPr="005A6C49" w:rsidRDefault="009C64F8" w:rsidP="000634CA">
            <w:pPr>
              <w:pStyle w:val="Tablelegend"/>
              <w:rPr>
                <w:lang w:val="ru-RU"/>
              </w:rPr>
            </w:pPr>
            <w:r w:rsidRPr="005A6C49">
              <w:rPr>
                <w:vertAlign w:val="superscript"/>
                <w:lang w:val="ru-RU"/>
              </w:rPr>
              <w:t>(1)</w:t>
            </w:r>
            <w:r w:rsidRPr="005A6C49">
              <w:rPr>
                <w:lang w:val="ru-RU"/>
              </w:rPr>
              <w:tab/>
            </w:r>
            <w:r w:rsidRPr="0018632B">
              <w:t>C</w:t>
            </w:r>
            <w:r w:rsidRPr="005A6C49">
              <w:rPr>
                <w:lang w:val="ru-RU"/>
              </w:rPr>
              <w:t xml:space="preserve"> </w:t>
            </w:r>
            <w:r w:rsidR="000634CA" w:rsidRPr="0018632B">
              <w:rPr>
                <w:lang w:val="ru-RU"/>
              </w:rPr>
              <w:t>соответствует</w:t>
            </w:r>
            <w:r w:rsidR="000634CA" w:rsidRPr="005A6C49">
              <w:rPr>
                <w:lang w:val="ru-RU"/>
              </w:rPr>
              <w:t xml:space="preserve"> </w:t>
            </w:r>
            <w:r w:rsidR="000634CA" w:rsidRPr="0018632B">
              <w:rPr>
                <w:lang w:val="ru-RU"/>
              </w:rPr>
              <w:t>диапазону</w:t>
            </w:r>
            <w:r w:rsidR="000634CA" w:rsidRPr="005A6C49">
              <w:rPr>
                <w:lang w:val="ru-RU"/>
              </w:rPr>
              <w:t xml:space="preserve"> </w:t>
            </w:r>
            <w:r w:rsidR="000634CA" w:rsidRPr="0018632B">
              <w:rPr>
                <w:lang w:val="ru-RU"/>
              </w:rPr>
              <w:t>уровня</w:t>
            </w:r>
            <w:r w:rsidR="000634CA" w:rsidRPr="005A6C49">
              <w:rPr>
                <w:lang w:val="ru-RU"/>
              </w:rPr>
              <w:t xml:space="preserve"> </w:t>
            </w:r>
            <w:r w:rsidR="000634CA" w:rsidRPr="0018632B">
              <w:rPr>
                <w:lang w:val="ru-RU"/>
              </w:rPr>
              <w:t>сигнала</w:t>
            </w:r>
            <w:r w:rsidR="000634CA" w:rsidRPr="005A6C49">
              <w:rPr>
                <w:lang w:val="ru-RU"/>
              </w:rPr>
              <w:t xml:space="preserve"> </w:t>
            </w:r>
            <w:r w:rsidR="000634CA" w:rsidRPr="0018632B">
              <w:rPr>
                <w:lang w:val="ru-RU"/>
              </w:rPr>
              <w:t>от</w:t>
            </w:r>
            <w:r w:rsidR="000634CA" w:rsidRPr="005A6C49">
              <w:rPr>
                <w:lang w:val="ru-RU"/>
              </w:rPr>
              <w:t xml:space="preserve"> </w:t>
            </w:r>
            <w:r w:rsidRPr="005A6C49">
              <w:rPr>
                <w:lang w:val="ru-RU"/>
              </w:rPr>
              <w:t xml:space="preserve">5 </w:t>
            </w:r>
            <w:r w:rsidR="0018632B" w:rsidRPr="0018632B">
              <w:rPr>
                <w:lang w:val="ru-RU"/>
              </w:rPr>
              <w:t>до</w:t>
            </w:r>
            <w:r w:rsidRPr="005A6C49">
              <w:rPr>
                <w:lang w:val="ru-RU"/>
              </w:rPr>
              <w:t xml:space="preserve"> 1018 </w:t>
            </w:r>
            <w:r w:rsidR="002C005A" w:rsidRPr="0018632B">
              <w:rPr>
                <w:lang w:val="ru-RU"/>
              </w:rPr>
              <w:t>при</w:t>
            </w:r>
            <w:r w:rsidR="002C005A" w:rsidRPr="005A6C49">
              <w:rPr>
                <w:lang w:val="ru-RU"/>
              </w:rPr>
              <w:t xml:space="preserve"> 10-</w:t>
            </w:r>
            <w:r w:rsidR="006520CB">
              <w:rPr>
                <w:lang w:val="ru-RU"/>
              </w:rPr>
              <w:t>битовом сигнале</w:t>
            </w:r>
            <w:r w:rsidR="002C005A" w:rsidRPr="005A6C49">
              <w:rPr>
                <w:lang w:val="ru-RU"/>
              </w:rPr>
              <w:t xml:space="preserve"> </w:t>
            </w:r>
            <w:r w:rsidR="0018632B">
              <w:rPr>
                <w:lang w:val="ru-RU"/>
              </w:rPr>
              <w:t>и от</w:t>
            </w:r>
            <w:r w:rsidRPr="005A6C49">
              <w:rPr>
                <w:lang w:val="ru-RU"/>
              </w:rPr>
              <w:t xml:space="preserve"> 17 </w:t>
            </w:r>
            <w:r w:rsidR="0018632B" w:rsidRPr="0018632B">
              <w:rPr>
                <w:lang w:val="ru-RU"/>
              </w:rPr>
              <w:t>до</w:t>
            </w:r>
            <w:r w:rsidRPr="005A6C49">
              <w:rPr>
                <w:lang w:val="ru-RU"/>
              </w:rPr>
              <w:t xml:space="preserve"> 4078 </w:t>
            </w:r>
            <w:r w:rsidR="002C005A" w:rsidRPr="0018632B">
              <w:rPr>
                <w:lang w:val="ru-RU"/>
              </w:rPr>
              <w:t>при</w:t>
            </w:r>
            <w:r w:rsidR="002C005A" w:rsidRPr="005A6C49">
              <w:rPr>
                <w:lang w:val="ru-RU"/>
              </w:rPr>
              <w:t xml:space="preserve"> 12</w:t>
            </w:r>
            <w:r w:rsidR="00302F9B" w:rsidRPr="005A6C49">
              <w:rPr>
                <w:lang w:val="ru-RU"/>
              </w:rPr>
              <w:noBreakHyphen/>
            </w:r>
            <w:r w:rsidR="006520CB">
              <w:rPr>
                <w:lang w:val="ru-RU"/>
              </w:rPr>
              <w:t>битовом сигнале</w:t>
            </w:r>
            <w:r w:rsidR="005328EC" w:rsidRPr="005A6C49">
              <w:rPr>
                <w:lang w:val="ru-RU"/>
              </w:rPr>
              <w:t xml:space="preserve"> в формате 8</w:t>
            </w:r>
            <w:r w:rsidR="005328EC" w:rsidRPr="0018632B">
              <w:t>K</w:t>
            </w:r>
            <w:r w:rsidRPr="005A6C49">
              <w:rPr>
                <w:lang w:val="ru-RU"/>
              </w:rPr>
              <w:t xml:space="preserve">, </w:t>
            </w:r>
            <w:r w:rsidR="005328EC">
              <w:rPr>
                <w:lang w:val="ru-RU"/>
              </w:rPr>
              <w:t xml:space="preserve">от </w:t>
            </w:r>
            <w:r w:rsidRPr="005A6C49">
              <w:rPr>
                <w:lang w:val="ru-RU"/>
              </w:rPr>
              <w:t xml:space="preserve">18 </w:t>
            </w:r>
            <w:r w:rsidR="0018632B" w:rsidRPr="0018632B">
              <w:rPr>
                <w:lang w:val="ru-RU"/>
              </w:rPr>
              <w:t>до</w:t>
            </w:r>
            <w:r w:rsidRPr="005A6C49">
              <w:rPr>
                <w:lang w:val="ru-RU"/>
              </w:rPr>
              <w:t xml:space="preserve"> 4078 </w:t>
            </w:r>
            <w:r w:rsidR="002C005A" w:rsidRPr="005A6C49">
              <w:rPr>
                <w:lang w:val="ru-RU"/>
              </w:rPr>
              <w:t>при 12-</w:t>
            </w:r>
            <w:r w:rsidR="006520CB" w:rsidRPr="005A6C49">
              <w:rPr>
                <w:lang w:val="ru-RU"/>
              </w:rPr>
              <w:t>битовом сигнале</w:t>
            </w:r>
            <w:r w:rsidR="005328EC" w:rsidRPr="005A6C49">
              <w:rPr>
                <w:lang w:val="ru-RU"/>
              </w:rPr>
              <w:t xml:space="preserve"> в формате 4</w:t>
            </w:r>
            <w:r w:rsidR="005328EC" w:rsidRPr="0018632B">
              <w:t>K</w:t>
            </w:r>
            <w:r w:rsidR="005328EC">
              <w:rPr>
                <w:lang w:val="ru-RU"/>
              </w:rPr>
              <w:t xml:space="preserve"> и от </w:t>
            </w:r>
            <w:r w:rsidRPr="005A6C49">
              <w:rPr>
                <w:lang w:val="ru-RU"/>
              </w:rPr>
              <w:t xml:space="preserve">20 </w:t>
            </w:r>
            <w:r w:rsidR="0018632B" w:rsidRPr="0018632B">
              <w:rPr>
                <w:lang w:val="ru-RU"/>
              </w:rPr>
              <w:t>до</w:t>
            </w:r>
            <w:r w:rsidRPr="005A6C49">
              <w:rPr>
                <w:lang w:val="ru-RU"/>
              </w:rPr>
              <w:t xml:space="preserve"> 4076 </w:t>
            </w:r>
            <w:r w:rsidR="002C005A" w:rsidRPr="005A6C49">
              <w:rPr>
                <w:lang w:val="ru-RU"/>
              </w:rPr>
              <w:t>при 12-</w:t>
            </w:r>
            <w:r w:rsidR="006520CB" w:rsidRPr="005A6C49">
              <w:rPr>
                <w:lang w:val="ru-RU"/>
              </w:rPr>
              <w:t>битовом сигнале</w:t>
            </w:r>
            <w:r w:rsidR="005328EC" w:rsidRPr="005A6C49">
              <w:rPr>
                <w:lang w:val="ru-RU"/>
              </w:rPr>
              <w:t xml:space="preserve"> в формате 2</w:t>
            </w:r>
            <w:r w:rsidR="005328EC" w:rsidRPr="0018632B">
              <w:t>K</w:t>
            </w:r>
            <w:r w:rsidRPr="005A6C49">
              <w:rPr>
                <w:lang w:val="ru-RU"/>
              </w:rPr>
              <w:t>.</w:t>
            </w:r>
          </w:p>
          <w:p w14:paraId="1A7C9991" w14:textId="0E01724B" w:rsidR="009C64F8" w:rsidRPr="002A2438" w:rsidRDefault="009C64F8" w:rsidP="000634CA">
            <w:pPr>
              <w:pStyle w:val="Tablelegend"/>
              <w:rPr>
                <w:lang w:val="ru-RU"/>
              </w:rPr>
            </w:pPr>
            <w:r w:rsidRPr="005A6C49">
              <w:rPr>
                <w:vertAlign w:val="superscript"/>
                <w:lang w:val="ru-RU"/>
              </w:rPr>
              <w:t>(2)</w:t>
            </w:r>
            <w:r w:rsidRPr="005A6C49">
              <w:rPr>
                <w:lang w:val="ru-RU"/>
              </w:rPr>
              <w:tab/>
            </w:r>
            <w:r w:rsidRPr="0018632B">
              <w:t>E</w:t>
            </w:r>
            <w:r w:rsidRPr="005A6C49">
              <w:rPr>
                <w:lang w:val="ru-RU"/>
              </w:rPr>
              <w:t xml:space="preserve"> </w:t>
            </w:r>
            <w:r w:rsidR="000634CA" w:rsidRPr="0018632B">
              <w:rPr>
                <w:lang w:val="ru-RU"/>
              </w:rPr>
              <w:t>соответствует</w:t>
            </w:r>
            <w:r w:rsidR="000634CA" w:rsidRPr="005A6C49">
              <w:rPr>
                <w:lang w:val="ru-RU"/>
              </w:rPr>
              <w:t xml:space="preserve"> </w:t>
            </w:r>
            <w:r w:rsidR="000634CA" w:rsidRPr="0018632B">
              <w:rPr>
                <w:lang w:val="ru-RU"/>
              </w:rPr>
              <w:t>диапазону</w:t>
            </w:r>
            <w:r w:rsidR="000634CA" w:rsidRPr="005A6C49">
              <w:rPr>
                <w:lang w:val="ru-RU"/>
              </w:rPr>
              <w:t xml:space="preserve"> </w:t>
            </w:r>
            <w:r w:rsidR="000634CA" w:rsidRPr="0018632B">
              <w:rPr>
                <w:lang w:val="ru-RU"/>
              </w:rPr>
              <w:t>уровня</w:t>
            </w:r>
            <w:r w:rsidR="000634CA" w:rsidRPr="005A6C49">
              <w:rPr>
                <w:lang w:val="ru-RU"/>
              </w:rPr>
              <w:t xml:space="preserve"> </w:t>
            </w:r>
            <w:r w:rsidR="000634CA" w:rsidRPr="0018632B">
              <w:rPr>
                <w:lang w:val="ru-RU"/>
              </w:rPr>
              <w:t>сигнала</w:t>
            </w:r>
            <w:r w:rsidR="000634CA" w:rsidRPr="005A6C49">
              <w:rPr>
                <w:lang w:val="ru-RU"/>
              </w:rPr>
              <w:t xml:space="preserve"> </w:t>
            </w:r>
            <w:r w:rsidR="000634CA" w:rsidRPr="0018632B">
              <w:rPr>
                <w:lang w:val="ru-RU"/>
              </w:rPr>
              <w:t>от</w:t>
            </w:r>
            <w:r w:rsidR="000634CA" w:rsidRPr="005A6C49">
              <w:rPr>
                <w:lang w:val="ru-RU"/>
              </w:rPr>
              <w:t xml:space="preserve"> </w:t>
            </w:r>
            <w:r w:rsidRPr="005A6C49">
              <w:rPr>
                <w:lang w:val="ru-RU"/>
              </w:rPr>
              <w:t xml:space="preserve">5 </w:t>
            </w:r>
            <w:r w:rsidR="005328EC">
              <w:rPr>
                <w:lang w:val="ru-RU"/>
              </w:rPr>
              <w:t>до</w:t>
            </w:r>
            <w:r w:rsidRPr="005A6C49">
              <w:rPr>
                <w:lang w:val="ru-RU"/>
              </w:rPr>
              <w:t xml:space="preserve"> 63 </w:t>
            </w:r>
            <w:r w:rsidR="002C005A" w:rsidRPr="0018632B">
              <w:rPr>
                <w:lang w:val="ru-RU"/>
              </w:rPr>
              <w:t>при</w:t>
            </w:r>
            <w:r w:rsidR="002C005A" w:rsidRPr="005A6C49">
              <w:rPr>
                <w:lang w:val="ru-RU"/>
              </w:rPr>
              <w:t xml:space="preserve"> 10-</w:t>
            </w:r>
            <w:r w:rsidR="006520CB">
              <w:rPr>
                <w:lang w:val="ru-RU"/>
              </w:rPr>
              <w:t>битовом сигнале</w:t>
            </w:r>
            <w:r w:rsidR="002C005A" w:rsidRPr="005A6C49">
              <w:rPr>
                <w:lang w:val="ru-RU"/>
              </w:rPr>
              <w:t xml:space="preserve"> </w:t>
            </w:r>
            <w:r w:rsidR="0018632B">
              <w:rPr>
                <w:lang w:val="ru-RU"/>
              </w:rPr>
              <w:t>и от</w:t>
            </w:r>
            <w:r w:rsidR="0018632B" w:rsidRPr="005A6C49">
              <w:rPr>
                <w:lang w:val="ru-RU"/>
              </w:rPr>
              <w:t xml:space="preserve"> </w:t>
            </w:r>
            <w:r w:rsidRPr="005A6C49">
              <w:rPr>
                <w:lang w:val="ru-RU"/>
              </w:rPr>
              <w:t xml:space="preserve">17 </w:t>
            </w:r>
            <w:r w:rsidR="0018632B">
              <w:rPr>
                <w:lang w:val="ru-RU"/>
              </w:rPr>
              <w:t>до</w:t>
            </w:r>
            <w:r w:rsidRPr="005A6C49">
              <w:rPr>
                <w:lang w:val="ru-RU"/>
              </w:rPr>
              <w:t xml:space="preserve"> 255 </w:t>
            </w:r>
            <w:r w:rsidR="002C005A" w:rsidRPr="005A6C49">
              <w:rPr>
                <w:lang w:val="ru-RU"/>
              </w:rPr>
              <w:t>при 12-</w:t>
            </w:r>
            <w:r w:rsidR="006520CB" w:rsidRPr="005A6C49">
              <w:rPr>
                <w:lang w:val="ru-RU"/>
              </w:rPr>
              <w:t>битовом сигнале</w:t>
            </w:r>
            <w:r w:rsidR="005328EC" w:rsidRPr="005A6C49">
              <w:rPr>
                <w:lang w:val="ru-RU"/>
              </w:rPr>
              <w:t xml:space="preserve"> в формате 8</w:t>
            </w:r>
            <w:r w:rsidR="005328EC" w:rsidRPr="0018632B">
              <w:t>K</w:t>
            </w:r>
            <w:r w:rsidRPr="005A6C49">
              <w:rPr>
                <w:lang w:val="ru-RU"/>
              </w:rPr>
              <w:t xml:space="preserve">, </w:t>
            </w:r>
            <w:r w:rsidR="0018632B">
              <w:rPr>
                <w:lang w:val="ru-RU"/>
              </w:rPr>
              <w:t xml:space="preserve">от </w:t>
            </w:r>
            <w:r w:rsidRPr="005A6C49">
              <w:rPr>
                <w:lang w:val="ru-RU"/>
              </w:rPr>
              <w:t xml:space="preserve">18 </w:t>
            </w:r>
            <w:r w:rsidR="0018632B" w:rsidRPr="0018632B">
              <w:rPr>
                <w:lang w:val="ru-RU"/>
              </w:rPr>
              <w:t>до</w:t>
            </w:r>
            <w:r w:rsidRPr="005A6C49">
              <w:rPr>
                <w:lang w:val="ru-RU"/>
              </w:rPr>
              <w:t xml:space="preserve"> 254 </w:t>
            </w:r>
            <w:r w:rsidR="002C005A" w:rsidRPr="005A6C49">
              <w:rPr>
                <w:lang w:val="ru-RU"/>
              </w:rPr>
              <w:t>при 12-</w:t>
            </w:r>
            <w:r w:rsidR="006520CB" w:rsidRPr="005A6C49">
              <w:rPr>
                <w:lang w:val="ru-RU"/>
              </w:rPr>
              <w:t>битовом сигнале</w:t>
            </w:r>
            <w:r w:rsidR="005328EC" w:rsidRPr="005A6C49">
              <w:rPr>
                <w:lang w:val="ru-RU"/>
              </w:rPr>
              <w:t xml:space="preserve"> в формате 4</w:t>
            </w:r>
            <w:r w:rsidR="005328EC" w:rsidRPr="0018632B">
              <w:t>K</w:t>
            </w:r>
            <w:r w:rsidRPr="005A6C49">
              <w:rPr>
                <w:lang w:val="ru-RU"/>
              </w:rPr>
              <w:t xml:space="preserve"> </w:t>
            </w:r>
            <w:r w:rsidR="0018632B">
              <w:rPr>
                <w:lang w:val="ru-RU"/>
              </w:rPr>
              <w:t>и от</w:t>
            </w:r>
            <w:r w:rsidR="0018632B" w:rsidRPr="005A6C49">
              <w:rPr>
                <w:lang w:val="ru-RU"/>
              </w:rPr>
              <w:t xml:space="preserve"> </w:t>
            </w:r>
            <w:r w:rsidRPr="005A6C49">
              <w:rPr>
                <w:lang w:val="ru-RU"/>
              </w:rPr>
              <w:t xml:space="preserve">20 </w:t>
            </w:r>
            <w:r w:rsidR="0018632B" w:rsidRPr="0018632B">
              <w:rPr>
                <w:lang w:val="ru-RU"/>
              </w:rPr>
              <w:t>до</w:t>
            </w:r>
            <w:r w:rsidRPr="005A6C49">
              <w:rPr>
                <w:lang w:val="ru-RU"/>
              </w:rPr>
              <w:t xml:space="preserve"> 252 </w:t>
            </w:r>
            <w:r w:rsidR="002C005A" w:rsidRPr="0018632B">
              <w:rPr>
                <w:lang w:val="ru-RU"/>
              </w:rPr>
              <w:t>при</w:t>
            </w:r>
            <w:r w:rsidR="002C005A" w:rsidRPr="005A6C49">
              <w:rPr>
                <w:lang w:val="ru-RU"/>
              </w:rPr>
              <w:t xml:space="preserve"> 12-</w:t>
            </w:r>
            <w:r w:rsidR="006520CB">
              <w:rPr>
                <w:lang w:val="ru-RU"/>
              </w:rPr>
              <w:t>битовом сигнале</w:t>
            </w:r>
            <w:r w:rsidR="005328EC" w:rsidRPr="005A6C49">
              <w:rPr>
                <w:lang w:val="ru-RU"/>
              </w:rPr>
              <w:t xml:space="preserve"> в формате 2</w:t>
            </w:r>
            <w:r w:rsidR="005328EC" w:rsidRPr="0018632B">
              <w:t>K</w:t>
            </w:r>
            <w:r w:rsidRPr="005A6C49">
              <w:rPr>
                <w:lang w:val="ru-RU"/>
              </w:rPr>
              <w:t>.</w:t>
            </w:r>
          </w:p>
          <w:p w14:paraId="391C119D" w14:textId="35AD86AA" w:rsidR="009C64F8" w:rsidRPr="0018632B" w:rsidRDefault="009C64F8" w:rsidP="00302F9B">
            <w:pPr>
              <w:pStyle w:val="Tablelegend"/>
              <w:rPr>
                <w:lang w:val="ru-RU"/>
              </w:rPr>
            </w:pPr>
            <w:r w:rsidRPr="005A6C49">
              <w:rPr>
                <w:vertAlign w:val="superscript"/>
                <w:lang w:val="ru-RU"/>
              </w:rPr>
              <w:t>(3)</w:t>
            </w:r>
            <w:r w:rsidRPr="005A6C49">
              <w:rPr>
                <w:lang w:val="ru-RU"/>
              </w:rPr>
              <w:tab/>
            </w:r>
            <w:r w:rsidRPr="0018632B">
              <w:t>F</w:t>
            </w:r>
            <w:r w:rsidRPr="005A6C49">
              <w:rPr>
                <w:lang w:val="ru-RU"/>
              </w:rPr>
              <w:t xml:space="preserve"> </w:t>
            </w:r>
            <w:r w:rsidR="000634CA" w:rsidRPr="0018632B">
              <w:rPr>
                <w:lang w:val="ru-RU"/>
              </w:rPr>
              <w:t>соответствует</w:t>
            </w:r>
            <w:r w:rsidR="000634CA" w:rsidRPr="005A6C49">
              <w:rPr>
                <w:lang w:val="ru-RU"/>
              </w:rPr>
              <w:t xml:space="preserve"> </w:t>
            </w:r>
            <w:r w:rsidR="000634CA" w:rsidRPr="0018632B">
              <w:rPr>
                <w:lang w:val="ru-RU"/>
              </w:rPr>
              <w:t>диапазону</w:t>
            </w:r>
            <w:r w:rsidR="000634CA" w:rsidRPr="005A6C49">
              <w:rPr>
                <w:lang w:val="ru-RU"/>
              </w:rPr>
              <w:t xml:space="preserve"> </w:t>
            </w:r>
            <w:r w:rsidR="000634CA" w:rsidRPr="0018632B">
              <w:rPr>
                <w:lang w:val="ru-RU"/>
              </w:rPr>
              <w:t>уровня</w:t>
            </w:r>
            <w:r w:rsidR="000634CA" w:rsidRPr="005A6C49">
              <w:rPr>
                <w:lang w:val="ru-RU"/>
              </w:rPr>
              <w:t xml:space="preserve"> </w:t>
            </w:r>
            <w:r w:rsidR="000634CA" w:rsidRPr="0018632B">
              <w:rPr>
                <w:lang w:val="ru-RU"/>
              </w:rPr>
              <w:t>сигнала</w:t>
            </w:r>
            <w:r w:rsidR="000634CA" w:rsidRPr="005A6C49">
              <w:rPr>
                <w:lang w:val="ru-RU"/>
              </w:rPr>
              <w:t xml:space="preserve"> </w:t>
            </w:r>
            <w:r w:rsidR="000634CA" w:rsidRPr="0018632B">
              <w:rPr>
                <w:lang w:val="ru-RU"/>
              </w:rPr>
              <w:t>от</w:t>
            </w:r>
            <w:r w:rsidR="000634CA" w:rsidRPr="005A6C49">
              <w:rPr>
                <w:lang w:val="ru-RU"/>
              </w:rPr>
              <w:t xml:space="preserve"> </w:t>
            </w:r>
            <w:r w:rsidRPr="005A6C49">
              <w:rPr>
                <w:lang w:val="ru-RU"/>
              </w:rPr>
              <w:t xml:space="preserve">5 </w:t>
            </w:r>
            <w:r w:rsidR="002A2438">
              <w:rPr>
                <w:lang w:val="ru-RU"/>
              </w:rPr>
              <w:t>до</w:t>
            </w:r>
            <w:r w:rsidRPr="005A6C49">
              <w:rPr>
                <w:lang w:val="ru-RU"/>
              </w:rPr>
              <w:t xml:space="preserve"> 939 </w:t>
            </w:r>
            <w:r w:rsidR="002C005A" w:rsidRPr="0018632B">
              <w:rPr>
                <w:lang w:val="ru-RU"/>
              </w:rPr>
              <w:t>при</w:t>
            </w:r>
            <w:r w:rsidR="002C005A" w:rsidRPr="005A6C49">
              <w:rPr>
                <w:lang w:val="ru-RU"/>
              </w:rPr>
              <w:t xml:space="preserve"> 10-</w:t>
            </w:r>
            <w:r w:rsidR="006520CB">
              <w:rPr>
                <w:lang w:val="ru-RU"/>
              </w:rPr>
              <w:t>битовом сигнале</w:t>
            </w:r>
            <w:r w:rsidR="002C005A" w:rsidRPr="005A6C49">
              <w:rPr>
                <w:lang w:val="ru-RU"/>
              </w:rPr>
              <w:t xml:space="preserve"> </w:t>
            </w:r>
            <w:r w:rsidR="0018632B">
              <w:rPr>
                <w:lang w:val="ru-RU"/>
              </w:rPr>
              <w:t>и от</w:t>
            </w:r>
            <w:r w:rsidR="0018632B" w:rsidRPr="005A6C49">
              <w:rPr>
                <w:lang w:val="ru-RU"/>
              </w:rPr>
              <w:t xml:space="preserve"> </w:t>
            </w:r>
            <w:r w:rsidRPr="005A6C49">
              <w:rPr>
                <w:lang w:val="ru-RU"/>
              </w:rPr>
              <w:t xml:space="preserve">17 </w:t>
            </w:r>
            <w:r w:rsidR="002A2438">
              <w:rPr>
                <w:lang w:val="ru-RU"/>
              </w:rPr>
              <w:t>до</w:t>
            </w:r>
            <w:r w:rsidRPr="005A6C49">
              <w:rPr>
                <w:lang w:val="ru-RU"/>
              </w:rPr>
              <w:t xml:space="preserve"> 3759 </w:t>
            </w:r>
            <w:r w:rsidR="002C005A" w:rsidRPr="005A6C49">
              <w:rPr>
                <w:lang w:val="ru-RU"/>
              </w:rPr>
              <w:t>при 12</w:t>
            </w:r>
            <w:r w:rsidR="00302F9B" w:rsidRPr="005A6C49">
              <w:rPr>
                <w:lang w:val="ru-RU"/>
              </w:rPr>
              <w:noBreakHyphen/>
            </w:r>
            <w:r w:rsidR="006520CB" w:rsidRPr="005A6C49">
              <w:rPr>
                <w:lang w:val="ru-RU"/>
              </w:rPr>
              <w:t>битовом сигнале</w:t>
            </w:r>
            <w:r w:rsidR="0018632B">
              <w:rPr>
                <w:lang w:val="ru-RU"/>
              </w:rPr>
              <w:t xml:space="preserve"> в формате</w:t>
            </w:r>
            <w:r w:rsidR="0018632B" w:rsidRPr="005A6C49">
              <w:rPr>
                <w:lang w:val="ru-RU"/>
              </w:rPr>
              <w:t xml:space="preserve"> 8</w:t>
            </w:r>
            <w:r w:rsidR="0018632B" w:rsidRPr="0018632B">
              <w:t>K</w:t>
            </w:r>
            <w:r w:rsidRPr="005A6C49">
              <w:rPr>
                <w:lang w:val="ru-RU"/>
              </w:rPr>
              <w:t xml:space="preserve">, </w:t>
            </w:r>
            <w:r w:rsidR="0018632B">
              <w:rPr>
                <w:lang w:val="ru-RU"/>
              </w:rPr>
              <w:t xml:space="preserve">от </w:t>
            </w:r>
            <w:r w:rsidRPr="005A6C49">
              <w:rPr>
                <w:lang w:val="ru-RU"/>
              </w:rPr>
              <w:t xml:space="preserve">18 </w:t>
            </w:r>
            <w:r w:rsidR="0018632B" w:rsidRPr="0018632B">
              <w:rPr>
                <w:lang w:val="ru-RU"/>
              </w:rPr>
              <w:t>до</w:t>
            </w:r>
            <w:r w:rsidRPr="005A6C49">
              <w:rPr>
                <w:lang w:val="ru-RU"/>
              </w:rPr>
              <w:t xml:space="preserve"> 3758 </w:t>
            </w:r>
            <w:r w:rsidR="002C005A" w:rsidRPr="0018632B">
              <w:rPr>
                <w:lang w:val="ru-RU"/>
              </w:rPr>
              <w:t>при</w:t>
            </w:r>
            <w:r w:rsidR="002C005A" w:rsidRPr="005A6C49">
              <w:rPr>
                <w:lang w:val="ru-RU"/>
              </w:rPr>
              <w:t xml:space="preserve"> 12-</w:t>
            </w:r>
            <w:r w:rsidR="006520CB">
              <w:rPr>
                <w:lang w:val="ru-RU"/>
              </w:rPr>
              <w:t>битовом сигнале</w:t>
            </w:r>
            <w:r w:rsidRPr="005A6C49">
              <w:rPr>
                <w:lang w:val="ru-RU"/>
              </w:rPr>
              <w:t xml:space="preserve"> </w:t>
            </w:r>
            <w:r w:rsidR="002A2438" w:rsidRPr="005A6C49">
              <w:rPr>
                <w:lang w:val="ru-RU"/>
              </w:rPr>
              <w:t>в формате 4</w:t>
            </w:r>
            <w:r w:rsidR="002A2438" w:rsidRPr="0018632B">
              <w:t>K</w:t>
            </w:r>
            <w:r w:rsidR="002A2438" w:rsidRPr="005A6C49">
              <w:rPr>
                <w:lang w:val="ru-RU"/>
              </w:rPr>
              <w:t xml:space="preserve"> </w:t>
            </w:r>
            <w:r w:rsidR="0018632B">
              <w:rPr>
                <w:lang w:val="ru-RU"/>
              </w:rPr>
              <w:t>и от</w:t>
            </w:r>
            <w:r w:rsidR="0018632B" w:rsidRPr="005A6C49">
              <w:rPr>
                <w:lang w:val="ru-RU"/>
              </w:rPr>
              <w:t xml:space="preserve"> </w:t>
            </w:r>
            <w:r w:rsidRPr="005A6C49">
              <w:rPr>
                <w:lang w:val="ru-RU"/>
              </w:rPr>
              <w:t xml:space="preserve">20 </w:t>
            </w:r>
            <w:r w:rsidR="0018632B" w:rsidRPr="0018632B">
              <w:rPr>
                <w:lang w:val="ru-RU"/>
              </w:rPr>
              <w:t>до</w:t>
            </w:r>
            <w:r w:rsidRPr="005A6C49">
              <w:rPr>
                <w:lang w:val="ru-RU"/>
              </w:rPr>
              <w:t xml:space="preserve"> 3756 </w:t>
            </w:r>
            <w:r w:rsidR="002C005A" w:rsidRPr="0018632B">
              <w:rPr>
                <w:lang w:val="ru-RU"/>
              </w:rPr>
              <w:t>при</w:t>
            </w:r>
            <w:r w:rsidR="002C005A" w:rsidRPr="005A6C49">
              <w:rPr>
                <w:lang w:val="ru-RU"/>
              </w:rPr>
              <w:t xml:space="preserve"> 12-</w:t>
            </w:r>
            <w:r w:rsidR="006520CB">
              <w:rPr>
                <w:lang w:val="ru-RU"/>
              </w:rPr>
              <w:t>битовом сигнале</w:t>
            </w:r>
            <w:r w:rsidR="002A2438" w:rsidRPr="005A6C49">
              <w:rPr>
                <w:lang w:val="ru-RU"/>
              </w:rPr>
              <w:t xml:space="preserve"> в формате 2</w:t>
            </w:r>
            <w:r w:rsidR="002A2438" w:rsidRPr="0018632B">
              <w:t>K</w:t>
            </w:r>
            <w:r w:rsidRPr="005A6C49">
              <w:rPr>
                <w:lang w:val="ru-RU"/>
              </w:rPr>
              <w:t>.</w:t>
            </w:r>
          </w:p>
        </w:tc>
      </w:tr>
      <w:bookmarkEnd w:id="167"/>
    </w:tbl>
    <w:p w14:paraId="047424E4" w14:textId="77777777" w:rsidR="00BF6C31" w:rsidRPr="005A6C49" w:rsidRDefault="00BF6C31" w:rsidP="00BF6C31">
      <w:pPr>
        <w:overflowPunct/>
        <w:autoSpaceDE/>
        <w:adjustRightInd/>
        <w:spacing w:before="0"/>
        <w:rPr>
          <w:caps/>
          <w:sz w:val="20"/>
          <w:lang w:val="ru-RU"/>
        </w:rPr>
      </w:pPr>
      <w:r w:rsidRPr="005A6C49">
        <w:rPr>
          <w:lang w:val="ru-RU"/>
        </w:rPr>
        <w:br w:type="page"/>
      </w:r>
    </w:p>
    <w:p w14:paraId="76B7F227" w14:textId="77777777" w:rsidR="00BF6C31" w:rsidRPr="00E0769C" w:rsidRDefault="000F4699" w:rsidP="00BF6C31">
      <w:pPr>
        <w:pStyle w:val="FigureNo"/>
        <w:rPr>
          <w:lang w:val="ru-RU"/>
        </w:rPr>
      </w:pPr>
      <w:bookmarkStart w:id="168" w:name="lt_pId1032"/>
      <w:r w:rsidRPr="00E0769C">
        <w:rPr>
          <w:lang w:val="ru-RU"/>
        </w:rPr>
        <w:lastRenderedPageBreak/>
        <w:t>РИСУНОК </w:t>
      </w:r>
      <w:r w:rsidR="00BF6C31" w:rsidRPr="00E0769C">
        <w:rPr>
          <w:lang w:val="ru-RU"/>
        </w:rPr>
        <w:t>6</w:t>
      </w:r>
      <w:bookmarkEnd w:id="168"/>
    </w:p>
    <w:p w14:paraId="09D1AC45" w14:textId="77777777" w:rsidR="00BF6C31" w:rsidRPr="00E0769C" w:rsidRDefault="001D3510" w:rsidP="001D3510">
      <w:pPr>
        <w:pStyle w:val="Figuretitle"/>
        <w:rPr>
          <w:lang w:val="ru-RU" w:eastAsia="ja-JP"/>
        </w:rPr>
      </w:pPr>
      <w:bookmarkStart w:id="169" w:name="lt_pId1033"/>
      <w:r w:rsidRPr="00E0769C">
        <w:rPr>
          <w:lang w:val="ru-RU" w:eastAsia="ja-JP"/>
        </w:rPr>
        <w:t xml:space="preserve">Уровни сигналов "пилы" для полного диапазона </w:t>
      </w:r>
      <w:r w:rsidR="00BF6C31" w:rsidRPr="00E0769C">
        <w:rPr>
          <w:lang w:val="ru-RU" w:eastAsia="ja-JP"/>
        </w:rPr>
        <w:t xml:space="preserve">PQ </w:t>
      </w:r>
      <w:bookmarkEnd w:id="169"/>
    </w:p>
    <w:p w14:paraId="1F6A6CCE" w14:textId="60F666C7" w:rsidR="00C752DA" w:rsidRPr="00E0769C" w:rsidRDefault="00C752DA" w:rsidP="00C752DA">
      <w:pPr>
        <w:pStyle w:val="Figure"/>
        <w:rPr>
          <w:sz w:val="24"/>
          <w:lang w:val="ru-RU"/>
        </w:rPr>
      </w:pPr>
      <w:r>
        <w:object w:dxaOrig="7011" w:dyaOrig="5266" w14:anchorId="31B0A6A9">
          <v:shape id="_x0000_i1030" type="#_x0000_t75" style="width:349.5pt;height:263.65pt" o:ole="">
            <v:imagedata r:id="rId24" o:title=""/>
          </v:shape>
          <o:OLEObject Type="Embed" ProgID="CorelDraw.Graphic.16" ShapeID="_x0000_i1030" DrawAspect="Content" ObjectID="_1655643947" r:id="rId25"/>
        </w:object>
      </w:r>
    </w:p>
    <w:p w14:paraId="34C346B8" w14:textId="77777777" w:rsidR="00BF6C31" w:rsidRPr="00E0769C" w:rsidRDefault="00425852" w:rsidP="00BF6C31">
      <w:pPr>
        <w:pStyle w:val="TableNo"/>
        <w:rPr>
          <w:lang w:val="ru-RU"/>
        </w:rPr>
      </w:pPr>
      <w:bookmarkStart w:id="170" w:name="lt_pId1034"/>
      <w:r w:rsidRPr="00E0769C">
        <w:rPr>
          <w:lang w:val="ru-RU"/>
        </w:rPr>
        <w:t>ТАБЛИЦА </w:t>
      </w:r>
      <w:r w:rsidR="00BF6C31" w:rsidRPr="00E0769C">
        <w:rPr>
          <w:lang w:val="ru-RU"/>
        </w:rPr>
        <w:t>6</w:t>
      </w:r>
      <w:bookmarkEnd w:id="170"/>
    </w:p>
    <w:p w14:paraId="427CD3A4" w14:textId="77777777" w:rsidR="00BF6C31" w:rsidRPr="00E0769C" w:rsidRDefault="001D3510" w:rsidP="001D3510">
      <w:pPr>
        <w:pStyle w:val="Tabletitle"/>
        <w:rPr>
          <w:lang w:val="ru-RU"/>
        </w:rPr>
      </w:pPr>
      <w:bookmarkStart w:id="171" w:name="lt_pId1035"/>
      <w:r w:rsidRPr="00E0769C">
        <w:rPr>
          <w:lang w:val="ru-RU" w:eastAsia="ja-JP"/>
        </w:rPr>
        <w:t xml:space="preserve">Ширина "пилы" для полного диапазона PQ: форматы </w:t>
      </w:r>
      <w:r w:rsidR="00BF6C31" w:rsidRPr="00E0769C">
        <w:rPr>
          <w:lang w:val="ru-RU"/>
        </w:rPr>
        <w:t xml:space="preserve">2K, 4K </w:t>
      </w:r>
      <w:r w:rsidRPr="00E0769C">
        <w:rPr>
          <w:lang w:val="ru-RU"/>
        </w:rPr>
        <w:t>и</w:t>
      </w:r>
      <w:r w:rsidR="00BF6C31" w:rsidRPr="00E0769C">
        <w:rPr>
          <w:lang w:val="ru-RU"/>
        </w:rPr>
        <w:t xml:space="preserve"> 8K</w:t>
      </w:r>
      <w:bookmarkEnd w:id="171"/>
    </w:p>
    <w:tbl>
      <w:tblPr>
        <w:tblW w:w="9457" w:type="dxa"/>
        <w:jc w:val="center"/>
        <w:tblLayout w:type="fixed"/>
        <w:tblLook w:val="0600" w:firstRow="0" w:lastRow="0" w:firstColumn="0" w:lastColumn="0" w:noHBand="1" w:noVBand="1"/>
      </w:tblPr>
      <w:tblGrid>
        <w:gridCol w:w="1271"/>
        <w:gridCol w:w="1364"/>
        <w:gridCol w:w="1364"/>
        <w:gridCol w:w="1365"/>
        <w:gridCol w:w="1364"/>
        <w:gridCol w:w="1364"/>
        <w:gridCol w:w="1365"/>
      </w:tblGrid>
      <w:tr w:rsidR="00C752DA" w14:paraId="2ADE8A15" w14:textId="77777777" w:rsidTr="002B72A0">
        <w:trPr>
          <w:cantSplit/>
          <w:jc w:val="center"/>
        </w:trPr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D6231B" w14:textId="3BF725A0" w:rsidR="00C752DA" w:rsidRDefault="00C752DA" w:rsidP="000634CA">
            <w:pPr>
              <w:pStyle w:val="Tablehead"/>
            </w:pPr>
            <w:r w:rsidRPr="00E0769C">
              <w:rPr>
                <w:rFonts w:eastAsia="MS PGothic"/>
                <w:lang w:val="ru-RU" w:eastAsia="ja-JP"/>
              </w:rPr>
              <w:t>Ширина (пиксели)</w:t>
            </w:r>
          </w:p>
        </w:tc>
        <w:tc>
          <w:tcPr>
            <w:tcW w:w="2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0DB646" w14:textId="77777777" w:rsidR="00C752DA" w:rsidRDefault="00C752DA" w:rsidP="000634CA">
            <w:pPr>
              <w:pStyle w:val="Tablehead"/>
            </w:pPr>
            <w:r>
              <w:t>2K</w:t>
            </w:r>
          </w:p>
        </w:tc>
        <w:tc>
          <w:tcPr>
            <w:tcW w:w="2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1671D2" w14:textId="77777777" w:rsidR="00C752DA" w:rsidRDefault="00C752DA" w:rsidP="000634CA">
            <w:pPr>
              <w:pStyle w:val="Tablehead"/>
            </w:pPr>
            <w:r>
              <w:t>4K</w:t>
            </w:r>
          </w:p>
        </w:tc>
        <w:tc>
          <w:tcPr>
            <w:tcW w:w="2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196FB0" w14:textId="77777777" w:rsidR="00C752DA" w:rsidRDefault="00C752DA" w:rsidP="000634CA">
            <w:pPr>
              <w:pStyle w:val="Tablehead"/>
            </w:pPr>
            <w:r>
              <w:t>8K</w:t>
            </w:r>
          </w:p>
        </w:tc>
      </w:tr>
      <w:tr w:rsidR="00C752DA" w14:paraId="4B34350F" w14:textId="77777777" w:rsidTr="002B72A0">
        <w:trPr>
          <w:cantSplit/>
          <w:jc w:val="center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64049F" w14:textId="77777777" w:rsidR="00C752DA" w:rsidRDefault="00C752DA" w:rsidP="000634CA">
            <w:pPr>
              <w:overflowPunct/>
              <w:autoSpaceDE/>
              <w:autoSpaceDN/>
              <w:adjustRightInd/>
              <w:spacing w:before="0"/>
              <w:rPr>
                <w:rFonts w:ascii="Times New Roman Bold" w:hAnsi="Times New Roman Bold" w:cs="Times New Roman Bold"/>
                <w:b/>
                <w:sz w:val="20"/>
                <w:lang w:val="en-GB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121C0F" w14:textId="3958C2C3" w:rsidR="00C752DA" w:rsidRDefault="00C752DA" w:rsidP="000634CA">
            <w:pPr>
              <w:pStyle w:val="Tablehead"/>
            </w:pPr>
            <w:r>
              <w:t xml:space="preserve">10 </w:t>
            </w:r>
            <w:r w:rsidR="00DB2198" w:rsidRPr="00DB2198">
              <w:rPr>
                <w:lang w:val="ru-RU"/>
              </w:rPr>
              <w:t>битов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CB2C2F" w14:textId="160719BE" w:rsidR="00C752DA" w:rsidRDefault="00C752DA" w:rsidP="000634CA">
            <w:pPr>
              <w:pStyle w:val="Tablehead"/>
            </w:pPr>
            <w:r>
              <w:t xml:space="preserve">12 </w:t>
            </w:r>
            <w:r w:rsidR="00DB2198" w:rsidRPr="00DB2198">
              <w:rPr>
                <w:lang w:val="ru-RU"/>
              </w:rPr>
              <w:t>битов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6B04E1" w14:textId="49AE4712" w:rsidR="00C752DA" w:rsidRDefault="00C752DA" w:rsidP="000634CA">
            <w:pPr>
              <w:pStyle w:val="Tablehead"/>
            </w:pPr>
            <w:r>
              <w:t xml:space="preserve">10 </w:t>
            </w:r>
            <w:r w:rsidR="00DB2198" w:rsidRPr="00DB2198">
              <w:rPr>
                <w:lang w:val="ru-RU"/>
              </w:rPr>
              <w:t>битов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A704AF" w14:textId="4DE2FDE7" w:rsidR="00C752DA" w:rsidRDefault="00C752DA" w:rsidP="000634CA">
            <w:pPr>
              <w:pStyle w:val="Tablehead"/>
            </w:pPr>
            <w:r>
              <w:t xml:space="preserve">12 </w:t>
            </w:r>
            <w:r w:rsidR="00DB2198" w:rsidRPr="00DB2198">
              <w:rPr>
                <w:lang w:val="ru-RU"/>
              </w:rPr>
              <w:t>битов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6B51FE" w14:textId="13FB66AF" w:rsidR="00C752DA" w:rsidRDefault="00C752DA" w:rsidP="000634CA">
            <w:pPr>
              <w:pStyle w:val="Tablehead"/>
            </w:pPr>
            <w:r>
              <w:t xml:space="preserve">10 </w:t>
            </w:r>
            <w:r w:rsidR="00DB2198" w:rsidRPr="00DB2198">
              <w:rPr>
                <w:lang w:val="ru-RU"/>
              </w:rPr>
              <w:t>битов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353B64" w14:textId="5F75014B" w:rsidR="00C752DA" w:rsidRDefault="00C752DA" w:rsidP="000634CA">
            <w:pPr>
              <w:pStyle w:val="Tablehead"/>
            </w:pPr>
            <w:r>
              <w:t xml:space="preserve">12 </w:t>
            </w:r>
            <w:r w:rsidR="00DB2198" w:rsidRPr="00DB2198">
              <w:rPr>
                <w:lang w:val="ru-RU"/>
              </w:rPr>
              <w:t>битов</w:t>
            </w:r>
          </w:p>
        </w:tc>
      </w:tr>
      <w:tr w:rsidR="00C752DA" w14:paraId="1F3A4DAE" w14:textId="77777777" w:rsidTr="002B72A0">
        <w:trPr>
          <w:cantSplit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E45019" w14:textId="77777777" w:rsidR="00C752DA" w:rsidRDefault="00C752DA" w:rsidP="000634CA">
            <w:pPr>
              <w:pStyle w:val="Tabletext"/>
              <w:jc w:val="center"/>
            </w:pPr>
            <w:r>
              <w:t>A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E1AC24" w14:textId="77777777" w:rsidR="00C752DA" w:rsidRDefault="00C752DA" w:rsidP="000634CA">
            <w:pPr>
              <w:pStyle w:val="Tabletext"/>
              <w:jc w:val="center"/>
            </w:pPr>
            <w:r>
              <w:t>1 680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95D1D8" w14:textId="77777777" w:rsidR="00C752DA" w:rsidRDefault="00C752DA" w:rsidP="000634CA">
            <w:pPr>
              <w:pStyle w:val="Tabletext"/>
              <w:jc w:val="center"/>
            </w:pPr>
            <w:r>
              <w:t>1 680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A03378" w14:textId="77777777" w:rsidR="00C752DA" w:rsidRDefault="00C752DA" w:rsidP="000634CA">
            <w:pPr>
              <w:pStyle w:val="Tabletext"/>
              <w:jc w:val="center"/>
            </w:pPr>
            <w:r>
              <w:t>3 360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E360ED" w14:textId="77777777" w:rsidR="00C752DA" w:rsidRDefault="00C752DA" w:rsidP="000634CA">
            <w:pPr>
              <w:pStyle w:val="Tabletext"/>
              <w:jc w:val="center"/>
            </w:pPr>
            <w:r>
              <w:t>3 360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0A583C" w14:textId="77777777" w:rsidR="00C752DA" w:rsidRDefault="00C752DA" w:rsidP="000634CA">
            <w:pPr>
              <w:pStyle w:val="Tabletext"/>
              <w:jc w:val="center"/>
            </w:pPr>
            <w:r>
              <w:t>6 720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E7E49E" w14:textId="77777777" w:rsidR="00C752DA" w:rsidRDefault="00C752DA" w:rsidP="000634CA">
            <w:pPr>
              <w:pStyle w:val="Tabletext"/>
              <w:jc w:val="center"/>
            </w:pPr>
            <w:r>
              <w:t>6 720</w:t>
            </w:r>
          </w:p>
        </w:tc>
      </w:tr>
      <w:tr w:rsidR="00C752DA" w14:paraId="30402462" w14:textId="77777777" w:rsidTr="002B72A0">
        <w:trPr>
          <w:cantSplit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C2BC3E" w14:textId="77777777" w:rsidR="00C752DA" w:rsidRDefault="00C752DA" w:rsidP="000634CA">
            <w:pPr>
              <w:pStyle w:val="Tabletext"/>
              <w:jc w:val="center"/>
            </w:pPr>
            <w:r>
              <w:t>B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BC5A8F" w14:textId="77777777" w:rsidR="00C752DA" w:rsidRDefault="00C752DA" w:rsidP="000634CA">
            <w:pPr>
              <w:pStyle w:val="Tabletext"/>
              <w:jc w:val="center"/>
            </w:pPr>
            <w:r>
              <w:t>551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EAF717" w14:textId="77777777" w:rsidR="00C752DA" w:rsidRDefault="00C752DA" w:rsidP="000634CA">
            <w:pPr>
              <w:pStyle w:val="Tabletext"/>
              <w:jc w:val="center"/>
            </w:pPr>
            <w:r>
              <w:t>551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1610B6" w14:textId="77777777" w:rsidR="00C752DA" w:rsidRDefault="00C752DA" w:rsidP="000634CA">
            <w:pPr>
              <w:pStyle w:val="Tabletext"/>
              <w:jc w:val="center"/>
            </w:pPr>
            <w:r>
              <w:t>1 102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8BEA69" w14:textId="77777777" w:rsidR="00C752DA" w:rsidRDefault="00C752DA" w:rsidP="000634CA">
            <w:pPr>
              <w:pStyle w:val="Tabletext"/>
              <w:jc w:val="center"/>
            </w:pPr>
            <w:r>
              <w:t>1 101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ACA540" w14:textId="77777777" w:rsidR="00C752DA" w:rsidRDefault="00C752DA" w:rsidP="000634CA">
            <w:pPr>
              <w:pStyle w:val="Tabletext"/>
              <w:jc w:val="center"/>
            </w:pPr>
            <w:r>
              <w:t>2 204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4C3954" w14:textId="77777777" w:rsidR="00C752DA" w:rsidRDefault="00C752DA" w:rsidP="000634CA">
            <w:pPr>
              <w:pStyle w:val="Tabletext"/>
              <w:jc w:val="center"/>
            </w:pPr>
            <w:r>
              <w:t>2 201</w:t>
            </w:r>
          </w:p>
        </w:tc>
      </w:tr>
      <w:tr w:rsidR="00C752DA" w14:paraId="2AD25F49" w14:textId="77777777" w:rsidTr="002B72A0">
        <w:trPr>
          <w:cantSplit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C0876A" w14:textId="77777777" w:rsidR="00C752DA" w:rsidRDefault="00C752DA" w:rsidP="000634CA">
            <w:pPr>
              <w:pStyle w:val="Tabletext"/>
              <w:jc w:val="center"/>
            </w:pPr>
            <w:proofErr w:type="gramStart"/>
            <w:r>
              <w:t>C</w:t>
            </w:r>
            <w:r>
              <w:rPr>
                <w:vertAlign w:val="superscript"/>
              </w:rPr>
              <w:t>(</w:t>
            </w:r>
            <w:proofErr w:type="gramEnd"/>
            <w:r>
              <w:rPr>
                <w:vertAlign w:val="superscript"/>
              </w:rPr>
              <w:t>1)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17AFBF" w14:textId="77777777" w:rsidR="00C752DA" w:rsidRDefault="00C752DA" w:rsidP="000634CA">
            <w:pPr>
              <w:pStyle w:val="Tabletext"/>
              <w:jc w:val="center"/>
            </w:pPr>
            <w:r>
              <w:t>1 022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BDFBBE" w14:textId="77777777" w:rsidR="00C752DA" w:rsidRDefault="00C752DA" w:rsidP="000634CA">
            <w:pPr>
              <w:pStyle w:val="Tabletext"/>
              <w:jc w:val="center"/>
            </w:pPr>
            <w:r>
              <w:t>1 023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6F7B31" w14:textId="77777777" w:rsidR="00C752DA" w:rsidRDefault="00C752DA" w:rsidP="000634CA">
            <w:pPr>
              <w:pStyle w:val="Tabletext"/>
              <w:jc w:val="center"/>
            </w:pPr>
            <w:r>
              <w:t>2 044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D5F877" w14:textId="77777777" w:rsidR="00C752DA" w:rsidRDefault="00C752DA" w:rsidP="000634CA">
            <w:pPr>
              <w:pStyle w:val="Tabletext"/>
              <w:jc w:val="center"/>
            </w:pPr>
            <w:r>
              <w:t>2 047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A9DC20" w14:textId="77777777" w:rsidR="00C752DA" w:rsidRDefault="00C752DA" w:rsidP="000634CA">
            <w:pPr>
              <w:pStyle w:val="Tabletext"/>
              <w:jc w:val="center"/>
            </w:pPr>
            <w:r>
              <w:t>4 088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6E8AE0" w14:textId="77777777" w:rsidR="00C752DA" w:rsidRDefault="00C752DA" w:rsidP="000634CA">
            <w:pPr>
              <w:pStyle w:val="Tabletext"/>
              <w:jc w:val="center"/>
            </w:pPr>
            <w:r>
              <w:t>4 094</w:t>
            </w:r>
          </w:p>
        </w:tc>
      </w:tr>
      <w:tr w:rsidR="00C752DA" w14:paraId="6E48B9F1" w14:textId="77777777" w:rsidTr="002B72A0">
        <w:trPr>
          <w:cantSplit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9E37ED" w14:textId="77777777" w:rsidR="00C752DA" w:rsidRDefault="00C752DA" w:rsidP="000634CA">
            <w:pPr>
              <w:pStyle w:val="Tabletext"/>
              <w:jc w:val="center"/>
            </w:pPr>
            <w:r>
              <w:t>D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D47915" w14:textId="77777777" w:rsidR="00C752DA" w:rsidRDefault="00C752DA" w:rsidP="000634CA">
            <w:pPr>
              <w:pStyle w:val="Tabletext"/>
              <w:jc w:val="center"/>
            </w:pPr>
            <w:r>
              <w:t>107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35E961" w14:textId="77777777" w:rsidR="00C752DA" w:rsidRDefault="00C752DA" w:rsidP="000634CA">
            <w:pPr>
              <w:pStyle w:val="Tabletext"/>
              <w:jc w:val="center"/>
            </w:pPr>
            <w:r>
              <w:t>106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470468" w14:textId="77777777" w:rsidR="00C752DA" w:rsidRDefault="00C752DA" w:rsidP="000634CA">
            <w:pPr>
              <w:pStyle w:val="Tabletext"/>
              <w:jc w:val="center"/>
            </w:pPr>
            <w:r>
              <w:t>214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80DF46" w14:textId="77777777" w:rsidR="00C752DA" w:rsidRDefault="00C752DA" w:rsidP="000634CA">
            <w:pPr>
              <w:pStyle w:val="Tabletext"/>
              <w:jc w:val="center"/>
            </w:pPr>
            <w:r>
              <w:t>212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0263EF" w14:textId="77777777" w:rsidR="00C752DA" w:rsidRDefault="00C752DA" w:rsidP="000634CA">
            <w:pPr>
              <w:pStyle w:val="Tabletext"/>
              <w:jc w:val="center"/>
            </w:pPr>
            <w:r>
              <w:t>428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C0AA0F" w14:textId="77777777" w:rsidR="00C752DA" w:rsidRDefault="00C752DA" w:rsidP="000634CA">
            <w:pPr>
              <w:pStyle w:val="Tabletext"/>
              <w:jc w:val="center"/>
            </w:pPr>
            <w:r>
              <w:t>425</w:t>
            </w:r>
          </w:p>
        </w:tc>
      </w:tr>
      <w:tr w:rsidR="00C752DA" w:rsidRPr="005A6C49" w14:paraId="14BE4AB5" w14:textId="77777777" w:rsidTr="00C752DA">
        <w:trPr>
          <w:cantSplit/>
          <w:jc w:val="center"/>
        </w:trPr>
        <w:tc>
          <w:tcPr>
            <w:tcW w:w="9457" w:type="dxa"/>
            <w:gridSpan w:val="7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7712511A" w14:textId="6EE8DA6C" w:rsidR="00C752DA" w:rsidRPr="00240EC0" w:rsidRDefault="00C752DA" w:rsidP="00302F9B">
            <w:pPr>
              <w:pStyle w:val="Tablelegend"/>
              <w:tabs>
                <w:tab w:val="clear" w:pos="1134"/>
                <w:tab w:val="left" w:pos="421"/>
              </w:tabs>
              <w:rPr>
                <w:bCs/>
                <w:lang w:val="ru-RU"/>
              </w:rPr>
            </w:pPr>
            <w:r w:rsidRPr="00240EC0">
              <w:rPr>
                <w:vertAlign w:val="superscript"/>
                <w:lang w:val="ru-RU"/>
              </w:rPr>
              <w:t>(1)</w:t>
            </w:r>
            <w:r w:rsidRPr="00240EC0">
              <w:rPr>
                <w:lang w:val="ru-RU"/>
              </w:rPr>
              <w:tab/>
            </w:r>
            <w:r w:rsidRPr="00AD0722">
              <w:rPr>
                <w:lang w:val="en-US"/>
              </w:rPr>
              <w:t>C</w:t>
            </w:r>
            <w:r w:rsidRPr="00AD0722">
              <w:rPr>
                <w:lang w:val="ru-RU"/>
              </w:rPr>
              <w:t xml:space="preserve"> </w:t>
            </w:r>
            <w:r w:rsidR="000634CA" w:rsidRPr="00AD0722">
              <w:rPr>
                <w:lang w:val="ru-RU"/>
              </w:rPr>
              <w:t xml:space="preserve">соответствует диапазону уровня сигнала от </w:t>
            </w:r>
            <w:r w:rsidRPr="00AD0722">
              <w:rPr>
                <w:lang w:val="ru-RU"/>
              </w:rPr>
              <w:t xml:space="preserve">1 </w:t>
            </w:r>
            <w:r w:rsidR="00240EC0" w:rsidRPr="00AD0722">
              <w:rPr>
                <w:lang w:val="ru-RU"/>
              </w:rPr>
              <w:t>до</w:t>
            </w:r>
            <w:r w:rsidRPr="00AD0722">
              <w:rPr>
                <w:lang w:val="ru-RU"/>
              </w:rPr>
              <w:t xml:space="preserve"> 1022 </w:t>
            </w:r>
            <w:r w:rsidR="00240EC0" w:rsidRPr="00AD0722">
              <w:rPr>
                <w:lang w:val="ru-RU"/>
              </w:rPr>
              <w:t>при</w:t>
            </w:r>
            <w:r w:rsidR="00240EC0" w:rsidRPr="005A6C49">
              <w:rPr>
                <w:lang w:val="ru-RU"/>
              </w:rPr>
              <w:t xml:space="preserve"> 10-</w:t>
            </w:r>
            <w:r w:rsidR="00240EC0" w:rsidRPr="00AD0722">
              <w:rPr>
                <w:lang w:val="ru-RU"/>
              </w:rPr>
              <w:t>бит</w:t>
            </w:r>
            <w:r w:rsidR="006520CB">
              <w:rPr>
                <w:lang w:val="ru-RU"/>
              </w:rPr>
              <w:t>овом сигнале</w:t>
            </w:r>
            <w:r w:rsidR="00240EC0" w:rsidRPr="005A6C49">
              <w:rPr>
                <w:lang w:val="ru-RU"/>
              </w:rPr>
              <w:t xml:space="preserve"> </w:t>
            </w:r>
            <w:r w:rsidR="00240EC0" w:rsidRPr="00AD0722">
              <w:rPr>
                <w:lang w:val="ru-RU"/>
              </w:rPr>
              <w:t>и от</w:t>
            </w:r>
            <w:r w:rsidR="00240EC0" w:rsidRPr="005A6C49">
              <w:rPr>
                <w:lang w:val="ru-RU"/>
              </w:rPr>
              <w:t xml:space="preserve"> </w:t>
            </w:r>
            <w:r w:rsidRPr="00AD0722">
              <w:rPr>
                <w:lang w:val="ru-RU"/>
              </w:rPr>
              <w:t xml:space="preserve">1 </w:t>
            </w:r>
            <w:r w:rsidR="00240EC0" w:rsidRPr="00AD0722">
              <w:rPr>
                <w:lang w:val="ru-RU"/>
              </w:rPr>
              <w:t>до</w:t>
            </w:r>
            <w:r w:rsidRPr="00AD0722">
              <w:rPr>
                <w:lang w:val="ru-RU"/>
              </w:rPr>
              <w:t xml:space="preserve"> 4094 </w:t>
            </w:r>
            <w:r w:rsidR="00240EC0" w:rsidRPr="00AD0722">
              <w:rPr>
                <w:lang w:val="ru-RU"/>
              </w:rPr>
              <w:t>при</w:t>
            </w:r>
            <w:r w:rsidR="00240EC0" w:rsidRPr="005A6C49">
              <w:rPr>
                <w:lang w:val="ru-RU"/>
              </w:rPr>
              <w:t xml:space="preserve"> 12</w:t>
            </w:r>
            <w:r w:rsidR="00302F9B" w:rsidRPr="005A6C49">
              <w:rPr>
                <w:lang w:val="ru-RU"/>
              </w:rPr>
              <w:noBreakHyphen/>
            </w:r>
            <w:r w:rsidR="00240EC0" w:rsidRPr="00AD0722">
              <w:rPr>
                <w:lang w:val="ru-RU"/>
              </w:rPr>
              <w:t>бит</w:t>
            </w:r>
            <w:r w:rsidR="006520CB">
              <w:rPr>
                <w:lang w:val="ru-RU"/>
              </w:rPr>
              <w:t>овом сигнале</w:t>
            </w:r>
            <w:r w:rsidR="00240EC0" w:rsidRPr="005A6C49">
              <w:rPr>
                <w:lang w:val="ru-RU"/>
              </w:rPr>
              <w:t xml:space="preserve"> в формате 8</w:t>
            </w:r>
            <w:r w:rsidR="00240EC0" w:rsidRPr="00AD0722">
              <w:t>K</w:t>
            </w:r>
            <w:r w:rsidRPr="00AD0722">
              <w:rPr>
                <w:lang w:val="ru-RU"/>
              </w:rPr>
              <w:t xml:space="preserve">, </w:t>
            </w:r>
            <w:r w:rsidR="00240EC0" w:rsidRPr="00AD0722">
              <w:rPr>
                <w:lang w:val="ru-RU"/>
              </w:rPr>
              <w:t xml:space="preserve">от </w:t>
            </w:r>
            <w:r w:rsidRPr="00AD0722">
              <w:rPr>
                <w:lang w:val="ru-RU"/>
              </w:rPr>
              <w:t xml:space="preserve">2 </w:t>
            </w:r>
            <w:r w:rsidR="00240EC0" w:rsidRPr="00AD0722">
              <w:rPr>
                <w:lang w:val="ru-RU"/>
              </w:rPr>
              <w:t>до</w:t>
            </w:r>
            <w:r w:rsidRPr="00AD0722">
              <w:rPr>
                <w:lang w:val="ru-RU"/>
              </w:rPr>
              <w:t xml:space="preserve"> 4094 </w:t>
            </w:r>
            <w:r w:rsidR="00AD0722" w:rsidRPr="005A6C49">
              <w:rPr>
                <w:lang w:val="ru-RU"/>
              </w:rPr>
              <w:t>при 12-</w:t>
            </w:r>
            <w:r w:rsidR="006520CB" w:rsidRPr="005A6C49">
              <w:rPr>
                <w:lang w:val="ru-RU"/>
              </w:rPr>
              <w:t>битовом сигнале</w:t>
            </w:r>
            <w:r w:rsidR="00AD0722" w:rsidRPr="005A6C49">
              <w:rPr>
                <w:lang w:val="ru-RU"/>
              </w:rPr>
              <w:t xml:space="preserve"> в формате 4</w:t>
            </w:r>
            <w:r w:rsidR="00AD0722" w:rsidRPr="00AD0722">
              <w:t>K</w:t>
            </w:r>
            <w:r w:rsidR="00AD0722" w:rsidRPr="00AD0722">
              <w:rPr>
                <w:lang w:val="ru-RU"/>
              </w:rPr>
              <w:t xml:space="preserve"> </w:t>
            </w:r>
            <w:r w:rsidR="00240EC0" w:rsidRPr="00AD0722">
              <w:rPr>
                <w:lang w:val="ru-RU"/>
              </w:rPr>
              <w:t>и от</w:t>
            </w:r>
            <w:r w:rsidRPr="00AD0722">
              <w:rPr>
                <w:lang w:val="ru-RU"/>
              </w:rPr>
              <w:t xml:space="preserve"> 4 </w:t>
            </w:r>
            <w:r w:rsidR="00240EC0" w:rsidRPr="00AD0722">
              <w:rPr>
                <w:lang w:val="ru-RU"/>
              </w:rPr>
              <w:t>до</w:t>
            </w:r>
            <w:r w:rsidRPr="00AD0722">
              <w:rPr>
                <w:lang w:val="ru-RU"/>
              </w:rPr>
              <w:t xml:space="preserve"> 4092 </w:t>
            </w:r>
            <w:r w:rsidR="00AD0722" w:rsidRPr="005A6C49">
              <w:rPr>
                <w:lang w:val="ru-RU"/>
              </w:rPr>
              <w:t>при 12-</w:t>
            </w:r>
            <w:r w:rsidR="006520CB" w:rsidRPr="005A6C49">
              <w:rPr>
                <w:lang w:val="ru-RU"/>
              </w:rPr>
              <w:t>битовом сигнале</w:t>
            </w:r>
            <w:r w:rsidR="00AD0722" w:rsidRPr="005A6C49">
              <w:rPr>
                <w:lang w:val="ru-RU"/>
              </w:rPr>
              <w:t xml:space="preserve"> в формате </w:t>
            </w:r>
            <w:r w:rsidR="00AD0722" w:rsidRPr="00AD0722">
              <w:rPr>
                <w:lang w:val="ru-RU"/>
              </w:rPr>
              <w:t>2</w:t>
            </w:r>
            <w:r w:rsidR="00AD0722" w:rsidRPr="00AD0722">
              <w:t>K</w:t>
            </w:r>
            <w:r w:rsidRPr="00AD0722">
              <w:rPr>
                <w:lang w:val="ru-RU"/>
              </w:rPr>
              <w:t>.</w:t>
            </w:r>
          </w:p>
        </w:tc>
      </w:tr>
    </w:tbl>
    <w:p w14:paraId="11268331" w14:textId="77777777" w:rsidR="00C752DA" w:rsidRPr="00240EC0" w:rsidRDefault="00C752DA" w:rsidP="00BF6C31">
      <w:pPr>
        <w:jc w:val="center"/>
        <w:rPr>
          <w:lang w:val="ru-RU"/>
        </w:rPr>
      </w:pPr>
    </w:p>
    <w:p w14:paraId="19B26619" w14:textId="54B1DCF3" w:rsidR="00BF6C31" w:rsidRPr="00E0769C" w:rsidRDefault="00292330" w:rsidP="007B0B68">
      <w:pPr>
        <w:pStyle w:val="AnnexNoTitle"/>
        <w:spacing w:after="240"/>
        <w:rPr>
          <w:lang w:val="ru-RU"/>
        </w:rPr>
      </w:pPr>
      <w:bookmarkStart w:id="172" w:name="lt_pId1057"/>
      <w:r w:rsidRPr="00E0769C">
        <w:rPr>
          <w:lang w:val="ru-RU"/>
        </w:rPr>
        <w:lastRenderedPageBreak/>
        <w:t>Прилагаемый документ </w:t>
      </w:r>
      <w:r w:rsidR="00BF6C31" w:rsidRPr="00E0769C">
        <w:rPr>
          <w:lang w:val="ru-RU"/>
        </w:rPr>
        <w:t>1</w:t>
      </w:r>
      <w:bookmarkEnd w:id="172"/>
      <w:r w:rsidR="002B72A0">
        <w:rPr>
          <w:lang w:val="ru-RU"/>
        </w:rPr>
        <w:br/>
        <w:t>к Приложению 1</w:t>
      </w:r>
      <w:r w:rsidR="00BF6C31" w:rsidRPr="00E0769C">
        <w:rPr>
          <w:lang w:val="ru-RU"/>
        </w:rPr>
        <w:br/>
      </w:r>
      <w:r w:rsidRPr="00E0769C">
        <w:rPr>
          <w:lang w:val="ru-RU"/>
        </w:rPr>
        <w:t>(информационный)</w:t>
      </w:r>
      <w:r w:rsidR="00BF6C31" w:rsidRPr="00E0769C">
        <w:rPr>
          <w:lang w:val="ru-RU"/>
        </w:rPr>
        <w:t xml:space="preserve"> </w:t>
      </w:r>
      <w:r w:rsidR="00BF6C31" w:rsidRPr="00E0769C">
        <w:rPr>
          <w:lang w:val="ru-RU"/>
        </w:rPr>
        <w:br/>
      </w:r>
      <w:r w:rsidR="00BF6C31" w:rsidRPr="00E0769C">
        <w:rPr>
          <w:lang w:val="ru-RU"/>
        </w:rPr>
        <w:br/>
      </w:r>
      <w:bookmarkStart w:id="173" w:name="lt_pId1059"/>
      <w:r w:rsidR="007B0B68" w:rsidRPr="00E0769C">
        <w:rPr>
          <w:lang w:val="ru-RU"/>
        </w:rPr>
        <w:t>Участки</w:t>
      </w:r>
      <w:r w:rsidR="007B0A85" w:rsidRPr="00E0769C">
        <w:rPr>
          <w:lang w:val="ru-RU"/>
        </w:rPr>
        <w:t xml:space="preserve"> испытательной таблиц</w:t>
      </w:r>
      <w:r w:rsidR="007B0B68" w:rsidRPr="00E0769C">
        <w:rPr>
          <w:lang w:val="ru-RU"/>
        </w:rPr>
        <w:t>ы</w:t>
      </w:r>
      <w:r w:rsidR="00BF6C31" w:rsidRPr="00E0769C">
        <w:rPr>
          <w:lang w:val="ru-RU"/>
        </w:rPr>
        <w:t xml:space="preserve"> HLG</w:t>
      </w:r>
      <w:bookmarkEnd w:id="173"/>
    </w:p>
    <w:p w14:paraId="6C038E44" w14:textId="77777777" w:rsidR="00BF6C31" w:rsidRPr="00E0769C" w:rsidRDefault="000F4699" w:rsidP="00BF6C31">
      <w:pPr>
        <w:pStyle w:val="FigureNo"/>
        <w:rPr>
          <w:lang w:val="ru-RU"/>
        </w:rPr>
      </w:pPr>
      <w:bookmarkStart w:id="174" w:name="lt_pId1060"/>
      <w:r w:rsidRPr="00E0769C">
        <w:rPr>
          <w:lang w:val="ru-RU"/>
        </w:rPr>
        <w:t>РИСУНОК </w:t>
      </w:r>
      <w:r w:rsidR="00BF6C31" w:rsidRPr="00E0769C">
        <w:rPr>
          <w:lang w:val="ru-RU"/>
        </w:rPr>
        <w:t>7</w:t>
      </w:r>
      <w:bookmarkEnd w:id="174"/>
    </w:p>
    <w:bookmarkStart w:id="175" w:name="lt_pId1061"/>
    <w:p w14:paraId="50F6F8EC" w14:textId="74790115" w:rsidR="0086542D" w:rsidRDefault="0086542D" w:rsidP="0086542D">
      <w:pPr>
        <w:pStyle w:val="Figure"/>
        <w:rPr>
          <w:lang w:val="ru-RU"/>
        </w:rPr>
      </w:pPr>
      <w:r>
        <w:object w:dxaOrig="6886" w:dyaOrig="5558" w14:anchorId="5148E4A9">
          <v:shape id="_x0000_i1031" type="#_x0000_t75" style="width:345pt;height:277.9pt" o:ole="">
            <v:imagedata r:id="rId26" o:title=""/>
          </v:shape>
          <o:OLEObject Type="Embed" ProgID="CorelDraw.Graphic.16" ShapeID="_x0000_i1031" DrawAspect="Content" ObjectID="_1655643948" r:id="rId27"/>
        </w:object>
      </w:r>
    </w:p>
    <w:p w14:paraId="4484C238" w14:textId="29851F79" w:rsidR="00BF6C31" w:rsidRPr="00E0769C" w:rsidRDefault="007B0A85" w:rsidP="00F67FA8">
      <w:pPr>
        <w:pStyle w:val="Normalaftertitle"/>
        <w:rPr>
          <w:lang w:val="ru-RU"/>
        </w:rPr>
      </w:pPr>
      <w:r w:rsidRPr="00E0769C">
        <w:rPr>
          <w:lang w:val="ru-RU"/>
        </w:rPr>
        <w:t>Цвет</w:t>
      </w:r>
      <w:r w:rsidR="008A2D9F" w:rsidRPr="00E0769C">
        <w:rPr>
          <w:lang w:val="ru-RU"/>
        </w:rPr>
        <w:t>н</w:t>
      </w:r>
      <w:r w:rsidRPr="00E0769C">
        <w:rPr>
          <w:lang w:val="ru-RU"/>
        </w:rPr>
        <w:t>ые полосы</w:t>
      </w:r>
      <w:r w:rsidR="00BF6C31" w:rsidRPr="00E0769C">
        <w:rPr>
          <w:lang w:val="ru-RU"/>
        </w:rPr>
        <w:t xml:space="preserve">: </w:t>
      </w:r>
      <w:r w:rsidR="008A2D9F" w:rsidRPr="00E0769C">
        <w:rPr>
          <w:lang w:val="ru-RU"/>
        </w:rPr>
        <w:t xml:space="preserve">основными цветными полосами являются полосы </w:t>
      </w:r>
      <w:r w:rsidR="00BF6C31" w:rsidRPr="00E0769C">
        <w:rPr>
          <w:lang w:val="ru-RU"/>
        </w:rPr>
        <w:t>75%</w:t>
      </w:r>
      <w:r w:rsidR="009A6E11" w:rsidRPr="00E0769C">
        <w:rPr>
          <w:lang w:val="ru-RU"/>
        </w:rPr>
        <w:t xml:space="preserve"> </w:t>
      </w:r>
      <w:r w:rsidR="00BF6C31" w:rsidRPr="00E0769C">
        <w:rPr>
          <w:lang w:val="ru-RU"/>
        </w:rPr>
        <w:t xml:space="preserve">HLG, </w:t>
      </w:r>
      <w:r w:rsidR="008A2D9F" w:rsidRPr="00E0769C">
        <w:rPr>
          <w:lang w:val="ru-RU"/>
        </w:rPr>
        <w:t xml:space="preserve">а сверху </w:t>
      </w:r>
      <w:r w:rsidR="00F67FA8" w:rsidRPr="00E0769C">
        <w:rPr>
          <w:lang w:val="ru-RU"/>
        </w:rPr>
        <w:t>помещаются</w:t>
      </w:r>
      <w:r w:rsidR="008A2D9F" w:rsidRPr="00E0769C">
        <w:rPr>
          <w:lang w:val="ru-RU"/>
        </w:rPr>
        <w:t xml:space="preserve"> цветные полосы </w:t>
      </w:r>
      <w:r w:rsidR="00BF6C31" w:rsidRPr="00E0769C">
        <w:rPr>
          <w:lang w:val="ru-RU"/>
        </w:rPr>
        <w:t>100%</w:t>
      </w:r>
      <w:r w:rsidR="009A6E11" w:rsidRPr="00E0769C">
        <w:rPr>
          <w:lang w:val="ru-RU"/>
        </w:rPr>
        <w:t xml:space="preserve"> </w:t>
      </w:r>
      <w:r w:rsidR="00BF6C31" w:rsidRPr="00E0769C">
        <w:rPr>
          <w:lang w:val="ru-RU"/>
        </w:rPr>
        <w:t>HLG.</w:t>
      </w:r>
      <w:bookmarkEnd w:id="175"/>
    </w:p>
    <w:p w14:paraId="341BAB5F" w14:textId="77777777" w:rsidR="00BF6C31" w:rsidRPr="00E0769C" w:rsidRDefault="009A6E11" w:rsidP="009A6E11">
      <w:pPr>
        <w:rPr>
          <w:lang w:val="ru-RU"/>
        </w:rPr>
      </w:pPr>
      <w:bookmarkStart w:id="176" w:name="lt_pId1062"/>
      <w:r w:rsidRPr="00E0769C">
        <w:rPr>
          <w:lang w:val="ru-RU"/>
        </w:rPr>
        <w:t xml:space="preserve">Цветные полосы </w:t>
      </w:r>
      <w:r w:rsidR="00BF6C31" w:rsidRPr="00E0769C">
        <w:rPr>
          <w:lang w:val="ru-RU"/>
        </w:rPr>
        <w:t xml:space="preserve">BT.709: </w:t>
      </w:r>
      <w:r w:rsidRPr="00E0769C">
        <w:rPr>
          <w:lang w:val="ru-RU"/>
        </w:rPr>
        <w:t xml:space="preserve">эти полосы создаются путем использования </w:t>
      </w:r>
      <w:r w:rsidR="00BF6C31" w:rsidRPr="00E0769C">
        <w:rPr>
          <w:lang w:val="ru-RU"/>
        </w:rPr>
        <w:t xml:space="preserve">HLG OETF </w:t>
      </w:r>
      <w:r w:rsidRPr="00E0769C">
        <w:rPr>
          <w:lang w:val="ru-RU"/>
        </w:rPr>
        <w:t>и линейной матрицы</w:t>
      </w:r>
      <w:r w:rsidR="00BF6C31" w:rsidRPr="00E0769C">
        <w:rPr>
          <w:lang w:val="ru-RU"/>
        </w:rPr>
        <w:t>.</w:t>
      </w:r>
      <w:bookmarkEnd w:id="176"/>
      <w:r w:rsidR="00BF6C31" w:rsidRPr="00E0769C">
        <w:rPr>
          <w:lang w:val="ru-RU"/>
        </w:rPr>
        <w:t xml:space="preserve"> </w:t>
      </w:r>
      <w:bookmarkStart w:id="177" w:name="lt_pId1063"/>
      <w:r w:rsidRPr="00E0769C">
        <w:rPr>
          <w:lang w:val="ru-RU"/>
        </w:rPr>
        <w:t xml:space="preserve">Цветные полосы </w:t>
      </w:r>
      <w:r w:rsidR="00BF6C31" w:rsidRPr="00E0769C">
        <w:rPr>
          <w:lang w:val="ru-RU"/>
        </w:rPr>
        <w:t xml:space="preserve">BT.709 </w:t>
      </w:r>
      <w:r w:rsidRPr="00E0769C">
        <w:rPr>
          <w:lang w:val="ru-RU"/>
        </w:rPr>
        <w:t>находятся в левой и правой нижних частях во избежание пересечения с основными цветными полосами на мониторе видеосигнала</w:t>
      </w:r>
      <w:r w:rsidR="00BF6C31" w:rsidRPr="00E0769C">
        <w:rPr>
          <w:lang w:val="ru-RU"/>
        </w:rPr>
        <w:t>.</w:t>
      </w:r>
      <w:bookmarkEnd w:id="177"/>
    </w:p>
    <w:p w14:paraId="248A2ADD" w14:textId="77777777" w:rsidR="00BF6C31" w:rsidRPr="00E0769C" w:rsidRDefault="003D607A" w:rsidP="00595E44">
      <w:pPr>
        <w:rPr>
          <w:lang w:val="ru-RU"/>
        </w:rPr>
      </w:pPr>
      <w:bookmarkStart w:id="178" w:name="lt_pId1064"/>
      <w:r w:rsidRPr="00E0769C">
        <w:rPr>
          <w:lang w:val="ru-RU"/>
        </w:rPr>
        <w:t>"Пила"</w:t>
      </w:r>
      <w:r w:rsidR="00BF6C31" w:rsidRPr="00E0769C">
        <w:rPr>
          <w:lang w:val="ru-RU"/>
        </w:rPr>
        <w:t xml:space="preserve">: </w:t>
      </w:r>
      <w:r w:rsidR="009A6E11" w:rsidRPr="00E0769C">
        <w:rPr>
          <w:lang w:val="ru-RU"/>
        </w:rPr>
        <w:t xml:space="preserve">уровни от </w:t>
      </w:r>
      <w:r w:rsidR="00BF6C31" w:rsidRPr="00E0769C">
        <w:rPr>
          <w:lang w:val="ru-RU"/>
        </w:rPr>
        <w:t>−7%</w:t>
      </w:r>
      <w:r w:rsidR="00595E44" w:rsidRPr="00E0769C">
        <w:rPr>
          <w:lang w:val="ru-RU"/>
        </w:rPr>
        <w:t xml:space="preserve"> </w:t>
      </w:r>
      <w:r w:rsidR="00BF6C31" w:rsidRPr="00E0769C">
        <w:rPr>
          <w:lang w:val="ru-RU"/>
        </w:rPr>
        <w:t xml:space="preserve">HLG </w:t>
      </w:r>
      <w:r w:rsidR="009A6E11" w:rsidRPr="00E0769C">
        <w:rPr>
          <w:lang w:val="ru-RU"/>
        </w:rPr>
        <w:t>до</w:t>
      </w:r>
      <w:r w:rsidR="00BF6C31" w:rsidRPr="00E0769C">
        <w:rPr>
          <w:lang w:val="ru-RU"/>
        </w:rPr>
        <w:t xml:space="preserve"> 109%</w:t>
      </w:r>
      <w:r w:rsidR="00595E44" w:rsidRPr="00E0769C">
        <w:rPr>
          <w:lang w:val="ru-RU"/>
        </w:rPr>
        <w:t xml:space="preserve"> </w:t>
      </w:r>
      <w:r w:rsidR="00BF6C31" w:rsidRPr="00E0769C">
        <w:rPr>
          <w:lang w:val="ru-RU"/>
        </w:rPr>
        <w:t>HLG.</w:t>
      </w:r>
      <w:bookmarkEnd w:id="178"/>
      <w:r w:rsidR="00BF6C31" w:rsidRPr="00E0769C">
        <w:rPr>
          <w:lang w:val="ru-RU"/>
        </w:rPr>
        <w:t xml:space="preserve"> </w:t>
      </w:r>
      <w:bookmarkStart w:id="179" w:name="lt_pId1065"/>
      <w:r w:rsidR="00595E44" w:rsidRPr="00E0769C">
        <w:rPr>
          <w:lang w:val="ru-RU"/>
        </w:rPr>
        <w:t>На левом краю зеленой полосы уровень видео</w:t>
      </w:r>
      <w:r w:rsidR="00F67FA8" w:rsidRPr="00E0769C">
        <w:rPr>
          <w:lang w:val="ru-RU"/>
        </w:rPr>
        <w:t>сигнала</w:t>
      </w:r>
      <w:r w:rsidR="00595E44" w:rsidRPr="00E0769C">
        <w:rPr>
          <w:lang w:val="ru-RU"/>
        </w:rPr>
        <w:t xml:space="preserve"> составляет </w:t>
      </w:r>
      <w:r w:rsidR="00BF6C31" w:rsidRPr="00E0769C">
        <w:rPr>
          <w:lang w:val="ru-RU"/>
        </w:rPr>
        <w:t>0%.</w:t>
      </w:r>
      <w:bookmarkEnd w:id="179"/>
    </w:p>
    <w:p w14:paraId="639B2179" w14:textId="77777777" w:rsidR="00BF6C31" w:rsidRPr="00E0769C" w:rsidRDefault="007D5D7F" w:rsidP="007D5D7F">
      <w:pPr>
        <w:rPr>
          <w:lang w:val="ru-RU"/>
        </w:rPr>
      </w:pPr>
      <w:bookmarkStart w:id="180" w:name="lt_pId1066"/>
      <w:r w:rsidRPr="00E0769C">
        <w:rPr>
          <w:lang w:val="ru-RU"/>
        </w:rPr>
        <w:t>"Лестница"</w:t>
      </w:r>
      <w:r w:rsidR="00BF6C31" w:rsidRPr="00E0769C">
        <w:rPr>
          <w:lang w:val="ru-RU"/>
        </w:rPr>
        <w:t xml:space="preserve">: </w:t>
      </w:r>
      <w:r w:rsidRPr="00E0769C">
        <w:rPr>
          <w:lang w:val="ru-RU"/>
        </w:rPr>
        <w:t>уровни от</w:t>
      </w:r>
      <w:r w:rsidR="00BF6C31" w:rsidRPr="00E0769C">
        <w:rPr>
          <w:lang w:val="ru-RU"/>
        </w:rPr>
        <w:t xml:space="preserve"> −7%</w:t>
      </w:r>
      <w:r w:rsidRPr="00E0769C">
        <w:rPr>
          <w:lang w:val="ru-RU"/>
        </w:rPr>
        <w:t xml:space="preserve"> </w:t>
      </w:r>
      <w:r w:rsidR="00BF6C31" w:rsidRPr="00E0769C">
        <w:rPr>
          <w:lang w:val="ru-RU"/>
        </w:rPr>
        <w:t xml:space="preserve">HLG </w:t>
      </w:r>
      <w:r w:rsidRPr="00E0769C">
        <w:rPr>
          <w:lang w:val="ru-RU"/>
        </w:rPr>
        <w:t>до</w:t>
      </w:r>
      <w:r w:rsidR="00BF6C31" w:rsidRPr="00E0769C">
        <w:rPr>
          <w:lang w:val="ru-RU"/>
        </w:rPr>
        <w:t xml:space="preserve"> 109%</w:t>
      </w:r>
      <w:r w:rsidRPr="00E0769C">
        <w:rPr>
          <w:lang w:val="ru-RU"/>
        </w:rPr>
        <w:t xml:space="preserve"> </w:t>
      </w:r>
      <w:r w:rsidR="00BF6C31" w:rsidRPr="00E0769C">
        <w:rPr>
          <w:lang w:val="ru-RU"/>
        </w:rPr>
        <w:t>HLG.</w:t>
      </w:r>
      <w:bookmarkEnd w:id="180"/>
      <w:r w:rsidR="00BF6C31" w:rsidRPr="00E0769C">
        <w:rPr>
          <w:lang w:val="ru-RU"/>
        </w:rPr>
        <w:t xml:space="preserve"> </w:t>
      </w:r>
      <w:bookmarkStart w:id="181" w:name="lt_pId1067"/>
      <w:r w:rsidRPr="00E0769C">
        <w:rPr>
          <w:lang w:val="ru-RU"/>
        </w:rPr>
        <w:t>Левый край шага</w:t>
      </w:r>
      <w:r w:rsidR="00BF6C31" w:rsidRPr="00E0769C">
        <w:rPr>
          <w:lang w:val="ru-RU"/>
        </w:rPr>
        <w:t xml:space="preserve"> 0% </w:t>
      </w:r>
      <w:r w:rsidRPr="00E0769C">
        <w:rPr>
          <w:lang w:val="ru-RU"/>
        </w:rPr>
        <w:t xml:space="preserve">находится на левом краю </w:t>
      </w:r>
      <w:r w:rsidR="00906D21" w:rsidRPr="00E0769C">
        <w:rPr>
          <w:lang w:val="ru-RU"/>
        </w:rPr>
        <w:t>желто</w:t>
      </w:r>
      <w:r w:rsidRPr="00E0769C">
        <w:rPr>
          <w:lang w:val="ru-RU"/>
        </w:rPr>
        <w:t>й полосы</w:t>
      </w:r>
      <w:r w:rsidR="00BF6C31" w:rsidRPr="00E0769C">
        <w:rPr>
          <w:lang w:val="ru-RU"/>
        </w:rPr>
        <w:t>.</w:t>
      </w:r>
      <w:bookmarkEnd w:id="181"/>
      <w:r w:rsidR="00BF6C31" w:rsidRPr="00E0769C">
        <w:rPr>
          <w:lang w:val="ru-RU"/>
        </w:rPr>
        <w:t xml:space="preserve"> </w:t>
      </w:r>
      <w:bookmarkStart w:id="182" w:name="lt_pId1068"/>
      <w:r w:rsidRPr="00E0769C">
        <w:rPr>
          <w:lang w:val="ru-RU"/>
        </w:rPr>
        <w:t>Интервал</w:t>
      </w:r>
      <w:r w:rsidR="00BF6C31" w:rsidRPr="00E0769C">
        <w:rPr>
          <w:lang w:val="ru-RU"/>
        </w:rPr>
        <w:t xml:space="preserve"> </w:t>
      </w:r>
      <w:r w:rsidRPr="00E0769C">
        <w:rPr>
          <w:lang w:val="ru-RU"/>
        </w:rPr>
        <w:t xml:space="preserve">между </w:t>
      </w:r>
      <w:r w:rsidR="00BF6C31" w:rsidRPr="00E0769C">
        <w:rPr>
          <w:lang w:val="ru-RU"/>
        </w:rPr>
        <w:t>0%</w:t>
      </w:r>
      <w:r w:rsidRPr="00E0769C">
        <w:rPr>
          <w:lang w:val="ru-RU"/>
        </w:rPr>
        <w:t xml:space="preserve"> </w:t>
      </w:r>
      <w:r w:rsidR="00BF6C31" w:rsidRPr="00E0769C">
        <w:rPr>
          <w:lang w:val="ru-RU"/>
        </w:rPr>
        <w:t xml:space="preserve">HLG </w:t>
      </w:r>
      <w:r w:rsidRPr="00E0769C">
        <w:rPr>
          <w:lang w:val="ru-RU"/>
        </w:rPr>
        <w:t>и</w:t>
      </w:r>
      <w:r w:rsidR="00BF6C31" w:rsidRPr="00E0769C">
        <w:rPr>
          <w:lang w:val="ru-RU"/>
        </w:rPr>
        <w:t xml:space="preserve"> 100%</w:t>
      </w:r>
      <w:r w:rsidRPr="00E0769C">
        <w:rPr>
          <w:lang w:val="ru-RU"/>
        </w:rPr>
        <w:t xml:space="preserve"> </w:t>
      </w:r>
      <w:r w:rsidR="00BF6C31" w:rsidRPr="00E0769C">
        <w:rPr>
          <w:lang w:val="ru-RU"/>
        </w:rPr>
        <w:t>HLG</w:t>
      </w:r>
      <w:r w:rsidRPr="00E0769C">
        <w:rPr>
          <w:lang w:val="ru-RU"/>
        </w:rPr>
        <w:t xml:space="preserve"> составляет 10%</w:t>
      </w:r>
      <w:r w:rsidR="00BF6C31" w:rsidRPr="00E0769C">
        <w:rPr>
          <w:lang w:val="ru-RU"/>
        </w:rPr>
        <w:t>.</w:t>
      </w:r>
      <w:bookmarkEnd w:id="182"/>
      <w:r w:rsidR="00BF6C31" w:rsidRPr="00E0769C">
        <w:rPr>
          <w:lang w:val="ru-RU"/>
        </w:rPr>
        <w:t xml:space="preserve"> </w:t>
      </w:r>
      <w:bookmarkStart w:id="183" w:name="lt_pId1069"/>
      <w:r w:rsidRPr="00E0769C">
        <w:rPr>
          <w:lang w:val="ru-RU"/>
        </w:rPr>
        <w:t>Ширина каждого шага соответствует половине цветной полосы</w:t>
      </w:r>
      <w:r w:rsidR="00BF6C31" w:rsidRPr="00E0769C">
        <w:rPr>
          <w:lang w:val="ru-RU"/>
        </w:rPr>
        <w:t>.</w:t>
      </w:r>
      <w:bookmarkEnd w:id="183"/>
      <w:r w:rsidR="00BF6C31" w:rsidRPr="00E0769C">
        <w:rPr>
          <w:lang w:val="ru-RU"/>
        </w:rPr>
        <w:t xml:space="preserve"> </w:t>
      </w:r>
      <w:bookmarkStart w:id="184" w:name="lt_pId1070"/>
      <w:r w:rsidRPr="00E0769C">
        <w:rPr>
          <w:lang w:val="ru-RU"/>
        </w:rPr>
        <w:t xml:space="preserve">Сигнал шага и сигнал </w:t>
      </w:r>
      <w:r w:rsidR="003D607A" w:rsidRPr="00E0769C">
        <w:rPr>
          <w:lang w:val="ru-RU"/>
        </w:rPr>
        <w:t>"</w:t>
      </w:r>
      <w:r w:rsidRPr="00E0769C">
        <w:rPr>
          <w:lang w:val="ru-RU"/>
        </w:rPr>
        <w:t>п</w:t>
      </w:r>
      <w:r w:rsidR="003D607A" w:rsidRPr="00E0769C">
        <w:rPr>
          <w:lang w:val="ru-RU"/>
        </w:rPr>
        <w:t>ил</w:t>
      </w:r>
      <w:r w:rsidRPr="00E0769C">
        <w:rPr>
          <w:lang w:val="ru-RU"/>
        </w:rPr>
        <w:t>ы</w:t>
      </w:r>
      <w:r w:rsidR="003D607A" w:rsidRPr="00E0769C">
        <w:rPr>
          <w:lang w:val="ru-RU"/>
        </w:rPr>
        <w:t>"</w:t>
      </w:r>
      <w:r w:rsidR="00BF6C31" w:rsidRPr="00E0769C">
        <w:rPr>
          <w:lang w:val="ru-RU"/>
        </w:rPr>
        <w:t xml:space="preserve"> </w:t>
      </w:r>
      <w:r w:rsidRPr="00E0769C">
        <w:rPr>
          <w:lang w:val="ru-RU"/>
        </w:rPr>
        <w:t>помещаются так, чтобы они не пересекались на мониторе видеосигнала</w:t>
      </w:r>
      <w:r w:rsidR="00BF6C31" w:rsidRPr="00E0769C">
        <w:rPr>
          <w:lang w:val="ru-RU"/>
        </w:rPr>
        <w:t>.</w:t>
      </w:r>
      <w:bookmarkEnd w:id="184"/>
    </w:p>
    <w:p w14:paraId="515FF9D8" w14:textId="77777777" w:rsidR="00BF6C31" w:rsidRPr="00E0769C" w:rsidRDefault="007D5D7F" w:rsidP="007B0B68">
      <w:pPr>
        <w:rPr>
          <w:lang w:val="ru-RU"/>
        </w:rPr>
      </w:pPr>
      <w:bookmarkStart w:id="185" w:name="lt_pId1071"/>
      <w:r w:rsidRPr="00E0769C">
        <w:rPr>
          <w:lang w:val="ru-RU"/>
        </w:rPr>
        <w:t>Сигнал ч</w:t>
      </w:r>
      <w:r w:rsidR="00806697" w:rsidRPr="00E0769C">
        <w:rPr>
          <w:lang w:val="ru-RU"/>
        </w:rPr>
        <w:t>ерн</w:t>
      </w:r>
      <w:r w:rsidRPr="00E0769C">
        <w:rPr>
          <w:lang w:val="ru-RU"/>
        </w:rPr>
        <w:t>ого</w:t>
      </w:r>
      <w:r w:rsidR="00BF6C31" w:rsidRPr="00E0769C">
        <w:rPr>
          <w:lang w:val="ru-RU"/>
        </w:rPr>
        <w:t xml:space="preserve">: </w:t>
      </w:r>
      <w:r w:rsidRPr="00E0769C">
        <w:rPr>
          <w:lang w:val="ru-RU"/>
        </w:rPr>
        <w:t xml:space="preserve">состоит из уровней видеосигнала </w:t>
      </w:r>
      <w:r w:rsidR="00BF6C31" w:rsidRPr="00E0769C">
        <w:rPr>
          <w:lang w:val="ru-RU"/>
        </w:rPr>
        <w:t xml:space="preserve">0%, −2%, 0%, +2%, 0%, +4% </w:t>
      </w:r>
      <w:r w:rsidRPr="00E0769C">
        <w:rPr>
          <w:lang w:val="ru-RU"/>
        </w:rPr>
        <w:t>и</w:t>
      </w:r>
      <w:r w:rsidR="00BF6C31" w:rsidRPr="00E0769C">
        <w:rPr>
          <w:lang w:val="ru-RU"/>
        </w:rPr>
        <w:t xml:space="preserve"> 0% </w:t>
      </w:r>
      <w:r w:rsidRPr="00E0769C">
        <w:rPr>
          <w:lang w:val="ru-RU"/>
        </w:rPr>
        <w:t xml:space="preserve">и помещается </w:t>
      </w:r>
      <w:r w:rsidR="007B0B68" w:rsidRPr="00E0769C">
        <w:rPr>
          <w:lang w:val="ru-RU"/>
        </w:rPr>
        <w:t>внизу слева от ярких областей для лучшей наблюдаемости</w:t>
      </w:r>
      <w:r w:rsidR="00BF6C31" w:rsidRPr="00E0769C">
        <w:rPr>
          <w:lang w:val="ru-RU"/>
        </w:rPr>
        <w:t>.</w:t>
      </w:r>
      <w:bookmarkEnd w:id="185"/>
    </w:p>
    <w:p w14:paraId="6A00B9F8" w14:textId="77777777" w:rsidR="00BF6C31" w:rsidRPr="00E0769C" w:rsidRDefault="007B0B68" w:rsidP="007B0B68">
      <w:pPr>
        <w:rPr>
          <w:lang w:val="ru-RU"/>
        </w:rPr>
      </w:pPr>
      <w:bookmarkStart w:id="186" w:name="lt_pId1072"/>
      <w:r w:rsidRPr="00E0769C">
        <w:rPr>
          <w:lang w:val="ru-RU"/>
        </w:rPr>
        <w:t xml:space="preserve">Полосы </w:t>
      </w:r>
      <w:r w:rsidR="00906D21" w:rsidRPr="00E0769C">
        <w:rPr>
          <w:lang w:val="ru-RU"/>
        </w:rPr>
        <w:t>серого</w:t>
      </w:r>
      <w:r w:rsidR="00BF6C31" w:rsidRPr="00E0769C">
        <w:rPr>
          <w:lang w:val="ru-RU"/>
        </w:rPr>
        <w:t xml:space="preserve"> </w:t>
      </w:r>
      <w:r w:rsidRPr="00E0769C">
        <w:rPr>
          <w:lang w:val="ru-RU"/>
        </w:rPr>
        <w:t>цвета</w:t>
      </w:r>
      <w:r w:rsidR="00BF6C31" w:rsidRPr="00E0769C">
        <w:rPr>
          <w:lang w:val="ru-RU"/>
        </w:rPr>
        <w:t xml:space="preserve"> (</w:t>
      </w:r>
      <w:r w:rsidRPr="00E0769C">
        <w:rPr>
          <w:lang w:val="ru-RU"/>
        </w:rPr>
        <w:t>справа и слева</w:t>
      </w:r>
      <w:r w:rsidR="00BF6C31" w:rsidRPr="00E0769C">
        <w:rPr>
          <w:lang w:val="ru-RU"/>
        </w:rPr>
        <w:t xml:space="preserve">): </w:t>
      </w:r>
      <w:r w:rsidRPr="00E0769C">
        <w:rPr>
          <w:lang w:val="ru-RU"/>
        </w:rPr>
        <w:t>эти области могут необязательно использоваться для включения других таблиц, предназначенных для конкретных потребностей</w:t>
      </w:r>
      <w:r w:rsidR="00BF6C31" w:rsidRPr="00E0769C">
        <w:rPr>
          <w:lang w:val="ru-RU"/>
        </w:rPr>
        <w:t>.</w:t>
      </w:r>
      <w:bookmarkEnd w:id="186"/>
    </w:p>
    <w:p w14:paraId="38EB4B84" w14:textId="41EAD910" w:rsidR="00BF6C31" w:rsidRPr="00E0769C" w:rsidRDefault="00292330" w:rsidP="00FF69C2">
      <w:pPr>
        <w:pStyle w:val="AnnexNoTitle"/>
        <w:pageBreakBefore/>
        <w:spacing w:before="0"/>
        <w:rPr>
          <w:sz w:val="28"/>
          <w:lang w:val="ru-RU"/>
        </w:rPr>
      </w:pPr>
      <w:bookmarkStart w:id="187" w:name="lt_pId1073"/>
      <w:r w:rsidRPr="00E0769C">
        <w:rPr>
          <w:lang w:val="ru-RU"/>
        </w:rPr>
        <w:lastRenderedPageBreak/>
        <w:t>Прилагаемый документ </w:t>
      </w:r>
      <w:r w:rsidR="00BF6C31" w:rsidRPr="00E0769C">
        <w:rPr>
          <w:lang w:val="ru-RU"/>
        </w:rPr>
        <w:t>2</w:t>
      </w:r>
      <w:bookmarkEnd w:id="187"/>
      <w:r w:rsidR="00750C59">
        <w:rPr>
          <w:lang w:val="ru-RU"/>
        </w:rPr>
        <w:br/>
        <w:t>к Приложению 1</w:t>
      </w:r>
      <w:r w:rsidR="00BF6C31" w:rsidRPr="00E0769C">
        <w:rPr>
          <w:lang w:val="ru-RU"/>
        </w:rPr>
        <w:br/>
      </w:r>
      <w:r w:rsidRPr="00E0769C">
        <w:rPr>
          <w:lang w:val="ru-RU"/>
        </w:rPr>
        <w:t>(информационный)</w:t>
      </w:r>
      <w:r w:rsidR="00BF6C31" w:rsidRPr="00E0769C">
        <w:rPr>
          <w:lang w:val="ru-RU"/>
        </w:rPr>
        <w:t xml:space="preserve"> </w:t>
      </w:r>
      <w:r w:rsidR="00BF6C31" w:rsidRPr="00E0769C">
        <w:rPr>
          <w:lang w:val="ru-RU"/>
        </w:rPr>
        <w:br/>
      </w:r>
      <w:r w:rsidR="00BF6C31" w:rsidRPr="00E0769C">
        <w:rPr>
          <w:lang w:val="ru-RU"/>
        </w:rPr>
        <w:br/>
      </w:r>
      <w:bookmarkStart w:id="188" w:name="lt_pId1075"/>
      <w:r w:rsidR="00FF69C2" w:rsidRPr="00E0769C">
        <w:rPr>
          <w:lang w:val="ru-RU"/>
        </w:rPr>
        <w:t xml:space="preserve">Сигнал </w:t>
      </w:r>
      <w:r w:rsidR="00BF6C31" w:rsidRPr="00E0769C">
        <w:rPr>
          <w:lang w:val="ru-RU"/>
        </w:rPr>
        <w:t xml:space="preserve">HLG </w:t>
      </w:r>
      <w:bookmarkEnd w:id="188"/>
      <w:r w:rsidR="00FF69C2" w:rsidRPr="00E0769C">
        <w:rPr>
          <w:lang w:val="ru-RU"/>
        </w:rPr>
        <w:t>на мониторе видеосигнала</w:t>
      </w:r>
    </w:p>
    <w:p w14:paraId="35BCDA6D" w14:textId="77777777" w:rsidR="00BF6C31" w:rsidRPr="00E0769C" w:rsidRDefault="00FF69C2" w:rsidP="00FF69C2">
      <w:pPr>
        <w:pStyle w:val="Normalaftertitle"/>
        <w:rPr>
          <w:lang w:val="ru-RU" w:eastAsia="ja-JP"/>
        </w:rPr>
      </w:pPr>
      <w:bookmarkStart w:id="189" w:name="lt_pId1076"/>
      <w:r w:rsidRPr="00E0769C">
        <w:rPr>
          <w:lang w:val="ru-RU" w:eastAsia="ja-JP"/>
        </w:rPr>
        <w:t>На рисунке </w:t>
      </w:r>
      <w:r w:rsidR="00BF6C31" w:rsidRPr="00E0769C">
        <w:rPr>
          <w:lang w:val="ru-RU" w:eastAsia="ja-JP"/>
        </w:rPr>
        <w:t xml:space="preserve">8 </w:t>
      </w:r>
      <w:r w:rsidRPr="00E0769C">
        <w:rPr>
          <w:lang w:val="ru-RU" w:eastAsia="ja-JP"/>
        </w:rPr>
        <w:t xml:space="preserve">показан сигнал </w:t>
      </w:r>
      <w:r w:rsidR="00BF6C31" w:rsidRPr="00E0769C">
        <w:rPr>
          <w:lang w:val="ru-RU" w:eastAsia="ja-JP"/>
        </w:rPr>
        <w:t xml:space="preserve">HLG </w:t>
      </w:r>
      <w:r w:rsidRPr="00E0769C">
        <w:rPr>
          <w:lang w:val="ru-RU" w:eastAsia="ja-JP"/>
        </w:rPr>
        <w:t>испытательной таблицы на мониторе видеосигнала</w:t>
      </w:r>
      <w:r w:rsidR="00BF6C31" w:rsidRPr="00E0769C">
        <w:rPr>
          <w:lang w:val="ru-RU" w:eastAsia="ja-JP"/>
        </w:rPr>
        <w:t>.</w:t>
      </w:r>
      <w:bookmarkEnd w:id="189"/>
    </w:p>
    <w:p w14:paraId="2914486A" w14:textId="77777777" w:rsidR="00BF6C31" w:rsidRPr="00E0769C" w:rsidRDefault="000F4699" w:rsidP="00BF6C31">
      <w:pPr>
        <w:pStyle w:val="FigureNo"/>
        <w:rPr>
          <w:lang w:val="ru-RU"/>
        </w:rPr>
      </w:pPr>
      <w:bookmarkStart w:id="190" w:name="lt_pId1077"/>
      <w:r w:rsidRPr="00E0769C">
        <w:rPr>
          <w:lang w:val="ru-RU"/>
        </w:rPr>
        <w:t>РИСУНОК </w:t>
      </w:r>
      <w:r w:rsidR="00BF6C31" w:rsidRPr="00E0769C">
        <w:rPr>
          <w:lang w:val="ru-RU"/>
        </w:rPr>
        <w:t>8</w:t>
      </w:r>
      <w:bookmarkEnd w:id="190"/>
    </w:p>
    <w:p w14:paraId="0A2AC28F" w14:textId="4E787931" w:rsidR="00BF6C31" w:rsidRDefault="00FF69C2" w:rsidP="00FF69C2">
      <w:pPr>
        <w:pStyle w:val="Figuretitle"/>
        <w:rPr>
          <w:lang w:val="ru-RU"/>
        </w:rPr>
      </w:pPr>
      <w:bookmarkStart w:id="191" w:name="lt_pId1078"/>
      <w:r w:rsidRPr="00E0769C">
        <w:rPr>
          <w:lang w:val="ru-RU"/>
        </w:rPr>
        <w:t>Сигнал на мониторе видеосигнала</w:t>
      </w:r>
      <w:r w:rsidR="00BF6C31" w:rsidRPr="00E0769C">
        <w:rPr>
          <w:lang w:val="ru-RU"/>
        </w:rPr>
        <w:t xml:space="preserve"> (</w:t>
      </w:r>
      <w:r w:rsidR="00906D21" w:rsidRPr="00E0769C">
        <w:rPr>
          <w:lang w:val="ru-RU"/>
        </w:rPr>
        <w:t>красн</w:t>
      </w:r>
      <w:r w:rsidRPr="00E0769C">
        <w:rPr>
          <w:lang w:val="ru-RU"/>
        </w:rPr>
        <w:t>ый</w:t>
      </w:r>
      <w:r w:rsidR="00BF6C31" w:rsidRPr="00E0769C">
        <w:rPr>
          <w:lang w:val="ru-RU"/>
        </w:rPr>
        <w:t xml:space="preserve">, </w:t>
      </w:r>
      <w:r w:rsidR="00906D21" w:rsidRPr="00E0769C">
        <w:rPr>
          <w:lang w:val="ru-RU"/>
        </w:rPr>
        <w:t>зелен</w:t>
      </w:r>
      <w:r w:rsidRPr="00E0769C">
        <w:rPr>
          <w:lang w:val="ru-RU"/>
        </w:rPr>
        <w:t>ый и</w:t>
      </w:r>
      <w:r w:rsidR="00BF6C31" w:rsidRPr="00E0769C">
        <w:rPr>
          <w:lang w:val="ru-RU"/>
        </w:rPr>
        <w:t xml:space="preserve"> </w:t>
      </w:r>
      <w:r w:rsidR="00906D21" w:rsidRPr="00E0769C">
        <w:rPr>
          <w:lang w:val="ru-RU"/>
        </w:rPr>
        <w:t>син</w:t>
      </w:r>
      <w:r w:rsidRPr="00E0769C">
        <w:rPr>
          <w:lang w:val="ru-RU"/>
        </w:rPr>
        <w:t>ий</w:t>
      </w:r>
      <w:r w:rsidR="00BF6C31" w:rsidRPr="00E0769C">
        <w:rPr>
          <w:lang w:val="ru-RU"/>
        </w:rPr>
        <w:t xml:space="preserve">, </w:t>
      </w:r>
      <w:r w:rsidRPr="00E0769C">
        <w:rPr>
          <w:lang w:val="ru-RU"/>
        </w:rPr>
        <w:t>соответственно</w:t>
      </w:r>
      <w:r w:rsidR="00BF6C31" w:rsidRPr="00E0769C">
        <w:rPr>
          <w:lang w:val="ru-RU"/>
        </w:rPr>
        <w:t>)</w:t>
      </w:r>
      <w:bookmarkEnd w:id="191"/>
    </w:p>
    <w:p w14:paraId="7ECE346C" w14:textId="41F6020E" w:rsidR="00750C59" w:rsidRPr="00750C59" w:rsidRDefault="00750C59" w:rsidP="00750C59">
      <w:pPr>
        <w:pStyle w:val="Figure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5B9B339" wp14:editId="101D46E9">
            <wp:extent cx="3834392" cy="2380493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T.2111-08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392" cy="238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1FF10" w14:textId="77777777" w:rsidR="00BF6C31" w:rsidRPr="00E0769C" w:rsidRDefault="004A1439" w:rsidP="008D2248">
      <w:pPr>
        <w:spacing w:before="720"/>
        <w:jc w:val="center"/>
        <w:rPr>
          <w:lang w:val="ru-RU"/>
        </w:rPr>
      </w:pPr>
      <w:r w:rsidRPr="00E0769C">
        <w:rPr>
          <w:lang w:val="ru-RU"/>
        </w:rPr>
        <w:t>______________</w:t>
      </w:r>
    </w:p>
    <w:sectPr w:rsidR="00BF6C31" w:rsidRPr="00E0769C" w:rsidSect="009E1258">
      <w:headerReference w:type="first" r:id="rId29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85C49B" w14:textId="77777777" w:rsidR="00302F9B" w:rsidRDefault="00302F9B">
      <w:r>
        <w:separator/>
      </w:r>
    </w:p>
  </w:endnote>
  <w:endnote w:type="continuationSeparator" w:id="0">
    <w:p w14:paraId="40FC90C9" w14:textId="77777777" w:rsidR="00302F9B" w:rsidRDefault="00302F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E5DD21" w14:textId="77777777" w:rsidR="00302F9B" w:rsidRDefault="00302F9B">
      <w:r>
        <w:separator/>
      </w:r>
    </w:p>
  </w:footnote>
  <w:footnote w:type="continuationSeparator" w:id="0">
    <w:p w14:paraId="7D04ED40" w14:textId="77777777" w:rsidR="00302F9B" w:rsidRDefault="00302F9B">
      <w:r>
        <w:continuationSeparator/>
      </w:r>
    </w:p>
  </w:footnote>
  <w:footnote w:id="1">
    <w:p w14:paraId="6361490D" w14:textId="77777777" w:rsidR="00302F9B" w:rsidRPr="0041449A" w:rsidRDefault="00302F9B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41449A">
        <w:rPr>
          <w:lang w:val="ru-RU"/>
        </w:rPr>
        <w:t xml:space="preserve"> </w:t>
      </w:r>
      <w:r w:rsidRPr="0041449A">
        <w:rPr>
          <w:lang w:val="ru-RU"/>
        </w:rPr>
        <w:tab/>
      </w:r>
      <w:r w:rsidRPr="00BD4811">
        <w:rPr>
          <w:lang w:val="ru-RU"/>
        </w:rPr>
        <w:t xml:space="preserve">Желательно, чтобы </w:t>
      </w:r>
      <w:r>
        <w:rPr>
          <w:lang w:val="ru-RU"/>
        </w:rPr>
        <w:t>проектировщики</w:t>
      </w:r>
      <w:r w:rsidRPr="00BD4811">
        <w:rPr>
          <w:lang w:val="ru-RU"/>
        </w:rPr>
        <w:t xml:space="preserve"> </w:t>
      </w:r>
      <w:r>
        <w:rPr>
          <w:lang w:val="ru-RU"/>
        </w:rPr>
        <w:t xml:space="preserve">обязаны были включать </w:t>
      </w:r>
      <w:r w:rsidRPr="00BD4811">
        <w:rPr>
          <w:lang w:val="ru-RU"/>
        </w:rPr>
        <w:t xml:space="preserve">в этот </w:t>
      </w:r>
      <w:r>
        <w:rPr>
          <w:lang w:val="ru-RU"/>
        </w:rPr>
        <w:t>испытательный</w:t>
      </w:r>
      <w:r w:rsidRPr="00BD4811">
        <w:rPr>
          <w:lang w:val="ru-RU"/>
        </w:rPr>
        <w:t xml:space="preserve"> сигнал некоторую визуальную идентификацию формата сигнала (узкий диапазон </w:t>
      </w:r>
      <w:r w:rsidRPr="00BD4811">
        <w:rPr>
          <w:lang w:val="en-US"/>
        </w:rPr>
        <w:t>HLG</w:t>
      </w:r>
      <w:r w:rsidRPr="00BD4811">
        <w:rPr>
          <w:lang w:val="ru-RU"/>
        </w:rPr>
        <w:t xml:space="preserve">, узкий диапазон </w:t>
      </w:r>
      <w:r w:rsidRPr="00BD4811">
        <w:rPr>
          <w:lang w:val="en-US"/>
        </w:rPr>
        <w:t>PQ</w:t>
      </w:r>
      <w:r>
        <w:rPr>
          <w:lang w:val="ru-RU"/>
        </w:rPr>
        <w:t xml:space="preserve"> или полный диапазон</w:t>
      </w:r>
      <w:r>
        <w:rPr>
          <w:lang w:val="en-GB"/>
        </w:rPr>
        <w:t> </w:t>
      </w:r>
      <w:r w:rsidRPr="00BD4811">
        <w:rPr>
          <w:lang w:val="en-US"/>
        </w:rPr>
        <w:t>PQ</w:t>
      </w:r>
      <w:r w:rsidRPr="00BD4811">
        <w:rPr>
          <w:lang w:val="ru-RU"/>
        </w:rPr>
        <w:t xml:space="preserve">). </w:t>
      </w:r>
      <w:r>
        <w:rPr>
          <w:lang w:val="ru-RU"/>
        </w:rPr>
        <w:t>Испытательная таблица</w:t>
      </w:r>
      <w:r w:rsidRPr="00BD4811">
        <w:rPr>
          <w:lang w:val="ru-RU"/>
        </w:rPr>
        <w:t xml:space="preserve"> </w:t>
      </w:r>
      <w:r>
        <w:rPr>
          <w:lang w:val="ru-RU"/>
        </w:rPr>
        <w:t>содержит</w:t>
      </w:r>
      <w:r w:rsidRPr="00BD4811">
        <w:rPr>
          <w:lang w:val="ru-RU"/>
        </w:rPr>
        <w:t xml:space="preserve"> серые полосы (</w:t>
      </w:r>
      <w:r>
        <w:rPr>
          <w:lang w:val="ru-RU"/>
        </w:rPr>
        <w:t>сверху справа и сверху слева</w:t>
      </w:r>
      <w:r w:rsidRPr="00BD4811">
        <w:rPr>
          <w:lang w:val="ru-RU"/>
        </w:rPr>
        <w:t>), которые могут необязательно использова</w:t>
      </w:r>
      <w:r>
        <w:rPr>
          <w:lang w:val="ru-RU"/>
        </w:rPr>
        <w:t xml:space="preserve">ться </w:t>
      </w:r>
      <w:r w:rsidRPr="00BD4811">
        <w:rPr>
          <w:lang w:val="ru-RU"/>
        </w:rPr>
        <w:t>для это</w:t>
      </w:r>
      <w:r>
        <w:rPr>
          <w:lang w:val="ru-RU"/>
        </w:rPr>
        <w:t>й</w:t>
      </w:r>
      <w:r w:rsidRPr="00BD4811">
        <w:rPr>
          <w:lang w:val="ru-RU"/>
        </w:rPr>
        <w:t xml:space="preserve"> и/или других целей.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31B462" w14:textId="77777777" w:rsidR="00302F9B" w:rsidRDefault="00302F9B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B5415B" w14:textId="77777777" w:rsidR="00302F9B" w:rsidRDefault="00302F9B" w:rsidP="003C38BA">
    <w:pPr>
      <w:pStyle w:val="Header"/>
      <w:ind w:right="360" w:firstLine="360"/>
      <w:jc w:val="left"/>
    </w:pPr>
    <w:r>
      <w:rPr>
        <w:noProof/>
        <w:lang w:val="ru-RU" w:eastAsia="ru-RU"/>
      </w:rPr>
      <w:drawing>
        <wp:anchor distT="0" distB="0" distL="114300" distR="114300" simplePos="0" relativeHeight="251657728" behindDoc="1" locked="0" layoutInCell="1" allowOverlap="1" wp14:anchorId="0FF26DD3" wp14:editId="626BF9F6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A3AAD8" w14:textId="4566EF3E" w:rsidR="00302F9B" w:rsidRDefault="00302F9B" w:rsidP="00674896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49328B">
      <w:rPr>
        <w:rStyle w:val="PageNumber"/>
        <w:b/>
        <w:bCs/>
        <w:noProof/>
        <w:lang w:val="en-US"/>
      </w:rPr>
      <w:t>10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ED7DC0">
      <w:rPr>
        <w:b/>
        <w:bCs/>
        <w:noProof/>
        <w:szCs w:val="22"/>
        <w:lang w:val="en-US"/>
      </w:rPr>
      <w:t>МСЭ-R  BT.2111-1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205724" w14:textId="63EACD77" w:rsidR="00302F9B" w:rsidRDefault="00302F9B" w:rsidP="0012406D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ED7DC0">
      <w:rPr>
        <w:b/>
        <w:bCs/>
        <w:noProof/>
        <w:szCs w:val="22"/>
        <w:lang w:val="en-US"/>
      </w:rPr>
      <w:t>МСЭ-R  BT.2111-1</w:t>
    </w:r>
    <w:r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49328B">
      <w:rPr>
        <w:rStyle w:val="PageNumber"/>
        <w:b/>
        <w:bCs/>
        <w:noProof/>
      </w:rPr>
      <w:t>9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A1AC35" w14:textId="211BB992" w:rsidR="00302F9B" w:rsidRPr="009E1258" w:rsidRDefault="00302F9B" w:rsidP="009E1258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3015FE">
      <w:rPr>
        <w:b/>
        <w:bCs/>
        <w:noProof/>
        <w:szCs w:val="22"/>
        <w:lang w:val="en-US"/>
      </w:rPr>
      <w:t>МСЭ-R  BT.2111-1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49328B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108A9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FF0BA6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B4283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BC75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608D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84A0E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684F81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A4E912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478BC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EC227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C53E23"/>
    <w:multiLevelType w:val="hybridMultilevel"/>
    <w:tmpl w:val="005C18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9725208"/>
    <w:multiLevelType w:val="hybridMultilevel"/>
    <w:tmpl w:val="34005290"/>
    <w:lvl w:ilvl="0" w:tplc="706EA2C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D418E5"/>
    <w:multiLevelType w:val="hybridMultilevel"/>
    <w:tmpl w:val="A1A4BE6C"/>
    <w:lvl w:ilvl="0" w:tplc="1AB87C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BD411A"/>
    <w:multiLevelType w:val="hybridMultilevel"/>
    <w:tmpl w:val="CBDA0652"/>
    <w:lvl w:ilvl="0" w:tplc="0409000F">
      <w:start w:val="1"/>
      <w:numFmt w:val="decimal"/>
      <w:lvlText w:val="%1."/>
      <w:lvlJc w:val="left"/>
      <w:pPr>
        <w:ind w:left="2062" w:hanging="360"/>
      </w:pPr>
    </w:lvl>
    <w:lvl w:ilvl="1" w:tplc="04090019" w:tentative="1">
      <w:start w:val="1"/>
      <w:numFmt w:val="lowerLetter"/>
      <w:lvlText w:val="%2."/>
      <w:lvlJc w:val="left"/>
      <w:pPr>
        <w:ind w:left="2782" w:hanging="360"/>
      </w:pPr>
    </w:lvl>
    <w:lvl w:ilvl="2" w:tplc="0409001B" w:tentative="1">
      <w:start w:val="1"/>
      <w:numFmt w:val="lowerRoman"/>
      <w:lvlText w:val="%3."/>
      <w:lvlJc w:val="right"/>
      <w:pPr>
        <w:ind w:left="3502" w:hanging="180"/>
      </w:pPr>
    </w:lvl>
    <w:lvl w:ilvl="3" w:tplc="0409000F" w:tentative="1">
      <w:start w:val="1"/>
      <w:numFmt w:val="decimal"/>
      <w:lvlText w:val="%4."/>
      <w:lvlJc w:val="left"/>
      <w:pPr>
        <w:ind w:left="4222" w:hanging="360"/>
      </w:pPr>
    </w:lvl>
    <w:lvl w:ilvl="4" w:tplc="04090019" w:tentative="1">
      <w:start w:val="1"/>
      <w:numFmt w:val="lowerLetter"/>
      <w:lvlText w:val="%5."/>
      <w:lvlJc w:val="left"/>
      <w:pPr>
        <w:ind w:left="4942" w:hanging="360"/>
      </w:pPr>
    </w:lvl>
    <w:lvl w:ilvl="5" w:tplc="0409001B" w:tentative="1">
      <w:start w:val="1"/>
      <w:numFmt w:val="lowerRoman"/>
      <w:lvlText w:val="%6."/>
      <w:lvlJc w:val="right"/>
      <w:pPr>
        <w:ind w:left="5662" w:hanging="180"/>
      </w:pPr>
    </w:lvl>
    <w:lvl w:ilvl="6" w:tplc="0409000F" w:tentative="1">
      <w:start w:val="1"/>
      <w:numFmt w:val="decimal"/>
      <w:lvlText w:val="%7."/>
      <w:lvlJc w:val="left"/>
      <w:pPr>
        <w:ind w:left="6382" w:hanging="360"/>
      </w:pPr>
    </w:lvl>
    <w:lvl w:ilvl="7" w:tplc="04090019" w:tentative="1">
      <w:start w:val="1"/>
      <w:numFmt w:val="lowerLetter"/>
      <w:lvlText w:val="%8."/>
      <w:lvlJc w:val="left"/>
      <w:pPr>
        <w:ind w:left="7102" w:hanging="360"/>
      </w:pPr>
    </w:lvl>
    <w:lvl w:ilvl="8" w:tplc="040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5" w15:restartNumberingAfterBreak="0">
    <w:nsid w:val="483F4E77"/>
    <w:multiLevelType w:val="hybridMultilevel"/>
    <w:tmpl w:val="CBDA06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A917C8"/>
    <w:multiLevelType w:val="hybridMultilevel"/>
    <w:tmpl w:val="256865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334C0C"/>
    <w:multiLevelType w:val="hybridMultilevel"/>
    <w:tmpl w:val="CBDA06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5"/>
  </w:num>
  <w:num w:numId="14">
    <w:abstractNumId w:val="14"/>
  </w:num>
  <w:num w:numId="15">
    <w:abstractNumId w:val="17"/>
  </w:num>
  <w:num w:numId="16">
    <w:abstractNumId w:val="10"/>
  </w:num>
  <w:num w:numId="17">
    <w:abstractNumId w:val="13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en-AU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s-ES_tradnl" w:vendorID="64" w:dllVersion="0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36865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ED7"/>
    <w:rsid w:val="00013002"/>
    <w:rsid w:val="00025644"/>
    <w:rsid w:val="0003305D"/>
    <w:rsid w:val="00036EE3"/>
    <w:rsid w:val="00062068"/>
    <w:rsid w:val="000634CA"/>
    <w:rsid w:val="00072484"/>
    <w:rsid w:val="00073022"/>
    <w:rsid w:val="00096612"/>
    <w:rsid w:val="000B2099"/>
    <w:rsid w:val="000B5108"/>
    <w:rsid w:val="000B7683"/>
    <w:rsid w:val="000D0677"/>
    <w:rsid w:val="000E6A6E"/>
    <w:rsid w:val="000F4699"/>
    <w:rsid w:val="00102934"/>
    <w:rsid w:val="00106E48"/>
    <w:rsid w:val="00111D08"/>
    <w:rsid w:val="00116595"/>
    <w:rsid w:val="0012406D"/>
    <w:rsid w:val="00127730"/>
    <w:rsid w:val="00130EA0"/>
    <w:rsid w:val="00131900"/>
    <w:rsid w:val="0013720C"/>
    <w:rsid w:val="00147110"/>
    <w:rsid w:val="001511A6"/>
    <w:rsid w:val="00173CD2"/>
    <w:rsid w:val="001752A4"/>
    <w:rsid w:val="0018632B"/>
    <w:rsid w:val="00197B47"/>
    <w:rsid w:val="001B0C18"/>
    <w:rsid w:val="001B76B8"/>
    <w:rsid w:val="001C3719"/>
    <w:rsid w:val="001C5039"/>
    <w:rsid w:val="001D3510"/>
    <w:rsid w:val="001D407F"/>
    <w:rsid w:val="001D447F"/>
    <w:rsid w:val="001E32B3"/>
    <w:rsid w:val="002058CE"/>
    <w:rsid w:val="00207A2A"/>
    <w:rsid w:val="00207CAE"/>
    <w:rsid w:val="002130B8"/>
    <w:rsid w:val="00215BDA"/>
    <w:rsid w:val="002165F1"/>
    <w:rsid w:val="00240EC0"/>
    <w:rsid w:val="002658C8"/>
    <w:rsid w:val="00276D21"/>
    <w:rsid w:val="00292330"/>
    <w:rsid w:val="00296D7F"/>
    <w:rsid w:val="002A2438"/>
    <w:rsid w:val="002B3CF6"/>
    <w:rsid w:val="002B72A0"/>
    <w:rsid w:val="002C005A"/>
    <w:rsid w:val="002C768A"/>
    <w:rsid w:val="002D3A9C"/>
    <w:rsid w:val="002D76C4"/>
    <w:rsid w:val="002E33B9"/>
    <w:rsid w:val="002F5199"/>
    <w:rsid w:val="003015FE"/>
    <w:rsid w:val="00302F9B"/>
    <w:rsid w:val="00305A41"/>
    <w:rsid w:val="00306EA5"/>
    <w:rsid w:val="00335574"/>
    <w:rsid w:val="00356B5D"/>
    <w:rsid w:val="003646F2"/>
    <w:rsid w:val="00391498"/>
    <w:rsid w:val="00393FDB"/>
    <w:rsid w:val="003A2945"/>
    <w:rsid w:val="003C38BA"/>
    <w:rsid w:val="003D607A"/>
    <w:rsid w:val="003F429B"/>
    <w:rsid w:val="0041449A"/>
    <w:rsid w:val="00420DFD"/>
    <w:rsid w:val="0042356B"/>
    <w:rsid w:val="00424855"/>
    <w:rsid w:val="00425852"/>
    <w:rsid w:val="00427A8A"/>
    <w:rsid w:val="00434792"/>
    <w:rsid w:val="00437A76"/>
    <w:rsid w:val="00461DEB"/>
    <w:rsid w:val="00470E28"/>
    <w:rsid w:val="00483F68"/>
    <w:rsid w:val="004929CC"/>
    <w:rsid w:val="0049328B"/>
    <w:rsid w:val="004934C5"/>
    <w:rsid w:val="004A1439"/>
    <w:rsid w:val="004B6DDB"/>
    <w:rsid w:val="004E06B6"/>
    <w:rsid w:val="004E22BD"/>
    <w:rsid w:val="004F73D6"/>
    <w:rsid w:val="00506C7A"/>
    <w:rsid w:val="00517EA1"/>
    <w:rsid w:val="00522A6B"/>
    <w:rsid w:val="00527A3B"/>
    <w:rsid w:val="005328EC"/>
    <w:rsid w:val="00556548"/>
    <w:rsid w:val="005565B8"/>
    <w:rsid w:val="00571788"/>
    <w:rsid w:val="00576BA2"/>
    <w:rsid w:val="00584913"/>
    <w:rsid w:val="00586EF8"/>
    <w:rsid w:val="00595E44"/>
    <w:rsid w:val="005969BE"/>
    <w:rsid w:val="005A127F"/>
    <w:rsid w:val="005A6C49"/>
    <w:rsid w:val="005B49AB"/>
    <w:rsid w:val="005B50E7"/>
    <w:rsid w:val="005C23DD"/>
    <w:rsid w:val="005D5ABF"/>
    <w:rsid w:val="005E7B4F"/>
    <w:rsid w:val="00601882"/>
    <w:rsid w:val="00607D68"/>
    <w:rsid w:val="006114CA"/>
    <w:rsid w:val="00613212"/>
    <w:rsid w:val="006149B1"/>
    <w:rsid w:val="00623FC0"/>
    <w:rsid w:val="006520CB"/>
    <w:rsid w:val="006739A8"/>
    <w:rsid w:val="00674896"/>
    <w:rsid w:val="00680D2B"/>
    <w:rsid w:val="00680F67"/>
    <w:rsid w:val="00681B32"/>
    <w:rsid w:val="006A6C7D"/>
    <w:rsid w:val="006B1D2B"/>
    <w:rsid w:val="006D29CC"/>
    <w:rsid w:val="006E1131"/>
    <w:rsid w:val="006E2037"/>
    <w:rsid w:val="006E6199"/>
    <w:rsid w:val="00704A99"/>
    <w:rsid w:val="00707FE9"/>
    <w:rsid w:val="00712870"/>
    <w:rsid w:val="0072067D"/>
    <w:rsid w:val="0073312B"/>
    <w:rsid w:val="00736F7D"/>
    <w:rsid w:val="00743D85"/>
    <w:rsid w:val="00750C59"/>
    <w:rsid w:val="00753CF4"/>
    <w:rsid w:val="007565CC"/>
    <w:rsid w:val="00763B9A"/>
    <w:rsid w:val="00771DC1"/>
    <w:rsid w:val="00772E8D"/>
    <w:rsid w:val="0079727C"/>
    <w:rsid w:val="007A6AA8"/>
    <w:rsid w:val="007B0A85"/>
    <w:rsid w:val="007B0B68"/>
    <w:rsid w:val="007C3A57"/>
    <w:rsid w:val="007C5848"/>
    <w:rsid w:val="007D0FC6"/>
    <w:rsid w:val="007D5D7F"/>
    <w:rsid w:val="007F0DB2"/>
    <w:rsid w:val="00805B55"/>
    <w:rsid w:val="00806697"/>
    <w:rsid w:val="0081535D"/>
    <w:rsid w:val="008310C9"/>
    <w:rsid w:val="00840356"/>
    <w:rsid w:val="00853CC5"/>
    <w:rsid w:val="00860BEE"/>
    <w:rsid w:val="0086542D"/>
    <w:rsid w:val="00870848"/>
    <w:rsid w:val="008816C5"/>
    <w:rsid w:val="008A2D9F"/>
    <w:rsid w:val="008C6DA8"/>
    <w:rsid w:val="008C7848"/>
    <w:rsid w:val="008D2248"/>
    <w:rsid w:val="008D3516"/>
    <w:rsid w:val="00906589"/>
    <w:rsid w:val="00906AD6"/>
    <w:rsid w:val="00906D21"/>
    <w:rsid w:val="00917AF2"/>
    <w:rsid w:val="0092418A"/>
    <w:rsid w:val="00927C7F"/>
    <w:rsid w:val="009325C7"/>
    <w:rsid w:val="00934ED7"/>
    <w:rsid w:val="009543C3"/>
    <w:rsid w:val="00957345"/>
    <w:rsid w:val="00960E64"/>
    <w:rsid w:val="00966E1B"/>
    <w:rsid w:val="009947C0"/>
    <w:rsid w:val="009A6E11"/>
    <w:rsid w:val="009C3D7B"/>
    <w:rsid w:val="009C64F8"/>
    <w:rsid w:val="009C7E41"/>
    <w:rsid w:val="009E1258"/>
    <w:rsid w:val="009E3058"/>
    <w:rsid w:val="009F2D2C"/>
    <w:rsid w:val="00A14B5D"/>
    <w:rsid w:val="00A25DEC"/>
    <w:rsid w:val="00A31928"/>
    <w:rsid w:val="00A62A14"/>
    <w:rsid w:val="00A6617B"/>
    <w:rsid w:val="00A71FE5"/>
    <w:rsid w:val="00A86101"/>
    <w:rsid w:val="00A971A1"/>
    <w:rsid w:val="00AA3AD8"/>
    <w:rsid w:val="00AB0DC8"/>
    <w:rsid w:val="00AB46AE"/>
    <w:rsid w:val="00AB7FCB"/>
    <w:rsid w:val="00AD0722"/>
    <w:rsid w:val="00AF302B"/>
    <w:rsid w:val="00B002A7"/>
    <w:rsid w:val="00B033C8"/>
    <w:rsid w:val="00B251A4"/>
    <w:rsid w:val="00B33425"/>
    <w:rsid w:val="00B33CC9"/>
    <w:rsid w:val="00B44E24"/>
    <w:rsid w:val="00B54ECC"/>
    <w:rsid w:val="00B6224A"/>
    <w:rsid w:val="00B714F3"/>
    <w:rsid w:val="00B87B6B"/>
    <w:rsid w:val="00BB283C"/>
    <w:rsid w:val="00BC5D77"/>
    <w:rsid w:val="00BD4811"/>
    <w:rsid w:val="00BD77B5"/>
    <w:rsid w:val="00BE6977"/>
    <w:rsid w:val="00BF0366"/>
    <w:rsid w:val="00BF487A"/>
    <w:rsid w:val="00BF6C31"/>
    <w:rsid w:val="00C22153"/>
    <w:rsid w:val="00C32785"/>
    <w:rsid w:val="00C340A0"/>
    <w:rsid w:val="00C36EF4"/>
    <w:rsid w:val="00C46BD9"/>
    <w:rsid w:val="00C55258"/>
    <w:rsid w:val="00C71D21"/>
    <w:rsid w:val="00C73560"/>
    <w:rsid w:val="00C752DA"/>
    <w:rsid w:val="00C763CF"/>
    <w:rsid w:val="00CA44CC"/>
    <w:rsid w:val="00CB0F14"/>
    <w:rsid w:val="00CB70D8"/>
    <w:rsid w:val="00CC550C"/>
    <w:rsid w:val="00CD659B"/>
    <w:rsid w:val="00CE0A43"/>
    <w:rsid w:val="00CF49FB"/>
    <w:rsid w:val="00D0507C"/>
    <w:rsid w:val="00D16ED3"/>
    <w:rsid w:val="00D30126"/>
    <w:rsid w:val="00D3507C"/>
    <w:rsid w:val="00D54BEC"/>
    <w:rsid w:val="00D77402"/>
    <w:rsid w:val="00D83556"/>
    <w:rsid w:val="00DB2198"/>
    <w:rsid w:val="00DB6581"/>
    <w:rsid w:val="00DD7920"/>
    <w:rsid w:val="00DE0270"/>
    <w:rsid w:val="00DE2B05"/>
    <w:rsid w:val="00DF4176"/>
    <w:rsid w:val="00E065AD"/>
    <w:rsid w:val="00E0769C"/>
    <w:rsid w:val="00E17240"/>
    <w:rsid w:val="00E361AF"/>
    <w:rsid w:val="00E46B8B"/>
    <w:rsid w:val="00E66EEE"/>
    <w:rsid w:val="00E714A0"/>
    <w:rsid w:val="00E74595"/>
    <w:rsid w:val="00E86CFA"/>
    <w:rsid w:val="00EB7C57"/>
    <w:rsid w:val="00ED2695"/>
    <w:rsid w:val="00ED3F5B"/>
    <w:rsid w:val="00ED7DC0"/>
    <w:rsid w:val="00EE1657"/>
    <w:rsid w:val="00EE5FE4"/>
    <w:rsid w:val="00F074C2"/>
    <w:rsid w:val="00F13D90"/>
    <w:rsid w:val="00F266BE"/>
    <w:rsid w:val="00F30C9B"/>
    <w:rsid w:val="00F354B1"/>
    <w:rsid w:val="00F62411"/>
    <w:rsid w:val="00F6248E"/>
    <w:rsid w:val="00F66CD3"/>
    <w:rsid w:val="00F67FA8"/>
    <w:rsid w:val="00F76900"/>
    <w:rsid w:val="00F9442A"/>
    <w:rsid w:val="00FA5A91"/>
    <w:rsid w:val="00FA7688"/>
    <w:rsid w:val="00FB0E4E"/>
    <w:rsid w:val="00FB1995"/>
    <w:rsid w:val="00FB6E5A"/>
    <w:rsid w:val="00FD0AD0"/>
    <w:rsid w:val="00FD3C61"/>
    <w:rsid w:val="00FE79FE"/>
    <w:rsid w:val="00FF6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>
      <o:colormru v:ext="edit" colors="#d62a47"/>
    </o:shapedefaults>
    <o:shapelayout v:ext="edit">
      <o:idmap v:ext="edit" data="1"/>
    </o:shapelayout>
  </w:shapeDefaults>
  <w:decimalSymbol w:val="."/>
  <w:listSeparator w:val=","/>
  <w14:docId w14:val="13101EB4"/>
  <w15:docId w15:val="{624D2651-83AA-4A3A-95B4-596B9C61C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5AB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5D5AB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5D5ABF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5D5ABF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5D5AB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5D5ABF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5D5AB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5D5ABF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5D5ABF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5D5AB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F6C31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BF6C31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BF6C31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BF6C31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BF6C31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BF6C31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BF6C31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BF6C31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BF6C31"/>
    <w:rPr>
      <w:b/>
      <w:sz w:val="22"/>
      <w:lang w:val="fr-FR" w:eastAsia="en-US"/>
    </w:rPr>
  </w:style>
  <w:style w:type="paragraph" w:styleId="Header">
    <w:name w:val="header"/>
    <w:basedOn w:val="Normal"/>
    <w:link w:val="HeaderChar"/>
    <w:rsid w:val="005D5AB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5D5ABF"/>
    <w:rPr>
      <w:sz w:val="22"/>
      <w:lang w:val="fr-FR" w:eastAsia="en-US"/>
    </w:rPr>
  </w:style>
  <w:style w:type="paragraph" w:styleId="Footer">
    <w:name w:val="footer"/>
    <w:basedOn w:val="Normal"/>
    <w:link w:val="Footer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062068"/>
    <w:rPr>
      <w:noProof/>
      <w:sz w:val="18"/>
      <w:lang w:val="fr-FR" w:eastAsia="en-US"/>
    </w:rPr>
  </w:style>
  <w:style w:type="character" w:styleId="PageNumber">
    <w:name w:val="page number"/>
    <w:basedOn w:val="DefaultParagraphFont"/>
    <w:rsid w:val="005D5ABF"/>
  </w:style>
  <w:style w:type="paragraph" w:customStyle="1" w:styleId="Headingb">
    <w:name w:val="Heading_b"/>
    <w:basedOn w:val="Heading3"/>
    <w:next w:val="Normal"/>
    <w:link w:val="HeadingbChar"/>
    <w:qFormat/>
    <w:rsid w:val="005D5ABF"/>
    <w:pPr>
      <w:spacing w:before="160"/>
      <w:ind w:left="0" w:firstLine="0"/>
      <w:outlineLvl w:val="9"/>
    </w:pPr>
  </w:style>
  <w:style w:type="character" w:customStyle="1" w:styleId="HeadingbChar">
    <w:name w:val="Heading_b Char"/>
    <w:basedOn w:val="DefaultParagraphFont"/>
    <w:link w:val="Headingb"/>
    <w:locked/>
    <w:rsid w:val="001B76B8"/>
    <w:rPr>
      <w:b/>
      <w:sz w:val="22"/>
      <w:lang w:val="fr-FR" w:eastAsia="en-US"/>
    </w:rPr>
  </w:style>
  <w:style w:type="paragraph" w:customStyle="1" w:styleId="Headingi">
    <w:name w:val="Heading_i"/>
    <w:basedOn w:val="Heading3"/>
    <w:next w:val="Normal"/>
    <w:qFormat/>
    <w:rsid w:val="005D5AB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D5ABF"/>
  </w:style>
  <w:style w:type="paragraph" w:customStyle="1" w:styleId="AnnexNoTitle">
    <w:name w:val="Annex_NoTitle"/>
    <w:basedOn w:val="Heading1"/>
    <w:next w:val="Normalaftertitle"/>
    <w:link w:val="AnnexNoTitleChar"/>
    <w:rsid w:val="000B2099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5D5ABF"/>
    <w:pPr>
      <w:spacing w:before="320"/>
    </w:pPr>
  </w:style>
  <w:style w:type="character" w:customStyle="1" w:styleId="NormalaftertitleChar">
    <w:name w:val="Normal_after_title Char"/>
    <w:basedOn w:val="DefaultParagraphFont"/>
    <w:link w:val="Normalaftertitle"/>
    <w:locked/>
    <w:rsid w:val="00BF6C31"/>
    <w:rPr>
      <w:sz w:val="22"/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locked/>
    <w:rsid w:val="000B2099"/>
    <w:rPr>
      <w:b/>
      <w:sz w:val="26"/>
      <w:lang w:val="fr-FR" w:eastAsia="en-US"/>
    </w:rPr>
  </w:style>
  <w:style w:type="paragraph" w:customStyle="1" w:styleId="enumlev2">
    <w:name w:val="enumlev2"/>
    <w:basedOn w:val="enumlev1"/>
    <w:rsid w:val="005D5ABF"/>
    <w:pPr>
      <w:ind w:left="1191" w:hanging="397"/>
    </w:pPr>
  </w:style>
  <w:style w:type="paragraph" w:customStyle="1" w:styleId="enumlev1">
    <w:name w:val="enumlev1"/>
    <w:basedOn w:val="Normal"/>
    <w:link w:val="enumlev1Char"/>
    <w:rsid w:val="005D5ABF"/>
    <w:pPr>
      <w:spacing w:before="80"/>
      <w:ind w:left="794" w:hanging="794"/>
    </w:pPr>
  </w:style>
  <w:style w:type="character" w:customStyle="1" w:styleId="enumlev1Char">
    <w:name w:val="enumlev1 Char"/>
    <w:basedOn w:val="DefaultParagraphFont"/>
    <w:link w:val="enumlev1"/>
    <w:locked/>
    <w:rsid w:val="00BF6C31"/>
    <w:rPr>
      <w:sz w:val="22"/>
      <w:lang w:val="fr-FR" w:eastAsia="en-US"/>
    </w:rPr>
  </w:style>
  <w:style w:type="paragraph" w:customStyle="1" w:styleId="enumlev3">
    <w:name w:val="enumlev3"/>
    <w:basedOn w:val="enumlev2"/>
    <w:rsid w:val="005D5ABF"/>
    <w:pPr>
      <w:ind w:left="1588"/>
    </w:pPr>
  </w:style>
  <w:style w:type="paragraph" w:customStyle="1" w:styleId="Note">
    <w:name w:val="Note"/>
    <w:basedOn w:val="Normal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D5ABF"/>
    <w:pPr>
      <w:jc w:val="center"/>
    </w:pPr>
  </w:style>
  <w:style w:type="paragraph" w:customStyle="1" w:styleId="Recdate">
    <w:name w:val="Rec_date"/>
    <w:basedOn w:val="Recref"/>
    <w:next w:val="Normalaftertitle"/>
    <w:rsid w:val="005D5ABF"/>
    <w:pPr>
      <w:jc w:val="right"/>
    </w:pPr>
  </w:style>
  <w:style w:type="character" w:customStyle="1" w:styleId="RectitleChar">
    <w:name w:val="Rec_title Char"/>
    <w:link w:val="Rectitle"/>
    <w:locked/>
    <w:rsid w:val="00BF6C31"/>
    <w:rPr>
      <w:b/>
      <w:sz w:val="26"/>
      <w:lang w:val="fr-FR" w:eastAsia="en-US"/>
    </w:rPr>
  </w:style>
  <w:style w:type="paragraph" w:customStyle="1" w:styleId="HeadingSum">
    <w:name w:val="Heading_Sum"/>
    <w:basedOn w:val="Headingb"/>
    <w:next w:val="Normal"/>
    <w:rsid w:val="005D5AB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D5ABF"/>
  </w:style>
  <w:style w:type="paragraph" w:customStyle="1" w:styleId="Tablefin">
    <w:name w:val="Table_fin"/>
    <w:basedOn w:val="Normal"/>
    <w:next w:val="Normal"/>
    <w:rsid w:val="005D5AB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D5AB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5D5ABF"/>
    <w:pPr>
      <w:keepNext/>
      <w:spacing w:before="360" w:after="120"/>
      <w:jc w:val="center"/>
    </w:pPr>
  </w:style>
  <w:style w:type="character" w:customStyle="1" w:styleId="TableNoChar">
    <w:name w:val="Table_No Char"/>
    <w:basedOn w:val="DefaultParagraphFont"/>
    <w:link w:val="TableNo"/>
    <w:locked/>
    <w:rsid w:val="00BF6C31"/>
    <w:rPr>
      <w:sz w:val="22"/>
      <w:lang w:val="fr-FR" w:eastAsia="en-US"/>
    </w:rPr>
  </w:style>
  <w:style w:type="paragraph" w:customStyle="1" w:styleId="Tabletext">
    <w:name w:val="Table_text"/>
    <w:basedOn w:val="Normal"/>
    <w:link w:val="TabletextChar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5D5AB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D5AB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D5ABF"/>
    <w:pPr>
      <w:ind w:left="794"/>
    </w:pPr>
  </w:style>
  <w:style w:type="paragraph" w:customStyle="1" w:styleId="Figurelegend">
    <w:name w:val="Figure_legend"/>
    <w:basedOn w:val="Normal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5D5AB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5D5AB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D5ABF"/>
    <w:pPr>
      <w:keepNext w:val="0"/>
      <w:spacing w:before="0" w:after="240"/>
    </w:pPr>
  </w:style>
  <w:style w:type="character" w:customStyle="1" w:styleId="FiguretitleChar">
    <w:name w:val="Figure_title Char"/>
    <w:basedOn w:val="TabletitleChar"/>
    <w:link w:val="Figuretitle"/>
    <w:locked/>
    <w:rsid w:val="00BF6C31"/>
    <w:rPr>
      <w:rFonts w:ascii="Times New Roman Bold" w:hAnsi="Times New Roman Bold"/>
      <w:b/>
      <w:sz w:val="18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BF6C31"/>
    <w:rPr>
      <w:b/>
      <w:sz w:val="22"/>
      <w:lang w:val="fr-FR" w:eastAsia="en-US"/>
    </w:rPr>
  </w:style>
  <w:style w:type="paragraph" w:customStyle="1" w:styleId="Tabletitle">
    <w:name w:val="Table_title"/>
    <w:basedOn w:val="Normal"/>
    <w:next w:val="Tablehead"/>
    <w:link w:val="TabletitleChar"/>
    <w:rsid w:val="005D5ABF"/>
    <w:pPr>
      <w:keepNext/>
      <w:spacing w:before="0" w:after="120"/>
      <w:jc w:val="center"/>
    </w:pPr>
    <w:rPr>
      <w:b/>
    </w:rPr>
  </w:style>
  <w:style w:type="character" w:customStyle="1" w:styleId="FigureNoChar">
    <w:name w:val="Figure_No Char"/>
    <w:basedOn w:val="DefaultParagraphFont"/>
    <w:link w:val="FigureNo"/>
    <w:locked/>
    <w:rsid w:val="00BF6C31"/>
    <w:rPr>
      <w:caps/>
      <w:sz w:val="18"/>
      <w:lang w:val="fr-FR" w:eastAsia="en-US"/>
    </w:rPr>
  </w:style>
  <w:style w:type="paragraph" w:customStyle="1" w:styleId="tocpart">
    <w:name w:val="tocpart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D5AB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41449A"/>
    <w:pPr>
      <w:keepNext/>
      <w:keepLines/>
      <w:spacing w:before="160"/>
      <w:ind w:left="794"/>
    </w:pPr>
    <w:rPr>
      <w:i/>
    </w:rPr>
  </w:style>
  <w:style w:type="character" w:customStyle="1" w:styleId="CallChar">
    <w:name w:val="Call Char"/>
    <w:basedOn w:val="DefaultParagraphFont"/>
    <w:link w:val="Call"/>
    <w:locked/>
    <w:rsid w:val="0041449A"/>
    <w:rPr>
      <w:i/>
      <w:sz w:val="22"/>
      <w:lang w:val="fr-FR" w:eastAsia="en-US"/>
    </w:rPr>
  </w:style>
  <w:style w:type="paragraph" w:customStyle="1" w:styleId="ChapNo">
    <w:name w:val="Chap_No"/>
    <w:basedOn w:val="ArtNo"/>
    <w:next w:val="Chaptitle"/>
    <w:rsid w:val="005D5ABF"/>
    <w:rPr>
      <w:b/>
    </w:rPr>
  </w:style>
  <w:style w:type="paragraph" w:customStyle="1" w:styleId="Chaptitle">
    <w:name w:val="Chap_title"/>
    <w:basedOn w:val="Arttitle"/>
    <w:next w:val="Normalaftertitle"/>
    <w:rsid w:val="005D5ABF"/>
  </w:style>
  <w:style w:type="character" w:styleId="FootnoteReference">
    <w:name w:val="footnote reference"/>
    <w:basedOn w:val="DefaultParagraphFont"/>
    <w:rsid w:val="005D5ABF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5D5AB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BF6C31"/>
    <w:rPr>
      <w:lang w:val="fr-FR" w:eastAsia="en-US"/>
    </w:rPr>
  </w:style>
  <w:style w:type="paragraph" w:styleId="Index1">
    <w:name w:val="index 1"/>
    <w:basedOn w:val="Normal"/>
    <w:next w:val="Normal"/>
    <w:semiHidden/>
    <w:rsid w:val="005D5ABF"/>
  </w:style>
  <w:style w:type="paragraph" w:styleId="Index2">
    <w:name w:val="index 2"/>
    <w:basedOn w:val="Normal"/>
    <w:next w:val="Normal"/>
    <w:semiHidden/>
    <w:rsid w:val="005D5ABF"/>
    <w:pPr>
      <w:ind w:left="283"/>
    </w:pPr>
  </w:style>
  <w:style w:type="paragraph" w:styleId="Index3">
    <w:name w:val="index 3"/>
    <w:basedOn w:val="Normal"/>
    <w:next w:val="Normal"/>
    <w:semiHidden/>
    <w:rsid w:val="005D5ABF"/>
    <w:pPr>
      <w:ind w:left="566"/>
    </w:pPr>
  </w:style>
  <w:style w:type="paragraph" w:styleId="IndexHeading">
    <w:name w:val="index heading"/>
    <w:basedOn w:val="Normal"/>
    <w:next w:val="Index1"/>
    <w:semiHidden/>
    <w:rsid w:val="005D5ABF"/>
  </w:style>
  <w:style w:type="paragraph" w:customStyle="1" w:styleId="Line">
    <w:name w:val="Line"/>
    <w:basedOn w:val="Normal"/>
    <w:next w:val="Normal"/>
    <w:rsid w:val="005D5AB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D5ABF"/>
  </w:style>
  <w:style w:type="paragraph" w:customStyle="1" w:styleId="Partref">
    <w:name w:val="Part_ref"/>
    <w:basedOn w:val="Normal"/>
    <w:next w:val="Normal"/>
    <w:rsid w:val="005D5AB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D5ABF"/>
  </w:style>
  <w:style w:type="paragraph" w:customStyle="1" w:styleId="QuestionNo">
    <w:name w:val="Question_No"/>
    <w:basedOn w:val="RecNo"/>
    <w:next w:val="Normal"/>
    <w:rsid w:val="005D5ABF"/>
  </w:style>
  <w:style w:type="paragraph" w:customStyle="1" w:styleId="Questionref">
    <w:name w:val="Question_ref"/>
    <w:basedOn w:val="Recref"/>
    <w:next w:val="Questiondate"/>
    <w:rsid w:val="005D5ABF"/>
  </w:style>
  <w:style w:type="paragraph" w:customStyle="1" w:styleId="Questiontitle">
    <w:name w:val="Question_title"/>
    <w:basedOn w:val="Normal"/>
    <w:next w:val="Questionref"/>
    <w:rsid w:val="005D5ABF"/>
  </w:style>
  <w:style w:type="paragraph" w:customStyle="1" w:styleId="Reftext">
    <w:name w:val="Ref_text"/>
    <w:basedOn w:val="Normal"/>
    <w:rsid w:val="005D5ABF"/>
    <w:pPr>
      <w:ind w:left="794" w:hanging="794"/>
    </w:pPr>
  </w:style>
  <w:style w:type="paragraph" w:customStyle="1" w:styleId="Reftitle">
    <w:name w:val="Ref_title"/>
    <w:basedOn w:val="Normal"/>
    <w:next w:val="Reftext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D5ABF"/>
  </w:style>
  <w:style w:type="paragraph" w:customStyle="1" w:styleId="RepNo">
    <w:name w:val="Rep_No"/>
    <w:basedOn w:val="RecNo"/>
    <w:next w:val="Reptitle"/>
    <w:rsid w:val="005D5ABF"/>
  </w:style>
  <w:style w:type="paragraph" w:customStyle="1" w:styleId="Reptitle">
    <w:name w:val="Rep_title"/>
    <w:basedOn w:val="Rectitle"/>
    <w:next w:val="Repref"/>
    <w:rsid w:val="005D5ABF"/>
  </w:style>
  <w:style w:type="paragraph" w:customStyle="1" w:styleId="Repref">
    <w:name w:val="Rep_ref"/>
    <w:basedOn w:val="Recref"/>
    <w:next w:val="Repdate"/>
    <w:rsid w:val="005D5ABF"/>
  </w:style>
  <w:style w:type="paragraph" w:customStyle="1" w:styleId="Resdate">
    <w:name w:val="Res_date"/>
    <w:basedOn w:val="Recdate"/>
    <w:next w:val="Normalaftertitle"/>
    <w:rsid w:val="005D5ABF"/>
  </w:style>
  <w:style w:type="paragraph" w:customStyle="1" w:styleId="ResNo">
    <w:name w:val="Res_No"/>
    <w:basedOn w:val="RecNo"/>
    <w:next w:val="Restitle"/>
    <w:rsid w:val="005D5ABF"/>
  </w:style>
  <w:style w:type="paragraph" w:customStyle="1" w:styleId="Restitle">
    <w:name w:val="Res_title"/>
    <w:basedOn w:val="Normal"/>
    <w:next w:val="Resref"/>
    <w:rsid w:val="005D5AB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5D5ABF"/>
  </w:style>
  <w:style w:type="paragraph" w:customStyle="1" w:styleId="SectionNo">
    <w:name w:val="Section_No"/>
    <w:basedOn w:val="Normal"/>
    <w:next w:val="Normal"/>
    <w:rsid w:val="005D5ABF"/>
  </w:style>
  <w:style w:type="paragraph" w:customStyle="1" w:styleId="Sectiontitle">
    <w:name w:val="Section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D5AB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D5AB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D5AB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D5AB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D5AB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D5ABF"/>
  </w:style>
  <w:style w:type="paragraph" w:styleId="TOC6">
    <w:name w:val="toc 6"/>
    <w:basedOn w:val="TOC4"/>
    <w:semiHidden/>
    <w:rsid w:val="005D5ABF"/>
  </w:style>
  <w:style w:type="paragraph" w:styleId="TOC7">
    <w:name w:val="toc 7"/>
    <w:basedOn w:val="TOC4"/>
    <w:semiHidden/>
    <w:rsid w:val="005D5ABF"/>
  </w:style>
  <w:style w:type="paragraph" w:styleId="TOC8">
    <w:name w:val="toc 8"/>
    <w:basedOn w:val="TOC4"/>
    <w:semiHidden/>
    <w:rsid w:val="005D5ABF"/>
  </w:style>
  <w:style w:type="paragraph" w:customStyle="1" w:styleId="Annexref">
    <w:name w:val="Annex_ref"/>
    <w:basedOn w:val="Normal"/>
    <w:next w:val="Normalaftertitle"/>
    <w:rsid w:val="005D5AB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D5ABF"/>
  </w:style>
  <w:style w:type="paragraph" w:customStyle="1" w:styleId="Summary">
    <w:name w:val="Summary"/>
    <w:basedOn w:val="Normal"/>
    <w:next w:val="Normalaftertitle"/>
    <w:rsid w:val="005D5ABF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5D5ABF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5D5ABF"/>
    <w:pPr>
      <w:ind w:left="-85" w:firstLine="0"/>
    </w:pPr>
    <w:rPr>
      <w:lang w:val="en-US"/>
    </w:rPr>
  </w:style>
  <w:style w:type="character" w:customStyle="1" w:styleId="BalloonTextChar">
    <w:name w:val="Balloon Text Char"/>
    <w:basedOn w:val="DefaultParagraphFont"/>
    <w:link w:val="BalloonText"/>
    <w:semiHidden/>
    <w:rsid w:val="00BF6C31"/>
    <w:rPr>
      <w:rFonts w:ascii="Segoe UI" w:hAnsi="Segoe UI" w:cs="Segoe UI"/>
      <w:sz w:val="18"/>
      <w:szCs w:val="18"/>
      <w:lang w:val="en-GB" w:eastAsia="en-US"/>
    </w:rPr>
  </w:style>
  <w:style w:type="paragraph" w:styleId="BalloonText">
    <w:name w:val="Balloon Text"/>
    <w:basedOn w:val="Normal"/>
    <w:link w:val="BalloonTextChar"/>
    <w:semiHidden/>
    <w:unhideWhenUsed/>
    <w:rsid w:val="00BF6C31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  <w:jc w:val="left"/>
      <w:textAlignment w:val="auto"/>
    </w:pPr>
    <w:rPr>
      <w:rFonts w:ascii="Segoe UI" w:hAnsi="Segoe UI" w:cs="Segoe UI"/>
      <w:sz w:val="18"/>
      <w:szCs w:val="18"/>
      <w:lang w:val="en-GB"/>
    </w:rPr>
  </w:style>
  <w:style w:type="character" w:customStyle="1" w:styleId="SourceChar">
    <w:name w:val="Source Char"/>
    <w:basedOn w:val="DefaultParagraphFont"/>
    <w:link w:val="Source"/>
    <w:locked/>
    <w:rsid w:val="00BF6C31"/>
    <w:rPr>
      <w:b/>
      <w:sz w:val="28"/>
      <w:lang w:val="en-GB" w:eastAsia="en-US"/>
    </w:rPr>
  </w:style>
  <w:style w:type="paragraph" w:customStyle="1" w:styleId="Source">
    <w:name w:val="Source"/>
    <w:basedOn w:val="Normal"/>
    <w:next w:val="Normal"/>
    <w:link w:val="SourceChar"/>
    <w:rsid w:val="00BF6C31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  <w:textAlignment w:val="auto"/>
    </w:pPr>
    <w:rPr>
      <w:b/>
      <w:sz w:val="28"/>
      <w:lang w:val="en-GB"/>
    </w:rPr>
  </w:style>
  <w:style w:type="character" w:customStyle="1" w:styleId="Title1Char">
    <w:name w:val="Title 1 Char"/>
    <w:basedOn w:val="SourceChar"/>
    <w:link w:val="Title1"/>
    <w:locked/>
    <w:rsid w:val="00BF6C31"/>
    <w:rPr>
      <w:b w:val="0"/>
      <w:caps/>
      <w:sz w:val="28"/>
      <w:lang w:val="en-GB" w:eastAsia="en-US"/>
    </w:rPr>
  </w:style>
  <w:style w:type="paragraph" w:customStyle="1" w:styleId="Title1">
    <w:name w:val="Title 1"/>
    <w:basedOn w:val="Source"/>
    <w:next w:val="Normal"/>
    <w:link w:val="Title1Char"/>
    <w:rsid w:val="00BF6C31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BF6C31"/>
    <w:pPr>
      <w:overflowPunct/>
      <w:autoSpaceDE/>
      <w:autoSpaceDN/>
      <w:adjustRightInd/>
      <w:spacing w:before="480"/>
    </w:pPr>
    <w:rPr>
      <w:b w:val="0"/>
      <w:caps/>
    </w:rPr>
  </w:style>
  <w:style w:type="paragraph" w:customStyle="1" w:styleId="Title3">
    <w:name w:val="Title 3"/>
    <w:basedOn w:val="Title2"/>
    <w:next w:val="Normal"/>
    <w:rsid w:val="00BF6C31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BF6C31"/>
    <w:rPr>
      <w:b/>
    </w:rPr>
  </w:style>
  <w:style w:type="paragraph" w:customStyle="1" w:styleId="Reasons">
    <w:name w:val="Reasons"/>
    <w:basedOn w:val="Normal"/>
    <w:qFormat/>
    <w:rsid w:val="004A143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  <w:style w:type="character" w:customStyle="1" w:styleId="TabletextChar">
    <w:name w:val="Table_text Char"/>
    <w:basedOn w:val="DefaultParagraphFont"/>
    <w:link w:val="Tabletext"/>
    <w:locked/>
    <w:rsid w:val="009C64F8"/>
    <w:rPr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83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1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emf"/><Relationship Id="rId26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image" Target="media/image7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9.png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oleObject" Target="embeddings/oleObject7.bin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F6D732-A4A2-4326-8DFE-350498A51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35</TotalTime>
  <Pages>14</Pages>
  <Words>2559</Words>
  <Characters>11999</Characters>
  <Application>Microsoft Office Word</Application>
  <DocSecurity>0</DocSecurity>
  <Lines>1333</Lines>
  <Paragraphs>1323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BT.2111-1 - Спецификация испытательной таблицы цветных полос  для телевизионных систем большого динамического диапазона</vt:lpstr>
    </vt:vector>
  </TitlesOfParts>
  <Company>ITU</Company>
  <LinksUpToDate>false</LinksUpToDate>
  <CharactersWithSpaces>13235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BT.2111-1 - Спецификация испытательной таблицы цветных полос  для телевизионных систем большого динамического диапазона</dc:title>
  <dc:subject>BT Series = Broadcasting service (television)</dc:subject>
  <dc:creator>ITU Radiocommunication Bureau (BR)</dc:creator>
  <cp:keywords>BT,2111-1</cp:keywords>
  <dc:description>Berdyeva, 07/07/2020, ITU51013808</dc:description>
  <cp:lastModifiedBy>Berdyeva, Elena</cp:lastModifiedBy>
  <cp:revision>8</cp:revision>
  <cp:lastPrinted>2019-12-10T13:03:00Z</cp:lastPrinted>
  <dcterms:created xsi:type="dcterms:W3CDTF">2020-07-05T12:34:00Z</dcterms:created>
  <dcterms:modified xsi:type="dcterms:W3CDTF">2020-07-07T14:17:00Z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jeudi, 12. août 2010</vt:lpwstr>
  </property>
</Properties>
</file>