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064" w:rsidRPr="007A752F" w:rsidRDefault="00970064" w:rsidP="00970064">
      <w:pPr>
        <w:rPr>
          <w:lang w:val="ru-RU"/>
        </w:rPr>
      </w:pPr>
      <w:bookmarkStart w:id="0" w:name="c2tope"/>
      <w:bookmarkEnd w:id="0"/>
    </w:p>
    <w:p w:rsidR="00970064" w:rsidRPr="006D6072" w:rsidRDefault="00970064" w:rsidP="00970064"/>
    <w:p w:rsidR="00970064" w:rsidRPr="006D6072" w:rsidRDefault="00970064" w:rsidP="00970064"/>
    <w:p w:rsidR="00970064" w:rsidRPr="006D6072" w:rsidRDefault="00970064" w:rsidP="00970064"/>
    <w:p w:rsidR="00970064" w:rsidRPr="006D6072" w:rsidRDefault="00970064" w:rsidP="00970064"/>
    <w:p w:rsidR="00970064" w:rsidRPr="006D6072" w:rsidRDefault="00970064" w:rsidP="00970064"/>
    <w:p w:rsidR="00970064" w:rsidRPr="006D6072" w:rsidRDefault="00970064" w:rsidP="00970064"/>
    <w:p w:rsidR="00970064" w:rsidRPr="006D6072" w:rsidRDefault="00970064" w:rsidP="00970064"/>
    <w:p w:rsidR="00970064" w:rsidRPr="006D6072" w:rsidRDefault="00970064" w:rsidP="00970064"/>
    <w:p w:rsidR="00970064" w:rsidRPr="006D6072" w:rsidRDefault="00970064" w:rsidP="00970064"/>
    <w:p w:rsidR="00970064" w:rsidRPr="006D6072" w:rsidRDefault="00970064" w:rsidP="00970064"/>
    <w:p w:rsidR="00970064" w:rsidRPr="006D6072" w:rsidRDefault="00970064" w:rsidP="00970064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70064" w:rsidRPr="006D6072" w:rsidTr="00AF5187">
        <w:tc>
          <w:tcPr>
            <w:tcW w:w="10089" w:type="dxa"/>
          </w:tcPr>
          <w:p w:rsidR="00970064" w:rsidRPr="006D6072" w:rsidRDefault="00970064" w:rsidP="00AF51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970064" w:rsidRPr="001A21C8" w:rsidRDefault="00970064" w:rsidP="00AF51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D60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r w:rsidRPr="006D60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</w:t>
            </w:r>
            <w:r w:rsidRPr="006D60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2052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-1</w:t>
            </w:r>
          </w:p>
          <w:p w:rsidR="00970064" w:rsidRPr="00C7775D" w:rsidRDefault="00970064" w:rsidP="00AF518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C7775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Pr="00C7775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C7775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C7775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20</w:t>
            </w:r>
            <w:r w:rsidRPr="00C7775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Pr="00C7775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5</w:t>
            </w:r>
            <w:r w:rsidRPr="00C7775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970064" w:rsidRPr="00712530" w:rsidTr="00AF5187">
        <w:tc>
          <w:tcPr>
            <w:tcW w:w="10089" w:type="dxa"/>
          </w:tcPr>
          <w:p w:rsidR="00970064" w:rsidRPr="006D6072" w:rsidRDefault="00970064" w:rsidP="00AF518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970064" w:rsidRPr="00E13026" w:rsidRDefault="00970064" w:rsidP="00AF518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Критерии планирования для наземного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  <w:t>мультимедийного радиовещания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  <w:t>при приеме на мобильные портативные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  <w:t>приемники в полосах ОВЧ/УВЧ</w:t>
            </w:r>
          </w:p>
          <w:p w:rsidR="00970064" w:rsidRPr="00A80015" w:rsidRDefault="00970064" w:rsidP="00AF518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970064" w:rsidRPr="00712530" w:rsidTr="00AF5187">
        <w:tc>
          <w:tcPr>
            <w:tcW w:w="10089" w:type="dxa"/>
          </w:tcPr>
          <w:p w:rsidR="00970064" w:rsidRPr="006D6072" w:rsidRDefault="00970064" w:rsidP="00AF518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70064" w:rsidRPr="006D6072" w:rsidRDefault="00970064" w:rsidP="00AF518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70064" w:rsidRPr="006D6072" w:rsidRDefault="00970064" w:rsidP="00AF518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70064" w:rsidRPr="00E13026" w:rsidRDefault="00970064" w:rsidP="00AF518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D60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</w:t>
            </w:r>
            <w:r w:rsidRPr="0016681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970064" w:rsidRPr="00C93C04" w:rsidRDefault="00970064" w:rsidP="00AF518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  <w:t>Радиовещательная служба (телевизионная)</w:t>
            </w:r>
          </w:p>
        </w:tc>
      </w:tr>
    </w:tbl>
    <w:p w:rsidR="00970064" w:rsidRPr="00C93C04" w:rsidRDefault="00970064" w:rsidP="00970064">
      <w:pPr>
        <w:spacing w:before="80"/>
        <w:rPr>
          <w:i/>
          <w:lang w:val="ru-RU"/>
        </w:rPr>
      </w:pPr>
    </w:p>
    <w:p w:rsidR="00970064" w:rsidRPr="00C93C04" w:rsidRDefault="00970064" w:rsidP="00970064">
      <w:pPr>
        <w:spacing w:before="80"/>
        <w:rPr>
          <w:i/>
          <w:lang w:val="ru-RU"/>
        </w:rPr>
      </w:pPr>
    </w:p>
    <w:p w:rsidR="00970064" w:rsidRPr="00C93C04" w:rsidRDefault="00970064" w:rsidP="00970064">
      <w:pPr>
        <w:spacing w:before="80"/>
        <w:rPr>
          <w:i/>
          <w:lang w:val="ru-RU"/>
        </w:rPr>
      </w:pPr>
    </w:p>
    <w:p w:rsidR="00970064" w:rsidRPr="00022E1F" w:rsidRDefault="00970064" w:rsidP="00970064">
      <w:pPr>
        <w:rPr>
          <w:rFonts w:ascii="Palatino Linotype" w:hAnsi="Palatino Linotype"/>
          <w:lang w:val="ru-RU"/>
        </w:rPr>
        <w:sectPr w:rsidR="00970064" w:rsidRPr="00022E1F"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22E1F" w:rsidRPr="00130EA0" w:rsidRDefault="00022E1F" w:rsidP="00022E1F">
      <w:pPr>
        <w:spacing w:before="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022E1F" w:rsidRPr="00130EA0" w:rsidRDefault="00022E1F" w:rsidP="00022E1F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022E1F" w:rsidRPr="00130EA0" w:rsidRDefault="00022E1F" w:rsidP="00022E1F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022E1F" w:rsidRPr="00130EA0" w:rsidRDefault="00022E1F" w:rsidP="00022E1F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022E1F" w:rsidRPr="00854998" w:rsidRDefault="00022E1F" w:rsidP="00022E1F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022E1F" w:rsidRPr="00FD3C61" w:rsidRDefault="00022E1F" w:rsidP="00022E1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022E1F" w:rsidRPr="00712530" w:rsidTr="00FC0E6F">
        <w:trPr>
          <w:jc w:val="center"/>
        </w:trPr>
        <w:tc>
          <w:tcPr>
            <w:tcW w:w="8856" w:type="dxa"/>
            <w:gridSpan w:val="2"/>
          </w:tcPr>
          <w:p w:rsidR="00022E1F" w:rsidRPr="00130EA0" w:rsidRDefault="00022E1F" w:rsidP="00FC0E6F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022E1F" w:rsidRPr="00FD3C61" w:rsidRDefault="00022E1F" w:rsidP="00FC0E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022E1F" w:rsidRPr="00FD3C61" w:rsidTr="00FC0E6F">
        <w:trPr>
          <w:jc w:val="center"/>
        </w:trPr>
        <w:tc>
          <w:tcPr>
            <w:tcW w:w="1188" w:type="dxa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022E1F" w:rsidRPr="00FD3C61" w:rsidRDefault="00022E1F" w:rsidP="00FC0E6F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022E1F" w:rsidRPr="00FD3C61" w:rsidTr="00FC0E6F">
        <w:trPr>
          <w:jc w:val="center"/>
        </w:trPr>
        <w:tc>
          <w:tcPr>
            <w:tcW w:w="1188" w:type="dxa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022E1F" w:rsidRPr="00130EA0" w:rsidRDefault="00022E1F" w:rsidP="00FC0E6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022E1F" w:rsidRPr="00712530" w:rsidTr="00FC0E6F">
        <w:trPr>
          <w:jc w:val="center"/>
        </w:trPr>
        <w:tc>
          <w:tcPr>
            <w:tcW w:w="1188" w:type="dxa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022E1F" w:rsidRPr="00130EA0" w:rsidRDefault="00022E1F" w:rsidP="00FC0E6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022E1F" w:rsidRPr="00FD3C61" w:rsidTr="00FC0E6F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022E1F" w:rsidRPr="00130EA0" w:rsidRDefault="00022E1F" w:rsidP="00FC0E6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022E1F" w:rsidRPr="00FD3C61" w:rsidTr="00FC0E6F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022E1F" w:rsidRPr="00130EA0" w:rsidRDefault="00022E1F" w:rsidP="00FC0E6F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022E1F" w:rsidRPr="00FD3C61" w:rsidTr="00FC0E6F">
        <w:trPr>
          <w:jc w:val="center"/>
        </w:trPr>
        <w:tc>
          <w:tcPr>
            <w:tcW w:w="1188" w:type="dxa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022E1F" w:rsidRPr="00130EA0" w:rsidRDefault="00022E1F" w:rsidP="00FC0E6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022E1F" w:rsidRPr="00712530" w:rsidTr="00FC0E6F">
        <w:trPr>
          <w:jc w:val="center"/>
        </w:trPr>
        <w:tc>
          <w:tcPr>
            <w:tcW w:w="1188" w:type="dxa"/>
            <w:shd w:val="clear" w:color="auto" w:fill="FFFFFF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022E1F" w:rsidRPr="00130EA0" w:rsidRDefault="00022E1F" w:rsidP="00FC0E6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1D4A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022E1F" w:rsidRPr="00FD3C61" w:rsidTr="00FC0E6F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022E1F" w:rsidRPr="00130EA0" w:rsidRDefault="00022E1F" w:rsidP="00FC0E6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022E1F" w:rsidRPr="00FD3C61" w:rsidTr="00FC0E6F">
        <w:trPr>
          <w:jc w:val="center"/>
        </w:trPr>
        <w:tc>
          <w:tcPr>
            <w:tcW w:w="1188" w:type="dxa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022E1F" w:rsidRPr="00130EA0" w:rsidRDefault="00022E1F" w:rsidP="00FC0E6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022E1F" w:rsidRPr="00FD3C61" w:rsidTr="00FC0E6F">
        <w:trPr>
          <w:jc w:val="center"/>
        </w:trPr>
        <w:tc>
          <w:tcPr>
            <w:tcW w:w="1188" w:type="dxa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022E1F" w:rsidRPr="00130EA0" w:rsidRDefault="00022E1F" w:rsidP="00FC0E6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022E1F" w:rsidRPr="00FD3C61" w:rsidTr="00FC0E6F">
        <w:trPr>
          <w:jc w:val="center"/>
        </w:trPr>
        <w:tc>
          <w:tcPr>
            <w:tcW w:w="1188" w:type="dxa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022E1F" w:rsidRPr="00130EA0" w:rsidRDefault="00022E1F" w:rsidP="00FC0E6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022E1F" w:rsidRPr="00FD3C61" w:rsidTr="00FC0E6F">
        <w:trPr>
          <w:jc w:val="center"/>
        </w:trPr>
        <w:tc>
          <w:tcPr>
            <w:tcW w:w="1188" w:type="dxa"/>
            <w:shd w:val="clear" w:color="auto" w:fill="auto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022E1F" w:rsidRPr="00130EA0" w:rsidRDefault="00022E1F" w:rsidP="00FC0E6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022E1F" w:rsidRPr="00712530" w:rsidTr="00FC0E6F">
        <w:trPr>
          <w:jc w:val="center"/>
        </w:trPr>
        <w:tc>
          <w:tcPr>
            <w:tcW w:w="1188" w:type="dxa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022E1F" w:rsidRPr="00130EA0" w:rsidRDefault="00022E1F" w:rsidP="00FC0E6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022E1F" w:rsidRPr="00FD3C61" w:rsidTr="00FC0E6F">
        <w:trPr>
          <w:jc w:val="center"/>
        </w:trPr>
        <w:tc>
          <w:tcPr>
            <w:tcW w:w="1188" w:type="dxa"/>
            <w:shd w:val="clear" w:color="auto" w:fill="auto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022E1F" w:rsidRPr="00130EA0" w:rsidRDefault="00022E1F" w:rsidP="00FC0E6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022E1F" w:rsidRPr="00FD3C61" w:rsidTr="00FC0E6F">
        <w:trPr>
          <w:jc w:val="center"/>
        </w:trPr>
        <w:tc>
          <w:tcPr>
            <w:tcW w:w="1188" w:type="dxa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022E1F" w:rsidRPr="00130EA0" w:rsidRDefault="00022E1F" w:rsidP="00FC0E6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022E1F" w:rsidRPr="00712530" w:rsidTr="00FC0E6F">
        <w:trPr>
          <w:jc w:val="center"/>
        </w:trPr>
        <w:tc>
          <w:tcPr>
            <w:tcW w:w="1188" w:type="dxa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022E1F" w:rsidRPr="00130EA0" w:rsidRDefault="00022E1F" w:rsidP="00FC0E6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022E1F" w:rsidRPr="00712530" w:rsidTr="00FC0E6F">
        <w:trPr>
          <w:jc w:val="center"/>
        </w:trPr>
        <w:tc>
          <w:tcPr>
            <w:tcW w:w="1188" w:type="dxa"/>
          </w:tcPr>
          <w:p w:rsidR="00022E1F" w:rsidRPr="00130EA0" w:rsidRDefault="00022E1F" w:rsidP="00FC0E6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022E1F" w:rsidRPr="00130EA0" w:rsidRDefault="00022E1F" w:rsidP="00FC0E6F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022E1F" w:rsidRPr="00FD3C61" w:rsidRDefault="00022E1F" w:rsidP="00022E1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022E1F" w:rsidRPr="00712530" w:rsidTr="00FC0E6F">
        <w:trPr>
          <w:jc w:val="center"/>
        </w:trPr>
        <w:tc>
          <w:tcPr>
            <w:tcW w:w="8856" w:type="dxa"/>
          </w:tcPr>
          <w:p w:rsidR="00022E1F" w:rsidRPr="00FD3C61" w:rsidRDefault="00022E1F" w:rsidP="00FC0E6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130EA0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022E1F" w:rsidRPr="007E6717" w:rsidRDefault="00022E1F" w:rsidP="00022E1F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022E1F">
        <w:rPr>
          <w:sz w:val="20"/>
          <w:lang w:val="ru-RU"/>
        </w:rPr>
        <w:t>7</w:t>
      </w:r>
      <w:r w:rsidRPr="007E6717">
        <w:rPr>
          <w:sz w:val="20"/>
          <w:lang w:val="ru-RU"/>
        </w:rPr>
        <w:t xml:space="preserve"> г.</w:t>
      </w:r>
    </w:p>
    <w:p w:rsidR="00022E1F" w:rsidRPr="00022E1F" w:rsidRDefault="00022E1F" w:rsidP="00022E1F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  <w:lang w:val="ru-RU"/>
        </w:rPr>
        <w:t xml:space="preserve"> </w:t>
      </w:r>
      <w:bookmarkStart w:id="1" w:name="iiannee"/>
      <w:bookmarkEnd w:id="1"/>
      <w:r w:rsidRPr="005D5ABF">
        <w:rPr>
          <w:sz w:val="20"/>
          <w:lang w:val="ru-RU"/>
        </w:rPr>
        <w:t>201</w:t>
      </w:r>
      <w:r w:rsidRPr="00022E1F">
        <w:rPr>
          <w:sz w:val="20"/>
          <w:lang w:val="ru-RU"/>
        </w:rPr>
        <w:t>7</w:t>
      </w:r>
    </w:p>
    <w:p w:rsidR="00970064" w:rsidRPr="00110EB4" w:rsidRDefault="00022E1F" w:rsidP="00022E1F">
      <w:pPr>
        <w:spacing w:before="0"/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F26640" w:rsidRPr="00970064" w:rsidRDefault="00F26640" w:rsidP="00595DA2">
      <w:pPr>
        <w:spacing w:before="160"/>
        <w:rPr>
          <w:i/>
          <w:sz w:val="20"/>
          <w:lang w:val="ru-RU"/>
        </w:rPr>
        <w:sectPr w:rsidR="00F26640" w:rsidRPr="00970064" w:rsidSect="00595DA2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E71E7D" w:rsidRPr="00970064" w:rsidRDefault="00970064" w:rsidP="00E71E7D">
      <w:pPr>
        <w:pStyle w:val="RecNo"/>
        <w:spacing w:before="0"/>
        <w:rPr>
          <w:lang w:val="ru-RU"/>
        </w:rPr>
      </w:pPr>
      <w:bookmarkStart w:id="2" w:name="irecnoe"/>
      <w:bookmarkEnd w:id="2"/>
      <w:r>
        <w:rPr>
          <w:lang w:val="ru"/>
        </w:rPr>
        <w:lastRenderedPageBreak/>
        <w:t>РЕКОМЕ</w:t>
      </w:r>
      <w:bookmarkStart w:id="3" w:name="_GoBack"/>
      <w:bookmarkEnd w:id="3"/>
      <w:r>
        <w:rPr>
          <w:lang w:val="ru"/>
        </w:rPr>
        <w:t xml:space="preserve">НДАЦИЯ </w:t>
      </w:r>
      <w:r w:rsidRPr="00970064">
        <w:rPr>
          <w:lang w:val="ru-RU"/>
        </w:rPr>
        <w:t xml:space="preserve"> </w:t>
      </w:r>
      <w:r>
        <w:rPr>
          <w:rStyle w:val="href"/>
          <w:lang w:val="ru"/>
        </w:rPr>
        <w:t xml:space="preserve">МСЭ-R </w:t>
      </w:r>
      <w:r w:rsidRPr="00970064">
        <w:rPr>
          <w:rStyle w:val="href"/>
          <w:lang w:val="ru-RU"/>
        </w:rPr>
        <w:t xml:space="preserve"> </w:t>
      </w:r>
      <w:r>
        <w:rPr>
          <w:rStyle w:val="href"/>
          <w:lang w:val="ru"/>
        </w:rPr>
        <w:t>BT.2052-1</w:t>
      </w:r>
    </w:p>
    <w:p w:rsidR="00E71E7D" w:rsidRPr="00970064" w:rsidRDefault="00970064" w:rsidP="00E71E7D">
      <w:pPr>
        <w:pStyle w:val="Rectitle"/>
        <w:rPr>
          <w:lang w:val="ru-RU"/>
        </w:rPr>
      </w:pPr>
      <w:r>
        <w:rPr>
          <w:bCs/>
          <w:lang w:val="ru"/>
        </w:rPr>
        <w:t>Критерии планирования для наземного мультимедийного радиовещания при приеме на мобильные портативные приемники</w:t>
      </w:r>
      <w:r w:rsidRPr="00970064">
        <w:rPr>
          <w:bCs/>
          <w:lang w:val="ru-RU"/>
        </w:rPr>
        <w:br/>
      </w:r>
      <w:r>
        <w:rPr>
          <w:bCs/>
          <w:lang w:val="ru"/>
        </w:rPr>
        <w:t>в полосах ОВЧ/УВЧ</w:t>
      </w:r>
    </w:p>
    <w:p w:rsidR="005809EC" w:rsidRPr="0086301C" w:rsidRDefault="005809EC" w:rsidP="005809EC">
      <w:pPr>
        <w:pStyle w:val="Recdate"/>
        <w:rPr>
          <w:lang w:val="ru-RU"/>
        </w:rPr>
      </w:pPr>
      <w:r w:rsidRPr="0086301C">
        <w:rPr>
          <w:lang w:val="ru-RU"/>
        </w:rPr>
        <w:t>(2014</w:t>
      </w:r>
      <w:r w:rsidR="00766138" w:rsidRPr="0086301C">
        <w:rPr>
          <w:lang w:val="ru-RU"/>
        </w:rPr>
        <w:t>-2015</w:t>
      </w:r>
      <w:r w:rsidRPr="0086301C">
        <w:rPr>
          <w:lang w:val="ru-RU"/>
        </w:rPr>
        <w:t>)</w:t>
      </w:r>
    </w:p>
    <w:p w:rsidR="00F26640" w:rsidRPr="00DE2B70" w:rsidRDefault="00DE2B70" w:rsidP="00E71E7D">
      <w:pPr>
        <w:pStyle w:val="HeadingSum"/>
        <w:rPr>
          <w:lang w:val="ru-RU"/>
        </w:rPr>
      </w:pPr>
      <w:r>
        <w:rPr>
          <w:lang w:val="ru-RU"/>
        </w:rPr>
        <w:t>Сфера применения</w:t>
      </w:r>
    </w:p>
    <w:p w:rsidR="00F26640" w:rsidRPr="0092181F" w:rsidRDefault="0092181F" w:rsidP="0092181F">
      <w:pPr>
        <w:pStyle w:val="Summary"/>
        <w:rPr>
          <w:lang w:val="ru-RU"/>
        </w:rPr>
      </w:pPr>
      <w:r w:rsidRPr="0086301C">
        <w:rPr>
          <w:lang w:val="ru-RU"/>
        </w:rPr>
        <w:t>В настоящей Рекомендации определяются критерии планирования, предназначенные для различных методов обеспечения наземного мультимедийного радиовещания при приеме на мобильные портативные приемники в полосах ОВЧ/УВЧ.</w:t>
      </w:r>
    </w:p>
    <w:p w:rsidR="00F26640" w:rsidRPr="00F353A1" w:rsidRDefault="0092181F" w:rsidP="00F26640">
      <w:pPr>
        <w:pStyle w:val="Normalaftertitle"/>
        <w:rPr>
          <w:rFonts w:eastAsia="MS Mincho"/>
          <w:lang w:val="ru-RU" w:eastAsia="ja-JP"/>
        </w:rPr>
      </w:pPr>
      <w:r>
        <w:rPr>
          <w:lang w:val="ru"/>
        </w:rPr>
        <w:t>Ассамблея радиосвязи МСЭ,</w:t>
      </w:r>
    </w:p>
    <w:p w:rsidR="00F26640" w:rsidRPr="0092181F" w:rsidRDefault="0092181F" w:rsidP="00227265">
      <w:pPr>
        <w:pStyle w:val="Call"/>
        <w:rPr>
          <w:lang w:val="ru-RU"/>
        </w:rPr>
      </w:pPr>
      <w:r>
        <w:rPr>
          <w:lang w:val="ru-RU"/>
        </w:rPr>
        <w:t>учитывая</w:t>
      </w:r>
      <w:r w:rsidRPr="00200F25">
        <w:rPr>
          <w:i w:val="0"/>
          <w:iCs/>
          <w:lang w:val="ru-RU"/>
        </w:rPr>
        <w:t>,</w:t>
      </w:r>
    </w:p>
    <w:p w:rsidR="00F353A1" w:rsidRPr="00022E1F" w:rsidRDefault="00F353A1" w:rsidP="00F353A1">
      <w:pPr>
        <w:rPr>
          <w:lang w:val="ru-RU"/>
        </w:rPr>
      </w:pPr>
      <w:r w:rsidRPr="00200F25">
        <w:rPr>
          <w:i/>
          <w:iCs/>
          <w:lang w:val="ru"/>
        </w:rPr>
        <w:t>a)</w:t>
      </w:r>
      <w:r>
        <w:rPr>
          <w:lang w:val="ru"/>
        </w:rPr>
        <w:tab/>
        <w:t>что во многих странах были реализованы или планируются к введению системы цифрового мультимедийного радиовещания с использованием возможностей, присущих системам цифрового радиовещания;</w:t>
      </w:r>
    </w:p>
    <w:p w:rsidR="00F353A1" w:rsidRPr="00022E1F" w:rsidRDefault="00F353A1" w:rsidP="00F353A1">
      <w:pPr>
        <w:rPr>
          <w:lang w:val="ru-RU"/>
        </w:rPr>
      </w:pPr>
      <w:r w:rsidRPr="00200F25">
        <w:rPr>
          <w:i/>
          <w:iCs/>
          <w:lang w:val="ru"/>
        </w:rPr>
        <w:t>b)</w:t>
      </w:r>
      <w:r>
        <w:rPr>
          <w:lang w:val="ru"/>
        </w:rPr>
        <w:tab/>
        <w:t>что в диапазонах ОВЧ/УВЧ существует много типов помех, включая помехи от совмещенных и соседних каналов, помехи от систем зажигания, многолучeвость и другие типы искажения сигналов;</w:t>
      </w:r>
    </w:p>
    <w:p w:rsidR="00F353A1" w:rsidRPr="00022E1F" w:rsidRDefault="00F353A1" w:rsidP="00F353A1">
      <w:pPr>
        <w:rPr>
          <w:lang w:val="ru-RU"/>
        </w:rPr>
      </w:pPr>
      <w:r w:rsidRPr="00200F25">
        <w:rPr>
          <w:i/>
          <w:iCs/>
          <w:lang w:val="ru"/>
        </w:rPr>
        <w:t>c)</w:t>
      </w:r>
      <w:r>
        <w:rPr>
          <w:szCs w:val="24"/>
          <w:lang w:val="ru"/>
        </w:rPr>
        <w:tab/>
        <w:t xml:space="preserve">что в Рекомендации МСЭ-R BT.2016 определяются методы исправления ошибок, формирования кадров данных, модуляции </w:t>
      </w:r>
      <w:r>
        <w:rPr>
          <w:lang w:val="ru"/>
        </w:rPr>
        <w:t>и передачи для систем наземного мультимедийного радиовещания;</w:t>
      </w:r>
    </w:p>
    <w:p w:rsidR="00F353A1" w:rsidRPr="00022E1F" w:rsidRDefault="00F353A1" w:rsidP="00F353A1">
      <w:pPr>
        <w:rPr>
          <w:lang w:val="ru-RU"/>
        </w:rPr>
      </w:pPr>
      <w:r w:rsidRPr="00200F25">
        <w:rPr>
          <w:i/>
          <w:iCs/>
          <w:lang w:val="ru"/>
        </w:rPr>
        <w:t>d)</w:t>
      </w:r>
      <w:r>
        <w:rPr>
          <w:lang w:val="ru"/>
        </w:rPr>
        <w:tab/>
        <w:t>что к наземным передающим системам, применяемым для подвижного приема с использованием портативных приемников, предъявляются особые требования для определения критериев планирования в связи с особенностями распространения радиоволн;</w:t>
      </w:r>
    </w:p>
    <w:p w:rsidR="00F353A1" w:rsidRPr="00022E1F" w:rsidRDefault="00F353A1" w:rsidP="00F353A1">
      <w:pPr>
        <w:rPr>
          <w:rFonts w:eastAsia="SimSun"/>
          <w:lang w:val="ru-RU"/>
        </w:rPr>
      </w:pPr>
      <w:r w:rsidRPr="00200F25">
        <w:rPr>
          <w:i/>
          <w:iCs/>
          <w:lang w:val="ru"/>
        </w:rPr>
        <w:t>e)</w:t>
      </w:r>
      <w:r>
        <w:rPr>
          <w:lang w:val="ru"/>
        </w:rPr>
        <w:tab/>
        <w:t>что наличие совместимых наборов критериев планирования, согласованных администрациями, упрощает внедрение услуг наземного мультимедийного радиовещания;</w:t>
      </w:r>
    </w:p>
    <w:p w:rsidR="00F26640" w:rsidRPr="00F353A1" w:rsidRDefault="00F353A1" w:rsidP="00F353A1">
      <w:pPr>
        <w:rPr>
          <w:rFonts w:eastAsia="MS Mincho"/>
          <w:lang w:val="ru-RU" w:eastAsia="ja-JP"/>
        </w:rPr>
      </w:pPr>
      <w:r w:rsidRPr="00200F25">
        <w:rPr>
          <w:i/>
          <w:iCs/>
          <w:lang w:val="ru"/>
        </w:rPr>
        <w:t>f)</w:t>
      </w:r>
      <w:r>
        <w:rPr>
          <w:lang w:val="ru"/>
        </w:rPr>
        <w:tab/>
        <w:t>что хотя и существует непременная взаимосвязь между характеристиками приемников, которые используются в качестве предельных параметров для производителей, для эффективного использования спектра и частотного планирования необходимо учитывать всю приемную систему полностью и принимать в качестве основы типовую эталонную приемную систему, а не предельные параметры, относящиеся к "наихудшему случаю",</w:t>
      </w:r>
    </w:p>
    <w:p w:rsidR="00F26640" w:rsidRPr="00F353A1" w:rsidRDefault="00F353A1" w:rsidP="00F26640">
      <w:pPr>
        <w:pStyle w:val="Call"/>
        <w:rPr>
          <w:lang w:val="ru-RU"/>
        </w:rPr>
      </w:pPr>
      <w:r>
        <w:rPr>
          <w:lang w:val="ru-RU"/>
        </w:rPr>
        <w:t>отмечая</w:t>
      </w:r>
      <w:r w:rsidRPr="00200F25">
        <w:rPr>
          <w:i w:val="0"/>
          <w:iCs/>
          <w:lang w:val="ru-RU"/>
        </w:rPr>
        <w:t>,</w:t>
      </w:r>
    </w:p>
    <w:p w:rsidR="009D646E" w:rsidRPr="00022E1F" w:rsidRDefault="00F26640" w:rsidP="009D646E">
      <w:pPr>
        <w:rPr>
          <w:lang w:val="ru-RU"/>
        </w:rPr>
      </w:pPr>
      <w:r w:rsidRPr="00200F25">
        <w:rPr>
          <w:i/>
          <w:iCs/>
          <w:lang w:val="en-GB"/>
        </w:rPr>
        <w:t>a</w:t>
      </w:r>
      <w:r w:rsidRPr="00200F25">
        <w:rPr>
          <w:i/>
          <w:iCs/>
          <w:lang w:val="ru-RU"/>
        </w:rPr>
        <w:t>)</w:t>
      </w:r>
      <w:r w:rsidRPr="009D646E">
        <w:rPr>
          <w:lang w:val="ru-RU"/>
        </w:rPr>
        <w:tab/>
      </w:r>
      <w:r w:rsidR="009D646E">
        <w:rPr>
          <w:lang w:val="ru"/>
        </w:rPr>
        <w:t xml:space="preserve">что в Рекомендации МСЭ-R BT.1368 </w:t>
      </w:r>
      <w:r w:rsidR="009D646E">
        <w:rPr>
          <w:szCs w:val="22"/>
          <w:lang w:val="ru"/>
        </w:rPr>
        <w:t xml:space="preserve">определяются </w:t>
      </w:r>
      <w:r w:rsidR="009D646E">
        <w:rPr>
          <w:lang w:val="ru"/>
        </w:rPr>
        <w:t>критерии планирования для различных методов предоставления услуг наземного цифрового телевидения в диапазонах ОВЧ/УВЧ;</w:t>
      </w:r>
    </w:p>
    <w:p w:rsidR="009D646E" w:rsidRPr="00022E1F" w:rsidRDefault="009D646E" w:rsidP="009D646E">
      <w:pPr>
        <w:rPr>
          <w:lang w:val="ru-RU"/>
        </w:rPr>
      </w:pPr>
      <w:r w:rsidRPr="00200F25">
        <w:rPr>
          <w:i/>
          <w:iCs/>
          <w:lang w:val="ru"/>
        </w:rPr>
        <w:t>b)</w:t>
      </w:r>
      <w:r>
        <w:rPr>
          <w:lang w:val="ru"/>
        </w:rPr>
        <w:tab/>
        <w:t xml:space="preserve">что в Рекомендации МСЭ-R BS.1660 </w:t>
      </w:r>
      <w:r>
        <w:rPr>
          <w:szCs w:val="22"/>
          <w:lang w:val="ru"/>
        </w:rPr>
        <w:t xml:space="preserve">определяются </w:t>
      </w:r>
      <w:r>
        <w:rPr>
          <w:lang w:val="ru"/>
        </w:rPr>
        <w:t>критерии планирования, которые могут использоваться для планирования наземного цифрового звукового радиовещания в диапазоне ОВЧ;</w:t>
      </w:r>
    </w:p>
    <w:p w:rsidR="00766138" w:rsidRPr="009D646E" w:rsidRDefault="009D646E" w:rsidP="009D646E">
      <w:pPr>
        <w:rPr>
          <w:lang w:val="ru-RU" w:eastAsia="ja-JP"/>
        </w:rPr>
      </w:pPr>
      <w:r w:rsidRPr="00200F25">
        <w:rPr>
          <w:i/>
          <w:iCs/>
          <w:lang w:val="ru"/>
        </w:rPr>
        <w:t>с)</w:t>
      </w:r>
      <w:r>
        <w:rPr>
          <w:lang w:val="ru"/>
        </w:rPr>
        <w:tab/>
        <w:t>что в Рекомендации МСЭ-R BT.2033 определяются критерии планирования для второго поколения систем цифрового наземного телевизионного вещания в диапазонах ОВЧ/УВЧ</w:t>
      </w:r>
      <w:r w:rsidR="00766138" w:rsidRPr="009D646E">
        <w:rPr>
          <w:lang w:val="ru-RU" w:eastAsia="ja-JP"/>
        </w:rPr>
        <w:t>,</w:t>
      </w:r>
    </w:p>
    <w:p w:rsidR="00F26640" w:rsidRPr="009D646E" w:rsidRDefault="009D646E" w:rsidP="00F26640">
      <w:pPr>
        <w:pStyle w:val="Call"/>
        <w:rPr>
          <w:lang w:val="ru-RU"/>
        </w:rPr>
      </w:pPr>
      <w:r>
        <w:rPr>
          <w:lang w:val="ru-RU"/>
        </w:rPr>
        <w:t>рекомендует</w:t>
      </w:r>
      <w:r w:rsidRPr="00200F25">
        <w:rPr>
          <w:i w:val="0"/>
          <w:iCs/>
          <w:lang w:val="ru-RU"/>
        </w:rPr>
        <w:t>,</w:t>
      </w:r>
    </w:p>
    <w:p w:rsidR="00F26640" w:rsidRPr="001608A7" w:rsidRDefault="001608A7" w:rsidP="00227265">
      <w:pPr>
        <w:rPr>
          <w:lang w:val="ru-RU"/>
        </w:rPr>
      </w:pPr>
      <w:r>
        <w:rPr>
          <w:lang w:val="ru"/>
        </w:rPr>
        <w:t>чтобы в качестве основы для планирования частот для услуг цифрового наземного мультимедийного радиовещания использовались соответствующие критерии планирования, включая защитные отношения (PR) и значения минимальной напряженности поля, приведенные в Приложениях 1, 2 и 3.</w:t>
      </w:r>
    </w:p>
    <w:p w:rsidR="00200F25" w:rsidRDefault="00200F2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F26640" w:rsidRPr="001608A7" w:rsidRDefault="001608A7" w:rsidP="004D62E7">
      <w:pPr>
        <w:pStyle w:val="Headingb"/>
        <w:spacing w:line="250" w:lineRule="exact"/>
        <w:rPr>
          <w:lang w:val="ru-RU"/>
        </w:rPr>
      </w:pPr>
      <w:r>
        <w:rPr>
          <w:lang w:val="ru-RU"/>
        </w:rPr>
        <w:lastRenderedPageBreak/>
        <w:t>Введение</w:t>
      </w:r>
    </w:p>
    <w:p w:rsidR="00F26640" w:rsidRPr="001608A7" w:rsidRDefault="001608A7" w:rsidP="004D62E7">
      <w:pPr>
        <w:spacing w:line="250" w:lineRule="exact"/>
        <w:rPr>
          <w:lang w:val="ru-RU"/>
        </w:rPr>
      </w:pPr>
      <w:r>
        <w:rPr>
          <w:lang w:val="ru"/>
        </w:rPr>
        <w:t>В настоящей Рекомендации содержатся следующие Приложения:</w:t>
      </w:r>
    </w:p>
    <w:p w:rsidR="00C64996" w:rsidRPr="00022E1F" w:rsidRDefault="00C64996" w:rsidP="004D62E7">
      <w:pPr>
        <w:spacing w:line="250" w:lineRule="exact"/>
        <w:ind w:left="1985" w:hanging="1985"/>
        <w:rPr>
          <w:lang w:val="ru-RU"/>
        </w:rPr>
      </w:pPr>
      <w:r>
        <w:rPr>
          <w:lang w:val="ru"/>
        </w:rPr>
        <w:t>Приложение 1</w:t>
      </w:r>
      <w:r w:rsidR="000D4998">
        <w:rPr>
          <w:lang w:val="ru-RU"/>
        </w:rPr>
        <w:t>.</w:t>
      </w:r>
      <w:r w:rsidR="000D4998">
        <w:rPr>
          <w:lang w:val="ru-RU"/>
        </w:rPr>
        <w:tab/>
      </w:r>
      <w:r>
        <w:rPr>
          <w:lang w:val="ru"/>
        </w:rPr>
        <w:tab/>
        <w:t>Критерии планирования для мультимедийной системы A (T-DMB и AT</w:t>
      </w:r>
      <w:r>
        <w:rPr>
          <w:lang w:val="ru"/>
        </w:rPr>
        <w:noBreakHyphen/>
        <w:t>DMB) систем наземного мультимедийного радиовещания в</w:t>
      </w:r>
      <w:r w:rsidR="000D4998">
        <w:rPr>
          <w:lang w:val="ru"/>
        </w:rPr>
        <w:t> </w:t>
      </w:r>
      <w:r>
        <w:rPr>
          <w:lang w:val="ru"/>
        </w:rPr>
        <w:t>диапазонах ОВЧ/УВЧ</w:t>
      </w:r>
      <w:r w:rsidR="000D4998">
        <w:rPr>
          <w:lang w:val="ru"/>
        </w:rPr>
        <w:t>;</w:t>
      </w:r>
    </w:p>
    <w:p w:rsidR="00C64996" w:rsidRPr="00022E1F" w:rsidRDefault="00C64996" w:rsidP="004D62E7">
      <w:pPr>
        <w:spacing w:line="250" w:lineRule="exact"/>
        <w:ind w:left="1985" w:hanging="1985"/>
        <w:rPr>
          <w:lang w:val="ru-RU"/>
        </w:rPr>
      </w:pPr>
      <w:r>
        <w:rPr>
          <w:lang w:val="ru"/>
        </w:rPr>
        <w:t>Приложение 2</w:t>
      </w:r>
      <w:r w:rsidR="000D4998">
        <w:rPr>
          <w:lang w:val="ru"/>
        </w:rPr>
        <w:t>.</w:t>
      </w:r>
      <w:r w:rsidR="000D4998">
        <w:rPr>
          <w:lang w:val="ru"/>
        </w:rPr>
        <w:tab/>
      </w:r>
      <w:r>
        <w:rPr>
          <w:lang w:val="ru"/>
        </w:rPr>
        <w:tab/>
        <w:t>Критерии планирования для мультимедийной системы</w:t>
      </w:r>
      <w:r w:rsidR="000D4998">
        <w:rPr>
          <w:lang w:val="ru"/>
        </w:rPr>
        <w:t xml:space="preserve"> </w:t>
      </w:r>
      <w:r>
        <w:rPr>
          <w:lang w:val="ru"/>
        </w:rPr>
        <w:t>F (мультимедийное радиовещание ISDB-T) систем наземного мультимедийного радиовещания в диапазонах ОВЧ/УВЧ</w:t>
      </w:r>
      <w:r w:rsidR="000D4998">
        <w:rPr>
          <w:lang w:val="ru"/>
        </w:rPr>
        <w:t>;</w:t>
      </w:r>
    </w:p>
    <w:p w:rsidR="00766138" w:rsidRPr="00C64996" w:rsidRDefault="00C64996" w:rsidP="004D62E7">
      <w:pPr>
        <w:pStyle w:val="enumlev1"/>
        <w:spacing w:line="250" w:lineRule="exact"/>
        <w:ind w:left="1985" w:hanging="1985"/>
        <w:rPr>
          <w:lang w:val="ru-RU"/>
        </w:rPr>
      </w:pPr>
      <w:r>
        <w:rPr>
          <w:lang w:val="ru"/>
        </w:rPr>
        <w:t>Приложение 3</w:t>
      </w:r>
      <w:r w:rsidR="000D4998">
        <w:rPr>
          <w:lang w:val="ru"/>
        </w:rPr>
        <w:t>.</w:t>
      </w:r>
      <w:r w:rsidR="008D71CA">
        <w:rPr>
          <w:lang w:val="ru"/>
        </w:rPr>
        <w:tab/>
      </w:r>
      <w:r>
        <w:rPr>
          <w:lang w:val="ru"/>
        </w:rPr>
        <w:tab/>
        <w:t>Критерии планирования для мультимедийной системы T2 (профиль T2 Lite системы DVB-T2) систем наземного мультимедийного радиовещания в диапазонах ОВЧ/УВЧ.</w:t>
      </w:r>
    </w:p>
    <w:p w:rsidR="00F26640" w:rsidRPr="00230E17" w:rsidRDefault="00230E17" w:rsidP="004D62E7">
      <w:pPr>
        <w:pStyle w:val="Headingb"/>
        <w:spacing w:line="250" w:lineRule="exact"/>
        <w:rPr>
          <w:lang w:val="ru-RU"/>
        </w:rPr>
      </w:pPr>
      <w:r>
        <w:rPr>
          <w:lang w:val="ru-RU"/>
        </w:rPr>
        <w:t>Общие сведения</w:t>
      </w:r>
    </w:p>
    <w:p w:rsidR="00AF5187" w:rsidRPr="00022E1F" w:rsidRDefault="00AF5187" w:rsidP="004D62E7">
      <w:pPr>
        <w:spacing w:line="250" w:lineRule="exact"/>
        <w:rPr>
          <w:lang w:val="ru-RU"/>
        </w:rPr>
      </w:pPr>
      <w:r>
        <w:rPr>
          <w:lang w:val="ru"/>
        </w:rPr>
        <w:t>Защитное РЧ</w:t>
      </w:r>
      <w:r w:rsidR="000D4998">
        <w:rPr>
          <w:lang w:val="ru"/>
        </w:rPr>
        <w:noBreakHyphen/>
      </w:r>
      <w:r>
        <w:rPr>
          <w:lang w:val="ru"/>
        </w:rPr>
        <w:t xml:space="preserve">отношение представляет собой минимальное требуемое значение отношения полезного сигнала к мешающему сигналу на входе приемника </w:t>
      </w:r>
      <w:r>
        <w:rPr>
          <w:i/>
          <w:iCs/>
          <w:lang w:val="ru"/>
        </w:rPr>
        <w:t>C</w:t>
      </w:r>
      <w:r>
        <w:rPr>
          <w:lang w:val="ru"/>
        </w:rPr>
        <w:t>/</w:t>
      </w:r>
      <w:r>
        <w:rPr>
          <w:i/>
          <w:iCs/>
          <w:lang w:val="ru"/>
        </w:rPr>
        <w:t>I</w:t>
      </w:r>
      <w:r>
        <w:rPr>
          <w:lang w:val="ru"/>
        </w:rPr>
        <w:t>, обычно выраженное в</w:t>
      </w:r>
      <w:r w:rsidR="000D4998">
        <w:rPr>
          <w:lang w:val="ru"/>
        </w:rPr>
        <w:t> </w:t>
      </w:r>
      <w:r>
        <w:rPr>
          <w:lang w:val="ru"/>
        </w:rPr>
        <w:t>децибелах на входе приемника. Для целей настоящей Рекомендации в Приложениях буде</w:t>
      </w:r>
      <w:r w:rsidR="000917DE">
        <w:rPr>
          <w:lang w:val="ru"/>
        </w:rPr>
        <w:t>т</w:t>
      </w:r>
      <w:r>
        <w:rPr>
          <w:lang w:val="ru"/>
        </w:rPr>
        <w:t xml:space="preserve"> также использовать</w:t>
      </w:r>
      <w:r w:rsidR="000917DE">
        <w:rPr>
          <w:lang w:val="ru"/>
        </w:rPr>
        <w:t>ся</w:t>
      </w:r>
      <w:r>
        <w:rPr>
          <w:lang w:val="ru"/>
        </w:rPr>
        <w:t xml:space="preserve"> отношение </w:t>
      </w:r>
      <w:r>
        <w:rPr>
          <w:i/>
          <w:iCs/>
          <w:lang w:val="ru"/>
        </w:rPr>
        <w:t>D</w:t>
      </w:r>
      <w:r>
        <w:rPr>
          <w:lang w:val="ru"/>
        </w:rPr>
        <w:t>/</w:t>
      </w:r>
      <w:r>
        <w:rPr>
          <w:i/>
          <w:iCs/>
          <w:lang w:val="ru"/>
        </w:rPr>
        <w:t>U</w:t>
      </w:r>
      <w:r>
        <w:rPr>
          <w:lang w:val="ru"/>
        </w:rPr>
        <w:t xml:space="preserve"> с идентичным смыслом для защитного отношения.</w:t>
      </w:r>
    </w:p>
    <w:p w:rsidR="00AF5187" w:rsidRPr="00022E1F" w:rsidRDefault="00AF5187" w:rsidP="004D62E7">
      <w:pPr>
        <w:spacing w:line="250" w:lineRule="exact"/>
        <w:rPr>
          <w:lang w:val="ru-RU"/>
        </w:rPr>
      </w:pPr>
      <w:r>
        <w:rPr>
          <w:lang w:val="ru"/>
        </w:rPr>
        <w:t xml:space="preserve">Эталонный уровень цифрового сигнала определяется как среднеквадратичное значение мощности излучаемого сигнала в ширине полосы канала. Исторически сложилось так, что защитные отношения для полезных цифровых сигналов измерялись при мощности на входе приемника </w:t>
      </w:r>
      <w:r>
        <w:rPr>
          <w:szCs w:val="24"/>
          <w:lang w:val="ru"/>
        </w:rPr>
        <w:sym w:font="Symbol" w:char="F02D"/>
      </w:r>
      <w:r>
        <w:rPr>
          <w:lang w:val="ru"/>
        </w:rPr>
        <w:t>60 дБм. Там, где это возможно, защитные отношения для систем наземного мультимедийного радиовещания выводятся из измерений, охватывающих определенный диапазон уровней сигналов.</w:t>
      </w:r>
    </w:p>
    <w:p w:rsidR="00AF5187" w:rsidRPr="00022E1F" w:rsidRDefault="00AF5187" w:rsidP="004D62E7">
      <w:pPr>
        <w:spacing w:line="250" w:lineRule="exact"/>
        <w:rPr>
          <w:lang w:val="ru-RU"/>
        </w:rPr>
      </w:pPr>
      <w:r>
        <w:rPr>
          <w:lang w:val="ru"/>
        </w:rPr>
        <w:t>Могут применяться два метода измерения</w:t>
      </w:r>
      <w:r w:rsidR="000D4998">
        <w:rPr>
          <w:lang w:val="ru"/>
        </w:rPr>
        <w:t xml:space="preserve"> –</w:t>
      </w:r>
      <w:r>
        <w:rPr>
          <w:lang w:val="ru"/>
        </w:rPr>
        <w:t xml:space="preserve"> субъективное определение местонахождения неисправности (SFP) и метод почти безошибочного приема (QEF).</w:t>
      </w:r>
    </w:p>
    <w:p w:rsidR="00AF5187" w:rsidRPr="00022E1F" w:rsidRDefault="00AF5187" w:rsidP="004D62E7">
      <w:pPr>
        <w:spacing w:line="250" w:lineRule="exact"/>
        <w:rPr>
          <w:lang w:val="ru-RU"/>
        </w:rPr>
      </w:pPr>
      <w:r>
        <w:rPr>
          <w:lang w:val="ru"/>
        </w:rPr>
        <w:t>Метод SFP может применяться для измерения защитных отношений. Критерием качества при измерении защитных отношений является предел, до которого изображение на ТВ</w:t>
      </w:r>
      <w:r w:rsidR="000D4998">
        <w:rPr>
          <w:lang w:val="ru"/>
        </w:rPr>
        <w:noBreakHyphen/>
      </w:r>
      <w:r>
        <w:rPr>
          <w:lang w:val="ru"/>
        </w:rPr>
        <w:t>экране является безошибочным. Защитное РЧ</w:t>
      </w:r>
      <w:r w:rsidR="000D4998">
        <w:rPr>
          <w:lang w:val="ru"/>
        </w:rPr>
        <w:noBreakHyphen/>
      </w:r>
      <w:r>
        <w:rPr>
          <w:lang w:val="ru"/>
        </w:rPr>
        <w:t>отношение для полезного сигнала представляет собой минимальное требуемое значение отношения полезного сигнала к мешающему сигналу на входе приемника, например определенное методом SFP.</w:t>
      </w:r>
    </w:p>
    <w:p w:rsidR="00AF5187" w:rsidRPr="00022E1F" w:rsidRDefault="00AF5187" w:rsidP="004D62E7">
      <w:pPr>
        <w:spacing w:line="250" w:lineRule="exact"/>
        <w:rPr>
          <w:lang w:val="ru-RU"/>
        </w:rPr>
      </w:pPr>
      <w:r>
        <w:rPr>
          <w:lang w:val="ru"/>
        </w:rPr>
        <w:t xml:space="preserve">Метод SFP соответствует качеству изображения, при котором в течение </w:t>
      </w:r>
      <w:r w:rsidR="000D4998">
        <w:rPr>
          <w:lang w:val="ru"/>
        </w:rPr>
        <w:t xml:space="preserve">20 с – </w:t>
      </w:r>
      <w:r>
        <w:rPr>
          <w:lang w:val="ru"/>
        </w:rPr>
        <w:t>среднего времени наблюдения заметно не более одной ошибки. Критерий качества для SFP соответствует 5% коэффициента секунд с ошибками (ESR).</w:t>
      </w:r>
    </w:p>
    <w:p w:rsidR="00F26640" w:rsidRPr="00AF5187" w:rsidRDefault="00AF5187" w:rsidP="004D62E7">
      <w:pPr>
        <w:spacing w:line="250" w:lineRule="exact"/>
        <w:rPr>
          <w:lang w:val="ru-RU" w:eastAsia="zh-CN"/>
        </w:rPr>
      </w:pPr>
      <w:r>
        <w:rPr>
          <w:lang w:val="ru"/>
        </w:rPr>
        <w:t>Метод QEF также может применяться для измерения защитных отношений. Критерием качества при измерении защитных отношений является предел для предписанного BER (например, 10</w:t>
      </w:r>
      <w:r>
        <w:rPr>
          <w:vertAlign w:val="superscript"/>
          <w:lang w:val="ru"/>
        </w:rPr>
        <w:t>–12</w:t>
      </w:r>
      <w:r>
        <w:rPr>
          <w:lang w:val="ru"/>
        </w:rPr>
        <w:t>), который обычно применяется при оценке систем.</w:t>
      </w:r>
    </w:p>
    <w:p w:rsidR="00F26640" w:rsidRPr="00A15881" w:rsidRDefault="00F26640" w:rsidP="004D62E7">
      <w:pPr>
        <w:pStyle w:val="Heading1"/>
        <w:spacing w:line="250" w:lineRule="exact"/>
        <w:rPr>
          <w:lang w:val="ru-RU"/>
        </w:rPr>
      </w:pPr>
      <w:r w:rsidRPr="00A15881">
        <w:rPr>
          <w:lang w:val="ru-RU"/>
        </w:rPr>
        <w:t>1</w:t>
      </w:r>
      <w:r w:rsidRPr="00A15881">
        <w:rPr>
          <w:lang w:val="ru-RU"/>
        </w:rPr>
        <w:tab/>
      </w:r>
      <w:r w:rsidR="008462C3">
        <w:rPr>
          <w:lang w:val="ru-RU"/>
        </w:rPr>
        <w:t>Режим приема</w:t>
      </w:r>
    </w:p>
    <w:p w:rsidR="00F26640" w:rsidRPr="00A15881" w:rsidRDefault="00A15881" w:rsidP="004D62E7">
      <w:pPr>
        <w:spacing w:line="250" w:lineRule="exact"/>
        <w:rPr>
          <w:lang w:val="ru-RU" w:eastAsia="zh-CN"/>
        </w:rPr>
      </w:pPr>
      <w:r>
        <w:rPr>
          <w:lang w:val="ru"/>
        </w:rPr>
        <w:t xml:space="preserve">Три режима приема: прием на </w:t>
      </w:r>
      <w:r w:rsidR="00C54D72">
        <w:rPr>
          <w:lang w:val="ru"/>
        </w:rPr>
        <w:t>переносные устройства вне помещения</w:t>
      </w:r>
      <w:r>
        <w:rPr>
          <w:lang w:val="ru"/>
        </w:rPr>
        <w:t xml:space="preserve">, прием на </w:t>
      </w:r>
      <w:r w:rsidR="00C54D72">
        <w:rPr>
          <w:lang w:val="ru"/>
        </w:rPr>
        <w:t xml:space="preserve">переносные устройства </w:t>
      </w:r>
      <w:r>
        <w:rPr>
          <w:lang w:val="ru"/>
        </w:rPr>
        <w:t>внутри помещения и прием на мобильные устройства. Соответствующим администрациям следует рассмотреть вопрос о том, какие необходимо включить режимы приема.</w:t>
      </w:r>
    </w:p>
    <w:p w:rsidR="00F26640" w:rsidRPr="0056338B" w:rsidRDefault="00F26640" w:rsidP="004D62E7">
      <w:pPr>
        <w:pStyle w:val="Heading2"/>
        <w:spacing w:line="250" w:lineRule="exact"/>
        <w:rPr>
          <w:lang w:val="ru-RU"/>
        </w:rPr>
      </w:pPr>
      <w:r w:rsidRPr="0056338B">
        <w:rPr>
          <w:lang w:val="ru-RU"/>
        </w:rPr>
        <w:t>1.1</w:t>
      </w:r>
      <w:r w:rsidRPr="0056338B">
        <w:rPr>
          <w:lang w:val="ru-RU"/>
        </w:rPr>
        <w:tab/>
      </w:r>
      <w:r w:rsidR="00A15881">
        <w:rPr>
          <w:bCs/>
          <w:lang w:val="ru"/>
        </w:rPr>
        <w:t xml:space="preserve">Прием на </w:t>
      </w:r>
      <w:r w:rsidR="00C54D72">
        <w:rPr>
          <w:bCs/>
          <w:lang w:val="ru"/>
        </w:rPr>
        <w:t>переносные</w:t>
      </w:r>
      <w:r w:rsidR="00A15881">
        <w:rPr>
          <w:bCs/>
          <w:lang w:val="ru"/>
        </w:rPr>
        <w:t xml:space="preserve"> </w:t>
      </w:r>
      <w:r w:rsidR="00C54D72">
        <w:rPr>
          <w:bCs/>
          <w:lang w:val="ru"/>
        </w:rPr>
        <w:t>устройства</w:t>
      </w:r>
    </w:p>
    <w:p w:rsidR="0056338B" w:rsidRPr="00022E1F" w:rsidRDefault="0056338B" w:rsidP="004D62E7">
      <w:pPr>
        <w:spacing w:line="250" w:lineRule="exact"/>
        <w:rPr>
          <w:lang w:val="ru-RU"/>
        </w:rPr>
      </w:pPr>
      <w:r>
        <w:rPr>
          <w:lang w:val="ru"/>
        </w:rPr>
        <w:t>В целом прием на переносные устройства означает прием, при котором переносной приемник используется в помещении или вне помещения на высоте не менее 1,5 м над уровнем земли.</w:t>
      </w:r>
    </w:p>
    <w:p w:rsidR="0056338B" w:rsidRPr="00022E1F" w:rsidRDefault="0056338B" w:rsidP="004D62E7">
      <w:pPr>
        <w:spacing w:line="250" w:lineRule="exact"/>
        <w:rPr>
          <w:lang w:val="ru-RU"/>
        </w:rPr>
      </w:pPr>
      <w:r>
        <w:rPr>
          <w:lang w:val="ru"/>
        </w:rPr>
        <w:t>Различаются два места приема:</w:t>
      </w:r>
    </w:p>
    <w:p w:rsidR="0056338B" w:rsidRPr="00022E1F" w:rsidRDefault="0056338B" w:rsidP="004D62E7">
      <w:pPr>
        <w:pStyle w:val="enumlev1"/>
        <w:spacing w:line="250" w:lineRule="exact"/>
        <w:rPr>
          <w:lang w:val="ru-RU"/>
        </w:rPr>
      </w:pPr>
      <w:r>
        <w:rPr>
          <w:lang w:val="ru"/>
        </w:rPr>
        <w:t>–</w:t>
      </w:r>
      <w:r>
        <w:rPr>
          <w:lang w:val="ru"/>
        </w:rPr>
        <w:tab/>
        <w:t>прием на переносные устройства вне помещения определяется как прием вне помещения на переносной приемник, имеющий аккумуляторный источник питания и присоединенную или встроенную антенну, на высоте не менее 1,5 м над уровнем земли;</w:t>
      </w:r>
    </w:p>
    <w:p w:rsidR="0056338B" w:rsidRPr="00022E1F" w:rsidRDefault="0056338B" w:rsidP="004D62E7">
      <w:pPr>
        <w:pStyle w:val="enumlev1"/>
        <w:spacing w:line="250" w:lineRule="exact"/>
        <w:rPr>
          <w:lang w:val="ru-RU"/>
        </w:rPr>
      </w:pPr>
      <w:r>
        <w:rPr>
          <w:lang w:val="ru"/>
        </w:rPr>
        <w:t>–</w:t>
      </w:r>
      <w:r>
        <w:rPr>
          <w:lang w:val="ru"/>
        </w:rPr>
        <w:tab/>
        <w:t>прием на переносные устройства в помещении определяется как прием в помещении на переносной приемник, имеющий присоединенную или встроенную антенну;</w:t>
      </w:r>
    </w:p>
    <w:p w:rsidR="00F26640" w:rsidRPr="0056338B" w:rsidRDefault="0056338B" w:rsidP="0056338B">
      <w:pPr>
        <w:pStyle w:val="enumlev1"/>
        <w:rPr>
          <w:lang w:val="ru-RU" w:eastAsia="ja-JP"/>
        </w:rPr>
      </w:pPr>
      <w:r>
        <w:rPr>
          <w:lang w:val="ru"/>
        </w:rPr>
        <w:lastRenderedPageBreak/>
        <w:t>–</w:t>
      </w:r>
      <w:r>
        <w:rPr>
          <w:lang w:val="ru"/>
        </w:rPr>
        <w:tab/>
        <w:t>приемник используется в помещении на высоте не менее 1,5 м над уровнем пола в помещениях первого этажа, имеющих окно в наружной стене. Предполагается, что оптимальные условия приема устанавливаются путем перемещения антенны на расстояние не более 0,5 м в любом направлении, тогда как переносной приемник и крупные объекты вблизи приемника во время приема остаются неподвижными.</w:t>
      </w:r>
    </w:p>
    <w:p w:rsidR="00F26640" w:rsidRPr="00B53531" w:rsidRDefault="00F26640" w:rsidP="00AA6C6A">
      <w:pPr>
        <w:pStyle w:val="Heading2"/>
        <w:rPr>
          <w:lang w:val="ru-RU"/>
        </w:rPr>
      </w:pPr>
      <w:r w:rsidRPr="00B53531">
        <w:rPr>
          <w:lang w:val="ru-RU"/>
        </w:rPr>
        <w:t>1.2</w:t>
      </w:r>
      <w:r w:rsidRPr="00B53531">
        <w:rPr>
          <w:lang w:val="ru-RU"/>
        </w:rPr>
        <w:tab/>
      </w:r>
      <w:r w:rsidR="0056338B">
        <w:rPr>
          <w:bCs/>
          <w:lang w:val="ru"/>
        </w:rPr>
        <w:t>Прием на мобильные устройства</w:t>
      </w:r>
    </w:p>
    <w:p w:rsidR="00F26640" w:rsidRPr="0002624A" w:rsidRDefault="00B53531" w:rsidP="00C54D72">
      <w:pPr>
        <w:keepNext/>
        <w:keepLines/>
        <w:rPr>
          <w:lang w:val="ru-RU" w:eastAsia="zh-CN"/>
        </w:rPr>
      </w:pPr>
      <w:r>
        <w:rPr>
          <w:lang w:val="ru"/>
        </w:rPr>
        <w:t>Прием на мобильные устройства определяется как прием на приемник, находящийся в</w:t>
      </w:r>
      <w:r w:rsidR="0002624A">
        <w:rPr>
          <w:lang w:val="ru"/>
        </w:rPr>
        <w:t> </w:t>
      </w:r>
      <w:r>
        <w:rPr>
          <w:lang w:val="ru"/>
        </w:rPr>
        <w:t xml:space="preserve">движении со скоростью автомобиля или поезда. В дополнение к </w:t>
      </w:r>
      <w:r w:rsidR="00C54D72">
        <w:rPr>
          <w:lang w:val="ru"/>
        </w:rPr>
        <w:t>переносным</w:t>
      </w:r>
      <w:r>
        <w:rPr>
          <w:lang w:val="ru"/>
        </w:rPr>
        <w:t xml:space="preserve"> приемникам могут использоваться автомобильные приемники.</w:t>
      </w:r>
    </w:p>
    <w:p w:rsidR="00F26640" w:rsidRPr="00A33CCB" w:rsidRDefault="00F26640" w:rsidP="00F26640">
      <w:pPr>
        <w:pStyle w:val="Heading1"/>
        <w:rPr>
          <w:lang w:val="ru-RU" w:eastAsia="ja-JP"/>
        </w:rPr>
      </w:pPr>
      <w:r w:rsidRPr="00A33CCB">
        <w:rPr>
          <w:lang w:val="ru-RU" w:eastAsia="ja-JP"/>
        </w:rPr>
        <w:t>2</w:t>
      </w:r>
      <w:r w:rsidRPr="00A33CCB">
        <w:rPr>
          <w:lang w:val="ru-RU" w:eastAsia="ja-JP"/>
        </w:rPr>
        <w:tab/>
      </w:r>
      <w:r w:rsidR="00A33CCB">
        <w:rPr>
          <w:bCs/>
          <w:lang w:val="ru"/>
        </w:rPr>
        <w:t>Параметры планирования для наземного мультимедийного радиовещания, которые следует использовать для исследования планирования</w:t>
      </w:r>
    </w:p>
    <w:p w:rsidR="00F26640" w:rsidRPr="003B561A" w:rsidRDefault="003B561A" w:rsidP="00940C63">
      <w:pPr>
        <w:rPr>
          <w:lang w:val="ru-RU" w:eastAsia="ja-JP"/>
        </w:rPr>
      </w:pPr>
      <w:r>
        <w:rPr>
          <w:lang w:val="ru"/>
        </w:rPr>
        <w:t xml:space="preserve">Существует много параметров планирования, которые следует принимать во внимание при исследовании планирования услуг наземного мультимедийного радиовещания, ввиду ряда сочетаний режимов приема и других систем передачи, которые следует учитывать. Исследования планирования </w:t>
      </w:r>
      <w:r w:rsidR="00C179B0">
        <w:rPr>
          <w:lang w:val="ru"/>
        </w:rPr>
        <w:t>в первую очередь</w:t>
      </w:r>
      <w:r w:rsidR="0097678B" w:rsidRPr="0097678B">
        <w:rPr>
          <w:lang w:val="ru"/>
        </w:rPr>
        <w:t xml:space="preserve"> </w:t>
      </w:r>
      <w:r w:rsidR="0097678B">
        <w:rPr>
          <w:lang w:val="ru"/>
        </w:rPr>
        <w:t>следует проводить</w:t>
      </w:r>
      <w:r>
        <w:rPr>
          <w:lang w:val="ru"/>
        </w:rPr>
        <w:t>, используя параметры, перечисленные в пунктах 2.1 и 2.2, а затем могут применяться другие параметры, перечисленные в пункте 3, когда считается, что такие параметры следует учитывать.</w:t>
      </w:r>
    </w:p>
    <w:p w:rsidR="00F26640" w:rsidRPr="003B561A" w:rsidRDefault="00F26640" w:rsidP="00F26640">
      <w:pPr>
        <w:pStyle w:val="Heading2"/>
        <w:rPr>
          <w:lang w:val="ru-RU"/>
        </w:rPr>
      </w:pPr>
      <w:r w:rsidRPr="00A02FAB">
        <w:rPr>
          <w:lang w:val="en-GB"/>
        </w:rPr>
        <w:fldChar w:fldCharType="begin"/>
      </w:r>
      <w:r w:rsidRPr="00A02FAB">
        <w:rPr>
          <w:lang w:val="en-GB"/>
        </w:rPr>
        <w:fldChar w:fldCharType="end"/>
      </w:r>
      <w:r w:rsidRPr="00A02FAB">
        <w:rPr>
          <w:lang w:val="en-GB"/>
        </w:rPr>
        <w:fldChar w:fldCharType="begin"/>
      </w:r>
      <w:r w:rsidRPr="00A02FAB">
        <w:rPr>
          <w:lang w:val="en-GB"/>
        </w:rPr>
        <w:fldChar w:fldCharType="end"/>
      </w:r>
      <w:r w:rsidRPr="00A02FAB">
        <w:rPr>
          <w:lang w:val="en-GB"/>
        </w:rPr>
        <w:fldChar w:fldCharType="begin"/>
      </w:r>
      <w:r w:rsidRPr="00A02FAB">
        <w:rPr>
          <w:lang w:val="en-GB"/>
        </w:rPr>
        <w:fldChar w:fldCharType="end"/>
      </w:r>
      <w:r w:rsidRPr="004854A5">
        <w:rPr>
          <w:lang w:val="ru-RU"/>
        </w:rPr>
        <w:t>2.1</w:t>
      </w:r>
      <w:r w:rsidRPr="004854A5">
        <w:rPr>
          <w:lang w:val="ru-RU"/>
        </w:rPr>
        <w:tab/>
      </w:r>
      <w:r w:rsidR="003B561A">
        <w:rPr>
          <w:lang w:val="ru-RU"/>
        </w:rPr>
        <w:t>Базовые параметры планирования</w:t>
      </w:r>
    </w:p>
    <w:p w:rsidR="004854A5" w:rsidRPr="00022E1F" w:rsidRDefault="004854A5" w:rsidP="004854A5">
      <w:pPr>
        <w:rPr>
          <w:lang w:val="ru-RU"/>
        </w:rPr>
      </w:pPr>
      <w:r>
        <w:rPr>
          <w:lang w:val="ru"/>
        </w:rPr>
        <w:t>Ниже даны определения двух базовых параметров планирования</w:t>
      </w:r>
      <w:r w:rsidR="00C179B0">
        <w:rPr>
          <w:lang w:val="ru"/>
        </w:rPr>
        <w:t>.</w:t>
      </w:r>
    </w:p>
    <w:p w:rsidR="004854A5" w:rsidRPr="00022E1F" w:rsidRDefault="004854A5" w:rsidP="004854A5">
      <w:pPr>
        <w:rPr>
          <w:lang w:val="ru-RU"/>
        </w:rPr>
      </w:pPr>
      <w:r>
        <w:rPr>
          <w:lang w:val="ru"/>
        </w:rPr>
        <w:t xml:space="preserve">Минимальная напряженность поля определяется как напряженность поля, дающая минимальное входное напряжение эталонного приемника для надлежащего приема, обычно выражаемое в </w:t>
      </w:r>
      <w:r w:rsidRPr="004854A5">
        <w:rPr>
          <w:szCs w:val="24"/>
          <w:lang w:val="ru"/>
        </w:rPr>
        <w:t>дБ(мкВ/м).</w:t>
      </w:r>
    </w:p>
    <w:p w:rsidR="00F26640" w:rsidRPr="004854A5" w:rsidRDefault="004854A5" w:rsidP="004854A5">
      <w:pPr>
        <w:rPr>
          <w:lang w:val="ru-RU" w:eastAsia="ja-JP"/>
        </w:rPr>
      </w:pPr>
      <w:r>
        <w:rPr>
          <w:lang w:val="ru"/>
        </w:rPr>
        <w:t>Защитное отношение представляет собой минимальное значение отношения полезного сигнала к мешающему сигналу на входе приемника, обычно выраженное в децибелах.</w:t>
      </w:r>
    </w:p>
    <w:p w:rsidR="00F26640" w:rsidRPr="004327B4" w:rsidRDefault="00F26640" w:rsidP="00F26640">
      <w:pPr>
        <w:pStyle w:val="Heading2"/>
        <w:rPr>
          <w:lang w:val="ru-RU" w:eastAsia="ja-JP"/>
        </w:rPr>
      </w:pPr>
      <w:r w:rsidRPr="004327B4">
        <w:rPr>
          <w:lang w:val="ru-RU" w:eastAsia="ja-JP"/>
        </w:rPr>
        <w:t>2.2</w:t>
      </w:r>
      <w:r w:rsidRPr="004327B4">
        <w:rPr>
          <w:lang w:val="ru-RU" w:eastAsia="ja-JP"/>
        </w:rPr>
        <w:tab/>
      </w:r>
      <w:r w:rsidR="004327B4">
        <w:rPr>
          <w:bCs/>
          <w:lang w:val="ru"/>
        </w:rPr>
        <w:t>Эталонные условия приема</w:t>
      </w:r>
    </w:p>
    <w:p w:rsidR="004327B4" w:rsidRPr="00022E1F" w:rsidRDefault="004327B4" w:rsidP="004327B4">
      <w:pPr>
        <w:rPr>
          <w:lang w:val="ru-RU"/>
        </w:rPr>
      </w:pPr>
      <w:r>
        <w:rPr>
          <w:lang w:val="ru"/>
        </w:rPr>
        <w:t>В целях планирования следует соблюдать следующие условия:</w:t>
      </w:r>
    </w:p>
    <w:p w:rsidR="004327B4" w:rsidRPr="00022E1F" w:rsidRDefault="00C179B0" w:rsidP="004327B4">
      <w:pPr>
        <w:pStyle w:val="enumlev1"/>
        <w:rPr>
          <w:lang w:val="ru-RU"/>
        </w:rPr>
      </w:pPr>
      <w:r>
        <w:rPr>
          <w:lang w:val="ru"/>
        </w:rPr>
        <w:t>–</w:t>
      </w:r>
      <w:r>
        <w:rPr>
          <w:lang w:val="ru"/>
        </w:rPr>
        <w:tab/>
        <w:t xml:space="preserve">характеристики </w:t>
      </w:r>
      <w:r w:rsidR="004327B4">
        <w:rPr>
          <w:lang w:val="ru"/>
        </w:rPr>
        <w:t>эталонных систем "пункт со многими пунктами" – характеристики эталонного приемника</w:t>
      </w:r>
      <w:r w:rsidR="0097678B">
        <w:rPr>
          <w:lang w:val="ru"/>
        </w:rPr>
        <w:t xml:space="preserve"> –</w:t>
      </w:r>
      <w:r w:rsidR="004327B4">
        <w:rPr>
          <w:lang w:val="ru"/>
        </w:rPr>
        <w:t xml:space="preserve"> должны указываться в каждом Приложении. Включаются системно зависимые характеристики, такие как </w:t>
      </w:r>
      <w:r w:rsidR="004327B4">
        <w:rPr>
          <w:i/>
          <w:iCs/>
          <w:lang w:val="ru"/>
        </w:rPr>
        <w:t>C</w:t>
      </w:r>
      <w:r w:rsidR="004327B4">
        <w:rPr>
          <w:lang w:val="ru"/>
        </w:rPr>
        <w:t>/</w:t>
      </w:r>
      <w:r w:rsidR="004327B4">
        <w:rPr>
          <w:i/>
          <w:iCs/>
          <w:lang w:val="ru"/>
        </w:rPr>
        <w:t>N</w:t>
      </w:r>
      <w:r w:rsidR="004327B4">
        <w:rPr>
          <w:lang w:val="ru"/>
        </w:rPr>
        <w:t>;</w:t>
      </w:r>
    </w:p>
    <w:p w:rsidR="004327B4" w:rsidRPr="00022E1F" w:rsidRDefault="004327B4" w:rsidP="00C54D72">
      <w:pPr>
        <w:pStyle w:val="enumlev1"/>
        <w:rPr>
          <w:lang w:val="ru-RU"/>
        </w:rPr>
      </w:pPr>
      <w:r>
        <w:rPr>
          <w:lang w:val="ru"/>
        </w:rPr>
        <w:t>–</w:t>
      </w:r>
      <w:r>
        <w:rPr>
          <w:lang w:val="ru"/>
        </w:rPr>
        <w:tab/>
        <w:t>эталонная высота антенны</w:t>
      </w:r>
      <w:r w:rsidR="0097678B">
        <w:rPr>
          <w:lang w:val="ru"/>
        </w:rPr>
        <w:t xml:space="preserve"> –</w:t>
      </w:r>
      <w:r>
        <w:rPr>
          <w:lang w:val="ru"/>
        </w:rPr>
        <w:t xml:space="preserve"> 1,5 м над уровнем земли для </w:t>
      </w:r>
      <w:r w:rsidR="00C54D72">
        <w:rPr>
          <w:lang w:val="ru"/>
        </w:rPr>
        <w:t xml:space="preserve">приема на переносные устройства вне помещения </w:t>
      </w:r>
      <w:r>
        <w:rPr>
          <w:lang w:val="ru"/>
        </w:rPr>
        <w:t xml:space="preserve">и 1,5 м над уровнем пола в помещениях на первом этаже с окном в наружной стене для приема на </w:t>
      </w:r>
      <w:r w:rsidR="00C54D72">
        <w:rPr>
          <w:lang w:val="ru"/>
        </w:rPr>
        <w:t xml:space="preserve">переносные устройства </w:t>
      </w:r>
      <w:r>
        <w:rPr>
          <w:lang w:val="ru"/>
        </w:rPr>
        <w:t>в помещениях;</w:t>
      </w:r>
    </w:p>
    <w:p w:rsidR="00F26640" w:rsidRPr="004327B4" w:rsidRDefault="004327B4" w:rsidP="004327B4">
      <w:pPr>
        <w:pStyle w:val="enumlev1"/>
        <w:rPr>
          <w:lang w:val="ru-RU" w:eastAsia="ja-JP"/>
        </w:rPr>
      </w:pPr>
      <w:r>
        <w:rPr>
          <w:lang w:val="ru"/>
        </w:rPr>
        <w:t>–</w:t>
      </w:r>
      <w:r>
        <w:rPr>
          <w:lang w:val="ru"/>
        </w:rPr>
        <w:tab/>
        <w:t>эталонный коэффициент усиления антенны</w:t>
      </w:r>
      <w:r w:rsidR="0097678B">
        <w:rPr>
          <w:lang w:val="ru"/>
        </w:rPr>
        <w:t xml:space="preserve"> –</w:t>
      </w:r>
      <w:r>
        <w:rPr>
          <w:lang w:val="ru"/>
        </w:rPr>
        <w:t xml:space="preserve"> 0 дБд, такой как несимметричный вибратор </w:t>
      </w:r>
      <w:r>
        <w:rPr>
          <w:szCs w:val="24"/>
          <w:lang w:val="ru"/>
        </w:rPr>
        <w:sym w:font="Symbol" w:char="F06C"/>
      </w:r>
      <w:r>
        <w:rPr>
          <w:lang w:val="ru"/>
        </w:rPr>
        <w:t>/4.</w:t>
      </w:r>
    </w:p>
    <w:p w:rsidR="00F26640" w:rsidRPr="004327B4" w:rsidRDefault="00F26640" w:rsidP="00F26640">
      <w:pPr>
        <w:pStyle w:val="Heading1"/>
        <w:rPr>
          <w:lang w:val="ru-RU" w:eastAsia="ja-JP"/>
        </w:rPr>
      </w:pPr>
      <w:r w:rsidRPr="004327B4">
        <w:rPr>
          <w:lang w:val="ru-RU" w:eastAsia="ja-JP"/>
        </w:rPr>
        <w:t>3</w:t>
      </w:r>
      <w:r w:rsidRPr="004327B4">
        <w:rPr>
          <w:lang w:val="ru-RU" w:eastAsia="ja-JP"/>
        </w:rPr>
        <w:tab/>
      </w:r>
      <w:r w:rsidR="004327B4">
        <w:rPr>
          <w:bCs/>
          <w:lang w:val="ru"/>
        </w:rPr>
        <w:t>Другие параметры, которые следует учитывать при планировании</w:t>
      </w:r>
    </w:p>
    <w:p w:rsidR="00F26640" w:rsidRPr="00F50E5C" w:rsidRDefault="00F26640" w:rsidP="00F26640">
      <w:pPr>
        <w:pStyle w:val="Heading2"/>
        <w:rPr>
          <w:szCs w:val="24"/>
          <w:lang w:val="ru-RU" w:eastAsia="ja-JP"/>
        </w:rPr>
      </w:pPr>
      <w:r w:rsidRPr="00F50E5C">
        <w:rPr>
          <w:szCs w:val="24"/>
          <w:lang w:val="ru-RU" w:eastAsia="ja-JP"/>
        </w:rPr>
        <w:t>3.1</w:t>
      </w:r>
      <w:r w:rsidRPr="00F50E5C">
        <w:rPr>
          <w:szCs w:val="24"/>
          <w:lang w:val="ru-RU" w:eastAsia="ja-JP"/>
        </w:rPr>
        <w:tab/>
      </w:r>
      <w:r w:rsidR="004327B4" w:rsidRPr="004327B4">
        <w:rPr>
          <w:rFonts w:ascii="Times New Roman Bold Cyr" w:hAnsi="Times New Roman Bold Cyr" w:cs="Times New Roman Bold Cyr"/>
          <w:bCs/>
          <w:szCs w:val="24"/>
          <w:lang w:val="ru"/>
        </w:rPr>
        <w:t xml:space="preserve">Поправочный </w:t>
      </w:r>
      <w:r w:rsidR="004327B4" w:rsidRPr="004327B4">
        <w:rPr>
          <w:bCs/>
          <w:szCs w:val="24"/>
          <w:lang w:val="ru"/>
        </w:rPr>
        <w:t>коэффициент</w:t>
      </w:r>
      <w:r w:rsidR="004327B4" w:rsidRPr="004327B4">
        <w:rPr>
          <w:rFonts w:ascii="Times New Roman Bold Cyr" w:hAnsi="Times New Roman Bold Cyr" w:cs="Times New Roman Bold Cyr"/>
          <w:bCs/>
          <w:szCs w:val="24"/>
          <w:lang w:val="ru"/>
        </w:rPr>
        <w:t xml:space="preserve"> для местоположения</w:t>
      </w:r>
    </w:p>
    <w:p w:rsidR="00F26640" w:rsidRPr="00F50E5C" w:rsidRDefault="00F50E5C" w:rsidP="00E71E7D">
      <w:pPr>
        <w:rPr>
          <w:lang w:val="ru-RU" w:eastAsia="ja-JP"/>
        </w:rPr>
      </w:pPr>
      <w:r>
        <w:rPr>
          <w:lang w:val="ru"/>
        </w:rPr>
        <w:t>Поправочный коэффициент для местоположения представляет собой запас, добавляемый к напряженности поля для получения определенной вероятности местоположения. Можно считать, что распределения напряженности поля полезных и мешающих волн имеют одинаковые статистические данные, хотя они поступают из разных направлений. В Рекомендации МСЭ</w:t>
      </w:r>
      <w:r>
        <w:rPr>
          <w:lang w:val="ru"/>
        </w:rPr>
        <w:noBreakHyphen/>
        <w:t>R P.1546 устанавливается стандартное отклонение напряженности поля для волн цифрового радиовещания, составляющее 5,5 дБ, и дается поправочный коэффициент для иной вероятности местоположения.</w:t>
      </w:r>
    </w:p>
    <w:p w:rsidR="00F26640" w:rsidRPr="00F50E5C" w:rsidRDefault="00F50E5C" w:rsidP="002618B9">
      <w:pPr>
        <w:pStyle w:val="AnnexNoTitle"/>
        <w:rPr>
          <w:lang w:val="ru-RU"/>
        </w:rPr>
      </w:pPr>
      <w:r>
        <w:rPr>
          <w:lang w:val="ru-RU"/>
        </w:rPr>
        <w:lastRenderedPageBreak/>
        <w:t>Приложение</w:t>
      </w:r>
      <w:r w:rsidR="00F26640" w:rsidRPr="00F50E5C">
        <w:rPr>
          <w:lang w:val="ru-RU"/>
        </w:rPr>
        <w:t xml:space="preserve"> 1</w:t>
      </w:r>
      <w:r w:rsidR="00E71E7D" w:rsidRPr="00F50E5C">
        <w:rPr>
          <w:lang w:val="ru-RU"/>
        </w:rPr>
        <w:br/>
      </w:r>
      <w:r w:rsidR="00E71E7D" w:rsidRPr="00F50E5C">
        <w:rPr>
          <w:lang w:val="ru-RU"/>
        </w:rPr>
        <w:br/>
      </w:r>
      <w:r>
        <w:rPr>
          <w:bCs/>
          <w:lang w:val="ru"/>
        </w:rPr>
        <w:t xml:space="preserve">Критерии планирования для мультимедийной системы A (T-DMB </w:t>
      </w:r>
      <w:r>
        <w:rPr>
          <w:bCs/>
          <w:lang w:val="ru"/>
        </w:rPr>
        <w:br/>
        <w:t>и AT-DMB) систем наземного мультимедийного радиовещания</w:t>
      </w:r>
      <w:r>
        <w:rPr>
          <w:b w:val="0"/>
          <w:lang w:val="ru"/>
        </w:rPr>
        <w:br/>
      </w:r>
      <w:r>
        <w:rPr>
          <w:bCs/>
          <w:lang w:val="ru"/>
        </w:rPr>
        <w:t>в диапазонах ОВЧ/УВЧ</w:t>
      </w:r>
    </w:p>
    <w:p w:rsidR="00F26640" w:rsidRPr="0086301C" w:rsidRDefault="006E53E9" w:rsidP="00C124B7">
      <w:pPr>
        <w:pStyle w:val="Normalaftertitle"/>
        <w:rPr>
          <w:lang w:val="ru-RU" w:eastAsia="ko-KR"/>
        </w:rPr>
      </w:pPr>
      <w:r>
        <w:rPr>
          <w:lang w:val="ru"/>
        </w:rPr>
        <w:t>В настоящем Приложении описываются критерии планирования для мультимедийной системы A в диапазоне ОВЧ в пределах ТВ</w:t>
      </w:r>
      <w:r w:rsidR="00906C89">
        <w:rPr>
          <w:lang w:val="ru"/>
        </w:rPr>
        <w:noBreakHyphen/>
      </w:r>
      <w:r>
        <w:rPr>
          <w:lang w:val="ru"/>
        </w:rPr>
        <w:t>канала 6 МГц. Ширина полосы канала мультимедийной системы А составляет 1,536 МГц. Минимальная защитная полоса между двумя соседними каналами составляет 0,192 МГц, а максимальная защитная полоса составляет 1,008 МГц по плану размещения частот радиостволов в Корее для мультимедийной системы A, как показано на рисунке 1. Таким образом разнос частот между двумя ближайшими соседними каналами составляет 1,728 МГц помимо их центральных частот. Шкала</w:t>
      </w:r>
      <w:r w:rsidRPr="0086301C">
        <w:rPr>
          <w:lang w:val="ru-RU"/>
        </w:rPr>
        <w:t xml:space="preserve"> </w:t>
      </w:r>
      <w:r>
        <w:rPr>
          <w:lang w:val="ru"/>
        </w:rPr>
        <w:t>измерений</w:t>
      </w:r>
      <w:r w:rsidRPr="0086301C">
        <w:rPr>
          <w:lang w:val="ru-RU"/>
        </w:rPr>
        <w:t xml:space="preserve"> </w:t>
      </w:r>
      <w:r>
        <w:rPr>
          <w:lang w:val="ru"/>
        </w:rPr>
        <w:t>защитных</w:t>
      </w:r>
      <w:r w:rsidRPr="0086301C">
        <w:rPr>
          <w:lang w:val="ru-RU"/>
        </w:rPr>
        <w:t xml:space="preserve"> </w:t>
      </w:r>
      <w:r>
        <w:rPr>
          <w:lang w:val="ru"/>
        </w:rPr>
        <w:t>отношений</w:t>
      </w:r>
      <w:r w:rsidRPr="0086301C">
        <w:rPr>
          <w:lang w:val="ru-RU"/>
        </w:rPr>
        <w:t xml:space="preserve"> </w:t>
      </w:r>
      <w:r>
        <w:rPr>
          <w:lang w:val="ru"/>
        </w:rPr>
        <w:t>составляет</w:t>
      </w:r>
      <w:r w:rsidRPr="0086301C">
        <w:rPr>
          <w:lang w:val="ru-RU"/>
        </w:rPr>
        <w:t xml:space="preserve"> 1</w:t>
      </w:r>
      <w:r w:rsidRPr="00A67BDC">
        <w:rPr>
          <w:lang w:val="en-US"/>
        </w:rPr>
        <w:t> </w:t>
      </w:r>
      <w:r>
        <w:rPr>
          <w:lang w:val="ru"/>
        </w:rPr>
        <w:t>дБ</w:t>
      </w:r>
      <w:r w:rsidRPr="0086301C">
        <w:rPr>
          <w:lang w:val="ru-RU"/>
        </w:rPr>
        <w:t>.</w:t>
      </w:r>
    </w:p>
    <w:p w:rsidR="00F26640" w:rsidRPr="00A67BDC" w:rsidRDefault="00A67BDC" w:rsidP="00F26640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F26640" w:rsidRPr="00A67BDC">
        <w:rPr>
          <w:lang w:val="ru-RU"/>
        </w:rPr>
        <w:t xml:space="preserve"> 1</w:t>
      </w:r>
    </w:p>
    <w:p w:rsidR="00F26640" w:rsidRPr="00A67BDC" w:rsidRDefault="00A67BDC" w:rsidP="005809EC">
      <w:pPr>
        <w:pStyle w:val="Figuretitle"/>
        <w:rPr>
          <w:lang w:val="ru-RU"/>
        </w:rPr>
      </w:pPr>
      <w:r>
        <w:rPr>
          <w:rFonts w:ascii="Times New Roman Bold Cyr" w:hAnsi="Times New Roman Bold Cyr"/>
          <w:bCs/>
          <w:lang w:val="ru"/>
        </w:rPr>
        <w:t>План размещения частот радиостволов мультимедийной системы A в диапазоне ОВЧ</w:t>
      </w:r>
    </w:p>
    <w:p w:rsidR="00F26640" w:rsidRPr="00A02FAB" w:rsidRDefault="00CB5AFF" w:rsidP="00E71E7D">
      <w:pPr>
        <w:pStyle w:val="Figure"/>
        <w:rPr>
          <w:lang w:val="en-GB" w:eastAsia="ko-KR"/>
        </w:rPr>
      </w:pPr>
      <w:r>
        <w:object w:dxaOrig="4212" w:dyaOrig="13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7pt;height:108.3pt" o:ole="">
            <v:imagedata r:id="rId13" o:title="" croptop="-2941f"/>
          </v:shape>
          <o:OLEObject Type="Embed" ProgID="CorelDRAW.Graphic.14" ShapeID="_x0000_i1025" DrawAspect="Content" ObjectID="_1563029379" r:id="rId14"/>
        </w:object>
      </w:r>
    </w:p>
    <w:p w:rsidR="00D537AA" w:rsidRPr="00022E1F" w:rsidRDefault="00D537AA" w:rsidP="00CB5AFF">
      <w:pPr>
        <w:pStyle w:val="Normalaftertitle"/>
        <w:rPr>
          <w:lang w:val="ru-RU"/>
        </w:rPr>
      </w:pPr>
      <w:r>
        <w:rPr>
          <w:lang w:val="ru"/>
        </w:rPr>
        <w:t>Для измерения защитных отношений используются спектральные маски, действующие в критических случаях, определенных на рисунке 1 Приложения 1 Рекомендации МСЭ</w:t>
      </w:r>
      <w:r>
        <w:rPr>
          <w:lang w:val="ru"/>
        </w:rPr>
        <w:noBreakHyphen/>
        <w:t>R BS.1660-6.</w:t>
      </w:r>
    </w:p>
    <w:p w:rsidR="00D537AA" w:rsidRPr="00022E1F" w:rsidRDefault="00D537AA" w:rsidP="00D537AA">
      <w:pPr>
        <w:rPr>
          <w:spacing w:val="-4"/>
          <w:lang w:val="ru-RU"/>
        </w:rPr>
      </w:pPr>
      <w:r>
        <w:rPr>
          <w:lang w:val="ru"/>
        </w:rPr>
        <w:t>AT-DMB увеличивает пропускную способность T-DMB и гарантирует совместимость с предыдущими версиями T</w:t>
      </w:r>
      <w:r>
        <w:rPr>
          <w:lang w:val="ru"/>
        </w:rPr>
        <w:noBreakHyphen/>
        <w:t>DMB. Для гарантии совместимости с предыдущими версиями T</w:t>
      </w:r>
      <w:r>
        <w:rPr>
          <w:lang w:val="ru"/>
        </w:rPr>
        <w:noBreakHyphen/>
        <w:t xml:space="preserve">DMB применяется механизм иерархической модуляции. Иерархическая модуляция представляет собой технологию, модулирующую множественные потоки данных в единый поток символов. AT-DMB имеет два уровня по иерархической модуляции: базовый уровень </w:t>
      </w:r>
      <w:r w:rsidRPr="00B0504B">
        <w:rPr>
          <w:spacing w:val="-4"/>
          <w:lang w:val="ru"/>
        </w:rPr>
        <w:t>и усовершенствованный уровень. Базовый уровень – это канал T-DMB, а усовершенствованный уровень – дополнительный канал, добавляемый AT</w:t>
      </w:r>
      <w:r w:rsidRPr="00B0504B">
        <w:rPr>
          <w:spacing w:val="-4"/>
          <w:lang w:val="ru"/>
        </w:rPr>
        <w:noBreakHyphen/>
        <w:t>DMB.</w:t>
      </w:r>
    </w:p>
    <w:p w:rsidR="00D537AA" w:rsidRPr="00022E1F" w:rsidRDefault="00D537AA" w:rsidP="00D537AA">
      <w:pPr>
        <w:rPr>
          <w:lang w:val="ru-RU"/>
        </w:rPr>
      </w:pPr>
      <w:r>
        <w:rPr>
          <w:lang w:val="ru"/>
        </w:rPr>
        <w:t>В AT-DMB определяются две схемы иерархической модуляции</w:t>
      </w:r>
      <w:r w:rsidR="00B0504B">
        <w:rPr>
          <w:lang w:val="ru"/>
        </w:rPr>
        <w:t xml:space="preserve"> –</w:t>
      </w:r>
      <w:r>
        <w:rPr>
          <w:lang w:val="ru"/>
        </w:rPr>
        <w:t xml:space="preserve"> в режиме B используется отображение символа BPSK поверх символа DQPSK, а в режиме Q используется отображение символа QPSK поверх символа DQPSK. Схемы иерархической модуляции показаны на рисунке 2. Режим B иерархической модуляции дает лучшие показатели в мобильной среде. С другой стороны, режим Q иерархической модуляции имеет больше преимуществ в среде фиксированного приема.</w:t>
      </w:r>
    </w:p>
    <w:p w:rsidR="00F26640" w:rsidRPr="00A02FAB" w:rsidRDefault="00D537AA" w:rsidP="000A75A4">
      <w:pPr>
        <w:rPr>
          <w:lang w:val="en-GB" w:eastAsia="ko-KR"/>
        </w:rPr>
      </w:pPr>
      <w:r>
        <w:rPr>
          <w:lang w:val="ru"/>
        </w:rPr>
        <w:t xml:space="preserve">В AT-DMB также определяется коэффициент </w:t>
      </w:r>
      <w:r w:rsidR="000A75A4">
        <w:rPr>
          <w:lang w:val="ru"/>
        </w:rPr>
        <w:t>сигнального созвездия</w:t>
      </w:r>
      <w:r>
        <w:rPr>
          <w:lang w:val="ru"/>
        </w:rPr>
        <w:t xml:space="preserve">. Коэффициент </w:t>
      </w:r>
      <w:r w:rsidR="000A75A4">
        <w:rPr>
          <w:lang w:val="ru"/>
        </w:rPr>
        <w:t xml:space="preserve">сигнального созвездия </w:t>
      </w:r>
      <w:r>
        <w:rPr>
          <w:lang w:val="ru"/>
        </w:rPr>
        <w:t>определяется как</w:t>
      </w:r>
    </w:p>
    <w:p w:rsidR="00F26640" w:rsidRPr="00A02FAB" w:rsidRDefault="00F26640" w:rsidP="00F26640">
      <w:pPr>
        <w:pStyle w:val="Equation"/>
        <w:rPr>
          <w:lang w:val="en-GB"/>
        </w:rPr>
      </w:pPr>
      <w:r w:rsidRPr="00A02FAB">
        <w:rPr>
          <w:lang w:val="en-GB"/>
        </w:rPr>
        <w:tab/>
      </w:r>
      <w:r w:rsidRPr="00A02FAB">
        <w:rPr>
          <w:lang w:val="en-GB"/>
        </w:rPr>
        <w:tab/>
      </w:r>
      <w:r w:rsidR="00D537AA" w:rsidRPr="00A02FAB">
        <w:rPr>
          <w:position w:val="-24"/>
          <w:lang w:val="en-GB"/>
        </w:rPr>
        <w:object w:dxaOrig="680" w:dyaOrig="620">
          <v:shape id="_x0000_i1026" type="#_x0000_t75" style="width:36.3pt;height:28.8pt" o:ole="">
            <v:imagedata r:id="rId15" o:title=""/>
          </v:shape>
          <o:OLEObject Type="Embed" ProgID="Equation.3" ShapeID="_x0000_i1026" DrawAspect="Content" ObjectID="_1563029380" r:id="rId16"/>
        </w:object>
      </w:r>
    </w:p>
    <w:p w:rsidR="00F26640" w:rsidRPr="0086301C" w:rsidRDefault="00D537AA" w:rsidP="00D537AA">
      <w:pPr>
        <w:keepNext/>
        <w:rPr>
          <w:lang w:val="ru-RU" w:eastAsia="ko-KR"/>
        </w:rPr>
      </w:pPr>
      <w:r>
        <w:rPr>
          <w:lang w:val="ru-RU" w:eastAsia="ko-KR"/>
        </w:rPr>
        <w:t>где</w:t>
      </w:r>
      <w:r w:rsidR="00F26640" w:rsidRPr="0086301C">
        <w:rPr>
          <w:lang w:val="ru-RU" w:eastAsia="ko-KR"/>
        </w:rPr>
        <w:t>:</w:t>
      </w:r>
    </w:p>
    <w:p w:rsidR="00F26640" w:rsidRPr="00603036" w:rsidRDefault="00F26640" w:rsidP="00CB5AFF">
      <w:pPr>
        <w:pStyle w:val="Equationlegend"/>
        <w:rPr>
          <w:lang w:val="ru-RU" w:eastAsia="ko-KR"/>
        </w:rPr>
      </w:pPr>
      <w:r w:rsidRPr="0086301C">
        <w:rPr>
          <w:lang w:val="ru-RU" w:eastAsia="ko-KR"/>
        </w:rPr>
        <w:tab/>
      </w:r>
      <w:r w:rsidRPr="00A02FAB">
        <w:rPr>
          <w:i/>
          <w:lang w:val="en-GB" w:eastAsia="ko-KR"/>
        </w:rPr>
        <w:t>a</w:t>
      </w:r>
      <w:r w:rsidR="00D537AA" w:rsidRPr="00603036">
        <w:rPr>
          <w:lang w:val="ru-RU" w:eastAsia="ko-KR"/>
        </w:rPr>
        <w:t xml:space="preserve"> </w:t>
      </w:r>
      <w:r w:rsidR="00CB5AFF" w:rsidRPr="00CB5AFF">
        <w:rPr>
          <w:lang w:val="ru-RU" w:eastAsia="ko-KR"/>
        </w:rPr>
        <w:t>:</w:t>
      </w:r>
      <w:r w:rsidRPr="00603036">
        <w:rPr>
          <w:lang w:val="ru-RU" w:eastAsia="ko-KR"/>
        </w:rPr>
        <w:tab/>
      </w:r>
      <w:r w:rsidR="00603036">
        <w:rPr>
          <w:lang w:val="ru"/>
        </w:rPr>
        <w:t>максимальное расстояние между двумя соседними квадрантами;</w:t>
      </w:r>
    </w:p>
    <w:p w:rsidR="00F26640" w:rsidRPr="00603036" w:rsidRDefault="00F26640" w:rsidP="00CB5AFF">
      <w:pPr>
        <w:pStyle w:val="Equationlegend"/>
        <w:rPr>
          <w:lang w:val="ru-RU" w:eastAsia="ko-KR"/>
        </w:rPr>
      </w:pPr>
      <w:r w:rsidRPr="00603036">
        <w:rPr>
          <w:i/>
          <w:lang w:val="ru-RU" w:eastAsia="ko-KR"/>
        </w:rPr>
        <w:tab/>
      </w:r>
      <w:r w:rsidRPr="00A02FAB">
        <w:rPr>
          <w:i/>
          <w:lang w:val="en-GB" w:eastAsia="ko-KR"/>
        </w:rPr>
        <w:t>b</w:t>
      </w:r>
      <w:r w:rsidR="00D537AA" w:rsidRPr="00603036">
        <w:rPr>
          <w:i/>
          <w:lang w:val="ru-RU" w:eastAsia="ko-KR"/>
        </w:rPr>
        <w:t xml:space="preserve"> </w:t>
      </w:r>
      <w:r w:rsidR="00CB5AFF" w:rsidRPr="00CB5AFF">
        <w:rPr>
          <w:lang w:val="ru-RU" w:eastAsia="ko-KR"/>
        </w:rPr>
        <w:t>:</w:t>
      </w:r>
      <w:r w:rsidRPr="00603036">
        <w:rPr>
          <w:lang w:val="ru-RU" w:eastAsia="ko-KR"/>
        </w:rPr>
        <w:tab/>
      </w:r>
      <w:r w:rsidR="00603036">
        <w:rPr>
          <w:lang w:val="ru"/>
        </w:rPr>
        <w:t xml:space="preserve">максимальное расстояние между точками </w:t>
      </w:r>
      <w:r w:rsidR="00344386">
        <w:rPr>
          <w:lang w:val="ru"/>
        </w:rPr>
        <w:t>сигнального созвездия</w:t>
      </w:r>
      <w:r w:rsidR="00603036">
        <w:rPr>
          <w:lang w:val="ru"/>
        </w:rPr>
        <w:t xml:space="preserve"> в квадранте.</w:t>
      </w:r>
    </w:p>
    <w:p w:rsidR="00603036" w:rsidRPr="00022E1F" w:rsidRDefault="00603036" w:rsidP="00FC0E6F">
      <w:pPr>
        <w:keepNext/>
        <w:keepLines/>
        <w:rPr>
          <w:lang w:val="ru-RU"/>
        </w:rPr>
      </w:pPr>
      <w:r w:rsidRPr="009D2970">
        <w:rPr>
          <w:lang w:val="ru"/>
        </w:rPr>
        <w:lastRenderedPageBreak/>
        <w:t xml:space="preserve">AT-DMB поддерживает четыре коэффициента </w:t>
      </w:r>
      <w:r w:rsidR="00344386">
        <w:rPr>
          <w:lang w:val="ru"/>
        </w:rPr>
        <w:t>сигнального созвездия</w:t>
      </w:r>
      <w:r w:rsidRPr="009D2970">
        <w:rPr>
          <w:lang w:val="ru"/>
        </w:rPr>
        <w:t>: 1,5; 2,0; 2,5 и 3,0</w:t>
      </w:r>
      <w:r w:rsidR="00906C89">
        <w:rPr>
          <w:lang w:val="ru"/>
        </w:rPr>
        <w:t>.</w:t>
      </w:r>
      <w:r w:rsidRPr="009D2970">
        <w:rPr>
          <w:lang w:val="ru"/>
        </w:rPr>
        <w:t xml:space="preserve"> При</w:t>
      </w:r>
      <w:r>
        <w:rPr>
          <w:lang w:val="ru"/>
        </w:rPr>
        <w:t> </w:t>
      </w:r>
      <w:r w:rsidRPr="009D2970">
        <w:rPr>
          <w:lang w:val="ru"/>
        </w:rPr>
        <w:t xml:space="preserve">изменении значения коэффициента </w:t>
      </w:r>
      <w:r w:rsidR="00344386">
        <w:rPr>
          <w:lang w:val="ru"/>
        </w:rPr>
        <w:t>сигнального созвездия</w:t>
      </w:r>
      <w:r w:rsidR="00344386" w:rsidRPr="009D2970">
        <w:rPr>
          <w:lang w:val="ru"/>
        </w:rPr>
        <w:t xml:space="preserve"> </w:t>
      </w:r>
      <w:r w:rsidRPr="009D2970">
        <w:rPr>
          <w:lang w:val="ru"/>
        </w:rPr>
        <w:t>изменяются показатели базового уровня и усовершенствованного уровня AT-DMB. В AT-DMB принят турбокод в</w:t>
      </w:r>
      <w:r>
        <w:rPr>
          <w:lang w:val="ru"/>
        </w:rPr>
        <w:t> </w:t>
      </w:r>
      <w:r w:rsidRPr="009D2970">
        <w:rPr>
          <w:lang w:val="ru"/>
        </w:rPr>
        <w:t xml:space="preserve">усовершенствованном уровне для повышения его показателей приема, тогда как в базовом уровне используется </w:t>
      </w:r>
      <w:r w:rsidRPr="009D2970">
        <w:rPr>
          <w:iCs/>
          <w:lang w:val="ru"/>
        </w:rPr>
        <w:t>сверточный</w:t>
      </w:r>
      <w:r w:rsidRPr="009D2970">
        <w:rPr>
          <w:i/>
          <w:iCs/>
          <w:lang w:val="ru"/>
        </w:rPr>
        <w:t xml:space="preserve"> </w:t>
      </w:r>
      <w:r w:rsidRPr="009D2970">
        <w:rPr>
          <w:lang w:val="ru"/>
        </w:rPr>
        <w:t>код. AT</w:t>
      </w:r>
      <w:r w:rsidRPr="009D2970">
        <w:rPr>
          <w:lang w:val="ru"/>
        </w:rPr>
        <w:noBreakHyphen/>
        <w:t xml:space="preserve">DMB поддерживает четыре </w:t>
      </w:r>
      <w:r w:rsidR="00F810D3">
        <w:rPr>
          <w:lang w:val="ru"/>
        </w:rPr>
        <w:t>скорости</w:t>
      </w:r>
      <w:r w:rsidRPr="009D2970">
        <w:rPr>
          <w:lang w:val="ru"/>
        </w:rPr>
        <w:t xml:space="preserve"> турбокода: 1/2, 2/5, 1/3, 1/4. Показатели усовершенствованного уровня AT-DMB повышаются по</w:t>
      </w:r>
      <w:r>
        <w:rPr>
          <w:lang w:val="ru"/>
        </w:rPr>
        <w:t> </w:t>
      </w:r>
      <w:r w:rsidRPr="009D2970">
        <w:rPr>
          <w:lang w:val="ru"/>
        </w:rPr>
        <w:t xml:space="preserve">мере уменьшения значения </w:t>
      </w:r>
      <w:r w:rsidR="00F810D3">
        <w:rPr>
          <w:lang w:val="ru"/>
        </w:rPr>
        <w:t>скорости</w:t>
      </w:r>
      <w:r w:rsidRPr="009D2970">
        <w:rPr>
          <w:lang w:val="ru"/>
        </w:rPr>
        <w:t xml:space="preserve"> турбокода.</w:t>
      </w:r>
    </w:p>
    <w:p w:rsidR="00F26640" w:rsidRPr="00603036" w:rsidRDefault="00603036" w:rsidP="003C6B24">
      <w:pPr>
        <w:rPr>
          <w:lang w:val="ru-RU" w:eastAsia="ko-KR"/>
        </w:rPr>
      </w:pPr>
      <w:r w:rsidRPr="009D2970">
        <w:rPr>
          <w:lang w:val="ru"/>
        </w:rPr>
        <w:t xml:space="preserve">См. дополнительную информацию в Отчете </w:t>
      </w:r>
      <w:r w:rsidR="003C6B24">
        <w:rPr>
          <w:lang w:val="ru"/>
        </w:rPr>
        <w:t>МСЭ</w:t>
      </w:r>
      <w:r w:rsidRPr="009D2970">
        <w:rPr>
          <w:lang w:val="ru"/>
        </w:rPr>
        <w:noBreakHyphen/>
        <w:t>R BT.2049-5, Рекомендации МСЭ</w:t>
      </w:r>
      <w:r w:rsidRPr="009D2970">
        <w:rPr>
          <w:lang w:val="ru"/>
        </w:rPr>
        <w:noBreakHyphen/>
        <w:t>R BT.1833-2 и Рекомендации МСЭ</w:t>
      </w:r>
      <w:r w:rsidRPr="009D2970">
        <w:rPr>
          <w:lang w:val="ru"/>
        </w:rPr>
        <w:noBreakHyphen/>
        <w:t>R BT.2016.</w:t>
      </w:r>
    </w:p>
    <w:p w:rsidR="00F26640" w:rsidRPr="00603036" w:rsidRDefault="00603036" w:rsidP="00B610CC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F26640" w:rsidRPr="00603036">
        <w:rPr>
          <w:lang w:val="ru-RU"/>
        </w:rPr>
        <w:t xml:space="preserve"> 2</w:t>
      </w:r>
    </w:p>
    <w:p w:rsidR="00F26640" w:rsidRPr="00603036" w:rsidRDefault="00603036" w:rsidP="005809EC">
      <w:pPr>
        <w:pStyle w:val="Figuretitle"/>
        <w:rPr>
          <w:lang w:val="ru-RU"/>
        </w:rPr>
      </w:pPr>
      <w:r>
        <w:rPr>
          <w:rFonts w:ascii="Times New Roman Bold Cyr" w:hAnsi="Times New Roman Bold Cyr"/>
          <w:bCs/>
          <w:lang w:val="ru"/>
        </w:rPr>
        <w:t>Схема иерархической модуляции AT-DMB</w:t>
      </w:r>
    </w:p>
    <w:p w:rsidR="00F26640" w:rsidRPr="00A02FAB" w:rsidRDefault="001B24A7" w:rsidP="00086CBB">
      <w:pPr>
        <w:pStyle w:val="Figure"/>
        <w:rPr>
          <w:lang w:val="en-GB" w:eastAsia="ko-KR"/>
        </w:rPr>
      </w:pPr>
      <w:r>
        <w:rPr>
          <w:sz w:val="22"/>
          <w:lang w:val="ru-RU"/>
        </w:rPr>
        <w:object w:dxaOrig="8035" w:dyaOrig="4169">
          <v:shape id="_x0000_i1027" type="#_x0000_t75" style="width:6in;height:223.5pt" o:ole="">
            <v:imagedata r:id="rId17" o:title="" croptop="-1187f"/>
          </v:shape>
          <o:OLEObject Type="Embed" ProgID="CorelDRAW.Graphic.14" ShapeID="_x0000_i1027" DrawAspect="Content" ObjectID="_1563029381" r:id="rId18"/>
        </w:object>
      </w:r>
    </w:p>
    <w:p w:rsidR="00F26640" w:rsidRPr="002538F4" w:rsidRDefault="002538F4" w:rsidP="001B24A7">
      <w:pPr>
        <w:pStyle w:val="Normalaftertitle"/>
        <w:rPr>
          <w:lang w:val="ru-RU" w:eastAsia="ko-KR"/>
        </w:rPr>
      </w:pPr>
      <w:r w:rsidRPr="009D2970">
        <w:rPr>
          <w:lang w:val="ru"/>
        </w:rPr>
        <w:t xml:space="preserve">Эффективные скорости передачи данных T-DMB/AT-DMB зависят от </w:t>
      </w:r>
      <w:r w:rsidR="00F810D3">
        <w:rPr>
          <w:lang w:val="ru"/>
        </w:rPr>
        <w:t>скоростей</w:t>
      </w:r>
      <w:r w:rsidRPr="009D2970">
        <w:rPr>
          <w:lang w:val="ru"/>
        </w:rPr>
        <w:t xml:space="preserve"> кодирования их упреждающей коррекции ошибок (FEC), как показано в таблице 1. Поскольку </w:t>
      </w:r>
      <w:r w:rsidR="00F810D3">
        <w:rPr>
          <w:lang w:val="ru"/>
        </w:rPr>
        <w:t>скорость</w:t>
      </w:r>
      <w:r w:rsidRPr="009D2970">
        <w:rPr>
          <w:lang w:val="ru"/>
        </w:rPr>
        <w:t xml:space="preserve"> турбокода усовершенствованного уровня AT-DMB может быть выбран</w:t>
      </w:r>
      <w:r w:rsidR="00F810D3">
        <w:rPr>
          <w:lang w:val="ru"/>
        </w:rPr>
        <w:t>а</w:t>
      </w:r>
      <w:r w:rsidRPr="009D2970">
        <w:rPr>
          <w:lang w:val="ru"/>
        </w:rPr>
        <w:t xml:space="preserve"> независимо от </w:t>
      </w:r>
      <w:r w:rsidR="00F810D3">
        <w:rPr>
          <w:lang w:val="ru"/>
        </w:rPr>
        <w:t xml:space="preserve">скорости </w:t>
      </w:r>
      <w:r w:rsidRPr="009D2970">
        <w:rPr>
          <w:lang w:val="ru"/>
        </w:rPr>
        <w:t>сверточного кода базового уровня T-DMB/AT-DMB, общая эффективная скорость передачи данных AT-DMB представляет собой сумму эффективных скоростей передачи данных базового уровня AT</w:t>
      </w:r>
      <w:r w:rsidRPr="009D2970">
        <w:rPr>
          <w:lang w:val="ru"/>
        </w:rPr>
        <w:noBreakHyphen/>
        <w:t>DMB и</w:t>
      </w:r>
      <w:r>
        <w:rPr>
          <w:lang w:val="ru"/>
        </w:rPr>
        <w:t> </w:t>
      </w:r>
      <w:r w:rsidRPr="009D2970">
        <w:rPr>
          <w:lang w:val="ru"/>
        </w:rPr>
        <w:t>усовершенствованного уровня AT-DMB.</w:t>
      </w:r>
    </w:p>
    <w:p w:rsidR="00F26640" w:rsidRPr="00C37699" w:rsidRDefault="002538F4" w:rsidP="00581687">
      <w:pPr>
        <w:pStyle w:val="TableNo"/>
        <w:rPr>
          <w:lang w:val="ru-RU" w:eastAsia="ko-KR"/>
        </w:rPr>
      </w:pPr>
      <w:r w:rsidRPr="00E1186A">
        <w:rPr>
          <w:lang w:val="ru-RU"/>
        </w:rPr>
        <w:t>ТАБЛИЦА</w:t>
      </w:r>
      <w:r w:rsidR="005809EC" w:rsidRPr="00C37699">
        <w:rPr>
          <w:lang w:val="ru-RU" w:eastAsia="ko-KR"/>
        </w:rPr>
        <w:t xml:space="preserve"> 1</w:t>
      </w:r>
    </w:p>
    <w:p w:rsidR="00F26640" w:rsidRPr="00C37699" w:rsidRDefault="00C37699" w:rsidP="00581687">
      <w:pPr>
        <w:pStyle w:val="Tabletitle"/>
        <w:rPr>
          <w:lang w:val="ru-RU" w:eastAsia="ko-KR"/>
        </w:rPr>
      </w:pPr>
      <w:r>
        <w:rPr>
          <w:lang w:val="ru"/>
        </w:rPr>
        <w:t xml:space="preserve">Эффективные скорости передачи </w:t>
      </w:r>
      <w:r w:rsidRPr="00E1186A">
        <w:rPr>
          <w:lang w:val="ru-RU"/>
        </w:rPr>
        <w:t>данных</w:t>
      </w:r>
      <w:r>
        <w:rPr>
          <w:lang w:val="ru"/>
        </w:rPr>
        <w:t xml:space="preserve"> T-DMB/AT-DMB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2162"/>
        <w:gridCol w:w="1436"/>
        <w:gridCol w:w="1437"/>
        <w:gridCol w:w="1437"/>
        <w:gridCol w:w="1437"/>
      </w:tblGrid>
      <w:tr w:rsidR="00F26640" w:rsidRPr="00712530" w:rsidTr="00E3279A">
        <w:trPr>
          <w:jc w:val="center"/>
        </w:trPr>
        <w:tc>
          <w:tcPr>
            <w:tcW w:w="1730" w:type="dxa"/>
          </w:tcPr>
          <w:p w:rsidR="00F26640" w:rsidRPr="00C37699" w:rsidRDefault="00F26640" w:rsidP="00595DA2">
            <w:pPr>
              <w:pStyle w:val="Tablehead"/>
              <w:rPr>
                <w:lang w:val="ru-RU" w:eastAsia="ko-KR"/>
              </w:rPr>
            </w:pPr>
          </w:p>
        </w:tc>
        <w:tc>
          <w:tcPr>
            <w:tcW w:w="2162" w:type="dxa"/>
            <w:vAlign w:val="center"/>
          </w:tcPr>
          <w:p w:rsidR="00F26640" w:rsidRPr="0086301C" w:rsidRDefault="00C37699" w:rsidP="00C37699">
            <w:pPr>
              <w:pStyle w:val="Tablehead"/>
              <w:rPr>
                <w:lang w:val="ru-RU" w:eastAsia="ko-KR"/>
              </w:rPr>
            </w:pPr>
            <w:r>
              <w:rPr>
                <w:lang w:val="ru-RU" w:eastAsia="ko-KR"/>
              </w:rPr>
              <w:t>Базовый</w:t>
            </w:r>
            <w:r w:rsidRPr="0086301C">
              <w:rPr>
                <w:lang w:val="ru-RU" w:eastAsia="ko-KR"/>
              </w:rPr>
              <w:t xml:space="preserve"> </w:t>
            </w:r>
            <w:r>
              <w:rPr>
                <w:lang w:val="ru-RU" w:eastAsia="ko-KR"/>
              </w:rPr>
              <w:t>уровень</w:t>
            </w:r>
            <w:r w:rsidRPr="0086301C">
              <w:rPr>
                <w:lang w:val="ru-RU" w:eastAsia="ko-KR"/>
              </w:rPr>
              <w:br/>
            </w:r>
            <w:r w:rsidR="00F26640" w:rsidRPr="00C37699">
              <w:rPr>
                <w:lang w:val="en-GB" w:eastAsia="ko-KR"/>
              </w:rPr>
              <w:t>T</w:t>
            </w:r>
            <w:r w:rsidR="00F26640" w:rsidRPr="0086301C">
              <w:rPr>
                <w:lang w:val="ru-RU" w:eastAsia="ko-KR"/>
              </w:rPr>
              <w:t>-</w:t>
            </w:r>
            <w:r w:rsidR="00F26640" w:rsidRPr="00C37699">
              <w:rPr>
                <w:lang w:val="en-GB" w:eastAsia="ko-KR"/>
              </w:rPr>
              <w:t>DMB</w:t>
            </w:r>
            <w:r w:rsidR="00F26640" w:rsidRPr="0086301C">
              <w:rPr>
                <w:lang w:val="ru-RU" w:eastAsia="ko-KR"/>
              </w:rPr>
              <w:t>/</w:t>
            </w:r>
            <w:r w:rsidR="00F26640" w:rsidRPr="00C37699">
              <w:rPr>
                <w:lang w:val="en-GB" w:eastAsia="ko-KR"/>
              </w:rPr>
              <w:t>AT</w:t>
            </w:r>
            <w:r w:rsidR="00F26640" w:rsidRPr="0086301C">
              <w:rPr>
                <w:lang w:val="ru-RU" w:eastAsia="ko-KR"/>
              </w:rPr>
              <w:t>-</w:t>
            </w:r>
            <w:r w:rsidR="00F26640" w:rsidRPr="00C37699">
              <w:rPr>
                <w:lang w:val="en-GB" w:eastAsia="ko-KR"/>
              </w:rPr>
              <w:t>DMB</w:t>
            </w:r>
          </w:p>
        </w:tc>
        <w:tc>
          <w:tcPr>
            <w:tcW w:w="5747" w:type="dxa"/>
            <w:gridSpan w:val="4"/>
            <w:vAlign w:val="center"/>
          </w:tcPr>
          <w:p w:rsidR="00F26640" w:rsidRPr="00C37699" w:rsidRDefault="00C37699" w:rsidP="00595DA2">
            <w:pPr>
              <w:pStyle w:val="Tablehead"/>
              <w:rPr>
                <w:lang w:val="ru-RU" w:eastAsia="ko-KR"/>
              </w:rPr>
            </w:pPr>
            <w:r w:rsidRPr="009D2970">
              <w:rPr>
                <w:bCs/>
                <w:lang w:val="ru"/>
              </w:rPr>
              <w:t>Усовершенствованный уровень AT-DMB (режим B)</w:t>
            </w:r>
          </w:p>
        </w:tc>
      </w:tr>
      <w:tr w:rsidR="00F26640" w:rsidRPr="00C37699" w:rsidTr="00E3279A">
        <w:trPr>
          <w:jc w:val="center"/>
        </w:trPr>
        <w:tc>
          <w:tcPr>
            <w:tcW w:w="1730" w:type="dxa"/>
          </w:tcPr>
          <w:p w:rsidR="00F26640" w:rsidRPr="00C823CE" w:rsidRDefault="00F810D3" w:rsidP="00595DA2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ru-RU"/>
              </w:rPr>
              <w:t>Скорость</w:t>
            </w:r>
            <w:r w:rsidR="00C37699" w:rsidRPr="00C37699">
              <w:rPr>
                <w:lang w:val="en-US"/>
              </w:rPr>
              <w:br/>
            </w:r>
            <w:r w:rsidR="00C37699">
              <w:rPr>
                <w:lang w:val="ru-RU"/>
              </w:rPr>
              <w:t>кодирования</w:t>
            </w:r>
            <w:r w:rsidR="00C823CE">
              <w:rPr>
                <w:lang w:val="en-US"/>
              </w:rPr>
              <w:t xml:space="preserve"> FEC</w:t>
            </w:r>
          </w:p>
        </w:tc>
        <w:tc>
          <w:tcPr>
            <w:tcW w:w="2162" w:type="dxa"/>
            <w:vAlign w:val="center"/>
          </w:tcPr>
          <w:p w:rsidR="00F26640" w:rsidRPr="00C37699" w:rsidRDefault="00C37699" w:rsidP="00595DA2">
            <w:pPr>
              <w:pStyle w:val="Tabletext"/>
              <w:jc w:val="center"/>
              <w:rPr>
                <w:lang w:val="en-GB"/>
              </w:rPr>
            </w:pPr>
            <w:r>
              <w:rPr>
                <w:lang w:val="ru-RU"/>
              </w:rPr>
              <w:t>Сверточный код</w:t>
            </w:r>
            <w:r w:rsidR="00F26640" w:rsidRPr="00C37699">
              <w:rPr>
                <w:lang w:val="en-GB"/>
              </w:rPr>
              <w:t xml:space="preserve"> 1/2</w:t>
            </w:r>
          </w:p>
        </w:tc>
        <w:tc>
          <w:tcPr>
            <w:tcW w:w="1436" w:type="dxa"/>
            <w:vAlign w:val="center"/>
          </w:tcPr>
          <w:p w:rsidR="00F26640" w:rsidRPr="00C37699" w:rsidRDefault="00C37699" w:rsidP="00C823CE">
            <w:pPr>
              <w:pStyle w:val="Tabletext"/>
              <w:jc w:val="center"/>
              <w:rPr>
                <w:lang w:val="en-GB"/>
              </w:rPr>
            </w:pPr>
            <w:r>
              <w:rPr>
                <w:lang w:val="ru-RU"/>
              </w:rPr>
              <w:t>Турбокод</w:t>
            </w:r>
            <w:r w:rsidRPr="00C37699">
              <w:rPr>
                <w:lang w:val="en-US"/>
              </w:rPr>
              <w:br/>
            </w:r>
            <w:r w:rsidR="00F26640" w:rsidRPr="00C37699">
              <w:rPr>
                <w:lang w:val="en-GB"/>
              </w:rPr>
              <w:t>1/2</w:t>
            </w:r>
          </w:p>
        </w:tc>
        <w:tc>
          <w:tcPr>
            <w:tcW w:w="1437" w:type="dxa"/>
            <w:vAlign w:val="center"/>
          </w:tcPr>
          <w:p w:rsidR="00F26640" w:rsidRPr="00C37699" w:rsidRDefault="00C37699" w:rsidP="00C823CE">
            <w:pPr>
              <w:pStyle w:val="Tabletext"/>
              <w:jc w:val="center"/>
              <w:rPr>
                <w:lang w:val="en-GB"/>
              </w:rPr>
            </w:pPr>
            <w:r>
              <w:rPr>
                <w:lang w:val="ru-RU"/>
              </w:rPr>
              <w:t>Турбокод</w:t>
            </w:r>
            <w:r w:rsidRPr="00C37699">
              <w:rPr>
                <w:lang w:val="en-US"/>
              </w:rPr>
              <w:br/>
            </w:r>
            <w:r w:rsidR="00F26640" w:rsidRPr="00C37699">
              <w:rPr>
                <w:lang w:val="en-GB"/>
              </w:rPr>
              <w:t>2/5</w:t>
            </w:r>
          </w:p>
        </w:tc>
        <w:tc>
          <w:tcPr>
            <w:tcW w:w="1437" w:type="dxa"/>
            <w:vAlign w:val="center"/>
          </w:tcPr>
          <w:p w:rsidR="00F26640" w:rsidRPr="00C37699" w:rsidRDefault="00C37699" w:rsidP="00C823CE">
            <w:pPr>
              <w:pStyle w:val="Tabletext"/>
              <w:jc w:val="center"/>
              <w:rPr>
                <w:lang w:val="en-GB"/>
              </w:rPr>
            </w:pPr>
            <w:r>
              <w:rPr>
                <w:lang w:val="ru-RU"/>
              </w:rPr>
              <w:t>Турбокод</w:t>
            </w:r>
            <w:r w:rsidRPr="00C37699">
              <w:rPr>
                <w:lang w:val="en-US"/>
              </w:rPr>
              <w:br/>
            </w:r>
            <w:r w:rsidR="00F26640" w:rsidRPr="00C37699">
              <w:rPr>
                <w:lang w:val="en-GB"/>
              </w:rPr>
              <w:t>1/3</w:t>
            </w:r>
          </w:p>
        </w:tc>
        <w:tc>
          <w:tcPr>
            <w:tcW w:w="1437" w:type="dxa"/>
            <w:vAlign w:val="center"/>
          </w:tcPr>
          <w:p w:rsidR="00F26640" w:rsidRPr="00C37699" w:rsidRDefault="00C37699" w:rsidP="00C823CE">
            <w:pPr>
              <w:pStyle w:val="Tabletext"/>
              <w:jc w:val="center"/>
              <w:rPr>
                <w:lang w:val="en-GB"/>
              </w:rPr>
            </w:pPr>
            <w:r>
              <w:rPr>
                <w:lang w:val="ru-RU"/>
              </w:rPr>
              <w:t>Турбокод</w:t>
            </w:r>
            <w:r w:rsidRPr="00C37699">
              <w:rPr>
                <w:lang w:val="en-US"/>
              </w:rPr>
              <w:br/>
            </w:r>
            <w:r w:rsidR="00F26640" w:rsidRPr="00C37699">
              <w:rPr>
                <w:lang w:val="en-GB"/>
              </w:rPr>
              <w:t>1/4</w:t>
            </w:r>
          </w:p>
        </w:tc>
      </w:tr>
      <w:tr w:rsidR="00F26640" w:rsidRPr="00C37699" w:rsidTr="00E3279A">
        <w:trPr>
          <w:jc w:val="center"/>
        </w:trPr>
        <w:tc>
          <w:tcPr>
            <w:tcW w:w="1730" w:type="dxa"/>
          </w:tcPr>
          <w:p w:rsidR="00F26640" w:rsidRPr="00C37699" w:rsidRDefault="00C37699" w:rsidP="00595DA2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Эффективная</w:t>
            </w:r>
            <w:r w:rsidRPr="00C37699">
              <w:rPr>
                <w:lang w:val="en-US"/>
              </w:rPr>
              <w:br/>
            </w:r>
            <w:r>
              <w:rPr>
                <w:lang w:val="ru-RU"/>
              </w:rPr>
              <w:t>скорость</w:t>
            </w:r>
            <w:r w:rsidRPr="00C37699">
              <w:rPr>
                <w:lang w:val="en-US"/>
              </w:rPr>
              <w:br/>
            </w:r>
            <w:r>
              <w:rPr>
                <w:lang w:val="ru-RU"/>
              </w:rPr>
              <w:t>передачи данных</w:t>
            </w:r>
          </w:p>
        </w:tc>
        <w:tc>
          <w:tcPr>
            <w:tcW w:w="2162" w:type="dxa"/>
          </w:tcPr>
          <w:p w:rsidR="00F26640" w:rsidRPr="00E3279A" w:rsidRDefault="00F26640" w:rsidP="00E3279A">
            <w:pPr>
              <w:pStyle w:val="Tabletext"/>
              <w:jc w:val="center"/>
              <w:rPr>
                <w:lang w:val="ru-RU"/>
              </w:rPr>
            </w:pPr>
            <w:r w:rsidRPr="00C37699">
              <w:rPr>
                <w:lang w:val="en-GB"/>
              </w:rPr>
              <w:t>1</w:t>
            </w:r>
            <w:r w:rsidR="00C37699">
              <w:rPr>
                <w:lang w:val="ru-RU"/>
              </w:rPr>
              <w:t>,</w:t>
            </w:r>
            <w:r w:rsidRPr="00C37699">
              <w:rPr>
                <w:lang w:val="en-GB"/>
              </w:rPr>
              <w:t xml:space="preserve">152 </w:t>
            </w:r>
            <w:r w:rsidR="00E3279A">
              <w:rPr>
                <w:lang w:val="ru-RU"/>
              </w:rPr>
              <w:t>Мбит/с</w:t>
            </w:r>
          </w:p>
        </w:tc>
        <w:tc>
          <w:tcPr>
            <w:tcW w:w="1436" w:type="dxa"/>
          </w:tcPr>
          <w:p w:rsidR="00F26640" w:rsidRPr="00C37699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C37699">
              <w:rPr>
                <w:lang w:val="en-GB"/>
              </w:rPr>
              <w:t>0</w:t>
            </w:r>
            <w:r w:rsidR="00C37699">
              <w:rPr>
                <w:lang w:val="ru-RU"/>
              </w:rPr>
              <w:t>,</w:t>
            </w:r>
            <w:r w:rsidRPr="00C37699">
              <w:rPr>
                <w:lang w:val="en-GB"/>
              </w:rPr>
              <w:t xml:space="preserve">576 </w:t>
            </w:r>
            <w:r w:rsidR="00E3279A">
              <w:rPr>
                <w:lang w:val="ru-RU"/>
              </w:rPr>
              <w:t>Мбит/с</w:t>
            </w:r>
          </w:p>
        </w:tc>
        <w:tc>
          <w:tcPr>
            <w:tcW w:w="1437" w:type="dxa"/>
          </w:tcPr>
          <w:p w:rsidR="00F26640" w:rsidRPr="00C37699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C37699">
              <w:rPr>
                <w:lang w:val="en-GB"/>
              </w:rPr>
              <w:t>0</w:t>
            </w:r>
            <w:r w:rsidR="00C37699">
              <w:rPr>
                <w:lang w:val="ru-RU"/>
              </w:rPr>
              <w:t>,</w:t>
            </w:r>
            <w:r w:rsidRPr="00C37699">
              <w:rPr>
                <w:lang w:val="en-GB"/>
              </w:rPr>
              <w:t xml:space="preserve">448 </w:t>
            </w:r>
            <w:r w:rsidR="00E3279A">
              <w:rPr>
                <w:lang w:val="ru-RU"/>
              </w:rPr>
              <w:t>Мбит/с</w:t>
            </w:r>
          </w:p>
        </w:tc>
        <w:tc>
          <w:tcPr>
            <w:tcW w:w="1437" w:type="dxa"/>
          </w:tcPr>
          <w:p w:rsidR="00F26640" w:rsidRPr="00C37699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C37699">
              <w:rPr>
                <w:lang w:val="en-GB"/>
              </w:rPr>
              <w:t>0</w:t>
            </w:r>
            <w:r w:rsidR="00C37699">
              <w:rPr>
                <w:lang w:val="ru-RU"/>
              </w:rPr>
              <w:t>,</w:t>
            </w:r>
            <w:r w:rsidRPr="00C37699">
              <w:rPr>
                <w:lang w:val="en-GB"/>
              </w:rPr>
              <w:t xml:space="preserve">384 </w:t>
            </w:r>
            <w:r w:rsidR="00E3279A">
              <w:rPr>
                <w:lang w:val="ru-RU"/>
              </w:rPr>
              <w:t>Мбит/с</w:t>
            </w:r>
          </w:p>
        </w:tc>
        <w:tc>
          <w:tcPr>
            <w:tcW w:w="1437" w:type="dxa"/>
          </w:tcPr>
          <w:p w:rsidR="00F26640" w:rsidRPr="00C37699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C37699">
              <w:rPr>
                <w:lang w:val="en-GB"/>
              </w:rPr>
              <w:t>0</w:t>
            </w:r>
            <w:r w:rsidR="00C37699">
              <w:rPr>
                <w:lang w:val="ru-RU"/>
              </w:rPr>
              <w:t>,</w:t>
            </w:r>
            <w:r w:rsidRPr="00C37699">
              <w:rPr>
                <w:lang w:val="en-GB"/>
              </w:rPr>
              <w:t xml:space="preserve">288 </w:t>
            </w:r>
            <w:r w:rsidR="00E3279A">
              <w:rPr>
                <w:lang w:val="ru-RU"/>
              </w:rPr>
              <w:t>Мбит/с</w:t>
            </w:r>
          </w:p>
        </w:tc>
      </w:tr>
    </w:tbl>
    <w:p w:rsidR="00F3568F" w:rsidRDefault="00F3568F" w:rsidP="00F3568F">
      <w:pPr>
        <w:pStyle w:val="Tablefin"/>
      </w:pPr>
    </w:p>
    <w:p w:rsidR="00E3279A" w:rsidRPr="00022E1F" w:rsidRDefault="00E3279A" w:rsidP="00FC0E6F">
      <w:pPr>
        <w:pStyle w:val="Normalaftertitle"/>
        <w:rPr>
          <w:lang w:val="ru-RU"/>
        </w:rPr>
      </w:pPr>
      <w:r w:rsidRPr="009D2970">
        <w:rPr>
          <w:lang w:val="ru"/>
        </w:rPr>
        <w:t xml:space="preserve">В T-DMB и на базовом уровне AT-DMB обычно используется </w:t>
      </w:r>
      <w:r w:rsidR="00F810D3">
        <w:rPr>
          <w:lang w:val="ru"/>
        </w:rPr>
        <w:t>скорость</w:t>
      </w:r>
      <w:r w:rsidRPr="009D2970">
        <w:rPr>
          <w:lang w:val="ru"/>
        </w:rPr>
        <w:t xml:space="preserve"> сверточного кода 1/2. Режим B в AT-DMB используется для подвижной радиовещательной службы.</w:t>
      </w:r>
    </w:p>
    <w:p w:rsidR="00E3279A" w:rsidRPr="00022E1F" w:rsidRDefault="00E3279A" w:rsidP="00E3279A">
      <w:pPr>
        <w:rPr>
          <w:lang w:val="ru-RU"/>
        </w:rPr>
      </w:pPr>
      <w:r w:rsidRPr="009D2970">
        <w:rPr>
          <w:lang w:val="ru"/>
        </w:rPr>
        <w:lastRenderedPageBreak/>
        <w:t>Защитные отношения будут различными в зависимости от того, является ли испытательный сигнал видео- или аудиосигналом. Это объясняется тем, что BER для коррекции ошибок испытательного сигнала на стороне приемника в этих двух случаях различен.</w:t>
      </w:r>
    </w:p>
    <w:p w:rsidR="00E3279A" w:rsidRPr="00022E1F" w:rsidRDefault="00E3279A" w:rsidP="00E3279A">
      <w:pPr>
        <w:rPr>
          <w:lang w:val="ru-RU"/>
        </w:rPr>
      </w:pPr>
      <w:r w:rsidRPr="009D2970">
        <w:rPr>
          <w:lang w:val="ru"/>
        </w:rPr>
        <w:t>Для точного измерения защитных отношений спектральная маска применяется к каждому из выходов как полезных, так и мешающих сигналов T-DMB/AT-DMB. Однако вне зависимости от того, применяется ли спектральная маска на выходе полезного сигнала T</w:t>
      </w:r>
      <w:r>
        <w:rPr>
          <w:lang w:val="ru"/>
        </w:rPr>
        <w:noBreakHyphen/>
      </w:r>
      <w:r w:rsidRPr="009D2970">
        <w:rPr>
          <w:lang w:val="ru"/>
        </w:rPr>
        <w:t>DMB/AT-DMB, показатели приема одинаковы. Принимая их во внимание, спектральная маска применялась на выходе мешающего сигнала T-DMB/AT-DMB и не применялась на</w:t>
      </w:r>
      <w:r>
        <w:rPr>
          <w:lang w:val="ru"/>
        </w:rPr>
        <w:t> </w:t>
      </w:r>
      <w:r w:rsidRPr="009D2970">
        <w:rPr>
          <w:lang w:val="ru"/>
        </w:rPr>
        <w:t>выходе полезного сигнала T-DMB/AT-DMB.</w:t>
      </w:r>
    </w:p>
    <w:p w:rsidR="00E3279A" w:rsidRPr="00022E1F" w:rsidRDefault="00E3279A" w:rsidP="00E3279A">
      <w:pPr>
        <w:rPr>
          <w:lang w:val="ru-RU"/>
        </w:rPr>
      </w:pPr>
      <w:r w:rsidRPr="009D2970">
        <w:rPr>
          <w:lang w:val="ru"/>
        </w:rPr>
        <w:t>Таким образом испытание защитных отношений измерялось при следующих условиях:</w:t>
      </w:r>
    </w:p>
    <w:p w:rsidR="00E3279A" w:rsidRPr="00022E1F" w:rsidRDefault="00E3279A" w:rsidP="00F810D3">
      <w:pPr>
        <w:pStyle w:val="enumlev1"/>
        <w:rPr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</w:r>
      <w:r w:rsidR="00F810D3">
        <w:rPr>
          <w:lang w:val="ru"/>
        </w:rPr>
        <w:t xml:space="preserve">скорости </w:t>
      </w:r>
      <w:r w:rsidRPr="009D2970">
        <w:rPr>
          <w:iCs/>
          <w:lang w:val="ru"/>
        </w:rPr>
        <w:t>сверточного</w:t>
      </w:r>
      <w:r w:rsidRPr="009D2970">
        <w:rPr>
          <w:i/>
          <w:iCs/>
          <w:lang w:val="ru"/>
        </w:rPr>
        <w:t xml:space="preserve"> </w:t>
      </w:r>
      <w:r w:rsidRPr="009D2970">
        <w:rPr>
          <w:lang w:val="ru"/>
        </w:rPr>
        <w:t>кода T-DMB и базового уровня AT-</w:t>
      </w:r>
      <w:r w:rsidR="00FC0E6F">
        <w:rPr>
          <w:lang w:val="ru"/>
        </w:rPr>
        <w:t>DMB устанавливаются на значение</w:t>
      </w:r>
      <w:r w:rsidR="00FC0E6F">
        <w:rPr>
          <w:lang w:val="en-GB"/>
        </w:rPr>
        <w:t> </w:t>
      </w:r>
      <w:r w:rsidRPr="009D2970">
        <w:rPr>
          <w:lang w:val="ru"/>
        </w:rPr>
        <w:t>1/2;</w:t>
      </w:r>
    </w:p>
    <w:p w:rsidR="00E3279A" w:rsidRPr="00022E1F" w:rsidRDefault="00E3279A" w:rsidP="00E3279A">
      <w:pPr>
        <w:pStyle w:val="enumlev1"/>
        <w:rPr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  <w:t>иерархическая модуляция AT-DMB устанавливается в режим B;</w:t>
      </w:r>
    </w:p>
    <w:p w:rsidR="00E3279A" w:rsidRPr="00022E1F" w:rsidRDefault="00E3279A" w:rsidP="00E3279A">
      <w:pPr>
        <w:pStyle w:val="enumlev1"/>
        <w:rPr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  <w:t>видео качества QVGA используются только для испытаний;</w:t>
      </w:r>
    </w:p>
    <w:p w:rsidR="00E3279A" w:rsidRPr="00022E1F" w:rsidRDefault="00E3279A" w:rsidP="00E3279A">
      <w:pPr>
        <w:pStyle w:val="enumlev1"/>
        <w:rPr>
          <w:bCs/>
          <w:szCs w:val="18"/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  <w:t>частота мешающего сигнала T-DMB/AT-DMB устанавливается на 213,008 МГц;</w:t>
      </w:r>
    </w:p>
    <w:p w:rsidR="00E3279A" w:rsidRPr="00022E1F" w:rsidRDefault="00E3279A" w:rsidP="00344386">
      <w:pPr>
        <w:pStyle w:val="enumlev1"/>
        <w:rPr>
          <w:bCs/>
          <w:szCs w:val="18"/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  <w:t xml:space="preserve">коэффициент </w:t>
      </w:r>
      <w:r w:rsidR="00344386">
        <w:rPr>
          <w:lang w:val="ru"/>
        </w:rPr>
        <w:t>сигнального созвездия</w:t>
      </w:r>
      <w:r w:rsidR="00344386" w:rsidRPr="009D2970">
        <w:rPr>
          <w:lang w:val="ru"/>
        </w:rPr>
        <w:t xml:space="preserve"> </w:t>
      </w:r>
      <w:r w:rsidRPr="009D2970">
        <w:rPr>
          <w:lang w:val="ru"/>
        </w:rPr>
        <w:t>мешающего сигнала AT-DMB устанавливается на 2,0;</w:t>
      </w:r>
    </w:p>
    <w:p w:rsidR="00E3279A" w:rsidRPr="00022E1F" w:rsidRDefault="00E3279A" w:rsidP="00F810D3">
      <w:pPr>
        <w:pStyle w:val="enumlev1"/>
        <w:rPr>
          <w:bCs/>
          <w:szCs w:val="18"/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</w:r>
      <w:r w:rsidR="00F810D3">
        <w:rPr>
          <w:lang w:val="ru"/>
        </w:rPr>
        <w:t>скорость</w:t>
      </w:r>
      <w:r w:rsidRPr="009D2970">
        <w:rPr>
          <w:lang w:val="ru"/>
        </w:rPr>
        <w:t xml:space="preserve"> турбокода мешающего сигнала AT-DMB устанавливается на 1/2;</w:t>
      </w:r>
    </w:p>
    <w:p w:rsidR="00E3279A" w:rsidRPr="00022E1F" w:rsidRDefault="00E3279A" w:rsidP="00E3279A">
      <w:pPr>
        <w:pStyle w:val="enumlev1"/>
        <w:rPr>
          <w:bCs/>
          <w:szCs w:val="18"/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  <w:t>спектральная маска не применялась к полезному сигналу T-DMB/AT-DMB;</w:t>
      </w:r>
    </w:p>
    <w:p w:rsidR="00F26640" w:rsidRPr="00E3279A" w:rsidRDefault="00E3279A" w:rsidP="00E3279A">
      <w:pPr>
        <w:pStyle w:val="enumlev1"/>
        <w:rPr>
          <w:bCs/>
          <w:szCs w:val="18"/>
          <w:lang w:val="ru-RU" w:eastAsia="ja-JP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  <w:t>спектральная маска применялась к мешающему сигналу T-DMB/AT-DMB.</w:t>
      </w:r>
    </w:p>
    <w:p w:rsidR="00F26640" w:rsidRPr="00A021AD" w:rsidRDefault="00F26640" w:rsidP="00F26640">
      <w:pPr>
        <w:pStyle w:val="Heading1"/>
        <w:rPr>
          <w:rFonts w:eastAsia="Malgun Gothic"/>
          <w:lang w:val="ru-RU" w:eastAsia="ko-KR"/>
        </w:rPr>
      </w:pPr>
      <w:r w:rsidRPr="00A021AD">
        <w:rPr>
          <w:lang w:val="ru-RU"/>
        </w:rPr>
        <w:t>1</w:t>
      </w:r>
      <w:r w:rsidRPr="00A021AD">
        <w:rPr>
          <w:lang w:val="ru-RU"/>
        </w:rPr>
        <w:tab/>
      </w:r>
      <w:r w:rsidR="00E3279A" w:rsidRPr="009D2970">
        <w:rPr>
          <w:bCs/>
          <w:lang w:val="ru"/>
        </w:rPr>
        <w:t>Характеристики эталонного приемника</w:t>
      </w:r>
    </w:p>
    <w:p w:rsidR="00F26640" w:rsidRPr="00A021AD" w:rsidRDefault="00A021AD" w:rsidP="00684AE5">
      <w:pPr>
        <w:rPr>
          <w:lang w:val="ru-RU"/>
        </w:rPr>
      </w:pPr>
      <w:r w:rsidRPr="009D2970">
        <w:rPr>
          <w:lang w:val="ru"/>
        </w:rPr>
        <w:t xml:space="preserve">Значения параметров эталонного приемника AT-DMB, работающего в </w:t>
      </w:r>
      <w:r w:rsidR="00684AE5">
        <w:rPr>
          <w:lang w:val="ru-RU"/>
        </w:rPr>
        <w:t>диапазоне</w:t>
      </w:r>
      <w:r w:rsidR="00C823CE">
        <w:rPr>
          <w:lang w:val="ru"/>
        </w:rPr>
        <w:t xml:space="preserve"> </w:t>
      </w:r>
      <w:r w:rsidRPr="009D2970">
        <w:rPr>
          <w:lang w:val="ru"/>
        </w:rPr>
        <w:t>III, приведены в таблице 2.</w:t>
      </w:r>
    </w:p>
    <w:p w:rsidR="00F26640" w:rsidRPr="00902A0C" w:rsidRDefault="00A021AD" w:rsidP="00F26640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F82499" w:rsidRPr="00902A0C">
        <w:rPr>
          <w:lang w:val="ru-RU"/>
        </w:rPr>
        <w:t xml:space="preserve"> 2</w:t>
      </w:r>
    </w:p>
    <w:p w:rsidR="00F26640" w:rsidRPr="00902A0C" w:rsidRDefault="00902A0C" w:rsidP="00F26640">
      <w:pPr>
        <w:pStyle w:val="Tabletitle"/>
        <w:rPr>
          <w:rFonts w:eastAsia="Malgun Gothic"/>
          <w:lang w:val="ru-RU"/>
        </w:rPr>
      </w:pPr>
      <w:r w:rsidRPr="009D2970">
        <w:rPr>
          <w:bCs/>
          <w:lang w:val="ru"/>
        </w:rPr>
        <w:t>Характеристики эталонного приемника AT-DMB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1531"/>
        <w:gridCol w:w="2001"/>
        <w:gridCol w:w="2001"/>
      </w:tblGrid>
      <w:tr w:rsidR="00F26640" w:rsidRPr="00A02FAB" w:rsidTr="00581687">
        <w:trPr>
          <w:tblHeader/>
          <w:jc w:val="center"/>
        </w:trPr>
        <w:tc>
          <w:tcPr>
            <w:tcW w:w="4106" w:type="dxa"/>
            <w:vMerge w:val="restart"/>
            <w:shd w:val="clear" w:color="auto" w:fill="auto"/>
            <w:vAlign w:val="center"/>
          </w:tcPr>
          <w:p w:rsidR="00F26640" w:rsidRPr="00902A0C" w:rsidRDefault="00902A0C" w:rsidP="00595DA2">
            <w:pPr>
              <w:pStyle w:val="Tablehead"/>
              <w:keepNext w:val="0"/>
              <w:spacing w:before="40" w:after="40"/>
              <w:rPr>
                <w:lang w:val="ru-RU"/>
              </w:rPr>
            </w:pPr>
            <w:r>
              <w:rPr>
                <w:lang w:val="ru-RU"/>
              </w:rPr>
              <w:t>Параметры</w:t>
            </w:r>
          </w:p>
        </w:tc>
        <w:tc>
          <w:tcPr>
            <w:tcW w:w="5533" w:type="dxa"/>
            <w:gridSpan w:val="3"/>
          </w:tcPr>
          <w:p w:rsidR="00F26640" w:rsidRPr="00902A0C" w:rsidRDefault="00902A0C" w:rsidP="00595DA2">
            <w:pPr>
              <w:pStyle w:val="Tablehead"/>
              <w:keepNext w:val="0"/>
              <w:spacing w:before="40" w:after="40"/>
              <w:rPr>
                <w:lang w:val="ru-RU"/>
              </w:rPr>
            </w:pPr>
            <w:r>
              <w:rPr>
                <w:lang w:val="ru-RU"/>
              </w:rPr>
              <w:t>Значения</w:t>
            </w:r>
          </w:p>
        </w:tc>
      </w:tr>
      <w:tr w:rsidR="00F26640" w:rsidRPr="00A02FAB" w:rsidTr="00581687">
        <w:trPr>
          <w:tblHeader/>
          <w:jc w:val="center"/>
        </w:trPr>
        <w:tc>
          <w:tcPr>
            <w:tcW w:w="4106" w:type="dxa"/>
            <w:vMerge/>
            <w:shd w:val="clear" w:color="auto" w:fill="auto"/>
            <w:vAlign w:val="center"/>
          </w:tcPr>
          <w:p w:rsidR="00F26640" w:rsidRPr="00A02FAB" w:rsidRDefault="00F26640" w:rsidP="00595DA2">
            <w:pPr>
              <w:pStyle w:val="Tablehead"/>
              <w:keepNext w:val="0"/>
              <w:spacing w:before="40" w:after="40"/>
              <w:rPr>
                <w:lang w:val="en-GB"/>
              </w:rPr>
            </w:pPr>
          </w:p>
        </w:tc>
        <w:tc>
          <w:tcPr>
            <w:tcW w:w="1531" w:type="dxa"/>
            <w:vMerge w:val="restart"/>
            <w:vAlign w:val="center"/>
          </w:tcPr>
          <w:p w:rsidR="00F26640" w:rsidRPr="00A02FAB" w:rsidRDefault="00F26640" w:rsidP="00595DA2">
            <w:pPr>
              <w:pStyle w:val="Tablehead"/>
              <w:keepNext w:val="0"/>
              <w:spacing w:before="40" w:after="40"/>
              <w:rPr>
                <w:lang w:val="en-GB"/>
              </w:rPr>
            </w:pPr>
            <w:r w:rsidRPr="00A02FAB">
              <w:rPr>
                <w:lang w:val="en-GB"/>
              </w:rPr>
              <w:t>T-DMB</w:t>
            </w:r>
          </w:p>
        </w:tc>
        <w:tc>
          <w:tcPr>
            <w:tcW w:w="4002" w:type="dxa"/>
            <w:gridSpan w:val="2"/>
            <w:shd w:val="clear" w:color="auto" w:fill="auto"/>
            <w:vAlign w:val="center"/>
          </w:tcPr>
          <w:p w:rsidR="00F26640" w:rsidRPr="00A02FAB" w:rsidRDefault="00F26640" w:rsidP="00595DA2">
            <w:pPr>
              <w:pStyle w:val="Tablehead"/>
              <w:keepNext w:val="0"/>
              <w:spacing w:before="40" w:after="40"/>
              <w:rPr>
                <w:lang w:val="en-GB"/>
              </w:rPr>
            </w:pPr>
            <w:r w:rsidRPr="00A02FAB">
              <w:rPr>
                <w:lang w:val="en-GB"/>
              </w:rPr>
              <w:t>AT-DMB</w:t>
            </w:r>
          </w:p>
        </w:tc>
      </w:tr>
      <w:tr w:rsidR="00F26640" w:rsidRPr="00A02FAB" w:rsidTr="00581687">
        <w:trPr>
          <w:tblHeader/>
          <w:jc w:val="center"/>
        </w:trPr>
        <w:tc>
          <w:tcPr>
            <w:tcW w:w="4106" w:type="dxa"/>
            <w:vMerge/>
            <w:shd w:val="clear" w:color="auto" w:fill="auto"/>
            <w:vAlign w:val="center"/>
          </w:tcPr>
          <w:p w:rsidR="00F26640" w:rsidRPr="00A02FAB" w:rsidRDefault="00F26640" w:rsidP="00595DA2">
            <w:pPr>
              <w:pStyle w:val="Tablehead"/>
              <w:keepNext w:val="0"/>
              <w:spacing w:before="40" w:after="40"/>
              <w:rPr>
                <w:lang w:val="en-GB"/>
              </w:rPr>
            </w:pPr>
          </w:p>
        </w:tc>
        <w:tc>
          <w:tcPr>
            <w:tcW w:w="1531" w:type="dxa"/>
            <w:vMerge/>
          </w:tcPr>
          <w:p w:rsidR="00F26640" w:rsidRPr="00A02FAB" w:rsidRDefault="00F26640" w:rsidP="00595DA2">
            <w:pPr>
              <w:pStyle w:val="Tablehead"/>
              <w:keepNext w:val="0"/>
              <w:spacing w:before="40" w:after="40"/>
              <w:rPr>
                <w:lang w:val="en-GB"/>
              </w:rPr>
            </w:pPr>
          </w:p>
        </w:tc>
        <w:tc>
          <w:tcPr>
            <w:tcW w:w="2001" w:type="dxa"/>
            <w:shd w:val="clear" w:color="auto" w:fill="auto"/>
            <w:vAlign w:val="center"/>
          </w:tcPr>
          <w:p w:rsidR="00F26640" w:rsidRPr="00902A0C" w:rsidRDefault="00902A0C" w:rsidP="00902A0C">
            <w:pPr>
              <w:pStyle w:val="Tablehead"/>
              <w:keepNext w:val="0"/>
              <w:spacing w:before="40" w:after="40"/>
              <w:rPr>
                <w:lang w:val="en-GB"/>
              </w:rPr>
            </w:pPr>
            <w:r>
              <w:rPr>
                <w:lang w:val="ru-RU"/>
              </w:rPr>
              <w:t>Базовый</w:t>
            </w:r>
            <w:r w:rsidRPr="00902A0C">
              <w:rPr>
                <w:lang w:val="en-GB"/>
              </w:rPr>
              <w:br/>
            </w:r>
            <w:r>
              <w:rPr>
                <w:lang w:val="ru-RU"/>
              </w:rPr>
              <w:t>уровень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F26640" w:rsidRPr="00902A0C" w:rsidRDefault="00902A0C" w:rsidP="00595DA2">
            <w:pPr>
              <w:pStyle w:val="Tablehead"/>
              <w:keepNext w:val="0"/>
              <w:keepLines/>
              <w:spacing w:before="40" w:after="40"/>
              <w:rPr>
                <w:rFonts w:eastAsia="Malgun Gothic"/>
                <w:lang w:val="en-GB"/>
              </w:rPr>
            </w:pPr>
            <w:r>
              <w:rPr>
                <w:lang w:val="ru-RU"/>
              </w:rPr>
              <w:t>Усовершенство</w:t>
            </w:r>
            <w:r w:rsidRPr="00902A0C">
              <w:rPr>
                <w:lang w:val="en-US"/>
              </w:rPr>
              <w:t>-</w:t>
            </w:r>
            <w:r w:rsidRPr="00902A0C">
              <w:rPr>
                <w:lang w:val="en-US"/>
              </w:rPr>
              <w:br/>
            </w:r>
            <w:r>
              <w:rPr>
                <w:lang w:val="ru-RU"/>
              </w:rPr>
              <w:t>ванный</w:t>
            </w:r>
            <w:r w:rsidRPr="00902A0C">
              <w:rPr>
                <w:lang w:val="en-GB"/>
              </w:rPr>
              <w:t xml:space="preserve"> </w:t>
            </w:r>
            <w:r>
              <w:rPr>
                <w:lang w:val="ru-RU"/>
              </w:rPr>
              <w:t>уровень</w:t>
            </w:r>
          </w:p>
        </w:tc>
      </w:tr>
      <w:tr w:rsidR="00902A0C" w:rsidRPr="00A02FAB" w:rsidTr="00581687">
        <w:trPr>
          <w:tblHeader/>
          <w:jc w:val="center"/>
        </w:trPr>
        <w:tc>
          <w:tcPr>
            <w:tcW w:w="4106" w:type="dxa"/>
            <w:shd w:val="clear" w:color="auto" w:fill="auto"/>
          </w:tcPr>
          <w:p w:rsidR="00902A0C" w:rsidRPr="009D2970" w:rsidRDefault="00902A0C" w:rsidP="00902A0C">
            <w:pPr>
              <w:pStyle w:val="Tabletext"/>
              <w:jc w:val="left"/>
            </w:pPr>
            <w:r w:rsidRPr="009D2970">
              <w:rPr>
                <w:lang w:val="ru"/>
              </w:rPr>
              <w:t>Диапазоны частот (МГц)</w:t>
            </w:r>
          </w:p>
        </w:tc>
        <w:tc>
          <w:tcPr>
            <w:tcW w:w="5533" w:type="dxa"/>
            <w:gridSpan w:val="3"/>
          </w:tcPr>
          <w:p w:rsidR="00902A0C" w:rsidRPr="00A02FAB" w:rsidRDefault="00902A0C" w:rsidP="00902A0C">
            <w:pPr>
              <w:pStyle w:val="Tabletext"/>
              <w:jc w:val="center"/>
              <w:rPr>
                <w:rFonts w:eastAsiaTheme="minorEastAsia"/>
                <w:lang w:val="en-GB"/>
              </w:rPr>
            </w:pPr>
            <w:r w:rsidRPr="00A02FAB">
              <w:rPr>
                <w:rFonts w:eastAsiaTheme="minorEastAsia"/>
                <w:lang w:val="en-GB"/>
              </w:rPr>
              <w:t>175</w:t>
            </w:r>
            <w:r>
              <w:rPr>
                <w:rFonts w:eastAsiaTheme="minorEastAsia"/>
                <w:lang w:val="ru-RU"/>
              </w:rPr>
              <w:t>,</w:t>
            </w:r>
            <w:r w:rsidRPr="00A02FAB">
              <w:rPr>
                <w:rFonts w:eastAsiaTheme="minorEastAsia"/>
                <w:lang w:val="en-GB"/>
              </w:rPr>
              <w:t>280 ~ 214</w:t>
            </w:r>
            <w:r>
              <w:rPr>
                <w:rFonts w:eastAsiaTheme="minorEastAsia"/>
                <w:lang w:val="ru-RU"/>
              </w:rPr>
              <w:t>,</w:t>
            </w:r>
            <w:r w:rsidRPr="00A02FAB">
              <w:rPr>
                <w:rFonts w:eastAsiaTheme="minorEastAsia"/>
                <w:lang w:val="en-GB"/>
              </w:rPr>
              <w:t>736</w:t>
            </w:r>
          </w:p>
        </w:tc>
      </w:tr>
      <w:tr w:rsidR="00902A0C" w:rsidRPr="00A02FAB" w:rsidTr="00581687">
        <w:trPr>
          <w:tblHeader/>
          <w:jc w:val="center"/>
        </w:trPr>
        <w:tc>
          <w:tcPr>
            <w:tcW w:w="4106" w:type="dxa"/>
            <w:shd w:val="clear" w:color="auto" w:fill="auto"/>
          </w:tcPr>
          <w:p w:rsidR="00902A0C" w:rsidRPr="00022E1F" w:rsidRDefault="00902A0C" w:rsidP="00902A0C">
            <w:pPr>
              <w:pStyle w:val="Tabletext"/>
              <w:jc w:val="left"/>
              <w:rPr>
                <w:lang w:val="ru-RU"/>
              </w:rPr>
            </w:pPr>
            <w:r w:rsidRPr="009D2970">
              <w:rPr>
                <w:lang w:val="ru"/>
              </w:rPr>
              <w:t>Эквивалентная ширина полосы шума (МГц)</w:t>
            </w:r>
          </w:p>
        </w:tc>
        <w:tc>
          <w:tcPr>
            <w:tcW w:w="5533" w:type="dxa"/>
            <w:gridSpan w:val="3"/>
          </w:tcPr>
          <w:p w:rsidR="00902A0C" w:rsidRPr="00A02FAB" w:rsidRDefault="00902A0C" w:rsidP="00AC1322">
            <w:pPr>
              <w:pStyle w:val="Tabletext"/>
              <w:jc w:val="center"/>
              <w:rPr>
                <w:rFonts w:eastAsiaTheme="minorEastAsia"/>
                <w:lang w:val="en-GB"/>
              </w:rPr>
            </w:pPr>
            <w:r w:rsidRPr="00A02FAB">
              <w:rPr>
                <w:rFonts w:eastAsiaTheme="minorEastAsia"/>
                <w:lang w:val="en-GB"/>
              </w:rPr>
              <w:t>1</w:t>
            </w:r>
            <w:r w:rsidR="00AC1322">
              <w:rPr>
                <w:rFonts w:eastAsiaTheme="minorEastAsia"/>
                <w:lang w:val="ru-RU"/>
              </w:rPr>
              <w:t>,</w:t>
            </w:r>
            <w:r w:rsidRPr="00A02FAB">
              <w:rPr>
                <w:rFonts w:eastAsiaTheme="minorEastAsia"/>
                <w:lang w:val="en-GB"/>
              </w:rPr>
              <w:t>536</w:t>
            </w:r>
          </w:p>
        </w:tc>
      </w:tr>
      <w:tr w:rsidR="00902A0C" w:rsidRPr="00A02FAB" w:rsidTr="00581687">
        <w:trPr>
          <w:tblHeader/>
          <w:jc w:val="center"/>
        </w:trPr>
        <w:tc>
          <w:tcPr>
            <w:tcW w:w="4106" w:type="dxa"/>
            <w:shd w:val="clear" w:color="auto" w:fill="auto"/>
            <w:vAlign w:val="center"/>
          </w:tcPr>
          <w:p w:rsidR="00902A0C" w:rsidRPr="009D2970" w:rsidRDefault="00902A0C" w:rsidP="00902A0C">
            <w:pPr>
              <w:pStyle w:val="Tabletext"/>
              <w:jc w:val="left"/>
            </w:pPr>
            <w:r w:rsidRPr="009D2970">
              <w:rPr>
                <w:lang w:val="ru"/>
              </w:rPr>
              <w:t>Максимальная чувствительность приемника (дБм)</w:t>
            </w:r>
            <w:r w:rsidRPr="009D2970">
              <w:rPr>
                <w:vertAlign w:val="superscript"/>
                <w:lang w:val="ru"/>
              </w:rPr>
              <w:t>(1)</w:t>
            </w:r>
          </w:p>
        </w:tc>
        <w:tc>
          <w:tcPr>
            <w:tcW w:w="1531" w:type="dxa"/>
          </w:tcPr>
          <w:p w:rsidR="00902A0C" w:rsidRPr="00D14091" w:rsidRDefault="00902A0C" w:rsidP="00D14091">
            <w:pPr>
              <w:pStyle w:val="Tabletext"/>
              <w:jc w:val="center"/>
              <w:rPr>
                <w:rFonts w:eastAsiaTheme="minorEastAsia"/>
                <w:lang w:val="en-GB"/>
              </w:rPr>
            </w:pPr>
            <w:r w:rsidRPr="00D14091">
              <w:rPr>
                <w:rFonts w:eastAsiaTheme="minorEastAsia"/>
                <w:lang w:val="en-GB"/>
              </w:rPr>
              <w:t>–104</w:t>
            </w:r>
          </w:p>
        </w:tc>
        <w:tc>
          <w:tcPr>
            <w:tcW w:w="2001" w:type="dxa"/>
            <w:shd w:val="clear" w:color="auto" w:fill="auto"/>
          </w:tcPr>
          <w:p w:rsidR="00902A0C" w:rsidRPr="00D14091" w:rsidRDefault="00902A0C" w:rsidP="00D14091">
            <w:pPr>
              <w:pStyle w:val="Tabletext"/>
              <w:jc w:val="center"/>
              <w:rPr>
                <w:rFonts w:eastAsiaTheme="minorEastAsia"/>
                <w:lang w:val="en-GB"/>
              </w:rPr>
            </w:pPr>
            <w:r w:rsidRPr="00D14091">
              <w:rPr>
                <w:rFonts w:eastAsiaTheme="minorEastAsia"/>
                <w:lang w:val="en-GB"/>
              </w:rPr>
              <w:t>–101</w:t>
            </w:r>
          </w:p>
        </w:tc>
        <w:tc>
          <w:tcPr>
            <w:tcW w:w="2001" w:type="dxa"/>
            <w:shd w:val="clear" w:color="auto" w:fill="auto"/>
          </w:tcPr>
          <w:p w:rsidR="00902A0C" w:rsidRPr="00D14091" w:rsidRDefault="00902A0C" w:rsidP="00D14091">
            <w:pPr>
              <w:pStyle w:val="Tabletext"/>
              <w:jc w:val="center"/>
              <w:rPr>
                <w:rFonts w:eastAsiaTheme="minorEastAsia"/>
                <w:lang w:val="en-GB"/>
              </w:rPr>
            </w:pPr>
            <w:r w:rsidRPr="00D14091">
              <w:rPr>
                <w:rFonts w:eastAsiaTheme="minorEastAsia"/>
                <w:lang w:val="en-GB"/>
              </w:rPr>
              <w:t>–99</w:t>
            </w:r>
          </w:p>
        </w:tc>
      </w:tr>
      <w:tr w:rsidR="00902A0C" w:rsidRPr="00A02FAB" w:rsidTr="00581687">
        <w:trPr>
          <w:tblHeader/>
          <w:jc w:val="center"/>
        </w:trPr>
        <w:tc>
          <w:tcPr>
            <w:tcW w:w="4106" w:type="dxa"/>
            <w:shd w:val="clear" w:color="auto" w:fill="auto"/>
            <w:vAlign w:val="center"/>
          </w:tcPr>
          <w:p w:rsidR="00902A0C" w:rsidRPr="00022E1F" w:rsidRDefault="00902A0C" w:rsidP="00902A0C">
            <w:pPr>
              <w:pStyle w:val="Tabletext"/>
              <w:jc w:val="left"/>
              <w:rPr>
                <w:lang w:val="ru-RU"/>
              </w:rPr>
            </w:pPr>
            <w:r w:rsidRPr="009D2970">
              <w:rPr>
                <w:lang w:val="ru"/>
              </w:rPr>
              <w:t xml:space="preserve">Эталонное пороговое значение </w:t>
            </w:r>
            <w:r w:rsidRPr="009D2970">
              <w:rPr>
                <w:i/>
                <w:iCs/>
                <w:lang w:val="ru"/>
              </w:rPr>
              <w:t>C</w:t>
            </w:r>
            <w:r w:rsidRPr="009D2970">
              <w:rPr>
                <w:lang w:val="ru"/>
              </w:rPr>
              <w:t>/</w:t>
            </w:r>
            <w:r w:rsidRPr="009D2970">
              <w:rPr>
                <w:i/>
                <w:iCs/>
                <w:lang w:val="ru"/>
              </w:rPr>
              <w:t>N</w:t>
            </w:r>
            <w:r w:rsidRPr="009D2970">
              <w:rPr>
                <w:lang w:val="ru"/>
              </w:rPr>
              <w:t xml:space="preserve"> (дБ) </w:t>
            </w:r>
          </w:p>
        </w:tc>
        <w:tc>
          <w:tcPr>
            <w:tcW w:w="1531" w:type="dxa"/>
          </w:tcPr>
          <w:p w:rsidR="00902A0C" w:rsidRPr="00D14091" w:rsidRDefault="00902A0C" w:rsidP="00B0504B">
            <w:pPr>
              <w:pStyle w:val="Tabletext"/>
              <w:jc w:val="center"/>
              <w:rPr>
                <w:rFonts w:eastAsiaTheme="minorEastAsia"/>
                <w:lang w:val="en-GB"/>
              </w:rPr>
            </w:pPr>
            <w:r w:rsidRPr="00D14091">
              <w:rPr>
                <w:rFonts w:eastAsiaTheme="minorEastAsia"/>
                <w:lang w:val="en-GB"/>
              </w:rPr>
              <w:t>6</w:t>
            </w:r>
          </w:p>
        </w:tc>
        <w:tc>
          <w:tcPr>
            <w:tcW w:w="2001" w:type="dxa"/>
            <w:shd w:val="clear" w:color="auto" w:fill="auto"/>
          </w:tcPr>
          <w:p w:rsidR="00902A0C" w:rsidRPr="00D14091" w:rsidRDefault="00902A0C" w:rsidP="00B0504B">
            <w:pPr>
              <w:pStyle w:val="Tabletext"/>
              <w:jc w:val="center"/>
              <w:rPr>
                <w:rFonts w:eastAsiaTheme="minorEastAsia"/>
                <w:lang w:val="en-GB"/>
              </w:rPr>
            </w:pPr>
            <w:r w:rsidRPr="00D14091">
              <w:rPr>
                <w:rFonts w:eastAsiaTheme="minorEastAsia"/>
                <w:lang w:val="en-GB"/>
              </w:rPr>
              <w:t>9</w:t>
            </w:r>
          </w:p>
        </w:tc>
        <w:tc>
          <w:tcPr>
            <w:tcW w:w="2001" w:type="dxa"/>
            <w:shd w:val="clear" w:color="auto" w:fill="auto"/>
          </w:tcPr>
          <w:p w:rsidR="00902A0C" w:rsidRPr="00D14091" w:rsidRDefault="00902A0C" w:rsidP="00B0504B">
            <w:pPr>
              <w:pStyle w:val="Tabletext"/>
              <w:jc w:val="center"/>
              <w:rPr>
                <w:rFonts w:eastAsiaTheme="minorEastAsia"/>
                <w:lang w:val="en-GB"/>
              </w:rPr>
            </w:pPr>
            <w:r w:rsidRPr="00D14091">
              <w:rPr>
                <w:rFonts w:eastAsiaTheme="minorEastAsia"/>
                <w:lang w:val="en-GB"/>
              </w:rPr>
              <w:t>11</w:t>
            </w:r>
          </w:p>
        </w:tc>
      </w:tr>
      <w:tr w:rsidR="00902A0C" w:rsidRPr="00A02FAB" w:rsidTr="00C71D56">
        <w:trPr>
          <w:tblHeader/>
          <w:jc w:val="center"/>
        </w:trPr>
        <w:tc>
          <w:tcPr>
            <w:tcW w:w="4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A0C" w:rsidRPr="009D2970" w:rsidRDefault="00902A0C" w:rsidP="00902A0C">
            <w:pPr>
              <w:pStyle w:val="Tabletext"/>
              <w:jc w:val="left"/>
            </w:pPr>
            <w:r w:rsidRPr="009D2970">
              <w:rPr>
                <w:lang w:val="ru"/>
              </w:rPr>
              <w:t>Порог перегрузки приемника (дБм)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902A0C" w:rsidRPr="00D14091" w:rsidRDefault="00902A0C" w:rsidP="00D14091">
            <w:pPr>
              <w:pStyle w:val="Tabletext"/>
              <w:jc w:val="center"/>
              <w:rPr>
                <w:rFonts w:eastAsiaTheme="minorEastAsia"/>
                <w:lang w:val="en-GB"/>
              </w:rPr>
            </w:pPr>
            <w:r w:rsidRPr="00D14091">
              <w:rPr>
                <w:rFonts w:eastAsiaTheme="minorEastAsia"/>
                <w:lang w:val="en-GB"/>
              </w:rPr>
              <w:t>0</w:t>
            </w:r>
          </w:p>
        </w:tc>
        <w:tc>
          <w:tcPr>
            <w:tcW w:w="400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A0C" w:rsidRPr="00D14091" w:rsidRDefault="00902A0C" w:rsidP="00D14091">
            <w:pPr>
              <w:pStyle w:val="Tabletext"/>
              <w:jc w:val="center"/>
              <w:rPr>
                <w:rFonts w:eastAsiaTheme="minorEastAsia"/>
                <w:lang w:val="en-GB"/>
              </w:rPr>
            </w:pPr>
            <w:r w:rsidRPr="00D14091">
              <w:rPr>
                <w:rFonts w:eastAsiaTheme="minorEastAsia"/>
                <w:lang w:val="en-GB"/>
              </w:rPr>
              <w:t>0</w:t>
            </w:r>
          </w:p>
        </w:tc>
      </w:tr>
      <w:tr w:rsidR="00C71D56" w:rsidRPr="00712530" w:rsidTr="00C71D56">
        <w:trPr>
          <w:tblHeader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1D56" w:rsidRPr="00C71D56" w:rsidRDefault="00C71D56" w:rsidP="00C71D56">
            <w:pPr>
              <w:pStyle w:val="Tabletext"/>
              <w:rPr>
                <w:rFonts w:eastAsia="Malgun Gothic"/>
                <w:lang w:val="ru-RU" w:eastAsia="ko-KR"/>
              </w:rPr>
            </w:pPr>
            <w:r w:rsidRPr="009D2970">
              <w:rPr>
                <w:rFonts w:eastAsia="Malgun Gothic"/>
                <w:lang w:val="ru"/>
              </w:rPr>
              <w:t xml:space="preserve">ПРИМЕЧАНИЕ 1. </w:t>
            </w:r>
            <w:r w:rsidRPr="00FC0E6F">
              <w:rPr>
                <w:rFonts w:eastAsia="Malgun Gothic"/>
                <w:lang w:val="ru-RU"/>
              </w:rPr>
              <w:t xml:space="preserve">– </w:t>
            </w:r>
            <w:r w:rsidRPr="009D2970">
              <w:rPr>
                <w:rFonts w:eastAsia="Malgun Gothic"/>
                <w:lang w:val="ru"/>
              </w:rPr>
              <w:t>Значение T-DMB измерялось с</w:t>
            </w:r>
            <w:r>
              <w:rPr>
                <w:rFonts w:eastAsia="Malgun Gothic"/>
                <w:lang w:val="ru"/>
              </w:rPr>
              <w:t xml:space="preserve">о скоростью </w:t>
            </w:r>
            <w:r w:rsidRPr="009D2970">
              <w:rPr>
                <w:rFonts w:eastAsia="Malgun Gothic"/>
                <w:lang w:val="ru"/>
              </w:rPr>
              <w:t>сверточного кода</w:t>
            </w:r>
            <w:r>
              <w:rPr>
                <w:rFonts w:eastAsia="Malgun Gothic"/>
                <w:lang w:val="ru"/>
              </w:rPr>
              <w:t xml:space="preserve"> </w:t>
            </w:r>
            <w:r w:rsidRPr="009D2970">
              <w:rPr>
                <w:rFonts w:eastAsia="Malgun Gothic"/>
                <w:lang w:val="ru"/>
              </w:rPr>
              <w:t xml:space="preserve">1/2. Значения AT-DMB измерялись при условии коэффициента </w:t>
            </w:r>
            <w:r>
              <w:rPr>
                <w:rFonts w:eastAsia="Malgun Gothic"/>
                <w:lang w:val="ru"/>
              </w:rPr>
              <w:t>сигнального созвездия</w:t>
            </w:r>
            <w:r w:rsidRPr="009D2970">
              <w:rPr>
                <w:rFonts w:eastAsia="Malgun Gothic"/>
                <w:lang w:val="ru"/>
              </w:rPr>
              <w:t xml:space="preserve"> 2.0, </w:t>
            </w:r>
            <w:r>
              <w:rPr>
                <w:rFonts w:eastAsia="Malgun Gothic"/>
                <w:lang w:val="ru"/>
              </w:rPr>
              <w:t xml:space="preserve">скорости </w:t>
            </w:r>
            <w:r w:rsidRPr="009D2970">
              <w:rPr>
                <w:rFonts w:eastAsia="Malgun Gothic"/>
                <w:lang w:val="ru"/>
              </w:rPr>
              <w:t>сверточного</w:t>
            </w:r>
            <w:r>
              <w:rPr>
                <w:rFonts w:eastAsia="Malgun Gothic"/>
                <w:lang w:val="ru"/>
              </w:rPr>
              <w:t xml:space="preserve"> кода базового уровня</w:t>
            </w:r>
            <w:r>
              <w:rPr>
                <w:rFonts w:eastAsia="Malgun Gothic"/>
                <w:lang w:val="en-GB"/>
              </w:rPr>
              <w:t> </w:t>
            </w:r>
            <w:r w:rsidRPr="009D2970">
              <w:rPr>
                <w:rFonts w:eastAsia="Malgun Gothic"/>
                <w:lang w:val="ru"/>
              </w:rPr>
              <w:t xml:space="preserve">1/2 и </w:t>
            </w:r>
            <w:r>
              <w:rPr>
                <w:rFonts w:eastAsia="Malgun Gothic"/>
                <w:lang w:val="ru"/>
              </w:rPr>
              <w:t xml:space="preserve">скорости </w:t>
            </w:r>
            <w:r w:rsidRPr="009D2970">
              <w:rPr>
                <w:rFonts w:eastAsia="Malgun Gothic"/>
                <w:lang w:val="ru"/>
              </w:rPr>
              <w:t>турбокода усовершенствованного уровня 1/2.</w:t>
            </w:r>
          </w:p>
        </w:tc>
      </w:tr>
    </w:tbl>
    <w:p w:rsidR="00FC0E6F" w:rsidRPr="00E1186A" w:rsidRDefault="00FC0E6F" w:rsidP="00FC0E6F">
      <w:pPr>
        <w:pStyle w:val="Tablefin"/>
        <w:rPr>
          <w:rFonts w:eastAsia="Malgun Gothic"/>
          <w:lang w:val="ru-RU"/>
        </w:rPr>
      </w:pPr>
    </w:p>
    <w:p w:rsidR="00F26640" w:rsidRPr="00467BFC" w:rsidRDefault="00F26640" w:rsidP="00FC0E6F">
      <w:pPr>
        <w:pStyle w:val="Heading1"/>
        <w:rPr>
          <w:lang w:val="ru-RU"/>
        </w:rPr>
      </w:pPr>
      <w:r w:rsidRPr="00467BFC">
        <w:rPr>
          <w:rFonts w:eastAsia="Malgun Gothic"/>
          <w:lang w:val="ru-RU"/>
        </w:rPr>
        <w:t>2</w:t>
      </w:r>
      <w:r w:rsidRPr="00467BFC">
        <w:rPr>
          <w:lang w:val="ru-RU"/>
        </w:rPr>
        <w:tab/>
      </w:r>
      <w:r w:rsidR="00467BFC" w:rsidRPr="009D2970">
        <w:rPr>
          <w:bCs/>
          <w:lang w:val="ru"/>
        </w:rPr>
        <w:t>Защитные отношения для полезных сигналов наземного мультимедийного радиовещания T-DMB/AT-DMB</w:t>
      </w:r>
    </w:p>
    <w:p w:rsidR="001B0A7A" w:rsidRPr="00022E1F" w:rsidRDefault="001B0A7A" w:rsidP="00FC0E6F">
      <w:pPr>
        <w:keepNext/>
        <w:keepLines/>
        <w:rPr>
          <w:lang w:val="ru-RU"/>
        </w:rPr>
      </w:pPr>
      <w:r w:rsidRPr="009D2970">
        <w:rPr>
          <w:lang w:val="ru"/>
        </w:rPr>
        <w:t>Для измерения защитных отношений сигналов T-DMB/AT-DMB применяются следующие профили каналов:</w:t>
      </w:r>
    </w:p>
    <w:p w:rsidR="001B0A7A" w:rsidRPr="00022E1F" w:rsidRDefault="001B0A7A" w:rsidP="001B0A7A">
      <w:pPr>
        <w:pStyle w:val="enumlev1"/>
        <w:rPr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</w:r>
      <w:r w:rsidR="009A73EB" w:rsidRPr="009D2970">
        <w:rPr>
          <w:lang w:val="ru"/>
        </w:rPr>
        <w:t xml:space="preserve">прием </w:t>
      </w:r>
      <w:r w:rsidRPr="009D2970">
        <w:rPr>
          <w:lang w:val="ru"/>
        </w:rPr>
        <w:t>на стационарное оборудование вне помещений</w:t>
      </w:r>
      <w:r w:rsidR="009A73EB">
        <w:rPr>
          <w:lang w:val="ru"/>
        </w:rPr>
        <w:t xml:space="preserve"> –</w:t>
      </w:r>
      <w:r w:rsidRPr="009D2970">
        <w:rPr>
          <w:lang w:val="ru"/>
        </w:rPr>
        <w:t xml:space="preserve"> райсовский канал, 6</w:t>
      </w:r>
      <w:r>
        <w:rPr>
          <w:lang w:val="ru"/>
        </w:rPr>
        <w:t> </w:t>
      </w:r>
      <w:r w:rsidRPr="009D2970">
        <w:rPr>
          <w:lang w:val="ru"/>
        </w:rPr>
        <w:t>ответвлений;</w:t>
      </w:r>
    </w:p>
    <w:p w:rsidR="001B0A7A" w:rsidRPr="00022E1F" w:rsidRDefault="001B0A7A" w:rsidP="001B0A7A">
      <w:pPr>
        <w:pStyle w:val="enumlev1"/>
        <w:rPr>
          <w:lang w:val="ru-RU"/>
        </w:rPr>
      </w:pPr>
      <w:r w:rsidRPr="009D2970">
        <w:rPr>
          <w:lang w:val="ru"/>
        </w:rPr>
        <w:lastRenderedPageBreak/>
        <w:t>–</w:t>
      </w:r>
      <w:r w:rsidRPr="009D2970">
        <w:rPr>
          <w:lang w:val="ru"/>
        </w:rPr>
        <w:tab/>
      </w:r>
      <w:r w:rsidR="009A73EB" w:rsidRPr="009D2970">
        <w:rPr>
          <w:lang w:val="ru"/>
        </w:rPr>
        <w:t xml:space="preserve">прием </w:t>
      </w:r>
      <w:r w:rsidRPr="009D2970">
        <w:rPr>
          <w:lang w:val="ru"/>
        </w:rPr>
        <w:t>на стационарное оборудование в помещениях</w:t>
      </w:r>
      <w:r w:rsidR="009A73EB">
        <w:rPr>
          <w:lang w:val="ru"/>
        </w:rPr>
        <w:t xml:space="preserve"> –</w:t>
      </w:r>
      <w:r w:rsidRPr="009D2970">
        <w:rPr>
          <w:lang w:val="ru"/>
        </w:rPr>
        <w:t xml:space="preserve"> </w:t>
      </w:r>
      <w:r w:rsidR="00B0504B">
        <w:rPr>
          <w:lang w:val="ru"/>
        </w:rPr>
        <w:t>рэлеевский</w:t>
      </w:r>
      <w:r w:rsidRPr="009D2970">
        <w:rPr>
          <w:lang w:val="ru"/>
        </w:rPr>
        <w:t xml:space="preserve"> канал, 6</w:t>
      </w:r>
      <w:r>
        <w:rPr>
          <w:lang w:val="ru"/>
        </w:rPr>
        <w:t> </w:t>
      </w:r>
      <w:r w:rsidRPr="009D2970">
        <w:rPr>
          <w:lang w:val="ru"/>
        </w:rPr>
        <w:t>ответвлений, стандарт ETSI TS 102 831;</w:t>
      </w:r>
    </w:p>
    <w:p w:rsidR="001B0A7A" w:rsidRPr="00022E1F" w:rsidRDefault="001B0A7A" w:rsidP="00684AE5">
      <w:pPr>
        <w:pStyle w:val="enumlev1"/>
        <w:rPr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</w:r>
      <w:r w:rsidR="009A73EB" w:rsidRPr="009D2970">
        <w:rPr>
          <w:lang w:val="ru"/>
        </w:rPr>
        <w:t xml:space="preserve">прием </w:t>
      </w:r>
      <w:r w:rsidRPr="009D2970">
        <w:rPr>
          <w:lang w:val="ru"/>
        </w:rPr>
        <w:t>на мобильное оборудование вне помещений</w:t>
      </w:r>
      <w:r w:rsidR="009A73EB">
        <w:rPr>
          <w:lang w:val="ru"/>
        </w:rPr>
        <w:t xml:space="preserve"> –</w:t>
      </w:r>
      <w:r w:rsidRPr="009D2970">
        <w:rPr>
          <w:lang w:val="ru"/>
        </w:rPr>
        <w:t xml:space="preserve"> канал TU6, определенный в</w:t>
      </w:r>
      <w:r>
        <w:rPr>
          <w:lang w:val="ru"/>
        </w:rPr>
        <w:t> </w:t>
      </w:r>
      <w:r w:rsidRPr="009D2970">
        <w:rPr>
          <w:lang w:val="ru"/>
        </w:rPr>
        <w:t xml:space="preserve">документе COST (Европейское сотрудничество в сфере научно-технологических исследований) 207, скорость 100 км/с, на частоте </w:t>
      </w:r>
      <w:r w:rsidR="00684AE5">
        <w:rPr>
          <w:lang w:val="ru"/>
        </w:rPr>
        <w:t>диапазона</w:t>
      </w:r>
      <w:r w:rsidRPr="009D2970">
        <w:rPr>
          <w:lang w:val="ru"/>
        </w:rPr>
        <w:t xml:space="preserve"> III.</w:t>
      </w:r>
    </w:p>
    <w:p w:rsidR="00766138" w:rsidRPr="001B0A7A" w:rsidRDefault="001B0A7A" w:rsidP="001B0A7A">
      <w:pPr>
        <w:rPr>
          <w:lang w:val="ru-RU" w:eastAsia="ko-KR"/>
        </w:rPr>
      </w:pPr>
      <w:r w:rsidRPr="009D2970">
        <w:rPr>
          <w:lang w:val="ru"/>
        </w:rPr>
        <w:t>Подробные характеристики выбранных профилей каналов приведены в таблицах 3</w:t>
      </w:r>
      <w:r>
        <w:rPr>
          <w:lang w:val="ru"/>
        </w:rPr>
        <w:t>–</w:t>
      </w:r>
      <w:r w:rsidRPr="009D2970">
        <w:rPr>
          <w:lang w:val="ru"/>
        </w:rPr>
        <w:t>5.</w:t>
      </w:r>
    </w:p>
    <w:p w:rsidR="00F26640" w:rsidRPr="001B0A7A" w:rsidRDefault="001B0A7A" w:rsidP="00F82499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F26640" w:rsidRPr="001B0A7A">
        <w:rPr>
          <w:lang w:val="ru-RU"/>
        </w:rPr>
        <w:t xml:space="preserve"> </w:t>
      </w:r>
      <w:r w:rsidR="00F82499" w:rsidRPr="001B0A7A">
        <w:rPr>
          <w:lang w:val="ru-RU"/>
        </w:rPr>
        <w:t>3</w:t>
      </w:r>
    </w:p>
    <w:p w:rsidR="00766138" w:rsidRPr="00022E1F" w:rsidRDefault="007E7E8C" w:rsidP="007E7E8C">
      <w:pPr>
        <w:pStyle w:val="Tabletitle"/>
        <w:rPr>
          <w:lang w:val="ru-RU"/>
        </w:rPr>
      </w:pPr>
      <w:r w:rsidRPr="009D2970">
        <w:rPr>
          <w:bCs/>
          <w:lang w:val="ru"/>
        </w:rPr>
        <w:t>Профиль райсовск</w:t>
      </w:r>
      <w:r>
        <w:rPr>
          <w:bCs/>
          <w:lang w:val="ru"/>
        </w:rPr>
        <w:t>ого</w:t>
      </w:r>
      <w:r w:rsidRPr="009D2970">
        <w:rPr>
          <w:bCs/>
          <w:lang w:val="ru"/>
        </w:rPr>
        <w:t xml:space="preserve"> </w:t>
      </w:r>
      <w:r w:rsidR="001B0A7A" w:rsidRPr="009D2970">
        <w:rPr>
          <w:bCs/>
          <w:lang w:val="ru"/>
        </w:rPr>
        <w:t>канала</w:t>
      </w:r>
      <w:r w:rsidR="001B0A7A">
        <w:rPr>
          <w:bCs/>
          <w:lang w:val="ru"/>
        </w:rPr>
        <w:br/>
      </w:r>
      <w:r w:rsidR="001B0A7A" w:rsidRPr="009D2970">
        <w:rPr>
          <w:bCs/>
          <w:lang w:val="ru"/>
        </w:rPr>
        <w:t>(прием на стационарное оборудование вне помещений)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0"/>
        <w:gridCol w:w="1680"/>
        <w:gridCol w:w="1620"/>
        <w:gridCol w:w="1740"/>
        <w:gridCol w:w="1560"/>
      </w:tblGrid>
      <w:tr w:rsidR="001B0A7A" w:rsidRPr="000F12CD" w:rsidTr="00FB5914">
        <w:trPr>
          <w:trHeight w:val="315"/>
          <w:jc w:val="center"/>
        </w:trPr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head"/>
            </w:pPr>
            <w:r w:rsidRPr="009D2970">
              <w:rPr>
                <w:bCs/>
                <w:lang w:val="ru"/>
              </w:rPr>
              <w:t>Номер ответвления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head"/>
            </w:pPr>
            <w:r w:rsidRPr="009D2970">
              <w:rPr>
                <w:bCs/>
                <w:lang w:val="ru"/>
              </w:rPr>
              <w:t xml:space="preserve">Задержка (мкс)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head"/>
            </w:pPr>
            <w:r w:rsidRPr="009D2970">
              <w:rPr>
                <w:bCs/>
                <w:lang w:val="ru"/>
              </w:rPr>
              <w:t>Амплитуда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head"/>
            </w:pPr>
            <w:r w:rsidRPr="009D2970">
              <w:rPr>
                <w:bCs/>
                <w:lang w:val="ru"/>
              </w:rPr>
              <w:t xml:space="preserve">Уровень (дБ)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head"/>
            </w:pPr>
            <w:r w:rsidRPr="009D2970">
              <w:rPr>
                <w:bCs/>
                <w:lang w:val="ru"/>
              </w:rPr>
              <w:t xml:space="preserve">Фаза (рад) </w:t>
            </w:r>
          </w:p>
        </w:tc>
      </w:tr>
      <w:tr w:rsidR="001B0A7A" w:rsidRPr="000F12CD" w:rsidTr="00FB5914">
        <w:trPr>
          <w:trHeight w:val="315"/>
          <w:jc w:val="center"/>
        </w:trPr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1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1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</w:t>
            </w:r>
          </w:p>
        </w:tc>
      </w:tr>
      <w:tr w:rsidR="001B0A7A" w:rsidRPr="000F12CD" w:rsidTr="00FB5914">
        <w:trPr>
          <w:trHeight w:val="315"/>
          <w:jc w:val="center"/>
        </w:trPr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0,475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0,146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–16,71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0,363</w:t>
            </w:r>
          </w:p>
        </w:tc>
      </w:tr>
      <w:tr w:rsidR="001B0A7A" w:rsidRPr="000F12CD" w:rsidTr="00FB5914">
        <w:trPr>
          <w:trHeight w:val="315"/>
          <w:jc w:val="center"/>
        </w:trPr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3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0,645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0,119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–18,49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2,739</w:t>
            </w:r>
          </w:p>
        </w:tc>
      </w:tr>
      <w:tr w:rsidR="001B0A7A" w:rsidRPr="000F12CD" w:rsidTr="00FB5914">
        <w:trPr>
          <w:trHeight w:val="315"/>
          <w:jc w:val="center"/>
        </w:trPr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4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1,933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0,117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–18,64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–0,156</w:t>
            </w:r>
          </w:p>
        </w:tc>
      </w:tr>
      <w:tr w:rsidR="001B0A7A" w:rsidRPr="000F12CD" w:rsidTr="00FB5914">
        <w:trPr>
          <w:trHeight w:val="315"/>
          <w:jc w:val="center"/>
        </w:trPr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5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2,754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0,089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–21,01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–2,239</w:t>
            </w:r>
          </w:p>
        </w:tc>
      </w:tr>
      <w:tr w:rsidR="001B0A7A" w:rsidRPr="000F12CD" w:rsidTr="00FB5914">
        <w:trPr>
          <w:trHeight w:val="315"/>
          <w:jc w:val="center"/>
        </w:trPr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6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3,216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0,103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–19,74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B0A7A" w:rsidRPr="009D2970" w:rsidRDefault="001B0A7A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–0,103</w:t>
            </w:r>
          </w:p>
        </w:tc>
      </w:tr>
    </w:tbl>
    <w:p w:rsidR="00D8139E" w:rsidRDefault="00D8139E" w:rsidP="00D8139E">
      <w:pPr>
        <w:pStyle w:val="Tablefin"/>
        <w:rPr>
          <w:lang w:eastAsia="ko-KR"/>
        </w:rPr>
      </w:pPr>
    </w:p>
    <w:p w:rsidR="00F26640" w:rsidRPr="00A02FAB" w:rsidRDefault="001B0A7A" w:rsidP="00BD2148">
      <w:pPr>
        <w:pStyle w:val="TableNo"/>
        <w:rPr>
          <w:lang w:val="en-GB"/>
        </w:rPr>
      </w:pPr>
      <w:r>
        <w:rPr>
          <w:lang w:val="ru-RU"/>
        </w:rPr>
        <w:t>ТАБЛИЦА</w:t>
      </w:r>
      <w:r w:rsidRPr="001B0A7A">
        <w:rPr>
          <w:lang w:val="ru-RU"/>
        </w:rPr>
        <w:t xml:space="preserve"> </w:t>
      </w:r>
      <w:r w:rsidR="00BD2148" w:rsidRPr="00A02FAB">
        <w:rPr>
          <w:lang w:val="en-GB"/>
        </w:rPr>
        <w:t>4</w:t>
      </w:r>
    </w:p>
    <w:p w:rsidR="00766138" w:rsidRPr="003A504D" w:rsidRDefault="007E7E8C" w:rsidP="007E7E8C">
      <w:pPr>
        <w:pStyle w:val="Tabletitle"/>
        <w:rPr>
          <w:lang w:val="ru-RU"/>
        </w:rPr>
      </w:pPr>
      <w:r w:rsidRPr="009D2970">
        <w:rPr>
          <w:bCs/>
          <w:lang w:val="ru"/>
        </w:rPr>
        <w:t>Профиль рэлеевск</w:t>
      </w:r>
      <w:r>
        <w:rPr>
          <w:bCs/>
          <w:lang w:val="ru"/>
        </w:rPr>
        <w:t>ого</w:t>
      </w:r>
      <w:r w:rsidRPr="009D2970">
        <w:rPr>
          <w:bCs/>
          <w:lang w:val="ru"/>
        </w:rPr>
        <w:t xml:space="preserve"> </w:t>
      </w:r>
      <w:r w:rsidR="003A504D" w:rsidRPr="009D2970">
        <w:rPr>
          <w:bCs/>
          <w:lang w:val="ru"/>
        </w:rPr>
        <w:t>канала</w:t>
      </w:r>
      <w:r w:rsidR="003A504D">
        <w:rPr>
          <w:bCs/>
          <w:lang w:val="ru"/>
        </w:rPr>
        <w:br/>
      </w:r>
      <w:r w:rsidR="003A504D" w:rsidRPr="009D2970">
        <w:rPr>
          <w:bCs/>
          <w:lang w:val="ru"/>
        </w:rPr>
        <w:t>(прием на фиксированное оборудование в помещениях)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0"/>
        <w:gridCol w:w="1680"/>
        <w:gridCol w:w="1620"/>
        <w:gridCol w:w="1740"/>
        <w:gridCol w:w="1560"/>
      </w:tblGrid>
      <w:tr w:rsidR="000E0E76" w:rsidRPr="000F12CD" w:rsidTr="00FB5914">
        <w:trPr>
          <w:trHeight w:val="330"/>
          <w:jc w:val="center"/>
        </w:trPr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0E76" w:rsidRPr="009D2970" w:rsidRDefault="000E0E76" w:rsidP="00C15904">
            <w:pPr>
              <w:pStyle w:val="Tablehead"/>
            </w:pPr>
            <w:r w:rsidRPr="009D2970">
              <w:rPr>
                <w:bCs/>
                <w:lang w:val="ru"/>
              </w:rPr>
              <w:t>Номер ответвления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0E76" w:rsidRPr="009D2970" w:rsidRDefault="000E0E76" w:rsidP="00C15904">
            <w:pPr>
              <w:pStyle w:val="Tablehead"/>
            </w:pPr>
            <w:r w:rsidRPr="009D2970">
              <w:rPr>
                <w:bCs/>
                <w:lang w:val="ru"/>
              </w:rPr>
              <w:t xml:space="preserve">Задержка (мкс)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0E76" w:rsidRPr="009D2970" w:rsidRDefault="000E0E76" w:rsidP="00C15904">
            <w:pPr>
              <w:pStyle w:val="Tablehead"/>
            </w:pPr>
            <w:r w:rsidRPr="009D2970">
              <w:rPr>
                <w:bCs/>
                <w:lang w:val="ru"/>
              </w:rPr>
              <w:t>Амплитуда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0E76" w:rsidRPr="009D2970" w:rsidRDefault="000E0E76" w:rsidP="00C15904">
            <w:pPr>
              <w:pStyle w:val="Tablehead"/>
            </w:pPr>
            <w:r w:rsidRPr="009D2970">
              <w:rPr>
                <w:bCs/>
                <w:lang w:val="ru"/>
              </w:rPr>
              <w:t xml:space="preserve">Уровень (дБ)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0E76" w:rsidRPr="009D2970" w:rsidRDefault="000E0E76" w:rsidP="00C15904">
            <w:pPr>
              <w:pStyle w:val="Tablehead"/>
            </w:pPr>
            <w:r w:rsidRPr="009D2970">
              <w:rPr>
                <w:bCs/>
                <w:lang w:val="ru"/>
              </w:rPr>
              <w:t xml:space="preserve">Фаза (рад) </w:t>
            </w:r>
          </w:p>
        </w:tc>
      </w:tr>
      <w:tr w:rsidR="000E0E76" w:rsidRPr="000F12CD" w:rsidTr="00FB5914">
        <w:trPr>
          <w:trHeight w:val="330"/>
          <w:jc w:val="center"/>
        </w:trPr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1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0,050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0,360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–8,87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–2,875</w:t>
            </w:r>
          </w:p>
        </w:tc>
      </w:tr>
      <w:tr w:rsidR="000E0E76" w:rsidRPr="000F12CD" w:rsidTr="00FB5914">
        <w:trPr>
          <w:trHeight w:val="330"/>
          <w:jc w:val="center"/>
        </w:trPr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0,479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1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0,0</w:t>
            </w:r>
          </w:p>
        </w:tc>
      </w:tr>
      <w:tr w:rsidR="000E0E76" w:rsidRPr="000F12CD" w:rsidTr="00FB5914">
        <w:trPr>
          <w:trHeight w:val="330"/>
          <w:jc w:val="center"/>
        </w:trPr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3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0,621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0,787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–2,08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2,182</w:t>
            </w:r>
          </w:p>
        </w:tc>
      </w:tr>
      <w:tr w:rsidR="000E0E76" w:rsidRPr="000F12CD" w:rsidTr="00FB5914">
        <w:trPr>
          <w:trHeight w:val="330"/>
          <w:jc w:val="center"/>
        </w:trPr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4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1,907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0,587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–4,63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–0,460</w:t>
            </w:r>
          </w:p>
        </w:tc>
      </w:tr>
      <w:tr w:rsidR="000E0E76" w:rsidRPr="000F12CD" w:rsidTr="00FB5914">
        <w:trPr>
          <w:trHeight w:val="330"/>
          <w:jc w:val="center"/>
        </w:trPr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5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2,764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0,482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–6,34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–2,616</w:t>
            </w:r>
          </w:p>
        </w:tc>
      </w:tr>
      <w:tr w:rsidR="000E0E76" w:rsidRPr="000F12CD" w:rsidTr="00FB5914">
        <w:trPr>
          <w:trHeight w:val="330"/>
          <w:jc w:val="center"/>
        </w:trPr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6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3,193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0,451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–6,92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0E76" w:rsidRPr="009D2970" w:rsidRDefault="000E0E76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–2,863</w:t>
            </w:r>
          </w:p>
        </w:tc>
      </w:tr>
    </w:tbl>
    <w:p w:rsidR="00D8139E" w:rsidRDefault="00D8139E" w:rsidP="00D8139E">
      <w:pPr>
        <w:pStyle w:val="Tablefin"/>
        <w:rPr>
          <w:lang w:eastAsia="ko-KR"/>
        </w:rPr>
      </w:pPr>
    </w:p>
    <w:p w:rsidR="00FC0E6F" w:rsidRDefault="00FC0E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"/>
        </w:rPr>
      </w:pPr>
      <w:r>
        <w:rPr>
          <w:lang w:val="ru"/>
        </w:rPr>
        <w:br w:type="page"/>
      </w:r>
    </w:p>
    <w:p w:rsidR="00F26640" w:rsidRPr="00A02FAB" w:rsidRDefault="00E9772A" w:rsidP="00BD2148">
      <w:pPr>
        <w:pStyle w:val="TableNo"/>
        <w:rPr>
          <w:lang w:val="en-GB"/>
        </w:rPr>
      </w:pPr>
      <w:r w:rsidRPr="009D2970">
        <w:rPr>
          <w:lang w:val="ru"/>
        </w:rPr>
        <w:lastRenderedPageBreak/>
        <w:t>ТАБЛИЦА 5</w:t>
      </w:r>
    </w:p>
    <w:p w:rsidR="00766138" w:rsidRPr="00022E1F" w:rsidRDefault="007E7E8C" w:rsidP="007E7E8C">
      <w:pPr>
        <w:pStyle w:val="Tabletitle"/>
        <w:rPr>
          <w:lang w:val="ru-RU"/>
        </w:rPr>
      </w:pPr>
      <w:r w:rsidRPr="009D2970">
        <w:rPr>
          <w:bCs/>
          <w:lang w:val="ru"/>
        </w:rPr>
        <w:t>Профиль</w:t>
      </w:r>
      <w:r w:rsidRPr="0086301C">
        <w:rPr>
          <w:bCs/>
          <w:lang w:val="ru-RU"/>
        </w:rPr>
        <w:t xml:space="preserve"> </w:t>
      </w:r>
      <w:r w:rsidRPr="009D2970">
        <w:rPr>
          <w:bCs/>
          <w:lang w:val="ru"/>
        </w:rPr>
        <w:t>типово</w:t>
      </w:r>
      <w:r>
        <w:rPr>
          <w:bCs/>
          <w:lang w:val="ru"/>
        </w:rPr>
        <w:t>го</w:t>
      </w:r>
      <w:r w:rsidRPr="0086301C">
        <w:rPr>
          <w:bCs/>
          <w:lang w:val="ru-RU"/>
        </w:rPr>
        <w:t xml:space="preserve"> </w:t>
      </w:r>
      <w:r w:rsidR="00D879B5" w:rsidRPr="009D2970">
        <w:rPr>
          <w:bCs/>
          <w:lang w:val="ru"/>
        </w:rPr>
        <w:t>городско</w:t>
      </w:r>
      <w:r>
        <w:rPr>
          <w:bCs/>
          <w:lang w:val="ru"/>
        </w:rPr>
        <w:t>го</w:t>
      </w:r>
      <w:r w:rsidR="00D879B5" w:rsidRPr="0086301C">
        <w:rPr>
          <w:bCs/>
          <w:lang w:val="ru-RU"/>
        </w:rPr>
        <w:t xml:space="preserve"> </w:t>
      </w:r>
      <w:r w:rsidR="00D879B5" w:rsidRPr="009D2970">
        <w:rPr>
          <w:bCs/>
          <w:lang w:val="ru"/>
        </w:rPr>
        <w:t>канала</w:t>
      </w:r>
      <w:r w:rsidR="00D879B5" w:rsidRPr="0086301C">
        <w:rPr>
          <w:bCs/>
          <w:lang w:val="ru-RU"/>
        </w:rPr>
        <w:t xml:space="preserve"> </w:t>
      </w:r>
      <w:r w:rsidR="00D879B5" w:rsidRPr="00D879B5">
        <w:rPr>
          <w:bCs/>
          <w:lang w:val="en-GB"/>
        </w:rPr>
        <w:t>TU</w:t>
      </w:r>
      <w:r w:rsidR="00D879B5" w:rsidRPr="0086301C">
        <w:rPr>
          <w:bCs/>
          <w:lang w:val="ru-RU"/>
        </w:rPr>
        <w:t>6</w:t>
      </w:r>
      <w:r w:rsidR="00D879B5" w:rsidRPr="0086301C">
        <w:rPr>
          <w:bCs/>
          <w:lang w:val="ru-RU"/>
        </w:rPr>
        <w:br/>
        <w:t>(</w:t>
      </w:r>
      <w:r w:rsidR="00D879B5" w:rsidRPr="009D2970">
        <w:rPr>
          <w:bCs/>
          <w:lang w:val="ru"/>
        </w:rPr>
        <w:t>прием</w:t>
      </w:r>
      <w:r w:rsidR="00D879B5" w:rsidRPr="0086301C">
        <w:rPr>
          <w:bCs/>
          <w:lang w:val="ru-RU"/>
        </w:rPr>
        <w:t xml:space="preserve"> </w:t>
      </w:r>
      <w:r w:rsidR="00D879B5" w:rsidRPr="009D2970">
        <w:rPr>
          <w:bCs/>
          <w:lang w:val="ru"/>
        </w:rPr>
        <w:t>на</w:t>
      </w:r>
      <w:r w:rsidR="00D879B5" w:rsidRPr="0086301C">
        <w:rPr>
          <w:bCs/>
          <w:lang w:val="ru-RU"/>
        </w:rPr>
        <w:t xml:space="preserve"> </w:t>
      </w:r>
      <w:r w:rsidR="00D879B5" w:rsidRPr="009D2970">
        <w:rPr>
          <w:bCs/>
          <w:lang w:val="ru"/>
        </w:rPr>
        <w:t>мобильное</w:t>
      </w:r>
      <w:r w:rsidR="00D879B5" w:rsidRPr="0086301C">
        <w:rPr>
          <w:bCs/>
          <w:lang w:val="ru-RU"/>
        </w:rPr>
        <w:t xml:space="preserve"> </w:t>
      </w:r>
      <w:r w:rsidR="00D879B5" w:rsidRPr="009D2970">
        <w:rPr>
          <w:bCs/>
          <w:lang w:val="ru"/>
        </w:rPr>
        <w:t>оборудование</w:t>
      </w:r>
      <w:r w:rsidR="00D879B5" w:rsidRPr="0086301C">
        <w:rPr>
          <w:bCs/>
          <w:lang w:val="ru-RU"/>
        </w:rPr>
        <w:t xml:space="preserve"> </w:t>
      </w:r>
      <w:r w:rsidR="00D879B5" w:rsidRPr="009D2970">
        <w:rPr>
          <w:bCs/>
          <w:lang w:val="ru"/>
        </w:rPr>
        <w:t>вне</w:t>
      </w:r>
      <w:r w:rsidR="00D879B5" w:rsidRPr="0086301C">
        <w:rPr>
          <w:bCs/>
          <w:lang w:val="ru-RU"/>
        </w:rPr>
        <w:t xml:space="preserve"> </w:t>
      </w:r>
      <w:r w:rsidR="00D879B5" w:rsidRPr="009D2970">
        <w:rPr>
          <w:bCs/>
          <w:lang w:val="ru"/>
        </w:rPr>
        <w:t>помещений</w:t>
      </w:r>
      <w:r w:rsidR="00D879B5" w:rsidRPr="0086301C">
        <w:rPr>
          <w:bCs/>
          <w:lang w:val="ru-RU"/>
        </w:rPr>
        <w:t>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0"/>
        <w:gridCol w:w="1860"/>
        <w:gridCol w:w="1605"/>
        <w:gridCol w:w="2760"/>
      </w:tblGrid>
      <w:tr w:rsidR="00D879B5" w:rsidRPr="000F12CD" w:rsidTr="00FB5914">
        <w:trPr>
          <w:trHeight w:val="330"/>
          <w:jc w:val="center"/>
        </w:trPr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head"/>
            </w:pPr>
            <w:r w:rsidRPr="009D2970">
              <w:rPr>
                <w:bCs/>
                <w:lang w:val="ru"/>
              </w:rPr>
              <w:t>Номер ответвления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head"/>
            </w:pPr>
            <w:r w:rsidRPr="009D2970">
              <w:rPr>
                <w:bCs/>
                <w:lang w:val="ru"/>
              </w:rPr>
              <w:t xml:space="preserve">Задержка (мкс) 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head"/>
            </w:pPr>
            <w:r w:rsidRPr="009D2970">
              <w:rPr>
                <w:bCs/>
                <w:lang w:val="ru"/>
              </w:rPr>
              <w:t>Относительная мощность (дБ)</w:t>
            </w:r>
          </w:p>
        </w:tc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head"/>
            </w:pPr>
            <w:r w:rsidRPr="009D2970">
              <w:rPr>
                <w:bCs/>
                <w:lang w:val="ru"/>
              </w:rPr>
              <w:t>Спектр Доплера</w:t>
            </w:r>
          </w:p>
        </w:tc>
      </w:tr>
      <w:tr w:rsidR="00D879B5" w:rsidRPr="000F12CD" w:rsidTr="00FB5914">
        <w:trPr>
          <w:trHeight w:val="330"/>
          <w:jc w:val="center"/>
        </w:trPr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0,0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–3</w:t>
            </w:r>
          </w:p>
        </w:tc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Рэлеевский</w:t>
            </w:r>
          </w:p>
        </w:tc>
      </w:tr>
      <w:tr w:rsidR="00D879B5" w:rsidRPr="000F12CD" w:rsidTr="00FB5914">
        <w:trPr>
          <w:trHeight w:val="330"/>
          <w:jc w:val="center"/>
        </w:trPr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2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0,2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</w:t>
            </w:r>
          </w:p>
        </w:tc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Рэлеевский</w:t>
            </w:r>
          </w:p>
        </w:tc>
      </w:tr>
      <w:tr w:rsidR="00D879B5" w:rsidRPr="000F12CD" w:rsidTr="00FB5914">
        <w:trPr>
          <w:trHeight w:val="330"/>
          <w:jc w:val="center"/>
        </w:trPr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3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0,5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–2</w:t>
            </w:r>
          </w:p>
        </w:tc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Рэлеевский</w:t>
            </w:r>
          </w:p>
        </w:tc>
      </w:tr>
      <w:tr w:rsidR="00D879B5" w:rsidRPr="000F12CD" w:rsidTr="00FB5914">
        <w:trPr>
          <w:trHeight w:val="330"/>
          <w:jc w:val="center"/>
        </w:trPr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4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1,6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–6</w:t>
            </w:r>
          </w:p>
        </w:tc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Рэлеевский</w:t>
            </w:r>
          </w:p>
        </w:tc>
      </w:tr>
      <w:tr w:rsidR="00D879B5" w:rsidRPr="000F12CD" w:rsidTr="00FB5914">
        <w:trPr>
          <w:trHeight w:val="330"/>
          <w:jc w:val="center"/>
        </w:trPr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5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2,3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–8</w:t>
            </w:r>
          </w:p>
        </w:tc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Рэлеевский</w:t>
            </w:r>
          </w:p>
        </w:tc>
      </w:tr>
      <w:tr w:rsidR="00D879B5" w:rsidRPr="000F12CD" w:rsidTr="00FB5914">
        <w:trPr>
          <w:trHeight w:val="330"/>
          <w:jc w:val="center"/>
        </w:trPr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6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5,0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–10</w:t>
            </w:r>
          </w:p>
        </w:tc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9B5" w:rsidRPr="009D2970" w:rsidRDefault="00D879B5" w:rsidP="00C15904">
            <w:pPr>
              <w:pStyle w:val="Tabletext"/>
              <w:jc w:val="center"/>
            </w:pPr>
            <w:r w:rsidRPr="009D2970">
              <w:rPr>
                <w:lang w:val="ru"/>
              </w:rPr>
              <w:t>Рэлеевский</w:t>
            </w:r>
          </w:p>
        </w:tc>
      </w:tr>
    </w:tbl>
    <w:p w:rsidR="00766138" w:rsidRPr="00A2058F" w:rsidRDefault="00766138" w:rsidP="00766138">
      <w:pPr>
        <w:pStyle w:val="Tablefin"/>
      </w:pPr>
    </w:p>
    <w:p w:rsidR="00F26640" w:rsidRPr="00F25FBB" w:rsidRDefault="00F26640" w:rsidP="00F26640">
      <w:pPr>
        <w:pStyle w:val="Heading2"/>
        <w:rPr>
          <w:lang w:val="ru-RU" w:eastAsia="ja-JP"/>
        </w:rPr>
      </w:pPr>
      <w:r w:rsidRPr="00F25FBB">
        <w:rPr>
          <w:rFonts w:eastAsia="Malgun Gothic"/>
          <w:lang w:val="ru-RU" w:eastAsia="ko-KR"/>
        </w:rPr>
        <w:t>2</w:t>
      </w:r>
      <w:r w:rsidRPr="00F25FBB">
        <w:rPr>
          <w:lang w:val="ru-RU" w:eastAsia="ja-JP"/>
        </w:rPr>
        <w:t>.1</w:t>
      </w:r>
      <w:r w:rsidRPr="00F25FBB">
        <w:rPr>
          <w:lang w:val="ru-RU" w:eastAsia="ja-JP"/>
        </w:rPr>
        <w:tab/>
      </w:r>
      <w:r w:rsidR="00F25FBB" w:rsidRPr="009D2970">
        <w:rPr>
          <w:bCs/>
          <w:lang w:val="ru"/>
        </w:rPr>
        <w:t>Защитные отношения сигнала T-DMB, помехи которому создают сигналы T</w:t>
      </w:r>
      <w:r w:rsidR="00F25FBB" w:rsidRPr="009D2970">
        <w:rPr>
          <w:bCs/>
          <w:lang w:val="ru"/>
        </w:rPr>
        <w:noBreakHyphen/>
        <w:t>DMB/AT</w:t>
      </w:r>
      <w:r w:rsidR="00F25FBB" w:rsidRPr="009D2970">
        <w:rPr>
          <w:bCs/>
          <w:lang w:val="ru"/>
        </w:rPr>
        <w:noBreakHyphen/>
        <w:t>DMB в совмещенном канале</w:t>
      </w:r>
    </w:p>
    <w:p w:rsidR="00F26640" w:rsidRPr="00F25FBB" w:rsidRDefault="00F25FBB" w:rsidP="00B50077">
      <w:pPr>
        <w:rPr>
          <w:caps/>
          <w:sz w:val="20"/>
          <w:lang w:val="ru-RU"/>
        </w:rPr>
      </w:pPr>
      <w:r w:rsidRPr="009D2970">
        <w:rPr>
          <w:lang w:val="ru"/>
        </w:rPr>
        <w:t xml:space="preserve">В таблице 6 показано требуемое </w:t>
      </w:r>
      <w:r w:rsidRPr="009D2970">
        <w:rPr>
          <w:i/>
          <w:iCs/>
          <w:lang w:val="ru"/>
        </w:rPr>
        <w:t>D</w:t>
      </w:r>
      <w:r w:rsidRPr="009D2970">
        <w:rPr>
          <w:lang w:val="ru"/>
        </w:rPr>
        <w:t>/</w:t>
      </w:r>
      <w:r w:rsidRPr="009D2970">
        <w:rPr>
          <w:i/>
          <w:iCs/>
          <w:lang w:val="ru"/>
        </w:rPr>
        <w:t>U</w:t>
      </w:r>
      <w:r w:rsidRPr="009D2970">
        <w:rPr>
          <w:lang w:val="ru"/>
        </w:rPr>
        <w:t xml:space="preserve"> для полезного сигнала T-DMB против мешающих сигналов T</w:t>
      </w:r>
      <w:r w:rsidRPr="009D2970">
        <w:rPr>
          <w:lang w:val="ru"/>
        </w:rPr>
        <w:noBreakHyphen/>
        <w:t>DMB и AT</w:t>
      </w:r>
      <w:r w:rsidRPr="009D2970">
        <w:rPr>
          <w:lang w:val="ru"/>
        </w:rPr>
        <w:noBreakHyphen/>
        <w:t>DMB в совмещенном канале.</w:t>
      </w:r>
    </w:p>
    <w:p w:rsidR="00F26640" w:rsidRPr="00286380" w:rsidRDefault="00F25FBB" w:rsidP="00BD2148">
      <w:pPr>
        <w:pStyle w:val="TableNo"/>
        <w:rPr>
          <w:rFonts w:eastAsia="Malgun Gothic"/>
          <w:lang w:val="ru-RU"/>
        </w:rPr>
      </w:pPr>
      <w:r w:rsidRPr="009D2970">
        <w:rPr>
          <w:lang w:val="ru"/>
        </w:rPr>
        <w:t xml:space="preserve">ТАБЛИЦА </w:t>
      </w:r>
      <w:r>
        <w:rPr>
          <w:lang w:val="ru"/>
        </w:rPr>
        <w:t>6</w:t>
      </w:r>
    </w:p>
    <w:p w:rsidR="00F26640" w:rsidRPr="00286380" w:rsidRDefault="00286380" w:rsidP="00F82499">
      <w:pPr>
        <w:pStyle w:val="Tabletitle"/>
        <w:rPr>
          <w:lang w:val="ru-RU"/>
        </w:rPr>
      </w:pPr>
      <w:r w:rsidRPr="009D2970">
        <w:rPr>
          <w:bCs/>
          <w:lang w:val="ru"/>
        </w:rPr>
        <w:t xml:space="preserve">Требуемое отношение </w:t>
      </w:r>
      <w:r w:rsidRPr="009D2970">
        <w:rPr>
          <w:bCs/>
          <w:i/>
          <w:iCs/>
          <w:lang w:val="ru"/>
        </w:rPr>
        <w:t>D</w:t>
      </w:r>
      <w:r w:rsidRPr="009D2970">
        <w:rPr>
          <w:bCs/>
          <w:lang w:val="ru"/>
        </w:rPr>
        <w:t>/</w:t>
      </w:r>
      <w:r w:rsidRPr="009D2970">
        <w:rPr>
          <w:bCs/>
          <w:i/>
          <w:iCs/>
          <w:lang w:val="ru"/>
        </w:rPr>
        <w:t>U</w:t>
      </w:r>
      <w:r w:rsidRPr="009D2970">
        <w:rPr>
          <w:bCs/>
          <w:lang w:val="ru"/>
        </w:rPr>
        <w:t xml:space="preserve"> для полезного сигнала T-DMB, </w:t>
      </w:r>
      <w:r>
        <w:rPr>
          <w:bCs/>
          <w:lang w:val="ru"/>
        </w:rPr>
        <w:br/>
      </w:r>
      <w:r w:rsidRPr="009D2970">
        <w:rPr>
          <w:bCs/>
          <w:lang w:val="ru"/>
        </w:rPr>
        <w:t>помехи которому создают мешающие сигналы T</w:t>
      </w:r>
      <w:r w:rsidRPr="009D2970">
        <w:rPr>
          <w:bCs/>
          <w:lang w:val="ru"/>
        </w:rPr>
        <w:noBreakHyphen/>
        <w:t>DMB/AT</w:t>
      </w:r>
      <w:r w:rsidRPr="009D2970">
        <w:rPr>
          <w:bCs/>
          <w:lang w:val="ru"/>
        </w:rPr>
        <w:noBreakHyphen/>
        <w:t xml:space="preserve">DMB </w:t>
      </w:r>
      <w:r>
        <w:rPr>
          <w:bCs/>
          <w:lang w:val="ru"/>
        </w:rPr>
        <w:br/>
      </w:r>
      <w:r w:rsidRPr="009D2970">
        <w:rPr>
          <w:bCs/>
          <w:lang w:val="ru"/>
        </w:rPr>
        <w:t>в совмещенном канале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0"/>
        <w:gridCol w:w="2247"/>
        <w:gridCol w:w="3402"/>
      </w:tblGrid>
      <w:tr w:rsidR="008F3A0C" w:rsidRPr="00712530" w:rsidTr="00195743">
        <w:trPr>
          <w:jc w:val="center"/>
        </w:trPr>
        <w:tc>
          <w:tcPr>
            <w:tcW w:w="2710" w:type="dxa"/>
            <w:vMerge w:val="restart"/>
            <w:vAlign w:val="center"/>
          </w:tcPr>
          <w:p w:rsidR="008F3A0C" w:rsidRPr="008F3A0C" w:rsidRDefault="008F3A0C" w:rsidP="00195743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Мешающие сигналы</w:t>
            </w:r>
          </w:p>
        </w:tc>
        <w:tc>
          <w:tcPr>
            <w:tcW w:w="5649" w:type="dxa"/>
            <w:gridSpan w:val="2"/>
          </w:tcPr>
          <w:p w:rsidR="008F3A0C" w:rsidRPr="008F3A0C" w:rsidRDefault="008F3A0C" w:rsidP="00195743">
            <w:pPr>
              <w:pStyle w:val="Tablehead"/>
              <w:rPr>
                <w:lang w:val="ru-RU"/>
              </w:rPr>
            </w:pPr>
            <w:r>
              <w:rPr>
                <w:iCs/>
                <w:lang w:val="ru-RU"/>
              </w:rPr>
              <w:t>Отношение</w:t>
            </w:r>
            <w:r w:rsidRPr="008F3A0C">
              <w:rPr>
                <w:iCs/>
                <w:lang w:val="ru-RU"/>
              </w:rPr>
              <w:t xml:space="preserve"> </w:t>
            </w:r>
            <w:r w:rsidRPr="000F12CD">
              <w:rPr>
                <w:i/>
                <w:iCs/>
                <w:lang w:val="en-US"/>
              </w:rPr>
              <w:t>D</w:t>
            </w:r>
            <w:r w:rsidRPr="008F3A0C">
              <w:rPr>
                <w:lang w:val="ru-RU"/>
              </w:rPr>
              <w:t>/</w:t>
            </w:r>
            <w:r w:rsidRPr="000F12CD">
              <w:rPr>
                <w:i/>
                <w:iCs/>
                <w:lang w:val="en-US"/>
              </w:rPr>
              <w:t>U</w:t>
            </w:r>
            <w:r w:rsidRPr="008F3A0C">
              <w:rPr>
                <w:iCs/>
                <w:lang w:val="ru-RU"/>
              </w:rPr>
              <w:t>,</w:t>
            </w:r>
            <w:r w:rsidRPr="008F3A0C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требуемое полезным сигналом</w:t>
            </w:r>
            <w:r w:rsidRPr="008F3A0C">
              <w:rPr>
                <w:lang w:val="ru-RU"/>
              </w:rPr>
              <w:t xml:space="preserve"> </w:t>
            </w:r>
            <w:r w:rsidRPr="000F12CD">
              <w:rPr>
                <w:lang w:val="en-US"/>
              </w:rPr>
              <w:t>T</w:t>
            </w:r>
            <w:r>
              <w:rPr>
                <w:lang w:val="ru-RU"/>
              </w:rPr>
              <w:noBreakHyphen/>
            </w:r>
            <w:r w:rsidRPr="000F12CD">
              <w:rPr>
                <w:lang w:val="en-US"/>
              </w:rPr>
              <w:t>DMB</w:t>
            </w:r>
            <w:r w:rsidRPr="008F3A0C">
              <w:rPr>
                <w:lang w:val="ru-RU"/>
              </w:rPr>
              <w:t xml:space="preserve"> (</w:t>
            </w:r>
            <w:r>
              <w:rPr>
                <w:lang w:val="ru-RU"/>
              </w:rPr>
              <w:t>дБ</w:t>
            </w:r>
            <w:r w:rsidRPr="008F3A0C">
              <w:rPr>
                <w:lang w:val="ru-RU"/>
              </w:rPr>
              <w:t>)</w:t>
            </w:r>
          </w:p>
        </w:tc>
      </w:tr>
      <w:tr w:rsidR="008F3A0C" w:rsidRPr="000F12CD" w:rsidTr="00195743">
        <w:trPr>
          <w:jc w:val="center"/>
        </w:trPr>
        <w:tc>
          <w:tcPr>
            <w:tcW w:w="2710" w:type="dxa"/>
            <w:vMerge/>
            <w:vAlign w:val="center"/>
          </w:tcPr>
          <w:p w:rsidR="008F3A0C" w:rsidRPr="008F3A0C" w:rsidRDefault="008F3A0C" w:rsidP="00195743">
            <w:pPr>
              <w:pStyle w:val="Tablehead"/>
              <w:rPr>
                <w:lang w:val="ru-RU"/>
              </w:rPr>
            </w:pPr>
          </w:p>
        </w:tc>
        <w:tc>
          <w:tcPr>
            <w:tcW w:w="2247" w:type="dxa"/>
          </w:tcPr>
          <w:p w:rsidR="008F3A0C" w:rsidRPr="00195743" w:rsidRDefault="00195743" w:rsidP="00195743">
            <w:pPr>
              <w:pStyle w:val="Tablehead"/>
              <w:rPr>
                <w:iCs/>
                <w:lang w:val="ru-RU" w:eastAsia="ko-KR"/>
              </w:rPr>
            </w:pPr>
            <w:r>
              <w:rPr>
                <w:iCs/>
                <w:lang w:val="ru-RU" w:eastAsia="ko-KR"/>
              </w:rPr>
              <w:t>Канал</w:t>
            </w:r>
          </w:p>
        </w:tc>
        <w:tc>
          <w:tcPr>
            <w:tcW w:w="3402" w:type="dxa"/>
          </w:tcPr>
          <w:p w:rsidR="008F3A0C" w:rsidRPr="000F12CD" w:rsidRDefault="00195743" w:rsidP="00195743">
            <w:pPr>
              <w:pStyle w:val="Tablehead"/>
              <w:rPr>
                <w:iCs/>
                <w:lang w:eastAsia="ko-KR"/>
              </w:rPr>
            </w:pPr>
            <w:r>
              <w:rPr>
                <w:lang w:val="ru-RU" w:eastAsia="ko-KR"/>
              </w:rPr>
              <w:t xml:space="preserve">Отношение </w:t>
            </w:r>
            <w:r w:rsidR="008F3A0C" w:rsidRPr="00BA65F2">
              <w:rPr>
                <w:i/>
                <w:lang w:eastAsia="ko-KR"/>
              </w:rPr>
              <w:t>D</w:t>
            </w:r>
            <w:r w:rsidR="008F3A0C" w:rsidRPr="00BA65F2">
              <w:rPr>
                <w:iCs/>
                <w:lang w:eastAsia="ko-KR"/>
              </w:rPr>
              <w:t>/</w:t>
            </w:r>
            <w:r w:rsidR="008F3A0C" w:rsidRPr="00BA65F2">
              <w:rPr>
                <w:i/>
                <w:lang w:eastAsia="ko-KR"/>
              </w:rPr>
              <w:t>U</w:t>
            </w:r>
            <w:r w:rsidR="008F3A0C" w:rsidRPr="000F12CD">
              <w:rPr>
                <w:iCs/>
                <w:lang w:eastAsia="ko-KR"/>
              </w:rPr>
              <w:t xml:space="preserve"> </w:t>
            </w:r>
          </w:p>
        </w:tc>
      </w:tr>
      <w:tr w:rsidR="008F3A0C" w:rsidRPr="000F12CD" w:rsidTr="00195743">
        <w:trPr>
          <w:jc w:val="center"/>
        </w:trPr>
        <w:tc>
          <w:tcPr>
            <w:tcW w:w="2710" w:type="dxa"/>
            <w:vMerge w:val="restart"/>
            <w:vAlign w:val="center"/>
          </w:tcPr>
          <w:p w:rsidR="008F3A0C" w:rsidRPr="000F12CD" w:rsidRDefault="008F3A0C" w:rsidP="00195743">
            <w:pPr>
              <w:pStyle w:val="Tabletext"/>
              <w:jc w:val="center"/>
              <w:rPr>
                <w:rFonts w:eastAsia="Malgun Gothic"/>
              </w:rPr>
            </w:pPr>
            <w:r w:rsidRPr="000F12CD">
              <w:t>T-DMB</w:t>
            </w:r>
            <w:r w:rsidRPr="000F12CD">
              <w:rPr>
                <w:rFonts w:eastAsia="Malgun Gothic"/>
              </w:rPr>
              <w:t>/AT-DMB</w:t>
            </w:r>
          </w:p>
        </w:tc>
        <w:tc>
          <w:tcPr>
            <w:tcW w:w="2247" w:type="dxa"/>
          </w:tcPr>
          <w:p w:rsidR="008F3A0C" w:rsidRPr="00195743" w:rsidDel="005E6E32" w:rsidRDefault="00195743" w:rsidP="00195743">
            <w:pPr>
              <w:pStyle w:val="Tabletext"/>
              <w:jc w:val="center"/>
              <w:rPr>
                <w:lang w:val="ru-RU" w:eastAsia="ko-KR"/>
              </w:rPr>
            </w:pPr>
            <w:r>
              <w:rPr>
                <w:lang w:val="ru-RU" w:eastAsia="ko-KR"/>
              </w:rPr>
              <w:t>Гауссов</w:t>
            </w:r>
          </w:p>
        </w:tc>
        <w:tc>
          <w:tcPr>
            <w:tcW w:w="3402" w:type="dxa"/>
          </w:tcPr>
          <w:p w:rsidR="008F3A0C" w:rsidRPr="000F12CD" w:rsidRDefault="008F3A0C" w:rsidP="00195743">
            <w:pPr>
              <w:pStyle w:val="Tabletext"/>
              <w:jc w:val="center"/>
            </w:pPr>
            <w:r w:rsidRPr="000F12CD">
              <w:t>6</w:t>
            </w:r>
          </w:p>
        </w:tc>
      </w:tr>
      <w:tr w:rsidR="008F3A0C" w:rsidRPr="000F12CD" w:rsidTr="00195743">
        <w:trPr>
          <w:jc w:val="center"/>
        </w:trPr>
        <w:tc>
          <w:tcPr>
            <w:tcW w:w="2710" w:type="dxa"/>
            <w:vMerge/>
          </w:tcPr>
          <w:p w:rsidR="008F3A0C" w:rsidRPr="000F12CD" w:rsidRDefault="008F3A0C" w:rsidP="00195743">
            <w:pPr>
              <w:pStyle w:val="Tabletext"/>
              <w:jc w:val="center"/>
            </w:pPr>
          </w:p>
        </w:tc>
        <w:tc>
          <w:tcPr>
            <w:tcW w:w="2247" w:type="dxa"/>
          </w:tcPr>
          <w:p w:rsidR="008F3A0C" w:rsidRPr="00195743" w:rsidDel="005E6E32" w:rsidRDefault="00195743" w:rsidP="00195743">
            <w:pPr>
              <w:pStyle w:val="Tabletext"/>
              <w:jc w:val="center"/>
              <w:rPr>
                <w:lang w:val="ru-RU" w:eastAsia="ko-KR"/>
              </w:rPr>
            </w:pPr>
            <w:r>
              <w:rPr>
                <w:lang w:val="ru-RU" w:eastAsia="ko-KR"/>
              </w:rPr>
              <w:t>Райсовский</w:t>
            </w:r>
          </w:p>
        </w:tc>
        <w:tc>
          <w:tcPr>
            <w:tcW w:w="3402" w:type="dxa"/>
          </w:tcPr>
          <w:p w:rsidR="008F3A0C" w:rsidRPr="000F12CD" w:rsidDel="005E6E32" w:rsidRDefault="008F3A0C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rPr>
                <w:rFonts w:hint="eastAsia"/>
                <w:lang w:eastAsia="ko-KR"/>
              </w:rPr>
              <w:t>8</w:t>
            </w:r>
          </w:p>
        </w:tc>
      </w:tr>
      <w:tr w:rsidR="008F3A0C" w:rsidRPr="000F12CD" w:rsidTr="00195743">
        <w:trPr>
          <w:jc w:val="center"/>
        </w:trPr>
        <w:tc>
          <w:tcPr>
            <w:tcW w:w="2710" w:type="dxa"/>
            <w:vMerge/>
          </w:tcPr>
          <w:p w:rsidR="008F3A0C" w:rsidRPr="000F12CD" w:rsidRDefault="008F3A0C" w:rsidP="00195743">
            <w:pPr>
              <w:pStyle w:val="Tabletext"/>
              <w:jc w:val="center"/>
            </w:pPr>
          </w:p>
        </w:tc>
        <w:tc>
          <w:tcPr>
            <w:tcW w:w="2247" w:type="dxa"/>
          </w:tcPr>
          <w:p w:rsidR="008F3A0C" w:rsidRPr="00195743" w:rsidDel="005E6E32" w:rsidRDefault="00195743" w:rsidP="00195743">
            <w:pPr>
              <w:pStyle w:val="Tabletext"/>
              <w:jc w:val="center"/>
              <w:rPr>
                <w:lang w:val="ru-RU" w:eastAsia="ko-KR"/>
              </w:rPr>
            </w:pPr>
            <w:r>
              <w:rPr>
                <w:lang w:val="ru-RU" w:eastAsia="ko-KR"/>
              </w:rPr>
              <w:t>Рэлеевский</w:t>
            </w:r>
          </w:p>
        </w:tc>
        <w:tc>
          <w:tcPr>
            <w:tcW w:w="3402" w:type="dxa"/>
          </w:tcPr>
          <w:p w:rsidR="008F3A0C" w:rsidRPr="000F12CD" w:rsidDel="005E6E32" w:rsidRDefault="008F3A0C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rPr>
                <w:rFonts w:hint="eastAsia"/>
                <w:lang w:eastAsia="ko-KR"/>
              </w:rPr>
              <w:t>9</w:t>
            </w:r>
          </w:p>
        </w:tc>
      </w:tr>
      <w:tr w:rsidR="008F3A0C" w:rsidRPr="000F12CD" w:rsidTr="00195743">
        <w:trPr>
          <w:jc w:val="center"/>
        </w:trPr>
        <w:tc>
          <w:tcPr>
            <w:tcW w:w="2710" w:type="dxa"/>
            <w:vMerge/>
          </w:tcPr>
          <w:p w:rsidR="008F3A0C" w:rsidRPr="000F12CD" w:rsidRDefault="008F3A0C" w:rsidP="00195743">
            <w:pPr>
              <w:pStyle w:val="Tabletext"/>
              <w:jc w:val="center"/>
            </w:pPr>
          </w:p>
        </w:tc>
        <w:tc>
          <w:tcPr>
            <w:tcW w:w="2247" w:type="dxa"/>
          </w:tcPr>
          <w:p w:rsidR="008F3A0C" w:rsidRPr="000F12CD" w:rsidDel="005E6E32" w:rsidRDefault="008F3A0C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rPr>
                <w:rFonts w:hint="eastAsia"/>
                <w:lang w:eastAsia="ko-KR"/>
              </w:rPr>
              <w:t>TU6</w:t>
            </w:r>
          </w:p>
        </w:tc>
        <w:tc>
          <w:tcPr>
            <w:tcW w:w="3402" w:type="dxa"/>
          </w:tcPr>
          <w:p w:rsidR="008F3A0C" w:rsidRPr="000F12CD" w:rsidDel="005E6E32" w:rsidRDefault="008F3A0C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rPr>
                <w:rFonts w:hint="eastAsia"/>
                <w:lang w:eastAsia="ko-KR"/>
              </w:rPr>
              <w:t>11</w:t>
            </w:r>
          </w:p>
        </w:tc>
      </w:tr>
    </w:tbl>
    <w:p w:rsidR="00595DA2" w:rsidRPr="00A02FAB" w:rsidRDefault="00595DA2" w:rsidP="00BD2148">
      <w:pPr>
        <w:pStyle w:val="Tablefin"/>
        <w:rPr>
          <w:lang w:eastAsia="ko-KR"/>
        </w:rPr>
      </w:pPr>
    </w:p>
    <w:p w:rsidR="00F26640" w:rsidRPr="00615EF8" w:rsidRDefault="00615EF8" w:rsidP="00F26640">
      <w:pPr>
        <w:rPr>
          <w:lang w:val="ru-RU" w:eastAsia="ko-KR"/>
        </w:rPr>
      </w:pPr>
      <w:r w:rsidRPr="009D2970">
        <w:rPr>
          <w:lang w:val="ru"/>
        </w:rPr>
        <w:t>Защитные отношения, требуемые полезным сигналом T-DMB против мешающих сигналов T</w:t>
      </w:r>
      <w:r w:rsidRPr="009D2970">
        <w:rPr>
          <w:lang w:val="ru"/>
        </w:rPr>
        <w:noBreakHyphen/>
        <w:t>DMB/AT-DMB в совмещенном канале, не зависят от создающих помехи сигналов, поскольку средняя мощность AT-DMB такая же, как у T-DMB.</w:t>
      </w:r>
    </w:p>
    <w:p w:rsidR="00F26640" w:rsidRPr="00992113" w:rsidRDefault="00F26640" w:rsidP="00F26640">
      <w:pPr>
        <w:pStyle w:val="Heading2"/>
        <w:rPr>
          <w:lang w:val="ru-RU" w:eastAsia="ja-JP"/>
        </w:rPr>
      </w:pPr>
      <w:r w:rsidRPr="00992113">
        <w:rPr>
          <w:rFonts w:eastAsia="Malgun Gothic"/>
          <w:lang w:val="ru-RU" w:eastAsia="ko-KR"/>
        </w:rPr>
        <w:t>2</w:t>
      </w:r>
      <w:r w:rsidRPr="00992113">
        <w:rPr>
          <w:lang w:val="ru-RU" w:eastAsia="ja-JP"/>
        </w:rPr>
        <w:t>.2</w:t>
      </w:r>
      <w:r w:rsidRPr="00992113">
        <w:rPr>
          <w:lang w:val="ru-RU" w:eastAsia="ja-JP"/>
        </w:rPr>
        <w:tab/>
      </w:r>
      <w:r w:rsidR="00992113" w:rsidRPr="009D2970">
        <w:rPr>
          <w:bCs/>
          <w:lang w:val="ru"/>
        </w:rPr>
        <w:t>Защитные отношения сигнала AT-DMB, помехи которому создают сигналы T</w:t>
      </w:r>
      <w:r w:rsidR="00992113" w:rsidRPr="009D2970">
        <w:rPr>
          <w:bCs/>
          <w:lang w:val="ru"/>
        </w:rPr>
        <w:noBreakHyphen/>
        <w:t>DMB/AT</w:t>
      </w:r>
      <w:r w:rsidR="00992113" w:rsidRPr="009D2970">
        <w:rPr>
          <w:bCs/>
          <w:lang w:val="ru"/>
        </w:rPr>
        <w:noBreakHyphen/>
        <w:t>DMB в совмещенном канале</w:t>
      </w:r>
    </w:p>
    <w:p w:rsidR="00F26640" w:rsidRPr="003C11CB" w:rsidRDefault="003C11CB" w:rsidP="00BD2148">
      <w:pPr>
        <w:rPr>
          <w:caps/>
          <w:sz w:val="20"/>
          <w:lang w:val="ru-RU"/>
        </w:rPr>
      </w:pPr>
      <w:r w:rsidRPr="009D2970">
        <w:rPr>
          <w:lang w:val="ru"/>
        </w:rPr>
        <w:t xml:space="preserve">В таблице 7 показаны требуемые </w:t>
      </w:r>
      <w:r w:rsidRPr="009D2970">
        <w:rPr>
          <w:i/>
          <w:iCs/>
          <w:lang w:val="ru"/>
        </w:rPr>
        <w:t>D</w:t>
      </w:r>
      <w:r w:rsidRPr="009D2970">
        <w:rPr>
          <w:lang w:val="ru"/>
        </w:rPr>
        <w:t>/</w:t>
      </w:r>
      <w:r w:rsidRPr="009D2970">
        <w:rPr>
          <w:i/>
          <w:iCs/>
          <w:lang w:val="ru"/>
        </w:rPr>
        <w:t>U</w:t>
      </w:r>
      <w:r w:rsidRPr="009D2970">
        <w:rPr>
          <w:lang w:val="ru"/>
        </w:rPr>
        <w:t xml:space="preserve"> для полезного сигнала AT-DMB против мешающих сигналов T</w:t>
      </w:r>
      <w:r w:rsidRPr="009D2970">
        <w:rPr>
          <w:lang w:val="ru"/>
        </w:rPr>
        <w:noBreakHyphen/>
        <w:t>DMB и AT</w:t>
      </w:r>
      <w:r w:rsidRPr="009D2970">
        <w:rPr>
          <w:lang w:val="ru"/>
        </w:rPr>
        <w:noBreakHyphen/>
        <w:t>DMB в совмещенном канале.</w:t>
      </w:r>
    </w:p>
    <w:p w:rsidR="00766138" w:rsidRPr="00880453" w:rsidRDefault="003C11CB" w:rsidP="00766138">
      <w:pPr>
        <w:pStyle w:val="TableNo"/>
        <w:rPr>
          <w:lang w:val="ru-RU"/>
        </w:rPr>
      </w:pPr>
      <w:r w:rsidRPr="009D2970">
        <w:rPr>
          <w:lang w:val="ru"/>
        </w:rPr>
        <w:lastRenderedPageBreak/>
        <w:t xml:space="preserve">ТАБЛИЦА </w:t>
      </w:r>
      <w:r w:rsidR="00766138" w:rsidRPr="00880453">
        <w:rPr>
          <w:lang w:val="ru-RU"/>
        </w:rPr>
        <w:t>7</w:t>
      </w:r>
    </w:p>
    <w:p w:rsidR="00F26640" w:rsidRPr="00880453" w:rsidRDefault="00880453" w:rsidP="00BD2148">
      <w:pPr>
        <w:pStyle w:val="Tabletitle"/>
        <w:rPr>
          <w:lang w:val="ru-RU" w:eastAsia="ko-KR"/>
        </w:rPr>
      </w:pPr>
      <w:r w:rsidRPr="009D2970">
        <w:rPr>
          <w:bCs/>
          <w:lang w:val="ru"/>
        </w:rPr>
        <w:t xml:space="preserve">Требуемые отношения </w:t>
      </w:r>
      <w:r w:rsidRPr="009D2970">
        <w:rPr>
          <w:bCs/>
          <w:i/>
          <w:iCs/>
          <w:lang w:val="ru"/>
        </w:rPr>
        <w:t>D</w:t>
      </w:r>
      <w:r w:rsidRPr="009D2970">
        <w:rPr>
          <w:bCs/>
          <w:lang w:val="ru"/>
        </w:rPr>
        <w:t>/</w:t>
      </w:r>
      <w:r w:rsidRPr="009D2970">
        <w:rPr>
          <w:bCs/>
          <w:i/>
          <w:iCs/>
          <w:lang w:val="ru"/>
        </w:rPr>
        <w:t>U</w:t>
      </w:r>
      <w:r w:rsidRPr="009D2970">
        <w:rPr>
          <w:bCs/>
          <w:lang w:val="ru"/>
        </w:rPr>
        <w:t xml:space="preserve"> для полезного сигнала AT-DMB, </w:t>
      </w:r>
      <w:r>
        <w:rPr>
          <w:bCs/>
          <w:lang w:val="ru"/>
        </w:rPr>
        <w:br/>
      </w:r>
      <w:r w:rsidRPr="009D2970">
        <w:rPr>
          <w:bCs/>
          <w:lang w:val="ru"/>
        </w:rPr>
        <w:t>помехи которому создают мешающие сигналы T</w:t>
      </w:r>
      <w:r w:rsidRPr="009D2970">
        <w:rPr>
          <w:bCs/>
          <w:lang w:val="ru"/>
        </w:rPr>
        <w:noBreakHyphen/>
        <w:t>DMB/AT</w:t>
      </w:r>
      <w:r w:rsidRPr="009D2970">
        <w:rPr>
          <w:bCs/>
          <w:lang w:val="ru"/>
        </w:rPr>
        <w:noBreakHyphen/>
        <w:t xml:space="preserve">DMB </w:t>
      </w:r>
      <w:r>
        <w:rPr>
          <w:bCs/>
          <w:lang w:val="ru"/>
        </w:rPr>
        <w:br/>
      </w:r>
      <w:r w:rsidRPr="009D2970">
        <w:rPr>
          <w:bCs/>
          <w:lang w:val="ru"/>
        </w:rPr>
        <w:t>в совмещенном канале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1367"/>
        <w:gridCol w:w="2040"/>
        <w:gridCol w:w="1275"/>
        <w:gridCol w:w="1505"/>
        <w:gridCol w:w="1899"/>
      </w:tblGrid>
      <w:tr w:rsidR="00E6010C" w:rsidRPr="00712530" w:rsidTr="00E6010C">
        <w:trPr>
          <w:jc w:val="center"/>
        </w:trPr>
        <w:tc>
          <w:tcPr>
            <w:tcW w:w="1558" w:type="dxa"/>
            <w:vMerge w:val="restart"/>
            <w:vAlign w:val="center"/>
          </w:tcPr>
          <w:p w:rsidR="00E6010C" w:rsidRPr="00E6010C" w:rsidRDefault="00E6010C" w:rsidP="00595DA2">
            <w:pPr>
              <w:pStyle w:val="Tablehead"/>
              <w:spacing w:before="40" w:after="40"/>
              <w:rPr>
                <w:lang w:val="en-GB" w:eastAsia="ko-KR"/>
              </w:rPr>
            </w:pPr>
            <w:r w:rsidRPr="00E6010C">
              <w:rPr>
                <w:bCs/>
                <w:lang w:val="ru"/>
              </w:rPr>
              <w:t>Мешающий сигнал</w:t>
            </w:r>
          </w:p>
        </w:tc>
        <w:tc>
          <w:tcPr>
            <w:tcW w:w="4682" w:type="dxa"/>
            <w:gridSpan w:val="3"/>
            <w:vAlign w:val="center"/>
          </w:tcPr>
          <w:p w:rsidR="00E6010C" w:rsidRPr="009D2970" w:rsidRDefault="00E6010C" w:rsidP="00C15904">
            <w:pPr>
              <w:pStyle w:val="Tablehead"/>
            </w:pPr>
            <w:r w:rsidRPr="009D2970">
              <w:rPr>
                <w:bCs/>
                <w:lang w:val="ru"/>
              </w:rPr>
              <w:t>Полезный сигнал AT-DMB</w:t>
            </w:r>
          </w:p>
        </w:tc>
        <w:tc>
          <w:tcPr>
            <w:tcW w:w="3404" w:type="dxa"/>
            <w:gridSpan w:val="2"/>
          </w:tcPr>
          <w:p w:rsidR="00E6010C" w:rsidRPr="00022E1F" w:rsidRDefault="00E6010C" w:rsidP="00C15904">
            <w:pPr>
              <w:pStyle w:val="Tablehead"/>
              <w:rPr>
                <w:lang w:val="ru-RU"/>
              </w:rPr>
            </w:pPr>
            <w:r w:rsidRPr="009D2970">
              <w:rPr>
                <w:bCs/>
                <w:lang w:val="ru"/>
              </w:rPr>
              <w:t xml:space="preserve">Отношение </w:t>
            </w:r>
            <w:r w:rsidRPr="009D2970">
              <w:rPr>
                <w:bCs/>
                <w:i/>
                <w:iCs/>
                <w:lang w:val="ru"/>
              </w:rPr>
              <w:t>D</w:t>
            </w:r>
            <w:r w:rsidRPr="009D2970">
              <w:rPr>
                <w:bCs/>
                <w:lang w:val="ru"/>
              </w:rPr>
              <w:t>/</w:t>
            </w:r>
            <w:r w:rsidRPr="009D2970">
              <w:rPr>
                <w:bCs/>
                <w:i/>
                <w:iCs/>
                <w:lang w:val="ru"/>
              </w:rPr>
              <w:t>U</w:t>
            </w:r>
            <w:r w:rsidRPr="009D2970">
              <w:rPr>
                <w:bCs/>
                <w:lang w:val="ru"/>
              </w:rPr>
              <w:t>, требуемое полезным сигналом AT-DMB (дБ)</w:t>
            </w:r>
          </w:p>
        </w:tc>
      </w:tr>
      <w:tr w:rsidR="00E6010C" w:rsidRPr="00E6010C" w:rsidTr="00E6010C">
        <w:trPr>
          <w:jc w:val="center"/>
        </w:trPr>
        <w:tc>
          <w:tcPr>
            <w:tcW w:w="1558" w:type="dxa"/>
            <w:vMerge/>
          </w:tcPr>
          <w:p w:rsidR="00E6010C" w:rsidRPr="00E6010C" w:rsidRDefault="00E6010C" w:rsidP="00595DA2">
            <w:pPr>
              <w:pStyle w:val="Tabletext"/>
              <w:rPr>
                <w:lang w:val="ru-RU" w:eastAsia="ko-KR"/>
              </w:rPr>
            </w:pPr>
          </w:p>
        </w:tc>
        <w:tc>
          <w:tcPr>
            <w:tcW w:w="1367" w:type="dxa"/>
            <w:vAlign w:val="center"/>
          </w:tcPr>
          <w:p w:rsidR="00E6010C" w:rsidRPr="009D2970" w:rsidRDefault="00E6010C" w:rsidP="00344386">
            <w:pPr>
              <w:pStyle w:val="Tablehead"/>
            </w:pPr>
            <w:r w:rsidRPr="009D2970">
              <w:rPr>
                <w:bCs/>
                <w:lang w:val="ru"/>
              </w:rPr>
              <w:t>Коэффи</w:t>
            </w:r>
            <w:r>
              <w:rPr>
                <w:bCs/>
                <w:lang w:val="ru"/>
              </w:rPr>
              <w:t>-</w:t>
            </w:r>
            <w:r w:rsidRPr="009D2970">
              <w:rPr>
                <w:bCs/>
                <w:lang w:val="ru"/>
              </w:rPr>
              <w:t xml:space="preserve">циент </w:t>
            </w:r>
            <w:r w:rsidR="00344386">
              <w:rPr>
                <w:bCs/>
                <w:lang w:val="ru"/>
              </w:rPr>
              <w:t>сигнального созвездия</w:t>
            </w:r>
          </w:p>
        </w:tc>
        <w:tc>
          <w:tcPr>
            <w:tcW w:w="2040" w:type="dxa"/>
          </w:tcPr>
          <w:p w:rsidR="00E6010C" w:rsidRPr="00022E1F" w:rsidRDefault="00F810D3" w:rsidP="00E6010C">
            <w:pPr>
              <w:pStyle w:val="Tablehead"/>
              <w:rPr>
                <w:lang w:val="ru-RU"/>
              </w:rPr>
            </w:pPr>
            <w:r>
              <w:rPr>
                <w:bCs/>
                <w:lang w:val="ru"/>
              </w:rPr>
              <w:t>Скорость</w:t>
            </w:r>
            <w:r w:rsidR="00E6010C" w:rsidRPr="009D2970">
              <w:rPr>
                <w:bCs/>
                <w:lang w:val="ru"/>
              </w:rPr>
              <w:t xml:space="preserve"> турбокода (усовершенство</w:t>
            </w:r>
            <w:r w:rsidR="00E6010C">
              <w:rPr>
                <w:bCs/>
                <w:lang w:val="ru"/>
              </w:rPr>
              <w:t>-</w:t>
            </w:r>
            <w:r w:rsidR="00E6010C">
              <w:rPr>
                <w:bCs/>
                <w:lang w:val="ru"/>
              </w:rPr>
              <w:br/>
            </w:r>
            <w:r w:rsidR="00E6010C" w:rsidRPr="009D2970">
              <w:rPr>
                <w:bCs/>
                <w:lang w:val="ru"/>
              </w:rPr>
              <w:t>ванный уровень)</w:t>
            </w:r>
          </w:p>
        </w:tc>
        <w:tc>
          <w:tcPr>
            <w:tcW w:w="1275" w:type="dxa"/>
            <w:vAlign w:val="center"/>
          </w:tcPr>
          <w:p w:rsidR="00E6010C" w:rsidRPr="009D2970" w:rsidRDefault="00E6010C" w:rsidP="00C15904">
            <w:pPr>
              <w:pStyle w:val="Tablehead"/>
            </w:pPr>
            <w:r w:rsidRPr="009D2970">
              <w:rPr>
                <w:bCs/>
                <w:lang w:val="ru"/>
              </w:rPr>
              <w:t>Канал</w:t>
            </w:r>
          </w:p>
        </w:tc>
        <w:tc>
          <w:tcPr>
            <w:tcW w:w="1505" w:type="dxa"/>
            <w:vAlign w:val="center"/>
          </w:tcPr>
          <w:p w:rsidR="00E6010C" w:rsidRPr="009D2970" w:rsidRDefault="00E6010C" w:rsidP="00C15904">
            <w:pPr>
              <w:pStyle w:val="Tablehead"/>
            </w:pPr>
            <w:r w:rsidRPr="009D2970">
              <w:rPr>
                <w:bCs/>
                <w:lang w:val="ru"/>
              </w:rPr>
              <w:t>Базовый уровень</w:t>
            </w:r>
          </w:p>
        </w:tc>
        <w:tc>
          <w:tcPr>
            <w:tcW w:w="1899" w:type="dxa"/>
            <w:vAlign w:val="center"/>
          </w:tcPr>
          <w:p w:rsidR="00E6010C" w:rsidRPr="009D2970" w:rsidRDefault="00E6010C" w:rsidP="00C15904">
            <w:pPr>
              <w:pStyle w:val="Tablehead"/>
            </w:pPr>
            <w:r w:rsidRPr="009D2970">
              <w:rPr>
                <w:bCs/>
                <w:lang w:val="ru"/>
              </w:rPr>
              <w:t>Усовершенство</w:t>
            </w:r>
            <w:r>
              <w:rPr>
                <w:bCs/>
                <w:lang w:val="ru"/>
              </w:rPr>
              <w:t>-</w:t>
            </w:r>
            <w:r w:rsidRPr="009D2970">
              <w:rPr>
                <w:bCs/>
                <w:lang w:val="ru"/>
              </w:rPr>
              <w:t>ванный уровень</w:t>
            </w:r>
          </w:p>
        </w:tc>
      </w:tr>
      <w:tr w:rsidR="00F26640" w:rsidRPr="00E6010C" w:rsidTr="00195743">
        <w:trPr>
          <w:jc w:val="center"/>
        </w:trPr>
        <w:tc>
          <w:tcPr>
            <w:tcW w:w="1558" w:type="dxa"/>
            <w:vMerge w:val="restart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ru-RU" w:eastAsia="ko-KR"/>
              </w:rPr>
            </w:pPr>
            <w:r w:rsidRPr="00E6010C">
              <w:rPr>
                <w:lang w:val="en-GB" w:eastAsia="ko-KR"/>
              </w:rPr>
              <w:t>T</w:t>
            </w:r>
            <w:r w:rsidRPr="00E6010C">
              <w:rPr>
                <w:lang w:val="ru-RU" w:eastAsia="ko-KR"/>
              </w:rPr>
              <w:t>-</w:t>
            </w:r>
            <w:r w:rsidRPr="00E6010C">
              <w:rPr>
                <w:lang w:val="en-GB" w:eastAsia="ko-KR"/>
              </w:rPr>
              <w:t>DMB</w:t>
            </w:r>
            <w:r w:rsidRPr="00E6010C">
              <w:rPr>
                <w:lang w:val="ru-RU" w:eastAsia="ko-KR"/>
              </w:rPr>
              <w:t>/</w:t>
            </w:r>
            <w:r w:rsidR="00BD2148" w:rsidRPr="00E6010C">
              <w:rPr>
                <w:lang w:val="ru-RU" w:eastAsia="ko-KR"/>
              </w:rPr>
              <w:br/>
            </w:r>
            <w:r w:rsidRPr="00E6010C">
              <w:rPr>
                <w:lang w:val="en-GB" w:eastAsia="ko-KR"/>
              </w:rPr>
              <w:t>AT</w:t>
            </w:r>
            <w:r w:rsidRPr="00E6010C">
              <w:rPr>
                <w:lang w:val="ru-RU" w:eastAsia="ko-KR"/>
              </w:rPr>
              <w:t>-</w:t>
            </w:r>
            <w:r w:rsidRPr="00E6010C">
              <w:rPr>
                <w:lang w:val="en-GB" w:eastAsia="ko-KR"/>
              </w:rPr>
              <w:t>DMB</w:t>
            </w:r>
          </w:p>
        </w:tc>
        <w:tc>
          <w:tcPr>
            <w:tcW w:w="1367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ru-RU" w:eastAsia="ko-KR"/>
              </w:rPr>
            </w:pPr>
            <w:r w:rsidRPr="00E6010C">
              <w:rPr>
                <w:lang w:val="ru-RU"/>
              </w:rPr>
              <w:t>1</w:t>
            </w:r>
            <w:r w:rsidR="00E6010C">
              <w:rPr>
                <w:lang w:val="ru-RU"/>
              </w:rPr>
              <w:t>,</w:t>
            </w:r>
            <w:r w:rsidRPr="00E6010C">
              <w:rPr>
                <w:lang w:val="ru-RU"/>
              </w:rPr>
              <w:t>5</w:t>
            </w:r>
          </w:p>
        </w:tc>
        <w:tc>
          <w:tcPr>
            <w:tcW w:w="2040" w:type="dxa"/>
            <w:vAlign w:val="center"/>
          </w:tcPr>
          <w:p w:rsidR="00F26640" w:rsidRPr="00E6010C" w:rsidRDefault="00766138" w:rsidP="00595DA2">
            <w:pPr>
              <w:pStyle w:val="Tabletext"/>
              <w:jc w:val="center"/>
              <w:rPr>
                <w:lang w:val="ru-RU" w:eastAsia="ko-KR"/>
              </w:rPr>
            </w:pPr>
            <w:r w:rsidRPr="00E6010C">
              <w:t>½</w:t>
            </w:r>
          </w:p>
        </w:tc>
        <w:tc>
          <w:tcPr>
            <w:tcW w:w="1275" w:type="dxa"/>
            <w:vMerge w:val="restart"/>
            <w:vAlign w:val="center"/>
          </w:tcPr>
          <w:p w:rsidR="00766138" w:rsidRPr="00E6010C" w:rsidRDefault="00E6010C" w:rsidP="00195743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>
              <w:rPr>
                <w:rFonts w:eastAsia="Malgun Gothic"/>
                <w:lang w:val="ru-RU" w:eastAsia="ko-KR"/>
              </w:rPr>
              <w:t>Гауссов</w:t>
            </w:r>
          </w:p>
        </w:tc>
        <w:tc>
          <w:tcPr>
            <w:tcW w:w="1505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E6010C">
              <w:rPr>
                <w:rFonts w:eastAsia="Malgun Gothic"/>
                <w:lang w:val="ru-RU" w:eastAsia="ko-KR"/>
              </w:rPr>
              <w:t>8</w:t>
            </w:r>
          </w:p>
        </w:tc>
        <w:tc>
          <w:tcPr>
            <w:tcW w:w="1899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E6010C">
              <w:rPr>
                <w:rFonts w:eastAsia="Malgun Gothic"/>
                <w:lang w:val="ru-RU" w:eastAsia="ko-KR"/>
              </w:rPr>
              <w:t>7</w:t>
            </w:r>
          </w:p>
        </w:tc>
      </w:tr>
      <w:tr w:rsidR="00F26640" w:rsidRPr="00E6010C" w:rsidTr="00E6010C">
        <w:trPr>
          <w:jc w:val="center"/>
        </w:trPr>
        <w:tc>
          <w:tcPr>
            <w:tcW w:w="1558" w:type="dxa"/>
            <w:vMerge/>
          </w:tcPr>
          <w:p w:rsidR="00F26640" w:rsidRPr="00E6010C" w:rsidRDefault="00F26640" w:rsidP="00595DA2">
            <w:pPr>
              <w:pStyle w:val="Tabletext"/>
              <w:rPr>
                <w:lang w:val="ru-RU" w:eastAsia="ko-KR"/>
              </w:rPr>
            </w:pPr>
          </w:p>
        </w:tc>
        <w:tc>
          <w:tcPr>
            <w:tcW w:w="1367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ru-RU" w:eastAsia="ko-KR"/>
              </w:rPr>
            </w:pPr>
            <w:r w:rsidRPr="00E6010C">
              <w:rPr>
                <w:lang w:val="ru-RU"/>
              </w:rPr>
              <w:t>1</w:t>
            </w:r>
            <w:r w:rsidR="00E6010C">
              <w:rPr>
                <w:lang w:val="ru-RU"/>
              </w:rPr>
              <w:t>,</w:t>
            </w:r>
            <w:r w:rsidRPr="00E6010C">
              <w:rPr>
                <w:lang w:val="ru-RU"/>
              </w:rPr>
              <w:t>5</w:t>
            </w:r>
          </w:p>
        </w:tc>
        <w:tc>
          <w:tcPr>
            <w:tcW w:w="2040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ru-RU" w:eastAsia="ko-KR"/>
              </w:rPr>
            </w:pPr>
            <w:r w:rsidRPr="00E6010C">
              <w:rPr>
                <w:lang w:val="ru-RU"/>
              </w:rPr>
              <w:t>2/5</w:t>
            </w:r>
          </w:p>
        </w:tc>
        <w:tc>
          <w:tcPr>
            <w:tcW w:w="1275" w:type="dxa"/>
            <w:vMerge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05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E6010C">
              <w:rPr>
                <w:rFonts w:eastAsia="Malgun Gothic"/>
                <w:lang w:val="ru-RU" w:eastAsia="ko-KR"/>
              </w:rPr>
              <w:t>8</w:t>
            </w:r>
          </w:p>
        </w:tc>
        <w:tc>
          <w:tcPr>
            <w:tcW w:w="1899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E6010C">
              <w:rPr>
                <w:rFonts w:eastAsia="Malgun Gothic"/>
                <w:lang w:val="ru-RU" w:eastAsia="ko-KR"/>
              </w:rPr>
              <w:t>6</w:t>
            </w:r>
          </w:p>
        </w:tc>
      </w:tr>
      <w:tr w:rsidR="00F26640" w:rsidRPr="00E6010C" w:rsidTr="00E6010C">
        <w:trPr>
          <w:jc w:val="center"/>
        </w:trPr>
        <w:tc>
          <w:tcPr>
            <w:tcW w:w="1558" w:type="dxa"/>
            <w:vMerge/>
          </w:tcPr>
          <w:p w:rsidR="00F26640" w:rsidRPr="00E6010C" w:rsidRDefault="00F26640" w:rsidP="00595DA2">
            <w:pPr>
              <w:pStyle w:val="Tabletext"/>
              <w:rPr>
                <w:lang w:val="ru-RU" w:eastAsia="ko-KR"/>
              </w:rPr>
            </w:pPr>
          </w:p>
        </w:tc>
        <w:tc>
          <w:tcPr>
            <w:tcW w:w="1367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ru-RU" w:eastAsia="ko-KR"/>
              </w:rPr>
            </w:pPr>
            <w:r w:rsidRPr="00E6010C">
              <w:rPr>
                <w:lang w:val="ru-RU"/>
              </w:rPr>
              <w:t>1</w:t>
            </w:r>
            <w:r w:rsidR="00E6010C">
              <w:rPr>
                <w:lang w:val="ru-RU"/>
              </w:rPr>
              <w:t>,</w:t>
            </w:r>
            <w:r w:rsidRPr="00E6010C">
              <w:rPr>
                <w:lang w:val="ru-RU"/>
              </w:rPr>
              <w:t>5</w:t>
            </w:r>
          </w:p>
        </w:tc>
        <w:tc>
          <w:tcPr>
            <w:tcW w:w="2040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ru-RU" w:eastAsia="ko-KR"/>
              </w:rPr>
            </w:pPr>
            <w:r w:rsidRPr="00E6010C">
              <w:rPr>
                <w:lang w:val="ru-RU"/>
              </w:rPr>
              <w:t>1/3</w:t>
            </w:r>
          </w:p>
        </w:tc>
        <w:tc>
          <w:tcPr>
            <w:tcW w:w="1275" w:type="dxa"/>
            <w:vMerge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05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E6010C">
              <w:rPr>
                <w:rFonts w:eastAsia="Malgun Gothic"/>
                <w:lang w:val="ru-RU" w:eastAsia="ko-KR"/>
              </w:rPr>
              <w:t>8</w:t>
            </w:r>
          </w:p>
        </w:tc>
        <w:tc>
          <w:tcPr>
            <w:tcW w:w="1899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E6010C">
              <w:rPr>
                <w:rFonts w:eastAsia="Malgun Gothic"/>
                <w:lang w:val="ru-RU" w:eastAsia="ko-KR"/>
              </w:rPr>
              <w:t>5</w:t>
            </w:r>
          </w:p>
        </w:tc>
      </w:tr>
      <w:tr w:rsidR="00F26640" w:rsidRPr="00E6010C" w:rsidTr="00E6010C">
        <w:trPr>
          <w:jc w:val="center"/>
        </w:trPr>
        <w:tc>
          <w:tcPr>
            <w:tcW w:w="1558" w:type="dxa"/>
            <w:vMerge/>
          </w:tcPr>
          <w:p w:rsidR="00F26640" w:rsidRPr="00E6010C" w:rsidRDefault="00F26640" w:rsidP="00595DA2">
            <w:pPr>
              <w:pStyle w:val="Tabletext"/>
              <w:rPr>
                <w:lang w:val="ru-RU" w:eastAsia="ko-KR"/>
              </w:rPr>
            </w:pPr>
          </w:p>
        </w:tc>
        <w:tc>
          <w:tcPr>
            <w:tcW w:w="1367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ru-RU" w:eastAsia="ko-KR"/>
              </w:rPr>
            </w:pPr>
            <w:r w:rsidRPr="00E6010C">
              <w:rPr>
                <w:lang w:val="ru-RU"/>
              </w:rPr>
              <w:t>1</w:t>
            </w:r>
            <w:r w:rsidR="00E6010C">
              <w:rPr>
                <w:lang w:val="ru-RU"/>
              </w:rPr>
              <w:t>,</w:t>
            </w:r>
            <w:r w:rsidRPr="00E6010C">
              <w:rPr>
                <w:lang w:val="ru-RU"/>
              </w:rPr>
              <w:t>5</w:t>
            </w:r>
          </w:p>
        </w:tc>
        <w:tc>
          <w:tcPr>
            <w:tcW w:w="2040" w:type="dxa"/>
            <w:vAlign w:val="center"/>
          </w:tcPr>
          <w:p w:rsidR="00F26640" w:rsidRPr="00E6010C" w:rsidRDefault="00766138" w:rsidP="00595DA2">
            <w:pPr>
              <w:pStyle w:val="Tabletext"/>
              <w:jc w:val="center"/>
              <w:rPr>
                <w:lang w:val="ru-RU" w:eastAsia="ko-KR"/>
              </w:rPr>
            </w:pPr>
            <w:r w:rsidRPr="00E6010C">
              <w:t>¼</w:t>
            </w:r>
          </w:p>
        </w:tc>
        <w:tc>
          <w:tcPr>
            <w:tcW w:w="1275" w:type="dxa"/>
            <w:vMerge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05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8</w:t>
            </w:r>
          </w:p>
        </w:tc>
        <w:tc>
          <w:tcPr>
            <w:tcW w:w="1899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3</w:t>
            </w:r>
          </w:p>
        </w:tc>
      </w:tr>
      <w:tr w:rsidR="00F26640" w:rsidRPr="00E6010C" w:rsidTr="00E6010C">
        <w:trPr>
          <w:jc w:val="center"/>
        </w:trPr>
        <w:tc>
          <w:tcPr>
            <w:tcW w:w="1558" w:type="dxa"/>
            <w:vMerge/>
          </w:tcPr>
          <w:p w:rsidR="00F26640" w:rsidRPr="00E6010C" w:rsidRDefault="00F26640" w:rsidP="00595DA2">
            <w:pPr>
              <w:pStyle w:val="Tabletext"/>
              <w:rPr>
                <w:lang w:val="en-GB" w:eastAsia="ko-KR"/>
              </w:rPr>
            </w:pPr>
          </w:p>
        </w:tc>
        <w:tc>
          <w:tcPr>
            <w:tcW w:w="1367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2</w:t>
            </w:r>
            <w:r w:rsidR="00E6010C">
              <w:rPr>
                <w:lang w:val="en-GB"/>
              </w:rPr>
              <w:t>,</w:t>
            </w:r>
            <w:r w:rsidRPr="00E6010C">
              <w:rPr>
                <w:lang w:val="en-GB"/>
              </w:rPr>
              <w:t>0</w:t>
            </w:r>
          </w:p>
        </w:tc>
        <w:tc>
          <w:tcPr>
            <w:tcW w:w="2040" w:type="dxa"/>
            <w:vAlign w:val="center"/>
          </w:tcPr>
          <w:p w:rsidR="00F26640" w:rsidRPr="00E6010C" w:rsidRDefault="00766138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t>½</w:t>
            </w:r>
          </w:p>
        </w:tc>
        <w:tc>
          <w:tcPr>
            <w:tcW w:w="1275" w:type="dxa"/>
            <w:vMerge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05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7</w:t>
            </w:r>
          </w:p>
        </w:tc>
        <w:tc>
          <w:tcPr>
            <w:tcW w:w="1899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8</w:t>
            </w:r>
          </w:p>
        </w:tc>
      </w:tr>
      <w:tr w:rsidR="00F26640" w:rsidRPr="00E6010C" w:rsidTr="00E6010C">
        <w:trPr>
          <w:jc w:val="center"/>
        </w:trPr>
        <w:tc>
          <w:tcPr>
            <w:tcW w:w="1558" w:type="dxa"/>
            <w:vMerge/>
          </w:tcPr>
          <w:p w:rsidR="00F26640" w:rsidRPr="00E6010C" w:rsidRDefault="00F26640" w:rsidP="00595DA2">
            <w:pPr>
              <w:pStyle w:val="Tabletext"/>
              <w:rPr>
                <w:lang w:val="en-GB" w:eastAsia="ko-KR"/>
              </w:rPr>
            </w:pPr>
          </w:p>
        </w:tc>
        <w:tc>
          <w:tcPr>
            <w:tcW w:w="1367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2</w:t>
            </w:r>
            <w:r w:rsidR="00E6010C">
              <w:rPr>
                <w:lang w:val="en-GB"/>
              </w:rPr>
              <w:t>,</w:t>
            </w:r>
            <w:r w:rsidRPr="00E6010C">
              <w:rPr>
                <w:lang w:val="en-GB"/>
              </w:rPr>
              <w:t>0</w:t>
            </w:r>
          </w:p>
        </w:tc>
        <w:tc>
          <w:tcPr>
            <w:tcW w:w="2040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2/5</w:t>
            </w:r>
          </w:p>
        </w:tc>
        <w:tc>
          <w:tcPr>
            <w:tcW w:w="1275" w:type="dxa"/>
            <w:vMerge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05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7</w:t>
            </w:r>
          </w:p>
        </w:tc>
        <w:tc>
          <w:tcPr>
            <w:tcW w:w="1899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7</w:t>
            </w:r>
          </w:p>
        </w:tc>
      </w:tr>
      <w:tr w:rsidR="00F26640" w:rsidRPr="00E6010C" w:rsidTr="00E6010C">
        <w:trPr>
          <w:jc w:val="center"/>
        </w:trPr>
        <w:tc>
          <w:tcPr>
            <w:tcW w:w="1558" w:type="dxa"/>
            <w:vMerge/>
          </w:tcPr>
          <w:p w:rsidR="00F26640" w:rsidRPr="00E6010C" w:rsidRDefault="00F26640" w:rsidP="00595DA2">
            <w:pPr>
              <w:pStyle w:val="Tabletext"/>
              <w:rPr>
                <w:lang w:val="en-GB" w:eastAsia="ko-KR"/>
              </w:rPr>
            </w:pPr>
          </w:p>
        </w:tc>
        <w:tc>
          <w:tcPr>
            <w:tcW w:w="1367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2</w:t>
            </w:r>
            <w:r w:rsidR="00E6010C">
              <w:rPr>
                <w:lang w:val="en-GB"/>
              </w:rPr>
              <w:t>,</w:t>
            </w:r>
            <w:r w:rsidRPr="00E6010C">
              <w:rPr>
                <w:lang w:val="en-GB"/>
              </w:rPr>
              <w:t>0</w:t>
            </w:r>
          </w:p>
        </w:tc>
        <w:tc>
          <w:tcPr>
            <w:tcW w:w="2040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1/3</w:t>
            </w:r>
          </w:p>
        </w:tc>
        <w:tc>
          <w:tcPr>
            <w:tcW w:w="1275" w:type="dxa"/>
            <w:vMerge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05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7</w:t>
            </w:r>
          </w:p>
        </w:tc>
        <w:tc>
          <w:tcPr>
            <w:tcW w:w="1899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E6010C" w:rsidTr="00E6010C">
        <w:trPr>
          <w:jc w:val="center"/>
        </w:trPr>
        <w:tc>
          <w:tcPr>
            <w:tcW w:w="1558" w:type="dxa"/>
            <w:vMerge/>
          </w:tcPr>
          <w:p w:rsidR="00F26640" w:rsidRPr="00E6010C" w:rsidRDefault="00F26640" w:rsidP="00595DA2">
            <w:pPr>
              <w:pStyle w:val="Tabletext"/>
              <w:rPr>
                <w:lang w:val="en-GB" w:eastAsia="ko-KR"/>
              </w:rPr>
            </w:pPr>
          </w:p>
        </w:tc>
        <w:tc>
          <w:tcPr>
            <w:tcW w:w="1367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2</w:t>
            </w:r>
            <w:r w:rsidR="00E6010C">
              <w:rPr>
                <w:lang w:val="en-GB"/>
              </w:rPr>
              <w:t>,</w:t>
            </w:r>
            <w:r w:rsidRPr="00E6010C">
              <w:rPr>
                <w:lang w:val="en-GB"/>
              </w:rPr>
              <w:t>0</w:t>
            </w:r>
          </w:p>
        </w:tc>
        <w:tc>
          <w:tcPr>
            <w:tcW w:w="2040" w:type="dxa"/>
            <w:vAlign w:val="center"/>
          </w:tcPr>
          <w:p w:rsidR="00F26640" w:rsidRPr="00E6010C" w:rsidRDefault="00766138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t>¼</w:t>
            </w:r>
          </w:p>
        </w:tc>
        <w:tc>
          <w:tcPr>
            <w:tcW w:w="1275" w:type="dxa"/>
            <w:vMerge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05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7</w:t>
            </w:r>
          </w:p>
        </w:tc>
        <w:tc>
          <w:tcPr>
            <w:tcW w:w="1899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5</w:t>
            </w:r>
          </w:p>
        </w:tc>
      </w:tr>
      <w:tr w:rsidR="00F26640" w:rsidRPr="00E6010C" w:rsidTr="00E6010C">
        <w:trPr>
          <w:jc w:val="center"/>
        </w:trPr>
        <w:tc>
          <w:tcPr>
            <w:tcW w:w="1558" w:type="dxa"/>
            <w:vMerge/>
          </w:tcPr>
          <w:p w:rsidR="00F26640" w:rsidRPr="00E6010C" w:rsidRDefault="00F26640" w:rsidP="00595DA2">
            <w:pPr>
              <w:pStyle w:val="Tabletext"/>
              <w:rPr>
                <w:lang w:val="en-GB" w:eastAsia="ko-KR"/>
              </w:rPr>
            </w:pPr>
          </w:p>
        </w:tc>
        <w:tc>
          <w:tcPr>
            <w:tcW w:w="1367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2</w:t>
            </w:r>
            <w:r w:rsidR="00E6010C">
              <w:rPr>
                <w:lang w:val="en-GB"/>
              </w:rPr>
              <w:t>,</w:t>
            </w:r>
            <w:r w:rsidRPr="00E6010C">
              <w:rPr>
                <w:lang w:val="en-GB"/>
              </w:rPr>
              <w:t>5</w:t>
            </w:r>
          </w:p>
        </w:tc>
        <w:tc>
          <w:tcPr>
            <w:tcW w:w="2040" w:type="dxa"/>
            <w:vAlign w:val="center"/>
          </w:tcPr>
          <w:p w:rsidR="00F26640" w:rsidRPr="00E6010C" w:rsidRDefault="00766138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t>½</w:t>
            </w:r>
          </w:p>
        </w:tc>
        <w:tc>
          <w:tcPr>
            <w:tcW w:w="1275" w:type="dxa"/>
            <w:vMerge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05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899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9</w:t>
            </w:r>
          </w:p>
        </w:tc>
      </w:tr>
      <w:tr w:rsidR="00F26640" w:rsidRPr="00E6010C" w:rsidTr="00E6010C">
        <w:trPr>
          <w:jc w:val="center"/>
        </w:trPr>
        <w:tc>
          <w:tcPr>
            <w:tcW w:w="1558" w:type="dxa"/>
            <w:vMerge/>
          </w:tcPr>
          <w:p w:rsidR="00F26640" w:rsidRPr="00E6010C" w:rsidRDefault="00F26640" w:rsidP="00595DA2">
            <w:pPr>
              <w:pStyle w:val="Tabletext"/>
              <w:rPr>
                <w:lang w:val="en-GB" w:eastAsia="ko-KR"/>
              </w:rPr>
            </w:pPr>
          </w:p>
        </w:tc>
        <w:tc>
          <w:tcPr>
            <w:tcW w:w="1367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2</w:t>
            </w:r>
            <w:r w:rsidR="00E6010C">
              <w:rPr>
                <w:lang w:val="en-GB"/>
              </w:rPr>
              <w:t>,</w:t>
            </w:r>
            <w:r w:rsidRPr="00E6010C">
              <w:rPr>
                <w:lang w:val="en-GB"/>
              </w:rPr>
              <w:t>5</w:t>
            </w:r>
          </w:p>
        </w:tc>
        <w:tc>
          <w:tcPr>
            <w:tcW w:w="2040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2/5</w:t>
            </w:r>
          </w:p>
        </w:tc>
        <w:tc>
          <w:tcPr>
            <w:tcW w:w="1275" w:type="dxa"/>
            <w:vMerge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05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899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8</w:t>
            </w:r>
          </w:p>
        </w:tc>
      </w:tr>
      <w:tr w:rsidR="00F26640" w:rsidRPr="00E6010C" w:rsidTr="00E6010C">
        <w:trPr>
          <w:jc w:val="center"/>
        </w:trPr>
        <w:tc>
          <w:tcPr>
            <w:tcW w:w="1558" w:type="dxa"/>
            <w:vMerge/>
          </w:tcPr>
          <w:p w:rsidR="00F26640" w:rsidRPr="00E6010C" w:rsidRDefault="00F26640" w:rsidP="00595DA2">
            <w:pPr>
              <w:pStyle w:val="Tabletext"/>
              <w:rPr>
                <w:lang w:val="en-GB" w:eastAsia="ko-KR"/>
              </w:rPr>
            </w:pPr>
          </w:p>
        </w:tc>
        <w:tc>
          <w:tcPr>
            <w:tcW w:w="1367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2</w:t>
            </w:r>
            <w:r w:rsidR="00E6010C">
              <w:rPr>
                <w:lang w:val="en-GB"/>
              </w:rPr>
              <w:t>,</w:t>
            </w:r>
            <w:r w:rsidRPr="00E6010C">
              <w:rPr>
                <w:lang w:val="en-GB"/>
              </w:rPr>
              <w:t>5</w:t>
            </w:r>
          </w:p>
        </w:tc>
        <w:tc>
          <w:tcPr>
            <w:tcW w:w="2040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1/3</w:t>
            </w:r>
          </w:p>
        </w:tc>
        <w:tc>
          <w:tcPr>
            <w:tcW w:w="1275" w:type="dxa"/>
            <w:vMerge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05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899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7</w:t>
            </w:r>
          </w:p>
        </w:tc>
      </w:tr>
      <w:tr w:rsidR="00F26640" w:rsidRPr="00E6010C" w:rsidTr="00E6010C">
        <w:trPr>
          <w:jc w:val="center"/>
        </w:trPr>
        <w:tc>
          <w:tcPr>
            <w:tcW w:w="1558" w:type="dxa"/>
            <w:vMerge/>
          </w:tcPr>
          <w:p w:rsidR="00F26640" w:rsidRPr="00E6010C" w:rsidRDefault="00F26640" w:rsidP="00595DA2">
            <w:pPr>
              <w:pStyle w:val="Tabletext"/>
              <w:rPr>
                <w:lang w:val="en-GB" w:eastAsia="ko-KR"/>
              </w:rPr>
            </w:pPr>
          </w:p>
        </w:tc>
        <w:tc>
          <w:tcPr>
            <w:tcW w:w="1367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2</w:t>
            </w:r>
            <w:r w:rsidR="00E6010C">
              <w:rPr>
                <w:lang w:val="en-GB"/>
              </w:rPr>
              <w:t>,</w:t>
            </w:r>
            <w:r w:rsidRPr="00E6010C">
              <w:rPr>
                <w:lang w:val="en-GB"/>
              </w:rPr>
              <w:t>5</w:t>
            </w:r>
          </w:p>
        </w:tc>
        <w:tc>
          <w:tcPr>
            <w:tcW w:w="2040" w:type="dxa"/>
            <w:vAlign w:val="center"/>
          </w:tcPr>
          <w:p w:rsidR="00F26640" w:rsidRPr="00E6010C" w:rsidRDefault="00766138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t>¼</w:t>
            </w:r>
          </w:p>
        </w:tc>
        <w:tc>
          <w:tcPr>
            <w:tcW w:w="1275" w:type="dxa"/>
            <w:vMerge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05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899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E6010C" w:rsidTr="00E6010C">
        <w:trPr>
          <w:jc w:val="center"/>
        </w:trPr>
        <w:tc>
          <w:tcPr>
            <w:tcW w:w="1558" w:type="dxa"/>
            <w:vMerge/>
          </w:tcPr>
          <w:p w:rsidR="00F26640" w:rsidRPr="00E6010C" w:rsidRDefault="00F26640" w:rsidP="00595DA2">
            <w:pPr>
              <w:pStyle w:val="Tabletext"/>
              <w:rPr>
                <w:lang w:val="en-GB" w:eastAsia="ko-KR"/>
              </w:rPr>
            </w:pPr>
          </w:p>
        </w:tc>
        <w:tc>
          <w:tcPr>
            <w:tcW w:w="1367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3</w:t>
            </w:r>
            <w:r w:rsidR="00E6010C">
              <w:rPr>
                <w:lang w:val="en-GB"/>
              </w:rPr>
              <w:t>,</w:t>
            </w:r>
            <w:r w:rsidRPr="00E6010C">
              <w:rPr>
                <w:lang w:val="en-GB"/>
              </w:rPr>
              <w:t>0</w:t>
            </w:r>
          </w:p>
        </w:tc>
        <w:tc>
          <w:tcPr>
            <w:tcW w:w="2040" w:type="dxa"/>
            <w:vAlign w:val="center"/>
          </w:tcPr>
          <w:p w:rsidR="00F26640" w:rsidRPr="00E6010C" w:rsidRDefault="00766138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t>½</w:t>
            </w:r>
          </w:p>
        </w:tc>
        <w:tc>
          <w:tcPr>
            <w:tcW w:w="1275" w:type="dxa"/>
            <w:vMerge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05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899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10</w:t>
            </w:r>
          </w:p>
        </w:tc>
      </w:tr>
      <w:tr w:rsidR="00F26640" w:rsidRPr="00E6010C" w:rsidTr="00E6010C">
        <w:trPr>
          <w:jc w:val="center"/>
        </w:trPr>
        <w:tc>
          <w:tcPr>
            <w:tcW w:w="1558" w:type="dxa"/>
            <w:vMerge/>
          </w:tcPr>
          <w:p w:rsidR="00F26640" w:rsidRPr="00E6010C" w:rsidRDefault="00F26640" w:rsidP="00595DA2">
            <w:pPr>
              <w:pStyle w:val="Tabletext"/>
              <w:rPr>
                <w:lang w:val="en-GB" w:eastAsia="ko-KR"/>
              </w:rPr>
            </w:pPr>
          </w:p>
        </w:tc>
        <w:tc>
          <w:tcPr>
            <w:tcW w:w="1367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3</w:t>
            </w:r>
            <w:r w:rsidR="00E6010C">
              <w:rPr>
                <w:lang w:val="en-GB"/>
              </w:rPr>
              <w:t>,</w:t>
            </w:r>
            <w:r w:rsidRPr="00E6010C">
              <w:rPr>
                <w:lang w:val="en-GB"/>
              </w:rPr>
              <w:t>0</w:t>
            </w:r>
          </w:p>
        </w:tc>
        <w:tc>
          <w:tcPr>
            <w:tcW w:w="2040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2/5</w:t>
            </w:r>
          </w:p>
        </w:tc>
        <w:tc>
          <w:tcPr>
            <w:tcW w:w="1275" w:type="dxa"/>
            <w:vMerge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05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899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9</w:t>
            </w:r>
          </w:p>
        </w:tc>
      </w:tr>
      <w:tr w:rsidR="00F26640" w:rsidRPr="00E6010C" w:rsidTr="00E6010C">
        <w:trPr>
          <w:jc w:val="center"/>
        </w:trPr>
        <w:tc>
          <w:tcPr>
            <w:tcW w:w="1558" w:type="dxa"/>
            <w:vMerge/>
          </w:tcPr>
          <w:p w:rsidR="00F26640" w:rsidRPr="00E6010C" w:rsidRDefault="00F26640" w:rsidP="00595DA2">
            <w:pPr>
              <w:pStyle w:val="Tabletext"/>
              <w:rPr>
                <w:lang w:val="en-GB" w:eastAsia="ko-KR"/>
              </w:rPr>
            </w:pPr>
          </w:p>
        </w:tc>
        <w:tc>
          <w:tcPr>
            <w:tcW w:w="1367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3</w:t>
            </w:r>
            <w:r w:rsidR="00E6010C">
              <w:rPr>
                <w:lang w:val="en-GB"/>
              </w:rPr>
              <w:t>,</w:t>
            </w:r>
            <w:r w:rsidRPr="00E6010C">
              <w:rPr>
                <w:lang w:val="en-GB"/>
              </w:rPr>
              <w:t>0</w:t>
            </w:r>
          </w:p>
        </w:tc>
        <w:tc>
          <w:tcPr>
            <w:tcW w:w="2040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1/3</w:t>
            </w:r>
          </w:p>
        </w:tc>
        <w:tc>
          <w:tcPr>
            <w:tcW w:w="1275" w:type="dxa"/>
            <w:vMerge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05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899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8</w:t>
            </w:r>
          </w:p>
        </w:tc>
      </w:tr>
      <w:tr w:rsidR="00F26640" w:rsidRPr="00E6010C" w:rsidTr="00E6010C">
        <w:trPr>
          <w:jc w:val="center"/>
        </w:trPr>
        <w:tc>
          <w:tcPr>
            <w:tcW w:w="1558" w:type="dxa"/>
            <w:vMerge/>
          </w:tcPr>
          <w:p w:rsidR="00F26640" w:rsidRPr="00E6010C" w:rsidRDefault="00F26640" w:rsidP="00595DA2">
            <w:pPr>
              <w:pStyle w:val="Tabletext"/>
              <w:rPr>
                <w:lang w:val="en-GB" w:eastAsia="ko-KR"/>
              </w:rPr>
            </w:pPr>
          </w:p>
        </w:tc>
        <w:tc>
          <w:tcPr>
            <w:tcW w:w="1367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rPr>
                <w:lang w:val="en-GB"/>
              </w:rPr>
              <w:t>3</w:t>
            </w:r>
            <w:r w:rsidR="00E6010C">
              <w:rPr>
                <w:lang w:val="en-GB"/>
              </w:rPr>
              <w:t>,</w:t>
            </w:r>
            <w:r w:rsidRPr="00E6010C">
              <w:rPr>
                <w:lang w:val="en-GB"/>
              </w:rPr>
              <w:t>0</w:t>
            </w:r>
          </w:p>
        </w:tc>
        <w:tc>
          <w:tcPr>
            <w:tcW w:w="2040" w:type="dxa"/>
            <w:vAlign w:val="center"/>
          </w:tcPr>
          <w:p w:rsidR="00F26640" w:rsidRPr="00E6010C" w:rsidRDefault="00766138" w:rsidP="00595DA2">
            <w:pPr>
              <w:pStyle w:val="Tabletext"/>
              <w:jc w:val="center"/>
              <w:rPr>
                <w:lang w:val="en-GB" w:eastAsia="ko-KR"/>
              </w:rPr>
            </w:pPr>
            <w:r w:rsidRPr="00E6010C">
              <w:t>¼</w:t>
            </w:r>
          </w:p>
        </w:tc>
        <w:tc>
          <w:tcPr>
            <w:tcW w:w="1275" w:type="dxa"/>
            <w:vMerge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05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899" w:type="dxa"/>
            <w:vAlign w:val="center"/>
          </w:tcPr>
          <w:p w:rsidR="00F26640" w:rsidRPr="00E6010C" w:rsidRDefault="00F26640" w:rsidP="00595DA2">
            <w:pPr>
              <w:pStyle w:val="Tabletext"/>
              <w:jc w:val="center"/>
              <w:rPr>
                <w:rFonts w:eastAsia="Malgun Gothic"/>
                <w:lang w:val="en-GB" w:eastAsia="ko-KR"/>
              </w:rPr>
            </w:pPr>
            <w:r w:rsidRPr="00E6010C">
              <w:rPr>
                <w:rFonts w:eastAsia="Malgun Gothic"/>
                <w:lang w:val="en-GB" w:eastAsia="ko-KR"/>
              </w:rPr>
              <w:t>7</w:t>
            </w:r>
          </w:p>
        </w:tc>
      </w:tr>
      <w:tr w:rsidR="00766138" w:rsidRPr="00E6010C" w:rsidTr="00E6010C">
        <w:trPr>
          <w:jc w:val="center"/>
        </w:trPr>
        <w:tc>
          <w:tcPr>
            <w:tcW w:w="1558" w:type="dxa"/>
            <w:vMerge w:val="restart"/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T-DMB/</w:t>
            </w:r>
            <w:r w:rsidRPr="00E6010C">
              <w:rPr>
                <w:lang w:eastAsia="ko-KR"/>
              </w:rPr>
              <w:br/>
              <w:t>AT-DMB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1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t>½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E6010C" w:rsidP="00FB5914">
            <w:pPr>
              <w:pStyle w:val="Tabletext"/>
              <w:jc w:val="center"/>
              <w:rPr>
                <w:lang w:val="ru-RU" w:eastAsia="ko-KR"/>
              </w:rPr>
            </w:pPr>
            <w:r>
              <w:rPr>
                <w:lang w:val="ru-RU" w:eastAsia="ko-KR"/>
              </w:rPr>
              <w:t>Райсовский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lang w:eastAsia="ko-KR"/>
              </w:rPr>
              <w:t>12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E6010C">
              <w:rPr>
                <w:rFonts w:eastAsia="Malgun Gothic" w:hint="eastAsia"/>
                <w:lang w:eastAsia="ko-KR"/>
              </w:rPr>
              <w:t>11</w:t>
            </w:r>
          </w:p>
        </w:tc>
      </w:tr>
      <w:tr w:rsidR="00766138" w:rsidRPr="00E6010C" w:rsidTr="00E6010C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1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t>2/5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lang w:eastAsia="ko-KR"/>
              </w:rPr>
              <w:t>12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E6010C">
              <w:rPr>
                <w:rFonts w:eastAsia="Malgun Gothic" w:hint="eastAsia"/>
                <w:lang w:eastAsia="ko-KR"/>
              </w:rPr>
              <w:t>9</w:t>
            </w:r>
          </w:p>
        </w:tc>
      </w:tr>
      <w:tr w:rsidR="00766138" w:rsidRPr="00E6010C" w:rsidTr="00E6010C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1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t>1/3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lang w:eastAsia="ko-KR"/>
              </w:rPr>
              <w:t>12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E6010C">
              <w:rPr>
                <w:rFonts w:eastAsia="Malgun Gothic" w:hint="eastAsia"/>
                <w:lang w:eastAsia="ko-KR"/>
              </w:rPr>
              <w:t>8</w:t>
            </w:r>
          </w:p>
        </w:tc>
      </w:tr>
      <w:tr w:rsidR="00766138" w:rsidRPr="00E6010C" w:rsidTr="00E6010C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1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t>¼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lang w:eastAsia="ko-KR"/>
              </w:rPr>
              <w:t>12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E6010C">
              <w:rPr>
                <w:rFonts w:eastAsia="Malgun Gothic" w:hint="eastAsia"/>
                <w:lang w:eastAsia="ko-KR"/>
              </w:rPr>
              <w:t>6</w:t>
            </w:r>
          </w:p>
        </w:tc>
      </w:tr>
      <w:tr w:rsidR="00766138" w:rsidRPr="00E6010C" w:rsidTr="00E6010C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t>½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lang w:eastAsia="ko-KR"/>
              </w:rPr>
              <w:t>11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E6010C">
              <w:rPr>
                <w:rFonts w:eastAsia="Malgun Gothic" w:hint="eastAsia"/>
                <w:lang w:eastAsia="ko-KR"/>
              </w:rPr>
              <w:t>14</w:t>
            </w:r>
          </w:p>
        </w:tc>
      </w:tr>
      <w:tr w:rsidR="00766138" w:rsidRPr="00E6010C" w:rsidTr="00E6010C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t>2/5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lang w:eastAsia="ko-KR"/>
              </w:rPr>
              <w:t>11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E6010C">
              <w:rPr>
                <w:rFonts w:eastAsia="Malgun Gothic" w:hint="eastAsia"/>
                <w:lang w:eastAsia="ko-KR"/>
              </w:rPr>
              <w:t>11</w:t>
            </w:r>
          </w:p>
        </w:tc>
      </w:tr>
      <w:tr w:rsidR="00766138" w:rsidRPr="00E6010C" w:rsidTr="00E6010C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t>1/3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lang w:eastAsia="ko-KR"/>
              </w:rPr>
              <w:t>1</w:t>
            </w:r>
            <w:r w:rsidRPr="00E6010C">
              <w:rPr>
                <w:rFonts w:eastAsia="Malgun Gothic"/>
                <w:lang w:eastAsia="ko-KR"/>
              </w:rPr>
              <w:t>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E6010C">
              <w:rPr>
                <w:rFonts w:eastAsia="Malgun Gothic" w:hint="eastAsia"/>
                <w:lang w:eastAsia="ko-KR"/>
              </w:rPr>
              <w:t>10</w:t>
            </w:r>
          </w:p>
        </w:tc>
      </w:tr>
      <w:tr w:rsidR="00766138" w:rsidRPr="00E6010C" w:rsidTr="00E6010C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t>¼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lang w:eastAsia="ko-KR"/>
              </w:rPr>
              <w:t>1</w:t>
            </w:r>
            <w:r w:rsidRPr="00E6010C">
              <w:rPr>
                <w:rFonts w:eastAsia="Malgun Gothic"/>
                <w:lang w:eastAsia="ko-KR"/>
              </w:rPr>
              <w:t>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E6010C">
              <w:rPr>
                <w:rFonts w:eastAsia="Malgun Gothic" w:hint="eastAsia"/>
                <w:lang w:eastAsia="ko-KR"/>
              </w:rPr>
              <w:t>8</w:t>
            </w:r>
          </w:p>
        </w:tc>
      </w:tr>
      <w:tr w:rsidR="00766138" w:rsidRPr="00E6010C" w:rsidTr="00E6010C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t>½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lang w:eastAsia="ko-KR"/>
              </w:rPr>
              <w:t>10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E6010C">
              <w:rPr>
                <w:rFonts w:eastAsia="Malgun Gothic" w:hint="eastAsia"/>
                <w:lang w:eastAsia="ko-KR"/>
              </w:rPr>
              <w:t>15</w:t>
            </w:r>
          </w:p>
        </w:tc>
      </w:tr>
      <w:tr w:rsidR="00766138" w:rsidRPr="00E6010C" w:rsidTr="00E6010C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t>2/5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lang w:eastAsia="ko-KR"/>
              </w:rPr>
              <w:t>10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E6010C">
              <w:rPr>
                <w:rFonts w:eastAsia="Malgun Gothic" w:hint="eastAsia"/>
                <w:lang w:eastAsia="ko-KR"/>
              </w:rPr>
              <w:t>13</w:t>
            </w:r>
          </w:p>
        </w:tc>
      </w:tr>
      <w:tr w:rsidR="00766138" w:rsidRPr="00E6010C" w:rsidTr="00E6010C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t>1/3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lang w:eastAsia="ko-KR"/>
              </w:rPr>
              <w:t>10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E6010C">
              <w:rPr>
                <w:rFonts w:eastAsia="Malgun Gothic" w:hint="eastAsia"/>
                <w:lang w:eastAsia="ko-KR"/>
              </w:rPr>
              <w:t>11</w:t>
            </w:r>
          </w:p>
        </w:tc>
      </w:tr>
      <w:tr w:rsidR="00766138" w:rsidRPr="00E6010C" w:rsidTr="00E6010C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t>¼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lang w:eastAsia="ko-KR"/>
              </w:rPr>
              <w:t>10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E6010C">
              <w:rPr>
                <w:rFonts w:eastAsia="Malgun Gothic" w:hint="eastAsia"/>
                <w:lang w:eastAsia="ko-KR"/>
              </w:rPr>
              <w:t>9</w:t>
            </w:r>
          </w:p>
        </w:tc>
      </w:tr>
      <w:tr w:rsidR="00766138" w:rsidRPr="00E6010C" w:rsidTr="00E6010C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3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t>½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lang w:eastAsia="ko-KR"/>
              </w:rPr>
              <w:t>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E6010C">
              <w:rPr>
                <w:rFonts w:eastAsia="Malgun Gothic" w:hint="eastAsia"/>
                <w:lang w:eastAsia="ko-KR"/>
              </w:rPr>
              <w:t>1</w:t>
            </w:r>
            <w:r w:rsidRPr="00E6010C">
              <w:rPr>
                <w:rFonts w:eastAsia="Malgun Gothic"/>
                <w:lang w:eastAsia="ko-KR"/>
              </w:rPr>
              <w:t>6</w:t>
            </w:r>
          </w:p>
        </w:tc>
      </w:tr>
      <w:tr w:rsidR="00766138" w:rsidRPr="00E6010C" w:rsidTr="00E6010C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3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t>2/5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lang w:eastAsia="ko-KR"/>
              </w:rPr>
              <w:t>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E6010C">
              <w:rPr>
                <w:rFonts w:eastAsia="Malgun Gothic" w:hint="eastAsia"/>
                <w:lang w:eastAsia="ko-KR"/>
              </w:rPr>
              <w:t>14</w:t>
            </w:r>
          </w:p>
        </w:tc>
      </w:tr>
      <w:tr w:rsidR="00766138" w:rsidRPr="00E6010C" w:rsidTr="00E6010C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3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t>1/3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lang w:eastAsia="ko-KR"/>
              </w:rPr>
              <w:t>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E6010C">
              <w:rPr>
                <w:rFonts w:eastAsia="Malgun Gothic" w:hint="eastAsia"/>
                <w:lang w:eastAsia="ko-KR"/>
              </w:rPr>
              <w:t>12</w:t>
            </w:r>
          </w:p>
        </w:tc>
      </w:tr>
      <w:tr w:rsidR="00766138" w:rsidRPr="00E6010C" w:rsidTr="00E6010C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3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t>¼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lang w:eastAsia="ko-KR"/>
              </w:rPr>
              <w:t>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E6010C">
              <w:rPr>
                <w:rFonts w:eastAsia="Malgun Gothic" w:hint="eastAsia"/>
                <w:lang w:eastAsia="ko-KR"/>
              </w:rPr>
              <w:t>10</w:t>
            </w:r>
          </w:p>
        </w:tc>
      </w:tr>
    </w:tbl>
    <w:p w:rsidR="00E6010C" w:rsidRDefault="00E6010C">
      <w:pPr>
        <w:rPr>
          <w:lang w:val="ru-RU"/>
        </w:rPr>
      </w:pPr>
    </w:p>
    <w:p w:rsidR="00880453" w:rsidRPr="00880453" w:rsidRDefault="00880453" w:rsidP="00880453">
      <w:pPr>
        <w:pStyle w:val="TableNo"/>
        <w:rPr>
          <w:lang w:val="ru-RU"/>
        </w:rPr>
      </w:pPr>
      <w:r w:rsidRPr="009D2970">
        <w:rPr>
          <w:lang w:val="ru"/>
        </w:rPr>
        <w:lastRenderedPageBreak/>
        <w:t xml:space="preserve">ТАБЛИЦА </w:t>
      </w:r>
      <w:r w:rsidRPr="00880453">
        <w:rPr>
          <w:lang w:val="ru-RU"/>
        </w:rPr>
        <w:t>7</w:t>
      </w:r>
      <w:r w:rsidR="000A1C35">
        <w:rPr>
          <w:lang w:val="ru-RU"/>
        </w:rPr>
        <w:t xml:space="preserve"> (</w:t>
      </w:r>
      <w:r w:rsidR="000A1C35">
        <w:rPr>
          <w:i/>
          <w:lang w:val="ru-RU"/>
        </w:rPr>
        <w:t>окончание</w:t>
      </w:r>
      <w:r w:rsidR="000A1C35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1366"/>
        <w:gridCol w:w="2039"/>
        <w:gridCol w:w="1275"/>
        <w:gridCol w:w="1504"/>
        <w:gridCol w:w="1897"/>
      </w:tblGrid>
      <w:tr w:rsidR="000A1C35" w:rsidRPr="00712530" w:rsidTr="00410A3D">
        <w:trPr>
          <w:jc w:val="center"/>
        </w:trPr>
        <w:tc>
          <w:tcPr>
            <w:tcW w:w="1558" w:type="dxa"/>
            <w:vMerge w:val="restart"/>
            <w:vAlign w:val="center"/>
          </w:tcPr>
          <w:p w:rsidR="000A1C35" w:rsidRPr="00E6010C" w:rsidRDefault="000A1C35" w:rsidP="00C15904">
            <w:pPr>
              <w:pStyle w:val="Tablehead"/>
              <w:spacing w:before="40" w:after="40"/>
              <w:rPr>
                <w:lang w:val="en-GB" w:eastAsia="ko-KR"/>
              </w:rPr>
            </w:pPr>
            <w:r w:rsidRPr="00E6010C">
              <w:rPr>
                <w:bCs/>
                <w:lang w:val="ru"/>
              </w:rPr>
              <w:t>Мешающий сигнал</w:t>
            </w:r>
          </w:p>
        </w:tc>
        <w:tc>
          <w:tcPr>
            <w:tcW w:w="4682" w:type="dxa"/>
            <w:gridSpan w:val="3"/>
            <w:vAlign w:val="center"/>
          </w:tcPr>
          <w:p w:rsidR="000A1C35" w:rsidRPr="009D2970" w:rsidRDefault="000A1C35" w:rsidP="00C15904">
            <w:pPr>
              <w:pStyle w:val="Tablehead"/>
            </w:pPr>
            <w:r w:rsidRPr="009D2970">
              <w:rPr>
                <w:bCs/>
                <w:lang w:val="ru"/>
              </w:rPr>
              <w:t>Полезный сигнал AT-DMB</w:t>
            </w:r>
          </w:p>
        </w:tc>
        <w:tc>
          <w:tcPr>
            <w:tcW w:w="3404" w:type="dxa"/>
            <w:gridSpan w:val="2"/>
          </w:tcPr>
          <w:p w:rsidR="000A1C35" w:rsidRPr="00022E1F" w:rsidRDefault="000A1C35" w:rsidP="00C15904">
            <w:pPr>
              <w:pStyle w:val="Tablehead"/>
              <w:rPr>
                <w:lang w:val="ru-RU"/>
              </w:rPr>
            </w:pPr>
            <w:r w:rsidRPr="009D2970">
              <w:rPr>
                <w:bCs/>
                <w:lang w:val="ru"/>
              </w:rPr>
              <w:t xml:space="preserve">Отношение </w:t>
            </w:r>
            <w:r w:rsidRPr="009D2970">
              <w:rPr>
                <w:bCs/>
                <w:i/>
                <w:iCs/>
                <w:lang w:val="ru"/>
              </w:rPr>
              <w:t>D</w:t>
            </w:r>
            <w:r w:rsidRPr="009D2970">
              <w:rPr>
                <w:bCs/>
                <w:lang w:val="ru"/>
              </w:rPr>
              <w:t>/</w:t>
            </w:r>
            <w:r w:rsidRPr="009D2970">
              <w:rPr>
                <w:bCs/>
                <w:i/>
                <w:iCs/>
                <w:lang w:val="ru"/>
              </w:rPr>
              <w:t>U</w:t>
            </w:r>
            <w:r w:rsidRPr="009D2970">
              <w:rPr>
                <w:bCs/>
                <w:lang w:val="ru"/>
              </w:rPr>
              <w:t>, требуемое полезным сигналом AT-DMB (дБ)</w:t>
            </w:r>
          </w:p>
        </w:tc>
      </w:tr>
      <w:tr w:rsidR="000A1C35" w:rsidRPr="00E6010C" w:rsidTr="00410A3D">
        <w:trPr>
          <w:jc w:val="center"/>
        </w:trPr>
        <w:tc>
          <w:tcPr>
            <w:tcW w:w="1558" w:type="dxa"/>
            <w:vMerge/>
          </w:tcPr>
          <w:p w:rsidR="000A1C35" w:rsidRPr="00E6010C" w:rsidRDefault="000A1C35" w:rsidP="00C15904">
            <w:pPr>
              <w:pStyle w:val="Tabletext"/>
              <w:rPr>
                <w:lang w:val="ru-RU" w:eastAsia="ko-KR"/>
              </w:rPr>
            </w:pPr>
          </w:p>
        </w:tc>
        <w:tc>
          <w:tcPr>
            <w:tcW w:w="1367" w:type="dxa"/>
            <w:vAlign w:val="center"/>
          </w:tcPr>
          <w:p w:rsidR="000A1C35" w:rsidRPr="009D2970" w:rsidRDefault="000A1C35" w:rsidP="00344386">
            <w:pPr>
              <w:pStyle w:val="Tablehead"/>
            </w:pPr>
            <w:r w:rsidRPr="009D2970">
              <w:rPr>
                <w:bCs/>
                <w:lang w:val="ru"/>
              </w:rPr>
              <w:t>Коэффи</w:t>
            </w:r>
            <w:r>
              <w:rPr>
                <w:bCs/>
                <w:lang w:val="ru"/>
              </w:rPr>
              <w:t>-</w:t>
            </w:r>
            <w:r w:rsidRPr="009D2970">
              <w:rPr>
                <w:bCs/>
                <w:lang w:val="ru"/>
              </w:rPr>
              <w:t>циент</w:t>
            </w:r>
            <w:r w:rsidR="00344386">
              <w:rPr>
                <w:bCs/>
                <w:lang w:val="ru"/>
              </w:rPr>
              <w:t xml:space="preserve"> сигнального</w:t>
            </w:r>
            <w:r w:rsidRPr="009D2970">
              <w:rPr>
                <w:bCs/>
                <w:lang w:val="ru"/>
              </w:rPr>
              <w:t xml:space="preserve"> </w:t>
            </w:r>
            <w:r w:rsidR="00344386">
              <w:rPr>
                <w:bCs/>
                <w:lang w:val="ru"/>
              </w:rPr>
              <w:t>созвездия</w:t>
            </w:r>
          </w:p>
        </w:tc>
        <w:tc>
          <w:tcPr>
            <w:tcW w:w="2040" w:type="dxa"/>
          </w:tcPr>
          <w:p w:rsidR="000A1C35" w:rsidRPr="00022E1F" w:rsidRDefault="00F810D3" w:rsidP="00C15904">
            <w:pPr>
              <w:pStyle w:val="Tablehead"/>
              <w:rPr>
                <w:lang w:val="ru-RU"/>
              </w:rPr>
            </w:pPr>
            <w:r>
              <w:rPr>
                <w:bCs/>
                <w:lang w:val="ru"/>
              </w:rPr>
              <w:t>Скорость</w:t>
            </w:r>
            <w:r w:rsidR="000A1C35" w:rsidRPr="009D2970">
              <w:rPr>
                <w:bCs/>
                <w:lang w:val="ru"/>
              </w:rPr>
              <w:t xml:space="preserve"> турбокода (усовершенство</w:t>
            </w:r>
            <w:r w:rsidR="000A1C35">
              <w:rPr>
                <w:bCs/>
                <w:lang w:val="ru"/>
              </w:rPr>
              <w:t>-</w:t>
            </w:r>
            <w:r w:rsidR="000A1C35">
              <w:rPr>
                <w:bCs/>
                <w:lang w:val="ru"/>
              </w:rPr>
              <w:br/>
            </w:r>
            <w:r w:rsidR="000A1C35" w:rsidRPr="009D2970">
              <w:rPr>
                <w:bCs/>
                <w:lang w:val="ru"/>
              </w:rPr>
              <w:t>ванный уровень)</w:t>
            </w:r>
          </w:p>
        </w:tc>
        <w:tc>
          <w:tcPr>
            <w:tcW w:w="1275" w:type="dxa"/>
            <w:vAlign w:val="center"/>
          </w:tcPr>
          <w:p w:rsidR="000A1C35" w:rsidRPr="009D2970" w:rsidRDefault="000A1C35" w:rsidP="00C15904">
            <w:pPr>
              <w:pStyle w:val="Tablehead"/>
            </w:pPr>
            <w:r w:rsidRPr="009D2970">
              <w:rPr>
                <w:bCs/>
                <w:lang w:val="ru"/>
              </w:rPr>
              <w:t>Канал</w:t>
            </w:r>
          </w:p>
        </w:tc>
        <w:tc>
          <w:tcPr>
            <w:tcW w:w="1505" w:type="dxa"/>
            <w:vAlign w:val="center"/>
          </w:tcPr>
          <w:p w:rsidR="000A1C35" w:rsidRPr="009D2970" w:rsidRDefault="000A1C35" w:rsidP="00C15904">
            <w:pPr>
              <w:pStyle w:val="Tablehead"/>
            </w:pPr>
            <w:r w:rsidRPr="009D2970">
              <w:rPr>
                <w:bCs/>
                <w:lang w:val="ru"/>
              </w:rPr>
              <w:t>Базовый уровень</w:t>
            </w:r>
          </w:p>
        </w:tc>
        <w:tc>
          <w:tcPr>
            <w:tcW w:w="1899" w:type="dxa"/>
            <w:vAlign w:val="center"/>
          </w:tcPr>
          <w:p w:rsidR="000A1C35" w:rsidRPr="009D2970" w:rsidRDefault="000A1C35" w:rsidP="00C15904">
            <w:pPr>
              <w:pStyle w:val="Tablehead"/>
            </w:pPr>
            <w:r w:rsidRPr="009D2970">
              <w:rPr>
                <w:bCs/>
                <w:lang w:val="ru"/>
              </w:rPr>
              <w:t>Усовершенство</w:t>
            </w:r>
            <w:r>
              <w:rPr>
                <w:bCs/>
                <w:lang w:val="ru"/>
              </w:rPr>
              <w:t>-</w:t>
            </w:r>
            <w:r w:rsidRPr="009D2970">
              <w:rPr>
                <w:bCs/>
                <w:lang w:val="ru"/>
              </w:rPr>
              <w:t>ванный уровень</w:t>
            </w:r>
          </w:p>
        </w:tc>
      </w:tr>
      <w:tr w:rsidR="00766138" w:rsidRPr="00E6010C" w:rsidTr="00410A3D">
        <w:trPr>
          <w:jc w:val="center"/>
        </w:trPr>
        <w:tc>
          <w:tcPr>
            <w:tcW w:w="1558" w:type="dxa"/>
            <w:vMerge w:val="restart"/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T-DMB/</w:t>
            </w:r>
            <w:r w:rsidRPr="00E6010C">
              <w:rPr>
                <w:lang w:eastAsia="ko-KR"/>
              </w:rPr>
              <w:br/>
              <w:t>AT-DMB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1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½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E6010C" w:rsidP="00FB5914">
            <w:pPr>
              <w:pStyle w:val="Tabletext"/>
              <w:jc w:val="center"/>
              <w:rPr>
                <w:lang w:val="ru-RU" w:eastAsia="ko-KR"/>
              </w:rPr>
            </w:pPr>
            <w:r>
              <w:rPr>
                <w:lang w:val="ru-RU" w:eastAsia="ko-KR"/>
              </w:rPr>
              <w:t>Рэлеевский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</w:t>
            </w:r>
            <w:r w:rsidRPr="00E6010C">
              <w:rPr>
                <w:rFonts w:eastAsia="Malgun Gothic"/>
                <w:color w:val="000000"/>
                <w:lang w:eastAsia="ko-KR"/>
              </w:rPr>
              <w:t>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13</w:t>
            </w:r>
          </w:p>
        </w:tc>
      </w:tr>
      <w:tr w:rsidR="00766138" w:rsidRPr="00E6010C" w:rsidTr="00410A3D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1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2/5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12</w:t>
            </w:r>
          </w:p>
        </w:tc>
      </w:tr>
      <w:tr w:rsidR="00766138" w:rsidRPr="00E6010C" w:rsidTr="00410A3D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1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1/3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10</w:t>
            </w:r>
          </w:p>
        </w:tc>
      </w:tr>
      <w:tr w:rsidR="00766138" w:rsidRPr="00E6010C" w:rsidTr="00410A3D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1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¼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7</w:t>
            </w:r>
          </w:p>
        </w:tc>
      </w:tr>
      <w:tr w:rsidR="00766138" w:rsidRPr="00E6010C" w:rsidTr="00410A3D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½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15</w:t>
            </w:r>
          </w:p>
        </w:tc>
      </w:tr>
      <w:tr w:rsidR="00766138" w:rsidRPr="00E6010C" w:rsidTr="00410A3D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2/5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12</w:t>
            </w:r>
          </w:p>
        </w:tc>
      </w:tr>
      <w:tr w:rsidR="00766138" w:rsidRPr="00E6010C" w:rsidTr="00410A3D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1/3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11</w:t>
            </w:r>
          </w:p>
        </w:tc>
      </w:tr>
      <w:tr w:rsidR="00766138" w:rsidRPr="00E6010C" w:rsidTr="00410A3D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¼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9</w:t>
            </w:r>
          </w:p>
        </w:tc>
      </w:tr>
      <w:tr w:rsidR="00766138" w:rsidRPr="00E6010C" w:rsidTr="00410A3D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½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16</w:t>
            </w:r>
          </w:p>
        </w:tc>
      </w:tr>
      <w:tr w:rsidR="00766138" w:rsidRPr="00E6010C" w:rsidTr="00410A3D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2/5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14</w:t>
            </w:r>
          </w:p>
        </w:tc>
      </w:tr>
      <w:tr w:rsidR="00766138" w:rsidRPr="00E6010C" w:rsidTr="00410A3D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1/3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12</w:t>
            </w:r>
          </w:p>
        </w:tc>
      </w:tr>
      <w:tr w:rsidR="00766138" w:rsidRPr="00E6010C" w:rsidTr="00410A3D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¼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10</w:t>
            </w:r>
          </w:p>
        </w:tc>
      </w:tr>
      <w:tr w:rsidR="00766138" w:rsidRPr="00E6010C" w:rsidTr="00410A3D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3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½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</w:t>
            </w:r>
            <w:r w:rsidRPr="00E6010C">
              <w:rPr>
                <w:rFonts w:eastAsia="Malgun Gothic"/>
                <w:color w:val="000000"/>
                <w:lang w:eastAsia="ko-KR"/>
              </w:rPr>
              <w:t>7</w:t>
            </w:r>
          </w:p>
        </w:tc>
      </w:tr>
      <w:tr w:rsidR="00766138" w:rsidRPr="00E6010C" w:rsidTr="00410A3D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3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2/5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15</w:t>
            </w:r>
          </w:p>
        </w:tc>
      </w:tr>
      <w:tr w:rsidR="00766138" w:rsidRPr="00E6010C" w:rsidTr="00410A3D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3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1/3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13</w:t>
            </w:r>
          </w:p>
        </w:tc>
      </w:tr>
      <w:tr w:rsidR="00766138" w:rsidRPr="00E6010C" w:rsidTr="00410A3D">
        <w:trPr>
          <w:jc w:val="center"/>
        </w:trPr>
        <w:tc>
          <w:tcPr>
            <w:tcW w:w="1558" w:type="dxa"/>
            <w:vMerge/>
            <w:vAlign w:val="center"/>
          </w:tcPr>
          <w:p w:rsidR="00766138" w:rsidRPr="00E6010C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3</w:t>
            </w:r>
            <w:r w:rsidR="00E6010C">
              <w:rPr>
                <w:lang w:eastAsia="ko-KR"/>
              </w:rPr>
              <w:t>,</w:t>
            </w:r>
            <w:r w:rsidRPr="00E6010C">
              <w:rPr>
                <w:lang w:eastAsia="ko-KR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lang w:eastAsia="ko-KR"/>
              </w:rPr>
              <w:t>¼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E6010C" w:rsidRDefault="00766138" w:rsidP="00FB5914">
            <w:pPr>
              <w:pStyle w:val="Tabletext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E6010C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E6010C">
              <w:rPr>
                <w:rFonts w:eastAsia="Malgun Gothic" w:hint="eastAsia"/>
                <w:color w:val="000000"/>
                <w:lang w:eastAsia="ko-KR"/>
              </w:rPr>
              <w:t>11</w:t>
            </w:r>
          </w:p>
        </w:tc>
      </w:tr>
      <w:tr w:rsidR="00766138" w:rsidRPr="000A1C35" w:rsidTr="00410A3D">
        <w:trPr>
          <w:jc w:val="center"/>
        </w:trPr>
        <w:tc>
          <w:tcPr>
            <w:tcW w:w="1559" w:type="dxa"/>
            <w:vMerge w:val="restart"/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T-DMB/</w:t>
            </w:r>
            <w:r w:rsidRPr="000A1C35">
              <w:rPr>
                <w:lang w:eastAsia="ko-KR"/>
              </w:rPr>
              <w:br/>
              <w:t>AT-DMB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1</w:t>
            </w:r>
            <w:r w:rsidR="000A1C35">
              <w:rPr>
                <w:lang w:eastAsia="ko-KR"/>
              </w:rPr>
              <w:t>,</w:t>
            </w:r>
            <w:r w:rsidRPr="000A1C35">
              <w:rPr>
                <w:lang w:eastAsia="ko-KR"/>
              </w:rPr>
              <w:t>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½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TU6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</w:pPr>
            <w:r w:rsidRPr="000A1C35">
              <w:rPr>
                <w:rFonts w:eastAsia="Malgun Gothic" w:hint="eastAsia"/>
                <w:lang w:eastAsia="ko-KR"/>
              </w:rPr>
              <w:t>15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rFonts w:eastAsia="Malgun Gothic" w:hint="eastAsia"/>
                <w:lang w:eastAsia="ko-KR"/>
              </w:rPr>
              <w:t>15</w:t>
            </w:r>
          </w:p>
        </w:tc>
      </w:tr>
      <w:tr w:rsidR="00766138" w:rsidRPr="000A1C35" w:rsidTr="00410A3D">
        <w:trPr>
          <w:jc w:val="center"/>
        </w:trPr>
        <w:tc>
          <w:tcPr>
            <w:tcW w:w="1559" w:type="dxa"/>
            <w:vMerge/>
            <w:vAlign w:val="center"/>
          </w:tcPr>
          <w:p w:rsidR="00766138" w:rsidRPr="000A1C35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1</w:t>
            </w:r>
            <w:r w:rsidR="000A1C35">
              <w:rPr>
                <w:lang w:eastAsia="ko-KR"/>
              </w:rPr>
              <w:t>,</w:t>
            </w:r>
            <w:r w:rsidRPr="000A1C35">
              <w:rPr>
                <w:lang w:eastAsia="ko-KR"/>
              </w:rPr>
              <w:t>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2/5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A1C35" w:rsidRDefault="00766138" w:rsidP="00FB5914">
            <w:pPr>
              <w:pStyle w:val="Tabletext"/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</w:pPr>
            <w:r w:rsidRPr="000A1C35">
              <w:rPr>
                <w:rFonts w:eastAsia="Malgun Gothic" w:hint="eastAsia"/>
                <w:lang w:eastAsia="ko-KR"/>
              </w:rPr>
              <w:t>15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rFonts w:eastAsia="Malgun Gothic" w:hint="eastAsia"/>
                <w:lang w:eastAsia="ko-KR"/>
              </w:rPr>
              <w:t>13</w:t>
            </w:r>
          </w:p>
        </w:tc>
      </w:tr>
      <w:tr w:rsidR="00766138" w:rsidRPr="000A1C35" w:rsidTr="00410A3D">
        <w:trPr>
          <w:jc w:val="center"/>
        </w:trPr>
        <w:tc>
          <w:tcPr>
            <w:tcW w:w="1559" w:type="dxa"/>
            <w:vMerge/>
            <w:vAlign w:val="center"/>
          </w:tcPr>
          <w:p w:rsidR="00766138" w:rsidRPr="000A1C35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1</w:t>
            </w:r>
            <w:r w:rsidR="000A1C35">
              <w:rPr>
                <w:lang w:eastAsia="ko-KR"/>
              </w:rPr>
              <w:t>,</w:t>
            </w:r>
            <w:r w:rsidRPr="000A1C35">
              <w:rPr>
                <w:lang w:eastAsia="ko-KR"/>
              </w:rPr>
              <w:t>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1/3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A1C35" w:rsidRDefault="00766138" w:rsidP="00FB5914">
            <w:pPr>
              <w:pStyle w:val="Tabletext"/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</w:pPr>
            <w:r w:rsidRPr="000A1C35">
              <w:rPr>
                <w:rFonts w:eastAsia="Malgun Gothic" w:hint="eastAsia"/>
                <w:lang w:eastAsia="ko-KR"/>
              </w:rPr>
              <w:t>15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rFonts w:eastAsia="Malgun Gothic" w:hint="eastAsia"/>
                <w:lang w:eastAsia="ko-KR"/>
              </w:rPr>
              <w:t>11</w:t>
            </w:r>
          </w:p>
        </w:tc>
      </w:tr>
      <w:tr w:rsidR="00766138" w:rsidRPr="000A1C35" w:rsidTr="00410A3D">
        <w:trPr>
          <w:jc w:val="center"/>
        </w:trPr>
        <w:tc>
          <w:tcPr>
            <w:tcW w:w="1559" w:type="dxa"/>
            <w:vMerge/>
            <w:vAlign w:val="center"/>
          </w:tcPr>
          <w:p w:rsidR="00766138" w:rsidRPr="000A1C35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1</w:t>
            </w:r>
            <w:r w:rsidR="000A1C35">
              <w:rPr>
                <w:lang w:eastAsia="ko-KR"/>
              </w:rPr>
              <w:t>,</w:t>
            </w:r>
            <w:r w:rsidRPr="000A1C35">
              <w:rPr>
                <w:lang w:eastAsia="ko-KR"/>
              </w:rPr>
              <w:t>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¼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A1C35" w:rsidRDefault="00766138" w:rsidP="00FB5914">
            <w:pPr>
              <w:pStyle w:val="Tabletext"/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</w:pPr>
            <w:r w:rsidRPr="000A1C35">
              <w:rPr>
                <w:rFonts w:eastAsia="Malgun Gothic" w:hint="eastAsia"/>
                <w:lang w:eastAsia="ko-KR"/>
              </w:rPr>
              <w:t>15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rFonts w:eastAsia="Malgun Gothic" w:hint="eastAsia"/>
                <w:lang w:eastAsia="ko-KR"/>
              </w:rPr>
              <w:t>9</w:t>
            </w:r>
          </w:p>
        </w:tc>
      </w:tr>
      <w:tr w:rsidR="00766138" w:rsidRPr="000A1C35" w:rsidTr="00410A3D">
        <w:trPr>
          <w:jc w:val="center"/>
        </w:trPr>
        <w:tc>
          <w:tcPr>
            <w:tcW w:w="1559" w:type="dxa"/>
            <w:vMerge/>
            <w:vAlign w:val="center"/>
          </w:tcPr>
          <w:p w:rsidR="00766138" w:rsidRPr="000A1C35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2</w:t>
            </w:r>
            <w:r w:rsidR="000A1C35">
              <w:rPr>
                <w:lang w:eastAsia="ko-KR"/>
              </w:rPr>
              <w:t>,</w:t>
            </w:r>
            <w:r w:rsidRPr="000A1C35">
              <w:rPr>
                <w:lang w:eastAsia="ko-KR"/>
              </w:rPr>
              <w:t>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½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A1C35" w:rsidRDefault="00766138" w:rsidP="00FB5914">
            <w:pPr>
              <w:pStyle w:val="Tabletext"/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</w:pPr>
            <w:r w:rsidRPr="000A1C35">
              <w:rPr>
                <w:rFonts w:eastAsia="Malgun Gothic" w:hint="eastAsia"/>
                <w:lang w:eastAsia="ko-KR"/>
              </w:rPr>
              <w:t>1</w:t>
            </w:r>
            <w:r w:rsidRPr="000A1C35">
              <w:rPr>
                <w:rFonts w:eastAsia="Malgun Gothic"/>
                <w:lang w:eastAsia="ko-KR"/>
              </w:rPr>
              <w:t>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rFonts w:eastAsia="Malgun Gothic" w:hint="eastAsia"/>
                <w:lang w:eastAsia="ko-KR"/>
              </w:rPr>
              <w:t>17</w:t>
            </w:r>
          </w:p>
        </w:tc>
      </w:tr>
      <w:tr w:rsidR="00766138" w:rsidRPr="000A1C35" w:rsidTr="00410A3D">
        <w:trPr>
          <w:jc w:val="center"/>
        </w:trPr>
        <w:tc>
          <w:tcPr>
            <w:tcW w:w="1559" w:type="dxa"/>
            <w:vMerge/>
            <w:vAlign w:val="center"/>
          </w:tcPr>
          <w:p w:rsidR="00766138" w:rsidRPr="000A1C35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2</w:t>
            </w:r>
            <w:r w:rsidR="000A1C35">
              <w:rPr>
                <w:lang w:eastAsia="ko-KR"/>
              </w:rPr>
              <w:t>,</w:t>
            </w:r>
            <w:r w:rsidRPr="000A1C35">
              <w:rPr>
                <w:lang w:eastAsia="ko-KR"/>
              </w:rPr>
              <w:t>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2/5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A1C35" w:rsidRDefault="00766138" w:rsidP="00FB5914">
            <w:pPr>
              <w:pStyle w:val="Tabletext"/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</w:pPr>
            <w:r w:rsidRPr="000A1C35">
              <w:rPr>
                <w:rFonts w:eastAsia="Malgun Gothic" w:hint="eastAsia"/>
                <w:lang w:eastAsia="ko-KR"/>
              </w:rPr>
              <w:t>14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rFonts w:eastAsia="Malgun Gothic" w:hint="eastAsia"/>
                <w:lang w:eastAsia="ko-KR"/>
              </w:rPr>
              <w:t>14</w:t>
            </w:r>
          </w:p>
        </w:tc>
      </w:tr>
      <w:tr w:rsidR="00766138" w:rsidRPr="000A1C35" w:rsidTr="00410A3D">
        <w:trPr>
          <w:jc w:val="center"/>
        </w:trPr>
        <w:tc>
          <w:tcPr>
            <w:tcW w:w="1559" w:type="dxa"/>
            <w:vMerge/>
            <w:vAlign w:val="center"/>
          </w:tcPr>
          <w:p w:rsidR="00766138" w:rsidRPr="000A1C35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2</w:t>
            </w:r>
            <w:r w:rsidR="000A1C35">
              <w:rPr>
                <w:lang w:eastAsia="ko-KR"/>
              </w:rPr>
              <w:t>,</w:t>
            </w:r>
            <w:r w:rsidRPr="000A1C35">
              <w:rPr>
                <w:lang w:eastAsia="ko-KR"/>
              </w:rPr>
              <w:t>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1/3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A1C35" w:rsidRDefault="00766138" w:rsidP="00FB5914">
            <w:pPr>
              <w:pStyle w:val="Tabletext"/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</w:pPr>
            <w:r w:rsidRPr="000A1C35">
              <w:rPr>
                <w:rFonts w:eastAsia="Malgun Gothic" w:hint="eastAsia"/>
                <w:lang w:eastAsia="ko-KR"/>
              </w:rPr>
              <w:t>14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rFonts w:eastAsia="Malgun Gothic" w:hint="eastAsia"/>
                <w:lang w:eastAsia="ko-KR"/>
              </w:rPr>
              <w:t>12</w:t>
            </w:r>
          </w:p>
        </w:tc>
      </w:tr>
      <w:tr w:rsidR="00766138" w:rsidRPr="000A1C35" w:rsidTr="00410A3D">
        <w:trPr>
          <w:jc w:val="center"/>
        </w:trPr>
        <w:tc>
          <w:tcPr>
            <w:tcW w:w="1559" w:type="dxa"/>
            <w:vMerge/>
            <w:vAlign w:val="center"/>
          </w:tcPr>
          <w:p w:rsidR="00766138" w:rsidRPr="000A1C35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2</w:t>
            </w:r>
            <w:r w:rsidR="000A1C35">
              <w:rPr>
                <w:lang w:eastAsia="ko-KR"/>
              </w:rPr>
              <w:t>,</w:t>
            </w:r>
            <w:r w:rsidRPr="000A1C35">
              <w:rPr>
                <w:lang w:eastAsia="ko-KR"/>
              </w:rPr>
              <w:t>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¼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A1C35" w:rsidRDefault="00766138" w:rsidP="00FB5914">
            <w:pPr>
              <w:pStyle w:val="Tabletext"/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</w:pPr>
            <w:r w:rsidRPr="000A1C35">
              <w:rPr>
                <w:rFonts w:eastAsia="Malgun Gothic" w:hint="eastAsia"/>
                <w:lang w:eastAsia="ko-KR"/>
              </w:rPr>
              <w:t>14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rFonts w:eastAsia="Malgun Gothic" w:hint="eastAsia"/>
                <w:lang w:eastAsia="ko-KR"/>
              </w:rPr>
              <w:t>10</w:t>
            </w:r>
          </w:p>
        </w:tc>
      </w:tr>
      <w:tr w:rsidR="00766138" w:rsidRPr="000A1C35" w:rsidTr="00410A3D">
        <w:trPr>
          <w:jc w:val="center"/>
        </w:trPr>
        <w:tc>
          <w:tcPr>
            <w:tcW w:w="1559" w:type="dxa"/>
            <w:vMerge/>
            <w:vAlign w:val="center"/>
          </w:tcPr>
          <w:p w:rsidR="00766138" w:rsidRPr="000A1C35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2</w:t>
            </w:r>
            <w:r w:rsidR="000A1C35">
              <w:rPr>
                <w:lang w:eastAsia="ko-KR"/>
              </w:rPr>
              <w:t>,</w:t>
            </w:r>
            <w:r w:rsidRPr="000A1C35">
              <w:rPr>
                <w:lang w:eastAsia="ko-KR"/>
              </w:rPr>
              <w:t>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½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A1C35" w:rsidRDefault="00766138" w:rsidP="00FB5914">
            <w:pPr>
              <w:pStyle w:val="Tabletext"/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</w:pPr>
            <w:r w:rsidRPr="000A1C35">
              <w:rPr>
                <w:rFonts w:eastAsia="Malgun Gothic" w:hint="eastAsia"/>
                <w:lang w:eastAsia="ko-KR"/>
              </w:rPr>
              <w:t>13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rFonts w:eastAsia="Malgun Gothic" w:hint="eastAsia"/>
                <w:lang w:eastAsia="ko-KR"/>
              </w:rPr>
              <w:t>17</w:t>
            </w:r>
          </w:p>
        </w:tc>
      </w:tr>
      <w:tr w:rsidR="00766138" w:rsidRPr="000A1C35" w:rsidTr="00410A3D">
        <w:trPr>
          <w:jc w:val="center"/>
        </w:trPr>
        <w:tc>
          <w:tcPr>
            <w:tcW w:w="1559" w:type="dxa"/>
            <w:vMerge/>
            <w:vAlign w:val="center"/>
          </w:tcPr>
          <w:p w:rsidR="00766138" w:rsidRPr="000A1C35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2</w:t>
            </w:r>
            <w:r w:rsidR="000A1C35">
              <w:rPr>
                <w:lang w:eastAsia="ko-KR"/>
              </w:rPr>
              <w:t>,</w:t>
            </w:r>
            <w:r w:rsidRPr="000A1C35">
              <w:rPr>
                <w:lang w:eastAsia="ko-KR"/>
              </w:rPr>
              <w:t>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2/5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A1C35" w:rsidRDefault="00766138" w:rsidP="00FB5914">
            <w:pPr>
              <w:pStyle w:val="Tabletext"/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</w:pPr>
            <w:r w:rsidRPr="000A1C35">
              <w:rPr>
                <w:rFonts w:eastAsia="Malgun Gothic" w:hint="eastAsia"/>
                <w:lang w:eastAsia="ko-KR"/>
              </w:rPr>
              <w:t>13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rFonts w:eastAsia="Malgun Gothic" w:hint="eastAsia"/>
                <w:lang w:eastAsia="ko-KR"/>
              </w:rPr>
              <w:t>15</w:t>
            </w:r>
          </w:p>
        </w:tc>
      </w:tr>
      <w:tr w:rsidR="00766138" w:rsidRPr="000A1C35" w:rsidTr="00410A3D">
        <w:trPr>
          <w:jc w:val="center"/>
        </w:trPr>
        <w:tc>
          <w:tcPr>
            <w:tcW w:w="1559" w:type="dxa"/>
            <w:vMerge/>
            <w:vAlign w:val="center"/>
          </w:tcPr>
          <w:p w:rsidR="00766138" w:rsidRPr="000A1C35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2</w:t>
            </w:r>
            <w:r w:rsidR="000A1C35">
              <w:rPr>
                <w:lang w:eastAsia="ko-KR"/>
              </w:rPr>
              <w:t>,</w:t>
            </w:r>
            <w:r w:rsidRPr="000A1C35">
              <w:rPr>
                <w:lang w:eastAsia="ko-KR"/>
              </w:rPr>
              <w:t>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1/3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A1C35" w:rsidRDefault="00766138" w:rsidP="00FB5914">
            <w:pPr>
              <w:pStyle w:val="Tabletext"/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</w:pPr>
            <w:r w:rsidRPr="000A1C35">
              <w:rPr>
                <w:rFonts w:eastAsia="Malgun Gothic" w:hint="eastAsia"/>
                <w:lang w:eastAsia="ko-KR"/>
              </w:rPr>
              <w:t>13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rFonts w:eastAsia="Malgun Gothic" w:hint="eastAsia"/>
                <w:lang w:eastAsia="ko-KR"/>
              </w:rPr>
              <w:t>13</w:t>
            </w:r>
          </w:p>
        </w:tc>
      </w:tr>
      <w:tr w:rsidR="00766138" w:rsidRPr="000A1C35" w:rsidTr="00410A3D">
        <w:trPr>
          <w:jc w:val="center"/>
        </w:trPr>
        <w:tc>
          <w:tcPr>
            <w:tcW w:w="1559" w:type="dxa"/>
            <w:vMerge/>
            <w:vAlign w:val="center"/>
          </w:tcPr>
          <w:p w:rsidR="00766138" w:rsidRPr="000A1C35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2</w:t>
            </w:r>
            <w:r w:rsidR="000A1C35">
              <w:rPr>
                <w:lang w:eastAsia="ko-KR"/>
              </w:rPr>
              <w:t>,</w:t>
            </w:r>
            <w:r w:rsidRPr="000A1C35">
              <w:rPr>
                <w:lang w:eastAsia="ko-KR"/>
              </w:rPr>
              <w:t>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¼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A1C35" w:rsidRDefault="00766138" w:rsidP="00FB5914">
            <w:pPr>
              <w:pStyle w:val="Tabletext"/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</w:pPr>
            <w:r w:rsidRPr="000A1C35">
              <w:rPr>
                <w:rFonts w:eastAsia="Malgun Gothic" w:hint="eastAsia"/>
                <w:lang w:eastAsia="ko-KR"/>
              </w:rPr>
              <w:t>13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rFonts w:eastAsia="Malgun Gothic" w:hint="eastAsia"/>
                <w:lang w:eastAsia="ko-KR"/>
              </w:rPr>
              <w:t>11</w:t>
            </w:r>
          </w:p>
        </w:tc>
      </w:tr>
      <w:tr w:rsidR="00766138" w:rsidRPr="000A1C35" w:rsidTr="00410A3D">
        <w:trPr>
          <w:jc w:val="center"/>
        </w:trPr>
        <w:tc>
          <w:tcPr>
            <w:tcW w:w="1559" w:type="dxa"/>
            <w:vMerge/>
            <w:vAlign w:val="center"/>
          </w:tcPr>
          <w:p w:rsidR="00766138" w:rsidRPr="000A1C35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3</w:t>
            </w:r>
            <w:r w:rsidR="000A1C35">
              <w:rPr>
                <w:lang w:eastAsia="ko-KR"/>
              </w:rPr>
              <w:t>,</w:t>
            </w:r>
            <w:r w:rsidRPr="000A1C35">
              <w:rPr>
                <w:lang w:eastAsia="ko-KR"/>
              </w:rPr>
              <w:t>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½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A1C35" w:rsidRDefault="00766138" w:rsidP="00FB5914">
            <w:pPr>
              <w:pStyle w:val="Tabletext"/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</w:pPr>
            <w:r w:rsidRPr="000A1C35">
              <w:rPr>
                <w:rFonts w:eastAsia="Malgun Gothic" w:hint="eastAsia"/>
                <w:lang w:eastAsia="ko-KR"/>
              </w:rPr>
              <w:t>12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rFonts w:eastAsia="Malgun Gothic" w:hint="eastAsia"/>
                <w:lang w:eastAsia="ko-KR"/>
              </w:rPr>
              <w:t>1</w:t>
            </w:r>
            <w:r w:rsidRPr="000A1C35">
              <w:rPr>
                <w:rFonts w:eastAsia="Malgun Gothic"/>
                <w:lang w:eastAsia="ko-KR"/>
              </w:rPr>
              <w:t>9</w:t>
            </w:r>
          </w:p>
        </w:tc>
      </w:tr>
      <w:tr w:rsidR="00766138" w:rsidRPr="000A1C35" w:rsidTr="00410A3D">
        <w:trPr>
          <w:jc w:val="center"/>
        </w:trPr>
        <w:tc>
          <w:tcPr>
            <w:tcW w:w="1559" w:type="dxa"/>
            <w:vMerge/>
            <w:vAlign w:val="center"/>
          </w:tcPr>
          <w:p w:rsidR="00766138" w:rsidRPr="000A1C35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3</w:t>
            </w:r>
            <w:r w:rsidR="000A1C35">
              <w:rPr>
                <w:lang w:eastAsia="ko-KR"/>
              </w:rPr>
              <w:t>,</w:t>
            </w:r>
            <w:r w:rsidRPr="000A1C35">
              <w:rPr>
                <w:lang w:eastAsia="ko-KR"/>
              </w:rPr>
              <w:t>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2/5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A1C35" w:rsidRDefault="00766138" w:rsidP="00FB5914">
            <w:pPr>
              <w:pStyle w:val="Tabletext"/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</w:pPr>
            <w:r w:rsidRPr="000A1C35">
              <w:rPr>
                <w:rFonts w:eastAsia="Malgun Gothic" w:hint="eastAsia"/>
                <w:lang w:eastAsia="ko-KR"/>
              </w:rPr>
              <w:t>12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rFonts w:eastAsia="Malgun Gothic" w:hint="eastAsia"/>
                <w:lang w:eastAsia="ko-KR"/>
              </w:rPr>
              <w:t>1</w:t>
            </w:r>
            <w:r w:rsidRPr="000A1C35">
              <w:rPr>
                <w:rFonts w:eastAsia="Malgun Gothic"/>
                <w:lang w:eastAsia="ko-KR"/>
              </w:rPr>
              <w:t>6</w:t>
            </w:r>
          </w:p>
        </w:tc>
      </w:tr>
      <w:tr w:rsidR="00766138" w:rsidRPr="000A1C35" w:rsidTr="00410A3D">
        <w:trPr>
          <w:jc w:val="center"/>
        </w:trPr>
        <w:tc>
          <w:tcPr>
            <w:tcW w:w="1559" w:type="dxa"/>
            <w:vMerge/>
            <w:vAlign w:val="center"/>
          </w:tcPr>
          <w:p w:rsidR="00766138" w:rsidRPr="000A1C35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3</w:t>
            </w:r>
            <w:r w:rsidR="000A1C35">
              <w:rPr>
                <w:lang w:eastAsia="ko-KR"/>
              </w:rPr>
              <w:t>,</w:t>
            </w:r>
            <w:r w:rsidRPr="000A1C35">
              <w:rPr>
                <w:lang w:eastAsia="ko-KR"/>
              </w:rPr>
              <w:t>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1/3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A1C35" w:rsidRDefault="00766138" w:rsidP="00FB5914">
            <w:pPr>
              <w:pStyle w:val="Tabletext"/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</w:pPr>
            <w:r w:rsidRPr="000A1C35">
              <w:rPr>
                <w:rFonts w:eastAsia="Malgun Gothic" w:hint="eastAsia"/>
                <w:lang w:eastAsia="ko-KR"/>
              </w:rPr>
              <w:t>12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rFonts w:eastAsia="Malgun Gothic" w:hint="eastAsia"/>
                <w:lang w:eastAsia="ko-KR"/>
              </w:rPr>
              <w:t>1</w:t>
            </w:r>
            <w:r w:rsidRPr="000A1C35">
              <w:rPr>
                <w:rFonts w:eastAsia="Malgun Gothic"/>
                <w:lang w:eastAsia="ko-KR"/>
              </w:rPr>
              <w:t>4</w:t>
            </w:r>
          </w:p>
        </w:tc>
      </w:tr>
      <w:tr w:rsidR="00766138" w:rsidRPr="000A1C35" w:rsidTr="00410A3D">
        <w:trPr>
          <w:jc w:val="center"/>
        </w:trPr>
        <w:tc>
          <w:tcPr>
            <w:tcW w:w="1559" w:type="dxa"/>
            <w:vMerge/>
            <w:vAlign w:val="center"/>
          </w:tcPr>
          <w:p w:rsidR="00766138" w:rsidRPr="000A1C35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3</w:t>
            </w:r>
            <w:r w:rsidR="000A1C35">
              <w:rPr>
                <w:lang w:eastAsia="ko-KR"/>
              </w:rPr>
              <w:t>,</w:t>
            </w:r>
            <w:r w:rsidRPr="000A1C35">
              <w:rPr>
                <w:lang w:eastAsia="ko-KR"/>
              </w:rPr>
              <w:t>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lang w:eastAsia="ko-KR"/>
              </w:rPr>
              <w:t>¼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A1C35" w:rsidRDefault="00766138" w:rsidP="00FB5914">
            <w:pPr>
              <w:pStyle w:val="Tabletext"/>
              <w:jc w:val="center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</w:pPr>
            <w:r w:rsidRPr="000A1C35">
              <w:rPr>
                <w:rFonts w:eastAsia="Malgun Gothic" w:hint="eastAsia"/>
                <w:lang w:eastAsia="ko-KR"/>
              </w:rPr>
              <w:t>12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A1C35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A1C35">
              <w:rPr>
                <w:rFonts w:eastAsia="Malgun Gothic" w:hint="eastAsia"/>
                <w:lang w:eastAsia="ko-KR"/>
              </w:rPr>
              <w:t>1</w:t>
            </w:r>
            <w:r w:rsidRPr="000A1C35">
              <w:rPr>
                <w:rFonts w:eastAsia="Malgun Gothic"/>
                <w:lang w:eastAsia="ko-KR"/>
              </w:rPr>
              <w:t>2</w:t>
            </w:r>
          </w:p>
        </w:tc>
      </w:tr>
    </w:tbl>
    <w:p w:rsidR="00BD2148" w:rsidRPr="00A02FAB" w:rsidRDefault="00BD2148" w:rsidP="00BD2148">
      <w:pPr>
        <w:pStyle w:val="Tablefin"/>
        <w:rPr>
          <w:lang w:eastAsia="ko-KR"/>
        </w:rPr>
      </w:pPr>
    </w:p>
    <w:p w:rsidR="000A1C35" w:rsidRPr="00022E1F" w:rsidRDefault="000A1C35" w:rsidP="00344386">
      <w:pPr>
        <w:rPr>
          <w:lang w:val="ru-RU"/>
        </w:rPr>
      </w:pPr>
      <w:r w:rsidRPr="009D2970">
        <w:rPr>
          <w:lang w:val="ru"/>
        </w:rPr>
        <w:t xml:space="preserve">Требуемое отношение </w:t>
      </w:r>
      <w:r w:rsidRPr="009D2970">
        <w:rPr>
          <w:i/>
          <w:iCs/>
          <w:lang w:val="ru"/>
        </w:rPr>
        <w:t>D</w:t>
      </w:r>
      <w:r w:rsidRPr="009D2970">
        <w:rPr>
          <w:lang w:val="ru"/>
        </w:rPr>
        <w:t>/</w:t>
      </w:r>
      <w:r w:rsidRPr="009D2970">
        <w:rPr>
          <w:i/>
          <w:iCs/>
          <w:lang w:val="ru"/>
        </w:rPr>
        <w:t>U</w:t>
      </w:r>
      <w:r w:rsidRPr="009D2970">
        <w:rPr>
          <w:lang w:val="ru"/>
        </w:rPr>
        <w:t xml:space="preserve"> AT-DMB зависит от коэффициента </w:t>
      </w:r>
      <w:r w:rsidR="00344386" w:rsidRPr="00344386">
        <w:rPr>
          <w:lang w:val="ru"/>
        </w:rPr>
        <w:t xml:space="preserve">сигнального созвездия </w:t>
      </w:r>
      <w:r w:rsidRPr="009D2970">
        <w:rPr>
          <w:lang w:val="ru"/>
        </w:rPr>
        <w:t>и</w:t>
      </w:r>
      <w:r>
        <w:rPr>
          <w:lang w:val="ru"/>
        </w:rPr>
        <w:t> </w:t>
      </w:r>
      <w:r w:rsidR="00F810D3">
        <w:rPr>
          <w:lang w:val="ru"/>
        </w:rPr>
        <w:t>скорости</w:t>
      </w:r>
      <w:r w:rsidRPr="009D2970">
        <w:rPr>
          <w:lang w:val="ru"/>
        </w:rPr>
        <w:t xml:space="preserve"> турбокода полезного сигнала AT</w:t>
      </w:r>
      <w:r w:rsidRPr="009D2970">
        <w:rPr>
          <w:lang w:val="ru"/>
        </w:rPr>
        <w:noBreakHyphen/>
        <w:t xml:space="preserve">DMB. По мере увеличения коэффициента </w:t>
      </w:r>
      <w:r w:rsidR="00344386" w:rsidRPr="00344386">
        <w:rPr>
          <w:lang w:val="ru"/>
        </w:rPr>
        <w:t xml:space="preserve">сигнального созвездия </w:t>
      </w:r>
      <w:r w:rsidRPr="009D2970">
        <w:rPr>
          <w:lang w:val="ru"/>
        </w:rPr>
        <w:t xml:space="preserve">полезного сигнала AT-DMB требуемое отношение </w:t>
      </w:r>
      <w:r w:rsidRPr="009D2970">
        <w:rPr>
          <w:i/>
          <w:iCs/>
          <w:lang w:val="ru"/>
        </w:rPr>
        <w:t>D</w:t>
      </w:r>
      <w:r w:rsidRPr="009D2970">
        <w:rPr>
          <w:lang w:val="ru"/>
        </w:rPr>
        <w:t>/</w:t>
      </w:r>
      <w:r w:rsidRPr="009D2970">
        <w:rPr>
          <w:i/>
          <w:iCs/>
          <w:lang w:val="ru"/>
        </w:rPr>
        <w:t>U</w:t>
      </w:r>
      <w:r w:rsidRPr="009D2970">
        <w:rPr>
          <w:lang w:val="ru"/>
        </w:rPr>
        <w:t xml:space="preserve"> базового уровня уменьшается, тогда как требуемое отношение </w:t>
      </w:r>
      <w:r w:rsidRPr="009D2970">
        <w:rPr>
          <w:i/>
          <w:iCs/>
          <w:lang w:val="ru"/>
        </w:rPr>
        <w:t>D</w:t>
      </w:r>
      <w:r w:rsidRPr="009D2970">
        <w:rPr>
          <w:lang w:val="ru"/>
        </w:rPr>
        <w:t>/</w:t>
      </w:r>
      <w:r w:rsidRPr="009D2970">
        <w:rPr>
          <w:i/>
          <w:iCs/>
          <w:lang w:val="ru"/>
        </w:rPr>
        <w:t>U</w:t>
      </w:r>
      <w:r w:rsidRPr="009D2970">
        <w:rPr>
          <w:lang w:val="ru"/>
        </w:rPr>
        <w:t xml:space="preserve"> усовершенствованного уровня увеличивается.</w:t>
      </w:r>
    </w:p>
    <w:p w:rsidR="00F26640" w:rsidRPr="000A1C35" w:rsidRDefault="000A1C35" w:rsidP="00F810D3">
      <w:pPr>
        <w:rPr>
          <w:lang w:val="ru-RU" w:eastAsia="ko-KR"/>
        </w:rPr>
      </w:pPr>
      <w:r w:rsidRPr="009D2970">
        <w:rPr>
          <w:lang w:val="ru"/>
        </w:rPr>
        <w:lastRenderedPageBreak/>
        <w:t xml:space="preserve">Когда значение </w:t>
      </w:r>
      <w:r w:rsidR="00F810D3">
        <w:rPr>
          <w:lang w:val="ru"/>
        </w:rPr>
        <w:t>скорости</w:t>
      </w:r>
      <w:r w:rsidRPr="009D2970">
        <w:rPr>
          <w:lang w:val="ru"/>
        </w:rPr>
        <w:t xml:space="preserve"> турбокода усовершенствованного уровня полезного сигнала AT-DMB уменьшается, требуемое отношение </w:t>
      </w:r>
      <w:r w:rsidRPr="009D2970">
        <w:rPr>
          <w:i/>
          <w:iCs/>
          <w:lang w:val="ru"/>
        </w:rPr>
        <w:t>D</w:t>
      </w:r>
      <w:r w:rsidRPr="009D2970">
        <w:rPr>
          <w:lang w:val="ru"/>
        </w:rPr>
        <w:t>/</w:t>
      </w:r>
      <w:r w:rsidRPr="009D2970">
        <w:rPr>
          <w:i/>
          <w:iCs/>
          <w:lang w:val="ru"/>
        </w:rPr>
        <w:t>U</w:t>
      </w:r>
      <w:r w:rsidRPr="009D2970">
        <w:rPr>
          <w:lang w:val="ru"/>
        </w:rPr>
        <w:t xml:space="preserve"> усовершенствованного уровня уменьшается. Но это не сказывается на требуемом отношении </w:t>
      </w:r>
      <w:r w:rsidRPr="009D2970">
        <w:rPr>
          <w:i/>
          <w:iCs/>
          <w:lang w:val="ru"/>
        </w:rPr>
        <w:t>D</w:t>
      </w:r>
      <w:r w:rsidRPr="009D2970">
        <w:rPr>
          <w:lang w:val="ru"/>
        </w:rPr>
        <w:t>/</w:t>
      </w:r>
      <w:r w:rsidRPr="009D2970">
        <w:rPr>
          <w:i/>
          <w:iCs/>
          <w:lang w:val="ru"/>
        </w:rPr>
        <w:t>U</w:t>
      </w:r>
      <w:r w:rsidRPr="009D2970">
        <w:rPr>
          <w:lang w:val="ru"/>
        </w:rPr>
        <w:t xml:space="preserve"> базового уровня.</w:t>
      </w:r>
    </w:p>
    <w:p w:rsidR="00F26640" w:rsidRPr="005D6195" w:rsidRDefault="00F26640" w:rsidP="00D14091">
      <w:pPr>
        <w:pStyle w:val="Heading2"/>
        <w:rPr>
          <w:lang w:val="ru-RU" w:eastAsia="ja-JP"/>
        </w:rPr>
      </w:pPr>
      <w:r w:rsidRPr="005D6195">
        <w:rPr>
          <w:rFonts w:eastAsia="Malgun Gothic"/>
          <w:lang w:val="ru-RU" w:eastAsia="ko-KR"/>
        </w:rPr>
        <w:t>2</w:t>
      </w:r>
      <w:r w:rsidRPr="005D6195">
        <w:rPr>
          <w:lang w:val="ru-RU" w:eastAsia="ja-JP"/>
        </w:rPr>
        <w:t>.3</w:t>
      </w:r>
      <w:r w:rsidRPr="005D6195">
        <w:rPr>
          <w:lang w:val="ru-RU" w:eastAsia="ja-JP"/>
        </w:rPr>
        <w:tab/>
      </w:r>
      <w:r w:rsidR="005D6195" w:rsidRPr="009D2970">
        <w:rPr>
          <w:bCs/>
          <w:lang w:val="ru"/>
        </w:rPr>
        <w:t>Защитные отношения сигнала T-DMB, помехи которому создают сигналы T</w:t>
      </w:r>
      <w:r w:rsidR="005D6195" w:rsidRPr="009D2970">
        <w:rPr>
          <w:bCs/>
          <w:lang w:val="ru"/>
        </w:rPr>
        <w:noBreakHyphen/>
        <w:t>DMB/AT</w:t>
      </w:r>
      <w:r w:rsidR="005D6195" w:rsidRPr="009D2970">
        <w:rPr>
          <w:bCs/>
          <w:lang w:val="ru"/>
        </w:rPr>
        <w:noBreakHyphen/>
        <w:t>DMB в соседнем канале</w:t>
      </w:r>
    </w:p>
    <w:p w:rsidR="00F26640" w:rsidRPr="005D6195" w:rsidRDefault="005D6195" w:rsidP="001B736E">
      <w:pPr>
        <w:rPr>
          <w:lang w:val="ru-RU" w:eastAsia="ko-KR"/>
        </w:rPr>
      </w:pPr>
      <w:r w:rsidRPr="009D2970">
        <w:rPr>
          <w:lang w:val="ru"/>
        </w:rPr>
        <w:t xml:space="preserve">В таблице 8 показано требуемое </w:t>
      </w:r>
      <w:r w:rsidRPr="009D2970">
        <w:rPr>
          <w:i/>
          <w:iCs/>
          <w:lang w:val="ru"/>
        </w:rPr>
        <w:t>D</w:t>
      </w:r>
      <w:r w:rsidRPr="009D2970">
        <w:rPr>
          <w:lang w:val="ru"/>
        </w:rPr>
        <w:t>/</w:t>
      </w:r>
      <w:r w:rsidRPr="009D2970">
        <w:rPr>
          <w:i/>
          <w:iCs/>
          <w:lang w:val="ru"/>
        </w:rPr>
        <w:t>U</w:t>
      </w:r>
      <w:r w:rsidRPr="009D2970">
        <w:rPr>
          <w:lang w:val="ru"/>
        </w:rPr>
        <w:t xml:space="preserve"> для полезного сигнала T-DMB против мешающих сигналов T</w:t>
      </w:r>
      <w:r w:rsidRPr="009D2970">
        <w:rPr>
          <w:lang w:val="ru"/>
        </w:rPr>
        <w:noBreakHyphen/>
        <w:t>DMB и AT</w:t>
      </w:r>
      <w:r w:rsidRPr="009D2970">
        <w:rPr>
          <w:lang w:val="ru"/>
        </w:rPr>
        <w:noBreakHyphen/>
        <w:t>DMB в соседнем канале.</w:t>
      </w:r>
    </w:p>
    <w:p w:rsidR="00766138" w:rsidRPr="0086301C" w:rsidRDefault="00F8636B" w:rsidP="00766138">
      <w:pPr>
        <w:pStyle w:val="TableNo"/>
        <w:rPr>
          <w:lang w:val="ru-RU"/>
        </w:rPr>
      </w:pPr>
      <w:r w:rsidRPr="009D2970">
        <w:rPr>
          <w:lang w:val="ru"/>
        </w:rPr>
        <w:t>ТАБЛИЦА</w:t>
      </w:r>
      <w:r w:rsidRPr="0086301C">
        <w:rPr>
          <w:lang w:val="ru-RU"/>
        </w:rPr>
        <w:t xml:space="preserve"> </w:t>
      </w:r>
      <w:r w:rsidR="00766138" w:rsidRPr="0086301C">
        <w:rPr>
          <w:lang w:val="ru-RU"/>
        </w:rPr>
        <w:t>8</w:t>
      </w:r>
    </w:p>
    <w:p w:rsidR="00F26640" w:rsidRPr="005C6808" w:rsidRDefault="005C6808" w:rsidP="00BD2148">
      <w:pPr>
        <w:pStyle w:val="Tabletitle"/>
        <w:rPr>
          <w:rFonts w:eastAsia="Malgun Gothic"/>
          <w:lang w:val="ru-RU" w:eastAsia="ko-KR"/>
        </w:rPr>
      </w:pPr>
      <w:r w:rsidRPr="009D2970">
        <w:rPr>
          <w:bCs/>
          <w:lang w:val="ru"/>
        </w:rPr>
        <w:t xml:space="preserve">Требуемое отношение </w:t>
      </w:r>
      <w:r w:rsidRPr="009D2970">
        <w:rPr>
          <w:bCs/>
          <w:i/>
          <w:iCs/>
          <w:lang w:val="ru"/>
        </w:rPr>
        <w:t>D</w:t>
      </w:r>
      <w:r w:rsidRPr="009D2970">
        <w:rPr>
          <w:bCs/>
          <w:lang w:val="ru"/>
        </w:rPr>
        <w:t>/</w:t>
      </w:r>
      <w:r w:rsidRPr="009D2970">
        <w:rPr>
          <w:bCs/>
          <w:i/>
          <w:iCs/>
          <w:lang w:val="ru"/>
        </w:rPr>
        <w:t>U</w:t>
      </w:r>
      <w:r w:rsidRPr="009D2970">
        <w:rPr>
          <w:bCs/>
          <w:lang w:val="ru"/>
        </w:rPr>
        <w:t xml:space="preserve"> для полезного сигнала T-DMB, </w:t>
      </w:r>
      <w:r>
        <w:rPr>
          <w:bCs/>
          <w:lang w:val="ru"/>
        </w:rPr>
        <w:br/>
      </w:r>
      <w:r w:rsidRPr="009D2970">
        <w:rPr>
          <w:bCs/>
          <w:lang w:val="ru"/>
        </w:rPr>
        <w:t>помехи которому создают мешающие сигналы T</w:t>
      </w:r>
      <w:r w:rsidRPr="009D2970">
        <w:rPr>
          <w:bCs/>
          <w:lang w:val="ru"/>
        </w:rPr>
        <w:noBreakHyphen/>
        <w:t>DMB/AT</w:t>
      </w:r>
      <w:r w:rsidRPr="009D2970">
        <w:rPr>
          <w:bCs/>
          <w:lang w:val="ru"/>
        </w:rPr>
        <w:noBreakHyphen/>
        <w:t>DMB</w:t>
      </w:r>
      <w:r>
        <w:rPr>
          <w:bCs/>
          <w:lang w:val="ru"/>
        </w:rPr>
        <w:br/>
      </w:r>
      <w:r w:rsidRPr="009D2970">
        <w:rPr>
          <w:bCs/>
          <w:lang w:val="ru"/>
        </w:rPr>
        <w:t>в соседнем канале</w:t>
      </w:r>
    </w:p>
    <w:tbl>
      <w:tblPr>
        <w:tblW w:w="8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835"/>
        <w:gridCol w:w="1701"/>
        <w:gridCol w:w="1965"/>
      </w:tblGrid>
      <w:tr w:rsidR="00195743" w:rsidRPr="00712530" w:rsidTr="00195743">
        <w:trPr>
          <w:trHeight w:val="233"/>
          <w:jc w:val="center"/>
        </w:trPr>
        <w:tc>
          <w:tcPr>
            <w:tcW w:w="1980" w:type="dxa"/>
            <w:vMerge w:val="restart"/>
            <w:vAlign w:val="center"/>
          </w:tcPr>
          <w:p w:rsidR="00195743" w:rsidRPr="00195743" w:rsidRDefault="00195743" w:rsidP="00195743">
            <w:pPr>
              <w:pStyle w:val="Tablehead"/>
              <w:rPr>
                <w:color w:val="000000"/>
                <w:lang w:val="ru-RU" w:eastAsia="ko-KR"/>
              </w:rPr>
            </w:pPr>
            <w:r>
              <w:rPr>
                <w:color w:val="000000"/>
                <w:lang w:val="ru-RU" w:eastAsia="ko-KR"/>
              </w:rPr>
              <w:t>Мешающий</w:t>
            </w:r>
            <w:r>
              <w:rPr>
                <w:color w:val="000000"/>
                <w:lang w:val="ru-RU" w:eastAsia="ko-KR"/>
              </w:rPr>
              <w:br/>
              <w:t>сигнал</w:t>
            </w:r>
          </w:p>
        </w:tc>
        <w:tc>
          <w:tcPr>
            <w:tcW w:w="2835" w:type="dxa"/>
            <w:vMerge w:val="restart"/>
          </w:tcPr>
          <w:p w:rsidR="00195743" w:rsidRPr="00195743" w:rsidRDefault="00195743" w:rsidP="00195743">
            <w:pPr>
              <w:pStyle w:val="Tablehead"/>
              <w:rPr>
                <w:color w:val="000000"/>
                <w:lang w:val="ru-RU" w:eastAsia="ko-KR"/>
              </w:rPr>
            </w:pPr>
            <w:r>
              <w:rPr>
                <w:color w:val="000000"/>
                <w:lang w:val="ru-RU" w:eastAsia="ko-KR"/>
              </w:rPr>
              <w:t>Частота</w:t>
            </w:r>
            <w:r w:rsidRPr="00195743">
              <w:rPr>
                <w:color w:val="000000"/>
                <w:lang w:val="ru-RU" w:eastAsia="ko-KR"/>
              </w:rPr>
              <w:t>,</w:t>
            </w:r>
            <w:r w:rsidRPr="00195743">
              <w:rPr>
                <w:color w:val="000000"/>
                <w:lang w:val="ru-RU" w:eastAsia="ko-KR"/>
              </w:rPr>
              <w:br/>
            </w:r>
            <w:r>
              <w:rPr>
                <w:color w:val="000000"/>
                <w:lang w:val="ru-RU" w:eastAsia="ko-KR"/>
              </w:rPr>
              <w:t>присвоенная</w:t>
            </w:r>
            <w:r w:rsidRPr="00195743">
              <w:rPr>
                <w:color w:val="000000"/>
                <w:lang w:val="ru-RU" w:eastAsia="ko-KR"/>
              </w:rPr>
              <w:t xml:space="preserve"> </w:t>
            </w:r>
            <w:r>
              <w:rPr>
                <w:color w:val="000000"/>
                <w:lang w:val="ru-RU" w:eastAsia="ko-KR"/>
              </w:rPr>
              <w:t>сигналам</w:t>
            </w:r>
            <w:r w:rsidRPr="00195743">
              <w:rPr>
                <w:color w:val="000000"/>
                <w:lang w:val="ru-RU" w:eastAsia="ko-KR"/>
              </w:rPr>
              <w:t xml:space="preserve"> </w:t>
            </w:r>
            <w:r w:rsidRPr="00195743">
              <w:rPr>
                <w:color w:val="000000"/>
                <w:lang w:val="ru-RU" w:eastAsia="ko-KR"/>
              </w:rPr>
              <w:br/>
            </w:r>
            <w:r w:rsidR="00F74883">
              <w:rPr>
                <w:color w:val="000000"/>
                <w:lang w:val="ru-RU" w:eastAsia="ko-KR"/>
              </w:rPr>
              <w:t>в соседнем канале</w:t>
            </w:r>
            <w:r w:rsidR="00F74883">
              <w:rPr>
                <w:color w:val="000000"/>
                <w:lang w:val="ru-RU" w:eastAsia="ko-KR"/>
              </w:rPr>
              <w:br/>
            </w:r>
            <w:r w:rsidRPr="000F12CD">
              <w:rPr>
                <w:color w:val="000000"/>
                <w:lang w:val="en-US" w:eastAsia="ko-KR"/>
              </w:rPr>
              <w:t>T</w:t>
            </w:r>
            <w:r w:rsidRPr="00195743">
              <w:rPr>
                <w:color w:val="000000"/>
                <w:lang w:val="ru-RU" w:eastAsia="ko-KR"/>
              </w:rPr>
              <w:t>-</w:t>
            </w:r>
            <w:r w:rsidRPr="000F12CD">
              <w:rPr>
                <w:color w:val="000000"/>
                <w:lang w:val="en-US" w:eastAsia="ko-KR"/>
              </w:rPr>
              <w:t>DMB</w:t>
            </w:r>
            <w:r w:rsidRPr="00195743">
              <w:rPr>
                <w:color w:val="000000"/>
                <w:lang w:val="ru-RU" w:eastAsia="ko-KR"/>
              </w:rPr>
              <w:t>/</w:t>
            </w:r>
            <w:r w:rsidRPr="000F12CD">
              <w:rPr>
                <w:color w:val="000000"/>
                <w:lang w:val="en-US" w:eastAsia="ko-KR"/>
              </w:rPr>
              <w:t>AT</w:t>
            </w:r>
            <w:r w:rsidRPr="00195743">
              <w:rPr>
                <w:color w:val="000000"/>
                <w:lang w:val="ru-RU" w:eastAsia="ko-KR"/>
              </w:rPr>
              <w:t>-</w:t>
            </w:r>
            <w:r w:rsidRPr="000F12CD">
              <w:rPr>
                <w:color w:val="000000"/>
                <w:lang w:val="en-US" w:eastAsia="ko-KR"/>
              </w:rPr>
              <w:t>DMB</w:t>
            </w:r>
            <w:r w:rsidRPr="00195743">
              <w:rPr>
                <w:color w:val="000000"/>
                <w:lang w:val="ru-RU" w:eastAsia="ko-KR"/>
              </w:rPr>
              <w:br/>
              <w:t>(</w:t>
            </w:r>
            <w:r>
              <w:rPr>
                <w:color w:val="000000"/>
                <w:lang w:val="ru-RU" w:eastAsia="ko-KR"/>
              </w:rPr>
              <w:t>МГц</w:t>
            </w:r>
            <w:r w:rsidRPr="00195743">
              <w:rPr>
                <w:color w:val="000000"/>
                <w:lang w:val="ru-RU" w:eastAsia="ko-KR"/>
              </w:rPr>
              <w:t>)</w:t>
            </w:r>
          </w:p>
        </w:tc>
        <w:tc>
          <w:tcPr>
            <w:tcW w:w="3666" w:type="dxa"/>
            <w:gridSpan w:val="2"/>
          </w:tcPr>
          <w:p w:rsidR="00195743" w:rsidRPr="00195743" w:rsidRDefault="00195743" w:rsidP="00195743">
            <w:pPr>
              <w:pStyle w:val="Tablehead"/>
              <w:rPr>
                <w:color w:val="000000"/>
                <w:lang w:val="ru-RU"/>
              </w:rPr>
            </w:pPr>
            <w:r>
              <w:rPr>
                <w:iCs/>
                <w:color w:val="000000"/>
                <w:lang w:val="ru-RU" w:eastAsia="ko-KR"/>
              </w:rPr>
              <w:t xml:space="preserve">Отношение </w:t>
            </w:r>
            <w:r w:rsidRPr="000F12CD">
              <w:rPr>
                <w:i/>
                <w:iCs/>
                <w:color w:val="000000"/>
                <w:lang w:val="en-US" w:eastAsia="ko-KR"/>
              </w:rPr>
              <w:t>D</w:t>
            </w:r>
            <w:r w:rsidRPr="00195743">
              <w:rPr>
                <w:color w:val="000000"/>
                <w:lang w:val="ru-RU" w:eastAsia="ko-KR"/>
              </w:rPr>
              <w:t>/</w:t>
            </w:r>
            <w:r w:rsidRPr="000F12CD">
              <w:rPr>
                <w:i/>
                <w:iCs/>
                <w:color w:val="000000"/>
                <w:lang w:val="en-US" w:eastAsia="ko-KR"/>
              </w:rPr>
              <w:t>U</w:t>
            </w:r>
            <w:r>
              <w:rPr>
                <w:color w:val="000000"/>
                <w:lang w:val="ru-RU"/>
              </w:rPr>
              <w:t>,</w:t>
            </w:r>
            <w:r>
              <w:rPr>
                <w:color w:val="000000"/>
                <w:lang w:val="ru-RU"/>
              </w:rPr>
              <w:br/>
              <w:t xml:space="preserve">требуемое полезным сигналом </w:t>
            </w:r>
            <w:r w:rsidRPr="000F12CD">
              <w:rPr>
                <w:color w:val="000000"/>
                <w:lang w:val="en-US"/>
              </w:rPr>
              <w:t>T</w:t>
            </w:r>
            <w:r w:rsidRPr="00195743">
              <w:rPr>
                <w:color w:val="000000"/>
                <w:lang w:val="ru-RU"/>
              </w:rPr>
              <w:noBreakHyphen/>
            </w:r>
            <w:r w:rsidRPr="000F12CD">
              <w:rPr>
                <w:color w:val="000000"/>
                <w:lang w:val="en-US"/>
              </w:rPr>
              <w:t>DMB</w:t>
            </w:r>
            <w:r>
              <w:rPr>
                <w:color w:val="000000"/>
                <w:lang w:val="ru-RU"/>
              </w:rPr>
              <w:br/>
              <w:t>(дБ)</w:t>
            </w:r>
            <w:r w:rsidRPr="00195743">
              <w:rPr>
                <w:color w:val="000000"/>
                <w:lang w:val="ru-RU"/>
              </w:rPr>
              <w:t xml:space="preserve"> </w:t>
            </w:r>
          </w:p>
        </w:tc>
      </w:tr>
      <w:tr w:rsidR="00195743" w:rsidRPr="000F12CD" w:rsidTr="00195743">
        <w:trPr>
          <w:trHeight w:val="233"/>
          <w:jc w:val="center"/>
        </w:trPr>
        <w:tc>
          <w:tcPr>
            <w:tcW w:w="1980" w:type="dxa"/>
            <w:vMerge/>
            <w:vAlign w:val="center"/>
          </w:tcPr>
          <w:p w:rsidR="00195743" w:rsidRPr="00195743" w:rsidRDefault="00195743" w:rsidP="00195743">
            <w:pPr>
              <w:pStyle w:val="Tablehead"/>
              <w:rPr>
                <w:color w:val="000000"/>
                <w:lang w:val="ru-RU" w:eastAsia="ko-KR"/>
              </w:rPr>
            </w:pPr>
          </w:p>
        </w:tc>
        <w:tc>
          <w:tcPr>
            <w:tcW w:w="2835" w:type="dxa"/>
            <w:vMerge/>
          </w:tcPr>
          <w:p w:rsidR="00195743" w:rsidRPr="00195743" w:rsidRDefault="00195743" w:rsidP="00195743">
            <w:pPr>
              <w:pStyle w:val="Tablehead"/>
              <w:rPr>
                <w:color w:val="000000"/>
                <w:lang w:val="ru-RU" w:eastAsia="ko-KR"/>
              </w:rPr>
            </w:pPr>
          </w:p>
        </w:tc>
        <w:tc>
          <w:tcPr>
            <w:tcW w:w="1701" w:type="dxa"/>
          </w:tcPr>
          <w:p w:rsidR="00195743" w:rsidRPr="00195743" w:rsidRDefault="00195743" w:rsidP="00195743">
            <w:pPr>
              <w:pStyle w:val="Tablehead"/>
              <w:rPr>
                <w:iCs/>
                <w:color w:val="000000"/>
                <w:lang w:val="ru-RU" w:eastAsia="ko-KR"/>
              </w:rPr>
            </w:pPr>
            <w:r>
              <w:rPr>
                <w:iCs/>
                <w:color w:val="000000"/>
                <w:lang w:val="ru-RU" w:eastAsia="ko-KR"/>
              </w:rPr>
              <w:t>Канал</w:t>
            </w:r>
          </w:p>
        </w:tc>
        <w:tc>
          <w:tcPr>
            <w:tcW w:w="1965" w:type="dxa"/>
          </w:tcPr>
          <w:p w:rsidR="00195743" w:rsidRPr="000F12CD" w:rsidRDefault="00195743" w:rsidP="00195743">
            <w:pPr>
              <w:pStyle w:val="Tablehead"/>
              <w:rPr>
                <w:iCs/>
                <w:color w:val="000000"/>
                <w:lang w:eastAsia="ko-KR"/>
              </w:rPr>
            </w:pPr>
            <w:r>
              <w:rPr>
                <w:iCs/>
                <w:color w:val="000000"/>
                <w:lang w:val="ru-RU" w:eastAsia="ko-KR"/>
              </w:rPr>
              <w:t xml:space="preserve">Отношение </w:t>
            </w:r>
            <w:r w:rsidRPr="000F12CD">
              <w:rPr>
                <w:i/>
                <w:iCs/>
                <w:color w:val="000000"/>
                <w:lang w:val="en-US" w:eastAsia="ko-KR"/>
              </w:rPr>
              <w:t>D</w:t>
            </w:r>
            <w:r w:rsidRPr="00195743">
              <w:rPr>
                <w:color w:val="000000"/>
                <w:lang w:val="ru-RU" w:eastAsia="ko-KR"/>
              </w:rPr>
              <w:t>/</w:t>
            </w:r>
            <w:r w:rsidRPr="000F12CD">
              <w:rPr>
                <w:i/>
                <w:iCs/>
                <w:color w:val="000000"/>
                <w:lang w:val="en-US" w:eastAsia="ko-KR"/>
              </w:rPr>
              <w:t>U</w:t>
            </w:r>
          </w:p>
        </w:tc>
      </w:tr>
      <w:tr w:rsidR="00195743" w:rsidRPr="000F12CD" w:rsidTr="00195743">
        <w:trPr>
          <w:trHeight w:val="58"/>
          <w:jc w:val="center"/>
        </w:trPr>
        <w:tc>
          <w:tcPr>
            <w:tcW w:w="1980" w:type="dxa"/>
            <w:vMerge w:val="restart"/>
            <w:vAlign w:val="center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t>T-DMB</w:t>
            </w:r>
            <w:r w:rsidRPr="000F12CD">
              <w:rPr>
                <w:lang w:eastAsia="ko-KR"/>
              </w:rPr>
              <w:t>/AT-DMB</w:t>
            </w:r>
          </w:p>
        </w:tc>
        <w:tc>
          <w:tcPr>
            <w:tcW w:w="2835" w:type="dxa"/>
            <w:vMerge w:val="restart"/>
            <w:vAlign w:val="center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rPr>
                <w:lang w:eastAsia="ko-KR"/>
              </w:rPr>
              <w:t>211</w:t>
            </w:r>
            <w:r>
              <w:rPr>
                <w:lang w:val="ru-RU" w:eastAsia="ko-KR"/>
              </w:rPr>
              <w:t>,</w:t>
            </w:r>
            <w:r w:rsidRPr="000F12CD">
              <w:rPr>
                <w:lang w:eastAsia="ko-KR"/>
              </w:rPr>
              <w:t>280</w:t>
            </w:r>
          </w:p>
        </w:tc>
        <w:tc>
          <w:tcPr>
            <w:tcW w:w="1701" w:type="dxa"/>
          </w:tcPr>
          <w:p w:rsidR="00195743" w:rsidRPr="00195743" w:rsidRDefault="00195743" w:rsidP="00195743">
            <w:pPr>
              <w:pStyle w:val="Tabletext"/>
              <w:jc w:val="center"/>
              <w:rPr>
                <w:lang w:val="ru-RU" w:eastAsia="ko-KR"/>
              </w:rPr>
            </w:pPr>
            <w:r>
              <w:rPr>
                <w:rFonts w:eastAsia="Malgun Gothic"/>
                <w:lang w:val="ru-RU" w:eastAsia="ko-KR"/>
              </w:rPr>
              <w:t>Гауссов</w:t>
            </w:r>
          </w:p>
        </w:tc>
        <w:tc>
          <w:tcPr>
            <w:tcW w:w="1965" w:type="dxa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rPr>
                <w:lang w:eastAsia="ko-KR"/>
              </w:rPr>
              <w:t>–51</w:t>
            </w:r>
          </w:p>
        </w:tc>
      </w:tr>
      <w:tr w:rsidR="00195743" w:rsidRPr="000F12CD" w:rsidTr="00195743">
        <w:trPr>
          <w:trHeight w:val="58"/>
          <w:jc w:val="center"/>
        </w:trPr>
        <w:tc>
          <w:tcPr>
            <w:tcW w:w="1980" w:type="dxa"/>
            <w:vMerge/>
            <w:vAlign w:val="center"/>
          </w:tcPr>
          <w:p w:rsidR="00195743" w:rsidRPr="000F12CD" w:rsidRDefault="00195743" w:rsidP="00195743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701" w:type="dxa"/>
          </w:tcPr>
          <w:p w:rsidR="00195743" w:rsidRPr="00195743" w:rsidRDefault="00195743" w:rsidP="00195743">
            <w:pPr>
              <w:pStyle w:val="Tabletext"/>
              <w:jc w:val="center"/>
              <w:rPr>
                <w:lang w:val="ru-RU" w:eastAsia="ko-KR"/>
              </w:rPr>
            </w:pPr>
            <w:r>
              <w:rPr>
                <w:lang w:val="ru-RU" w:eastAsia="ko-KR"/>
              </w:rPr>
              <w:t>Райсовский</w:t>
            </w:r>
          </w:p>
        </w:tc>
        <w:tc>
          <w:tcPr>
            <w:tcW w:w="1965" w:type="dxa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rPr>
                <w:lang w:eastAsia="ko-KR"/>
              </w:rPr>
              <w:t>–</w:t>
            </w:r>
            <w:r w:rsidRPr="000F12CD">
              <w:rPr>
                <w:rFonts w:hint="eastAsia"/>
                <w:lang w:eastAsia="ko-KR"/>
              </w:rPr>
              <w:t>46</w:t>
            </w:r>
          </w:p>
        </w:tc>
      </w:tr>
      <w:tr w:rsidR="00195743" w:rsidRPr="000F12CD" w:rsidTr="00195743">
        <w:trPr>
          <w:trHeight w:val="58"/>
          <w:jc w:val="center"/>
        </w:trPr>
        <w:tc>
          <w:tcPr>
            <w:tcW w:w="1980" w:type="dxa"/>
            <w:vMerge/>
            <w:vAlign w:val="center"/>
          </w:tcPr>
          <w:p w:rsidR="00195743" w:rsidRPr="000F12CD" w:rsidRDefault="00195743" w:rsidP="00195743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701" w:type="dxa"/>
          </w:tcPr>
          <w:p w:rsidR="00195743" w:rsidRPr="00195743" w:rsidRDefault="00195743" w:rsidP="00195743">
            <w:pPr>
              <w:pStyle w:val="Tabletext"/>
              <w:jc w:val="center"/>
              <w:rPr>
                <w:lang w:val="ru-RU" w:eastAsia="ko-KR"/>
              </w:rPr>
            </w:pPr>
            <w:r>
              <w:rPr>
                <w:lang w:val="ru-RU" w:eastAsia="ko-KR"/>
              </w:rPr>
              <w:t>Рэлеевский</w:t>
            </w:r>
          </w:p>
        </w:tc>
        <w:tc>
          <w:tcPr>
            <w:tcW w:w="1965" w:type="dxa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rPr>
                <w:lang w:eastAsia="ko-KR"/>
              </w:rPr>
              <w:t>–</w:t>
            </w:r>
            <w:r w:rsidRPr="000F12CD">
              <w:rPr>
                <w:rFonts w:hint="eastAsia"/>
                <w:lang w:eastAsia="ko-KR"/>
              </w:rPr>
              <w:t>44</w:t>
            </w:r>
          </w:p>
        </w:tc>
      </w:tr>
      <w:tr w:rsidR="00195743" w:rsidRPr="000F12CD" w:rsidTr="00195743">
        <w:trPr>
          <w:trHeight w:val="58"/>
          <w:jc w:val="center"/>
        </w:trPr>
        <w:tc>
          <w:tcPr>
            <w:tcW w:w="1980" w:type="dxa"/>
            <w:vMerge/>
            <w:vAlign w:val="center"/>
          </w:tcPr>
          <w:p w:rsidR="00195743" w:rsidRPr="000F12CD" w:rsidRDefault="00195743" w:rsidP="00195743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701" w:type="dxa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rPr>
                <w:lang w:eastAsia="ko-KR"/>
              </w:rPr>
              <w:t>TU6</w:t>
            </w:r>
          </w:p>
        </w:tc>
        <w:tc>
          <w:tcPr>
            <w:tcW w:w="1965" w:type="dxa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rPr>
                <w:lang w:eastAsia="ko-KR"/>
              </w:rPr>
              <w:t>–</w:t>
            </w:r>
            <w:r w:rsidRPr="000F12CD">
              <w:rPr>
                <w:rFonts w:hint="eastAsia"/>
                <w:lang w:eastAsia="ko-KR"/>
              </w:rPr>
              <w:t>42</w:t>
            </w:r>
          </w:p>
        </w:tc>
      </w:tr>
      <w:tr w:rsidR="00195743" w:rsidRPr="000F12CD" w:rsidTr="00195743">
        <w:trPr>
          <w:trHeight w:val="58"/>
          <w:jc w:val="center"/>
        </w:trPr>
        <w:tc>
          <w:tcPr>
            <w:tcW w:w="1980" w:type="dxa"/>
            <w:vMerge w:val="restart"/>
            <w:vAlign w:val="center"/>
          </w:tcPr>
          <w:p w:rsidR="00195743" w:rsidRPr="000F12CD" w:rsidRDefault="00195743" w:rsidP="00195743">
            <w:pPr>
              <w:pStyle w:val="Tabletext"/>
              <w:jc w:val="center"/>
            </w:pPr>
            <w:r w:rsidRPr="000F12CD">
              <w:rPr>
                <w:lang w:eastAsia="ko-KR"/>
              </w:rPr>
              <w:t>T-DMB/</w:t>
            </w:r>
            <w:r w:rsidRPr="000F12CD">
              <w:t>AT-DMB</w:t>
            </w:r>
          </w:p>
        </w:tc>
        <w:tc>
          <w:tcPr>
            <w:tcW w:w="2835" w:type="dxa"/>
            <w:vMerge w:val="restart"/>
            <w:vAlign w:val="center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rPr>
                <w:lang w:eastAsia="ko-KR"/>
              </w:rPr>
              <w:t>214</w:t>
            </w:r>
            <w:r>
              <w:rPr>
                <w:lang w:val="ru-RU" w:eastAsia="ko-KR"/>
              </w:rPr>
              <w:t>,</w:t>
            </w:r>
            <w:r w:rsidRPr="000F12CD">
              <w:rPr>
                <w:lang w:eastAsia="ko-KR"/>
              </w:rPr>
              <w:t>736</w:t>
            </w:r>
          </w:p>
        </w:tc>
        <w:tc>
          <w:tcPr>
            <w:tcW w:w="1701" w:type="dxa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  <w:r>
              <w:rPr>
                <w:rFonts w:eastAsia="Malgun Gothic"/>
                <w:lang w:val="ru-RU" w:eastAsia="ko-KR"/>
              </w:rPr>
              <w:t>Гауссов</w:t>
            </w:r>
          </w:p>
        </w:tc>
        <w:tc>
          <w:tcPr>
            <w:tcW w:w="1965" w:type="dxa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rPr>
                <w:lang w:eastAsia="ko-KR"/>
              </w:rPr>
              <w:t>–51</w:t>
            </w:r>
          </w:p>
        </w:tc>
      </w:tr>
      <w:tr w:rsidR="00195743" w:rsidRPr="000F12CD" w:rsidTr="00195743">
        <w:trPr>
          <w:trHeight w:val="58"/>
          <w:jc w:val="center"/>
        </w:trPr>
        <w:tc>
          <w:tcPr>
            <w:tcW w:w="1980" w:type="dxa"/>
            <w:vMerge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2835" w:type="dxa"/>
            <w:vMerge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701" w:type="dxa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  <w:r>
              <w:rPr>
                <w:lang w:val="ru-RU" w:eastAsia="ko-KR"/>
              </w:rPr>
              <w:t>Райсовский</w:t>
            </w:r>
          </w:p>
        </w:tc>
        <w:tc>
          <w:tcPr>
            <w:tcW w:w="1965" w:type="dxa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rPr>
                <w:lang w:eastAsia="ko-KR"/>
              </w:rPr>
              <w:t>–</w:t>
            </w:r>
            <w:r w:rsidRPr="000F12CD">
              <w:rPr>
                <w:rFonts w:hint="eastAsia"/>
                <w:lang w:eastAsia="ko-KR"/>
              </w:rPr>
              <w:t>46</w:t>
            </w:r>
          </w:p>
        </w:tc>
      </w:tr>
      <w:tr w:rsidR="00195743" w:rsidRPr="000F12CD" w:rsidTr="00195743">
        <w:trPr>
          <w:trHeight w:val="58"/>
          <w:jc w:val="center"/>
        </w:trPr>
        <w:tc>
          <w:tcPr>
            <w:tcW w:w="1980" w:type="dxa"/>
            <w:vMerge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2835" w:type="dxa"/>
            <w:vMerge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701" w:type="dxa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  <w:r>
              <w:rPr>
                <w:lang w:val="ru-RU" w:eastAsia="ko-KR"/>
              </w:rPr>
              <w:t>Рэлеевский</w:t>
            </w:r>
          </w:p>
        </w:tc>
        <w:tc>
          <w:tcPr>
            <w:tcW w:w="1965" w:type="dxa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rPr>
                <w:lang w:eastAsia="ko-KR"/>
              </w:rPr>
              <w:t>–</w:t>
            </w:r>
            <w:r w:rsidRPr="000F12CD">
              <w:rPr>
                <w:rFonts w:hint="eastAsia"/>
                <w:lang w:eastAsia="ko-KR"/>
              </w:rPr>
              <w:t>44</w:t>
            </w:r>
          </w:p>
        </w:tc>
      </w:tr>
      <w:tr w:rsidR="00195743" w:rsidRPr="000F12CD" w:rsidTr="00195743">
        <w:trPr>
          <w:trHeight w:val="58"/>
          <w:jc w:val="center"/>
        </w:trPr>
        <w:tc>
          <w:tcPr>
            <w:tcW w:w="1980" w:type="dxa"/>
            <w:vMerge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2835" w:type="dxa"/>
            <w:vMerge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701" w:type="dxa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rPr>
                <w:lang w:eastAsia="ko-KR"/>
              </w:rPr>
              <w:t>TU6</w:t>
            </w:r>
          </w:p>
        </w:tc>
        <w:tc>
          <w:tcPr>
            <w:tcW w:w="1965" w:type="dxa"/>
          </w:tcPr>
          <w:p w:rsidR="00195743" w:rsidRPr="000F12CD" w:rsidRDefault="00195743" w:rsidP="00195743">
            <w:pPr>
              <w:pStyle w:val="Tabletext"/>
              <w:jc w:val="center"/>
              <w:rPr>
                <w:lang w:eastAsia="ko-KR"/>
              </w:rPr>
            </w:pPr>
            <w:r w:rsidRPr="000F12CD">
              <w:rPr>
                <w:lang w:eastAsia="ko-KR"/>
              </w:rPr>
              <w:t>–</w:t>
            </w:r>
            <w:r w:rsidRPr="000F12CD">
              <w:rPr>
                <w:rFonts w:hint="eastAsia"/>
                <w:lang w:eastAsia="ko-KR"/>
              </w:rPr>
              <w:t>42</w:t>
            </w:r>
          </w:p>
        </w:tc>
      </w:tr>
    </w:tbl>
    <w:p w:rsidR="00BD2148" w:rsidRPr="00A02FAB" w:rsidRDefault="00BD2148" w:rsidP="00BD2148">
      <w:pPr>
        <w:pStyle w:val="Tablefin"/>
        <w:rPr>
          <w:lang w:eastAsia="ko-KR"/>
        </w:rPr>
      </w:pPr>
    </w:p>
    <w:p w:rsidR="00F26640" w:rsidRPr="005C6808" w:rsidRDefault="005C6808" w:rsidP="00835F28">
      <w:pPr>
        <w:rPr>
          <w:lang w:val="ru-RU" w:eastAsia="ko-KR"/>
        </w:rPr>
      </w:pPr>
      <w:r w:rsidRPr="009D2970">
        <w:rPr>
          <w:lang w:val="ru"/>
        </w:rPr>
        <w:t>Защитные отношения, требуемые полезным сигналом T-DMB против мешающих сигналов T</w:t>
      </w:r>
      <w:r w:rsidRPr="009D2970">
        <w:rPr>
          <w:lang w:val="ru"/>
        </w:rPr>
        <w:noBreakHyphen/>
        <w:t>DMB/AT-DMB в соседнем канале, не зависят от создающих помехи сигналов, поскольку характеристики фильтра каналов T-DMB так</w:t>
      </w:r>
      <w:r w:rsidR="009A73EB">
        <w:rPr>
          <w:lang w:val="ru"/>
        </w:rPr>
        <w:t>ие</w:t>
      </w:r>
      <w:r w:rsidRPr="009D2970">
        <w:rPr>
          <w:lang w:val="ru"/>
        </w:rPr>
        <w:t xml:space="preserve"> же, как у AT-DMB.</w:t>
      </w:r>
    </w:p>
    <w:p w:rsidR="00766138" w:rsidRPr="00E168FA" w:rsidRDefault="00766138" w:rsidP="00766138">
      <w:pPr>
        <w:pStyle w:val="Heading2"/>
        <w:rPr>
          <w:lang w:val="ru-RU"/>
        </w:rPr>
      </w:pPr>
      <w:r w:rsidRPr="00E168FA">
        <w:rPr>
          <w:lang w:val="ru-RU"/>
        </w:rPr>
        <w:t>2.4</w:t>
      </w:r>
      <w:r w:rsidRPr="00E168FA">
        <w:rPr>
          <w:lang w:val="ru-RU"/>
        </w:rPr>
        <w:tab/>
      </w:r>
      <w:r w:rsidR="00E168FA" w:rsidRPr="009D2970">
        <w:rPr>
          <w:bCs/>
          <w:lang w:val="ru"/>
        </w:rPr>
        <w:t>Защитные отношения сигнала AT-DMB, помехи которому создают сигналы T</w:t>
      </w:r>
      <w:r w:rsidR="00E168FA" w:rsidRPr="009D2970">
        <w:rPr>
          <w:bCs/>
          <w:lang w:val="ru"/>
        </w:rPr>
        <w:noBreakHyphen/>
        <w:t>DMB/AT</w:t>
      </w:r>
      <w:r w:rsidR="00E168FA" w:rsidRPr="009D2970">
        <w:rPr>
          <w:bCs/>
          <w:lang w:val="ru"/>
        </w:rPr>
        <w:noBreakHyphen/>
        <w:t>DMB в соседнем канале</w:t>
      </w:r>
    </w:p>
    <w:p w:rsidR="00E74DF9" w:rsidRPr="00F20536" w:rsidRDefault="00F20536" w:rsidP="00E74DF9">
      <w:pPr>
        <w:rPr>
          <w:lang w:val="ru-RU" w:eastAsia="ko-KR"/>
        </w:rPr>
      </w:pPr>
      <w:r w:rsidRPr="009D2970">
        <w:rPr>
          <w:lang w:val="ru"/>
        </w:rPr>
        <w:t xml:space="preserve">В таблицах 9 и 10 показаны требуемые </w:t>
      </w:r>
      <w:r w:rsidRPr="009D2970">
        <w:rPr>
          <w:i/>
          <w:iCs/>
          <w:lang w:val="ru"/>
        </w:rPr>
        <w:t>D</w:t>
      </w:r>
      <w:r w:rsidRPr="009D2970">
        <w:rPr>
          <w:lang w:val="ru"/>
        </w:rPr>
        <w:t>/</w:t>
      </w:r>
      <w:r w:rsidRPr="009D2970">
        <w:rPr>
          <w:i/>
          <w:iCs/>
          <w:lang w:val="ru"/>
        </w:rPr>
        <w:t>U</w:t>
      </w:r>
      <w:r w:rsidRPr="009D2970">
        <w:rPr>
          <w:lang w:val="ru"/>
        </w:rPr>
        <w:t xml:space="preserve"> для полезного сигнала AT-DMB относительно мешающих сигналов T</w:t>
      </w:r>
      <w:r w:rsidRPr="009D2970">
        <w:rPr>
          <w:lang w:val="ru"/>
        </w:rPr>
        <w:noBreakHyphen/>
        <w:t>DMB/AT</w:t>
      </w:r>
      <w:r w:rsidRPr="009D2970">
        <w:rPr>
          <w:lang w:val="ru"/>
        </w:rPr>
        <w:noBreakHyphen/>
        <w:t xml:space="preserve">DMB в </w:t>
      </w:r>
      <w:r>
        <w:rPr>
          <w:lang w:val="ru"/>
        </w:rPr>
        <w:t>соседнем</w:t>
      </w:r>
      <w:r w:rsidRPr="009D2970">
        <w:rPr>
          <w:lang w:val="ru"/>
        </w:rPr>
        <w:t xml:space="preserve"> канале.</w:t>
      </w:r>
    </w:p>
    <w:p w:rsidR="00165AAA" w:rsidRPr="00F20536" w:rsidRDefault="00165AAA" w:rsidP="00FC0E6F">
      <w:pPr>
        <w:rPr>
          <w:lang w:val="ru-RU"/>
        </w:rPr>
      </w:pPr>
      <w:r w:rsidRPr="00F20536">
        <w:rPr>
          <w:lang w:val="ru-RU"/>
        </w:rPr>
        <w:br w:type="page"/>
      </w:r>
    </w:p>
    <w:p w:rsidR="00766138" w:rsidRPr="00C15904" w:rsidRDefault="00F20536" w:rsidP="00E74DF9">
      <w:pPr>
        <w:pStyle w:val="TableNo"/>
        <w:rPr>
          <w:lang w:val="ru-RU"/>
        </w:rPr>
      </w:pPr>
      <w:r w:rsidRPr="009D2970">
        <w:rPr>
          <w:lang w:val="ru"/>
        </w:rPr>
        <w:lastRenderedPageBreak/>
        <w:t>ТАБЛИЦА</w:t>
      </w:r>
      <w:r w:rsidRPr="00C15904">
        <w:rPr>
          <w:lang w:val="ru-RU"/>
        </w:rPr>
        <w:t xml:space="preserve"> </w:t>
      </w:r>
      <w:r w:rsidR="00766138" w:rsidRPr="00C15904">
        <w:rPr>
          <w:lang w:val="ru-RU"/>
        </w:rPr>
        <w:t>9</w:t>
      </w:r>
    </w:p>
    <w:p w:rsidR="00766138" w:rsidRPr="00C15904" w:rsidRDefault="00C15904" w:rsidP="00766138">
      <w:pPr>
        <w:pStyle w:val="Tabletitle"/>
        <w:rPr>
          <w:lang w:val="ru-RU" w:eastAsia="ko-KR"/>
        </w:rPr>
      </w:pPr>
      <w:r w:rsidRPr="009D2970">
        <w:rPr>
          <w:bCs/>
          <w:lang w:val="ru"/>
        </w:rPr>
        <w:t xml:space="preserve">Требуемое отношение </w:t>
      </w:r>
      <w:r w:rsidRPr="009D2970">
        <w:rPr>
          <w:bCs/>
          <w:i/>
          <w:iCs/>
          <w:lang w:val="ru"/>
        </w:rPr>
        <w:t>D</w:t>
      </w:r>
      <w:r w:rsidRPr="009D2970">
        <w:rPr>
          <w:bCs/>
          <w:lang w:val="ru"/>
        </w:rPr>
        <w:t>/</w:t>
      </w:r>
      <w:r w:rsidRPr="009D2970">
        <w:rPr>
          <w:bCs/>
          <w:i/>
          <w:iCs/>
          <w:lang w:val="ru"/>
        </w:rPr>
        <w:t>U</w:t>
      </w:r>
      <w:r w:rsidRPr="009D2970">
        <w:rPr>
          <w:bCs/>
          <w:lang w:val="ru"/>
        </w:rPr>
        <w:t xml:space="preserve"> для полезного сигнала AT-DMB,</w:t>
      </w:r>
      <w:r>
        <w:rPr>
          <w:bCs/>
          <w:lang w:val="ru"/>
        </w:rPr>
        <w:br/>
      </w:r>
      <w:r w:rsidRPr="009D2970">
        <w:rPr>
          <w:bCs/>
          <w:lang w:val="ru"/>
        </w:rPr>
        <w:t>помехи которому создают мешающие сигналы T</w:t>
      </w:r>
      <w:r w:rsidRPr="009D2970">
        <w:rPr>
          <w:bCs/>
          <w:lang w:val="ru"/>
        </w:rPr>
        <w:noBreakHyphen/>
        <w:t>DMB/AT</w:t>
      </w:r>
      <w:r w:rsidRPr="009D2970">
        <w:rPr>
          <w:bCs/>
          <w:lang w:val="ru"/>
        </w:rPr>
        <w:noBreakHyphen/>
        <w:t>DMB</w:t>
      </w:r>
      <w:r>
        <w:rPr>
          <w:bCs/>
          <w:lang w:val="ru"/>
        </w:rPr>
        <w:br/>
      </w:r>
      <w:r w:rsidRPr="009D2970">
        <w:rPr>
          <w:bCs/>
          <w:lang w:val="ru"/>
        </w:rPr>
        <w:t>в верхнем соседнем канале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510"/>
        <w:gridCol w:w="1886"/>
        <w:gridCol w:w="1233"/>
        <w:gridCol w:w="1510"/>
        <w:gridCol w:w="1804"/>
      </w:tblGrid>
      <w:tr w:rsidR="00C15904" w:rsidRPr="00712530" w:rsidTr="001B661C">
        <w:trPr>
          <w:jc w:val="center"/>
        </w:trPr>
        <w:tc>
          <w:tcPr>
            <w:tcW w:w="1696" w:type="dxa"/>
            <w:vAlign w:val="center"/>
          </w:tcPr>
          <w:p w:rsidR="00C15904" w:rsidRPr="00C15904" w:rsidRDefault="00C15904" w:rsidP="00C15904">
            <w:pPr>
              <w:pStyle w:val="Tablehead"/>
            </w:pPr>
            <w:r w:rsidRPr="00C15904">
              <w:rPr>
                <w:bCs/>
                <w:lang w:val="ru"/>
              </w:rPr>
              <w:t>Мешающий сигнал</w:t>
            </w:r>
          </w:p>
        </w:tc>
        <w:tc>
          <w:tcPr>
            <w:tcW w:w="3396" w:type="dxa"/>
            <w:gridSpan w:val="2"/>
            <w:vAlign w:val="center"/>
          </w:tcPr>
          <w:p w:rsidR="00C15904" w:rsidRPr="00022E1F" w:rsidRDefault="00C15904" w:rsidP="00C15904">
            <w:pPr>
              <w:pStyle w:val="Tablehead"/>
              <w:rPr>
                <w:lang w:val="ru-RU"/>
              </w:rPr>
            </w:pPr>
            <w:r w:rsidRPr="00C15904">
              <w:rPr>
                <w:bCs/>
                <w:lang w:val="ru"/>
              </w:rPr>
              <w:t>Полезный сигнал AT-DMB</w:t>
            </w:r>
            <w:r w:rsidRPr="00C15904">
              <w:rPr>
                <w:b w:val="0"/>
                <w:lang w:val="ru"/>
              </w:rPr>
              <w:br/>
            </w:r>
            <w:r w:rsidRPr="00C15904">
              <w:rPr>
                <w:bCs/>
                <w:lang w:val="ru"/>
              </w:rPr>
              <w:t>(211,280 МГц)</w:t>
            </w:r>
          </w:p>
        </w:tc>
        <w:tc>
          <w:tcPr>
            <w:tcW w:w="4547" w:type="dxa"/>
            <w:gridSpan w:val="3"/>
          </w:tcPr>
          <w:p w:rsidR="00C15904" w:rsidRPr="00022E1F" w:rsidRDefault="00C15904" w:rsidP="00C15904">
            <w:pPr>
              <w:pStyle w:val="Tablehead"/>
              <w:rPr>
                <w:lang w:val="ru-RU"/>
              </w:rPr>
            </w:pPr>
            <w:r w:rsidRPr="00C15904">
              <w:rPr>
                <w:bCs/>
                <w:lang w:val="ru"/>
              </w:rPr>
              <w:t xml:space="preserve">Отношение </w:t>
            </w:r>
            <w:r w:rsidRPr="00C15904">
              <w:rPr>
                <w:bCs/>
                <w:i/>
                <w:iCs/>
                <w:lang w:val="ru"/>
              </w:rPr>
              <w:t>D</w:t>
            </w:r>
            <w:r w:rsidRPr="00C15904">
              <w:rPr>
                <w:bCs/>
                <w:lang w:val="ru"/>
              </w:rPr>
              <w:t>/</w:t>
            </w:r>
            <w:r w:rsidRPr="00C15904">
              <w:rPr>
                <w:bCs/>
                <w:i/>
                <w:iCs/>
                <w:lang w:val="ru"/>
              </w:rPr>
              <w:t>U</w:t>
            </w:r>
            <w:r w:rsidRPr="00C15904">
              <w:rPr>
                <w:bCs/>
                <w:lang w:val="ru"/>
              </w:rPr>
              <w:t>, требуемое полезным сигналом AT-DMB (дБ)</w:t>
            </w:r>
          </w:p>
        </w:tc>
      </w:tr>
      <w:tr w:rsidR="00C15904" w:rsidRPr="00C15904" w:rsidTr="001B661C">
        <w:trPr>
          <w:jc w:val="center"/>
        </w:trPr>
        <w:tc>
          <w:tcPr>
            <w:tcW w:w="1696" w:type="dxa"/>
            <w:vAlign w:val="center"/>
          </w:tcPr>
          <w:p w:rsidR="00C15904" w:rsidRPr="00C15904" w:rsidRDefault="00C15904" w:rsidP="00C15904">
            <w:pPr>
              <w:pStyle w:val="Tablehead"/>
            </w:pPr>
            <w:r w:rsidRPr="00C15904">
              <w:rPr>
                <w:bCs/>
                <w:lang w:val="ru"/>
              </w:rPr>
              <w:t>Частота (МГц)</w:t>
            </w:r>
          </w:p>
        </w:tc>
        <w:tc>
          <w:tcPr>
            <w:tcW w:w="1510" w:type="dxa"/>
            <w:vAlign w:val="center"/>
          </w:tcPr>
          <w:p w:rsidR="00C15904" w:rsidRPr="00C15904" w:rsidRDefault="00C15904" w:rsidP="00C15904">
            <w:pPr>
              <w:pStyle w:val="Tablehead"/>
            </w:pPr>
            <w:r w:rsidRPr="00C15904">
              <w:rPr>
                <w:bCs/>
                <w:lang w:val="ru"/>
              </w:rPr>
              <w:t xml:space="preserve">Коэффициент </w:t>
            </w:r>
            <w:r w:rsidR="00344386">
              <w:rPr>
                <w:bCs/>
                <w:lang w:val="ru"/>
              </w:rPr>
              <w:t>сигнального</w:t>
            </w:r>
            <w:r w:rsidR="00344386" w:rsidRPr="00344386">
              <w:rPr>
                <w:bCs/>
                <w:lang w:val="ru"/>
              </w:rPr>
              <w:t xml:space="preserve"> созвездия</w:t>
            </w:r>
          </w:p>
        </w:tc>
        <w:tc>
          <w:tcPr>
            <w:tcW w:w="1886" w:type="dxa"/>
          </w:tcPr>
          <w:p w:rsidR="00C15904" w:rsidRPr="00022E1F" w:rsidRDefault="00F810D3" w:rsidP="00F810D3">
            <w:pPr>
              <w:pStyle w:val="Tablehead"/>
              <w:rPr>
                <w:lang w:val="ru-RU"/>
              </w:rPr>
            </w:pPr>
            <w:r>
              <w:rPr>
                <w:bCs/>
                <w:lang w:val="ru"/>
              </w:rPr>
              <w:t xml:space="preserve">Скорость </w:t>
            </w:r>
            <w:r w:rsidR="00C15904" w:rsidRPr="00C15904">
              <w:rPr>
                <w:bCs/>
                <w:lang w:val="ru"/>
              </w:rPr>
              <w:t>турбокода (усовершенство</w:t>
            </w:r>
            <w:r w:rsidR="00C15904">
              <w:rPr>
                <w:bCs/>
                <w:lang w:val="ru"/>
              </w:rPr>
              <w:t>-</w:t>
            </w:r>
            <w:r w:rsidR="00C15904">
              <w:rPr>
                <w:bCs/>
                <w:lang w:val="ru"/>
              </w:rPr>
              <w:br/>
            </w:r>
            <w:r w:rsidR="00C15904" w:rsidRPr="00C15904">
              <w:rPr>
                <w:bCs/>
                <w:lang w:val="ru"/>
              </w:rPr>
              <w:t>ванный уровень)</w:t>
            </w:r>
          </w:p>
        </w:tc>
        <w:tc>
          <w:tcPr>
            <w:tcW w:w="1233" w:type="dxa"/>
            <w:vAlign w:val="center"/>
          </w:tcPr>
          <w:p w:rsidR="00C15904" w:rsidRPr="00C15904" w:rsidRDefault="00195743" w:rsidP="00C15904">
            <w:pPr>
              <w:pStyle w:val="Tablehead"/>
            </w:pPr>
            <w:r>
              <w:rPr>
                <w:bCs/>
                <w:lang w:val="ru"/>
              </w:rPr>
              <w:t>Канал</w:t>
            </w:r>
          </w:p>
        </w:tc>
        <w:tc>
          <w:tcPr>
            <w:tcW w:w="1510" w:type="dxa"/>
            <w:vAlign w:val="center"/>
          </w:tcPr>
          <w:p w:rsidR="00C15904" w:rsidRPr="00C15904" w:rsidRDefault="00195743" w:rsidP="00C15904">
            <w:pPr>
              <w:pStyle w:val="Tablehead"/>
            </w:pPr>
            <w:r>
              <w:rPr>
                <w:bCs/>
                <w:lang w:val="ru"/>
              </w:rPr>
              <w:t>Базовый</w:t>
            </w:r>
            <w:r>
              <w:rPr>
                <w:bCs/>
                <w:lang w:val="ru"/>
              </w:rPr>
              <w:br/>
              <w:t>уровень</w:t>
            </w:r>
          </w:p>
        </w:tc>
        <w:tc>
          <w:tcPr>
            <w:tcW w:w="1804" w:type="dxa"/>
            <w:vAlign w:val="center"/>
          </w:tcPr>
          <w:p w:rsidR="00C15904" w:rsidRPr="00C15904" w:rsidRDefault="00195743" w:rsidP="00F74883">
            <w:pPr>
              <w:pStyle w:val="Tablehead"/>
            </w:pPr>
            <w:r>
              <w:rPr>
                <w:bCs/>
                <w:lang w:val="ru"/>
              </w:rPr>
              <w:t>У</w:t>
            </w:r>
            <w:r w:rsidR="00C15904" w:rsidRPr="00C15904">
              <w:rPr>
                <w:bCs/>
                <w:lang w:val="ru"/>
              </w:rPr>
              <w:t>совершенство</w:t>
            </w:r>
            <w:r w:rsidR="00C15904">
              <w:rPr>
                <w:bCs/>
                <w:lang w:val="ru"/>
              </w:rPr>
              <w:t>-</w:t>
            </w:r>
            <w:r w:rsidR="00C15904" w:rsidRPr="00C15904">
              <w:rPr>
                <w:bCs/>
                <w:lang w:val="ru"/>
              </w:rPr>
              <w:t>ванный</w:t>
            </w:r>
            <w:r>
              <w:rPr>
                <w:bCs/>
                <w:lang w:val="ru"/>
              </w:rPr>
              <w:t xml:space="preserve"> </w:t>
            </w:r>
            <w:r w:rsidR="00C15904" w:rsidRPr="00C15904">
              <w:rPr>
                <w:bCs/>
                <w:lang w:val="ru"/>
              </w:rPr>
              <w:t>уровень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 w:val="restart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rFonts w:hint="eastAsia"/>
                <w:lang w:eastAsia="ko-KR"/>
              </w:rPr>
              <w:t>213</w:t>
            </w:r>
            <w:r w:rsidR="00C15904">
              <w:rPr>
                <w:rFonts w:hint="eastAsia"/>
                <w:lang w:eastAsia="ko-KR"/>
              </w:rPr>
              <w:t>,</w:t>
            </w:r>
            <w:r w:rsidRPr="00C15904">
              <w:rPr>
                <w:rFonts w:hint="eastAsia"/>
                <w:lang w:eastAsia="ko-KR"/>
              </w:rPr>
              <w:t>008</w:t>
            </w: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1</w:t>
            </w:r>
            <w:r w:rsidR="00C15904">
              <w:t>,</w:t>
            </w:r>
            <w:r w:rsidRPr="00C15904">
              <w:t>5</w:t>
            </w:r>
          </w:p>
        </w:tc>
        <w:tc>
          <w:tcPr>
            <w:tcW w:w="1886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½</w:t>
            </w:r>
          </w:p>
        </w:tc>
        <w:tc>
          <w:tcPr>
            <w:tcW w:w="1233" w:type="dxa"/>
            <w:vMerge w:val="restart"/>
            <w:vAlign w:val="center"/>
          </w:tcPr>
          <w:p w:rsidR="00766138" w:rsidRPr="00C15904" w:rsidRDefault="00C15904" w:rsidP="00FB5914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>
              <w:rPr>
                <w:rFonts w:eastAsia="Malgun Gothic"/>
                <w:lang w:val="ru-RU" w:eastAsia="ko-KR"/>
              </w:rPr>
              <w:t>Гауссов</w:t>
            </w: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/>
                <w:lang w:eastAsia="ko-KR"/>
              </w:rPr>
              <w:t>48</w:t>
            </w:r>
          </w:p>
        </w:tc>
        <w:tc>
          <w:tcPr>
            <w:tcW w:w="1804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/>
                <w:lang w:eastAsia="ko-KR"/>
              </w:rPr>
              <w:t>49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</w:tcPr>
          <w:p w:rsidR="00766138" w:rsidRPr="00C15904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1</w:t>
            </w:r>
            <w:r w:rsidR="00C15904">
              <w:t>,</w:t>
            </w:r>
            <w:r w:rsidRPr="00C15904">
              <w:t>5</w:t>
            </w:r>
          </w:p>
        </w:tc>
        <w:tc>
          <w:tcPr>
            <w:tcW w:w="1886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2/5</w:t>
            </w:r>
          </w:p>
        </w:tc>
        <w:tc>
          <w:tcPr>
            <w:tcW w:w="1233" w:type="dxa"/>
            <w:vMerge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/>
                <w:lang w:eastAsia="ko-KR"/>
              </w:rPr>
              <w:t>48</w:t>
            </w:r>
          </w:p>
        </w:tc>
        <w:tc>
          <w:tcPr>
            <w:tcW w:w="1804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/>
                <w:lang w:eastAsia="ko-KR"/>
              </w:rPr>
              <w:t>50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</w:tcPr>
          <w:p w:rsidR="00766138" w:rsidRPr="00C15904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1</w:t>
            </w:r>
            <w:r w:rsidR="00C15904">
              <w:t>,</w:t>
            </w:r>
            <w:r w:rsidRPr="00C15904">
              <w:t>5</w:t>
            </w:r>
          </w:p>
        </w:tc>
        <w:tc>
          <w:tcPr>
            <w:tcW w:w="1886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1/3</w:t>
            </w:r>
          </w:p>
        </w:tc>
        <w:tc>
          <w:tcPr>
            <w:tcW w:w="1233" w:type="dxa"/>
            <w:vMerge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/>
                <w:lang w:eastAsia="ko-KR"/>
              </w:rPr>
              <w:t>48</w:t>
            </w:r>
          </w:p>
        </w:tc>
        <w:tc>
          <w:tcPr>
            <w:tcW w:w="1804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50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</w:tcPr>
          <w:p w:rsidR="00766138" w:rsidRPr="00C15904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1</w:t>
            </w:r>
            <w:r w:rsidR="00C15904">
              <w:t>,</w:t>
            </w:r>
            <w:r w:rsidRPr="00C15904">
              <w:t>5</w:t>
            </w:r>
          </w:p>
        </w:tc>
        <w:tc>
          <w:tcPr>
            <w:tcW w:w="1886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¼</w:t>
            </w:r>
          </w:p>
        </w:tc>
        <w:tc>
          <w:tcPr>
            <w:tcW w:w="1233" w:type="dxa"/>
            <w:vMerge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/>
                <w:lang w:eastAsia="ko-KR"/>
              </w:rPr>
              <w:t>48</w:t>
            </w:r>
          </w:p>
        </w:tc>
        <w:tc>
          <w:tcPr>
            <w:tcW w:w="1804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51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</w:tcPr>
          <w:p w:rsidR="00766138" w:rsidRPr="00C15904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2</w:t>
            </w:r>
            <w:r w:rsidR="00C15904">
              <w:t>,</w:t>
            </w:r>
            <w:r w:rsidRPr="00C15904">
              <w:t>0</w:t>
            </w:r>
          </w:p>
        </w:tc>
        <w:tc>
          <w:tcPr>
            <w:tcW w:w="1886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½</w:t>
            </w:r>
          </w:p>
        </w:tc>
        <w:tc>
          <w:tcPr>
            <w:tcW w:w="1233" w:type="dxa"/>
            <w:vMerge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</w:t>
            </w:r>
            <w:r w:rsidRPr="00C15904">
              <w:rPr>
                <w:rFonts w:eastAsia="Malgun Gothic"/>
                <w:lang w:eastAsia="ko-KR"/>
              </w:rPr>
              <w:t>8</w:t>
            </w:r>
          </w:p>
        </w:tc>
        <w:tc>
          <w:tcPr>
            <w:tcW w:w="1804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48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</w:tcPr>
          <w:p w:rsidR="00766138" w:rsidRPr="00C15904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2</w:t>
            </w:r>
            <w:r w:rsidR="00C15904">
              <w:t>,</w:t>
            </w:r>
            <w:r w:rsidRPr="00C15904">
              <w:t>0</w:t>
            </w:r>
          </w:p>
        </w:tc>
        <w:tc>
          <w:tcPr>
            <w:tcW w:w="1886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2/5</w:t>
            </w:r>
          </w:p>
        </w:tc>
        <w:tc>
          <w:tcPr>
            <w:tcW w:w="1233" w:type="dxa"/>
            <w:vMerge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</w:t>
            </w:r>
            <w:r w:rsidRPr="00C15904">
              <w:rPr>
                <w:rFonts w:eastAsia="Malgun Gothic"/>
                <w:lang w:eastAsia="ko-KR"/>
              </w:rPr>
              <w:t>8</w:t>
            </w:r>
          </w:p>
        </w:tc>
        <w:tc>
          <w:tcPr>
            <w:tcW w:w="1804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49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</w:tcPr>
          <w:p w:rsidR="00766138" w:rsidRPr="00C15904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2</w:t>
            </w:r>
            <w:r w:rsidR="00C15904">
              <w:t>,</w:t>
            </w:r>
            <w:r w:rsidRPr="00C15904">
              <w:t>0</w:t>
            </w:r>
          </w:p>
        </w:tc>
        <w:tc>
          <w:tcPr>
            <w:tcW w:w="1886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1/3</w:t>
            </w:r>
          </w:p>
        </w:tc>
        <w:tc>
          <w:tcPr>
            <w:tcW w:w="1233" w:type="dxa"/>
            <w:vMerge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</w:t>
            </w:r>
            <w:r w:rsidRPr="00C15904">
              <w:rPr>
                <w:rFonts w:eastAsia="Malgun Gothic"/>
                <w:lang w:eastAsia="ko-KR"/>
              </w:rPr>
              <w:t>8</w:t>
            </w:r>
          </w:p>
        </w:tc>
        <w:tc>
          <w:tcPr>
            <w:tcW w:w="1804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49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</w:tcPr>
          <w:p w:rsidR="00766138" w:rsidRPr="00C15904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2</w:t>
            </w:r>
            <w:r w:rsidR="00C15904">
              <w:t>,</w:t>
            </w:r>
            <w:r w:rsidRPr="00C15904">
              <w:t>0</w:t>
            </w:r>
          </w:p>
        </w:tc>
        <w:tc>
          <w:tcPr>
            <w:tcW w:w="1886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¼</w:t>
            </w:r>
          </w:p>
        </w:tc>
        <w:tc>
          <w:tcPr>
            <w:tcW w:w="1233" w:type="dxa"/>
            <w:vMerge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</w:t>
            </w:r>
            <w:r w:rsidRPr="00C15904">
              <w:rPr>
                <w:rFonts w:eastAsia="Malgun Gothic"/>
                <w:lang w:eastAsia="ko-KR"/>
              </w:rPr>
              <w:t>8</w:t>
            </w:r>
          </w:p>
        </w:tc>
        <w:tc>
          <w:tcPr>
            <w:tcW w:w="1804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50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</w:tcPr>
          <w:p w:rsidR="00766138" w:rsidRPr="00C15904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2</w:t>
            </w:r>
            <w:r w:rsidR="00C15904">
              <w:t>,</w:t>
            </w:r>
            <w:r w:rsidRPr="00C15904">
              <w:t>5</w:t>
            </w:r>
          </w:p>
        </w:tc>
        <w:tc>
          <w:tcPr>
            <w:tcW w:w="1886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½</w:t>
            </w:r>
          </w:p>
        </w:tc>
        <w:tc>
          <w:tcPr>
            <w:tcW w:w="1233" w:type="dxa"/>
            <w:vMerge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49</w:t>
            </w:r>
          </w:p>
        </w:tc>
        <w:tc>
          <w:tcPr>
            <w:tcW w:w="1804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47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</w:tcPr>
          <w:p w:rsidR="00766138" w:rsidRPr="00C15904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2</w:t>
            </w:r>
            <w:r w:rsidR="00C15904">
              <w:t>,</w:t>
            </w:r>
            <w:r w:rsidRPr="00C15904">
              <w:t>5</w:t>
            </w:r>
          </w:p>
        </w:tc>
        <w:tc>
          <w:tcPr>
            <w:tcW w:w="1886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2/5</w:t>
            </w:r>
          </w:p>
        </w:tc>
        <w:tc>
          <w:tcPr>
            <w:tcW w:w="1233" w:type="dxa"/>
            <w:vMerge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49</w:t>
            </w:r>
          </w:p>
        </w:tc>
        <w:tc>
          <w:tcPr>
            <w:tcW w:w="1804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48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</w:tcPr>
          <w:p w:rsidR="00766138" w:rsidRPr="00C15904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2</w:t>
            </w:r>
            <w:r w:rsidR="00C15904">
              <w:t>,</w:t>
            </w:r>
            <w:r w:rsidRPr="00C15904">
              <w:t>5</w:t>
            </w:r>
          </w:p>
        </w:tc>
        <w:tc>
          <w:tcPr>
            <w:tcW w:w="1886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1/3</w:t>
            </w:r>
          </w:p>
        </w:tc>
        <w:tc>
          <w:tcPr>
            <w:tcW w:w="1233" w:type="dxa"/>
            <w:vMerge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49</w:t>
            </w:r>
          </w:p>
        </w:tc>
        <w:tc>
          <w:tcPr>
            <w:tcW w:w="1804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49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</w:tcPr>
          <w:p w:rsidR="00766138" w:rsidRPr="00C15904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2</w:t>
            </w:r>
            <w:r w:rsidR="00C15904">
              <w:t>,</w:t>
            </w:r>
            <w:r w:rsidRPr="00C15904">
              <w:t>5</w:t>
            </w:r>
          </w:p>
        </w:tc>
        <w:tc>
          <w:tcPr>
            <w:tcW w:w="1886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¼</w:t>
            </w:r>
          </w:p>
        </w:tc>
        <w:tc>
          <w:tcPr>
            <w:tcW w:w="1233" w:type="dxa"/>
            <w:vMerge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49</w:t>
            </w:r>
          </w:p>
        </w:tc>
        <w:tc>
          <w:tcPr>
            <w:tcW w:w="1804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50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</w:tcPr>
          <w:p w:rsidR="00766138" w:rsidRPr="00C15904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3</w:t>
            </w:r>
            <w:r w:rsidR="00C15904">
              <w:t>,</w:t>
            </w:r>
            <w:r w:rsidRPr="00C15904">
              <w:t>0</w:t>
            </w:r>
          </w:p>
        </w:tc>
        <w:tc>
          <w:tcPr>
            <w:tcW w:w="1886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½</w:t>
            </w:r>
          </w:p>
        </w:tc>
        <w:tc>
          <w:tcPr>
            <w:tcW w:w="1233" w:type="dxa"/>
            <w:vMerge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49</w:t>
            </w:r>
          </w:p>
        </w:tc>
        <w:tc>
          <w:tcPr>
            <w:tcW w:w="1804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46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</w:tcPr>
          <w:p w:rsidR="00766138" w:rsidRPr="00C15904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3</w:t>
            </w:r>
            <w:r w:rsidR="00C15904">
              <w:t>,</w:t>
            </w:r>
            <w:r w:rsidRPr="00C15904">
              <w:t>0</w:t>
            </w:r>
          </w:p>
        </w:tc>
        <w:tc>
          <w:tcPr>
            <w:tcW w:w="1886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2/5</w:t>
            </w:r>
          </w:p>
        </w:tc>
        <w:tc>
          <w:tcPr>
            <w:tcW w:w="1233" w:type="dxa"/>
            <w:vMerge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49</w:t>
            </w:r>
          </w:p>
        </w:tc>
        <w:tc>
          <w:tcPr>
            <w:tcW w:w="1804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47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</w:tcPr>
          <w:p w:rsidR="00766138" w:rsidRPr="00C15904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3</w:t>
            </w:r>
            <w:r w:rsidR="00C15904">
              <w:t>,</w:t>
            </w:r>
            <w:r w:rsidRPr="00C15904">
              <w:t>0</w:t>
            </w:r>
          </w:p>
        </w:tc>
        <w:tc>
          <w:tcPr>
            <w:tcW w:w="1886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1/3</w:t>
            </w:r>
          </w:p>
        </w:tc>
        <w:tc>
          <w:tcPr>
            <w:tcW w:w="1233" w:type="dxa"/>
            <w:vMerge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49</w:t>
            </w:r>
          </w:p>
        </w:tc>
        <w:tc>
          <w:tcPr>
            <w:tcW w:w="1804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48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</w:tcPr>
          <w:p w:rsidR="00766138" w:rsidRPr="00C15904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3</w:t>
            </w:r>
            <w:r w:rsidR="00C15904">
              <w:t>,</w:t>
            </w:r>
            <w:r w:rsidRPr="00C15904">
              <w:t>0</w:t>
            </w:r>
          </w:p>
        </w:tc>
        <w:tc>
          <w:tcPr>
            <w:tcW w:w="1886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t>¼</w:t>
            </w:r>
          </w:p>
        </w:tc>
        <w:tc>
          <w:tcPr>
            <w:tcW w:w="1233" w:type="dxa"/>
            <w:vMerge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0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49</w:t>
            </w:r>
          </w:p>
        </w:tc>
        <w:tc>
          <w:tcPr>
            <w:tcW w:w="1804" w:type="dxa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49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 w:val="restart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rFonts w:hint="eastAsia"/>
                <w:lang w:eastAsia="ko-KR"/>
              </w:rPr>
              <w:t>213</w:t>
            </w:r>
            <w:r w:rsidR="00C15904">
              <w:rPr>
                <w:rFonts w:hint="eastAsia"/>
                <w:lang w:eastAsia="ko-KR"/>
              </w:rPr>
              <w:t>,</w:t>
            </w:r>
            <w:r w:rsidRPr="00C15904">
              <w:rPr>
                <w:rFonts w:hint="eastAsia"/>
                <w:lang w:eastAsia="ko-KR"/>
              </w:rPr>
              <w:t>008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t>½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C15904" w:rsidP="00FB5914">
            <w:pPr>
              <w:pStyle w:val="Tabletext"/>
              <w:jc w:val="center"/>
              <w:rPr>
                <w:lang w:val="ru-RU" w:eastAsia="ko-KR"/>
              </w:rPr>
            </w:pPr>
            <w:r>
              <w:rPr>
                <w:lang w:val="ru-RU" w:eastAsia="ko-KR"/>
              </w:rPr>
              <w:t>Райсовский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</w:t>
            </w:r>
            <w:r w:rsidRPr="00C15904">
              <w:rPr>
                <w:rFonts w:eastAsia="Malgun Gothic"/>
                <w:lang w:eastAsia="ko-KR"/>
              </w:rPr>
              <w:t>2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t>2/5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43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t>1/3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45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t>¼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47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t>½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43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40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t>2/5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43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41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t>1/3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43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43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t>¼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43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45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t>½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44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38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t>2/5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44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40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t>1/3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44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41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t>¼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44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44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3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t>½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45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38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3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t>2/5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45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49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3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t>1/3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45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41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3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t>¼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45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43</w:t>
            </w:r>
          </w:p>
        </w:tc>
      </w:tr>
    </w:tbl>
    <w:p w:rsidR="00165AAA" w:rsidRDefault="00165AAA">
      <w:r>
        <w:br w:type="page"/>
      </w:r>
    </w:p>
    <w:p w:rsidR="00165AAA" w:rsidRPr="00920E68" w:rsidRDefault="00C15904" w:rsidP="00165AAA">
      <w:pPr>
        <w:pStyle w:val="TableNo"/>
        <w:rPr>
          <w:lang w:val="en-US"/>
        </w:rPr>
      </w:pPr>
      <w:r w:rsidRPr="009D2970">
        <w:rPr>
          <w:lang w:val="ru"/>
        </w:rPr>
        <w:lastRenderedPageBreak/>
        <w:t>ТАБЛИЦА</w:t>
      </w:r>
      <w:r w:rsidRPr="00C15904">
        <w:rPr>
          <w:lang w:val="ru-RU"/>
        </w:rPr>
        <w:t xml:space="preserve"> </w:t>
      </w:r>
      <w:r w:rsidR="00165AAA">
        <w:rPr>
          <w:lang w:val="en-US"/>
        </w:rPr>
        <w:t>9 (</w:t>
      </w:r>
      <w:r>
        <w:rPr>
          <w:i/>
          <w:iCs/>
          <w:lang w:val="ru-RU"/>
        </w:rPr>
        <w:t>окончание</w:t>
      </w:r>
      <w:r w:rsidR="00165AAA">
        <w:rPr>
          <w:lang w:val="en-US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510"/>
        <w:gridCol w:w="1886"/>
        <w:gridCol w:w="1233"/>
        <w:gridCol w:w="1510"/>
        <w:gridCol w:w="1804"/>
      </w:tblGrid>
      <w:tr w:rsidR="00C15904" w:rsidRPr="00712530" w:rsidTr="001B661C">
        <w:trPr>
          <w:jc w:val="center"/>
        </w:trPr>
        <w:tc>
          <w:tcPr>
            <w:tcW w:w="1696" w:type="dxa"/>
            <w:vAlign w:val="center"/>
          </w:tcPr>
          <w:p w:rsidR="00C15904" w:rsidRPr="00C15904" w:rsidRDefault="00C15904" w:rsidP="00C15904">
            <w:pPr>
              <w:pStyle w:val="Tablehead"/>
            </w:pPr>
            <w:r w:rsidRPr="00C15904">
              <w:rPr>
                <w:bCs/>
                <w:lang w:val="ru"/>
              </w:rPr>
              <w:t>Мешающий сигнал</w:t>
            </w:r>
          </w:p>
        </w:tc>
        <w:tc>
          <w:tcPr>
            <w:tcW w:w="3396" w:type="dxa"/>
            <w:gridSpan w:val="2"/>
            <w:vAlign w:val="center"/>
          </w:tcPr>
          <w:p w:rsidR="00C15904" w:rsidRPr="00022E1F" w:rsidRDefault="00C15904" w:rsidP="00C15904">
            <w:pPr>
              <w:pStyle w:val="Tablehead"/>
              <w:rPr>
                <w:lang w:val="ru-RU"/>
              </w:rPr>
            </w:pPr>
            <w:r w:rsidRPr="00C15904">
              <w:rPr>
                <w:bCs/>
                <w:lang w:val="ru"/>
              </w:rPr>
              <w:t>Полезный сигнал AT-DMB</w:t>
            </w:r>
            <w:r w:rsidRPr="00C15904">
              <w:rPr>
                <w:b w:val="0"/>
                <w:lang w:val="ru"/>
              </w:rPr>
              <w:br/>
            </w:r>
            <w:r w:rsidRPr="00C15904">
              <w:rPr>
                <w:bCs/>
                <w:lang w:val="ru"/>
              </w:rPr>
              <w:t>(211,280 МГц)</w:t>
            </w:r>
          </w:p>
        </w:tc>
        <w:tc>
          <w:tcPr>
            <w:tcW w:w="4547" w:type="dxa"/>
            <w:gridSpan w:val="3"/>
          </w:tcPr>
          <w:p w:rsidR="00C15904" w:rsidRPr="00022E1F" w:rsidRDefault="00C15904" w:rsidP="00C15904">
            <w:pPr>
              <w:pStyle w:val="Tablehead"/>
              <w:rPr>
                <w:lang w:val="ru-RU"/>
              </w:rPr>
            </w:pPr>
            <w:r w:rsidRPr="00C15904">
              <w:rPr>
                <w:bCs/>
                <w:lang w:val="ru"/>
              </w:rPr>
              <w:t xml:space="preserve">Отношение </w:t>
            </w:r>
            <w:r w:rsidRPr="00C15904">
              <w:rPr>
                <w:bCs/>
                <w:i/>
                <w:iCs/>
                <w:lang w:val="ru"/>
              </w:rPr>
              <w:t>D</w:t>
            </w:r>
            <w:r w:rsidRPr="00C15904">
              <w:rPr>
                <w:bCs/>
                <w:lang w:val="ru"/>
              </w:rPr>
              <w:t>/</w:t>
            </w:r>
            <w:r w:rsidRPr="00C15904">
              <w:rPr>
                <w:bCs/>
                <w:i/>
                <w:iCs/>
                <w:lang w:val="ru"/>
              </w:rPr>
              <w:t>U</w:t>
            </w:r>
            <w:r w:rsidRPr="00C15904">
              <w:rPr>
                <w:bCs/>
                <w:lang w:val="ru"/>
              </w:rPr>
              <w:t>, требуемое полезным сигналом AT-DMB (дБ)</w:t>
            </w:r>
          </w:p>
        </w:tc>
      </w:tr>
      <w:tr w:rsidR="00195743" w:rsidRPr="00C15904" w:rsidTr="001B661C">
        <w:trPr>
          <w:jc w:val="center"/>
        </w:trPr>
        <w:tc>
          <w:tcPr>
            <w:tcW w:w="1696" w:type="dxa"/>
            <w:vAlign w:val="center"/>
          </w:tcPr>
          <w:p w:rsidR="00195743" w:rsidRPr="00C15904" w:rsidRDefault="00195743" w:rsidP="00C15904">
            <w:pPr>
              <w:pStyle w:val="Tablehead"/>
            </w:pPr>
            <w:r w:rsidRPr="00C15904">
              <w:rPr>
                <w:bCs/>
                <w:lang w:val="ru"/>
              </w:rPr>
              <w:t>Частота (МГц)</w:t>
            </w:r>
          </w:p>
        </w:tc>
        <w:tc>
          <w:tcPr>
            <w:tcW w:w="1510" w:type="dxa"/>
            <w:vAlign w:val="center"/>
          </w:tcPr>
          <w:p w:rsidR="00195743" w:rsidRPr="00C15904" w:rsidRDefault="00195743" w:rsidP="00C15904">
            <w:pPr>
              <w:pStyle w:val="Tablehead"/>
            </w:pPr>
            <w:r w:rsidRPr="00C15904">
              <w:rPr>
                <w:bCs/>
                <w:lang w:val="ru"/>
              </w:rPr>
              <w:t xml:space="preserve">Коэффициент </w:t>
            </w:r>
            <w:r w:rsidR="00344386">
              <w:rPr>
                <w:bCs/>
                <w:lang w:val="ru"/>
              </w:rPr>
              <w:t>сигнального</w:t>
            </w:r>
            <w:r w:rsidR="00344386" w:rsidRPr="00344386">
              <w:rPr>
                <w:bCs/>
                <w:lang w:val="ru"/>
              </w:rPr>
              <w:t xml:space="preserve"> созвездия</w:t>
            </w:r>
          </w:p>
        </w:tc>
        <w:tc>
          <w:tcPr>
            <w:tcW w:w="1886" w:type="dxa"/>
          </w:tcPr>
          <w:p w:rsidR="00195743" w:rsidRPr="00022E1F" w:rsidRDefault="00F810D3" w:rsidP="00F810D3">
            <w:pPr>
              <w:pStyle w:val="Tablehead"/>
              <w:rPr>
                <w:lang w:val="ru-RU"/>
              </w:rPr>
            </w:pPr>
            <w:r>
              <w:rPr>
                <w:bCs/>
                <w:lang w:val="ru"/>
              </w:rPr>
              <w:t>Скорость</w:t>
            </w:r>
            <w:r w:rsidR="00195743" w:rsidRPr="00C15904">
              <w:rPr>
                <w:bCs/>
                <w:lang w:val="ru"/>
              </w:rPr>
              <w:t xml:space="preserve"> турбокода (усовершенство</w:t>
            </w:r>
            <w:r w:rsidR="00195743">
              <w:rPr>
                <w:bCs/>
                <w:lang w:val="ru"/>
              </w:rPr>
              <w:t>-</w:t>
            </w:r>
            <w:r w:rsidR="00195743">
              <w:rPr>
                <w:bCs/>
                <w:lang w:val="ru"/>
              </w:rPr>
              <w:br/>
            </w:r>
            <w:r w:rsidR="00195743" w:rsidRPr="00C15904">
              <w:rPr>
                <w:bCs/>
                <w:lang w:val="ru"/>
              </w:rPr>
              <w:t>ванный уровень)</w:t>
            </w:r>
          </w:p>
        </w:tc>
        <w:tc>
          <w:tcPr>
            <w:tcW w:w="1233" w:type="dxa"/>
            <w:vAlign w:val="center"/>
          </w:tcPr>
          <w:p w:rsidR="00195743" w:rsidRPr="00C15904" w:rsidRDefault="00195743" w:rsidP="00195743">
            <w:pPr>
              <w:pStyle w:val="Tablehead"/>
            </w:pPr>
            <w:r>
              <w:rPr>
                <w:bCs/>
                <w:lang w:val="ru"/>
              </w:rPr>
              <w:t>Канал</w:t>
            </w:r>
          </w:p>
        </w:tc>
        <w:tc>
          <w:tcPr>
            <w:tcW w:w="1510" w:type="dxa"/>
            <w:vAlign w:val="center"/>
          </w:tcPr>
          <w:p w:rsidR="00195743" w:rsidRPr="00C15904" w:rsidRDefault="00195743" w:rsidP="00195743">
            <w:pPr>
              <w:pStyle w:val="Tablehead"/>
            </w:pPr>
            <w:r>
              <w:rPr>
                <w:bCs/>
                <w:lang w:val="ru"/>
              </w:rPr>
              <w:t>Базовый</w:t>
            </w:r>
            <w:r>
              <w:rPr>
                <w:bCs/>
                <w:lang w:val="ru"/>
              </w:rPr>
              <w:br/>
              <w:t>уровень</w:t>
            </w:r>
          </w:p>
        </w:tc>
        <w:tc>
          <w:tcPr>
            <w:tcW w:w="1804" w:type="dxa"/>
            <w:vAlign w:val="center"/>
          </w:tcPr>
          <w:p w:rsidR="00195743" w:rsidRPr="00C15904" w:rsidRDefault="00195743" w:rsidP="006107AC">
            <w:pPr>
              <w:pStyle w:val="Tablehead"/>
            </w:pPr>
            <w:r>
              <w:rPr>
                <w:bCs/>
                <w:lang w:val="ru"/>
              </w:rPr>
              <w:t>У</w:t>
            </w:r>
            <w:r w:rsidRPr="00C15904">
              <w:rPr>
                <w:bCs/>
                <w:lang w:val="ru"/>
              </w:rPr>
              <w:t>совершенство</w:t>
            </w:r>
            <w:r>
              <w:rPr>
                <w:bCs/>
                <w:lang w:val="ru"/>
              </w:rPr>
              <w:t>-</w:t>
            </w:r>
            <w:r w:rsidRPr="00C15904">
              <w:rPr>
                <w:bCs/>
                <w:lang w:val="ru"/>
              </w:rPr>
              <w:t>ванный</w:t>
            </w:r>
            <w:r>
              <w:rPr>
                <w:bCs/>
                <w:lang w:val="ru"/>
              </w:rPr>
              <w:t xml:space="preserve"> </w:t>
            </w:r>
            <w:r w:rsidRPr="00C15904">
              <w:rPr>
                <w:bCs/>
                <w:lang w:val="ru"/>
              </w:rPr>
              <w:t>уровень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 w:val="restart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rFonts w:hint="eastAsia"/>
                <w:lang w:eastAsia="ko-KR"/>
              </w:rPr>
              <w:t>213</w:t>
            </w:r>
            <w:r w:rsidR="00C15904">
              <w:rPr>
                <w:rFonts w:hint="eastAsia"/>
                <w:lang w:eastAsia="ko-KR"/>
              </w:rPr>
              <w:t>,</w:t>
            </w:r>
            <w:r w:rsidRPr="00C15904">
              <w:rPr>
                <w:rFonts w:hint="eastAsia"/>
                <w:lang w:eastAsia="ko-KR"/>
              </w:rPr>
              <w:t>008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½</w:t>
            </w:r>
          </w:p>
        </w:tc>
        <w:tc>
          <w:tcPr>
            <w:tcW w:w="123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C15904" w:rsidP="00FB5914">
            <w:pPr>
              <w:pStyle w:val="Tabletext"/>
              <w:jc w:val="center"/>
              <w:rPr>
                <w:lang w:eastAsia="ko-KR"/>
              </w:rPr>
            </w:pPr>
            <w:r>
              <w:rPr>
                <w:lang w:val="ru-RU" w:eastAsia="ko-KR"/>
              </w:rPr>
              <w:t>Рэлеевский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40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2/5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42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1/3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44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¼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47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½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38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2/5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40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1/3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42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¼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45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½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37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2/5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39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1/3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41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¼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44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3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½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43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/>
                <w:lang w:eastAsia="ko-KR"/>
              </w:rPr>
              <w:t>35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3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2/5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43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37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3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1/3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43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39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3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¼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43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42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 w:val="restart"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rFonts w:hint="eastAsia"/>
                <w:lang w:eastAsia="ko-KR"/>
              </w:rPr>
              <w:t>213</w:t>
            </w:r>
            <w:r w:rsidR="00C15904">
              <w:rPr>
                <w:rFonts w:hint="eastAsia"/>
                <w:lang w:eastAsia="ko-KR"/>
              </w:rPr>
              <w:t>,</w:t>
            </w:r>
            <w:r w:rsidRPr="00C15904">
              <w:rPr>
                <w:rFonts w:hint="eastAsia"/>
                <w:lang w:eastAsia="ko-KR"/>
              </w:rPr>
              <w:t>008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½</w:t>
            </w:r>
          </w:p>
        </w:tc>
        <w:tc>
          <w:tcPr>
            <w:tcW w:w="123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TU6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38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/>
                <w:lang w:eastAsia="ko-KR"/>
              </w:rPr>
              <w:t>37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2/5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38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40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1/3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38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43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¼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38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46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½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39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35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2/5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39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38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1/3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39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40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¼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39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44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½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33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2/5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</w:t>
            </w:r>
            <w:r w:rsidRPr="00C15904">
              <w:rPr>
                <w:rFonts w:eastAsia="Malgun Gothic"/>
                <w:lang w:eastAsia="ko-KR"/>
              </w:rPr>
              <w:t>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36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1/3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</w:t>
            </w:r>
            <w:r w:rsidRPr="00C15904">
              <w:rPr>
                <w:rFonts w:eastAsia="Malgun Gothic"/>
                <w:lang w:eastAsia="ko-KR"/>
              </w:rPr>
              <w:t>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38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¼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</w:t>
            </w:r>
            <w:r w:rsidRPr="00C15904">
              <w:rPr>
                <w:rFonts w:eastAsia="Malgun Gothic"/>
                <w:lang w:eastAsia="ko-KR"/>
              </w:rPr>
              <w:t>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42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3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½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32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3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2/5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34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3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1/3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36</w:t>
            </w:r>
          </w:p>
        </w:tc>
      </w:tr>
      <w:tr w:rsidR="00766138" w:rsidRPr="00C15904" w:rsidTr="001B661C">
        <w:trPr>
          <w:jc w:val="center"/>
        </w:trPr>
        <w:tc>
          <w:tcPr>
            <w:tcW w:w="1696" w:type="dxa"/>
            <w:vMerge/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3</w:t>
            </w:r>
            <w:r w:rsidR="00C15904">
              <w:rPr>
                <w:lang w:eastAsia="ko-KR"/>
              </w:rPr>
              <w:t>,</w:t>
            </w:r>
            <w:r w:rsidRPr="00C15904">
              <w:rPr>
                <w:lang w:eastAsia="ko-KR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¼</w:t>
            </w: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C15904" w:rsidRDefault="00766138" w:rsidP="00FB5914">
            <w:pPr>
              <w:pStyle w:val="Tabletext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C1590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C15904">
              <w:rPr>
                <w:lang w:eastAsia="ko-KR"/>
              </w:rPr>
              <w:t>–</w:t>
            </w:r>
            <w:r w:rsidRPr="00C15904">
              <w:rPr>
                <w:rFonts w:eastAsia="Malgun Gothic" w:hint="eastAsia"/>
                <w:lang w:eastAsia="ko-KR"/>
              </w:rPr>
              <w:t>40</w:t>
            </w:r>
          </w:p>
        </w:tc>
      </w:tr>
    </w:tbl>
    <w:p w:rsidR="00766138" w:rsidRDefault="00766138" w:rsidP="00165AAA">
      <w:pPr>
        <w:pStyle w:val="Tablefin"/>
      </w:pPr>
    </w:p>
    <w:p w:rsidR="00766138" w:rsidRDefault="00766138" w:rsidP="00766138">
      <w:pPr>
        <w:overflowPunct/>
        <w:autoSpaceDE/>
        <w:autoSpaceDN/>
        <w:adjustRightInd/>
        <w:spacing w:before="0"/>
        <w:textAlignment w:val="auto"/>
        <w:rPr>
          <w:caps/>
          <w:sz w:val="20"/>
        </w:rPr>
      </w:pPr>
      <w:r>
        <w:br w:type="page"/>
      </w:r>
    </w:p>
    <w:p w:rsidR="00766138" w:rsidRPr="00165AAA" w:rsidRDefault="00607A63" w:rsidP="00766138">
      <w:pPr>
        <w:pStyle w:val="TableNo"/>
        <w:rPr>
          <w:lang w:val="en-US"/>
        </w:rPr>
      </w:pPr>
      <w:r w:rsidRPr="009D2970">
        <w:rPr>
          <w:lang w:val="ru"/>
        </w:rPr>
        <w:lastRenderedPageBreak/>
        <w:t>ТАБЛИЦА</w:t>
      </w:r>
      <w:r w:rsidRPr="00C15904">
        <w:rPr>
          <w:lang w:val="ru-RU"/>
        </w:rPr>
        <w:t xml:space="preserve"> </w:t>
      </w:r>
      <w:r w:rsidR="00766138" w:rsidRPr="00165AAA">
        <w:rPr>
          <w:lang w:val="en-US"/>
        </w:rPr>
        <w:t>10</w:t>
      </w:r>
    </w:p>
    <w:p w:rsidR="00766138" w:rsidRPr="0086301C" w:rsidRDefault="00D72B33" w:rsidP="00165AAA">
      <w:pPr>
        <w:pStyle w:val="Tabletitle"/>
        <w:rPr>
          <w:lang w:val="ru-RU" w:eastAsia="ko-KR"/>
        </w:rPr>
      </w:pPr>
      <w:r w:rsidRPr="009D2970">
        <w:rPr>
          <w:bCs/>
          <w:lang w:val="ru"/>
        </w:rPr>
        <w:t>Требуемое</w:t>
      </w:r>
      <w:r w:rsidRPr="0086301C">
        <w:rPr>
          <w:bCs/>
          <w:lang w:val="ru-RU"/>
        </w:rPr>
        <w:t xml:space="preserve"> </w:t>
      </w:r>
      <w:r w:rsidRPr="009D2970">
        <w:rPr>
          <w:bCs/>
          <w:lang w:val="ru"/>
        </w:rPr>
        <w:t>отношение</w:t>
      </w:r>
      <w:r w:rsidRPr="0086301C">
        <w:rPr>
          <w:bCs/>
          <w:lang w:val="ru-RU"/>
        </w:rPr>
        <w:t xml:space="preserve"> </w:t>
      </w:r>
      <w:r w:rsidRPr="00D72B33">
        <w:rPr>
          <w:bCs/>
          <w:i/>
          <w:iCs/>
          <w:lang w:val="en-US"/>
        </w:rPr>
        <w:t>D</w:t>
      </w:r>
      <w:r w:rsidRPr="0086301C">
        <w:rPr>
          <w:bCs/>
          <w:lang w:val="ru-RU"/>
        </w:rPr>
        <w:t>/</w:t>
      </w:r>
      <w:r w:rsidRPr="00D72B33">
        <w:rPr>
          <w:bCs/>
          <w:i/>
          <w:iCs/>
          <w:lang w:val="en-US"/>
        </w:rPr>
        <w:t>U</w:t>
      </w:r>
      <w:r w:rsidRPr="0086301C">
        <w:rPr>
          <w:bCs/>
          <w:lang w:val="ru-RU"/>
        </w:rPr>
        <w:t xml:space="preserve"> </w:t>
      </w:r>
      <w:r w:rsidRPr="009D2970">
        <w:rPr>
          <w:bCs/>
          <w:lang w:val="ru"/>
        </w:rPr>
        <w:t>для</w:t>
      </w:r>
      <w:r w:rsidRPr="0086301C">
        <w:rPr>
          <w:bCs/>
          <w:lang w:val="ru-RU"/>
        </w:rPr>
        <w:t xml:space="preserve"> </w:t>
      </w:r>
      <w:r w:rsidRPr="009D2970">
        <w:rPr>
          <w:bCs/>
          <w:lang w:val="ru"/>
        </w:rPr>
        <w:t>полезного</w:t>
      </w:r>
      <w:r w:rsidRPr="0086301C">
        <w:rPr>
          <w:bCs/>
          <w:lang w:val="ru-RU"/>
        </w:rPr>
        <w:t xml:space="preserve"> </w:t>
      </w:r>
      <w:r w:rsidRPr="009D2970">
        <w:rPr>
          <w:bCs/>
          <w:lang w:val="ru"/>
        </w:rPr>
        <w:t>сигнала</w:t>
      </w:r>
      <w:r w:rsidRPr="0086301C">
        <w:rPr>
          <w:bCs/>
          <w:lang w:val="ru-RU"/>
        </w:rPr>
        <w:t xml:space="preserve"> </w:t>
      </w:r>
      <w:r w:rsidRPr="00D72B33">
        <w:rPr>
          <w:bCs/>
          <w:lang w:val="en-US"/>
        </w:rPr>
        <w:t>AT</w:t>
      </w:r>
      <w:r w:rsidRPr="0086301C">
        <w:rPr>
          <w:bCs/>
          <w:lang w:val="ru-RU"/>
        </w:rPr>
        <w:t>-</w:t>
      </w:r>
      <w:r w:rsidRPr="00D72B33">
        <w:rPr>
          <w:bCs/>
          <w:lang w:val="en-US"/>
        </w:rPr>
        <w:t>DMB</w:t>
      </w:r>
      <w:r w:rsidRPr="0086301C">
        <w:rPr>
          <w:bCs/>
          <w:lang w:val="ru-RU"/>
        </w:rPr>
        <w:t xml:space="preserve">, </w:t>
      </w:r>
      <w:r w:rsidRPr="0086301C">
        <w:rPr>
          <w:bCs/>
          <w:lang w:val="ru-RU"/>
        </w:rPr>
        <w:br/>
      </w:r>
      <w:r w:rsidRPr="009D2970">
        <w:rPr>
          <w:bCs/>
          <w:lang w:val="ru"/>
        </w:rPr>
        <w:t>помехи</w:t>
      </w:r>
      <w:r w:rsidRPr="0086301C">
        <w:rPr>
          <w:bCs/>
          <w:lang w:val="ru-RU"/>
        </w:rPr>
        <w:t xml:space="preserve"> </w:t>
      </w:r>
      <w:r w:rsidRPr="009D2970">
        <w:rPr>
          <w:bCs/>
          <w:lang w:val="ru"/>
        </w:rPr>
        <w:t>которому</w:t>
      </w:r>
      <w:r w:rsidRPr="0086301C">
        <w:rPr>
          <w:bCs/>
          <w:lang w:val="ru-RU"/>
        </w:rPr>
        <w:t xml:space="preserve"> </w:t>
      </w:r>
      <w:r w:rsidRPr="009D2970">
        <w:rPr>
          <w:bCs/>
          <w:lang w:val="ru"/>
        </w:rPr>
        <w:t>создают</w:t>
      </w:r>
      <w:r w:rsidRPr="0086301C">
        <w:rPr>
          <w:bCs/>
          <w:lang w:val="ru-RU"/>
        </w:rPr>
        <w:t xml:space="preserve"> </w:t>
      </w:r>
      <w:r w:rsidRPr="009D2970">
        <w:rPr>
          <w:bCs/>
          <w:lang w:val="ru"/>
        </w:rPr>
        <w:t>мешающие</w:t>
      </w:r>
      <w:r w:rsidRPr="0086301C">
        <w:rPr>
          <w:bCs/>
          <w:lang w:val="ru-RU"/>
        </w:rPr>
        <w:t xml:space="preserve"> </w:t>
      </w:r>
      <w:r w:rsidRPr="009D2970">
        <w:rPr>
          <w:bCs/>
          <w:lang w:val="ru"/>
        </w:rPr>
        <w:t>сигналы</w:t>
      </w:r>
      <w:r w:rsidRPr="0086301C">
        <w:rPr>
          <w:bCs/>
          <w:lang w:val="ru-RU"/>
        </w:rPr>
        <w:t xml:space="preserve"> </w:t>
      </w:r>
      <w:r w:rsidRPr="00D72B33">
        <w:rPr>
          <w:bCs/>
          <w:lang w:val="en-US"/>
        </w:rPr>
        <w:t>T</w:t>
      </w:r>
      <w:r w:rsidRPr="0086301C">
        <w:rPr>
          <w:bCs/>
          <w:lang w:val="ru-RU"/>
        </w:rPr>
        <w:noBreakHyphen/>
      </w:r>
      <w:r w:rsidRPr="00D72B33">
        <w:rPr>
          <w:bCs/>
          <w:lang w:val="en-US"/>
        </w:rPr>
        <w:t>DMB</w:t>
      </w:r>
      <w:r w:rsidRPr="0086301C">
        <w:rPr>
          <w:bCs/>
          <w:lang w:val="ru-RU"/>
        </w:rPr>
        <w:t>/</w:t>
      </w:r>
      <w:r w:rsidRPr="00D72B33">
        <w:rPr>
          <w:bCs/>
          <w:lang w:val="en-US"/>
        </w:rPr>
        <w:t>AT</w:t>
      </w:r>
      <w:r w:rsidRPr="0086301C">
        <w:rPr>
          <w:bCs/>
          <w:lang w:val="ru-RU"/>
        </w:rPr>
        <w:noBreakHyphen/>
      </w:r>
      <w:r w:rsidRPr="00D72B33">
        <w:rPr>
          <w:bCs/>
          <w:lang w:val="en-US"/>
        </w:rPr>
        <w:t>DMB</w:t>
      </w:r>
      <w:r w:rsidRPr="0086301C">
        <w:rPr>
          <w:bCs/>
          <w:lang w:val="ru-RU"/>
        </w:rPr>
        <w:t xml:space="preserve"> </w:t>
      </w:r>
      <w:r w:rsidRPr="0086301C">
        <w:rPr>
          <w:bCs/>
          <w:lang w:val="ru-RU"/>
        </w:rPr>
        <w:br/>
      </w:r>
      <w:r w:rsidRPr="009D2970">
        <w:rPr>
          <w:bCs/>
          <w:lang w:val="ru"/>
        </w:rPr>
        <w:t>в</w:t>
      </w:r>
      <w:r w:rsidRPr="0086301C">
        <w:rPr>
          <w:bCs/>
          <w:lang w:val="ru-RU"/>
        </w:rPr>
        <w:t xml:space="preserve"> </w:t>
      </w:r>
      <w:r w:rsidRPr="009D2970">
        <w:rPr>
          <w:bCs/>
          <w:lang w:val="ru"/>
        </w:rPr>
        <w:t>нижнем</w:t>
      </w:r>
      <w:r w:rsidRPr="0086301C">
        <w:rPr>
          <w:bCs/>
          <w:lang w:val="ru-RU"/>
        </w:rPr>
        <w:t xml:space="preserve"> </w:t>
      </w:r>
      <w:r w:rsidRPr="009D2970">
        <w:rPr>
          <w:bCs/>
          <w:lang w:val="ru"/>
        </w:rPr>
        <w:t>соседнем</w:t>
      </w:r>
      <w:r w:rsidRPr="0086301C">
        <w:rPr>
          <w:bCs/>
          <w:lang w:val="ru-RU"/>
        </w:rPr>
        <w:t xml:space="preserve"> </w:t>
      </w:r>
      <w:r w:rsidRPr="009D2970">
        <w:rPr>
          <w:bCs/>
          <w:lang w:val="ru"/>
        </w:rPr>
        <w:t>канале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472"/>
        <w:gridCol w:w="1865"/>
        <w:gridCol w:w="1323"/>
        <w:gridCol w:w="1473"/>
        <w:gridCol w:w="1749"/>
      </w:tblGrid>
      <w:tr w:rsidR="00004BE4" w:rsidRPr="00712530" w:rsidTr="00E3202A">
        <w:trPr>
          <w:tblHeader/>
          <w:jc w:val="center"/>
        </w:trPr>
        <w:tc>
          <w:tcPr>
            <w:tcW w:w="1809" w:type="dxa"/>
            <w:vAlign w:val="center"/>
          </w:tcPr>
          <w:p w:rsidR="00004BE4" w:rsidRPr="004C0929" w:rsidRDefault="00004BE4" w:rsidP="00CF4256">
            <w:pPr>
              <w:pStyle w:val="Tablehead"/>
              <w:spacing w:before="40" w:after="40"/>
            </w:pPr>
            <w:r w:rsidRPr="004C0929">
              <w:rPr>
                <w:bCs/>
                <w:color w:val="000000"/>
                <w:lang w:val="ru"/>
              </w:rPr>
              <w:t>Мешающий сигнал</w:t>
            </w:r>
          </w:p>
        </w:tc>
        <w:tc>
          <w:tcPr>
            <w:tcW w:w="3436" w:type="dxa"/>
            <w:gridSpan w:val="2"/>
            <w:vAlign w:val="center"/>
          </w:tcPr>
          <w:p w:rsidR="00004BE4" w:rsidRPr="00022E1F" w:rsidRDefault="00004BE4" w:rsidP="00CF4256">
            <w:pPr>
              <w:pStyle w:val="Tablehead"/>
              <w:rPr>
                <w:color w:val="000000"/>
                <w:lang w:val="ru-RU"/>
              </w:rPr>
            </w:pPr>
            <w:r w:rsidRPr="004C0929">
              <w:rPr>
                <w:bCs/>
                <w:color w:val="000000"/>
                <w:lang w:val="ru"/>
              </w:rPr>
              <w:t>Полезный сигнал AT-DMB</w:t>
            </w:r>
            <w:r w:rsidRPr="004C0929">
              <w:rPr>
                <w:b w:val="0"/>
                <w:color w:val="000000"/>
                <w:lang w:val="ru"/>
              </w:rPr>
              <w:br/>
            </w:r>
            <w:r w:rsidRPr="004C0929">
              <w:rPr>
                <w:bCs/>
                <w:color w:val="000000"/>
                <w:lang w:val="ru"/>
              </w:rPr>
              <w:t>(</w:t>
            </w:r>
            <w:r w:rsidRPr="004C0929">
              <w:rPr>
                <w:bCs/>
                <w:lang w:val="ru"/>
              </w:rPr>
              <w:t>214,736 МГц</w:t>
            </w:r>
            <w:r w:rsidRPr="004C0929">
              <w:rPr>
                <w:bCs/>
                <w:color w:val="000000"/>
                <w:lang w:val="ru"/>
              </w:rPr>
              <w:t>)</w:t>
            </w:r>
          </w:p>
        </w:tc>
        <w:tc>
          <w:tcPr>
            <w:tcW w:w="4678" w:type="dxa"/>
            <w:gridSpan w:val="3"/>
          </w:tcPr>
          <w:p w:rsidR="00004BE4" w:rsidRPr="00022E1F" w:rsidRDefault="00004BE4" w:rsidP="00CF4256">
            <w:pPr>
              <w:pStyle w:val="Tablehead"/>
              <w:spacing w:before="40" w:after="40"/>
              <w:rPr>
                <w:color w:val="000000"/>
                <w:lang w:val="ru-RU"/>
              </w:rPr>
            </w:pPr>
            <w:r w:rsidRPr="004C0929">
              <w:rPr>
                <w:bCs/>
                <w:color w:val="000000"/>
                <w:lang w:val="ru"/>
              </w:rPr>
              <w:t xml:space="preserve">Отношение </w:t>
            </w:r>
            <w:r w:rsidRPr="004C0929">
              <w:rPr>
                <w:bCs/>
                <w:i/>
                <w:iCs/>
                <w:color w:val="000000"/>
                <w:lang w:val="ru"/>
              </w:rPr>
              <w:t>D</w:t>
            </w:r>
            <w:r w:rsidRPr="004C0929">
              <w:rPr>
                <w:bCs/>
                <w:color w:val="000000"/>
                <w:lang w:val="ru"/>
              </w:rPr>
              <w:t>/</w:t>
            </w:r>
            <w:r w:rsidRPr="004C0929">
              <w:rPr>
                <w:bCs/>
                <w:i/>
                <w:iCs/>
                <w:color w:val="000000"/>
                <w:lang w:val="ru"/>
              </w:rPr>
              <w:t>U</w:t>
            </w:r>
            <w:r w:rsidRPr="004C0929">
              <w:rPr>
                <w:bCs/>
                <w:color w:val="000000"/>
                <w:lang w:val="ru"/>
              </w:rPr>
              <w:t xml:space="preserve">, требуемое полезным сигналом AT-DMB </w:t>
            </w:r>
            <w:r w:rsidRPr="004C0929">
              <w:rPr>
                <w:bCs/>
                <w:lang w:val="ru"/>
              </w:rPr>
              <w:t>(</w:t>
            </w:r>
            <w:r w:rsidRPr="004C0929">
              <w:rPr>
                <w:bCs/>
                <w:color w:val="000000"/>
                <w:lang w:val="ru"/>
              </w:rPr>
              <w:t>дБ</w:t>
            </w:r>
            <w:r w:rsidRPr="004C0929">
              <w:rPr>
                <w:bCs/>
                <w:lang w:val="ru"/>
              </w:rPr>
              <w:t>)</w:t>
            </w:r>
          </w:p>
        </w:tc>
      </w:tr>
      <w:tr w:rsidR="00195743" w:rsidRPr="00D72B33" w:rsidTr="00E3202A">
        <w:trPr>
          <w:tblHeader/>
          <w:jc w:val="center"/>
        </w:trPr>
        <w:tc>
          <w:tcPr>
            <w:tcW w:w="1809" w:type="dxa"/>
          </w:tcPr>
          <w:p w:rsidR="00195743" w:rsidRPr="004C0929" w:rsidRDefault="00195743" w:rsidP="00CF4256">
            <w:pPr>
              <w:pStyle w:val="Tabletext"/>
              <w:rPr>
                <w:b/>
              </w:rPr>
            </w:pPr>
            <w:r w:rsidRPr="004C0929">
              <w:rPr>
                <w:b/>
                <w:bCs/>
                <w:color w:val="000000"/>
                <w:lang w:val="ru"/>
              </w:rPr>
              <w:t>Частота (МГц)</w:t>
            </w:r>
          </w:p>
        </w:tc>
        <w:tc>
          <w:tcPr>
            <w:tcW w:w="1515" w:type="dxa"/>
            <w:vAlign w:val="center"/>
          </w:tcPr>
          <w:p w:rsidR="00195743" w:rsidRPr="004C0929" w:rsidRDefault="00195743" w:rsidP="00E3202A">
            <w:pPr>
              <w:pStyle w:val="Tablehead"/>
              <w:spacing w:before="40" w:after="40"/>
              <w:ind w:left="-57" w:right="-57"/>
              <w:rPr>
                <w:color w:val="000000"/>
              </w:rPr>
            </w:pPr>
            <w:r w:rsidRPr="004C0929">
              <w:rPr>
                <w:bCs/>
                <w:color w:val="000000"/>
                <w:lang w:val="ru"/>
              </w:rPr>
              <w:t xml:space="preserve">Коэффициент </w:t>
            </w:r>
            <w:r w:rsidR="00344386">
              <w:rPr>
                <w:bCs/>
                <w:lang w:val="ru"/>
              </w:rPr>
              <w:t>сигнального</w:t>
            </w:r>
            <w:r w:rsidR="00344386" w:rsidRPr="00344386">
              <w:rPr>
                <w:bCs/>
                <w:color w:val="000000"/>
                <w:lang w:val="ru"/>
              </w:rPr>
              <w:t xml:space="preserve"> созвездия</w:t>
            </w:r>
          </w:p>
        </w:tc>
        <w:tc>
          <w:tcPr>
            <w:tcW w:w="1921" w:type="dxa"/>
          </w:tcPr>
          <w:p w:rsidR="00195743" w:rsidRPr="00022E1F" w:rsidRDefault="00F810D3" w:rsidP="00004BE4">
            <w:pPr>
              <w:pStyle w:val="Tablehead"/>
              <w:spacing w:before="40" w:after="40"/>
              <w:rPr>
                <w:color w:val="000000"/>
                <w:lang w:val="ru-RU"/>
              </w:rPr>
            </w:pPr>
            <w:r>
              <w:rPr>
                <w:bCs/>
                <w:color w:val="000000"/>
                <w:lang w:val="ru"/>
              </w:rPr>
              <w:t>Скорость</w:t>
            </w:r>
            <w:r w:rsidR="00195743" w:rsidRPr="004C0929">
              <w:rPr>
                <w:bCs/>
                <w:color w:val="000000"/>
                <w:lang w:val="ru"/>
              </w:rPr>
              <w:t xml:space="preserve"> турбокода (усовершенство</w:t>
            </w:r>
            <w:r w:rsidR="00195743">
              <w:rPr>
                <w:bCs/>
                <w:color w:val="000000"/>
                <w:lang w:val="ru"/>
              </w:rPr>
              <w:t>-</w:t>
            </w:r>
            <w:r w:rsidR="00195743">
              <w:rPr>
                <w:bCs/>
                <w:color w:val="000000"/>
                <w:lang w:val="ru"/>
              </w:rPr>
              <w:br/>
            </w:r>
            <w:r w:rsidR="00195743" w:rsidRPr="004C0929">
              <w:rPr>
                <w:bCs/>
                <w:color w:val="000000"/>
                <w:lang w:val="ru"/>
              </w:rPr>
              <w:t>ванный уровень)</w:t>
            </w:r>
          </w:p>
        </w:tc>
        <w:tc>
          <w:tcPr>
            <w:tcW w:w="1361" w:type="dxa"/>
            <w:vAlign w:val="center"/>
          </w:tcPr>
          <w:p w:rsidR="00195743" w:rsidRPr="00C15904" w:rsidRDefault="00195743" w:rsidP="00195743">
            <w:pPr>
              <w:pStyle w:val="Tablehead"/>
            </w:pPr>
            <w:r>
              <w:rPr>
                <w:bCs/>
                <w:lang w:val="ru"/>
              </w:rPr>
              <w:t>Канал</w:t>
            </w:r>
          </w:p>
        </w:tc>
        <w:tc>
          <w:tcPr>
            <w:tcW w:w="1516" w:type="dxa"/>
            <w:vAlign w:val="center"/>
          </w:tcPr>
          <w:p w:rsidR="00195743" w:rsidRPr="00C15904" w:rsidRDefault="00195743" w:rsidP="00195743">
            <w:pPr>
              <w:pStyle w:val="Tablehead"/>
            </w:pPr>
            <w:r>
              <w:rPr>
                <w:bCs/>
                <w:lang w:val="ru"/>
              </w:rPr>
              <w:t>Базовый</w:t>
            </w:r>
            <w:r>
              <w:rPr>
                <w:bCs/>
                <w:lang w:val="ru"/>
              </w:rPr>
              <w:br/>
              <w:t>уровень</w:t>
            </w:r>
          </w:p>
        </w:tc>
        <w:tc>
          <w:tcPr>
            <w:tcW w:w="1801" w:type="dxa"/>
            <w:vAlign w:val="center"/>
          </w:tcPr>
          <w:p w:rsidR="00195743" w:rsidRPr="00C15904" w:rsidRDefault="00195743" w:rsidP="006107AC">
            <w:pPr>
              <w:pStyle w:val="Tablehead"/>
            </w:pPr>
            <w:r>
              <w:rPr>
                <w:bCs/>
                <w:lang w:val="ru"/>
              </w:rPr>
              <w:t>У</w:t>
            </w:r>
            <w:r w:rsidRPr="00C15904">
              <w:rPr>
                <w:bCs/>
                <w:lang w:val="ru"/>
              </w:rPr>
              <w:t>совершенство</w:t>
            </w:r>
            <w:r>
              <w:rPr>
                <w:bCs/>
                <w:lang w:val="ru"/>
              </w:rPr>
              <w:t>-</w:t>
            </w:r>
            <w:r w:rsidRPr="00C15904">
              <w:rPr>
                <w:bCs/>
                <w:lang w:val="ru"/>
              </w:rPr>
              <w:t>ванный</w:t>
            </w:r>
            <w:r>
              <w:rPr>
                <w:bCs/>
                <w:lang w:val="ru"/>
              </w:rPr>
              <w:t xml:space="preserve"> </w:t>
            </w:r>
            <w:r w:rsidRPr="00C15904">
              <w:rPr>
                <w:bCs/>
                <w:lang w:val="ru"/>
              </w:rPr>
              <w:t>уровень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 w:val="restart"/>
            <w:vAlign w:val="center"/>
          </w:tcPr>
          <w:p w:rsidR="00766138" w:rsidRPr="00D72B33" w:rsidRDefault="00766138" w:rsidP="00D72B33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rFonts w:hint="eastAsia"/>
                <w:lang w:eastAsia="ko-KR"/>
              </w:rPr>
              <w:t>213</w:t>
            </w:r>
            <w:r w:rsidR="00D72B33">
              <w:rPr>
                <w:lang w:val="ru-RU" w:eastAsia="ko-KR"/>
              </w:rPr>
              <w:t>,</w:t>
            </w:r>
            <w:r w:rsidRPr="00D72B33">
              <w:rPr>
                <w:rFonts w:hint="eastAsia"/>
                <w:lang w:eastAsia="ko-KR"/>
              </w:rPr>
              <w:t>008</w:t>
            </w:r>
          </w:p>
        </w:tc>
        <w:tc>
          <w:tcPr>
            <w:tcW w:w="1515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1</w:t>
            </w:r>
            <w:r w:rsidR="00D72B33">
              <w:t>,</w:t>
            </w:r>
            <w:r w:rsidRPr="00D72B33">
              <w:t>5</w:t>
            </w:r>
          </w:p>
        </w:tc>
        <w:tc>
          <w:tcPr>
            <w:tcW w:w="192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½</w:t>
            </w:r>
          </w:p>
        </w:tc>
        <w:tc>
          <w:tcPr>
            <w:tcW w:w="1361" w:type="dxa"/>
            <w:vMerge w:val="restart"/>
            <w:vAlign w:val="center"/>
          </w:tcPr>
          <w:p w:rsidR="00766138" w:rsidRPr="00004BE4" w:rsidRDefault="00004BE4" w:rsidP="00FB5914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>
              <w:rPr>
                <w:rFonts w:eastAsia="Malgun Gothic"/>
                <w:lang w:val="ru-RU" w:eastAsia="ko-KR"/>
              </w:rPr>
              <w:t>Гауссов</w:t>
            </w:r>
          </w:p>
        </w:tc>
        <w:tc>
          <w:tcPr>
            <w:tcW w:w="1516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</w:t>
            </w:r>
            <w:r w:rsidRPr="00D72B33">
              <w:rPr>
                <w:rFonts w:eastAsia="Malgun Gothic"/>
                <w:lang w:eastAsia="ko-KR"/>
              </w:rPr>
              <w:t>8</w:t>
            </w:r>
          </w:p>
        </w:tc>
        <w:tc>
          <w:tcPr>
            <w:tcW w:w="180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/>
                <w:lang w:eastAsia="ko-KR"/>
              </w:rPr>
              <w:t>50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</w:tcPr>
          <w:p w:rsidR="00766138" w:rsidRPr="00D72B33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5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1</w:t>
            </w:r>
            <w:r w:rsidR="00D72B33">
              <w:t>,</w:t>
            </w:r>
            <w:r w:rsidRPr="00D72B33">
              <w:t>5</w:t>
            </w:r>
          </w:p>
        </w:tc>
        <w:tc>
          <w:tcPr>
            <w:tcW w:w="192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2/5</w:t>
            </w:r>
          </w:p>
        </w:tc>
        <w:tc>
          <w:tcPr>
            <w:tcW w:w="1361" w:type="dxa"/>
            <w:vMerge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6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48</w:t>
            </w:r>
          </w:p>
        </w:tc>
        <w:tc>
          <w:tcPr>
            <w:tcW w:w="180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50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</w:tcPr>
          <w:p w:rsidR="00766138" w:rsidRPr="00D72B33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5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1</w:t>
            </w:r>
            <w:r w:rsidR="00D72B33">
              <w:t>,</w:t>
            </w:r>
            <w:r w:rsidRPr="00D72B33">
              <w:t>5</w:t>
            </w:r>
          </w:p>
        </w:tc>
        <w:tc>
          <w:tcPr>
            <w:tcW w:w="192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1/3</w:t>
            </w:r>
          </w:p>
        </w:tc>
        <w:tc>
          <w:tcPr>
            <w:tcW w:w="1361" w:type="dxa"/>
            <w:vMerge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6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48</w:t>
            </w:r>
          </w:p>
        </w:tc>
        <w:tc>
          <w:tcPr>
            <w:tcW w:w="180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51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</w:tcPr>
          <w:p w:rsidR="00766138" w:rsidRPr="00D72B33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5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1</w:t>
            </w:r>
            <w:r w:rsidR="00D72B33">
              <w:t>,</w:t>
            </w:r>
            <w:r w:rsidRPr="00D72B33">
              <w:t>5</w:t>
            </w:r>
          </w:p>
        </w:tc>
        <w:tc>
          <w:tcPr>
            <w:tcW w:w="192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¼</w:t>
            </w:r>
          </w:p>
        </w:tc>
        <w:tc>
          <w:tcPr>
            <w:tcW w:w="1361" w:type="dxa"/>
            <w:vMerge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6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48</w:t>
            </w:r>
          </w:p>
        </w:tc>
        <w:tc>
          <w:tcPr>
            <w:tcW w:w="180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51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</w:tcPr>
          <w:p w:rsidR="00766138" w:rsidRPr="00D72B33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5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2</w:t>
            </w:r>
            <w:r w:rsidR="00D72B33">
              <w:t>,</w:t>
            </w:r>
            <w:r w:rsidRPr="00D72B33">
              <w:t>0</w:t>
            </w:r>
          </w:p>
        </w:tc>
        <w:tc>
          <w:tcPr>
            <w:tcW w:w="192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½</w:t>
            </w:r>
          </w:p>
        </w:tc>
        <w:tc>
          <w:tcPr>
            <w:tcW w:w="1361" w:type="dxa"/>
            <w:vMerge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6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48</w:t>
            </w:r>
          </w:p>
        </w:tc>
        <w:tc>
          <w:tcPr>
            <w:tcW w:w="180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49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</w:tcPr>
          <w:p w:rsidR="00766138" w:rsidRPr="00D72B33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5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2</w:t>
            </w:r>
            <w:r w:rsidR="00D72B33">
              <w:t>,</w:t>
            </w:r>
            <w:r w:rsidRPr="00D72B33">
              <w:t>0</w:t>
            </w:r>
          </w:p>
        </w:tc>
        <w:tc>
          <w:tcPr>
            <w:tcW w:w="192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2/5</w:t>
            </w:r>
          </w:p>
        </w:tc>
        <w:tc>
          <w:tcPr>
            <w:tcW w:w="1361" w:type="dxa"/>
            <w:vMerge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6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48</w:t>
            </w:r>
          </w:p>
        </w:tc>
        <w:tc>
          <w:tcPr>
            <w:tcW w:w="180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50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</w:tcPr>
          <w:p w:rsidR="00766138" w:rsidRPr="00D72B33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5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2</w:t>
            </w:r>
            <w:r w:rsidR="00D72B33">
              <w:t>,</w:t>
            </w:r>
            <w:r w:rsidRPr="00D72B33">
              <w:t>0</w:t>
            </w:r>
          </w:p>
        </w:tc>
        <w:tc>
          <w:tcPr>
            <w:tcW w:w="192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1/3</w:t>
            </w:r>
          </w:p>
        </w:tc>
        <w:tc>
          <w:tcPr>
            <w:tcW w:w="1361" w:type="dxa"/>
            <w:vMerge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6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48</w:t>
            </w:r>
          </w:p>
        </w:tc>
        <w:tc>
          <w:tcPr>
            <w:tcW w:w="180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50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</w:tcPr>
          <w:p w:rsidR="00766138" w:rsidRPr="00D72B33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5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2</w:t>
            </w:r>
            <w:r w:rsidR="00D72B33">
              <w:t>,</w:t>
            </w:r>
            <w:r w:rsidRPr="00D72B33">
              <w:t>0</w:t>
            </w:r>
          </w:p>
        </w:tc>
        <w:tc>
          <w:tcPr>
            <w:tcW w:w="192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¼</w:t>
            </w:r>
          </w:p>
        </w:tc>
        <w:tc>
          <w:tcPr>
            <w:tcW w:w="1361" w:type="dxa"/>
            <w:vMerge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6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48</w:t>
            </w:r>
          </w:p>
        </w:tc>
        <w:tc>
          <w:tcPr>
            <w:tcW w:w="180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51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</w:tcPr>
          <w:p w:rsidR="00766138" w:rsidRPr="00D72B33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5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2</w:t>
            </w:r>
            <w:r w:rsidR="00D72B33">
              <w:t>,</w:t>
            </w:r>
            <w:r w:rsidRPr="00D72B33">
              <w:t>5</w:t>
            </w:r>
          </w:p>
        </w:tc>
        <w:tc>
          <w:tcPr>
            <w:tcW w:w="192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½</w:t>
            </w:r>
          </w:p>
        </w:tc>
        <w:tc>
          <w:tcPr>
            <w:tcW w:w="1361" w:type="dxa"/>
            <w:vMerge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6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49</w:t>
            </w:r>
          </w:p>
        </w:tc>
        <w:tc>
          <w:tcPr>
            <w:tcW w:w="180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48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</w:tcPr>
          <w:p w:rsidR="00766138" w:rsidRPr="00D72B33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5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2</w:t>
            </w:r>
            <w:r w:rsidR="00D72B33">
              <w:t>,</w:t>
            </w:r>
            <w:r w:rsidRPr="00D72B33">
              <w:t>5</w:t>
            </w:r>
          </w:p>
        </w:tc>
        <w:tc>
          <w:tcPr>
            <w:tcW w:w="192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2/5</w:t>
            </w:r>
          </w:p>
        </w:tc>
        <w:tc>
          <w:tcPr>
            <w:tcW w:w="1361" w:type="dxa"/>
            <w:vMerge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6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49</w:t>
            </w:r>
          </w:p>
        </w:tc>
        <w:tc>
          <w:tcPr>
            <w:tcW w:w="180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48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</w:tcPr>
          <w:p w:rsidR="00766138" w:rsidRPr="00D72B33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5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2</w:t>
            </w:r>
            <w:r w:rsidR="00D72B33">
              <w:t>,</w:t>
            </w:r>
            <w:r w:rsidRPr="00D72B33">
              <w:t>5</w:t>
            </w:r>
          </w:p>
        </w:tc>
        <w:tc>
          <w:tcPr>
            <w:tcW w:w="192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1/3</w:t>
            </w:r>
          </w:p>
        </w:tc>
        <w:tc>
          <w:tcPr>
            <w:tcW w:w="1361" w:type="dxa"/>
            <w:vMerge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6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49</w:t>
            </w:r>
          </w:p>
        </w:tc>
        <w:tc>
          <w:tcPr>
            <w:tcW w:w="180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59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</w:tcPr>
          <w:p w:rsidR="00766138" w:rsidRPr="00D72B33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5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2</w:t>
            </w:r>
            <w:r w:rsidR="00D72B33">
              <w:t>,</w:t>
            </w:r>
            <w:r w:rsidRPr="00D72B33">
              <w:t>5</w:t>
            </w:r>
          </w:p>
        </w:tc>
        <w:tc>
          <w:tcPr>
            <w:tcW w:w="192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¼</w:t>
            </w:r>
          </w:p>
        </w:tc>
        <w:tc>
          <w:tcPr>
            <w:tcW w:w="1361" w:type="dxa"/>
            <w:vMerge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6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49</w:t>
            </w:r>
          </w:p>
        </w:tc>
        <w:tc>
          <w:tcPr>
            <w:tcW w:w="180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50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</w:tcPr>
          <w:p w:rsidR="00766138" w:rsidRPr="00D72B33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5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3</w:t>
            </w:r>
            <w:r w:rsidR="00D72B33">
              <w:t>,</w:t>
            </w:r>
            <w:r w:rsidRPr="00D72B33">
              <w:t>0</w:t>
            </w:r>
          </w:p>
        </w:tc>
        <w:tc>
          <w:tcPr>
            <w:tcW w:w="192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½</w:t>
            </w:r>
          </w:p>
        </w:tc>
        <w:tc>
          <w:tcPr>
            <w:tcW w:w="1361" w:type="dxa"/>
            <w:vMerge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6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49</w:t>
            </w:r>
          </w:p>
        </w:tc>
        <w:tc>
          <w:tcPr>
            <w:tcW w:w="180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46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</w:tcPr>
          <w:p w:rsidR="00766138" w:rsidRPr="00D72B33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5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3</w:t>
            </w:r>
            <w:r w:rsidR="00D72B33">
              <w:t>,</w:t>
            </w:r>
            <w:r w:rsidRPr="00D72B33">
              <w:t>0</w:t>
            </w:r>
          </w:p>
        </w:tc>
        <w:tc>
          <w:tcPr>
            <w:tcW w:w="192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2/5</w:t>
            </w:r>
          </w:p>
        </w:tc>
        <w:tc>
          <w:tcPr>
            <w:tcW w:w="1361" w:type="dxa"/>
            <w:vMerge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6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49</w:t>
            </w:r>
          </w:p>
        </w:tc>
        <w:tc>
          <w:tcPr>
            <w:tcW w:w="180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47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</w:tcPr>
          <w:p w:rsidR="00766138" w:rsidRPr="00D72B33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5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3</w:t>
            </w:r>
            <w:r w:rsidR="00D72B33">
              <w:t>,</w:t>
            </w:r>
            <w:r w:rsidRPr="00D72B33">
              <w:t>0</w:t>
            </w:r>
          </w:p>
        </w:tc>
        <w:tc>
          <w:tcPr>
            <w:tcW w:w="192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1/3</w:t>
            </w:r>
          </w:p>
        </w:tc>
        <w:tc>
          <w:tcPr>
            <w:tcW w:w="1361" w:type="dxa"/>
            <w:vMerge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6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49</w:t>
            </w:r>
          </w:p>
        </w:tc>
        <w:tc>
          <w:tcPr>
            <w:tcW w:w="180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48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</w:tcPr>
          <w:p w:rsidR="00766138" w:rsidRPr="00D72B33" w:rsidRDefault="00766138" w:rsidP="00FB5914">
            <w:pPr>
              <w:pStyle w:val="Tabletext"/>
              <w:rPr>
                <w:lang w:eastAsia="ko-KR"/>
              </w:rPr>
            </w:pPr>
          </w:p>
        </w:tc>
        <w:tc>
          <w:tcPr>
            <w:tcW w:w="1515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3</w:t>
            </w:r>
            <w:r w:rsidR="00D72B33">
              <w:t>,</w:t>
            </w:r>
            <w:r w:rsidRPr="00D72B33">
              <w:t>0</w:t>
            </w:r>
          </w:p>
        </w:tc>
        <w:tc>
          <w:tcPr>
            <w:tcW w:w="192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t>¼</w:t>
            </w:r>
          </w:p>
        </w:tc>
        <w:tc>
          <w:tcPr>
            <w:tcW w:w="1361" w:type="dxa"/>
            <w:vMerge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1516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49</w:t>
            </w:r>
          </w:p>
        </w:tc>
        <w:tc>
          <w:tcPr>
            <w:tcW w:w="1801" w:type="dxa"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50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 w:val="restart"/>
            <w:vAlign w:val="center"/>
          </w:tcPr>
          <w:p w:rsidR="00766138" w:rsidRPr="00D72B33" w:rsidRDefault="00766138" w:rsidP="00D72B33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rFonts w:hint="eastAsia"/>
                <w:lang w:eastAsia="ko-KR"/>
              </w:rPr>
              <w:t>213</w:t>
            </w:r>
            <w:r w:rsidR="00D72B33">
              <w:rPr>
                <w:lang w:val="ru-RU" w:eastAsia="ko-KR"/>
              </w:rPr>
              <w:t>,</w:t>
            </w:r>
            <w:r w:rsidRPr="00D72B33">
              <w:rPr>
                <w:rFonts w:hint="eastAsia"/>
                <w:lang w:eastAsia="ko-KR"/>
              </w:rPr>
              <w:t>008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lang w:eastAsia="ko-KR"/>
              </w:rPr>
              <w:t>1</w:t>
            </w:r>
            <w:r w:rsidR="00D72B33">
              <w:rPr>
                <w:lang w:eastAsia="ko-KR"/>
              </w:rPr>
              <w:t>,</w:t>
            </w:r>
            <w:r w:rsidRPr="00D72B33">
              <w:rPr>
                <w:lang w:eastAsia="ko-KR"/>
              </w:rPr>
              <w:t>5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t>½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004BE4" w:rsidP="00FB5914">
            <w:pPr>
              <w:pStyle w:val="Tabletext"/>
              <w:jc w:val="center"/>
              <w:rPr>
                <w:lang w:val="ru-RU" w:eastAsia="ko-KR"/>
              </w:rPr>
            </w:pPr>
            <w:r>
              <w:rPr>
                <w:lang w:val="ru-RU" w:eastAsia="ko-KR"/>
              </w:rPr>
              <w:t>Райсовский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41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lang w:eastAsia="ko-KR"/>
              </w:rPr>
              <w:t>1</w:t>
            </w:r>
            <w:r w:rsidR="00D72B33">
              <w:rPr>
                <w:lang w:eastAsia="ko-KR"/>
              </w:rPr>
              <w:t>,</w:t>
            </w:r>
            <w:r w:rsidRPr="00D72B33">
              <w:rPr>
                <w:lang w:eastAsia="ko-KR"/>
              </w:rPr>
              <w:t>5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t>2/5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D72B33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43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lang w:eastAsia="ko-KR"/>
              </w:rPr>
              <w:t>1</w:t>
            </w:r>
            <w:r w:rsidR="00D72B33">
              <w:rPr>
                <w:lang w:eastAsia="ko-KR"/>
              </w:rPr>
              <w:t>,</w:t>
            </w:r>
            <w:r w:rsidRPr="00D72B33">
              <w:rPr>
                <w:lang w:eastAsia="ko-KR"/>
              </w:rPr>
              <w:t>5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t>1/3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D72B33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45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lang w:eastAsia="ko-KR"/>
              </w:rPr>
              <w:t>1</w:t>
            </w:r>
            <w:r w:rsidR="00D72B33">
              <w:rPr>
                <w:lang w:eastAsia="ko-KR"/>
              </w:rPr>
              <w:t>,</w:t>
            </w:r>
            <w:r w:rsidRPr="00D72B33">
              <w:rPr>
                <w:lang w:eastAsia="ko-KR"/>
              </w:rPr>
              <w:t>5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t>¼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D72B33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47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lang w:eastAsia="ko-KR"/>
              </w:rPr>
              <w:t>2</w:t>
            </w:r>
            <w:r w:rsidR="00D72B33">
              <w:rPr>
                <w:lang w:eastAsia="ko-KR"/>
              </w:rPr>
              <w:t>,</w:t>
            </w:r>
            <w:r w:rsidRPr="00D72B33">
              <w:rPr>
                <w:lang w:eastAsia="ko-KR"/>
              </w:rPr>
              <w:t>0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t>½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D72B33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39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lang w:eastAsia="ko-KR"/>
              </w:rPr>
              <w:t>2</w:t>
            </w:r>
            <w:r w:rsidR="00D72B33">
              <w:rPr>
                <w:lang w:eastAsia="ko-KR"/>
              </w:rPr>
              <w:t>,</w:t>
            </w:r>
            <w:r w:rsidRPr="00D72B33">
              <w:rPr>
                <w:lang w:eastAsia="ko-KR"/>
              </w:rPr>
              <w:t>0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t>2/5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D72B33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41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lang w:eastAsia="ko-KR"/>
              </w:rPr>
              <w:t>2</w:t>
            </w:r>
            <w:r w:rsidR="00D72B33">
              <w:rPr>
                <w:lang w:eastAsia="ko-KR"/>
              </w:rPr>
              <w:t>,</w:t>
            </w:r>
            <w:r w:rsidRPr="00D72B33">
              <w:rPr>
                <w:lang w:eastAsia="ko-KR"/>
              </w:rPr>
              <w:t>0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t>1/3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D72B33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43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lang w:eastAsia="ko-KR"/>
              </w:rPr>
              <w:t>2</w:t>
            </w:r>
            <w:r w:rsidR="00D72B33">
              <w:rPr>
                <w:lang w:eastAsia="ko-KR"/>
              </w:rPr>
              <w:t>,</w:t>
            </w:r>
            <w:r w:rsidRPr="00D72B33">
              <w:rPr>
                <w:lang w:eastAsia="ko-KR"/>
              </w:rPr>
              <w:t>0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t>¼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D72B33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45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lang w:eastAsia="ko-KR"/>
              </w:rPr>
              <w:t>2</w:t>
            </w:r>
            <w:r w:rsidR="00D72B33">
              <w:rPr>
                <w:lang w:eastAsia="ko-KR"/>
              </w:rPr>
              <w:t>,</w:t>
            </w:r>
            <w:r w:rsidRPr="00D72B33">
              <w:rPr>
                <w:lang w:eastAsia="ko-KR"/>
              </w:rPr>
              <w:t>5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t>½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D72B33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44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38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lang w:eastAsia="ko-KR"/>
              </w:rPr>
              <w:t>2</w:t>
            </w:r>
            <w:r w:rsidR="00D72B33">
              <w:rPr>
                <w:lang w:eastAsia="ko-KR"/>
              </w:rPr>
              <w:t>,</w:t>
            </w:r>
            <w:r w:rsidRPr="00D72B33">
              <w:rPr>
                <w:lang w:eastAsia="ko-KR"/>
              </w:rPr>
              <w:t>5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t>2/5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D72B33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44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40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lang w:eastAsia="ko-KR"/>
              </w:rPr>
              <w:t>2</w:t>
            </w:r>
            <w:r w:rsidR="00D72B33">
              <w:rPr>
                <w:lang w:eastAsia="ko-KR"/>
              </w:rPr>
              <w:t>,</w:t>
            </w:r>
            <w:r w:rsidRPr="00D72B33">
              <w:rPr>
                <w:lang w:eastAsia="ko-KR"/>
              </w:rPr>
              <w:t>5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t>1/3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D72B33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44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41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lang w:eastAsia="ko-KR"/>
              </w:rPr>
              <w:t>2</w:t>
            </w:r>
            <w:r w:rsidR="00D72B33">
              <w:rPr>
                <w:lang w:eastAsia="ko-KR"/>
              </w:rPr>
              <w:t>,</w:t>
            </w:r>
            <w:r w:rsidRPr="00D72B33">
              <w:rPr>
                <w:lang w:eastAsia="ko-KR"/>
              </w:rPr>
              <w:t>5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t>¼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D72B33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44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44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lang w:eastAsia="ko-KR"/>
              </w:rPr>
              <w:t>3</w:t>
            </w:r>
            <w:r w:rsidR="00D72B33">
              <w:rPr>
                <w:lang w:eastAsia="ko-KR"/>
              </w:rPr>
              <w:t>,</w:t>
            </w:r>
            <w:r w:rsidRPr="00D72B33">
              <w:rPr>
                <w:lang w:eastAsia="ko-KR"/>
              </w:rPr>
              <w:t>0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t>½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D72B33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45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37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lang w:eastAsia="ko-KR"/>
              </w:rPr>
              <w:t>3</w:t>
            </w:r>
            <w:r w:rsidR="00D72B33">
              <w:rPr>
                <w:lang w:eastAsia="ko-KR"/>
              </w:rPr>
              <w:t>,</w:t>
            </w:r>
            <w:r w:rsidRPr="00D72B33">
              <w:rPr>
                <w:lang w:eastAsia="ko-KR"/>
              </w:rPr>
              <w:t>0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t>2/5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D72B33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45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39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lang w:eastAsia="ko-KR"/>
              </w:rPr>
              <w:t>3</w:t>
            </w:r>
            <w:r w:rsidR="00D72B33">
              <w:rPr>
                <w:lang w:eastAsia="ko-KR"/>
              </w:rPr>
              <w:t>,</w:t>
            </w:r>
            <w:r w:rsidRPr="00D72B33">
              <w:rPr>
                <w:lang w:eastAsia="ko-KR"/>
              </w:rPr>
              <w:t>0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t>1/3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138" w:rsidRPr="00D72B33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45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40</w:t>
            </w:r>
          </w:p>
        </w:tc>
      </w:tr>
      <w:tr w:rsidR="00766138" w:rsidRPr="00D72B33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D72B33">
              <w:rPr>
                <w:lang w:eastAsia="ko-KR"/>
              </w:rPr>
              <w:t>3</w:t>
            </w:r>
            <w:r w:rsidR="00D72B33">
              <w:rPr>
                <w:lang w:eastAsia="ko-KR"/>
              </w:rPr>
              <w:t>,</w:t>
            </w:r>
            <w:r w:rsidRPr="00D72B33">
              <w:rPr>
                <w:lang w:eastAsia="ko-KR"/>
              </w:rPr>
              <w:t>0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t>¼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D72B33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45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D72B33" w:rsidRDefault="00766138" w:rsidP="00FB5914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r w:rsidRPr="00D72B33">
              <w:rPr>
                <w:lang w:eastAsia="ko-KR"/>
              </w:rPr>
              <w:t>–</w:t>
            </w:r>
            <w:r w:rsidRPr="00D72B33">
              <w:rPr>
                <w:rFonts w:eastAsia="Malgun Gothic" w:hint="eastAsia"/>
                <w:lang w:eastAsia="ko-KR"/>
              </w:rPr>
              <w:t>42</w:t>
            </w:r>
          </w:p>
        </w:tc>
      </w:tr>
    </w:tbl>
    <w:p w:rsidR="00ED2645" w:rsidRDefault="00ED2645">
      <w:r>
        <w:br w:type="page"/>
      </w:r>
    </w:p>
    <w:p w:rsidR="00ED2645" w:rsidRPr="00165AAA" w:rsidRDefault="00004BE4" w:rsidP="00ED2645">
      <w:pPr>
        <w:pStyle w:val="TableNo"/>
        <w:rPr>
          <w:lang w:val="en-US"/>
        </w:rPr>
      </w:pPr>
      <w:r>
        <w:rPr>
          <w:lang w:val="ru-RU"/>
        </w:rPr>
        <w:lastRenderedPageBreak/>
        <w:t>ТАБЛИЦА</w:t>
      </w:r>
      <w:r w:rsidR="00ED2645" w:rsidRPr="00165AAA">
        <w:rPr>
          <w:lang w:val="en-US"/>
        </w:rPr>
        <w:t xml:space="preserve"> 10</w:t>
      </w:r>
      <w:r w:rsidR="00ED2645">
        <w:rPr>
          <w:lang w:val="en-US"/>
        </w:rPr>
        <w:t xml:space="preserve"> (</w:t>
      </w:r>
      <w:r>
        <w:rPr>
          <w:i/>
          <w:iCs/>
          <w:lang w:val="ru-RU"/>
        </w:rPr>
        <w:t>окончание</w:t>
      </w:r>
      <w:r w:rsidR="00ED2645">
        <w:rPr>
          <w:lang w:val="en-US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6"/>
        <w:gridCol w:w="1472"/>
        <w:gridCol w:w="1865"/>
        <w:gridCol w:w="1323"/>
        <w:gridCol w:w="1473"/>
        <w:gridCol w:w="1750"/>
      </w:tblGrid>
      <w:tr w:rsidR="00004BE4" w:rsidRPr="00712530" w:rsidTr="00E3202A">
        <w:trPr>
          <w:tblHeader/>
          <w:jc w:val="center"/>
        </w:trPr>
        <w:tc>
          <w:tcPr>
            <w:tcW w:w="1809" w:type="dxa"/>
            <w:vAlign w:val="center"/>
          </w:tcPr>
          <w:p w:rsidR="00004BE4" w:rsidRPr="004C0929" w:rsidRDefault="00004BE4" w:rsidP="00CF4256">
            <w:pPr>
              <w:pStyle w:val="Tablehead"/>
              <w:spacing w:before="40" w:after="40"/>
            </w:pPr>
            <w:r w:rsidRPr="004C0929">
              <w:rPr>
                <w:bCs/>
                <w:color w:val="000000"/>
                <w:lang w:val="ru"/>
              </w:rPr>
              <w:t>Мешающий сигнал</w:t>
            </w:r>
          </w:p>
        </w:tc>
        <w:tc>
          <w:tcPr>
            <w:tcW w:w="3437" w:type="dxa"/>
            <w:gridSpan w:val="2"/>
            <w:vAlign w:val="center"/>
          </w:tcPr>
          <w:p w:rsidR="00004BE4" w:rsidRPr="00022E1F" w:rsidRDefault="00004BE4" w:rsidP="00CF4256">
            <w:pPr>
              <w:pStyle w:val="Tablehead"/>
              <w:rPr>
                <w:color w:val="000000"/>
                <w:lang w:val="ru-RU"/>
              </w:rPr>
            </w:pPr>
            <w:r w:rsidRPr="004C0929">
              <w:rPr>
                <w:bCs/>
                <w:color w:val="000000"/>
                <w:lang w:val="ru"/>
              </w:rPr>
              <w:t>Полезный сигнал AT-DMB</w:t>
            </w:r>
            <w:r w:rsidRPr="004C0929">
              <w:rPr>
                <w:b w:val="0"/>
                <w:color w:val="000000"/>
                <w:lang w:val="ru"/>
              </w:rPr>
              <w:br/>
            </w:r>
            <w:r w:rsidRPr="004C0929">
              <w:rPr>
                <w:bCs/>
                <w:color w:val="000000"/>
                <w:lang w:val="ru"/>
              </w:rPr>
              <w:t>(</w:t>
            </w:r>
            <w:r w:rsidRPr="004C0929">
              <w:rPr>
                <w:bCs/>
                <w:lang w:val="ru"/>
              </w:rPr>
              <w:t>214,736 МГц</w:t>
            </w:r>
            <w:r w:rsidRPr="004C0929">
              <w:rPr>
                <w:bCs/>
                <w:color w:val="000000"/>
                <w:lang w:val="ru"/>
              </w:rPr>
              <w:t>)</w:t>
            </w:r>
          </w:p>
        </w:tc>
        <w:tc>
          <w:tcPr>
            <w:tcW w:w="4680" w:type="dxa"/>
            <w:gridSpan w:val="3"/>
          </w:tcPr>
          <w:p w:rsidR="00004BE4" w:rsidRPr="00022E1F" w:rsidRDefault="00004BE4" w:rsidP="00CF4256">
            <w:pPr>
              <w:pStyle w:val="Tablehead"/>
              <w:spacing w:before="40" w:after="40"/>
              <w:rPr>
                <w:color w:val="000000"/>
                <w:lang w:val="ru-RU"/>
              </w:rPr>
            </w:pPr>
            <w:r w:rsidRPr="004C0929">
              <w:rPr>
                <w:bCs/>
                <w:color w:val="000000"/>
                <w:lang w:val="ru"/>
              </w:rPr>
              <w:t xml:space="preserve">Отношение </w:t>
            </w:r>
            <w:r w:rsidRPr="004C0929">
              <w:rPr>
                <w:bCs/>
                <w:i/>
                <w:iCs/>
                <w:color w:val="000000"/>
                <w:lang w:val="ru"/>
              </w:rPr>
              <w:t>D</w:t>
            </w:r>
            <w:r w:rsidRPr="004C0929">
              <w:rPr>
                <w:bCs/>
                <w:color w:val="000000"/>
                <w:lang w:val="ru"/>
              </w:rPr>
              <w:t>/</w:t>
            </w:r>
            <w:r w:rsidRPr="004C0929">
              <w:rPr>
                <w:bCs/>
                <w:i/>
                <w:iCs/>
                <w:color w:val="000000"/>
                <w:lang w:val="ru"/>
              </w:rPr>
              <w:t>U</w:t>
            </w:r>
            <w:r w:rsidRPr="004C0929">
              <w:rPr>
                <w:bCs/>
                <w:color w:val="000000"/>
                <w:lang w:val="ru"/>
              </w:rPr>
              <w:t xml:space="preserve">, требуемое полезным сигналом AT-DMB </w:t>
            </w:r>
            <w:r w:rsidRPr="004C0929">
              <w:rPr>
                <w:bCs/>
                <w:lang w:val="ru"/>
              </w:rPr>
              <w:t>(</w:t>
            </w:r>
            <w:r w:rsidRPr="004C0929">
              <w:rPr>
                <w:bCs/>
                <w:color w:val="000000"/>
                <w:lang w:val="ru"/>
              </w:rPr>
              <w:t>дБ</w:t>
            </w:r>
            <w:r w:rsidRPr="004C0929">
              <w:rPr>
                <w:bCs/>
                <w:lang w:val="ru"/>
              </w:rPr>
              <w:t>)</w:t>
            </w:r>
          </w:p>
        </w:tc>
      </w:tr>
      <w:tr w:rsidR="00195743" w:rsidRPr="00D72B33" w:rsidTr="00E3202A">
        <w:trPr>
          <w:tblHeader/>
          <w:jc w:val="center"/>
        </w:trPr>
        <w:tc>
          <w:tcPr>
            <w:tcW w:w="1809" w:type="dxa"/>
          </w:tcPr>
          <w:p w:rsidR="00195743" w:rsidRPr="004C0929" w:rsidRDefault="00195743" w:rsidP="00CF4256">
            <w:pPr>
              <w:pStyle w:val="Tabletext"/>
              <w:rPr>
                <w:b/>
              </w:rPr>
            </w:pPr>
            <w:r w:rsidRPr="004C0929">
              <w:rPr>
                <w:b/>
                <w:bCs/>
                <w:color w:val="000000"/>
                <w:lang w:val="ru"/>
              </w:rPr>
              <w:t>Частота (МГц)</w:t>
            </w:r>
          </w:p>
        </w:tc>
        <w:tc>
          <w:tcPr>
            <w:tcW w:w="1515" w:type="dxa"/>
            <w:vAlign w:val="center"/>
          </w:tcPr>
          <w:p w:rsidR="00195743" w:rsidRPr="004C0929" w:rsidRDefault="00195743" w:rsidP="00E3202A">
            <w:pPr>
              <w:pStyle w:val="Tablehead"/>
              <w:spacing w:before="40" w:after="40"/>
              <w:ind w:left="-57" w:right="-57"/>
              <w:rPr>
                <w:color w:val="000000"/>
              </w:rPr>
            </w:pPr>
            <w:r w:rsidRPr="004C0929">
              <w:rPr>
                <w:bCs/>
                <w:color w:val="000000"/>
                <w:lang w:val="ru"/>
              </w:rPr>
              <w:t xml:space="preserve">Коэффициент </w:t>
            </w:r>
            <w:r w:rsidR="00344386">
              <w:rPr>
                <w:bCs/>
                <w:lang w:val="ru"/>
              </w:rPr>
              <w:t>сигнального</w:t>
            </w:r>
            <w:r w:rsidR="00344386" w:rsidRPr="00344386">
              <w:rPr>
                <w:bCs/>
                <w:color w:val="000000"/>
                <w:lang w:val="ru"/>
              </w:rPr>
              <w:t xml:space="preserve"> созвездия</w:t>
            </w:r>
          </w:p>
        </w:tc>
        <w:tc>
          <w:tcPr>
            <w:tcW w:w="1922" w:type="dxa"/>
          </w:tcPr>
          <w:p w:rsidR="00195743" w:rsidRPr="00022E1F" w:rsidRDefault="00F810D3" w:rsidP="00CF4256">
            <w:pPr>
              <w:pStyle w:val="Tablehead"/>
              <w:spacing w:before="40" w:after="40"/>
              <w:rPr>
                <w:color w:val="000000"/>
                <w:lang w:val="ru-RU"/>
              </w:rPr>
            </w:pPr>
            <w:r>
              <w:rPr>
                <w:bCs/>
                <w:color w:val="000000"/>
                <w:lang w:val="ru"/>
              </w:rPr>
              <w:t>Скорость</w:t>
            </w:r>
            <w:r w:rsidR="00195743" w:rsidRPr="004C0929">
              <w:rPr>
                <w:bCs/>
                <w:color w:val="000000"/>
                <w:lang w:val="ru"/>
              </w:rPr>
              <w:t xml:space="preserve"> турбокода (усовершенство</w:t>
            </w:r>
            <w:r w:rsidR="00195743">
              <w:rPr>
                <w:bCs/>
                <w:color w:val="000000"/>
                <w:lang w:val="ru"/>
              </w:rPr>
              <w:t>-</w:t>
            </w:r>
            <w:r w:rsidR="00195743">
              <w:rPr>
                <w:bCs/>
                <w:color w:val="000000"/>
                <w:lang w:val="ru"/>
              </w:rPr>
              <w:br/>
            </w:r>
            <w:r w:rsidR="00195743" w:rsidRPr="004C0929">
              <w:rPr>
                <w:bCs/>
                <w:color w:val="000000"/>
                <w:lang w:val="ru"/>
              </w:rPr>
              <w:t>ванный уровень)</w:t>
            </w:r>
          </w:p>
        </w:tc>
        <w:tc>
          <w:tcPr>
            <w:tcW w:w="1361" w:type="dxa"/>
            <w:vAlign w:val="center"/>
          </w:tcPr>
          <w:p w:rsidR="00195743" w:rsidRPr="00C15904" w:rsidRDefault="00195743" w:rsidP="00195743">
            <w:pPr>
              <w:pStyle w:val="Tablehead"/>
            </w:pPr>
            <w:r>
              <w:rPr>
                <w:bCs/>
                <w:lang w:val="ru"/>
              </w:rPr>
              <w:t>Канал</w:t>
            </w:r>
          </w:p>
        </w:tc>
        <w:tc>
          <w:tcPr>
            <w:tcW w:w="1516" w:type="dxa"/>
            <w:vAlign w:val="center"/>
          </w:tcPr>
          <w:p w:rsidR="00195743" w:rsidRPr="00C15904" w:rsidRDefault="00195743" w:rsidP="00195743">
            <w:pPr>
              <w:pStyle w:val="Tablehead"/>
            </w:pPr>
            <w:r>
              <w:rPr>
                <w:bCs/>
                <w:lang w:val="ru"/>
              </w:rPr>
              <w:t>Базовый</w:t>
            </w:r>
            <w:r>
              <w:rPr>
                <w:bCs/>
                <w:lang w:val="ru"/>
              </w:rPr>
              <w:br/>
              <w:t>уровень</w:t>
            </w:r>
          </w:p>
        </w:tc>
        <w:tc>
          <w:tcPr>
            <w:tcW w:w="1803" w:type="dxa"/>
            <w:vAlign w:val="center"/>
          </w:tcPr>
          <w:p w:rsidR="00195743" w:rsidRPr="00C15904" w:rsidRDefault="00195743" w:rsidP="006107AC">
            <w:pPr>
              <w:pStyle w:val="Tablehead"/>
            </w:pPr>
            <w:r>
              <w:rPr>
                <w:bCs/>
                <w:lang w:val="ru"/>
              </w:rPr>
              <w:t>У</w:t>
            </w:r>
            <w:r w:rsidRPr="00C15904">
              <w:rPr>
                <w:bCs/>
                <w:lang w:val="ru"/>
              </w:rPr>
              <w:t>совершенство</w:t>
            </w:r>
            <w:r>
              <w:rPr>
                <w:bCs/>
                <w:lang w:val="ru"/>
              </w:rPr>
              <w:t>-</w:t>
            </w:r>
            <w:r w:rsidRPr="00C15904">
              <w:rPr>
                <w:bCs/>
                <w:lang w:val="ru"/>
              </w:rPr>
              <w:t>ванный</w:t>
            </w:r>
            <w:r>
              <w:rPr>
                <w:bCs/>
                <w:lang w:val="ru"/>
              </w:rPr>
              <w:t xml:space="preserve"> </w:t>
            </w:r>
            <w:r w:rsidRPr="00C15904">
              <w:rPr>
                <w:bCs/>
                <w:lang w:val="ru"/>
              </w:rPr>
              <w:t>уровень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 w:val="restart"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rFonts w:hint="eastAsia"/>
                <w:lang w:eastAsia="ko-KR"/>
              </w:rPr>
              <w:t>213</w:t>
            </w:r>
            <w:r w:rsidR="00D72B33" w:rsidRPr="00004BE4">
              <w:rPr>
                <w:rFonts w:hint="eastAsia"/>
                <w:lang w:eastAsia="ko-KR"/>
              </w:rPr>
              <w:t>,</w:t>
            </w:r>
            <w:r w:rsidRPr="00004BE4">
              <w:rPr>
                <w:rFonts w:hint="eastAsia"/>
                <w:lang w:eastAsia="ko-KR"/>
              </w:rPr>
              <w:t>008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1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½</w:t>
            </w:r>
          </w:p>
        </w:tc>
        <w:tc>
          <w:tcPr>
            <w:tcW w:w="136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004BE4" w:rsidP="00FB5914">
            <w:pPr>
              <w:pStyle w:val="Tabletext"/>
              <w:jc w:val="center"/>
              <w:rPr>
                <w:lang w:val="ru-RU" w:eastAsia="ko-KR"/>
              </w:rPr>
            </w:pPr>
            <w:r>
              <w:rPr>
                <w:lang w:val="ru-RU" w:eastAsia="ko-KR"/>
              </w:rPr>
              <w:t>Рэлеевский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40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1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2/5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42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1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1/3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44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1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¼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47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½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38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2/5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40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1/3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42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¼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45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½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37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2/5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39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1/3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41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¼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44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3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½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35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3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2/5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37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3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1/3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40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3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¼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42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 w:val="restart"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rFonts w:hint="eastAsia"/>
                <w:lang w:eastAsia="ko-KR"/>
              </w:rPr>
              <w:t>213</w:t>
            </w:r>
            <w:r w:rsidR="00D72B33" w:rsidRPr="00004BE4">
              <w:rPr>
                <w:rFonts w:hint="eastAsia"/>
                <w:lang w:eastAsia="ko-KR"/>
              </w:rPr>
              <w:t>,</w:t>
            </w:r>
            <w:r w:rsidRPr="00004BE4">
              <w:rPr>
                <w:rFonts w:hint="eastAsia"/>
                <w:lang w:eastAsia="ko-KR"/>
              </w:rPr>
              <w:t>008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1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½</w:t>
            </w:r>
          </w:p>
        </w:tc>
        <w:tc>
          <w:tcPr>
            <w:tcW w:w="136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TU6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38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/>
                <w:lang w:eastAsia="ko-KR"/>
              </w:rPr>
              <w:t>38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1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2/5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38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40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1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1/3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38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</w:t>
            </w:r>
            <w:r w:rsidRPr="00004BE4">
              <w:rPr>
                <w:rFonts w:eastAsia="Malgun Gothic"/>
                <w:lang w:eastAsia="ko-KR"/>
              </w:rPr>
              <w:t>2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1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¼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38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</w:t>
            </w:r>
            <w:r w:rsidRPr="00004BE4">
              <w:rPr>
                <w:rFonts w:eastAsia="Malgun Gothic"/>
                <w:lang w:eastAsia="ko-KR"/>
              </w:rPr>
              <w:t>4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½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39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</w:t>
            </w:r>
            <w:r w:rsidRPr="00004BE4">
              <w:rPr>
                <w:rFonts w:eastAsia="Malgun Gothic"/>
                <w:lang w:eastAsia="ko-KR"/>
              </w:rPr>
              <w:t>6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2/5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39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</w:t>
            </w:r>
            <w:r w:rsidRPr="00004BE4">
              <w:rPr>
                <w:rFonts w:eastAsia="Malgun Gothic"/>
                <w:lang w:eastAsia="ko-KR"/>
              </w:rPr>
              <w:t>8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1/3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39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40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¼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39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</w:t>
            </w:r>
            <w:r w:rsidRPr="00004BE4">
              <w:rPr>
                <w:rFonts w:eastAsia="Malgun Gothic"/>
                <w:lang w:eastAsia="ko-KR"/>
              </w:rPr>
              <w:t>2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½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</w:t>
            </w:r>
            <w:r w:rsidRPr="00004BE4">
              <w:rPr>
                <w:rFonts w:eastAsia="Malgun Gothic"/>
                <w:lang w:eastAsia="ko-KR"/>
              </w:rPr>
              <w:t>5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2/5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</w:t>
            </w:r>
            <w:r w:rsidRPr="00004BE4">
              <w:rPr>
                <w:rFonts w:eastAsia="Malgun Gothic"/>
                <w:lang w:eastAsia="ko-KR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</w:t>
            </w:r>
            <w:r w:rsidRPr="00004BE4">
              <w:rPr>
                <w:rFonts w:eastAsia="Malgun Gothic"/>
                <w:lang w:eastAsia="ko-KR"/>
              </w:rPr>
              <w:t>7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1/3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</w:t>
            </w:r>
            <w:r w:rsidRPr="00004BE4">
              <w:rPr>
                <w:rFonts w:eastAsia="Malgun Gothic"/>
                <w:lang w:eastAsia="ko-KR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</w:t>
            </w:r>
            <w:r w:rsidRPr="00004BE4">
              <w:rPr>
                <w:rFonts w:eastAsia="Malgun Gothic"/>
                <w:lang w:eastAsia="ko-KR"/>
              </w:rPr>
              <w:t>9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¼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</w:t>
            </w:r>
            <w:r w:rsidRPr="00004BE4">
              <w:rPr>
                <w:rFonts w:eastAsia="Malgun Gothic"/>
                <w:lang w:eastAsia="ko-KR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</w:t>
            </w:r>
            <w:r w:rsidRPr="00004BE4">
              <w:rPr>
                <w:rFonts w:eastAsia="Malgun Gothic"/>
                <w:lang w:eastAsia="ko-KR"/>
              </w:rPr>
              <w:t>1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3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½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</w:t>
            </w:r>
            <w:r w:rsidRPr="00004BE4">
              <w:rPr>
                <w:rFonts w:eastAsia="Malgun Gothic"/>
                <w:lang w:eastAsia="ko-KR"/>
              </w:rPr>
              <w:t>4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3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2/5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</w:t>
            </w:r>
            <w:r w:rsidRPr="00004BE4">
              <w:rPr>
                <w:rFonts w:eastAsia="Malgun Gothic"/>
                <w:lang w:eastAsia="ko-KR"/>
              </w:rPr>
              <w:t>6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3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1/3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3</w:t>
            </w:r>
            <w:r w:rsidRPr="00004BE4">
              <w:rPr>
                <w:rFonts w:eastAsia="Malgun Gothic"/>
                <w:lang w:eastAsia="ko-KR"/>
              </w:rPr>
              <w:t>8</w:t>
            </w:r>
          </w:p>
        </w:tc>
      </w:tr>
      <w:tr w:rsidR="00766138" w:rsidRPr="00004BE4" w:rsidTr="00E3202A">
        <w:trPr>
          <w:jc w:val="center"/>
        </w:trPr>
        <w:tc>
          <w:tcPr>
            <w:tcW w:w="1809" w:type="dxa"/>
            <w:vMerge/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3</w:t>
            </w:r>
            <w:r w:rsidR="00D72B33" w:rsidRPr="00004BE4">
              <w:rPr>
                <w:lang w:eastAsia="ko-KR"/>
              </w:rPr>
              <w:t>,</w:t>
            </w:r>
            <w:r w:rsidRPr="00004BE4">
              <w:rPr>
                <w:lang w:eastAsia="ko-KR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¼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38" w:rsidRPr="00004BE4" w:rsidRDefault="00766138" w:rsidP="00FB5914">
            <w:pPr>
              <w:pStyle w:val="Tabletext"/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38" w:rsidRPr="00004BE4" w:rsidRDefault="00766138" w:rsidP="00FB5914">
            <w:pPr>
              <w:pStyle w:val="Tabletext"/>
              <w:jc w:val="center"/>
              <w:rPr>
                <w:lang w:eastAsia="ko-KR"/>
              </w:rPr>
            </w:pPr>
            <w:r w:rsidRPr="00004BE4">
              <w:rPr>
                <w:lang w:eastAsia="ko-KR"/>
              </w:rPr>
              <w:t>–</w:t>
            </w:r>
            <w:r w:rsidRPr="00004BE4">
              <w:rPr>
                <w:rFonts w:eastAsia="Malgun Gothic" w:hint="eastAsia"/>
                <w:lang w:eastAsia="ko-KR"/>
              </w:rPr>
              <w:t>40</w:t>
            </w:r>
          </w:p>
        </w:tc>
      </w:tr>
    </w:tbl>
    <w:p w:rsidR="00E3202A" w:rsidRDefault="00E3202A" w:rsidP="00E3202A">
      <w:pPr>
        <w:pStyle w:val="Tablefin"/>
        <w:rPr>
          <w:rFonts w:eastAsia="Malgun Gothic"/>
          <w:lang w:eastAsia="ko-KR"/>
        </w:rPr>
      </w:pPr>
    </w:p>
    <w:p w:rsidR="00E3202A" w:rsidRDefault="00E320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Malgun Gothic"/>
          <w:b/>
          <w:lang w:val="ru-RU" w:eastAsia="ko-KR"/>
        </w:rPr>
      </w:pPr>
      <w:r>
        <w:rPr>
          <w:rFonts w:eastAsia="Malgun Gothic"/>
          <w:lang w:val="ru-RU" w:eastAsia="ko-KR"/>
        </w:rPr>
        <w:br w:type="page"/>
      </w:r>
    </w:p>
    <w:p w:rsidR="00F26640" w:rsidRPr="004A25D1" w:rsidRDefault="00F26640" w:rsidP="00F26640">
      <w:pPr>
        <w:pStyle w:val="Heading1"/>
        <w:rPr>
          <w:lang w:val="ru-RU" w:eastAsia="ja-JP"/>
        </w:rPr>
      </w:pPr>
      <w:r w:rsidRPr="004A25D1">
        <w:rPr>
          <w:rFonts w:eastAsia="Malgun Gothic"/>
          <w:lang w:val="ru-RU" w:eastAsia="ko-KR"/>
        </w:rPr>
        <w:lastRenderedPageBreak/>
        <w:t>3</w:t>
      </w:r>
      <w:r w:rsidRPr="004A25D1">
        <w:rPr>
          <w:lang w:val="ru-RU" w:eastAsia="ja-JP"/>
        </w:rPr>
        <w:tab/>
      </w:r>
      <w:r w:rsidR="004A25D1" w:rsidRPr="009D2970">
        <w:rPr>
          <w:bCs/>
          <w:lang w:val="ru"/>
        </w:rPr>
        <w:t>Минимальная напряженность поля для T-DMB/AT-DMB</w:t>
      </w:r>
    </w:p>
    <w:p w:rsidR="00F26640" w:rsidRPr="00DA4877" w:rsidRDefault="009A275B" w:rsidP="00BD2148">
      <w:pPr>
        <w:rPr>
          <w:lang w:val="ru-RU"/>
        </w:rPr>
      </w:pPr>
      <w:r w:rsidRPr="009D2970">
        <w:rPr>
          <w:lang w:val="ru"/>
        </w:rPr>
        <w:t>В таблицах 11 и 12 показана минимальная напряженность поля, измеряемая соответственно испытательным приемником T-DMB и AT-DMB. Поскольку испытательный приемник AT</w:t>
      </w:r>
      <w:r w:rsidR="00DA4877">
        <w:rPr>
          <w:lang w:val="ru"/>
        </w:rPr>
        <w:noBreakHyphen/>
      </w:r>
      <w:r w:rsidRPr="009D2970">
        <w:rPr>
          <w:lang w:val="ru"/>
        </w:rPr>
        <w:t>DMB имеет функции T-DMB, он использовался для испытания защитных отношений, требуемых T-DMB и AT</w:t>
      </w:r>
      <w:r w:rsidRPr="009D2970">
        <w:rPr>
          <w:lang w:val="ru"/>
        </w:rPr>
        <w:noBreakHyphen/>
        <w:t>DMB. Напряженность поля для T-DMB/AT-DMB рассчитывалась по следующим формулам</w:t>
      </w:r>
      <w:r w:rsidR="00DA4877">
        <w:rPr>
          <w:lang w:val="ru-RU"/>
        </w:rPr>
        <w:t>:</w:t>
      </w:r>
    </w:p>
    <w:p w:rsidR="009A275B" w:rsidRDefault="009A275B" w:rsidP="009A275B">
      <w:pPr>
        <w:jc w:val="center"/>
        <w:rPr>
          <w:lang w:val="ru"/>
        </w:rPr>
      </w:pPr>
      <w:r>
        <w:rPr>
          <w:lang w:val="ru"/>
        </w:rPr>
        <w:t>Напряженность поля (дБмкВ/м) = Мощность (дБм) + 107 + Фактор антенны приемника;</w:t>
      </w:r>
    </w:p>
    <w:p w:rsidR="009A275B" w:rsidRPr="009A275B" w:rsidRDefault="009A275B" w:rsidP="009A275B">
      <w:pPr>
        <w:jc w:val="center"/>
        <w:rPr>
          <w:lang w:val="ru-RU" w:eastAsia="ko-KR"/>
        </w:rPr>
      </w:pPr>
      <w:r>
        <w:rPr>
          <w:lang w:val="ru" w:eastAsia="ko-KR"/>
        </w:rPr>
        <w:t xml:space="preserve">Фактор антенны приемника = 20 </w:t>
      </w:r>
      <w:r>
        <w:rPr>
          <w:lang w:val="en-US" w:eastAsia="ko-KR"/>
        </w:rPr>
        <w:t>log</w:t>
      </w:r>
      <w:r w:rsidRPr="009A275B">
        <w:rPr>
          <w:lang w:val="ru-RU" w:eastAsia="ko-KR"/>
        </w:rPr>
        <w:t xml:space="preserve"> </w:t>
      </w:r>
      <w:r w:rsidRPr="009A275B">
        <w:rPr>
          <w:i/>
          <w:lang w:val="en-US" w:eastAsia="ko-KR"/>
        </w:rPr>
        <w:t>f</w:t>
      </w:r>
      <w:r w:rsidRPr="009A275B">
        <w:rPr>
          <w:lang w:val="ru-RU" w:eastAsia="ko-KR"/>
        </w:rPr>
        <w:t xml:space="preserve"> (</w:t>
      </w:r>
      <w:r>
        <w:rPr>
          <w:lang w:val="ru-RU" w:eastAsia="ko-KR"/>
        </w:rPr>
        <w:t>МГц) – усиление антенны – 29,8.</w:t>
      </w:r>
    </w:p>
    <w:p w:rsidR="00766138" w:rsidRPr="000D4E57" w:rsidRDefault="00697CDD" w:rsidP="00766138">
      <w:pPr>
        <w:pStyle w:val="TableNo"/>
        <w:rPr>
          <w:rFonts w:eastAsia="Malgun Gothic"/>
          <w:lang w:val="ru-RU"/>
        </w:rPr>
      </w:pPr>
      <w:r>
        <w:rPr>
          <w:lang w:val="ru-RU"/>
        </w:rPr>
        <w:t>ТАБЛИЦА</w:t>
      </w:r>
      <w:r w:rsidRPr="000D4E57">
        <w:rPr>
          <w:lang w:val="ru-RU"/>
        </w:rPr>
        <w:t xml:space="preserve"> </w:t>
      </w:r>
      <w:r w:rsidR="00766138" w:rsidRPr="000D4E57">
        <w:rPr>
          <w:lang w:val="ru-RU"/>
        </w:rPr>
        <w:t>11</w:t>
      </w:r>
    </w:p>
    <w:p w:rsidR="00F26640" w:rsidRPr="000D4E57" w:rsidRDefault="000D4E57" w:rsidP="00F26640">
      <w:pPr>
        <w:pStyle w:val="Tabletitle"/>
        <w:rPr>
          <w:lang w:val="ru-RU" w:eastAsia="ko-KR"/>
        </w:rPr>
      </w:pPr>
      <w:r w:rsidRPr="009D2970">
        <w:rPr>
          <w:bCs/>
          <w:lang w:val="ru"/>
        </w:rPr>
        <w:t>Минимальная напряженность поля, требуемая приемником T-DMB</w:t>
      </w:r>
    </w:p>
    <w:tbl>
      <w:tblPr>
        <w:tblW w:w="5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7"/>
      </w:tblGrid>
      <w:tr w:rsidR="00F26640" w:rsidRPr="00712530" w:rsidTr="001B5342">
        <w:trPr>
          <w:jc w:val="center"/>
        </w:trPr>
        <w:tc>
          <w:tcPr>
            <w:tcW w:w="5727" w:type="dxa"/>
            <w:vAlign w:val="center"/>
          </w:tcPr>
          <w:p w:rsidR="00F26640" w:rsidRPr="004D11D8" w:rsidRDefault="004D11D8" w:rsidP="004D11D8">
            <w:pPr>
              <w:pStyle w:val="Tablehead"/>
              <w:rPr>
                <w:rFonts w:eastAsia="Malgun Gothic"/>
                <w:lang w:val="ru-RU" w:eastAsia="ko-KR"/>
              </w:rPr>
            </w:pPr>
            <w:r w:rsidRPr="009D2970">
              <w:rPr>
                <w:bCs/>
                <w:color w:val="000000"/>
                <w:lang w:val="ru"/>
              </w:rPr>
              <w:t>Минимальная напряженность поля,</w:t>
            </w:r>
            <w:r>
              <w:rPr>
                <w:bCs/>
                <w:color w:val="000000"/>
                <w:lang w:val="ru"/>
              </w:rPr>
              <w:br/>
            </w:r>
            <w:r w:rsidRPr="009D2970">
              <w:rPr>
                <w:bCs/>
                <w:color w:val="000000"/>
                <w:lang w:val="ru"/>
              </w:rPr>
              <w:t>требуемая</w:t>
            </w:r>
            <w:r w:rsidRPr="009D2970">
              <w:rPr>
                <w:b w:val="0"/>
                <w:color w:val="000000"/>
                <w:lang w:val="ru"/>
              </w:rPr>
              <w:t xml:space="preserve"> </w:t>
            </w:r>
            <w:r w:rsidRPr="009D2970">
              <w:rPr>
                <w:bCs/>
                <w:color w:val="000000"/>
                <w:lang w:val="ru"/>
              </w:rPr>
              <w:t xml:space="preserve">приемником T-DMB </w:t>
            </w:r>
            <w:r w:rsidRPr="009D2970">
              <w:rPr>
                <w:bCs/>
                <w:lang w:val="ru"/>
              </w:rPr>
              <w:t>(</w:t>
            </w:r>
            <w:r w:rsidRPr="009D2970">
              <w:rPr>
                <w:bCs/>
                <w:color w:val="000000"/>
                <w:lang w:val="ru"/>
              </w:rPr>
              <w:t>дБмкВ/м)</w:t>
            </w:r>
          </w:p>
        </w:tc>
      </w:tr>
      <w:tr w:rsidR="00F26640" w:rsidRPr="00A02FAB" w:rsidTr="001B5342">
        <w:trPr>
          <w:jc w:val="center"/>
        </w:trPr>
        <w:tc>
          <w:tcPr>
            <w:tcW w:w="5727" w:type="dxa"/>
            <w:vAlign w:val="center"/>
          </w:tcPr>
          <w:p w:rsidR="00F26640" w:rsidRPr="00A02FAB" w:rsidRDefault="00F26640" w:rsidP="000D4E57">
            <w:pPr>
              <w:pStyle w:val="Tabletext"/>
              <w:jc w:val="center"/>
              <w:rPr>
                <w:color w:val="000000" w:themeColor="text1"/>
                <w:lang w:val="en-GB" w:eastAsia="ko-KR"/>
              </w:rPr>
            </w:pPr>
            <w:r w:rsidRPr="00A02FAB">
              <w:rPr>
                <w:rFonts w:eastAsia="Malgun Gothic"/>
                <w:lang w:val="en-GB" w:eastAsia="ko-KR"/>
              </w:rPr>
              <w:t>17</w:t>
            </w:r>
            <w:r w:rsidR="000D4E57">
              <w:rPr>
                <w:rFonts w:eastAsia="Malgun Gothic"/>
                <w:lang w:val="ru-RU" w:eastAsia="ko-KR"/>
              </w:rPr>
              <w:t>,</w:t>
            </w:r>
            <w:r w:rsidRPr="00A02FAB">
              <w:rPr>
                <w:rFonts w:eastAsia="Malgun Gothic"/>
                <w:lang w:val="en-GB" w:eastAsia="ko-KR"/>
              </w:rPr>
              <w:t>6</w:t>
            </w:r>
          </w:p>
        </w:tc>
      </w:tr>
    </w:tbl>
    <w:p w:rsidR="00123BFB" w:rsidRDefault="00123BFB" w:rsidP="00123BFB">
      <w:pPr>
        <w:pStyle w:val="Tablefin"/>
      </w:pPr>
    </w:p>
    <w:p w:rsidR="00F26640" w:rsidRPr="00A02FAB" w:rsidRDefault="00402EDA" w:rsidP="00BD2148">
      <w:pPr>
        <w:pStyle w:val="TableNo"/>
        <w:rPr>
          <w:rFonts w:eastAsia="Malgun Gothic"/>
          <w:lang w:val="en-GB"/>
        </w:rPr>
      </w:pPr>
      <w:r>
        <w:rPr>
          <w:lang w:val="ru-RU"/>
        </w:rPr>
        <w:t>ТАБЛИЦА</w:t>
      </w:r>
      <w:r w:rsidRPr="000D4E57">
        <w:rPr>
          <w:lang w:val="ru-RU"/>
        </w:rPr>
        <w:t xml:space="preserve"> </w:t>
      </w:r>
      <w:r w:rsidR="00766138">
        <w:t>12</w:t>
      </w:r>
    </w:p>
    <w:p w:rsidR="00F26640" w:rsidRPr="00510EC5" w:rsidRDefault="00510EC5" w:rsidP="00F26640">
      <w:pPr>
        <w:pStyle w:val="Tabletitle"/>
        <w:rPr>
          <w:lang w:val="ru-RU" w:eastAsia="ko-KR"/>
        </w:rPr>
      </w:pPr>
      <w:r w:rsidRPr="009D2970">
        <w:rPr>
          <w:bCs/>
          <w:lang w:val="ru"/>
        </w:rPr>
        <w:t>Минимальная напряженность поля, требуемая приемником AT-DMB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2097"/>
        <w:gridCol w:w="2097"/>
        <w:gridCol w:w="1935"/>
        <w:gridCol w:w="1935"/>
      </w:tblGrid>
      <w:tr w:rsidR="00510EC5" w:rsidRPr="00712530" w:rsidTr="00510EC5">
        <w:trPr>
          <w:jc w:val="center"/>
        </w:trPr>
        <w:tc>
          <w:tcPr>
            <w:tcW w:w="5769" w:type="dxa"/>
            <w:gridSpan w:val="3"/>
            <w:vAlign w:val="center"/>
          </w:tcPr>
          <w:p w:rsidR="00510EC5" w:rsidRPr="00510EC5" w:rsidRDefault="00510EC5" w:rsidP="00CF4256">
            <w:pPr>
              <w:pStyle w:val="Tablehead"/>
              <w:spacing w:before="40" w:after="40"/>
              <w:rPr>
                <w:color w:val="000000"/>
              </w:rPr>
            </w:pPr>
            <w:r w:rsidRPr="00510EC5">
              <w:rPr>
                <w:bCs/>
                <w:color w:val="000000"/>
                <w:lang w:val="ru"/>
              </w:rPr>
              <w:t>AT-DMB</w:t>
            </w:r>
          </w:p>
        </w:tc>
        <w:tc>
          <w:tcPr>
            <w:tcW w:w="3870" w:type="dxa"/>
            <w:gridSpan w:val="2"/>
            <w:vAlign w:val="center"/>
          </w:tcPr>
          <w:p w:rsidR="00510EC5" w:rsidRPr="00022E1F" w:rsidRDefault="00510EC5" w:rsidP="00CF4256">
            <w:pPr>
              <w:pStyle w:val="Tablehead"/>
              <w:spacing w:before="40" w:after="40"/>
              <w:rPr>
                <w:rFonts w:eastAsia="Malgun Gothic"/>
                <w:color w:val="000000"/>
                <w:lang w:val="ru-RU"/>
              </w:rPr>
            </w:pPr>
            <w:r w:rsidRPr="00510EC5">
              <w:rPr>
                <w:bCs/>
                <w:color w:val="000000"/>
                <w:lang w:val="ru"/>
              </w:rPr>
              <w:t>Минимальная напряженность поля, требуемая приемником AT-DMB (дБмкВ/м)</w:t>
            </w:r>
          </w:p>
        </w:tc>
      </w:tr>
      <w:tr w:rsidR="00510EC5" w:rsidRPr="00510EC5" w:rsidTr="00510EC5">
        <w:trPr>
          <w:jc w:val="center"/>
        </w:trPr>
        <w:tc>
          <w:tcPr>
            <w:tcW w:w="1575" w:type="dxa"/>
            <w:vAlign w:val="center"/>
          </w:tcPr>
          <w:p w:rsidR="00510EC5" w:rsidRPr="00510EC5" w:rsidRDefault="00510EC5" w:rsidP="00CF4256">
            <w:pPr>
              <w:pStyle w:val="Tablehead"/>
              <w:spacing w:before="40" w:after="40"/>
              <w:rPr>
                <w:color w:val="000000"/>
              </w:rPr>
            </w:pPr>
            <w:r w:rsidRPr="00510EC5">
              <w:rPr>
                <w:bCs/>
                <w:color w:val="000000"/>
                <w:lang w:val="ru"/>
              </w:rPr>
              <w:t xml:space="preserve">Коэффициент </w:t>
            </w:r>
            <w:r w:rsidR="00344386">
              <w:rPr>
                <w:bCs/>
                <w:lang w:val="ru"/>
              </w:rPr>
              <w:t>сигнального</w:t>
            </w:r>
            <w:r w:rsidR="00344386" w:rsidRPr="00344386">
              <w:rPr>
                <w:bCs/>
                <w:color w:val="000000"/>
                <w:lang w:val="ru"/>
              </w:rPr>
              <w:t xml:space="preserve"> созвездия</w:t>
            </w:r>
          </w:p>
        </w:tc>
        <w:tc>
          <w:tcPr>
            <w:tcW w:w="2097" w:type="dxa"/>
            <w:vAlign w:val="center"/>
          </w:tcPr>
          <w:p w:rsidR="00510EC5" w:rsidRPr="00022E1F" w:rsidRDefault="00F810D3" w:rsidP="00510EC5">
            <w:pPr>
              <w:pStyle w:val="Tablehead"/>
              <w:spacing w:before="40" w:after="40"/>
              <w:rPr>
                <w:color w:val="000000"/>
                <w:lang w:val="ru-RU"/>
              </w:rPr>
            </w:pPr>
            <w:r>
              <w:rPr>
                <w:bCs/>
                <w:color w:val="000000"/>
                <w:lang w:val="ru"/>
              </w:rPr>
              <w:t>Скорость</w:t>
            </w:r>
            <w:r w:rsidR="00510EC5" w:rsidRPr="00510EC5">
              <w:rPr>
                <w:b w:val="0"/>
                <w:color w:val="000000"/>
                <w:lang w:val="ru"/>
              </w:rPr>
              <w:br/>
            </w:r>
            <w:r w:rsidR="00510EC5" w:rsidRPr="00510EC5">
              <w:rPr>
                <w:bCs/>
                <w:color w:val="000000"/>
                <w:lang w:val="ru"/>
              </w:rPr>
              <w:t>сверточного кода</w:t>
            </w:r>
            <w:r w:rsidR="00510EC5" w:rsidRPr="00510EC5">
              <w:rPr>
                <w:b w:val="0"/>
                <w:color w:val="000000"/>
                <w:lang w:val="ru"/>
              </w:rPr>
              <w:t xml:space="preserve"> </w:t>
            </w:r>
            <w:r w:rsidR="00510EC5" w:rsidRPr="00510EC5">
              <w:rPr>
                <w:b w:val="0"/>
                <w:color w:val="000000"/>
                <w:lang w:val="ru"/>
              </w:rPr>
              <w:br/>
            </w:r>
            <w:r w:rsidR="00510EC5" w:rsidRPr="00510EC5">
              <w:rPr>
                <w:bCs/>
                <w:color w:val="000000"/>
                <w:lang w:val="ru"/>
              </w:rPr>
              <w:t>(базовый уровень)</w:t>
            </w:r>
          </w:p>
        </w:tc>
        <w:tc>
          <w:tcPr>
            <w:tcW w:w="2097" w:type="dxa"/>
            <w:vAlign w:val="center"/>
          </w:tcPr>
          <w:p w:rsidR="00510EC5" w:rsidRPr="00022E1F" w:rsidRDefault="00F810D3" w:rsidP="00CF4256">
            <w:pPr>
              <w:pStyle w:val="Tablehead"/>
              <w:spacing w:before="40" w:after="40"/>
              <w:rPr>
                <w:color w:val="000000"/>
                <w:lang w:val="ru-RU"/>
              </w:rPr>
            </w:pPr>
            <w:r>
              <w:rPr>
                <w:bCs/>
                <w:color w:val="000000"/>
                <w:lang w:val="ru"/>
              </w:rPr>
              <w:t>Скорость</w:t>
            </w:r>
            <w:r w:rsidR="00510EC5" w:rsidRPr="00510EC5">
              <w:rPr>
                <w:bCs/>
                <w:color w:val="000000"/>
                <w:lang w:val="ru"/>
              </w:rPr>
              <w:t xml:space="preserve"> турбокода</w:t>
            </w:r>
            <w:r w:rsidR="00510EC5" w:rsidRPr="00510EC5">
              <w:rPr>
                <w:b w:val="0"/>
                <w:color w:val="000000"/>
                <w:lang w:val="ru"/>
              </w:rPr>
              <w:br/>
            </w:r>
            <w:r w:rsidR="00510EC5" w:rsidRPr="00510EC5">
              <w:rPr>
                <w:bCs/>
                <w:color w:val="000000"/>
                <w:lang w:val="ru"/>
              </w:rPr>
              <w:t>(усовершенство</w:t>
            </w:r>
            <w:r w:rsidR="00510EC5">
              <w:rPr>
                <w:bCs/>
                <w:color w:val="000000"/>
                <w:lang w:val="ru"/>
              </w:rPr>
              <w:t>-</w:t>
            </w:r>
            <w:r w:rsidR="00510EC5" w:rsidRPr="00510EC5">
              <w:rPr>
                <w:bCs/>
                <w:color w:val="000000"/>
                <w:lang w:val="ru"/>
              </w:rPr>
              <w:t>ванный уровень)</w:t>
            </w:r>
          </w:p>
        </w:tc>
        <w:tc>
          <w:tcPr>
            <w:tcW w:w="1935" w:type="dxa"/>
            <w:vAlign w:val="center"/>
          </w:tcPr>
          <w:p w:rsidR="00510EC5" w:rsidRPr="00510EC5" w:rsidRDefault="00510EC5" w:rsidP="00CF4256">
            <w:pPr>
              <w:pStyle w:val="Tablehead"/>
              <w:spacing w:before="40" w:after="40"/>
              <w:rPr>
                <w:color w:val="000000"/>
              </w:rPr>
            </w:pPr>
            <w:r w:rsidRPr="00510EC5">
              <w:rPr>
                <w:bCs/>
                <w:color w:val="000000"/>
                <w:lang w:val="ru"/>
              </w:rPr>
              <w:t>Базовый уровень</w:t>
            </w:r>
          </w:p>
        </w:tc>
        <w:tc>
          <w:tcPr>
            <w:tcW w:w="1935" w:type="dxa"/>
            <w:vAlign w:val="center"/>
          </w:tcPr>
          <w:p w:rsidR="00510EC5" w:rsidRPr="00510EC5" w:rsidRDefault="00510EC5" w:rsidP="00CF4256">
            <w:pPr>
              <w:pStyle w:val="Tablehead"/>
              <w:spacing w:before="40" w:after="40"/>
              <w:rPr>
                <w:color w:val="000000"/>
              </w:rPr>
            </w:pPr>
            <w:r w:rsidRPr="00510EC5">
              <w:rPr>
                <w:bCs/>
                <w:color w:val="000000"/>
                <w:lang w:val="ru"/>
              </w:rPr>
              <w:t>Усовершенство</w:t>
            </w:r>
            <w:r>
              <w:rPr>
                <w:bCs/>
                <w:color w:val="000000"/>
                <w:lang w:val="ru"/>
              </w:rPr>
              <w:t>-</w:t>
            </w:r>
            <w:r w:rsidRPr="00510EC5">
              <w:rPr>
                <w:bCs/>
                <w:color w:val="000000"/>
                <w:lang w:val="ru"/>
              </w:rPr>
              <w:t>ванный уровень</w:t>
            </w:r>
          </w:p>
        </w:tc>
      </w:tr>
      <w:tr w:rsidR="00F26640" w:rsidRPr="00510EC5" w:rsidTr="00510EC5">
        <w:trPr>
          <w:jc w:val="center"/>
        </w:trPr>
        <w:tc>
          <w:tcPr>
            <w:tcW w:w="157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</w:t>
            </w:r>
            <w:r w:rsidR="00510EC5" w:rsidRPr="00510EC5">
              <w:rPr>
                <w:lang w:val="en-GB"/>
              </w:rPr>
              <w:t>,</w:t>
            </w:r>
            <w:r w:rsidRPr="00510EC5">
              <w:rPr>
                <w:lang w:val="en-GB"/>
              </w:rPr>
              <w:t>5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F26640" w:rsidRPr="00510EC5" w:rsidRDefault="00766138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t>½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20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20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510EC5" w:rsidTr="00510EC5">
        <w:trPr>
          <w:jc w:val="center"/>
        </w:trPr>
        <w:tc>
          <w:tcPr>
            <w:tcW w:w="157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</w:t>
            </w:r>
            <w:r w:rsidR="00510EC5" w:rsidRPr="00510EC5">
              <w:rPr>
                <w:lang w:val="en-GB"/>
              </w:rPr>
              <w:t>,</w:t>
            </w:r>
            <w:r w:rsidRPr="00510EC5">
              <w:rPr>
                <w:lang w:val="en-GB"/>
              </w:rPr>
              <w:t>5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2/5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20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19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510EC5" w:rsidTr="00510EC5">
        <w:trPr>
          <w:jc w:val="center"/>
        </w:trPr>
        <w:tc>
          <w:tcPr>
            <w:tcW w:w="157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</w:t>
            </w:r>
            <w:r w:rsidR="00510EC5" w:rsidRPr="00510EC5">
              <w:rPr>
                <w:lang w:val="en-GB"/>
              </w:rPr>
              <w:t>,</w:t>
            </w:r>
            <w:r w:rsidRPr="00510EC5">
              <w:rPr>
                <w:lang w:val="en-GB"/>
              </w:rPr>
              <w:t>5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1/3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20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18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510EC5" w:rsidTr="00510EC5">
        <w:trPr>
          <w:jc w:val="center"/>
        </w:trPr>
        <w:tc>
          <w:tcPr>
            <w:tcW w:w="157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</w:t>
            </w:r>
            <w:r w:rsidR="00510EC5" w:rsidRPr="00510EC5">
              <w:rPr>
                <w:lang w:val="en-GB"/>
              </w:rPr>
              <w:t>,</w:t>
            </w:r>
            <w:r w:rsidRPr="00510EC5">
              <w:rPr>
                <w:lang w:val="en-GB"/>
              </w:rPr>
              <w:t>5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F26640" w:rsidRPr="00510EC5" w:rsidRDefault="00766138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t>¼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20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17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510EC5" w:rsidTr="00510EC5">
        <w:trPr>
          <w:jc w:val="center"/>
        </w:trPr>
        <w:tc>
          <w:tcPr>
            <w:tcW w:w="157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2</w:t>
            </w:r>
            <w:r w:rsidR="00510EC5" w:rsidRPr="00510EC5">
              <w:rPr>
                <w:lang w:val="en-GB"/>
              </w:rPr>
              <w:t>,</w:t>
            </w:r>
            <w:r w:rsidRPr="00510EC5">
              <w:rPr>
                <w:lang w:val="en-GB"/>
              </w:rPr>
              <w:t>0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F26640" w:rsidRPr="00510EC5" w:rsidRDefault="00766138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t>½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20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22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510EC5" w:rsidTr="00510EC5">
        <w:trPr>
          <w:jc w:val="center"/>
        </w:trPr>
        <w:tc>
          <w:tcPr>
            <w:tcW w:w="157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2</w:t>
            </w:r>
            <w:r w:rsidR="00510EC5" w:rsidRPr="00510EC5">
              <w:rPr>
                <w:lang w:val="en-GB"/>
              </w:rPr>
              <w:t>,</w:t>
            </w:r>
            <w:r w:rsidRPr="00510EC5">
              <w:rPr>
                <w:lang w:val="en-GB"/>
              </w:rPr>
              <w:t>0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2/5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20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20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510EC5" w:rsidTr="00510EC5">
        <w:trPr>
          <w:jc w:val="center"/>
        </w:trPr>
        <w:tc>
          <w:tcPr>
            <w:tcW w:w="157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2</w:t>
            </w:r>
            <w:r w:rsidR="00510EC5" w:rsidRPr="00510EC5">
              <w:rPr>
                <w:lang w:val="en-GB"/>
              </w:rPr>
              <w:t>,</w:t>
            </w:r>
            <w:r w:rsidRPr="00510EC5">
              <w:rPr>
                <w:lang w:val="en-GB"/>
              </w:rPr>
              <w:t>0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1/3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20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19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510EC5" w:rsidTr="00510EC5">
        <w:trPr>
          <w:jc w:val="center"/>
        </w:trPr>
        <w:tc>
          <w:tcPr>
            <w:tcW w:w="157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2</w:t>
            </w:r>
            <w:r w:rsidR="00510EC5" w:rsidRPr="00510EC5">
              <w:rPr>
                <w:lang w:val="en-GB"/>
              </w:rPr>
              <w:t>,</w:t>
            </w:r>
            <w:r w:rsidRPr="00510EC5">
              <w:rPr>
                <w:lang w:val="en-GB"/>
              </w:rPr>
              <w:t>0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F26640" w:rsidRPr="00510EC5" w:rsidRDefault="00766138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t>¼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20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18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510EC5" w:rsidTr="00510EC5">
        <w:trPr>
          <w:jc w:val="center"/>
        </w:trPr>
        <w:tc>
          <w:tcPr>
            <w:tcW w:w="157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2</w:t>
            </w:r>
            <w:r w:rsidR="00510EC5" w:rsidRPr="00510EC5">
              <w:rPr>
                <w:lang w:val="en-GB"/>
              </w:rPr>
              <w:t>,</w:t>
            </w:r>
            <w:r w:rsidRPr="00510EC5">
              <w:rPr>
                <w:lang w:val="en-GB"/>
              </w:rPr>
              <w:t>5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F26640" w:rsidRPr="00510EC5" w:rsidRDefault="00766138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t>½</w:t>
            </w:r>
          </w:p>
        </w:tc>
        <w:tc>
          <w:tcPr>
            <w:tcW w:w="1935" w:type="dxa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19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23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510EC5" w:rsidTr="00510EC5">
        <w:trPr>
          <w:jc w:val="center"/>
        </w:trPr>
        <w:tc>
          <w:tcPr>
            <w:tcW w:w="157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2</w:t>
            </w:r>
            <w:r w:rsidR="00510EC5" w:rsidRPr="00510EC5">
              <w:rPr>
                <w:lang w:val="en-GB"/>
              </w:rPr>
              <w:t>,</w:t>
            </w:r>
            <w:r w:rsidRPr="00510EC5">
              <w:rPr>
                <w:lang w:val="en-GB"/>
              </w:rPr>
              <w:t>5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2/5</w:t>
            </w:r>
          </w:p>
        </w:tc>
        <w:tc>
          <w:tcPr>
            <w:tcW w:w="1935" w:type="dxa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19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21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510EC5" w:rsidTr="00510EC5">
        <w:trPr>
          <w:jc w:val="center"/>
        </w:trPr>
        <w:tc>
          <w:tcPr>
            <w:tcW w:w="157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2</w:t>
            </w:r>
            <w:r w:rsidR="00510EC5" w:rsidRPr="00510EC5">
              <w:rPr>
                <w:lang w:val="en-GB"/>
              </w:rPr>
              <w:t>,</w:t>
            </w:r>
            <w:r w:rsidRPr="00510EC5">
              <w:rPr>
                <w:lang w:val="en-GB"/>
              </w:rPr>
              <w:t>5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1/3</w:t>
            </w:r>
          </w:p>
        </w:tc>
        <w:tc>
          <w:tcPr>
            <w:tcW w:w="1935" w:type="dxa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19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20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510EC5" w:rsidTr="00510EC5">
        <w:trPr>
          <w:jc w:val="center"/>
        </w:trPr>
        <w:tc>
          <w:tcPr>
            <w:tcW w:w="157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2</w:t>
            </w:r>
            <w:r w:rsidR="00510EC5" w:rsidRPr="00510EC5">
              <w:rPr>
                <w:lang w:val="en-GB"/>
              </w:rPr>
              <w:t>,</w:t>
            </w:r>
            <w:r w:rsidRPr="00510EC5">
              <w:rPr>
                <w:lang w:val="en-GB"/>
              </w:rPr>
              <w:t>5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F26640" w:rsidRPr="00510EC5" w:rsidRDefault="00766138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t>¼</w:t>
            </w:r>
          </w:p>
        </w:tc>
        <w:tc>
          <w:tcPr>
            <w:tcW w:w="1935" w:type="dxa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19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19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510EC5" w:rsidTr="00510EC5">
        <w:trPr>
          <w:jc w:val="center"/>
        </w:trPr>
        <w:tc>
          <w:tcPr>
            <w:tcW w:w="157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3</w:t>
            </w:r>
            <w:r w:rsidR="00510EC5" w:rsidRPr="00510EC5">
              <w:rPr>
                <w:lang w:val="en-GB"/>
              </w:rPr>
              <w:t>,</w:t>
            </w:r>
            <w:r w:rsidRPr="00510EC5">
              <w:rPr>
                <w:lang w:val="en-GB"/>
              </w:rPr>
              <w:t>0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F26640" w:rsidRPr="00510EC5" w:rsidRDefault="00766138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t>½</w:t>
            </w:r>
          </w:p>
        </w:tc>
        <w:tc>
          <w:tcPr>
            <w:tcW w:w="1935" w:type="dxa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19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24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510EC5" w:rsidTr="00510EC5">
        <w:trPr>
          <w:jc w:val="center"/>
        </w:trPr>
        <w:tc>
          <w:tcPr>
            <w:tcW w:w="157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3</w:t>
            </w:r>
            <w:r w:rsidR="00510EC5" w:rsidRPr="00510EC5">
              <w:rPr>
                <w:lang w:val="en-GB"/>
              </w:rPr>
              <w:t>,</w:t>
            </w:r>
            <w:r w:rsidRPr="00510EC5">
              <w:rPr>
                <w:lang w:val="en-GB"/>
              </w:rPr>
              <w:t>0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2/5</w:t>
            </w:r>
          </w:p>
        </w:tc>
        <w:tc>
          <w:tcPr>
            <w:tcW w:w="1935" w:type="dxa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19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23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510EC5" w:rsidTr="00510EC5">
        <w:trPr>
          <w:jc w:val="center"/>
        </w:trPr>
        <w:tc>
          <w:tcPr>
            <w:tcW w:w="157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3</w:t>
            </w:r>
            <w:r w:rsidR="00510EC5" w:rsidRPr="00510EC5">
              <w:rPr>
                <w:lang w:val="en-GB"/>
              </w:rPr>
              <w:t>,</w:t>
            </w:r>
            <w:r w:rsidRPr="00510EC5">
              <w:rPr>
                <w:lang w:val="en-GB"/>
              </w:rPr>
              <w:t>0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1/3</w:t>
            </w:r>
          </w:p>
        </w:tc>
        <w:tc>
          <w:tcPr>
            <w:tcW w:w="1935" w:type="dxa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19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22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</w:tr>
      <w:tr w:rsidR="00F26640" w:rsidRPr="00510EC5" w:rsidTr="00510EC5">
        <w:trPr>
          <w:jc w:val="center"/>
        </w:trPr>
        <w:tc>
          <w:tcPr>
            <w:tcW w:w="157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3</w:t>
            </w:r>
            <w:r w:rsidR="00510EC5" w:rsidRPr="00510EC5">
              <w:rPr>
                <w:lang w:val="en-GB"/>
              </w:rPr>
              <w:t>,</w:t>
            </w:r>
            <w:r w:rsidRPr="00510EC5">
              <w:rPr>
                <w:lang w:val="en-GB"/>
              </w:rPr>
              <w:t>0</w:t>
            </w:r>
          </w:p>
        </w:tc>
        <w:tc>
          <w:tcPr>
            <w:tcW w:w="2097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rPr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F26640" w:rsidRPr="00510EC5" w:rsidRDefault="00766138" w:rsidP="00595DA2">
            <w:pPr>
              <w:pStyle w:val="Tabletext"/>
              <w:jc w:val="center"/>
              <w:rPr>
                <w:lang w:val="en-GB"/>
              </w:rPr>
            </w:pPr>
            <w:r w:rsidRPr="00510EC5">
              <w:t>¼</w:t>
            </w:r>
          </w:p>
        </w:tc>
        <w:tc>
          <w:tcPr>
            <w:tcW w:w="1935" w:type="dxa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19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F26640" w:rsidRPr="00510EC5" w:rsidRDefault="00F26640" w:rsidP="00595DA2">
            <w:pPr>
              <w:pStyle w:val="Tabletext"/>
              <w:jc w:val="center"/>
              <w:rPr>
                <w:lang w:val="en-GB" w:eastAsia="ko-KR"/>
              </w:rPr>
            </w:pPr>
            <w:r w:rsidRPr="00510EC5">
              <w:rPr>
                <w:rFonts w:eastAsia="Malgun Gothic"/>
                <w:lang w:val="en-GB" w:eastAsia="ko-KR"/>
              </w:rPr>
              <w:t>20</w:t>
            </w:r>
            <w:r w:rsidR="00510EC5" w:rsidRPr="00510EC5">
              <w:rPr>
                <w:rFonts w:eastAsia="Malgun Gothic"/>
                <w:lang w:val="en-GB" w:eastAsia="ko-KR"/>
              </w:rPr>
              <w:t>,</w:t>
            </w:r>
            <w:r w:rsidRPr="00510EC5">
              <w:rPr>
                <w:rFonts w:eastAsia="Malgun Gothic"/>
                <w:lang w:val="en-GB" w:eastAsia="ko-KR"/>
              </w:rPr>
              <w:t>6</w:t>
            </w:r>
          </w:p>
        </w:tc>
      </w:tr>
    </w:tbl>
    <w:p w:rsidR="00835F28" w:rsidRPr="00A02FAB" w:rsidRDefault="00835F28" w:rsidP="00835F28">
      <w:pPr>
        <w:pStyle w:val="Tablefin"/>
        <w:rPr>
          <w:lang w:eastAsia="ko-KR"/>
        </w:rPr>
      </w:pPr>
    </w:p>
    <w:p w:rsidR="006F4D20" w:rsidRDefault="006F4D20" w:rsidP="0077583B">
      <w:pPr>
        <w:rPr>
          <w:lang w:val="ru"/>
        </w:rPr>
      </w:pPr>
      <w:r w:rsidRPr="009D2970">
        <w:rPr>
          <w:lang w:val="ru"/>
        </w:rPr>
        <w:t xml:space="preserve">Минимальная напряженность поля T-DMB несколько меньше, чем у базового уровня и усовершенствованного уровня AT-DMB. По мере увеличения коэффициента </w:t>
      </w:r>
      <w:r w:rsidR="00344386" w:rsidRPr="00344386">
        <w:rPr>
          <w:lang w:val="ru"/>
        </w:rPr>
        <w:t>сигнального созвездия</w:t>
      </w:r>
      <w:r w:rsidRPr="009D2970">
        <w:rPr>
          <w:lang w:val="ru"/>
        </w:rPr>
        <w:t xml:space="preserve"> минимальная напряженность поля базового уровня AT-DMB уменьшается, тогда как минимальная напряженность поля усовершенствованного уровня AT-DMB увеличивается. По мере уменьшения </w:t>
      </w:r>
      <w:r w:rsidR="00F810D3">
        <w:rPr>
          <w:lang w:val="ru"/>
        </w:rPr>
        <w:t>скорости</w:t>
      </w:r>
      <w:r w:rsidRPr="009D2970">
        <w:rPr>
          <w:lang w:val="ru"/>
        </w:rPr>
        <w:t xml:space="preserve"> турбокода на усовершенствованном уровне AT-DMB минимальная напряженность поля усовершенствованного уровня AT-DMB уменьшается.</w:t>
      </w:r>
      <w:r>
        <w:rPr>
          <w:lang w:val="ru"/>
        </w:rPr>
        <w:br w:type="page"/>
      </w:r>
    </w:p>
    <w:p w:rsidR="00F26640" w:rsidRPr="00311D8C" w:rsidRDefault="009842E3" w:rsidP="00D163E8">
      <w:pPr>
        <w:pStyle w:val="AnnexNoTitle"/>
        <w:rPr>
          <w:lang w:val="ru-RU" w:eastAsia="ja-JP"/>
        </w:rPr>
      </w:pPr>
      <w:r>
        <w:rPr>
          <w:lang w:val="ru-RU"/>
        </w:rPr>
        <w:lastRenderedPageBreak/>
        <w:t>Приложение</w:t>
      </w:r>
      <w:r w:rsidR="00F26640" w:rsidRPr="00311D8C">
        <w:rPr>
          <w:lang w:val="ru-RU"/>
        </w:rPr>
        <w:t xml:space="preserve"> 2</w:t>
      </w:r>
      <w:r w:rsidR="00E71E7D" w:rsidRPr="00311D8C">
        <w:rPr>
          <w:lang w:val="ru-RU"/>
        </w:rPr>
        <w:br/>
      </w:r>
      <w:r w:rsidR="00E71E7D" w:rsidRPr="00311D8C">
        <w:rPr>
          <w:lang w:val="ru-RU"/>
        </w:rPr>
        <w:br/>
      </w:r>
      <w:r w:rsidR="00311D8C" w:rsidRPr="009D2970">
        <w:rPr>
          <w:bCs/>
          <w:lang w:val="ru"/>
        </w:rPr>
        <w:t>Критерии планирования для мультимедийной системы F</w:t>
      </w:r>
      <w:r w:rsidR="00311D8C">
        <w:rPr>
          <w:bCs/>
          <w:lang w:val="ru"/>
        </w:rPr>
        <w:br/>
      </w:r>
      <w:r w:rsidR="00311D8C" w:rsidRPr="009D2970">
        <w:rPr>
          <w:bCs/>
          <w:lang w:val="ru"/>
        </w:rPr>
        <w:t>(мультимедийное радиовещание ISDB-T)</w:t>
      </w:r>
      <w:r w:rsidR="00311D8C">
        <w:rPr>
          <w:bCs/>
          <w:lang w:val="ru"/>
        </w:rPr>
        <w:br/>
      </w:r>
      <w:r w:rsidR="00311D8C" w:rsidRPr="009D2970">
        <w:rPr>
          <w:bCs/>
          <w:lang w:val="ru"/>
        </w:rPr>
        <w:t>систем наземного мультимедийного радиовещания</w:t>
      </w:r>
      <w:r w:rsidR="00311D8C">
        <w:rPr>
          <w:bCs/>
          <w:lang w:val="ru"/>
        </w:rPr>
        <w:br/>
      </w:r>
      <w:r w:rsidR="00311D8C" w:rsidRPr="009D2970">
        <w:rPr>
          <w:bCs/>
          <w:lang w:val="ru"/>
        </w:rPr>
        <w:t>в диапазонах ОВЧ/УВЧ</w:t>
      </w:r>
    </w:p>
    <w:p w:rsidR="00311D8C" w:rsidRPr="009D2970" w:rsidRDefault="00311D8C" w:rsidP="00123BFB">
      <w:pPr>
        <w:pStyle w:val="Normalaftertitle"/>
        <w:rPr>
          <w:lang w:val="ru-RU"/>
        </w:rPr>
      </w:pPr>
      <w:r w:rsidRPr="009D2970">
        <w:rPr>
          <w:lang w:val="ru"/>
        </w:rPr>
        <w:t>В настоящем Приложении описываются критерии планирования для мультимедийной системы F (мультимедийное радиовещание ISDB-T) в диапазонах ОВЧ/УВЧ. Системе F может быть присвоен растр телевизионных каналов 6 МГц, 7 МГц или 8 МГц. Ширина полосы сегмента определяется как четырнадцатая часть ширины канала, то есть 429 кГц (6/14 МГц), 500 кГц (7/14 МГц) или 571 кГц (8/14 МГц). Однако ширина полосы сегмента должна выбираться в соответствии с ситуацией в отношении наличия частот, существующей в каждой стране.</w:t>
      </w:r>
    </w:p>
    <w:p w:rsidR="00311D8C" w:rsidRPr="00022E1F" w:rsidRDefault="00311D8C" w:rsidP="00311D8C">
      <w:pPr>
        <w:rPr>
          <w:lang w:val="ru-RU"/>
        </w:rPr>
      </w:pPr>
      <w:r w:rsidRPr="009D2970">
        <w:rPr>
          <w:lang w:val="ru"/>
        </w:rPr>
        <w:t>Количество сегментов мультимедийных радиовещательных сигналов ISDB-T может быть выбрано в соответствии с конкретным применением и доступной шириной полосы. Спектр формируется путем объединения 1</w:t>
      </w:r>
      <w:r w:rsidRPr="009D2970">
        <w:rPr>
          <w:lang w:val="ru"/>
        </w:rPr>
        <w:noBreakHyphen/>
        <w:t>сегментных, 3-сегментных и/или 13-сегментных блоков без защитных полос, как показано на рисунке A2-1 Рекомендации МСЭ</w:t>
      </w:r>
      <w:r w:rsidRPr="009D2970">
        <w:rPr>
          <w:lang w:val="ru"/>
        </w:rPr>
        <w:noBreakHyphen/>
        <w:t>R BT.2016-1.</w:t>
      </w:r>
    </w:p>
    <w:p w:rsidR="00F26640" w:rsidRPr="00311D8C" w:rsidRDefault="00311D8C" w:rsidP="00311D8C">
      <w:pPr>
        <w:rPr>
          <w:lang w:val="ru-RU" w:eastAsia="ja-JP"/>
        </w:rPr>
      </w:pPr>
      <w:r w:rsidRPr="009D2970">
        <w:rPr>
          <w:lang w:val="ru"/>
        </w:rPr>
        <w:t>На рисунке 3 показаны примеры комбинаций из сегментных блоков. Приемник может по</w:t>
      </w:r>
      <w:r w:rsidR="00A22492">
        <w:rPr>
          <w:lang w:val="ru"/>
        </w:rPr>
        <w:t> </w:t>
      </w:r>
      <w:r w:rsidRPr="009D2970">
        <w:rPr>
          <w:lang w:val="ru"/>
        </w:rPr>
        <w:t>частям демодулировать 1-, 3- или 13-сегментные блоки системы мультимедийного радиовещания ISDB-T.</w:t>
      </w:r>
    </w:p>
    <w:p w:rsidR="00F26640" w:rsidRPr="003A3BFB" w:rsidRDefault="00A22492" w:rsidP="00BD2148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F26640" w:rsidRPr="003A3BFB">
        <w:rPr>
          <w:lang w:val="ru-RU"/>
        </w:rPr>
        <w:t xml:space="preserve"> </w:t>
      </w:r>
      <w:r w:rsidR="00BD2148" w:rsidRPr="003A3BFB">
        <w:rPr>
          <w:lang w:val="ru-RU"/>
        </w:rPr>
        <w:t>3</w:t>
      </w:r>
    </w:p>
    <w:p w:rsidR="00F26640" w:rsidRPr="003A3BFB" w:rsidRDefault="00DA4877" w:rsidP="00432685">
      <w:pPr>
        <w:pStyle w:val="Figuretitle"/>
        <w:rPr>
          <w:lang w:val="ru-RU" w:eastAsia="ja-JP"/>
        </w:rPr>
      </w:pPr>
      <w:r>
        <w:rPr>
          <w:rFonts w:ascii="Times New Roman Bold Cyr" w:hAnsi="Times New Roman Bold Cyr"/>
          <w:bCs/>
          <w:lang w:val="ru"/>
        </w:rPr>
        <w:t>П</w:t>
      </w:r>
      <w:r w:rsidR="003A3BFB" w:rsidRPr="009D2970">
        <w:rPr>
          <w:rFonts w:ascii="Times New Roman Bold Cyr" w:hAnsi="Times New Roman Bold Cyr"/>
          <w:bCs/>
          <w:lang w:val="ru"/>
        </w:rPr>
        <w:t>римеры комбинаций сегментных блоков мультимедийного радиовещания системы ISDB-T</w:t>
      </w:r>
    </w:p>
    <w:p w:rsidR="00432685" w:rsidRPr="00432685" w:rsidRDefault="005741EC" w:rsidP="00432685">
      <w:pPr>
        <w:pStyle w:val="Figure"/>
        <w:rPr>
          <w:lang w:val="en-GB" w:eastAsia="ja-JP"/>
        </w:rPr>
      </w:pPr>
      <w:r>
        <w:rPr>
          <w:noProof/>
          <w:lang w:val="en-GB" w:eastAsia="zh-CN"/>
        </w:rPr>
        <w:drawing>
          <wp:inline distT="0" distB="0" distL="0" distR="0" wp14:anchorId="4F972BDE" wp14:editId="757AD16A">
            <wp:extent cx="5553456" cy="3471672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456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E7" w:rsidRPr="00022E1F" w:rsidRDefault="006107AC" w:rsidP="00BE7FAE">
      <w:pPr>
        <w:rPr>
          <w:lang w:val="ru-RU"/>
        </w:rPr>
      </w:pPr>
      <w:r>
        <w:rPr>
          <w:lang w:val="ru"/>
        </w:rPr>
        <w:t>Примеры</w:t>
      </w:r>
      <w:r w:rsidR="00E225E7" w:rsidRPr="009D2970">
        <w:rPr>
          <w:lang w:val="ru"/>
        </w:rPr>
        <w:t xml:space="preserve"> </w:t>
      </w:r>
      <w:r w:rsidR="00686034">
        <w:rPr>
          <w:lang w:val="ru"/>
        </w:rPr>
        <w:t xml:space="preserve">на </w:t>
      </w:r>
      <w:r w:rsidR="00E225E7" w:rsidRPr="009D2970">
        <w:rPr>
          <w:lang w:val="ru"/>
        </w:rPr>
        <w:t>рисунке 3 b), d) и e) являются тремя базовыми блоками компонентов, то есть 13-, 1</w:t>
      </w:r>
      <w:r>
        <w:rPr>
          <w:lang w:val="ru"/>
        </w:rPr>
        <w:noBreakHyphen/>
      </w:r>
      <w:r w:rsidR="00E225E7" w:rsidRPr="009D2970">
        <w:rPr>
          <w:lang w:val="ru"/>
        </w:rPr>
        <w:t xml:space="preserve"> и</w:t>
      </w:r>
      <w:r w:rsidR="00E225E7">
        <w:rPr>
          <w:lang w:val="ru"/>
        </w:rPr>
        <w:t> </w:t>
      </w:r>
      <w:r w:rsidR="00E225E7" w:rsidRPr="009D2970">
        <w:rPr>
          <w:lang w:val="ru"/>
        </w:rPr>
        <w:t>3</w:t>
      </w:r>
      <w:r w:rsidR="00E225E7">
        <w:rPr>
          <w:lang w:val="ru"/>
        </w:rPr>
        <w:noBreakHyphen/>
      </w:r>
      <w:r w:rsidR="00E225E7" w:rsidRPr="009D2970">
        <w:rPr>
          <w:lang w:val="ru"/>
        </w:rPr>
        <w:t>сегментными блоками. На рисунке 3 a), c) и f) являются тремя примерами спектра, показывающими состав двух сигналов 13-сегментного блока с семью 1-сегментными сигналами блока, состав тринадцати 1</w:t>
      </w:r>
      <w:r w:rsidR="00E225E7" w:rsidRPr="009D2970">
        <w:rPr>
          <w:lang w:val="ru"/>
        </w:rPr>
        <w:noBreakHyphen/>
        <w:t>сегментных сигналов блока и состав восьми 1</w:t>
      </w:r>
      <w:r w:rsidR="00E225E7">
        <w:rPr>
          <w:lang w:val="ru"/>
        </w:rPr>
        <w:noBreakHyphen/>
      </w:r>
      <w:r w:rsidR="00E225E7" w:rsidRPr="009D2970">
        <w:rPr>
          <w:lang w:val="ru"/>
        </w:rPr>
        <w:t>сегментных сигналов блока с одним 3-сегментным сигналом блока.</w:t>
      </w:r>
    </w:p>
    <w:p w:rsidR="00F26640" w:rsidRPr="00E225E7" w:rsidRDefault="00E225E7" w:rsidP="00E225E7">
      <w:pPr>
        <w:rPr>
          <w:lang w:val="ru-RU" w:eastAsia="ja-JP"/>
        </w:rPr>
      </w:pPr>
      <w:r w:rsidRPr="009D2970">
        <w:rPr>
          <w:lang w:val="ru"/>
        </w:rPr>
        <w:t>Спектральные маски, определенные на рисунках 18, 24 и 25 Приложения 6 Рекомендации МСЭ</w:t>
      </w:r>
      <w:r w:rsidRPr="009D2970">
        <w:rPr>
          <w:lang w:val="ru"/>
        </w:rPr>
        <w:noBreakHyphen/>
        <w:t>R SM.1541-4, используются для измерения защитных отношений.</w:t>
      </w:r>
    </w:p>
    <w:p w:rsidR="00F26640" w:rsidRPr="00E225E7" w:rsidRDefault="00F26640" w:rsidP="00835F28">
      <w:pPr>
        <w:pStyle w:val="Heading1"/>
        <w:rPr>
          <w:lang w:val="ru-RU" w:eastAsia="ja-JP"/>
        </w:rPr>
      </w:pPr>
      <w:r w:rsidRPr="00E225E7">
        <w:rPr>
          <w:lang w:val="ru-RU"/>
        </w:rPr>
        <w:lastRenderedPageBreak/>
        <w:t>1</w:t>
      </w:r>
      <w:r w:rsidRPr="00E225E7">
        <w:rPr>
          <w:lang w:val="ru-RU"/>
        </w:rPr>
        <w:tab/>
      </w:r>
      <w:r w:rsidR="00E225E7">
        <w:rPr>
          <w:lang w:val="ru-RU"/>
        </w:rPr>
        <w:t>Характеристики эталонного приемника</w:t>
      </w:r>
    </w:p>
    <w:p w:rsidR="00E225E7" w:rsidRPr="00022E1F" w:rsidRDefault="00E225E7" w:rsidP="00684AE5">
      <w:pPr>
        <w:rPr>
          <w:lang w:val="ru-RU"/>
        </w:rPr>
      </w:pPr>
      <w:r w:rsidRPr="009D2970">
        <w:rPr>
          <w:lang w:val="ru"/>
        </w:rPr>
        <w:t xml:space="preserve">Значения параметров эталонного приемника мультимедийной системы ISDB-T, работающего в </w:t>
      </w:r>
      <w:r w:rsidR="00684AE5">
        <w:rPr>
          <w:lang w:val="ru"/>
        </w:rPr>
        <w:t>диапазонах</w:t>
      </w:r>
      <w:r w:rsidRPr="009D2970">
        <w:rPr>
          <w:lang w:val="ru"/>
        </w:rPr>
        <w:t> II, III, IV и V, приведены в таблице 13.</w:t>
      </w:r>
    </w:p>
    <w:p w:rsidR="00F26640" w:rsidRPr="00D70C7A" w:rsidRDefault="0086301C" w:rsidP="00F26640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BD2148" w:rsidRPr="00D70C7A">
        <w:rPr>
          <w:lang w:val="ru-RU"/>
        </w:rPr>
        <w:t xml:space="preserve"> </w:t>
      </w:r>
      <w:r w:rsidR="00766138" w:rsidRPr="00D70C7A">
        <w:rPr>
          <w:lang w:val="ru-RU"/>
        </w:rPr>
        <w:t>13</w:t>
      </w:r>
    </w:p>
    <w:p w:rsidR="00F26640" w:rsidRPr="00D70C7A" w:rsidRDefault="00D70C7A" w:rsidP="00D54493">
      <w:pPr>
        <w:pStyle w:val="Tabletitle"/>
        <w:rPr>
          <w:lang w:val="ru-RU"/>
        </w:rPr>
      </w:pPr>
      <w:r w:rsidRPr="009D2970">
        <w:rPr>
          <w:bCs/>
          <w:lang w:val="ru"/>
        </w:rPr>
        <w:t xml:space="preserve">Характеристики эталонного приемника для планирования системы </w:t>
      </w:r>
      <w:r w:rsidR="00D54493">
        <w:rPr>
          <w:bCs/>
          <w:lang w:val="ru"/>
        </w:rPr>
        <w:br/>
      </w:r>
      <w:r w:rsidRPr="009D2970">
        <w:rPr>
          <w:bCs/>
          <w:lang w:val="ru"/>
        </w:rPr>
        <w:t>мультимедийного радиовещания ISDB-T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6"/>
        <w:gridCol w:w="1554"/>
        <w:gridCol w:w="1554"/>
        <w:gridCol w:w="1555"/>
      </w:tblGrid>
      <w:tr w:rsidR="00D70C7A" w:rsidRPr="00A02FAB" w:rsidTr="00D70C7A">
        <w:trPr>
          <w:trHeight w:val="20"/>
          <w:tblHeader/>
          <w:jc w:val="center"/>
        </w:trPr>
        <w:tc>
          <w:tcPr>
            <w:tcW w:w="4976" w:type="dxa"/>
            <w:shd w:val="clear" w:color="auto" w:fill="auto"/>
            <w:vAlign w:val="center"/>
          </w:tcPr>
          <w:p w:rsidR="00D70C7A" w:rsidRPr="009D2970" w:rsidRDefault="00D70C7A" w:rsidP="00CF4256">
            <w:pPr>
              <w:pStyle w:val="Tablehead"/>
            </w:pPr>
            <w:r w:rsidRPr="009D2970">
              <w:rPr>
                <w:bCs/>
                <w:lang w:val="ru"/>
              </w:rPr>
              <w:t>Параметры</w:t>
            </w:r>
          </w:p>
        </w:tc>
        <w:tc>
          <w:tcPr>
            <w:tcW w:w="4663" w:type="dxa"/>
            <w:gridSpan w:val="3"/>
            <w:shd w:val="clear" w:color="auto" w:fill="auto"/>
            <w:vAlign w:val="center"/>
          </w:tcPr>
          <w:p w:rsidR="00D70C7A" w:rsidRPr="00D70C7A" w:rsidRDefault="00D70C7A" w:rsidP="00BD2148">
            <w:pPr>
              <w:pStyle w:val="Tablehead"/>
              <w:rPr>
                <w:lang w:val="ru-RU" w:eastAsia="ja-JP"/>
              </w:rPr>
            </w:pPr>
            <w:r>
              <w:rPr>
                <w:lang w:val="ru-RU" w:eastAsia="ja-JP"/>
              </w:rPr>
              <w:t>Значения</w:t>
            </w:r>
          </w:p>
        </w:tc>
      </w:tr>
      <w:tr w:rsidR="00D70C7A" w:rsidRPr="00A02FAB" w:rsidTr="00D70C7A">
        <w:trPr>
          <w:trHeight w:val="20"/>
          <w:tblHeader/>
          <w:jc w:val="center"/>
        </w:trPr>
        <w:tc>
          <w:tcPr>
            <w:tcW w:w="4976" w:type="dxa"/>
            <w:shd w:val="clear" w:color="auto" w:fill="auto"/>
            <w:vAlign w:val="center"/>
          </w:tcPr>
          <w:p w:rsidR="00D70C7A" w:rsidRPr="00022E1F" w:rsidRDefault="00D70C7A" w:rsidP="00D70C7A">
            <w:pPr>
              <w:pStyle w:val="Tabletext"/>
              <w:jc w:val="left"/>
              <w:rPr>
                <w:lang w:val="ru-RU"/>
              </w:rPr>
            </w:pPr>
            <w:r w:rsidRPr="009D2970">
              <w:rPr>
                <w:lang w:val="ru"/>
              </w:rPr>
              <w:t xml:space="preserve">Эквивалентная ширина полосы шума </w:t>
            </w:r>
            <w:r w:rsidRPr="009D2970">
              <w:rPr>
                <w:i/>
                <w:iCs/>
                <w:lang w:val="ru"/>
              </w:rPr>
              <w:t>b</w:t>
            </w:r>
            <w:r w:rsidRPr="009D2970">
              <w:rPr>
                <w:lang w:val="ru"/>
              </w:rPr>
              <w:t> (МГц)</w:t>
            </w:r>
            <w:r w:rsidRPr="009D2970">
              <w:rPr>
                <w:vertAlign w:val="superscript"/>
                <w:lang w:val="ru"/>
              </w:rPr>
              <w:t>(1)</w:t>
            </w:r>
          </w:p>
        </w:tc>
        <w:tc>
          <w:tcPr>
            <w:tcW w:w="1554" w:type="dxa"/>
            <w:shd w:val="clear" w:color="auto" w:fill="auto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5</w:t>
            </w:r>
            <w:r>
              <w:rPr>
                <w:lang w:val="en-GB"/>
              </w:rPr>
              <w:t>,</w:t>
            </w:r>
            <w:r w:rsidRPr="00A02FAB">
              <w:rPr>
                <w:lang w:val="en-GB"/>
              </w:rPr>
              <w:t>57</w:t>
            </w:r>
          </w:p>
        </w:tc>
        <w:tc>
          <w:tcPr>
            <w:tcW w:w="1554" w:type="dxa"/>
            <w:shd w:val="clear" w:color="auto" w:fill="auto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6</w:t>
            </w:r>
            <w:r>
              <w:rPr>
                <w:lang w:val="en-GB"/>
              </w:rPr>
              <w:t>,</w:t>
            </w:r>
            <w:r w:rsidRPr="00A02FAB">
              <w:rPr>
                <w:lang w:val="en-GB"/>
              </w:rPr>
              <w:t>5</w:t>
            </w:r>
          </w:p>
        </w:tc>
        <w:tc>
          <w:tcPr>
            <w:tcW w:w="1555" w:type="dxa"/>
            <w:shd w:val="clear" w:color="auto" w:fill="auto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7</w:t>
            </w:r>
            <w:r>
              <w:rPr>
                <w:lang w:val="en-GB"/>
              </w:rPr>
              <w:t>,</w:t>
            </w:r>
            <w:r w:rsidRPr="00A02FAB">
              <w:rPr>
                <w:lang w:val="en-GB"/>
              </w:rPr>
              <w:t>43</w:t>
            </w:r>
          </w:p>
        </w:tc>
      </w:tr>
      <w:tr w:rsidR="00D70C7A" w:rsidRPr="00A02FAB" w:rsidTr="00D70C7A">
        <w:trPr>
          <w:trHeight w:val="20"/>
          <w:tblHeader/>
          <w:jc w:val="center"/>
        </w:trPr>
        <w:tc>
          <w:tcPr>
            <w:tcW w:w="4976" w:type="dxa"/>
            <w:shd w:val="clear" w:color="auto" w:fill="auto"/>
            <w:vAlign w:val="center"/>
          </w:tcPr>
          <w:p w:rsidR="00D70C7A" w:rsidRPr="00022E1F" w:rsidRDefault="00D70C7A" w:rsidP="00195743">
            <w:pPr>
              <w:pStyle w:val="Tabletext"/>
              <w:jc w:val="left"/>
              <w:rPr>
                <w:lang w:val="ru-RU"/>
              </w:rPr>
            </w:pPr>
            <w:r w:rsidRPr="009D2970">
              <w:rPr>
                <w:lang w:val="ru"/>
              </w:rPr>
              <w:t xml:space="preserve">Коэффициент шума приемника </w:t>
            </w:r>
            <w:r w:rsidRPr="009D2970">
              <w:rPr>
                <w:i/>
                <w:iCs/>
                <w:lang w:val="ru"/>
              </w:rPr>
              <w:t>F </w:t>
            </w:r>
            <w:r w:rsidRPr="009D2970">
              <w:rPr>
                <w:lang w:val="ru"/>
              </w:rPr>
              <w:t>(дБ)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7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7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7</w:t>
            </w:r>
          </w:p>
        </w:tc>
      </w:tr>
      <w:tr w:rsidR="00D70C7A" w:rsidRPr="00A02FAB" w:rsidTr="00D70C7A">
        <w:trPr>
          <w:trHeight w:val="20"/>
          <w:tblHeader/>
          <w:jc w:val="center"/>
        </w:trPr>
        <w:tc>
          <w:tcPr>
            <w:tcW w:w="4976" w:type="dxa"/>
            <w:shd w:val="clear" w:color="auto" w:fill="auto"/>
            <w:vAlign w:val="center"/>
          </w:tcPr>
          <w:p w:rsidR="00D70C7A" w:rsidRPr="00022E1F" w:rsidRDefault="00D70C7A" w:rsidP="00D70C7A">
            <w:pPr>
              <w:pStyle w:val="Tabletext"/>
              <w:jc w:val="left"/>
              <w:rPr>
                <w:lang w:val="ru-RU"/>
              </w:rPr>
            </w:pPr>
            <w:r w:rsidRPr="009D2970">
              <w:rPr>
                <w:lang w:val="ru"/>
              </w:rPr>
              <w:t xml:space="preserve">Входная мощность шума приемника </w:t>
            </w:r>
            <w:r w:rsidRPr="009D2970">
              <w:rPr>
                <w:i/>
                <w:iCs/>
                <w:lang w:val="ru"/>
              </w:rPr>
              <w:t>P</w:t>
            </w:r>
            <w:r w:rsidRPr="009D2970">
              <w:rPr>
                <w:i/>
                <w:iCs/>
                <w:vertAlign w:val="subscript"/>
                <w:lang w:val="ru"/>
              </w:rPr>
              <w:t>n</w:t>
            </w:r>
            <w:r w:rsidRPr="009D2970">
              <w:rPr>
                <w:lang w:val="ru"/>
              </w:rPr>
              <w:t xml:space="preserve"> (дБм)</w:t>
            </w:r>
            <w:r w:rsidRPr="009D2970">
              <w:rPr>
                <w:vertAlign w:val="superscript"/>
                <w:lang w:val="ru"/>
              </w:rPr>
              <w:t>(2)</w:t>
            </w:r>
            <w:r w:rsidRPr="009D2970">
              <w:rPr>
                <w:lang w:val="ru"/>
              </w:rPr>
              <w:t xml:space="preserve"> для 75 </w:t>
            </w:r>
            <w:r w:rsidRPr="009D2970">
              <w:rPr>
                <w:szCs w:val="22"/>
                <w:lang w:val="ru"/>
              </w:rPr>
              <w:sym w:font="Symbol" w:char="F057"/>
            </w:r>
            <w:r w:rsidRPr="009D2970">
              <w:rPr>
                <w:lang w:val="ru"/>
              </w:rPr>
              <w:t xml:space="preserve"> и 290 K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–99</w:t>
            </w:r>
            <w:r>
              <w:rPr>
                <w:lang w:val="en-GB"/>
              </w:rPr>
              <w:t>,</w:t>
            </w:r>
            <w:r w:rsidRPr="00A02FAB">
              <w:rPr>
                <w:lang w:val="en-GB"/>
              </w:rPr>
              <w:t>2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–98</w:t>
            </w:r>
            <w:r>
              <w:rPr>
                <w:lang w:val="en-GB"/>
              </w:rPr>
              <w:t>,</w:t>
            </w:r>
            <w:r w:rsidRPr="00A02FAB">
              <w:rPr>
                <w:lang w:val="en-GB"/>
              </w:rPr>
              <w:t>5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–97</w:t>
            </w:r>
            <w:r>
              <w:rPr>
                <w:lang w:val="en-GB"/>
              </w:rPr>
              <w:t>,</w:t>
            </w:r>
            <w:r w:rsidRPr="00A02FAB">
              <w:rPr>
                <w:lang w:val="en-GB"/>
              </w:rPr>
              <w:t>9</w:t>
            </w:r>
          </w:p>
        </w:tc>
      </w:tr>
      <w:tr w:rsidR="00D70C7A" w:rsidRPr="00A02FAB" w:rsidTr="00D70C7A">
        <w:trPr>
          <w:trHeight w:val="20"/>
          <w:tblHeader/>
          <w:jc w:val="center"/>
        </w:trPr>
        <w:tc>
          <w:tcPr>
            <w:tcW w:w="4976" w:type="dxa"/>
            <w:shd w:val="clear" w:color="auto" w:fill="auto"/>
            <w:vAlign w:val="center"/>
          </w:tcPr>
          <w:p w:rsidR="00D70C7A" w:rsidRPr="00022E1F" w:rsidRDefault="00D70C7A" w:rsidP="00D70C7A">
            <w:pPr>
              <w:pStyle w:val="Tabletext"/>
              <w:jc w:val="left"/>
              <w:rPr>
                <w:lang w:val="ru-RU"/>
              </w:rPr>
            </w:pPr>
            <w:r w:rsidRPr="009D2970">
              <w:rPr>
                <w:lang w:val="ru"/>
              </w:rPr>
              <w:t xml:space="preserve">Эталонное пороговое значение </w:t>
            </w:r>
            <w:r w:rsidRPr="00195743">
              <w:rPr>
                <w:i/>
                <w:lang w:val="ru"/>
              </w:rPr>
              <w:t>C/N</w:t>
            </w:r>
            <w:r w:rsidRPr="009D2970">
              <w:rPr>
                <w:lang w:val="ru"/>
              </w:rPr>
              <w:t xml:space="preserve"> (дБ)</w:t>
            </w:r>
            <w:r w:rsidRPr="009D2970">
              <w:rPr>
                <w:vertAlign w:val="superscript"/>
                <w:lang w:val="ru"/>
              </w:rPr>
              <w:t>(3)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D70C7A" w:rsidRPr="00A02FAB" w:rsidRDefault="00D70C7A" w:rsidP="00F61B56">
            <w:pPr>
              <w:pStyle w:val="Tabletext"/>
              <w:jc w:val="center"/>
              <w:rPr>
                <w:rFonts w:eastAsia="MS PGothic"/>
                <w:lang w:val="en-GB"/>
              </w:rPr>
            </w:pPr>
            <w:r w:rsidRPr="00A02FAB">
              <w:rPr>
                <w:rFonts w:eastAsia="MS PGothic"/>
                <w:lang w:val="en-GB"/>
              </w:rPr>
              <w:t>10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D70C7A" w:rsidRPr="00A02FAB" w:rsidRDefault="00D70C7A" w:rsidP="00F61B56">
            <w:pPr>
              <w:pStyle w:val="Tabletext"/>
              <w:jc w:val="center"/>
              <w:rPr>
                <w:rFonts w:eastAsia="MS PGothic"/>
                <w:lang w:val="en-GB"/>
              </w:rPr>
            </w:pPr>
            <w:r w:rsidRPr="00A02FAB">
              <w:rPr>
                <w:rFonts w:eastAsia="MS PGothic"/>
                <w:lang w:val="en-GB"/>
              </w:rPr>
              <w:t>10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D70C7A" w:rsidRPr="00A02FAB" w:rsidRDefault="00D70C7A" w:rsidP="00F61B56">
            <w:pPr>
              <w:pStyle w:val="Tabletext"/>
              <w:jc w:val="center"/>
              <w:rPr>
                <w:rFonts w:eastAsia="MS PGothic"/>
                <w:lang w:val="en-GB"/>
              </w:rPr>
            </w:pPr>
            <w:r w:rsidRPr="00A02FAB">
              <w:rPr>
                <w:rFonts w:eastAsia="MS PGothic"/>
                <w:lang w:val="en-GB"/>
              </w:rPr>
              <w:t>10</w:t>
            </w:r>
          </w:p>
        </w:tc>
      </w:tr>
      <w:tr w:rsidR="00D70C7A" w:rsidRPr="00A02FAB" w:rsidTr="00D70C7A">
        <w:trPr>
          <w:trHeight w:val="20"/>
          <w:tblHeader/>
          <w:jc w:val="center"/>
        </w:trPr>
        <w:tc>
          <w:tcPr>
            <w:tcW w:w="4976" w:type="dxa"/>
            <w:shd w:val="clear" w:color="auto" w:fill="auto"/>
            <w:vAlign w:val="center"/>
          </w:tcPr>
          <w:p w:rsidR="00D70C7A" w:rsidRPr="00022E1F" w:rsidRDefault="00D70C7A" w:rsidP="00D70C7A">
            <w:pPr>
              <w:pStyle w:val="Tabletext"/>
              <w:jc w:val="left"/>
              <w:rPr>
                <w:lang w:val="ru-RU"/>
              </w:rPr>
            </w:pPr>
            <w:r w:rsidRPr="009D2970">
              <w:rPr>
                <w:lang w:val="ru"/>
              </w:rPr>
              <w:t xml:space="preserve">Минимальная входная мощность приемника </w:t>
            </w:r>
            <w:r w:rsidRPr="009D2970">
              <w:rPr>
                <w:i/>
                <w:iCs/>
                <w:lang w:val="ru"/>
              </w:rPr>
              <w:t>P</w:t>
            </w:r>
            <w:r w:rsidRPr="00D70C7A">
              <w:rPr>
                <w:iCs/>
                <w:vertAlign w:val="subscript"/>
                <w:lang w:val="ru"/>
              </w:rPr>
              <w:t>min</w:t>
            </w:r>
            <w:r w:rsidRPr="00D70C7A">
              <w:rPr>
                <w:lang w:val="ru"/>
              </w:rPr>
              <w:t xml:space="preserve"> </w:t>
            </w:r>
            <w:r w:rsidRPr="009D2970">
              <w:rPr>
                <w:lang w:val="ru"/>
              </w:rPr>
              <w:t>(дБм)</w:t>
            </w:r>
            <w:r w:rsidRPr="009D2970">
              <w:rPr>
                <w:vertAlign w:val="superscript"/>
                <w:lang w:val="ru"/>
              </w:rPr>
              <w:t>(3), (4)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–89</w:t>
            </w:r>
            <w:r>
              <w:rPr>
                <w:lang w:val="en-GB"/>
              </w:rPr>
              <w:t>,</w:t>
            </w:r>
            <w:r w:rsidRPr="00A02FAB">
              <w:rPr>
                <w:lang w:val="en-GB"/>
              </w:rPr>
              <w:t>2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–88</w:t>
            </w:r>
            <w:r>
              <w:rPr>
                <w:lang w:val="en-GB"/>
              </w:rPr>
              <w:t>,</w:t>
            </w:r>
            <w:r w:rsidRPr="00A02FAB">
              <w:rPr>
                <w:lang w:val="en-GB"/>
              </w:rPr>
              <w:t>5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–87</w:t>
            </w:r>
            <w:r>
              <w:rPr>
                <w:lang w:val="en-GB"/>
              </w:rPr>
              <w:t>,</w:t>
            </w:r>
            <w:r w:rsidRPr="00A02FAB">
              <w:rPr>
                <w:lang w:val="en-GB"/>
              </w:rPr>
              <w:t>9</w:t>
            </w:r>
          </w:p>
        </w:tc>
      </w:tr>
      <w:tr w:rsidR="00D70C7A" w:rsidRPr="00A02FAB" w:rsidTr="00D70C7A">
        <w:trPr>
          <w:trHeight w:val="20"/>
          <w:tblHeader/>
          <w:jc w:val="center"/>
        </w:trPr>
        <w:tc>
          <w:tcPr>
            <w:tcW w:w="4976" w:type="dxa"/>
            <w:shd w:val="clear" w:color="auto" w:fill="auto"/>
            <w:vAlign w:val="center"/>
          </w:tcPr>
          <w:p w:rsidR="00D70C7A" w:rsidRPr="009D2970" w:rsidRDefault="00D70C7A" w:rsidP="00D70C7A">
            <w:pPr>
              <w:pStyle w:val="Tabletext"/>
              <w:jc w:val="left"/>
            </w:pPr>
            <w:r w:rsidRPr="009D2970">
              <w:rPr>
                <w:lang w:val="ru"/>
              </w:rPr>
              <w:t>Порог перегрузки приемника (дБм)</w:t>
            </w:r>
            <w:r w:rsidRPr="009D2970">
              <w:rPr>
                <w:vertAlign w:val="superscript"/>
                <w:lang w:val="ru"/>
              </w:rPr>
              <w:t>(5)</w:t>
            </w:r>
          </w:p>
        </w:tc>
        <w:tc>
          <w:tcPr>
            <w:tcW w:w="1554" w:type="dxa"/>
            <w:shd w:val="clear" w:color="auto" w:fill="auto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–</w:t>
            </w:r>
            <w:r w:rsidRPr="00A02FAB">
              <w:rPr>
                <w:rFonts w:eastAsia="MS Mincho"/>
                <w:lang w:val="en-GB"/>
              </w:rPr>
              <w:t>15</w:t>
            </w:r>
          </w:p>
        </w:tc>
        <w:tc>
          <w:tcPr>
            <w:tcW w:w="1554" w:type="dxa"/>
            <w:shd w:val="clear" w:color="auto" w:fill="auto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–</w:t>
            </w:r>
            <w:r w:rsidRPr="00A02FAB">
              <w:rPr>
                <w:rFonts w:eastAsia="MS Mincho"/>
                <w:lang w:val="en-GB"/>
              </w:rPr>
              <w:t>15</w:t>
            </w:r>
          </w:p>
        </w:tc>
        <w:tc>
          <w:tcPr>
            <w:tcW w:w="1555" w:type="dxa"/>
            <w:shd w:val="clear" w:color="auto" w:fill="auto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–</w:t>
            </w:r>
            <w:r w:rsidRPr="00A02FAB">
              <w:rPr>
                <w:rFonts w:eastAsia="MS Mincho"/>
                <w:lang w:val="en-GB"/>
              </w:rPr>
              <w:t>15</w:t>
            </w:r>
          </w:p>
        </w:tc>
      </w:tr>
      <w:tr w:rsidR="00D70C7A" w:rsidRPr="00A02FAB" w:rsidTr="00D70C7A">
        <w:trPr>
          <w:trHeight w:val="20"/>
          <w:tblHeader/>
          <w:jc w:val="center"/>
        </w:trPr>
        <w:tc>
          <w:tcPr>
            <w:tcW w:w="4976" w:type="dxa"/>
            <w:shd w:val="clear" w:color="auto" w:fill="auto"/>
            <w:vAlign w:val="center"/>
          </w:tcPr>
          <w:p w:rsidR="00D70C7A" w:rsidRPr="009D2970" w:rsidRDefault="00D70C7A" w:rsidP="00D70C7A">
            <w:pPr>
              <w:pStyle w:val="Tabletext"/>
              <w:jc w:val="left"/>
              <w:rPr>
                <w:rFonts w:eastAsia="MS Mincho"/>
              </w:rPr>
            </w:pPr>
            <w:r w:rsidRPr="009D2970">
              <w:rPr>
                <w:lang w:val="ru"/>
              </w:rPr>
              <w:t>Избирательность соседнего канала (дБ)</w:t>
            </w:r>
            <w:r w:rsidRPr="009D2970">
              <w:rPr>
                <w:vertAlign w:val="superscript"/>
                <w:lang w:val="ru"/>
              </w:rPr>
              <w:t>(5), (6)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–</w:t>
            </w:r>
            <w:r w:rsidRPr="00A02FAB">
              <w:rPr>
                <w:rFonts w:eastAsia="MS Mincho"/>
                <w:lang w:val="en-GB"/>
              </w:rPr>
              <w:t>39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–</w:t>
            </w:r>
            <w:r w:rsidRPr="00A02FAB">
              <w:rPr>
                <w:rFonts w:eastAsia="MS Mincho"/>
                <w:lang w:val="en-GB"/>
              </w:rPr>
              <w:t>39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D70C7A" w:rsidRPr="00A02FAB" w:rsidRDefault="00D70C7A" w:rsidP="00F61B56">
            <w:pPr>
              <w:pStyle w:val="Tabletext"/>
              <w:jc w:val="center"/>
              <w:rPr>
                <w:lang w:val="en-GB"/>
              </w:rPr>
            </w:pPr>
            <w:r w:rsidRPr="00A02FAB">
              <w:rPr>
                <w:lang w:val="en-GB"/>
              </w:rPr>
              <w:t>–</w:t>
            </w:r>
            <w:r w:rsidRPr="00A02FAB">
              <w:rPr>
                <w:rFonts w:eastAsia="MS Mincho"/>
                <w:lang w:val="en-GB"/>
              </w:rPr>
              <w:t>39</w:t>
            </w:r>
          </w:p>
        </w:tc>
      </w:tr>
      <w:tr w:rsidR="00F26640" w:rsidRPr="00123BFB" w:rsidTr="00D70C7A">
        <w:tblPrEx>
          <w:tblLook w:val="0000" w:firstRow="0" w:lastRow="0" w:firstColumn="0" w:lastColumn="0" w:noHBand="0" w:noVBand="0"/>
        </w:tblPrEx>
        <w:trPr>
          <w:trHeight w:val="20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3392" w:rsidRPr="00022E1F" w:rsidRDefault="00143392" w:rsidP="00E3202A">
            <w:pPr>
              <w:pStyle w:val="TableLegendNote"/>
              <w:rPr>
                <w:lang w:val="ru-RU"/>
              </w:rPr>
            </w:pPr>
            <w:r w:rsidRPr="00581687">
              <w:rPr>
                <w:lang w:val="ru-RU"/>
              </w:rPr>
              <w:t>ПРИМЕЧАНИЕ</w:t>
            </w:r>
            <w:r>
              <w:t> </w:t>
            </w:r>
            <w:r w:rsidRPr="00581687">
              <w:rPr>
                <w:lang w:val="ru-RU"/>
              </w:rPr>
              <w:t>1.</w:t>
            </w:r>
            <w:r>
              <w:t> </w:t>
            </w:r>
            <w:r w:rsidR="00123BFB" w:rsidRPr="00123BFB">
              <w:rPr>
                <w:lang w:val="ru-RU"/>
              </w:rPr>
              <w:t>–</w:t>
            </w:r>
            <w:r w:rsidR="00123BFB">
              <w:rPr>
                <w:lang w:val="en-GB"/>
              </w:rPr>
              <w:t> </w:t>
            </w:r>
            <w:r w:rsidRPr="00581687">
              <w:rPr>
                <w:lang w:val="ru-RU"/>
              </w:rPr>
              <w:t>Значения определяются как 13-кратная ширина полосы сегмента для сигналов 13</w:t>
            </w:r>
            <w:r w:rsidRPr="00581687">
              <w:rPr>
                <w:lang w:val="ru-RU"/>
              </w:rPr>
              <w:noBreakHyphen/>
              <w:t>сегментных блоков. Ширина полосы сегментов составляет соответственно 429</w:t>
            </w:r>
            <w:r w:rsidRPr="009D2970">
              <w:t> </w:t>
            </w:r>
            <w:r w:rsidRPr="00581687">
              <w:rPr>
                <w:lang w:val="ru-RU"/>
              </w:rPr>
              <w:t>кГц (6/14</w:t>
            </w:r>
            <w:r w:rsidRPr="009D2970">
              <w:t> </w:t>
            </w:r>
            <w:r w:rsidRPr="00581687">
              <w:rPr>
                <w:lang w:val="ru-RU"/>
              </w:rPr>
              <w:t>МГц), 500</w:t>
            </w:r>
            <w:r w:rsidRPr="009D2970">
              <w:t> </w:t>
            </w:r>
            <w:r w:rsidRPr="00581687">
              <w:rPr>
                <w:lang w:val="ru-RU"/>
              </w:rPr>
              <w:t>кГц (7/14</w:t>
            </w:r>
            <w:r w:rsidRPr="009D2970">
              <w:t> </w:t>
            </w:r>
            <w:r w:rsidRPr="00581687">
              <w:rPr>
                <w:lang w:val="ru-RU"/>
              </w:rPr>
              <w:t>МГц) и 571 кГц (8/14</w:t>
            </w:r>
            <w:r w:rsidRPr="009D2970">
              <w:t> </w:t>
            </w:r>
            <w:r w:rsidRPr="00581687">
              <w:rPr>
                <w:lang w:val="ru-RU"/>
              </w:rPr>
              <w:t>МГц) для систем 6</w:t>
            </w:r>
            <w:r w:rsidRPr="009D2970">
              <w:t> </w:t>
            </w:r>
            <w:r w:rsidRPr="00581687">
              <w:rPr>
                <w:lang w:val="ru-RU"/>
              </w:rPr>
              <w:t>МГц, 7</w:t>
            </w:r>
            <w:r w:rsidRPr="009D2970">
              <w:t> </w:t>
            </w:r>
            <w:r w:rsidRPr="00581687">
              <w:rPr>
                <w:lang w:val="ru-RU"/>
              </w:rPr>
              <w:t>МГц и 8</w:t>
            </w:r>
            <w:r w:rsidRPr="009D2970">
              <w:t> </w:t>
            </w:r>
            <w:r w:rsidRPr="00581687">
              <w:rPr>
                <w:lang w:val="ru-RU"/>
              </w:rPr>
              <w:t>МГц. Ширина полосы сигнала 1-сегментного или 3-сегментного блока принимает значение ширины полосы одного сегмента или умноженной на три ширины полосы одного сегмента.</w:t>
            </w:r>
          </w:p>
          <w:p w:rsidR="00143392" w:rsidRPr="00022E1F" w:rsidRDefault="00143392" w:rsidP="00E3202A">
            <w:pPr>
              <w:pStyle w:val="TableLegendNote"/>
              <w:rPr>
                <w:lang w:val="ru-RU"/>
              </w:rPr>
            </w:pPr>
            <w:r w:rsidRPr="00581687">
              <w:rPr>
                <w:lang w:val="ru-RU"/>
              </w:rPr>
              <w:t>ПРИМЕЧАНИЕ</w:t>
            </w:r>
            <w:r>
              <w:t> </w:t>
            </w:r>
            <w:r w:rsidRPr="00581687">
              <w:rPr>
                <w:lang w:val="ru-RU"/>
              </w:rPr>
              <w:t>2.</w:t>
            </w:r>
            <w:r>
              <w:t> </w:t>
            </w:r>
            <w:r w:rsidR="00123BFB" w:rsidRPr="00123BFB">
              <w:rPr>
                <w:lang w:val="ru-RU"/>
              </w:rPr>
              <w:t>–</w:t>
            </w:r>
            <w:r w:rsidR="00123BFB">
              <w:rPr>
                <w:lang w:val="en-GB"/>
              </w:rPr>
              <w:t> </w:t>
            </w:r>
            <w:r w:rsidRPr="00581687">
              <w:rPr>
                <w:lang w:val="ru-RU"/>
              </w:rPr>
              <w:t>Значения определены для сигналов 13-сегментных блоков. Значение соответственно сигнала 1-сегментного блока или 3-сегментного блока можно получить, вычтя 10</w:t>
            </w:r>
            <w:r>
              <w:t> </w:t>
            </w:r>
            <w:r w:rsidRPr="009D2970">
              <w:t>log</w:t>
            </w:r>
            <w:r w:rsidRPr="00581687">
              <w:rPr>
                <w:lang w:val="ru-RU"/>
              </w:rPr>
              <w:t xml:space="preserve"> (13) = 11,1 (дБ) или 10 </w:t>
            </w:r>
            <w:r w:rsidRPr="009D2970">
              <w:t>log</w:t>
            </w:r>
            <w:r w:rsidRPr="00581687">
              <w:rPr>
                <w:lang w:val="ru-RU"/>
              </w:rPr>
              <w:t xml:space="preserve"> (13/3) = 6,4 (дБ) из значения, приведенного в данной таблице.</w:t>
            </w:r>
          </w:p>
          <w:p w:rsidR="00143392" w:rsidRPr="00022E1F" w:rsidRDefault="00143392" w:rsidP="00E3202A">
            <w:pPr>
              <w:pStyle w:val="TableLegendNote"/>
              <w:rPr>
                <w:lang w:val="ru-RU"/>
              </w:rPr>
            </w:pPr>
            <w:r w:rsidRPr="00581687">
              <w:rPr>
                <w:lang w:val="ru-RU"/>
              </w:rPr>
              <w:t>ПРИМЕЧАНИЕ</w:t>
            </w:r>
            <w:r>
              <w:t> </w:t>
            </w:r>
            <w:r w:rsidRPr="00581687">
              <w:rPr>
                <w:lang w:val="ru-RU"/>
              </w:rPr>
              <w:t>3.</w:t>
            </w:r>
            <w:r>
              <w:t> </w:t>
            </w:r>
            <w:r w:rsidR="00123BFB" w:rsidRPr="00123BFB">
              <w:rPr>
                <w:lang w:val="ru-RU"/>
              </w:rPr>
              <w:t>–</w:t>
            </w:r>
            <w:r w:rsidR="00123BFB">
              <w:rPr>
                <w:lang w:val="en-GB"/>
              </w:rPr>
              <w:t> </w:t>
            </w:r>
            <w:r w:rsidRPr="00581687">
              <w:rPr>
                <w:lang w:val="ru-RU"/>
              </w:rPr>
              <w:t xml:space="preserve">Значения определены для </w:t>
            </w:r>
            <w:r w:rsidRPr="009D2970">
              <w:t>ESR</w:t>
            </w:r>
            <w:r w:rsidRPr="00581687">
              <w:rPr>
                <w:lang w:val="ru-RU"/>
              </w:rPr>
              <w:t xml:space="preserve"> 5% и соответствуют системному варианту 16</w:t>
            </w:r>
            <w:r w:rsidRPr="00581687">
              <w:rPr>
                <w:lang w:val="ru-RU"/>
              </w:rPr>
              <w:noBreakHyphen/>
            </w:r>
            <w:r w:rsidRPr="009D2970">
              <w:t>QAM</w:t>
            </w:r>
            <w:r w:rsidRPr="00581687">
              <w:rPr>
                <w:lang w:val="ru-RU"/>
              </w:rPr>
              <w:t>-</w:t>
            </w:r>
            <w:r w:rsidRPr="009D2970">
              <w:t>FEC</w:t>
            </w:r>
            <w:r w:rsidRPr="00581687">
              <w:rPr>
                <w:lang w:val="ru-RU"/>
              </w:rPr>
              <w:t xml:space="preserve"> 1/2 и условиям приема при фиксированном приеме. Для других вариантов систем или условий приема значения отличаются. Значение для приема на портативные устройства </w:t>
            </w:r>
            <w:r w:rsidR="00C54D72" w:rsidRPr="00581687">
              <w:rPr>
                <w:lang w:val="ru-RU"/>
              </w:rPr>
              <w:t xml:space="preserve">вне помещения </w:t>
            </w:r>
            <w:r w:rsidRPr="00581687">
              <w:rPr>
                <w:lang w:val="ru-RU"/>
              </w:rPr>
              <w:t>составляет 16</w:t>
            </w:r>
            <w:r w:rsidRPr="009D2970">
              <w:t> </w:t>
            </w:r>
            <w:r w:rsidRPr="00581687">
              <w:rPr>
                <w:lang w:val="ru-RU"/>
              </w:rPr>
              <w:t>дБ или 14,5</w:t>
            </w:r>
            <w:r w:rsidRPr="009D2970">
              <w:t> </w:t>
            </w:r>
            <w:r w:rsidRPr="00581687">
              <w:rPr>
                <w:lang w:val="ru-RU"/>
              </w:rPr>
              <w:t>дБ для приема на мобильные устройства (</w:t>
            </w:r>
            <w:r w:rsidRPr="009D2970">
              <w:t>TU</w:t>
            </w:r>
            <w:r w:rsidRPr="00581687">
              <w:rPr>
                <w:lang w:val="ru-RU"/>
              </w:rPr>
              <w:t>6). См. в Рекомендации МСЭ</w:t>
            </w:r>
            <w:r w:rsidRPr="00581687">
              <w:rPr>
                <w:lang w:val="ru-RU"/>
              </w:rPr>
              <w:noBreakHyphen/>
            </w:r>
            <w:r w:rsidRPr="009D2970">
              <w:t>R</w:t>
            </w:r>
            <w:r w:rsidRPr="00581687">
              <w:rPr>
                <w:lang w:val="ru-RU"/>
              </w:rPr>
              <w:t xml:space="preserve"> </w:t>
            </w:r>
            <w:r w:rsidRPr="009D2970">
              <w:t>BT</w:t>
            </w:r>
            <w:r w:rsidRPr="00581687">
              <w:rPr>
                <w:lang w:val="ru-RU"/>
              </w:rPr>
              <w:t>.1368-10 другие системные варианты и условия приема.</w:t>
            </w:r>
          </w:p>
          <w:p w:rsidR="00143392" w:rsidRPr="00022E1F" w:rsidRDefault="00143392" w:rsidP="00E3202A">
            <w:pPr>
              <w:pStyle w:val="TableLegendNote"/>
              <w:rPr>
                <w:rFonts w:eastAsia="MS Mincho"/>
                <w:lang w:val="ru-RU"/>
              </w:rPr>
            </w:pPr>
            <w:r w:rsidRPr="00581687">
              <w:rPr>
                <w:lang w:val="ru-RU"/>
              </w:rPr>
              <w:t>ПРИМЕЧАНИЕ</w:t>
            </w:r>
            <w:r>
              <w:t> </w:t>
            </w:r>
            <w:r w:rsidR="00123BFB" w:rsidRPr="00581687">
              <w:rPr>
                <w:lang w:val="ru-RU"/>
              </w:rPr>
              <w:t>4.</w:t>
            </w:r>
            <w:r w:rsidR="00123BFB">
              <w:rPr>
                <w:lang w:val="en-GB"/>
              </w:rPr>
              <w:t> </w:t>
            </w:r>
            <w:r w:rsidR="00123BFB" w:rsidRPr="00123BFB">
              <w:rPr>
                <w:lang w:val="ru-RU"/>
              </w:rPr>
              <w:t>–</w:t>
            </w:r>
            <w:r w:rsidR="00123BFB">
              <w:rPr>
                <w:lang w:val="en-GB"/>
              </w:rPr>
              <w:t> </w:t>
            </w:r>
            <w:r w:rsidRPr="00581687">
              <w:rPr>
                <w:lang w:val="ru-RU"/>
              </w:rPr>
              <w:t xml:space="preserve">Значение колеблется в зависимости от эталонного порогового значения </w:t>
            </w:r>
            <w:r w:rsidRPr="009D2970">
              <w:rPr>
                <w:i/>
                <w:iCs/>
              </w:rPr>
              <w:t>C</w:t>
            </w:r>
            <w:r w:rsidRPr="00581687">
              <w:rPr>
                <w:lang w:val="ru-RU"/>
              </w:rPr>
              <w:t>/</w:t>
            </w:r>
            <w:r w:rsidRPr="009D2970">
              <w:rPr>
                <w:i/>
                <w:iCs/>
              </w:rPr>
              <w:t>N</w:t>
            </w:r>
            <w:r w:rsidRPr="00581687">
              <w:rPr>
                <w:lang w:val="ru-RU"/>
              </w:rPr>
              <w:t>. Значения соответствуют системным вариантам 16</w:t>
            </w:r>
            <w:r w:rsidRPr="00581687">
              <w:rPr>
                <w:lang w:val="ru-RU"/>
              </w:rPr>
              <w:noBreakHyphen/>
            </w:r>
            <w:r w:rsidRPr="009D2970">
              <w:t>QAM</w:t>
            </w:r>
            <w:r w:rsidRPr="00581687">
              <w:rPr>
                <w:lang w:val="ru-RU"/>
              </w:rPr>
              <w:t>-</w:t>
            </w:r>
            <w:r w:rsidRPr="009D2970">
              <w:t>FEC</w:t>
            </w:r>
            <w:r w:rsidRPr="00581687">
              <w:rPr>
                <w:lang w:val="ru-RU"/>
              </w:rPr>
              <w:t xml:space="preserve"> 1/2 и условиям при</w:t>
            </w:r>
            <w:r>
              <w:t> </w:t>
            </w:r>
            <w:r w:rsidRPr="00581687">
              <w:rPr>
                <w:lang w:val="ru-RU"/>
              </w:rPr>
              <w:t>фиксированном приеме.</w:t>
            </w:r>
          </w:p>
          <w:p w:rsidR="00143392" w:rsidRPr="00022E1F" w:rsidRDefault="00143392" w:rsidP="00E3202A">
            <w:pPr>
              <w:pStyle w:val="TableLegendNote"/>
              <w:rPr>
                <w:rFonts w:eastAsia="MS Mincho"/>
                <w:lang w:val="ru-RU"/>
              </w:rPr>
            </w:pPr>
            <w:r w:rsidRPr="00581687">
              <w:rPr>
                <w:lang w:val="ru-RU"/>
              </w:rPr>
              <w:t>ПРИМЕЧАНИЕ</w:t>
            </w:r>
            <w:r>
              <w:t> </w:t>
            </w:r>
            <w:r w:rsidR="00123BFB" w:rsidRPr="00581687">
              <w:rPr>
                <w:lang w:val="ru-RU"/>
              </w:rPr>
              <w:t>5.</w:t>
            </w:r>
            <w:r w:rsidR="00123BFB">
              <w:rPr>
                <w:lang w:val="en-GB"/>
              </w:rPr>
              <w:t> </w:t>
            </w:r>
            <w:r w:rsidR="00123BFB" w:rsidRPr="00123BFB">
              <w:rPr>
                <w:lang w:val="ru-RU"/>
              </w:rPr>
              <w:t>–</w:t>
            </w:r>
            <w:r w:rsidR="00123BFB">
              <w:rPr>
                <w:lang w:val="en-GB"/>
              </w:rPr>
              <w:t> </w:t>
            </w:r>
            <w:r w:rsidRPr="00581687">
              <w:rPr>
                <w:lang w:val="ru-RU"/>
              </w:rPr>
              <w:t>Значения приведены по работающим на аккумуляторных батареях портативным приемникам.</w:t>
            </w:r>
          </w:p>
          <w:p w:rsidR="00F26640" w:rsidRPr="00143392" w:rsidRDefault="00143392" w:rsidP="00E3202A">
            <w:pPr>
              <w:pStyle w:val="TableLegendNote"/>
              <w:rPr>
                <w:rFonts w:eastAsia="MS Mincho"/>
              </w:rPr>
            </w:pPr>
            <w:r w:rsidRPr="00581687">
              <w:rPr>
                <w:rFonts w:eastAsia="MS Mincho"/>
                <w:lang w:val="ru-RU"/>
              </w:rPr>
              <w:t>ПРИМЕЧАНИЕ</w:t>
            </w:r>
            <w:r>
              <w:rPr>
                <w:rFonts w:eastAsia="MS Mincho"/>
              </w:rPr>
              <w:t> </w:t>
            </w:r>
            <w:r w:rsidRPr="00581687">
              <w:rPr>
                <w:rFonts w:eastAsia="MS Mincho"/>
                <w:lang w:val="ru-RU"/>
              </w:rPr>
              <w:t>6.</w:t>
            </w:r>
            <w:r>
              <w:rPr>
                <w:rFonts w:eastAsia="MS Mincho"/>
              </w:rPr>
              <w:t> </w:t>
            </w:r>
            <w:r w:rsidR="00123BFB" w:rsidRPr="00123BFB">
              <w:rPr>
                <w:rFonts w:eastAsia="MS Mincho"/>
                <w:lang w:val="ru-RU"/>
              </w:rPr>
              <w:t>–</w:t>
            </w:r>
            <w:r w:rsidR="00123BFB">
              <w:rPr>
                <w:rFonts w:eastAsia="MS Mincho"/>
                <w:lang w:val="en-GB"/>
              </w:rPr>
              <w:t> </w:t>
            </w:r>
            <w:r w:rsidRPr="00581687">
              <w:rPr>
                <w:rFonts w:eastAsia="MS Mincho"/>
                <w:lang w:val="ru-RU"/>
              </w:rPr>
              <w:t xml:space="preserve">Значение определено в отсутствие </w:t>
            </w:r>
            <w:r w:rsidRPr="00581687">
              <w:rPr>
                <w:lang w:val="ru-RU"/>
              </w:rPr>
              <w:t>одночастотной</w:t>
            </w:r>
            <w:r w:rsidRPr="00581687">
              <w:rPr>
                <w:rFonts w:eastAsia="MS Mincho"/>
                <w:lang w:val="ru-RU"/>
              </w:rPr>
              <w:t xml:space="preserve"> сети (</w:t>
            </w:r>
            <w:r w:rsidRPr="009D2970">
              <w:rPr>
                <w:rFonts w:eastAsia="MS Mincho"/>
              </w:rPr>
              <w:t>SFN</w:t>
            </w:r>
            <w:r w:rsidRPr="00581687">
              <w:rPr>
                <w:rFonts w:eastAsia="MS Mincho"/>
                <w:lang w:val="ru-RU"/>
              </w:rPr>
              <w:t xml:space="preserve">). </w:t>
            </w:r>
            <w:r w:rsidRPr="009D2970">
              <w:rPr>
                <w:rFonts w:eastAsia="MS Mincho"/>
              </w:rPr>
              <w:t>В условиях действующей SFN значения составляют –36 дБ.</w:t>
            </w:r>
          </w:p>
        </w:tc>
      </w:tr>
    </w:tbl>
    <w:p w:rsidR="00123BFB" w:rsidRDefault="00123BFB" w:rsidP="00123BFB">
      <w:pPr>
        <w:pStyle w:val="Tablefin"/>
        <w:rPr>
          <w:lang w:eastAsia="ja-JP"/>
        </w:rPr>
      </w:pPr>
    </w:p>
    <w:p w:rsidR="00F26640" w:rsidRPr="00143392" w:rsidRDefault="00F26640" w:rsidP="00F26640">
      <w:pPr>
        <w:pStyle w:val="Heading1"/>
        <w:rPr>
          <w:lang w:val="ru-RU" w:eastAsia="ja-JP"/>
        </w:rPr>
      </w:pPr>
      <w:r w:rsidRPr="00143392">
        <w:rPr>
          <w:lang w:val="ru-RU" w:eastAsia="ja-JP"/>
        </w:rPr>
        <w:t>2</w:t>
      </w:r>
      <w:r w:rsidRPr="00143392">
        <w:rPr>
          <w:lang w:val="ru-RU" w:eastAsia="ja-JP"/>
        </w:rPr>
        <w:tab/>
      </w:r>
      <w:r w:rsidR="00143392" w:rsidRPr="009D2970">
        <w:rPr>
          <w:bCs/>
          <w:lang w:val="ru"/>
        </w:rPr>
        <w:t>Защитные отношения для полезных сигналов системы мультимедийного радиовещания ISDB-T</w:t>
      </w:r>
    </w:p>
    <w:p w:rsidR="00F26640" w:rsidRPr="00B26822" w:rsidRDefault="00F26640" w:rsidP="00F26640">
      <w:pPr>
        <w:pStyle w:val="Heading2"/>
        <w:rPr>
          <w:lang w:val="ru-RU" w:eastAsia="ja-JP"/>
        </w:rPr>
      </w:pPr>
      <w:r w:rsidRPr="00B26822">
        <w:rPr>
          <w:lang w:val="ru-RU" w:eastAsia="ja-JP"/>
        </w:rPr>
        <w:t>2.1</w:t>
      </w:r>
      <w:r w:rsidRPr="00B26822">
        <w:rPr>
          <w:lang w:val="ru-RU" w:eastAsia="ja-JP"/>
        </w:rPr>
        <w:tab/>
      </w:r>
      <w:r w:rsidR="00B26822" w:rsidRPr="009D2970">
        <w:rPr>
          <w:bCs/>
          <w:lang w:val="ru"/>
        </w:rPr>
        <w:t>Защита сигнала системы мультимедийного радиовещания ISDB-T, помехи которому создает сигнал системы мультимедийного радиовещания ISDB-T</w:t>
      </w:r>
    </w:p>
    <w:p w:rsidR="004053E8" w:rsidRPr="00022E1F" w:rsidRDefault="004053E8" w:rsidP="004053E8">
      <w:pPr>
        <w:rPr>
          <w:lang w:val="ru-RU"/>
        </w:rPr>
      </w:pPr>
      <w:r w:rsidRPr="009D2970">
        <w:rPr>
          <w:lang w:val="ru"/>
        </w:rPr>
        <w:t>Защитное отношение описывается как требуемое отношение мощности полезного сигнала к мощности мешающего (</w:t>
      </w:r>
      <w:r w:rsidRPr="009D2970">
        <w:rPr>
          <w:i/>
          <w:iCs/>
          <w:lang w:val="ru"/>
        </w:rPr>
        <w:t>D</w:t>
      </w:r>
      <w:r w:rsidRPr="009D2970">
        <w:rPr>
          <w:lang w:val="ru"/>
        </w:rPr>
        <w:t>/</w:t>
      </w:r>
      <w:r w:rsidRPr="009D2970">
        <w:rPr>
          <w:i/>
          <w:iCs/>
          <w:lang w:val="ru"/>
        </w:rPr>
        <w:t>U</w:t>
      </w:r>
      <w:r w:rsidRPr="009D2970">
        <w:rPr>
          <w:lang w:val="ru"/>
        </w:rPr>
        <w:t xml:space="preserve">), то есть соотношение мощности между полезным и мешающим сигналами. </w:t>
      </w:r>
      <w:r w:rsidRPr="009D2970">
        <w:rPr>
          <w:i/>
          <w:iCs/>
          <w:lang w:val="ru"/>
        </w:rPr>
        <w:t>D</w:t>
      </w:r>
      <w:r w:rsidRPr="009D2970">
        <w:rPr>
          <w:lang w:val="ru"/>
        </w:rPr>
        <w:t>/</w:t>
      </w:r>
      <w:r w:rsidRPr="009D2970">
        <w:rPr>
          <w:i/>
          <w:iCs/>
          <w:lang w:val="ru"/>
        </w:rPr>
        <w:t>U</w:t>
      </w:r>
      <w:r w:rsidRPr="009D2970">
        <w:rPr>
          <w:lang w:val="ru"/>
        </w:rPr>
        <w:t xml:space="preserve"> для 1</w:t>
      </w:r>
      <w:r w:rsidRPr="009D2970">
        <w:rPr>
          <w:lang w:val="ru"/>
        </w:rPr>
        <w:noBreakHyphen/>
        <w:t xml:space="preserve">сегментного и 13-сегментного сигналов системы мультимедийного радиовещания ISDB-T измеряются при критерии качества ESR 5%. Различие в значении </w:t>
      </w:r>
      <w:r w:rsidRPr="009D2970">
        <w:rPr>
          <w:i/>
          <w:iCs/>
          <w:lang w:val="ru"/>
        </w:rPr>
        <w:t>D</w:t>
      </w:r>
      <w:r w:rsidRPr="009D2970">
        <w:rPr>
          <w:lang w:val="ru"/>
        </w:rPr>
        <w:t>/</w:t>
      </w:r>
      <w:r w:rsidRPr="009D2970">
        <w:rPr>
          <w:i/>
          <w:iCs/>
          <w:lang w:val="ru"/>
        </w:rPr>
        <w:t>U</w:t>
      </w:r>
      <w:r w:rsidRPr="009D2970">
        <w:rPr>
          <w:lang w:val="ru"/>
        </w:rPr>
        <w:t xml:space="preserve"> между методами QEF и SFP ESR 5% эмпирически принимается равным примерно 1,5 дБ.</w:t>
      </w:r>
    </w:p>
    <w:p w:rsidR="004053E8" w:rsidRPr="00022E1F" w:rsidRDefault="004053E8" w:rsidP="004053E8">
      <w:pPr>
        <w:rPr>
          <w:lang w:val="ru-RU"/>
        </w:rPr>
      </w:pPr>
      <w:r w:rsidRPr="009D2970">
        <w:rPr>
          <w:lang w:val="ru"/>
        </w:rPr>
        <w:lastRenderedPageBreak/>
        <w:t>Для критериев планирования следует учитывать</w:t>
      </w:r>
      <w:r w:rsidR="00195743">
        <w:rPr>
          <w:lang w:val="ru"/>
        </w:rPr>
        <w:t>,</w:t>
      </w:r>
      <w:r w:rsidRPr="009D2970">
        <w:rPr>
          <w:lang w:val="ru"/>
        </w:rPr>
        <w:t xml:space="preserve"> наряду с защитными отношениями</w:t>
      </w:r>
      <w:r w:rsidR="00195743">
        <w:rPr>
          <w:lang w:val="ru"/>
        </w:rPr>
        <w:t>,</w:t>
      </w:r>
      <w:r w:rsidRPr="009D2970">
        <w:rPr>
          <w:lang w:val="ru"/>
        </w:rPr>
        <w:t xml:space="preserve"> фактор коррекции распространения (запас на замирания). Защитные отношения, приведенные в</w:t>
      </w:r>
      <w:r>
        <w:rPr>
          <w:lang w:val="ru"/>
        </w:rPr>
        <w:t> </w:t>
      </w:r>
      <w:r w:rsidRPr="009D2970">
        <w:rPr>
          <w:lang w:val="ru"/>
        </w:rPr>
        <w:t>таблицах в пункте 2, получены в гауссовском канале.</w:t>
      </w:r>
    </w:p>
    <w:p w:rsidR="00F26640" w:rsidRPr="004053E8" w:rsidRDefault="004053E8" w:rsidP="004053E8">
      <w:pPr>
        <w:rPr>
          <w:rFonts w:eastAsiaTheme="minorEastAsia"/>
          <w:lang w:val="ru-RU" w:eastAsia="ja-JP"/>
        </w:rPr>
      </w:pPr>
      <w:r w:rsidRPr="009D2970">
        <w:rPr>
          <w:lang w:val="ru"/>
        </w:rPr>
        <w:t>Значение запаса на замирания следует определять соответствующей администрации территории, на которой расположены передающие станции, для расчета защитных отношений для всех условий приема мультимедийного радиовещания ISDB-T при</w:t>
      </w:r>
      <w:r>
        <w:rPr>
          <w:lang w:val="ru"/>
        </w:rPr>
        <w:t> </w:t>
      </w:r>
      <w:r w:rsidRPr="009D2970">
        <w:rPr>
          <w:lang w:val="ru"/>
        </w:rPr>
        <w:t>фактической реализации.</w:t>
      </w:r>
    </w:p>
    <w:p w:rsidR="00F26640" w:rsidRPr="0016640C" w:rsidRDefault="00F26640" w:rsidP="00F26640">
      <w:pPr>
        <w:pStyle w:val="Heading3"/>
        <w:rPr>
          <w:lang w:val="ru-RU" w:eastAsia="ja-JP"/>
        </w:rPr>
      </w:pPr>
      <w:r w:rsidRPr="0016640C">
        <w:rPr>
          <w:lang w:val="ru-RU" w:eastAsia="ja-JP"/>
        </w:rPr>
        <w:t>2.1.1</w:t>
      </w:r>
      <w:r w:rsidRPr="0016640C">
        <w:rPr>
          <w:lang w:val="ru-RU" w:eastAsia="ja-JP"/>
        </w:rPr>
        <w:tab/>
      </w:r>
      <w:r w:rsidR="0016640C" w:rsidRPr="009D2970">
        <w:rPr>
          <w:bCs/>
          <w:lang w:val="ru"/>
        </w:rPr>
        <w:t>Защита от помех в совмещенном канале</w:t>
      </w:r>
    </w:p>
    <w:p w:rsidR="002D6F19" w:rsidRPr="00022E1F" w:rsidRDefault="002D6F19" w:rsidP="002D6F19">
      <w:pPr>
        <w:rPr>
          <w:lang w:val="ru-RU"/>
        </w:rPr>
      </w:pPr>
      <w:r w:rsidRPr="009D2970">
        <w:rPr>
          <w:lang w:val="ru"/>
        </w:rPr>
        <w:t>В таблице 14 кратко приведены защитные отношения гауссовского канала для полезных сигналов системы мультимедийного радиовещания ISDB-T 6 МГц, которым создает помехи 13-сегментный мешающий сигнал в совмещенном канале системы мультимедийного радиовещания ISDB-T 6 МГц.</w:t>
      </w:r>
    </w:p>
    <w:p w:rsidR="00F26640" w:rsidRPr="002D6F19" w:rsidRDefault="002D6F19" w:rsidP="002D6F19">
      <w:pPr>
        <w:rPr>
          <w:lang w:val="ru-RU" w:eastAsia="ja-JP"/>
        </w:rPr>
      </w:pPr>
      <w:r w:rsidRPr="009D2970">
        <w:rPr>
          <w:lang w:val="ru"/>
        </w:rPr>
        <w:t>Отношения в таблице 14 могут применяться к системе мультимедийного радиовещания ISDB-T 7 МГц или 8 МГц.</w:t>
      </w:r>
    </w:p>
    <w:p w:rsidR="00F26640" w:rsidRPr="009E4E14" w:rsidRDefault="009E4E14" w:rsidP="00DD679B">
      <w:pPr>
        <w:pStyle w:val="TableNo"/>
        <w:rPr>
          <w:lang w:val="ru-RU" w:eastAsia="ja-JP"/>
        </w:rPr>
      </w:pPr>
      <w:bookmarkStart w:id="4" w:name="_Toc309290605"/>
      <w:bookmarkStart w:id="5" w:name="_Toc309719114"/>
      <w:r>
        <w:rPr>
          <w:lang w:val="ru-RU"/>
        </w:rPr>
        <w:t>ТАБЛИЦА</w:t>
      </w:r>
      <w:r w:rsidR="00F26640" w:rsidRPr="009E4E14">
        <w:rPr>
          <w:lang w:val="ru-RU"/>
        </w:rPr>
        <w:t xml:space="preserve"> </w:t>
      </w:r>
      <w:bookmarkEnd w:id="4"/>
      <w:bookmarkEnd w:id="5"/>
      <w:r w:rsidR="00766138" w:rsidRPr="009E4E14">
        <w:rPr>
          <w:lang w:val="ru-RU" w:eastAsia="ja-JP"/>
        </w:rPr>
        <w:t>14</w:t>
      </w:r>
    </w:p>
    <w:p w:rsidR="00F26640" w:rsidRPr="009E4E14" w:rsidRDefault="009E4E14" w:rsidP="007B0462">
      <w:pPr>
        <w:pStyle w:val="Tabletitle"/>
        <w:rPr>
          <w:lang w:val="ru-RU"/>
        </w:rPr>
      </w:pPr>
      <w:bookmarkStart w:id="6" w:name="_Toc309719115"/>
      <w:bookmarkStart w:id="7" w:name="_Toc309290606"/>
      <w:r w:rsidRPr="009D2970">
        <w:rPr>
          <w:bCs/>
          <w:lang w:val="ru"/>
        </w:rPr>
        <w:t xml:space="preserve">Защитное отношение (дБ) для полезного сигнала системы мультимедийного </w:t>
      </w:r>
      <w:r w:rsidR="007B0462">
        <w:rPr>
          <w:bCs/>
          <w:lang w:val="ru"/>
        </w:rPr>
        <w:br/>
      </w:r>
      <w:r w:rsidRPr="009D2970">
        <w:rPr>
          <w:bCs/>
          <w:lang w:val="ru"/>
        </w:rPr>
        <w:t xml:space="preserve">радиовещания ISDB-T 6 МГц, которому создает помехи 13-сегментный мешающий сигнал </w:t>
      </w:r>
      <w:r w:rsidR="007B0462">
        <w:rPr>
          <w:bCs/>
          <w:lang w:val="ru"/>
        </w:rPr>
        <w:br/>
      </w:r>
      <w:r w:rsidRPr="009D2970">
        <w:rPr>
          <w:bCs/>
          <w:lang w:val="ru"/>
        </w:rPr>
        <w:t>в совмещенном канале системы мультимедийного радиовещания ISDB-T 6 МГц</w:t>
      </w:r>
      <w:bookmarkEnd w:id="6"/>
      <w:bookmarkEnd w:id="7"/>
    </w:p>
    <w:tbl>
      <w:tblPr>
        <w:tblW w:w="8789" w:type="dxa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1889"/>
        <w:gridCol w:w="1669"/>
        <w:gridCol w:w="1716"/>
        <w:gridCol w:w="1615"/>
      </w:tblGrid>
      <w:tr w:rsidR="00F26640" w:rsidRPr="00A02FAB" w:rsidTr="0016518D">
        <w:trPr>
          <w:trHeight w:val="293"/>
          <w:jc w:val="center"/>
        </w:trPr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640" w:rsidRPr="0016518D" w:rsidRDefault="009E4E14" w:rsidP="00595DA2">
            <w:pPr>
              <w:pStyle w:val="Tablehead"/>
              <w:rPr>
                <w:lang w:val="ru-RU"/>
              </w:rPr>
            </w:pPr>
            <w:r w:rsidRPr="0016518D">
              <w:rPr>
                <w:lang w:val="ru-RU"/>
              </w:rPr>
              <w:t>Модуляция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640" w:rsidRPr="0016518D" w:rsidRDefault="00F810D3" w:rsidP="00595DA2">
            <w:pPr>
              <w:pStyle w:val="Tablehead"/>
              <w:rPr>
                <w:lang w:val="en-GB"/>
              </w:rPr>
            </w:pPr>
            <w:r>
              <w:rPr>
                <w:bCs/>
                <w:lang w:val="ru"/>
              </w:rPr>
              <w:t>Скорость</w:t>
            </w:r>
            <w:r w:rsidR="0021646A" w:rsidRPr="0016518D">
              <w:rPr>
                <w:bCs/>
                <w:lang w:val="ru"/>
              </w:rPr>
              <w:t xml:space="preserve"> кодирования</w:t>
            </w:r>
          </w:p>
        </w:tc>
        <w:tc>
          <w:tcPr>
            <w:tcW w:w="50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6640" w:rsidRPr="0016518D" w:rsidRDefault="0021646A" w:rsidP="00595DA2">
            <w:pPr>
              <w:pStyle w:val="Tablehead"/>
              <w:rPr>
                <w:lang w:val="en-GB" w:eastAsia="ja-JP"/>
              </w:rPr>
            </w:pPr>
            <w:r w:rsidRPr="0016518D">
              <w:rPr>
                <w:bCs/>
                <w:lang w:val="ru"/>
              </w:rPr>
              <w:t>Блок полезного сигнала</w:t>
            </w:r>
          </w:p>
        </w:tc>
      </w:tr>
      <w:tr w:rsidR="0016518D" w:rsidRPr="00A02FAB" w:rsidTr="0016518D">
        <w:trPr>
          <w:jc w:val="center"/>
        </w:trPr>
        <w:tc>
          <w:tcPr>
            <w:tcW w:w="1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595DA2">
            <w:pPr>
              <w:pStyle w:val="Tablehead"/>
              <w:rPr>
                <w:lang w:val="en-GB"/>
              </w:rPr>
            </w:pPr>
          </w:p>
        </w:tc>
        <w:tc>
          <w:tcPr>
            <w:tcW w:w="18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595DA2">
            <w:pPr>
              <w:pStyle w:val="Tablehead"/>
              <w:rPr>
                <w:lang w:val="en-GB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head"/>
            </w:pPr>
            <w:r w:rsidRPr="0016518D">
              <w:rPr>
                <w:bCs/>
                <w:lang w:val="ru"/>
              </w:rPr>
              <w:t>1-сегментный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head"/>
            </w:pPr>
            <w:r w:rsidRPr="0016518D">
              <w:rPr>
                <w:bCs/>
                <w:lang w:val="ru"/>
              </w:rPr>
              <w:t>3-сегментный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head"/>
            </w:pPr>
            <w:r w:rsidRPr="0016518D">
              <w:rPr>
                <w:bCs/>
                <w:lang w:val="ru"/>
              </w:rPr>
              <w:t>13-сегментный</w:t>
            </w:r>
          </w:p>
        </w:tc>
      </w:tr>
      <w:tr w:rsidR="0016518D" w:rsidRPr="00A02FAB" w:rsidTr="0016518D">
        <w:trPr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text"/>
              <w:jc w:val="center"/>
            </w:pPr>
            <w:r w:rsidRPr="0016518D">
              <w:rPr>
                <w:lang w:val="ru"/>
              </w:rPr>
              <w:t>QPSK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text"/>
              <w:jc w:val="center"/>
            </w:pPr>
            <w:r w:rsidRPr="0016518D">
              <w:rPr>
                <w:lang w:val="ru"/>
              </w:rPr>
              <w:t>1/2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text"/>
              <w:jc w:val="center"/>
            </w:pPr>
            <w:r w:rsidRPr="0016518D">
              <w:rPr>
                <w:lang w:val="ru"/>
              </w:rPr>
              <w:t>–7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text"/>
              <w:jc w:val="center"/>
            </w:pPr>
            <w:r w:rsidRPr="0016518D">
              <w:rPr>
                <w:lang w:val="ru"/>
              </w:rPr>
              <w:t>–2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text"/>
              <w:jc w:val="center"/>
            </w:pPr>
            <w:r w:rsidRPr="0016518D">
              <w:rPr>
                <w:lang w:val="ru"/>
              </w:rPr>
              <w:t>4</w:t>
            </w:r>
          </w:p>
        </w:tc>
      </w:tr>
      <w:tr w:rsidR="0016518D" w:rsidRPr="00A02FAB" w:rsidTr="0016518D">
        <w:trPr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text"/>
              <w:jc w:val="center"/>
            </w:pPr>
            <w:r w:rsidRPr="0016518D">
              <w:rPr>
                <w:lang w:val="ru"/>
              </w:rPr>
              <w:t>QPSK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text"/>
              <w:jc w:val="center"/>
            </w:pPr>
            <w:r w:rsidRPr="0016518D">
              <w:rPr>
                <w:lang w:val="ru"/>
              </w:rPr>
              <w:t>2/3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text"/>
              <w:jc w:val="center"/>
            </w:pPr>
            <w:r w:rsidRPr="0016518D">
              <w:rPr>
                <w:lang w:val="ru"/>
              </w:rPr>
              <w:t>–5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text"/>
              <w:jc w:val="center"/>
            </w:pPr>
            <w:r w:rsidRPr="0016518D">
              <w:rPr>
                <w:lang w:val="ru"/>
              </w:rPr>
              <w:t>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text"/>
              <w:jc w:val="center"/>
            </w:pPr>
            <w:r w:rsidRPr="0016518D">
              <w:rPr>
                <w:lang w:val="ru"/>
              </w:rPr>
              <w:t>6</w:t>
            </w:r>
          </w:p>
        </w:tc>
      </w:tr>
      <w:tr w:rsidR="0016518D" w:rsidRPr="00A02FAB" w:rsidTr="0016518D">
        <w:trPr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text"/>
              <w:jc w:val="center"/>
            </w:pPr>
            <w:r w:rsidRPr="0016518D">
              <w:rPr>
                <w:lang w:val="ru"/>
              </w:rPr>
              <w:t>16</w:t>
            </w:r>
            <w:r w:rsidRPr="0016518D">
              <w:rPr>
                <w:lang w:val="ru"/>
              </w:rPr>
              <w:noBreakHyphen/>
              <w:t>QAM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text"/>
              <w:jc w:val="center"/>
            </w:pPr>
            <w:r w:rsidRPr="0016518D">
              <w:rPr>
                <w:lang w:val="ru"/>
              </w:rPr>
              <w:t>1/2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text"/>
              <w:jc w:val="center"/>
            </w:pPr>
            <w:r w:rsidRPr="0016518D">
              <w:rPr>
                <w:lang w:val="ru"/>
              </w:rPr>
              <w:t>–1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text"/>
              <w:jc w:val="center"/>
            </w:pPr>
            <w:r w:rsidRPr="0016518D">
              <w:rPr>
                <w:lang w:val="ru"/>
              </w:rPr>
              <w:t>4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18D" w:rsidRPr="0016518D" w:rsidRDefault="0016518D" w:rsidP="00CF4256">
            <w:pPr>
              <w:pStyle w:val="Tabletext"/>
              <w:jc w:val="center"/>
            </w:pPr>
            <w:r w:rsidRPr="0016518D">
              <w:rPr>
                <w:lang w:val="ru"/>
              </w:rPr>
              <w:t>10</w:t>
            </w:r>
          </w:p>
        </w:tc>
      </w:tr>
      <w:tr w:rsidR="00570E3B" w:rsidRPr="00712530" w:rsidTr="0016518D">
        <w:trPr>
          <w:jc w:val="center"/>
        </w:trPr>
        <w:tc>
          <w:tcPr>
            <w:tcW w:w="878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70E3B" w:rsidRPr="0016518D" w:rsidRDefault="0016518D" w:rsidP="00570E3B">
            <w:pPr>
              <w:pStyle w:val="TableLegendNote"/>
              <w:rPr>
                <w:lang w:val="ru-RU" w:eastAsia="ja-JP"/>
              </w:rPr>
            </w:pPr>
            <w:r w:rsidRPr="009D2970">
              <w:rPr>
                <w:lang w:val="ru"/>
              </w:rPr>
              <w:t>ПРИМЕЧАНИЕ</w:t>
            </w:r>
            <w:r>
              <w:rPr>
                <w:lang w:val="ru"/>
              </w:rPr>
              <w:t> </w:t>
            </w:r>
            <w:r w:rsidRPr="009D2970">
              <w:rPr>
                <w:lang w:val="ru"/>
              </w:rPr>
              <w:t>1.</w:t>
            </w:r>
            <w:r>
              <w:rPr>
                <w:lang w:val="ru"/>
              </w:rPr>
              <w:t> </w:t>
            </w:r>
            <w:r w:rsidR="00123BFB" w:rsidRPr="00123BFB">
              <w:rPr>
                <w:lang w:val="ru-RU"/>
              </w:rPr>
              <w:t>–</w:t>
            </w:r>
            <w:r w:rsidR="00123BFB">
              <w:rPr>
                <w:lang w:val="en-GB"/>
              </w:rPr>
              <w:t> </w:t>
            </w:r>
            <w:r w:rsidRPr="009D2970">
              <w:rPr>
                <w:lang w:val="ru"/>
              </w:rPr>
              <w:t xml:space="preserve">Значения </w:t>
            </w:r>
            <w:r w:rsidR="00F810D3">
              <w:rPr>
                <w:lang w:val="ru"/>
              </w:rPr>
              <w:t>для типовых</w:t>
            </w:r>
            <w:r w:rsidR="00F810D3" w:rsidRPr="009D2970">
              <w:rPr>
                <w:lang w:val="ru"/>
              </w:rPr>
              <w:t xml:space="preserve"> модуляций и </w:t>
            </w:r>
            <w:r w:rsidR="00F810D3">
              <w:rPr>
                <w:lang w:val="ru"/>
              </w:rPr>
              <w:t xml:space="preserve">скоростей </w:t>
            </w:r>
            <w:r w:rsidR="00F810D3" w:rsidRPr="009D2970">
              <w:rPr>
                <w:lang w:val="ru"/>
              </w:rPr>
              <w:t xml:space="preserve">кодирования </w:t>
            </w:r>
            <w:r w:rsidRPr="009D2970">
              <w:rPr>
                <w:lang w:val="ru"/>
              </w:rPr>
              <w:t>определены для ESR 5%.</w:t>
            </w:r>
          </w:p>
          <w:p w:rsidR="00AA7A92" w:rsidRPr="00AA7A92" w:rsidRDefault="00AA7A92" w:rsidP="00E3202A">
            <w:pPr>
              <w:pStyle w:val="TableLegendNote"/>
              <w:rPr>
                <w:lang w:val="ru-RU"/>
              </w:rPr>
            </w:pPr>
            <w:r w:rsidRPr="009D2970">
              <w:rPr>
                <w:lang w:val="ru"/>
              </w:rPr>
              <w:t>ПРИМЕЧАНИЕ</w:t>
            </w:r>
            <w:r>
              <w:rPr>
                <w:lang w:val="ru"/>
              </w:rPr>
              <w:t> </w:t>
            </w:r>
            <w:r w:rsidRPr="009D2970">
              <w:rPr>
                <w:lang w:val="ru"/>
              </w:rPr>
              <w:t>2.</w:t>
            </w:r>
            <w:r>
              <w:rPr>
                <w:lang w:val="ru"/>
              </w:rPr>
              <w:t> </w:t>
            </w:r>
            <w:r w:rsidR="00123BFB" w:rsidRPr="00123BFB">
              <w:rPr>
                <w:lang w:val="ru-RU"/>
              </w:rPr>
              <w:t>–</w:t>
            </w:r>
            <w:r w:rsidR="00123BFB">
              <w:rPr>
                <w:lang w:val="en-GB"/>
              </w:rPr>
              <w:t> </w:t>
            </w:r>
            <w:r w:rsidRPr="009D2970">
              <w:rPr>
                <w:lang w:val="ru"/>
              </w:rPr>
              <w:t xml:space="preserve">Значение в этой таблице можно конвертировать в </w:t>
            </w:r>
            <w:r w:rsidRPr="00581687">
              <w:rPr>
                <w:lang w:val="ru-RU"/>
              </w:rPr>
              <w:t>соответствии</w:t>
            </w:r>
            <w:r w:rsidRPr="009D2970">
              <w:rPr>
                <w:lang w:val="ru"/>
              </w:rPr>
              <w:t xml:space="preserve"> с числами </w:t>
            </w:r>
            <w:r w:rsidRPr="009D2970">
              <w:rPr>
                <w:i/>
                <w:iCs/>
                <w:lang w:val="ru"/>
              </w:rPr>
              <w:t>M</w:t>
            </w:r>
            <w:r w:rsidRPr="009D2970">
              <w:rPr>
                <w:lang w:val="ru"/>
              </w:rPr>
              <w:t xml:space="preserve"> и </w:t>
            </w:r>
            <w:r w:rsidRPr="009D2970">
              <w:rPr>
                <w:i/>
                <w:iCs/>
                <w:lang w:val="ru"/>
              </w:rPr>
              <w:t>N</w:t>
            </w:r>
            <w:r w:rsidRPr="009D2970">
              <w:rPr>
                <w:lang w:val="ru"/>
              </w:rPr>
              <w:t xml:space="preserve"> сегментов соответственно</w:t>
            </w:r>
            <w:r w:rsidR="006107AC">
              <w:rPr>
                <w:lang w:val="ru"/>
              </w:rPr>
              <w:t>,</w:t>
            </w:r>
            <w:r w:rsidRPr="009D2970">
              <w:rPr>
                <w:lang w:val="ru"/>
              </w:rPr>
              <w:t xml:space="preserve"> включенных в полезные и мешающие сигналы при передаче соединенных сегментов.</w:t>
            </w:r>
            <w:r>
              <w:rPr>
                <w:lang w:val="ru"/>
              </w:rPr>
              <w:t xml:space="preserve"> </w:t>
            </w:r>
            <w:r w:rsidRPr="009D2970">
              <w:rPr>
                <w:lang w:val="ru"/>
              </w:rPr>
              <w:t>Фактор (10 log (</w:t>
            </w:r>
            <w:r w:rsidRPr="009D2970">
              <w:rPr>
                <w:i/>
                <w:iCs/>
                <w:lang w:val="ru"/>
              </w:rPr>
              <w:t>M</w:t>
            </w:r>
            <w:r w:rsidRPr="009D2970">
              <w:rPr>
                <w:lang w:val="ru"/>
              </w:rPr>
              <w:t>/13) –</w:t>
            </w:r>
            <w:r>
              <w:rPr>
                <w:lang w:val="ru"/>
              </w:rPr>
              <w:t xml:space="preserve"> </w:t>
            </w:r>
            <w:r w:rsidRPr="009D2970">
              <w:rPr>
                <w:lang w:val="ru"/>
              </w:rPr>
              <w:t>10 log (</w:t>
            </w:r>
            <w:r w:rsidRPr="009D2970">
              <w:rPr>
                <w:i/>
                <w:iCs/>
                <w:lang w:val="ru"/>
              </w:rPr>
              <w:t>N</w:t>
            </w:r>
            <w:r w:rsidRPr="009D2970">
              <w:rPr>
                <w:lang w:val="ru"/>
              </w:rPr>
              <w:t>/13)) добавляется к</w:t>
            </w:r>
            <w:r>
              <w:rPr>
                <w:lang w:val="ru"/>
              </w:rPr>
              <w:t> </w:t>
            </w:r>
            <w:r w:rsidRPr="009D2970">
              <w:rPr>
                <w:lang w:val="ru"/>
              </w:rPr>
              <w:t>отношениям в таблице.</w:t>
            </w:r>
          </w:p>
          <w:p w:rsidR="00570E3B" w:rsidRPr="00AA7A92" w:rsidRDefault="00AA7A92" w:rsidP="00AA7A92">
            <w:pPr>
              <w:pStyle w:val="TableLegendNote"/>
              <w:rPr>
                <w:lang w:val="ru-RU"/>
              </w:rPr>
            </w:pPr>
            <w:r w:rsidRPr="009D2970">
              <w:rPr>
                <w:lang w:val="ru"/>
              </w:rPr>
              <w:t>ПРИМЕЧАНИЕ</w:t>
            </w:r>
            <w:r>
              <w:rPr>
                <w:lang w:val="ru"/>
              </w:rPr>
              <w:t> </w:t>
            </w:r>
            <w:r w:rsidRPr="009D2970">
              <w:rPr>
                <w:lang w:val="ru"/>
              </w:rPr>
              <w:t>3.</w:t>
            </w:r>
            <w:r>
              <w:rPr>
                <w:lang w:val="ru"/>
              </w:rPr>
              <w:t> </w:t>
            </w:r>
            <w:r w:rsidR="00123BFB" w:rsidRPr="00123BFB">
              <w:rPr>
                <w:lang w:val="ru-RU"/>
              </w:rPr>
              <w:t>–</w:t>
            </w:r>
            <w:r w:rsidR="00123BFB">
              <w:rPr>
                <w:lang w:val="en-GB"/>
              </w:rPr>
              <w:t> </w:t>
            </w:r>
            <w:r w:rsidRPr="009D2970">
              <w:rPr>
                <w:lang w:val="ru"/>
              </w:rPr>
              <w:t>Значения приведены по работающим на аккумуляторных батареях портативным приемникам.</w:t>
            </w:r>
          </w:p>
        </w:tc>
      </w:tr>
    </w:tbl>
    <w:p w:rsidR="00123BFB" w:rsidRPr="00581687" w:rsidRDefault="00123BFB" w:rsidP="00123BFB">
      <w:pPr>
        <w:pStyle w:val="Tablefin"/>
        <w:rPr>
          <w:lang w:val="ru-RU" w:eastAsia="ja-JP"/>
        </w:rPr>
      </w:pPr>
    </w:p>
    <w:p w:rsidR="00F26640" w:rsidRPr="00C02653" w:rsidRDefault="00F26640" w:rsidP="00F26640">
      <w:pPr>
        <w:pStyle w:val="Heading3"/>
        <w:rPr>
          <w:lang w:val="ru-RU" w:eastAsia="ja-JP"/>
        </w:rPr>
      </w:pPr>
      <w:r w:rsidRPr="00C02653">
        <w:rPr>
          <w:lang w:val="ru-RU" w:eastAsia="ja-JP"/>
        </w:rPr>
        <w:t>2.1.2</w:t>
      </w:r>
      <w:r w:rsidRPr="00C02653">
        <w:rPr>
          <w:lang w:val="ru-RU" w:eastAsia="ja-JP"/>
        </w:rPr>
        <w:tab/>
      </w:r>
      <w:r w:rsidR="00C02653" w:rsidRPr="009D2970">
        <w:rPr>
          <w:bCs/>
          <w:lang w:val="ru"/>
        </w:rPr>
        <w:t>Защита от помех в верхнем или нижнем соседнем канале</w:t>
      </w:r>
    </w:p>
    <w:p w:rsidR="00C862F7" w:rsidRPr="00022E1F" w:rsidRDefault="00C862F7" w:rsidP="00C862F7">
      <w:pPr>
        <w:rPr>
          <w:lang w:val="ru-RU"/>
        </w:rPr>
      </w:pPr>
      <w:r w:rsidRPr="009D2970">
        <w:rPr>
          <w:lang w:val="ru"/>
        </w:rPr>
        <w:t>В таблице 15 перечислены защитные отношения гауссовского канала для полезного сигнала 13</w:t>
      </w:r>
      <w:r w:rsidRPr="009D2970">
        <w:rPr>
          <w:lang w:val="ru"/>
        </w:rPr>
        <w:noBreakHyphen/>
        <w:t>сегментного блока системы мультимедийного радиовещания ISDB-T 6 МГц, которому создает помехи 13-сегментный мешающий сигнал в совмещенном канале системы мультимедийного радиовещания ISDB-T 6 МГц, размещенный с определенной степенью смещения частоты. Смещение частоты между сигналами системы мультимедийного радиовещания ISDB-T определяется как разница центральной частоты между полезным и</w:t>
      </w:r>
      <w:r>
        <w:rPr>
          <w:lang w:val="ru"/>
        </w:rPr>
        <w:t> </w:t>
      </w:r>
      <w:r w:rsidRPr="009D2970">
        <w:rPr>
          <w:lang w:val="ru"/>
        </w:rPr>
        <w:t>мешающим каналами, используемая для избежания взаимных помех, как показано на</w:t>
      </w:r>
      <w:r>
        <w:rPr>
          <w:lang w:val="ru"/>
        </w:rPr>
        <w:t> </w:t>
      </w:r>
      <w:r w:rsidRPr="009D2970">
        <w:rPr>
          <w:lang w:val="ru"/>
        </w:rPr>
        <w:t>рисунке 4. Степень смещения частоты выражается в сегментах, ширина полосы которых определяется как четырнадцатая часть ширины полосы канала 429 кГц (6/14 МГц).</w:t>
      </w:r>
    </w:p>
    <w:p w:rsidR="00F26640" w:rsidRPr="00C862F7" w:rsidRDefault="00C862F7" w:rsidP="00123BFB">
      <w:pPr>
        <w:rPr>
          <w:lang w:val="ru-RU" w:eastAsia="ja-JP"/>
        </w:rPr>
      </w:pPr>
      <w:r w:rsidRPr="009D2970">
        <w:rPr>
          <w:lang w:val="ru"/>
        </w:rPr>
        <w:t>Защитное отношение для сигнала 13-сегментного блока, которому создает помехи 13</w:t>
      </w:r>
      <w:r>
        <w:rPr>
          <w:lang w:val="ru"/>
        </w:rPr>
        <w:noBreakHyphen/>
      </w:r>
      <w:r w:rsidRPr="009D2970">
        <w:rPr>
          <w:lang w:val="ru"/>
        </w:rPr>
        <w:t>сегментный сигнал со смещением частоты 14 сегментов (то есть 6 МГц для системы мультимедийного радиовещания ISDB-T 6 МГц), то же, что и защитное отношение для</w:t>
      </w:r>
      <w:r>
        <w:rPr>
          <w:lang w:val="ru"/>
        </w:rPr>
        <w:t> </w:t>
      </w:r>
      <w:r w:rsidRPr="009D2970">
        <w:rPr>
          <w:lang w:val="ru"/>
        </w:rPr>
        <w:t>верхнего или нижнего соседнего канала. Отношения в таблице 15 могут применяться к</w:t>
      </w:r>
      <w:r>
        <w:rPr>
          <w:lang w:val="ru"/>
        </w:rPr>
        <w:t> </w:t>
      </w:r>
      <w:r w:rsidRPr="009D2970">
        <w:rPr>
          <w:lang w:val="ru"/>
        </w:rPr>
        <w:t>системе мультимедийного радиовещания ISDB</w:t>
      </w:r>
      <w:r w:rsidR="00123BFB">
        <w:rPr>
          <w:lang w:val="ru"/>
        </w:rPr>
        <w:noBreakHyphen/>
      </w:r>
      <w:r w:rsidRPr="009D2970">
        <w:rPr>
          <w:lang w:val="ru"/>
        </w:rPr>
        <w:t>T 7 МГц или 8 МГц, где ширина полосы сегментов составляет соответс</w:t>
      </w:r>
      <w:r w:rsidR="00AC66B4">
        <w:rPr>
          <w:lang w:val="ru"/>
        </w:rPr>
        <w:t>твенно 500 кГц (7/14 МГц) и 571</w:t>
      </w:r>
      <w:r w:rsidR="00AC66B4">
        <w:rPr>
          <w:lang w:val="en-GB"/>
        </w:rPr>
        <w:t> </w:t>
      </w:r>
      <w:r w:rsidRPr="009D2970">
        <w:rPr>
          <w:lang w:val="ru"/>
        </w:rPr>
        <w:t>кГц (8/14 МГц) для растра каналов 7 МГц и 8 МГц.</w:t>
      </w:r>
    </w:p>
    <w:p w:rsidR="00F26640" w:rsidRPr="00C862F7" w:rsidRDefault="00C862F7" w:rsidP="00A74CA7">
      <w:pPr>
        <w:pStyle w:val="FigureNo"/>
        <w:spacing w:before="240"/>
        <w:rPr>
          <w:lang w:val="ru-RU" w:eastAsia="ja-JP"/>
        </w:rPr>
      </w:pPr>
      <w:r>
        <w:rPr>
          <w:lang w:val="ru-RU"/>
        </w:rPr>
        <w:lastRenderedPageBreak/>
        <w:t>рисунок</w:t>
      </w:r>
      <w:r w:rsidR="00F26640" w:rsidRPr="00C862F7">
        <w:rPr>
          <w:lang w:val="ru-RU" w:eastAsia="ja-JP"/>
        </w:rPr>
        <w:t xml:space="preserve"> </w:t>
      </w:r>
      <w:r w:rsidR="00B22B25" w:rsidRPr="00C862F7">
        <w:rPr>
          <w:lang w:val="ru-RU" w:eastAsia="ja-JP"/>
        </w:rPr>
        <w:t>4</w:t>
      </w:r>
    </w:p>
    <w:p w:rsidR="00F26640" w:rsidRPr="00CD4F28" w:rsidRDefault="00C862F7" w:rsidP="00570E3B">
      <w:pPr>
        <w:pStyle w:val="Figuretitle"/>
        <w:rPr>
          <w:rFonts w:ascii="Times New Roman" w:hAnsi="Times New Roman"/>
          <w:lang w:val="ru-RU" w:eastAsia="ja-JP"/>
        </w:rPr>
      </w:pPr>
      <w:r w:rsidRPr="00CD4F28">
        <w:rPr>
          <w:rFonts w:ascii="Times New Roman" w:hAnsi="Times New Roman"/>
          <w:bCs/>
          <w:lang w:val="ru"/>
        </w:rPr>
        <w:t xml:space="preserve">Смещение частоты </w:t>
      </w:r>
      <w:r w:rsidRPr="00CD4F28">
        <w:rPr>
          <w:rFonts w:ascii="Times New Roman" w:hAnsi="Times New Roman"/>
          <w:bCs/>
          <w:szCs w:val="18"/>
          <w:lang w:val="ru"/>
        </w:rPr>
        <w:sym w:font="Symbol" w:char="F044"/>
      </w:r>
      <w:r w:rsidRPr="00CD4F28">
        <w:rPr>
          <w:rFonts w:ascii="Times New Roman" w:hAnsi="Times New Roman"/>
          <w:bCs/>
          <w:i/>
          <w:iCs/>
          <w:lang w:val="ru"/>
        </w:rPr>
        <w:t>f</w:t>
      </w:r>
      <w:r w:rsidRPr="00CD4F28">
        <w:rPr>
          <w:rFonts w:ascii="Times New Roman" w:hAnsi="Times New Roman"/>
          <w:bCs/>
          <w:lang w:val="ru"/>
        </w:rPr>
        <w:t xml:space="preserve"> и размещение сигналов</w:t>
      </w:r>
    </w:p>
    <w:p w:rsidR="00432685" w:rsidRPr="00432685" w:rsidRDefault="00C862F7" w:rsidP="00432685">
      <w:pPr>
        <w:pStyle w:val="Figure"/>
        <w:rPr>
          <w:rFonts w:eastAsia="MS Mincho"/>
          <w:lang w:val="en-GB" w:eastAsia="ja-JP"/>
        </w:rPr>
      </w:pPr>
      <w:r w:rsidRPr="009D2970">
        <w:rPr>
          <w:rFonts w:eastAsia="MS Mincho"/>
          <w:sz w:val="22"/>
          <w:lang w:val="ru-RU" w:eastAsia="ja-JP"/>
        </w:rPr>
        <w:object w:dxaOrig="5520" w:dyaOrig="2640">
          <v:shape id="_x0000_i1028" type="#_x0000_t75" style="width:273.6pt;height:129.6pt" o:ole="">
            <v:imagedata r:id="rId20" o:title=""/>
          </v:shape>
          <o:OLEObject Type="Embed" ProgID="CorelDRAW.Graphic.14" ShapeID="_x0000_i1028" DrawAspect="Content" ObjectID="_1563029382" r:id="rId21"/>
        </w:object>
      </w:r>
    </w:p>
    <w:p w:rsidR="00F26640" w:rsidRPr="00A74CA7" w:rsidRDefault="00C862F7" w:rsidP="00CD4F28">
      <w:pPr>
        <w:pStyle w:val="TableNo"/>
        <w:rPr>
          <w:lang w:val="ru-RU"/>
        </w:rPr>
      </w:pPr>
      <w:r w:rsidRPr="00581687">
        <w:rPr>
          <w:lang w:val="ru-RU"/>
        </w:rPr>
        <w:t>ТАБЛИЦА</w:t>
      </w:r>
      <w:r w:rsidR="00F26640" w:rsidRPr="00A74CA7">
        <w:rPr>
          <w:lang w:val="ru-RU"/>
        </w:rPr>
        <w:t xml:space="preserve"> </w:t>
      </w:r>
      <w:r w:rsidR="00766138" w:rsidRPr="00A74CA7">
        <w:rPr>
          <w:lang w:val="ru-RU"/>
        </w:rPr>
        <w:t>1</w:t>
      </w:r>
      <w:r w:rsidR="00195743">
        <w:rPr>
          <w:lang w:val="ru-RU"/>
        </w:rPr>
        <w:t>5</w:t>
      </w:r>
    </w:p>
    <w:p w:rsidR="00F26640" w:rsidRPr="00A74CA7" w:rsidRDefault="00A74CA7" w:rsidP="005257D0">
      <w:pPr>
        <w:pStyle w:val="Tabletitle"/>
        <w:rPr>
          <w:lang w:val="ru-RU"/>
        </w:rPr>
      </w:pPr>
      <w:r w:rsidRPr="009D2970">
        <w:rPr>
          <w:lang w:val="ru"/>
        </w:rPr>
        <w:t xml:space="preserve">Защитное отношение (дБ) для </w:t>
      </w:r>
      <w:r w:rsidRPr="00712530">
        <w:rPr>
          <w:lang w:val="ru-RU"/>
        </w:rPr>
        <w:t>сигнала</w:t>
      </w:r>
      <w:r w:rsidRPr="009D2970">
        <w:rPr>
          <w:lang w:val="ru"/>
        </w:rPr>
        <w:t xml:space="preserve"> системы мультимедийного </w:t>
      </w:r>
      <w:r w:rsidR="006548C7">
        <w:rPr>
          <w:lang w:val="ru"/>
        </w:rPr>
        <w:br/>
      </w:r>
      <w:r w:rsidRPr="009D2970">
        <w:rPr>
          <w:lang w:val="ru"/>
        </w:rPr>
        <w:t xml:space="preserve">радиовещания ISDB-T 6 МГц, которому создает помехи 13-сегментный сигнал </w:t>
      </w:r>
      <w:r w:rsidR="006548C7">
        <w:rPr>
          <w:lang w:val="ru"/>
        </w:rPr>
        <w:br/>
      </w:r>
      <w:r w:rsidRPr="009D2970">
        <w:rPr>
          <w:lang w:val="ru"/>
        </w:rPr>
        <w:t>системы мультимедийного радиовещания ISDB-T 6 МГц</w:t>
      </w:r>
      <w:r w:rsidR="00E117D2" w:rsidRPr="00E117D2">
        <w:rPr>
          <w:lang w:val="ru-RU"/>
        </w:rPr>
        <w:t xml:space="preserve"> </w:t>
      </w:r>
      <w:r w:rsidR="006548C7">
        <w:rPr>
          <w:lang w:val="ru-RU"/>
        </w:rPr>
        <w:br/>
      </w:r>
      <w:r w:rsidRPr="009D2970">
        <w:rPr>
          <w:lang w:val="ru"/>
        </w:rPr>
        <w:t>с различным смещением частоты</w:t>
      </w:r>
    </w:p>
    <w:tbl>
      <w:tblPr>
        <w:tblW w:w="9215" w:type="dxa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1"/>
        <w:gridCol w:w="1245"/>
        <w:gridCol w:w="1165"/>
        <w:gridCol w:w="570"/>
        <w:gridCol w:w="743"/>
        <w:gridCol w:w="743"/>
        <w:gridCol w:w="743"/>
        <w:gridCol w:w="743"/>
        <w:gridCol w:w="743"/>
        <w:gridCol w:w="889"/>
      </w:tblGrid>
      <w:tr w:rsidR="00A74CA7" w:rsidRPr="005257D0" w:rsidTr="00A74CA7">
        <w:trPr>
          <w:jc w:val="center"/>
        </w:trPr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4CA7" w:rsidRPr="005257D0" w:rsidRDefault="00A74CA7" w:rsidP="00CF4256">
            <w:pPr>
              <w:pStyle w:val="Tablehead"/>
              <w:rPr>
                <w:sz w:val="18"/>
                <w:szCs w:val="18"/>
              </w:rPr>
            </w:pPr>
            <w:r w:rsidRPr="005257D0">
              <w:rPr>
                <w:bCs/>
                <w:sz w:val="18"/>
                <w:szCs w:val="18"/>
                <w:lang w:val="ru"/>
              </w:rPr>
              <w:t>Блок полезного сигнала</w:t>
            </w: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CA7" w:rsidRPr="005257D0" w:rsidRDefault="00A74CA7" w:rsidP="00F43C86">
            <w:pPr>
              <w:pStyle w:val="Tablehead"/>
              <w:ind w:left="-57" w:right="-57"/>
              <w:rPr>
                <w:sz w:val="18"/>
                <w:szCs w:val="18"/>
              </w:rPr>
            </w:pPr>
            <w:r w:rsidRPr="005257D0">
              <w:rPr>
                <w:bCs/>
                <w:sz w:val="18"/>
                <w:szCs w:val="18"/>
                <w:lang w:val="ru"/>
              </w:rPr>
              <w:t>Модуляция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CA7" w:rsidRPr="005257D0" w:rsidRDefault="00F810D3" w:rsidP="00A74CA7">
            <w:pPr>
              <w:pStyle w:val="Tablehead"/>
              <w:rPr>
                <w:sz w:val="18"/>
                <w:szCs w:val="18"/>
              </w:rPr>
            </w:pPr>
            <w:r w:rsidRPr="005257D0">
              <w:rPr>
                <w:bCs/>
                <w:sz w:val="18"/>
                <w:szCs w:val="18"/>
                <w:lang w:val="ru"/>
              </w:rPr>
              <w:t>Скорость</w:t>
            </w:r>
            <w:r w:rsidR="00A74CA7" w:rsidRPr="005257D0">
              <w:rPr>
                <w:bCs/>
                <w:sz w:val="18"/>
                <w:szCs w:val="18"/>
                <w:lang w:val="ru"/>
              </w:rPr>
              <w:t xml:space="preserve"> коди-рования</w:t>
            </w:r>
          </w:p>
        </w:tc>
        <w:tc>
          <w:tcPr>
            <w:tcW w:w="51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CA7" w:rsidRPr="005257D0" w:rsidRDefault="00A74CA7" w:rsidP="00A74CA7">
            <w:pPr>
              <w:pStyle w:val="Tablehead"/>
              <w:rPr>
                <w:sz w:val="18"/>
                <w:szCs w:val="18"/>
                <w:lang w:val="en-GB"/>
              </w:rPr>
            </w:pPr>
            <w:r w:rsidRPr="005257D0">
              <w:rPr>
                <w:bCs/>
                <w:sz w:val="18"/>
                <w:szCs w:val="18"/>
                <w:lang w:val="ru"/>
              </w:rPr>
              <w:t xml:space="preserve">Смещение частоты </w:t>
            </w:r>
            <w:r w:rsidRPr="005257D0">
              <w:rPr>
                <w:bCs/>
                <w:sz w:val="18"/>
                <w:szCs w:val="18"/>
                <w:lang w:val="ru"/>
              </w:rPr>
              <w:sym w:font="Symbol" w:char="F044"/>
            </w:r>
            <w:r w:rsidRPr="005257D0">
              <w:rPr>
                <w:bCs/>
                <w:i/>
                <w:iCs/>
                <w:sz w:val="18"/>
                <w:szCs w:val="18"/>
                <w:lang w:val="ru"/>
              </w:rPr>
              <w:t>f</w:t>
            </w:r>
            <w:r w:rsidRPr="005257D0">
              <w:rPr>
                <w:bCs/>
                <w:sz w:val="18"/>
                <w:szCs w:val="18"/>
                <w:lang w:val="ru"/>
              </w:rPr>
              <w:t xml:space="preserve"> (сегменты)</w:t>
            </w:r>
          </w:p>
        </w:tc>
      </w:tr>
      <w:tr w:rsidR="00A74CA7" w:rsidRPr="005257D0" w:rsidTr="00A74CA7">
        <w:trPr>
          <w:jc w:val="center"/>
        </w:trPr>
        <w:tc>
          <w:tcPr>
            <w:tcW w:w="16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CA7" w:rsidRPr="005257D0" w:rsidRDefault="00A74CA7" w:rsidP="00595DA2">
            <w:pPr>
              <w:pStyle w:val="Tablehead"/>
              <w:rPr>
                <w:sz w:val="18"/>
                <w:szCs w:val="18"/>
                <w:lang w:val="en-GB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CA7" w:rsidRPr="005257D0" w:rsidRDefault="00A74CA7" w:rsidP="00595DA2">
            <w:pPr>
              <w:pStyle w:val="Tablehead"/>
              <w:rPr>
                <w:sz w:val="18"/>
                <w:szCs w:val="18"/>
                <w:lang w:val="en-GB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CA7" w:rsidRPr="005257D0" w:rsidRDefault="00A74CA7" w:rsidP="00595DA2">
            <w:pPr>
              <w:pStyle w:val="Tablehead"/>
              <w:rPr>
                <w:sz w:val="18"/>
                <w:szCs w:val="18"/>
                <w:lang w:val="en-GB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74CA7" w:rsidRPr="005257D0" w:rsidRDefault="00A74CA7" w:rsidP="00A74CA7">
            <w:pPr>
              <w:pStyle w:val="Tablehead"/>
              <w:rPr>
                <w:rFonts w:eastAsia="MS Mincho"/>
                <w:sz w:val="18"/>
                <w:szCs w:val="18"/>
              </w:rPr>
            </w:pPr>
            <w:r w:rsidRPr="005257D0">
              <w:rPr>
                <w:rFonts w:eastAsia="SimSun"/>
                <w:bCs/>
                <w:sz w:val="18"/>
                <w:szCs w:val="18"/>
                <w:lang w:val="ru"/>
              </w:rPr>
              <w:t>14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74CA7" w:rsidRPr="005257D0" w:rsidRDefault="00A74CA7" w:rsidP="00A74CA7">
            <w:pPr>
              <w:pStyle w:val="Tablehead"/>
              <w:rPr>
                <w:rFonts w:eastAsia="MS Mincho"/>
                <w:sz w:val="18"/>
                <w:szCs w:val="18"/>
              </w:rPr>
            </w:pPr>
            <w:r w:rsidRPr="005257D0">
              <w:rPr>
                <w:bCs/>
                <w:sz w:val="18"/>
                <w:szCs w:val="18"/>
                <w:lang w:val="ru"/>
              </w:rPr>
              <w:t>14 + 1/3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74CA7" w:rsidRPr="005257D0" w:rsidRDefault="00A74CA7" w:rsidP="00A74CA7">
            <w:pPr>
              <w:pStyle w:val="Tablehead"/>
              <w:rPr>
                <w:sz w:val="18"/>
                <w:szCs w:val="18"/>
              </w:rPr>
            </w:pPr>
            <w:r w:rsidRPr="005257D0">
              <w:rPr>
                <w:bCs/>
                <w:sz w:val="18"/>
                <w:szCs w:val="18"/>
                <w:lang w:val="ru"/>
              </w:rPr>
              <w:t>14 + 2/3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74CA7" w:rsidRPr="005257D0" w:rsidRDefault="00A74CA7" w:rsidP="00A74CA7">
            <w:pPr>
              <w:pStyle w:val="Tablehead"/>
              <w:rPr>
                <w:rFonts w:eastAsia="MS Mincho"/>
                <w:sz w:val="18"/>
                <w:szCs w:val="18"/>
              </w:rPr>
            </w:pPr>
            <w:r w:rsidRPr="005257D0">
              <w:rPr>
                <w:bCs/>
                <w:sz w:val="18"/>
                <w:szCs w:val="18"/>
                <w:lang w:val="ru"/>
              </w:rPr>
              <w:t>14 + 3/3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74CA7" w:rsidRPr="005257D0" w:rsidRDefault="00A74CA7" w:rsidP="00A74CA7">
            <w:pPr>
              <w:pStyle w:val="Tablehead"/>
              <w:rPr>
                <w:sz w:val="18"/>
                <w:szCs w:val="18"/>
              </w:rPr>
            </w:pPr>
            <w:r w:rsidRPr="005257D0">
              <w:rPr>
                <w:bCs/>
                <w:sz w:val="18"/>
                <w:szCs w:val="18"/>
                <w:lang w:val="ru"/>
              </w:rPr>
              <w:t>14 + 4/3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74CA7" w:rsidRPr="005257D0" w:rsidRDefault="00A74CA7" w:rsidP="00A74CA7">
            <w:pPr>
              <w:pStyle w:val="Tablehead"/>
              <w:rPr>
                <w:sz w:val="18"/>
                <w:szCs w:val="18"/>
              </w:rPr>
            </w:pPr>
            <w:r w:rsidRPr="005257D0">
              <w:rPr>
                <w:bCs/>
                <w:sz w:val="18"/>
                <w:szCs w:val="18"/>
                <w:lang w:val="ru"/>
              </w:rPr>
              <w:t>14 + 5/3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74CA7" w:rsidRPr="005257D0" w:rsidRDefault="00A74CA7" w:rsidP="00A74CA7">
            <w:pPr>
              <w:pStyle w:val="Tablehead"/>
              <w:rPr>
                <w:sz w:val="18"/>
                <w:szCs w:val="18"/>
              </w:rPr>
            </w:pPr>
            <w:r w:rsidRPr="005257D0">
              <w:rPr>
                <w:bCs/>
                <w:sz w:val="18"/>
                <w:szCs w:val="18"/>
                <w:lang w:val="ru"/>
              </w:rPr>
              <w:t>14 + 6/3</w:t>
            </w:r>
          </w:p>
        </w:tc>
      </w:tr>
      <w:tr w:rsidR="00F26640" w:rsidRPr="005257D0" w:rsidTr="00A74CA7">
        <w:trPr>
          <w:jc w:val="center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40" w:rsidRPr="005257D0" w:rsidRDefault="00F26640" w:rsidP="00A74CA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5257D0">
              <w:rPr>
                <w:sz w:val="18"/>
                <w:szCs w:val="18"/>
                <w:lang w:val="en-GB" w:eastAsia="ja-JP"/>
              </w:rPr>
              <w:t>13-</w:t>
            </w:r>
            <w:r w:rsidR="00A74CA7" w:rsidRPr="005257D0">
              <w:rPr>
                <w:sz w:val="18"/>
                <w:szCs w:val="18"/>
                <w:lang w:val="ru-RU" w:eastAsia="ja-JP"/>
              </w:rPr>
              <w:t>сегментный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40" w:rsidRPr="005257D0" w:rsidRDefault="00F26640" w:rsidP="00595DA2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5257D0">
              <w:rPr>
                <w:sz w:val="18"/>
                <w:szCs w:val="18"/>
                <w:lang w:val="en-GB"/>
              </w:rPr>
              <w:t>16</w:t>
            </w:r>
            <w:r w:rsidRPr="005257D0">
              <w:rPr>
                <w:sz w:val="18"/>
                <w:szCs w:val="18"/>
                <w:lang w:val="en-GB"/>
              </w:rPr>
              <w:noBreakHyphen/>
              <w:t>QAM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640" w:rsidRPr="005257D0" w:rsidRDefault="00F26640" w:rsidP="00595DA2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5257D0">
              <w:rPr>
                <w:sz w:val="18"/>
                <w:szCs w:val="18"/>
                <w:lang w:val="en-GB"/>
              </w:rPr>
              <w:t>1/2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640" w:rsidRPr="005257D0" w:rsidRDefault="00F26640" w:rsidP="00595DA2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5257D0">
              <w:rPr>
                <w:rFonts w:eastAsiaTheme="minorEastAsia"/>
                <w:sz w:val="18"/>
                <w:szCs w:val="18"/>
                <w:lang w:val="en-GB" w:eastAsia="ja-JP"/>
              </w:rPr>
              <w:t>–39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640" w:rsidRPr="005257D0" w:rsidRDefault="00F26640" w:rsidP="00595DA2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5257D0">
              <w:rPr>
                <w:rFonts w:eastAsiaTheme="minorEastAsia"/>
                <w:sz w:val="18"/>
                <w:szCs w:val="18"/>
                <w:lang w:val="en-GB" w:eastAsia="ja-JP"/>
              </w:rPr>
              <w:t>–42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640" w:rsidRPr="005257D0" w:rsidRDefault="00F26640" w:rsidP="00595DA2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5257D0">
              <w:rPr>
                <w:rFonts w:eastAsiaTheme="minorEastAsia"/>
                <w:sz w:val="18"/>
                <w:szCs w:val="18"/>
                <w:lang w:val="en-GB" w:eastAsia="ja-JP"/>
              </w:rPr>
              <w:t>–43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640" w:rsidRPr="005257D0" w:rsidRDefault="00F26640" w:rsidP="00595DA2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5257D0">
              <w:rPr>
                <w:rFonts w:eastAsiaTheme="minorEastAsia"/>
                <w:sz w:val="18"/>
                <w:szCs w:val="18"/>
                <w:lang w:val="en-GB" w:eastAsia="ja-JP"/>
              </w:rPr>
              <w:t>–44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640" w:rsidRPr="005257D0" w:rsidRDefault="00F26640" w:rsidP="00595DA2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5257D0">
              <w:rPr>
                <w:rFonts w:eastAsiaTheme="minorEastAsia"/>
                <w:sz w:val="18"/>
                <w:szCs w:val="18"/>
                <w:lang w:val="en-GB" w:eastAsia="ja-JP"/>
              </w:rPr>
              <w:t>–44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640" w:rsidRPr="005257D0" w:rsidRDefault="00F26640" w:rsidP="00595DA2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5257D0">
              <w:rPr>
                <w:rFonts w:eastAsiaTheme="minorEastAsia"/>
                <w:sz w:val="18"/>
                <w:szCs w:val="18"/>
                <w:lang w:val="en-GB" w:eastAsia="ja-JP"/>
              </w:rPr>
              <w:t>–45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640" w:rsidRPr="005257D0" w:rsidRDefault="00F26640" w:rsidP="00595DA2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5257D0">
              <w:rPr>
                <w:rFonts w:eastAsiaTheme="minorEastAsia"/>
                <w:sz w:val="18"/>
                <w:szCs w:val="18"/>
                <w:lang w:val="en-GB" w:eastAsia="ja-JP"/>
              </w:rPr>
              <w:t>–46</w:t>
            </w:r>
          </w:p>
        </w:tc>
      </w:tr>
      <w:tr w:rsidR="00F26640" w:rsidRPr="00712530" w:rsidTr="00A74C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921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26640" w:rsidRPr="00A55397" w:rsidRDefault="00A74CA7" w:rsidP="00E3202A">
            <w:pPr>
              <w:pStyle w:val="TableLegendNote"/>
              <w:rPr>
                <w:sz w:val="18"/>
                <w:szCs w:val="18"/>
                <w:lang w:val="ru-RU" w:eastAsia="ja-JP"/>
              </w:rPr>
            </w:pPr>
            <w:r w:rsidRPr="00A55397">
              <w:rPr>
                <w:sz w:val="18"/>
                <w:szCs w:val="18"/>
                <w:lang w:val="ru"/>
              </w:rPr>
              <w:t>ПРИМЕЧАНИЕ 1. </w:t>
            </w:r>
            <w:r w:rsidR="00376676" w:rsidRPr="00A55397">
              <w:rPr>
                <w:sz w:val="18"/>
                <w:szCs w:val="18"/>
                <w:lang w:val="ru-RU"/>
              </w:rPr>
              <w:t>–</w:t>
            </w:r>
            <w:r w:rsidR="00376676" w:rsidRPr="00A55397">
              <w:rPr>
                <w:sz w:val="18"/>
                <w:szCs w:val="18"/>
                <w:lang w:val="en-GB"/>
              </w:rPr>
              <w:t> </w:t>
            </w:r>
            <w:r w:rsidRPr="00A55397">
              <w:rPr>
                <w:sz w:val="18"/>
                <w:szCs w:val="18"/>
                <w:lang w:val="ru"/>
              </w:rPr>
              <w:t xml:space="preserve">Значения </w:t>
            </w:r>
            <w:r w:rsidR="00F810D3" w:rsidRPr="00A55397">
              <w:rPr>
                <w:sz w:val="18"/>
                <w:szCs w:val="18"/>
                <w:lang w:val="ru"/>
              </w:rPr>
              <w:t xml:space="preserve">для </w:t>
            </w:r>
            <w:r w:rsidRPr="00A55397">
              <w:rPr>
                <w:sz w:val="18"/>
                <w:szCs w:val="18"/>
                <w:lang w:val="ru-RU"/>
              </w:rPr>
              <w:t>тип</w:t>
            </w:r>
            <w:r w:rsidR="00F810D3" w:rsidRPr="00A55397">
              <w:rPr>
                <w:sz w:val="18"/>
                <w:szCs w:val="18"/>
                <w:lang w:val="ru-RU"/>
              </w:rPr>
              <w:t>овых</w:t>
            </w:r>
            <w:r w:rsidR="00F810D3" w:rsidRPr="00A55397">
              <w:rPr>
                <w:sz w:val="18"/>
                <w:szCs w:val="18"/>
                <w:lang w:val="ru"/>
              </w:rPr>
              <w:t xml:space="preserve"> </w:t>
            </w:r>
            <w:r w:rsidRPr="00A55397">
              <w:rPr>
                <w:sz w:val="18"/>
                <w:szCs w:val="18"/>
                <w:lang w:val="ru"/>
              </w:rPr>
              <w:t xml:space="preserve">модуляций и </w:t>
            </w:r>
            <w:r w:rsidR="00F810D3" w:rsidRPr="00A55397">
              <w:rPr>
                <w:sz w:val="18"/>
                <w:szCs w:val="18"/>
                <w:lang w:val="ru"/>
              </w:rPr>
              <w:t xml:space="preserve">скоростей </w:t>
            </w:r>
            <w:r w:rsidRPr="00A55397">
              <w:rPr>
                <w:sz w:val="18"/>
                <w:szCs w:val="18"/>
                <w:lang w:val="ru"/>
              </w:rPr>
              <w:t>кодирования определены для ESR 5%.</w:t>
            </w:r>
          </w:p>
          <w:p w:rsidR="00A74CA7" w:rsidRPr="00A55397" w:rsidRDefault="00A74CA7" w:rsidP="00E3202A">
            <w:pPr>
              <w:pStyle w:val="TableLegendNote"/>
              <w:rPr>
                <w:rFonts w:eastAsia="SimSun"/>
                <w:sz w:val="18"/>
                <w:szCs w:val="18"/>
                <w:lang w:val="ru-RU"/>
              </w:rPr>
            </w:pPr>
            <w:r w:rsidRPr="00A55397">
              <w:rPr>
                <w:sz w:val="18"/>
                <w:szCs w:val="18"/>
                <w:lang w:val="ru"/>
              </w:rPr>
              <w:t>ПРИМЕЧАНИЕ</w:t>
            </w:r>
            <w:r w:rsidR="00167804" w:rsidRPr="00A55397">
              <w:rPr>
                <w:sz w:val="18"/>
                <w:szCs w:val="18"/>
                <w:lang w:val="ru"/>
              </w:rPr>
              <w:t> </w:t>
            </w:r>
            <w:r w:rsidRPr="00A55397">
              <w:rPr>
                <w:sz w:val="18"/>
                <w:szCs w:val="18"/>
                <w:lang w:val="ru"/>
              </w:rPr>
              <w:t>2.</w:t>
            </w:r>
            <w:r w:rsidR="00167804" w:rsidRPr="00A55397">
              <w:rPr>
                <w:sz w:val="18"/>
                <w:szCs w:val="18"/>
                <w:lang w:val="ru"/>
              </w:rPr>
              <w:t> </w:t>
            </w:r>
            <w:r w:rsidR="00376676" w:rsidRPr="00A55397">
              <w:rPr>
                <w:sz w:val="18"/>
                <w:szCs w:val="18"/>
                <w:lang w:val="ru-RU"/>
              </w:rPr>
              <w:t>–</w:t>
            </w:r>
            <w:r w:rsidR="00376676" w:rsidRPr="00A55397">
              <w:rPr>
                <w:sz w:val="18"/>
                <w:szCs w:val="18"/>
                <w:lang w:val="en-GB"/>
              </w:rPr>
              <w:t> </w:t>
            </w:r>
            <w:r w:rsidRPr="00A55397">
              <w:rPr>
                <w:sz w:val="18"/>
                <w:szCs w:val="18"/>
                <w:lang w:val="ru"/>
              </w:rPr>
              <w:t xml:space="preserve">Значение в этой таблице можно конвертировать в соответствии с числами </w:t>
            </w:r>
            <w:r w:rsidRPr="00A55397">
              <w:rPr>
                <w:i/>
                <w:sz w:val="18"/>
                <w:szCs w:val="18"/>
                <w:lang w:val="ru"/>
              </w:rPr>
              <w:t>M</w:t>
            </w:r>
            <w:r w:rsidRPr="00A55397">
              <w:rPr>
                <w:sz w:val="18"/>
                <w:szCs w:val="18"/>
                <w:lang w:val="ru"/>
              </w:rPr>
              <w:t xml:space="preserve"> (≥13) и </w:t>
            </w:r>
            <w:r w:rsidRPr="00A55397">
              <w:rPr>
                <w:i/>
                <w:sz w:val="18"/>
                <w:szCs w:val="18"/>
                <w:lang w:val="ru"/>
              </w:rPr>
              <w:t>N</w:t>
            </w:r>
            <w:r w:rsidRPr="00A55397">
              <w:rPr>
                <w:sz w:val="18"/>
                <w:szCs w:val="18"/>
                <w:lang w:val="ru"/>
              </w:rPr>
              <w:t xml:space="preserve"> сегментов соответственно</w:t>
            </w:r>
            <w:r w:rsidR="00E12292" w:rsidRPr="00A55397">
              <w:rPr>
                <w:sz w:val="18"/>
                <w:szCs w:val="18"/>
                <w:lang w:val="ru"/>
              </w:rPr>
              <w:t>,</w:t>
            </w:r>
            <w:r w:rsidRPr="00A55397">
              <w:rPr>
                <w:sz w:val="18"/>
                <w:szCs w:val="18"/>
                <w:lang w:val="ru"/>
              </w:rPr>
              <w:t xml:space="preserve"> включенных в полезные и мешающие сигналы при</w:t>
            </w:r>
            <w:r w:rsidR="00195743" w:rsidRPr="00A55397">
              <w:rPr>
                <w:sz w:val="18"/>
                <w:szCs w:val="18"/>
                <w:lang w:val="ru"/>
              </w:rPr>
              <w:t> </w:t>
            </w:r>
            <w:r w:rsidRPr="00A55397">
              <w:rPr>
                <w:sz w:val="18"/>
                <w:szCs w:val="18"/>
                <w:lang w:val="ru"/>
              </w:rPr>
              <w:t>передаче соединенных сегментов. Фактор (10 log</w:t>
            </w:r>
            <w:r w:rsidRPr="00A55397">
              <w:rPr>
                <w:i/>
                <w:iCs/>
                <w:sz w:val="18"/>
                <w:szCs w:val="18"/>
                <w:lang w:val="ru"/>
              </w:rPr>
              <w:t xml:space="preserve"> </w:t>
            </w:r>
            <w:r w:rsidRPr="00A55397">
              <w:rPr>
                <w:sz w:val="18"/>
                <w:szCs w:val="18"/>
                <w:lang w:val="ru"/>
              </w:rPr>
              <w:t>(</w:t>
            </w:r>
            <w:r w:rsidRPr="00A55397">
              <w:rPr>
                <w:i/>
                <w:iCs/>
                <w:sz w:val="18"/>
                <w:szCs w:val="18"/>
                <w:lang w:val="ru"/>
              </w:rPr>
              <w:t>M</w:t>
            </w:r>
            <w:r w:rsidRPr="00A55397">
              <w:rPr>
                <w:sz w:val="18"/>
                <w:szCs w:val="18"/>
                <w:lang w:val="ru"/>
              </w:rPr>
              <w:t>/13) – 10 log (</w:t>
            </w:r>
            <w:r w:rsidRPr="00A55397">
              <w:rPr>
                <w:i/>
                <w:iCs/>
                <w:sz w:val="18"/>
                <w:szCs w:val="18"/>
                <w:lang w:val="ru"/>
              </w:rPr>
              <w:t>N</w:t>
            </w:r>
            <w:r w:rsidRPr="00A55397">
              <w:rPr>
                <w:sz w:val="18"/>
                <w:szCs w:val="18"/>
                <w:lang w:val="ru"/>
              </w:rPr>
              <w:t>/13)) добавляется к отношениям в таблице.</w:t>
            </w:r>
          </w:p>
          <w:p w:rsidR="00F26640" w:rsidRPr="00A55397" w:rsidRDefault="00A74CA7" w:rsidP="00E3202A">
            <w:pPr>
              <w:pStyle w:val="TableLegendNote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55397">
              <w:rPr>
                <w:rFonts w:eastAsia="SimSun"/>
                <w:sz w:val="18"/>
                <w:szCs w:val="18"/>
                <w:lang w:val="ru"/>
              </w:rPr>
              <w:t>ПРИМЕЧАНИЕ</w:t>
            </w:r>
            <w:r w:rsidR="00167804" w:rsidRPr="00A55397">
              <w:rPr>
                <w:rFonts w:eastAsia="SimSun"/>
                <w:sz w:val="18"/>
                <w:szCs w:val="18"/>
                <w:lang w:val="ru"/>
              </w:rPr>
              <w:t> </w:t>
            </w:r>
            <w:r w:rsidRPr="00A55397">
              <w:rPr>
                <w:rFonts w:eastAsia="SimSun"/>
                <w:sz w:val="18"/>
                <w:szCs w:val="18"/>
                <w:lang w:val="ru"/>
              </w:rPr>
              <w:t>3. </w:t>
            </w:r>
            <w:r w:rsidR="00376676" w:rsidRPr="00A55397">
              <w:rPr>
                <w:rFonts w:eastAsia="SimSun"/>
                <w:sz w:val="18"/>
                <w:szCs w:val="18"/>
                <w:lang w:val="ru-RU"/>
              </w:rPr>
              <w:t>–</w:t>
            </w:r>
            <w:r w:rsidR="00376676" w:rsidRPr="00A55397">
              <w:rPr>
                <w:rFonts w:eastAsia="SimSun"/>
                <w:sz w:val="18"/>
                <w:szCs w:val="18"/>
                <w:lang w:val="en-GB"/>
              </w:rPr>
              <w:t> </w:t>
            </w:r>
            <w:r w:rsidRPr="00A55397">
              <w:rPr>
                <w:rFonts w:eastAsia="SimSun"/>
                <w:sz w:val="18"/>
                <w:szCs w:val="18"/>
                <w:lang w:val="ru"/>
              </w:rPr>
              <w:t xml:space="preserve">Значения приведены по </w:t>
            </w:r>
            <w:r w:rsidRPr="00A55397">
              <w:rPr>
                <w:rFonts w:eastAsia="SimSun"/>
                <w:sz w:val="18"/>
                <w:szCs w:val="18"/>
                <w:lang w:val="ru-RU"/>
              </w:rPr>
              <w:t>работающим</w:t>
            </w:r>
            <w:r w:rsidRPr="00A55397">
              <w:rPr>
                <w:rFonts w:eastAsia="SimSun"/>
                <w:sz w:val="18"/>
                <w:szCs w:val="18"/>
                <w:lang w:val="ru"/>
              </w:rPr>
              <w:t xml:space="preserve"> на аккумуляторных батареях портативным приемникам.</w:t>
            </w:r>
          </w:p>
        </w:tc>
      </w:tr>
    </w:tbl>
    <w:p w:rsidR="00C678DA" w:rsidRPr="00581687" w:rsidRDefault="00C678DA" w:rsidP="00C678DA">
      <w:pPr>
        <w:pStyle w:val="Tablefin"/>
        <w:rPr>
          <w:lang w:val="ru-RU" w:eastAsia="ja-JP"/>
        </w:rPr>
      </w:pPr>
    </w:p>
    <w:p w:rsidR="00F26640" w:rsidRPr="0066440A" w:rsidRDefault="00F26640" w:rsidP="00F26640">
      <w:pPr>
        <w:pStyle w:val="Heading2"/>
        <w:rPr>
          <w:lang w:val="ru-RU" w:eastAsia="ja-JP"/>
        </w:rPr>
      </w:pPr>
      <w:r w:rsidRPr="0066440A">
        <w:rPr>
          <w:lang w:val="ru-RU" w:eastAsia="ja-JP"/>
        </w:rPr>
        <w:t>2.2</w:t>
      </w:r>
      <w:r w:rsidRPr="0066440A">
        <w:rPr>
          <w:lang w:val="ru-RU" w:eastAsia="ja-JP"/>
        </w:rPr>
        <w:tab/>
      </w:r>
      <w:r w:rsidR="0066440A" w:rsidRPr="009D2970">
        <w:rPr>
          <w:bCs/>
          <w:lang w:val="ru"/>
        </w:rPr>
        <w:t>Защита сигнала системы мультимедийного радиовещания ISDB-T, которому создает помехи сигнал цифрового наземного телевидения ISDB-T</w:t>
      </w:r>
    </w:p>
    <w:p w:rsidR="00E670A5" w:rsidRPr="00022E1F" w:rsidRDefault="00E670A5" w:rsidP="00E670A5">
      <w:pPr>
        <w:rPr>
          <w:lang w:val="ru-RU"/>
        </w:rPr>
      </w:pPr>
      <w:r w:rsidRPr="009D2970">
        <w:rPr>
          <w:lang w:val="ru"/>
        </w:rPr>
        <w:t>13-сегментный сигнал системы мультимедийного радиовещания ISDB-T работает как сигнал цифрового наземного телевидения ISDB-T, когда он является мешающим сигналом, создающим помехи другим сигналам, поскольку формат физического уровня 13-сегментной системы мультимедийного радиовещания ISDB-T такой же, как формат физического уровня системы цифрового наземного телевизионного радиовещания ISDB-T.</w:t>
      </w:r>
    </w:p>
    <w:p w:rsidR="00F26640" w:rsidRPr="00E670A5" w:rsidRDefault="00E670A5" w:rsidP="00E670A5">
      <w:pPr>
        <w:rPr>
          <w:lang w:val="ru-RU" w:eastAsia="ja-JP"/>
        </w:rPr>
      </w:pPr>
      <w:r w:rsidRPr="009D2970">
        <w:rPr>
          <w:lang w:val="ru"/>
        </w:rPr>
        <w:t>Защитные отношения в таблицах 14 и 15 могут применяться к защитным отношениям для</w:t>
      </w:r>
      <w:r>
        <w:rPr>
          <w:lang w:val="ru"/>
        </w:rPr>
        <w:t> </w:t>
      </w:r>
      <w:r w:rsidRPr="009D2970">
        <w:rPr>
          <w:lang w:val="ru"/>
        </w:rPr>
        <w:t>защиты полезного сигнала системы мультимедийного радиовещания ISDB-T от сигнала системы цифрового наземного телевидения ISDB-T.</w:t>
      </w:r>
    </w:p>
    <w:p w:rsidR="00F26640" w:rsidRPr="003850AC" w:rsidRDefault="00F26640" w:rsidP="00C678DA">
      <w:pPr>
        <w:pStyle w:val="Heading2"/>
        <w:rPr>
          <w:lang w:val="ru-RU" w:eastAsia="ja-JP"/>
        </w:rPr>
      </w:pPr>
      <w:r w:rsidRPr="003850AC">
        <w:rPr>
          <w:lang w:val="ru-RU" w:eastAsia="ja-JP"/>
        </w:rPr>
        <w:t>2.3</w:t>
      </w:r>
      <w:r w:rsidRPr="003850AC">
        <w:rPr>
          <w:lang w:val="ru-RU" w:eastAsia="ja-JP"/>
        </w:rPr>
        <w:tab/>
      </w:r>
      <w:r w:rsidR="003850AC" w:rsidRPr="009D2970">
        <w:rPr>
          <w:bCs/>
          <w:lang w:val="ru"/>
        </w:rPr>
        <w:t>Защита сигнала системы мультимедийного радиовещания ISDB-T, которому создает помехи сигнал цифрового наземного телевидения DVB-T</w:t>
      </w:r>
    </w:p>
    <w:p w:rsidR="00F26640" w:rsidRPr="003850AC" w:rsidRDefault="00F26640" w:rsidP="00F26640">
      <w:pPr>
        <w:pStyle w:val="Heading3"/>
        <w:rPr>
          <w:lang w:val="ru-RU" w:eastAsia="ja-JP"/>
        </w:rPr>
      </w:pPr>
      <w:r w:rsidRPr="003850AC">
        <w:rPr>
          <w:lang w:val="ru-RU" w:eastAsia="ja-JP"/>
        </w:rPr>
        <w:t>2.3.1</w:t>
      </w:r>
      <w:r w:rsidRPr="003850AC">
        <w:rPr>
          <w:lang w:val="ru-RU" w:eastAsia="ja-JP"/>
        </w:rPr>
        <w:tab/>
      </w:r>
      <w:r w:rsidR="003850AC" w:rsidRPr="009D2970">
        <w:rPr>
          <w:bCs/>
          <w:lang w:val="ru"/>
        </w:rPr>
        <w:t>Защита от помех в совмещенном канале</w:t>
      </w:r>
    </w:p>
    <w:p w:rsidR="00B703D3" w:rsidRPr="00022E1F" w:rsidRDefault="00B703D3" w:rsidP="00B703D3">
      <w:pPr>
        <w:rPr>
          <w:lang w:val="ru-RU"/>
        </w:rPr>
      </w:pPr>
      <w:r w:rsidRPr="009D2970">
        <w:rPr>
          <w:lang w:val="ru"/>
        </w:rPr>
        <w:t>В таблице 16 кратко перечислены защитные отношения гауссовского канала для полезного сигнала 13</w:t>
      </w:r>
      <w:r w:rsidRPr="009D2970">
        <w:rPr>
          <w:lang w:val="ru"/>
        </w:rPr>
        <w:noBreakHyphen/>
        <w:t>сегментного блока системы мультимедийного радиовещания ISDB-T 8 МГц, которому создает помехи мешающий сигнал в совмещенном канале системы цифрового наземного телевидения DVB-T 8 МГц.</w:t>
      </w:r>
    </w:p>
    <w:p w:rsidR="00F26640" w:rsidRPr="00B703D3" w:rsidRDefault="00B703D3" w:rsidP="00B703D3">
      <w:pPr>
        <w:rPr>
          <w:lang w:val="ru-RU" w:eastAsia="ja-JP"/>
        </w:rPr>
      </w:pPr>
      <w:r w:rsidRPr="009D2970">
        <w:rPr>
          <w:lang w:val="ru"/>
        </w:rPr>
        <w:t>Отношения в таблице 16 могут применяться к системе мультимедийного радиовещания ISDB-T 6 МГц или 7 МГц.</w:t>
      </w:r>
    </w:p>
    <w:p w:rsidR="00F26640" w:rsidRPr="001F22EE" w:rsidRDefault="00B703D3" w:rsidP="00F26640">
      <w:pPr>
        <w:pStyle w:val="TableNo"/>
        <w:rPr>
          <w:lang w:val="ru-RU" w:eastAsia="ja-JP"/>
        </w:rPr>
      </w:pPr>
      <w:r>
        <w:rPr>
          <w:lang w:val="ru-RU"/>
        </w:rPr>
        <w:lastRenderedPageBreak/>
        <w:t>ТАБЛИЦА</w:t>
      </w:r>
      <w:r w:rsidR="00F26640" w:rsidRPr="001F22EE">
        <w:rPr>
          <w:lang w:val="ru-RU"/>
        </w:rPr>
        <w:t xml:space="preserve"> </w:t>
      </w:r>
      <w:r w:rsidR="00766138" w:rsidRPr="001F22EE">
        <w:rPr>
          <w:lang w:val="ru-RU" w:eastAsia="ja-JP"/>
        </w:rPr>
        <w:t>16</w:t>
      </w:r>
    </w:p>
    <w:p w:rsidR="00F26640" w:rsidRPr="001F22EE" w:rsidRDefault="001F22EE" w:rsidP="00B81390">
      <w:pPr>
        <w:pStyle w:val="Tabletitle"/>
        <w:rPr>
          <w:lang w:val="ru-RU" w:eastAsia="ja-JP"/>
        </w:rPr>
      </w:pPr>
      <w:r w:rsidRPr="009D2970">
        <w:rPr>
          <w:bCs/>
          <w:lang w:val="ru"/>
        </w:rPr>
        <w:t xml:space="preserve">Защитное отношение (дБ) для полезного сигнала системы мультимедийного </w:t>
      </w:r>
      <w:r w:rsidR="00B81390">
        <w:rPr>
          <w:bCs/>
          <w:lang w:val="ru"/>
        </w:rPr>
        <w:br/>
      </w:r>
      <w:r w:rsidRPr="009D2970">
        <w:rPr>
          <w:bCs/>
          <w:lang w:val="ru"/>
        </w:rPr>
        <w:t xml:space="preserve">радиовещания ISDB-T 8 МГц, которому создает помехи сигнал </w:t>
      </w:r>
      <w:r w:rsidR="00B81390">
        <w:rPr>
          <w:bCs/>
          <w:lang w:val="ru"/>
        </w:rPr>
        <w:br/>
      </w:r>
      <w:r w:rsidRPr="009D2970">
        <w:rPr>
          <w:bCs/>
          <w:lang w:val="ru"/>
        </w:rPr>
        <w:t xml:space="preserve">системы цифрового наземного телевидения DVB-T 8 МГц </w:t>
      </w:r>
      <w:r w:rsidR="00B81390">
        <w:rPr>
          <w:bCs/>
          <w:lang w:val="ru"/>
        </w:rPr>
        <w:br/>
      </w:r>
      <w:r w:rsidRPr="009D2970">
        <w:rPr>
          <w:bCs/>
          <w:lang w:val="ru"/>
        </w:rPr>
        <w:t>в совмещенном канале</w:t>
      </w:r>
    </w:p>
    <w:tbl>
      <w:tblPr>
        <w:tblW w:w="8222" w:type="dxa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9"/>
        <w:gridCol w:w="2192"/>
        <w:gridCol w:w="3631"/>
      </w:tblGrid>
      <w:tr w:rsidR="00291B01" w:rsidRPr="00A02FAB" w:rsidTr="00291B01">
        <w:trPr>
          <w:trHeight w:val="293"/>
          <w:jc w:val="center"/>
        </w:trPr>
        <w:tc>
          <w:tcPr>
            <w:tcW w:w="2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01" w:rsidRPr="009D2970" w:rsidRDefault="00291B01" w:rsidP="00CF4256">
            <w:pPr>
              <w:pStyle w:val="Tablehead"/>
            </w:pPr>
            <w:r w:rsidRPr="009D2970">
              <w:rPr>
                <w:bCs/>
                <w:lang w:val="ru"/>
              </w:rPr>
              <w:t>Модуляция</w:t>
            </w:r>
          </w:p>
        </w:tc>
        <w:tc>
          <w:tcPr>
            <w:tcW w:w="2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01" w:rsidRPr="009D2970" w:rsidRDefault="003C6B24" w:rsidP="00CF4256">
            <w:pPr>
              <w:pStyle w:val="Tablehead"/>
            </w:pPr>
            <w:r>
              <w:rPr>
                <w:bCs/>
                <w:lang w:val="ru"/>
              </w:rPr>
              <w:t>Скорость</w:t>
            </w:r>
            <w:r w:rsidR="00291B01" w:rsidRPr="009D2970">
              <w:rPr>
                <w:bCs/>
                <w:lang w:val="ru"/>
              </w:rPr>
              <w:t xml:space="preserve"> кодирования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B01" w:rsidRPr="009D2970" w:rsidRDefault="00291B01" w:rsidP="00CF4256">
            <w:pPr>
              <w:pStyle w:val="Tablehead"/>
            </w:pPr>
            <w:r w:rsidRPr="009D2970">
              <w:rPr>
                <w:bCs/>
                <w:lang w:val="ru"/>
              </w:rPr>
              <w:t>Блок полезного сигнала</w:t>
            </w:r>
          </w:p>
        </w:tc>
      </w:tr>
      <w:tr w:rsidR="00291B01" w:rsidRPr="00A02FAB" w:rsidTr="00291B01">
        <w:trPr>
          <w:jc w:val="center"/>
        </w:trPr>
        <w:tc>
          <w:tcPr>
            <w:tcW w:w="2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01" w:rsidRPr="00A02FAB" w:rsidRDefault="00291B01" w:rsidP="00595DA2">
            <w:pPr>
              <w:pStyle w:val="Tablehead"/>
              <w:rPr>
                <w:lang w:val="en-GB"/>
              </w:rPr>
            </w:pPr>
          </w:p>
        </w:tc>
        <w:tc>
          <w:tcPr>
            <w:tcW w:w="21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01" w:rsidRPr="00A02FAB" w:rsidRDefault="00291B01" w:rsidP="00595DA2">
            <w:pPr>
              <w:pStyle w:val="Tablehead"/>
              <w:rPr>
                <w:lang w:val="en-GB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01" w:rsidRPr="00A02FAB" w:rsidRDefault="00291B01" w:rsidP="00595DA2">
            <w:pPr>
              <w:pStyle w:val="Tablehead"/>
              <w:rPr>
                <w:lang w:val="en-GB" w:eastAsia="ja-JP"/>
              </w:rPr>
            </w:pPr>
            <w:r w:rsidRPr="009D2970">
              <w:rPr>
                <w:bCs/>
                <w:lang w:val="ru"/>
              </w:rPr>
              <w:t>13-сегментный</w:t>
            </w:r>
          </w:p>
        </w:tc>
      </w:tr>
      <w:tr w:rsidR="00291B01" w:rsidRPr="00A02FAB" w:rsidTr="00291B01">
        <w:trPr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01" w:rsidRPr="009D2970" w:rsidRDefault="00291B01" w:rsidP="00CF4256">
            <w:pPr>
              <w:pStyle w:val="Tabletext"/>
              <w:jc w:val="center"/>
            </w:pPr>
            <w:r w:rsidRPr="009D2970">
              <w:rPr>
                <w:lang w:val="ru"/>
              </w:rPr>
              <w:t>QPSK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01" w:rsidRPr="009D2970" w:rsidRDefault="00291B01" w:rsidP="00CF4256">
            <w:pPr>
              <w:pStyle w:val="Tabletext"/>
              <w:jc w:val="center"/>
            </w:pPr>
            <w:r w:rsidRPr="009D2970">
              <w:rPr>
                <w:lang w:val="ru"/>
              </w:rPr>
              <w:t>½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01" w:rsidRPr="009D2970" w:rsidRDefault="00291B01" w:rsidP="00CF4256">
            <w:pPr>
              <w:pStyle w:val="Tabletext"/>
              <w:jc w:val="center"/>
            </w:pPr>
            <w:r w:rsidRPr="009D2970">
              <w:rPr>
                <w:lang w:val="ru"/>
              </w:rPr>
              <w:t>4</w:t>
            </w:r>
          </w:p>
        </w:tc>
      </w:tr>
      <w:tr w:rsidR="00291B01" w:rsidRPr="00A02FAB" w:rsidTr="00291B01">
        <w:trPr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01" w:rsidRPr="009D2970" w:rsidRDefault="00291B01" w:rsidP="00CF4256">
            <w:pPr>
              <w:pStyle w:val="Tabletext"/>
              <w:jc w:val="center"/>
            </w:pPr>
            <w:r w:rsidRPr="009D2970">
              <w:rPr>
                <w:lang w:val="ru"/>
              </w:rPr>
              <w:t>QPSK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01" w:rsidRPr="009D2970" w:rsidRDefault="00291B01" w:rsidP="00CF4256">
            <w:pPr>
              <w:pStyle w:val="Tabletext"/>
              <w:jc w:val="center"/>
            </w:pPr>
            <w:r w:rsidRPr="009D2970">
              <w:rPr>
                <w:lang w:val="ru"/>
              </w:rPr>
              <w:t>2/3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01" w:rsidRPr="009D2970" w:rsidRDefault="00291B01" w:rsidP="00CF4256">
            <w:pPr>
              <w:pStyle w:val="Tabletext"/>
              <w:jc w:val="center"/>
            </w:pPr>
            <w:r w:rsidRPr="009D2970">
              <w:rPr>
                <w:lang w:val="ru"/>
              </w:rPr>
              <w:t>6</w:t>
            </w:r>
          </w:p>
        </w:tc>
      </w:tr>
      <w:tr w:rsidR="00291B01" w:rsidRPr="00A02FAB" w:rsidTr="00291B01">
        <w:trPr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01" w:rsidRPr="009D2970" w:rsidRDefault="00291B01" w:rsidP="00CF4256">
            <w:pPr>
              <w:pStyle w:val="Tabletext"/>
              <w:jc w:val="center"/>
            </w:pPr>
            <w:r w:rsidRPr="009D2970">
              <w:rPr>
                <w:lang w:val="ru"/>
              </w:rPr>
              <w:t>16</w:t>
            </w:r>
            <w:r w:rsidRPr="009D2970">
              <w:rPr>
                <w:lang w:val="ru"/>
              </w:rPr>
              <w:noBreakHyphen/>
              <w:t>QAM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01" w:rsidRPr="009D2970" w:rsidRDefault="00291B01" w:rsidP="00CF4256">
            <w:pPr>
              <w:pStyle w:val="Tabletext"/>
              <w:jc w:val="center"/>
            </w:pPr>
            <w:r w:rsidRPr="009D2970">
              <w:rPr>
                <w:lang w:val="ru"/>
              </w:rPr>
              <w:t>½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01" w:rsidRPr="009D2970" w:rsidRDefault="00291B01" w:rsidP="00CF4256">
            <w:pPr>
              <w:pStyle w:val="Tabletext"/>
              <w:jc w:val="center"/>
            </w:pPr>
            <w:r w:rsidRPr="009D2970">
              <w:rPr>
                <w:lang w:val="ru"/>
              </w:rPr>
              <w:t>10</w:t>
            </w:r>
          </w:p>
        </w:tc>
      </w:tr>
      <w:tr w:rsidR="00F26640" w:rsidRPr="00712530" w:rsidTr="00291B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2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1B01" w:rsidRPr="00A55397" w:rsidRDefault="00291B01" w:rsidP="00E3202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A55397">
              <w:rPr>
                <w:sz w:val="18"/>
                <w:szCs w:val="18"/>
                <w:lang w:val="ru-RU"/>
              </w:rPr>
              <w:t>ПРИМЕЧАНИЕ</w:t>
            </w:r>
            <w:r w:rsidRPr="00A55397">
              <w:rPr>
                <w:sz w:val="18"/>
                <w:szCs w:val="18"/>
              </w:rPr>
              <w:t> </w:t>
            </w:r>
            <w:r w:rsidRPr="00A55397">
              <w:rPr>
                <w:sz w:val="18"/>
                <w:szCs w:val="18"/>
                <w:lang w:val="ru-RU"/>
              </w:rPr>
              <w:t>1.</w:t>
            </w:r>
            <w:r w:rsidRPr="00A55397">
              <w:rPr>
                <w:sz w:val="18"/>
                <w:szCs w:val="18"/>
              </w:rPr>
              <w:t> </w:t>
            </w:r>
            <w:r w:rsidR="00E3202A" w:rsidRPr="00A55397">
              <w:rPr>
                <w:sz w:val="18"/>
                <w:szCs w:val="18"/>
                <w:lang w:val="ru-RU"/>
              </w:rPr>
              <w:t>–</w:t>
            </w:r>
            <w:r w:rsidR="00E3202A" w:rsidRPr="00A55397">
              <w:rPr>
                <w:sz w:val="18"/>
                <w:szCs w:val="18"/>
                <w:lang w:val="en-GB"/>
              </w:rPr>
              <w:t> </w:t>
            </w:r>
            <w:r w:rsidRPr="00A55397">
              <w:rPr>
                <w:sz w:val="18"/>
                <w:szCs w:val="18"/>
                <w:lang w:val="ru-RU"/>
              </w:rPr>
              <w:t xml:space="preserve">Значения </w:t>
            </w:r>
            <w:r w:rsidR="00F810D3" w:rsidRPr="00A55397">
              <w:rPr>
                <w:sz w:val="18"/>
                <w:szCs w:val="18"/>
                <w:lang w:val="ru-RU"/>
              </w:rPr>
              <w:t>для типовых</w:t>
            </w:r>
            <w:r w:rsidRPr="00A55397">
              <w:rPr>
                <w:sz w:val="18"/>
                <w:szCs w:val="18"/>
                <w:lang w:val="ru-RU"/>
              </w:rPr>
              <w:t xml:space="preserve"> модуляций и </w:t>
            </w:r>
            <w:r w:rsidR="00F810D3" w:rsidRPr="00A55397">
              <w:rPr>
                <w:sz w:val="18"/>
                <w:szCs w:val="18"/>
                <w:lang w:val="ru-RU"/>
              </w:rPr>
              <w:t xml:space="preserve">скоростей </w:t>
            </w:r>
            <w:r w:rsidRPr="00A55397">
              <w:rPr>
                <w:sz w:val="18"/>
                <w:szCs w:val="18"/>
                <w:lang w:val="ru-RU"/>
              </w:rPr>
              <w:t xml:space="preserve">кодирования определены для </w:t>
            </w:r>
            <w:r w:rsidRPr="00A55397">
              <w:rPr>
                <w:sz w:val="18"/>
                <w:szCs w:val="18"/>
              </w:rPr>
              <w:t>ESR</w:t>
            </w:r>
            <w:r w:rsidRPr="00A55397">
              <w:rPr>
                <w:sz w:val="18"/>
                <w:szCs w:val="18"/>
                <w:lang w:val="ru-RU"/>
              </w:rPr>
              <w:t xml:space="preserve"> 5%.</w:t>
            </w:r>
          </w:p>
          <w:p w:rsidR="00291B01" w:rsidRPr="00A55397" w:rsidRDefault="00291B01" w:rsidP="00E3202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A55397">
              <w:rPr>
                <w:sz w:val="18"/>
                <w:szCs w:val="18"/>
                <w:lang w:val="ru-RU"/>
              </w:rPr>
              <w:t>ПРИМЕЧАНИЕ</w:t>
            </w:r>
            <w:r w:rsidRPr="00A55397">
              <w:rPr>
                <w:sz w:val="18"/>
                <w:szCs w:val="18"/>
              </w:rPr>
              <w:t> </w:t>
            </w:r>
            <w:r w:rsidRPr="00A55397">
              <w:rPr>
                <w:sz w:val="18"/>
                <w:szCs w:val="18"/>
                <w:lang w:val="ru-RU"/>
              </w:rPr>
              <w:t>2.</w:t>
            </w:r>
            <w:r w:rsidRPr="00A55397">
              <w:rPr>
                <w:sz w:val="18"/>
                <w:szCs w:val="18"/>
              </w:rPr>
              <w:t> </w:t>
            </w:r>
            <w:r w:rsidR="00E3202A" w:rsidRPr="00A55397">
              <w:rPr>
                <w:sz w:val="18"/>
                <w:szCs w:val="18"/>
                <w:lang w:val="ru-RU"/>
              </w:rPr>
              <w:t>–</w:t>
            </w:r>
            <w:r w:rsidR="00E3202A" w:rsidRPr="00A55397">
              <w:rPr>
                <w:sz w:val="18"/>
                <w:szCs w:val="18"/>
                <w:lang w:val="en-GB"/>
              </w:rPr>
              <w:t> </w:t>
            </w:r>
            <w:r w:rsidRPr="00A55397">
              <w:rPr>
                <w:sz w:val="18"/>
                <w:szCs w:val="18"/>
                <w:lang w:val="ru-RU"/>
              </w:rPr>
              <w:t>Значения в этой таблице можно конвертировать в соответствии с</w:t>
            </w:r>
            <w:r w:rsidRPr="00A55397">
              <w:rPr>
                <w:sz w:val="18"/>
                <w:szCs w:val="18"/>
              </w:rPr>
              <w:t> </w:t>
            </w:r>
            <w:r w:rsidRPr="00A55397">
              <w:rPr>
                <w:sz w:val="18"/>
                <w:szCs w:val="18"/>
                <w:lang w:val="ru-RU"/>
              </w:rPr>
              <w:t xml:space="preserve">числом </w:t>
            </w:r>
            <w:r w:rsidRPr="00A55397">
              <w:rPr>
                <w:i/>
                <w:iCs/>
                <w:sz w:val="18"/>
                <w:szCs w:val="18"/>
              </w:rPr>
              <w:t>M</w:t>
            </w:r>
            <w:r w:rsidRPr="00A55397">
              <w:rPr>
                <w:sz w:val="18"/>
                <w:szCs w:val="18"/>
                <w:lang w:val="ru-RU"/>
              </w:rPr>
              <w:t xml:space="preserve"> (≥13) сегментов, включенных в полезный сигнал при передаче соединенных сегментов. Фактор (10 </w:t>
            </w:r>
            <w:r w:rsidRPr="00A55397">
              <w:rPr>
                <w:sz w:val="18"/>
                <w:szCs w:val="18"/>
              </w:rPr>
              <w:t>log</w:t>
            </w:r>
            <w:r w:rsidRPr="00A55397">
              <w:rPr>
                <w:i/>
                <w:iCs/>
                <w:sz w:val="18"/>
                <w:szCs w:val="18"/>
                <w:lang w:val="ru-RU"/>
              </w:rPr>
              <w:t xml:space="preserve"> </w:t>
            </w:r>
            <w:r w:rsidRPr="00A55397">
              <w:rPr>
                <w:sz w:val="18"/>
                <w:szCs w:val="18"/>
                <w:lang w:val="ru-RU"/>
              </w:rPr>
              <w:t>(</w:t>
            </w:r>
            <w:r w:rsidRPr="00A55397">
              <w:rPr>
                <w:i/>
                <w:iCs/>
                <w:sz w:val="18"/>
                <w:szCs w:val="18"/>
              </w:rPr>
              <w:t>M</w:t>
            </w:r>
            <w:r w:rsidRPr="00A55397">
              <w:rPr>
                <w:sz w:val="18"/>
                <w:szCs w:val="18"/>
                <w:lang w:val="ru-RU"/>
              </w:rPr>
              <w:t>/13)) добавляется к отношению в таблице.</w:t>
            </w:r>
          </w:p>
          <w:p w:rsidR="00F26640" w:rsidRPr="00A55397" w:rsidRDefault="00291B01" w:rsidP="00E3202A">
            <w:pPr>
              <w:pStyle w:val="TableLegendNote"/>
              <w:rPr>
                <w:sz w:val="18"/>
                <w:szCs w:val="18"/>
                <w:lang w:val="ru-RU" w:eastAsia="ja-JP"/>
              </w:rPr>
            </w:pPr>
            <w:r w:rsidRPr="00A55397">
              <w:rPr>
                <w:sz w:val="18"/>
                <w:szCs w:val="18"/>
                <w:lang w:val="ru"/>
              </w:rPr>
              <w:t>ПРИМЕЧАНИЕ 3. </w:t>
            </w:r>
            <w:r w:rsidR="00E3202A" w:rsidRPr="00A55397">
              <w:rPr>
                <w:sz w:val="18"/>
                <w:szCs w:val="18"/>
                <w:lang w:val="ru-RU"/>
              </w:rPr>
              <w:t>–</w:t>
            </w:r>
            <w:r w:rsidR="00E3202A" w:rsidRPr="00A55397">
              <w:rPr>
                <w:sz w:val="18"/>
                <w:szCs w:val="18"/>
                <w:lang w:val="en-GB"/>
              </w:rPr>
              <w:t> </w:t>
            </w:r>
            <w:r w:rsidRPr="00A55397">
              <w:rPr>
                <w:sz w:val="18"/>
                <w:szCs w:val="18"/>
                <w:lang w:val="ru-RU"/>
              </w:rPr>
              <w:t>Значения</w:t>
            </w:r>
            <w:r w:rsidRPr="00A55397">
              <w:rPr>
                <w:sz w:val="18"/>
                <w:szCs w:val="18"/>
                <w:lang w:val="ru"/>
              </w:rPr>
              <w:t xml:space="preserve"> приведены по работающим на аккумуляторных батареях портативным приемникам.</w:t>
            </w:r>
          </w:p>
        </w:tc>
      </w:tr>
    </w:tbl>
    <w:p w:rsidR="0089572C" w:rsidRPr="00291B01" w:rsidRDefault="0089572C" w:rsidP="0089572C">
      <w:pPr>
        <w:pStyle w:val="Tablefin"/>
        <w:rPr>
          <w:lang w:val="ru-RU" w:eastAsia="ja-JP"/>
        </w:rPr>
      </w:pPr>
    </w:p>
    <w:p w:rsidR="00F26640" w:rsidRPr="00C30093" w:rsidRDefault="00F26640" w:rsidP="003C575B">
      <w:pPr>
        <w:pStyle w:val="Heading3"/>
        <w:spacing w:before="120"/>
        <w:rPr>
          <w:lang w:val="ru-RU" w:eastAsia="ja-JP"/>
        </w:rPr>
      </w:pPr>
      <w:r w:rsidRPr="00C30093">
        <w:rPr>
          <w:lang w:val="ru-RU" w:eastAsia="ja-JP"/>
        </w:rPr>
        <w:t>2.3.2</w:t>
      </w:r>
      <w:r w:rsidRPr="00C30093">
        <w:rPr>
          <w:lang w:val="ru-RU" w:eastAsia="ja-JP"/>
        </w:rPr>
        <w:tab/>
      </w:r>
      <w:r w:rsidR="00C30093" w:rsidRPr="009D2970">
        <w:rPr>
          <w:bCs/>
          <w:lang w:val="ru"/>
        </w:rPr>
        <w:t>Защита от помех в верхнем или нижнем соседнем канале</w:t>
      </w:r>
    </w:p>
    <w:p w:rsidR="003C575B" w:rsidRPr="00022E1F" w:rsidRDefault="003C575B" w:rsidP="003C575B">
      <w:pPr>
        <w:rPr>
          <w:lang w:val="ru-RU"/>
        </w:rPr>
      </w:pPr>
      <w:r w:rsidRPr="009D2970">
        <w:rPr>
          <w:lang w:val="ru"/>
        </w:rPr>
        <w:t>В таблице 17 перечислены защитные отношения гауссовского канала для полезного сигнала 13</w:t>
      </w:r>
      <w:r w:rsidRPr="009D2970">
        <w:rPr>
          <w:lang w:val="ru"/>
        </w:rPr>
        <w:noBreakHyphen/>
        <w:t>сегментного блока системы мультимедийного радиовещания ISDB-T 8 МГц, которому создает помехи мешающий сигнал системы цифрового наземного телевидения DVB-T 8 МГц, размещенный с определенной степенью смещения частоты.</w:t>
      </w:r>
    </w:p>
    <w:p w:rsidR="00F26640" w:rsidRPr="003C575B" w:rsidRDefault="003C575B" w:rsidP="003C575B">
      <w:pPr>
        <w:rPr>
          <w:lang w:val="ru-RU" w:eastAsia="ja-JP"/>
        </w:rPr>
      </w:pPr>
      <w:r w:rsidRPr="009D2970">
        <w:rPr>
          <w:lang w:val="ru"/>
        </w:rPr>
        <w:t>Отношения в таблице</w:t>
      </w:r>
      <w:r>
        <w:rPr>
          <w:lang w:val="ru"/>
        </w:rPr>
        <w:t> </w:t>
      </w:r>
      <w:r w:rsidRPr="009D2970">
        <w:rPr>
          <w:lang w:val="ru"/>
        </w:rPr>
        <w:t>17 могут применяться к системе мультимедийного радиовещания ISDB-T 6 МГц или 7 МГц.</w:t>
      </w:r>
    </w:p>
    <w:p w:rsidR="00F26640" w:rsidRPr="00CF4256" w:rsidRDefault="003C575B" w:rsidP="00F26640">
      <w:pPr>
        <w:pStyle w:val="TableNo"/>
        <w:rPr>
          <w:lang w:val="ru-RU" w:eastAsia="ja-JP"/>
        </w:rPr>
      </w:pPr>
      <w:r>
        <w:rPr>
          <w:lang w:val="ru-RU"/>
        </w:rPr>
        <w:t>ТАБЛИЦА</w:t>
      </w:r>
      <w:r w:rsidR="00F26640" w:rsidRPr="00CF4256">
        <w:rPr>
          <w:lang w:val="ru-RU"/>
        </w:rPr>
        <w:t xml:space="preserve"> </w:t>
      </w:r>
      <w:r w:rsidR="00766138" w:rsidRPr="00CF4256">
        <w:rPr>
          <w:lang w:val="ru-RU"/>
        </w:rPr>
        <w:t xml:space="preserve">17 </w:t>
      </w:r>
    </w:p>
    <w:p w:rsidR="00F26640" w:rsidRPr="00CF4256" w:rsidRDefault="00CF4256" w:rsidP="00B81390">
      <w:pPr>
        <w:pStyle w:val="Tabletitle"/>
        <w:rPr>
          <w:lang w:val="ru-RU"/>
        </w:rPr>
      </w:pPr>
      <w:r w:rsidRPr="009D2970">
        <w:rPr>
          <w:bCs/>
          <w:lang w:val="ru"/>
        </w:rPr>
        <w:t xml:space="preserve">Защитное отношение (дБ) для сигнала системы мультимедийного </w:t>
      </w:r>
      <w:r w:rsidR="00B81390">
        <w:rPr>
          <w:bCs/>
          <w:lang w:val="ru"/>
        </w:rPr>
        <w:br/>
      </w:r>
      <w:r w:rsidRPr="009D2970">
        <w:rPr>
          <w:bCs/>
          <w:lang w:val="ru"/>
        </w:rPr>
        <w:t xml:space="preserve">радиовещания ISDB-T 8 МГц, которому создает помехи сигнал системы </w:t>
      </w:r>
      <w:r w:rsidR="00B81390">
        <w:rPr>
          <w:bCs/>
          <w:lang w:val="ru"/>
        </w:rPr>
        <w:br/>
      </w:r>
      <w:r w:rsidRPr="009D2970">
        <w:rPr>
          <w:bCs/>
          <w:lang w:val="ru"/>
        </w:rPr>
        <w:t>цифрового наземного телевидения DVB-T 8 МГц</w:t>
      </w:r>
      <w:r w:rsidR="00832D2A" w:rsidRPr="00832D2A">
        <w:rPr>
          <w:bCs/>
          <w:lang w:val="ru-RU"/>
        </w:rPr>
        <w:t xml:space="preserve"> </w:t>
      </w:r>
      <w:r w:rsidR="00B81390">
        <w:rPr>
          <w:bCs/>
          <w:lang w:val="ru-RU"/>
        </w:rPr>
        <w:br/>
      </w:r>
      <w:r w:rsidRPr="009D2970">
        <w:rPr>
          <w:bCs/>
          <w:lang w:val="ru"/>
        </w:rPr>
        <w:t>с различным смещением частоты</w:t>
      </w:r>
    </w:p>
    <w:tbl>
      <w:tblPr>
        <w:tblW w:w="9639" w:type="dxa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8"/>
        <w:gridCol w:w="1307"/>
        <w:gridCol w:w="1274"/>
        <w:gridCol w:w="790"/>
        <w:gridCol w:w="790"/>
        <w:gridCol w:w="790"/>
        <w:gridCol w:w="790"/>
        <w:gridCol w:w="790"/>
        <w:gridCol w:w="790"/>
        <w:gridCol w:w="790"/>
      </w:tblGrid>
      <w:tr w:rsidR="00E818A5" w:rsidRPr="00A55397" w:rsidTr="00E818A5">
        <w:trPr>
          <w:jc w:val="center"/>
        </w:trPr>
        <w:tc>
          <w:tcPr>
            <w:tcW w:w="1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18A5" w:rsidRPr="00A55397" w:rsidRDefault="00E818A5" w:rsidP="00CF4256">
            <w:pPr>
              <w:pStyle w:val="Tablehead"/>
              <w:rPr>
                <w:sz w:val="18"/>
                <w:szCs w:val="18"/>
                <w:lang w:val="ru-RU"/>
              </w:rPr>
            </w:pPr>
            <w:r w:rsidRPr="00A55397">
              <w:rPr>
                <w:bCs/>
                <w:sz w:val="18"/>
                <w:szCs w:val="18"/>
                <w:lang w:val="ru"/>
              </w:rPr>
              <w:t>Блок полезного сигнала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5" w:rsidRPr="00A55397" w:rsidRDefault="00E818A5" w:rsidP="00CF4256">
            <w:pPr>
              <w:pStyle w:val="Tablehead"/>
              <w:rPr>
                <w:sz w:val="18"/>
                <w:szCs w:val="18"/>
                <w:lang w:val="ru-RU"/>
              </w:rPr>
            </w:pPr>
            <w:r w:rsidRPr="00A55397">
              <w:rPr>
                <w:bCs/>
                <w:sz w:val="18"/>
                <w:szCs w:val="18"/>
                <w:lang w:val="ru"/>
              </w:rPr>
              <w:t>Модуляция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5" w:rsidRPr="00A55397" w:rsidRDefault="003C6B24" w:rsidP="00E818A5">
            <w:pPr>
              <w:pStyle w:val="Tablehead"/>
              <w:rPr>
                <w:sz w:val="18"/>
                <w:szCs w:val="18"/>
                <w:lang w:val="ru-RU"/>
              </w:rPr>
            </w:pPr>
            <w:r w:rsidRPr="00A55397">
              <w:rPr>
                <w:bCs/>
                <w:sz w:val="18"/>
                <w:szCs w:val="18"/>
                <w:lang w:val="ru"/>
              </w:rPr>
              <w:t>Скорость</w:t>
            </w:r>
            <w:r w:rsidR="00E818A5" w:rsidRPr="00A55397">
              <w:rPr>
                <w:bCs/>
                <w:sz w:val="18"/>
                <w:szCs w:val="18"/>
                <w:lang w:val="ru"/>
              </w:rPr>
              <w:t xml:space="preserve"> кодиро-вания</w:t>
            </w:r>
          </w:p>
        </w:tc>
        <w:tc>
          <w:tcPr>
            <w:tcW w:w="55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5" w:rsidRPr="00A55397" w:rsidRDefault="00E818A5" w:rsidP="00570E3B">
            <w:pPr>
              <w:pStyle w:val="Tablehead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55397">
              <w:rPr>
                <w:bCs/>
                <w:sz w:val="18"/>
                <w:szCs w:val="18"/>
                <w:lang w:val="ru"/>
              </w:rPr>
              <w:t xml:space="preserve">Смещение частоты </w:t>
            </w:r>
            <w:r w:rsidRPr="00A55397">
              <w:rPr>
                <w:bCs/>
                <w:sz w:val="18"/>
                <w:szCs w:val="18"/>
                <w:lang w:val="ru"/>
              </w:rPr>
              <w:sym w:font="Symbol" w:char="F044"/>
            </w:r>
            <w:r w:rsidRPr="00A55397">
              <w:rPr>
                <w:bCs/>
                <w:i/>
                <w:iCs/>
                <w:sz w:val="18"/>
                <w:szCs w:val="18"/>
                <w:lang w:val="ru"/>
              </w:rPr>
              <w:t>f</w:t>
            </w:r>
            <w:r w:rsidRPr="00A55397">
              <w:rPr>
                <w:bCs/>
                <w:sz w:val="18"/>
                <w:szCs w:val="18"/>
                <w:lang w:val="ru"/>
              </w:rPr>
              <w:t xml:space="preserve"> (сегменты)</w:t>
            </w:r>
          </w:p>
        </w:tc>
      </w:tr>
      <w:tr w:rsidR="00E818A5" w:rsidRPr="00A55397" w:rsidTr="00E818A5">
        <w:trPr>
          <w:jc w:val="center"/>
        </w:trPr>
        <w:tc>
          <w:tcPr>
            <w:tcW w:w="1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5" w:rsidRPr="00A55397" w:rsidRDefault="00E818A5" w:rsidP="00595DA2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A5" w:rsidRPr="00A55397" w:rsidRDefault="00E818A5" w:rsidP="00595DA2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5" w:rsidRPr="00A55397" w:rsidRDefault="00E818A5" w:rsidP="00595DA2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818A5" w:rsidRPr="00A55397" w:rsidRDefault="00E818A5" w:rsidP="00595DA2">
            <w:pPr>
              <w:pStyle w:val="Tablehead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55397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818A5" w:rsidRPr="00A55397" w:rsidRDefault="00E818A5" w:rsidP="00595DA2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A55397">
              <w:rPr>
                <w:sz w:val="18"/>
                <w:szCs w:val="18"/>
                <w:lang w:val="ru-RU"/>
              </w:rPr>
              <w:t>14 + 1/3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818A5" w:rsidRPr="00A55397" w:rsidRDefault="00E818A5" w:rsidP="00595DA2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A55397">
              <w:rPr>
                <w:sz w:val="18"/>
                <w:szCs w:val="18"/>
                <w:lang w:val="ru-RU"/>
              </w:rPr>
              <w:t>14 + 2/3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818A5" w:rsidRPr="00A55397" w:rsidRDefault="00E818A5" w:rsidP="00595DA2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A55397">
              <w:rPr>
                <w:sz w:val="18"/>
                <w:szCs w:val="18"/>
                <w:lang w:val="ru-RU"/>
              </w:rPr>
              <w:t>14 + 3/3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818A5" w:rsidRPr="00A55397" w:rsidRDefault="00E818A5" w:rsidP="00595DA2">
            <w:pPr>
              <w:pStyle w:val="Tablehead"/>
              <w:rPr>
                <w:sz w:val="18"/>
                <w:szCs w:val="18"/>
                <w:lang w:val="en-GB" w:eastAsia="ja-JP"/>
              </w:rPr>
            </w:pPr>
            <w:r w:rsidRPr="00A55397">
              <w:rPr>
                <w:sz w:val="18"/>
                <w:szCs w:val="18"/>
                <w:lang w:val="ru-RU"/>
              </w:rPr>
              <w:t>14 + 4/</w:t>
            </w:r>
            <w:r w:rsidRPr="00A55397">
              <w:rPr>
                <w:sz w:val="18"/>
                <w:szCs w:val="18"/>
                <w:lang w:val="en-GB"/>
              </w:rPr>
              <w:t>3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818A5" w:rsidRPr="00A55397" w:rsidRDefault="00E818A5" w:rsidP="00595DA2">
            <w:pPr>
              <w:pStyle w:val="Tablehead"/>
              <w:rPr>
                <w:sz w:val="18"/>
                <w:szCs w:val="18"/>
                <w:lang w:val="en-GB" w:eastAsia="ja-JP"/>
              </w:rPr>
            </w:pPr>
            <w:r w:rsidRPr="00A55397">
              <w:rPr>
                <w:sz w:val="18"/>
                <w:szCs w:val="18"/>
                <w:lang w:val="en-GB"/>
              </w:rPr>
              <w:t>14</w:t>
            </w:r>
            <w:r w:rsidRPr="00A55397">
              <w:rPr>
                <w:sz w:val="18"/>
                <w:szCs w:val="18"/>
                <w:lang w:val="ru-RU"/>
              </w:rPr>
              <w:t> </w:t>
            </w:r>
            <w:r w:rsidRPr="00A55397">
              <w:rPr>
                <w:sz w:val="18"/>
                <w:szCs w:val="18"/>
                <w:lang w:val="en-GB"/>
              </w:rPr>
              <w:t>+</w:t>
            </w:r>
            <w:r w:rsidRPr="00A55397">
              <w:rPr>
                <w:sz w:val="18"/>
                <w:szCs w:val="18"/>
                <w:lang w:val="ru-RU"/>
              </w:rPr>
              <w:t> </w:t>
            </w:r>
            <w:r w:rsidRPr="00A55397">
              <w:rPr>
                <w:sz w:val="18"/>
                <w:szCs w:val="18"/>
                <w:lang w:val="en-GB"/>
              </w:rPr>
              <w:t>5/3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818A5" w:rsidRPr="00A55397" w:rsidRDefault="00E818A5" w:rsidP="00595DA2">
            <w:pPr>
              <w:pStyle w:val="Tablehead"/>
              <w:rPr>
                <w:sz w:val="18"/>
                <w:szCs w:val="18"/>
                <w:lang w:val="en-GB" w:eastAsia="ja-JP"/>
              </w:rPr>
            </w:pPr>
            <w:r w:rsidRPr="00A55397">
              <w:rPr>
                <w:sz w:val="18"/>
                <w:szCs w:val="18"/>
                <w:lang w:val="en-GB"/>
              </w:rPr>
              <w:t>14</w:t>
            </w:r>
            <w:r w:rsidRPr="00A55397">
              <w:rPr>
                <w:sz w:val="18"/>
                <w:szCs w:val="18"/>
                <w:lang w:val="ru-RU"/>
              </w:rPr>
              <w:t> </w:t>
            </w:r>
            <w:r w:rsidRPr="00A55397">
              <w:rPr>
                <w:sz w:val="18"/>
                <w:szCs w:val="18"/>
                <w:lang w:val="en-GB"/>
              </w:rPr>
              <w:t>+</w:t>
            </w:r>
            <w:r w:rsidRPr="00A55397">
              <w:rPr>
                <w:sz w:val="18"/>
                <w:szCs w:val="18"/>
                <w:lang w:val="ru-RU"/>
              </w:rPr>
              <w:t> </w:t>
            </w:r>
            <w:r w:rsidRPr="00A55397">
              <w:rPr>
                <w:sz w:val="18"/>
                <w:szCs w:val="18"/>
                <w:lang w:val="en-GB"/>
              </w:rPr>
              <w:t>6/3</w:t>
            </w:r>
          </w:p>
        </w:tc>
      </w:tr>
      <w:tr w:rsidR="00E818A5" w:rsidRPr="00A55397" w:rsidTr="00E818A5">
        <w:trPr>
          <w:jc w:val="center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5" w:rsidRPr="00A55397" w:rsidRDefault="00E818A5" w:rsidP="00CF4256">
            <w:pPr>
              <w:pStyle w:val="Tabletext"/>
              <w:jc w:val="center"/>
              <w:rPr>
                <w:sz w:val="18"/>
                <w:szCs w:val="18"/>
              </w:rPr>
            </w:pPr>
            <w:r w:rsidRPr="00A55397">
              <w:rPr>
                <w:sz w:val="18"/>
                <w:szCs w:val="18"/>
                <w:lang w:val="ru"/>
              </w:rPr>
              <w:t>13-сегментный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A5" w:rsidRPr="00A55397" w:rsidRDefault="00E818A5" w:rsidP="00CF4256">
            <w:pPr>
              <w:pStyle w:val="Tabletext"/>
              <w:jc w:val="center"/>
              <w:rPr>
                <w:sz w:val="18"/>
                <w:szCs w:val="18"/>
              </w:rPr>
            </w:pPr>
            <w:r w:rsidRPr="00A55397">
              <w:rPr>
                <w:sz w:val="18"/>
                <w:szCs w:val="18"/>
                <w:lang w:val="ru"/>
              </w:rPr>
              <w:t>16</w:t>
            </w:r>
            <w:r w:rsidRPr="00A55397">
              <w:rPr>
                <w:sz w:val="18"/>
                <w:szCs w:val="18"/>
                <w:lang w:val="ru"/>
              </w:rPr>
              <w:noBreakHyphen/>
              <w:t>QAM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5" w:rsidRPr="00A55397" w:rsidRDefault="00E818A5" w:rsidP="00F70D6F">
            <w:pPr>
              <w:pStyle w:val="Tabletext"/>
              <w:jc w:val="center"/>
              <w:rPr>
                <w:sz w:val="18"/>
                <w:szCs w:val="18"/>
              </w:rPr>
            </w:pPr>
            <w:r w:rsidRPr="00A55397">
              <w:rPr>
                <w:sz w:val="18"/>
                <w:szCs w:val="18"/>
                <w:lang w:val="ru"/>
              </w:rPr>
              <w:t>1/2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5" w:rsidRPr="00A55397" w:rsidRDefault="00E818A5" w:rsidP="00595DA2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55397">
              <w:rPr>
                <w:rFonts w:eastAsiaTheme="minorEastAsia"/>
                <w:sz w:val="18"/>
                <w:szCs w:val="18"/>
                <w:lang w:val="en-GB" w:eastAsia="ja-JP"/>
              </w:rPr>
              <w:t>–39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5" w:rsidRPr="00A55397" w:rsidRDefault="00E818A5" w:rsidP="00595DA2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55397">
              <w:rPr>
                <w:rFonts w:eastAsiaTheme="minorEastAsia"/>
                <w:sz w:val="18"/>
                <w:szCs w:val="18"/>
                <w:lang w:val="en-GB" w:eastAsia="ja-JP"/>
              </w:rPr>
              <w:t>–42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5" w:rsidRPr="00A55397" w:rsidRDefault="00E818A5" w:rsidP="00595DA2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55397">
              <w:rPr>
                <w:rFonts w:eastAsiaTheme="minorEastAsia"/>
                <w:sz w:val="18"/>
                <w:szCs w:val="18"/>
                <w:lang w:val="en-GB" w:eastAsia="ja-JP"/>
              </w:rPr>
              <w:t>–43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5" w:rsidRPr="00A55397" w:rsidRDefault="00E818A5" w:rsidP="00595DA2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55397">
              <w:rPr>
                <w:rFonts w:eastAsiaTheme="minorEastAsia"/>
                <w:sz w:val="18"/>
                <w:szCs w:val="18"/>
                <w:lang w:val="en-GB" w:eastAsia="ja-JP"/>
              </w:rPr>
              <w:t>–44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5" w:rsidRPr="00A55397" w:rsidRDefault="00E818A5" w:rsidP="00595DA2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55397">
              <w:rPr>
                <w:rFonts w:eastAsiaTheme="minorEastAsia"/>
                <w:sz w:val="18"/>
                <w:szCs w:val="18"/>
                <w:lang w:val="en-GB" w:eastAsia="ja-JP"/>
              </w:rPr>
              <w:t>–44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5" w:rsidRPr="00A55397" w:rsidRDefault="00E818A5" w:rsidP="00595DA2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55397">
              <w:rPr>
                <w:rFonts w:eastAsiaTheme="minorEastAsia"/>
                <w:sz w:val="18"/>
                <w:szCs w:val="18"/>
                <w:lang w:val="en-GB" w:eastAsia="ja-JP"/>
              </w:rPr>
              <w:t>–45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5" w:rsidRPr="00A55397" w:rsidRDefault="00E818A5" w:rsidP="00595DA2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55397">
              <w:rPr>
                <w:rFonts w:eastAsiaTheme="minorEastAsia"/>
                <w:sz w:val="18"/>
                <w:szCs w:val="18"/>
                <w:lang w:val="en-GB" w:eastAsia="ja-JP"/>
              </w:rPr>
              <w:t>–46</w:t>
            </w:r>
          </w:p>
        </w:tc>
      </w:tr>
      <w:tr w:rsidR="00F26640" w:rsidRPr="00712530" w:rsidTr="00CF42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9639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91343" w:rsidRPr="0072735A" w:rsidRDefault="00391343" w:rsidP="00F810D3">
            <w:pPr>
              <w:pStyle w:val="Tablelegend"/>
              <w:ind w:left="-108" w:firstLine="0"/>
              <w:rPr>
                <w:sz w:val="18"/>
                <w:szCs w:val="18"/>
                <w:lang w:val="ru-RU"/>
              </w:rPr>
            </w:pPr>
            <w:r w:rsidRPr="0072735A">
              <w:rPr>
                <w:sz w:val="18"/>
                <w:szCs w:val="18"/>
                <w:lang w:val="ru"/>
              </w:rPr>
              <w:t xml:space="preserve">ПРИМЕЧАНИЕ 1. </w:t>
            </w:r>
            <w:r w:rsidR="00FB56A8" w:rsidRPr="0072735A">
              <w:rPr>
                <w:sz w:val="18"/>
                <w:szCs w:val="18"/>
                <w:lang w:val="ru-RU"/>
              </w:rPr>
              <w:t xml:space="preserve">– </w:t>
            </w:r>
            <w:r w:rsidRPr="0072735A">
              <w:rPr>
                <w:sz w:val="18"/>
                <w:szCs w:val="18"/>
                <w:lang w:val="ru"/>
              </w:rPr>
              <w:t xml:space="preserve">Значения </w:t>
            </w:r>
            <w:r w:rsidR="00F810D3" w:rsidRPr="0072735A">
              <w:rPr>
                <w:sz w:val="18"/>
                <w:szCs w:val="18"/>
                <w:lang w:val="ru"/>
              </w:rPr>
              <w:t xml:space="preserve">для типовых модуляций и скоростей кодирования </w:t>
            </w:r>
            <w:r w:rsidRPr="0072735A">
              <w:rPr>
                <w:sz w:val="18"/>
                <w:szCs w:val="18"/>
                <w:lang w:val="ru"/>
              </w:rPr>
              <w:t>определены для ESR</w:t>
            </w:r>
            <w:r w:rsidR="00F810D3" w:rsidRPr="0072735A">
              <w:rPr>
                <w:sz w:val="18"/>
                <w:szCs w:val="18"/>
                <w:lang w:val="ru"/>
              </w:rPr>
              <w:t> </w:t>
            </w:r>
            <w:r w:rsidRPr="0072735A">
              <w:rPr>
                <w:sz w:val="18"/>
                <w:szCs w:val="18"/>
                <w:lang w:val="ru"/>
              </w:rPr>
              <w:t>5%.</w:t>
            </w:r>
          </w:p>
          <w:p w:rsidR="00391343" w:rsidRPr="0072735A" w:rsidRDefault="00FB56A8" w:rsidP="00391343">
            <w:pPr>
              <w:pStyle w:val="Tablelegend"/>
              <w:ind w:left="-108" w:firstLine="0"/>
              <w:rPr>
                <w:rFonts w:eastAsia="MS Mincho"/>
                <w:sz w:val="18"/>
                <w:szCs w:val="18"/>
                <w:lang w:val="ru-RU"/>
              </w:rPr>
            </w:pPr>
            <w:r w:rsidRPr="0072735A">
              <w:rPr>
                <w:sz w:val="18"/>
                <w:szCs w:val="18"/>
                <w:lang w:val="ru"/>
              </w:rPr>
              <w:t>ПРИМЕЧАНИЕ 2.</w:t>
            </w:r>
            <w:r w:rsidRPr="0072735A">
              <w:rPr>
                <w:sz w:val="18"/>
                <w:szCs w:val="18"/>
                <w:lang w:val="ru-RU"/>
              </w:rPr>
              <w:t xml:space="preserve"> – </w:t>
            </w:r>
            <w:r w:rsidR="00391343" w:rsidRPr="0072735A">
              <w:rPr>
                <w:sz w:val="18"/>
                <w:szCs w:val="18"/>
                <w:lang w:val="ru"/>
              </w:rPr>
              <w:t xml:space="preserve">Значения в этой таблице можно конвертировать в соответствии с числом </w:t>
            </w:r>
            <w:r w:rsidR="00391343" w:rsidRPr="0072735A">
              <w:rPr>
                <w:i/>
                <w:iCs/>
                <w:sz w:val="18"/>
                <w:szCs w:val="18"/>
                <w:lang w:val="ru"/>
              </w:rPr>
              <w:t>M</w:t>
            </w:r>
            <w:r w:rsidR="00391343" w:rsidRPr="0072735A">
              <w:rPr>
                <w:sz w:val="18"/>
                <w:szCs w:val="18"/>
                <w:lang w:val="ru"/>
              </w:rPr>
              <w:t xml:space="preserve"> (≥13) сегментов, включенных в полезный сигнал при передаче соединенных сегментов. Фактор (10 log</w:t>
            </w:r>
            <w:r w:rsidR="00391343" w:rsidRPr="0072735A">
              <w:rPr>
                <w:i/>
                <w:iCs/>
                <w:sz w:val="18"/>
                <w:szCs w:val="18"/>
                <w:lang w:val="ru"/>
              </w:rPr>
              <w:t xml:space="preserve"> </w:t>
            </w:r>
            <w:r w:rsidR="00391343" w:rsidRPr="0072735A">
              <w:rPr>
                <w:sz w:val="18"/>
                <w:szCs w:val="18"/>
                <w:lang w:val="ru"/>
              </w:rPr>
              <w:t>(</w:t>
            </w:r>
            <w:r w:rsidR="00391343" w:rsidRPr="0072735A">
              <w:rPr>
                <w:i/>
                <w:iCs/>
                <w:sz w:val="18"/>
                <w:szCs w:val="18"/>
                <w:lang w:val="ru"/>
              </w:rPr>
              <w:t>M</w:t>
            </w:r>
            <w:r w:rsidR="00391343" w:rsidRPr="0072735A">
              <w:rPr>
                <w:sz w:val="18"/>
                <w:szCs w:val="18"/>
                <w:lang w:val="ru"/>
              </w:rPr>
              <w:t>/13)) добавляется к отношениям в таблице.</w:t>
            </w:r>
          </w:p>
          <w:p w:rsidR="00F26640" w:rsidRPr="0072735A" w:rsidRDefault="00391343" w:rsidP="00391343">
            <w:pPr>
              <w:pStyle w:val="TableLegendNote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72735A">
              <w:rPr>
                <w:rFonts w:eastAsia="SimSun"/>
                <w:sz w:val="18"/>
                <w:szCs w:val="18"/>
                <w:lang w:val="ru"/>
              </w:rPr>
              <w:t>ПРИМЕЧАНИЕ 3.</w:t>
            </w:r>
            <w:r w:rsidR="00FB56A8" w:rsidRPr="0072735A">
              <w:rPr>
                <w:rFonts w:eastAsia="SimSun"/>
                <w:sz w:val="18"/>
                <w:szCs w:val="18"/>
                <w:lang w:val="ru-RU"/>
              </w:rPr>
              <w:t xml:space="preserve"> – </w:t>
            </w:r>
            <w:r w:rsidRPr="0072735A">
              <w:rPr>
                <w:rFonts w:eastAsia="SimSun"/>
                <w:sz w:val="18"/>
                <w:szCs w:val="18"/>
                <w:lang w:val="ru"/>
              </w:rPr>
              <w:t>Значения приведены по работающим на аккумуляторных батареях портативным приемникам.</w:t>
            </w:r>
          </w:p>
        </w:tc>
      </w:tr>
    </w:tbl>
    <w:p w:rsidR="0089414E" w:rsidRPr="007B0462" w:rsidRDefault="0089414E" w:rsidP="0089414E">
      <w:pPr>
        <w:pStyle w:val="Tablefin"/>
        <w:rPr>
          <w:lang w:val="ru-RU" w:eastAsia="ja-JP"/>
        </w:rPr>
      </w:pPr>
    </w:p>
    <w:p w:rsidR="00663FDC" w:rsidRDefault="00663FD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 w:eastAsia="ja-JP"/>
        </w:rPr>
      </w:pPr>
      <w:r>
        <w:rPr>
          <w:lang w:val="ru-RU" w:eastAsia="ja-JP"/>
        </w:rPr>
        <w:br w:type="page"/>
      </w:r>
    </w:p>
    <w:p w:rsidR="00F26640" w:rsidRPr="0026499C" w:rsidRDefault="00F26640" w:rsidP="00C124B7">
      <w:pPr>
        <w:pStyle w:val="Heading1"/>
        <w:rPr>
          <w:lang w:val="ru-RU" w:eastAsia="ja-JP"/>
        </w:rPr>
      </w:pPr>
      <w:r w:rsidRPr="0026499C">
        <w:rPr>
          <w:lang w:val="ru-RU" w:eastAsia="ja-JP"/>
        </w:rPr>
        <w:lastRenderedPageBreak/>
        <w:t>3</w:t>
      </w:r>
      <w:r w:rsidRPr="0026499C">
        <w:rPr>
          <w:lang w:val="ru-RU" w:eastAsia="ja-JP"/>
        </w:rPr>
        <w:tab/>
      </w:r>
      <w:r w:rsidR="0026499C" w:rsidRPr="009D2970">
        <w:rPr>
          <w:bCs/>
          <w:lang w:val="ru"/>
        </w:rPr>
        <w:t>Защитные отношения для других систем радиовещания, которым создает помехи сигнал системы мультимедийного радиовещания ISDB-T</w:t>
      </w:r>
    </w:p>
    <w:p w:rsidR="00F26640" w:rsidRPr="0026499C" w:rsidRDefault="00F26640" w:rsidP="00C124B7">
      <w:pPr>
        <w:pStyle w:val="Heading2"/>
        <w:rPr>
          <w:lang w:val="ru-RU"/>
        </w:rPr>
      </w:pPr>
      <w:r w:rsidRPr="0026499C">
        <w:rPr>
          <w:lang w:val="ru-RU"/>
        </w:rPr>
        <w:t>3.1</w:t>
      </w:r>
      <w:r w:rsidRPr="0026499C">
        <w:rPr>
          <w:lang w:val="ru-RU"/>
        </w:rPr>
        <w:tab/>
      </w:r>
      <w:r w:rsidR="0026499C" w:rsidRPr="009D2970">
        <w:rPr>
          <w:bCs/>
          <w:lang w:val="ru"/>
        </w:rPr>
        <w:t>Защитные отношения для полезных сигналов системы цифрового наземного телевидения ISDB-T, которым создает помехи сигнал системы мультимедийного радиовещания ISDB-T</w:t>
      </w:r>
    </w:p>
    <w:p w:rsidR="002C374E" w:rsidRPr="00022E1F" w:rsidRDefault="002C374E" w:rsidP="002C374E">
      <w:pPr>
        <w:rPr>
          <w:lang w:val="ru-RU"/>
        </w:rPr>
      </w:pPr>
      <w:r w:rsidRPr="009D2970">
        <w:rPr>
          <w:lang w:val="ru"/>
        </w:rPr>
        <w:t>13-сегментный сигнал системы мультимедийного радиовещания ISDB-T работает как сигнал цифрового наземного телевидения ISDB-T, когда он является мешающим сигналом, создающим помехи другим сигналам, поскольку формат физического уровня 13-сегментной системы мультимедийного радиовещания ISDB-T такой же, как формат физического уровня системы цифрового наземного телевизионного радиовещания ISDB-T.</w:t>
      </w:r>
    </w:p>
    <w:p w:rsidR="00F26640" w:rsidRPr="002C374E" w:rsidRDefault="002C374E" w:rsidP="002C374E">
      <w:pPr>
        <w:rPr>
          <w:lang w:val="ru-RU" w:eastAsia="ja-JP"/>
        </w:rPr>
      </w:pPr>
      <w:r w:rsidRPr="009D2970">
        <w:rPr>
          <w:lang w:val="ru"/>
        </w:rPr>
        <w:t>Защитные отношения в пункте 1.1 Приложения 3 Рекомендации МСЭ</w:t>
      </w:r>
      <w:r w:rsidRPr="009D2970">
        <w:rPr>
          <w:lang w:val="ru"/>
        </w:rPr>
        <w:noBreakHyphen/>
        <w:t>R BT.1368-10 могут применяться к значениям для защиты полезного сигнала системы цифрового наземного телевидения ISDB-T от сигнала системы мультимедийного радиовещания ISDB-T.</w:t>
      </w:r>
    </w:p>
    <w:p w:rsidR="00F26640" w:rsidRPr="00362C1F" w:rsidRDefault="00F26640" w:rsidP="00362C1F">
      <w:pPr>
        <w:pStyle w:val="Heading1"/>
        <w:jc w:val="left"/>
        <w:rPr>
          <w:lang w:val="ru-RU" w:eastAsia="ja-JP"/>
        </w:rPr>
      </w:pPr>
      <w:r w:rsidRPr="00362C1F">
        <w:rPr>
          <w:lang w:val="ru-RU" w:eastAsia="ja-JP"/>
        </w:rPr>
        <w:t>4</w:t>
      </w:r>
      <w:r w:rsidRPr="00362C1F">
        <w:rPr>
          <w:lang w:val="ru-RU" w:eastAsia="ja-JP"/>
        </w:rPr>
        <w:tab/>
      </w:r>
      <w:r w:rsidR="00362C1F" w:rsidRPr="009D2970">
        <w:rPr>
          <w:bCs/>
          <w:lang w:val="ru"/>
        </w:rPr>
        <w:t>Минимальная напряженность поля для системы мультимедийного радиовещания ISDB</w:t>
      </w:r>
      <w:r w:rsidR="00362C1F" w:rsidRPr="009D2970">
        <w:rPr>
          <w:bCs/>
          <w:lang w:val="ru"/>
        </w:rPr>
        <w:noBreakHyphen/>
        <w:t>T</w:t>
      </w:r>
    </w:p>
    <w:p w:rsidR="00F26640" w:rsidRPr="00167804" w:rsidRDefault="00F26640" w:rsidP="00F26640">
      <w:pPr>
        <w:pStyle w:val="Heading2"/>
        <w:rPr>
          <w:rFonts w:ascii="TimesNewRoman,Italic" w:hAnsi="TimesNewRoman,Italic" w:cs="TimesNewRoman,Italic"/>
          <w:b w:val="0"/>
          <w:i/>
          <w:iCs/>
          <w:lang w:val="ru-RU" w:eastAsia="de-DE"/>
        </w:rPr>
      </w:pPr>
      <w:r w:rsidRPr="00362C1F">
        <w:rPr>
          <w:lang w:val="ru-RU" w:eastAsia="ja-JP"/>
        </w:rPr>
        <w:t>4.1</w:t>
      </w:r>
      <w:r w:rsidRPr="00362C1F">
        <w:rPr>
          <w:lang w:val="ru-RU" w:eastAsia="de-DE"/>
        </w:rPr>
        <w:tab/>
      </w:r>
      <w:r w:rsidR="00362C1F" w:rsidRPr="009D2970">
        <w:rPr>
          <w:bCs/>
          <w:lang w:val="ru"/>
        </w:rPr>
        <w:t>Минимальная плотность потока мощности в месте приема φ</w:t>
      </w:r>
      <w:r w:rsidR="00362C1F" w:rsidRPr="00167804">
        <w:rPr>
          <w:rFonts w:eastAsia="Malgun Gothic"/>
          <w:bCs/>
          <w:iCs/>
          <w:color w:val="000000"/>
          <w:sz w:val="21"/>
          <w:szCs w:val="21"/>
          <w:vertAlign w:val="subscript"/>
          <w:lang w:val="ru"/>
        </w:rPr>
        <w:t>min</w:t>
      </w:r>
      <w:r w:rsidR="00167804">
        <w:rPr>
          <w:rFonts w:eastAsia="Malgun Gothic"/>
          <w:b w:val="0"/>
          <w:bCs/>
          <w:iCs/>
          <w:color w:val="000000"/>
          <w:sz w:val="21"/>
          <w:szCs w:val="21"/>
          <w:lang w:val="ru"/>
        </w:rPr>
        <w:t>:</w:t>
      </w:r>
    </w:p>
    <w:p w:rsidR="00F26640" w:rsidRPr="00362C1F" w:rsidRDefault="00F26640" w:rsidP="005E4DB7">
      <w:pPr>
        <w:pStyle w:val="Equation"/>
        <w:rPr>
          <w:lang w:val="ru-RU"/>
        </w:rPr>
      </w:pPr>
      <w:r w:rsidRPr="00362C1F">
        <w:rPr>
          <w:lang w:val="ru-RU"/>
        </w:rPr>
        <w:tab/>
      </w:r>
      <w:r w:rsidRPr="00362C1F">
        <w:rPr>
          <w:lang w:val="ru-RU"/>
        </w:rPr>
        <w:tab/>
      </w:r>
      <w:r w:rsidR="00362C1F" w:rsidRPr="009D2970">
        <w:rPr>
          <w:lang w:val="ru"/>
        </w:rPr>
        <w:t>φ</w:t>
      </w:r>
      <w:r w:rsidR="00362C1F" w:rsidRPr="00167804">
        <w:rPr>
          <w:rFonts w:eastAsia="Malgun Gothic"/>
          <w:iCs/>
          <w:color w:val="000000"/>
          <w:sz w:val="21"/>
          <w:szCs w:val="21"/>
          <w:vertAlign w:val="subscript"/>
          <w:lang w:val="ru"/>
        </w:rPr>
        <w:t>min</w:t>
      </w:r>
      <w:r w:rsidR="00362C1F" w:rsidRPr="009D2970">
        <w:rPr>
          <w:lang w:val="ru"/>
        </w:rPr>
        <w:t xml:space="preserve"> (дБм/м</w:t>
      </w:r>
      <w:r w:rsidR="00362C1F" w:rsidRPr="009D2970">
        <w:rPr>
          <w:vertAlign w:val="superscript"/>
          <w:lang w:val="ru"/>
        </w:rPr>
        <w:t>2</w:t>
      </w:r>
      <w:r w:rsidR="00362C1F" w:rsidRPr="009D2970">
        <w:rPr>
          <w:lang w:val="ru"/>
        </w:rPr>
        <w:t xml:space="preserve">) = </w:t>
      </w:r>
      <w:r w:rsidR="00362C1F" w:rsidRPr="009D2970">
        <w:rPr>
          <w:i/>
          <w:iCs/>
          <w:lang w:val="ru"/>
        </w:rPr>
        <w:t>P</w:t>
      </w:r>
      <w:r w:rsidR="00362C1F" w:rsidRPr="00167804">
        <w:rPr>
          <w:iCs/>
          <w:vertAlign w:val="subscript"/>
          <w:lang w:val="ru"/>
        </w:rPr>
        <w:t>min</w:t>
      </w:r>
      <w:r w:rsidR="00362C1F" w:rsidRPr="009D2970">
        <w:rPr>
          <w:lang w:val="ru"/>
        </w:rPr>
        <w:t xml:space="preserve"> (дБм) − </w:t>
      </w:r>
      <w:r w:rsidR="00362C1F" w:rsidRPr="009D2970">
        <w:rPr>
          <w:i/>
          <w:iCs/>
          <w:lang w:val="ru"/>
        </w:rPr>
        <w:t>A</w:t>
      </w:r>
      <w:r w:rsidR="00362C1F" w:rsidRPr="009D2970">
        <w:rPr>
          <w:i/>
          <w:iCs/>
          <w:vertAlign w:val="subscript"/>
          <w:lang w:val="ru"/>
        </w:rPr>
        <w:t>a</w:t>
      </w:r>
      <w:r w:rsidR="00362C1F" w:rsidRPr="009D2970">
        <w:rPr>
          <w:lang w:val="ru"/>
        </w:rPr>
        <w:t xml:space="preserve"> (дБм</w:t>
      </w:r>
      <w:r w:rsidR="00362C1F" w:rsidRPr="009D2970">
        <w:rPr>
          <w:vertAlign w:val="superscript"/>
          <w:lang w:val="ru"/>
        </w:rPr>
        <w:t>2</w:t>
      </w:r>
      <w:r w:rsidR="00362C1F" w:rsidRPr="009D2970">
        <w:rPr>
          <w:lang w:val="ru"/>
        </w:rPr>
        <w:t xml:space="preserve">) + </w:t>
      </w:r>
      <w:r w:rsidR="00362C1F" w:rsidRPr="009D2970">
        <w:rPr>
          <w:i/>
          <w:iCs/>
          <w:lang w:val="ru"/>
        </w:rPr>
        <w:t>L</w:t>
      </w:r>
      <w:r w:rsidR="00362C1F" w:rsidRPr="009D2970">
        <w:rPr>
          <w:i/>
          <w:iCs/>
          <w:vertAlign w:val="subscript"/>
          <w:lang w:val="ru"/>
        </w:rPr>
        <w:t>f</w:t>
      </w:r>
      <w:r w:rsidR="00362C1F" w:rsidRPr="009D2970">
        <w:rPr>
          <w:i/>
          <w:iCs/>
          <w:lang w:val="ru"/>
        </w:rPr>
        <w:t xml:space="preserve"> </w:t>
      </w:r>
      <w:r w:rsidR="00362C1F" w:rsidRPr="009D2970">
        <w:rPr>
          <w:lang w:val="ru"/>
        </w:rPr>
        <w:t>(дБ),</w:t>
      </w:r>
    </w:p>
    <w:p w:rsidR="00F26640" w:rsidRPr="008F3A0C" w:rsidRDefault="00362C1F" w:rsidP="00F26640">
      <w:pPr>
        <w:rPr>
          <w:lang w:val="ru-RU" w:eastAsia="de-DE"/>
        </w:rPr>
      </w:pPr>
      <w:r>
        <w:rPr>
          <w:lang w:val="ru-RU" w:eastAsia="de-DE"/>
        </w:rPr>
        <w:t>где</w:t>
      </w:r>
      <w:r w:rsidR="00F26640" w:rsidRPr="008F3A0C">
        <w:rPr>
          <w:lang w:val="ru-RU" w:eastAsia="de-DE"/>
        </w:rPr>
        <w:t>:</w:t>
      </w:r>
    </w:p>
    <w:p w:rsidR="00F26640" w:rsidRPr="00E54036" w:rsidRDefault="00F26640" w:rsidP="009A54B4">
      <w:pPr>
        <w:pStyle w:val="Equationlegend"/>
        <w:rPr>
          <w:lang w:val="ru-RU" w:eastAsia="ja-JP"/>
        </w:rPr>
      </w:pPr>
      <w:r w:rsidRPr="008F3A0C">
        <w:rPr>
          <w:lang w:val="ru-RU" w:eastAsia="de-DE"/>
        </w:rPr>
        <w:tab/>
      </w:r>
      <w:r w:rsidRPr="00A02FAB">
        <w:rPr>
          <w:i/>
          <w:lang w:val="en-GB"/>
        </w:rPr>
        <w:t>P</w:t>
      </w:r>
      <w:r w:rsidRPr="00167804">
        <w:rPr>
          <w:vertAlign w:val="subscript"/>
          <w:lang w:val="en-GB"/>
        </w:rPr>
        <w:t>min</w:t>
      </w:r>
      <w:r w:rsidR="00362C1F" w:rsidRPr="00362C1F">
        <w:rPr>
          <w:lang w:eastAsia="ja-JP"/>
        </w:rPr>
        <w:t> </w:t>
      </w:r>
      <w:r w:rsidR="009A54B4" w:rsidRPr="009A54B4">
        <w:rPr>
          <w:lang w:val="ru-RU" w:eastAsia="ja-JP"/>
        </w:rPr>
        <w:t>:</w:t>
      </w:r>
      <w:r w:rsidR="009A54B4" w:rsidRPr="009A54B4">
        <w:rPr>
          <w:lang w:val="ru-RU" w:eastAsia="ja-JP"/>
        </w:rPr>
        <w:tab/>
      </w:r>
      <w:r w:rsidR="00E54036" w:rsidRPr="00E54036">
        <w:rPr>
          <w:szCs w:val="24"/>
          <w:lang w:val="ru"/>
        </w:rPr>
        <w:t xml:space="preserve">минимальная </w:t>
      </w:r>
      <w:r w:rsidR="00E54036" w:rsidRPr="00E54036">
        <w:rPr>
          <w:rFonts w:ascii="Times New Roman Bold Cyr" w:hAnsi="Times New Roman Bold Cyr" w:cs="Times New Roman Bold Cyr"/>
          <w:szCs w:val="24"/>
          <w:lang w:val="ru"/>
        </w:rPr>
        <w:t xml:space="preserve">входная мощность приемника </w:t>
      </w:r>
      <w:r w:rsidR="00E54036" w:rsidRPr="00E54036">
        <w:rPr>
          <w:szCs w:val="24"/>
          <w:lang w:val="ru"/>
        </w:rPr>
        <w:t>согласно таблице 8;</w:t>
      </w:r>
    </w:p>
    <w:p w:rsidR="00F26640" w:rsidRPr="00E54036" w:rsidRDefault="00F26640" w:rsidP="009A54B4">
      <w:pPr>
        <w:pStyle w:val="Equationlegend"/>
        <w:rPr>
          <w:rFonts w:eastAsiaTheme="minorEastAsia"/>
          <w:lang w:val="ru-RU" w:eastAsia="ja-JP"/>
        </w:rPr>
      </w:pPr>
      <w:r w:rsidRPr="00E54036">
        <w:rPr>
          <w:lang w:val="ru-RU" w:eastAsia="ja-JP"/>
        </w:rPr>
        <w:tab/>
      </w:r>
      <w:r w:rsidRPr="00A02FAB">
        <w:rPr>
          <w:i/>
          <w:lang w:val="en-GB"/>
        </w:rPr>
        <w:t>A</w:t>
      </w:r>
      <w:r w:rsidRPr="00A02FAB">
        <w:rPr>
          <w:i/>
          <w:vertAlign w:val="subscript"/>
          <w:lang w:val="en-GB"/>
        </w:rPr>
        <w:t>a</w:t>
      </w:r>
      <w:r w:rsidR="00362C1F" w:rsidRPr="00362C1F">
        <w:rPr>
          <w:lang w:eastAsia="de-DE"/>
        </w:rPr>
        <w:t> </w:t>
      </w:r>
      <w:r w:rsidR="009A54B4" w:rsidRPr="009A54B4">
        <w:rPr>
          <w:lang w:val="ru-RU" w:eastAsia="ja-JP"/>
        </w:rPr>
        <w:t>:</w:t>
      </w:r>
      <w:r w:rsidR="009A54B4" w:rsidRPr="009A54B4">
        <w:rPr>
          <w:lang w:val="ru-RU" w:eastAsia="ja-JP"/>
        </w:rPr>
        <w:tab/>
      </w:r>
      <w:r w:rsidR="00E54036" w:rsidRPr="002D6F3E">
        <w:rPr>
          <w:rFonts w:ascii="Times New Roman Bold Cyr" w:hAnsi="Times New Roman Bold Cyr" w:cs="Times New Roman Bold Cyr"/>
          <w:szCs w:val="24"/>
          <w:lang w:val="ru"/>
        </w:rPr>
        <w:t xml:space="preserve">эффективная апертура антенны </w:t>
      </w:r>
      <w:r w:rsidR="00E54036" w:rsidRPr="002D6F3E">
        <w:rPr>
          <w:szCs w:val="24"/>
          <w:lang w:val="ru"/>
        </w:rPr>
        <w:t>(дБм</w:t>
      </w:r>
      <w:r w:rsidR="00E54036" w:rsidRPr="002D6F3E">
        <w:rPr>
          <w:szCs w:val="24"/>
          <w:vertAlign w:val="superscript"/>
          <w:lang w:val="ru"/>
        </w:rPr>
        <w:t>2</w:t>
      </w:r>
      <w:r w:rsidR="00E54036" w:rsidRPr="002D6F3E">
        <w:rPr>
          <w:szCs w:val="24"/>
          <w:lang w:val="ru"/>
        </w:rPr>
        <w:t>);</w:t>
      </w:r>
    </w:p>
    <w:p w:rsidR="00F26640" w:rsidRPr="00E45F8C" w:rsidRDefault="00F26640" w:rsidP="009A54B4">
      <w:pPr>
        <w:pStyle w:val="Equationlegend"/>
        <w:rPr>
          <w:rFonts w:eastAsiaTheme="minorEastAsia"/>
          <w:lang w:val="ru-RU" w:eastAsia="ja-JP"/>
        </w:rPr>
      </w:pPr>
      <w:r w:rsidRPr="00E54036">
        <w:rPr>
          <w:rFonts w:eastAsiaTheme="minorEastAsia"/>
          <w:i/>
          <w:lang w:val="ru-RU" w:eastAsia="ja-JP"/>
        </w:rPr>
        <w:tab/>
      </w:r>
      <w:r w:rsidRPr="008D4AF1">
        <w:rPr>
          <w:rFonts w:eastAsiaTheme="minorEastAsia"/>
          <w:i/>
          <w:lang w:val="en-GB" w:eastAsia="ja-JP"/>
        </w:rPr>
        <w:t>L</w:t>
      </w:r>
      <w:r w:rsidRPr="008D4AF1">
        <w:rPr>
          <w:rFonts w:eastAsiaTheme="minorEastAsia"/>
          <w:i/>
          <w:vertAlign w:val="subscript"/>
          <w:lang w:val="en-GB" w:eastAsia="ja-JP"/>
        </w:rPr>
        <w:t>f</w:t>
      </w:r>
      <w:r w:rsidR="00362C1F">
        <w:rPr>
          <w:rFonts w:eastAsiaTheme="minorEastAsia"/>
          <w:lang w:val="ru-RU" w:eastAsia="ja-JP"/>
        </w:rPr>
        <w:t> </w:t>
      </w:r>
      <w:r w:rsidR="009A54B4" w:rsidRPr="009A54B4">
        <w:rPr>
          <w:lang w:val="ru-RU" w:eastAsia="ja-JP"/>
        </w:rPr>
        <w:t>:</w:t>
      </w:r>
      <w:r w:rsidR="009A54B4" w:rsidRPr="009A54B4">
        <w:rPr>
          <w:lang w:val="ru-RU" w:eastAsia="ja-JP"/>
        </w:rPr>
        <w:tab/>
      </w:r>
      <w:r w:rsidR="00E45F8C" w:rsidRPr="002D6F3E">
        <w:rPr>
          <w:rFonts w:eastAsia="SimSun"/>
          <w:szCs w:val="24"/>
          <w:lang w:val="ru"/>
        </w:rPr>
        <w:t>потери в фидере (дБ)</w:t>
      </w:r>
      <w:r w:rsidR="00167804">
        <w:rPr>
          <w:rFonts w:eastAsia="SimSun"/>
          <w:szCs w:val="24"/>
          <w:lang w:val="ru"/>
        </w:rPr>
        <w:t>;</w:t>
      </w:r>
    </w:p>
    <w:p w:rsidR="00F26640" w:rsidRPr="00A02FAB" w:rsidRDefault="005E4DB7" w:rsidP="005E4DB7">
      <w:pPr>
        <w:pStyle w:val="Equation"/>
        <w:rPr>
          <w:rFonts w:eastAsiaTheme="minorEastAsia"/>
          <w:lang w:val="en-GB"/>
        </w:rPr>
      </w:pPr>
      <w:r w:rsidRPr="00E45F8C">
        <w:rPr>
          <w:lang w:val="ru-RU"/>
        </w:rPr>
        <w:tab/>
      </w:r>
      <w:r w:rsidRPr="00E45F8C">
        <w:rPr>
          <w:lang w:val="ru-RU"/>
        </w:rPr>
        <w:tab/>
      </w:r>
      <w:r w:rsidR="007B6132" w:rsidRPr="008D4AF1">
        <w:rPr>
          <w:position w:val="-38"/>
          <w:lang w:val="en-GB"/>
        </w:rPr>
        <w:object w:dxaOrig="4680" w:dyaOrig="880">
          <v:shape id="_x0000_i1029" type="#_x0000_t75" style="width:237.3pt;height:43.2pt" o:ole="">
            <v:imagedata r:id="rId22" o:title=""/>
          </v:shape>
          <o:OLEObject Type="Embed" ProgID="Equation.3" ShapeID="_x0000_i1029" DrawAspect="Content" ObjectID="_1563029383" r:id="rId23"/>
        </w:object>
      </w:r>
    </w:p>
    <w:p w:rsidR="00F26640" w:rsidRPr="008F3A0C" w:rsidRDefault="00E45F8C" w:rsidP="00F26640">
      <w:pPr>
        <w:pStyle w:val="Equationlegend"/>
        <w:rPr>
          <w:rFonts w:eastAsiaTheme="minorEastAsia"/>
          <w:i/>
          <w:lang w:val="ru-RU" w:eastAsia="ja-JP"/>
        </w:rPr>
      </w:pPr>
      <w:r>
        <w:rPr>
          <w:rFonts w:eastAsiaTheme="minorEastAsia"/>
          <w:lang w:val="ru-RU" w:eastAsia="ja-JP"/>
        </w:rPr>
        <w:t>где</w:t>
      </w:r>
      <w:r w:rsidR="00F26640" w:rsidRPr="008D4AF1">
        <w:rPr>
          <w:rFonts w:eastAsiaTheme="minorEastAsia"/>
          <w:lang w:val="ru-RU" w:eastAsia="ja-JP"/>
        </w:rPr>
        <w:t>:</w:t>
      </w:r>
    </w:p>
    <w:p w:rsidR="00F26640" w:rsidRPr="00E45F8C" w:rsidRDefault="00F26640" w:rsidP="00A4454E">
      <w:pPr>
        <w:pStyle w:val="Equationlegend"/>
        <w:rPr>
          <w:lang w:val="ru-RU" w:eastAsia="de-DE"/>
        </w:rPr>
      </w:pPr>
      <w:r w:rsidRPr="008F3A0C">
        <w:rPr>
          <w:rFonts w:eastAsiaTheme="minorEastAsia"/>
          <w:i/>
          <w:lang w:val="ru-RU" w:eastAsia="ja-JP"/>
        </w:rPr>
        <w:tab/>
      </w:r>
      <w:r w:rsidRPr="008D4AF1">
        <w:rPr>
          <w:rFonts w:eastAsiaTheme="minorEastAsia"/>
          <w:i/>
          <w:lang w:val="en-GB" w:eastAsia="ja-JP"/>
        </w:rPr>
        <w:t>G</w:t>
      </w:r>
      <w:r w:rsidRPr="00A02FAB">
        <w:rPr>
          <w:i/>
          <w:vertAlign w:val="subscript"/>
          <w:lang w:val="en-GB"/>
        </w:rPr>
        <w:t>a</w:t>
      </w:r>
      <w:r w:rsidR="00E45F8C" w:rsidRPr="00E45F8C">
        <w:rPr>
          <w:rFonts w:eastAsiaTheme="minorEastAsia"/>
          <w:lang w:eastAsia="ja-JP"/>
        </w:rPr>
        <w:t> </w:t>
      </w:r>
      <w:r w:rsidR="00A4454E" w:rsidRPr="00A4454E">
        <w:rPr>
          <w:lang w:val="ru-RU" w:eastAsia="ja-JP"/>
        </w:rPr>
        <w:t>:</w:t>
      </w:r>
      <w:r w:rsidR="00A4454E" w:rsidRPr="00A4454E">
        <w:rPr>
          <w:lang w:val="ru-RU" w:eastAsia="ja-JP"/>
        </w:rPr>
        <w:tab/>
      </w:r>
      <w:r w:rsidR="00E45F8C" w:rsidRPr="009D2970">
        <w:rPr>
          <w:lang w:val="ru"/>
        </w:rPr>
        <w:t>усиление антенны относительно полуволнового вибратора (дБд).</w:t>
      </w:r>
    </w:p>
    <w:p w:rsidR="00F26640" w:rsidRDefault="00F26640" w:rsidP="00E11306">
      <w:pPr>
        <w:pStyle w:val="Heading2"/>
        <w:jc w:val="left"/>
        <w:rPr>
          <w:bCs/>
          <w:iCs/>
          <w:lang w:val="ru"/>
        </w:rPr>
      </w:pPr>
      <w:r w:rsidRPr="00E11306">
        <w:rPr>
          <w:lang w:val="ru-RU" w:eastAsia="ja-JP"/>
        </w:rPr>
        <w:t>4.2</w:t>
      </w:r>
      <w:r w:rsidRPr="00E11306">
        <w:rPr>
          <w:lang w:val="ru-RU" w:eastAsia="de-DE"/>
        </w:rPr>
        <w:tab/>
      </w:r>
      <w:r w:rsidR="00E11306" w:rsidRPr="009D2970">
        <w:rPr>
          <w:bCs/>
          <w:lang w:val="ru"/>
        </w:rPr>
        <w:t>Минимальный среднеквадратичный уровень напряженности поля в</w:t>
      </w:r>
      <w:r w:rsidR="00E11306">
        <w:rPr>
          <w:bCs/>
          <w:lang w:val="ru"/>
        </w:rPr>
        <w:t> </w:t>
      </w:r>
      <w:r w:rsidR="00E11306" w:rsidRPr="009D2970">
        <w:rPr>
          <w:bCs/>
          <w:lang w:val="ru"/>
        </w:rPr>
        <w:t xml:space="preserve">местоположении приемной антенны </w:t>
      </w:r>
      <w:r w:rsidR="00E11306" w:rsidRPr="009D2970">
        <w:rPr>
          <w:bCs/>
          <w:i/>
          <w:iCs/>
          <w:lang w:val="ru"/>
        </w:rPr>
        <w:t>E</w:t>
      </w:r>
      <w:r w:rsidR="00E11306" w:rsidRPr="00E11306">
        <w:rPr>
          <w:bCs/>
          <w:iCs/>
          <w:vertAlign w:val="subscript"/>
          <w:lang w:val="ru"/>
        </w:rPr>
        <w:t>min</w:t>
      </w:r>
      <w:r w:rsidR="007B6132">
        <w:rPr>
          <w:bCs/>
          <w:iCs/>
          <w:lang w:val="ru"/>
        </w:rPr>
        <w:t>:</w:t>
      </w:r>
    </w:p>
    <w:p w:rsidR="00F26640" w:rsidRPr="00A02FAB" w:rsidRDefault="00663FDC" w:rsidP="00663FDC">
      <w:pPr>
        <w:jc w:val="center"/>
        <w:rPr>
          <w:lang w:val="en-GB" w:eastAsia="de-DE"/>
        </w:rPr>
      </w:pPr>
      <w:r w:rsidRPr="00E11306">
        <w:rPr>
          <w:position w:val="-28"/>
          <w:lang w:val="en-GB" w:eastAsia="de-DE"/>
        </w:rPr>
        <w:object w:dxaOrig="7560" w:dyaOrig="680">
          <v:shape id="_x0000_i1030" type="#_x0000_t75" style="width:443.9pt;height:33.2pt" o:ole="">
            <v:imagedata r:id="rId24" o:title=""/>
          </v:shape>
          <o:OLEObject Type="Embed" ProgID="Equation.3" ShapeID="_x0000_i1030" DrawAspect="Content" ObjectID="_1563029384" r:id="rId25"/>
        </w:object>
      </w:r>
    </w:p>
    <w:p w:rsidR="00F26640" w:rsidRDefault="00E11306" w:rsidP="00F26640">
      <w:pPr>
        <w:rPr>
          <w:lang w:val="ru-RU" w:eastAsia="de-DE"/>
        </w:rPr>
      </w:pPr>
      <w:r>
        <w:rPr>
          <w:lang w:val="ru-RU" w:eastAsia="de-DE"/>
        </w:rPr>
        <w:t>где</w:t>
      </w:r>
      <w:r w:rsidR="00F26640" w:rsidRPr="008F3A0C">
        <w:rPr>
          <w:lang w:val="ru-RU" w:eastAsia="de-DE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425"/>
        <w:gridCol w:w="4695"/>
      </w:tblGrid>
      <w:tr w:rsidR="00167804" w:rsidRPr="00712530" w:rsidTr="00167804">
        <w:trPr>
          <w:jc w:val="center"/>
        </w:trPr>
        <w:tc>
          <w:tcPr>
            <w:tcW w:w="3369" w:type="dxa"/>
          </w:tcPr>
          <w:p w:rsidR="00167804" w:rsidRDefault="005F17CF" w:rsidP="00F26640">
            <w:pPr>
              <w:rPr>
                <w:lang w:val="ru-RU" w:eastAsia="de-DE"/>
              </w:rPr>
            </w:pPr>
            <w:r w:rsidRPr="00A02FAB">
              <w:rPr>
                <w:rFonts w:ascii="Times New Roman" w:eastAsia="Times New Roman" w:hAnsi="Times New Roman"/>
                <w:position w:val="-32"/>
                <w:lang w:val="en-GB" w:eastAsia="de-DE"/>
              </w:rPr>
              <w:object w:dxaOrig="2320" w:dyaOrig="760">
                <v:shape id="_x0000_i1031" type="#_x0000_t75" style="width:118.95pt;height:37.55pt" o:ole="">
                  <v:imagedata r:id="rId26" o:title=""/>
                </v:shape>
                <o:OLEObject Type="Embed" ProgID="Equation.3" ShapeID="_x0000_i1031" DrawAspect="Content" ObjectID="_1563029385" r:id="rId27"/>
              </w:object>
            </w:r>
            <w:r>
              <w:rPr>
                <w:rFonts w:ascii="Times New Roman" w:eastAsia="Times New Roman" w:hAnsi="Times New Roman"/>
                <w:lang w:val="en-GB" w:eastAsia="de-DE"/>
              </w:rPr>
              <w:t>:</w:t>
            </w:r>
          </w:p>
        </w:tc>
        <w:tc>
          <w:tcPr>
            <w:tcW w:w="425" w:type="dxa"/>
            <w:vAlign w:val="center"/>
          </w:tcPr>
          <w:p w:rsidR="00167804" w:rsidRPr="00167804" w:rsidRDefault="00167804" w:rsidP="00167804">
            <w:pPr>
              <w:jc w:val="left"/>
              <w:rPr>
                <w:rFonts w:ascii="Times New Roman" w:hAnsi="Times New Roman"/>
                <w:lang w:val="ru-RU" w:eastAsia="de-DE"/>
              </w:rPr>
            </w:pPr>
          </w:p>
        </w:tc>
        <w:tc>
          <w:tcPr>
            <w:tcW w:w="4695" w:type="dxa"/>
            <w:vAlign w:val="center"/>
          </w:tcPr>
          <w:p w:rsidR="00167804" w:rsidRDefault="00167804" w:rsidP="00167804">
            <w:pPr>
              <w:jc w:val="left"/>
              <w:rPr>
                <w:lang w:val="ru-RU" w:eastAsia="de-DE"/>
              </w:rPr>
            </w:pPr>
            <w:r w:rsidRPr="009D2970">
              <w:rPr>
                <w:lang w:val="ru"/>
              </w:rPr>
              <w:t>характеристическое волновое</w:t>
            </w:r>
            <w:r>
              <w:rPr>
                <w:lang w:val="ru"/>
              </w:rPr>
              <w:br/>
              <w:t>сопротивление в свободном пространстве;</w:t>
            </w:r>
          </w:p>
        </w:tc>
      </w:tr>
    </w:tbl>
    <w:p w:rsidR="00F26640" w:rsidRPr="00A02FAB" w:rsidRDefault="00E11306" w:rsidP="00F26640">
      <w:pPr>
        <w:rPr>
          <w:lang w:val="en-GB" w:eastAsia="ja-JP"/>
        </w:rPr>
      </w:pPr>
      <w:r>
        <w:rPr>
          <w:lang w:val="ru-RU"/>
        </w:rPr>
        <w:t>далее</w:t>
      </w:r>
      <w:r w:rsidR="00F26640" w:rsidRPr="00A02FAB">
        <w:rPr>
          <w:lang w:val="en-GB"/>
        </w:rPr>
        <w:t>:</w:t>
      </w:r>
    </w:p>
    <w:p w:rsidR="00E11306" w:rsidRDefault="00F26640" w:rsidP="00F26640">
      <w:pPr>
        <w:pStyle w:val="Equation"/>
        <w:rPr>
          <w:position w:val="-12"/>
          <w:lang w:val="en-GB" w:eastAsia="de-DE"/>
        </w:rPr>
      </w:pPr>
      <w:r w:rsidRPr="00A02FAB">
        <w:rPr>
          <w:lang w:val="en-GB"/>
        </w:rPr>
        <w:tab/>
      </w:r>
      <w:r w:rsidRPr="00A02FAB">
        <w:rPr>
          <w:lang w:val="en-GB"/>
        </w:rPr>
        <w:tab/>
      </w:r>
      <w:r w:rsidR="003C3597" w:rsidRPr="005F17CF">
        <w:rPr>
          <w:position w:val="-12"/>
          <w:lang w:val="en-GB" w:eastAsia="de-DE"/>
        </w:rPr>
        <w:object w:dxaOrig="5340" w:dyaOrig="380">
          <v:shape id="_x0000_i1032" type="#_x0000_t75" style="width:234.15pt;height:20.05pt" o:ole="">
            <v:imagedata r:id="rId28" o:title=""/>
          </v:shape>
          <o:OLEObject Type="Embed" ProgID="Equation.3" ShapeID="_x0000_i1032" DrawAspect="Content" ObjectID="_1563029386" r:id="rId29"/>
        </w:object>
      </w:r>
    </w:p>
    <w:p w:rsidR="00E11306" w:rsidRDefault="00E1130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position w:val="-12"/>
          <w:lang w:val="en-GB" w:eastAsia="de-DE"/>
        </w:rPr>
      </w:pPr>
      <w:r>
        <w:rPr>
          <w:position w:val="-12"/>
          <w:lang w:val="en-GB" w:eastAsia="de-DE"/>
        </w:rPr>
        <w:br w:type="page"/>
      </w:r>
    </w:p>
    <w:p w:rsidR="00766138" w:rsidRPr="008D2CD9" w:rsidRDefault="00E11306" w:rsidP="005B76D4">
      <w:pPr>
        <w:pStyle w:val="AnnexNoTitle"/>
        <w:rPr>
          <w:lang w:val="ru-RU"/>
        </w:rPr>
      </w:pPr>
      <w:r>
        <w:rPr>
          <w:rFonts w:eastAsia="Malgun Gothic"/>
          <w:lang w:val="ru-RU" w:eastAsia="ko-KR"/>
        </w:rPr>
        <w:lastRenderedPageBreak/>
        <w:t>Приложение</w:t>
      </w:r>
      <w:r w:rsidR="00F26640" w:rsidRPr="008D2CD9">
        <w:rPr>
          <w:rFonts w:eastAsia="Malgun Gothic"/>
          <w:lang w:val="ru-RU" w:eastAsia="ko-KR"/>
        </w:rPr>
        <w:t xml:space="preserve"> </w:t>
      </w:r>
      <w:r w:rsidR="00766138" w:rsidRPr="008D2CD9">
        <w:rPr>
          <w:lang w:val="ru-RU"/>
        </w:rPr>
        <w:t>3</w:t>
      </w:r>
      <w:r w:rsidR="005B76D4" w:rsidRPr="008D2CD9">
        <w:rPr>
          <w:lang w:val="ru-RU"/>
        </w:rPr>
        <w:br/>
      </w:r>
      <w:r w:rsidR="005B76D4" w:rsidRPr="008D2CD9">
        <w:rPr>
          <w:lang w:val="ru-RU"/>
        </w:rPr>
        <w:br/>
      </w:r>
      <w:r w:rsidR="008D2CD9" w:rsidRPr="009D2970">
        <w:rPr>
          <w:bCs/>
          <w:lang w:val="ru"/>
        </w:rPr>
        <w:t xml:space="preserve">Критерии планирования для мультимедийной системы T2 </w:t>
      </w:r>
      <w:r w:rsidR="008D2CD9">
        <w:rPr>
          <w:bCs/>
          <w:lang w:val="ru"/>
        </w:rPr>
        <w:br/>
      </w:r>
      <w:r w:rsidR="008D2CD9" w:rsidRPr="009D2970">
        <w:rPr>
          <w:bCs/>
          <w:lang w:val="ru"/>
        </w:rPr>
        <w:t xml:space="preserve">(профиль T2 Lite системы DVB-T2) </w:t>
      </w:r>
      <w:r w:rsidR="008D2CD9">
        <w:rPr>
          <w:bCs/>
          <w:lang w:val="ru"/>
        </w:rPr>
        <w:br/>
      </w:r>
      <w:r w:rsidR="008D2CD9" w:rsidRPr="009D2970">
        <w:rPr>
          <w:bCs/>
          <w:lang w:val="ru"/>
        </w:rPr>
        <w:t xml:space="preserve">систем наземного мультимедийного радиовещания </w:t>
      </w:r>
      <w:r w:rsidR="008D2CD9">
        <w:rPr>
          <w:bCs/>
          <w:lang w:val="ru"/>
        </w:rPr>
        <w:br/>
      </w:r>
      <w:r w:rsidR="008D2CD9" w:rsidRPr="009D2970">
        <w:rPr>
          <w:bCs/>
          <w:lang w:val="ru"/>
        </w:rPr>
        <w:t>в диапазонах ОВЧ/УВЧ</w:t>
      </w:r>
    </w:p>
    <w:p w:rsidR="00766138" w:rsidRPr="008D2CD9" w:rsidRDefault="00766138" w:rsidP="00766138">
      <w:pPr>
        <w:pStyle w:val="Heading1"/>
        <w:rPr>
          <w:lang w:val="ru-RU"/>
        </w:rPr>
      </w:pPr>
      <w:r w:rsidRPr="008D2CD9">
        <w:rPr>
          <w:lang w:val="ru-RU"/>
        </w:rPr>
        <w:t>1</w:t>
      </w:r>
      <w:r w:rsidRPr="008D2CD9">
        <w:rPr>
          <w:lang w:val="ru-RU"/>
        </w:rPr>
        <w:tab/>
      </w:r>
      <w:r w:rsidR="008D2CD9">
        <w:rPr>
          <w:lang w:val="ru-RU"/>
        </w:rPr>
        <w:t>Введение</w:t>
      </w:r>
    </w:p>
    <w:p w:rsidR="008D2CD9" w:rsidRPr="00022E1F" w:rsidRDefault="008D2CD9" w:rsidP="008D2CD9">
      <w:pPr>
        <w:rPr>
          <w:lang w:val="ru-RU"/>
        </w:rPr>
      </w:pPr>
      <w:bookmarkStart w:id="8" w:name="_Toc400958174"/>
      <w:r w:rsidRPr="009D2970">
        <w:rPr>
          <w:lang w:val="ru"/>
        </w:rPr>
        <w:t>Профиль системы DVB</w:t>
      </w:r>
      <w:r w:rsidRPr="009D2970">
        <w:rPr>
          <w:lang w:val="ru"/>
        </w:rPr>
        <w:noBreakHyphen/>
        <w:t>T2</w:t>
      </w:r>
      <w:r w:rsidRPr="009D2970">
        <w:rPr>
          <w:lang w:val="ru"/>
        </w:rPr>
        <w:noBreakHyphen/>
        <w:t>Lite добавлен в приложение к версии 1.3.1 спецификации DVB</w:t>
      </w:r>
      <w:r w:rsidRPr="009D2970">
        <w:rPr>
          <w:lang w:val="ru"/>
        </w:rPr>
        <w:noBreakHyphen/>
        <w:t>T2 в ноябре 2011 г</w:t>
      </w:r>
      <w:r w:rsidR="00167804">
        <w:rPr>
          <w:lang w:val="ru"/>
        </w:rPr>
        <w:t xml:space="preserve">ода </w:t>
      </w:r>
      <w:r w:rsidRPr="009D2970">
        <w:rPr>
          <w:lang w:val="ru"/>
        </w:rPr>
        <w:t>[1]</w:t>
      </w:r>
      <w:r w:rsidR="00167804">
        <w:rPr>
          <w:lang w:val="ru"/>
        </w:rPr>
        <w:t>.</w:t>
      </w:r>
      <w:r w:rsidRPr="009D2970">
        <w:rPr>
          <w:lang w:val="ru"/>
        </w:rPr>
        <w:t xml:space="preserve"> Профиль разработан специально для приема на мобильные и портативные устройства. Согласно описанию, приведенному в основной части стандарта, набор возможных системных конфигураций при использовании T2</w:t>
      </w:r>
      <w:r w:rsidRPr="009D2970">
        <w:rPr>
          <w:lang w:val="ru"/>
        </w:rPr>
        <w:noBreakHyphen/>
        <w:t>Lite ограничен по сравнению с полным набором вариантов, предоставляемым DVB</w:t>
      </w:r>
      <w:r w:rsidRPr="009D2970">
        <w:rPr>
          <w:lang w:val="ru"/>
        </w:rPr>
        <w:noBreakHyphen/>
        <w:t>T2. Чтобы отличать профиль T2</w:t>
      </w:r>
      <w:r w:rsidRPr="009D2970">
        <w:rPr>
          <w:lang w:val="ru"/>
        </w:rPr>
        <w:noBreakHyphen/>
        <w:t>Lite от профиля с полным набором вариантов, последнему присвоено наименование T2</w:t>
      </w:r>
      <w:r w:rsidRPr="009D2970">
        <w:rPr>
          <w:lang w:val="ru"/>
        </w:rPr>
        <w:noBreakHyphen/>
        <w:t>Base. Однако в T2</w:t>
      </w:r>
      <w:r w:rsidRPr="009D2970">
        <w:rPr>
          <w:lang w:val="ru"/>
        </w:rPr>
        <w:noBreakHyphen/>
        <w:t xml:space="preserve">Lite также </w:t>
      </w:r>
      <w:r w:rsidR="00167804" w:rsidRPr="009D2970">
        <w:rPr>
          <w:lang w:val="ru"/>
        </w:rPr>
        <w:t xml:space="preserve">добавлен </w:t>
      </w:r>
      <w:r w:rsidRPr="009D2970">
        <w:rPr>
          <w:lang w:val="ru"/>
        </w:rPr>
        <w:t>ряд новых вариантов, недоступных в профиле T2</w:t>
      </w:r>
      <w:r w:rsidRPr="009D2970">
        <w:rPr>
          <w:lang w:val="ru"/>
        </w:rPr>
        <w:noBreakHyphen/>
        <w:t>Base. Таким образом в профиле T2</w:t>
      </w:r>
      <w:r w:rsidRPr="009D2970">
        <w:rPr>
          <w:lang w:val="ru"/>
        </w:rPr>
        <w:noBreakHyphen/>
        <w:t>Base не описан полный расширенный набор существующих в настоящее время вариантов DVB</w:t>
      </w:r>
      <w:r w:rsidRPr="009D2970">
        <w:rPr>
          <w:lang w:val="ru"/>
        </w:rPr>
        <w:noBreakHyphen/>
        <w:t>T2.</w:t>
      </w:r>
    </w:p>
    <w:p w:rsidR="008D2CD9" w:rsidRPr="00022E1F" w:rsidRDefault="008D2CD9" w:rsidP="008D2CD9">
      <w:pPr>
        <w:rPr>
          <w:lang w:val="ru-RU"/>
        </w:rPr>
      </w:pPr>
      <w:r w:rsidRPr="009D2970">
        <w:rPr>
          <w:lang w:val="ru"/>
        </w:rPr>
        <w:t>В целом T2</w:t>
      </w:r>
      <w:r w:rsidRPr="009D2970">
        <w:rPr>
          <w:lang w:val="ru"/>
        </w:rPr>
        <w:noBreakHyphen/>
        <w:t>Lite снижает сложность системы, необходимую для приема исключительно услуг T2</w:t>
      </w:r>
      <w:r w:rsidRPr="009D2970">
        <w:rPr>
          <w:lang w:val="ru"/>
        </w:rPr>
        <w:noBreakHyphen/>
        <w:t>Lite, способствуя сокращению стоимости и энергопотребления приемников, разработанных для приема сигналов на портативные и мобильные устройства.</w:t>
      </w:r>
    </w:p>
    <w:p w:rsidR="00766138" w:rsidRPr="008D2CD9" w:rsidRDefault="008D2CD9" w:rsidP="008D2CD9">
      <w:pPr>
        <w:rPr>
          <w:lang w:val="ru-RU"/>
        </w:rPr>
      </w:pPr>
      <w:r w:rsidRPr="009D2970">
        <w:rPr>
          <w:lang w:val="ru"/>
        </w:rPr>
        <w:t>В пункте 2 указаны различия между профилями T2</w:t>
      </w:r>
      <w:r w:rsidRPr="009D2970">
        <w:rPr>
          <w:lang w:val="ru"/>
        </w:rPr>
        <w:noBreakHyphen/>
        <w:t>Base и T2</w:t>
      </w:r>
      <w:r w:rsidRPr="009D2970">
        <w:rPr>
          <w:lang w:val="ru"/>
        </w:rPr>
        <w:noBreakHyphen/>
        <w:t>Lite в той степени, в которой они необходимы для частотного и сетевого планирования. В разделе 3 описывается порядок интеграции потока данных T2</w:t>
      </w:r>
      <w:r w:rsidRPr="009D2970">
        <w:rPr>
          <w:lang w:val="ru"/>
        </w:rPr>
        <w:noBreakHyphen/>
        <w:t>Lite в мультиплексную передачу DVB</w:t>
      </w:r>
      <w:r w:rsidRPr="009D2970">
        <w:rPr>
          <w:lang w:val="ru"/>
        </w:rPr>
        <w:noBreakHyphen/>
        <w:t>T2. В разделах 4 и 5 приведены подробные данные системы и параметры планирования.</w:t>
      </w:r>
    </w:p>
    <w:p w:rsidR="00766138" w:rsidRPr="00930C60" w:rsidRDefault="00766138" w:rsidP="00766138">
      <w:pPr>
        <w:pStyle w:val="Heading1"/>
        <w:rPr>
          <w:lang w:val="ru-RU"/>
        </w:rPr>
      </w:pPr>
      <w:r w:rsidRPr="00930C60">
        <w:rPr>
          <w:lang w:val="ru-RU"/>
        </w:rPr>
        <w:t>2</w:t>
      </w:r>
      <w:r w:rsidRPr="00930C60">
        <w:rPr>
          <w:lang w:val="ru-RU"/>
        </w:rPr>
        <w:tab/>
      </w:r>
      <w:bookmarkEnd w:id="8"/>
      <w:r w:rsidR="00930C60" w:rsidRPr="009D2970">
        <w:rPr>
          <w:bCs/>
          <w:lang w:val="ru"/>
        </w:rPr>
        <w:t>Различия между T2</w:t>
      </w:r>
      <w:r w:rsidR="00930C60" w:rsidRPr="009D2970">
        <w:rPr>
          <w:bCs/>
          <w:lang w:val="ru"/>
        </w:rPr>
        <w:noBreakHyphen/>
        <w:t>Base и T2</w:t>
      </w:r>
      <w:r w:rsidR="00930C60" w:rsidRPr="009D2970">
        <w:rPr>
          <w:bCs/>
          <w:lang w:val="ru"/>
        </w:rPr>
        <w:noBreakHyphen/>
        <w:t>Lite</w:t>
      </w:r>
    </w:p>
    <w:p w:rsidR="00766138" w:rsidRPr="00930C60" w:rsidRDefault="00930C60" w:rsidP="00766138">
      <w:pPr>
        <w:rPr>
          <w:b/>
          <w:lang w:val="ru-RU"/>
        </w:rPr>
      </w:pPr>
      <w:bookmarkStart w:id="9" w:name="_Toc400958175"/>
      <w:r w:rsidRPr="009D2970">
        <w:rPr>
          <w:lang w:val="ru"/>
        </w:rPr>
        <w:t>В контексте планирования профили DVB</w:t>
      </w:r>
      <w:r w:rsidRPr="009D2970">
        <w:rPr>
          <w:lang w:val="ru"/>
        </w:rPr>
        <w:noBreakHyphen/>
        <w:t>T2</w:t>
      </w:r>
      <w:r w:rsidRPr="009D2970">
        <w:rPr>
          <w:lang w:val="ru"/>
        </w:rPr>
        <w:noBreakHyphen/>
        <w:t>Lite и DVB</w:t>
      </w:r>
      <w:r w:rsidRPr="009D2970">
        <w:rPr>
          <w:lang w:val="ru"/>
        </w:rPr>
        <w:noBreakHyphen/>
        <w:t>T2</w:t>
      </w:r>
      <w:r w:rsidRPr="009D2970">
        <w:rPr>
          <w:lang w:val="ru"/>
        </w:rPr>
        <w:noBreakHyphen/>
        <w:t>Base имеют следующие различия:</w:t>
      </w:r>
    </w:p>
    <w:p w:rsidR="00930C60" w:rsidRPr="00022E1F" w:rsidRDefault="00766138" w:rsidP="00BE69DC">
      <w:pPr>
        <w:pStyle w:val="enumlev1"/>
        <w:rPr>
          <w:lang w:val="ru-RU"/>
        </w:rPr>
      </w:pPr>
      <w:r w:rsidRPr="00930C60">
        <w:rPr>
          <w:lang w:val="ru-RU"/>
        </w:rPr>
        <w:t>–</w:t>
      </w:r>
      <w:r w:rsidRPr="00930C60">
        <w:rPr>
          <w:lang w:val="ru-RU"/>
        </w:rPr>
        <w:tab/>
      </w:r>
      <w:r w:rsidR="00167804" w:rsidRPr="009D2970">
        <w:rPr>
          <w:lang w:val="ru"/>
        </w:rPr>
        <w:t xml:space="preserve">доступны </w:t>
      </w:r>
      <w:r w:rsidR="00930C60" w:rsidRPr="009D2970">
        <w:rPr>
          <w:lang w:val="ru"/>
        </w:rPr>
        <w:t>дополнительные</w:t>
      </w:r>
      <w:r w:rsidR="00BE69DC" w:rsidRPr="00BE69DC">
        <w:rPr>
          <w:lang w:val="ru"/>
        </w:rPr>
        <w:t xml:space="preserve"> </w:t>
      </w:r>
      <w:r w:rsidR="00BE69DC">
        <w:rPr>
          <w:lang w:val="ru"/>
        </w:rPr>
        <w:t>скорости</w:t>
      </w:r>
      <w:r w:rsidR="00930C60" w:rsidRPr="009D2970">
        <w:rPr>
          <w:lang w:val="ru"/>
        </w:rPr>
        <w:t xml:space="preserve"> более </w:t>
      </w:r>
      <w:r w:rsidR="00BE69DC">
        <w:rPr>
          <w:lang w:val="ru"/>
        </w:rPr>
        <w:t xml:space="preserve">устойчивых </w:t>
      </w:r>
      <w:r w:rsidR="00930C60" w:rsidRPr="009D2970">
        <w:rPr>
          <w:lang w:val="ru"/>
        </w:rPr>
        <w:t>код</w:t>
      </w:r>
      <w:r w:rsidR="00BE69DC">
        <w:rPr>
          <w:lang w:val="ru"/>
        </w:rPr>
        <w:t>ов</w:t>
      </w:r>
      <w:r w:rsidR="00930C60" w:rsidRPr="009D2970">
        <w:rPr>
          <w:lang w:val="ru"/>
        </w:rPr>
        <w:t xml:space="preserve"> 1/3 и 2/5</w:t>
      </w:r>
      <w:r w:rsidR="00905F02">
        <w:rPr>
          <w:lang w:val="ru"/>
        </w:rPr>
        <w:t>;</w:t>
      </w:r>
    </w:p>
    <w:p w:rsidR="00930C60" w:rsidRPr="00022E1F" w:rsidRDefault="00930C60" w:rsidP="00BE69DC">
      <w:pPr>
        <w:pStyle w:val="enumlev1"/>
        <w:rPr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</w:r>
      <w:r w:rsidR="00167804" w:rsidRPr="009D2970">
        <w:rPr>
          <w:lang w:val="ru"/>
        </w:rPr>
        <w:t xml:space="preserve">исключены </w:t>
      </w:r>
      <w:r w:rsidR="00BE69DC">
        <w:rPr>
          <w:lang w:val="ru"/>
        </w:rPr>
        <w:t>скорости</w:t>
      </w:r>
      <w:r w:rsidR="00BE69DC" w:rsidRPr="009D2970">
        <w:rPr>
          <w:lang w:val="ru"/>
        </w:rPr>
        <w:t xml:space="preserve"> </w:t>
      </w:r>
      <w:r w:rsidRPr="009D2970">
        <w:rPr>
          <w:lang w:val="ru"/>
        </w:rPr>
        <w:t>не</w:t>
      </w:r>
      <w:r w:rsidR="00BE69DC">
        <w:rPr>
          <w:lang w:val="ru"/>
        </w:rPr>
        <w:t xml:space="preserve">устойчивых </w:t>
      </w:r>
      <w:r w:rsidRPr="009D2970">
        <w:rPr>
          <w:lang w:val="ru"/>
        </w:rPr>
        <w:t>код</w:t>
      </w:r>
      <w:r w:rsidR="00BE69DC">
        <w:rPr>
          <w:lang w:val="ru"/>
        </w:rPr>
        <w:t>ов</w:t>
      </w:r>
      <w:r w:rsidRPr="009D2970">
        <w:rPr>
          <w:lang w:val="ru"/>
        </w:rPr>
        <w:t xml:space="preserve"> 4/5 и 5/6</w:t>
      </w:r>
      <w:r w:rsidR="00905F02">
        <w:rPr>
          <w:lang w:val="ru"/>
        </w:rPr>
        <w:t>;</w:t>
      </w:r>
    </w:p>
    <w:p w:rsidR="00930C60" w:rsidRPr="00022E1F" w:rsidRDefault="00930C60" w:rsidP="00344386">
      <w:pPr>
        <w:pStyle w:val="enumlev1"/>
        <w:rPr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</w:r>
      <w:r w:rsidR="00167804" w:rsidRPr="009D2970">
        <w:rPr>
          <w:lang w:val="ru"/>
        </w:rPr>
        <w:t xml:space="preserve">возможно </w:t>
      </w:r>
      <w:r w:rsidRPr="009D2970">
        <w:rPr>
          <w:lang w:val="ru"/>
        </w:rPr>
        <w:t>использование модуляции 256</w:t>
      </w:r>
      <w:r w:rsidRPr="009D2970">
        <w:rPr>
          <w:lang w:val="ru"/>
        </w:rPr>
        <w:noBreakHyphen/>
        <w:t xml:space="preserve">QAM, но без </w:t>
      </w:r>
      <w:r w:rsidR="003C6B24">
        <w:rPr>
          <w:lang w:val="ru"/>
        </w:rPr>
        <w:t>скоростей</w:t>
      </w:r>
      <w:r w:rsidRPr="009D2970">
        <w:rPr>
          <w:lang w:val="ru"/>
        </w:rPr>
        <w:t xml:space="preserve"> кода 2/3 и 3/4; кроме того, при использовании 256</w:t>
      </w:r>
      <w:r w:rsidRPr="009D2970">
        <w:rPr>
          <w:lang w:val="ru"/>
        </w:rPr>
        <w:noBreakHyphen/>
        <w:t xml:space="preserve">QAM невозможно </w:t>
      </w:r>
      <w:r w:rsidR="00344386">
        <w:rPr>
          <w:lang w:val="ru"/>
        </w:rPr>
        <w:t>"вращающееся" сигнальное созвездие</w:t>
      </w:r>
      <w:r w:rsidR="00905F02">
        <w:rPr>
          <w:lang w:val="ru"/>
        </w:rPr>
        <w:t>;</w:t>
      </w:r>
    </w:p>
    <w:p w:rsidR="00930C60" w:rsidRPr="00022E1F" w:rsidRDefault="00930C60" w:rsidP="00930C60">
      <w:pPr>
        <w:pStyle w:val="enumlev1"/>
        <w:rPr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</w:r>
      <w:r w:rsidR="00167804" w:rsidRPr="009D2970">
        <w:rPr>
          <w:lang w:val="ru"/>
        </w:rPr>
        <w:t xml:space="preserve">максимальная </w:t>
      </w:r>
      <w:r w:rsidRPr="009D2970">
        <w:rPr>
          <w:lang w:val="ru"/>
        </w:rPr>
        <w:t>скорость передачи данных ограничена знач</w:t>
      </w:r>
      <w:r w:rsidR="00905F02">
        <w:rPr>
          <w:lang w:val="ru"/>
        </w:rPr>
        <w:t>ением 4 Мбит/с для одной услуги;</w:t>
      </w:r>
    </w:p>
    <w:p w:rsidR="00930C60" w:rsidRPr="00022E1F" w:rsidRDefault="00930C60" w:rsidP="00930C60">
      <w:pPr>
        <w:pStyle w:val="enumlev1"/>
        <w:rPr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</w:r>
      <w:r w:rsidR="00167804" w:rsidRPr="009D2970">
        <w:rPr>
          <w:lang w:val="ru"/>
        </w:rPr>
        <w:t xml:space="preserve">размеры </w:t>
      </w:r>
      <w:r w:rsidRPr="009D2970">
        <w:rPr>
          <w:lang w:val="ru"/>
        </w:rPr>
        <w:t>БПФ 1k и 32k исключен</w:t>
      </w:r>
      <w:r w:rsidR="007B6132">
        <w:rPr>
          <w:lang w:val="ru"/>
        </w:rPr>
        <w:t>ы</w:t>
      </w:r>
      <w:r w:rsidR="00905F02">
        <w:rPr>
          <w:lang w:val="ru"/>
        </w:rPr>
        <w:t>;</w:t>
      </w:r>
    </w:p>
    <w:p w:rsidR="00930C60" w:rsidRPr="00022E1F" w:rsidRDefault="00930C60" w:rsidP="00930C60">
      <w:pPr>
        <w:pStyle w:val="enumlev1"/>
        <w:rPr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</w:r>
      <w:r w:rsidR="00167804" w:rsidRPr="009D2970">
        <w:rPr>
          <w:lang w:val="ru"/>
        </w:rPr>
        <w:t xml:space="preserve">пилотный </w:t>
      </w:r>
      <w:r w:rsidRPr="009D2970">
        <w:rPr>
          <w:lang w:val="ru"/>
        </w:rPr>
        <w:t>шаблон PP8 недоступ</w:t>
      </w:r>
      <w:r w:rsidR="007B6132">
        <w:rPr>
          <w:lang w:val="ru"/>
        </w:rPr>
        <w:t>ны</w:t>
      </w:r>
      <w:r w:rsidR="00905F02">
        <w:rPr>
          <w:lang w:val="ru"/>
        </w:rPr>
        <w:t>;</w:t>
      </w:r>
    </w:p>
    <w:p w:rsidR="00930C60" w:rsidRPr="00022E1F" w:rsidRDefault="00930C60" w:rsidP="00930C60">
      <w:pPr>
        <w:pStyle w:val="enumlev1"/>
        <w:rPr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</w:r>
      <w:r w:rsidR="00167804" w:rsidRPr="009D2970">
        <w:rPr>
          <w:lang w:val="ru"/>
        </w:rPr>
        <w:t xml:space="preserve">исключено </w:t>
      </w:r>
      <w:r w:rsidRPr="009D2970">
        <w:rPr>
          <w:lang w:val="ru"/>
        </w:rPr>
        <w:t>длинное кодирование FEC (64k</w:t>
      </w:r>
      <w:r w:rsidR="007B6132">
        <w:rPr>
          <w:lang w:val="ru"/>
        </w:rPr>
        <w:t>)</w:t>
      </w:r>
      <w:r w:rsidR="00905F02">
        <w:rPr>
          <w:lang w:val="ru"/>
        </w:rPr>
        <w:t>;</w:t>
      </w:r>
    </w:p>
    <w:p w:rsidR="00930C60" w:rsidRPr="00022E1F" w:rsidRDefault="00930C60" w:rsidP="00930C60">
      <w:pPr>
        <w:pStyle w:val="enumlev1"/>
        <w:rPr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</w:r>
      <w:r w:rsidR="00905F02" w:rsidRPr="009D2970">
        <w:rPr>
          <w:lang w:val="ru"/>
        </w:rPr>
        <w:t xml:space="preserve">доступна </w:t>
      </w:r>
      <w:r w:rsidRPr="009D2970">
        <w:rPr>
          <w:lang w:val="ru"/>
        </w:rPr>
        <w:t>память с чередованием адресов (с сокращенным временем</w:t>
      </w:r>
      <w:r w:rsidR="007B6132">
        <w:rPr>
          <w:lang w:val="ru"/>
        </w:rPr>
        <w:t>)</w:t>
      </w:r>
      <w:r w:rsidR="00905F02">
        <w:rPr>
          <w:lang w:val="ru"/>
        </w:rPr>
        <w:t>;</w:t>
      </w:r>
    </w:p>
    <w:p w:rsidR="00930C60" w:rsidRPr="00022E1F" w:rsidRDefault="00930C60" w:rsidP="00930C60">
      <w:pPr>
        <w:pStyle w:val="enumlev1"/>
        <w:rPr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</w:r>
      <w:r w:rsidR="00905F02" w:rsidRPr="009D2970">
        <w:rPr>
          <w:lang w:val="ru"/>
        </w:rPr>
        <w:t xml:space="preserve">количество </w:t>
      </w:r>
      <w:r w:rsidRPr="009D2970">
        <w:rPr>
          <w:lang w:val="ru"/>
        </w:rPr>
        <w:t>комбинаций размеров БПФ, защитных интервалов GI и пилотных шаблонов PP ограничен</w:t>
      </w:r>
      <w:r w:rsidR="00905F02">
        <w:rPr>
          <w:lang w:val="ru"/>
        </w:rPr>
        <w:t>о;</w:t>
      </w:r>
    </w:p>
    <w:p w:rsidR="00930C60" w:rsidRPr="00905F02" w:rsidRDefault="00930C60" w:rsidP="00930C60">
      <w:pPr>
        <w:pStyle w:val="enumlev1"/>
        <w:rPr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</w:r>
      <w:r w:rsidR="00905F02" w:rsidRPr="009D2970">
        <w:rPr>
          <w:lang w:val="ru"/>
        </w:rPr>
        <w:t xml:space="preserve">доступна </w:t>
      </w:r>
      <w:r w:rsidRPr="009D2970">
        <w:rPr>
          <w:lang w:val="ru"/>
        </w:rPr>
        <w:t>дополнительная защита от ошибок (скремблирование пост-сигнализации L1)</w:t>
      </w:r>
      <w:r w:rsidR="00905F02">
        <w:rPr>
          <w:lang w:val="ru-RU"/>
        </w:rPr>
        <w:t>;</w:t>
      </w:r>
    </w:p>
    <w:p w:rsidR="00766138" w:rsidRPr="00930C60" w:rsidRDefault="00930C60" w:rsidP="00930C60">
      <w:pPr>
        <w:pStyle w:val="enumlev1"/>
        <w:rPr>
          <w:b/>
          <w:i/>
          <w:lang w:val="ru-RU"/>
        </w:rPr>
      </w:pPr>
      <w:r w:rsidRPr="009D2970">
        <w:rPr>
          <w:lang w:val="ru"/>
        </w:rPr>
        <w:t>–</w:t>
      </w:r>
      <w:r w:rsidRPr="009D2970">
        <w:rPr>
          <w:lang w:val="ru"/>
        </w:rPr>
        <w:tab/>
      </w:r>
      <w:r w:rsidR="00905F02" w:rsidRPr="009D2970">
        <w:rPr>
          <w:lang w:val="ru"/>
        </w:rPr>
        <w:t xml:space="preserve">возможны </w:t>
      </w:r>
      <w:r w:rsidRPr="009D2970">
        <w:rPr>
          <w:lang w:val="ru"/>
        </w:rPr>
        <w:t>более длинные блоки FEF (до 1000 мс).</w:t>
      </w:r>
    </w:p>
    <w:p w:rsidR="00766138" w:rsidRPr="002B64CA" w:rsidRDefault="00766138" w:rsidP="00766138">
      <w:pPr>
        <w:pStyle w:val="Heading1"/>
        <w:rPr>
          <w:lang w:val="ru-RU"/>
        </w:rPr>
      </w:pPr>
      <w:r w:rsidRPr="002B64CA">
        <w:rPr>
          <w:lang w:val="ru-RU"/>
        </w:rPr>
        <w:t>3</w:t>
      </w:r>
      <w:r w:rsidRPr="002B64CA">
        <w:rPr>
          <w:lang w:val="ru-RU"/>
        </w:rPr>
        <w:tab/>
      </w:r>
      <w:bookmarkEnd w:id="9"/>
      <w:r w:rsidR="002B64CA" w:rsidRPr="009D2970">
        <w:rPr>
          <w:bCs/>
          <w:lang w:val="ru"/>
        </w:rPr>
        <w:t>Структура сигнала DVB</w:t>
      </w:r>
      <w:r w:rsidR="002B64CA" w:rsidRPr="009D2970">
        <w:rPr>
          <w:bCs/>
          <w:lang w:val="ru"/>
        </w:rPr>
        <w:noBreakHyphen/>
        <w:t>T2</w:t>
      </w:r>
      <w:r w:rsidR="002B64CA" w:rsidRPr="009D2970">
        <w:rPr>
          <w:bCs/>
          <w:lang w:val="ru"/>
        </w:rPr>
        <w:noBreakHyphen/>
        <w:t>Lite</w:t>
      </w:r>
    </w:p>
    <w:p w:rsidR="002B64CA" w:rsidRPr="00022E1F" w:rsidRDefault="002B64CA" w:rsidP="002B64CA">
      <w:pPr>
        <w:rPr>
          <w:lang w:val="ru-RU"/>
        </w:rPr>
      </w:pPr>
      <w:r w:rsidRPr="009D2970">
        <w:rPr>
          <w:lang w:val="ru"/>
        </w:rPr>
        <w:t>В принципе комбинирование услуг T2</w:t>
      </w:r>
      <w:r w:rsidRPr="009D2970">
        <w:rPr>
          <w:lang w:val="ru"/>
        </w:rPr>
        <w:noBreakHyphen/>
        <w:t>Lite и T2</w:t>
      </w:r>
      <w:r w:rsidRPr="009D2970">
        <w:rPr>
          <w:lang w:val="ru"/>
        </w:rPr>
        <w:noBreakHyphen/>
        <w:t>Base осуществляется при помощи кадра перспективного расширения (FEF). Профиль T2</w:t>
      </w:r>
      <w:r w:rsidRPr="009D2970">
        <w:rPr>
          <w:lang w:val="ru"/>
        </w:rPr>
        <w:noBreakHyphen/>
        <w:t>Lite передается на приемник через преамбулу P1.</w:t>
      </w:r>
    </w:p>
    <w:p w:rsidR="002B64CA" w:rsidRPr="00022E1F" w:rsidRDefault="002B64CA" w:rsidP="002B64CA">
      <w:pPr>
        <w:rPr>
          <w:lang w:val="ru-RU"/>
        </w:rPr>
      </w:pPr>
      <w:r w:rsidRPr="009D2970">
        <w:rPr>
          <w:lang w:val="ru"/>
        </w:rPr>
        <w:t>Существует несколько вариантов передачи профиля T2</w:t>
      </w:r>
      <w:r w:rsidRPr="009D2970">
        <w:rPr>
          <w:lang w:val="ru"/>
        </w:rPr>
        <w:noBreakHyphen/>
        <w:t>Lite.</w:t>
      </w:r>
    </w:p>
    <w:p w:rsidR="002B64CA" w:rsidRPr="00022E1F" w:rsidRDefault="002B64CA" w:rsidP="002B64CA">
      <w:pPr>
        <w:rPr>
          <w:lang w:val="ru-RU"/>
        </w:rPr>
      </w:pPr>
      <w:r w:rsidRPr="009D2970">
        <w:rPr>
          <w:lang w:val="ru"/>
        </w:rPr>
        <w:lastRenderedPageBreak/>
        <w:t>В простейшем случае сигнал T2</w:t>
      </w:r>
      <w:r w:rsidRPr="009D2970">
        <w:rPr>
          <w:lang w:val="ru"/>
        </w:rPr>
        <w:noBreakHyphen/>
        <w:t>Lite передается как независимый сигнал, то есть объединени</w:t>
      </w:r>
      <w:r w:rsidR="00B33414">
        <w:rPr>
          <w:lang w:val="ru"/>
        </w:rPr>
        <w:t>я</w:t>
      </w:r>
      <w:r w:rsidRPr="009D2970">
        <w:rPr>
          <w:lang w:val="ru"/>
        </w:rPr>
        <w:t xml:space="preserve"> с T2</w:t>
      </w:r>
      <w:r w:rsidRPr="009D2970">
        <w:rPr>
          <w:lang w:val="ru"/>
        </w:rPr>
        <w:noBreakHyphen/>
        <w:t>Base не требуется.</w:t>
      </w:r>
    </w:p>
    <w:p w:rsidR="00766138" w:rsidRPr="00A8585B" w:rsidRDefault="002B64CA" w:rsidP="002B64CA">
      <w:pPr>
        <w:rPr>
          <w:lang w:val="ru-RU"/>
        </w:rPr>
      </w:pPr>
      <w:r w:rsidRPr="009D2970">
        <w:rPr>
          <w:lang w:val="ru"/>
        </w:rPr>
        <w:t>При объединении T2</w:t>
      </w:r>
      <w:r w:rsidRPr="009D2970">
        <w:rPr>
          <w:lang w:val="ru"/>
        </w:rPr>
        <w:noBreakHyphen/>
        <w:t>Lite (T2L) и T2</w:t>
      </w:r>
      <w:r w:rsidRPr="009D2970">
        <w:rPr>
          <w:lang w:val="ru"/>
        </w:rPr>
        <w:noBreakHyphen/>
        <w:t>Base (T2B) T2-Base передается в кадре FEF профиля T2</w:t>
      </w:r>
      <w:r w:rsidRPr="009D2970">
        <w:rPr>
          <w:lang w:val="ru"/>
        </w:rPr>
        <w:noBreakHyphen/>
        <w:t>Lite и наоборот. Схема изображена на рисунке 5.</w:t>
      </w:r>
    </w:p>
    <w:p w:rsidR="00766138" w:rsidRPr="00A8585B" w:rsidRDefault="002B64CA" w:rsidP="00766138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766138" w:rsidRPr="000F12CD">
        <w:rPr>
          <w:lang w:val="en-US"/>
        </w:rPr>
        <w:t> </w:t>
      </w:r>
      <w:r w:rsidR="00766138" w:rsidRPr="00A8585B">
        <w:rPr>
          <w:lang w:val="ru-RU"/>
        </w:rPr>
        <w:t>5</w:t>
      </w:r>
    </w:p>
    <w:p w:rsidR="00766138" w:rsidRPr="00A8585B" w:rsidRDefault="00A8585B" w:rsidP="00766138">
      <w:pPr>
        <w:pStyle w:val="Figuretitle"/>
        <w:rPr>
          <w:lang w:val="ru-RU"/>
        </w:rPr>
      </w:pPr>
      <w:r w:rsidRPr="009D2970">
        <w:rPr>
          <w:rFonts w:ascii="Times New Roman Bold Cyr" w:hAnsi="Times New Roman Bold Cyr"/>
          <w:bCs/>
          <w:lang w:val="ru"/>
        </w:rPr>
        <w:t>Профиль T2</w:t>
      </w:r>
      <w:r w:rsidRPr="009D2970">
        <w:rPr>
          <w:rFonts w:ascii="Times New Roman Bold Cyr" w:hAnsi="Times New Roman Bold Cyr"/>
          <w:bCs/>
          <w:lang w:val="ru"/>
        </w:rPr>
        <w:noBreakHyphen/>
        <w:t>Lite в кадрах FEF T2</w:t>
      </w:r>
      <w:r w:rsidRPr="009D2970">
        <w:rPr>
          <w:rFonts w:ascii="Times New Roman Bold Cyr" w:hAnsi="Times New Roman Bold Cyr"/>
          <w:bCs/>
          <w:lang w:val="ru"/>
        </w:rPr>
        <w:noBreakHyphen/>
        <w:t>Base и наоборот</w:t>
      </w:r>
    </w:p>
    <w:p w:rsidR="00766138" w:rsidRPr="00E02A54" w:rsidRDefault="00FB5914" w:rsidP="00766138">
      <w:pPr>
        <w:pStyle w:val="Figure"/>
      </w:pPr>
      <w:r>
        <w:object w:dxaOrig="7135" w:dyaOrig="2115" w14:anchorId="0D8C386D">
          <v:shape id="_x0000_i1033" type="#_x0000_t75" style="width:5in;height:107.7pt" o:ole="">
            <v:imagedata r:id="rId30" o:title=""/>
          </v:shape>
          <o:OLEObject Type="Embed" ProgID="CorelDraw.Graphic.16" ShapeID="_x0000_i1033" DrawAspect="Content" ObjectID="_1563029387" r:id="rId31"/>
        </w:object>
      </w:r>
    </w:p>
    <w:p w:rsidR="00A8585B" w:rsidRPr="00022E1F" w:rsidRDefault="00A8585B" w:rsidP="00A8585B">
      <w:pPr>
        <w:rPr>
          <w:lang w:val="ru-RU"/>
        </w:rPr>
      </w:pPr>
      <w:r w:rsidRPr="009D2970">
        <w:rPr>
          <w:lang w:val="ru"/>
        </w:rPr>
        <w:t>В примере на рисунке 1 для размещения длинных блоков T2</w:t>
      </w:r>
      <w:r w:rsidRPr="009D2970">
        <w:rPr>
          <w:lang w:val="ru"/>
        </w:rPr>
        <w:noBreakHyphen/>
        <w:t>Base увеличивается длина блока FEF в профиле T2</w:t>
      </w:r>
      <w:r w:rsidRPr="009D2970">
        <w:rPr>
          <w:lang w:val="ru"/>
        </w:rPr>
        <w:noBreakHyphen/>
        <w:t>Lite.</w:t>
      </w:r>
    </w:p>
    <w:p w:rsidR="00766138" w:rsidRPr="00A8585B" w:rsidRDefault="00A8585B" w:rsidP="00A8585B">
      <w:pPr>
        <w:rPr>
          <w:rFonts w:eastAsia="Calibri"/>
          <w:szCs w:val="22"/>
          <w:lang w:val="ru-RU"/>
        </w:rPr>
      </w:pPr>
      <w:r w:rsidRPr="009D2970">
        <w:rPr>
          <w:szCs w:val="22"/>
          <w:lang w:val="ru"/>
        </w:rPr>
        <w:t xml:space="preserve">Что касается </w:t>
      </w:r>
      <w:r w:rsidR="007B6132">
        <w:rPr>
          <w:szCs w:val="22"/>
          <w:lang w:val="ru"/>
        </w:rPr>
        <w:t xml:space="preserve">предварительной сигнализации для </w:t>
      </w:r>
      <w:r w:rsidRPr="009D2970">
        <w:rPr>
          <w:szCs w:val="22"/>
          <w:lang w:val="ru"/>
        </w:rPr>
        <w:t xml:space="preserve">L1 (бит T2_BASE_LITE), отметим, что </w:t>
      </w:r>
      <w:r w:rsidRPr="009D2970">
        <w:rPr>
          <w:szCs w:val="24"/>
          <w:lang w:val="ru"/>
        </w:rPr>
        <w:t xml:space="preserve">текущий сигнал профиля T2-Base совместим с профилем T2-Lite, </w:t>
      </w:r>
      <w:r w:rsidRPr="009D2970">
        <w:rPr>
          <w:lang w:val="ru"/>
        </w:rPr>
        <w:t>благодаря чему приемник T2</w:t>
      </w:r>
      <w:r w:rsidRPr="009D2970">
        <w:rPr>
          <w:lang w:val="ru"/>
        </w:rPr>
        <w:noBreakHyphen/>
        <w:t>Lite, имеющий подходящую конструкцию, способен демодулирова</w:t>
      </w:r>
      <w:r w:rsidR="00905F02">
        <w:rPr>
          <w:lang w:val="ru"/>
        </w:rPr>
        <w:t>ть данный сигнал. Таким образом</w:t>
      </w:r>
      <w:r w:rsidRPr="009D2970">
        <w:rPr>
          <w:lang w:val="ru"/>
        </w:rPr>
        <w:t xml:space="preserve"> можно добиться того, чтобы один и тот же сигнал могли принимать как приемники DVB-T2 предыдущих поколений, не распознающие сигнал T2</w:t>
      </w:r>
      <w:r w:rsidRPr="009D2970">
        <w:rPr>
          <w:lang w:val="ru"/>
        </w:rPr>
        <w:noBreakHyphen/>
        <w:t>Lite, так и приемники, поддерживающие T2</w:t>
      </w:r>
      <w:r w:rsidRPr="009D2970">
        <w:rPr>
          <w:lang w:val="ru"/>
        </w:rPr>
        <w:noBreakHyphen/>
        <w:t>Lite.</w:t>
      </w:r>
    </w:p>
    <w:p w:rsidR="00766138" w:rsidRPr="003050C3" w:rsidRDefault="00766138" w:rsidP="00766138">
      <w:pPr>
        <w:pStyle w:val="Heading1"/>
        <w:rPr>
          <w:lang w:val="ru-RU"/>
        </w:rPr>
      </w:pPr>
      <w:bookmarkStart w:id="10" w:name="_Toc400958176"/>
      <w:r w:rsidRPr="003050C3">
        <w:rPr>
          <w:lang w:val="ru-RU"/>
        </w:rPr>
        <w:t>4</w:t>
      </w:r>
      <w:r w:rsidRPr="003050C3">
        <w:rPr>
          <w:lang w:val="ru-RU"/>
        </w:rPr>
        <w:tab/>
      </w:r>
      <w:bookmarkEnd w:id="10"/>
      <w:r w:rsidR="003050C3" w:rsidRPr="009D2970">
        <w:rPr>
          <w:bCs/>
          <w:lang w:val="ru"/>
        </w:rPr>
        <w:t>Параметры системы DVB</w:t>
      </w:r>
      <w:r w:rsidR="003050C3" w:rsidRPr="009D2970">
        <w:rPr>
          <w:bCs/>
          <w:lang w:val="ru"/>
        </w:rPr>
        <w:noBreakHyphen/>
        <w:t>T2</w:t>
      </w:r>
      <w:r w:rsidR="003050C3" w:rsidRPr="009D2970">
        <w:rPr>
          <w:bCs/>
          <w:lang w:val="ru"/>
        </w:rPr>
        <w:noBreakHyphen/>
        <w:t>Lite</w:t>
      </w:r>
    </w:p>
    <w:p w:rsidR="003050C3" w:rsidRPr="00022E1F" w:rsidRDefault="003050C3" w:rsidP="003050C3">
      <w:pPr>
        <w:rPr>
          <w:lang w:val="ru-RU"/>
        </w:rPr>
      </w:pPr>
      <w:r w:rsidRPr="009D2970">
        <w:rPr>
          <w:lang w:val="ru"/>
        </w:rPr>
        <w:t>Как указано в пункте 2, T2</w:t>
      </w:r>
      <w:r w:rsidRPr="009D2970">
        <w:rPr>
          <w:lang w:val="ru"/>
        </w:rPr>
        <w:noBreakHyphen/>
        <w:t>Lite позволяет использовать несколько отличающийся набор возможных комбинаций параметров DVB</w:t>
      </w:r>
      <w:r w:rsidRPr="009D2970">
        <w:rPr>
          <w:lang w:val="ru"/>
        </w:rPr>
        <w:noBreakHyphen/>
        <w:t xml:space="preserve">T2. Следует помнить, что указанные возможные комбинации являются </w:t>
      </w:r>
      <w:r w:rsidR="00B33414">
        <w:rPr>
          <w:lang w:val="ru"/>
        </w:rPr>
        <w:t xml:space="preserve">не </w:t>
      </w:r>
      <w:r w:rsidRPr="009D2970">
        <w:rPr>
          <w:lang w:val="ru"/>
        </w:rPr>
        <w:t>простым подмножеством вариантов T2</w:t>
      </w:r>
      <w:r w:rsidRPr="009D2970">
        <w:rPr>
          <w:lang w:val="ru"/>
        </w:rPr>
        <w:noBreakHyphen/>
        <w:t>Base, а предоставляют дополнительные варианты.</w:t>
      </w:r>
    </w:p>
    <w:p w:rsidR="00766138" w:rsidRPr="003050C3" w:rsidRDefault="003050C3" w:rsidP="00344386">
      <w:pPr>
        <w:rPr>
          <w:rFonts w:cs="Arial"/>
          <w:lang w:val="ru-RU"/>
        </w:rPr>
      </w:pPr>
      <w:r w:rsidRPr="009D2970">
        <w:rPr>
          <w:rFonts w:cs="Arial"/>
          <w:lang w:val="ru"/>
        </w:rPr>
        <w:t xml:space="preserve">В таблице 18 приведен обзор возможных комбинаций схем модуляции и </w:t>
      </w:r>
      <w:r w:rsidR="003C6B24">
        <w:rPr>
          <w:rFonts w:cs="Arial"/>
          <w:lang w:val="ru"/>
        </w:rPr>
        <w:t>скоростей</w:t>
      </w:r>
      <w:r w:rsidRPr="009D2970">
        <w:rPr>
          <w:rFonts w:cs="Arial"/>
          <w:lang w:val="ru"/>
        </w:rPr>
        <w:t xml:space="preserve"> кода.</w:t>
      </w:r>
      <w:r w:rsidR="00905F02">
        <w:rPr>
          <w:rFonts w:cs="Arial"/>
          <w:lang w:val="ru"/>
        </w:rPr>
        <w:t xml:space="preserve"> </w:t>
      </w:r>
      <w:r w:rsidRPr="009D2970">
        <w:rPr>
          <w:rFonts w:cs="Arial"/>
          <w:lang w:val="ru"/>
        </w:rPr>
        <w:t>Ряд комбинаций возможен и с модуляцией 256</w:t>
      </w:r>
      <w:r w:rsidRPr="009D2970">
        <w:rPr>
          <w:rFonts w:cs="Arial"/>
          <w:lang w:val="ru"/>
        </w:rPr>
        <w:noBreakHyphen/>
        <w:t xml:space="preserve">QAM, однако при этом не может использоваться режим </w:t>
      </w:r>
      <w:r w:rsidR="00344386">
        <w:rPr>
          <w:rFonts w:cs="Arial"/>
          <w:lang w:val="ru"/>
        </w:rPr>
        <w:t>"вращающегося" сигнального созвездия</w:t>
      </w:r>
      <w:r w:rsidRPr="009D2970">
        <w:rPr>
          <w:rFonts w:cs="Arial"/>
          <w:lang w:val="ru"/>
        </w:rPr>
        <w:t>.</w:t>
      </w:r>
    </w:p>
    <w:p w:rsidR="00766138" w:rsidRPr="00E06A48" w:rsidRDefault="003050C3" w:rsidP="00766138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766138" w:rsidRPr="0049193D">
        <w:rPr>
          <w:lang w:val="en-US"/>
        </w:rPr>
        <w:t> </w:t>
      </w:r>
      <w:r w:rsidR="00766138" w:rsidRPr="00E06A48">
        <w:rPr>
          <w:lang w:val="ru-RU"/>
        </w:rPr>
        <w:t>18</w:t>
      </w:r>
    </w:p>
    <w:p w:rsidR="00766138" w:rsidRDefault="00E06A48" w:rsidP="003C6B24">
      <w:pPr>
        <w:pStyle w:val="Tabletitle"/>
        <w:rPr>
          <w:bCs/>
          <w:lang w:val="ru"/>
        </w:rPr>
      </w:pPr>
      <w:r w:rsidRPr="009D2970">
        <w:rPr>
          <w:bCs/>
          <w:lang w:val="ru"/>
        </w:rPr>
        <w:t xml:space="preserve">Возможные комбинации модуляций и </w:t>
      </w:r>
      <w:r w:rsidR="003C6B24">
        <w:rPr>
          <w:bCs/>
          <w:lang w:val="ru"/>
        </w:rPr>
        <w:t>скоростей</w:t>
      </w:r>
      <w:r w:rsidRPr="009D2970">
        <w:rPr>
          <w:bCs/>
          <w:lang w:val="ru"/>
        </w:rPr>
        <w:t xml:space="preserve"> кода </w:t>
      </w:r>
      <w:r>
        <w:rPr>
          <w:bCs/>
          <w:lang w:val="ru"/>
        </w:rPr>
        <w:br/>
      </w:r>
      <w:r w:rsidRPr="009D2970">
        <w:rPr>
          <w:bCs/>
          <w:lang w:val="ru"/>
        </w:rPr>
        <w:t>для систем DVB</w:t>
      </w:r>
      <w:r w:rsidRPr="009D2970">
        <w:rPr>
          <w:bCs/>
          <w:lang w:val="ru"/>
        </w:rPr>
        <w:noBreakHyphen/>
        <w:t>T2</w:t>
      </w:r>
      <w:r w:rsidRPr="009D2970">
        <w:rPr>
          <w:bCs/>
          <w:lang w:val="ru"/>
        </w:rPr>
        <w:noBreakHyphen/>
        <w:t>Lite [1]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"/>
        <w:gridCol w:w="1542"/>
        <w:gridCol w:w="1542"/>
        <w:gridCol w:w="1542"/>
        <w:gridCol w:w="3330"/>
      </w:tblGrid>
      <w:tr w:rsidR="00195743" w:rsidRPr="009E629F" w:rsidTr="00195743">
        <w:trPr>
          <w:jc w:val="center"/>
        </w:trPr>
        <w:tc>
          <w:tcPr>
            <w:tcW w:w="1541" w:type="dxa"/>
            <w:shd w:val="clear" w:color="auto" w:fill="auto"/>
            <w:vAlign w:val="center"/>
          </w:tcPr>
          <w:p w:rsidR="00195743" w:rsidRPr="00195743" w:rsidRDefault="00195743" w:rsidP="00195743">
            <w:pPr>
              <w:pStyle w:val="Tablehead"/>
            </w:pPr>
            <w:r w:rsidRPr="00195743">
              <w:rPr>
                <w:lang w:val="ru-RU"/>
              </w:rPr>
              <w:t>Кодовая</w:t>
            </w:r>
            <w:r w:rsidRPr="00195743">
              <w:rPr>
                <w:lang w:val="en-US"/>
              </w:rPr>
              <w:br/>
            </w:r>
            <w:r w:rsidRPr="00195743">
              <w:rPr>
                <w:lang w:val="ru-RU"/>
              </w:rPr>
              <w:t>скорость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195743" w:rsidRDefault="00195743" w:rsidP="00195743">
            <w:pPr>
              <w:pStyle w:val="Tablehead"/>
            </w:pPr>
            <w:r w:rsidRPr="00195743">
              <w:t>QPSK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195743" w:rsidRDefault="00195743" w:rsidP="00195743">
            <w:pPr>
              <w:pStyle w:val="Tablehead"/>
            </w:pPr>
            <w:r w:rsidRPr="00195743">
              <w:t>16</w:t>
            </w:r>
            <w:r w:rsidRPr="00195743">
              <w:noBreakHyphen/>
              <w:t>QAM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195743" w:rsidRDefault="00195743" w:rsidP="00195743">
            <w:pPr>
              <w:pStyle w:val="Tablehead"/>
            </w:pPr>
            <w:r w:rsidRPr="00195743">
              <w:t>64</w:t>
            </w:r>
            <w:r w:rsidRPr="00195743">
              <w:noBreakHyphen/>
              <w:t>QAM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195743" w:rsidRPr="00195743" w:rsidRDefault="00195743" w:rsidP="00195743">
            <w:pPr>
              <w:pStyle w:val="Tablehead"/>
            </w:pPr>
            <w:r w:rsidRPr="00195743">
              <w:t>256</w:t>
            </w:r>
            <w:r w:rsidRPr="00195743">
              <w:noBreakHyphen/>
              <w:t>QAM</w:t>
            </w:r>
          </w:p>
        </w:tc>
      </w:tr>
      <w:tr w:rsidR="00195743" w:rsidRPr="00712530" w:rsidTr="00195743">
        <w:trPr>
          <w:jc w:val="center"/>
        </w:trPr>
        <w:tc>
          <w:tcPr>
            <w:tcW w:w="1541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 w:rsidRPr="009E629F">
              <w:t>1/3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195743" w:rsidRDefault="00195743" w:rsidP="0019574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195743" w:rsidRPr="00195743" w:rsidRDefault="00195743" w:rsidP="00344386">
            <w:pPr>
              <w:pStyle w:val="Tabletext"/>
              <w:jc w:val="left"/>
              <w:rPr>
                <w:lang w:val="ru-RU"/>
              </w:rPr>
            </w:pPr>
            <w:r w:rsidRPr="00195743">
              <w:rPr>
                <w:szCs w:val="22"/>
                <w:lang w:val="ru-RU"/>
              </w:rPr>
              <w:t xml:space="preserve">Да, без </w:t>
            </w:r>
            <w:r w:rsidR="00344386">
              <w:rPr>
                <w:szCs w:val="22"/>
                <w:lang w:val="ru-RU"/>
              </w:rPr>
              <w:t>"вращающегося" сигнального созвездия</w:t>
            </w:r>
          </w:p>
        </w:tc>
      </w:tr>
      <w:tr w:rsidR="00195743" w:rsidRPr="00712530" w:rsidTr="00195743">
        <w:trPr>
          <w:jc w:val="center"/>
        </w:trPr>
        <w:tc>
          <w:tcPr>
            <w:tcW w:w="1541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 w:rsidRPr="009E629F">
              <w:t>2/5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195743" w:rsidRPr="00195743" w:rsidRDefault="00195743" w:rsidP="00195743">
            <w:pPr>
              <w:pStyle w:val="Tabletext"/>
              <w:jc w:val="left"/>
              <w:rPr>
                <w:lang w:val="ru-RU"/>
              </w:rPr>
            </w:pPr>
            <w:r w:rsidRPr="00195743">
              <w:rPr>
                <w:szCs w:val="22"/>
                <w:lang w:val="ru-RU"/>
              </w:rPr>
              <w:t xml:space="preserve">Да, без </w:t>
            </w:r>
            <w:r w:rsidR="00344386">
              <w:rPr>
                <w:szCs w:val="22"/>
                <w:lang w:val="ru-RU"/>
              </w:rPr>
              <w:t>"вращающегося" сигнального созвездия</w:t>
            </w:r>
          </w:p>
        </w:tc>
      </w:tr>
      <w:tr w:rsidR="00195743" w:rsidRPr="00712530" w:rsidTr="00195743">
        <w:trPr>
          <w:jc w:val="center"/>
        </w:trPr>
        <w:tc>
          <w:tcPr>
            <w:tcW w:w="1541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 w:rsidRPr="009E629F">
              <w:t>1/2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195743" w:rsidRPr="00195743" w:rsidRDefault="00195743" w:rsidP="00195743">
            <w:pPr>
              <w:pStyle w:val="Tabletext"/>
              <w:jc w:val="left"/>
              <w:rPr>
                <w:lang w:val="ru-RU"/>
              </w:rPr>
            </w:pPr>
            <w:r w:rsidRPr="00195743">
              <w:rPr>
                <w:szCs w:val="22"/>
                <w:lang w:val="ru-RU"/>
              </w:rPr>
              <w:t xml:space="preserve">Да, без </w:t>
            </w:r>
            <w:r w:rsidR="00344386">
              <w:rPr>
                <w:szCs w:val="22"/>
                <w:lang w:val="ru-RU"/>
              </w:rPr>
              <w:t>"вращающегося" сигнального созвездия</w:t>
            </w:r>
          </w:p>
        </w:tc>
      </w:tr>
      <w:tr w:rsidR="00195743" w:rsidRPr="00712530" w:rsidTr="00195743">
        <w:trPr>
          <w:jc w:val="center"/>
        </w:trPr>
        <w:tc>
          <w:tcPr>
            <w:tcW w:w="1541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 w:rsidRPr="009E629F">
              <w:t>3/5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195743" w:rsidRPr="00022E1F" w:rsidRDefault="00195743" w:rsidP="00195743">
            <w:pPr>
              <w:pStyle w:val="Tabletext"/>
              <w:jc w:val="left"/>
              <w:rPr>
                <w:lang w:val="ru-RU"/>
              </w:rPr>
            </w:pPr>
            <w:r w:rsidRPr="00195743">
              <w:rPr>
                <w:szCs w:val="22"/>
                <w:lang w:val="ru-RU"/>
              </w:rPr>
              <w:t xml:space="preserve">Да, без </w:t>
            </w:r>
            <w:r w:rsidR="00344386">
              <w:rPr>
                <w:szCs w:val="22"/>
                <w:lang w:val="ru-RU"/>
              </w:rPr>
              <w:t>"вращающегося" сигнального созвездия</w:t>
            </w:r>
          </w:p>
        </w:tc>
      </w:tr>
      <w:tr w:rsidR="00195743" w:rsidRPr="009E629F" w:rsidTr="00195743">
        <w:trPr>
          <w:jc w:val="center"/>
        </w:trPr>
        <w:tc>
          <w:tcPr>
            <w:tcW w:w="1541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 w:rsidRPr="009E629F">
              <w:t>2/3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left"/>
            </w:pPr>
            <w:r>
              <w:t>Нет</w:t>
            </w:r>
          </w:p>
        </w:tc>
      </w:tr>
      <w:tr w:rsidR="00195743" w:rsidRPr="009E629F" w:rsidTr="00195743">
        <w:trPr>
          <w:jc w:val="center"/>
        </w:trPr>
        <w:tc>
          <w:tcPr>
            <w:tcW w:w="1541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 w:rsidRPr="009E629F">
              <w:t>3/4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</w:pPr>
            <w:r>
              <w:t>Да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left"/>
            </w:pPr>
            <w:r>
              <w:t>Нет</w:t>
            </w:r>
          </w:p>
        </w:tc>
      </w:tr>
    </w:tbl>
    <w:p w:rsidR="007C265A" w:rsidRDefault="007C265A" w:rsidP="007C265A">
      <w:pPr>
        <w:pStyle w:val="Tablefin"/>
      </w:pPr>
    </w:p>
    <w:p w:rsidR="00766138" w:rsidRPr="00AB22F0" w:rsidRDefault="00AB22F0" w:rsidP="00766138">
      <w:pPr>
        <w:rPr>
          <w:lang w:val="ru-RU"/>
        </w:rPr>
      </w:pPr>
      <w:r w:rsidRPr="009D2970">
        <w:rPr>
          <w:lang w:val="ru"/>
        </w:rPr>
        <w:lastRenderedPageBreak/>
        <w:t>В таблицах 19 и 20 приведены возможные комбинации размеров БПФ, защитных интервалов и рассеянных пилотных шаблонов для режимов SISO и MISO.</w:t>
      </w:r>
    </w:p>
    <w:p w:rsidR="00766138" w:rsidRPr="00573C2E" w:rsidRDefault="00AB22F0" w:rsidP="007C265A">
      <w:pPr>
        <w:pStyle w:val="TableNo"/>
        <w:rPr>
          <w:lang w:val="ru-RU"/>
        </w:rPr>
      </w:pPr>
      <w:r w:rsidRPr="00712530">
        <w:rPr>
          <w:lang w:val="ru-RU"/>
        </w:rPr>
        <w:t>ТАБЛИЦА</w:t>
      </w:r>
      <w:r w:rsidR="00766138" w:rsidRPr="000F12CD">
        <w:rPr>
          <w:lang w:val="en-US"/>
        </w:rPr>
        <w:t> </w:t>
      </w:r>
      <w:r w:rsidR="00766138" w:rsidRPr="00573C2E">
        <w:rPr>
          <w:lang w:val="ru-RU"/>
        </w:rPr>
        <w:t>19</w:t>
      </w:r>
    </w:p>
    <w:p w:rsidR="00766138" w:rsidRPr="00573C2E" w:rsidRDefault="00573C2E" w:rsidP="007C265A">
      <w:pPr>
        <w:pStyle w:val="Tabletitle"/>
        <w:rPr>
          <w:lang w:val="ru-RU"/>
        </w:rPr>
      </w:pPr>
      <w:r w:rsidRPr="009D2970">
        <w:rPr>
          <w:lang w:val="ru"/>
        </w:rPr>
        <w:t xml:space="preserve">Рассеянный пилотный шаблон, </w:t>
      </w:r>
      <w:r w:rsidRPr="00712530">
        <w:rPr>
          <w:lang w:val="ru-RU"/>
        </w:rPr>
        <w:t>используемый</w:t>
      </w:r>
      <w:r w:rsidRPr="009D2970">
        <w:rPr>
          <w:lang w:val="ru"/>
        </w:rPr>
        <w:t xml:space="preserve"> с </w:t>
      </w:r>
      <w:r w:rsidRPr="00712530">
        <w:rPr>
          <w:lang w:val="ru-RU"/>
        </w:rPr>
        <w:t>профилем</w:t>
      </w:r>
      <w:r w:rsidRPr="009D2970">
        <w:rPr>
          <w:lang w:val="ru"/>
        </w:rPr>
        <w:t xml:space="preserve"> T2</w:t>
      </w:r>
      <w:r w:rsidRPr="009D2970">
        <w:rPr>
          <w:lang w:val="ru"/>
        </w:rPr>
        <w:noBreakHyphen/>
        <w:t xml:space="preserve">Lite </w:t>
      </w:r>
      <w:r>
        <w:rPr>
          <w:lang w:val="ru"/>
        </w:rPr>
        <w:br/>
      </w:r>
      <w:r w:rsidRPr="009D2970">
        <w:rPr>
          <w:lang w:val="ru"/>
        </w:rPr>
        <w:t xml:space="preserve">для каждой из допустимых комбинаций размера БПФ </w:t>
      </w:r>
      <w:r>
        <w:rPr>
          <w:lang w:val="ru"/>
        </w:rPr>
        <w:br/>
      </w:r>
      <w:r w:rsidRPr="009D2970">
        <w:rPr>
          <w:lang w:val="ru"/>
        </w:rPr>
        <w:t>и защитного интервала в режиме SISO [1]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</w:tblCellMar>
        <w:tblLook w:val="01E0" w:firstRow="1" w:lastRow="1" w:firstColumn="1" w:lastColumn="1" w:noHBand="0" w:noVBand="0"/>
      </w:tblPr>
      <w:tblGrid>
        <w:gridCol w:w="1623"/>
        <w:gridCol w:w="775"/>
        <w:gridCol w:w="757"/>
        <w:gridCol w:w="757"/>
        <w:gridCol w:w="828"/>
        <w:gridCol w:w="757"/>
        <w:gridCol w:w="782"/>
        <w:gridCol w:w="758"/>
      </w:tblGrid>
      <w:tr w:rsidR="00573C2E" w:rsidRPr="009D2970" w:rsidTr="00F70D6F">
        <w:trPr>
          <w:jc w:val="center"/>
        </w:trPr>
        <w:tc>
          <w:tcPr>
            <w:tcW w:w="1623" w:type="dxa"/>
            <w:vMerge w:val="restart"/>
            <w:vAlign w:val="center"/>
          </w:tcPr>
          <w:p w:rsidR="00573C2E" w:rsidRPr="009D2970" w:rsidRDefault="00573C2E" w:rsidP="00F70D6F">
            <w:pPr>
              <w:pStyle w:val="Tablehead"/>
            </w:pPr>
            <w:r w:rsidRPr="009D2970">
              <w:rPr>
                <w:bCs/>
                <w:lang w:val="ru"/>
              </w:rPr>
              <w:t>Размер БПФ</w:t>
            </w:r>
          </w:p>
        </w:tc>
        <w:tc>
          <w:tcPr>
            <w:tcW w:w="5396" w:type="dxa"/>
            <w:gridSpan w:val="7"/>
            <w:vAlign w:val="center"/>
          </w:tcPr>
          <w:p w:rsidR="00573C2E" w:rsidRPr="009D2970" w:rsidRDefault="00573C2E" w:rsidP="00F70D6F">
            <w:pPr>
              <w:pStyle w:val="Tablehead"/>
            </w:pPr>
            <w:r w:rsidRPr="009D2970">
              <w:rPr>
                <w:bCs/>
                <w:lang w:val="ru"/>
              </w:rPr>
              <w:t>Защитный интервал</w:t>
            </w:r>
          </w:p>
        </w:tc>
      </w:tr>
      <w:tr w:rsidR="00573C2E" w:rsidRPr="009D2970" w:rsidTr="00F70D6F">
        <w:trPr>
          <w:jc w:val="center"/>
        </w:trPr>
        <w:tc>
          <w:tcPr>
            <w:tcW w:w="0" w:type="auto"/>
            <w:vMerge/>
            <w:vAlign w:val="center"/>
          </w:tcPr>
          <w:p w:rsidR="00573C2E" w:rsidRPr="009D2970" w:rsidRDefault="00573C2E" w:rsidP="00F70D6F">
            <w:pPr>
              <w:pStyle w:val="Tablehead"/>
            </w:pPr>
          </w:p>
        </w:tc>
        <w:tc>
          <w:tcPr>
            <w:tcW w:w="757" w:type="dxa"/>
            <w:vAlign w:val="center"/>
          </w:tcPr>
          <w:p w:rsidR="00573C2E" w:rsidRPr="009D2970" w:rsidRDefault="00573C2E" w:rsidP="00F70D6F">
            <w:pPr>
              <w:pStyle w:val="Tablehead"/>
            </w:pPr>
            <w:r w:rsidRPr="009D2970">
              <w:rPr>
                <w:bCs/>
                <w:lang w:val="ru"/>
              </w:rPr>
              <w:t>1/128</w:t>
            </w:r>
          </w:p>
        </w:tc>
        <w:tc>
          <w:tcPr>
            <w:tcW w:w="757" w:type="dxa"/>
            <w:vAlign w:val="center"/>
          </w:tcPr>
          <w:p w:rsidR="00573C2E" w:rsidRPr="009D2970" w:rsidRDefault="00573C2E" w:rsidP="00F70D6F">
            <w:pPr>
              <w:pStyle w:val="Tablehead"/>
            </w:pPr>
            <w:r w:rsidRPr="009D2970">
              <w:rPr>
                <w:bCs/>
                <w:lang w:val="ru"/>
              </w:rPr>
              <w:t>1/32</w:t>
            </w:r>
          </w:p>
        </w:tc>
        <w:tc>
          <w:tcPr>
            <w:tcW w:w="757" w:type="dxa"/>
            <w:vAlign w:val="center"/>
          </w:tcPr>
          <w:p w:rsidR="00573C2E" w:rsidRPr="009D2970" w:rsidRDefault="00573C2E" w:rsidP="00F70D6F">
            <w:pPr>
              <w:pStyle w:val="Tablehead"/>
            </w:pPr>
            <w:r w:rsidRPr="009D2970">
              <w:rPr>
                <w:bCs/>
                <w:lang w:val="ru"/>
              </w:rPr>
              <w:t>1/16</w:t>
            </w:r>
          </w:p>
        </w:tc>
        <w:tc>
          <w:tcPr>
            <w:tcW w:w="828" w:type="dxa"/>
            <w:vAlign w:val="center"/>
          </w:tcPr>
          <w:p w:rsidR="00573C2E" w:rsidRPr="009D2970" w:rsidRDefault="00573C2E" w:rsidP="00F70D6F">
            <w:pPr>
              <w:pStyle w:val="Tablehead"/>
            </w:pPr>
            <w:r w:rsidRPr="009D2970">
              <w:rPr>
                <w:bCs/>
                <w:lang w:val="ru"/>
              </w:rPr>
              <w:t>19/256</w:t>
            </w:r>
          </w:p>
        </w:tc>
        <w:tc>
          <w:tcPr>
            <w:tcW w:w="757" w:type="dxa"/>
            <w:vAlign w:val="center"/>
          </w:tcPr>
          <w:p w:rsidR="00573C2E" w:rsidRPr="009D2970" w:rsidRDefault="00573C2E" w:rsidP="00F70D6F">
            <w:pPr>
              <w:pStyle w:val="Tablehead"/>
            </w:pPr>
            <w:r w:rsidRPr="009D2970">
              <w:rPr>
                <w:bCs/>
                <w:lang w:val="ru"/>
              </w:rPr>
              <w:t>1/8</w:t>
            </w:r>
          </w:p>
        </w:tc>
        <w:tc>
          <w:tcPr>
            <w:tcW w:w="782" w:type="dxa"/>
            <w:vAlign w:val="center"/>
          </w:tcPr>
          <w:p w:rsidR="00573C2E" w:rsidRPr="009D2970" w:rsidRDefault="00573C2E" w:rsidP="00F70D6F">
            <w:pPr>
              <w:pStyle w:val="Tablehead"/>
            </w:pPr>
            <w:r w:rsidRPr="009D2970">
              <w:rPr>
                <w:bCs/>
                <w:lang w:val="ru"/>
              </w:rPr>
              <w:t>19/128</w:t>
            </w:r>
          </w:p>
        </w:tc>
        <w:tc>
          <w:tcPr>
            <w:tcW w:w="758" w:type="dxa"/>
            <w:vAlign w:val="center"/>
          </w:tcPr>
          <w:p w:rsidR="00573C2E" w:rsidRPr="009D2970" w:rsidRDefault="00573C2E" w:rsidP="00F70D6F">
            <w:pPr>
              <w:pStyle w:val="Tablehead"/>
            </w:pPr>
            <w:r w:rsidRPr="009D2970">
              <w:rPr>
                <w:bCs/>
                <w:lang w:val="ru"/>
              </w:rPr>
              <w:t>1/4</w:t>
            </w:r>
          </w:p>
        </w:tc>
      </w:tr>
      <w:tr w:rsidR="00573C2E" w:rsidRPr="009D2970" w:rsidTr="00F70D6F">
        <w:trPr>
          <w:jc w:val="center"/>
        </w:trPr>
        <w:tc>
          <w:tcPr>
            <w:tcW w:w="1623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16k</w:t>
            </w:r>
          </w:p>
        </w:tc>
        <w:tc>
          <w:tcPr>
            <w:tcW w:w="757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PP7</w:t>
            </w:r>
          </w:p>
        </w:tc>
        <w:tc>
          <w:tcPr>
            <w:tcW w:w="757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PP7</w:t>
            </w:r>
            <w:r w:rsidRPr="009D2970">
              <w:rPr>
                <w:lang w:val="ru"/>
              </w:rPr>
              <w:br/>
              <w:t>PP6</w:t>
            </w:r>
          </w:p>
        </w:tc>
        <w:tc>
          <w:tcPr>
            <w:tcW w:w="757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PP4</w:t>
            </w:r>
            <w:r w:rsidRPr="009D2970">
              <w:rPr>
                <w:lang w:val="ru"/>
              </w:rPr>
              <w:br/>
              <w:t>PP5</w:t>
            </w:r>
          </w:p>
        </w:tc>
        <w:tc>
          <w:tcPr>
            <w:tcW w:w="828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PP2</w:t>
            </w:r>
            <w:r w:rsidRPr="009D2970">
              <w:rPr>
                <w:lang w:val="ru"/>
              </w:rPr>
              <w:br/>
              <w:t>PP4</w:t>
            </w:r>
            <w:r w:rsidRPr="009D2970">
              <w:rPr>
                <w:lang w:val="ru"/>
              </w:rPr>
              <w:br/>
              <w:t>PP5</w:t>
            </w:r>
          </w:p>
        </w:tc>
        <w:tc>
          <w:tcPr>
            <w:tcW w:w="757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PP2</w:t>
            </w:r>
            <w:r w:rsidRPr="009D2970">
              <w:rPr>
                <w:lang w:val="ru"/>
              </w:rPr>
              <w:br/>
              <w:t>PP3</w:t>
            </w:r>
          </w:p>
        </w:tc>
        <w:tc>
          <w:tcPr>
            <w:tcW w:w="782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PP2</w:t>
            </w:r>
            <w:r w:rsidRPr="009D2970">
              <w:rPr>
                <w:lang w:val="ru"/>
              </w:rPr>
              <w:br/>
              <w:t>PP3</w:t>
            </w:r>
          </w:p>
        </w:tc>
        <w:tc>
          <w:tcPr>
            <w:tcW w:w="758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PP1</w:t>
            </w:r>
          </w:p>
        </w:tc>
      </w:tr>
      <w:tr w:rsidR="00573C2E" w:rsidRPr="009D2970" w:rsidTr="00F70D6F">
        <w:trPr>
          <w:jc w:val="center"/>
        </w:trPr>
        <w:tc>
          <w:tcPr>
            <w:tcW w:w="1623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8k</w:t>
            </w:r>
          </w:p>
        </w:tc>
        <w:tc>
          <w:tcPr>
            <w:tcW w:w="757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PP7</w:t>
            </w:r>
          </w:p>
        </w:tc>
        <w:tc>
          <w:tcPr>
            <w:tcW w:w="757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PP7</w:t>
            </w:r>
            <w:r w:rsidRPr="009D2970">
              <w:rPr>
                <w:lang w:val="ru"/>
              </w:rPr>
              <w:br/>
              <w:t>PP4</w:t>
            </w:r>
          </w:p>
        </w:tc>
        <w:tc>
          <w:tcPr>
            <w:tcW w:w="757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PP4</w:t>
            </w:r>
            <w:r w:rsidRPr="009D2970">
              <w:rPr>
                <w:lang w:val="ru"/>
              </w:rPr>
              <w:br/>
              <w:t>PP5</w:t>
            </w:r>
          </w:p>
        </w:tc>
        <w:tc>
          <w:tcPr>
            <w:tcW w:w="828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PP4</w:t>
            </w:r>
            <w:r w:rsidRPr="009D2970">
              <w:rPr>
                <w:lang w:val="ru"/>
              </w:rPr>
              <w:br/>
              <w:t>PP5</w:t>
            </w:r>
          </w:p>
        </w:tc>
        <w:tc>
          <w:tcPr>
            <w:tcW w:w="757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PP2</w:t>
            </w:r>
            <w:r w:rsidRPr="009D2970">
              <w:rPr>
                <w:lang w:val="ru"/>
              </w:rPr>
              <w:br/>
              <w:t>PP3</w:t>
            </w:r>
          </w:p>
        </w:tc>
        <w:tc>
          <w:tcPr>
            <w:tcW w:w="782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PP2</w:t>
            </w:r>
            <w:r w:rsidRPr="009D2970">
              <w:rPr>
                <w:lang w:val="ru"/>
              </w:rPr>
              <w:br/>
              <w:t>PP3</w:t>
            </w:r>
          </w:p>
        </w:tc>
        <w:tc>
          <w:tcPr>
            <w:tcW w:w="758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PP1</w:t>
            </w:r>
          </w:p>
        </w:tc>
      </w:tr>
      <w:tr w:rsidR="00573C2E" w:rsidRPr="009D2970" w:rsidTr="00F70D6F">
        <w:trPr>
          <w:jc w:val="center"/>
        </w:trPr>
        <w:tc>
          <w:tcPr>
            <w:tcW w:w="1623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4k, 2k</w:t>
            </w:r>
          </w:p>
        </w:tc>
        <w:tc>
          <w:tcPr>
            <w:tcW w:w="757" w:type="dxa"/>
            <w:vAlign w:val="center"/>
          </w:tcPr>
          <w:p w:rsidR="00573C2E" w:rsidRPr="009D2970" w:rsidRDefault="00195743" w:rsidP="00F70D6F">
            <w:pPr>
              <w:pStyle w:val="Tabletext"/>
              <w:jc w:val="center"/>
            </w:pPr>
            <w:r>
              <w:rPr>
                <w:lang w:val="ru"/>
              </w:rPr>
              <w:t>Нет</w:t>
            </w:r>
            <w:r>
              <w:rPr>
                <w:lang w:val="ru"/>
              </w:rPr>
              <w:br/>
              <w:t>данных</w:t>
            </w:r>
          </w:p>
        </w:tc>
        <w:tc>
          <w:tcPr>
            <w:tcW w:w="757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PP7</w:t>
            </w:r>
            <w:r w:rsidRPr="009D2970">
              <w:rPr>
                <w:lang w:val="ru"/>
              </w:rPr>
              <w:br/>
              <w:t>PP4</w:t>
            </w:r>
          </w:p>
        </w:tc>
        <w:tc>
          <w:tcPr>
            <w:tcW w:w="757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PP4</w:t>
            </w:r>
            <w:r w:rsidRPr="009D2970">
              <w:rPr>
                <w:lang w:val="ru"/>
              </w:rPr>
              <w:br/>
              <w:t>PP5</w:t>
            </w:r>
          </w:p>
        </w:tc>
        <w:tc>
          <w:tcPr>
            <w:tcW w:w="828" w:type="dxa"/>
            <w:vAlign w:val="center"/>
          </w:tcPr>
          <w:p w:rsidR="00573C2E" w:rsidRPr="009D2970" w:rsidRDefault="00644B65" w:rsidP="00F70D6F">
            <w:pPr>
              <w:pStyle w:val="Tabletext"/>
              <w:jc w:val="center"/>
            </w:pPr>
            <w:r>
              <w:rPr>
                <w:lang w:val="ru"/>
              </w:rPr>
              <w:t>Нет</w:t>
            </w:r>
            <w:r>
              <w:rPr>
                <w:lang w:val="ru"/>
              </w:rPr>
              <w:br/>
              <w:t>данных</w:t>
            </w:r>
          </w:p>
        </w:tc>
        <w:tc>
          <w:tcPr>
            <w:tcW w:w="757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PP2</w:t>
            </w:r>
            <w:r w:rsidRPr="009D2970">
              <w:rPr>
                <w:lang w:val="ru"/>
              </w:rPr>
              <w:br/>
              <w:t>PP3</w:t>
            </w:r>
          </w:p>
        </w:tc>
        <w:tc>
          <w:tcPr>
            <w:tcW w:w="782" w:type="dxa"/>
            <w:vAlign w:val="center"/>
          </w:tcPr>
          <w:p w:rsidR="00573C2E" w:rsidRPr="009D2970" w:rsidRDefault="00644B65" w:rsidP="00F70D6F">
            <w:pPr>
              <w:pStyle w:val="Tabletext"/>
              <w:jc w:val="center"/>
            </w:pPr>
            <w:r>
              <w:rPr>
                <w:lang w:val="ru"/>
              </w:rPr>
              <w:t>Нет</w:t>
            </w:r>
            <w:r>
              <w:rPr>
                <w:lang w:val="ru"/>
              </w:rPr>
              <w:br/>
              <w:t>данных</w:t>
            </w:r>
          </w:p>
        </w:tc>
        <w:tc>
          <w:tcPr>
            <w:tcW w:w="758" w:type="dxa"/>
            <w:vAlign w:val="center"/>
          </w:tcPr>
          <w:p w:rsidR="00573C2E" w:rsidRPr="009D2970" w:rsidRDefault="00573C2E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PP1</w:t>
            </w:r>
          </w:p>
        </w:tc>
      </w:tr>
    </w:tbl>
    <w:p w:rsidR="007C265A" w:rsidRDefault="007C265A" w:rsidP="007C265A">
      <w:pPr>
        <w:pStyle w:val="Tablefin"/>
      </w:pPr>
    </w:p>
    <w:p w:rsidR="001227E3" w:rsidRPr="008F3A0C" w:rsidRDefault="00573C2E" w:rsidP="007C265A">
      <w:pPr>
        <w:pStyle w:val="TableNo"/>
        <w:rPr>
          <w:rFonts w:eastAsia="Malgun Gothic"/>
          <w:lang w:val="ru-RU"/>
        </w:rPr>
      </w:pPr>
      <w:r w:rsidRPr="007C265A">
        <w:t>ТАБЛИЦА</w:t>
      </w:r>
      <w:r w:rsidR="00766138" w:rsidRPr="001A2330">
        <w:t> </w:t>
      </w:r>
      <w:r w:rsidR="00766138">
        <w:t>20</w:t>
      </w:r>
    </w:p>
    <w:p w:rsidR="00766138" w:rsidRDefault="00490391" w:rsidP="007C265A">
      <w:pPr>
        <w:pStyle w:val="Tabletitle"/>
        <w:rPr>
          <w:lang w:val="ru"/>
        </w:rPr>
      </w:pPr>
      <w:r w:rsidRPr="009D2970">
        <w:rPr>
          <w:lang w:val="ru"/>
        </w:rPr>
        <w:t>Рассеянный пилотный шаблон, используемый с профилем T2</w:t>
      </w:r>
      <w:r w:rsidRPr="009D2970">
        <w:rPr>
          <w:lang w:val="ru"/>
        </w:rPr>
        <w:noBreakHyphen/>
        <w:t xml:space="preserve">Lite </w:t>
      </w:r>
      <w:r>
        <w:rPr>
          <w:lang w:val="ru"/>
        </w:rPr>
        <w:br/>
      </w:r>
      <w:r w:rsidRPr="009D2970">
        <w:rPr>
          <w:lang w:val="ru"/>
        </w:rPr>
        <w:t>для каждой из допустимых</w:t>
      </w:r>
      <w:r>
        <w:rPr>
          <w:lang w:val="ru"/>
        </w:rPr>
        <w:t xml:space="preserve"> </w:t>
      </w:r>
      <w:r w:rsidRPr="009D2970">
        <w:rPr>
          <w:lang w:val="ru"/>
        </w:rPr>
        <w:t xml:space="preserve">комбинаций размера БПФ </w:t>
      </w:r>
      <w:r>
        <w:rPr>
          <w:lang w:val="ru"/>
        </w:rPr>
        <w:br/>
      </w:r>
      <w:r w:rsidRPr="009D2970">
        <w:rPr>
          <w:lang w:val="ru"/>
        </w:rPr>
        <w:t>и защитного интервала в режиме MISO [1]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</w:tblCellMar>
        <w:tblLook w:val="01E0" w:firstRow="1" w:lastRow="1" w:firstColumn="1" w:lastColumn="1" w:noHBand="0" w:noVBand="0"/>
      </w:tblPr>
      <w:tblGrid>
        <w:gridCol w:w="1623"/>
        <w:gridCol w:w="775"/>
        <w:gridCol w:w="757"/>
        <w:gridCol w:w="757"/>
        <w:gridCol w:w="828"/>
        <w:gridCol w:w="757"/>
        <w:gridCol w:w="782"/>
        <w:gridCol w:w="775"/>
      </w:tblGrid>
      <w:tr w:rsidR="00490391" w:rsidRPr="009D2970" w:rsidTr="00F70D6F">
        <w:trPr>
          <w:jc w:val="center"/>
        </w:trPr>
        <w:tc>
          <w:tcPr>
            <w:tcW w:w="1623" w:type="dxa"/>
            <w:vMerge w:val="restart"/>
            <w:vAlign w:val="center"/>
          </w:tcPr>
          <w:p w:rsidR="00490391" w:rsidRPr="009D2970" w:rsidRDefault="00490391" w:rsidP="00F70D6F">
            <w:pPr>
              <w:pStyle w:val="Tablehead"/>
            </w:pPr>
            <w:r w:rsidRPr="009D2970">
              <w:rPr>
                <w:bCs/>
                <w:lang w:val="ru"/>
              </w:rPr>
              <w:t>Размер БПФ</w:t>
            </w:r>
          </w:p>
        </w:tc>
        <w:tc>
          <w:tcPr>
            <w:tcW w:w="5396" w:type="dxa"/>
            <w:gridSpan w:val="7"/>
            <w:vAlign w:val="center"/>
          </w:tcPr>
          <w:p w:rsidR="00490391" w:rsidRPr="009D2970" w:rsidRDefault="00490391" w:rsidP="00F70D6F">
            <w:pPr>
              <w:pStyle w:val="Tablehead"/>
            </w:pPr>
            <w:r w:rsidRPr="009D2970">
              <w:rPr>
                <w:bCs/>
                <w:lang w:val="ru"/>
              </w:rPr>
              <w:t>Защитный интервал</w:t>
            </w:r>
          </w:p>
        </w:tc>
      </w:tr>
      <w:tr w:rsidR="00490391" w:rsidRPr="009D2970" w:rsidTr="00F70D6F">
        <w:trPr>
          <w:jc w:val="center"/>
        </w:trPr>
        <w:tc>
          <w:tcPr>
            <w:tcW w:w="0" w:type="auto"/>
            <w:vMerge/>
            <w:vAlign w:val="center"/>
          </w:tcPr>
          <w:p w:rsidR="00490391" w:rsidRPr="009D2970" w:rsidRDefault="00490391" w:rsidP="00F70D6F">
            <w:pPr>
              <w:pStyle w:val="Tablehead"/>
            </w:pPr>
          </w:p>
        </w:tc>
        <w:tc>
          <w:tcPr>
            <w:tcW w:w="757" w:type="dxa"/>
            <w:vAlign w:val="center"/>
          </w:tcPr>
          <w:p w:rsidR="00490391" w:rsidRPr="009D2970" w:rsidRDefault="00490391" w:rsidP="00F70D6F">
            <w:pPr>
              <w:pStyle w:val="Tablehead"/>
            </w:pPr>
            <w:r w:rsidRPr="009D2970">
              <w:rPr>
                <w:bCs/>
                <w:lang w:val="ru"/>
              </w:rPr>
              <w:t>1/128</w:t>
            </w:r>
          </w:p>
        </w:tc>
        <w:tc>
          <w:tcPr>
            <w:tcW w:w="757" w:type="dxa"/>
            <w:vAlign w:val="center"/>
          </w:tcPr>
          <w:p w:rsidR="00490391" w:rsidRPr="009D2970" w:rsidRDefault="00490391" w:rsidP="00F70D6F">
            <w:pPr>
              <w:pStyle w:val="Tablehead"/>
            </w:pPr>
            <w:r w:rsidRPr="009D2970">
              <w:rPr>
                <w:bCs/>
                <w:lang w:val="ru"/>
              </w:rPr>
              <w:t>1/32</w:t>
            </w:r>
          </w:p>
        </w:tc>
        <w:tc>
          <w:tcPr>
            <w:tcW w:w="757" w:type="dxa"/>
            <w:vAlign w:val="center"/>
          </w:tcPr>
          <w:p w:rsidR="00490391" w:rsidRPr="009D2970" w:rsidRDefault="00490391" w:rsidP="00F70D6F">
            <w:pPr>
              <w:pStyle w:val="Tablehead"/>
            </w:pPr>
            <w:r w:rsidRPr="009D2970">
              <w:rPr>
                <w:bCs/>
                <w:lang w:val="ru"/>
              </w:rPr>
              <w:t>1/16</w:t>
            </w:r>
          </w:p>
        </w:tc>
        <w:tc>
          <w:tcPr>
            <w:tcW w:w="828" w:type="dxa"/>
            <w:vAlign w:val="center"/>
          </w:tcPr>
          <w:p w:rsidR="00490391" w:rsidRPr="009D2970" w:rsidRDefault="00490391" w:rsidP="00F70D6F">
            <w:pPr>
              <w:pStyle w:val="Tablehead"/>
            </w:pPr>
            <w:r w:rsidRPr="009D2970">
              <w:rPr>
                <w:bCs/>
                <w:lang w:val="ru"/>
              </w:rPr>
              <w:t>19/256</w:t>
            </w:r>
          </w:p>
        </w:tc>
        <w:tc>
          <w:tcPr>
            <w:tcW w:w="757" w:type="dxa"/>
            <w:vAlign w:val="center"/>
          </w:tcPr>
          <w:p w:rsidR="00490391" w:rsidRPr="009D2970" w:rsidRDefault="00490391" w:rsidP="00F70D6F">
            <w:pPr>
              <w:pStyle w:val="Tablehead"/>
            </w:pPr>
            <w:r w:rsidRPr="009D2970">
              <w:rPr>
                <w:bCs/>
                <w:lang w:val="ru"/>
              </w:rPr>
              <w:t>1/8</w:t>
            </w:r>
          </w:p>
        </w:tc>
        <w:tc>
          <w:tcPr>
            <w:tcW w:w="782" w:type="dxa"/>
            <w:vAlign w:val="center"/>
          </w:tcPr>
          <w:p w:rsidR="00490391" w:rsidRPr="009D2970" w:rsidRDefault="00490391" w:rsidP="00F70D6F">
            <w:pPr>
              <w:pStyle w:val="Tablehead"/>
            </w:pPr>
            <w:r w:rsidRPr="009D2970">
              <w:rPr>
                <w:bCs/>
                <w:lang w:val="ru"/>
              </w:rPr>
              <w:t>19/128</w:t>
            </w:r>
          </w:p>
        </w:tc>
        <w:tc>
          <w:tcPr>
            <w:tcW w:w="758" w:type="dxa"/>
            <w:vAlign w:val="center"/>
          </w:tcPr>
          <w:p w:rsidR="00490391" w:rsidRPr="009D2970" w:rsidRDefault="00490391" w:rsidP="00F70D6F">
            <w:pPr>
              <w:pStyle w:val="Tablehead"/>
            </w:pPr>
            <w:r w:rsidRPr="009D2970">
              <w:rPr>
                <w:bCs/>
                <w:lang w:val="ru"/>
              </w:rPr>
              <w:t>1/4</w:t>
            </w:r>
          </w:p>
        </w:tc>
      </w:tr>
      <w:tr w:rsidR="00490391" w:rsidRPr="009D2970" w:rsidTr="00F70D6F">
        <w:trPr>
          <w:jc w:val="center"/>
        </w:trPr>
        <w:tc>
          <w:tcPr>
            <w:tcW w:w="1623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16k</w:t>
            </w:r>
          </w:p>
        </w:tc>
        <w:tc>
          <w:tcPr>
            <w:tcW w:w="757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PP4</w:t>
            </w:r>
            <w:r w:rsidRPr="009D2970">
              <w:rPr>
                <w:lang w:val="ru"/>
              </w:rPr>
              <w:br/>
              <w:t>PP5</w:t>
            </w:r>
          </w:p>
        </w:tc>
        <w:tc>
          <w:tcPr>
            <w:tcW w:w="757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PP4</w:t>
            </w:r>
          </w:p>
        </w:tc>
        <w:tc>
          <w:tcPr>
            <w:tcW w:w="757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PP3</w:t>
            </w:r>
          </w:p>
        </w:tc>
        <w:tc>
          <w:tcPr>
            <w:tcW w:w="828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PP3</w:t>
            </w:r>
          </w:p>
        </w:tc>
        <w:tc>
          <w:tcPr>
            <w:tcW w:w="757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PP1</w:t>
            </w:r>
          </w:p>
        </w:tc>
        <w:tc>
          <w:tcPr>
            <w:tcW w:w="782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PP1</w:t>
            </w:r>
          </w:p>
        </w:tc>
        <w:tc>
          <w:tcPr>
            <w:tcW w:w="758" w:type="dxa"/>
            <w:vAlign w:val="center"/>
          </w:tcPr>
          <w:p w:rsidR="00490391" w:rsidRPr="009D2970" w:rsidRDefault="00195743" w:rsidP="00F70D6F">
            <w:pPr>
              <w:pStyle w:val="Tabletext"/>
              <w:jc w:val="center"/>
            </w:pPr>
            <w:r>
              <w:rPr>
                <w:lang w:val="ru"/>
              </w:rPr>
              <w:t>Нет</w:t>
            </w:r>
            <w:r>
              <w:rPr>
                <w:lang w:val="ru"/>
              </w:rPr>
              <w:br/>
              <w:t>данных</w:t>
            </w:r>
          </w:p>
        </w:tc>
      </w:tr>
      <w:tr w:rsidR="00490391" w:rsidRPr="009D2970" w:rsidTr="00F70D6F">
        <w:trPr>
          <w:jc w:val="center"/>
        </w:trPr>
        <w:tc>
          <w:tcPr>
            <w:tcW w:w="1623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8k</w:t>
            </w:r>
          </w:p>
        </w:tc>
        <w:tc>
          <w:tcPr>
            <w:tcW w:w="757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PP4</w:t>
            </w:r>
            <w:r w:rsidRPr="009D2970">
              <w:rPr>
                <w:lang w:val="ru"/>
              </w:rPr>
              <w:br/>
              <w:t>PP5</w:t>
            </w:r>
          </w:p>
        </w:tc>
        <w:tc>
          <w:tcPr>
            <w:tcW w:w="757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PP4</w:t>
            </w:r>
            <w:r w:rsidRPr="009D2970">
              <w:rPr>
                <w:lang w:val="ru"/>
              </w:rPr>
              <w:br/>
              <w:t>PP5</w:t>
            </w:r>
          </w:p>
        </w:tc>
        <w:tc>
          <w:tcPr>
            <w:tcW w:w="757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PP3</w:t>
            </w:r>
          </w:p>
        </w:tc>
        <w:tc>
          <w:tcPr>
            <w:tcW w:w="828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PP3</w:t>
            </w:r>
          </w:p>
        </w:tc>
        <w:tc>
          <w:tcPr>
            <w:tcW w:w="757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PP1</w:t>
            </w:r>
          </w:p>
        </w:tc>
        <w:tc>
          <w:tcPr>
            <w:tcW w:w="782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PP1</w:t>
            </w:r>
          </w:p>
        </w:tc>
        <w:tc>
          <w:tcPr>
            <w:tcW w:w="758" w:type="dxa"/>
            <w:vAlign w:val="center"/>
          </w:tcPr>
          <w:p w:rsidR="00490391" w:rsidRPr="009D2970" w:rsidRDefault="00195743" w:rsidP="00F70D6F">
            <w:pPr>
              <w:pStyle w:val="Tabletext"/>
              <w:jc w:val="center"/>
            </w:pPr>
            <w:r>
              <w:rPr>
                <w:lang w:val="ru"/>
              </w:rPr>
              <w:t>Нет</w:t>
            </w:r>
            <w:r>
              <w:rPr>
                <w:lang w:val="ru"/>
              </w:rPr>
              <w:br/>
              <w:t>данных</w:t>
            </w:r>
          </w:p>
        </w:tc>
      </w:tr>
      <w:tr w:rsidR="00490391" w:rsidRPr="009D2970" w:rsidTr="00F70D6F">
        <w:trPr>
          <w:jc w:val="center"/>
        </w:trPr>
        <w:tc>
          <w:tcPr>
            <w:tcW w:w="1623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4k, 2k</w:t>
            </w:r>
          </w:p>
        </w:tc>
        <w:tc>
          <w:tcPr>
            <w:tcW w:w="757" w:type="dxa"/>
            <w:vAlign w:val="center"/>
          </w:tcPr>
          <w:p w:rsidR="00490391" w:rsidRPr="009D2970" w:rsidRDefault="00644B65" w:rsidP="00F70D6F">
            <w:pPr>
              <w:pStyle w:val="Tabletext"/>
              <w:jc w:val="center"/>
            </w:pPr>
            <w:r>
              <w:rPr>
                <w:lang w:val="ru"/>
              </w:rPr>
              <w:t>Нет</w:t>
            </w:r>
            <w:r>
              <w:rPr>
                <w:lang w:val="ru"/>
              </w:rPr>
              <w:br/>
              <w:t>данных</w:t>
            </w:r>
          </w:p>
        </w:tc>
        <w:tc>
          <w:tcPr>
            <w:tcW w:w="757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PP4</w:t>
            </w:r>
            <w:r w:rsidRPr="009D2970">
              <w:rPr>
                <w:lang w:val="ru"/>
              </w:rPr>
              <w:br/>
              <w:t>PP5</w:t>
            </w:r>
          </w:p>
        </w:tc>
        <w:tc>
          <w:tcPr>
            <w:tcW w:w="757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PP3</w:t>
            </w:r>
          </w:p>
        </w:tc>
        <w:tc>
          <w:tcPr>
            <w:tcW w:w="828" w:type="dxa"/>
            <w:vAlign w:val="center"/>
          </w:tcPr>
          <w:p w:rsidR="00490391" w:rsidRPr="009D2970" w:rsidRDefault="00644B65" w:rsidP="00F70D6F">
            <w:pPr>
              <w:pStyle w:val="Tabletext"/>
              <w:jc w:val="center"/>
            </w:pPr>
            <w:r>
              <w:rPr>
                <w:lang w:val="ru"/>
              </w:rPr>
              <w:t>Нет</w:t>
            </w:r>
            <w:r>
              <w:rPr>
                <w:lang w:val="ru"/>
              </w:rPr>
              <w:br/>
              <w:t>данных</w:t>
            </w:r>
          </w:p>
        </w:tc>
        <w:tc>
          <w:tcPr>
            <w:tcW w:w="757" w:type="dxa"/>
            <w:vAlign w:val="center"/>
          </w:tcPr>
          <w:p w:rsidR="00490391" w:rsidRPr="009D2970" w:rsidRDefault="00490391" w:rsidP="00F70D6F">
            <w:pPr>
              <w:pStyle w:val="Tabletext"/>
              <w:jc w:val="center"/>
            </w:pPr>
            <w:r w:rsidRPr="009D2970">
              <w:rPr>
                <w:lang w:val="ru"/>
              </w:rPr>
              <w:t>PP1</w:t>
            </w:r>
          </w:p>
        </w:tc>
        <w:tc>
          <w:tcPr>
            <w:tcW w:w="782" w:type="dxa"/>
            <w:vAlign w:val="center"/>
          </w:tcPr>
          <w:p w:rsidR="00490391" w:rsidRPr="009D2970" w:rsidRDefault="00195743" w:rsidP="00F70D6F">
            <w:pPr>
              <w:pStyle w:val="Tabletext"/>
              <w:jc w:val="center"/>
            </w:pPr>
            <w:r>
              <w:rPr>
                <w:lang w:val="ru"/>
              </w:rPr>
              <w:t>Нет</w:t>
            </w:r>
            <w:r>
              <w:rPr>
                <w:lang w:val="ru"/>
              </w:rPr>
              <w:br/>
              <w:t>данных</w:t>
            </w:r>
          </w:p>
        </w:tc>
        <w:tc>
          <w:tcPr>
            <w:tcW w:w="758" w:type="dxa"/>
            <w:vAlign w:val="center"/>
          </w:tcPr>
          <w:p w:rsidR="00490391" w:rsidRPr="009D2970" w:rsidRDefault="00195743" w:rsidP="00F70D6F">
            <w:pPr>
              <w:pStyle w:val="Tabletext"/>
              <w:jc w:val="center"/>
            </w:pPr>
            <w:r>
              <w:rPr>
                <w:lang w:val="ru"/>
              </w:rPr>
              <w:t>Нет</w:t>
            </w:r>
            <w:r>
              <w:rPr>
                <w:lang w:val="ru"/>
              </w:rPr>
              <w:br/>
              <w:t>данных</w:t>
            </w:r>
          </w:p>
        </w:tc>
      </w:tr>
    </w:tbl>
    <w:p w:rsidR="007C265A" w:rsidRDefault="007C265A" w:rsidP="007C265A">
      <w:pPr>
        <w:pStyle w:val="Tablefin"/>
      </w:pPr>
      <w:bookmarkStart w:id="11" w:name="_Toc400958177"/>
    </w:p>
    <w:p w:rsidR="00766138" w:rsidRPr="005F4620" w:rsidRDefault="00766138" w:rsidP="00766138">
      <w:pPr>
        <w:pStyle w:val="Heading1"/>
        <w:rPr>
          <w:lang w:val="ru-RU"/>
        </w:rPr>
      </w:pPr>
      <w:r w:rsidRPr="005F4620">
        <w:rPr>
          <w:lang w:val="ru-RU"/>
        </w:rPr>
        <w:t>5</w:t>
      </w:r>
      <w:r w:rsidRPr="005F4620">
        <w:rPr>
          <w:lang w:val="ru-RU"/>
        </w:rPr>
        <w:tab/>
      </w:r>
      <w:bookmarkEnd w:id="11"/>
      <w:r w:rsidR="005F4620" w:rsidRPr="009D2970">
        <w:rPr>
          <w:bCs/>
          <w:lang w:val="ru"/>
        </w:rPr>
        <w:t>Параметры планирования системы DVB</w:t>
      </w:r>
      <w:r w:rsidR="005F4620" w:rsidRPr="009D2970">
        <w:rPr>
          <w:bCs/>
          <w:lang w:val="ru"/>
        </w:rPr>
        <w:noBreakHyphen/>
        <w:t>T2</w:t>
      </w:r>
      <w:r w:rsidR="005F4620" w:rsidRPr="009D2970">
        <w:rPr>
          <w:bCs/>
          <w:lang w:val="ru"/>
        </w:rPr>
        <w:noBreakHyphen/>
        <w:t>Lite</w:t>
      </w:r>
    </w:p>
    <w:p w:rsidR="00766138" w:rsidRPr="00022E1F" w:rsidRDefault="00766138" w:rsidP="00766138">
      <w:pPr>
        <w:pStyle w:val="Heading2"/>
        <w:rPr>
          <w:lang w:val="ru-RU"/>
        </w:rPr>
      </w:pPr>
      <w:r w:rsidRPr="00022E1F">
        <w:rPr>
          <w:lang w:val="ru-RU"/>
        </w:rPr>
        <w:t>5.1</w:t>
      </w:r>
      <w:r w:rsidRPr="00022E1F">
        <w:rPr>
          <w:lang w:val="ru-RU"/>
        </w:rPr>
        <w:tab/>
      </w:r>
      <w:r w:rsidR="005F4620" w:rsidRPr="005F4620">
        <w:rPr>
          <w:bCs/>
          <w:iCs/>
          <w:lang w:val="ru"/>
        </w:rPr>
        <w:t>Значения</w:t>
      </w:r>
      <w:r w:rsidR="005F4620" w:rsidRPr="009D2970">
        <w:rPr>
          <w:bCs/>
          <w:i/>
          <w:iCs/>
          <w:lang w:val="ru"/>
        </w:rPr>
        <w:t xml:space="preserve"> C/N</w:t>
      </w:r>
    </w:p>
    <w:p w:rsidR="006B4006" w:rsidRPr="00022E1F" w:rsidRDefault="006B4006" w:rsidP="006B4006">
      <w:pPr>
        <w:rPr>
          <w:lang w:val="ru-RU"/>
        </w:rPr>
      </w:pPr>
      <w:r w:rsidRPr="009D2970">
        <w:rPr>
          <w:lang w:val="ru"/>
        </w:rPr>
        <w:t xml:space="preserve">В отличие от T2-Base в профиле T2-Lite доступен только блок кода LDPC длиной 16 200 бит. Значения </w:t>
      </w:r>
      <w:r w:rsidRPr="009D2970">
        <w:rPr>
          <w:i/>
          <w:iCs/>
          <w:lang w:val="ru"/>
        </w:rPr>
        <w:t>C/N</w:t>
      </w:r>
      <w:r w:rsidRPr="009D2970">
        <w:rPr>
          <w:lang w:val="ru"/>
        </w:rPr>
        <w:t xml:space="preserve"> для этой длины блока слегка отличаются от значений для блока длиной 64 800</w:t>
      </w:r>
      <w:r>
        <w:rPr>
          <w:lang w:val="ru"/>
        </w:rPr>
        <w:t> </w:t>
      </w:r>
      <w:r w:rsidRPr="009D2970">
        <w:rPr>
          <w:lang w:val="ru"/>
        </w:rPr>
        <w:t>бит. Подробная информация приведена в таблицах 44 и 45 Руководящих указаний по</w:t>
      </w:r>
      <w:r>
        <w:rPr>
          <w:lang w:val="ru"/>
        </w:rPr>
        <w:t> </w:t>
      </w:r>
      <w:r w:rsidRPr="009D2970">
        <w:rPr>
          <w:lang w:val="ru"/>
        </w:rPr>
        <w:t>внедрению DVB-T2 [2].</w:t>
      </w:r>
    </w:p>
    <w:p w:rsidR="006B4006" w:rsidRPr="00022E1F" w:rsidRDefault="006B4006" w:rsidP="003C6B24">
      <w:pPr>
        <w:rPr>
          <w:lang w:val="ru-RU"/>
        </w:rPr>
      </w:pPr>
      <w:r w:rsidRPr="009D2970">
        <w:rPr>
          <w:lang w:val="ru"/>
        </w:rPr>
        <w:t>Кроме того, на данный момент еще не опубликованы результаты моделирования и</w:t>
      </w:r>
      <w:r>
        <w:rPr>
          <w:lang w:val="ru"/>
        </w:rPr>
        <w:t>ли</w:t>
      </w:r>
      <w:r w:rsidRPr="009D2970">
        <w:rPr>
          <w:lang w:val="ru"/>
        </w:rPr>
        <w:t xml:space="preserve"> измерения для дополнительных </w:t>
      </w:r>
      <w:r w:rsidR="003C6B24">
        <w:rPr>
          <w:lang w:val="ru-RU"/>
        </w:rPr>
        <w:t>скоростей</w:t>
      </w:r>
      <w:r w:rsidRPr="009D2970">
        <w:rPr>
          <w:lang w:val="ru"/>
        </w:rPr>
        <w:t xml:space="preserve"> кода T2-Lite – 1/3 и 2/5. Однако еще не опубликованные результаты предварительных измерений этих моделей, проведенные Rai/RaiWay, позволяют при помощи экстраполяции получить также необработанные значения для режимов T2-Lite с</w:t>
      </w:r>
      <w:r w:rsidR="003C6B24">
        <w:rPr>
          <w:lang w:val="ru"/>
        </w:rPr>
        <w:t xml:space="preserve">о скоростями </w:t>
      </w:r>
      <w:r w:rsidRPr="009D2970">
        <w:rPr>
          <w:lang w:val="ru"/>
        </w:rPr>
        <w:t xml:space="preserve">кода 1/3 и 2/5. Эти необработанные показатели </w:t>
      </w:r>
      <w:r w:rsidRPr="009D2970">
        <w:rPr>
          <w:i/>
          <w:iCs/>
          <w:lang w:val="ru"/>
        </w:rPr>
        <w:t>C/N</w:t>
      </w:r>
      <w:r w:rsidRPr="009D2970">
        <w:rPr>
          <w:lang w:val="ru"/>
        </w:rPr>
        <w:t xml:space="preserve"> для канала AWGN наряду с необработанными показателями </w:t>
      </w:r>
      <w:r w:rsidRPr="009D2970">
        <w:rPr>
          <w:i/>
          <w:iCs/>
          <w:lang w:val="ru"/>
        </w:rPr>
        <w:t>C/N</w:t>
      </w:r>
      <w:r w:rsidRPr="009D2970">
        <w:rPr>
          <w:lang w:val="ru"/>
        </w:rPr>
        <w:t xml:space="preserve"> из</w:t>
      </w:r>
      <w:r>
        <w:rPr>
          <w:lang w:val="ru"/>
        </w:rPr>
        <w:t> </w:t>
      </w:r>
      <w:r w:rsidRPr="009D2970">
        <w:rPr>
          <w:lang w:val="ru"/>
        </w:rPr>
        <w:t>Руководящих</w:t>
      </w:r>
      <w:r w:rsidR="00E9409C">
        <w:rPr>
          <w:lang w:val="ru"/>
        </w:rPr>
        <w:t xml:space="preserve"> указаний по внедрению</w:t>
      </w:r>
      <w:r w:rsidRPr="009D2970">
        <w:rPr>
          <w:lang w:val="ru"/>
        </w:rPr>
        <w:t xml:space="preserve"> для блока кода LDPC длиной 16 200 бит охватывают все режимы T2-Lite и приведены в таблице 21.</w:t>
      </w:r>
    </w:p>
    <w:p w:rsidR="00332BF1" w:rsidRDefault="00332BF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"/>
        </w:rPr>
      </w:pPr>
      <w:r>
        <w:rPr>
          <w:szCs w:val="22"/>
          <w:lang w:val="ru"/>
        </w:rPr>
        <w:br w:type="page"/>
      </w:r>
    </w:p>
    <w:p w:rsidR="006B4006" w:rsidRPr="00022E1F" w:rsidRDefault="006B4006" w:rsidP="003C6B24">
      <w:pPr>
        <w:rPr>
          <w:szCs w:val="22"/>
          <w:lang w:val="ru-RU"/>
        </w:rPr>
      </w:pPr>
      <w:r w:rsidRPr="009D2970">
        <w:rPr>
          <w:szCs w:val="22"/>
          <w:lang w:val="ru"/>
        </w:rPr>
        <w:lastRenderedPageBreak/>
        <w:t xml:space="preserve">Следовательно, значения </w:t>
      </w:r>
      <w:r w:rsidRPr="009D2970">
        <w:rPr>
          <w:i/>
          <w:iCs/>
          <w:szCs w:val="22"/>
          <w:lang w:val="ru"/>
        </w:rPr>
        <w:t>C/N</w:t>
      </w:r>
      <w:r w:rsidRPr="009D2970">
        <w:rPr>
          <w:szCs w:val="22"/>
          <w:lang w:val="ru"/>
        </w:rPr>
        <w:t xml:space="preserve"> и защитные отношения для частотного и сетевого планирования могут быть </w:t>
      </w:r>
      <w:r w:rsidR="00E9409C">
        <w:rPr>
          <w:szCs w:val="22"/>
          <w:lang w:val="ru"/>
        </w:rPr>
        <w:t>рассчитаны как описано в пунктах </w:t>
      </w:r>
      <w:r w:rsidRPr="009D2970">
        <w:rPr>
          <w:szCs w:val="22"/>
          <w:lang w:val="ru"/>
        </w:rPr>
        <w:t xml:space="preserve">2.5 и 3.4 Отчета </w:t>
      </w:r>
      <w:r w:rsidR="003C6B24">
        <w:rPr>
          <w:szCs w:val="22"/>
          <w:lang w:val="ru"/>
        </w:rPr>
        <w:t>МСЭ</w:t>
      </w:r>
      <w:r w:rsidRPr="009D2970">
        <w:rPr>
          <w:szCs w:val="22"/>
          <w:lang w:val="ru"/>
        </w:rPr>
        <w:t xml:space="preserve">-R BT.2254 </w:t>
      </w:r>
      <w:r w:rsidR="000C3B93">
        <w:rPr>
          <w:szCs w:val="22"/>
          <w:lang w:val="ru"/>
        </w:rPr>
        <w:t>"</w:t>
      </w:r>
      <w:r w:rsidR="00194FDD">
        <w:rPr>
          <w:szCs w:val="22"/>
          <w:lang w:val="ru"/>
        </w:rPr>
        <w:t>Частот</w:t>
      </w:r>
      <w:r w:rsidR="00B12746">
        <w:rPr>
          <w:szCs w:val="22"/>
          <w:lang w:val="ru"/>
        </w:rPr>
        <w:t>ы</w:t>
      </w:r>
      <w:r w:rsidR="00194FDD">
        <w:rPr>
          <w:szCs w:val="22"/>
          <w:lang w:val="ru"/>
        </w:rPr>
        <w:t xml:space="preserve"> и аспекты планирования сетей </w:t>
      </w:r>
      <w:r w:rsidR="00194FDD">
        <w:rPr>
          <w:szCs w:val="22"/>
          <w:lang w:val="en-US"/>
        </w:rPr>
        <w:t>DVB</w:t>
      </w:r>
      <w:r w:rsidR="00194FDD" w:rsidRPr="00194FDD">
        <w:rPr>
          <w:szCs w:val="22"/>
          <w:lang w:val="ru-RU"/>
        </w:rPr>
        <w:t>-</w:t>
      </w:r>
      <w:r w:rsidR="00194FDD">
        <w:rPr>
          <w:szCs w:val="22"/>
          <w:lang w:val="en-US"/>
        </w:rPr>
        <w:t>T</w:t>
      </w:r>
      <w:r w:rsidR="00194FDD" w:rsidRPr="00194FDD">
        <w:rPr>
          <w:szCs w:val="22"/>
          <w:lang w:val="ru-RU"/>
        </w:rPr>
        <w:t xml:space="preserve">2" </w:t>
      </w:r>
      <w:r w:rsidRPr="009D2970">
        <w:rPr>
          <w:szCs w:val="22"/>
          <w:lang w:val="ru"/>
        </w:rPr>
        <w:t>[3]. Дополнительная информация по критериям планирования, включая защитные отношения, содерж</w:t>
      </w:r>
      <w:r w:rsidR="000B0EAA">
        <w:rPr>
          <w:szCs w:val="22"/>
          <w:lang w:val="ru"/>
        </w:rPr>
        <w:t>и</w:t>
      </w:r>
      <w:r w:rsidRPr="009D2970">
        <w:rPr>
          <w:szCs w:val="22"/>
          <w:lang w:val="ru"/>
        </w:rPr>
        <w:t>тся в Рекомендации МСЭ</w:t>
      </w:r>
      <w:r w:rsidR="000B0EAA">
        <w:rPr>
          <w:szCs w:val="22"/>
          <w:lang w:val="ru"/>
        </w:rPr>
        <w:noBreakHyphen/>
      </w:r>
      <w:r w:rsidRPr="009D2970">
        <w:rPr>
          <w:szCs w:val="22"/>
          <w:lang w:val="ru"/>
        </w:rPr>
        <w:t>R BT.2033 "Критерии планирования, включая защитные отношения, для систем цифрового наземного телевизионного вещания второго поколения в диапазонах ОВЧ/УВЧ".</w:t>
      </w:r>
    </w:p>
    <w:p w:rsidR="00766138" w:rsidRPr="006B4006" w:rsidRDefault="006B4006" w:rsidP="003C6B24">
      <w:pPr>
        <w:rPr>
          <w:szCs w:val="22"/>
          <w:lang w:val="ru-RU"/>
        </w:rPr>
      </w:pPr>
      <w:r w:rsidRPr="009D2970">
        <w:rPr>
          <w:szCs w:val="22"/>
          <w:lang w:val="ru"/>
        </w:rPr>
        <w:t>Для райсовских и рэлеевских (статичных) каналов необходимы дополнительные поправочные коэффициенты для режимов T2-Lite с</w:t>
      </w:r>
      <w:r w:rsidR="003C6B24">
        <w:rPr>
          <w:szCs w:val="22"/>
          <w:lang w:val="ru"/>
        </w:rPr>
        <w:t xml:space="preserve">о скоростями </w:t>
      </w:r>
      <w:r w:rsidRPr="009D2970">
        <w:rPr>
          <w:szCs w:val="22"/>
          <w:lang w:val="ru"/>
        </w:rPr>
        <w:t>кода 1/3 и</w:t>
      </w:r>
      <w:r w:rsidRPr="009D2970">
        <w:rPr>
          <w:b/>
          <w:bCs/>
          <w:szCs w:val="22"/>
          <w:lang w:val="ru"/>
        </w:rPr>
        <w:t xml:space="preserve"> </w:t>
      </w:r>
      <w:r w:rsidRPr="009D2970">
        <w:rPr>
          <w:szCs w:val="22"/>
          <w:lang w:val="ru"/>
        </w:rPr>
        <w:t xml:space="preserve">2/5, помимо тех, которые уже опубликованы для T2-Base в таблице 2.13 Отчета </w:t>
      </w:r>
      <w:r w:rsidR="003C6B24">
        <w:rPr>
          <w:szCs w:val="22"/>
          <w:lang w:val="ru"/>
        </w:rPr>
        <w:t>МСЭ</w:t>
      </w:r>
      <w:r w:rsidRPr="009D2970">
        <w:rPr>
          <w:szCs w:val="22"/>
          <w:lang w:val="ru"/>
        </w:rPr>
        <w:t>-R BT.2254 [3]. Они получены при помощи экстраполяции поправочных коэффициентов, приведенных в этой та</w:t>
      </w:r>
      <w:r w:rsidR="007C265A">
        <w:rPr>
          <w:szCs w:val="22"/>
          <w:lang w:val="ru"/>
        </w:rPr>
        <w:t>блице, и представлены в</w:t>
      </w:r>
      <w:r w:rsidR="007C265A">
        <w:rPr>
          <w:szCs w:val="22"/>
          <w:lang w:val="en-GB"/>
        </w:rPr>
        <w:t> </w:t>
      </w:r>
      <w:r w:rsidR="007C265A">
        <w:rPr>
          <w:szCs w:val="22"/>
          <w:lang w:val="ru"/>
        </w:rPr>
        <w:t>таблице</w:t>
      </w:r>
      <w:r w:rsidR="007C265A">
        <w:rPr>
          <w:szCs w:val="22"/>
          <w:lang w:val="en-GB"/>
        </w:rPr>
        <w:t> </w:t>
      </w:r>
      <w:r w:rsidRPr="009D2970">
        <w:rPr>
          <w:szCs w:val="22"/>
          <w:lang w:val="ru"/>
        </w:rPr>
        <w:t>22.</w:t>
      </w:r>
    </w:p>
    <w:p w:rsidR="00766138" w:rsidRPr="006B4006" w:rsidRDefault="006B4006" w:rsidP="006B4006">
      <w:pPr>
        <w:pStyle w:val="TableNo"/>
        <w:keepNext w:val="0"/>
        <w:rPr>
          <w:lang w:val="ru-RU"/>
        </w:rPr>
      </w:pPr>
      <w:r>
        <w:rPr>
          <w:lang w:val="ru-RU"/>
        </w:rPr>
        <w:t>ТАБЛИЦА</w:t>
      </w:r>
      <w:r w:rsidR="00766138" w:rsidRPr="000F12CD">
        <w:rPr>
          <w:lang w:val="en-US"/>
        </w:rPr>
        <w:t> </w:t>
      </w:r>
      <w:r w:rsidR="00766138" w:rsidRPr="006B4006">
        <w:rPr>
          <w:lang w:val="ru-RU"/>
        </w:rPr>
        <w:t>21</w:t>
      </w:r>
    </w:p>
    <w:p w:rsidR="00766138" w:rsidRDefault="006B4006" w:rsidP="006B4006">
      <w:pPr>
        <w:pStyle w:val="Tabletitle"/>
        <w:keepNext w:val="0"/>
        <w:rPr>
          <w:bCs/>
          <w:lang w:val="ru"/>
        </w:rPr>
      </w:pPr>
      <w:r w:rsidRPr="009D2970">
        <w:rPr>
          <w:bCs/>
          <w:lang w:val="ru"/>
        </w:rPr>
        <w:t xml:space="preserve">Необработанные значения </w:t>
      </w:r>
      <w:r w:rsidRPr="009D2970">
        <w:rPr>
          <w:bCs/>
          <w:i/>
          <w:iCs/>
          <w:lang w:val="ru"/>
        </w:rPr>
        <w:t>C/N</w:t>
      </w:r>
      <w:r w:rsidRPr="009D2970">
        <w:rPr>
          <w:bCs/>
          <w:lang w:val="ru"/>
        </w:rPr>
        <w:t xml:space="preserve"> для профиля DVB</w:t>
      </w:r>
      <w:r w:rsidRPr="009D2970">
        <w:rPr>
          <w:bCs/>
          <w:lang w:val="ru"/>
        </w:rPr>
        <w:noBreakHyphen/>
        <w:t>T2</w:t>
      </w:r>
      <w:r w:rsidRPr="009D2970">
        <w:rPr>
          <w:bCs/>
          <w:lang w:val="ru"/>
        </w:rPr>
        <w:noBreakHyphen/>
        <w:t xml:space="preserve">Lite </w:t>
      </w:r>
      <w:r>
        <w:rPr>
          <w:bCs/>
          <w:lang w:val="ru"/>
        </w:rPr>
        <w:br/>
      </w:r>
      <w:r w:rsidRPr="009D2970">
        <w:rPr>
          <w:bCs/>
          <w:lang w:val="ru"/>
        </w:rPr>
        <w:t>в гауссовом канале (канале AWGN)</w:t>
      </w:r>
      <w:r w:rsidRPr="009D2970">
        <w:rPr>
          <w:b w:val="0"/>
          <w:lang w:val="ru"/>
        </w:rPr>
        <w:br/>
      </w:r>
      <w:r w:rsidRPr="009D2970">
        <w:rPr>
          <w:bCs/>
          <w:lang w:val="ru"/>
        </w:rPr>
        <w:t xml:space="preserve">(получены из таблицы 45 [2] и путем экстраполяции результатов </w:t>
      </w:r>
      <w:r w:rsidR="003E3EB8" w:rsidRPr="003E3EB8">
        <w:rPr>
          <w:bCs/>
          <w:lang w:val="ru-RU"/>
        </w:rPr>
        <w:br/>
      </w:r>
      <w:r w:rsidRPr="009D2970">
        <w:rPr>
          <w:bCs/>
          <w:lang w:val="ru"/>
        </w:rPr>
        <w:t>измерений из Rai/RaiWay)</w:t>
      </w:r>
    </w:p>
    <w:tbl>
      <w:tblPr>
        <w:tblW w:w="6832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4"/>
        <w:gridCol w:w="1416"/>
        <w:gridCol w:w="3772"/>
      </w:tblGrid>
      <w:tr w:rsidR="00195743" w:rsidRPr="00712530" w:rsidTr="00B34A41">
        <w:trPr>
          <w:cantSplit/>
          <w:jc w:val="center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shd w:val="clear" w:color="auto" w:fill="auto"/>
            <w:vAlign w:val="center"/>
          </w:tcPr>
          <w:p w:rsidR="00195743" w:rsidRPr="00195743" w:rsidRDefault="00344386" w:rsidP="00344386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Сигнальное созвездие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auto"/>
            </w:tcBorders>
            <w:shd w:val="clear" w:color="auto" w:fill="auto"/>
            <w:vAlign w:val="center"/>
          </w:tcPr>
          <w:p w:rsidR="00195743" w:rsidRPr="00195743" w:rsidRDefault="00195743" w:rsidP="00195743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Кодовая</w:t>
            </w:r>
            <w:r>
              <w:rPr>
                <w:rFonts w:asciiTheme="majorBidi" w:hAnsiTheme="majorBidi" w:cstheme="majorBidi"/>
                <w:lang w:val="ru-RU"/>
              </w:rPr>
              <w:br/>
              <w:t>скорость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95743" w:rsidRPr="00195743" w:rsidRDefault="00195743" w:rsidP="00195743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 w:rsidRPr="009E629F">
              <w:rPr>
                <w:rFonts w:asciiTheme="majorBidi" w:hAnsiTheme="majorBidi" w:cstheme="majorBidi"/>
                <w:i/>
                <w:iCs/>
              </w:rPr>
              <w:t>C</w:t>
            </w:r>
            <w:r w:rsidRPr="00022E1F">
              <w:rPr>
                <w:rFonts w:asciiTheme="majorBidi" w:hAnsiTheme="majorBidi" w:cstheme="majorBidi"/>
                <w:i/>
                <w:iCs/>
                <w:lang w:val="ru-RU"/>
              </w:rPr>
              <w:t>/</w:t>
            </w:r>
            <w:r w:rsidRPr="009E629F">
              <w:rPr>
                <w:rFonts w:asciiTheme="majorBidi" w:hAnsiTheme="majorBidi" w:cstheme="majorBidi"/>
                <w:i/>
                <w:iCs/>
              </w:rPr>
              <w:t>N</w:t>
            </w:r>
            <w:r w:rsidRPr="009E629F">
              <w:rPr>
                <w:rFonts w:asciiTheme="majorBidi" w:hAnsiTheme="majorBidi" w:cstheme="majorBidi"/>
                <w:vertAlign w:val="subscript"/>
              </w:rPr>
              <w:t>Gauss</w:t>
            </w:r>
            <w:r w:rsidRPr="00022E1F">
              <w:rPr>
                <w:rFonts w:asciiTheme="majorBidi" w:hAnsiTheme="majorBidi" w:cstheme="majorBidi"/>
                <w:vertAlign w:val="subscript"/>
                <w:lang w:val="ru-RU"/>
              </w:rPr>
              <w:noBreakHyphen/>
            </w:r>
            <w:r w:rsidRPr="009E629F">
              <w:rPr>
                <w:rFonts w:asciiTheme="majorBidi" w:hAnsiTheme="majorBidi" w:cstheme="majorBidi"/>
                <w:vertAlign w:val="subscript"/>
              </w:rPr>
              <w:t>raw</w:t>
            </w:r>
            <w:r>
              <w:rPr>
                <w:rFonts w:asciiTheme="majorBidi" w:hAnsiTheme="majorBidi" w:cstheme="majorBidi"/>
                <w:lang w:val="ru-RU"/>
              </w:rPr>
              <w:br/>
              <w:t>в гауссовом канале</w:t>
            </w:r>
            <w:r>
              <w:rPr>
                <w:rFonts w:asciiTheme="majorBidi" w:hAnsiTheme="majorBidi" w:cstheme="majorBidi"/>
                <w:lang w:val="ru-RU"/>
              </w:rPr>
              <w:br/>
            </w:r>
            <w:r w:rsidRPr="00022E1F">
              <w:rPr>
                <w:rFonts w:asciiTheme="majorBidi" w:hAnsiTheme="majorBidi" w:cstheme="majorBidi"/>
                <w:lang w:val="ru-RU"/>
              </w:rPr>
              <w:t>(</w:t>
            </w:r>
            <w:r>
              <w:rPr>
                <w:rFonts w:asciiTheme="majorBidi" w:hAnsiTheme="majorBidi" w:cstheme="majorBidi"/>
                <w:lang w:val="ru-RU"/>
              </w:rPr>
              <w:t>дБ</w:t>
            </w:r>
            <w:r w:rsidRPr="00022E1F">
              <w:rPr>
                <w:rFonts w:asciiTheme="majorBidi" w:hAnsiTheme="majorBidi" w:cstheme="majorBidi"/>
                <w:lang w:val="ru-RU"/>
              </w:rPr>
              <w:t>)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QPSK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1/3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0F12CD">
              <w:rPr>
                <w:lang w:eastAsia="ko-KR"/>
              </w:rPr>
              <w:t>–</w:t>
            </w:r>
            <w:r w:rsidRPr="00195743">
              <w:rPr>
                <w:rFonts w:asciiTheme="majorBidi" w:hAnsiTheme="majorBidi" w:cstheme="majorBidi"/>
                <w:lang w:val="ru-RU" w:eastAsia="de-DE"/>
              </w:rPr>
              <w:t>0</w:t>
            </w:r>
            <w:r>
              <w:rPr>
                <w:rFonts w:asciiTheme="majorBidi" w:hAnsiTheme="majorBidi" w:cstheme="majorBidi"/>
                <w:lang w:val="ru-RU" w:eastAsia="de-DE"/>
              </w:rPr>
              <w:t>,</w:t>
            </w:r>
            <w:r w:rsidRPr="00195743">
              <w:rPr>
                <w:rFonts w:asciiTheme="majorBidi" w:hAnsiTheme="majorBidi" w:cstheme="majorBidi"/>
                <w:lang w:val="ru-RU" w:eastAsia="de-DE"/>
              </w:rPr>
              <w:t>9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QPSK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2/5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195743">
              <w:rPr>
                <w:rFonts w:asciiTheme="majorBidi" w:hAnsiTheme="majorBidi" w:cstheme="majorBidi"/>
                <w:lang w:val="ru-RU" w:eastAsia="de-DE"/>
              </w:rPr>
              <w:t>0</w:t>
            </w:r>
            <w:r>
              <w:rPr>
                <w:rFonts w:asciiTheme="majorBidi" w:hAnsiTheme="majorBidi" w:cstheme="majorBidi"/>
                <w:lang w:val="ru-RU" w:eastAsia="de-DE"/>
              </w:rPr>
              <w:t>,</w:t>
            </w:r>
            <w:r w:rsidRPr="00195743">
              <w:rPr>
                <w:rFonts w:asciiTheme="majorBidi" w:hAnsiTheme="majorBidi" w:cstheme="majorBidi"/>
                <w:lang w:val="ru-RU" w:eastAsia="de-DE"/>
              </w:rPr>
              <w:t>1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QPSK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1/2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  <w:lang w:eastAsia="ja-JP"/>
              </w:rPr>
              <w:t>0</w:t>
            </w:r>
            <w:r>
              <w:rPr>
                <w:rFonts w:asciiTheme="majorBidi" w:hAnsiTheme="majorBidi" w:cstheme="majorBidi"/>
                <w:lang w:eastAsia="ja-JP"/>
              </w:rPr>
              <w:t>,</w:t>
            </w:r>
            <w:r w:rsidRPr="009E629F">
              <w:rPr>
                <w:rFonts w:asciiTheme="majorBidi" w:hAnsiTheme="majorBidi" w:cstheme="majorBidi"/>
                <w:lang w:eastAsia="ja-JP"/>
              </w:rPr>
              <w:t>7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QPSK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3/5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</w:rPr>
              <w:t>2</w:t>
            </w:r>
            <w:r>
              <w:rPr>
                <w:rFonts w:asciiTheme="majorBidi" w:hAnsiTheme="majorBidi" w:cstheme="majorBidi"/>
              </w:rPr>
              <w:t>,</w:t>
            </w:r>
            <w:r w:rsidRPr="009E629F">
              <w:rPr>
                <w:rFonts w:asciiTheme="majorBidi" w:hAnsiTheme="majorBidi" w:cstheme="majorBidi"/>
                <w:lang w:eastAsia="ja-JP"/>
              </w:rPr>
              <w:t>5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QPSK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2/3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  <w:lang w:eastAsia="ja-JP"/>
              </w:rPr>
              <w:t>3</w:t>
            </w:r>
            <w:r>
              <w:rPr>
                <w:rFonts w:asciiTheme="majorBidi" w:hAnsiTheme="majorBidi" w:cstheme="majorBidi"/>
                <w:lang w:eastAsia="ja-JP"/>
              </w:rPr>
              <w:t>,</w:t>
            </w:r>
            <w:r w:rsidRPr="009E629F">
              <w:rPr>
                <w:rFonts w:asciiTheme="majorBidi" w:hAnsiTheme="majorBidi" w:cstheme="majorBidi"/>
                <w:lang w:eastAsia="ja-JP"/>
              </w:rPr>
              <w:t>4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QPSK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3/4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  <w:lang w:eastAsia="ja-JP"/>
              </w:rPr>
              <w:t>4</w:t>
            </w:r>
            <w:r>
              <w:rPr>
                <w:rFonts w:asciiTheme="majorBidi" w:hAnsiTheme="majorBidi" w:cstheme="majorBidi"/>
                <w:lang w:eastAsia="ja-JP"/>
              </w:rPr>
              <w:t>,</w:t>
            </w:r>
            <w:r w:rsidRPr="009E629F">
              <w:rPr>
                <w:rFonts w:asciiTheme="majorBidi" w:hAnsiTheme="majorBidi" w:cstheme="majorBidi"/>
                <w:lang w:eastAsia="ja-JP"/>
              </w:rPr>
              <w:t>3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16</w:t>
            </w:r>
            <w:r w:rsidRPr="009E629F">
              <w:rPr>
                <w:rFonts w:asciiTheme="majorBidi" w:hAnsiTheme="majorBidi" w:cstheme="majorBidi"/>
              </w:rPr>
              <w:noBreakHyphen/>
              <w:t>QAM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1/3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  <w:lang w:val="de-DE" w:eastAsia="de-DE"/>
              </w:rPr>
              <w:t>3</w:t>
            </w:r>
            <w:r>
              <w:rPr>
                <w:rFonts w:asciiTheme="majorBidi" w:hAnsiTheme="majorBidi" w:cstheme="majorBidi"/>
                <w:lang w:val="de-DE" w:eastAsia="de-DE"/>
              </w:rPr>
              <w:t>,</w:t>
            </w:r>
            <w:r w:rsidRPr="009E629F">
              <w:rPr>
                <w:rFonts w:asciiTheme="majorBidi" w:hAnsiTheme="majorBidi" w:cstheme="majorBidi"/>
                <w:lang w:val="de-DE" w:eastAsia="de-DE"/>
              </w:rPr>
              <w:t>7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16</w:t>
            </w:r>
            <w:r w:rsidRPr="009E629F">
              <w:rPr>
                <w:rFonts w:asciiTheme="majorBidi" w:hAnsiTheme="majorBidi" w:cstheme="majorBidi"/>
              </w:rPr>
              <w:noBreakHyphen/>
              <w:t>QAM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2/5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  <w:lang w:val="de-DE" w:eastAsia="de-DE"/>
              </w:rPr>
              <w:t>4</w:t>
            </w:r>
            <w:r>
              <w:rPr>
                <w:rFonts w:asciiTheme="majorBidi" w:hAnsiTheme="majorBidi" w:cstheme="majorBidi"/>
                <w:lang w:val="de-DE" w:eastAsia="de-DE"/>
              </w:rPr>
              <w:t>,</w:t>
            </w:r>
            <w:r w:rsidRPr="009E629F">
              <w:rPr>
                <w:rFonts w:asciiTheme="majorBidi" w:hAnsiTheme="majorBidi" w:cstheme="majorBidi"/>
                <w:lang w:val="de-DE" w:eastAsia="de-DE"/>
              </w:rPr>
              <w:t>9</w:t>
            </w:r>
          </w:p>
        </w:tc>
      </w:tr>
      <w:tr w:rsidR="009B511B" w:rsidRPr="009E629F" w:rsidTr="00C8700F">
        <w:trPr>
          <w:cantSplit/>
          <w:jc w:val="center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11B" w:rsidRPr="009E629F" w:rsidRDefault="009B511B" w:rsidP="00C8700F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16</w:t>
            </w:r>
            <w:r w:rsidRPr="009E629F">
              <w:rPr>
                <w:rFonts w:asciiTheme="majorBidi" w:hAnsiTheme="majorBidi" w:cstheme="majorBidi"/>
              </w:rPr>
              <w:noBreakHyphen/>
              <w:t>QAM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11B" w:rsidRPr="009E629F" w:rsidRDefault="009B511B" w:rsidP="00C8700F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1/2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1B" w:rsidRPr="009E629F" w:rsidRDefault="009B511B" w:rsidP="00C8700F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  <w:lang w:eastAsia="ja-JP"/>
              </w:rPr>
              <w:t>5</w:t>
            </w:r>
            <w:r>
              <w:rPr>
                <w:rFonts w:asciiTheme="majorBidi" w:hAnsiTheme="majorBidi" w:cstheme="majorBidi"/>
                <w:lang w:eastAsia="ja-JP"/>
              </w:rPr>
              <w:t>,</w:t>
            </w:r>
            <w:r w:rsidRPr="009E629F">
              <w:rPr>
                <w:rFonts w:asciiTheme="majorBidi" w:hAnsiTheme="majorBidi" w:cstheme="majorBidi"/>
                <w:lang w:eastAsia="ja-JP"/>
              </w:rPr>
              <w:t>5</w:t>
            </w:r>
          </w:p>
        </w:tc>
      </w:tr>
      <w:tr w:rsidR="009B511B" w:rsidRPr="009E629F" w:rsidTr="00C8700F">
        <w:trPr>
          <w:cantSplit/>
          <w:jc w:val="center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11B" w:rsidRPr="009E629F" w:rsidRDefault="009B511B" w:rsidP="00C8700F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16</w:t>
            </w:r>
            <w:r w:rsidRPr="009E629F">
              <w:rPr>
                <w:rFonts w:asciiTheme="majorBidi" w:hAnsiTheme="majorBidi" w:cstheme="majorBidi"/>
              </w:rPr>
              <w:noBreakHyphen/>
              <w:t>QAM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11B" w:rsidRPr="009E629F" w:rsidRDefault="009B511B" w:rsidP="00C8700F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3/5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1B" w:rsidRPr="009E629F" w:rsidRDefault="009B511B" w:rsidP="00C8700F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</w:rPr>
              <w:t>7</w:t>
            </w:r>
            <w:r>
              <w:rPr>
                <w:rFonts w:asciiTheme="majorBidi" w:hAnsiTheme="majorBidi" w:cstheme="majorBidi"/>
              </w:rPr>
              <w:t>,</w:t>
            </w:r>
            <w:r w:rsidRPr="009E629F">
              <w:rPr>
                <w:rFonts w:asciiTheme="majorBidi" w:hAnsiTheme="majorBidi" w:cstheme="majorBidi"/>
                <w:lang w:eastAsia="ja-JP"/>
              </w:rPr>
              <w:t>9</w:t>
            </w:r>
          </w:p>
        </w:tc>
      </w:tr>
      <w:tr w:rsidR="000369E4" w:rsidRPr="009E629F" w:rsidTr="00C8700F">
        <w:trPr>
          <w:cantSplit/>
          <w:jc w:val="center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9E4" w:rsidRPr="009E629F" w:rsidRDefault="000369E4" w:rsidP="00C8700F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16</w:t>
            </w:r>
            <w:r w:rsidRPr="009E629F">
              <w:rPr>
                <w:rFonts w:asciiTheme="majorBidi" w:hAnsiTheme="majorBidi" w:cstheme="majorBidi"/>
              </w:rPr>
              <w:noBreakHyphen/>
              <w:t>QAM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9E4" w:rsidRPr="009E629F" w:rsidRDefault="000369E4" w:rsidP="00C8700F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2/3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9E4" w:rsidRPr="009E629F" w:rsidRDefault="000369E4" w:rsidP="00C8700F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  <w:lang w:eastAsia="ja-JP"/>
              </w:rPr>
              <w:t>9</w:t>
            </w:r>
            <w:r>
              <w:rPr>
                <w:rFonts w:asciiTheme="majorBidi" w:hAnsiTheme="majorBidi" w:cstheme="majorBidi"/>
                <w:lang w:eastAsia="ja-JP"/>
              </w:rPr>
              <w:t>,</w:t>
            </w:r>
            <w:r w:rsidRPr="009E629F">
              <w:rPr>
                <w:rFonts w:asciiTheme="majorBidi" w:hAnsiTheme="majorBidi" w:cstheme="majorBidi"/>
                <w:lang w:eastAsia="ja-JP"/>
              </w:rPr>
              <w:t>1</w:t>
            </w:r>
          </w:p>
        </w:tc>
      </w:tr>
      <w:tr w:rsidR="000369E4" w:rsidRPr="009E629F" w:rsidTr="00C8700F">
        <w:trPr>
          <w:cantSplit/>
          <w:jc w:val="center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9E4" w:rsidRPr="009E629F" w:rsidRDefault="000369E4" w:rsidP="00C8700F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16</w:t>
            </w:r>
            <w:r w:rsidRPr="009E629F">
              <w:rPr>
                <w:rFonts w:asciiTheme="majorBidi" w:hAnsiTheme="majorBidi" w:cstheme="majorBidi"/>
              </w:rPr>
              <w:noBreakHyphen/>
              <w:t>QAM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9E4" w:rsidRPr="009E629F" w:rsidRDefault="000369E4" w:rsidP="00C8700F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3/4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9E4" w:rsidRPr="009E629F" w:rsidRDefault="000369E4" w:rsidP="00C8700F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  <w:lang w:eastAsia="ja-JP"/>
              </w:rPr>
              <w:t>10</w:t>
            </w:r>
            <w:r>
              <w:rPr>
                <w:rFonts w:asciiTheme="majorBidi" w:hAnsiTheme="majorBidi" w:cstheme="majorBidi"/>
                <w:lang w:eastAsia="ja-JP"/>
              </w:rPr>
              <w:t>,</w:t>
            </w:r>
            <w:r w:rsidRPr="009E629F">
              <w:rPr>
                <w:rFonts w:asciiTheme="majorBidi" w:hAnsiTheme="majorBidi" w:cstheme="majorBidi"/>
                <w:lang w:eastAsia="ja-JP"/>
              </w:rPr>
              <w:t>3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64</w:t>
            </w:r>
            <w:r w:rsidRPr="009E629F">
              <w:rPr>
                <w:rFonts w:asciiTheme="majorBidi" w:hAnsiTheme="majorBidi" w:cstheme="majorBidi"/>
              </w:rPr>
              <w:noBreakHyphen/>
              <w:t>QAM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1/3</w:t>
            </w:r>
          </w:p>
        </w:tc>
        <w:tc>
          <w:tcPr>
            <w:tcW w:w="37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  <w:lang w:val="de-DE" w:eastAsia="de-DE"/>
              </w:rPr>
              <w:t>7</w:t>
            </w:r>
            <w:r w:rsidR="00B34A41">
              <w:rPr>
                <w:rFonts w:asciiTheme="majorBidi" w:hAnsiTheme="majorBidi" w:cstheme="majorBidi"/>
                <w:lang w:val="de-DE" w:eastAsia="de-DE"/>
              </w:rPr>
              <w:t>,</w:t>
            </w:r>
            <w:r w:rsidRPr="009E629F">
              <w:rPr>
                <w:rFonts w:asciiTheme="majorBidi" w:hAnsiTheme="majorBidi" w:cstheme="majorBidi"/>
                <w:lang w:val="de-DE" w:eastAsia="de-DE"/>
              </w:rPr>
              <w:t>2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64</w:t>
            </w:r>
            <w:r w:rsidRPr="009E629F">
              <w:rPr>
                <w:rFonts w:asciiTheme="majorBidi" w:hAnsiTheme="majorBidi" w:cstheme="majorBidi"/>
              </w:rPr>
              <w:noBreakHyphen/>
              <w:t>QAM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2/5</w:t>
            </w:r>
          </w:p>
        </w:tc>
        <w:tc>
          <w:tcPr>
            <w:tcW w:w="37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  <w:lang w:val="de-DE" w:eastAsia="de-DE"/>
              </w:rPr>
              <w:t>8</w:t>
            </w:r>
            <w:r w:rsidR="00B34A41">
              <w:rPr>
                <w:rFonts w:asciiTheme="majorBidi" w:hAnsiTheme="majorBidi" w:cstheme="majorBidi"/>
                <w:lang w:val="de-DE" w:eastAsia="de-DE"/>
              </w:rPr>
              <w:t>,</w:t>
            </w:r>
            <w:r w:rsidRPr="009E629F">
              <w:rPr>
                <w:rFonts w:asciiTheme="majorBidi" w:hAnsiTheme="majorBidi" w:cstheme="majorBidi"/>
                <w:lang w:val="de-DE" w:eastAsia="de-DE"/>
              </w:rPr>
              <w:t>6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64</w:t>
            </w:r>
            <w:r w:rsidRPr="009E629F">
              <w:rPr>
                <w:rFonts w:asciiTheme="majorBidi" w:hAnsiTheme="majorBidi" w:cstheme="majorBidi"/>
              </w:rPr>
              <w:noBreakHyphen/>
              <w:t>QAM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1/2</w:t>
            </w:r>
          </w:p>
        </w:tc>
        <w:tc>
          <w:tcPr>
            <w:tcW w:w="37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  <w:lang w:eastAsia="ja-JP"/>
              </w:rPr>
              <w:t>9</w:t>
            </w:r>
            <w:r w:rsidR="00B34A41">
              <w:rPr>
                <w:rFonts w:asciiTheme="majorBidi" w:hAnsiTheme="majorBidi" w:cstheme="majorBidi"/>
                <w:lang w:eastAsia="ja-JP"/>
              </w:rPr>
              <w:t>,</w:t>
            </w:r>
            <w:r w:rsidRPr="009E629F">
              <w:rPr>
                <w:rFonts w:asciiTheme="majorBidi" w:hAnsiTheme="majorBidi" w:cstheme="majorBidi"/>
                <w:lang w:eastAsia="ja-JP"/>
              </w:rPr>
              <w:t>2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64</w:t>
            </w:r>
            <w:r w:rsidRPr="009E629F">
              <w:rPr>
                <w:rFonts w:asciiTheme="majorBidi" w:hAnsiTheme="majorBidi" w:cstheme="majorBidi"/>
              </w:rPr>
              <w:noBreakHyphen/>
              <w:t>QAM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3/5</w:t>
            </w:r>
          </w:p>
        </w:tc>
        <w:tc>
          <w:tcPr>
            <w:tcW w:w="377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</w:rPr>
              <w:t>12</w:t>
            </w:r>
            <w:r w:rsidR="00B34A41">
              <w:rPr>
                <w:rFonts w:asciiTheme="majorBidi" w:hAnsiTheme="majorBidi" w:cstheme="majorBidi"/>
              </w:rPr>
              <w:t>,</w:t>
            </w:r>
            <w:r w:rsidRPr="009E629F">
              <w:rPr>
                <w:rFonts w:asciiTheme="majorBidi" w:hAnsiTheme="majorBidi" w:cstheme="majorBidi"/>
                <w:lang w:eastAsia="ja-JP"/>
              </w:rPr>
              <w:t>3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64</w:t>
            </w:r>
            <w:r w:rsidRPr="009E629F">
              <w:rPr>
                <w:rFonts w:asciiTheme="majorBidi" w:hAnsiTheme="majorBidi" w:cstheme="majorBidi"/>
              </w:rPr>
              <w:noBreakHyphen/>
              <w:t>QAM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2/3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  <w:lang w:eastAsia="ja-JP"/>
              </w:rPr>
              <w:t>13</w:t>
            </w:r>
            <w:r w:rsidR="00B34A41">
              <w:rPr>
                <w:rFonts w:asciiTheme="majorBidi" w:hAnsiTheme="majorBidi" w:cstheme="majorBidi"/>
                <w:lang w:eastAsia="ja-JP"/>
              </w:rPr>
              <w:t>,</w:t>
            </w:r>
            <w:r w:rsidRPr="009E629F">
              <w:rPr>
                <w:rFonts w:asciiTheme="majorBidi" w:hAnsiTheme="majorBidi" w:cstheme="majorBidi"/>
                <w:lang w:eastAsia="ja-JP"/>
              </w:rPr>
              <w:t>8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64</w:t>
            </w:r>
            <w:r w:rsidRPr="009E629F">
              <w:rPr>
                <w:rFonts w:asciiTheme="majorBidi" w:hAnsiTheme="majorBidi" w:cstheme="majorBidi"/>
              </w:rPr>
              <w:noBreakHyphen/>
              <w:t>QAM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3/4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  <w:lang w:eastAsia="ja-JP"/>
              </w:rPr>
              <w:t>15</w:t>
            </w:r>
            <w:r w:rsidR="00B34A41">
              <w:rPr>
                <w:rFonts w:asciiTheme="majorBidi" w:hAnsiTheme="majorBidi" w:cstheme="majorBidi"/>
                <w:lang w:eastAsia="ja-JP"/>
              </w:rPr>
              <w:t>,</w:t>
            </w:r>
            <w:r w:rsidRPr="009E629F">
              <w:rPr>
                <w:rFonts w:asciiTheme="majorBidi" w:hAnsiTheme="majorBidi" w:cstheme="majorBidi"/>
                <w:lang w:eastAsia="ja-JP"/>
              </w:rPr>
              <w:t>5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256</w:t>
            </w:r>
            <w:r w:rsidRPr="009E629F">
              <w:rPr>
                <w:rFonts w:asciiTheme="majorBidi" w:hAnsiTheme="majorBidi" w:cstheme="majorBidi"/>
              </w:rPr>
              <w:noBreakHyphen/>
              <w:t>QAM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1/3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  <w:lang w:val="de-DE" w:eastAsia="de-DE"/>
              </w:rPr>
              <w:t>10</w:t>
            </w:r>
            <w:r w:rsidR="00B34A41">
              <w:rPr>
                <w:rFonts w:asciiTheme="majorBidi" w:hAnsiTheme="majorBidi" w:cstheme="majorBidi"/>
                <w:lang w:val="de-DE" w:eastAsia="de-DE"/>
              </w:rPr>
              <w:t>,</w:t>
            </w:r>
            <w:r w:rsidRPr="009E629F">
              <w:rPr>
                <w:rFonts w:asciiTheme="majorBidi" w:hAnsiTheme="majorBidi" w:cstheme="majorBidi"/>
                <w:lang w:val="de-DE" w:eastAsia="de-DE"/>
              </w:rPr>
              <w:t>3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256</w:t>
            </w:r>
            <w:r w:rsidRPr="009E629F">
              <w:rPr>
                <w:rFonts w:asciiTheme="majorBidi" w:hAnsiTheme="majorBidi" w:cstheme="majorBidi"/>
              </w:rPr>
              <w:noBreakHyphen/>
              <w:t>QAM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2/5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  <w:lang w:val="de-DE" w:eastAsia="de-DE"/>
              </w:rPr>
              <w:t>11</w:t>
            </w:r>
            <w:r w:rsidR="00B34A41">
              <w:rPr>
                <w:rFonts w:asciiTheme="majorBidi" w:hAnsiTheme="majorBidi" w:cstheme="majorBidi"/>
                <w:lang w:val="de-DE" w:eastAsia="de-DE"/>
              </w:rPr>
              <w:t>,</w:t>
            </w:r>
            <w:r w:rsidRPr="009E629F">
              <w:rPr>
                <w:rFonts w:asciiTheme="majorBidi" w:hAnsiTheme="majorBidi" w:cstheme="majorBidi"/>
                <w:lang w:val="de-DE" w:eastAsia="de-DE"/>
              </w:rPr>
              <w:t>9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256</w:t>
            </w:r>
            <w:r w:rsidRPr="009E629F">
              <w:rPr>
                <w:rFonts w:asciiTheme="majorBidi" w:hAnsiTheme="majorBidi" w:cstheme="majorBidi"/>
              </w:rPr>
              <w:noBreakHyphen/>
              <w:t>QAM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1/2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  <w:lang w:eastAsia="ja-JP"/>
              </w:rPr>
              <w:t>12</w:t>
            </w:r>
            <w:r w:rsidR="00B34A41">
              <w:rPr>
                <w:rFonts w:asciiTheme="majorBidi" w:hAnsiTheme="majorBidi" w:cstheme="majorBidi"/>
                <w:lang w:eastAsia="ja-JP"/>
              </w:rPr>
              <w:t>,</w:t>
            </w:r>
            <w:r w:rsidRPr="009E629F">
              <w:rPr>
                <w:rFonts w:asciiTheme="majorBidi" w:hAnsiTheme="majorBidi" w:cstheme="majorBidi"/>
                <w:lang w:eastAsia="ja-JP"/>
              </w:rPr>
              <w:t>6</w:t>
            </w:r>
          </w:p>
        </w:tc>
      </w:tr>
      <w:tr w:rsidR="00195743" w:rsidRPr="009E629F" w:rsidTr="00B34A41">
        <w:trPr>
          <w:cantSplit/>
          <w:jc w:val="center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256</w:t>
            </w:r>
            <w:r w:rsidRPr="009E629F">
              <w:rPr>
                <w:rFonts w:asciiTheme="majorBidi" w:hAnsiTheme="majorBidi" w:cstheme="majorBidi"/>
              </w:rPr>
              <w:noBreakHyphen/>
              <w:t>QAM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9E629F">
              <w:rPr>
                <w:rFonts w:asciiTheme="majorBidi" w:hAnsiTheme="majorBidi" w:cstheme="majorBidi"/>
              </w:rPr>
              <w:t>3/5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43" w:rsidRPr="009E629F" w:rsidRDefault="00195743" w:rsidP="00195743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r w:rsidRPr="009E629F">
              <w:rPr>
                <w:rFonts w:asciiTheme="majorBidi" w:hAnsiTheme="majorBidi" w:cstheme="majorBidi"/>
              </w:rPr>
              <w:t>16</w:t>
            </w:r>
            <w:r w:rsidR="00B34A41">
              <w:rPr>
                <w:rFonts w:asciiTheme="majorBidi" w:hAnsiTheme="majorBidi" w:cstheme="majorBidi"/>
              </w:rPr>
              <w:t>,</w:t>
            </w:r>
            <w:r w:rsidRPr="009E629F">
              <w:rPr>
                <w:rFonts w:asciiTheme="majorBidi" w:hAnsiTheme="majorBidi" w:cstheme="majorBidi"/>
                <w:lang w:eastAsia="ja-JP"/>
              </w:rPr>
              <w:t>9</w:t>
            </w:r>
          </w:p>
        </w:tc>
      </w:tr>
    </w:tbl>
    <w:p w:rsidR="00F26640" w:rsidRPr="00A02FAB" w:rsidRDefault="00F26640" w:rsidP="0089572C">
      <w:pPr>
        <w:pStyle w:val="Tablefin"/>
        <w:rPr>
          <w:rFonts w:eastAsia="Malgun Gothic"/>
          <w:lang w:eastAsia="ko-KR"/>
        </w:rPr>
      </w:pPr>
    </w:p>
    <w:p w:rsidR="0042583A" w:rsidRDefault="0042583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766138" w:rsidRPr="009E629F" w:rsidRDefault="00FC6091" w:rsidP="00766138">
      <w:pPr>
        <w:pStyle w:val="TableNo"/>
      </w:pPr>
      <w:r>
        <w:rPr>
          <w:lang w:val="ru-RU"/>
        </w:rPr>
        <w:lastRenderedPageBreak/>
        <w:t>ТАБЛИЦА</w:t>
      </w:r>
      <w:r w:rsidR="00766138" w:rsidRPr="009E629F">
        <w:t> </w:t>
      </w:r>
      <w:r w:rsidR="00766138">
        <w:t>22</w:t>
      </w:r>
    </w:p>
    <w:p w:rsidR="00766138" w:rsidRPr="00947611" w:rsidRDefault="00E6350C" w:rsidP="003C6B24">
      <w:pPr>
        <w:pStyle w:val="Tabletitle"/>
        <w:rPr>
          <w:lang w:val="ru-RU"/>
        </w:rPr>
      </w:pPr>
      <w:r w:rsidRPr="009D2970">
        <w:rPr>
          <w:bCs/>
          <w:lang w:val="ru"/>
        </w:rPr>
        <w:t xml:space="preserve">Увеличение DELTA [дБ] отношения </w:t>
      </w:r>
      <w:r w:rsidRPr="009D2970">
        <w:rPr>
          <w:bCs/>
          <w:i/>
          <w:iCs/>
          <w:lang w:val="ru"/>
        </w:rPr>
        <w:t>C/N</w:t>
      </w:r>
      <w:r w:rsidRPr="009D2970">
        <w:rPr>
          <w:bCs/>
          <w:lang w:val="ru"/>
        </w:rPr>
        <w:t xml:space="preserve"> райсовского </w:t>
      </w:r>
      <w:r>
        <w:rPr>
          <w:bCs/>
          <w:lang w:val="ru"/>
        </w:rPr>
        <w:br/>
      </w:r>
      <w:r w:rsidRPr="009D2970">
        <w:rPr>
          <w:bCs/>
          <w:lang w:val="ru"/>
        </w:rPr>
        <w:t xml:space="preserve">и статичного рэлеевского каналов </w:t>
      </w:r>
      <w:r w:rsidRPr="009D2970">
        <w:rPr>
          <w:b w:val="0"/>
          <w:lang w:val="ru"/>
        </w:rPr>
        <w:br/>
      </w:r>
      <w:r w:rsidRPr="009D2970">
        <w:rPr>
          <w:bCs/>
          <w:lang w:val="ru"/>
        </w:rPr>
        <w:t xml:space="preserve">по отношению к гауссовому каналу для режимов DVB-T2-Lite </w:t>
      </w:r>
      <w:r>
        <w:rPr>
          <w:bCs/>
          <w:lang w:val="ru"/>
        </w:rPr>
        <w:br/>
      </w:r>
      <w:r w:rsidRPr="009D2970">
        <w:rPr>
          <w:bCs/>
          <w:lang w:val="ru"/>
        </w:rPr>
        <w:t>с</w:t>
      </w:r>
      <w:r w:rsidR="003C6B24">
        <w:rPr>
          <w:bCs/>
          <w:lang w:val="ru"/>
        </w:rPr>
        <w:t xml:space="preserve">о скоростями </w:t>
      </w:r>
      <w:r w:rsidRPr="009D2970">
        <w:rPr>
          <w:bCs/>
          <w:lang w:val="ru"/>
        </w:rPr>
        <w:t>кода 1/3 и 2/5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8"/>
        <w:gridCol w:w="1751"/>
        <w:gridCol w:w="2410"/>
        <w:gridCol w:w="2556"/>
      </w:tblGrid>
      <w:tr w:rsidR="00E6350C" w:rsidRPr="009E629F" w:rsidTr="00CA1D93">
        <w:trPr>
          <w:jc w:val="center"/>
        </w:trPr>
        <w:tc>
          <w:tcPr>
            <w:tcW w:w="1788" w:type="dxa"/>
            <w:shd w:val="clear" w:color="auto" w:fill="auto"/>
            <w:vAlign w:val="center"/>
          </w:tcPr>
          <w:p w:rsidR="00E6350C" w:rsidRPr="009D2970" w:rsidRDefault="00344386" w:rsidP="008D4AF1">
            <w:pPr>
              <w:pStyle w:val="Tablehead"/>
              <w:keepLines/>
            </w:pPr>
            <w:r w:rsidRPr="00344386">
              <w:rPr>
                <w:bCs/>
                <w:lang w:val="ru"/>
              </w:rPr>
              <w:t>Сигнальное созвездие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E6350C" w:rsidRPr="009D2970" w:rsidRDefault="00E6350C" w:rsidP="008D4AF1">
            <w:pPr>
              <w:pStyle w:val="Tablehead"/>
              <w:keepLines/>
            </w:pPr>
            <w:r w:rsidRPr="009D2970">
              <w:rPr>
                <w:bCs/>
                <w:lang w:val="ru"/>
              </w:rPr>
              <w:t>Кодовая скорость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6350C" w:rsidRPr="009D2970" w:rsidRDefault="00E6350C" w:rsidP="008D4AF1">
            <w:pPr>
              <w:pStyle w:val="Tablehead"/>
              <w:keepLines/>
            </w:pPr>
            <w:r w:rsidRPr="009D2970">
              <w:rPr>
                <w:bCs/>
                <w:lang w:val="ru"/>
              </w:rPr>
              <w:t>DELTA</w:t>
            </w:r>
            <w:r w:rsidRPr="009D2970">
              <w:rPr>
                <w:bCs/>
                <w:vertAlign w:val="subscript"/>
                <w:lang w:val="ru"/>
              </w:rPr>
              <w:t>Rice</w:t>
            </w:r>
            <w:r w:rsidRPr="009D2970">
              <w:rPr>
                <w:bCs/>
                <w:lang w:val="ru"/>
              </w:rPr>
              <w:t xml:space="preserve"> (дБ)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E6350C" w:rsidRPr="009D2970" w:rsidRDefault="00E6350C" w:rsidP="008D4AF1">
            <w:pPr>
              <w:pStyle w:val="Tablehead"/>
              <w:keepLines/>
            </w:pPr>
            <w:r w:rsidRPr="009D2970">
              <w:rPr>
                <w:bCs/>
                <w:lang w:val="ru"/>
              </w:rPr>
              <w:t>DELTA</w:t>
            </w:r>
            <w:r w:rsidRPr="009D2970">
              <w:rPr>
                <w:bCs/>
                <w:vertAlign w:val="subscript"/>
                <w:lang w:val="ru"/>
              </w:rPr>
              <w:t>Rayleigh</w:t>
            </w:r>
            <w:r w:rsidRPr="009D2970">
              <w:rPr>
                <w:bCs/>
                <w:lang w:val="ru"/>
              </w:rPr>
              <w:t xml:space="preserve"> (дБ)</w:t>
            </w:r>
          </w:p>
        </w:tc>
      </w:tr>
      <w:tr w:rsidR="00E6350C" w:rsidRPr="009E629F" w:rsidTr="00CA1D93">
        <w:trPr>
          <w:trHeight w:val="315"/>
          <w:jc w:val="center"/>
        </w:trPr>
        <w:tc>
          <w:tcPr>
            <w:tcW w:w="1788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QPSK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1/3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0</w:t>
            </w:r>
            <w:r>
              <w:rPr>
                <w:lang w:eastAsia="sv-SE"/>
              </w:rPr>
              <w:t>,</w:t>
            </w:r>
            <w:r w:rsidRPr="009E629F">
              <w:rPr>
                <w:lang w:eastAsia="sv-SE"/>
              </w:rPr>
              <w:t>2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0</w:t>
            </w:r>
            <w:r>
              <w:rPr>
                <w:lang w:eastAsia="sv-SE"/>
              </w:rPr>
              <w:t>,</w:t>
            </w:r>
            <w:r w:rsidRPr="009E629F">
              <w:rPr>
                <w:lang w:eastAsia="sv-SE"/>
              </w:rPr>
              <w:t>7</w:t>
            </w:r>
          </w:p>
        </w:tc>
      </w:tr>
      <w:tr w:rsidR="00E6350C" w:rsidRPr="009E629F" w:rsidTr="00CA1D93">
        <w:trPr>
          <w:trHeight w:val="315"/>
          <w:jc w:val="center"/>
        </w:trPr>
        <w:tc>
          <w:tcPr>
            <w:tcW w:w="1788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QPSK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2/5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0</w:t>
            </w:r>
            <w:r>
              <w:rPr>
                <w:lang w:eastAsia="sv-SE"/>
              </w:rPr>
              <w:t>,</w:t>
            </w:r>
            <w:r w:rsidRPr="009E629F">
              <w:rPr>
                <w:lang w:eastAsia="sv-SE"/>
              </w:rPr>
              <w:t>2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0</w:t>
            </w:r>
            <w:r>
              <w:rPr>
                <w:lang w:eastAsia="sv-SE"/>
              </w:rPr>
              <w:t>,</w:t>
            </w:r>
            <w:r w:rsidRPr="009E629F">
              <w:rPr>
                <w:lang w:eastAsia="sv-SE"/>
              </w:rPr>
              <w:t>8</w:t>
            </w:r>
          </w:p>
        </w:tc>
      </w:tr>
      <w:tr w:rsidR="00E6350C" w:rsidRPr="009E629F" w:rsidTr="00CA1D93">
        <w:trPr>
          <w:trHeight w:val="315"/>
          <w:jc w:val="center"/>
        </w:trPr>
        <w:tc>
          <w:tcPr>
            <w:tcW w:w="1788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16</w:t>
            </w:r>
            <w:r w:rsidRPr="009E629F">
              <w:rPr>
                <w:lang w:eastAsia="sv-SE"/>
              </w:rPr>
              <w:noBreakHyphen/>
              <w:t>QAM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1/3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0</w:t>
            </w:r>
            <w:r>
              <w:rPr>
                <w:lang w:eastAsia="sv-SE"/>
              </w:rPr>
              <w:t>,</w:t>
            </w:r>
            <w:r w:rsidRPr="009E629F">
              <w:rPr>
                <w:lang w:eastAsia="sv-SE"/>
              </w:rPr>
              <w:t>2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1</w:t>
            </w:r>
            <w:r>
              <w:rPr>
                <w:lang w:eastAsia="sv-SE"/>
              </w:rPr>
              <w:t>,</w:t>
            </w:r>
            <w:r w:rsidRPr="009E629F">
              <w:rPr>
                <w:lang w:eastAsia="sv-SE"/>
              </w:rPr>
              <w:t>2</w:t>
            </w:r>
          </w:p>
        </w:tc>
      </w:tr>
      <w:tr w:rsidR="00E6350C" w:rsidRPr="009E629F" w:rsidTr="00CA1D93">
        <w:trPr>
          <w:trHeight w:val="315"/>
          <w:jc w:val="center"/>
        </w:trPr>
        <w:tc>
          <w:tcPr>
            <w:tcW w:w="1788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16</w:t>
            </w:r>
            <w:r w:rsidRPr="009E629F">
              <w:rPr>
                <w:lang w:eastAsia="sv-SE"/>
              </w:rPr>
              <w:noBreakHyphen/>
              <w:t>QAM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2/5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0</w:t>
            </w:r>
            <w:r>
              <w:rPr>
                <w:lang w:eastAsia="sv-SE"/>
              </w:rPr>
              <w:t>,</w:t>
            </w:r>
            <w:r w:rsidRPr="009E629F">
              <w:rPr>
                <w:lang w:eastAsia="sv-SE"/>
              </w:rPr>
              <w:t>2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1</w:t>
            </w:r>
            <w:r>
              <w:rPr>
                <w:lang w:eastAsia="sv-SE"/>
              </w:rPr>
              <w:t>,</w:t>
            </w:r>
            <w:r w:rsidRPr="009E629F">
              <w:rPr>
                <w:lang w:eastAsia="sv-SE"/>
              </w:rPr>
              <w:t>3</w:t>
            </w:r>
          </w:p>
        </w:tc>
      </w:tr>
      <w:tr w:rsidR="00E6350C" w:rsidRPr="009E629F" w:rsidTr="00CA1D93">
        <w:trPr>
          <w:trHeight w:val="315"/>
          <w:jc w:val="center"/>
        </w:trPr>
        <w:tc>
          <w:tcPr>
            <w:tcW w:w="1788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64</w:t>
            </w:r>
            <w:r w:rsidRPr="009E629F">
              <w:rPr>
                <w:lang w:eastAsia="sv-SE"/>
              </w:rPr>
              <w:noBreakHyphen/>
              <w:t>QAM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1/3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0</w:t>
            </w:r>
            <w:r>
              <w:rPr>
                <w:lang w:eastAsia="sv-SE"/>
              </w:rPr>
              <w:t>,</w:t>
            </w:r>
            <w:r w:rsidRPr="009E629F">
              <w:rPr>
                <w:lang w:eastAsia="sv-SE"/>
              </w:rPr>
              <w:t>3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1</w:t>
            </w:r>
            <w:r>
              <w:rPr>
                <w:lang w:eastAsia="sv-SE"/>
              </w:rPr>
              <w:t>,</w:t>
            </w:r>
            <w:r w:rsidRPr="009E629F">
              <w:rPr>
                <w:lang w:eastAsia="sv-SE"/>
              </w:rPr>
              <w:t>8</w:t>
            </w:r>
          </w:p>
        </w:tc>
      </w:tr>
      <w:tr w:rsidR="00E6350C" w:rsidRPr="009E629F" w:rsidTr="00CA1D93">
        <w:trPr>
          <w:trHeight w:val="315"/>
          <w:jc w:val="center"/>
        </w:trPr>
        <w:tc>
          <w:tcPr>
            <w:tcW w:w="1788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64</w:t>
            </w:r>
            <w:r w:rsidRPr="009E629F">
              <w:rPr>
                <w:lang w:eastAsia="sv-SE"/>
              </w:rPr>
              <w:noBreakHyphen/>
              <w:t>QAM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2/5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0</w:t>
            </w:r>
            <w:r>
              <w:rPr>
                <w:lang w:eastAsia="sv-SE"/>
              </w:rPr>
              <w:t>,</w:t>
            </w:r>
            <w:r w:rsidRPr="009E629F">
              <w:rPr>
                <w:lang w:eastAsia="sv-SE"/>
              </w:rPr>
              <w:t>3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1</w:t>
            </w:r>
            <w:r>
              <w:rPr>
                <w:lang w:eastAsia="sv-SE"/>
              </w:rPr>
              <w:t>,</w:t>
            </w:r>
            <w:r w:rsidRPr="009E629F">
              <w:rPr>
                <w:lang w:eastAsia="sv-SE"/>
              </w:rPr>
              <w:t>9</w:t>
            </w:r>
          </w:p>
        </w:tc>
      </w:tr>
      <w:tr w:rsidR="00E6350C" w:rsidRPr="009E629F" w:rsidTr="00CA1D93">
        <w:trPr>
          <w:trHeight w:val="315"/>
          <w:jc w:val="center"/>
        </w:trPr>
        <w:tc>
          <w:tcPr>
            <w:tcW w:w="1788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256</w:t>
            </w:r>
            <w:r w:rsidRPr="009E629F">
              <w:rPr>
                <w:lang w:eastAsia="sv-SE"/>
              </w:rPr>
              <w:noBreakHyphen/>
              <w:t>QAM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1/3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0</w:t>
            </w:r>
            <w:r>
              <w:rPr>
                <w:lang w:eastAsia="sv-SE"/>
              </w:rPr>
              <w:t>,</w:t>
            </w:r>
            <w:r w:rsidRPr="009E629F">
              <w:rPr>
                <w:lang w:eastAsia="sv-SE"/>
              </w:rPr>
              <w:t>3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2</w:t>
            </w:r>
            <w:r>
              <w:rPr>
                <w:lang w:eastAsia="sv-SE"/>
              </w:rPr>
              <w:t>,</w:t>
            </w:r>
            <w:r w:rsidRPr="009E629F">
              <w:rPr>
                <w:lang w:eastAsia="sv-SE"/>
              </w:rPr>
              <w:t>3</w:t>
            </w:r>
          </w:p>
        </w:tc>
      </w:tr>
      <w:tr w:rsidR="00E6350C" w:rsidRPr="009E629F" w:rsidTr="00CA1D93">
        <w:trPr>
          <w:trHeight w:val="315"/>
          <w:jc w:val="center"/>
        </w:trPr>
        <w:tc>
          <w:tcPr>
            <w:tcW w:w="1788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256</w:t>
            </w:r>
            <w:r w:rsidRPr="009E629F">
              <w:rPr>
                <w:lang w:eastAsia="sv-SE"/>
              </w:rPr>
              <w:noBreakHyphen/>
              <w:t>QAM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2/5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0</w:t>
            </w:r>
            <w:r>
              <w:rPr>
                <w:lang w:eastAsia="sv-SE"/>
              </w:rPr>
              <w:t>,</w:t>
            </w:r>
            <w:r w:rsidRPr="009E629F">
              <w:rPr>
                <w:lang w:eastAsia="sv-SE"/>
              </w:rPr>
              <w:t>3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E6350C" w:rsidRPr="009E629F" w:rsidRDefault="00E6350C" w:rsidP="00CA1D93">
            <w:pPr>
              <w:pStyle w:val="Tabletext"/>
              <w:jc w:val="center"/>
              <w:rPr>
                <w:lang w:eastAsia="sv-SE"/>
              </w:rPr>
            </w:pPr>
            <w:r w:rsidRPr="009E629F">
              <w:rPr>
                <w:lang w:eastAsia="sv-SE"/>
              </w:rPr>
              <w:t>2</w:t>
            </w:r>
            <w:r>
              <w:rPr>
                <w:lang w:eastAsia="sv-SE"/>
              </w:rPr>
              <w:t>,</w:t>
            </w:r>
            <w:r w:rsidRPr="009E629F">
              <w:rPr>
                <w:lang w:eastAsia="sv-SE"/>
              </w:rPr>
              <w:t>3</w:t>
            </w:r>
          </w:p>
        </w:tc>
      </w:tr>
    </w:tbl>
    <w:p w:rsidR="00766138" w:rsidRPr="002F239A" w:rsidRDefault="00766138" w:rsidP="00766138">
      <w:pPr>
        <w:pStyle w:val="Tablefin"/>
        <w:rPr>
          <w:lang w:eastAsia="zh-CN"/>
        </w:rPr>
      </w:pPr>
    </w:p>
    <w:p w:rsidR="00766138" w:rsidRPr="00022E1F" w:rsidRDefault="00766138" w:rsidP="00C87786">
      <w:pPr>
        <w:pStyle w:val="Heading2"/>
        <w:jc w:val="left"/>
        <w:rPr>
          <w:lang w:val="ru-RU"/>
        </w:rPr>
      </w:pPr>
      <w:bookmarkStart w:id="12" w:name="_Toc321400034"/>
      <w:bookmarkStart w:id="13" w:name="_Toc394479986"/>
      <w:r w:rsidRPr="00022E1F">
        <w:rPr>
          <w:lang w:val="ru-RU"/>
        </w:rPr>
        <w:t>5.2</w:t>
      </w:r>
      <w:r w:rsidRPr="00022E1F">
        <w:rPr>
          <w:lang w:val="ru-RU"/>
        </w:rPr>
        <w:tab/>
      </w:r>
      <w:bookmarkEnd w:id="12"/>
      <w:bookmarkEnd w:id="13"/>
      <w:r w:rsidR="00951A05" w:rsidRPr="009D2970">
        <w:rPr>
          <w:bCs/>
          <w:lang w:val="ru"/>
        </w:rPr>
        <w:t>Защитные</w:t>
      </w:r>
      <w:r w:rsidR="00951A05" w:rsidRPr="008F3A0C">
        <w:rPr>
          <w:bCs/>
          <w:lang w:val="ru-RU"/>
        </w:rPr>
        <w:t xml:space="preserve"> </w:t>
      </w:r>
      <w:r w:rsidR="00951A05" w:rsidRPr="009D2970">
        <w:rPr>
          <w:bCs/>
          <w:lang w:val="ru"/>
        </w:rPr>
        <w:t>отношения</w:t>
      </w:r>
      <w:r w:rsidR="00951A05" w:rsidRPr="008F3A0C">
        <w:rPr>
          <w:bCs/>
          <w:lang w:val="ru-RU"/>
        </w:rPr>
        <w:t xml:space="preserve"> </w:t>
      </w:r>
      <w:r w:rsidR="00951A05" w:rsidRPr="00951A05">
        <w:rPr>
          <w:bCs/>
          <w:lang w:val="en-US"/>
        </w:rPr>
        <w:t>DVB</w:t>
      </w:r>
      <w:r w:rsidR="00951A05" w:rsidRPr="008F3A0C">
        <w:rPr>
          <w:bCs/>
          <w:lang w:val="ru-RU"/>
        </w:rPr>
        <w:noBreakHyphen/>
      </w:r>
      <w:r w:rsidR="00951A05" w:rsidRPr="00951A05">
        <w:rPr>
          <w:bCs/>
          <w:lang w:val="en-US"/>
        </w:rPr>
        <w:t>T</w:t>
      </w:r>
      <w:r w:rsidR="00951A05" w:rsidRPr="008F3A0C">
        <w:rPr>
          <w:bCs/>
          <w:lang w:val="ru-RU"/>
        </w:rPr>
        <w:t>2-</w:t>
      </w:r>
      <w:r w:rsidR="00951A05" w:rsidRPr="00951A05">
        <w:rPr>
          <w:bCs/>
          <w:lang w:val="en-US"/>
        </w:rPr>
        <w:t>Lite</w:t>
      </w:r>
      <w:r w:rsidR="00951A05" w:rsidRPr="008F3A0C">
        <w:rPr>
          <w:bCs/>
          <w:lang w:val="ru-RU"/>
        </w:rPr>
        <w:t xml:space="preserve"> </w:t>
      </w:r>
      <w:r w:rsidR="00951A05" w:rsidRPr="009D2970">
        <w:rPr>
          <w:bCs/>
          <w:lang w:val="ru"/>
        </w:rPr>
        <w:t>в</w:t>
      </w:r>
      <w:r w:rsidR="00951A05" w:rsidRPr="008F3A0C">
        <w:rPr>
          <w:bCs/>
          <w:lang w:val="ru-RU"/>
        </w:rPr>
        <w:t xml:space="preserve"> </w:t>
      </w:r>
      <w:r w:rsidR="00951A05" w:rsidRPr="009D2970">
        <w:rPr>
          <w:bCs/>
          <w:lang w:val="ru"/>
        </w:rPr>
        <w:t>сравнении</w:t>
      </w:r>
      <w:r w:rsidR="00951A05" w:rsidRPr="008F3A0C">
        <w:rPr>
          <w:bCs/>
          <w:lang w:val="ru-RU"/>
        </w:rPr>
        <w:t xml:space="preserve"> </w:t>
      </w:r>
      <w:r w:rsidR="00951A05" w:rsidRPr="009D2970">
        <w:rPr>
          <w:bCs/>
          <w:lang w:val="ru"/>
        </w:rPr>
        <w:t>с</w:t>
      </w:r>
      <w:r w:rsidR="00951A05" w:rsidRPr="008F3A0C">
        <w:rPr>
          <w:bCs/>
          <w:lang w:val="ru-RU"/>
        </w:rPr>
        <w:t xml:space="preserve"> </w:t>
      </w:r>
      <w:r w:rsidR="00951A05" w:rsidRPr="00951A05">
        <w:rPr>
          <w:bCs/>
          <w:lang w:val="en-US"/>
        </w:rPr>
        <w:t>DVB</w:t>
      </w:r>
      <w:r w:rsidR="00951A05" w:rsidRPr="008F3A0C">
        <w:rPr>
          <w:bCs/>
          <w:lang w:val="ru-RU"/>
        </w:rPr>
        <w:noBreakHyphen/>
      </w:r>
      <w:r w:rsidR="00951A05" w:rsidRPr="00951A05">
        <w:rPr>
          <w:bCs/>
          <w:lang w:val="en-US"/>
        </w:rPr>
        <w:t>T</w:t>
      </w:r>
      <w:r w:rsidR="00951A05" w:rsidRPr="008F3A0C">
        <w:rPr>
          <w:bCs/>
          <w:lang w:val="ru-RU"/>
        </w:rPr>
        <w:t>2-</w:t>
      </w:r>
      <w:r w:rsidR="00951A05" w:rsidRPr="00951A05">
        <w:rPr>
          <w:bCs/>
          <w:lang w:val="en-US"/>
        </w:rPr>
        <w:t>Lite</w:t>
      </w:r>
      <w:r w:rsidR="00951A05" w:rsidRPr="008F3A0C">
        <w:rPr>
          <w:bCs/>
          <w:lang w:val="ru-RU"/>
        </w:rPr>
        <w:t>/</w:t>
      </w:r>
      <w:r w:rsidR="00951A05" w:rsidRPr="00951A05">
        <w:rPr>
          <w:bCs/>
          <w:lang w:val="en-US"/>
        </w:rPr>
        <w:t>DVB</w:t>
      </w:r>
      <w:r w:rsidR="00951A05" w:rsidRPr="008F3A0C">
        <w:rPr>
          <w:bCs/>
          <w:lang w:val="ru-RU"/>
        </w:rPr>
        <w:t>-</w:t>
      </w:r>
      <w:r w:rsidR="00951A05" w:rsidRPr="00951A05">
        <w:rPr>
          <w:bCs/>
          <w:lang w:val="en-US"/>
        </w:rPr>
        <w:t>T</w:t>
      </w:r>
      <w:r w:rsidR="00951A05" w:rsidRPr="008F3A0C">
        <w:rPr>
          <w:bCs/>
          <w:lang w:val="ru-RU"/>
        </w:rPr>
        <w:t>2-</w:t>
      </w:r>
      <w:r w:rsidR="00951A05" w:rsidRPr="00951A05">
        <w:rPr>
          <w:bCs/>
          <w:lang w:val="en-US"/>
        </w:rPr>
        <w:t>Base</w:t>
      </w:r>
      <w:r w:rsidR="00951A05" w:rsidRPr="008F3A0C">
        <w:rPr>
          <w:bCs/>
          <w:lang w:val="ru-RU"/>
        </w:rPr>
        <w:t>//</w:t>
      </w:r>
      <w:r w:rsidR="00951A05" w:rsidRPr="00951A05">
        <w:rPr>
          <w:bCs/>
          <w:lang w:val="en-US"/>
        </w:rPr>
        <w:t>DVB</w:t>
      </w:r>
      <w:r w:rsidR="00951A05" w:rsidRPr="008F3A0C">
        <w:rPr>
          <w:bCs/>
          <w:lang w:val="ru-RU"/>
        </w:rPr>
        <w:noBreakHyphen/>
      </w:r>
      <w:r w:rsidR="00951A05" w:rsidRPr="00951A05">
        <w:rPr>
          <w:bCs/>
          <w:lang w:val="en-US"/>
        </w:rPr>
        <w:t>T</w:t>
      </w:r>
    </w:p>
    <w:p w:rsidR="00766138" w:rsidRPr="00A610E6" w:rsidRDefault="00766138" w:rsidP="00766138">
      <w:pPr>
        <w:pStyle w:val="Heading3"/>
        <w:rPr>
          <w:lang w:val="ru-RU"/>
        </w:rPr>
      </w:pPr>
      <w:r w:rsidRPr="00A610E6">
        <w:rPr>
          <w:lang w:val="ru-RU"/>
        </w:rPr>
        <w:t>5.2.1</w:t>
      </w:r>
      <w:r w:rsidRPr="00A610E6">
        <w:rPr>
          <w:lang w:val="ru-RU"/>
        </w:rPr>
        <w:tab/>
      </w:r>
      <w:r w:rsidR="00A610E6" w:rsidRPr="009D2970">
        <w:rPr>
          <w:bCs/>
          <w:lang w:val="ru"/>
        </w:rPr>
        <w:t>Совмещенный канал</w:t>
      </w:r>
    </w:p>
    <w:p w:rsidR="00A610E6" w:rsidRPr="00022E1F" w:rsidRDefault="00A610E6" w:rsidP="00A610E6">
      <w:pPr>
        <w:rPr>
          <w:lang w:val="ru-RU"/>
        </w:rPr>
      </w:pPr>
      <w:r w:rsidRPr="009D2970">
        <w:rPr>
          <w:lang w:val="ru"/>
        </w:rPr>
        <w:t>Ожидается, что внутренние защитные отношения DVB</w:t>
      </w:r>
      <w:r w:rsidRPr="009D2970">
        <w:rPr>
          <w:lang w:val="ru"/>
        </w:rPr>
        <w:noBreakHyphen/>
        <w:t>T2 (T2-Lite относительно T2-Lite и</w:t>
      </w:r>
      <w:r>
        <w:rPr>
          <w:lang w:val="ru"/>
        </w:rPr>
        <w:t> </w:t>
      </w:r>
      <w:r w:rsidRPr="009D2970">
        <w:rPr>
          <w:lang w:val="ru"/>
        </w:rPr>
        <w:t xml:space="preserve">T2-Base) для помех в совмещенном канале будут идентичны соответствующим значениям </w:t>
      </w:r>
      <w:r w:rsidRPr="009D2970">
        <w:rPr>
          <w:i/>
          <w:iCs/>
          <w:lang w:val="ru"/>
        </w:rPr>
        <w:t>C/N</w:t>
      </w:r>
      <w:r w:rsidRPr="009D2970">
        <w:rPr>
          <w:lang w:val="ru"/>
        </w:rPr>
        <w:t>, что является типичной ситуацией для систем OFDM. То же справедливо для защитных отношений DVB</w:t>
      </w:r>
      <w:r w:rsidRPr="009D2970">
        <w:rPr>
          <w:lang w:val="ru"/>
        </w:rPr>
        <w:noBreakHyphen/>
        <w:t>T относительно DVB</w:t>
      </w:r>
      <w:r w:rsidRPr="009D2970">
        <w:rPr>
          <w:lang w:val="ru"/>
        </w:rPr>
        <w:noBreakHyphen/>
        <w:t>T2-Lite.</w:t>
      </w:r>
    </w:p>
    <w:p w:rsidR="00A610E6" w:rsidRPr="00022E1F" w:rsidRDefault="00A610E6" w:rsidP="00A610E6">
      <w:pPr>
        <w:rPr>
          <w:bCs/>
          <w:lang w:val="ru-RU"/>
        </w:rPr>
      </w:pPr>
      <w:r w:rsidRPr="009D2970">
        <w:rPr>
          <w:lang w:val="ru"/>
        </w:rPr>
        <w:t>Таким образом можно предположить, что в целях планирования защитные отношения для</w:t>
      </w:r>
      <w:r>
        <w:rPr>
          <w:lang w:val="ru"/>
        </w:rPr>
        <w:t> </w:t>
      </w:r>
      <w:r w:rsidRPr="009D2970">
        <w:rPr>
          <w:lang w:val="ru"/>
        </w:rPr>
        <w:t xml:space="preserve">совмещенного канала могут быть получены с использованием методики получения </w:t>
      </w:r>
      <w:r w:rsidRPr="009D2970">
        <w:rPr>
          <w:i/>
          <w:iCs/>
          <w:lang w:val="ru"/>
        </w:rPr>
        <w:t>C/N</w:t>
      </w:r>
      <w:r w:rsidRPr="009D2970">
        <w:rPr>
          <w:lang w:val="ru"/>
        </w:rPr>
        <w:t>, описанной в пункте 5.1.</w:t>
      </w:r>
    </w:p>
    <w:p w:rsidR="00766138" w:rsidRPr="00A610E6" w:rsidRDefault="00A610E6" w:rsidP="00A610E6">
      <w:pPr>
        <w:rPr>
          <w:lang w:val="ru-RU"/>
        </w:rPr>
      </w:pPr>
      <w:r w:rsidRPr="009D2970">
        <w:rPr>
          <w:lang w:val="ru"/>
        </w:rPr>
        <w:t xml:space="preserve">Кроме того, при расчете защитных отношений необходимо учитывать условия приема, то есть для защитных отношений в райсовском или рэлеевском канале следует использовать соответствующие значения </w:t>
      </w:r>
      <w:r w:rsidRPr="009D2970">
        <w:rPr>
          <w:i/>
          <w:iCs/>
          <w:lang w:val="ru"/>
        </w:rPr>
        <w:t>C/N</w:t>
      </w:r>
      <w:r w:rsidRPr="009D2970">
        <w:rPr>
          <w:lang w:val="ru"/>
        </w:rPr>
        <w:t>.</w:t>
      </w:r>
    </w:p>
    <w:p w:rsidR="00766138" w:rsidRPr="00794DD5" w:rsidRDefault="00766138" w:rsidP="00794DD5">
      <w:pPr>
        <w:pStyle w:val="Heading2"/>
        <w:jc w:val="left"/>
        <w:rPr>
          <w:lang w:val="ru-RU"/>
        </w:rPr>
      </w:pPr>
      <w:r w:rsidRPr="00794DD5">
        <w:rPr>
          <w:lang w:val="ru-RU"/>
        </w:rPr>
        <w:t>5.3</w:t>
      </w:r>
      <w:r w:rsidRPr="00794DD5">
        <w:rPr>
          <w:lang w:val="ru-RU"/>
        </w:rPr>
        <w:tab/>
      </w:r>
      <w:r w:rsidR="00794DD5" w:rsidRPr="009D2970">
        <w:rPr>
          <w:bCs/>
          <w:lang w:val="ru"/>
        </w:rPr>
        <w:t>Минимальные входные уровни приемника и уровни сигналов для</w:t>
      </w:r>
      <w:r w:rsidR="00794DD5">
        <w:rPr>
          <w:bCs/>
          <w:lang w:val="ru"/>
        </w:rPr>
        <w:t> </w:t>
      </w:r>
      <w:r w:rsidR="00794DD5" w:rsidRPr="009D2970">
        <w:rPr>
          <w:bCs/>
          <w:lang w:val="ru"/>
        </w:rPr>
        <w:t>планирования</w:t>
      </w:r>
    </w:p>
    <w:p w:rsidR="00794DD5" w:rsidRPr="00022E1F" w:rsidRDefault="00794DD5" w:rsidP="003C6B24">
      <w:pPr>
        <w:rPr>
          <w:lang w:val="ru-RU"/>
        </w:rPr>
      </w:pPr>
      <w:r w:rsidRPr="009D2970">
        <w:rPr>
          <w:szCs w:val="22"/>
          <w:lang w:val="ru"/>
        </w:rPr>
        <w:t xml:space="preserve">В разделах 3.1 и 3.2 Отчета </w:t>
      </w:r>
      <w:r w:rsidR="003C6B24">
        <w:rPr>
          <w:szCs w:val="22"/>
          <w:lang w:val="ru"/>
        </w:rPr>
        <w:t>МСЭ</w:t>
      </w:r>
      <w:r w:rsidRPr="009D2970">
        <w:rPr>
          <w:szCs w:val="22"/>
          <w:lang w:val="ru"/>
        </w:rPr>
        <w:t>-R BT.2254 [3]</w:t>
      </w:r>
      <w:r w:rsidRPr="009D2970">
        <w:rPr>
          <w:lang w:val="ru"/>
        </w:rPr>
        <w:t xml:space="preserve"> описывается способ получения значений входных уровней и уровней сигналов профиля T2-Base в целях планирования. Та же методика может применяться и для профиля T2</w:t>
      </w:r>
      <w:r w:rsidRPr="009D2970">
        <w:rPr>
          <w:lang w:val="ru"/>
        </w:rPr>
        <w:noBreakHyphen/>
        <w:t>Lite, при этом может быть использована информация, представленная в таблицах 21 и 22 пункта 5.1.</w:t>
      </w:r>
    </w:p>
    <w:p w:rsidR="00794DD5" w:rsidRPr="00022E1F" w:rsidRDefault="00794DD5" w:rsidP="00CA1D93">
      <w:pPr>
        <w:rPr>
          <w:szCs w:val="22"/>
          <w:lang w:val="ru-RU"/>
        </w:rPr>
      </w:pPr>
      <w:r w:rsidRPr="009D2970">
        <w:rPr>
          <w:lang w:val="ru"/>
        </w:rPr>
        <w:t xml:space="preserve">В таблицах 23 и 24 приведены примеры уровней сигналов для планирования. Они получены в соответствии с </w:t>
      </w:r>
      <w:r w:rsidRPr="009D2970">
        <w:rPr>
          <w:szCs w:val="22"/>
          <w:lang w:val="ru"/>
        </w:rPr>
        <w:t xml:space="preserve">Отчетом </w:t>
      </w:r>
      <w:r w:rsidR="003C6B24">
        <w:rPr>
          <w:szCs w:val="22"/>
          <w:lang w:val="ru"/>
        </w:rPr>
        <w:t>МСЭ</w:t>
      </w:r>
      <w:r w:rsidRPr="009D2970">
        <w:rPr>
          <w:szCs w:val="22"/>
          <w:lang w:val="ru"/>
        </w:rPr>
        <w:t>-R BT.2254 [3] и согласуются с соответствующими примерами для T2</w:t>
      </w:r>
      <w:r w:rsidR="00CA1D93">
        <w:rPr>
          <w:szCs w:val="22"/>
          <w:lang w:val="ru"/>
        </w:rPr>
        <w:noBreakHyphen/>
      </w:r>
      <w:r w:rsidRPr="009D2970">
        <w:rPr>
          <w:szCs w:val="22"/>
          <w:lang w:val="ru"/>
        </w:rPr>
        <w:t xml:space="preserve">Base, приведенными в пункте 3.3 Отчета </w:t>
      </w:r>
      <w:r w:rsidR="003C6B24">
        <w:rPr>
          <w:szCs w:val="22"/>
          <w:lang w:val="ru"/>
        </w:rPr>
        <w:t>МСЭ</w:t>
      </w:r>
      <w:r w:rsidRPr="009D2970">
        <w:rPr>
          <w:szCs w:val="22"/>
          <w:lang w:val="ru"/>
        </w:rPr>
        <w:t>-R BT.2254 [3].</w:t>
      </w:r>
    </w:p>
    <w:p w:rsidR="00766138" w:rsidRPr="008F3A0C" w:rsidRDefault="00794DD5" w:rsidP="00CA1D93">
      <w:pPr>
        <w:rPr>
          <w:szCs w:val="22"/>
          <w:lang w:val="ru-RU"/>
        </w:rPr>
      </w:pPr>
      <w:r w:rsidRPr="009D2970">
        <w:rPr>
          <w:szCs w:val="22"/>
          <w:lang w:val="ru"/>
        </w:rPr>
        <w:t xml:space="preserve">В таблице 23 приведены примеры сценариев в </w:t>
      </w:r>
      <w:r w:rsidR="00684AE5">
        <w:rPr>
          <w:szCs w:val="22"/>
          <w:lang w:val="ru"/>
        </w:rPr>
        <w:t>диапазоне</w:t>
      </w:r>
      <w:r w:rsidR="003E3EB8" w:rsidRPr="009D2970">
        <w:rPr>
          <w:szCs w:val="22"/>
          <w:lang w:val="ru"/>
        </w:rPr>
        <w:t xml:space="preserve"> </w:t>
      </w:r>
      <w:r w:rsidRPr="009D2970">
        <w:rPr>
          <w:szCs w:val="22"/>
          <w:lang w:val="ru"/>
        </w:rPr>
        <w:t>III c шириной полосы 1,7 МГц и 7</w:t>
      </w:r>
      <w:r>
        <w:rPr>
          <w:szCs w:val="22"/>
          <w:lang w:val="ru"/>
        </w:rPr>
        <w:t> </w:t>
      </w:r>
      <w:r w:rsidR="00B506CF">
        <w:rPr>
          <w:szCs w:val="22"/>
          <w:lang w:val="ru"/>
        </w:rPr>
        <w:t>МГц. В</w:t>
      </w:r>
      <w:r w:rsidR="00B506CF">
        <w:rPr>
          <w:szCs w:val="22"/>
          <w:lang w:val="en-GB"/>
        </w:rPr>
        <w:t> </w:t>
      </w:r>
      <w:r w:rsidRPr="009D2970">
        <w:rPr>
          <w:szCs w:val="22"/>
          <w:lang w:val="ru"/>
        </w:rPr>
        <w:t xml:space="preserve">таблице 24 приведены примеры сценариев в </w:t>
      </w:r>
      <w:r w:rsidR="00684AE5">
        <w:rPr>
          <w:szCs w:val="22"/>
          <w:lang w:val="ru"/>
        </w:rPr>
        <w:t>диапазонах</w:t>
      </w:r>
      <w:r w:rsidR="003E3EB8" w:rsidRPr="009D2970">
        <w:rPr>
          <w:szCs w:val="22"/>
          <w:lang w:val="ru"/>
        </w:rPr>
        <w:t xml:space="preserve"> </w:t>
      </w:r>
      <w:r w:rsidR="00CA1D93">
        <w:rPr>
          <w:szCs w:val="22"/>
          <w:lang w:val="ru"/>
        </w:rPr>
        <w:t>IV/V с шириной полосы 8 МГц. В</w:t>
      </w:r>
      <w:r w:rsidR="00CA1D93">
        <w:rPr>
          <w:szCs w:val="22"/>
          <w:lang w:val="en-GB"/>
        </w:rPr>
        <w:t> </w:t>
      </w:r>
      <w:r w:rsidRPr="009D2970">
        <w:rPr>
          <w:szCs w:val="22"/>
          <w:lang w:val="ru"/>
        </w:rPr>
        <w:t>комбинированном варианте распределение пропускной способности мультиплекса по профилям T2</w:t>
      </w:r>
      <w:r w:rsidR="00CA1D93">
        <w:rPr>
          <w:szCs w:val="22"/>
          <w:lang w:val="ru"/>
        </w:rPr>
        <w:noBreakHyphen/>
      </w:r>
      <w:r w:rsidRPr="009D2970">
        <w:rPr>
          <w:szCs w:val="22"/>
          <w:lang w:val="ru"/>
        </w:rPr>
        <w:t>Base и T2-Lite выполняется на усмотрение сетевого оператора. В таблицах приведена полностью доступная скорость передачи данных.</w:t>
      </w:r>
    </w:p>
    <w:p w:rsidR="005E0B73" w:rsidRPr="00022E1F" w:rsidRDefault="005E0B73" w:rsidP="005E0B73">
      <w:pPr>
        <w:pStyle w:val="TableNo"/>
        <w:rPr>
          <w:lang w:val="ru-RU"/>
        </w:rPr>
      </w:pPr>
      <w:r w:rsidRPr="009D2970">
        <w:rPr>
          <w:lang w:val="ru"/>
        </w:rPr>
        <w:lastRenderedPageBreak/>
        <w:t>ТАБЛИЦА 23</w:t>
      </w:r>
    </w:p>
    <w:p w:rsidR="00766138" w:rsidRPr="005E0B73" w:rsidRDefault="005E0B73" w:rsidP="00684AE5">
      <w:pPr>
        <w:pStyle w:val="Tabletitle"/>
        <w:rPr>
          <w:szCs w:val="22"/>
          <w:lang w:val="ru-RU"/>
        </w:rPr>
      </w:pPr>
      <w:r w:rsidRPr="009D2970">
        <w:rPr>
          <w:bCs/>
          <w:lang w:val="ru"/>
        </w:rPr>
        <w:t xml:space="preserve">Уровни сигналов для планирования профиля DVB-T2-Lite </w:t>
      </w:r>
      <w:r w:rsidRPr="009D2970">
        <w:rPr>
          <w:b w:val="0"/>
          <w:lang w:val="ru"/>
        </w:rPr>
        <w:br/>
      </w:r>
      <w:r w:rsidRPr="009D2970">
        <w:rPr>
          <w:bCs/>
          <w:lang w:val="ru"/>
        </w:rPr>
        <w:t xml:space="preserve">Примеры сценариев в </w:t>
      </w:r>
      <w:r w:rsidR="00684AE5">
        <w:rPr>
          <w:bCs/>
          <w:lang w:val="ru"/>
        </w:rPr>
        <w:t>диапазоне</w:t>
      </w:r>
      <w:r w:rsidRPr="009D2970">
        <w:rPr>
          <w:bCs/>
          <w:lang w:val="ru"/>
        </w:rPr>
        <w:t xml:space="preserve"> III с шириной полосы 1,7 МГц и 7 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877"/>
        <w:gridCol w:w="878"/>
        <w:gridCol w:w="1315"/>
        <w:gridCol w:w="1315"/>
        <w:gridCol w:w="1316"/>
        <w:gridCol w:w="1316"/>
      </w:tblGrid>
      <w:tr w:rsidR="005E0B73" w:rsidRPr="009D2970" w:rsidTr="005E0B73">
        <w:trPr>
          <w:jc w:val="center"/>
        </w:trPr>
        <w:tc>
          <w:tcPr>
            <w:tcW w:w="4377" w:type="dxa"/>
            <w:gridSpan w:val="3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684AE5">
            <w:pPr>
              <w:pStyle w:val="Tablehead"/>
              <w:rPr>
                <w:sz w:val="16"/>
                <w:szCs w:val="16"/>
              </w:rPr>
            </w:pPr>
            <w:bookmarkStart w:id="14" w:name="_Toc394479982"/>
            <w:bookmarkStart w:id="15" w:name="_Toc321400030"/>
            <w:bookmarkStart w:id="16" w:name="_Toc292118528"/>
            <w:bookmarkStart w:id="17" w:name="_Toc284931669"/>
            <w:r w:rsidRPr="00022E1F">
              <w:rPr>
                <w:bCs/>
                <w:sz w:val="16"/>
                <w:szCs w:val="16"/>
                <w:lang w:val="fr-CH"/>
              </w:rPr>
              <w:t>DVB</w:t>
            </w:r>
            <w:r w:rsidRPr="00022E1F">
              <w:rPr>
                <w:bCs/>
                <w:sz w:val="16"/>
                <w:szCs w:val="16"/>
                <w:lang w:val="fr-CH"/>
              </w:rPr>
              <w:noBreakHyphen/>
              <w:t xml:space="preserve">T2-Lite </w:t>
            </w:r>
            <w:r w:rsidRPr="009D2970">
              <w:rPr>
                <w:bCs/>
                <w:sz w:val="16"/>
                <w:szCs w:val="16"/>
                <w:lang w:val="ru"/>
              </w:rPr>
              <w:t>в</w:t>
            </w:r>
            <w:r w:rsidRPr="00022E1F">
              <w:rPr>
                <w:bCs/>
                <w:sz w:val="16"/>
                <w:szCs w:val="16"/>
                <w:lang w:val="fr-CH"/>
              </w:rPr>
              <w:t xml:space="preserve"> </w:t>
            </w:r>
            <w:r w:rsidR="00684AE5">
              <w:rPr>
                <w:bCs/>
                <w:sz w:val="16"/>
                <w:szCs w:val="16"/>
                <w:lang w:val="ru"/>
              </w:rPr>
              <w:t>диапазоне</w:t>
            </w:r>
            <w:r w:rsidRPr="00022E1F">
              <w:rPr>
                <w:bCs/>
                <w:sz w:val="16"/>
                <w:szCs w:val="16"/>
                <w:lang w:val="fr-CH"/>
              </w:rPr>
              <w:t xml:space="preserve"> III</w:t>
            </w:r>
            <w:bookmarkEnd w:id="14"/>
            <w:bookmarkEnd w:id="15"/>
            <w:bookmarkEnd w:id="16"/>
            <w:bookmarkEnd w:id="17"/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Сценарий 1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Сценарий 2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Сценарий 3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Сценарий 4</w:t>
            </w:r>
          </w:p>
        </w:tc>
      </w:tr>
      <w:tr w:rsidR="005E0B73" w:rsidRPr="00712530" w:rsidTr="005E0B73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9D2970" w:rsidRDefault="005E0B73" w:rsidP="00F70D6F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Типовой прием сигнала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head"/>
              <w:rPr>
                <w:sz w:val="16"/>
                <w:szCs w:val="16"/>
              </w:rPr>
            </w:pP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head"/>
              <w:rPr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:rsidR="005E0B73" w:rsidRPr="00022E1F" w:rsidRDefault="00C54D72" w:rsidP="00BE69DC">
            <w:pPr>
              <w:pStyle w:val="Tablehead"/>
              <w:rPr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>Переносные</w:t>
            </w:r>
            <w:r w:rsidR="005E0B73" w:rsidRPr="009D2970">
              <w:rPr>
                <w:bCs/>
                <w:sz w:val="16"/>
                <w:szCs w:val="16"/>
                <w:lang w:val="ru"/>
              </w:rPr>
              <w:t xml:space="preserve"> устройства</w:t>
            </w:r>
            <w:r w:rsidR="005E0B73" w:rsidRPr="009D2970">
              <w:rPr>
                <w:b w:val="0"/>
                <w:sz w:val="16"/>
                <w:szCs w:val="16"/>
                <w:lang w:val="ru"/>
              </w:rPr>
              <w:br/>
            </w:r>
            <w:r w:rsidR="005E0B73" w:rsidRPr="009D2970">
              <w:rPr>
                <w:bCs/>
                <w:sz w:val="16"/>
                <w:szCs w:val="16"/>
                <w:lang w:val="ru"/>
              </w:rPr>
              <w:t>в помещении/</w:t>
            </w:r>
            <w:r w:rsidR="005E0B73">
              <w:rPr>
                <w:bCs/>
                <w:sz w:val="16"/>
                <w:szCs w:val="16"/>
                <w:lang w:val="ru"/>
              </w:rPr>
              <w:br/>
            </w:r>
            <w:r w:rsidR="005E0B73" w:rsidRPr="009D2970">
              <w:rPr>
                <w:bCs/>
                <w:sz w:val="16"/>
                <w:szCs w:val="16"/>
                <w:lang w:val="ru"/>
              </w:rPr>
              <w:t>город</w:t>
            </w:r>
            <w:r w:rsidR="005E0B73" w:rsidRPr="009D2970">
              <w:rPr>
                <w:b w:val="0"/>
                <w:sz w:val="16"/>
                <w:szCs w:val="16"/>
                <w:lang w:val="ru"/>
              </w:rPr>
              <w:br/>
            </w:r>
            <w:r w:rsidR="005E0B73" w:rsidRPr="009D2970">
              <w:rPr>
                <w:bCs/>
                <w:sz w:val="16"/>
                <w:szCs w:val="16"/>
                <w:lang w:val="ru"/>
              </w:rPr>
              <w:t>(</w:t>
            </w:r>
            <w:r w:rsidR="00BE69DC">
              <w:rPr>
                <w:bCs/>
                <w:sz w:val="16"/>
                <w:szCs w:val="16"/>
                <w:lang w:val="ru"/>
              </w:rPr>
              <w:t>устойчивый</w:t>
            </w:r>
            <w:r w:rsidR="005E0B73" w:rsidRPr="009D2970">
              <w:rPr>
                <w:bCs/>
                <w:sz w:val="16"/>
                <w:szCs w:val="16"/>
                <w:lang w:val="ru"/>
              </w:rPr>
              <w:t xml:space="preserve"> прием)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5E0B73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Мобильные устройства/</w:t>
            </w:r>
            <w:r>
              <w:rPr>
                <w:bCs/>
                <w:sz w:val="16"/>
                <w:szCs w:val="16"/>
                <w:lang w:val="ru"/>
              </w:rPr>
              <w:br/>
            </w:r>
            <w:r w:rsidRPr="009D2970">
              <w:rPr>
                <w:bCs/>
                <w:sz w:val="16"/>
                <w:szCs w:val="16"/>
                <w:lang w:val="ru"/>
              </w:rPr>
              <w:t>сельская местность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022E1F" w:rsidRDefault="005D3D4D" w:rsidP="00C54D72">
            <w:pPr>
              <w:pStyle w:val="Tablehead"/>
              <w:rPr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 xml:space="preserve">Портативные переносные </w:t>
            </w:r>
            <w:r w:rsidR="00C54D72">
              <w:rPr>
                <w:bCs/>
                <w:sz w:val="16"/>
                <w:szCs w:val="16"/>
                <w:lang w:val="ru"/>
              </w:rPr>
              <w:t>устройства</w:t>
            </w:r>
            <w:r w:rsidR="005E0B73">
              <w:rPr>
                <w:bCs/>
                <w:sz w:val="16"/>
                <w:szCs w:val="16"/>
                <w:lang w:val="ru"/>
              </w:rPr>
              <w:br/>
            </w:r>
            <w:r w:rsidR="005E0B73" w:rsidRPr="009D2970">
              <w:rPr>
                <w:bCs/>
                <w:sz w:val="16"/>
                <w:szCs w:val="16"/>
                <w:lang w:val="ru"/>
              </w:rPr>
              <w:t xml:space="preserve">со встроенной антенной </w:t>
            </w:r>
            <w:r w:rsidR="005E0B73">
              <w:rPr>
                <w:bCs/>
                <w:sz w:val="16"/>
                <w:szCs w:val="16"/>
                <w:lang w:val="ru"/>
              </w:rPr>
              <w:br/>
            </w:r>
            <w:r w:rsidR="005E0B73" w:rsidRPr="009D2970">
              <w:rPr>
                <w:bCs/>
                <w:sz w:val="16"/>
                <w:szCs w:val="16"/>
                <w:lang w:val="ru"/>
              </w:rPr>
              <w:t>вне помещений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022E1F" w:rsidRDefault="005D3D4D" w:rsidP="00F70D6F">
            <w:pPr>
              <w:pStyle w:val="Tablehead"/>
              <w:rPr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>Портативные м</w:t>
            </w:r>
            <w:r w:rsidRPr="009D2970">
              <w:rPr>
                <w:bCs/>
                <w:sz w:val="16"/>
                <w:szCs w:val="16"/>
                <w:lang w:val="ru"/>
              </w:rPr>
              <w:t xml:space="preserve">обильные </w:t>
            </w:r>
            <w:r w:rsidR="005E0B73" w:rsidRPr="009D2970">
              <w:rPr>
                <w:bCs/>
                <w:sz w:val="16"/>
                <w:szCs w:val="16"/>
                <w:lang w:val="ru"/>
              </w:rPr>
              <w:t xml:space="preserve">устройства </w:t>
            </w:r>
            <w:r w:rsidR="005E0B73" w:rsidRPr="009D2970">
              <w:rPr>
                <w:b w:val="0"/>
                <w:sz w:val="16"/>
                <w:szCs w:val="16"/>
                <w:lang w:val="ru"/>
              </w:rPr>
              <w:br/>
            </w:r>
            <w:r w:rsidR="005E0B73" w:rsidRPr="009D2970">
              <w:rPr>
                <w:bCs/>
                <w:sz w:val="16"/>
                <w:szCs w:val="16"/>
                <w:lang w:val="ru"/>
              </w:rPr>
              <w:t>со встроенной антенной</w:t>
            </w:r>
          </w:p>
        </w:tc>
      </w:tr>
      <w:tr w:rsidR="005E0B73" w:rsidRPr="009D2970" w:rsidTr="005E0B73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9D2970" w:rsidRDefault="005E0B73" w:rsidP="005E0B73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Частота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Частота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МГц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200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200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200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200</w:t>
            </w:r>
          </w:p>
        </w:tc>
      </w:tr>
      <w:tr w:rsidR="005E0B73" w:rsidRPr="009D2970" w:rsidTr="005E0B73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022E1F" w:rsidRDefault="005E0B73" w:rsidP="005E0B7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 xml:space="preserve">Минимальное отношение </w:t>
            </w:r>
            <w:r w:rsidRPr="009D2970">
              <w:rPr>
                <w:i/>
                <w:iCs/>
                <w:sz w:val="16"/>
                <w:szCs w:val="16"/>
                <w:lang w:val="ru"/>
              </w:rPr>
              <w:t>C/N,</w:t>
            </w:r>
            <w:r w:rsidRPr="009D2970">
              <w:rPr>
                <w:sz w:val="16"/>
                <w:szCs w:val="16"/>
                <w:lang w:val="ru"/>
              </w:rPr>
              <w:t xml:space="preserve"> необходимое для системы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i/>
                <w:iCs/>
                <w:sz w:val="16"/>
                <w:szCs w:val="16"/>
              </w:rPr>
            </w:pPr>
            <w:r w:rsidRPr="009D2970">
              <w:rPr>
                <w:i/>
                <w:iCs/>
                <w:sz w:val="16"/>
                <w:szCs w:val="16"/>
                <w:lang w:val="ru"/>
              </w:rPr>
              <w:t>C/N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7,4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9,5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9,1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9,5</w:t>
            </w:r>
          </w:p>
        </w:tc>
      </w:tr>
      <w:tr w:rsidR="005E0B73" w:rsidRPr="00712530" w:rsidTr="005E0B73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9D2970" w:rsidRDefault="005E0B73" w:rsidP="005E0B73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Вариант системы (пример)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:rsidR="005E0B73" w:rsidRPr="00022E1F" w:rsidRDefault="005E0B73" w:rsidP="00F70D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QPSK</w:t>
            </w:r>
            <w:r w:rsidRPr="009D2970">
              <w:rPr>
                <w:sz w:val="16"/>
                <w:szCs w:val="16"/>
                <w:lang w:val="ru"/>
              </w:rPr>
              <w:br/>
              <w:t>FEC 2/3, 16k,</w:t>
            </w:r>
            <w:r w:rsidRPr="009D2970">
              <w:rPr>
                <w:sz w:val="16"/>
                <w:szCs w:val="16"/>
                <w:lang w:val="ru"/>
              </w:rPr>
              <w:br/>
              <w:t>PP2 нормальный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022E1F" w:rsidRDefault="005E0B73" w:rsidP="00F70D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16</w:t>
            </w:r>
            <w:r w:rsidRPr="009D2970">
              <w:rPr>
                <w:sz w:val="16"/>
                <w:szCs w:val="16"/>
                <w:lang w:val="ru"/>
              </w:rPr>
              <w:noBreakHyphen/>
              <w:t>QAM</w:t>
            </w:r>
            <w:r w:rsidRPr="009D2970">
              <w:rPr>
                <w:sz w:val="16"/>
                <w:szCs w:val="16"/>
                <w:lang w:val="ru"/>
              </w:rPr>
              <w:br/>
              <w:t>FEC 1/2, 8k,</w:t>
            </w:r>
            <w:r w:rsidRPr="009D2970">
              <w:rPr>
                <w:sz w:val="16"/>
                <w:szCs w:val="16"/>
                <w:lang w:val="ru"/>
              </w:rPr>
              <w:br/>
              <w:t>PP1 нормальный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022E1F" w:rsidRDefault="005E0B73" w:rsidP="00F70D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16</w:t>
            </w:r>
            <w:r w:rsidRPr="009D2970">
              <w:rPr>
                <w:sz w:val="16"/>
                <w:szCs w:val="16"/>
                <w:lang w:val="ru"/>
              </w:rPr>
              <w:noBreakHyphen/>
              <w:t>QAM</w:t>
            </w:r>
            <w:r w:rsidRPr="009D2970">
              <w:rPr>
                <w:sz w:val="16"/>
                <w:szCs w:val="16"/>
                <w:lang w:val="ru"/>
              </w:rPr>
              <w:br/>
              <w:t>FEC 1/2, 16k,</w:t>
            </w:r>
            <w:r w:rsidRPr="009D2970">
              <w:rPr>
                <w:sz w:val="16"/>
                <w:szCs w:val="16"/>
                <w:lang w:val="ru"/>
              </w:rPr>
              <w:br/>
              <w:t>PP3 нормальный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022E1F" w:rsidRDefault="005E0B73" w:rsidP="00F70D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16</w:t>
            </w:r>
            <w:r w:rsidRPr="009D2970">
              <w:rPr>
                <w:sz w:val="16"/>
                <w:szCs w:val="16"/>
                <w:lang w:val="ru"/>
              </w:rPr>
              <w:noBreakHyphen/>
              <w:t>QAM</w:t>
            </w:r>
            <w:r w:rsidRPr="009D2970">
              <w:rPr>
                <w:sz w:val="16"/>
                <w:szCs w:val="16"/>
                <w:lang w:val="ru"/>
              </w:rPr>
              <w:br/>
              <w:t>FEC 1/2, 8k,</w:t>
            </w:r>
            <w:r w:rsidRPr="009D2970">
              <w:rPr>
                <w:sz w:val="16"/>
                <w:szCs w:val="16"/>
                <w:lang w:val="ru"/>
              </w:rPr>
              <w:br/>
              <w:t>PP2 нормальный</w:t>
            </w:r>
          </w:p>
        </w:tc>
      </w:tr>
      <w:tr w:rsidR="005E0B73" w:rsidRPr="009D2970" w:rsidTr="005E0B73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022E1F" w:rsidRDefault="005E0B73" w:rsidP="005E0B7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Скорость потока битов (ориентировочные значения)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022E1F" w:rsidRDefault="005E0B73" w:rsidP="00F70D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Мбит/с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7,0–7,4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2,2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10,9–11,2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2,5–2,7</w:t>
            </w:r>
          </w:p>
        </w:tc>
      </w:tr>
      <w:tr w:rsidR="005E0B73" w:rsidRPr="009D2970" w:rsidTr="005E0B73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9D2970" w:rsidRDefault="005E0B73" w:rsidP="005E0B73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Коэффициент шума приемника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2E6B38" w:rsidRDefault="005E0B73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2E6B38">
              <w:rPr>
                <w:i/>
                <w:sz w:val="16"/>
                <w:szCs w:val="16"/>
                <w:lang w:val="ru"/>
              </w:rPr>
              <w:t>F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</w:t>
            </w:r>
          </w:p>
        </w:tc>
      </w:tr>
      <w:tr w:rsidR="005E0B73" w:rsidRPr="009D2970" w:rsidTr="005E0B73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9D2970" w:rsidRDefault="005E0B73" w:rsidP="005E0B73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Эквивалентная ширина полосы шума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2E6B38" w:rsidRDefault="005E0B73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2E6B38">
              <w:rPr>
                <w:i/>
                <w:sz w:val="16"/>
                <w:szCs w:val="16"/>
                <w:lang w:val="ru"/>
              </w:rPr>
              <w:t>B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МГц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6,66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1,54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6,66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1,54</w:t>
            </w:r>
          </w:p>
        </w:tc>
      </w:tr>
      <w:tr w:rsidR="005E0B73" w:rsidRPr="009D2970" w:rsidTr="00475A9B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9D2970" w:rsidRDefault="005E0B73" w:rsidP="005E0B73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Входная мощность шума приемника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D75BF0" w:rsidRDefault="005E0B73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P</w:t>
            </w:r>
            <w:r w:rsidRPr="00D75BF0">
              <w:rPr>
                <w:i/>
                <w:sz w:val="16"/>
                <w:szCs w:val="16"/>
                <w:vertAlign w:val="subscript"/>
                <w:lang w:val="ru"/>
              </w:rPr>
              <w:t>n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дБВт</w:t>
            </w:r>
          </w:p>
        </w:tc>
        <w:tc>
          <w:tcPr>
            <w:tcW w:w="1315" w:type="dxa"/>
            <w:vAlign w:val="center"/>
          </w:tcPr>
          <w:p w:rsidR="005E0B73" w:rsidRPr="009D2970" w:rsidRDefault="00293F26" w:rsidP="00F70D6F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>–</w:t>
            </w:r>
            <w:r w:rsidR="005E0B73" w:rsidRPr="009D2970">
              <w:rPr>
                <w:sz w:val="16"/>
                <w:szCs w:val="16"/>
                <w:lang w:val="ru"/>
              </w:rPr>
              <w:t>129,7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293F26" w:rsidP="00F70D6F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>–</w:t>
            </w:r>
            <w:r w:rsidR="005E0B73" w:rsidRPr="009D2970">
              <w:rPr>
                <w:sz w:val="16"/>
                <w:szCs w:val="16"/>
                <w:lang w:val="ru"/>
              </w:rPr>
              <w:t>136,1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293F26" w:rsidP="00F70D6F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>–</w:t>
            </w:r>
            <w:r w:rsidR="005E0B73" w:rsidRPr="009D2970">
              <w:rPr>
                <w:sz w:val="16"/>
                <w:szCs w:val="16"/>
                <w:lang w:val="ru"/>
              </w:rPr>
              <w:t>129,7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293F26" w:rsidP="00F70D6F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>–</w:t>
            </w:r>
            <w:r w:rsidR="005E0B73" w:rsidRPr="009D2970">
              <w:rPr>
                <w:sz w:val="16"/>
                <w:szCs w:val="16"/>
                <w:lang w:val="ru"/>
              </w:rPr>
              <w:t>136,1</w:t>
            </w:r>
          </w:p>
        </w:tc>
      </w:tr>
      <w:tr w:rsidR="005E0B73" w:rsidRPr="009D2970" w:rsidTr="00475A9B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022E1F" w:rsidRDefault="005E0B73" w:rsidP="005E0B7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Минимальная мощность входного сигнала приемника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293F26">
            <w:pPr>
              <w:pStyle w:val="Tabletext"/>
              <w:jc w:val="center"/>
              <w:rPr>
                <w:sz w:val="16"/>
                <w:szCs w:val="16"/>
              </w:rPr>
            </w:pPr>
            <w:r w:rsidRPr="00293F26">
              <w:rPr>
                <w:i/>
                <w:sz w:val="16"/>
                <w:szCs w:val="16"/>
                <w:lang w:val="ru"/>
              </w:rPr>
              <w:t>P</w:t>
            </w:r>
            <w:r w:rsidR="00074050" w:rsidRPr="00074050">
              <w:rPr>
                <w:i/>
                <w:sz w:val="16"/>
                <w:szCs w:val="16"/>
                <w:vertAlign w:val="subscript"/>
                <w:lang w:val="ru"/>
              </w:rPr>
              <w:t>S</w:t>
            </w:r>
            <w:r w:rsidRPr="00293F26">
              <w:rPr>
                <w:sz w:val="16"/>
                <w:szCs w:val="16"/>
                <w:vertAlign w:val="subscript"/>
                <w:lang w:val="ru"/>
              </w:rPr>
              <w:t>min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дБВт</w:t>
            </w:r>
          </w:p>
        </w:tc>
        <w:tc>
          <w:tcPr>
            <w:tcW w:w="1315" w:type="dxa"/>
            <w:vAlign w:val="center"/>
          </w:tcPr>
          <w:p w:rsidR="005E0B73" w:rsidRPr="009D2970" w:rsidRDefault="00293F26" w:rsidP="00F70D6F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>–</w:t>
            </w:r>
            <w:r w:rsidR="005E0B73" w:rsidRPr="009D2970">
              <w:rPr>
                <w:sz w:val="16"/>
                <w:szCs w:val="16"/>
                <w:lang w:val="ru"/>
              </w:rPr>
              <w:t>122,3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293F26" w:rsidP="00F70D6F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>–</w:t>
            </w:r>
            <w:r w:rsidR="005E0B73" w:rsidRPr="009D2970">
              <w:rPr>
                <w:sz w:val="16"/>
                <w:szCs w:val="16"/>
                <w:lang w:val="ru"/>
              </w:rPr>
              <w:t>126,6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293F26" w:rsidP="00F70D6F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>–</w:t>
            </w:r>
            <w:r w:rsidR="005E0B73" w:rsidRPr="009D2970">
              <w:rPr>
                <w:sz w:val="16"/>
                <w:szCs w:val="16"/>
                <w:lang w:val="ru"/>
              </w:rPr>
              <w:t>120,6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293F26" w:rsidP="00F70D6F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>–</w:t>
            </w:r>
            <w:r w:rsidR="005E0B73" w:rsidRPr="009D2970">
              <w:rPr>
                <w:sz w:val="16"/>
                <w:szCs w:val="16"/>
                <w:lang w:val="ru"/>
              </w:rPr>
              <w:t>126,6</w:t>
            </w:r>
          </w:p>
        </w:tc>
      </w:tr>
      <w:tr w:rsidR="005E0B73" w:rsidRPr="009D2970" w:rsidTr="00475A9B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022E1F" w:rsidRDefault="005E0B73" w:rsidP="005E0B7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Мин. эквивалентное входное напряжение приемника, 75 Ом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293F26">
              <w:rPr>
                <w:i/>
                <w:sz w:val="16"/>
                <w:szCs w:val="16"/>
                <w:lang w:val="ru"/>
              </w:rPr>
              <w:t>U</w:t>
            </w:r>
            <w:r w:rsidRPr="00293F26">
              <w:rPr>
                <w:sz w:val="16"/>
                <w:szCs w:val="16"/>
                <w:vertAlign w:val="subscript"/>
                <w:lang w:val="ru"/>
              </w:rPr>
              <w:t>min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дБмкВ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16,4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E6350C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12</w:t>
            </w:r>
            <w:r w:rsidR="00E6350C">
              <w:rPr>
                <w:sz w:val="16"/>
                <w:szCs w:val="16"/>
                <w:lang w:val="ru"/>
              </w:rPr>
              <w:t>,</w:t>
            </w:r>
            <w:r w:rsidRPr="009D2970">
              <w:rPr>
                <w:sz w:val="16"/>
                <w:szCs w:val="16"/>
                <w:lang w:val="ru"/>
              </w:rPr>
              <w:t>1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18,1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12,1</w:t>
            </w:r>
          </w:p>
        </w:tc>
      </w:tr>
      <w:tr w:rsidR="005E0B73" w:rsidRPr="009D2970" w:rsidTr="00475A9B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9D2970" w:rsidRDefault="005E0B73" w:rsidP="005E0B73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Потери в фидере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293F26" w:rsidRDefault="005E0B73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293F26">
              <w:rPr>
                <w:i/>
                <w:sz w:val="16"/>
                <w:szCs w:val="16"/>
                <w:lang w:val="ru"/>
              </w:rPr>
              <w:t>L</w:t>
            </w:r>
            <w:r w:rsidRPr="00293F26">
              <w:rPr>
                <w:i/>
                <w:sz w:val="16"/>
                <w:szCs w:val="16"/>
                <w:vertAlign w:val="subscript"/>
                <w:lang w:val="ru"/>
              </w:rPr>
              <w:t>f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</w:tr>
      <w:tr w:rsidR="005E0B73" w:rsidRPr="009D2970" w:rsidTr="00475A9B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022E1F" w:rsidRDefault="005E0B73" w:rsidP="005E0B7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Усиление антенны относительно полуволнового вибратора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293F26" w:rsidRDefault="005E0B73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293F26">
              <w:rPr>
                <w:i/>
                <w:sz w:val="16"/>
                <w:szCs w:val="16"/>
                <w:lang w:val="ru"/>
              </w:rPr>
              <w:t>G</w:t>
            </w:r>
            <w:r w:rsidRPr="00293F26">
              <w:rPr>
                <w:i/>
                <w:sz w:val="16"/>
                <w:szCs w:val="16"/>
                <w:vertAlign w:val="subscript"/>
                <w:lang w:val="ru"/>
              </w:rPr>
              <w:t>d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–2,2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–2,2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–17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–17</w:t>
            </w:r>
          </w:p>
        </w:tc>
      </w:tr>
      <w:tr w:rsidR="005E0B73" w:rsidRPr="009D2970" w:rsidTr="00475A9B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9D2970" w:rsidRDefault="005E0B73" w:rsidP="005E0B73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Эффективная апертура антенны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293F26" w:rsidRDefault="005E0B73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293F26">
              <w:rPr>
                <w:i/>
                <w:sz w:val="16"/>
                <w:szCs w:val="16"/>
                <w:lang w:val="ru"/>
              </w:rPr>
              <w:t>A</w:t>
            </w:r>
            <w:r w:rsidRPr="00293F26">
              <w:rPr>
                <w:i/>
                <w:sz w:val="16"/>
                <w:szCs w:val="16"/>
                <w:vertAlign w:val="subscript"/>
                <w:lang w:val="ru"/>
              </w:rPr>
              <w:t>a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дБм</w:t>
            </w:r>
            <w:r w:rsidRPr="009D2970">
              <w:rPr>
                <w:sz w:val="16"/>
                <w:szCs w:val="16"/>
                <w:vertAlign w:val="superscript"/>
                <w:lang w:val="ru"/>
              </w:rPr>
              <w:t>2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–7,5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–7,5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–22,3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–22,3</w:t>
            </w:r>
          </w:p>
        </w:tc>
      </w:tr>
      <w:tr w:rsidR="005E0B73" w:rsidRPr="009D2970" w:rsidTr="00475A9B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022E1F" w:rsidRDefault="005E0B73" w:rsidP="005E0B7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Мин. плотность потока мощности в</w:t>
            </w:r>
            <w:r>
              <w:rPr>
                <w:sz w:val="16"/>
                <w:szCs w:val="16"/>
                <w:lang w:val="ru"/>
              </w:rPr>
              <w:t> </w:t>
            </w:r>
            <w:r w:rsidRPr="009D2970">
              <w:rPr>
                <w:sz w:val="16"/>
                <w:szCs w:val="16"/>
                <w:lang w:val="ru"/>
              </w:rPr>
              <w:t>месте приема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074050" w:rsidP="00F70D6F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>Φ</w:t>
            </w:r>
            <w:r w:rsidR="005E0B73" w:rsidRPr="00293F26">
              <w:rPr>
                <w:sz w:val="16"/>
                <w:szCs w:val="16"/>
                <w:vertAlign w:val="subscript"/>
                <w:lang w:val="ru"/>
              </w:rPr>
              <w:t>min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дБ(Вт)/м</w:t>
            </w:r>
            <w:r w:rsidRPr="009D2970">
              <w:rPr>
                <w:sz w:val="16"/>
                <w:szCs w:val="16"/>
                <w:vertAlign w:val="superscript"/>
                <w:lang w:val="ru"/>
              </w:rPr>
              <w:t>2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–114,8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–119,1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–98,3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–104,3</w:t>
            </w:r>
          </w:p>
        </w:tc>
      </w:tr>
      <w:tr w:rsidR="005E0B73" w:rsidRPr="009D2970" w:rsidTr="00475A9B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022E1F" w:rsidRDefault="005E0B73" w:rsidP="005E0B7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Мин. эквивалентная напряженность поля в месте приема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293F26">
              <w:rPr>
                <w:i/>
                <w:sz w:val="16"/>
                <w:szCs w:val="16"/>
                <w:lang w:val="ru"/>
              </w:rPr>
              <w:t>E</w:t>
            </w:r>
            <w:r w:rsidRPr="00293F26">
              <w:rPr>
                <w:sz w:val="16"/>
                <w:szCs w:val="16"/>
                <w:vertAlign w:val="subscript"/>
                <w:lang w:val="ru"/>
              </w:rPr>
              <w:t>min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дБмкВ/м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31,0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26,7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47,5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41,5</w:t>
            </w:r>
          </w:p>
        </w:tc>
      </w:tr>
      <w:tr w:rsidR="005E0B73" w:rsidRPr="009D2970" w:rsidTr="00475A9B">
        <w:trPr>
          <w:cantSplit/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022E1F" w:rsidRDefault="005E0B73" w:rsidP="005E0B7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Допуск на шумы искусственного происхождения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293F26">
              <w:rPr>
                <w:i/>
                <w:sz w:val="16"/>
                <w:szCs w:val="16"/>
                <w:lang w:val="ru"/>
              </w:rPr>
              <w:t>P</w:t>
            </w:r>
            <w:r w:rsidRPr="00293F26">
              <w:rPr>
                <w:sz w:val="16"/>
                <w:szCs w:val="16"/>
                <w:vertAlign w:val="subscript"/>
                <w:lang w:val="ru"/>
              </w:rPr>
              <w:t>mmn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8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</w:tr>
      <w:tr w:rsidR="005E0B73" w:rsidRPr="009D2970" w:rsidTr="00475A9B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022E1F" w:rsidRDefault="005E0B73" w:rsidP="005E0B7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Потери при прохождении сигнала (через здание или автомобиль)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D410A0">
              <w:rPr>
                <w:i/>
                <w:sz w:val="16"/>
                <w:szCs w:val="16"/>
                <w:lang w:val="ru"/>
              </w:rPr>
              <w:t>L</w:t>
            </w:r>
            <w:r w:rsidRPr="0031220B">
              <w:rPr>
                <w:i/>
                <w:sz w:val="16"/>
                <w:szCs w:val="16"/>
                <w:vertAlign w:val="subscript"/>
                <w:lang w:val="ru"/>
              </w:rPr>
              <w:t>b</w:t>
            </w:r>
            <w:r w:rsidRPr="009D2970">
              <w:rPr>
                <w:sz w:val="16"/>
                <w:szCs w:val="16"/>
                <w:lang w:val="ru"/>
              </w:rPr>
              <w:t xml:space="preserve">, </w:t>
            </w:r>
            <w:r w:rsidRPr="00D410A0">
              <w:rPr>
                <w:i/>
                <w:sz w:val="16"/>
                <w:szCs w:val="16"/>
                <w:lang w:val="ru"/>
              </w:rPr>
              <w:t>L</w:t>
            </w:r>
            <w:r w:rsidRPr="0031220B">
              <w:rPr>
                <w:i/>
                <w:sz w:val="16"/>
                <w:szCs w:val="16"/>
                <w:vertAlign w:val="subscript"/>
                <w:lang w:val="ru"/>
              </w:rPr>
              <w:t>v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8</w:t>
            </w:r>
          </w:p>
        </w:tc>
      </w:tr>
      <w:tr w:rsidR="005E0B73" w:rsidRPr="009D2970" w:rsidTr="00475A9B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022E1F" w:rsidRDefault="005E0B73" w:rsidP="005E0B7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Стандартное отклонение потерь при</w:t>
            </w:r>
            <w:r>
              <w:rPr>
                <w:sz w:val="16"/>
                <w:szCs w:val="16"/>
                <w:lang w:val="ru"/>
              </w:rPr>
              <w:t> </w:t>
            </w:r>
            <w:r w:rsidRPr="009D2970">
              <w:rPr>
                <w:sz w:val="16"/>
                <w:szCs w:val="16"/>
                <w:lang w:val="ru"/>
              </w:rPr>
              <w:t>прохождении сигнала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022E1F" w:rsidRDefault="005E0B73" w:rsidP="00F70D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3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2</w:t>
            </w:r>
          </w:p>
        </w:tc>
      </w:tr>
      <w:tr w:rsidR="005E0B73" w:rsidRPr="009D2970" w:rsidTr="00475A9B">
        <w:trPr>
          <w:trHeight w:val="255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022E1F" w:rsidRDefault="005E0B73" w:rsidP="005E0B7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Коэффициент усиления при</w:t>
            </w:r>
            <w:r>
              <w:rPr>
                <w:sz w:val="16"/>
                <w:szCs w:val="16"/>
                <w:lang w:val="ru"/>
              </w:rPr>
              <w:t> </w:t>
            </w:r>
            <w:r w:rsidRPr="009D2970">
              <w:rPr>
                <w:sz w:val="16"/>
                <w:szCs w:val="16"/>
                <w:lang w:val="ru"/>
              </w:rPr>
              <w:t>разнесенном приеме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31220B" w:rsidRDefault="005E0B73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31220B">
              <w:rPr>
                <w:i/>
                <w:sz w:val="16"/>
                <w:szCs w:val="16"/>
                <w:lang w:val="ru"/>
              </w:rPr>
              <w:t>Div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</w:tr>
      <w:tr w:rsidR="005E0B73" w:rsidRPr="009D2970" w:rsidTr="00475A9B">
        <w:trPr>
          <w:trHeight w:val="255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9D2970" w:rsidRDefault="005E0B73" w:rsidP="005E0B73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Вероятность определения местоположения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%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70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90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70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90</w:t>
            </w:r>
          </w:p>
        </w:tc>
      </w:tr>
      <w:tr w:rsidR="005E0B73" w:rsidRPr="009D2970" w:rsidTr="00475A9B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9D2970" w:rsidRDefault="005E0B73" w:rsidP="005E0B73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Коэффициент распределения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0,5244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1,28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0,5244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1,28</w:t>
            </w:r>
          </w:p>
        </w:tc>
      </w:tr>
      <w:tr w:rsidR="005E0B73" w:rsidRPr="009D2970" w:rsidTr="00475A9B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9D2970" w:rsidRDefault="005E0B73" w:rsidP="005E0B73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Стандартное отклонение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6,3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5,5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5,5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5,9</w:t>
            </w:r>
          </w:p>
        </w:tc>
      </w:tr>
      <w:tr w:rsidR="005E0B73" w:rsidRPr="009D2970" w:rsidTr="00475A9B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9D2970" w:rsidRDefault="005E0B73" w:rsidP="005E0B73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Поправочный коэффициент для</w:t>
            </w:r>
            <w:r>
              <w:rPr>
                <w:sz w:val="16"/>
                <w:szCs w:val="16"/>
                <w:lang w:val="ru"/>
              </w:rPr>
              <w:t> </w:t>
            </w:r>
            <w:r w:rsidRPr="009D2970">
              <w:rPr>
                <w:sz w:val="16"/>
                <w:szCs w:val="16"/>
                <w:lang w:val="ru"/>
              </w:rPr>
              <w:t>местоположения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31220B" w:rsidRDefault="005E0B73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31220B">
              <w:rPr>
                <w:i/>
                <w:sz w:val="16"/>
                <w:szCs w:val="16"/>
                <w:lang w:val="ru"/>
              </w:rPr>
              <w:t>C</w:t>
            </w:r>
            <w:r w:rsidRPr="00BC1526">
              <w:rPr>
                <w:i/>
                <w:sz w:val="16"/>
                <w:szCs w:val="16"/>
                <w:vertAlign w:val="subscript"/>
                <w:lang w:val="ru"/>
              </w:rPr>
              <w:t>l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3,30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7,04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2,88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7,55</w:t>
            </w:r>
          </w:p>
        </w:tc>
      </w:tr>
      <w:tr w:rsidR="005E0B73" w:rsidRPr="009D2970" w:rsidTr="00475A9B">
        <w:trPr>
          <w:trHeight w:val="255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022E1F" w:rsidRDefault="005E0B73" w:rsidP="005E0B7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Минимальная медианная плотность потока мощности на высоте приема</w:t>
            </w:r>
            <w:r w:rsidRPr="009D2970">
              <w:rPr>
                <w:sz w:val="16"/>
                <w:szCs w:val="16"/>
                <w:vertAlign w:val="superscript"/>
                <w:lang w:val="ru"/>
              </w:rPr>
              <w:t>1</w:t>
            </w:r>
            <w:r w:rsidRPr="009D2970">
              <w:rPr>
                <w:sz w:val="16"/>
                <w:szCs w:val="16"/>
                <w:lang w:val="ru"/>
              </w:rPr>
              <w:t>; 50% времени и 50% мест расположения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074050" w:rsidP="00F70D6F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>Φ</w:t>
            </w:r>
            <w:r w:rsidR="005E0B73" w:rsidRPr="00BC1526">
              <w:rPr>
                <w:sz w:val="16"/>
                <w:szCs w:val="16"/>
                <w:vertAlign w:val="subscript"/>
                <w:lang w:val="ru"/>
              </w:rPr>
              <w:t>med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дБ(Вт)/м</w:t>
            </w:r>
            <w:r w:rsidRPr="009D2970">
              <w:rPr>
                <w:sz w:val="16"/>
                <w:szCs w:val="16"/>
                <w:vertAlign w:val="superscript"/>
                <w:lang w:val="ru"/>
              </w:rPr>
              <w:t>2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–94,5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–107,1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–95,4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–88,7</w:t>
            </w:r>
          </w:p>
        </w:tc>
      </w:tr>
      <w:tr w:rsidR="005E0B73" w:rsidRPr="009D2970" w:rsidTr="00475A9B">
        <w:trPr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022E1F" w:rsidRDefault="005E0B73" w:rsidP="005E0B7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Минимальная медианная эквивалентная напряженность поля на высоте приема</w:t>
            </w:r>
            <w:r w:rsidRPr="009D2970">
              <w:rPr>
                <w:sz w:val="16"/>
                <w:szCs w:val="16"/>
                <w:vertAlign w:val="superscript"/>
                <w:lang w:val="ru"/>
              </w:rPr>
              <w:t>1</w:t>
            </w:r>
            <w:r w:rsidRPr="009D2970">
              <w:rPr>
                <w:sz w:val="16"/>
                <w:szCs w:val="16"/>
                <w:lang w:val="ru"/>
              </w:rPr>
              <w:t>; 50% времени и</w:t>
            </w:r>
            <w:r>
              <w:rPr>
                <w:sz w:val="16"/>
                <w:szCs w:val="16"/>
                <w:lang w:val="ru"/>
              </w:rPr>
              <w:t> </w:t>
            </w:r>
            <w:r w:rsidRPr="009D2970">
              <w:rPr>
                <w:sz w:val="16"/>
                <w:szCs w:val="16"/>
                <w:lang w:val="ru"/>
              </w:rPr>
              <w:t>50% мест расположения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BC1526">
              <w:rPr>
                <w:i/>
                <w:sz w:val="16"/>
                <w:szCs w:val="16"/>
                <w:lang w:val="ru"/>
              </w:rPr>
              <w:t>E</w:t>
            </w:r>
            <w:r w:rsidRPr="00BC1526">
              <w:rPr>
                <w:sz w:val="16"/>
                <w:szCs w:val="16"/>
                <w:vertAlign w:val="subscript"/>
                <w:lang w:val="ru"/>
              </w:rPr>
              <w:t>med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дБмкВ/м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51,3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38,7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50,4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57,1</w:t>
            </w:r>
          </w:p>
        </w:tc>
      </w:tr>
      <w:tr w:rsidR="005E0B73" w:rsidRPr="009D2970" w:rsidTr="00475A9B">
        <w:trPr>
          <w:trHeight w:val="255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9D2970" w:rsidRDefault="005E0B73" w:rsidP="005E0B73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Вероятность определения местоположения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%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95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99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95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99</w:t>
            </w:r>
          </w:p>
        </w:tc>
      </w:tr>
    </w:tbl>
    <w:p w:rsidR="00712530" w:rsidRDefault="00712530" w:rsidP="00712530">
      <w:pPr>
        <w:pStyle w:val="TableNo"/>
        <w:rPr>
          <w:lang w:val="ru-RU"/>
        </w:rPr>
      </w:pPr>
      <w:r w:rsidRPr="009D2970">
        <w:rPr>
          <w:lang w:val="ru"/>
        </w:rPr>
        <w:lastRenderedPageBreak/>
        <w:t>ТАБЛИЦА 23</w:t>
      </w:r>
      <w:r>
        <w:rPr>
          <w:lang w:val="ru"/>
        </w:rPr>
        <w:t xml:space="preserve"> (</w:t>
      </w:r>
      <w:r w:rsidRPr="005E0B73">
        <w:rPr>
          <w:i/>
          <w:lang w:val="ru"/>
        </w:rPr>
        <w:t>окончание</w:t>
      </w:r>
      <w:r>
        <w:rPr>
          <w:lang w:val="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877"/>
        <w:gridCol w:w="878"/>
        <w:gridCol w:w="1315"/>
        <w:gridCol w:w="1315"/>
        <w:gridCol w:w="1316"/>
        <w:gridCol w:w="1316"/>
      </w:tblGrid>
      <w:tr w:rsidR="00712530" w:rsidRPr="009D2970" w:rsidTr="005D470E">
        <w:trPr>
          <w:jc w:val="center"/>
        </w:trPr>
        <w:tc>
          <w:tcPr>
            <w:tcW w:w="4377" w:type="dxa"/>
            <w:gridSpan w:val="3"/>
            <w:tcMar>
              <w:left w:w="0" w:type="dxa"/>
              <w:right w:w="0" w:type="dxa"/>
            </w:tcMar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  <w:r w:rsidRPr="00022E1F">
              <w:rPr>
                <w:bCs/>
                <w:sz w:val="16"/>
                <w:szCs w:val="16"/>
                <w:lang w:val="fr-CH"/>
              </w:rPr>
              <w:t>DVB</w:t>
            </w:r>
            <w:r w:rsidRPr="00022E1F">
              <w:rPr>
                <w:bCs/>
                <w:sz w:val="16"/>
                <w:szCs w:val="16"/>
                <w:lang w:val="fr-CH"/>
              </w:rPr>
              <w:noBreakHyphen/>
              <w:t xml:space="preserve">T2-Lite </w:t>
            </w:r>
            <w:r w:rsidRPr="009D2970">
              <w:rPr>
                <w:bCs/>
                <w:sz w:val="16"/>
                <w:szCs w:val="16"/>
                <w:lang w:val="ru"/>
              </w:rPr>
              <w:t>в</w:t>
            </w:r>
            <w:r w:rsidRPr="00022E1F">
              <w:rPr>
                <w:bCs/>
                <w:sz w:val="16"/>
                <w:szCs w:val="16"/>
                <w:lang w:val="fr-CH"/>
              </w:rPr>
              <w:t xml:space="preserve"> </w:t>
            </w:r>
            <w:r>
              <w:rPr>
                <w:bCs/>
                <w:sz w:val="16"/>
                <w:szCs w:val="16"/>
                <w:lang w:val="ru"/>
              </w:rPr>
              <w:t>диапазоне</w:t>
            </w:r>
            <w:r w:rsidRPr="00022E1F">
              <w:rPr>
                <w:bCs/>
                <w:sz w:val="16"/>
                <w:szCs w:val="16"/>
                <w:lang w:val="fr-CH"/>
              </w:rPr>
              <w:t xml:space="preserve"> III</w:t>
            </w:r>
          </w:p>
        </w:tc>
        <w:tc>
          <w:tcPr>
            <w:tcW w:w="1315" w:type="dxa"/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Сценарий 1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Сценарий 2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Сценарий 3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Сценарий 4</w:t>
            </w:r>
          </w:p>
        </w:tc>
      </w:tr>
      <w:tr w:rsidR="00712530" w:rsidRPr="00712530" w:rsidTr="005D470E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Типовой прием сигнала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:rsidR="00712530" w:rsidRPr="00022E1F" w:rsidRDefault="00712530" w:rsidP="005D470E">
            <w:pPr>
              <w:pStyle w:val="Tablehead"/>
              <w:rPr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>Переносные</w:t>
            </w:r>
            <w:r w:rsidRPr="009D2970">
              <w:rPr>
                <w:bCs/>
                <w:sz w:val="16"/>
                <w:szCs w:val="16"/>
                <w:lang w:val="ru"/>
              </w:rPr>
              <w:t xml:space="preserve"> устройства</w:t>
            </w:r>
            <w:r w:rsidRPr="009D2970">
              <w:rPr>
                <w:b w:val="0"/>
                <w:sz w:val="16"/>
                <w:szCs w:val="16"/>
                <w:lang w:val="ru"/>
              </w:rPr>
              <w:br/>
            </w:r>
            <w:r w:rsidRPr="009D2970">
              <w:rPr>
                <w:bCs/>
                <w:sz w:val="16"/>
                <w:szCs w:val="16"/>
                <w:lang w:val="ru"/>
              </w:rPr>
              <w:t>в помещении/</w:t>
            </w:r>
            <w:r>
              <w:rPr>
                <w:bCs/>
                <w:sz w:val="16"/>
                <w:szCs w:val="16"/>
                <w:lang w:val="ru"/>
              </w:rPr>
              <w:br/>
            </w:r>
            <w:r w:rsidRPr="009D2970">
              <w:rPr>
                <w:bCs/>
                <w:sz w:val="16"/>
                <w:szCs w:val="16"/>
                <w:lang w:val="ru"/>
              </w:rPr>
              <w:t>город</w:t>
            </w:r>
            <w:r w:rsidRPr="009D2970">
              <w:rPr>
                <w:b w:val="0"/>
                <w:sz w:val="16"/>
                <w:szCs w:val="16"/>
                <w:lang w:val="ru"/>
              </w:rPr>
              <w:br/>
            </w:r>
            <w:r w:rsidRPr="009D2970">
              <w:rPr>
                <w:bCs/>
                <w:sz w:val="16"/>
                <w:szCs w:val="16"/>
                <w:lang w:val="ru"/>
              </w:rPr>
              <w:t>(</w:t>
            </w:r>
            <w:r>
              <w:rPr>
                <w:bCs/>
                <w:sz w:val="16"/>
                <w:szCs w:val="16"/>
                <w:lang w:val="ru"/>
              </w:rPr>
              <w:t>устойчивый</w:t>
            </w:r>
            <w:r w:rsidRPr="009D2970">
              <w:rPr>
                <w:bCs/>
                <w:sz w:val="16"/>
                <w:szCs w:val="16"/>
                <w:lang w:val="ru"/>
              </w:rPr>
              <w:t xml:space="preserve"> прием)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Мобильные устройства/</w:t>
            </w:r>
            <w:r>
              <w:rPr>
                <w:bCs/>
                <w:sz w:val="16"/>
                <w:szCs w:val="16"/>
                <w:lang w:val="ru"/>
              </w:rPr>
              <w:br/>
            </w:r>
            <w:r w:rsidRPr="009D2970">
              <w:rPr>
                <w:bCs/>
                <w:sz w:val="16"/>
                <w:szCs w:val="16"/>
                <w:lang w:val="ru"/>
              </w:rPr>
              <w:t>сельская местность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712530" w:rsidRPr="00022E1F" w:rsidRDefault="00712530" w:rsidP="005D470E">
            <w:pPr>
              <w:pStyle w:val="Tablehead"/>
              <w:rPr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 xml:space="preserve">Портативные переносные </w:t>
            </w:r>
            <w:r>
              <w:rPr>
                <w:bCs/>
                <w:sz w:val="16"/>
                <w:szCs w:val="16"/>
                <w:lang w:val="ru"/>
              </w:rPr>
              <w:t>устройства</w:t>
            </w:r>
            <w:r>
              <w:rPr>
                <w:bCs/>
                <w:sz w:val="16"/>
                <w:szCs w:val="16"/>
                <w:lang w:val="ru"/>
              </w:rPr>
              <w:br/>
            </w:r>
            <w:r w:rsidRPr="009D2970">
              <w:rPr>
                <w:bCs/>
                <w:sz w:val="16"/>
                <w:szCs w:val="16"/>
                <w:lang w:val="ru"/>
              </w:rPr>
              <w:t xml:space="preserve">со встроенной антенной </w:t>
            </w:r>
            <w:r>
              <w:rPr>
                <w:bCs/>
                <w:sz w:val="16"/>
                <w:szCs w:val="16"/>
                <w:lang w:val="ru"/>
              </w:rPr>
              <w:br/>
            </w:r>
            <w:r w:rsidRPr="009D2970">
              <w:rPr>
                <w:bCs/>
                <w:sz w:val="16"/>
                <w:szCs w:val="16"/>
                <w:lang w:val="ru"/>
              </w:rPr>
              <w:t>вне помещений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712530" w:rsidRPr="00022E1F" w:rsidRDefault="00712530" w:rsidP="005D470E">
            <w:pPr>
              <w:pStyle w:val="Tablehead"/>
              <w:rPr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>Портативные м</w:t>
            </w:r>
            <w:r w:rsidRPr="009D2970">
              <w:rPr>
                <w:bCs/>
                <w:sz w:val="16"/>
                <w:szCs w:val="16"/>
                <w:lang w:val="ru"/>
              </w:rPr>
              <w:t xml:space="preserve">обильные устройства </w:t>
            </w:r>
            <w:r w:rsidRPr="009D2970">
              <w:rPr>
                <w:b w:val="0"/>
                <w:sz w:val="16"/>
                <w:szCs w:val="16"/>
                <w:lang w:val="ru"/>
              </w:rPr>
              <w:br/>
            </w:r>
            <w:r w:rsidRPr="009D2970">
              <w:rPr>
                <w:bCs/>
                <w:sz w:val="16"/>
                <w:szCs w:val="16"/>
                <w:lang w:val="ru"/>
              </w:rPr>
              <w:t>со встроенной антенной</w:t>
            </w:r>
          </w:p>
        </w:tc>
      </w:tr>
      <w:tr w:rsidR="005E0B73" w:rsidRPr="009D2970" w:rsidTr="00475A9B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9D2970" w:rsidRDefault="005E0B73" w:rsidP="005E0B73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Коэффициент распределения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1,6449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2,3263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1,6449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2,3263</w:t>
            </w:r>
          </w:p>
        </w:tc>
      </w:tr>
      <w:tr w:rsidR="005E0B73" w:rsidRPr="009D2970" w:rsidTr="00475A9B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9D2970" w:rsidRDefault="005E0B73" w:rsidP="005E0B73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Стандартное отклонение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6,3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5,5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5,5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5,9</w:t>
            </w:r>
          </w:p>
        </w:tc>
      </w:tr>
      <w:tr w:rsidR="005E0B73" w:rsidRPr="009D2970" w:rsidTr="00475A9B">
        <w:trPr>
          <w:trHeight w:val="24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9D2970" w:rsidRDefault="005E0B73" w:rsidP="005E0B73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Поправочный коэффициент для местоположения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BC1526" w:rsidRDefault="005E0B73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BC1526">
              <w:rPr>
                <w:i/>
                <w:sz w:val="16"/>
                <w:szCs w:val="16"/>
                <w:lang w:val="ru"/>
              </w:rPr>
              <w:t>C</w:t>
            </w:r>
            <w:r w:rsidRPr="00BC1526">
              <w:rPr>
                <w:i/>
                <w:sz w:val="16"/>
                <w:szCs w:val="16"/>
                <w:vertAlign w:val="subscript"/>
                <w:lang w:val="ru"/>
              </w:rPr>
              <w:t>l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10,36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12,79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9,05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13,73</w:t>
            </w:r>
          </w:p>
        </w:tc>
      </w:tr>
      <w:tr w:rsidR="005E0B73" w:rsidRPr="009D2970" w:rsidTr="00475A9B">
        <w:trPr>
          <w:trHeight w:val="300"/>
          <w:jc w:val="center"/>
        </w:trPr>
        <w:tc>
          <w:tcPr>
            <w:tcW w:w="2622" w:type="dxa"/>
            <w:tcMar>
              <w:left w:w="28" w:type="dxa"/>
              <w:right w:w="28" w:type="dxa"/>
            </w:tcMar>
            <w:vAlign w:val="center"/>
          </w:tcPr>
          <w:p w:rsidR="005E0B73" w:rsidRPr="00022E1F" w:rsidRDefault="005E0B73" w:rsidP="005E0B7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Минимальная медианная плотность потока мощности на высоте приема</w:t>
            </w:r>
            <w:r w:rsidRPr="009D2970">
              <w:rPr>
                <w:sz w:val="16"/>
                <w:szCs w:val="16"/>
                <w:vertAlign w:val="superscript"/>
                <w:lang w:val="ru"/>
              </w:rPr>
              <w:t>1</w:t>
            </w:r>
            <w:r w:rsidRPr="009D2970">
              <w:rPr>
                <w:sz w:val="16"/>
                <w:szCs w:val="16"/>
                <w:lang w:val="ru"/>
              </w:rPr>
              <w:t>; 50% времени и 50% мест расположения</w:t>
            </w:r>
          </w:p>
        </w:tc>
        <w:tc>
          <w:tcPr>
            <w:tcW w:w="877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074050" w:rsidP="00F70D6F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>Φ</w:t>
            </w:r>
            <w:r w:rsidR="005E0B73" w:rsidRPr="00BC1526">
              <w:rPr>
                <w:sz w:val="16"/>
                <w:szCs w:val="16"/>
                <w:vertAlign w:val="subscript"/>
                <w:lang w:val="ru"/>
              </w:rPr>
              <w:t>med</w:t>
            </w:r>
          </w:p>
        </w:tc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дБ(Вт)/м</w:t>
            </w:r>
            <w:r w:rsidRPr="009D2970">
              <w:rPr>
                <w:sz w:val="16"/>
                <w:szCs w:val="16"/>
                <w:vertAlign w:val="superscript"/>
                <w:lang w:val="ru"/>
              </w:rPr>
              <w:t>2</w:t>
            </w:r>
          </w:p>
        </w:tc>
        <w:tc>
          <w:tcPr>
            <w:tcW w:w="1315" w:type="dxa"/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–87,4</w:t>
            </w:r>
          </w:p>
        </w:tc>
        <w:tc>
          <w:tcPr>
            <w:tcW w:w="1315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–101,3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–89,3</w:t>
            </w:r>
          </w:p>
        </w:tc>
        <w:tc>
          <w:tcPr>
            <w:tcW w:w="1316" w:type="dxa"/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–82,6</w:t>
            </w:r>
          </w:p>
        </w:tc>
      </w:tr>
      <w:tr w:rsidR="005E0B73" w:rsidRPr="009D2970" w:rsidTr="00F05792">
        <w:trPr>
          <w:jc w:val="center"/>
        </w:trPr>
        <w:tc>
          <w:tcPr>
            <w:tcW w:w="262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E0B73" w:rsidRPr="00022E1F" w:rsidRDefault="005E0B73" w:rsidP="005E0B7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Минимальная медианная эквивалентная напряженность поля на высоте приема</w:t>
            </w:r>
            <w:r w:rsidRPr="009D2970">
              <w:rPr>
                <w:sz w:val="16"/>
                <w:szCs w:val="16"/>
                <w:vertAlign w:val="superscript"/>
                <w:lang w:val="ru"/>
              </w:rPr>
              <w:t>1</w:t>
            </w:r>
            <w:r w:rsidRPr="009D2970">
              <w:rPr>
                <w:sz w:val="16"/>
                <w:szCs w:val="16"/>
                <w:lang w:val="ru"/>
              </w:rPr>
              <w:t>; 50% времени и</w:t>
            </w:r>
            <w:r>
              <w:rPr>
                <w:sz w:val="16"/>
                <w:szCs w:val="16"/>
                <w:lang w:val="ru"/>
              </w:rPr>
              <w:t> </w:t>
            </w:r>
            <w:r w:rsidRPr="009D2970">
              <w:rPr>
                <w:sz w:val="16"/>
                <w:szCs w:val="16"/>
                <w:lang w:val="ru"/>
              </w:rPr>
              <w:t>50% мест расположения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BC1526">
              <w:rPr>
                <w:i/>
                <w:sz w:val="16"/>
                <w:szCs w:val="16"/>
                <w:lang w:val="ru"/>
              </w:rPr>
              <w:t>E</w:t>
            </w:r>
            <w:r w:rsidRPr="00BC1526">
              <w:rPr>
                <w:sz w:val="16"/>
                <w:szCs w:val="16"/>
                <w:vertAlign w:val="subscript"/>
                <w:lang w:val="ru"/>
              </w:rPr>
              <w:t>med</w:t>
            </w:r>
          </w:p>
        </w:tc>
        <w:tc>
          <w:tcPr>
            <w:tcW w:w="878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дБмкВ/м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58,4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44,5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56,5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E0B73" w:rsidRPr="009D2970" w:rsidRDefault="005E0B73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63,2</w:t>
            </w:r>
          </w:p>
        </w:tc>
      </w:tr>
      <w:tr w:rsidR="005E0B73" w:rsidRPr="00712530" w:rsidTr="00F05792">
        <w:trPr>
          <w:jc w:val="center"/>
        </w:trPr>
        <w:tc>
          <w:tcPr>
            <w:tcW w:w="963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E0B73" w:rsidRPr="00022E1F" w:rsidRDefault="005E0B73" w:rsidP="00F70D6F">
            <w:pPr>
              <w:pStyle w:val="Tabletex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vertAlign w:val="superscript"/>
                <w:lang w:val="ru"/>
              </w:rPr>
              <w:t>1</w:t>
            </w:r>
            <w:r w:rsidRPr="009D2970">
              <w:rPr>
                <w:sz w:val="16"/>
                <w:szCs w:val="16"/>
                <w:lang w:val="ru"/>
              </w:rPr>
              <w:tab/>
              <w:t>1,5 м для всех режимов приема</w:t>
            </w:r>
            <w:r w:rsidR="00E6350C">
              <w:rPr>
                <w:sz w:val="16"/>
                <w:szCs w:val="16"/>
                <w:lang w:val="ru"/>
              </w:rPr>
              <w:t>.</w:t>
            </w:r>
          </w:p>
        </w:tc>
      </w:tr>
    </w:tbl>
    <w:p w:rsidR="00712530" w:rsidRDefault="00712530" w:rsidP="00712530">
      <w:pPr>
        <w:pStyle w:val="Tablefin"/>
      </w:pPr>
    </w:p>
    <w:p w:rsidR="00F26640" w:rsidRPr="00F70D6F" w:rsidRDefault="005E0B73" w:rsidP="00BC1215">
      <w:pPr>
        <w:pStyle w:val="TableNo"/>
        <w:keepLines/>
        <w:rPr>
          <w:rFonts w:eastAsia="Malgun Gothic"/>
          <w:lang w:val="ru-RU" w:eastAsia="ko-KR"/>
        </w:rPr>
      </w:pPr>
      <w:r>
        <w:rPr>
          <w:lang w:val="ru-RU"/>
        </w:rPr>
        <w:t>ТАБЛИЦА</w:t>
      </w:r>
      <w:r w:rsidR="00292270" w:rsidRPr="000F12CD">
        <w:rPr>
          <w:lang w:val="en-US"/>
        </w:rPr>
        <w:t> </w:t>
      </w:r>
      <w:r w:rsidR="00766138" w:rsidRPr="00F70D6F">
        <w:rPr>
          <w:lang w:val="ru-RU"/>
        </w:rPr>
        <w:t>24</w:t>
      </w:r>
    </w:p>
    <w:p w:rsidR="00766138" w:rsidRPr="00F70D6F" w:rsidRDefault="00F70D6F" w:rsidP="00684AE5">
      <w:pPr>
        <w:pStyle w:val="Tabletitle"/>
        <w:rPr>
          <w:lang w:val="ru-RU"/>
        </w:rPr>
      </w:pPr>
      <w:r w:rsidRPr="009D2970">
        <w:rPr>
          <w:bCs/>
          <w:lang w:val="ru"/>
        </w:rPr>
        <w:t xml:space="preserve">Уровни сигналов для планирования профиля DVB-T2-Lite </w:t>
      </w:r>
      <w:r w:rsidRPr="009D2970">
        <w:rPr>
          <w:b w:val="0"/>
          <w:lang w:val="ru"/>
        </w:rPr>
        <w:br/>
      </w:r>
      <w:r w:rsidRPr="009D2970">
        <w:rPr>
          <w:bCs/>
          <w:lang w:val="ru"/>
        </w:rPr>
        <w:t xml:space="preserve">Примеры сценариев в </w:t>
      </w:r>
      <w:r w:rsidR="00684AE5">
        <w:rPr>
          <w:bCs/>
          <w:lang w:val="ru"/>
        </w:rPr>
        <w:t>диапазонах</w:t>
      </w:r>
      <w:r>
        <w:rPr>
          <w:bCs/>
          <w:lang w:val="ru"/>
        </w:rPr>
        <w:t xml:space="preserve"> IV/V с шириной полосы 8 МГц</w:t>
      </w:r>
    </w:p>
    <w:tbl>
      <w:tblPr>
        <w:tblW w:w="964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1"/>
        <w:gridCol w:w="1002"/>
        <w:gridCol w:w="859"/>
        <w:gridCol w:w="1289"/>
        <w:gridCol w:w="1289"/>
        <w:gridCol w:w="1433"/>
        <w:gridCol w:w="1288"/>
      </w:tblGrid>
      <w:tr w:rsidR="00F70D6F" w:rsidRPr="009D2970" w:rsidTr="00712530">
        <w:trPr>
          <w:jc w:val="center"/>
        </w:trPr>
        <w:tc>
          <w:tcPr>
            <w:tcW w:w="43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684AE5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DVB</w:t>
            </w:r>
            <w:r w:rsidRPr="009D2970">
              <w:rPr>
                <w:bCs/>
                <w:sz w:val="16"/>
                <w:szCs w:val="16"/>
                <w:lang w:val="ru"/>
              </w:rPr>
              <w:noBreakHyphen/>
              <w:t xml:space="preserve">T2-Lite в </w:t>
            </w:r>
            <w:r w:rsidR="00684AE5">
              <w:rPr>
                <w:bCs/>
                <w:sz w:val="16"/>
                <w:szCs w:val="16"/>
                <w:lang w:val="ru"/>
              </w:rPr>
              <w:t>диапазонах</w:t>
            </w:r>
            <w:r w:rsidRPr="009D2970">
              <w:rPr>
                <w:bCs/>
                <w:sz w:val="16"/>
                <w:szCs w:val="16"/>
                <w:lang w:val="ru"/>
              </w:rPr>
              <w:t xml:space="preserve"> IV/V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Сценарий 1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Сценарий 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Сценарий 3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Сценарий 4</w:t>
            </w:r>
          </w:p>
        </w:tc>
      </w:tr>
      <w:tr w:rsidR="00F70D6F" w:rsidRPr="00712530" w:rsidTr="00712530">
        <w:trPr>
          <w:trHeight w:val="240"/>
          <w:jc w:val="center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9D2970" w:rsidRDefault="00F70D6F" w:rsidP="00F70D6F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Типовой прием сигнала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head"/>
              <w:rPr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head"/>
              <w:rPr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022E1F" w:rsidRDefault="00C54D72" w:rsidP="00BE69DC">
            <w:pPr>
              <w:pStyle w:val="Tablehead"/>
              <w:rPr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"/>
              </w:rPr>
              <w:t>Переносные</w:t>
            </w:r>
            <w:r w:rsidR="00F70D6F" w:rsidRPr="009D2970">
              <w:rPr>
                <w:bCs/>
                <w:sz w:val="16"/>
                <w:szCs w:val="16"/>
                <w:lang w:val="ru"/>
              </w:rPr>
              <w:t xml:space="preserve"> устройства</w:t>
            </w:r>
            <w:r w:rsidR="00F70D6F" w:rsidRPr="009D2970">
              <w:rPr>
                <w:b w:val="0"/>
                <w:sz w:val="16"/>
                <w:szCs w:val="16"/>
                <w:lang w:val="ru"/>
              </w:rPr>
              <w:br/>
            </w:r>
            <w:r w:rsidR="00F70D6F" w:rsidRPr="009D2970">
              <w:rPr>
                <w:bCs/>
                <w:sz w:val="16"/>
                <w:szCs w:val="16"/>
                <w:lang w:val="ru"/>
              </w:rPr>
              <w:t>в помещении/</w:t>
            </w:r>
            <w:r w:rsidR="00F70D6F">
              <w:rPr>
                <w:bCs/>
                <w:sz w:val="16"/>
                <w:szCs w:val="16"/>
                <w:lang w:val="ru"/>
              </w:rPr>
              <w:br/>
            </w:r>
            <w:r w:rsidR="00F70D6F" w:rsidRPr="009D2970">
              <w:rPr>
                <w:bCs/>
                <w:sz w:val="16"/>
                <w:szCs w:val="16"/>
                <w:lang w:val="ru"/>
              </w:rPr>
              <w:t>город</w:t>
            </w:r>
            <w:r w:rsidR="00F70D6F" w:rsidRPr="009D2970">
              <w:rPr>
                <w:b w:val="0"/>
                <w:sz w:val="16"/>
                <w:szCs w:val="16"/>
                <w:lang w:val="ru"/>
              </w:rPr>
              <w:br/>
            </w:r>
            <w:r w:rsidR="00F70D6F" w:rsidRPr="009D2970">
              <w:rPr>
                <w:bCs/>
                <w:sz w:val="16"/>
                <w:szCs w:val="16"/>
                <w:lang w:val="ru"/>
              </w:rPr>
              <w:t>(</w:t>
            </w:r>
            <w:r w:rsidR="00BE69DC">
              <w:rPr>
                <w:bCs/>
                <w:sz w:val="16"/>
                <w:szCs w:val="16"/>
                <w:lang w:val="ru"/>
              </w:rPr>
              <w:t>устойчивый</w:t>
            </w:r>
            <w:r w:rsidR="00F70D6F" w:rsidRPr="009D2970">
              <w:rPr>
                <w:bCs/>
                <w:sz w:val="16"/>
                <w:szCs w:val="16"/>
                <w:lang w:val="ru"/>
              </w:rPr>
              <w:t xml:space="preserve"> прием)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Мобильные устройства/</w:t>
            </w:r>
            <w:r>
              <w:rPr>
                <w:bCs/>
                <w:sz w:val="16"/>
                <w:szCs w:val="16"/>
                <w:lang w:val="ru"/>
              </w:rPr>
              <w:br/>
            </w:r>
            <w:r w:rsidRPr="009D2970">
              <w:rPr>
                <w:bCs/>
                <w:sz w:val="16"/>
                <w:szCs w:val="16"/>
                <w:lang w:val="ru"/>
              </w:rPr>
              <w:t>сельская местность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022E1F" w:rsidRDefault="00C54D72" w:rsidP="00C54D72">
            <w:pPr>
              <w:pStyle w:val="Tablehead"/>
              <w:rPr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>Портативные</w:t>
            </w:r>
            <w:r w:rsidR="005D3D4D">
              <w:rPr>
                <w:bCs/>
                <w:sz w:val="16"/>
                <w:szCs w:val="16"/>
                <w:lang w:val="ru-RU"/>
              </w:rPr>
              <w:t xml:space="preserve"> переносные</w:t>
            </w:r>
            <w:r>
              <w:rPr>
                <w:bCs/>
                <w:sz w:val="16"/>
                <w:szCs w:val="16"/>
                <w:lang w:val="ru-RU"/>
              </w:rPr>
              <w:t xml:space="preserve"> устройства</w:t>
            </w:r>
            <w:r w:rsidR="00F70D6F" w:rsidRPr="009D2970">
              <w:rPr>
                <w:bCs/>
                <w:sz w:val="16"/>
                <w:szCs w:val="16"/>
                <w:lang w:val="ru"/>
              </w:rPr>
              <w:t xml:space="preserve"> со</w:t>
            </w:r>
            <w:r w:rsidR="00E6350C">
              <w:rPr>
                <w:bCs/>
                <w:sz w:val="16"/>
                <w:szCs w:val="16"/>
                <w:lang w:val="ru"/>
              </w:rPr>
              <w:t> </w:t>
            </w:r>
            <w:r w:rsidR="00F70D6F" w:rsidRPr="009D2970">
              <w:rPr>
                <w:bCs/>
                <w:sz w:val="16"/>
                <w:szCs w:val="16"/>
                <w:lang w:val="ru"/>
              </w:rPr>
              <w:t>встроенной антенной вне</w:t>
            </w:r>
            <w:r w:rsidR="00E6350C">
              <w:rPr>
                <w:bCs/>
                <w:sz w:val="16"/>
                <w:szCs w:val="16"/>
                <w:lang w:val="ru"/>
              </w:rPr>
              <w:t> </w:t>
            </w:r>
            <w:r w:rsidR="00F70D6F" w:rsidRPr="009D2970">
              <w:rPr>
                <w:bCs/>
                <w:sz w:val="16"/>
                <w:szCs w:val="16"/>
                <w:lang w:val="ru"/>
              </w:rPr>
              <w:t>помещений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022E1F" w:rsidRDefault="005D3D4D" w:rsidP="005D3D4D">
            <w:pPr>
              <w:pStyle w:val="Tablehead"/>
              <w:rPr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>Портативные м</w:t>
            </w:r>
            <w:r w:rsidR="00C54D72" w:rsidRPr="009D2970">
              <w:rPr>
                <w:bCs/>
                <w:sz w:val="16"/>
                <w:szCs w:val="16"/>
                <w:lang w:val="ru"/>
              </w:rPr>
              <w:t xml:space="preserve">обильные </w:t>
            </w:r>
            <w:r w:rsidR="00F70D6F" w:rsidRPr="009D2970">
              <w:rPr>
                <w:bCs/>
                <w:sz w:val="16"/>
                <w:szCs w:val="16"/>
                <w:lang w:val="ru"/>
              </w:rPr>
              <w:t xml:space="preserve">устройства </w:t>
            </w:r>
            <w:r w:rsidR="00F70D6F" w:rsidRPr="009D2970">
              <w:rPr>
                <w:b w:val="0"/>
                <w:sz w:val="16"/>
                <w:szCs w:val="16"/>
                <w:lang w:val="ru"/>
              </w:rPr>
              <w:br/>
            </w:r>
            <w:r w:rsidR="00F70D6F" w:rsidRPr="009D2970">
              <w:rPr>
                <w:bCs/>
                <w:sz w:val="16"/>
                <w:szCs w:val="16"/>
                <w:lang w:val="ru"/>
              </w:rPr>
              <w:t>со встроенной антенной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Частота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Частота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МГц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650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650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650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650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 xml:space="preserve">Минимальное отношение </w:t>
            </w:r>
            <w:r w:rsidRPr="009D2970">
              <w:rPr>
                <w:i/>
                <w:iCs/>
                <w:sz w:val="16"/>
                <w:szCs w:val="16"/>
                <w:lang w:val="ru"/>
              </w:rPr>
              <w:t>C/N,</w:t>
            </w:r>
            <w:r w:rsidRPr="009D2970">
              <w:rPr>
                <w:sz w:val="16"/>
                <w:szCs w:val="16"/>
                <w:lang w:val="ru"/>
              </w:rPr>
              <w:t xml:space="preserve"> необходимое для системы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i/>
                <w:iCs/>
                <w:sz w:val="16"/>
                <w:szCs w:val="16"/>
              </w:rPr>
            </w:pPr>
            <w:r w:rsidRPr="009D2970">
              <w:rPr>
                <w:i/>
                <w:iCs/>
                <w:sz w:val="16"/>
                <w:szCs w:val="16"/>
                <w:lang w:val="ru"/>
              </w:rPr>
              <w:t>C/N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7,4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9,5</w:t>
            </w:r>
          </w:p>
        </w:tc>
        <w:tc>
          <w:tcPr>
            <w:tcW w:w="143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9,1</w:t>
            </w:r>
          </w:p>
        </w:tc>
        <w:tc>
          <w:tcPr>
            <w:tcW w:w="128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9,5</w:t>
            </w:r>
          </w:p>
        </w:tc>
      </w:tr>
      <w:tr w:rsidR="00F70D6F" w:rsidRPr="0071253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Вариант системы (пример)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022E1F" w:rsidRDefault="00F70D6F" w:rsidP="00F70D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QPSK</w:t>
            </w:r>
            <w:r w:rsidRPr="009D2970">
              <w:rPr>
                <w:sz w:val="16"/>
                <w:szCs w:val="16"/>
                <w:lang w:val="ru"/>
              </w:rPr>
              <w:br/>
              <w:t>FEC 2/3, 16k,</w:t>
            </w:r>
            <w:r w:rsidRPr="009D2970">
              <w:rPr>
                <w:sz w:val="16"/>
                <w:szCs w:val="16"/>
                <w:lang w:val="ru"/>
              </w:rPr>
              <w:br/>
              <w:t>PP2 расширенный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16</w:t>
            </w:r>
            <w:r w:rsidRPr="009D2970">
              <w:rPr>
                <w:sz w:val="16"/>
                <w:szCs w:val="16"/>
                <w:lang w:val="ru"/>
              </w:rPr>
              <w:noBreakHyphen/>
              <w:t>QAM</w:t>
            </w:r>
            <w:r w:rsidRPr="009D2970">
              <w:rPr>
                <w:sz w:val="16"/>
                <w:szCs w:val="16"/>
                <w:lang w:val="ru"/>
              </w:rPr>
              <w:br/>
              <w:t>FEC 1/2, 8k,</w:t>
            </w:r>
            <w:r w:rsidRPr="009D2970">
              <w:rPr>
                <w:sz w:val="16"/>
                <w:szCs w:val="16"/>
                <w:lang w:val="ru"/>
              </w:rPr>
              <w:br/>
              <w:t xml:space="preserve">PP1 </w:t>
            </w:r>
            <w:r w:rsidR="00F3568F">
              <w:rPr>
                <w:sz w:val="16"/>
                <w:szCs w:val="16"/>
                <w:lang w:val="ru"/>
              </w:rPr>
              <w:br/>
            </w:r>
            <w:r w:rsidRPr="009D2970">
              <w:rPr>
                <w:sz w:val="16"/>
                <w:szCs w:val="16"/>
                <w:lang w:val="ru"/>
              </w:rPr>
              <w:t>расширенный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16</w:t>
            </w:r>
            <w:r w:rsidRPr="009D2970">
              <w:rPr>
                <w:sz w:val="16"/>
                <w:szCs w:val="16"/>
                <w:lang w:val="ru"/>
              </w:rPr>
              <w:noBreakHyphen/>
              <w:t>QAM</w:t>
            </w:r>
            <w:r w:rsidRPr="009D2970">
              <w:rPr>
                <w:sz w:val="16"/>
                <w:szCs w:val="16"/>
                <w:lang w:val="ru"/>
              </w:rPr>
              <w:br/>
              <w:t>FEC 1/2, 16k,</w:t>
            </w:r>
            <w:r w:rsidRPr="009D2970">
              <w:rPr>
                <w:sz w:val="16"/>
                <w:szCs w:val="16"/>
                <w:lang w:val="ru"/>
              </w:rPr>
              <w:br/>
              <w:t xml:space="preserve">PP3 </w:t>
            </w:r>
            <w:r w:rsidR="00F3568F">
              <w:rPr>
                <w:sz w:val="16"/>
                <w:szCs w:val="16"/>
                <w:lang w:val="ru"/>
              </w:rPr>
              <w:br/>
            </w:r>
            <w:r w:rsidRPr="009D2970">
              <w:rPr>
                <w:sz w:val="16"/>
                <w:szCs w:val="16"/>
                <w:lang w:val="ru"/>
              </w:rPr>
              <w:t>расширенный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16</w:t>
            </w:r>
            <w:r w:rsidRPr="009D2970">
              <w:rPr>
                <w:sz w:val="16"/>
                <w:szCs w:val="16"/>
                <w:lang w:val="ru"/>
              </w:rPr>
              <w:noBreakHyphen/>
              <w:t>QAM</w:t>
            </w:r>
            <w:r w:rsidRPr="009D2970">
              <w:rPr>
                <w:sz w:val="16"/>
                <w:szCs w:val="16"/>
                <w:lang w:val="ru"/>
              </w:rPr>
              <w:br/>
              <w:t>FEC 1/2, 8k,</w:t>
            </w:r>
            <w:r w:rsidRPr="009D2970">
              <w:rPr>
                <w:sz w:val="16"/>
                <w:szCs w:val="16"/>
                <w:lang w:val="ru"/>
              </w:rPr>
              <w:br/>
              <w:t xml:space="preserve">PP2 </w:t>
            </w:r>
            <w:r w:rsidR="00F3568F">
              <w:rPr>
                <w:sz w:val="16"/>
                <w:szCs w:val="16"/>
                <w:lang w:val="ru"/>
              </w:rPr>
              <w:br/>
            </w:r>
            <w:r w:rsidRPr="009D2970">
              <w:rPr>
                <w:sz w:val="16"/>
                <w:szCs w:val="16"/>
                <w:lang w:val="ru"/>
              </w:rPr>
              <w:t>расширенный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Скорость потока битов (ориентировочные значения)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Мбит/с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8,2–8,7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11,2</w:t>
            </w:r>
          </w:p>
        </w:tc>
        <w:tc>
          <w:tcPr>
            <w:tcW w:w="143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12,8–13,1</w:t>
            </w:r>
          </w:p>
        </w:tc>
        <w:tc>
          <w:tcPr>
            <w:tcW w:w="128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12,2–13,0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Коэффициент шума приемника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D75BF0" w:rsidRDefault="00F70D6F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F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</w:t>
            </w:r>
          </w:p>
        </w:tc>
        <w:tc>
          <w:tcPr>
            <w:tcW w:w="143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</w:t>
            </w:r>
          </w:p>
        </w:tc>
        <w:tc>
          <w:tcPr>
            <w:tcW w:w="128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Эквивалентная ширина полосы шума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D75BF0" w:rsidRDefault="00F70D6F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B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МГц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7,77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7,71</w:t>
            </w:r>
          </w:p>
        </w:tc>
        <w:tc>
          <w:tcPr>
            <w:tcW w:w="143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7,77</w:t>
            </w:r>
          </w:p>
        </w:tc>
        <w:tc>
          <w:tcPr>
            <w:tcW w:w="128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7,71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Входная мощность шума приемника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D75BF0" w:rsidRDefault="00F70D6F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P</w:t>
            </w:r>
            <w:r w:rsidRPr="00D75BF0">
              <w:rPr>
                <w:i/>
                <w:sz w:val="16"/>
                <w:szCs w:val="16"/>
                <w:vertAlign w:val="subscript"/>
                <w:lang w:val="ru"/>
              </w:rPr>
              <w:t>n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дБВт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–129,1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–129,1</w:t>
            </w:r>
          </w:p>
        </w:tc>
        <w:tc>
          <w:tcPr>
            <w:tcW w:w="143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–129,1</w:t>
            </w:r>
          </w:p>
        </w:tc>
        <w:tc>
          <w:tcPr>
            <w:tcW w:w="128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–129,1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Минимальная мощность входного сигнала приемника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P</w:t>
            </w:r>
            <w:r w:rsidR="00074050" w:rsidRPr="00D75BF0">
              <w:rPr>
                <w:i/>
                <w:sz w:val="16"/>
                <w:szCs w:val="16"/>
                <w:vertAlign w:val="subscript"/>
                <w:lang w:val="ru"/>
              </w:rPr>
              <w:t>S</w:t>
            </w:r>
            <w:r w:rsidR="00074050" w:rsidRPr="00D75BF0">
              <w:rPr>
                <w:sz w:val="16"/>
                <w:szCs w:val="16"/>
                <w:vertAlign w:val="subscript"/>
                <w:lang w:val="ru"/>
              </w:rPr>
              <w:t xml:space="preserve"> </w:t>
            </w:r>
            <w:r w:rsidRPr="00D75BF0">
              <w:rPr>
                <w:sz w:val="16"/>
                <w:szCs w:val="16"/>
                <w:vertAlign w:val="subscript"/>
                <w:lang w:val="ru"/>
              </w:rPr>
              <w:t>min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дБВт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–121,7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–119,6</w:t>
            </w:r>
          </w:p>
        </w:tc>
        <w:tc>
          <w:tcPr>
            <w:tcW w:w="143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–120,0</w:t>
            </w:r>
          </w:p>
        </w:tc>
        <w:tc>
          <w:tcPr>
            <w:tcW w:w="128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–119,6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Мин. эквивалентное входное напряжение приемника, 75 Ом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U</w:t>
            </w:r>
            <w:r w:rsidRPr="00D75BF0">
              <w:rPr>
                <w:sz w:val="16"/>
                <w:szCs w:val="16"/>
                <w:vertAlign w:val="subscript"/>
                <w:lang w:val="ru"/>
              </w:rPr>
              <w:t>min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дБмкВ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17,0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19,1</w:t>
            </w:r>
          </w:p>
        </w:tc>
        <w:tc>
          <w:tcPr>
            <w:tcW w:w="143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18,7</w:t>
            </w:r>
          </w:p>
        </w:tc>
        <w:tc>
          <w:tcPr>
            <w:tcW w:w="128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19,1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Потери в фидере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D75BF0" w:rsidRDefault="00F70D6F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L</w:t>
            </w:r>
            <w:r w:rsidRPr="00D75BF0">
              <w:rPr>
                <w:i/>
                <w:sz w:val="16"/>
                <w:szCs w:val="16"/>
                <w:vertAlign w:val="subscript"/>
                <w:lang w:val="ru"/>
              </w:rPr>
              <w:t>f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43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28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Усиление антенны относительно полуволнового вибратора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D75BF0" w:rsidRDefault="00F70D6F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G</w:t>
            </w:r>
            <w:r w:rsidRPr="00D75BF0">
              <w:rPr>
                <w:i/>
                <w:sz w:val="16"/>
                <w:szCs w:val="16"/>
                <w:vertAlign w:val="subscript"/>
                <w:lang w:val="ru"/>
              </w:rPr>
              <w:t>d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43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–9,5</w:t>
            </w:r>
          </w:p>
        </w:tc>
        <w:tc>
          <w:tcPr>
            <w:tcW w:w="128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–9,5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Эффективная апертура антенны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D75BF0" w:rsidRDefault="00F70D6F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A</w:t>
            </w:r>
            <w:r w:rsidRPr="00D75BF0">
              <w:rPr>
                <w:i/>
                <w:sz w:val="16"/>
                <w:szCs w:val="16"/>
                <w:vertAlign w:val="subscript"/>
                <w:lang w:val="ru"/>
              </w:rPr>
              <w:t>a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дБм</w:t>
            </w:r>
            <w:r w:rsidRPr="009D2970">
              <w:rPr>
                <w:sz w:val="16"/>
                <w:szCs w:val="16"/>
                <w:vertAlign w:val="superscript"/>
                <w:lang w:val="ru"/>
              </w:rPr>
              <w:t>2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–15,6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–15,6</w:t>
            </w:r>
          </w:p>
        </w:tc>
        <w:tc>
          <w:tcPr>
            <w:tcW w:w="143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–25,1</w:t>
            </w:r>
          </w:p>
        </w:tc>
        <w:tc>
          <w:tcPr>
            <w:tcW w:w="128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–25,1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Мин. плотность потока мощности в месте приема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074050" w:rsidP="00F70D6F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>Φ</w:t>
            </w:r>
            <w:r w:rsidR="00F70D6F" w:rsidRPr="00D75BF0">
              <w:rPr>
                <w:sz w:val="16"/>
                <w:szCs w:val="16"/>
                <w:vertAlign w:val="subscript"/>
                <w:lang w:val="ru"/>
              </w:rPr>
              <w:t>min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дБ(Вт)/м</w:t>
            </w:r>
            <w:r w:rsidRPr="009D2970">
              <w:rPr>
                <w:sz w:val="16"/>
                <w:szCs w:val="16"/>
                <w:vertAlign w:val="superscript"/>
                <w:lang w:val="ru"/>
              </w:rPr>
              <w:t>2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–106,1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–104,0</w:t>
            </w:r>
          </w:p>
        </w:tc>
        <w:tc>
          <w:tcPr>
            <w:tcW w:w="143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–94,9</w:t>
            </w:r>
          </w:p>
        </w:tc>
        <w:tc>
          <w:tcPr>
            <w:tcW w:w="128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–94,5</w:t>
            </w:r>
          </w:p>
        </w:tc>
      </w:tr>
    </w:tbl>
    <w:p w:rsidR="00712530" w:rsidRPr="00F70D6F" w:rsidRDefault="00712530" w:rsidP="00712530">
      <w:pPr>
        <w:pStyle w:val="TableNo"/>
        <w:keepLines/>
        <w:rPr>
          <w:rFonts w:eastAsia="Malgun Gothic"/>
          <w:lang w:val="ru-RU" w:eastAsia="ko-KR"/>
        </w:rPr>
      </w:pPr>
      <w:r>
        <w:rPr>
          <w:lang w:val="ru-RU"/>
        </w:rPr>
        <w:lastRenderedPageBreak/>
        <w:t>ТАБЛИЦА</w:t>
      </w:r>
      <w:r w:rsidRPr="000F12CD">
        <w:rPr>
          <w:lang w:val="en-US"/>
        </w:rPr>
        <w:t> </w:t>
      </w:r>
      <w:r w:rsidRPr="00F70D6F">
        <w:rPr>
          <w:lang w:val="ru-RU"/>
        </w:rPr>
        <w:t>24</w:t>
      </w:r>
      <w:r>
        <w:rPr>
          <w:lang w:val="ru-RU"/>
        </w:rPr>
        <w:t xml:space="preserve"> (</w:t>
      </w:r>
      <w:r w:rsidRPr="00F70D6F">
        <w:rPr>
          <w:i/>
          <w:lang w:val="ru-RU"/>
        </w:rPr>
        <w:t>окончание</w:t>
      </w:r>
      <w:r>
        <w:rPr>
          <w:lang w:val="ru-RU"/>
        </w:rPr>
        <w:t>)</w:t>
      </w:r>
    </w:p>
    <w:tbl>
      <w:tblPr>
        <w:tblW w:w="964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1"/>
        <w:gridCol w:w="1002"/>
        <w:gridCol w:w="859"/>
        <w:gridCol w:w="1289"/>
        <w:gridCol w:w="1289"/>
        <w:gridCol w:w="1433"/>
        <w:gridCol w:w="1288"/>
      </w:tblGrid>
      <w:tr w:rsidR="00712530" w:rsidRPr="009D2970" w:rsidTr="00712530">
        <w:trPr>
          <w:jc w:val="center"/>
        </w:trPr>
        <w:tc>
          <w:tcPr>
            <w:tcW w:w="43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DVB</w:t>
            </w:r>
            <w:r w:rsidRPr="009D2970">
              <w:rPr>
                <w:bCs/>
                <w:sz w:val="16"/>
                <w:szCs w:val="16"/>
                <w:lang w:val="ru"/>
              </w:rPr>
              <w:noBreakHyphen/>
              <w:t xml:space="preserve">T2-Lite в </w:t>
            </w:r>
            <w:r>
              <w:rPr>
                <w:bCs/>
                <w:sz w:val="16"/>
                <w:szCs w:val="16"/>
                <w:lang w:val="ru"/>
              </w:rPr>
              <w:t>диапазонах</w:t>
            </w:r>
            <w:r w:rsidRPr="009D2970">
              <w:rPr>
                <w:bCs/>
                <w:sz w:val="16"/>
                <w:szCs w:val="16"/>
                <w:lang w:val="ru"/>
              </w:rPr>
              <w:t xml:space="preserve"> IV/V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Сценарий 1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Сценарий 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Сценарий 3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Сценарий 4</w:t>
            </w:r>
          </w:p>
        </w:tc>
      </w:tr>
      <w:tr w:rsidR="00712530" w:rsidRPr="00712530" w:rsidTr="00712530">
        <w:trPr>
          <w:trHeight w:val="240"/>
          <w:jc w:val="center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Типовой прием сигнала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12530" w:rsidRPr="00022E1F" w:rsidRDefault="00712530" w:rsidP="005D470E">
            <w:pPr>
              <w:pStyle w:val="Tablehead"/>
              <w:rPr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"/>
              </w:rPr>
              <w:t>Переносные</w:t>
            </w:r>
            <w:r w:rsidRPr="009D2970">
              <w:rPr>
                <w:bCs/>
                <w:sz w:val="16"/>
                <w:szCs w:val="16"/>
                <w:lang w:val="ru"/>
              </w:rPr>
              <w:t xml:space="preserve"> устройства</w:t>
            </w:r>
            <w:r w:rsidRPr="009D2970">
              <w:rPr>
                <w:b w:val="0"/>
                <w:sz w:val="16"/>
                <w:szCs w:val="16"/>
                <w:lang w:val="ru"/>
              </w:rPr>
              <w:br/>
            </w:r>
            <w:r w:rsidRPr="009D2970">
              <w:rPr>
                <w:bCs/>
                <w:sz w:val="16"/>
                <w:szCs w:val="16"/>
                <w:lang w:val="ru"/>
              </w:rPr>
              <w:t>в помещении/</w:t>
            </w:r>
            <w:r>
              <w:rPr>
                <w:bCs/>
                <w:sz w:val="16"/>
                <w:szCs w:val="16"/>
                <w:lang w:val="ru"/>
              </w:rPr>
              <w:br/>
            </w:r>
            <w:r w:rsidRPr="009D2970">
              <w:rPr>
                <w:bCs/>
                <w:sz w:val="16"/>
                <w:szCs w:val="16"/>
                <w:lang w:val="ru"/>
              </w:rPr>
              <w:t>город</w:t>
            </w:r>
            <w:r w:rsidRPr="009D2970">
              <w:rPr>
                <w:b w:val="0"/>
                <w:sz w:val="16"/>
                <w:szCs w:val="16"/>
                <w:lang w:val="ru"/>
              </w:rPr>
              <w:br/>
            </w:r>
            <w:r w:rsidRPr="009D2970">
              <w:rPr>
                <w:bCs/>
                <w:sz w:val="16"/>
                <w:szCs w:val="16"/>
                <w:lang w:val="ru"/>
              </w:rPr>
              <w:t>(</w:t>
            </w:r>
            <w:r>
              <w:rPr>
                <w:bCs/>
                <w:sz w:val="16"/>
                <w:szCs w:val="16"/>
                <w:lang w:val="ru"/>
              </w:rPr>
              <w:t>устойчивый</w:t>
            </w:r>
            <w:r w:rsidRPr="009D2970">
              <w:rPr>
                <w:bCs/>
                <w:sz w:val="16"/>
                <w:szCs w:val="16"/>
                <w:lang w:val="ru"/>
              </w:rPr>
              <w:t xml:space="preserve"> прием)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12530" w:rsidRPr="009D2970" w:rsidRDefault="00712530" w:rsidP="005D470E">
            <w:pPr>
              <w:pStyle w:val="Tablehead"/>
              <w:rPr>
                <w:sz w:val="16"/>
                <w:szCs w:val="16"/>
              </w:rPr>
            </w:pPr>
            <w:r w:rsidRPr="009D2970">
              <w:rPr>
                <w:bCs/>
                <w:sz w:val="16"/>
                <w:szCs w:val="16"/>
                <w:lang w:val="ru"/>
              </w:rPr>
              <w:t>Мобильные устройства/</w:t>
            </w:r>
            <w:r>
              <w:rPr>
                <w:bCs/>
                <w:sz w:val="16"/>
                <w:szCs w:val="16"/>
                <w:lang w:val="ru"/>
              </w:rPr>
              <w:br/>
            </w:r>
            <w:r w:rsidRPr="009D2970">
              <w:rPr>
                <w:bCs/>
                <w:sz w:val="16"/>
                <w:szCs w:val="16"/>
                <w:lang w:val="ru"/>
              </w:rPr>
              <w:t>сельская местность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12530" w:rsidRPr="00022E1F" w:rsidRDefault="00712530" w:rsidP="005D470E">
            <w:pPr>
              <w:pStyle w:val="Tablehead"/>
              <w:rPr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>Портативные переносные устройства</w:t>
            </w:r>
            <w:r w:rsidRPr="009D2970">
              <w:rPr>
                <w:bCs/>
                <w:sz w:val="16"/>
                <w:szCs w:val="16"/>
                <w:lang w:val="ru"/>
              </w:rPr>
              <w:t xml:space="preserve"> со</w:t>
            </w:r>
            <w:r>
              <w:rPr>
                <w:bCs/>
                <w:sz w:val="16"/>
                <w:szCs w:val="16"/>
                <w:lang w:val="ru"/>
              </w:rPr>
              <w:t> </w:t>
            </w:r>
            <w:r w:rsidRPr="009D2970">
              <w:rPr>
                <w:bCs/>
                <w:sz w:val="16"/>
                <w:szCs w:val="16"/>
                <w:lang w:val="ru"/>
              </w:rPr>
              <w:t>встроенной антенной вне</w:t>
            </w:r>
            <w:r>
              <w:rPr>
                <w:bCs/>
                <w:sz w:val="16"/>
                <w:szCs w:val="16"/>
                <w:lang w:val="ru"/>
              </w:rPr>
              <w:t> </w:t>
            </w:r>
            <w:r w:rsidRPr="009D2970">
              <w:rPr>
                <w:bCs/>
                <w:sz w:val="16"/>
                <w:szCs w:val="16"/>
                <w:lang w:val="ru"/>
              </w:rPr>
              <w:t>помещений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12530" w:rsidRPr="00022E1F" w:rsidRDefault="00712530" w:rsidP="005D470E">
            <w:pPr>
              <w:pStyle w:val="Tablehead"/>
              <w:rPr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>Портативные м</w:t>
            </w:r>
            <w:r w:rsidRPr="009D2970">
              <w:rPr>
                <w:bCs/>
                <w:sz w:val="16"/>
                <w:szCs w:val="16"/>
                <w:lang w:val="ru"/>
              </w:rPr>
              <w:t xml:space="preserve">обильные устройства </w:t>
            </w:r>
            <w:r w:rsidRPr="009D2970">
              <w:rPr>
                <w:b w:val="0"/>
                <w:sz w:val="16"/>
                <w:szCs w:val="16"/>
                <w:lang w:val="ru"/>
              </w:rPr>
              <w:br/>
            </w:r>
            <w:r w:rsidRPr="009D2970">
              <w:rPr>
                <w:bCs/>
                <w:sz w:val="16"/>
                <w:szCs w:val="16"/>
                <w:lang w:val="ru"/>
              </w:rPr>
              <w:t>со встроенной антенной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Мин. эквивалентная напряженность поля в месте приема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E</w:t>
            </w:r>
            <w:r w:rsidRPr="00D75BF0">
              <w:rPr>
                <w:sz w:val="16"/>
                <w:szCs w:val="16"/>
                <w:vertAlign w:val="subscript"/>
                <w:lang w:val="ru"/>
              </w:rPr>
              <w:t>min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дБмкВ/м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39,7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41,8</w:t>
            </w:r>
          </w:p>
        </w:tc>
        <w:tc>
          <w:tcPr>
            <w:tcW w:w="143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50,9</w:t>
            </w:r>
          </w:p>
        </w:tc>
        <w:tc>
          <w:tcPr>
            <w:tcW w:w="128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51,3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Допуск на шумы искусственного происхождения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P</w:t>
            </w:r>
            <w:r w:rsidRPr="00D75BF0">
              <w:rPr>
                <w:sz w:val="16"/>
                <w:szCs w:val="16"/>
                <w:vertAlign w:val="subscript"/>
                <w:lang w:val="ru"/>
              </w:rPr>
              <w:t>mmn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43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28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Потери при прохождении сигнала (через здание или автомобиль)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L</w:t>
            </w:r>
            <w:r w:rsidRPr="00D75BF0">
              <w:rPr>
                <w:i/>
                <w:sz w:val="16"/>
                <w:szCs w:val="16"/>
                <w:vertAlign w:val="subscript"/>
                <w:lang w:val="ru"/>
              </w:rPr>
              <w:t>b</w:t>
            </w:r>
            <w:r w:rsidRPr="009D2970">
              <w:rPr>
                <w:sz w:val="16"/>
                <w:szCs w:val="16"/>
                <w:lang w:val="ru"/>
              </w:rPr>
              <w:t xml:space="preserve">, </w:t>
            </w:r>
            <w:r w:rsidRPr="00D75BF0">
              <w:rPr>
                <w:i/>
                <w:sz w:val="16"/>
                <w:szCs w:val="16"/>
                <w:lang w:val="ru"/>
              </w:rPr>
              <w:t>L</w:t>
            </w:r>
            <w:r w:rsidRPr="00D75BF0">
              <w:rPr>
                <w:i/>
                <w:sz w:val="16"/>
                <w:szCs w:val="16"/>
                <w:vertAlign w:val="subscript"/>
                <w:lang w:val="ru"/>
              </w:rPr>
              <w:t>v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11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43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28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8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Стандартное отклонение потерь при прохождении сигнала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43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28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2</w:t>
            </w:r>
          </w:p>
        </w:tc>
      </w:tr>
      <w:tr w:rsidR="00F70D6F" w:rsidRPr="009D2970" w:rsidTr="00712530">
        <w:trPr>
          <w:trHeight w:val="255"/>
          <w:jc w:val="center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Коэффициент усиления при</w:t>
            </w:r>
            <w:r>
              <w:rPr>
                <w:sz w:val="16"/>
                <w:szCs w:val="16"/>
                <w:lang w:val="ru"/>
              </w:rPr>
              <w:t> </w:t>
            </w:r>
            <w:r w:rsidRPr="009D2970">
              <w:rPr>
                <w:sz w:val="16"/>
                <w:szCs w:val="16"/>
                <w:lang w:val="ru"/>
              </w:rPr>
              <w:t>разнесенном приеме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D75BF0" w:rsidRDefault="00F70D6F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Div</w:t>
            </w:r>
          </w:p>
        </w:tc>
        <w:tc>
          <w:tcPr>
            <w:tcW w:w="859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433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  <w:tc>
          <w:tcPr>
            <w:tcW w:w="1288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</w:t>
            </w:r>
          </w:p>
        </w:tc>
      </w:tr>
      <w:tr w:rsidR="00F70D6F" w:rsidRPr="009D2970" w:rsidTr="00712530">
        <w:trPr>
          <w:trHeight w:val="255"/>
          <w:jc w:val="center"/>
        </w:trPr>
        <w:tc>
          <w:tcPr>
            <w:tcW w:w="248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Вероятность определения местоположения</w:t>
            </w:r>
          </w:p>
        </w:tc>
        <w:tc>
          <w:tcPr>
            <w:tcW w:w="1002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%</w:t>
            </w:r>
          </w:p>
        </w:tc>
        <w:tc>
          <w:tcPr>
            <w:tcW w:w="128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70</w:t>
            </w:r>
          </w:p>
        </w:tc>
        <w:tc>
          <w:tcPr>
            <w:tcW w:w="128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90</w:t>
            </w:r>
          </w:p>
        </w:tc>
        <w:tc>
          <w:tcPr>
            <w:tcW w:w="143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70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90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Коэффициент распределения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0,5244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1,28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0,5244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1,28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Стандартное отклонение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8,1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5,5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5,5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5,9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Поправочный коэффициент для</w:t>
            </w:r>
            <w:r>
              <w:rPr>
                <w:sz w:val="16"/>
                <w:szCs w:val="16"/>
                <w:lang w:val="ru"/>
              </w:rPr>
              <w:t> </w:t>
            </w:r>
            <w:r w:rsidRPr="009D2970">
              <w:rPr>
                <w:sz w:val="16"/>
                <w:szCs w:val="16"/>
                <w:lang w:val="ru"/>
              </w:rPr>
              <w:t>местоположения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D75BF0" w:rsidRDefault="00F70D6F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C</w:t>
            </w:r>
            <w:r w:rsidRPr="00D75BF0">
              <w:rPr>
                <w:i/>
                <w:sz w:val="16"/>
                <w:szCs w:val="16"/>
                <w:vertAlign w:val="subscript"/>
                <w:lang w:val="ru"/>
              </w:rPr>
              <w:t>l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4,25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7,04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2,88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7,55</w:t>
            </w:r>
          </w:p>
        </w:tc>
      </w:tr>
      <w:tr w:rsidR="00F70D6F" w:rsidRPr="009D2970" w:rsidTr="00712530">
        <w:trPr>
          <w:trHeight w:val="255"/>
          <w:jc w:val="center"/>
        </w:trPr>
        <w:tc>
          <w:tcPr>
            <w:tcW w:w="248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Минимальная медианная плотность потока мощности на</w:t>
            </w:r>
            <w:r>
              <w:rPr>
                <w:sz w:val="16"/>
                <w:szCs w:val="16"/>
                <w:lang w:val="ru"/>
              </w:rPr>
              <w:t> </w:t>
            </w:r>
            <w:r w:rsidRPr="009D2970">
              <w:rPr>
                <w:sz w:val="16"/>
                <w:szCs w:val="16"/>
                <w:lang w:val="ru"/>
              </w:rPr>
              <w:t>высоте приема</w:t>
            </w:r>
            <w:r w:rsidRPr="009D2970">
              <w:rPr>
                <w:sz w:val="16"/>
                <w:szCs w:val="16"/>
                <w:vertAlign w:val="superscript"/>
                <w:lang w:val="ru"/>
              </w:rPr>
              <w:t>1</w:t>
            </w:r>
            <w:r w:rsidRPr="009D2970">
              <w:rPr>
                <w:sz w:val="16"/>
                <w:szCs w:val="16"/>
                <w:lang w:val="ru"/>
              </w:rPr>
              <w:t>; 50% времени и</w:t>
            </w:r>
            <w:r>
              <w:rPr>
                <w:sz w:val="16"/>
                <w:szCs w:val="16"/>
                <w:lang w:val="ru"/>
              </w:rPr>
              <w:t> </w:t>
            </w:r>
            <w:r w:rsidRPr="009D2970">
              <w:rPr>
                <w:sz w:val="16"/>
                <w:szCs w:val="16"/>
                <w:lang w:val="ru"/>
              </w:rPr>
              <w:t xml:space="preserve">50% мест расположения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074050" w:rsidP="00F70D6F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>Φ</w:t>
            </w:r>
            <w:r w:rsidR="00F70D6F" w:rsidRPr="00D75BF0">
              <w:rPr>
                <w:sz w:val="16"/>
                <w:szCs w:val="16"/>
                <w:vertAlign w:val="subscript"/>
                <w:lang w:val="ru"/>
              </w:rPr>
              <w:t>med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дБ(Вт)/м</w:t>
            </w:r>
            <w:r w:rsidRPr="009D2970">
              <w:rPr>
                <w:sz w:val="16"/>
                <w:szCs w:val="16"/>
                <w:vertAlign w:val="superscript"/>
                <w:lang w:val="ru"/>
              </w:rPr>
              <w:t>2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–89,9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–97,0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–92,0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–78,9</w:t>
            </w:r>
          </w:p>
        </w:tc>
      </w:tr>
      <w:tr w:rsidR="00F70D6F" w:rsidRPr="009D2970" w:rsidTr="00712530">
        <w:trPr>
          <w:jc w:val="center"/>
        </w:trPr>
        <w:tc>
          <w:tcPr>
            <w:tcW w:w="2481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Минимальная медианная эквивалентная напряженность поля на высоте приема</w:t>
            </w:r>
            <w:r w:rsidRPr="009D2970">
              <w:rPr>
                <w:sz w:val="16"/>
                <w:szCs w:val="16"/>
                <w:vertAlign w:val="superscript"/>
                <w:lang w:val="ru"/>
              </w:rPr>
              <w:t>1</w:t>
            </w:r>
            <w:r w:rsidRPr="009D2970">
              <w:rPr>
                <w:sz w:val="16"/>
                <w:szCs w:val="16"/>
                <w:lang w:val="ru"/>
              </w:rPr>
              <w:t xml:space="preserve">; 50% времени и 50% мест расположения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E</w:t>
            </w:r>
            <w:r w:rsidRPr="00D75BF0">
              <w:rPr>
                <w:sz w:val="16"/>
                <w:szCs w:val="16"/>
                <w:vertAlign w:val="subscript"/>
                <w:lang w:val="ru"/>
              </w:rPr>
              <w:t>med</w:t>
            </w:r>
          </w:p>
        </w:tc>
        <w:tc>
          <w:tcPr>
            <w:tcW w:w="859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дБмкВ/м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55,9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48,8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53,8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66,9</w:t>
            </w:r>
          </w:p>
        </w:tc>
      </w:tr>
      <w:tr w:rsidR="00F70D6F" w:rsidRPr="009D2970" w:rsidTr="00712530">
        <w:trPr>
          <w:trHeight w:val="255"/>
          <w:jc w:val="center"/>
        </w:trPr>
        <w:tc>
          <w:tcPr>
            <w:tcW w:w="248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Вероятность определения местоположения</w:t>
            </w:r>
          </w:p>
        </w:tc>
        <w:tc>
          <w:tcPr>
            <w:tcW w:w="1002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%</w:t>
            </w:r>
          </w:p>
        </w:tc>
        <w:tc>
          <w:tcPr>
            <w:tcW w:w="128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95</w:t>
            </w:r>
          </w:p>
        </w:tc>
        <w:tc>
          <w:tcPr>
            <w:tcW w:w="128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99</w:t>
            </w:r>
          </w:p>
        </w:tc>
        <w:tc>
          <w:tcPr>
            <w:tcW w:w="143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95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99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Коэффициент распределения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1,6449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2,3263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1,6449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2,3263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Стандартное отклонение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8,1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5,5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5,5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5,9</w:t>
            </w:r>
          </w:p>
        </w:tc>
      </w:tr>
      <w:tr w:rsidR="00F70D6F" w:rsidRPr="009D2970" w:rsidTr="00712530">
        <w:trPr>
          <w:trHeight w:val="240"/>
          <w:jc w:val="center"/>
        </w:trPr>
        <w:tc>
          <w:tcPr>
            <w:tcW w:w="248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E6350C">
            <w:pPr>
              <w:pStyle w:val="Tabletext"/>
              <w:jc w:val="left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Поправочный коэффициент для</w:t>
            </w:r>
            <w:r w:rsidR="00E6350C">
              <w:rPr>
                <w:sz w:val="16"/>
                <w:szCs w:val="16"/>
                <w:lang w:val="ru"/>
              </w:rPr>
              <w:t> </w:t>
            </w:r>
            <w:r w:rsidRPr="009D2970">
              <w:rPr>
                <w:sz w:val="16"/>
                <w:szCs w:val="16"/>
                <w:lang w:val="ru"/>
              </w:rPr>
              <w:t>местоположения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D75BF0" w:rsidRDefault="00F70D6F" w:rsidP="00F70D6F">
            <w:pPr>
              <w:pStyle w:val="Tabletext"/>
              <w:jc w:val="center"/>
              <w:rPr>
                <w:i/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C</w:t>
            </w:r>
            <w:r w:rsidRPr="00D75BF0">
              <w:rPr>
                <w:i/>
                <w:sz w:val="16"/>
                <w:szCs w:val="16"/>
                <w:vertAlign w:val="subscript"/>
                <w:lang w:val="ru"/>
              </w:rPr>
              <w:t>l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13,32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12,79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9,05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13,73</w:t>
            </w:r>
          </w:p>
        </w:tc>
      </w:tr>
      <w:tr w:rsidR="00F70D6F" w:rsidRPr="009D2970" w:rsidTr="00712530">
        <w:trPr>
          <w:trHeight w:val="300"/>
          <w:jc w:val="center"/>
        </w:trPr>
        <w:tc>
          <w:tcPr>
            <w:tcW w:w="248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Минимальная медианная плотность потока мощности на высоте приема</w:t>
            </w:r>
            <w:r w:rsidRPr="009D2970">
              <w:rPr>
                <w:sz w:val="16"/>
                <w:szCs w:val="16"/>
                <w:vertAlign w:val="superscript"/>
                <w:lang w:val="ru"/>
              </w:rPr>
              <w:t>1</w:t>
            </w:r>
            <w:r w:rsidRPr="009D2970">
              <w:rPr>
                <w:sz w:val="16"/>
                <w:szCs w:val="16"/>
                <w:lang w:val="ru"/>
              </w:rPr>
              <w:t xml:space="preserve">; 50% времени и 50% мест расположения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074050" w:rsidP="00F70D6F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>Φ</w:t>
            </w:r>
            <w:r w:rsidR="00F70D6F" w:rsidRPr="00D75BF0">
              <w:rPr>
                <w:sz w:val="16"/>
                <w:szCs w:val="16"/>
                <w:vertAlign w:val="subscript"/>
                <w:lang w:val="ru"/>
              </w:rPr>
              <w:t>med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дБ(Вт)/м</w:t>
            </w:r>
            <w:r w:rsidRPr="009D2970">
              <w:rPr>
                <w:sz w:val="16"/>
                <w:szCs w:val="16"/>
                <w:vertAlign w:val="superscript"/>
                <w:lang w:val="ru"/>
              </w:rPr>
              <w:t>2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–80,8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–91,2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–85,9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–72,8</w:t>
            </w:r>
          </w:p>
        </w:tc>
      </w:tr>
      <w:tr w:rsidR="00F70D6F" w:rsidRPr="009D2970" w:rsidTr="00712530">
        <w:trPr>
          <w:jc w:val="center"/>
        </w:trPr>
        <w:tc>
          <w:tcPr>
            <w:tcW w:w="2481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lang w:val="ru"/>
              </w:rPr>
              <w:t>Минимальная медианная эквивалентная напряженность поля на высоте приема</w:t>
            </w:r>
            <w:r w:rsidRPr="009D2970">
              <w:rPr>
                <w:sz w:val="16"/>
                <w:szCs w:val="16"/>
                <w:vertAlign w:val="superscript"/>
                <w:lang w:val="ru"/>
              </w:rPr>
              <w:t>1</w:t>
            </w:r>
            <w:r w:rsidRPr="009D2970">
              <w:rPr>
                <w:sz w:val="16"/>
                <w:szCs w:val="16"/>
                <w:lang w:val="ru"/>
              </w:rPr>
              <w:t>; 50% времени и</w:t>
            </w:r>
            <w:r>
              <w:rPr>
                <w:sz w:val="16"/>
                <w:szCs w:val="16"/>
                <w:lang w:val="ru"/>
              </w:rPr>
              <w:t> </w:t>
            </w:r>
            <w:r w:rsidRPr="009D2970">
              <w:rPr>
                <w:sz w:val="16"/>
                <w:szCs w:val="16"/>
                <w:lang w:val="ru"/>
              </w:rPr>
              <w:t xml:space="preserve">50% мест расположения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D75BF0">
              <w:rPr>
                <w:i/>
                <w:sz w:val="16"/>
                <w:szCs w:val="16"/>
                <w:lang w:val="ru"/>
              </w:rPr>
              <w:t>E</w:t>
            </w:r>
            <w:r w:rsidRPr="00D75BF0">
              <w:rPr>
                <w:sz w:val="16"/>
                <w:szCs w:val="16"/>
                <w:vertAlign w:val="subscript"/>
                <w:lang w:val="ru"/>
              </w:rPr>
              <w:t>med</w:t>
            </w:r>
          </w:p>
        </w:tc>
        <w:tc>
          <w:tcPr>
            <w:tcW w:w="859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дБмкВ/м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65,0</w:t>
            </w:r>
          </w:p>
        </w:tc>
        <w:tc>
          <w:tcPr>
            <w:tcW w:w="1289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54,6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59,9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9D2970" w:rsidRDefault="00F70D6F" w:rsidP="00F70D6F">
            <w:pPr>
              <w:pStyle w:val="Tabletext"/>
              <w:jc w:val="center"/>
              <w:rPr>
                <w:sz w:val="16"/>
                <w:szCs w:val="16"/>
              </w:rPr>
            </w:pPr>
            <w:r w:rsidRPr="009D2970">
              <w:rPr>
                <w:sz w:val="16"/>
                <w:szCs w:val="16"/>
                <w:lang w:val="ru"/>
              </w:rPr>
              <w:t>73,0</w:t>
            </w:r>
          </w:p>
        </w:tc>
      </w:tr>
      <w:tr w:rsidR="00F70D6F" w:rsidRPr="00712530" w:rsidTr="00712530">
        <w:trPr>
          <w:jc w:val="center"/>
        </w:trPr>
        <w:tc>
          <w:tcPr>
            <w:tcW w:w="9641" w:type="dxa"/>
            <w:gridSpan w:val="7"/>
            <w:tcBorders>
              <w:top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0D6F" w:rsidRPr="00022E1F" w:rsidRDefault="00F70D6F" w:rsidP="00F70D6F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9D2970">
              <w:rPr>
                <w:sz w:val="16"/>
                <w:szCs w:val="16"/>
                <w:vertAlign w:val="superscript"/>
                <w:lang w:val="ru"/>
              </w:rPr>
              <w:t>1</w:t>
            </w:r>
            <w:r w:rsidRPr="009D2970">
              <w:rPr>
                <w:sz w:val="16"/>
                <w:szCs w:val="16"/>
                <w:lang w:val="ru"/>
              </w:rPr>
              <w:tab/>
              <w:t>1,5 м для всех режимов приема</w:t>
            </w:r>
            <w:r w:rsidR="00E6350C">
              <w:rPr>
                <w:sz w:val="16"/>
                <w:szCs w:val="16"/>
                <w:lang w:val="ru"/>
              </w:rPr>
              <w:t>.</w:t>
            </w:r>
          </w:p>
        </w:tc>
      </w:tr>
    </w:tbl>
    <w:p w:rsidR="0089572C" w:rsidRPr="00F70D6F" w:rsidRDefault="0089572C" w:rsidP="0089572C">
      <w:pPr>
        <w:pStyle w:val="Tablefin"/>
        <w:rPr>
          <w:lang w:val="ru-RU"/>
        </w:rPr>
      </w:pPr>
    </w:p>
    <w:p w:rsidR="00712530" w:rsidRDefault="0071253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en-GB"/>
        </w:rPr>
      </w:pPr>
      <w:r>
        <w:rPr>
          <w:lang w:val="en-GB"/>
        </w:rPr>
        <w:br w:type="page"/>
      </w:r>
    </w:p>
    <w:p w:rsidR="00766138" w:rsidRPr="00022E1F" w:rsidRDefault="00766138" w:rsidP="00766138">
      <w:pPr>
        <w:pStyle w:val="Heading1"/>
        <w:rPr>
          <w:lang w:val="en-GB"/>
        </w:rPr>
      </w:pPr>
      <w:r w:rsidRPr="00022E1F">
        <w:rPr>
          <w:lang w:val="en-GB"/>
        </w:rPr>
        <w:lastRenderedPageBreak/>
        <w:t>6</w:t>
      </w:r>
      <w:r w:rsidRPr="00022E1F">
        <w:rPr>
          <w:lang w:val="en-GB"/>
        </w:rPr>
        <w:tab/>
      </w:r>
      <w:r w:rsidR="00052687">
        <w:rPr>
          <w:lang w:val="ru-RU"/>
        </w:rPr>
        <w:t>Справочные</w:t>
      </w:r>
      <w:r w:rsidR="00052687" w:rsidRPr="00022E1F">
        <w:rPr>
          <w:lang w:val="en-GB"/>
        </w:rPr>
        <w:t xml:space="preserve"> </w:t>
      </w:r>
      <w:r w:rsidR="00052687">
        <w:rPr>
          <w:lang w:val="ru-RU"/>
        </w:rPr>
        <w:t>документы</w:t>
      </w:r>
    </w:p>
    <w:p w:rsidR="007E3AF2" w:rsidRPr="00022E1F" w:rsidRDefault="00766138" w:rsidP="007B6D26">
      <w:pPr>
        <w:pStyle w:val="Reftext"/>
        <w:rPr>
          <w:lang w:val="en-GB"/>
        </w:rPr>
      </w:pPr>
      <w:r w:rsidRPr="00022E1F">
        <w:rPr>
          <w:lang w:val="en-GB"/>
        </w:rPr>
        <w:t>[1]</w:t>
      </w:r>
      <w:r w:rsidRPr="00022E1F">
        <w:rPr>
          <w:lang w:val="en-GB"/>
        </w:rPr>
        <w:tab/>
      </w:r>
      <w:r w:rsidR="007B6D26" w:rsidRPr="000F12CD">
        <w:rPr>
          <w:lang w:val="en-US"/>
        </w:rPr>
        <w:t>ETSI EN 302 755 V1.3.1 (2011</w:t>
      </w:r>
      <w:r w:rsidR="007B6D26" w:rsidRPr="000F12CD">
        <w:rPr>
          <w:lang w:val="en-US"/>
        </w:rPr>
        <w:noBreakHyphen/>
        <w:t>11), "Digital Video Broadcasting (DVB); Frame structure channel coding and modulation for a second generation digital terrestrial television broadcasting system (DVB</w:t>
      </w:r>
      <w:r w:rsidR="007B6D26" w:rsidRPr="000F12CD">
        <w:rPr>
          <w:lang w:val="en-US"/>
        </w:rPr>
        <w:noBreakHyphen/>
        <w:t>T2)", ETSI, Sophia Antipolis, 2011</w:t>
      </w:r>
      <w:r w:rsidR="00F3568F">
        <w:rPr>
          <w:lang w:val="en-US"/>
        </w:rPr>
        <w:t>.</w:t>
      </w:r>
    </w:p>
    <w:p w:rsidR="007E3AF2" w:rsidRPr="00022E1F" w:rsidRDefault="007E3AF2" w:rsidP="007B6D26">
      <w:pPr>
        <w:pStyle w:val="Reftext"/>
        <w:rPr>
          <w:lang w:val="en-GB"/>
        </w:rPr>
      </w:pPr>
      <w:r w:rsidRPr="00022E1F">
        <w:rPr>
          <w:lang w:val="en-GB"/>
        </w:rPr>
        <w:t>[2]</w:t>
      </w:r>
      <w:r w:rsidRPr="00022E1F">
        <w:rPr>
          <w:lang w:val="en-GB"/>
        </w:rPr>
        <w:tab/>
      </w:r>
      <w:r w:rsidR="007B6D26" w:rsidRPr="000F12CD">
        <w:rPr>
          <w:lang w:val="en-US"/>
        </w:rPr>
        <w:t>ETSI TS 102 831 V1.2.1 (2012</w:t>
      </w:r>
      <w:r w:rsidR="007B6D26" w:rsidRPr="000F12CD">
        <w:rPr>
          <w:lang w:val="en-US"/>
        </w:rPr>
        <w:noBreakHyphen/>
        <w:t xml:space="preserve">08), </w:t>
      </w:r>
      <w:r w:rsidR="007B6D26" w:rsidRPr="00022E1F">
        <w:rPr>
          <w:lang w:val="en-GB"/>
        </w:rPr>
        <w:t>"</w:t>
      </w:r>
      <w:r w:rsidR="007B6D26" w:rsidRPr="000F12CD">
        <w:rPr>
          <w:lang w:val="en-US"/>
        </w:rPr>
        <w:t>Digital Video Broadcasting (DVB); Implementation guidelines for a second generation digital terrestrial television broadcasting system (DVB</w:t>
      </w:r>
      <w:r w:rsidR="007B6D26" w:rsidRPr="000F12CD">
        <w:rPr>
          <w:lang w:val="en-US"/>
        </w:rPr>
        <w:noBreakHyphen/>
        <w:t>T2)</w:t>
      </w:r>
      <w:r w:rsidR="007B6D26" w:rsidRPr="00022E1F">
        <w:rPr>
          <w:lang w:val="en-GB"/>
        </w:rPr>
        <w:t>"</w:t>
      </w:r>
      <w:r w:rsidR="007B6D26" w:rsidRPr="000F12CD">
        <w:rPr>
          <w:lang w:val="en-US"/>
        </w:rPr>
        <w:t>, ETSI, Sophia Antipolis, 2012</w:t>
      </w:r>
      <w:r w:rsidR="00F3568F">
        <w:rPr>
          <w:lang w:val="en-US"/>
        </w:rPr>
        <w:t>.</w:t>
      </w:r>
    </w:p>
    <w:p w:rsidR="00766138" w:rsidRDefault="007E3AF2" w:rsidP="007E3AF2">
      <w:pPr>
        <w:pStyle w:val="Reftext"/>
        <w:rPr>
          <w:lang w:val="en-US"/>
        </w:rPr>
      </w:pPr>
      <w:r w:rsidRPr="001F6DB6">
        <w:rPr>
          <w:lang w:val="en-US"/>
        </w:rPr>
        <w:t>[3]</w:t>
      </w:r>
      <w:r w:rsidRPr="001F6DB6">
        <w:rPr>
          <w:lang w:val="en-US"/>
        </w:rPr>
        <w:tab/>
      </w:r>
      <w:r w:rsidR="001F6DB6" w:rsidRPr="000F12CD">
        <w:rPr>
          <w:lang w:val="en-US"/>
        </w:rPr>
        <w:t xml:space="preserve">Report ITU-R BT.2254-1 </w:t>
      </w:r>
      <w:r w:rsidR="001F6DB6">
        <w:rPr>
          <w:lang w:val="en-US"/>
        </w:rPr>
        <w:t xml:space="preserve">‒ </w:t>
      </w:r>
      <w:r w:rsidR="001F6DB6" w:rsidRPr="000F12CD">
        <w:rPr>
          <w:lang w:val="en-US"/>
        </w:rPr>
        <w:t>Frequency and network planning aspects of DVB-T2</w:t>
      </w:r>
      <w:r w:rsidR="00F3568F">
        <w:rPr>
          <w:lang w:val="en-US"/>
        </w:rPr>
        <w:t>.</w:t>
      </w:r>
    </w:p>
    <w:p w:rsidR="00E263B3" w:rsidRDefault="00E263B3" w:rsidP="00E263B3">
      <w:pPr>
        <w:spacing w:before="720"/>
        <w:jc w:val="center"/>
      </w:pPr>
      <w:r>
        <w:t>______________</w:t>
      </w:r>
    </w:p>
    <w:sectPr w:rsidR="00E263B3" w:rsidSect="00227265">
      <w:headerReference w:type="even" r:id="rId32"/>
      <w:headerReference w:type="default" r:id="rId3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FAE" w:rsidRDefault="00BE7FAE">
      <w:r>
        <w:separator/>
      </w:r>
    </w:p>
  </w:endnote>
  <w:endnote w:type="continuationSeparator" w:id="0">
    <w:p w:rsidR="00BE7FAE" w:rsidRDefault="00BE7FAE">
      <w:r>
        <w:continuationSeparator/>
      </w:r>
    </w:p>
  </w:endnote>
  <w:endnote w:type="continuationNotice" w:id="1">
    <w:p w:rsidR="00BE7FAE" w:rsidRDefault="00BE7FAE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Bold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FAE" w:rsidRDefault="00BE7FAE">
      <w:r>
        <w:separator/>
      </w:r>
    </w:p>
  </w:footnote>
  <w:footnote w:type="continuationSeparator" w:id="0">
    <w:p w:rsidR="00BE7FAE" w:rsidRDefault="00BE7FAE">
      <w:r>
        <w:continuationSeparator/>
      </w:r>
    </w:p>
  </w:footnote>
  <w:footnote w:type="continuationNotice" w:id="1">
    <w:p w:rsidR="00BE7FAE" w:rsidRDefault="00BE7FAE">
      <w:pPr>
        <w:spacing w:before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FAE" w:rsidRDefault="00BE7FAE" w:rsidP="00AF5187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28878F88" wp14:editId="739A234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FAE" w:rsidRPr="000F6905" w:rsidRDefault="00BE7FAE" w:rsidP="00CF369E">
    <w:pPr>
      <w:pStyle w:val="Header"/>
      <w:tabs>
        <w:tab w:val="left" w:pos="3594"/>
      </w:tabs>
      <w:jc w:val="left"/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D4E4F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0F6905">
      <w:tab/>
    </w:r>
    <w:r w:rsidRPr="00970064">
      <w:rPr>
        <w:b/>
        <w:lang w:val="ru-RU"/>
      </w:rPr>
      <w:t>Рек</w:t>
    </w:r>
    <w:r w:rsidRPr="00970064">
      <w:rPr>
        <w:b/>
        <w:lang w:val="en-US"/>
      </w:rPr>
      <w:t xml:space="preserve">.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D4E4F">
      <w:rPr>
        <w:b/>
        <w:bCs/>
        <w:noProof/>
      </w:rPr>
      <w:t>МСЭ-R  BT.2052-1</w:t>
    </w:r>
    <w:r>
      <w:rPr>
        <w:b/>
        <w:bCs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FAE" w:rsidRDefault="00BE7FAE">
    <w:pPr>
      <w:pStyle w:val="Header"/>
    </w:pPr>
    <w:r>
      <w:tab/>
    </w:r>
    <w:r w:rsidR="001D4E4F">
      <w:fldChar w:fldCharType="begin"/>
    </w:r>
    <w:r w:rsidR="001D4E4F">
      <w:instrText xml:space="preserve"> DOCPROPERTY "Header" \* MERGEFORMAT </w:instrText>
    </w:r>
    <w:r w:rsidR="001D4E4F">
      <w:fldChar w:fldCharType="separate"/>
    </w:r>
    <w:r w:rsidR="001D4E4F" w:rsidRPr="001D4E4F">
      <w:rPr>
        <w:b/>
        <w:bCs/>
      </w:rPr>
      <w:t xml:space="preserve">Rec. </w:t>
    </w:r>
    <w:r w:rsidR="001D4E4F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D4E4F">
      <w:rPr>
        <w:b/>
        <w:bCs/>
        <w:noProof/>
      </w:rPr>
      <w:t>МСЭ-R  BT.2052-1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FAE" w:rsidRDefault="00BE7FAE" w:rsidP="00CF369E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D4E4F">
      <w:rPr>
        <w:rStyle w:val="PageNumber"/>
        <w:b/>
        <w:bCs/>
        <w:noProof/>
        <w:lang w:val="en-US"/>
      </w:rPr>
      <w:t>18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970064">
      <w:rPr>
        <w:b/>
        <w:lang w:val="ru-RU"/>
      </w:rPr>
      <w:t>Рек</w:t>
    </w:r>
    <w:r w:rsidRPr="00970064">
      <w:rPr>
        <w:b/>
        <w:lang w:val="en-US"/>
      </w:rPr>
      <w:t xml:space="preserve">.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D4E4F">
      <w:rPr>
        <w:b/>
        <w:bCs/>
        <w:noProof/>
      </w:rPr>
      <w:t>МСЭ-R  BT.2052-1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FAE" w:rsidRDefault="00BE7FAE" w:rsidP="00CF369E">
    <w:pPr>
      <w:pStyle w:val="Header"/>
    </w:pPr>
    <w:r>
      <w:tab/>
    </w:r>
    <w:r w:rsidRPr="00970064">
      <w:rPr>
        <w:b/>
        <w:lang w:val="ru-RU"/>
      </w:rPr>
      <w:t>Рек</w:t>
    </w:r>
    <w:r w:rsidRPr="00970064">
      <w:rPr>
        <w:b/>
        <w:lang w:val="en-US"/>
      </w:rPr>
      <w:t xml:space="preserve">.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D4E4F">
      <w:rPr>
        <w:b/>
        <w:bCs/>
        <w:noProof/>
      </w:rPr>
      <w:t>МСЭ-R  BT.2052-1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D4E4F">
      <w:rPr>
        <w:rStyle w:val="PageNumber"/>
        <w:b/>
        <w:bCs/>
        <w:noProof/>
      </w:rPr>
      <w:t>17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5707A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CDA52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1403F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95403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EFC9F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4EE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D2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3C4DE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E286A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05E8E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4E7E6A"/>
    <w:multiLevelType w:val="hybridMultilevel"/>
    <w:tmpl w:val="921E0E40"/>
    <w:lvl w:ilvl="0" w:tplc="88827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11C9758D"/>
    <w:multiLevelType w:val="hybridMultilevel"/>
    <w:tmpl w:val="0EDA1E28"/>
    <w:lvl w:ilvl="0" w:tplc="F7481A72"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121F62DB"/>
    <w:multiLevelType w:val="hybridMultilevel"/>
    <w:tmpl w:val="41D85B6E"/>
    <w:lvl w:ilvl="0" w:tplc="314A315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16DB0E85"/>
    <w:multiLevelType w:val="multilevel"/>
    <w:tmpl w:val="751081D8"/>
    <w:lvl w:ilvl="0">
      <w:start w:val="1"/>
      <w:numFmt w:val="decimal"/>
      <w:lvlText w:val="%1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B9C6AA0"/>
    <w:multiLevelType w:val="hybridMultilevel"/>
    <w:tmpl w:val="4C106F38"/>
    <w:lvl w:ilvl="0" w:tplc="60DC69C6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0B7F48"/>
    <w:multiLevelType w:val="multilevel"/>
    <w:tmpl w:val="DFF414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A3F6D34"/>
    <w:multiLevelType w:val="hybridMultilevel"/>
    <w:tmpl w:val="CF7C49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7242A1"/>
    <w:multiLevelType w:val="hybridMultilevel"/>
    <w:tmpl w:val="DE8A0D72"/>
    <w:lvl w:ilvl="0" w:tplc="FA9E45AA">
      <w:start w:val="1"/>
      <w:numFmt w:val="bullet"/>
      <w:lvlText w:val=""/>
      <w:lvlJc w:val="left"/>
      <w:pPr>
        <w:ind w:left="9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20" w:hanging="400"/>
      </w:pPr>
      <w:rPr>
        <w:rFonts w:ascii="Wingdings" w:hAnsi="Wingdings" w:hint="default"/>
      </w:rPr>
    </w:lvl>
  </w:abstractNum>
  <w:abstractNum w:abstractNumId="18">
    <w:nsid w:val="392C0B68"/>
    <w:multiLevelType w:val="hybridMultilevel"/>
    <w:tmpl w:val="7B12F46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38294F"/>
    <w:multiLevelType w:val="hybridMultilevel"/>
    <w:tmpl w:val="35B4B8AA"/>
    <w:lvl w:ilvl="0" w:tplc="AD16CD6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495D2C18"/>
    <w:multiLevelType w:val="hybridMultilevel"/>
    <w:tmpl w:val="B68ED750"/>
    <w:lvl w:ilvl="0" w:tplc="6E924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92A6FB1"/>
    <w:multiLevelType w:val="hybridMultilevel"/>
    <w:tmpl w:val="61627CBC"/>
    <w:lvl w:ilvl="0" w:tplc="C712BB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C4752DE"/>
    <w:multiLevelType w:val="multilevel"/>
    <w:tmpl w:val="1C566E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23">
    <w:nsid w:val="5F2A293B"/>
    <w:multiLevelType w:val="multilevel"/>
    <w:tmpl w:val="CEC27104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2">
      <w:start w:val="1"/>
      <w:numFmt w:val="bullet"/>
      <w:pStyle w:val="Bullet3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4">
    <w:nsid w:val="62797EDB"/>
    <w:multiLevelType w:val="hybridMultilevel"/>
    <w:tmpl w:val="7FB238E2"/>
    <w:lvl w:ilvl="0" w:tplc="E0CC9A48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66547421"/>
    <w:multiLevelType w:val="hybridMultilevel"/>
    <w:tmpl w:val="B5D8A5CC"/>
    <w:lvl w:ilvl="0" w:tplc="64B2816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A83285"/>
    <w:multiLevelType w:val="hybridMultilevel"/>
    <w:tmpl w:val="0722FC8C"/>
    <w:lvl w:ilvl="0" w:tplc="111E0534">
      <w:start w:val="8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6E3065C6"/>
    <w:multiLevelType w:val="hybridMultilevel"/>
    <w:tmpl w:val="B602D75E"/>
    <w:lvl w:ilvl="0" w:tplc="2C10E786">
      <w:start w:val="8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1"/>
  </w:num>
  <w:num w:numId="5">
    <w:abstractNumId w:val="20"/>
  </w:num>
  <w:num w:numId="6">
    <w:abstractNumId w:val="19"/>
  </w:num>
  <w:num w:numId="7">
    <w:abstractNumId w:val="12"/>
  </w:num>
  <w:num w:numId="8">
    <w:abstractNumId w:val="18"/>
  </w:num>
  <w:num w:numId="9">
    <w:abstractNumId w:val="15"/>
  </w:num>
  <w:num w:numId="10">
    <w:abstractNumId w:val="22"/>
  </w:num>
  <w:num w:numId="11">
    <w:abstractNumId w:val="13"/>
  </w:num>
  <w:num w:numId="12">
    <w:abstractNumId w:val="10"/>
  </w:num>
  <w:num w:numId="13">
    <w:abstractNumId w:val="27"/>
  </w:num>
  <w:num w:numId="14">
    <w:abstractNumId w:val="26"/>
  </w:num>
  <w:num w:numId="15">
    <w:abstractNumId w:val="14"/>
  </w:num>
  <w:num w:numId="16">
    <w:abstractNumId w:val="23"/>
  </w:num>
  <w:num w:numId="17">
    <w:abstractNumId w:val="25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activeWritingStyle w:appName="MSWord" w:lang="ru-RU" w:vendorID="64" w:dllVersion="131078" w:nlCheck="1" w:checkStyle="0"/>
  <w:activeWritingStyle w:appName="MSWord" w:lang="ru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40"/>
    <w:rsid w:val="00004BE4"/>
    <w:rsid w:val="00022E1F"/>
    <w:rsid w:val="0002624A"/>
    <w:rsid w:val="000369E4"/>
    <w:rsid w:val="00052687"/>
    <w:rsid w:val="00071B34"/>
    <w:rsid w:val="00074050"/>
    <w:rsid w:val="00086CBB"/>
    <w:rsid w:val="000917DE"/>
    <w:rsid w:val="00092237"/>
    <w:rsid w:val="000A1C35"/>
    <w:rsid w:val="000A75A4"/>
    <w:rsid w:val="000B0EAA"/>
    <w:rsid w:val="000B3077"/>
    <w:rsid w:val="000B338D"/>
    <w:rsid w:val="000B42A2"/>
    <w:rsid w:val="000C3B93"/>
    <w:rsid w:val="000D4998"/>
    <w:rsid w:val="000D4E57"/>
    <w:rsid w:val="000E0E76"/>
    <w:rsid w:val="00111980"/>
    <w:rsid w:val="00117F68"/>
    <w:rsid w:val="001227E3"/>
    <w:rsid w:val="00123BFB"/>
    <w:rsid w:val="00143392"/>
    <w:rsid w:val="001577EC"/>
    <w:rsid w:val="001608A7"/>
    <w:rsid w:val="0016518D"/>
    <w:rsid w:val="00165AAA"/>
    <w:rsid w:val="0016640C"/>
    <w:rsid w:val="00167804"/>
    <w:rsid w:val="00194FDD"/>
    <w:rsid w:val="00195743"/>
    <w:rsid w:val="001B0A7A"/>
    <w:rsid w:val="001B24A7"/>
    <w:rsid w:val="001B5342"/>
    <w:rsid w:val="001B6143"/>
    <w:rsid w:val="001B661C"/>
    <w:rsid w:val="001B736E"/>
    <w:rsid w:val="001D4E4F"/>
    <w:rsid w:val="001F22EE"/>
    <w:rsid w:val="001F6DB6"/>
    <w:rsid w:val="001F78EB"/>
    <w:rsid w:val="002001AE"/>
    <w:rsid w:val="00200F25"/>
    <w:rsid w:val="0020343C"/>
    <w:rsid w:val="0021646A"/>
    <w:rsid w:val="00217EBF"/>
    <w:rsid w:val="00227265"/>
    <w:rsid w:val="00230E17"/>
    <w:rsid w:val="00242AEE"/>
    <w:rsid w:val="002538F4"/>
    <w:rsid w:val="002618B9"/>
    <w:rsid w:val="0026499C"/>
    <w:rsid w:val="00286380"/>
    <w:rsid w:val="00291B01"/>
    <w:rsid w:val="00292270"/>
    <w:rsid w:val="00293F26"/>
    <w:rsid w:val="002B64CA"/>
    <w:rsid w:val="002C208C"/>
    <w:rsid w:val="002C374E"/>
    <w:rsid w:val="002D6F19"/>
    <w:rsid w:val="002D76C4"/>
    <w:rsid w:val="002E14D1"/>
    <w:rsid w:val="002E6B38"/>
    <w:rsid w:val="002F3F20"/>
    <w:rsid w:val="0030004E"/>
    <w:rsid w:val="00301077"/>
    <w:rsid w:val="003034BF"/>
    <w:rsid w:val="003050C3"/>
    <w:rsid w:val="00310029"/>
    <w:rsid w:val="00311D8C"/>
    <w:rsid w:val="0031220B"/>
    <w:rsid w:val="00324DE3"/>
    <w:rsid w:val="003251B7"/>
    <w:rsid w:val="00332BF1"/>
    <w:rsid w:val="00344386"/>
    <w:rsid w:val="00346A89"/>
    <w:rsid w:val="003617CF"/>
    <w:rsid w:val="00362C1F"/>
    <w:rsid w:val="003735E2"/>
    <w:rsid w:val="00375093"/>
    <w:rsid w:val="00376676"/>
    <w:rsid w:val="00382349"/>
    <w:rsid w:val="003850AC"/>
    <w:rsid w:val="00391343"/>
    <w:rsid w:val="003A0E74"/>
    <w:rsid w:val="003A3BFB"/>
    <w:rsid w:val="003A504D"/>
    <w:rsid w:val="003B561A"/>
    <w:rsid w:val="003C079E"/>
    <w:rsid w:val="003C11CB"/>
    <w:rsid w:val="003C3597"/>
    <w:rsid w:val="003C575B"/>
    <w:rsid w:val="003C6B24"/>
    <w:rsid w:val="003E3EB8"/>
    <w:rsid w:val="004024D4"/>
    <w:rsid w:val="00402EDA"/>
    <w:rsid w:val="004053E8"/>
    <w:rsid w:val="00410A3D"/>
    <w:rsid w:val="004239A7"/>
    <w:rsid w:val="0042583A"/>
    <w:rsid w:val="00432685"/>
    <w:rsid w:val="004327B4"/>
    <w:rsid w:val="00447E98"/>
    <w:rsid w:val="00450613"/>
    <w:rsid w:val="00467BFC"/>
    <w:rsid w:val="00475A9B"/>
    <w:rsid w:val="004854A5"/>
    <w:rsid w:val="00490391"/>
    <w:rsid w:val="00491C5D"/>
    <w:rsid w:val="004A25D1"/>
    <w:rsid w:val="004B2C25"/>
    <w:rsid w:val="004D11D8"/>
    <w:rsid w:val="004D62E7"/>
    <w:rsid w:val="00510EC5"/>
    <w:rsid w:val="0052529D"/>
    <w:rsid w:val="005257D0"/>
    <w:rsid w:val="005300C3"/>
    <w:rsid w:val="0056338B"/>
    <w:rsid w:val="00570E3B"/>
    <w:rsid w:val="00573C2E"/>
    <w:rsid w:val="005741EC"/>
    <w:rsid w:val="005809EC"/>
    <w:rsid w:val="00581687"/>
    <w:rsid w:val="0058668A"/>
    <w:rsid w:val="00587CF8"/>
    <w:rsid w:val="0059470A"/>
    <w:rsid w:val="00595DA2"/>
    <w:rsid w:val="005B76D4"/>
    <w:rsid w:val="005C6808"/>
    <w:rsid w:val="005D3D4D"/>
    <w:rsid w:val="005D6195"/>
    <w:rsid w:val="005E0B73"/>
    <w:rsid w:val="005E4DB7"/>
    <w:rsid w:val="005E6D48"/>
    <w:rsid w:val="005F17CF"/>
    <w:rsid w:val="005F4620"/>
    <w:rsid w:val="005F56C5"/>
    <w:rsid w:val="00601144"/>
    <w:rsid w:val="00603036"/>
    <w:rsid w:val="00607A63"/>
    <w:rsid w:val="00607D68"/>
    <w:rsid w:val="006107AC"/>
    <w:rsid w:val="00615EF8"/>
    <w:rsid w:val="00627758"/>
    <w:rsid w:val="00644B65"/>
    <w:rsid w:val="006548C7"/>
    <w:rsid w:val="00660BD5"/>
    <w:rsid w:val="00663FDC"/>
    <w:rsid w:val="0066440A"/>
    <w:rsid w:val="00665287"/>
    <w:rsid w:val="00672637"/>
    <w:rsid w:val="00684AE5"/>
    <w:rsid w:val="00686034"/>
    <w:rsid w:val="00697CDD"/>
    <w:rsid w:val="006A62C7"/>
    <w:rsid w:val="006B4006"/>
    <w:rsid w:val="006C01D2"/>
    <w:rsid w:val="006E53E9"/>
    <w:rsid w:val="006F4D20"/>
    <w:rsid w:val="00712530"/>
    <w:rsid w:val="00717979"/>
    <w:rsid w:val="0072735A"/>
    <w:rsid w:val="007318EF"/>
    <w:rsid w:val="007468DA"/>
    <w:rsid w:val="00756B4D"/>
    <w:rsid w:val="00766138"/>
    <w:rsid w:val="0077583B"/>
    <w:rsid w:val="00776560"/>
    <w:rsid w:val="007905FE"/>
    <w:rsid w:val="0079071C"/>
    <w:rsid w:val="00793DAA"/>
    <w:rsid w:val="00794DD5"/>
    <w:rsid w:val="00797CFD"/>
    <w:rsid w:val="007A2887"/>
    <w:rsid w:val="007B0462"/>
    <w:rsid w:val="007B6132"/>
    <w:rsid w:val="007B6D26"/>
    <w:rsid w:val="007C265A"/>
    <w:rsid w:val="007C2E05"/>
    <w:rsid w:val="007D3ABA"/>
    <w:rsid w:val="007E3AF2"/>
    <w:rsid w:val="007E7E8C"/>
    <w:rsid w:val="00810D6C"/>
    <w:rsid w:val="008150EC"/>
    <w:rsid w:val="0081522F"/>
    <w:rsid w:val="008156A0"/>
    <w:rsid w:val="00830C8A"/>
    <w:rsid w:val="00832D2A"/>
    <w:rsid w:val="00835F28"/>
    <w:rsid w:val="00842A7E"/>
    <w:rsid w:val="008462C3"/>
    <w:rsid w:val="008464E8"/>
    <w:rsid w:val="0086301C"/>
    <w:rsid w:val="00880453"/>
    <w:rsid w:val="0089414E"/>
    <w:rsid w:val="0089572C"/>
    <w:rsid w:val="008A3328"/>
    <w:rsid w:val="008A4831"/>
    <w:rsid w:val="008D21C9"/>
    <w:rsid w:val="008D2CD9"/>
    <w:rsid w:val="008D4679"/>
    <w:rsid w:val="008D4AF1"/>
    <w:rsid w:val="008D71CA"/>
    <w:rsid w:val="008F3A0C"/>
    <w:rsid w:val="00902A0C"/>
    <w:rsid w:val="00905F02"/>
    <w:rsid w:val="00906C89"/>
    <w:rsid w:val="00907BEA"/>
    <w:rsid w:val="0092181F"/>
    <w:rsid w:val="00930C60"/>
    <w:rsid w:val="00936307"/>
    <w:rsid w:val="00936631"/>
    <w:rsid w:val="00940C63"/>
    <w:rsid w:val="00947611"/>
    <w:rsid w:val="00951A05"/>
    <w:rsid w:val="009524AD"/>
    <w:rsid w:val="00956806"/>
    <w:rsid w:val="00970064"/>
    <w:rsid w:val="0097678B"/>
    <w:rsid w:val="00976A58"/>
    <w:rsid w:val="009842E3"/>
    <w:rsid w:val="00985FEF"/>
    <w:rsid w:val="00986CD9"/>
    <w:rsid w:val="00992113"/>
    <w:rsid w:val="009A275B"/>
    <w:rsid w:val="009A54B4"/>
    <w:rsid w:val="009A73EB"/>
    <w:rsid w:val="009B511B"/>
    <w:rsid w:val="009C621B"/>
    <w:rsid w:val="009D646E"/>
    <w:rsid w:val="009E00A8"/>
    <w:rsid w:val="009E4E14"/>
    <w:rsid w:val="00A021AD"/>
    <w:rsid w:val="00A02FAB"/>
    <w:rsid w:val="00A15881"/>
    <w:rsid w:val="00A21EE2"/>
    <w:rsid w:val="00A22492"/>
    <w:rsid w:val="00A33CCB"/>
    <w:rsid w:val="00A4454E"/>
    <w:rsid w:val="00A55397"/>
    <w:rsid w:val="00A5580A"/>
    <w:rsid w:val="00A610E6"/>
    <w:rsid w:val="00A61B6A"/>
    <w:rsid w:val="00A6617B"/>
    <w:rsid w:val="00A67BDC"/>
    <w:rsid w:val="00A74CA7"/>
    <w:rsid w:val="00A8585B"/>
    <w:rsid w:val="00AA1C72"/>
    <w:rsid w:val="00AA6C6A"/>
    <w:rsid w:val="00AA7A92"/>
    <w:rsid w:val="00AB0DC8"/>
    <w:rsid w:val="00AB22F0"/>
    <w:rsid w:val="00AC1322"/>
    <w:rsid w:val="00AC1EF2"/>
    <w:rsid w:val="00AC61AB"/>
    <w:rsid w:val="00AC66B4"/>
    <w:rsid w:val="00AF5187"/>
    <w:rsid w:val="00AF629C"/>
    <w:rsid w:val="00B0504B"/>
    <w:rsid w:val="00B12746"/>
    <w:rsid w:val="00B22B25"/>
    <w:rsid w:val="00B26822"/>
    <w:rsid w:val="00B33414"/>
    <w:rsid w:val="00B34A41"/>
    <w:rsid w:val="00B44E24"/>
    <w:rsid w:val="00B50077"/>
    <w:rsid w:val="00B506CF"/>
    <w:rsid w:val="00B53531"/>
    <w:rsid w:val="00B610CC"/>
    <w:rsid w:val="00B703D3"/>
    <w:rsid w:val="00B81390"/>
    <w:rsid w:val="00BC1215"/>
    <w:rsid w:val="00BC1526"/>
    <w:rsid w:val="00BD2148"/>
    <w:rsid w:val="00BD4AB8"/>
    <w:rsid w:val="00BD789F"/>
    <w:rsid w:val="00BE69DC"/>
    <w:rsid w:val="00BE7FAE"/>
    <w:rsid w:val="00C02653"/>
    <w:rsid w:val="00C124B7"/>
    <w:rsid w:val="00C15904"/>
    <w:rsid w:val="00C179B0"/>
    <w:rsid w:val="00C30093"/>
    <w:rsid w:val="00C37699"/>
    <w:rsid w:val="00C54D72"/>
    <w:rsid w:val="00C61236"/>
    <w:rsid w:val="00C6331C"/>
    <w:rsid w:val="00C64996"/>
    <w:rsid w:val="00C678DA"/>
    <w:rsid w:val="00C71D56"/>
    <w:rsid w:val="00C7775D"/>
    <w:rsid w:val="00C823CE"/>
    <w:rsid w:val="00C862F7"/>
    <w:rsid w:val="00C87786"/>
    <w:rsid w:val="00CA1D93"/>
    <w:rsid w:val="00CB5AFF"/>
    <w:rsid w:val="00CD4F28"/>
    <w:rsid w:val="00CF369E"/>
    <w:rsid w:val="00CF4256"/>
    <w:rsid w:val="00D14091"/>
    <w:rsid w:val="00D163E8"/>
    <w:rsid w:val="00D410A0"/>
    <w:rsid w:val="00D500D3"/>
    <w:rsid w:val="00D537AA"/>
    <w:rsid w:val="00D54493"/>
    <w:rsid w:val="00D56616"/>
    <w:rsid w:val="00D70C7A"/>
    <w:rsid w:val="00D72B33"/>
    <w:rsid w:val="00D75BF0"/>
    <w:rsid w:val="00D8139E"/>
    <w:rsid w:val="00D879B5"/>
    <w:rsid w:val="00DA4877"/>
    <w:rsid w:val="00DA4BB8"/>
    <w:rsid w:val="00DD679B"/>
    <w:rsid w:val="00DE2B70"/>
    <w:rsid w:val="00DE4FC4"/>
    <w:rsid w:val="00DF4176"/>
    <w:rsid w:val="00DF7962"/>
    <w:rsid w:val="00E06A48"/>
    <w:rsid w:val="00E11306"/>
    <w:rsid w:val="00E117D2"/>
    <w:rsid w:val="00E1186A"/>
    <w:rsid w:val="00E12292"/>
    <w:rsid w:val="00E1242B"/>
    <w:rsid w:val="00E168FA"/>
    <w:rsid w:val="00E225E7"/>
    <w:rsid w:val="00E263B3"/>
    <w:rsid w:val="00E3202A"/>
    <w:rsid w:val="00E3279A"/>
    <w:rsid w:val="00E45F8C"/>
    <w:rsid w:val="00E54036"/>
    <w:rsid w:val="00E55494"/>
    <w:rsid w:val="00E6010C"/>
    <w:rsid w:val="00E6114C"/>
    <w:rsid w:val="00E6350C"/>
    <w:rsid w:val="00E670A5"/>
    <w:rsid w:val="00E71E7D"/>
    <w:rsid w:val="00E74DF9"/>
    <w:rsid w:val="00E818A5"/>
    <w:rsid w:val="00E83141"/>
    <w:rsid w:val="00E84CB1"/>
    <w:rsid w:val="00E86F09"/>
    <w:rsid w:val="00E9409C"/>
    <w:rsid w:val="00E9772A"/>
    <w:rsid w:val="00EA4EA2"/>
    <w:rsid w:val="00ED2645"/>
    <w:rsid w:val="00EF6343"/>
    <w:rsid w:val="00F05792"/>
    <w:rsid w:val="00F111B7"/>
    <w:rsid w:val="00F15A79"/>
    <w:rsid w:val="00F20536"/>
    <w:rsid w:val="00F25FBB"/>
    <w:rsid w:val="00F26640"/>
    <w:rsid w:val="00F353A1"/>
    <w:rsid w:val="00F3568F"/>
    <w:rsid w:val="00F43C86"/>
    <w:rsid w:val="00F50E5C"/>
    <w:rsid w:val="00F61B56"/>
    <w:rsid w:val="00F70D6F"/>
    <w:rsid w:val="00F74883"/>
    <w:rsid w:val="00F810D3"/>
    <w:rsid w:val="00F82499"/>
    <w:rsid w:val="00F8636B"/>
    <w:rsid w:val="00FB56A8"/>
    <w:rsid w:val="00FB5914"/>
    <w:rsid w:val="00FC0E6F"/>
    <w:rsid w:val="00FC1D52"/>
    <w:rsid w:val="00FC6091"/>
    <w:rsid w:val="00FE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A02556EA-3D0E-4154-A0C1-303267714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AF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A62C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6A62C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6A62C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6A62C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6A62C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A62C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6A62C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A62C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A62C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F26640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F26640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F26640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F26640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F26640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F26640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F26640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F26640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F26640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rsid w:val="006A62C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6A62C7"/>
    <w:rPr>
      <w:sz w:val="22"/>
      <w:lang w:val="fr-FR" w:eastAsia="en-US"/>
    </w:rPr>
  </w:style>
  <w:style w:type="paragraph" w:styleId="Footer">
    <w:name w:val="footer"/>
    <w:basedOn w:val="Normal"/>
    <w:link w:val="FooterChar"/>
    <w:rsid w:val="006A62C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6A62C7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6A62C7"/>
  </w:style>
  <w:style w:type="paragraph" w:customStyle="1" w:styleId="Headingb">
    <w:name w:val="Heading_b"/>
    <w:basedOn w:val="Heading3"/>
    <w:next w:val="Normal"/>
    <w:link w:val="HeadingbChar"/>
    <w:rsid w:val="006A62C7"/>
    <w:pPr>
      <w:spacing w:before="160"/>
      <w:ind w:left="0" w:firstLine="0"/>
      <w:outlineLvl w:val="9"/>
    </w:pPr>
  </w:style>
  <w:style w:type="character" w:customStyle="1" w:styleId="HeadingbChar">
    <w:name w:val="Heading_b Char"/>
    <w:link w:val="Headingb"/>
    <w:locked/>
    <w:rsid w:val="00F26640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rsid w:val="006A62C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A62C7"/>
  </w:style>
  <w:style w:type="paragraph" w:customStyle="1" w:styleId="enumlev1">
    <w:name w:val="enumlev1"/>
    <w:basedOn w:val="Normal"/>
    <w:link w:val="enumlev1Char"/>
    <w:rsid w:val="006A62C7"/>
    <w:pPr>
      <w:spacing w:before="80"/>
      <w:ind w:left="794" w:hanging="794"/>
    </w:pPr>
  </w:style>
  <w:style w:type="character" w:customStyle="1" w:styleId="enumlev1Char">
    <w:name w:val="enumlev1 Char"/>
    <w:link w:val="enumlev1"/>
    <w:rsid w:val="00F26640"/>
    <w:rPr>
      <w:sz w:val="22"/>
      <w:lang w:val="fr-FR" w:eastAsia="en-US"/>
    </w:rPr>
  </w:style>
  <w:style w:type="paragraph" w:customStyle="1" w:styleId="enumlev2">
    <w:name w:val="enumlev2"/>
    <w:basedOn w:val="enumlev1"/>
    <w:rsid w:val="006A62C7"/>
    <w:pPr>
      <w:ind w:left="1191" w:hanging="397"/>
    </w:pPr>
  </w:style>
  <w:style w:type="paragraph" w:customStyle="1" w:styleId="enumlev3">
    <w:name w:val="enumlev3"/>
    <w:basedOn w:val="enumlev2"/>
    <w:rsid w:val="006A62C7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6A62C7"/>
    <w:pPr>
      <w:spacing w:before="320"/>
    </w:pPr>
  </w:style>
  <w:style w:type="character" w:customStyle="1" w:styleId="NormalaftertitleChar">
    <w:name w:val="Normal_after_title Char"/>
    <w:link w:val="Normalaftertitle"/>
    <w:locked/>
    <w:rsid w:val="00F26640"/>
    <w:rPr>
      <w:sz w:val="22"/>
      <w:lang w:val="fr-FR" w:eastAsia="en-US"/>
    </w:rPr>
  </w:style>
  <w:style w:type="paragraph" w:customStyle="1" w:styleId="Note">
    <w:name w:val="Note"/>
    <w:basedOn w:val="Normal"/>
    <w:rsid w:val="006A62C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6A62C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6A62C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A62C7"/>
    <w:pPr>
      <w:jc w:val="center"/>
    </w:pPr>
  </w:style>
  <w:style w:type="paragraph" w:customStyle="1" w:styleId="Recdate">
    <w:name w:val="Rec_date"/>
    <w:basedOn w:val="Recref"/>
    <w:next w:val="Normalaftertitle"/>
    <w:rsid w:val="006A62C7"/>
    <w:pPr>
      <w:jc w:val="right"/>
    </w:pPr>
  </w:style>
  <w:style w:type="character" w:customStyle="1" w:styleId="RectitleChar">
    <w:name w:val="Rec_title Char"/>
    <w:link w:val="Rectitle"/>
    <w:uiPriority w:val="99"/>
    <w:locked/>
    <w:rsid w:val="00F26640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F26640"/>
    <w:rPr>
      <w:sz w:val="26"/>
      <w:lang w:val="fr-FR" w:eastAsia="en-US"/>
    </w:rPr>
  </w:style>
  <w:style w:type="paragraph" w:customStyle="1" w:styleId="HeadingSum">
    <w:name w:val="Heading_Sum"/>
    <w:basedOn w:val="Headingb"/>
    <w:next w:val="Normal"/>
    <w:rsid w:val="006A62C7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6A62C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6A62C7"/>
  </w:style>
  <w:style w:type="paragraph" w:customStyle="1" w:styleId="Tablefin">
    <w:name w:val="Table_fin"/>
    <w:basedOn w:val="Normal"/>
    <w:next w:val="Normal"/>
    <w:rsid w:val="006A62C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6A62C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link w:val="Tablehead"/>
    <w:locked/>
    <w:rsid w:val="00F26640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6A62C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basedOn w:val="TabletextChar"/>
    <w:link w:val="Tablelegend"/>
    <w:locked/>
    <w:rsid w:val="00F26640"/>
    <w:rPr>
      <w:lang w:val="fr-FR" w:eastAsia="en-US"/>
    </w:rPr>
  </w:style>
  <w:style w:type="character" w:customStyle="1" w:styleId="TabletextChar">
    <w:name w:val="Table_text Char"/>
    <w:link w:val="Tabletext"/>
    <w:locked/>
    <w:rsid w:val="00F26640"/>
    <w:rPr>
      <w:lang w:val="fr-FR" w:eastAsia="en-US"/>
    </w:rPr>
  </w:style>
  <w:style w:type="paragraph" w:customStyle="1" w:styleId="Tabletext">
    <w:name w:val="Table_text"/>
    <w:basedOn w:val="Normal"/>
    <w:link w:val="TabletextChar"/>
    <w:rsid w:val="006A62C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6A62C7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F26640"/>
    <w:rPr>
      <w:sz w:val="22"/>
      <w:lang w:val="fr-FR" w:eastAsia="en-US"/>
    </w:rPr>
  </w:style>
  <w:style w:type="paragraph" w:customStyle="1" w:styleId="Equation">
    <w:name w:val="Equation"/>
    <w:basedOn w:val="Normal"/>
    <w:link w:val="EquationChar"/>
    <w:rsid w:val="006A62C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F26640"/>
    <w:rPr>
      <w:sz w:val="22"/>
      <w:lang w:val="fr-FR" w:eastAsia="en-US"/>
    </w:rPr>
  </w:style>
  <w:style w:type="paragraph" w:customStyle="1" w:styleId="Equationlegend">
    <w:name w:val="Equation_legend"/>
    <w:basedOn w:val="NormalIndent"/>
    <w:link w:val="EquationlegendChar"/>
    <w:rsid w:val="006A62C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A62C7"/>
    <w:pPr>
      <w:ind w:left="794"/>
    </w:pPr>
  </w:style>
  <w:style w:type="character" w:customStyle="1" w:styleId="EquationlegendChar">
    <w:name w:val="Equation_legend Char"/>
    <w:link w:val="Equationlegend"/>
    <w:locked/>
    <w:rsid w:val="00F26640"/>
    <w:rPr>
      <w:sz w:val="22"/>
      <w:lang w:eastAsia="en-US"/>
    </w:rPr>
  </w:style>
  <w:style w:type="paragraph" w:customStyle="1" w:styleId="Figurelegend">
    <w:name w:val="Figure_legend"/>
    <w:basedOn w:val="Normal"/>
    <w:rsid w:val="006A62C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6A62C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6A62C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A62C7"/>
    <w:pPr>
      <w:keepNext w:val="0"/>
      <w:spacing w:before="0" w:after="240"/>
    </w:pPr>
  </w:style>
  <w:style w:type="character" w:customStyle="1" w:styleId="FiguretitleChar">
    <w:name w:val="Figure_title Char"/>
    <w:basedOn w:val="TabletitleChar"/>
    <w:link w:val="Figuretitle"/>
    <w:locked/>
    <w:rsid w:val="00F26640"/>
    <w:rPr>
      <w:rFonts w:ascii="Times New Roman Bold" w:hAnsi="Times New Roman Bold"/>
      <w:b/>
      <w:sz w:val="1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CD4F28"/>
    <w:rPr>
      <w:b/>
      <w:sz w:val="22"/>
      <w:lang w:val="fr-FR" w:eastAsia="en-US"/>
    </w:rPr>
  </w:style>
  <w:style w:type="paragraph" w:customStyle="1" w:styleId="Tabletitle">
    <w:name w:val="Table_title"/>
    <w:basedOn w:val="Normal"/>
    <w:next w:val="Tablehead"/>
    <w:link w:val="TabletitleChar"/>
    <w:rsid w:val="00CD4F28"/>
    <w:pPr>
      <w:keepNext/>
      <w:spacing w:before="0" w:after="120"/>
      <w:jc w:val="center"/>
    </w:pPr>
    <w:rPr>
      <w:b/>
    </w:rPr>
  </w:style>
  <w:style w:type="character" w:customStyle="1" w:styleId="FigureNo0">
    <w:name w:val="Figure_No (文字)"/>
    <w:link w:val="FigureNo"/>
    <w:locked/>
    <w:rsid w:val="00F26640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6A62C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A62C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A62C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A62C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A62C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6A62C7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link w:val="Call"/>
    <w:locked/>
    <w:rsid w:val="00F26640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6A62C7"/>
    <w:rPr>
      <w:b/>
    </w:rPr>
  </w:style>
  <w:style w:type="paragraph" w:customStyle="1" w:styleId="Chaptitle">
    <w:name w:val="Chap_title"/>
    <w:basedOn w:val="Arttitle"/>
    <w:next w:val="Normalaftertitle"/>
    <w:rsid w:val="006A62C7"/>
  </w:style>
  <w:style w:type="character" w:styleId="FootnoteReference">
    <w:name w:val="footnote reference"/>
    <w:basedOn w:val="DefaultParagraphFont"/>
    <w:rsid w:val="006A62C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A62C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F26640"/>
    <w:rPr>
      <w:lang w:val="fr-FR" w:eastAsia="en-US"/>
    </w:rPr>
  </w:style>
  <w:style w:type="paragraph" w:styleId="Index1">
    <w:name w:val="index 1"/>
    <w:basedOn w:val="Normal"/>
    <w:next w:val="Normal"/>
    <w:semiHidden/>
    <w:rsid w:val="006A62C7"/>
  </w:style>
  <w:style w:type="paragraph" w:styleId="Index2">
    <w:name w:val="index 2"/>
    <w:basedOn w:val="Normal"/>
    <w:next w:val="Normal"/>
    <w:semiHidden/>
    <w:rsid w:val="006A62C7"/>
    <w:pPr>
      <w:ind w:left="283"/>
    </w:pPr>
  </w:style>
  <w:style w:type="paragraph" w:styleId="Index3">
    <w:name w:val="index 3"/>
    <w:basedOn w:val="Normal"/>
    <w:next w:val="Normal"/>
    <w:semiHidden/>
    <w:rsid w:val="006A62C7"/>
    <w:pPr>
      <w:ind w:left="566"/>
    </w:pPr>
  </w:style>
  <w:style w:type="paragraph" w:styleId="IndexHeading">
    <w:name w:val="index heading"/>
    <w:basedOn w:val="Normal"/>
    <w:next w:val="Index1"/>
    <w:rsid w:val="006A62C7"/>
  </w:style>
  <w:style w:type="paragraph" w:customStyle="1" w:styleId="Line">
    <w:name w:val="Line"/>
    <w:basedOn w:val="Normal"/>
    <w:next w:val="Normal"/>
    <w:rsid w:val="006A62C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A62C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A62C7"/>
  </w:style>
  <w:style w:type="paragraph" w:customStyle="1" w:styleId="Partref">
    <w:name w:val="Part_ref"/>
    <w:basedOn w:val="Normal"/>
    <w:next w:val="Normal"/>
    <w:rsid w:val="006A62C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A62C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A62C7"/>
  </w:style>
  <w:style w:type="paragraph" w:customStyle="1" w:styleId="QuestionNo">
    <w:name w:val="Question_No"/>
    <w:basedOn w:val="RecNo"/>
    <w:next w:val="Normal"/>
    <w:rsid w:val="006A62C7"/>
  </w:style>
  <w:style w:type="paragraph" w:customStyle="1" w:styleId="Questionref">
    <w:name w:val="Question_ref"/>
    <w:basedOn w:val="Recref"/>
    <w:next w:val="Questiondate"/>
    <w:rsid w:val="006A62C7"/>
  </w:style>
  <w:style w:type="paragraph" w:customStyle="1" w:styleId="Questiontitle">
    <w:name w:val="Question_title"/>
    <w:basedOn w:val="Normal"/>
    <w:next w:val="Questionref"/>
    <w:rsid w:val="006A62C7"/>
  </w:style>
  <w:style w:type="paragraph" w:customStyle="1" w:styleId="Reftext">
    <w:name w:val="Ref_text"/>
    <w:basedOn w:val="Normal"/>
    <w:rsid w:val="006A62C7"/>
    <w:pPr>
      <w:ind w:left="794" w:hanging="794"/>
    </w:pPr>
  </w:style>
  <w:style w:type="paragraph" w:customStyle="1" w:styleId="Reftitle">
    <w:name w:val="Ref_title"/>
    <w:basedOn w:val="Normal"/>
    <w:next w:val="Reftext"/>
    <w:rsid w:val="006A62C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A62C7"/>
  </w:style>
  <w:style w:type="paragraph" w:customStyle="1" w:styleId="RepNo">
    <w:name w:val="Rep_No"/>
    <w:basedOn w:val="RecNo"/>
    <w:next w:val="Reptitle"/>
    <w:rsid w:val="006A62C7"/>
  </w:style>
  <w:style w:type="paragraph" w:customStyle="1" w:styleId="Reptitle">
    <w:name w:val="Rep_title"/>
    <w:basedOn w:val="Rectitle"/>
    <w:next w:val="Repref"/>
    <w:rsid w:val="006A62C7"/>
  </w:style>
  <w:style w:type="paragraph" w:customStyle="1" w:styleId="Repref">
    <w:name w:val="Rep_ref"/>
    <w:basedOn w:val="Recref"/>
    <w:next w:val="Repdate"/>
    <w:rsid w:val="006A62C7"/>
  </w:style>
  <w:style w:type="paragraph" w:customStyle="1" w:styleId="Resdate">
    <w:name w:val="Res_date"/>
    <w:basedOn w:val="Recdate"/>
    <w:next w:val="Normalaftertitle"/>
    <w:rsid w:val="006A62C7"/>
  </w:style>
  <w:style w:type="paragraph" w:customStyle="1" w:styleId="ResNo">
    <w:name w:val="Res_No"/>
    <w:basedOn w:val="RecNo"/>
    <w:next w:val="Restitle"/>
    <w:rsid w:val="006A62C7"/>
  </w:style>
  <w:style w:type="paragraph" w:customStyle="1" w:styleId="Restitle">
    <w:name w:val="Res_title"/>
    <w:basedOn w:val="Normal"/>
    <w:next w:val="Resref"/>
    <w:rsid w:val="006A62C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A62C7"/>
  </w:style>
  <w:style w:type="paragraph" w:customStyle="1" w:styleId="SectionNo">
    <w:name w:val="Section_No"/>
    <w:basedOn w:val="Normal"/>
    <w:next w:val="Normal"/>
    <w:rsid w:val="006A62C7"/>
  </w:style>
  <w:style w:type="paragraph" w:customStyle="1" w:styleId="Sectiontitle">
    <w:name w:val="Section_title"/>
    <w:basedOn w:val="Normal"/>
    <w:next w:val="Normalaftertitle"/>
    <w:rsid w:val="006A62C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A62C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6A62C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6A62C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6A62C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6A62C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6A62C7"/>
  </w:style>
  <w:style w:type="paragraph" w:styleId="TOC6">
    <w:name w:val="toc 6"/>
    <w:basedOn w:val="TOC4"/>
    <w:rsid w:val="006A62C7"/>
  </w:style>
  <w:style w:type="paragraph" w:styleId="TOC7">
    <w:name w:val="toc 7"/>
    <w:basedOn w:val="TOC4"/>
    <w:rsid w:val="006A62C7"/>
  </w:style>
  <w:style w:type="paragraph" w:styleId="TOC8">
    <w:name w:val="toc 8"/>
    <w:basedOn w:val="TOC4"/>
    <w:rsid w:val="006A62C7"/>
  </w:style>
  <w:style w:type="paragraph" w:customStyle="1" w:styleId="Annexref">
    <w:name w:val="Annex_ref"/>
    <w:basedOn w:val="Normal"/>
    <w:next w:val="Normalaftertitle"/>
    <w:rsid w:val="006A62C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A62C7"/>
  </w:style>
  <w:style w:type="paragraph" w:customStyle="1" w:styleId="Summary">
    <w:name w:val="Summary"/>
    <w:basedOn w:val="Normal"/>
    <w:next w:val="Normalaftertitle"/>
    <w:rsid w:val="006A62C7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6A62C7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6A62C7"/>
    <w:rPr>
      <w:color w:val="0000FF"/>
      <w:u w:val="single"/>
    </w:rPr>
  </w:style>
  <w:style w:type="paragraph" w:styleId="Revision">
    <w:name w:val="Revision"/>
    <w:hidden/>
    <w:uiPriority w:val="99"/>
    <w:semiHidden/>
    <w:rsid w:val="00F26640"/>
    <w:rPr>
      <w:rFonts w:eastAsia="SimSun"/>
      <w:sz w:val="24"/>
      <w:lang w:val="en-GB" w:eastAsia="en-US"/>
    </w:rPr>
  </w:style>
  <w:style w:type="paragraph" w:customStyle="1" w:styleId="Artheading">
    <w:name w:val="Art_heading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eastAsia="Batang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Pr>
      <w:vertAlign w:val="superscript"/>
    </w:rPr>
  </w:style>
  <w:style w:type="paragraph" w:customStyle="1" w:styleId="Figurewithouttitle">
    <w:name w:val="Figure_without_title"/>
    <w:basedOn w:val="FigureNo"/>
    <w:next w:val="Normal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rFonts w:eastAsia="Batang"/>
      <w:sz w:val="20"/>
      <w:lang w:val="en-GB"/>
    </w:rPr>
  </w:style>
  <w:style w:type="paragraph" w:customStyle="1" w:styleId="FirstFooter">
    <w:name w:val="FirstFooter"/>
    <w:basedOn w:val="Footer"/>
    <w:pPr>
      <w:overflowPunct/>
      <w:autoSpaceDE/>
      <w:autoSpaceDN/>
      <w:adjustRightInd/>
      <w:spacing w:before="40"/>
      <w:jc w:val="left"/>
      <w:textAlignment w:val="auto"/>
    </w:pPr>
    <w:rPr>
      <w:rFonts w:eastAsia="Batang"/>
      <w:noProof w:val="0"/>
      <w:sz w:val="16"/>
      <w:lang w:val="en-GB"/>
    </w:rPr>
  </w:style>
  <w:style w:type="paragraph" w:customStyle="1" w:styleId="Source">
    <w:name w:val="Source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rFonts w:eastAsia="Batang"/>
      <w:b/>
      <w:sz w:val="28"/>
      <w:lang w:val="en-GB"/>
    </w:rPr>
  </w:style>
  <w:style w:type="paragraph" w:customStyle="1" w:styleId="SpecialFooter">
    <w:name w:val="Special Footer"/>
    <w:basedOn w:val="Footer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rFonts w:eastAsia="Batang"/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rFonts w:eastAsia="Batang"/>
      <w:sz w:val="20"/>
      <w:lang w:val="en-GB"/>
    </w:rPr>
  </w:style>
  <w:style w:type="paragraph" w:customStyle="1" w:styleId="Title1">
    <w:name w:val="Title 1"/>
    <w:basedOn w:val="Source"/>
    <w:next w:val="Normal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Pr>
      <w:b/>
    </w:rPr>
  </w:style>
  <w:style w:type="character" w:customStyle="1" w:styleId="Appdef">
    <w:name w:val="App_def"/>
    <w:basedOn w:val="DefaultParagraphFont"/>
    <w:rPr>
      <w:rFonts w:ascii="Times New Roman" w:hAnsi="Times New Roman"/>
      <w:b/>
    </w:rPr>
  </w:style>
  <w:style w:type="character" w:customStyle="1" w:styleId="Appref">
    <w:name w:val="App_ref"/>
    <w:basedOn w:val="DefaultParagraphFont"/>
  </w:style>
  <w:style w:type="character" w:customStyle="1" w:styleId="Artdef">
    <w:name w:val="Art_def"/>
    <w:basedOn w:val="DefaultParagraphFont"/>
    <w:rPr>
      <w:rFonts w:ascii="Times New Roman" w:hAnsi="Times New Roman"/>
      <w:b/>
    </w:rPr>
  </w:style>
  <w:style w:type="character" w:customStyle="1" w:styleId="Artref">
    <w:name w:val="Art_ref"/>
    <w:basedOn w:val="DefaultParagraphFont"/>
  </w:style>
  <w:style w:type="character" w:customStyle="1" w:styleId="Recdef">
    <w:name w:val="Rec_def"/>
    <w:basedOn w:val="DefaultParagraphFont"/>
    <w:rPr>
      <w:b/>
    </w:rPr>
  </w:style>
  <w:style w:type="character" w:customStyle="1" w:styleId="Resdef">
    <w:name w:val="Res_def"/>
    <w:basedOn w:val="DefaultParagraphFont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Pr>
      <w:b/>
      <w:color w:val="auto"/>
      <w:sz w:val="20"/>
    </w:rPr>
  </w:style>
  <w:style w:type="paragraph" w:customStyle="1" w:styleId="Formal">
    <w:name w:val="Formal"/>
    <w:basedOn w:val="ASN1"/>
    <w:pPr>
      <w:tabs>
        <w:tab w:val="left" w:pos="1871"/>
      </w:tabs>
      <w:jc w:val="left"/>
    </w:pPr>
    <w:rPr>
      <w:rFonts w:ascii="Times New Roman Bold" w:eastAsia="Batang" w:hAnsi="Times New Roman Bold"/>
      <w:b w:val="0"/>
      <w:lang w:val="en-GB"/>
    </w:rPr>
  </w:style>
  <w:style w:type="paragraph" w:customStyle="1" w:styleId="Section1">
    <w:name w:val="Section_1"/>
    <w:basedOn w:val="Normal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rFonts w:eastAsia="Batang"/>
      <w:b/>
      <w:lang w:val="en-GB"/>
    </w:rPr>
  </w:style>
  <w:style w:type="paragraph" w:customStyle="1" w:styleId="Section2">
    <w:name w:val="Section_2"/>
    <w:basedOn w:val="Section1"/>
    <w:rPr>
      <w:b w:val="0"/>
      <w:i/>
    </w:rPr>
  </w:style>
  <w:style w:type="paragraph" w:customStyle="1" w:styleId="AnnexNo">
    <w:name w:val="Annex_No"/>
    <w:basedOn w:val="Normal"/>
    <w:next w:val="Normal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Batang"/>
      <w:caps/>
      <w:sz w:val="28"/>
      <w:lang w:val="en-GB"/>
    </w:rPr>
  </w:style>
  <w:style w:type="paragraph" w:customStyle="1" w:styleId="Annextitle">
    <w:name w:val="Annex_title"/>
    <w:basedOn w:val="Normal"/>
    <w:next w:val="Normal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eastAsia="Batang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</w:style>
  <w:style w:type="paragraph" w:customStyle="1" w:styleId="Appendixtitle">
    <w:name w:val="Appendix_title"/>
    <w:basedOn w:val="Annextitle"/>
    <w:next w:val="Normal"/>
  </w:style>
  <w:style w:type="paragraph" w:customStyle="1" w:styleId="Border">
    <w:name w:val="Border"/>
    <w:basedOn w:val="Normal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rFonts w:eastAsia="Batang"/>
      <w:b/>
      <w:noProof/>
      <w:sz w:val="20"/>
      <w:lang w:val="en-GB"/>
    </w:rPr>
  </w:style>
  <w:style w:type="paragraph" w:styleId="Index4">
    <w:name w:val="index 4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rFonts w:eastAsia="Batang"/>
      <w:lang w:val="en-GB"/>
    </w:rPr>
  </w:style>
  <w:style w:type="paragraph" w:styleId="Index5">
    <w:name w:val="index 5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rFonts w:eastAsia="Batang"/>
      <w:lang w:val="en-GB"/>
    </w:rPr>
  </w:style>
  <w:style w:type="paragraph" w:styleId="Index6">
    <w:name w:val="index 6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rFonts w:eastAsia="Batang"/>
      <w:lang w:val="en-GB"/>
    </w:rPr>
  </w:style>
  <w:style w:type="paragraph" w:styleId="Index7">
    <w:name w:val="index 7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rFonts w:eastAsia="Batang"/>
      <w:lang w:val="en-GB"/>
    </w:rPr>
  </w:style>
  <w:style w:type="character" w:styleId="LineNumber">
    <w:name w:val="line number"/>
    <w:basedOn w:val="DefaultParagraphFont"/>
  </w:style>
  <w:style w:type="paragraph" w:customStyle="1" w:styleId="Normalaftertitle0">
    <w:name w:val="Normal after title"/>
    <w:basedOn w:val="Normal"/>
    <w:next w:val="Normal"/>
    <w:link w:val="NormalaftertitleChar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rFonts w:eastAsia="Batang"/>
      <w:lang w:val="en-GB"/>
    </w:rPr>
  </w:style>
  <w:style w:type="paragraph" w:customStyle="1" w:styleId="Proposal">
    <w:name w:val="Proposal"/>
    <w:basedOn w:val="Normal"/>
    <w:next w:val="Normal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eastAsia="Batang" w:hAnsi="Times New Roman Bold"/>
      <w:b/>
      <w:lang w:val="en-GB"/>
    </w:rPr>
  </w:style>
  <w:style w:type="paragraph" w:customStyle="1" w:styleId="Reasons">
    <w:name w:val="Reasons"/>
    <w:basedOn w:val="Normal"/>
    <w:qFormat/>
    <w:pPr>
      <w:tabs>
        <w:tab w:val="clear" w:pos="794"/>
        <w:tab w:val="clear" w:pos="1191"/>
        <w:tab w:val="left" w:pos="1134"/>
      </w:tabs>
      <w:jc w:val="left"/>
    </w:pPr>
    <w:rPr>
      <w:rFonts w:eastAsia="Batang"/>
      <w:lang w:val="en-GB"/>
    </w:rPr>
  </w:style>
  <w:style w:type="paragraph" w:customStyle="1" w:styleId="Section3">
    <w:name w:val="Section_3"/>
    <w:basedOn w:val="Section1"/>
    <w:rPr>
      <w:b w:val="0"/>
    </w:rPr>
  </w:style>
  <w:style w:type="paragraph" w:customStyle="1" w:styleId="TableTextS5">
    <w:name w:val="Table_TextS5"/>
    <w:basedOn w:val="Normal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rFonts w:eastAsia="Batang"/>
      <w:sz w:val="20"/>
      <w:lang w:val="en-GB"/>
    </w:rPr>
  </w:style>
  <w:style w:type="paragraph" w:customStyle="1" w:styleId="Agendaitem">
    <w:name w:val="Agenda_item"/>
    <w:basedOn w:val="Normal"/>
    <w:next w:val="Normal"/>
    <w:qFormat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rFonts w:eastAsia="Batang"/>
      <w:sz w:val="28"/>
      <w:lang w:val="es-ES_tradnl"/>
    </w:rPr>
  </w:style>
  <w:style w:type="paragraph" w:customStyle="1" w:styleId="AppArtNo">
    <w:name w:val="App_Art_No"/>
    <w:basedOn w:val="ArtNo"/>
    <w:qFormat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Batang"/>
      <w:caps/>
      <w:lang w:val="en-GB"/>
    </w:rPr>
  </w:style>
  <w:style w:type="paragraph" w:customStyle="1" w:styleId="AppArttitle">
    <w:name w:val="App_Art_title"/>
    <w:basedOn w:val="Arttitle"/>
    <w:qFormat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Batang"/>
      <w:lang w:val="en-GB"/>
    </w:rPr>
  </w:style>
  <w:style w:type="paragraph" w:customStyle="1" w:styleId="ApptoAnnex">
    <w:name w:val="App_to_Annex"/>
    <w:basedOn w:val="AppendixNo"/>
    <w:next w:val="Normal"/>
    <w:qFormat/>
  </w:style>
  <w:style w:type="paragraph" w:customStyle="1" w:styleId="Committee">
    <w:name w:val="Committee"/>
    <w:basedOn w:val="Normal"/>
    <w:qFormat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eastAsia="Batang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Batang"/>
      <w:lang w:val="en-US"/>
    </w:rPr>
  </w:style>
  <w:style w:type="paragraph" w:customStyle="1" w:styleId="Part1">
    <w:name w:val="Part_1"/>
    <w:basedOn w:val="Section1"/>
    <w:next w:val="Section1"/>
    <w:qFormat/>
  </w:style>
  <w:style w:type="paragraph" w:customStyle="1" w:styleId="Subsection1">
    <w:name w:val="Subsection_1"/>
    <w:basedOn w:val="Section1"/>
    <w:next w:val="Normalaftertitle0"/>
    <w:qFormat/>
  </w:style>
  <w:style w:type="paragraph" w:customStyle="1" w:styleId="Volumetitle">
    <w:name w:val="Volume_title"/>
    <w:basedOn w:val="Normal"/>
    <w:qFormat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eastAsia="Batang"/>
      <w:b/>
      <w:bCs/>
      <w:sz w:val="28"/>
      <w:szCs w:val="28"/>
      <w:lang w:val="en-GB"/>
    </w:rPr>
  </w:style>
  <w:style w:type="paragraph" w:styleId="BalloonText">
    <w:name w:val="Balloon Text"/>
    <w:basedOn w:val="Normal"/>
    <w:link w:val="BalloonTextChar"/>
    <w:pPr>
      <w:spacing w:before="0"/>
    </w:pPr>
    <w:rPr>
      <w:rFonts w:ascii="Tahoma" w:eastAsia="Batang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Batang" w:hAnsi="Tahoma" w:cs="Tahoma"/>
      <w:sz w:val="16"/>
      <w:szCs w:val="16"/>
      <w:lang w:val="fr-FR" w:eastAsia="en-US"/>
    </w:rPr>
  </w:style>
  <w:style w:type="character" w:customStyle="1" w:styleId="NormalaftertitleChar0">
    <w:name w:val="Normal after title Char"/>
    <w:link w:val="Normalaftertitle0"/>
    <w:rPr>
      <w:rFonts w:eastAsia="Batang"/>
      <w:sz w:val="24"/>
      <w:lang w:val="en-GB" w:eastAsia="en-US"/>
    </w:rPr>
  </w:style>
  <w:style w:type="paragraph" w:styleId="ListParagraph">
    <w:name w:val="List Paragraph"/>
    <w:basedOn w:val="Normal"/>
    <w:link w:val="ListParagraphChar"/>
    <w:uiPriority w:val="34"/>
    <w:qFormat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rFonts w:eastAsia="SimSun"/>
      <w:lang w:val="en-GB"/>
    </w:rPr>
  </w:style>
  <w:style w:type="character" w:customStyle="1" w:styleId="ListParagraphChar">
    <w:name w:val="List Paragraph Char"/>
    <w:link w:val="ListParagraph"/>
    <w:uiPriority w:val="34"/>
    <w:rPr>
      <w:rFonts w:eastAsia="SimSun"/>
      <w:sz w:val="24"/>
      <w:lang w:val="en-GB" w:eastAsia="en-US"/>
    </w:rPr>
  </w:style>
  <w:style w:type="table" w:styleId="TableGrid">
    <w:name w:val="Table Grid"/>
    <w:basedOn w:val="TableNormal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/>
      <w:ind w:left="0" w:firstLine="0"/>
      <w:jc w:val="left"/>
      <w:outlineLvl w:val="9"/>
    </w:pPr>
    <w:rPr>
      <w:rFonts w:ascii="Cambria" w:eastAsia="SimSun" w:hAnsi="Cambria"/>
      <w:b w:val="0"/>
      <w:szCs w:val="24"/>
      <w:lang w:val="en-GB"/>
    </w:rPr>
  </w:style>
  <w:style w:type="paragraph" w:customStyle="1" w:styleId="Text">
    <w:name w:val="Text"/>
    <w:basedOn w:val="Normal"/>
    <w:link w:val="TextZchn"/>
    <w:qFormat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60" w:after="60"/>
      <w:textAlignment w:val="auto"/>
    </w:pPr>
    <w:rPr>
      <w:rFonts w:eastAsia="SimSun"/>
      <w:kern w:val="28"/>
      <w:szCs w:val="22"/>
      <w:lang w:val="en-US" w:eastAsia="ja-JP"/>
    </w:rPr>
  </w:style>
  <w:style w:type="character" w:customStyle="1" w:styleId="TextZchn">
    <w:name w:val="Text Zchn"/>
    <w:link w:val="Text"/>
    <w:rPr>
      <w:rFonts w:eastAsia="SimSun"/>
      <w:kern w:val="28"/>
      <w:sz w:val="22"/>
      <w:szCs w:val="22"/>
      <w:lang w:eastAsia="ja-JP"/>
    </w:rPr>
  </w:style>
  <w:style w:type="paragraph" w:customStyle="1" w:styleId="Tableheading">
    <w:name w:val="Table heading"/>
    <w:basedOn w:val="Normal"/>
    <w:next w:val="Normal"/>
    <w:link w:val="TableheadingChar"/>
    <w:pPr>
      <w:keepNext/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spacing w:after="80"/>
      <w:jc w:val="center"/>
    </w:pPr>
    <w:rPr>
      <w:rFonts w:ascii="Trebuchet MS" w:eastAsia="Batang" w:hAnsi="Trebuchet MS" w:cs="Arial"/>
      <w:b/>
      <w:color w:val="000000"/>
      <w:lang w:val="en-GB"/>
    </w:rPr>
  </w:style>
  <w:style w:type="character" w:customStyle="1" w:styleId="TableheadingChar">
    <w:name w:val="Table heading Char"/>
    <w:link w:val="Tableheading"/>
    <w:rPr>
      <w:rFonts w:ascii="Trebuchet MS" w:eastAsia="Batang" w:hAnsi="Trebuchet MS" w:cs="Arial"/>
      <w:b/>
      <w:color w:val="000000"/>
      <w:sz w:val="22"/>
      <w:lang w:val="en-GB" w:eastAsia="en-US"/>
    </w:rPr>
  </w:style>
  <w:style w:type="paragraph" w:customStyle="1" w:styleId="Figurelabel">
    <w:name w:val="Figure label"/>
    <w:basedOn w:val="Tableheading"/>
    <w:link w:val="FigurelabelChar"/>
    <w:pPr>
      <w:keepNext w:val="0"/>
      <w:spacing w:before="60" w:after="160"/>
    </w:pPr>
  </w:style>
  <w:style w:type="character" w:customStyle="1" w:styleId="FigurelabelChar">
    <w:name w:val="Figure label Char"/>
    <w:link w:val="Figurelabel"/>
    <w:rPr>
      <w:rFonts w:ascii="Trebuchet MS" w:eastAsia="Batang" w:hAnsi="Trebuchet MS" w:cs="Arial"/>
      <w:b/>
      <w:color w:val="000000"/>
      <w:sz w:val="22"/>
      <w:lang w:val="en-GB" w:eastAsia="en-US"/>
    </w:rPr>
  </w:style>
  <w:style w:type="paragraph" w:customStyle="1" w:styleId="Bullet1">
    <w:name w:val="Bullet 1"/>
    <w:basedOn w:val="Normal"/>
    <w:link w:val="Bullet1Char"/>
    <w:pPr>
      <w:widowControl w:val="0"/>
      <w:numPr>
        <w:numId w:val="16"/>
      </w:numPr>
      <w:tabs>
        <w:tab w:val="clear" w:pos="360"/>
        <w:tab w:val="clear" w:pos="794"/>
        <w:tab w:val="clear" w:pos="1191"/>
        <w:tab w:val="clear" w:pos="1588"/>
        <w:tab w:val="clear" w:pos="1985"/>
        <w:tab w:val="num" w:pos="284"/>
      </w:tabs>
      <w:overflowPunct/>
      <w:autoSpaceDE/>
      <w:autoSpaceDN/>
      <w:spacing w:before="40" w:after="80"/>
      <w:ind w:left="568" w:hanging="284"/>
      <w:jc w:val="left"/>
    </w:pPr>
    <w:rPr>
      <w:rFonts w:ascii="Trebuchet MS" w:eastAsia="Batang" w:hAnsi="Trebuchet MS"/>
      <w:color w:val="000000"/>
      <w:lang w:val="en-GB"/>
    </w:rPr>
  </w:style>
  <w:style w:type="character" w:customStyle="1" w:styleId="Bullet1Char">
    <w:name w:val="Bullet 1 Char"/>
    <w:link w:val="Bullet1"/>
    <w:rPr>
      <w:rFonts w:ascii="Trebuchet MS" w:eastAsia="Batang" w:hAnsi="Trebuchet MS"/>
      <w:color w:val="000000"/>
      <w:sz w:val="22"/>
      <w:lang w:val="en-GB" w:eastAsia="en-US"/>
    </w:rPr>
  </w:style>
  <w:style w:type="paragraph" w:customStyle="1" w:styleId="Bullet3">
    <w:name w:val="Bullet 3"/>
    <w:basedOn w:val="Bullet1"/>
    <w:pPr>
      <w:numPr>
        <w:ilvl w:val="2"/>
      </w:numPr>
      <w:tabs>
        <w:tab w:val="clear" w:pos="1080"/>
        <w:tab w:val="num" w:pos="360"/>
        <w:tab w:val="num" w:pos="1210"/>
      </w:tabs>
      <w:ind w:left="1208" w:hanging="357"/>
    </w:pPr>
  </w:style>
  <w:style w:type="paragraph" w:customStyle="1" w:styleId="8ptspacer">
    <w:name w:val="8pt spacer"/>
    <w:basedOn w:val="Normal"/>
    <w:link w:val="8ptspacerChar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spacing w:before="40"/>
      <w:jc w:val="center"/>
    </w:pPr>
    <w:rPr>
      <w:rFonts w:ascii="Trebuchet MS" w:eastAsia="Batang" w:hAnsi="Trebuchet MS"/>
      <w:color w:val="000000"/>
      <w:sz w:val="16"/>
      <w:lang w:val="en-GB" w:eastAsia="fi-FI"/>
    </w:rPr>
  </w:style>
  <w:style w:type="character" w:customStyle="1" w:styleId="8ptspacerChar">
    <w:name w:val="8pt spacer Char"/>
    <w:link w:val="8ptspacer"/>
    <w:rPr>
      <w:rFonts w:ascii="Trebuchet MS" w:eastAsia="Batang" w:hAnsi="Trebuchet MS"/>
      <w:color w:val="000000"/>
      <w:sz w:val="16"/>
      <w:lang w:val="en-GB" w:eastAsia="fi-FI"/>
    </w:rPr>
  </w:style>
  <w:style w:type="character" w:styleId="CommentReference">
    <w:name w:val="annotation reference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Pr>
      <w:rFonts w:eastAsia="Batang"/>
      <w:sz w:val="20"/>
    </w:rPr>
  </w:style>
  <w:style w:type="character" w:customStyle="1" w:styleId="CommentTextChar">
    <w:name w:val="Comment Text Char"/>
    <w:basedOn w:val="DefaultParagraphFont"/>
    <w:link w:val="CommentText"/>
    <w:rPr>
      <w:rFonts w:eastAsia="Batang"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rPr>
      <w:rFonts w:eastAsia="Batang"/>
      <w:b/>
      <w:bCs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wmf"/><Relationship Id="rId25" Type="http://schemas.openxmlformats.org/officeDocument/2006/relationships/oleObject" Target="embeddings/oleObject6.bin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6.e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8.wmf"/><Relationship Id="rId32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oleObject" Target="embeddings/oleObject5.bin"/><Relationship Id="rId28" Type="http://schemas.openxmlformats.org/officeDocument/2006/relationships/image" Target="media/image10.wmf"/><Relationship Id="rId10" Type="http://schemas.openxmlformats.org/officeDocument/2006/relationships/hyperlink" Target="http://www.itu.int/publ/R-REC/en" TargetMode="External"/><Relationship Id="rId19" Type="http://schemas.openxmlformats.org/officeDocument/2006/relationships/image" Target="media/image5.jpeg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7.wmf"/><Relationship Id="rId27" Type="http://schemas.openxmlformats.org/officeDocument/2006/relationships/oleObject" Target="embeddings/oleObject7.bin"/><Relationship Id="rId30" Type="http://schemas.openxmlformats.org/officeDocument/2006/relationships/image" Target="media/image11.emf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aroqu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DD5BE-800D-4991-997E-D0302FA0B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393</TotalTime>
  <Pages>33</Pages>
  <Words>8165</Words>
  <Characters>51532</Characters>
  <Application>Microsoft Office Word</Application>
  <DocSecurity>0</DocSecurity>
  <Lines>1145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BT.2052-1 - Критерии планирования для наземного мультимедийного радиовещания при приеме на мобильные портативные приемники в полосах ОВЧ/УВЧ</vt:lpstr>
      <vt:lpstr>Template BR_Rec_2005.dot</vt:lpstr>
    </vt:vector>
  </TitlesOfParts>
  <Company>ITU</Company>
  <LinksUpToDate>false</LinksUpToDate>
  <CharactersWithSpaces>59655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BT.2052-1 - Критерии планирования для наземного мультимедийного радиовещания при приеме на мобильные портативные приемники в полосах ОВЧ/УВЧ</dc:title>
  <dc:subject>BT Series = Broadcasting service (television)</dc:subject>
  <dc:creator>ITU Radiocommunication Bureau (BR)</dc:creator>
  <cp:keywords>BT,2052-1</cp:keywords>
  <dc:description>Berdyeva, 31/07/2017, ITU51009916</dc:description>
  <cp:lastModifiedBy>Berdyeva, Elena</cp:lastModifiedBy>
  <cp:revision>61</cp:revision>
  <cp:lastPrinted>2017-07-31T15:57:00Z</cp:lastPrinted>
  <dcterms:created xsi:type="dcterms:W3CDTF">2017-07-05T16:54:00Z</dcterms:created>
  <dcterms:modified xsi:type="dcterms:W3CDTF">2017-07-31T16:00:00Z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31 July 2017</vt:lpwstr>
  </property>
</Properties>
</file>