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09708" w14:textId="77777777" w:rsidR="00773FE9" w:rsidRPr="006B165A" w:rsidRDefault="00773FE9" w:rsidP="00E77E64">
      <w:bookmarkStart w:id="0" w:name="Doc_title"/>
    </w:p>
    <w:p w14:paraId="686EE499" w14:textId="77777777" w:rsidR="00773FE9" w:rsidRPr="006B165A" w:rsidRDefault="00773FE9" w:rsidP="00E77E64"/>
    <w:p w14:paraId="0144A17F" w14:textId="77777777" w:rsidR="00773FE9" w:rsidRPr="006B165A" w:rsidRDefault="00773FE9" w:rsidP="00E77E64"/>
    <w:p w14:paraId="40F4256E" w14:textId="77777777" w:rsidR="00773FE9" w:rsidRPr="006B165A" w:rsidRDefault="00773FE9" w:rsidP="00E77E64"/>
    <w:p w14:paraId="714CD1D0" w14:textId="77777777" w:rsidR="00773FE9" w:rsidRPr="006B165A" w:rsidRDefault="00773FE9" w:rsidP="00E77E64"/>
    <w:p w14:paraId="2B1A1099" w14:textId="77777777" w:rsidR="00773FE9" w:rsidRPr="006B165A" w:rsidRDefault="00773FE9" w:rsidP="00E77E64"/>
    <w:p w14:paraId="21FB9720" w14:textId="77777777" w:rsidR="00773FE9" w:rsidRPr="006B165A" w:rsidRDefault="00773FE9" w:rsidP="00E77E64"/>
    <w:p w14:paraId="4BE15C6C" w14:textId="77777777" w:rsidR="00773FE9" w:rsidRPr="006B165A" w:rsidRDefault="00773FE9" w:rsidP="00E77E64"/>
    <w:p w14:paraId="1FA3851C" w14:textId="77777777" w:rsidR="00773FE9" w:rsidRPr="006B165A" w:rsidRDefault="00773FE9" w:rsidP="00E77E64"/>
    <w:p w14:paraId="5F364FE6" w14:textId="77777777" w:rsidR="00773FE9" w:rsidRPr="006B165A" w:rsidRDefault="00773FE9" w:rsidP="00E77E64"/>
    <w:tbl>
      <w:tblPr>
        <w:tblW w:w="10089" w:type="dxa"/>
        <w:tblLook w:val="01E0" w:firstRow="1" w:lastRow="1" w:firstColumn="1" w:lastColumn="1" w:noHBand="0" w:noVBand="0"/>
      </w:tblPr>
      <w:tblGrid>
        <w:gridCol w:w="10089"/>
      </w:tblGrid>
      <w:tr w:rsidR="00773FE9" w:rsidRPr="006B165A" w14:paraId="1D0F3993" w14:textId="77777777">
        <w:tc>
          <w:tcPr>
            <w:tcW w:w="10089" w:type="dxa"/>
          </w:tcPr>
          <w:p w14:paraId="41A40465" w14:textId="77777777" w:rsidR="00773FE9" w:rsidRPr="006B165A" w:rsidRDefault="00773FE9" w:rsidP="00E77E64">
            <w:pPr>
              <w:spacing w:before="380"/>
              <w:jc w:val="right"/>
              <w:rPr>
                <w:rFonts w:ascii="Tahoma" w:hAnsi="Tahoma" w:cs="Tahoma"/>
                <w:b/>
                <w:bCs/>
                <w:iCs/>
                <w:color w:val="243285"/>
                <w:sz w:val="32"/>
                <w:szCs w:val="32"/>
              </w:rPr>
            </w:pPr>
          </w:p>
          <w:p w14:paraId="4C49685D" w14:textId="0FA19FF7" w:rsidR="00773FE9" w:rsidRPr="006B165A" w:rsidRDefault="00773FE9" w:rsidP="00E77E64">
            <w:pPr>
              <w:spacing w:before="380"/>
              <w:jc w:val="right"/>
              <w:rPr>
                <w:rFonts w:ascii="Tahoma" w:hAnsi="Tahoma" w:cs="Tahoma"/>
                <w:b/>
                <w:bCs/>
                <w:iCs/>
                <w:color w:val="243285"/>
                <w:sz w:val="36"/>
                <w:szCs w:val="36"/>
              </w:rPr>
            </w:pPr>
            <w:proofErr w:type="gramStart"/>
            <w:r w:rsidRPr="006B165A">
              <w:rPr>
                <w:rFonts w:ascii="Tahoma" w:hAnsi="Tahoma" w:cs="Tahoma"/>
                <w:b/>
                <w:bCs/>
                <w:iCs/>
                <w:color w:val="243285"/>
                <w:sz w:val="36"/>
                <w:szCs w:val="36"/>
              </w:rPr>
              <w:t>Recommandation  UIT</w:t>
            </w:r>
            <w:proofErr w:type="gramEnd"/>
            <w:r w:rsidRPr="006B165A">
              <w:rPr>
                <w:rFonts w:ascii="Tahoma" w:hAnsi="Tahoma" w:cs="Tahoma"/>
                <w:b/>
                <w:bCs/>
                <w:iCs/>
                <w:color w:val="243285"/>
                <w:sz w:val="36"/>
                <w:szCs w:val="36"/>
              </w:rPr>
              <w:t>-R  BT.</w:t>
            </w:r>
            <w:r w:rsidR="00252761" w:rsidRPr="006B165A">
              <w:rPr>
                <w:rFonts w:ascii="Tahoma" w:hAnsi="Tahoma" w:cs="Tahoma"/>
                <w:b/>
                <w:bCs/>
                <w:iCs/>
                <w:color w:val="243285"/>
                <w:sz w:val="36"/>
                <w:szCs w:val="36"/>
              </w:rPr>
              <w:t>2016-</w:t>
            </w:r>
            <w:r w:rsidR="00A87DCA" w:rsidRPr="006B165A">
              <w:rPr>
                <w:rFonts w:ascii="Tahoma" w:hAnsi="Tahoma" w:cs="Tahoma"/>
                <w:b/>
                <w:bCs/>
                <w:iCs/>
                <w:color w:val="243285"/>
                <w:sz w:val="36"/>
                <w:szCs w:val="36"/>
              </w:rPr>
              <w:t>2</w:t>
            </w:r>
          </w:p>
          <w:p w14:paraId="3735912D" w14:textId="2703987F" w:rsidR="00773FE9" w:rsidRPr="006B165A" w:rsidRDefault="00773FE9" w:rsidP="00E77E64">
            <w:pPr>
              <w:spacing w:before="80"/>
              <w:jc w:val="right"/>
              <w:rPr>
                <w:rFonts w:ascii="Tahoma" w:hAnsi="Tahoma" w:cs="Tahoma"/>
                <w:b/>
                <w:bCs/>
                <w:iCs/>
                <w:color w:val="243285"/>
                <w:szCs w:val="24"/>
              </w:rPr>
            </w:pPr>
            <w:r w:rsidRPr="006B165A">
              <w:rPr>
                <w:rFonts w:ascii="Tahoma" w:hAnsi="Tahoma" w:cs="Tahoma"/>
                <w:b/>
                <w:bCs/>
                <w:iCs/>
                <w:color w:val="243285"/>
                <w:szCs w:val="24"/>
              </w:rPr>
              <w:t>(</w:t>
            </w:r>
            <w:r w:rsidR="00A87DCA" w:rsidRPr="006B165A">
              <w:rPr>
                <w:rFonts w:ascii="Tahoma" w:hAnsi="Tahoma" w:cs="Tahoma"/>
                <w:b/>
                <w:bCs/>
                <w:iCs/>
                <w:color w:val="243285"/>
                <w:szCs w:val="24"/>
              </w:rPr>
              <w:t>12</w:t>
            </w:r>
            <w:r w:rsidRPr="006B165A">
              <w:rPr>
                <w:rFonts w:ascii="Tahoma" w:hAnsi="Tahoma" w:cs="Tahoma"/>
                <w:b/>
                <w:bCs/>
                <w:iCs/>
                <w:color w:val="243285"/>
                <w:szCs w:val="24"/>
              </w:rPr>
              <w:t>/</w:t>
            </w:r>
            <w:r w:rsidR="00252761" w:rsidRPr="006B165A">
              <w:rPr>
                <w:rFonts w:ascii="Tahoma" w:hAnsi="Tahoma" w:cs="Tahoma"/>
                <w:b/>
                <w:bCs/>
                <w:iCs/>
                <w:color w:val="243285"/>
                <w:szCs w:val="24"/>
              </w:rPr>
              <w:t>20</w:t>
            </w:r>
            <w:r w:rsidR="00A87DCA" w:rsidRPr="006B165A">
              <w:rPr>
                <w:rFonts w:ascii="Tahoma" w:hAnsi="Tahoma" w:cs="Tahoma"/>
                <w:b/>
                <w:bCs/>
                <w:iCs/>
                <w:color w:val="243285"/>
                <w:szCs w:val="24"/>
              </w:rPr>
              <w:t>20</w:t>
            </w:r>
            <w:r w:rsidRPr="006B165A">
              <w:rPr>
                <w:rFonts w:ascii="Tahoma" w:hAnsi="Tahoma" w:cs="Tahoma"/>
                <w:b/>
                <w:bCs/>
                <w:iCs/>
                <w:color w:val="243285"/>
                <w:szCs w:val="24"/>
              </w:rPr>
              <w:t>)</w:t>
            </w:r>
          </w:p>
        </w:tc>
      </w:tr>
      <w:tr w:rsidR="00773FE9" w:rsidRPr="006B165A" w14:paraId="1CE28643" w14:textId="77777777">
        <w:tc>
          <w:tcPr>
            <w:tcW w:w="10089" w:type="dxa"/>
          </w:tcPr>
          <w:p w14:paraId="6C208827" w14:textId="77777777" w:rsidR="00773FE9" w:rsidRPr="006B165A" w:rsidRDefault="00773FE9" w:rsidP="00E77E64">
            <w:pPr>
              <w:spacing w:before="80"/>
              <w:jc w:val="right"/>
              <w:rPr>
                <w:rFonts w:ascii="Tahoma" w:hAnsi="Tahoma" w:cs="Tahoma"/>
                <w:b/>
                <w:bCs/>
                <w:iCs/>
                <w:color w:val="243285"/>
                <w:sz w:val="44"/>
                <w:szCs w:val="44"/>
              </w:rPr>
            </w:pPr>
          </w:p>
          <w:p w14:paraId="37143282" w14:textId="77777777" w:rsidR="00773FE9" w:rsidRPr="006B165A" w:rsidRDefault="00710FAE" w:rsidP="00E77E64">
            <w:pPr>
              <w:spacing w:before="80"/>
              <w:jc w:val="right"/>
              <w:rPr>
                <w:rFonts w:ascii="Tahoma" w:hAnsi="Tahoma" w:cs="Tahoma"/>
                <w:b/>
                <w:bCs/>
                <w:iCs/>
                <w:color w:val="243285"/>
                <w:sz w:val="44"/>
                <w:szCs w:val="44"/>
              </w:rPr>
            </w:pPr>
            <w:r w:rsidRPr="006B165A">
              <w:rPr>
                <w:rFonts w:ascii="Tahoma" w:hAnsi="Tahoma" w:cs="Tahoma"/>
                <w:b/>
                <w:bCs/>
                <w:color w:val="243285"/>
                <w:sz w:val="44"/>
                <w:szCs w:val="44"/>
              </w:rPr>
              <w:t>Méthodes de correction d'erreur, de mise en trame des données, de modulation et d'émission pour la radiodiffusion multimédia de Terre, pour la réception mobile au moyen de récepteurs portatifs dans les bandes d'ondes métriques/décimétriques</w:t>
            </w:r>
            <w:r w:rsidR="00773FE9" w:rsidRPr="006B165A">
              <w:rPr>
                <w:rFonts w:ascii="Tahoma" w:hAnsi="Tahoma" w:cs="Tahoma"/>
                <w:b/>
                <w:bCs/>
                <w:iCs/>
                <w:color w:val="243285"/>
                <w:sz w:val="44"/>
                <w:szCs w:val="44"/>
              </w:rPr>
              <w:t xml:space="preserve"> </w:t>
            </w:r>
          </w:p>
        </w:tc>
      </w:tr>
      <w:tr w:rsidR="00773FE9" w:rsidRPr="006B165A" w14:paraId="3CCC4FBC" w14:textId="77777777">
        <w:tc>
          <w:tcPr>
            <w:tcW w:w="10089" w:type="dxa"/>
          </w:tcPr>
          <w:p w14:paraId="3945746F" w14:textId="77777777" w:rsidR="00773FE9" w:rsidRPr="006B165A" w:rsidRDefault="00773FE9" w:rsidP="00E77E64">
            <w:pPr>
              <w:spacing w:before="80"/>
              <w:ind w:right="640"/>
              <w:rPr>
                <w:rFonts w:ascii="Tahoma" w:hAnsi="Tahoma" w:cs="Tahoma"/>
                <w:b/>
                <w:bCs/>
                <w:iCs/>
                <w:color w:val="243285"/>
                <w:sz w:val="32"/>
                <w:szCs w:val="32"/>
              </w:rPr>
            </w:pPr>
          </w:p>
          <w:p w14:paraId="389093BA" w14:textId="77777777" w:rsidR="00773FE9" w:rsidRPr="006B165A" w:rsidRDefault="00773FE9" w:rsidP="00E77E64">
            <w:pPr>
              <w:spacing w:before="80"/>
              <w:ind w:right="640"/>
              <w:rPr>
                <w:rFonts w:ascii="Tahoma" w:hAnsi="Tahoma" w:cs="Tahoma"/>
                <w:b/>
                <w:bCs/>
                <w:iCs/>
                <w:color w:val="243285"/>
                <w:sz w:val="32"/>
                <w:szCs w:val="32"/>
              </w:rPr>
            </w:pPr>
          </w:p>
          <w:p w14:paraId="1D801266" w14:textId="77777777" w:rsidR="00773FE9" w:rsidRPr="006B165A" w:rsidRDefault="00773FE9" w:rsidP="00E77E64">
            <w:pPr>
              <w:spacing w:before="80" w:after="180"/>
              <w:ind w:right="720"/>
              <w:rPr>
                <w:rFonts w:ascii="Tahoma" w:hAnsi="Tahoma" w:cs="Tahoma"/>
                <w:b/>
                <w:bCs/>
                <w:iCs/>
                <w:color w:val="243285"/>
                <w:sz w:val="36"/>
                <w:szCs w:val="36"/>
              </w:rPr>
            </w:pPr>
          </w:p>
          <w:p w14:paraId="554EA600" w14:textId="77777777" w:rsidR="00773FE9" w:rsidRPr="006B165A" w:rsidRDefault="00773FE9" w:rsidP="00E77E64">
            <w:pPr>
              <w:spacing w:before="80" w:after="180"/>
              <w:jc w:val="right"/>
              <w:rPr>
                <w:rFonts w:ascii="Tahoma" w:hAnsi="Tahoma" w:cs="Tahoma"/>
                <w:b/>
                <w:bCs/>
                <w:iCs/>
                <w:color w:val="243285"/>
                <w:sz w:val="36"/>
                <w:szCs w:val="36"/>
              </w:rPr>
            </w:pPr>
            <w:r w:rsidRPr="006B165A">
              <w:rPr>
                <w:rFonts w:ascii="Tahoma" w:hAnsi="Tahoma" w:cs="Tahoma"/>
                <w:b/>
                <w:bCs/>
                <w:iCs/>
                <w:color w:val="243285"/>
                <w:sz w:val="36"/>
                <w:szCs w:val="36"/>
              </w:rPr>
              <w:t>Série BT</w:t>
            </w:r>
          </w:p>
          <w:p w14:paraId="45432AC3" w14:textId="77777777" w:rsidR="00773FE9" w:rsidRPr="006B165A" w:rsidRDefault="00773FE9" w:rsidP="00E77E64">
            <w:pPr>
              <w:spacing w:before="80"/>
              <w:jc w:val="right"/>
              <w:rPr>
                <w:rFonts w:ascii="Tahoma" w:hAnsi="Tahoma" w:cs="Tahoma"/>
                <w:b/>
                <w:iCs/>
                <w:color w:val="243285"/>
                <w:sz w:val="36"/>
                <w:szCs w:val="36"/>
              </w:rPr>
            </w:pPr>
            <w:r w:rsidRPr="006B165A">
              <w:rPr>
                <w:rFonts w:ascii="Tahoma" w:hAnsi="Tahoma" w:cs="Tahoma"/>
                <w:b/>
                <w:bCs/>
                <w:color w:val="243285"/>
                <w:sz w:val="36"/>
                <w:szCs w:val="36"/>
              </w:rPr>
              <w:t>Service de radiodiffusion télévisuelle</w:t>
            </w:r>
          </w:p>
        </w:tc>
      </w:tr>
    </w:tbl>
    <w:p w14:paraId="051BB16C" w14:textId="77777777" w:rsidR="00773FE9" w:rsidRPr="006B165A" w:rsidRDefault="00773FE9" w:rsidP="00E77E64">
      <w:pPr>
        <w:spacing w:before="80"/>
        <w:rPr>
          <w:i/>
          <w:sz w:val="22"/>
        </w:rPr>
      </w:pPr>
    </w:p>
    <w:p w14:paraId="127232B6" w14:textId="77777777" w:rsidR="00773FE9" w:rsidRPr="006B165A" w:rsidRDefault="00773FE9" w:rsidP="00E77E64">
      <w:pPr>
        <w:spacing w:before="80"/>
        <w:rPr>
          <w:i/>
          <w:sz w:val="22"/>
        </w:rPr>
      </w:pPr>
    </w:p>
    <w:p w14:paraId="4210259E" w14:textId="77777777" w:rsidR="00773FE9" w:rsidRPr="006B165A" w:rsidRDefault="00773FE9" w:rsidP="00E77E64">
      <w:pPr>
        <w:spacing w:before="80"/>
        <w:rPr>
          <w:i/>
          <w:sz w:val="22"/>
        </w:rPr>
      </w:pPr>
    </w:p>
    <w:p w14:paraId="007FEC67" w14:textId="77777777" w:rsidR="00773FE9" w:rsidRPr="006B165A" w:rsidRDefault="00773FE9" w:rsidP="00E77E64">
      <w:pPr>
        <w:spacing w:before="80"/>
        <w:rPr>
          <w:i/>
          <w:sz w:val="22"/>
        </w:rPr>
      </w:pPr>
    </w:p>
    <w:p w14:paraId="0BA1230C" w14:textId="77777777" w:rsidR="00773FE9" w:rsidRPr="006B165A" w:rsidRDefault="00773FE9" w:rsidP="00E77E64">
      <w:pPr>
        <w:spacing w:before="80"/>
        <w:rPr>
          <w:i/>
          <w:sz w:val="22"/>
        </w:rPr>
      </w:pPr>
    </w:p>
    <w:p w14:paraId="3FCA4838" w14:textId="77777777" w:rsidR="00773FE9" w:rsidRPr="006B165A" w:rsidRDefault="00773FE9" w:rsidP="00E77E64">
      <w:pPr>
        <w:pStyle w:val="Equation"/>
        <w:tabs>
          <w:tab w:val="clear" w:pos="4820"/>
          <w:tab w:val="clear" w:pos="9639"/>
          <w:tab w:val="left" w:pos="1191"/>
          <w:tab w:val="left" w:pos="1588"/>
          <w:tab w:val="left" w:pos="1985"/>
        </w:tabs>
        <w:rPr>
          <w:rFonts w:ascii="Palatino Linotype" w:hAnsi="Palatino Linotype"/>
        </w:rPr>
        <w:sectPr w:rsidR="00773FE9" w:rsidRPr="006B165A" w:rsidSect="00710FAE">
          <w:headerReference w:type="default" r:id="rId7"/>
          <w:footerReference w:type="default" r:id="rId8"/>
          <w:pgSz w:w="11907" w:h="16834" w:code="9"/>
          <w:pgMar w:top="1418" w:right="1134" w:bottom="1134" w:left="1134" w:header="720" w:footer="482" w:gutter="0"/>
          <w:paperSrc w:first="15" w:other="15"/>
          <w:cols w:space="720"/>
        </w:sectPr>
      </w:pPr>
    </w:p>
    <w:p w14:paraId="4E416369"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6B165A">
        <w:rPr>
          <w:bCs/>
          <w:sz w:val="24"/>
          <w:szCs w:val="24"/>
        </w:rPr>
        <w:lastRenderedPageBreak/>
        <w:t>Avant-propos</w:t>
      </w:r>
    </w:p>
    <w:p w14:paraId="3D8F8F88" w14:textId="46EFCF84" w:rsidR="00773FE9" w:rsidRPr="006B165A" w:rsidRDefault="00773FE9" w:rsidP="00E77E64">
      <w:pPr>
        <w:spacing w:before="240"/>
        <w:rPr>
          <w:sz w:val="20"/>
        </w:rPr>
      </w:pPr>
      <w:r w:rsidRPr="006B165A">
        <w:rPr>
          <w:sz w:val="20"/>
        </w:rPr>
        <w:t>Le rôle du Secteur des radiocommunications est d</w:t>
      </w:r>
      <w:r w:rsidR="00AE6E6E" w:rsidRPr="006B165A">
        <w:rPr>
          <w:sz w:val="20"/>
        </w:rPr>
        <w:t>'</w:t>
      </w:r>
      <w:r w:rsidRPr="006B165A">
        <w:rPr>
          <w:sz w:val="20"/>
        </w:rPr>
        <w:t>assurer l</w:t>
      </w:r>
      <w:r w:rsidR="00AE6E6E" w:rsidRPr="006B165A">
        <w:rPr>
          <w:sz w:val="20"/>
        </w:rPr>
        <w:t>'</w:t>
      </w:r>
      <w:r w:rsidRPr="006B165A">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7822CD2" w14:textId="7C086CED" w:rsidR="00773FE9" w:rsidRPr="006B165A" w:rsidRDefault="00773FE9" w:rsidP="00E77E64">
      <w:pPr>
        <w:rPr>
          <w:sz w:val="20"/>
        </w:rPr>
      </w:pPr>
      <w:r w:rsidRPr="006B165A">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AE6E6E" w:rsidRPr="006B165A">
        <w:rPr>
          <w:sz w:val="20"/>
        </w:rPr>
        <w:t>'</w:t>
      </w:r>
      <w:r w:rsidRPr="006B165A">
        <w:rPr>
          <w:sz w:val="20"/>
        </w:rPr>
        <w:t>études.</w:t>
      </w:r>
    </w:p>
    <w:p w14:paraId="67FE5B03" w14:textId="77777777" w:rsidR="00773FE9" w:rsidRPr="006B165A" w:rsidRDefault="00773FE9" w:rsidP="00E77E64">
      <w:pPr>
        <w:pStyle w:val="Heading1"/>
        <w:spacing w:before="360"/>
        <w:jc w:val="center"/>
        <w:rPr>
          <w:szCs w:val="24"/>
        </w:rPr>
      </w:pPr>
      <w:r w:rsidRPr="006B165A">
        <w:rPr>
          <w:szCs w:val="24"/>
        </w:rPr>
        <w:t>Politique en matière de droits de propriété intellectuelle (IPR)</w:t>
      </w:r>
    </w:p>
    <w:p w14:paraId="23F6836B" w14:textId="6493C351" w:rsidR="00773FE9" w:rsidRPr="006B165A" w:rsidRDefault="00773FE9" w:rsidP="00E77E64">
      <w:pPr>
        <w:spacing w:before="240"/>
        <w:rPr>
          <w:sz w:val="20"/>
        </w:rPr>
      </w:pPr>
      <w:r w:rsidRPr="006B165A">
        <w:rPr>
          <w:sz w:val="20"/>
        </w:rPr>
        <w:t>La politique de l'UIT</w:t>
      </w:r>
      <w:r w:rsidRPr="006B165A">
        <w:rPr>
          <w:sz w:val="20"/>
        </w:rPr>
        <w:noBreakHyphen/>
        <w:t>R</w:t>
      </w:r>
      <w:r w:rsidR="006E1F04" w:rsidRPr="006B165A">
        <w:rPr>
          <w:sz w:val="20"/>
        </w:rPr>
        <w:t xml:space="preserve"> </w:t>
      </w:r>
      <w:r w:rsidRPr="006B165A">
        <w:rPr>
          <w:sz w:val="20"/>
        </w:rPr>
        <w:t>en matière de droits de propriété intellectuelle est décrite dans la</w:t>
      </w:r>
      <w:proofErr w:type="gramStart"/>
      <w:r w:rsidRPr="006B165A">
        <w:rPr>
          <w:sz w:val="20"/>
        </w:rPr>
        <w:t xml:space="preserve"> «Politique</w:t>
      </w:r>
      <w:proofErr w:type="gramEnd"/>
      <w:r w:rsidRPr="006B165A">
        <w:rPr>
          <w:sz w:val="20"/>
        </w:rPr>
        <w:t xml:space="preserve"> commune de l'UIT</w:t>
      </w:r>
      <w:r w:rsidRPr="006B165A">
        <w:rPr>
          <w:sz w:val="20"/>
        </w:rPr>
        <w:noBreakHyphen/>
        <w:t>T, l'UIT</w:t>
      </w:r>
      <w:r w:rsidRPr="006B165A">
        <w:rPr>
          <w:sz w:val="20"/>
        </w:rPr>
        <w:noBreakHyphen/>
        <w:t xml:space="preserve">R, l'ISO et la CEI en matière de brevets», dont il est question </w:t>
      </w:r>
      <w:r w:rsidR="0064444B" w:rsidRPr="006B165A">
        <w:rPr>
          <w:sz w:val="20"/>
        </w:rPr>
        <w:t xml:space="preserve">dans </w:t>
      </w:r>
      <w:r w:rsidRPr="006B165A">
        <w:rPr>
          <w:sz w:val="20"/>
        </w:rPr>
        <w:t xml:space="preserve">la Résolution UIT-R 1. Les formulaires que les titulaires de brevets doivent utiliser pour soumettre les déclarations de brevet et d'octroi de licence sont accessibles à l'adresse </w:t>
      </w:r>
      <w:hyperlink r:id="rId9" w:history="1">
        <w:r w:rsidRPr="006B165A">
          <w:rPr>
            <w:rStyle w:val="Hyperlink"/>
            <w:sz w:val="20"/>
          </w:rPr>
          <w:t>http://www.itu.int/ITU-R/go/patents/fr</w:t>
        </w:r>
      </w:hyperlink>
      <w:r w:rsidRPr="006B165A">
        <w:rPr>
          <w:sz w:val="20"/>
        </w:rPr>
        <w:t>, où l'on trouvera également les Lignes directrices pour la mise en oeuvre de la politique commune en matière de brevets de l'UIT</w:t>
      </w:r>
      <w:r w:rsidRPr="006B165A">
        <w:rPr>
          <w:sz w:val="20"/>
        </w:rPr>
        <w:noBreakHyphen/>
        <w:t>T, l'UIT</w:t>
      </w:r>
      <w:r w:rsidRPr="006B165A">
        <w:rPr>
          <w:sz w:val="20"/>
        </w:rPr>
        <w:noBreakHyphen/>
        <w:t>R, l'ISO et la CEI</w:t>
      </w:r>
      <w:r w:rsidRPr="006B165A" w:rsidDel="0061025C">
        <w:rPr>
          <w:sz w:val="20"/>
        </w:rPr>
        <w:t xml:space="preserve"> </w:t>
      </w:r>
      <w:r w:rsidRPr="006B165A">
        <w:rPr>
          <w:sz w:val="20"/>
        </w:rPr>
        <w:t>et la base de données en matière de brevets de l'UIT-R.</w:t>
      </w:r>
    </w:p>
    <w:p w14:paraId="431C66FA" w14:textId="77777777" w:rsidR="00773FE9" w:rsidRPr="006B165A" w:rsidRDefault="00773FE9" w:rsidP="00E77E64">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73FE9" w:rsidRPr="006B165A" w14:paraId="054D7978" w14:textId="77777777">
        <w:tc>
          <w:tcPr>
            <w:tcW w:w="9360" w:type="dxa"/>
            <w:gridSpan w:val="2"/>
          </w:tcPr>
          <w:p w14:paraId="33A76D1F" w14:textId="77777777" w:rsidR="00773FE9" w:rsidRPr="006B165A" w:rsidRDefault="00773FE9" w:rsidP="00E77E64">
            <w:pPr>
              <w:pStyle w:val="Chaptitle"/>
              <w:keepLines w:val="0"/>
              <w:tabs>
                <w:tab w:val="clear" w:pos="794"/>
                <w:tab w:val="clear" w:pos="1191"/>
                <w:tab w:val="clear" w:pos="1588"/>
                <w:tab w:val="clear" w:pos="1985"/>
              </w:tabs>
              <w:overflowPunct/>
              <w:spacing w:before="140"/>
              <w:textAlignment w:val="auto"/>
              <w:rPr>
                <w:sz w:val="22"/>
                <w:szCs w:val="22"/>
              </w:rPr>
            </w:pPr>
            <w:r w:rsidRPr="006B165A">
              <w:rPr>
                <w:sz w:val="22"/>
                <w:szCs w:val="22"/>
              </w:rPr>
              <w:t xml:space="preserve">Séries des Recommandations UIT-R </w:t>
            </w:r>
          </w:p>
          <w:p w14:paraId="3912121B"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B165A">
              <w:rPr>
                <w:b w:val="0"/>
                <w:sz w:val="18"/>
                <w:szCs w:val="18"/>
              </w:rPr>
              <w:t xml:space="preserve">(Egalement disponible en </w:t>
            </w:r>
            <w:proofErr w:type="gramStart"/>
            <w:r w:rsidRPr="006B165A">
              <w:rPr>
                <w:b w:val="0"/>
                <w:sz w:val="18"/>
                <w:szCs w:val="18"/>
              </w:rPr>
              <w:t>ligne:</w:t>
            </w:r>
            <w:proofErr w:type="gramEnd"/>
            <w:r w:rsidRPr="006B165A">
              <w:rPr>
                <w:b w:val="0"/>
                <w:sz w:val="18"/>
                <w:szCs w:val="18"/>
              </w:rPr>
              <w:t xml:space="preserve"> </w:t>
            </w:r>
            <w:hyperlink r:id="rId10" w:history="1">
              <w:r w:rsidRPr="006B165A">
                <w:rPr>
                  <w:rStyle w:val="Hyperlink"/>
                  <w:b w:val="0"/>
                  <w:bCs/>
                  <w:sz w:val="18"/>
                  <w:szCs w:val="18"/>
                </w:rPr>
                <w:t>http://www.itu.int/publ/R-REC/fr</w:t>
              </w:r>
            </w:hyperlink>
            <w:r w:rsidRPr="006B165A">
              <w:rPr>
                <w:b w:val="0"/>
                <w:bCs/>
                <w:sz w:val="18"/>
                <w:szCs w:val="18"/>
              </w:rPr>
              <w:t>)</w:t>
            </w:r>
          </w:p>
        </w:tc>
      </w:tr>
      <w:tr w:rsidR="00773FE9" w:rsidRPr="006B165A" w14:paraId="6DC92467" w14:textId="77777777">
        <w:tc>
          <w:tcPr>
            <w:tcW w:w="1140" w:type="dxa"/>
          </w:tcPr>
          <w:p w14:paraId="0839940A" w14:textId="77777777" w:rsidR="00773FE9" w:rsidRPr="006B165A" w:rsidRDefault="00773FE9" w:rsidP="00E77E64">
            <w:pPr>
              <w:spacing w:before="90" w:after="100"/>
              <w:ind w:left="57"/>
              <w:rPr>
                <w:b/>
                <w:bCs/>
                <w:sz w:val="20"/>
              </w:rPr>
            </w:pPr>
            <w:r w:rsidRPr="006B165A">
              <w:rPr>
                <w:b/>
                <w:bCs/>
                <w:sz w:val="20"/>
              </w:rPr>
              <w:t>Séries</w:t>
            </w:r>
          </w:p>
        </w:tc>
        <w:tc>
          <w:tcPr>
            <w:tcW w:w="8220" w:type="dxa"/>
          </w:tcPr>
          <w:p w14:paraId="23F0F3E4"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B165A">
              <w:rPr>
                <w:bCs/>
                <w:sz w:val="20"/>
              </w:rPr>
              <w:t>Titre</w:t>
            </w:r>
          </w:p>
        </w:tc>
      </w:tr>
      <w:tr w:rsidR="00773FE9" w:rsidRPr="006B165A" w14:paraId="5FFBE36E" w14:textId="77777777" w:rsidTr="00710FAE">
        <w:tc>
          <w:tcPr>
            <w:tcW w:w="1140" w:type="dxa"/>
            <w:tcBorders>
              <w:bottom w:val="nil"/>
            </w:tcBorders>
          </w:tcPr>
          <w:p w14:paraId="5886748F" w14:textId="77777777" w:rsidR="00773FE9" w:rsidRPr="006B165A" w:rsidRDefault="00773FE9" w:rsidP="00E77E64">
            <w:pPr>
              <w:spacing w:before="30" w:after="30"/>
              <w:ind w:left="57"/>
              <w:rPr>
                <w:b/>
                <w:bCs/>
                <w:sz w:val="20"/>
              </w:rPr>
            </w:pPr>
            <w:r w:rsidRPr="006B165A">
              <w:rPr>
                <w:b/>
                <w:bCs/>
                <w:sz w:val="20"/>
              </w:rPr>
              <w:t>BO</w:t>
            </w:r>
          </w:p>
        </w:tc>
        <w:tc>
          <w:tcPr>
            <w:tcW w:w="8220" w:type="dxa"/>
            <w:tcBorders>
              <w:bottom w:val="nil"/>
            </w:tcBorders>
          </w:tcPr>
          <w:p w14:paraId="39327694"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B165A">
              <w:rPr>
                <w:b w:val="0"/>
                <w:bCs/>
                <w:sz w:val="20"/>
              </w:rPr>
              <w:t>Diffusion par satellite</w:t>
            </w:r>
          </w:p>
        </w:tc>
      </w:tr>
      <w:tr w:rsidR="00773FE9" w:rsidRPr="006B165A" w14:paraId="2495B9C0" w14:textId="77777777" w:rsidTr="00710FAE">
        <w:tc>
          <w:tcPr>
            <w:tcW w:w="1140" w:type="dxa"/>
            <w:tcBorders>
              <w:top w:val="nil"/>
              <w:bottom w:val="nil"/>
            </w:tcBorders>
            <w:shd w:val="clear" w:color="auto" w:fill="auto"/>
          </w:tcPr>
          <w:p w14:paraId="5D50E0BB" w14:textId="77777777" w:rsidR="00773FE9" w:rsidRPr="006B165A" w:rsidRDefault="00773FE9" w:rsidP="00E77E64">
            <w:pPr>
              <w:spacing w:before="30" w:after="30"/>
              <w:ind w:left="57"/>
              <w:rPr>
                <w:rFonts w:ascii="Times New Roman Bold" w:hAnsi="Times New Roman Bold" w:cs="Times New Roman Bold"/>
                <w:sz w:val="20"/>
              </w:rPr>
            </w:pPr>
            <w:r w:rsidRPr="006B165A">
              <w:rPr>
                <w:rFonts w:ascii="Times New Roman Bold" w:hAnsi="Times New Roman Bold" w:cs="Times New Roman Bold"/>
                <w:sz w:val="20"/>
              </w:rPr>
              <w:t>BR</w:t>
            </w:r>
          </w:p>
        </w:tc>
        <w:tc>
          <w:tcPr>
            <w:tcW w:w="8220" w:type="dxa"/>
            <w:tcBorders>
              <w:top w:val="nil"/>
              <w:bottom w:val="nil"/>
            </w:tcBorders>
            <w:shd w:val="clear" w:color="auto" w:fill="auto"/>
          </w:tcPr>
          <w:p w14:paraId="02CA43BF"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6B165A">
              <w:rPr>
                <w:rFonts w:hAnsi="Times New Roman Bold"/>
                <w:b w:val="0"/>
                <w:sz w:val="20"/>
              </w:rPr>
              <w:t xml:space="preserve">Enregistrement pour la production, l'archivage et la </w:t>
            </w:r>
            <w:proofErr w:type="gramStart"/>
            <w:r w:rsidRPr="006B165A">
              <w:rPr>
                <w:rFonts w:hAnsi="Times New Roman Bold"/>
                <w:b w:val="0"/>
                <w:sz w:val="20"/>
              </w:rPr>
              <w:t>diffusion;</w:t>
            </w:r>
            <w:proofErr w:type="gramEnd"/>
            <w:r w:rsidRPr="006B165A">
              <w:rPr>
                <w:rFonts w:hAnsi="Times New Roman Bold"/>
                <w:b w:val="0"/>
                <w:sz w:val="20"/>
              </w:rPr>
              <w:t xml:space="preserve"> films pour la t</w:t>
            </w:r>
            <w:r w:rsidRPr="006B165A">
              <w:rPr>
                <w:rFonts w:hAnsi="Times New Roman Bold"/>
                <w:b w:val="0"/>
                <w:sz w:val="20"/>
              </w:rPr>
              <w:t>é</w:t>
            </w:r>
            <w:r w:rsidRPr="006B165A">
              <w:rPr>
                <w:rFonts w:hAnsi="Times New Roman Bold"/>
                <w:b w:val="0"/>
                <w:sz w:val="20"/>
              </w:rPr>
              <w:t>l</w:t>
            </w:r>
            <w:r w:rsidRPr="006B165A">
              <w:rPr>
                <w:rFonts w:hAnsi="Times New Roman Bold"/>
                <w:b w:val="0"/>
                <w:sz w:val="20"/>
              </w:rPr>
              <w:t>é</w:t>
            </w:r>
            <w:r w:rsidRPr="006B165A">
              <w:rPr>
                <w:rFonts w:hAnsi="Times New Roman Bold"/>
                <w:b w:val="0"/>
                <w:sz w:val="20"/>
              </w:rPr>
              <w:t>vision</w:t>
            </w:r>
          </w:p>
        </w:tc>
      </w:tr>
      <w:tr w:rsidR="00773FE9" w:rsidRPr="006B165A" w14:paraId="159A1834" w14:textId="77777777" w:rsidTr="00710FAE">
        <w:tc>
          <w:tcPr>
            <w:tcW w:w="1140" w:type="dxa"/>
            <w:tcBorders>
              <w:top w:val="nil"/>
              <w:bottom w:val="nil"/>
            </w:tcBorders>
          </w:tcPr>
          <w:p w14:paraId="1F03B98B" w14:textId="77777777" w:rsidR="00773FE9" w:rsidRPr="006B165A" w:rsidRDefault="00773FE9" w:rsidP="00E77E64">
            <w:pPr>
              <w:spacing w:before="30" w:after="30"/>
              <w:ind w:left="57"/>
              <w:rPr>
                <w:b/>
                <w:bCs/>
                <w:sz w:val="20"/>
              </w:rPr>
            </w:pPr>
            <w:r w:rsidRPr="006B165A">
              <w:rPr>
                <w:b/>
                <w:bCs/>
                <w:sz w:val="20"/>
              </w:rPr>
              <w:t>BS</w:t>
            </w:r>
          </w:p>
        </w:tc>
        <w:tc>
          <w:tcPr>
            <w:tcW w:w="8220" w:type="dxa"/>
            <w:tcBorders>
              <w:top w:val="nil"/>
              <w:bottom w:val="nil"/>
            </w:tcBorders>
          </w:tcPr>
          <w:p w14:paraId="6CF1DC37"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B165A">
              <w:rPr>
                <w:b w:val="0"/>
                <w:bCs/>
                <w:sz w:val="20"/>
              </w:rPr>
              <w:t>Service de radiodiffusion sonore</w:t>
            </w:r>
          </w:p>
        </w:tc>
      </w:tr>
      <w:tr w:rsidR="00773FE9" w:rsidRPr="006B165A" w14:paraId="029CFFC0" w14:textId="77777777" w:rsidTr="00710FAE">
        <w:tc>
          <w:tcPr>
            <w:tcW w:w="1140" w:type="dxa"/>
            <w:tcBorders>
              <w:top w:val="nil"/>
              <w:bottom w:val="nil"/>
            </w:tcBorders>
            <w:shd w:val="clear" w:color="auto" w:fill="F3F3F3"/>
          </w:tcPr>
          <w:p w14:paraId="539F3DDC" w14:textId="77777777" w:rsidR="00773FE9" w:rsidRPr="006B165A" w:rsidRDefault="00773FE9" w:rsidP="00E77E64">
            <w:pPr>
              <w:spacing w:before="30" w:after="30"/>
              <w:ind w:left="57"/>
              <w:rPr>
                <w:rFonts w:ascii="Times New Roman Bold" w:hAnsi="Times New Roman Bold" w:cs="Times New Roman Bold"/>
                <w:b/>
                <w:bCs/>
                <w:color w:val="243285"/>
                <w:sz w:val="20"/>
              </w:rPr>
            </w:pPr>
            <w:r w:rsidRPr="006B165A">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1F14F8E4"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6B165A">
              <w:rPr>
                <w:rFonts w:ascii="Times New Roman Bold" w:hAnsi="Times New Roman Bold" w:cs="Times New Roman Bold"/>
                <w:bCs/>
                <w:color w:val="243285"/>
                <w:sz w:val="20"/>
              </w:rPr>
              <w:t>Service de radiodiffusion télévisuelle</w:t>
            </w:r>
          </w:p>
        </w:tc>
      </w:tr>
      <w:tr w:rsidR="00773FE9" w:rsidRPr="006B165A" w14:paraId="4D848BAD" w14:textId="77777777" w:rsidTr="00710FAE">
        <w:tc>
          <w:tcPr>
            <w:tcW w:w="1140" w:type="dxa"/>
            <w:tcBorders>
              <w:top w:val="nil"/>
              <w:bottom w:val="nil"/>
            </w:tcBorders>
            <w:shd w:val="clear" w:color="auto" w:fill="auto"/>
          </w:tcPr>
          <w:p w14:paraId="5C0C0FB6" w14:textId="77777777" w:rsidR="00773FE9" w:rsidRPr="006B165A" w:rsidRDefault="00773FE9" w:rsidP="00E77E64">
            <w:pPr>
              <w:spacing w:before="30" w:after="30"/>
              <w:ind w:left="57"/>
              <w:rPr>
                <w:b/>
                <w:bCs/>
                <w:sz w:val="20"/>
              </w:rPr>
            </w:pPr>
            <w:r w:rsidRPr="006B165A">
              <w:rPr>
                <w:b/>
                <w:bCs/>
                <w:sz w:val="20"/>
              </w:rPr>
              <w:t>F</w:t>
            </w:r>
          </w:p>
        </w:tc>
        <w:tc>
          <w:tcPr>
            <w:tcW w:w="8220" w:type="dxa"/>
            <w:tcBorders>
              <w:top w:val="nil"/>
              <w:bottom w:val="nil"/>
            </w:tcBorders>
            <w:shd w:val="clear" w:color="auto" w:fill="auto"/>
          </w:tcPr>
          <w:p w14:paraId="55C3A457" w14:textId="77777777" w:rsidR="00773FE9" w:rsidRPr="006B165A" w:rsidRDefault="00773FE9" w:rsidP="00E77E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165A">
              <w:rPr>
                <w:sz w:val="20"/>
              </w:rPr>
              <w:t>Service fixe</w:t>
            </w:r>
          </w:p>
        </w:tc>
      </w:tr>
      <w:tr w:rsidR="00773FE9" w:rsidRPr="006B165A" w14:paraId="1C8737A7" w14:textId="77777777" w:rsidTr="00710FAE">
        <w:tc>
          <w:tcPr>
            <w:tcW w:w="1140" w:type="dxa"/>
            <w:tcBorders>
              <w:top w:val="nil"/>
              <w:bottom w:val="nil"/>
            </w:tcBorders>
            <w:shd w:val="clear" w:color="auto" w:fill="auto"/>
          </w:tcPr>
          <w:p w14:paraId="70EF3F2A" w14:textId="77777777" w:rsidR="00773FE9" w:rsidRPr="006B165A" w:rsidRDefault="00773FE9" w:rsidP="00E77E64">
            <w:pPr>
              <w:spacing w:before="30" w:after="30"/>
              <w:ind w:left="57"/>
              <w:rPr>
                <w:b/>
                <w:bCs/>
                <w:sz w:val="20"/>
              </w:rPr>
            </w:pPr>
            <w:r w:rsidRPr="006B165A">
              <w:rPr>
                <w:b/>
                <w:bCs/>
                <w:sz w:val="20"/>
              </w:rPr>
              <w:t>M</w:t>
            </w:r>
          </w:p>
        </w:tc>
        <w:tc>
          <w:tcPr>
            <w:tcW w:w="8220" w:type="dxa"/>
            <w:tcBorders>
              <w:top w:val="nil"/>
              <w:bottom w:val="nil"/>
            </w:tcBorders>
            <w:shd w:val="clear" w:color="auto" w:fill="auto"/>
          </w:tcPr>
          <w:p w14:paraId="25572DDD" w14:textId="77777777" w:rsidR="00773FE9" w:rsidRPr="006B165A" w:rsidRDefault="00773FE9" w:rsidP="00E77E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6B165A">
              <w:rPr>
                <w:b w:val="0"/>
                <w:sz w:val="20"/>
              </w:rPr>
              <w:t>Services mobile</w:t>
            </w:r>
            <w:proofErr w:type="gramEnd"/>
            <w:r w:rsidRPr="006B165A">
              <w:rPr>
                <w:b w:val="0"/>
                <w:sz w:val="20"/>
              </w:rPr>
              <w:t>, de radiorepérage et d'amateur y compris les services par satellite associés</w:t>
            </w:r>
          </w:p>
        </w:tc>
      </w:tr>
      <w:tr w:rsidR="00773FE9" w:rsidRPr="006B165A" w14:paraId="18384C4A" w14:textId="77777777" w:rsidTr="00710FAE">
        <w:tc>
          <w:tcPr>
            <w:tcW w:w="1140" w:type="dxa"/>
            <w:tcBorders>
              <w:top w:val="nil"/>
            </w:tcBorders>
          </w:tcPr>
          <w:p w14:paraId="0A6EB645" w14:textId="77777777" w:rsidR="00773FE9" w:rsidRPr="006B165A" w:rsidRDefault="00773FE9" w:rsidP="00E77E64">
            <w:pPr>
              <w:spacing w:before="30" w:after="30"/>
              <w:ind w:left="57"/>
              <w:rPr>
                <w:b/>
                <w:bCs/>
                <w:sz w:val="20"/>
              </w:rPr>
            </w:pPr>
            <w:r w:rsidRPr="006B165A">
              <w:rPr>
                <w:b/>
                <w:bCs/>
                <w:sz w:val="20"/>
              </w:rPr>
              <w:t>P</w:t>
            </w:r>
          </w:p>
        </w:tc>
        <w:tc>
          <w:tcPr>
            <w:tcW w:w="8220" w:type="dxa"/>
            <w:tcBorders>
              <w:top w:val="nil"/>
            </w:tcBorders>
          </w:tcPr>
          <w:p w14:paraId="54533C2C" w14:textId="77777777" w:rsidR="00773FE9" w:rsidRPr="006B165A" w:rsidRDefault="00773FE9" w:rsidP="00E77E64">
            <w:pPr>
              <w:spacing w:before="30" w:after="30"/>
              <w:rPr>
                <w:sz w:val="20"/>
              </w:rPr>
            </w:pPr>
            <w:r w:rsidRPr="006B165A">
              <w:rPr>
                <w:sz w:val="20"/>
              </w:rPr>
              <w:t>Propagation des ondes radioélectriques</w:t>
            </w:r>
          </w:p>
        </w:tc>
      </w:tr>
      <w:tr w:rsidR="00773FE9" w:rsidRPr="006B165A" w14:paraId="1504BFDC" w14:textId="77777777">
        <w:tc>
          <w:tcPr>
            <w:tcW w:w="1140" w:type="dxa"/>
          </w:tcPr>
          <w:p w14:paraId="42D3605D" w14:textId="77777777" w:rsidR="00773FE9" w:rsidRPr="006B165A" w:rsidRDefault="00773FE9" w:rsidP="00E77E64">
            <w:pPr>
              <w:spacing w:before="30" w:after="30"/>
              <w:ind w:left="57"/>
              <w:rPr>
                <w:b/>
                <w:bCs/>
                <w:sz w:val="20"/>
              </w:rPr>
            </w:pPr>
            <w:r w:rsidRPr="006B165A">
              <w:rPr>
                <w:b/>
                <w:bCs/>
                <w:sz w:val="20"/>
              </w:rPr>
              <w:t>RA</w:t>
            </w:r>
          </w:p>
        </w:tc>
        <w:tc>
          <w:tcPr>
            <w:tcW w:w="8220" w:type="dxa"/>
          </w:tcPr>
          <w:p w14:paraId="4224B371" w14:textId="77777777" w:rsidR="00773FE9" w:rsidRPr="006B165A" w:rsidRDefault="00773FE9" w:rsidP="00E77E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165A">
              <w:rPr>
                <w:sz w:val="20"/>
              </w:rPr>
              <w:t>Radio astronomie</w:t>
            </w:r>
          </w:p>
        </w:tc>
      </w:tr>
      <w:tr w:rsidR="00773FE9" w:rsidRPr="006B165A" w14:paraId="48D05FBC" w14:textId="77777777">
        <w:tc>
          <w:tcPr>
            <w:tcW w:w="1140" w:type="dxa"/>
          </w:tcPr>
          <w:p w14:paraId="72410B2C" w14:textId="77777777" w:rsidR="00773FE9" w:rsidRPr="006B165A" w:rsidRDefault="00773FE9" w:rsidP="00E77E64">
            <w:pPr>
              <w:spacing w:before="30" w:after="30"/>
              <w:ind w:left="57"/>
              <w:rPr>
                <w:b/>
                <w:bCs/>
                <w:sz w:val="20"/>
              </w:rPr>
            </w:pPr>
            <w:r w:rsidRPr="006B165A">
              <w:rPr>
                <w:b/>
                <w:bCs/>
                <w:sz w:val="20"/>
              </w:rPr>
              <w:t>RS</w:t>
            </w:r>
          </w:p>
        </w:tc>
        <w:tc>
          <w:tcPr>
            <w:tcW w:w="8220" w:type="dxa"/>
          </w:tcPr>
          <w:p w14:paraId="4456964A" w14:textId="77777777" w:rsidR="00773FE9" w:rsidRPr="006B165A" w:rsidRDefault="00773FE9" w:rsidP="00E77E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165A">
              <w:rPr>
                <w:sz w:val="20"/>
              </w:rPr>
              <w:t>Systèmes de télédétection</w:t>
            </w:r>
          </w:p>
        </w:tc>
      </w:tr>
      <w:tr w:rsidR="00773FE9" w:rsidRPr="006B165A" w14:paraId="739C44BB" w14:textId="77777777">
        <w:tc>
          <w:tcPr>
            <w:tcW w:w="1140" w:type="dxa"/>
          </w:tcPr>
          <w:p w14:paraId="7CF59ABE" w14:textId="77777777" w:rsidR="00773FE9" w:rsidRPr="006B165A" w:rsidRDefault="00773FE9" w:rsidP="00E77E64">
            <w:pPr>
              <w:spacing w:before="30" w:after="30"/>
              <w:ind w:left="57"/>
              <w:rPr>
                <w:b/>
                <w:bCs/>
                <w:sz w:val="20"/>
              </w:rPr>
            </w:pPr>
            <w:r w:rsidRPr="006B165A">
              <w:rPr>
                <w:b/>
                <w:bCs/>
                <w:sz w:val="20"/>
              </w:rPr>
              <w:t>S</w:t>
            </w:r>
          </w:p>
        </w:tc>
        <w:tc>
          <w:tcPr>
            <w:tcW w:w="8220" w:type="dxa"/>
          </w:tcPr>
          <w:p w14:paraId="753E56FE" w14:textId="77777777" w:rsidR="00773FE9" w:rsidRPr="006B165A" w:rsidRDefault="00773FE9" w:rsidP="00E77E64">
            <w:pPr>
              <w:spacing w:before="30" w:after="30"/>
              <w:rPr>
                <w:sz w:val="20"/>
              </w:rPr>
            </w:pPr>
            <w:r w:rsidRPr="006B165A">
              <w:rPr>
                <w:sz w:val="20"/>
              </w:rPr>
              <w:t>Service fixe par satellite</w:t>
            </w:r>
          </w:p>
        </w:tc>
      </w:tr>
      <w:tr w:rsidR="00773FE9" w:rsidRPr="006B165A" w14:paraId="5DA0A362" w14:textId="77777777">
        <w:tc>
          <w:tcPr>
            <w:tcW w:w="1140" w:type="dxa"/>
          </w:tcPr>
          <w:p w14:paraId="4D05C0E1" w14:textId="77777777" w:rsidR="00773FE9" w:rsidRPr="006B165A" w:rsidRDefault="00773FE9" w:rsidP="00E77E64">
            <w:pPr>
              <w:spacing w:before="30" w:after="30"/>
              <w:ind w:left="57"/>
              <w:rPr>
                <w:b/>
                <w:bCs/>
                <w:sz w:val="20"/>
              </w:rPr>
            </w:pPr>
            <w:r w:rsidRPr="006B165A">
              <w:rPr>
                <w:b/>
                <w:bCs/>
                <w:sz w:val="20"/>
              </w:rPr>
              <w:t>SA</w:t>
            </w:r>
          </w:p>
        </w:tc>
        <w:tc>
          <w:tcPr>
            <w:tcW w:w="8220" w:type="dxa"/>
          </w:tcPr>
          <w:p w14:paraId="70C556D2" w14:textId="77777777" w:rsidR="00773FE9" w:rsidRPr="006B165A" w:rsidRDefault="00773FE9" w:rsidP="00E77E64">
            <w:pPr>
              <w:spacing w:before="30" w:after="30"/>
              <w:rPr>
                <w:sz w:val="20"/>
              </w:rPr>
            </w:pPr>
            <w:r w:rsidRPr="006B165A">
              <w:rPr>
                <w:sz w:val="20"/>
              </w:rPr>
              <w:t>Applications spatiales et météorologie</w:t>
            </w:r>
          </w:p>
        </w:tc>
      </w:tr>
      <w:tr w:rsidR="00773FE9" w:rsidRPr="006B165A" w14:paraId="41B95881" w14:textId="77777777">
        <w:tc>
          <w:tcPr>
            <w:tcW w:w="1140" w:type="dxa"/>
          </w:tcPr>
          <w:p w14:paraId="76A8D26C" w14:textId="77777777" w:rsidR="00773FE9" w:rsidRPr="006B165A" w:rsidRDefault="00773FE9" w:rsidP="00E77E64">
            <w:pPr>
              <w:spacing w:before="30" w:after="30"/>
              <w:ind w:left="57"/>
              <w:rPr>
                <w:b/>
                <w:bCs/>
                <w:sz w:val="20"/>
              </w:rPr>
            </w:pPr>
            <w:r w:rsidRPr="006B165A">
              <w:rPr>
                <w:b/>
                <w:bCs/>
                <w:sz w:val="20"/>
              </w:rPr>
              <w:t>SF</w:t>
            </w:r>
          </w:p>
        </w:tc>
        <w:tc>
          <w:tcPr>
            <w:tcW w:w="8220" w:type="dxa"/>
          </w:tcPr>
          <w:p w14:paraId="459D61AF" w14:textId="77777777" w:rsidR="00773FE9" w:rsidRPr="006B165A" w:rsidRDefault="00773FE9" w:rsidP="00E77E64">
            <w:pPr>
              <w:spacing w:before="30" w:after="30"/>
              <w:rPr>
                <w:sz w:val="20"/>
              </w:rPr>
            </w:pPr>
            <w:r w:rsidRPr="006B165A">
              <w:rPr>
                <w:sz w:val="20"/>
              </w:rPr>
              <w:t>Partage des fréquences et coordination entre les systèmes du service fixe par satellite et du service fixe</w:t>
            </w:r>
          </w:p>
        </w:tc>
      </w:tr>
      <w:tr w:rsidR="00773FE9" w:rsidRPr="006B165A" w14:paraId="092E73A6" w14:textId="77777777">
        <w:tc>
          <w:tcPr>
            <w:tcW w:w="1140" w:type="dxa"/>
            <w:shd w:val="clear" w:color="auto" w:fill="auto"/>
          </w:tcPr>
          <w:p w14:paraId="7E853635" w14:textId="77777777" w:rsidR="00773FE9" w:rsidRPr="006B165A" w:rsidRDefault="00773FE9" w:rsidP="00E77E64">
            <w:pPr>
              <w:spacing w:before="30" w:after="30"/>
              <w:ind w:left="57"/>
              <w:rPr>
                <w:b/>
                <w:bCs/>
                <w:sz w:val="20"/>
              </w:rPr>
            </w:pPr>
            <w:r w:rsidRPr="006B165A">
              <w:rPr>
                <w:b/>
                <w:bCs/>
                <w:sz w:val="20"/>
              </w:rPr>
              <w:t>SM</w:t>
            </w:r>
          </w:p>
        </w:tc>
        <w:tc>
          <w:tcPr>
            <w:tcW w:w="8220" w:type="dxa"/>
            <w:shd w:val="clear" w:color="auto" w:fill="auto"/>
          </w:tcPr>
          <w:p w14:paraId="577D9E4A" w14:textId="77777777" w:rsidR="00773FE9" w:rsidRPr="006B165A" w:rsidRDefault="00773FE9" w:rsidP="00E77E64">
            <w:pPr>
              <w:spacing w:before="30" w:after="30"/>
              <w:rPr>
                <w:sz w:val="20"/>
              </w:rPr>
            </w:pPr>
            <w:r w:rsidRPr="006B165A">
              <w:rPr>
                <w:sz w:val="20"/>
              </w:rPr>
              <w:t>Gestion du spectre</w:t>
            </w:r>
          </w:p>
        </w:tc>
      </w:tr>
      <w:tr w:rsidR="00773FE9" w:rsidRPr="006B165A" w14:paraId="5761637B" w14:textId="77777777">
        <w:tc>
          <w:tcPr>
            <w:tcW w:w="1140" w:type="dxa"/>
          </w:tcPr>
          <w:p w14:paraId="561756F5" w14:textId="77777777" w:rsidR="00773FE9" w:rsidRPr="006B165A" w:rsidRDefault="00773FE9" w:rsidP="00E77E64">
            <w:pPr>
              <w:spacing w:before="30" w:after="30"/>
              <w:ind w:left="57"/>
              <w:rPr>
                <w:b/>
                <w:bCs/>
                <w:sz w:val="20"/>
              </w:rPr>
            </w:pPr>
            <w:r w:rsidRPr="006B165A">
              <w:rPr>
                <w:b/>
                <w:bCs/>
                <w:sz w:val="20"/>
              </w:rPr>
              <w:t>SNG</w:t>
            </w:r>
          </w:p>
        </w:tc>
        <w:tc>
          <w:tcPr>
            <w:tcW w:w="8220" w:type="dxa"/>
          </w:tcPr>
          <w:p w14:paraId="586FE2EC" w14:textId="77777777" w:rsidR="00773FE9" w:rsidRPr="006B165A" w:rsidRDefault="00773FE9" w:rsidP="00E77E64">
            <w:pPr>
              <w:spacing w:before="30" w:after="30"/>
              <w:rPr>
                <w:sz w:val="20"/>
              </w:rPr>
            </w:pPr>
            <w:r w:rsidRPr="006B165A">
              <w:rPr>
                <w:sz w:val="20"/>
              </w:rPr>
              <w:t>Reportage d'actualités par satellite</w:t>
            </w:r>
          </w:p>
        </w:tc>
      </w:tr>
      <w:tr w:rsidR="00773FE9" w:rsidRPr="006B165A" w14:paraId="47368BEF" w14:textId="77777777">
        <w:tc>
          <w:tcPr>
            <w:tcW w:w="1140" w:type="dxa"/>
          </w:tcPr>
          <w:p w14:paraId="4E32472A" w14:textId="77777777" w:rsidR="00773FE9" w:rsidRPr="006B165A" w:rsidRDefault="00773FE9" w:rsidP="00E77E64">
            <w:pPr>
              <w:spacing w:before="30" w:after="30"/>
              <w:ind w:left="57"/>
              <w:rPr>
                <w:b/>
                <w:bCs/>
                <w:sz w:val="20"/>
              </w:rPr>
            </w:pPr>
            <w:r w:rsidRPr="006B165A">
              <w:rPr>
                <w:b/>
                <w:bCs/>
                <w:sz w:val="20"/>
              </w:rPr>
              <w:t>TF</w:t>
            </w:r>
          </w:p>
        </w:tc>
        <w:tc>
          <w:tcPr>
            <w:tcW w:w="8220" w:type="dxa"/>
          </w:tcPr>
          <w:p w14:paraId="79E0FC28" w14:textId="77777777" w:rsidR="00773FE9" w:rsidRPr="006B165A" w:rsidRDefault="00773FE9" w:rsidP="00E77E64">
            <w:pPr>
              <w:spacing w:before="30" w:after="30"/>
              <w:rPr>
                <w:sz w:val="20"/>
              </w:rPr>
            </w:pPr>
            <w:r w:rsidRPr="006B165A">
              <w:rPr>
                <w:sz w:val="20"/>
              </w:rPr>
              <w:t>Emissions de fréquences étalon et de signaux horaires</w:t>
            </w:r>
          </w:p>
        </w:tc>
      </w:tr>
      <w:tr w:rsidR="00773FE9" w:rsidRPr="006B165A" w14:paraId="22A03E69" w14:textId="77777777">
        <w:tc>
          <w:tcPr>
            <w:tcW w:w="1140" w:type="dxa"/>
          </w:tcPr>
          <w:p w14:paraId="12A31DFA" w14:textId="77777777" w:rsidR="00773FE9" w:rsidRPr="006B165A" w:rsidRDefault="00773FE9" w:rsidP="00E77E64">
            <w:pPr>
              <w:spacing w:before="30" w:after="30"/>
              <w:ind w:left="57"/>
              <w:rPr>
                <w:b/>
                <w:bCs/>
                <w:sz w:val="20"/>
              </w:rPr>
            </w:pPr>
            <w:r w:rsidRPr="006B165A">
              <w:rPr>
                <w:b/>
                <w:bCs/>
                <w:sz w:val="20"/>
              </w:rPr>
              <w:t>V</w:t>
            </w:r>
          </w:p>
        </w:tc>
        <w:tc>
          <w:tcPr>
            <w:tcW w:w="8220" w:type="dxa"/>
          </w:tcPr>
          <w:p w14:paraId="16C1C49B" w14:textId="77777777" w:rsidR="00773FE9" w:rsidRPr="006B165A" w:rsidRDefault="00773FE9" w:rsidP="00E77E64">
            <w:pPr>
              <w:spacing w:before="30" w:after="140"/>
              <w:rPr>
                <w:sz w:val="20"/>
              </w:rPr>
            </w:pPr>
            <w:r w:rsidRPr="006B165A">
              <w:rPr>
                <w:sz w:val="20"/>
              </w:rPr>
              <w:t>Vocabulaire et sujets associés</w:t>
            </w:r>
          </w:p>
        </w:tc>
      </w:tr>
    </w:tbl>
    <w:p w14:paraId="7886FC49" w14:textId="77777777" w:rsidR="00773FE9" w:rsidRPr="006B165A" w:rsidRDefault="00773FE9" w:rsidP="00E77E64">
      <w:pPr>
        <w:spacing w:before="0"/>
        <w:jc w:val="center"/>
        <w:rPr>
          <w:sz w:val="20"/>
        </w:rPr>
      </w:pPr>
    </w:p>
    <w:p w14:paraId="6D897AEC" w14:textId="77777777" w:rsidR="00773FE9" w:rsidRPr="006B165A" w:rsidRDefault="00773FE9" w:rsidP="00E77E64">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73FE9" w:rsidRPr="006B165A" w14:paraId="2C4C01B3" w14:textId="77777777">
        <w:tc>
          <w:tcPr>
            <w:tcW w:w="9360" w:type="dxa"/>
          </w:tcPr>
          <w:p w14:paraId="4E3D9A0F" w14:textId="77777777" w:rsidR="00773FE9" w:rsidRPr="006B165A" w:rsidRDefault="00773FE9" w:rsidP="00E77E64">
            <w:pPr>
              <w:spacing w:before="80" w:after="80"/>
              <w:jc w:val="left"/>
              <w:rPr>
                <w:i/>
                <w:iCs/>
                <w:sz w:val="20"/>
              </w:rPr>
            </w:pPr>
            <w:proofErr w:type="gramStart"/>
            <w:r w:rsidRPr="006B165A">
              <w:rPr>
                <w:b/>
                <w:bCs/>
                <w:i/>
                <w:iCs/>
                <w:sz w:val="20"/>
              </w:rPr>
              <w:t>Note</w:t>
            </w:r>
            <w:r w:rsidRPr="006B165A">
              <w:rPr>
                <w:i/>
                <w:iCs/>
                <w:sz w:val="20"/>
              </w:rPr>
              <w:t>:</w:t>
            </w:r>
            <w:proofErr w:type="gramEnd"/>
            <w:r w:rsidRPr="006B165A">
              <w:rPr>
                <w:i/>
                <w:iCs/>
                <w:sz w:val="20"/>
              </w:rPr>
              <w:t xml:space="preserve"> Cette Recommandation UIT-R a été approuvée en anglais aux termes de la procédure détaillée dans la</w:t>
            </w:r>
            <w:r w:rsidRPr="006B165A">
              <w:rPr>
                <w:i/>
                <w:iCs/>
                <w:sz w:val="20"/>
              </w:rPr>
              <w:br/>
              <w:t xml:space="preserve">Résolution UIT-R 1. </w:t>
            </w:r>
          </w:p>
        </w:tc>
      </w:tr>
    </w:tbl>
    <w:p w14:paraId="7AE9F81B" w14:textId="77777777" w:rsidR="00773FE9" w:rsidRPr="006B165A" w:rsidRDefault="00773FE9" w:rsidP="00E77E64">
      <w:pPr>
        <w:spacing w:before="0"/>
        <w:jc w:val="center"/>
        <w:rPr>
          <w:sz w:val="22"/>
        </w:rPr>
      </w:pPr>
    </w:p>
    <w:p w14:paraId="7CE019F8" w14:textId="77777777" w:rsidR="00773FE9" w:rsidRPr="006B165A" w:rsidRDefault="00773FE9" w:rsidP="00E77E64">
      <w:pPr>
        <w:spacing w:before="100"/>
        <w:jc w:val="right"/>
        <w:rPr>
          <w:i/>
          <w:iCs/>
          <w:sz w:val="20"/>
        </w:rPr>
      </w:pPr>
      <w:r w:rsidRPr="006B165A">
        <w:rPr>
          <w:i/>
          <w:iCs/>
          <w:sz w:val="20"/>
        </w:rPr>
        <w:t>Publication électronique</w:t>
      </w:r>
    </w:p>
    <w:p w14:paraId="3C512A2B" w14:textId="67D0AE0F" w:rsidR="00773FE9" w:rsidRPr="006B165A" w:rsidRDefault="00773FE9" w:rsidP="00E77E64">
      <w:pPr>
        <w:spacing w:before="0"/>
        <w:jc w:val="right"/>
        <w:rPr>
          <w:sz w:val="20"/>
        </w:rPr>
      </w:pPr>
      <w:r w:rsidRPr="006B165A">
        <w:rPr>
          <w:sz w:val="20"/>
        </w:rPr>
        <w:t>Genève, 20</w:t>
      </w:r>
      <w:r w:rsidR="00A87DCA" w:rsidRPr="006B165A">
        <w:rPr>
          <w:sz w:val="20"/>
        </w:rPr>
        <w:t>2</w:t>
      </w:r>
      <w:r w:rsidR="00376763">
        <w:rPr>
          <w:sz w:val="20"/>
        </w:rPr>
        <w:t>1</w:t>
      </w:r>
    </w:p>
    <w:p w14:paraId="10CB7CD4" w14:textId="5DBFB907" w:rsidR="00773FE9" w:rsidRPr="006B165A" w:rsidRDefault="00773FE9" w:rsidP="00E77E64">
      <w:pPr>
        <w:spacing w:before="200"/>
        <w:jc w:val="center"/>
        <w:rPr>
          <w:sz w:val="20"/>
        </w:rPr>
      </w:pPr>
      <w:r w:rsidRPr="006B165A">
        <w:rPr>
          <w:sz w:val="20"/>
        </w:rPr>
        <w:sym w:font="Symbol" w:char="F0E3"/>
      </w:r>
      <w:r w:rsidRPr="006B165A">
        <w:rPr>
          <w:sz w:val="20"/>
        </w:rPr>
        <w:t xml:space="preserve"> UIT </w:t>
      </w:r>
      <w:bookmarkStart w:id="2" w:name="iiannee"/>
      <w:bookmarkEnd w:id="2"/>
      <w:r w:rsidRPr="006B165A">
        <w:rPr>
          <w:sz w:val="20"/>
        </w:rPr>
        <w:t>20</w:t>
      </w:r>
      <w:r w:rsidR="00A87DCA" w:rsidRPr="006B165A">
        <w:rPr>
          <w:sz w:val="20"/>
        </w:rPr>
        <w:t>2</w:t>
      </w:r>
      <w:r w:rsidR="00376763">
        <w:rPr>
          <w:sz w:val="20"/>
        </w:rPr>
        <w:t>1</w:t>
      </w:r>
    </w:p>
    <w:p w14:paraId="6980963F" w14:textId="0AFD805D" w:rsidR="00773FE9" w:rsidRPr="006B165A" w:rsidRDefault="00773FE9" w:rsidP="00E77E64">
      <w:pPr>
        <w:rPr>
          <w:sz w:val="18"/>
          <w:szCs w:val="18"/>
        </w:rPr>
      </w:pPr>
      <w:r w:rsidRPr="006B165A">
        <w:rPr>
          <w:sz w:val="18"/>
          <w:szCs w:val="18"/>
        </w:rPr>
        <w:t>Tous droits réservés. Aucune partie de cette publication ne peut être reproduite, par quelque procédé que ce soit, sans l</w:t>
      </w:r>
      <w:r w:rsidR="00AE6E6E" w:rsidRPr="006B165A">
        <w:rPr>
          <w:sz w:val="18"/>
          <w:szCs w:val="18"/>
        </w:rPr>
        <w:t>'</w:t>
      </w:r>
      <w:r w:rsidRPr="006B165A">
        <w:rPr>
          <w:sz w:val="18"/>
          <w:szCs w:val="18"/>
        </w:rPr>
        <w:t>accord écrit préalable de l</w:t>
      </w:r>
      <w:r w:rsidR="00AE6E6E" w:rsidRPr="006B165A">
        <w:rPr>
          <w:sz w:val="18"/>
          <w:szCs w:val="18"/>
        </w:rPr>
        <w:t>'</w:t>
      </w:r>
      <w:r w:rsidRPr="006B165A">
        <w:rPr>
          <w:sz w:val="18"/>
          <w:szCs w:val="18"/>
        </w:rPr>
        <w:t>UIT.</w:t>
      </w:r>
    </w:p>
    <w:p w14:paraId="0510E8CD" w14:textId="77777777" w:rsidR="00773FE9" w:rsidRPr="006B165A" w:rsidRDefault="00773FE9" w:rsidP="00E77E64">
      <w:pPr>
        <w:spacing w:before="160"/>
        <w:rPr>
          <w:i/>
          <w:sz w:val="20"/>
          <w:highlight w:val="yellow"/>
        </w:rPr>
        <w:sectPr w:rsidR="00773FE9" w:rsidRPr="006B165A" w:rsidSect="00710FAE">
          <w:headerReference w:type="even" r:id="rId11"/>
          <w:headerReference w:type="default" r:id="rId12"/>
          <w:pgSz w:w="11907" w:h="16834" w:code="9"/>
          <w:pgMar w:top="1418" w:right="1134" w:bottom="1134" w:left="1134" w:header="720" w:footer="482" w:gutter="0"/>
          <w:pgNumType w:fmt="lowerRoman" w:start="2"/>
          <w:cols w:space="720"/>
        </w:sectPr>
      </w:pPr>
    </w:p>
    <w:p w14:paraId="74BFA1E3" w14:textId="601D6983" w:rsidR="00773FE9" w:rsidRPr="006B165A" w:rsidRDefault="00773FE9" w:rsidP="00E77E64">
      <w:pPr>
        <w:pStyle w:val="RecNo"/>
        <w:spacing w:before="0"/>
      </w:pPr>
      <w:bookmarkStart w:id="3" w:name="irecnoe"/>
      <w:bookmarkEnd w:id="3"/>
      <w:proofErr w:type="gramStart"/>
      <w:r w:rsidRPr="006B165A">
        <w:lastRenderedPageBreak/>
        <w:t xml:space="preserve">RECOMMANDATION  </w:t>
      </w:r>
      <w:r w:rsidRPr="006B165A">
        <w:rPr>
          <w:rStyle w:val="href"/>
        </w:rPr>
        <w:t>UIT</w:t>
      </w:r>
      <w:proofErr w:type="gramEnd"/>
      <w:r w:rsidRPr="006B165A">
        <w:rPr>
          <w:rStyle w:val="href"/>
        </w:rPr>
        <w:t>-R  BT</w:t>
      </w:r>
      <w:bookmarkEnd w:id="0"/>
      <w:r w:rsidRPr="006B165A">
        <w:rPr>
          <w:rStyle w:val="href"/>
        </w:rPr>
        <w:t>.</w:t>
      </w:r>
      <w:r w:rsidR="00710FAE" w:rsidRPr="006B165A">
        <w:rPr>
          <w:rStyle w:val="href"/>
        </w:rPr>
        <w:t>2016-</w:t>
      </w:r>
      <w:r w:rsidR="00A87DCA" w:rsidRPr="006B165A">
        <w:rPr>
          <w:rStyle w:val="href"/>
        </w:rPr>
        <w:t>2</w:t>
      </w:r>
    </w:p>
    <w:p w14:paraId="76B2821D" w14:textId="2F105083" w:rsidR="00773FE9" w:rsidRPr="006B165A" w:rsidRDefault="00773FE9" w:rsidP="00CC41E1">
      <w:pPr>
        <w:pStyle w:val="Rectitle"/>
        <w:spacing w:before="120"/>
      </w:pPr>
      <w:r w:rsidRPr="006B165A">
        <w:t>Méthodes de correction d'erreur, de mise en trame des données, de modulation</w:t>
      </w:r>
      <w:r w:rsidR="00120EE6" w:rsidRPr="006B165A">
        <w:t xml:space="preserve"> </w:t>
      </w:r>
      <w:r w:rsidRPr="006B165A">
        <w:t>et d'émission pour la radiodiffusion multimédia de Terre, pour la réception</w:t>
      </w:r>
      <w:r w:rsidR="00120EE6" w:rsidRPr="006B165A">
        <w:t xml:space="preserve"> </w:t>
      </w:r>
      <w:r w:rsidRPr="006B165A">
        <w:t>mobile au moyen de récepteurs portatifs dans les bandes</w:t>
      </w:r>
      <w:r w:rsidR="00120EE6" w:rsidRPr="006B165A">
        <w:t xml:space="preserve"> </w:t>
      </w:r>
      <w:r w:rsidRPr="006B165A">
        <w:t>d'ondes</w:t>
      </w:r>
      <w:r w:rsidR="00710FAE" w:rsidRPr="006B165A">
        <w:t xml:space="preserve"> </w:t>
      </w:r>
      <w:r w:rsidRPr="006B165A">
        <w:t>métriques/décimétriques</w:t>
      </w:r>
    </w:p>
    <w:p w14:paraId="39368E18" w14:textId="627A4007" w:rsidR="00773FE9" w:rsidRPr="006B165A" w:rsidRDefault="00773FE9" w:rsidP="00E77E64">
      <w:pPr>
        <w:pStyle w:val="Recdate"/>
        <w:rPr>
          <w:i/>
          <w:iCs/>
        </w:rPr>
      </w:pPr>
      <w:r w:rsidRPr="006B165A">
        <w:rPr>
          <w:iCs/>
        </w:rPr>
        <w:t>(2012-2013</w:t>
      </w:r>
      <w:r w:rsidR="00687B89" w:rsidRPr="006B165A">
        <w:rPr>
          <w:iCs/>
        </w:rPr>
        <w:t>-2020</w:t>
      </w:r>
      <w:r w:rsidRPr="006B165A">
        <w:rPr>
          <w:iCs/>
        </w:rPr>
        <w:t>)</w:t>
      </w:r>
    </w:p>
    <w:p w14:paraId="7CF5F66C" w14:textId="77777777" w:rsidR="00773FE9" w:rsidRPr="006B165A" w:rsidRDefault="00773FE9" w:rsidP="00CC41E1">
      <w:pPr>
        <w:pStyle w:val="HeadingSum"/>
        <w:rPr>
          <w:lang w:val="fr-FR"/>
        </w:rPr>
      </w:pPr>
      <w:r w:rsidRPr="006B165A">
        <w:rPr>
          <w:lang w:val="fr-FR"/>
        </w:rPr>
        <w:t>Domaine d'application</w:t>
      </w:r>
    </w:p>
    <w:p w14:paraId="02FB86EC" w14:textId="2587625F" w:rsidR="00773FE9" w:rsidRPr="006B165A" w:rsidRDefault="00773FE9" w:rsidP="00CC41E1">
      <w:pPr>
        <w:pStyle w:val="Summary"/>
        <w:rPr>
          <w:lang w:val="fr-FR"/>
        </w:rPr>
      </w:pPr>
      <w:r w:rsidRPr="006B165A">
        <w:rPr>
          <w:lang w:val="fr-FR"/>
        </w:rPr>
        <w:t>La présente Recommandation définit des méthodes de correction d'erreur, de mise en trame des données, de modulation et d'émission pour la radiodiffusion multimédia de Terre, pour la réception mobile au moyen de récepteurs portatifs dans les bandes d'ondes métriques/décimétriques.</w:t>
      </w:r>
    </w:p>
    <w:p w14:paraId="55D58EB5" w14:textId="743EBAA9" w:rsidR="00E832F5" w:rsidRPr="006B165A" w:rsidRDefault="00E832F5" w:rsidP="00CC41E1">
      <w:pPr>
        <w:pStyle w:val="Headingb"/>
        <w:spacing w:before="120"/>
      </w:pPr>
      <w:r w:rsidRPr="006B165A">
        <w:t>Mots clés</w:t>
      </w:r>
    </w:p>
    <w:p w14:paraId="65D4662B" w14:textId="48658C45" w:rsidR="00E832F5" w:rsidRPr="006B165A" w:rsidRDefault="00CF619E" w:rsidP="00E77E64">
      <w:r w:rsidRPr="006B165A">
        <w:t>Correction d</w:t>
      </w:r>
      <w:r w:rsidR="00AE6E6E" w:rsidRPr="006B165A">
        <w:t>'</w:t>
      </w:r>
      <w:r w:rsidRPr="006B165A">
        <w:t>erreur</w:t>
      </w:r>
      <w:r w:rsidR="00E832F5" w:rsidRPr="006B165A">
        <w:t xml:space="preserve">, </w:t>
      </w:r>
      <w:r w:rsidRPr="006B165A">
        <w:t>mise en trame des données</w:t>
      </w:r>
      <w:r w:rsidR="00E832F5" w:rsidRPr="006B165A">
        <w:t xml:space="preserve">, </w:t>
      </w:r>
      <w:r w:rsidRPr="006B165A">
        <w:t xml:space="preserve">caractéristiques de </w:t>
      </w:r>
      <w:r w:rsidR="00E832F5" w:rsidRPr="006B165A">
        <w:t xml:space="preserve">modulation, </w:t>
      </w:r>
      <w:r w:rsidRPr="006B165A">
        <w:t>méthodes d</w:t>
      </w:r>
      <w:r w:rsidR="00AE6E6E" w:rsidRPr="006B165A">
        <w:t>'</w:t>
      </w:r>
      <w:r w:rsidRPr="006B165A">
        <w:t>émission</w:t>
      </w:r>
      <w:r w:rsidR="00E832F5" w:rsidRPr="006B165A">
        <w:t xml:space="preserve">, </w:t>
      </w:r>
      <w:r w:rsidR="004E6E3D" w:rsidRPr="006B165A">
        <w:t>radiodiffusion multimédia de Terre</w:t>
      </w:r>
      <w:r w:rsidR="00E832F5" w:rsidRPr="006B165A">
        <w:t xml:space="preserve">, </w:t>
      </w:r>
      <w:r w:rsidR="00AB5D54" w:rsidRPr="006B165A">
        <w:t>réception mobile</w:t>
      </w:r>
      <w:r w:rsidR="00E832F5" w:rsidRPr="006B165A">
        <w:t xml:space="preserve">, </w:t>
      </w:r>
      <w:r w:rsidR="00AB5D54" w:rsidRPr="006B165A">
        <w:t>portatif</w:t>
      </w:r>
    </w:p>
    <w:p w14:paraId="0673BE9D" w14:textId="77777777" w:rsidR="00773FE9" w:rsidRPr="006B165A" w:rsidRDefault="00773FE9" w:rsidP="00E77E64">
      <w:pPr>
        <w:pStyle w:val="Normalaftertitle"/>
      </w:pPr>
      <w:r w:rsidRPr="006B165A">
        <w:t>L'Assemblée des radiocommunications de l'UIT,</w:t>
      </w:r>
    </w:p>
    <w:p w14:paraId="21644D54" w14:textId="77777777" w:rsidR="00773FE9" w:rsidRPr="006B165A" w:rsidRDefault="00773FE9" w:rsidP="00CC41E1">
      <w:pPr>
        <w:pStyle w:val="Call"/>
        <w:spacing w:before="120"/>
      </w:pPr>
      <w:proofErr w:type="gramStart"/>
      <w:r w:rsidRPr="006B165A">
        <w:t>considérant</w:t>
      </w:r>
      <w:proofErr w:type="gramEnd"/>
    </w:p>
    <w:p w14:paraId="1FF75425" w14:textId="77777777" w:rsidR="00773FE9" w:rsidRPr="006B165A" w:rsidRDefault="00773FE9" w:rsidP="00E77E64">
      <w:r w:rsidRPr="006B165A">
        <w:rPr>
          <w:i/>
          <w:iCs/>
        </w:rPr>
        <w:t>a)</w:t>
      </w:r>
      <w:r w:rsidRPr="006B165A">
        <w:tab/>
        <w:t xml:space="preserve">que des systèmes de radiodiffusion multimédia numérique utilisant les fonctionnalités intrinsèques des systèmes de radiodiffusion numérique </w:t>
      </w:r>
      <w:r w:rsidRPr="006B165A">
        <w:rPr>
          <w:lang w:eastAsia="ja-JP"/>
        </w:rPr>
        <w:t xml:space="preserve">ont été mis en </w:t>
      </w:r>
      <w:r w:rsidR="008F0033" w:rsidRPr="006B165A">
        <w:rPr>
          <w:lang w:eastAsia="ja-JP"/>
        </w:rPr>
        <w:t>œuvre</w:t>
      </w:r>
      <w:r w:rsidRPr="006B165A">
        <w:rPr>
          <w:lang w:eastAsia="ja-JP"/>
        </w:rPr>
        <w:t xml:space="preserve"> dans de nombreux pays ou devraient </w:t>
      </w:r>
      <w:proofErr w:type="gramStart"/>
      <w:r w:rsidRPr="006B165A">
        <w:rPr>
          <w:lang w:eastAsia="ja-JP"/>
        </w:rPr>
        <w:t>l'être</w:t>
      </w:r>
      <w:r w:rsidRPr="006B165A">
        <w:t>;</w:t>
      </w:r>
      <w:proofErr w:type="gramEnd"/>
    </w:p>
    <w:p w14:paraId="6E63C25A" w14:textId="77777777" w:rsidR="00773FE9" w:rsidRPr="006B165A" w:rsidRDefault="00773FE9" w:rsidP="00E77E64">
      <w:pPr>
        <w:rPr>
          <w:szCs w:val="24"/>
          <w:lang w:eastAsia="ja-JP"/>
        </w:rPr>
      </w:pPr>
      <w:r w:rsidRPr="006B165A">
        <w:rPr>
          <w:i/>
          <w:iCs/>
          <w:szCs w:val="24"/>
          <w:lang w:eastAsia="ja-JP"/>
        </w:rPr>
        <w:t>b)</w:t>
      </w:r>
      <w:r w:rsidRPr="006B165A">
        <w:rPr>
          <w:szCs w:val="24"/>
          <w:lang w:eastAsia="ja-JP"/>
        </w:rPr>
        <w:tab/>
        <w:t xml:space="preserve">qu'en ce qui concerne les systèmes d'émission de Terre pour la réception mobile au moyen de récepteurs portatifs, des caractéristiques techniques spécifiques sont nécessaires en raison des caractéristiques de propagation </w:t>
      </w:r>
      <w:proofErr w:type="gramStart"/>
      <w:r w:rsidRPr="006B165A">
        <w:rPr>
          <w:szCs w:val="24"/>
          <w:lang w:eastAsia="ja-JP"/>
        </w:rPr>
        <w:t>particulières;</w:t>
      </w:r>
      <w:proofErr w:type="gramEnd"/>
    </w:p>
    <w:p w14:paraId="0423F404" w14:textId="77777777" w:rsidR="00773FE9" w:rsidRPr="006B165A" w:rsidRDefault="00773FE9" w:rsidP="00E77E64">
      <w:pPr>
        <w:rPr>
          <w:szCs w:val="24"/>
          <w:lang w:eastAsia="ja-JP"/>
        </w:rPr>
      </w:pPr>
      <w:r w:rsidRPr="006B165A">
        <w:rPr>
          <w:i/>
          <w:iCs/>
          <w:szCs w:val="24"/>
          <w:lang w:eastAsia="ja-JP"/>
        </w:rPr>
        <w:t>c)</w:t>
      </w:r>
      <w:r w:rsidRPr="006B165A">
        <w:rPr>
          <w:szCs w:val="24"/>
          <w:lang w:eastAsia="ja-JP"/>
        </w:rPr>
        <w:tab/>
        <w:t xml:space="preserve">que l'interopérabilité entre les systèmes de radiodiffusion multimédia et de radiodiffusion télévisuelle et sonore numérique pourrait permettre de réutiliser l'infrastructure de radiodiffusion existante pour les services </w:t>
      </w:r>
      <w:proofErr w:type="gramStart"/>
      <w:r w:rsidRPr="006B165A">
        <w:rPr>
          <w:szCs w:val="24"/>
          <w:lang w:eastAsia="ja-JP"/>
        </w:rPr>
        <w:t>multimédias;</w:t>
      </w:r>
      <w:proofErr w:type="gramEnd"/>
    </w:p>
    <w:p w14:paraId="7254FC51" w14:textId="77777777" w:rsidR="00773FE9" w:rsidRPr="006B165A" w:rsidRDefault="00773FE9" w:rsidP="00E77E64">
      <w:pPr>
        <w:rPr>
          <w:szCs w:val="24"/>
          <w:lang w:eastAsia="ja-JP"/>
        </w:rPr>
      </w:pPr>
      <w:r w:rsidRPr="006B165A">
        <w:rPr>
          <w:i/>
          <w:iCs/>
          <w:szCs w:val="24"/>
          <w:lang w:eastAsia="ja-JP"/>
        </w:rPr>
        <w:t>d)</w:t>
      </w:r>
      <w:r w:rsidRPr="006B165A">
        <w:rPr>
          <w:szCs w:val="24"/>
          <w:lang w:eastAsia="ja-JP"/>
        </w:rPr>
        <w:tab/>
        <w:t xml:space="preserve">que les Recommandations UIT-R BT.1306 et UIT-R BT.1877 spécifient des méthodes </w:t>
      </w:r>
      <w:r w:rsidRPr="006B165A">
        <w:t xml:space="preserve">de correction d'erreur, de mise en trame des données, de modulation et d'émission pour la radiodiffusion télévisuelle numérique de </w:t>
      </w:r>
      <w:proofErr w:type="gramStart"/>
      <w:r w:rsidRPr="006B165A">
        <w:t>Terre</w:t>
      </w:r>
      <w:r w:rsidRPr="006B165A">
        <w:rPr>
          <w:szCs w:val="24"/>
          <w:lang w:eastAsia="ja-JP"/>
        </w:rPr>
        <w:t>;</w:t>
      </w:r>
      <w:proofErr w:type="gramEnd"/>
    </w:p>
    <w:p w14:paraId="4160987A" w14:textId="77777777" w:rsidR="00773FE9" w:rsidRPr="006B165A" w:rsidRDefault="00773FE9" w:rsidP="00E77E64">
      <w:pPr>
        <w:rPr>
          <w:lang w:eastAsia="ja-JP"/>
        </w:rPr>
      </w:pPr>
      <w:r w:rsidRPr="006B165A">
        <w:rPr>
          <w:i/>
          <w:iCs/>
          <w:lang w:eastAsia="ja-JP"/>
        </w:rPr>
        <w:t>e)</w:t>
      </w:r>
      <w:r w:rsidRPr="006B165A">
        <w:rPr>
          <w:lang w:eastAsia="ja-JP"/>
        </w:rPr>
        <w:tab/>
        <w:t xml:space="preserve">que la Recommandation UIT-R BS.1114 spécifie des méthodes de correction d'erreur, de mise en trame des données, de modulation et d'émission ainsi que les caractéristiques des couches supérieures pour des systèmes de radiodiffusion sonore numérique de </w:t>
      </w:r>
      <w:proofErr w:type="gramStart"/>
      <w:r w:rsidRPr="006B165A">
        <w:rPr>
          <w:lang w:eastAsia="ja-JP"/>
        </w:rPr>
        <w:t>Terre;</w:t>
      </w:r>
      <w:proofErr w:type="gramEnd"/>
    </w:p>
    <w:p w14:paraId="31C64D46" w14:textId="77777777" w:rsidR="00773FE9" w:rsidRPr="006B165A" w:rsidRDefault="00773FE9" w:rsidP="00E77E64">
      <w:pPr>
        <w:rPr>
          <w:lang w:eastAsia="ja-JP"/>
        </w:rPr>
      </w:pPr>
      <w:r w:rsidRPr="006B165A">
        <w:rPr>
          <w:i/>
          <w:iCs/>
          <w:lang w:eastAsia="ja-JP"/>
        </w:rPr>
        <w:t>f)</w:t>
      </w:r>
      <w:r w:rsidRPr="006B165A">
        <w:rPr>
          <w:lang w:eastAsia="ja-JP"/>
        </w:rPr>
        <w:tab/>
        <w:t xml:space="preserve">que la </w:t>
      </w:r>
      <w:r w:rsidRPr="006B165A">
        <w:rPr>
          <w:lang w:eastAsia="ko-KR"/>
        </w:rPr>
        <w:t>Recommandation UIT-R BT.1833</w:t>
      </w:r>
      <w:r w:rsidRPr="006B165A">
        <w:rPr>
          <w:lang w:eastAsia="ja-JP"/>
        </w:rPr>
        <w:t xml:space="preserve"> et le Rapport </w:t>
      </w:r>
      <w:r w:rsidRPr="006B165A">
        <w:t xml:space="preserve">UIT-R BT.2049 </w:t>
      </w:r>
      <w:r w:rsidRPr="006B165A">
        <w:rPr>
          <w:lang w:eastAsia="ja-JP"/>
        </w:rPr>
        <w:t>décrivent les besoins des utilisateurs finals et les caractéristiques des couches supérieures concernant des systèmes de radiodiffusion multimédia pour la réception mobile au moyen de récepteurs portatifs,</w:t>
      </w:r>
    </w:p>
    <w:p w14:paraId="1F8F3ED0" w14:textId="77777777" w:rsidR="00773FE9" w:rsidRPr="006B165A" w:rsidRDefault="00773FE9" w:rsidP="00E77E64">
      <w:pPr>
        <w:pStyle w:val="Call"/>
        <w:rPr>
          <w:lang w:eastAsia="ko-KR"/>
        </w:rPr>
      </w:pPr>
      <w:proofErr w:type="gramStart"/>
      <w:r w:rsidRPr="006B165A">
        <w:t>recommande</w:t>
      </w:r>
      <w:proofErr w:type="gramEnd"/>
    </w:p>
    <w:p w14:paraId="556976DF" w14:textId="77777777" w:rsidR="00773FE9" w:rsidRPr="006B165A" w:rsidRDefault="00773FE9" w:rsidP="00E77E64">
      <w:pPr>
        <w:rPr>
          <w:rFonts w:asciiTheme="majorBidi" w:hAnsiTheme="majorBidi" w:cstheme="majorBidi"/>
          <w:lang w:eastAsia="ja-JP"/>
        </w:rPr>
      </w:pPr>
      <w:r w:rsidRPr="006B165A">
        <w:rPr>
          <w:rFonts w:asciiTheme="majorBidi" w:hAnsiTheme="majorBidi" w:cstheme="majorBidi"/>
          <w:b/>
          <w:bCs/>
          <w:lang w:eastAsia="ko-KR"/>
        </w:rPr>
        <w:t>1</w:t>
      </w:r>
      <w:r w:rsidRPr="006B165A">
        <w:rPr>
          <w:rFonts w:asciiTheme="majorBidi" w:hAnsiTheme="majorBidi" w:cstheme="majorBidi"/>
          <w:lang w:eastAsia="ko-KR"/>
        </w:rPr>
        <w:tab/>
        <w:t xml:space="preserve">que les administrations souhaitant mettre en </w:t>
      </w:r>
      <w:r w:rsidR="008F0033" w:rsidRPr="006B165A">
        <w:rPr>
          <w:rFonts w:asciiTheme="majorBidi" w:hAnsiTheme="majorBidi" w:cstheme="majorBidi"/>
          <w:lang w:eastAsia="ko-KR"/>
        </w:rPr>
        <w:t>œuvre</w:t>
      </w:r>
      <w:r w:rsidRPr="006B165A">
        <w:rPr>
          <w:rFonts w:asciiTheme="majorBidi" w:hAnsiTheme="majorBidi" w:cstheme="majorBidi"/>
          <w:lang w:eastAsia="ko-KR"/>
        </w:rPr>
        <w:t xml:space="preserve"> la radiodiffusion multimédia de Terre pour la réception mobile au moyen de récepteurs portatifs dans les bandes d'ondes métriques/décimétriques </w:t>
      </w:r>
      <w:r w:rsidRPr="006B165A">
        <w:rPr>
          <w:rFonts w:asciiTheme="majorBidi" w:hAnsiTheme="majorBidi" w:cstheme="majorBidi"/>
          <w:lang w:eastAsia="ja-JP"/>
        </w:rPr>
        <w:t xml:space="preserve">utilisent </w:t>
      </w:r>
      <w:r w:rsidRPr="006B165A">
        <w:rPr>
          <w:rFonts w:asciiTheme="majorBidi" w:hAnsiTheme="majorBidi" w:cstheme="majorBidi"/>
          <w:szCs w:val="24"/>
          <w:lang w:eastAsia="ja-JP"/>
        </w:rPr>
        <w:t>l'un ou plusieurs (en fonction du marché de la radiodiffusion multimédia) des systèmes employant des méthodes de correction d'erreur, de mise en trame, de modulation et d'émission décrits à l'</w:t>
      </w:r>
      <w:r w:rsidRPr="006B165A">
        <w:rPr>
          <w:rFonts w:asciiTheme="majorBidi" w:hAnsiTheme="majorBidi" w:cstheme="majorBidi"/>
          <w:lang w:eastAsia="ko-KR"/>
        </w:rPr>
        <w:t>Annexe</w:t>
      </w:r>
      <w:r w:rsidRPr="006B165A">
        <w:rPr>
          <w:rFonts w:asciiTheme="majorBidi" w:hAnsiTheme="majorBidi" w:cstheme="majorBidi"/>
          <w:lang w:eastAsia="ja-JP"/>
        </w:rPr>
        <w:t> 1</w:t>
      </w:r>
      <w:r w:rsidRPr="006B165A">
        <w:rPr>
          <w:rFonts w:asciiTheme="majorBidi" w:hAnsiTheme="majorBidi" w:cstheme="majorBidi"/>
          <w:lang w:eastAsia="ko-KR"/>
        </w:rPr>
        <w:t>.</w:t>
      </w:r>
    </w:p>
    <w:p w14:paraId="4A022386" w14:textId="77777777" w:rsidR="00710FAE" w:rsidRPr="006B165A" w:rsidRDefault="00773FE9" w:rsidP="00E77E64">
      <w:pPr>
        <w:rPr>
          <w:lang w:eastAsia="ja-JP"/>
        </w:rPr>
      </w:pPr>
      <w:r w:rsidRPr="006B165A">
        <w:rPr>
          <w:lang w:eastAsia="ja-JP"/>
        </w:rPr>
        <w:t>NOTE – Les Tableaux 1 et 2 de l'Annexe 1 peuvent être utilisés pour comparer les caractéristiques des systèmes en vue du choix d'un système particulier.</w:t>
      </w:r>
      <w:r w:rsidR="00710FAE" w:rsidRPr="006B165A">
        <w:rPr>
          <w:lang w:eastAsia="ja-JP"/>
        </w:rPr>
        <w:br w:type="page"/>
      </w:r>
    </w:p>
    <w:p w14:paraId="4F19B5B4" w14:textId="77777777" w:rsidR="00773FE9" w:rsidRPr="006B165A" w:rsidRDefault="00773FE9" w:rsidP="00E77E64">
      <w:pPr>
        <w:pStyle w:val="AnnexNoTitle"/>
        <w:rPr>
          <w:lang w:eastAsia="ja-JP"/>
        </w:rPr>
      </w:pPr>
      <w:r w:rsidRPr="006B165A">
        <w:lastRenderedPageBreak/>
        <w:t>Annexe 1</w:t>
      </w:r>
    </w:p>
    <w:p w14:paraId="285C950E" w14:textId="44F54689" w:rsidR="00773FE9" w:rsidRPr="006B165A" w:rsidRDefault="00773FE9" w:rsidP="00E77E64">
      <w:pPr>
        <w:pStyle w:val="Normalaftertitle"/>
        <w:rPr>
          <w:lang w:eastAsia="ja-JP"/>
        </w:rPr>
      </w:pPr>
      <w:r w:rsidRPr="006B165A">
        <w:t>Le Tableau 1 contient des données sur les systèmes d'é</w:t>
      </w:r>
      <w:r w:rsidRPr="006B165A">
        <w:rPr>
          <w:lang w:eastAsia="ja-JP"/>
        </w:rPr>
        <w:t>mission pour la radiodiffusion multimédia</w:t>
      </w:r>
      <w:r w:rsidR="00710FAE" w:rsidRPr="006B165A">
        <w:rPr>
          <w:lang w:eastAsia="ja-JP"/>
        </w:rPr>
        <w:t xml:space="preserve"> </w:t>
      </w:r>
      <w:r w:rsidRPr="006B165A">
        <w:rPr>
          <w:lang w:eastAsia="ja-JP"/>
        </w:rPr>
        <w:t>de</w:t>
      </w:r>
      <w:r w:rsidR="00710FAE" w:rsidRPr="006B165A">
        <w:rPr>
          <w:lang w:eastAsia="ja-JP"/>
        </w:rPr>
        <w:t xml:space="preserve"> </w:t>
      </w:r>
      <w:r w:rsidRPr="006B165A">
        <w:rPr>
          <w:lang w:eastAsia="ja-JP"/>
        </w:rPr>
        <w:t xml:space="preserve">Terre, pour la réception mobile au moyen de </w:t>
      </w:r>
      <w:r w:rsidRPr="006B165A">
        <w:rPr>
          <w:rFonts w:asciiTheme="majorBidi" w:hAnsiTheme="majorBidi" w:cstheme="majorBidi"/>
          <w:lang w:eastAsia="ko-KR"/>
        </w:rPr>
        <w:t>récepteurs portatifs dans les bandes d'ondes métriques/décimétriques</w:t>
      </w:r>
      <w:r w:rsidRPr="006B165A">
        <w:rPr>
          <w:lang w:eastAsia="ja-JP"/>
        </w:rPr>
        <w:t xml:space="preserve">. On trouvera d'autres informations </w:t>
      </w:r>
      <w:r w:rsidRPr="006B165A">
        <w:t xml:space="preserve">sur les systèmes dans les </w:t>
      </w:r>
      <w:r w:rsidR="008503B2" w:rsidRPr="006B165A">
        <w:t>Pièces jointes</w:t>
      </w:r>
      <w:r w:rsidRPr="006B165A">
        <w:t> 1</w:t>
      </w:r>
      <w:r w:rsidRPr="006B165A">
        <w:rPr>
          <w:lang w:eastAsia="ja-JP"/>
        </w:rPr>
        <w:t>,</w:t>
      </w:r>
      <w:r w:rsidRPr="006B165A">
        <w:rPr>
          <w:lang w:eastAsia="ko-KR"/>
        </w:rPr>
        <w:t xml:space="preserve"> </w:t>
      </w:r>
      <w:r w:rsidRPr="006B165A">
        <w:rPr>
          <w:lang w:eastAsia="ja-JP"/>
        </w:rPr>
        <w:t>2</w:t>
      </w:r>
      <w:r w:rsidRPr="006B165A">
        <w:rPr>
          <w:lang w:eastAsia="ko-KR"/>
        </w:rPr>
        <w:t xml:space="preserve"> et 3</w:t>
      </w:r>
      <w:r w:rsidRPr="006B165A">
        <w:t>.</w:t>
      </w:r>
    </w:p>
    <w:p w14:paraId="02CF0BB0" w14:textId="77777777" w:rsidR="00773FE9" w:rsidRPr="006B165A" w:rsidRDefault="00773FE9" w:rsidP="00E77E64">
      <w:r w:rsidRPr="006B165A">
        <w:t xml:space="preserve">Le Tableau 2 donne, pour chaque système décrit dans le Tableau 1, les caractéristiques techniques </w:t>
      </w:r>
      <w:r w:rsidRPr="006B165A">
        <w:rPr>
          <w:lang w:eastAsia="ja-JP"/>
        </w:rPr>
        <w:t xml:space="preserve">concernant plusieurs aspects liés à la mise en </w:t>
      </w:r>
      <w:r w:rsidR="008F0033" w:rsidRPr="006B165A">
        <w:rPr>
          <w:lang w:eastAsia="ja-JP"/>
        </w:rPr>
        <w:t>œuvre</w:t>
      </w:r>
      <w:r w:rsidRPr="006B165A">
        <w:rPr>
          <w:lang w:eastAsia="ja-JP"/>
        </w:rPr>
        <w:t xml:space="preserve"> et au déploiement</w:t>
      </w:r>
      <w:r w:rsidRPr="006B165A">
        <w:t>.</w:t>
      </w:r>
    </w:p>
    <w:p w14:paraId="5C000AFE" w14:textId="77777777" w:rsidR="00773FE9" w:rsidRPr="006B165A" w:rsidRDefault="00773FE9" w:rsidP="00E77E64">
      <w:pPr>
        <w:pStyle w:val="TableNo"/>
        <w:rPr>
          <w:lang w:eastAsia="ja-JP"/>
        </w:rPr>
        <w:sectPr w:rsidR="00773FE9" w:rsidRPr="006B165A" w:rsidSect="00390B56">
          <w:headerReference w:type="even" r:id="rId13"/>
          <w:headerReference w:type="default" r:id="rId14"/>
          <w:footerReference w:type="default" r:id="rId15"/>
          <w:headerReference w:type="first" r:id="rId16"/>
          <w:footerReference w:type="first" r:id="rId17"/>
          <w:pgSz w:w="11907" w:h="16834" w:code="9"/>
          <w:pgMar w:top="1418" w:right="1134" w:bottom="1134" w:left="1134" w:header="720" w:footer="482" w:gutter="0"/>
          <w:pgNumType w:start="1"/>
          <w:cols w:space="720"/>
          <w:titlePg/>
          <w:docGrid w:linePitch="326"/>
        </w:sectPr>
      </w:pPr>
    </w:p>
    <w:p w14:paraId="08B2AAFD" w14:textId="77777777" w:rsidR="00773FE9" w:rsidRPr="006B165A" w:rsidRDefault="00773FE9" w:rsidP="00E77E64">
      <w:pPr>
        <w:pStyle w:val="TableNo"/>
      </w:pPr>
      <w:r w:rsidRPr="006B165A">
        <w:lastRenderedPageBreak/>
        <w:t>TABLEAU 1</w:t>
      </w:r>
    </w:p>
    <w:p w14:paraId="495667ED" w14:textId="77777777" w:rsidR="00773FE9" w:rsidRPr="006B165A" w:rsidRDefault="00773FE9" w:rsidP="00E77E64">
      <w:pPr>
        <w:pStyle w:val="Tabletitle"/>
      </w:pPr>
      <w:r w:rsidRPr="006B165A">
        <w:t>Paramètres des systèmes d'émission</w:t>
      </w:r>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1498"/>
        <w:gridCol w:w="1525"/>
        <w:gridCol w:w="2233"/>
        <w:gridCol w:w="2115"/>
        <w:gridCol w:w="2115"/>
        <w:gridCol w:w="2343"/>
        <w:gridCol w:w="1692"/>
      </w:tblGrid>
      <w:tr w:rsidR="002E412F" w:rsidRPr="006B165A" w14:paraId="70EDEED7" w14:textId="629782AD" w:rsidTr="005E2853">
        <w:trPr>
          <w:tblHeader/>
          <w:jc w:val="center"/>
        </w:trPr>
        <w:tc>
          <w:tcPr>
            <w:tcW w:w="472" w:type="dxa"/>
            <w:vAlign w:val="center"/>
          </w:tcPr>
          <w:p w14:paraId="12DDDBE6" w14:textId="77777777" w:rsidR="002E412F" w:rsidRPr="006B165A" w:rsidRDefault="002E412F" w:rsidP="00E77E64">
            <w:pPr>
              <w:pStyle w:val="Tablehead"/>
              <w:ind w:left="-648"/>
              <w:rPr>
                <w:lang w:eastAsia="ja-JP"/>
              </w:rPr>
            </w:pPr>
          </w:p>
        </w:tc>
        <w:tc>
          <w:tcPr>
            <w:tcW w:w="1498" w:type="dxa"/>
            <w:vAlign w:val="center"/>
          </w:tcPr>
          <w:p w14:paraId="6449B023" w14:textId="77777777" w:rsidR="002E412F" w:rsidRPr="006B165A" w:rsidRDefault="002E412F" w:rsidP="00E77E64">
            <w:pPr>
              <w:pStyle w:val="Tablehead"/>
              <w:rPr>
                <w:lang w:eastAsia="ja-JP"/>
              </w:rPr>
            </w:pPr>
            <w:r w:rsidRPr="006B165A">
              <w:rPr>
                <w:lang w:eastAsia="ja-JP"/>
              </w:rPr>
              <w:t>Paramètres</w:t>
            </w:r>
          </w:p>
        </w:tc>
        <w:tc>
          <w:tcPr>
            <w:tcW w:w="1525" w:type="dxa"/>
            <w:vAlign w:val="center"/>
          </w:tcPr>
          <w:p w14:paraId="79F727A5" w14:textId="1686EABB" w:rsidR="002E412F" w:rsidRPr="006B165A" w:rsidRDefault="002E412F" w:rsidP="00E77E64">
            <w:pPr>
              <w:pStyle w:val="Tablehead"/>
              <w:rPr>
                <w:lang w:eastAsia="ja-JP"/>
              </w:rPr>
            </w:pPr>
            <w:r w:rsidRPr="006B165A">
              <w:rPr>
                <w:lang w:eastAsia="ja-JP"/>
              </w:rPr>
              <w:t xml:space="preserve">Système </w:t>
            </w:r>
            <w:r w:rsidR="005E2853" w:rsidRPr="006B165A">
              <w:rPr>
                <w:lang w:eastAsia="ja-JP"/>
              </w:rPr>
              <w:br/>
            </w:r>
            <w:r w:rsidRPr="006B165A">
              <w:rPr>
                <w:lang w:eastAsia="ja-JP"/>
              </w:rPr>
              <w:t>multimédia A</w:t>
            </w:r>
          </w:p>
        </w:tc>
        <w:tc>
          <w:tcPr>
            <w:tcW w:w="2233" w:type="dxa"/>
            <w:vAlign w:val="center"/>
          </w:tcPr>
          <w:p w14:paraId="19B8EB97" w14:textId="5CD41C38" w:rsidR="002E412F" w:rsidRPr="006B165A" w:rsidRDefault="002E412F" w:rsidP="00E77E64">
            <w:pPr>
              <w:pStyle w:val="Tablehead"/>
              <w:rPr>
                <w:lang w:eastAsia="ja-JP"/>
              </w:rPr>
            </w:pPr>
            <w:r w:rsidRPr="006B165A">
              <w:rPr>
                <w:lang w:eastAsia="ja-JP"/>
              </w:rPr>
              <w:t xml:space="preserve">Système </w:t>
            </w:r>
            <w:r w:rsidR="00223D24" w:rsidRPr="006B165A">
              <w:rPr>
                <w:lang w:eastAsia="ja-JP"/>
              </w:rPr>
              <w:br/>
            </w:r>
            <w:r w:rsidRPr="006B165A">
              <w:rPr>
                <w:lang w:eastAsia="ja-JP"/>
              </w:rPr>
              <w:t>multimédia F</w:t>
            </w:r>
          </w:p>
        </w:tc>
        <w:tc>
          <w:tcPr>
            <w:tcW w:w="2115" w:type="dxa"/>
            <w:vAlign w:val="center"/>
          </w:tcPr>
          <w:p w14:paraId="6632C310" w14:textId="77777777" w:rsidR="002E412F" w:rsidRPr="006B165A" w:rsidRDefault="002E412F" w:rsidP="00E77E64">
            <w:pPr>
              <w:pStyle w:val="Tablehead"/>
              <w:rPr>
                <w:lang w:eastAsia="ko-KR"/>
              </w:rPr>
            </w:pPr>
            <w:r w:rsidRPr="006B165A">
              <w:rPr>
                <w:lang w:eastAsia="ja-JP"/>
              </w:rPr>
              <w:t>Système multimédia I</w:t>
            </w:r>
          </w:p>
        </w:tc>
        <w:tc>
          <w:tcPr>
            <w:tcW w:w="2115" w:type="dxa"/>
            <w:vAlign w:val="center"/>
          </w:tcPr>
          <w:p w14:paraId="44723A64" w14:textId="77777777" w:rsidR="002E412F" w:rsidRPr="006B165A" w:rsidRDefault="002E412F" w:rsidP="00E77E64">
            <w:pPr>
              <w:pStyle w:val="Tablehead"/>
              <w:snapToGrid w:val="0"/>
              <w:rPr>
                <w:spacing w:val="-6"/>
              </w:rPr>
            </w:pPr>
            <w:r w:rsidRPr="006B165A">
              <w:rPr>
                <w:lang w:eastAsia="ja-JP"/>
              </w:rPr>
              <w:t xml:space="preserve">Système multimédia </w:t>
            </w:r>
            <w:r w:rsidRPr="006B165A">
              <w:rPr>
                <w:spacing w:val="-6"/>
              </w:rPr>
              <w:t>H</w:t>
            </w:r>
          </w:p>
        </w:tc>
        <w:tc>
          <w:tcPr>
            <w:tcW w:w="2343" w:type="dxa"/>
            <w:vAlign w:val="center"/>
          </w:tcPr>
          <w:p w14:paraId="6D36F8A6" w14:textId="28C3125E" w:rsidR="002E412F" w:rsidRPr="006B165A" w:rsidRDefault="002E412F" w:rsidP="00E77E64">
            <w:pPr>
              <w:pStyle w:val="Tablehead"/>
              <w:snapToGrid w:val="0"/>
            </w:pPr>
            <w:r w:rsidRPr="006B165A">
              <w:rPr>
                <w:lang w:eastAsia="ja-JP"/>
              </w:rPr>
              <w:t xml:space="preserve">Système </w:t>
            </w:r>
            <w:r w:rsidR="00CC41E1" w:rsidRPr="006B165A">
              <w:rPr>
                <w:lang w:eastAsia="ja-JP"/>
              </w:rPr>
              <w:br/>
            </w:r>
            <w:r w:rsidRPr="006B165A">
              <w:rPr>
                <w:lang w:eastAsia="ja-JP"/>
              </w:rPr>
              <w:t xml:space="preserve">multimédia </w:t>
            </w:r>
            <w:r w:rsidRPr="006B165A">
              <w:rPr>
                <w:spacing w:val="-6"/>
              </w:rPr>
              <w:t>T2</w:t>
            </w:r>
          </w:p>
        </w:tc>
        <w:tc>
          <w:tcPr>
            <w:tcW w:w="1692" w:type="dxa"/>
            <w:vAlign w:val="center"/>
          </w:tcPr>
          <w:p w14:paraId="697D0A0D" w14:textId="06CD6B99" w:rsidR="002E412F" w:rsidRPr="006B165A" w:rsidRDefault="00536DAB" w:rsidP="00E77E64">
            <w:pPr>
              <w:pStyle w:val="Tablehead"/>
            </w:pPr>
            <w:r w:rsidRPr="006B165A">
              <w:t>Système multimédia R</w:t>
            </w:r>
          </w:p>
        </w:tc>
      </w:tr>
      <w:tr w:rsidR="002E412F" w:rsidRPr="00F7078A" w14:paraId="5348C991" w14:textId="7CF78171" w:rsidTr="005E2853">
        <w:trPr>
          <w:tblHeader/>
          <w:jc w:val="center"/>
        </w:trPr>
        <w:tc>
          <w:tcPr>
            <w:tcW w:w="472" w:type="dxa"/>
          </w:tcPr>
          <w:p w14:paraId="72F095BB" w14:textId="77777777" w:rsidR="002E412F" w:rsidRPr="006B165A" w:rsidRDefault="002E412F" w:rsidP="00E77E64">
            <w:pPr>
              <w:pStyle w:val="Tabletext"/>
              <w:jc w:val="center"/>
              <w:rPr>
                <w:szCs w:val="22"/>
                <w:lang w:eastAsia="ja-JP"/>
              </w:rPr>
            </w:pPr>
            <w:r w:rsidRPr="006B165A">
              <w:rPr>
                <w:szCs w:val="22"/>
                <w:lang w:eastAsia="ja-JP"/>
              </w:rPr>
              <w:t>1</w:t>
            </w:r>
          </w:p>
        </w:tc>
        <w:tc>
          <w:tcPr>
            <w:tcW w:w="1498" w:type="dxa"/>
          </w:tcPr>
          <w:p w14:paraId="12AD08DE" w14:textId="77777777" w:rsidR="002E412F" w:rsidRPr="006B165A" w:rsidRDefault="002E412F" w:rsidP="00E77E64">
            <w:pPr>
              <w:pStyle w:val="Tabletext"/>
              <w:jc w:val="left"/>
              <w:rPr>
                <w:szCs w:val="22"/>
                <w:lang w:eastAsia="ja-JP"/>
              </w:rPr>
            </w:pPr>
            <w:r w:rsidRPr="006B165A">
              <w:rPr>
                <w:szCs w:val="22"/>
                <w:lang w:eastAsia="ja-JP"/>
              </w:rPr>
              <w:t>Largeurs de bande de canal</w:t>
            </w:r>
          </w:p>
        </w:tc>
        <w:tc>
          <w:tcPr>
            <w:tcW w:w="1525" w:type="dxa"/>
          </w:tcPr>
          <w:p w14:paraId="1339EFB6" w14:textId="77777777" w:rsidR="002E412F" w:rsidRPr="006B165A" w:rsidRDefault="002E412F" w:rsidP="00E77E64">
            <w:pPr>
              <w:pStyle w:val="Tabletext"/>
              <w:jc w:val="left"/>
              <w:rPr>
                <w:szCs w:val="22"/>
                <w:lang w:eastAsia="ja-JP"/>
              </w:rPr>
            </w:pPr>
            <w:r w:rsidRPr="006B165A">
              <w:rPr>
                <w:szCs w:val="22"/>
                <w:lang w:eastAsia="ko-KR"/>
              </w:rPr>
              <w:t>1,712 MHz</w:t>
            </w:r>
          </w:p>
        </w:tc>
        <w:tc>
          <w:tcPr>
            <w:tcW w:w="2233" w:type="dxa"/>
          </w:tcPr>
          <w:p w14:paraId="30ADE266" w14:textId="77777777" w:rsidR="002E412F" w:rsidRPr="00376763" w:rsidRDefault="002E412F" w:rsidP="00E77E64">
            <w:pPr>
              <w:pStyle w:val="Tabletext"/>
              <w:ind w:left="284" w:hanging="284"/>
              <w:jc w:val="left"/>
              <w:rPr>
                <w:szCs w:val="22"/>
                <w:lang w:val="es-ES_tradnl" w:eastAsia="ja-JP"/>
              </w:rPr>
            </w:pPr>
            <w:r w:rsidRPr="00376763">
              <w:rPr>
                <w:szCs w:val="22"/>
                <w:lang w:val="es-ES_tradnl" w:eastAsia="ja-JP"/>
              </w:rPr>
              <w:t xml:space="preserve">1/14 × </w:t>
            </w:r>
            <w:r w:rsidRPr="00376763">
              <w:rPr>
                <w:i/>
                <w:iCs/>
                <w:szCs w:val="22"/>
                <w:lang w:val="es-ES_tradnl" w:eastAsia="ja-JP"/>
              </w:rPr>
              <w:t>n</w:t>
            </w:r>
            <w:r w:rsidRPr="00376763">
              <w:rPr>
                <w:szCs w:val="22"/>
                <w:lang w:val="es-ES_tradnl" w:eastAsia="ja-JP"/>
              </w:rPr>
              <w:t xml:space="preserve"> de </w:t>
            </w:r>
          </w:p>
          <w:p w14:paraId="19D32F42" w14:textId="77777777" w:rsidR="002E412F" w:rsidRPr="00376763" w:rsidRDefault="002E412F" w:rsidP="00E77E64">
            <w:pPr>
              <w:pStyle w:val="Tabletext"/>
              <w:ind w:left="284" w:hanging="284"/>
              <w:jc w:val="left"/>
              <w:rPr>
                <w:szCs w:val="22"/>
                <w:lang w:val="es-ES_tradnl" w:eastAsia="ja-JP"/>
              </w:rPr>
            </w:pPr>
            <w:r w:rsidRPr="00376763">
              <w:rPr>
                <w:szCs w:val="22"/>
                <w:lang w:val="es-ES_tradnl" w:eastAsia="ja-JP"/>
              </w:rPr>
              <w:t>a)</w:t>
            </w:r>
            <w:r w:rsidRPr="00376763">
              <w:rPr>
                <w:szCs w:val="22"/>
                <w:lang w:val="es-ES_tradnl" w:eastAsia="ja-JP"/>
              </w:rPr>
              <w:tab/>
              <w:t>6 MHz</w:t>
            </w:r>
          </w:p>
          <w:p w14:paraId="55C8C666" w14:textId="77777777" w:rsidR="002E412F" w:rsidRPr="00376763" w:rsidRDefault="002E412F" w:rsidP="00E77E64">
            <w:pPr>
              <w:pStyle w:val="Tabletext"/>
              <w:ind w:left="284" w:hanging="284"/>
              <w:jc w:val="left"/>
              <w:rPr>
                <w:szCs w:val="22"/>
                <w:lang w:val="es-ES_tradnl" w:eastAsia="ja-JP"/>
              </w:rPr>
            </w:pPr>
            <w:r w:rsidRPr="00376763">
              <w:rPr>
                <w:szCs w:val="22"/>
                <w:lang w:val="es-ES_tradnl" w:eastAsia="ja-JP"/>
              </w:rPr>
              <w:t>b)</w:t>
            </w:r>
            <w:r w:rsidRPr="00376763">
              <w:rPr>
                <w:szCs w:val="22"/>
                <w:lang w:val="es-ES_tradnl" w:eastAsia="ja-JP"/>
              </w:rPr>
              <w:tab/>
              <w:t>7 MHz</w:t>
            </w:r>
          </w:p>
          <w:p w14:paraId="12702594" w14:textId="77777777" w:rsidR="002E412F" w:rsidRPr="006B165A" w:rsidRDefault="002E412F" w:rsidP="00E77E64">
            <w:pPr>
              <w:pStyle w:val="Tabletext"/>
              <w:ind w:left="284" w:hanging="284"/>
              <w:jc w:val="left"/>
              <w:rPr>
                <w:szCs w:val="22"/>
                <w:lang w:eastAsia="ja-JP"/>
              </w:rPr>
            </w:pPr>
            <w:r w:rsidRPr="006B165A">
              <w:rPr>
                <w:szCs w:val="22"/>
                <w:lang w:eastAsia="ja-JP"/>
              </w:rPr>
              <w:t>c)</w:t>
            </w:r>
            <w:r w:rsidRPr="006B165A">
              <w:rPr>
                <w:szCs w:val="22"/>
                <w:lang w:eastAsia="ja-JP"/>
              </w:rPr>
              <w:tab/>
              <w:t>8 MHz</w:t>
            </w:r>
          </w:p>
          <w:p w14:paraId="735E4F2B" w14:textId="77777777" w:rsidR="002E412F" w:rsidRPr="006B165A" w:rsidRDefault="002E412F" w:rsidP="00E77E64">
            <w:pPr>
              <w:pStyle w:val="Tabletext"/>
              <w:ind w:left="284" w:hanging="284"/>
              <w:jc w:val="left"/>
              <w:rPr>
                <w:szCs w:val="22"/>
                <w:lang w:eastAsia="ja-JP"/>
              </w:rPr>
            </w:pPr>
            <w:proofErr w:type="gramStart"/>
            <w:r w:rsidRPr="006B165A">
              <w:rPr>
                <w:i/>
                <w:szCs w:val="22"/>
              </w:rPr>
              <w:t>n</w:t>
            </w:r>
            <w:proofErr w:type="gramEnd"/>
            <w:r w:rsidRPr="006B165A">
              <w:rPr>
                <w:szCs w:val="22"/>
              </w:rPr>
              <w:t xml:space="preserve"> ≥ 1 </w:t>
            </w:r>
            <w:r w:rsidRPr="006B165A">
              <w:rPr>
                <w:szCs w:val="22"/>
                <w:vertAlign w:val="superscript"/>
              </w:rPr>
              <w:t>(*2-1)</w:t>
            </w:r>
          </w:p>
        </w:tc>
        <w:tc>
          <w:tcPr>
            <w:tcW w:w="2115" w:type="dxa"/>
          </w:tcPr>
          <w:p w14:paraId="04100B80" w14:textId="77777777" w:rsidR="002E412F" w:rsidRPr="00376763" w:rsidRDefault="002E412F" w:rsidP="00E77E64">
            <w:pPr>
              <w:pStyle w:val="Tabletext"/>
              <w:ind w:left="284" w:hanging="284"/>
              <w:jc w:val="left"/>
              <w:rPr>
                <w:szCs w:val="22"/>
                <w:lang w:val="es-ES_tradnl" w:eastAsia="ja-JP"/>
              </w:rPr>
            </w:pPr>
            <w:bookmarkStart w:id="4" w:name="OLE_LINK1"/>
            <w:bookmarkStart w:id="5" w:name="OLE_LINK2"/>
            <w:r w:rsidRPr="00376763">
              <w:rPr>
                <w:szCs w:val="22"/>
                <w:lang w:val="es-ES_tradnl"/>
              </w:rPr>
              <w:t>a)</w:t>
            </w:r>
            <w:r w:rsidRPr="00376763">
              <w:rPr>
                <w:szCs w:val="22"/>
                <w:lang w:val="es-ES_tradnl"/>
              </w:rPr>
              <w:tab/>
            </w:r>
            <w:r w:rsidRPr="00376763">
              <w:rPr>
                <w:szCs w:val="22"/>
                <w:lang w:val="es-ES_tradnl" w:eastAsia="ja-JP"/>
              </w:rPr>
              <w:t>1,7 MHz</w:t>
            </w:r>
          </w:p>
          <w:p w14:paraId="7695F01C" w14:textId="77777777" w:rsidR="002E412F" w:rsidRPr="00376763" w:rsidRDefault="002E412F" w:rsidP="00E77E64">
            <w:pPr>
              <w:pStyle w:val="Tabletext"/>
              <w:ind w:left="284" w:hanging="284"/>
              <w:jc w:val="left"/>
              <w:rPr>
                <w:szCs w:val="22"/>
                <w:lang w:val="es-ES_tradnl" w:eastAsia="ja-JP"/>
              </w:rPr>
            </w:pPr>
            <w:r w:rsidRPr="00376763">
              <w:rPr>
                <w:szCs w:val="22"/>
                <w:lang w:val="es-ES_tradnl"/>
              </w:rPr>
              <w:t>b)</w:t>
            </w:r>
            <w:r w:rsidRPr="00376763">
              <w:rPr>
                <w:szCs w:val="22"/>
                <w:lang w:val="es-ES_tradnl"/>
              </w:rPr>
              <w:tab/>
            </w:r>
            <w:r w:rsidRPr="00376763">
              <w:rPr>
                <w:szCs w:val="22"/>
                <w:lang w:val="es-ES_tradnl" w:eastAsia="ja-JP"/>
              </w:rPr>
              <w:t>5 MHz</w:t>
            </w:r>
          </w:p>
          <w:p w14:paraId="71294E5E" w14:textId="77777777" w:rsidR="002E412F" w:rsidRPr="00376763" w:rsidRDefault="002E412F" w:rsidP="00E77E64">
            <w:pPr>
              <w:pStyle w:val="Tabletext"/>
              <w:ind w:left="284" w:hanging="284"/>
              <w:jc w:val="left"/>
              <w:rPr>
                <w:szCs w:val="22"/>
                <w:lang w:val="es-ES_tradnl" w:eastAsia="ja-JP"/>
              </w:rPr>
            </w:pPr>
            <w:r w:rsidRPr="00376763">
              <w:rPr>
                <w:szCs w:val="22"/>
                <w:lang w:val="es-ES_tradnl"/>
              </w:rPr>
              <w:t>c)</w:t>
            </w:r>
            <w:r w:rsidRPr="00376763">
              <w:rPr>
                <w:szCs w:val="22"/>
                <w:lang w:val="es-ES_tradnl"/>
              </w:rPr>
              <w:tab/>
            </w:r>
            <w:r w:rsidRPr="00376763">
              <w:rPr>
                <w:szCs w:val="22"/>
                <w:lang w:val="es-ES_tradnl" w:eastAsia="ja-JP"/>
              </w:rPr>
              <w:t>6 MHz</w:t>
            </w:r>
          </w:p>
          <w:p w14:paraId="58B05113" w14:textId="77777777" w:rsidR="002E412F" w:rsidRPr="006B165A" w:rsidRDefault="002E412F" w:rsidP="00E77E64">
            <w:pPr>
              <w:pStyle w:val="Tabletext"/>
              <w:ind w:left="284" w:hanging="284"/>
              <w:jc w:val="left"/>
              <w:rPr>
                <w:szCs w:val="22"/>
                <w:lang w:eastAsia="ja-JP"/>
              </w:rPr>
            </w:pPr>
            <w:r w:rsidRPr="006B165A">
              <w:rPr>
                <w:szCs w:val="22"/>
              </w:rPr>
              <w:t>d)</w:t>
            </w:r>
            <w:r w:rsidRPr="006B165A">
              <w:rPr>
                <w:szCs w:val="22"/>
              </w:rPr>
              <w:tab/>
            </w:r>
            <w:r w:rsidRPr="006B165A">
              <w:rPr>
                <w:szCs w:val="22"/>
                <w:lang w:eastAsia="ja-JP"/>
              </w:rPr>
              <w:t>7 MHz</w:t>
            </w:r>
          </w:p>
          <w:p w14:paraId="7F233983" w14:textId="77777777" w:rsidR="002E412F" w:rsidRPr="006B165A" w:rsidRDefault="002E412F" w:rsidP="00E77E64">
            <w:pPr>
              <w:pStyle w:val="Tabletext"/>
              <w:ind w:left="284" w:hanging="284"/>
              <w:jc w:val="left"/>
              <w:rPr>
                <w:szCs w:val="22"/>
                <w:lang w:eastAsia="ja-JP"/>
              </w:rPr>
            </w:pPr>
            <w:r w:rsidRPr="006B165A">
              <w:rPr>
                <w:szCs w:val="22"/>
                <w:lang w:eastAsia="ja-JP"/>
              </w:rPr>
              <w:t>e)</w:t>
            </w:r>
            <w:r w:rsidRPr="006B165A">
              <w:rPr>
                <w:szCs w:val="22"/>
                <w:lang w:eastAsia="ja-JP"/>
              </w:rPr>
              <w:tab/>
              <w:t>8 MHz</w:t>
            </w:r>
            <w:bookmarkEnd w:id="4"/>
            <w:bookmarkEnd w:id="5"/>
          </w:p>
        </w:tc>
        <w:tc>
          <w:tcPr>
            <w:tcW w:w="2115" w:type="dxa"/>
          </w:tcPr>
          <w:p w14:paraId="05626136" w14:textId="77777777" w:rsidR="002E412F" w:rsidRPr="00376763" w:rsidRDefault="002E412F" w:rsidP="00E77E64">
            <w:pPr>
              <w:pStyle w:val="Tabletext"/>
              <w:snapToGrid w:val="0"/>
              <w:jc w:val="left"/>
              <w:rPr>
                <w:szCs w:val="22"/>
                <w:lang w:val="es-ES_tradnl"/>
              </w:rPr>
            </w:pPr>
            <w:bookmarkStart w:id="6" w:name="OLE_LINK6"/>
            <w:bookmarkStart w:id="7" w:name="OLE_LINK5"/>
            <w:r w:rsidRPr="00376763">
              <w:rPr>
                <w:szCs w:val="22"/>
                <w:lang w:val="es-ES_tradnl"/>
              </w:rPr>
              <w:t>a)</w:t>
            </w:r>
            <w:r w:rsidRPr="00376763">
              <w:rPr>
                <w:szCs w:val="22"/>
                <w:lang w:val="es-ES_tradnl"/>
              </w:rPr>
              <w:tab/>
              <w:t>5 MHz</w:t>
            </w:r>
          </w:p>
          <w:p w14:paraId="2A380998" w14:textId="77777777" w:rsidR="002E412F" w:rsidRPr="00376763" w:rsidRDefault="002E412F" w:rsidP="00E77E64">
            <w:pPr>
              <w:pStyle w:val="Tabletext"/>
              <w:jc w:val="left"/>
              <w:rPr>
                <w:szCs w:val="22"/>
                <w:lang w:val="es-ES_tradnl"/>
              </w:rPr>
            </w:pPr>
            <w:r w:rsidRPr="00376763">
              <w:rPr>
                <w:szCs w:val="22"/>
                <w:lang w:val="es-ES_tradnl"/>
              </w:rPr>
              <w:t>b)</w:t>
            </w:r>
            <w:r w:rsidRPr="00376763">
              <w:rPr>
                <w:szCs w:val="22"/>
                <w:lang w:val="es-ES_tradnl"/>
              </w:rPr>
              <w:tab/>
              <w:t>6 MHz</w:t>
            </w:r>
          </w:p>
          <w:p w14:paraId="42D4CFCE" w14:textId="77777777" w:rsidR="002E412F" w:rsidRPr="00376763" w:rsidRDefault="002E412F" w:rsidP="00E77E64">
            <w:pPr>
              <w:pStyle w:val="Tabletext"/>
              <w:jc w:val="left"/>
              <w:rPr>
                <w:szCs w:val="22"/>
                <w:lang w:val="es-ES_tradnl"/>
              </w:rPr>
            </w:pPr>
            <w:r w:rsidRPr="00376763">
              <w:rPr>
                <w:szCs w:val="22"/>
                <w:lang w:val="es-ES_tradnl"/>
              </w:rPr>
              <w:t>c)</w:t>
            </w:r>
            <w:r w:rsidRPr="00376763">
              <w:rPr>
                <w:szCs w:val="22"/>
                <w:lang w:val="es-ES_tradnl"/>
              </w:rPr>
              <w:tab/>
              <w:t>7 MHz</w:t>
            </w:r>
          </w:p>
          <w:p w14:paraId="7934E587" w14:textId="77777777" w:rsidR="002E412F" w:rsidRPr="006B165A" w:rsidRDefault="002E412F" w:rsidP="00E77E64">
            <w:pPr>
              <w:pStyle w:val="Tabletext"/>
              <w:ind w:left="284" w:hanging="284"/>
              <w:jc w:val="left"/>
              <w:rPr>
                <w:szCs w:val="22"/>
              </w:rPr>
            </w:pPr>
            <w:r w:rsidRPr="006B165A">
              <w:rPr>
                <w:szCs w:val="22"/>
              </w:rPr>
              <w:t>d)</w:t>
            </w:r>
            <w:r w:rsidRPr="006B165A">
              <w:rPr>
                <w:szCs w:val="22"/>
              </w:rPr>
              <w:tab/>
              <w:t>8 MHz</w:t>
            </w:r>
            <w:bookmarkEnd w:id="6"/>
            <w:bookmarkEnd w:id="7"/>
          </w:p>
        </w:tc>
        <w:tc>
          <w:tcPr>
            <w:tcW w:w="2343" w:type="dxa"/>
          </w:tcPr>
          <w:p w14:paraId="7D56681F" w14:textId="77777777" w:rsidR="002E412F" w:rsidRPr="00376763" w:rsidRDefault="002E412F" w:rsidP="00E77E64">
            <w:pPr>
              <w:pStyle w:val="Tabletext"/>
              <w:snapToGrid w:val="0"/>
              <w:ind w:left="284" w:hanging="284"/>
              <w:jc w:val="left"/>
              <w:rPr>
                <w:szCs w:val="22"/>
                <w:lang w:val="es-ES_tradnl"/>
              </w:rPr>
            </w:pPr>
            <w:r w:rsidRPr="00376763">
              <w:rPr>
                <w:szCs w:val="22"/>
                <w:lang w:val="es-ES_tradnl"/>
              </w:rPr>
              <w:t>a)</w:t>
            </w:r>
            <w:r w:rsidRPr="00376763">
              <w:rPr>
                <w:szCs w:val="22"/>
                <w:lang w:val="es-ES_tradnl"/>
              </w:rPr>
              <w:tab/>
              <w:t>1,7 MHz</w:t>
            </w:r>
          </w:p>
          <w:p w14:paraId="76E565AB" w14:textId="77777777" w:rsidR="002E412F" w:rsidRPr="00376763" w:rsidRDefault="002E412F" w:rsidP="00E77E64">
            <w:pPr>
              <w:pStyle w:val="Tabletext"/>
              <w:ind w:left="284" w:hanging="284"/>
              <w:jc w:val="left"/>
              <w:rPr>
                <w:szCs w:val="22"/>
                <w:lang w:val="es-ES_tradnl"/>
              </w:rPr>
            </w:pPr>
            <w:r w:rsidRPr="00376763">
              <w:rPr>
                <w:szCs w:val="22"/>
                <w:lang w:val="es-ES_tradnl"/>
              </w:rPr>
              <w:t>b)</w:t>
            </w:r>
            <w:r w:rsidRPr="00376763">
              <w:rPr>
                <w:szCs w:val="22"/>
                <w:lang w:val="es-ES_tradnl"/>
              </w:rPr>
              <w:tab/>
              <w:t>5 MHz</w:t>
            </w:r>
          </w:p>
          <w:p w14:paraId="597A4D6D" w14:textId="77777777" w:rsidR="002E412F" w:rsidRPr="00376763" w:rsidRDefault="002E412F" w:rsidP="00E77E64">
            <w:pPr>
              <w:pStyle w:val="Tabletext"/>
              <w:ind w:left="284" w:hanging="284"/>
              <w:jc w:val="left"/>
              <w:rPr>
                <w:szCs w:val="22"/>
                <w:lang w:val="es-ES_tradnl"/>
              </w:rPr>
            </w:pPr>
            <w:r w:rsidRPr="00376763">
              <w:rPr>
                <w:szCs w:val="22"/>
                <w:lang w:val="es-ES_tradnl"/>
              </w:rPr>
              <w:t>c)</w:t>
            </w:r>
            <w:r w:rsidRPr="00376763">
              <w:rPr>
                <w:szCs w:val="22"/>
                <w:lang w:val="es-ES_tradnl"/>
              </w:rPr>
              <w:tab/>
              <w:t>6 MHz</w:t>
            </w:r>
          </w:p>
          <w:p w14:paraId="43F935A0" w14:textId="77777777" w:rsidR="002E412F" w:rsidRPr="006B165A" w:rsidRDefault="002E412F" w:rsidP="00E77E64">
            <w:pPr>
              <w:pStyle w:val="Tabletext"/>
              <w:ind w:left="284" w:hanging="284"/>
              <w:jc w:val="left"/>
              <w:rPr>
                <w:szCs w:val="22"/>
              </w:rPr>
            </w:pPr>
            <w:r w:rsidRPr="006B165A">
              <w:rPr>
                <w:szCs w:val="22"/>
              </w:rPr>
              <w:t>d)</w:t>
            </w:r>
            <w:r w:rsidRPr="006B165A">
              <w:rPr>
                <w:szCs w:val="22"/>
              </w:rPr>
              <w:tab/>
              <w:t>7 MHz</w:t>
            </w:r>
          </w:p>
          <w:p w14:paraId="4A8B0B99" w14:textId="77777777" w:rsidR="002E412F" w:rsidRPr="006B165A" w:rsidRDefault="002E412F" w:rsidP="00E77E64">
            <w:pPr>
              <w:pStyle w:val="Tabletext"/>
              <w:ind w:left="284" w:hanging="284"/>
              <w:jc w:val="left"/>
              <w:rPr>
                <w:szCs w:val="22"/>
              </w:rPr>
            </w:pPr>
            <w:r w:rsidRPr="006B165A">
              <w:rPr>
                <w:szCs w:val="22"/>
              </w:rPr>
              <w:t>e)</w:t>
            </w:r>
            <w:r w:rsidRPr="006B165A">
              <w:rPr>
                <w:szCs w:val="22"/>
              </w:rPr>
              <w:tab/>
              <w:t>8 MHz</w:t>
            </w:r>
          </w:p>
        </w:tc>
        <w:tc>
          <w:tcPr>
            <w:tcW w:w="1692" w:type="dxa"/>
          </w:tcPr>
          <w:p w14:paraId="7838C44D" w14:textId="77777777" w:rsidR="002E412F" w:rsidRPr="00F7078A" w:rsidRDefault="002E412F" w:rsidP="00E77E64">
            <w:pPr>
              <w:pStyle w:val="Tabletext"/>
              <w:rPr>
                <w:lang w:val="en-US"/>
              </w:rPr>
            </w:pPr>
            <w:r w:rsidRPr="00F7078A">
              <w:rPr>
                <w:lang w:val="en-US"/>
              </w:rPr>
              <w:t>a)</w:t>
            </w:r>
            <w:r w:rsidRPr="00F7078A">
              <w:rPr>
                <w:lang w:val="en-US"/>
              </w:rPr>
              <w:tab/>
              <w:t>100 kHz</w:t>
            </w:r>
          </w:p>
          <w:p w14:paraId="34CFC239" w14:textId="77777777" w:rsidR="002E412F" w:rsidRPr="00F7078A" w:rsidRDefault="002E412F" w:rsidP="00E77E64">
            <w:pPr>
              <w:pStyle w:val="Tabletext"/>
              <w:rPr>
                <w:lang w:val="en-US"/>
              </w:rPr>
            </w:pPr>
            <w:r w:rsidRPr="00F7078A">
              <w:rPr>
                <w:lang w:val="en-US"/>
              </w:rPr>
              <w:t>b)</w:t>
            </w:r>
            <w:r w:rsidRPr="00F7078A">
              <w:rPr>
                <w:lang w:val="en-US"/>
              </w:rPr>
              <w:tab/>
              <w:t>200 kHz</w:t>
            </w:r>
          </w:p>
          <w:p w14:paraId="3E2DBB65" w14:textId="215ACF1D" w:rsidR="002E412F" w:rsidRPr="00F7078A" w:rsidRDefault="002E412F" w:rsidP="00E77E64">
            <w:pPr>
              <w:pStyle w:val="Tabletext"/>
              <w:rPr>
                <w:lang w:val="en-US"/>
              </w:rPr>
            </w:pPr>
            <w:r w:rsidRPr="00F7078A">
              <w:rPr>
                <w:lang w:val="en-US"/>
              </w:rPr>
              <w:t>c)</w:t>
            </w:r>
            <w:r w:rsidRPr="00F7078A">
              <w:rPr>
                <w:lang w:val="en-US"/>
              </w:rPr>
              <w:tab/>
              <w:t>250 kHz</w:t>
            </w:r>
          </w:p>
        </w:tc>
      </w:tr>
      <w:tr w:rsidR="002E412F" w:rsidRPr="00F7078A" w14:paraId="337E1B99" w14:textId="7B7AE888" w:rsidTr="005E2853">
        <w:trPr>
          <w:tblHeader/>
          <w:jc w:val="center"/>
        </w:trPr>
        <w:tc>
          <w:tcPr>
            <w:tcW w:w="472" w:type="dxa"/>
          </w:tcPr>
          <w:p w14:paraId="2A69A97A" w14:textId="77777777" w:rsidR="002E412F" w:rsidRPr="006B165A" w:rsidRDefault="002E412F" w:rsidP="00E77E64">
            <w:pPr>
              <w:pStyle w:val="Tabletext"/>
              <w:jc w:val="center"/>
              <w:rPr>
                <w:szCs w:val="22"/>
                <w:lang w:eastAsia="ja-JP"/>
              </w:rPr>
            </w:pPr>
            <w:r w:rsidRPr="006B165A">
              <w:rPr>
                <w:szCs w:val="22"/>
                <w:lang w:eastAsia="ja-JP"/>
              </w:rPr>
              <w:t>2</w:t>
            </w:r>
          </w:p>
        </w:tc>
        <w:tc>
          <w:tcPr>
            <w:tcW w:w="1498" w:type="dxa"/>
          </w:tcPr>
          <w:p w14:paraId="32977314" w14:textId="77777777" w:rsidR="002E412F" w:rsidRPr="006B165A" w:rsidRDefault="002E412F" w:rsidP="00E77E64">
            <w:pPr>
              <w:pStyle w:val="Tabletext"/>
              <w:jc w:val="left"/>
              <w:rPr>
                <w:szCs w:val="22"/>
                <w:lang w:eastAsia="ja-JP"/>
              </w:rPr>
            </w:pPr>
            <w:r w:rsidRPr="006B165A">
              <w:rPr>
                <w:szCs w:val="22"/>
                <w:lang w:eastAsia="ja-JP"/>
              </w:rPr>
              <w:t>Largeur de bande utilisée</w:t>
            </w:r>
          </w:p>
        </w:tc>
        <w:tc>
          <w:tcPr>
            <w:tcW w:w="1525" w:type="dxa"/>
          </w:tcPr>
          <w:p w14:paraId="7726A439" w14:textId="77777777" w:rsidR="002E412F" w:rsidRPr="006B165A" w:rsidRDefault="002E412F" w:rsidP="00E77E64">
            <w:pPr>
              <w:pStyle w:val="Tabletext"/>
              <w:jc w:val="left"/>
              <w:rPr>
                <w:szCs w:val="22"/>
              </w:rPr>
            </w:pPr>
            <w:r w:rsidRPr="006B165A">
              <w:rPr>
                <w:szCs w:val="22"/>
                <w:lang w:eastAsia="ko-KR"/>
              </w:rPr>
              <w:t>1,536 MHz</w:t>
            </w:r>
          </w:p>
        </w:tc>
        <w:tc>
          <w:tcPr>
            <w:tcW w:w="2233" w:type="dxa"/>
          </w:tcPr>
          <w:p w14:paraId="2077165F" w14:textId="7BCDF2CC" w:rsidR="002E412F" w:rsidRPr="006B165A" w:rsidRDefault="002E412F" w:rsidP="00E77E64">
            <w:pPr>
              <w:pStyle w:val="Tabletext"/>
              <w:jc w:val="left"/>
              <w:rPr>
                <w:szCs w:val="22"/>
                <w:lang w:eastAsia="ja-JP"/>
              </w:rPr>
            </w:pPr>
            <w:proofErr w:type="gramStart"/>
            <w:r w:rsidRPr="006B165A">
              <w:rPr>
                <w:szCs w:val="22"/>
                <w:lang w:eastAsia="ja-JP"/>
              </w:rPr>
              <w:t>«Espacement</w:t>
            </w:r>
            <w:proofErr w:type="gramEnd"/>
            <w:r w:rsidRPr="006B165A">
              <w:rPr>
                <w:szCs w:val="22"/>
                <w:lang w:eastAsia="ja-JP"/>
              </w:rPr>
              <w:t xml:space="preserve"> des sous</w:t>
            </w:r>
            <w:r w:rsidRPr="006B165A">
              <w:rPr>
                <w:szCs w:val="22"/>
                <w:lang w:eastAsia="ja-JP"/>
              </w:rPr>
              <w:noBreakHyphen/>
              <w:t xml:space="preserve">porteuses» </w:t>
            </w:r>
            <w:r w:rsidR="00EE3937" w:rsidRPr="006B165A">
              <w:rPr>
                <w:szCs w:val="22"/>
                <w:lang w:eastAsia="ja-JP"/>
              </w:rPr>
              <w:br/>
            </w:r>
            <w:r w:rsidRPr="006B165A">
              <w:rPr>
                <w:szCs w:val="22"/>
                <w:lang w:eastAsia="ja-JP"/>
              </w:rPr>
              <w:t xml:space="preserve">(voir le point 5) + </w:t>
            </w:r>
            <w:r w:rsidR="005E2853" w:rsidRPr="006B165A">
              <w:rPr>
                <w:szCs w:val="22"/>
                <w:lang w:eastAsia="ja-JP"/>
              </w:rPr>
              <w:br/>
            </w:r>
            <w:r w:rsidRPr="006B165A">
              <w:rPr>
                <w:szCs w:val="22"/>
                <w:lang w:eastAsia="ja-JP"/>
              </w:rPr>
              <w:t xml:space="preserve">1/14 × </w:t>
            </w:r>
            <w:r w:rsidRPr="006B165A">
              <w:rPr>
                <w:i/>
                <w:iCs/>
                <w:szCs w:val="22"/>
                <w:lang w:eastAsia="ja-JP"/>
              </w:rPr>
              <w:t>n</w:t>
            </w:r>
            <w:r w:rsidRPr="006B165A">
              <w:rPr>
                <w:szCs w:val="22"/>
                <w:lang w:eastAsia="ja-JP"/>
              </w:rPr>
              <w:t xml:space="preserve"> × </w:t>
            </w:r>
          </w:p>
          <w:p w14:paraId="13A1F123" w14:textId="77777777" w:rsidR="002E412F" w:rsidRPr="00376763" w:rsidRDefault="002E412F" w:rsidP="00E77E64">
            <w:pPr>
              <w:pStyle w:val="Tabletext"/>
              <w:ind w:left="284" w:hanging="284"/>
              <w:jc w:val="left"/>
              <w:rPr>
                <w:szCs w:val="22"/>
                <w:lang w:val="es-ES_tradnl"/>
              </w:rPr>
            </w:pPr>
            <w:r w:rsidRPr="00376763">
              <w:rPr>
                <w:szCs w:val="22"/>
                <w:lang w:val="es-ES_tradnl"/>
              </w:rPr>
              <w:t>a)</w:t>
            </w:r>
            <w:r w:rsidRPr="00376763">
              <w:rPr>
                <w:szCs w:val="22"/>
                <w:lang w:val="es-ES_tradnl"/>
              </w:rPr>
              <w:tab/>
            </w:r>
            <w:r w:rsidRPr="00376763">
              <w:rPr>
                <w:szCs w:val="22"/>
                <w:lang w:val="es-ES_tradnl" w:eastAsia="ja-JP"/>
              </w:rPr>
              <w:t>6</w:t>
            </w:r>
            <w:r w:rsidRPr="00376763">
              <w:rPr>
                <w:szCs w:val="22"/>
                <w:lang w:val="es-ES_tradnl"/>
              </w:rPr>
              <w:t xml:space="preserve"> MHz</w:t>
            </w:r>
          </w:p>
          <w:p w14:paraId="46AC8F26" w14:textId="77777777" w:rsidR="002E412F" w:rsidRPr="00376763" w:rsidRDefault="002E412F" w:rsidP="00E77E64">
            <w:pPr>
              <w:pStyle w:val="Tabletext"/>
              <w:ind w:left="284" w:hanging="284"/>
              <w:jc w:val="left"/>
              <w:rPr>
                <w:szCs w:val="22"/>
                <w:lang w:val="es-ES_tradnl"/>
              </w:rPr>
            </w:pPr>
            <w:r w:rsidRPr="00376763">
              <w:rPr>
                <w:szCs w:val="22"/>
                <w:lang w:val="es-ES_tradnl"/>
              </w:rPr>
              <w:t>b)</w:t>
            </w:r>
            <w:r w:rsidRPr="00376763">
              <w:rPr>
                <w:szCs w:val="22"/>
                <w:lang w:val="es-ES_tradnl"/>
              </w:rPr>
              <w:tab/>
            </w:r>
            <w:r w:rsidRPr="00376763">
              <w:rPr>
                <w:szCs w:val="22"/>
                <w:lang w:val="es-ES_tradnl" w:eastAsia="ja-JP"/>
              </w:rPr>
              <w:t>7</w:t>
            </w:r>
            <w:r w:rsidRPr="00376763">
              <w:rPr>
                <w:szCs w:val="22"/>
                <w:lang w:val="es-ES_tradnl"/>
              </w:rPr>
              <w:t xml:space="preserve"> MHz</w:t>
            </w:r>
          </w:p>
          <w:p w14:paraId="64FC90ED" w14:textId="77777777" w:rsidR="002E412F" w:rsidRPr="00376763" w:rsidRDefault="002E412F" w:rsidP="00E77E64">
            <w:pPr>
              <w:pStyle w:val="Tabletext"/>
              <w:ind w:left="284" w:hanging="284"/>
              <w:jc w:val="left"/>
              <w:rPr>
                <w:szCs w:val="22"/>
                <w:lang w:val="es-ES_tradnl" w:eastAsia="ja-JP"/>
              </w:rPr>
            </w:pPr>
            <w:r w:rsidRPr="00376763">
              <w:rPr>
                <w:szCs w:val="22"/>
                <w:lang w:val="es-ES_tradnl"/>
              </w:rPr>
              <w:t>c)</w:t>
            </w:r>
            <w:r w:rsidRPr="00376763">
              <w:rPr>
                <w:szCs w:val="22"/>
                <w:lang w:val="es-ES_tradnl"/>
              </w:rPr>
              <w:tab/>
            </w:r>
            <w:r w:rsidRPr="00376763">
              <w:rPr>
                <w:szCs w:val="22"/>
                <w:lang w:val="es-ES_tradnl" w:eastAsia="ja-JP"/>
              </w:rPr>
              <w:t>8</w:t>
            </w:r>
            <w:r w:rsidRPr="00376763">
              <w:rPr>
                <w:szCs w:val="22"/>
                <w:lang w:val="es-ES_tradnl"/>
              </w:rPr>
              <w:t xml:space="preserve"> MHz</w:t>
            </w:r>
          </w:p>
          <w:p w14:paraId="4850B20F" w14:textId="77777777" w:rsidR="002E412F" w:rsidRPr="006B165A" w:rsidRDefault="002E412F" w:rsidP="00E77E64">
            <w:pPr>
              <w:pStyle w:val="Tabletext"/>
              <w:ind w:left="284" w:hanging="284"/>
              <w:jc w:val="left"/>
              <w:rPr>
                <w:szCs w:val="22"/>
              </w:rPr>
            </w:pPr>
            <w:proofErr w:type="gramStart"/>
            <w:r w:rsidRPr="006B165A">
              <w:rPr>
                <w:i/>
                <w:szCs w:val="22"/>
              </w:rPr>
              <w:t>n</w:t>
            </w:r>
            <w:proofErr w:type="gramEnd"/>
            <w:r w:rsidRPr="006B165A">
              <w:rPr>
                <w:szCs w:val="22"/>
              </w:rPr>
              <w:t xml:space="preserve"> ≥ 1 </w:t>
            </w:r>
            <w:r w:rsidRPr="006B165A">
              <w:rPr>
                <w:szCs w:val="22"/>
                <w:vertAlign w:val="superscript"/>
              </w:rPr>
              <w:t>(*2-1)</w:t>
            </w:r>
          </w:p>
        </w:tc>
        <w:tc>
          <w:tcPr>
            <w:tcW w:w="2115" w:type="dxa"/>
          </w:tcPr>
          <w:p w14:paraId="5ACBBABF" w14:textId="77777777" w:rsidR="002E412F" w:rsidRPr="00376763" w:rsidRDefault="002E412F" w:rsidP="00E77E64">
            <w:pPr>
              <w:pStyle w:val="Tabletext"/>
              <w:ind w:left="284" w:hanging="284"/>
              <w:jc w:val="left"/>
              <w:rPr>
                <w:szCs w:val="22"/>
                <w:lang w:val="es-ES_tradnl"/>
              </w:rPr>
            </w:pPr>
            <w:r w:rsidRPr="00376763">
              <w:rPr>
                <w:szCs w:val="22"/>
                <w:lang w:val="es-ES_tradnl"/>
              </w:rPr>
              <w:t>a)</w:t>
            </w:r>
            <w:r w:rsidRPr="00376763">
              <w:rPr>
                <w:szCs w:val="22"/>
                <w:lang w:val="es-ES_tradnl"/>
              </w:rPr>
              <w:tab/>
              <w:t>1,52 MHz</w:t>
            </w:r>
          </w:p>
          <w:p w14:paraId="54C80E4C" w14:textId="77777777" w:rsidR="002E412F" w:rsidRPr="00376763" w:rsidRDefault="002E412F" w:rsidP="00E77E64">
            <w:pPr>
              <w:pStyle w:val="Tabletext"/>
              <w:ind w:left="284" w:hanging="284"/>
              <w:jc w:val="left"/>
              <w:rPr>
                <w:szCs w:val="22"/>
                <w:lang w:val="es-ES_tradnl"/>
              </w:rPr>
            </w:pPr>
            <w:r w:rsidRPr="00376763">
              <w:rPr>
                <w:szCs w:val="22"/>
                <w:lang w:val="es-ES_tradnl"/>
              </w:rPr>
              <w:t>b)</w:t>
            </w:r>
            <w:r w:rsidRPr="00376763">
              <w:rPr>
                <w:szCs w:val="22"/>
                <w:lang w:val="es-ES_tradnl"/>
              </w:rPr>
              <w:tab/>
              <w:t>4,75 MHz</w:t>
            </w:r>
          </w:p>
          <w:p w14:paraId="19D95C71" w14:textId="77777777" w:rsidR="002E412F" w:rsidRPr="00376763" w:rsidRDefault="002E412F" w:rsidP="00E77E64">
            <w:pPr>
              <w:pStyle w:val="Tabletext"/>
              <w:ind w:left="284" w:hanging="284"/>
              <w:jc w:val="left"/>
              <w:rPr>
                <w:szCs w:val="22"/>
                <w:lang w:val="es-ES_tradnl"/>
              </w:rPr>
            </w:pPr>
            <w:r w:rsidRPr="00376763">
              <w:rPr>
                <w:szCs w:val="22"/>
                <w:lang w:val="es-ES_tradnl"/>
              </w:rPr>
              <w:t>c)</w:t>
            </w:r>
            <w:r w:rsidRPr="00376763">
              <w:rPr>
                <w:szCs w:val="22"/>
                <w:lang w:val="es-ES_tradnl"/>
              </w:rPr>
              <w:tab/>
              <w:t>5,71 MHz</w:t>
            </w:r>
          </w:p>
          <w:p w14:paraId="42BC24EE" w14:textId="77777777" w:rsidR="002E412F" w:rsidRPr="006B165A" w:rsidRDefault="002E412F" w:rsidP="00E77E64">
            <w:pPr>
              <w:pStyle w:val="Tabletext"/>
              <w:ind w:left="284" w:hanging="284"/>
              <w:jc w:val="left"/>
              <w:rPr>
                <w:szCs w:val="22"/>
              </w:rPr>
            </w:pPr>
            <w:r w:rsidRPr="006B165A">
              <w:rPr>
                <w:szCs w:val="22"/>
              </w:rPr>
              <w:t>d)</w:t>
            </w:r>
            <w:r w:rsidRPr="006B165A">
              <w:rPr>
                <w:szCs w:val="22"/>
              </w:rPr>
              <w:tab/>
              <w:t>6,66 MHz</w:t>
            </w:r>
          </w:p>
          <w:p w14:paraId="46E19C0C" w14:textId="77777777" w:rsidR="002E412F" w:rsidRPr="006B165A" w:rsidRDefault="002E412F" w:rsidP="00E77E64">
            <w:pPr>
              <w:pStyle w:val="Tabletext"/>
              <w:ind w:left="284" w:hanging="284"/>
              <w:jc w:val="left"/>
              <w:rPr>
                <w:szCs w:val="22"/>
              </w:rPr>
            </w:pPr>
            <w:r w:rsidRPr="006B165A">
              <w:rPr>
                <w:szCs w:val="22"/>
              </w:rPr>
              <w:t>e)</w:t>
            </w:r>
            <w:r w:rsidRPr="006B165A">
              <w:rPr>
                <w:szCs w:val="22"/>
              </w:rPr>
              <w:tab/>
              <w:t>7,61 MHz</w:t>
            </w:r>
          </w:p>
        </w:tc>
        <w:tc>
          <w:tcPr>
            <w:tcW w:w="2115" w:type="dxa"/>
          </w:tcPr>
          <w:p w14:paraId="582C4D2D" w14:textId="77777777" w:rsidR="002E412F" w:rsidRPr="00376763" w:rsidRDefault="002E412F" w:rsidP="00E77E64">
            <w:pPr>
              <w:pStyle w:val="Tabletext"/>
              <w:snapToGrid w:val="0"/>
              <w:jc w:val="left"/>
              <w:rPr>
                <w:szCs w:val="22"/>
                <w:lang w:val="es-ES_tradnl"/>
              </w:rPr>
            </w:pPr>
            <w:r w:rsidRPr="00376763">
              <w:rPr>
                <w:szCs w:val="22"/>
                <w:lang w:val="es-ES_tradnl"/>
              </w:rPr>
              <w:t>a)</w:t>
            </w:r>
            <w:r w:rsidRPr="00376763">
              <w:rPr>
                <w:szCs w:val="22"/>
                <w:lang w:val="es-ES_tradnl"/>
              </w:rPr>
              <w:tab/>
              <w:t>4,75 MHz</w:t>
            </w:r>
          </w:p>
          <w:p w14:paraId="3699A8DD" w14:textId="77777777" w:rsidR="002E412F" w:rsidRPr="00376763" w:rsidRDefault="002E412F" w:rsidP="00E77E64">
            <w:pPr>
              <w:pStyle w:val="Tabletext"/>
              <w:jc w:val="left"/>
              <w:rPr>
                <w:szCs w:val="22"/>
                <w:lang w:val="es-ES_tradnl"/>
              </w:rPr>
            </w:pPr>
            <w:r w:rsidRPr="00376763">
              <w:rPr>
                <w:szCs w:val="22"/>
                <w:lang w:val="es-ES_tradnl"/>
              </w:rPr>
              <w:t>b)</w:t>
            </w:r>
            <w:r w:rsidRPr="00376763">
              <w:rPr>
                <w:szCs w:val="22"/>
                <w:lang w:val="es-ES_tradnl"/>
              </w:rPr>
              <w:tab/>
              <w:t>5,71 MHz</w:t>
            </w:r>
          </w:p>
          <w:p w14:paraId="3FF0073E" w14:textId="77777777" w:rsidR="002E412F" w:rsidRPr="00376763" w:rsidRDefault="002E412F" w:rsidP="00E77E64">
            <w:pPr>
              <w:pStyle w:val="Tabletext"/>
              <w:jc w:val="left"/>
              <w:rPr>
                <w:szCs w:val="22"/>
                <w:lang w:val="es-ES_tradnl"/>
              </w:rPr>
            </w:pPr>
            <w:r w:rsidRPr="00376763">
              <w:rPr>
                <w:szCs w:val="22"/>
                <w:lang w:val="es-ES_tradnl"/>
              </w:rPr>
              <w:t>c)</w:t>
            </w:r>
            <w:r w:rsidRPr="00376763">
              <w:rPr>
                <w:szCs w:val="22"/>
                <w:lang w:val="es-ES_tradnl"/>
              </w:rPr>
              <w:tab/>
              <w:t>6,66 MHz</w:t>
            </w:r>
          </w:p>
          <w:p w14:paraId="7652B102" w14:textId="77777777" w:rsidR="002E412F" w:rsidRPr="006B165A" w:rsidRDefault="002E412F" w:rsidP="00E77E64">
            <w:pPr>
              <w:pStyle w:val="Tabletext"/>
              <w:ind w:left="284" w:hanging="284"/>
              <w:jc w:val="left"/>
              <w:rPr>
                <w:szCs w:val="22"/>
              </w:rPr>
            </w:pPr>
            <w:r w:rsidRPr="006B165A">
              <w:rPr>
                <w:szCs w:val="22"/>
              </w:rPr>
              <w:t>d)</w:t>
            </w:r>
            <w:r w:rsidRPr="006B165A">
              <w:rPr>
                <w:szCs w:val="22"/>
              </w:rPr>
              <w:tab/>
              <w:t>7,61 MHz</w:t>
            </w:r>
          </w:p>
        </w:tc>
        <w:tc>
          <w:tcPr>
            <w:tcW w:w="2343" w:type="dxa"/>
          </w:tcPr>
          <w:p w14:paraId="5D5D919C" w14:textId="77777777" w:rsidR="002E412F" w:rsidRPr="00376763" w:rsidRDefault="002E412F" w:rsidP="00E77E64">
            <w:pPr>
              <w:pStyle w:val="Tabletext"/>
              <w:snapToGrid w:val="0"/>
              <w:ind w:left="284" w:hanging="284"/>
              <w:jc w:val="left"/>
              <w:rPr>
                <w:szCs w:val="22"/>
                <w:lang w:val="es-ES_tradnl"/>
              </w:rPr>
            </w:pPr>
            <w:r w:rsidRPr="00376763">
              <w:rPr>
                <w:szCs w:val="22"/>
                <w:lang w:val="es-ES_tradnl"/>
              </w:rPr>
              <w:t>a)</w:t>
            </w:r>
            <w:r w:rsidRPr="00376763">
              <w:rPr>
                <w:szCs w:val="22"/>
                <w:lang w:val="es-ES_tradnl"/>
              </w:rPr>
              <w:tab/>
              <w:t>1,52 MHz</w:t>
            </w:r>
          </w:p>
          <w:p w14:paraId="69A7FF7C" w14:textId="77777777" w:rsidR="002E412F" w:rsidRPr="00376763" w:rsidRDefault="002E412F" w:rsidP="00E77E64">
            <w:pPr>
              <w:pStyle w:val="Tabletext"/>
              <w:ind w:left="284" w:hanging="284"/>
              <w:jc w:val="left"/>
              <w:rPr>
                <w:szCs w:val="22"/>
                <w:lang w:val="es-ES_tradnl"/>
              </w:rPr>
            </w:pPr>
            <w:r w:rsidRPr="00376763">
              <w:rPr>
                <w:szCs w:val="22"/>
                <w:lang w:val="es-ES_tradnl"/>
              </w:rPr>
              <w:t>b)</w:t>
            </w:r>
            <w:r w:rsidRPr="00376763">
              <w:rPr>
                <w:szCs w:val="22"/>
                <w:lang w:val="es-ES_tradnl"/>
              </w:rPr>
              <w:tab/>
              <w:t>4,75 MHz</w:t>
            </w:r>
          </w:p>
          <w:p w14:paraId="6D0134E0" w14:textId="77777777" w:rsidR="002E412F" w:rsidRPr="00376763" w:rsidRDefault="002E412F" w:rsidP="00E77E64">
            <w:pPr>
              <w:pStyle w:val="Tabletext"/>
              <w:ind w:left="284" w:hanging="284"/>
              <w:jc w:val="left"/>
              <w:rPr>
                <w:szCs w:val="22"/>
                <w:lang w:val="es-ES_tradnl"/>
              </w:rPr>
            </w:pPr>
            <w:r w:rsidRPr="00376763">
              <w:rPr>
                <w:szCs w:val="22"/>
                <w:lang w:val="es-ES_tradnl"/>
              </w:rPr>
              <w:t>c)</w:t>
            </w:r>
            <w:r w:rsidRPr="00376763">
              <w:rPr>
                <w:szCs w:val="22"/>
                <w:lang w:val="es-ES_tradnl"/>
              </w:rPr>
              <w:tab/>
              <w:t>5,71 MHz</w:t>
            </w:r>
          </w:p>
          <w:p w14:paraId="625666BD" w14:textId="77777777" w:rsidR="002E412F" w:rsidRPr="006B165A" w:rsidRDefault="002E412F" w:rsidP="00E77E64">
            <w:pPr>
              <w:pStyle w:val="Tabletext"/>
              <w:ind w:left="284" w:hanging="284"/>
              <w:jc w:val="left"/>
              <w:rPr>
                <w:szCs w:val="22"/>
              </w:rPr>
            </w:pPr>
            <w:r w:rsidRPr="006B165A">
              <w:rPr>
                <w:szCs w:val="22"/>
              </w:rPr>
              <w:t>d)</w:t>
            </w:r>
            <w:r w:rsidRPr="006B165A">
              <w:rPr>
                <w:szCs w:val="22"/>
              </w:rPr>
              <w:tab/>
              <w:t>6,66 MHz</w:t>
            </w:r>
          </w:p>
          <w:p w14:paraId="27B05A1F" w14:textId="77777777" w:rsidR="002E412F" w:rsidRPr="006B165A" w:rsidRDefault="002E412F" w:rsidP="00E77E64">
            <w:pPr>
              <w:pStyle w:val="Tabletext"/>
              <w:ind w:left="284" w:hanging="284"/>
              <w:jc w:val="left"/>
              <w:rPr>
                <w:szCs w:val="22"/>
              </w:rPr>
            </w:pPr>
            <w:r w:rsidRPr="006B165A">
              <w:rPr>
                <w:szCs w:val="22"/>
              </w:rPr>
              <w:t>e)</w:t>
            </w:r>
            <w:r w:rsidRPr="006B165A">
              <w:rPr>
                <w:szCs w:val="22"/>
              </w:rPr>
              <w:tab/>
              <w:t>7,61 MHz</w:t>
            </w:r>
          </w:p>
        </w:tc>
        <w:tc>
          <w:tcPr>
            <w:tcW w:w="1692" w:type="dxa"/>
          </w:tcPr>
          <w:p w14:paraId="7C99D69A" w14:textId="2E34F3E3" w:rsidR="002E412F" w:rsidRPr="00F7078A" w:rsidRDefault="002E412F" w:rsidP="00E77E64">
            <w:pPr>
              <w:pStyle w:val="Tabletext"/>
              <w:snapToGrid w:val="0"/>
              <w:ind w:left="284" w:hanging="284"/>
              <w:rPr>
                <w:lang w:val="en-US"/>
              </w:rPr>
            </w:pPr>
            <w:r w:rsidRPr="00F7078A">
              <w:rPr>
                <w:lang w:val="en-US"/>
              </w:rPr>
              <w:t>a)</w:t>
            </w:r>
            <w:r w:rsidRPr="00F7078A">
              <w:rPr>
                <w:lang w:val="en-US"/>
              </w:rPr>
              <w:tab/>
              <w:t>96,0 kHz</w:t>
            </w:r>
          </w:p>
          <w:p w14:paraId="34CADC44" w14:textId="51DD0D5E" w:rsidR="002E412F" w:rsidRPr="00F7078A" w:rsidRDefault="002E412F" w:rsidP="00E77E64">
            <w:pPr>
              <w:pStyle w:val="Tabletext"/>
              <w:ind w:left="284" w:hanging="284"/>
              <w:rPr>
                <w:lang w:val="en-US"/>
              </w:rPr>
            </w:pPr>
            <w:r w:rsidRPr="00F7078A">
              <w:rPr>
                <w:lang w:val="en-US"/>
              </w:rPr>
              <w:t>b)</w:t>
            </w:r>
            <w:r w:rsidRPr="00F7078A">
              <w:rPr>
                <w:lang w:val="en-US"/>
              </w:rPr>
              <w:tab/>
              <w:t>185,6 kHz</w:t>
            </w:r>
          </w:p>
          <w:p w14:paraId="35379741" w14:textId="0F153DD4" w:rsidR="002E412F" w:rsidRPr="00F7078A" w:rsidRDefault="002E412F" w:rsidP="00E77E64">
            <w:pPr>
              <w:pStyle w:val="Tabletext"/>
              <w:rPr>
                <w:lang w:val="en-US"/>
              </w:rPr>
            </w:pPr>
            <w:r w:rsidRPr="00F7078A">
              <w:rPr>
                <w:lang w:val="en-US"/>
              </w:rPr>
              <w:t>c)</w:t>
            </w:r>
            <w:r w:rsidRPr="00F7078A">
              <w:rPr>
                <w:lang w:val="en-US"/>
              </w:rPr>
              <w:tab/>
              <w:t>246,2 kHz</w:t>
            </w:r>
          </w:p>
        </w:tc>
      </w:tr>
      <w:tr w:rsidR="002E412F" w:rsidRPr="006B165A" w14:paraId="3BA71D5F" w14:textId="30B2572E" w:rsidTr="005E2853">
        <w:trPr>
          <w:tblHeader/>
          <w:jc w:val="center"/>
        </w:trPr>
        <w:tc>
          <w:tcPr>
            <w:tcW w:w="472" w:type="dxa"/>
          </w:tcPr>
          <w:p w14:paraId="07F5893D" w14:textId="77777777" w:rsidR="002E412F" w:rsidRPr="006B165A" w:rsidRDefault="002E412F" w:rsidP="00E77E64">
            <w:pPr>
              <w:pStyle w:val="Tabletext"/>
              <w:jc w:val="center"/>
              <w:rPr>
                <w:szCs w:val="22"/>
                <w:lang w:eastAsia="ja-JP"/>
              </w:rPr>
            </w:pPr>
            <w:r w:rsidRPr="006B165A">
              <w:rPr>
                <w:szCs w:val="22"/>
                <w:lang w:eastAsia="ja-JP"/>
              </w:rPr>
              <w:t>3</w:t>
            </w:r>
          </w:p>
        </w:tc>
        <w:tc>
          <w:tcPr>
            <w:tcW w:w="1498" w:type="dxa"/>
          </w:tcPr>
          <w:p w14:paraId="719E95AA" w14:textId="77777777" w:rsidR="002E412F" w:rsidRPr="006B165A" w:rsidRDefault="002E412F" w:rsidP="00E77E64">
            <w:pPr>
              <w:pStyle w:val="Tabletext"/>
              <w:jc w:val="left"/>
              <w:rPr>
                <w:szCs w:val="22"/>
                <w:lang w:eastAsia="ja-JP"/>
              </w:rPr>
            </w:pPr>
            <w:r w:rsidRPr="006B165A">
              <w:rPr>
                <w:szCs w:val="22"/>
                <w:lang w:eastAsia="ja-JP"/>
              </w:rPr>
              <w:t>Nombre de segments</w:t>
            </w:r>
          </w:p>
        </w:tc>
        <w:tc>
          <w:tcPr>
            <w:tcW w:w="1525" w:type="dxa"/>
          </w:tcPr>
          <w:p w14:paraId="6BE096E9" w14:textId="77777777" w:rsidR="002E412F" w:rsidRPr="006B165A" w:rsidRDefault="002E412F" w:rsidP="00E77E64">
            <w:pPr>
              <w:pStyle w:val="Tabletext"/>
              <w:jc w:val="left"/>
              <w:rPr>
                <w:szCs w:val="22"/>
                <w:lang w:eastAsia="ja-JP"/>
              </w:rPr>
            </w:pPr>
            <w:r w:rsidRPr="006B165A">
              <w:rPr>
                <w:szCs w:val="22"/>
                <w:lang w:eastAsia="ja-JP"/>
              </w:rPr>
              <w:t>1</w:t>
            </w:r>
          </w:p>
        </w:tc>
        <w:tc>
          <w:tcPr>
            <w:tcW w:w="2233" w:type="dxa"/>
          </w:tcPr>
          <w:p w14:paraId="220A681A" w14:textId="77777777" w:rsidR="002E412F" w:rsidRPr="006B165A" w:rsidRDefault="002E412F" w:rsidP="00E77E64">
            <w:pPr>
              <w:pStyle w:val="Tabletext"/>
              <w:ind w:left="284" w:hanging="284"/>
              <w:jc w:val="left"/>
              <w:rPr>
                <w:szCs w:val="22"/>
              </w:rPr>
            </w:pPr>
            <w:proofErr w:type="gramStart"/>
            <w:r w:rsidRPr="006B165A">
              <w:rPr>
                <w:i/>
                <w:szCs w:val="22"/>
              </w:rPr>
              <w:t>n</w:t>
            </w:r>
            <w:proofErr w:type="gramEnd"/>
            <w:r w:rsidRPr="006B165A">
              <w:rPr>
                <w:szCs w:val="22"/>
              </w:rPr>
              <w:t xml:space="preserve"> ≥ 1 </w:t>
            </w:r>
            <w:r w:rsidRPr="006B165A">
              <w:rPr>
                <w:szCs w:val="22"/>
                <w:vertAlign w:val="superscript"/>
              </w:rPr>
              <w:t>(*2-1)</w:t>
            </w:r>
          </w:p>
        </w:tc>
        <w:tc>
          <w:tcPr>
            <w:tcW w:w="2115" w:type="dxa"/>
          </w:tcPr>
          <w:p w14:paraId="04485FE0" w14:textId="77777777" w:rsidR="002E412F" w:rsidRPr="006B165A" w:rsidRDefault="002E412F" w:rsidP="00E77E64">
            <w:pPr>
              <w:pStyle w:val="Tabletext"/>
              <w:ind w:left="284" w:hanging="284"/>
              <w:jc w:val="left"/>
              <w:rPr>
                <w:szCs w:val="22"/>
              </w:rPr>
            </w:pPr>
          </w:p>
        </w:tc>
        <w:tc>
          <w:tcPr>
            <w:tcW w:w="2115" w:type="dxa"/>
          </w:tcPr>
          <w:p w14:paraId="6792D137" w14:textId="0AAF6B31" w:rsidR="002E412F" w:rsidRPr="006B165A" w:rsidRDefault="002E412F" w:rsidP="00E77E64">
            <w:pPr>
              <w:pStyle w:val="Tabletext"/>
              <w:snapToGrid w:val="0"/>
              <w:jc w:val="left"/>
              <w:rPr>
                <w:szCs w:val="22"/>
              </w:rPr>
            </w:pPr>
            <w:r w:rsidRPr="006B165A">
              <w:rPr>
                <w:szCs w:val="22"/>
              </w:rPr>
              <w:t xml:space="preserve">Nombre configurable d'intervalles de temps par largeur </w:t>
            </w:r>
            <w:r w:rsidR="005E2853" w:rsidRPr="006B165A">
              <w:rPr>
                <w:szCs w:val="22"/>
              </w:rPr>
              <w:br/>
            </w:r>
            <w:r w:rsidRPr="006B165A">
              <w:rPr>
                <w:szCs w:val="22"/>
              </w:rPr>
              <w:t>de bande</w:t>
            </w:r>
          </w:p>
        </w:tc>
        <w:tc>
          <w:tcPr>
            <w:tcW w:w="2343" w:type="dxa"/>
          </w:tcPr>
          <w:p w14:paraId="067117B5" w14:textId="77777777" w:rsidR="002E412F" w:rsidRPr="006B165A" w:rsidRDefault="002E412F" w:rsidP="00E77E64">
            <w:pPr>
              <w:pStyle w:val="Tabletext"/>
              <w:snapToGrid w:val="0"/>
              <w:ind w:left="284" w:hanging="284"/>
              <w:jc w:val="left"/>
              <w:rPr>
                <w:szCs w:val="22"/>
              </w:rPr>
            </w:pPr>
            <w:r w:rsidRPr="006B165A">
              <w:rPr>
                <w:szCs w:val="22"/>
              </w:rPr>
              <w:t>Configurable</w:t>
            </w:r>
          </w:p>
        </w:tc>
        <w:tc>
          <w:tcPr>
            <w:tcW w:w="1692" w:type="dxa"/>
          </w:tcPr>
          <w:p w14:paraId="44C74CE3" w14:textId="03AB2F48" w:rsidR="002E412F" w:rsidRPr="006B165A" w:rsidRDefault="002E412F" w:rsidP="00E77E64">
            <w:pPr>
              <w:pStyle w:val="Tabletext"/>
            </w:pPr>
            <w:r w:rsidRPr="006B165A">
              <w:t>1</w:t>
            </w:r>
          </w:p>
        </w:tc>
      </w:tr>
      <w:tr w:rsidR="002E412F" w:rsidRPr="006B165A" w14:paraId="7B81042B" w14:textId="2CDD7DC1" w:rsidTr="005E2853">
        <w:trPr>
          <w:tblHeader/>
          <w:jc w:val="center"/>
        </w:trPr>
        <w:tc>
          <w:tcPr>
            <w:tcW w:w="472" w:type="dxa"/>
          </w:tcPr>
          <w:p w14:paraId="151E9C35" w14:textId="77777777" w:rsidR="002E412F" w:rsidRPr="006B165A" w:rsidRDefault="002E412F" w:rsidP="00E77E64">
            <w:pPr>
              <w:pStyle w:val="Tabletext"/>
              <w:jc w:val="center"/>
              <w:rPr>
                <w:szCs w:val="22"/>
                <w:lang w:eastAsia="ja-JP"/>
              </w:rPr>
            </w:pPr>
            <w:r w:rsidRPr="006B165A">
              <w:rPr>
                <w:szCs w:val="22"/>
                <w:lang w:eastAsia="ja-JP"/>
              </w:rPr>
              <w:t>4</w:t>
            </w:r>
          </w:p>
        </w:tc>
        <w:tc>
          <w:tcPr>
            <w:tcW w:w="1498" w:type="dxa"/>
          </w:tcPr>
          <w:p w14:paraId="525B56CC" w14:textId="77777777" w:rsidR="002E412F" w:rsidRPr="006B165A" w:rsidRDefault="002E412F" w:rsidP="00E77E64">
            <w:pPr>
              <w:pStyle w:val="Tabletext"/>
              <w:jc w:val="left"/>
              <w:rPr>
                <w:szCs w:val="22"/>
                <w:lang w:eastAsia="ja-JP"/>
              </w:rPr>
            </w:pPr>
            <w:r w:rsidRPr="006B165A">
              <w:rPr>
                <w:szCs w:val="22"/>
                <w:lang w:eastAsia="ja-JP"/>
              </w:rPr>
              <w:t xml:space="preserve">Nombre de </w:t>
            </w:r>
            <w:r w:rsidRPr="006B165A">
              <w:rPr>
                <w:spacing w:val="-2"/>
                <w:szCs w:val="22"/>
                <w:lang w:eastAsia="ja-JP"/>
              </w:rPr>
              <w:t>sous</w:t>
            </w:r>
            <w:r w:rsidRPr="006B165A">
              <w:rPr>
                <w:spacing w:val="-2"/>
                <w:szCs w:val="22"/>
                <w:lang w:eastAsia="ja-JP"/>
              </w:rPr>
              <w:noBreakHyphen/>
              <w:t>porteuses</w:t>
            </w:r>
            <w:r w:rsidRPr="006B165A">
              <w:rPr>
                <w:szCs w:val="22"/>
                <w:lang w:eastAsia="ja-JP"/>
              </w:rPr>
              <w:t xml:space="preserve"> par segment</w:t>
            </w:r>
          </w:p>
        </w:tc>
        <w:tc>
          <w:tcPr>
            <w:tcW w:w="1525" w:type="dxa"/>
          </w:tcPr>
          <w:p w14:paraId="151DBD22" w14:textId="77777777" w:rsidR="002E412F" w:rsidRPr="006B165A" w:rsidRDefault="002E412F" w:rsidP="00E77E64">
            <w:pPr>
              <w:pStyle w:val="Tabletext"/>
              <w:jc w:val="left"/>
              <w:rPr>
                <w:szCs w:val="22"/>
                <w:lang w:eastAsia="ko-KR"/>
              </w:rPr>
            </w:pPr>
            <w:r w:rsidRPr="006B165A">
              <w:rPr>
                <w:szCs w:val="22"/>
                <w:lang w:eastAsia="ko-KR"/>
              </w:rPr>
              <w:t>192</w:t>
            </w:r>
          </w:p>
          <w:p w14:paraId="30ED7FD8" w14:textId="77777777" w:rsidR="002E412F" w:rsidRPr="006B165A" w:rsidRDefault="002E412F" w:rsidP="00E77E64">
            <w:pPr>
              <w:pStyle w:val="Tabletext"/>
              <w:jc w:val="left"/>
              <w:rPr>
                <w:szCs w:val="22"/>
                <w:lang w:eastAsia="ko-KR"/>
              </w:rPr>
            </w:pPr>
            <w:r w:rsidRPr="006B165A">
              <w:rPr>
                <w:szCs w:val="22"/>
                <w:lang w:eastAsia="ko-KR"/>
              </w:rPr>
              <w:t>384</w:t>
            </w:r>
          </w:p>
          <w:p w14:paraId="224E47AE" w14:textId="77777777" w:rsidR="002E412F" w:rsidRPr="006B165A" w:rsidRDefault="002E412F" w:rsidP="00E77E64">
            <w:pPr>
              <w:pStyle w:val="Tabletext"/>
              <w:jc w:val="left"/>
              <w:rPr>
                <w:szCs w:val="22"/>
                <w:lang w:eastAsia="ko-KR"/>
              </w:rPr>
            </w:pPr>
            <w:r w:rsidRPr="006B165A">
              <w:rPr>
                <w:szCs w:val="22"/>
                <w:lang w:eastAsia="ko-KR"/>
              </w:rPr>
              <w:t>768</w:t>
            </w:r>
          </w:p>
          <w:p w14:paraId="30209941" w14:textId="77777777" w:rsidR="002E412F" w:rsidRPr="006B165A" w:rsidRDefault="002E412F" w:rsidP="00E77E64">
            <w:pPr>
              <w:pStyle w:val="Tabletext"/>
              <w:jc w:val="left"/>
              <w:rPr>
                <w:caps/>
                <w:szCs w:val="22"/>
              </w:rPr>
            </w:pPr>
            <w:r w:rsidRPr="006B165A">
              <w:rPr>
                <w:szCs w:val="22"/>
                <w:lang w:eastAsia="ko-KR"/>
              </w:rPr>
              <w:t>1 536</w:t>
            </w:r>
          </w:p>
        </w:tc>
        <w:tc>
          <w:tcPr>
            <w:tcW w:w="2233" w:type="dxa"/>
          </w:tcPr>
          <w:p w14:paraId="6DA4318C" w14:textId="77777777" w:rsidR="002E412F" w:rsidRPr="006B165A" w:rsidRDefault="002E412F" w:rsidP="00E77E64">
            <w:pPr>
              <w:pStyle w:val="Tabletext"/>
              <w:ind w:left="284" w:hanging="284"/>
              <w:jc w:val="left"/>
              <w:rPr>
                <w:szCs w:val="22"/>
                <w:lang w:eastAsia="ja-JP"/>
              </w:rPr>
            </w:pPr>
            <w:r w:rsidRPr="006B165A">
              <w:rPr>
                <w:szCs w:val="22"/>
                <w:lang w:eastAsia="ja-JP"/>
              </w:rPr>
              <w:t>108 (mode 1)</w:t>
            </w:r>
          </w:p>
          <w:p w14:paraId="4F0DA705" w14:textId="77777777" w:rsidR="002E412F" w:rsidRPr="006B165A" w:rsidRDefault="002E412F" w:rsidP="00E77E64">
            <w:pPr>
              <w:pStyle w:val="Tabletext"/>
              <w:ind w:left="284" w:hanging="284"/>
              <w:jc w:val="left"/>
              <w:rPr>
                <w:szCs w:val="22"/>
                <w:lang w:eastAsia="ja-JP"/>
              </w:rPr>
            </w:pPr>
            <w:r w:rsidRPr="006B165A">
              <w:rPr>
                <w:szCs w:val="22"/>
                <w:lang w:eastAsia="ja-JP"/>
              </w:rPr>
              <w:t>216 (mode 2)</w:t>
            </w:r>
          </w:p>
          <w:p w14:paraId="59CD38AA" w14:textId="77777777" w:rsidR="002E412F" w:rsidRPr="006B165A" w:rsidRDefault="002E412F" w:rsidP="00E77E64">
            <w:pPr>
              <w:pStyle w:val="Tabletext"/>
              <w:ind w:left="284" w:hanging="284"/>
              <w:jc w:val="left"/>
              <w:rPr>
                <w:szCs w:val="22"/>
                <w:lang w:eastAsia="ja-JP"/>
              </w:rPr>
            </w:pPr>
            <w:r w:rsidRPr="006B165A">
              <w:rPr>
                <w:szCs w:val="22"/>
                <w:lang w:eastAsia="ja-JP"/>
              </w:rPr>
              <w:t>432 (mode 3)</w:t>
            </w:r>
          </w:p>
        </w:tc>
        <w:tc>
          <w:tcPr>
            <w:tcW w:w="2115" w:type="dxa"/>
          </w:tcPr>
          <w:p w14:paraId="3103C765" w14:textId="77777777" w:rsidR="002E412F" w:rsidRPr="006B165A" w:rsidRDefault="002E412F" w:rsidP="00E77E64">
            <w:pPr>
              <w:pStyle w:val="Tabletext"/>
              <w:keepNext/>
              <w:keepLines/>
              <w:ind w:left="284" w:hanging="284"/>
              <w:jc w:val="left"/>
              <w:rPr>
                <w:szCs w:val="22"/>
              </w:rPr>
            </w:pPr>
            <w:r w:rsidRPr="006B165A">
              <w:rPr>
                <w:szCs w:val="22"/>
              </w:rPr>
              <w:t>853 (mode 1k)</w:t>
            </w:r>
          </w:p>
          <w:p w14:paraId="79054E45" w14:textId="77777777" w:rsidR="002E412F" w:rsidRPr="006B165A" w:rsidRDefault="002E412F" w:rsidP="00E77E64">
            <w:pPr>
              <w:pStyle w:val="Tabletext"/>
              <w:ind w:left="284" w:hanging="284"/>
              <w:jc w:val="left"/>
              <w:rPr>
                <w:szCs w:val="22"/>
              </w:rPr>
            </w:pPr>
            <w:r w:rsidRPr="006B165A">
              <w:rPr>
                <w:szCs w:val="22"/>
              </w:rPr>
              <w:t>1 705 (mode 2k)</w:t>
            </w:r>
          </w:p>
          <w:p w14:paraId="5B98B270" w14:textId="77777777" w:rsidR="002E412F" w:rsidRPr="006B165A" w:rsidRDefault="002E412F" w:rsidP="00E77E64">
            <w:pPr>
              <w:pStyle w:val="Tabletext"/>
              <w:ind w:left="284" w:hanging="284"/>
              <w:jc w:val="left"/>
              <w:rPr>
                <w:szCs w:val="22"/>
              </w:rPr>
            </w:pPr>
            <w:r w:rsidRPr="006B165A">
              <w:rPr>
                <w:szCs w:val="22"/>
              </w:rPr>
              <w:t>3 409 (mode 4k)</w:t>
            </w:r>
          </w:p>
          <w:p w14:paraId="0C0258D1" w14:textId="77777777" w:rsidR="002E412F" w:rsidRPr="006B165A" w:rsidRDefault="002E412F" w:rsidP="00E77E64">
            <w:pPr>
              <w:pStyle w:val="Tabletext"/>
              <w:ind w:left="284" w:hanging="284"/>
              <w:jc w:val="left"/>
              <w:rPr>
                <w:szCs w:val="22"/>
              </w:rPr>
            </w:pPr>
            <w:r w:rsidRPr="006B165A">
              <w:rPr>
                <w:szCs w:val="22"/>
              </w:rPr>
              <w:t>6 817 (mode 8k)</w:t>
            </w:r>
          </w:p>
        </w:tc>
        <w:tc>
          <w:tcPr>
            <w:tcW w:w="2115" w:type="dxa"/>
          </w:tcPr>
          <w:p w14:paraId="51161381" w14:textId="77777777" w:rsidR="002E412F" w:rsidRPr="006B165A" w:rsidRDefault="002E412F" w:rsidP="00E77E64">
            <w:pPr>
              <w:pStyle w:val="Tabletext"/>
              <w:snapToGrid w:val="0"/>
              <w:ind w:left="284" w:hanging="284"/>
              <w:jc w:val="left"/>
              <w:rPr>
                <w:szCs w:val="22"/>
              </w:rPr>
            </w:pPr>
            <w:r w:rsidRPr="006B165A">
              <w:rPr>
                <w:szCs w:val="22"/>
              </w:rPr>
              <w:t>1 705 (mode 2k)</w:t>
            </w:r>
          </w:p>
          <w:p w14:paraId="56F723F0" w14:textId="77777777" w:rsidR="002E412F" w:rsidRPr="006B165A" w:rsidRDefault="002E412F" w:rsidP="00E77E64">
            <w:pPr>
              <w:pStyle w:val="Tabletext"/>
              <w:jc w:val="left"/>
              <w:rPr>
                <w:szCs w:val="22"/>
              </w:rPr>
            </w:pPr>
            <w:r w:rsidRPr="006B165A">
              <w:rPr>
                <w:szCs w:val="22"/>
              </w:rPr>
              <w:t>3 409 (mode 4k)</w:t>
            </w:r>
          </w:p>
          <w:p w14:paraId="622A937D" w14:textId="77777777" w:rsidR="002E412F" w:rsidRPr="006B165A" w:rsidRDefault="002E412F" w:rsidP="00E77E64">
            <w:pPr>
              <w:pStyle w:val="Tabletext"/>
              <w:keepNext/>
              <w:keepLines/>
              <w:ind w:left="284" w:hanging="284"/>
              <w:jc w:val="left"/>
              <w:rPr>
                <w:szCs w:val="22"/>
              </w:rPr>
            </w:pPr>
            <w:r w:rsidRPr="006B165A">
              <w:rPr>
                <w:szCs w:val="22"/>
              </w:rPr>
              <w:t>6 817 (mode 8k)</w:t>
            </w:r>
          </w:p>
        </w:tc>
        <w:tc>
          <w:tcPr>
            <w:tcW w:w="2343" w:type="dxa"/>
          </w:tcPr>
          <w:p w14:paraId="1669126E" w14:textId="77777777" w:rsidR="002E412F" w:rsidRPr="006B165A" w:rsidRDefault="002E412F" w:rsidP="00E77E64">
            <w:pPr>
              <w:pStyle w:val="Tabletext"/>
              <w:snapToGrid w:val="0"/>
              <w:ind w:left="284" w:hanging="284"/>
              <w:jc w:val="left"/>
              <w:rPr>
                <w:szCs w:val="22"/>
              </w:rPr>
            </w:pPr>
            <w:r w:rsidRPr="006B165A">
              <w:rPr>
                <w:szCs w:val="22"/>
              </w:rPr>
              <w:t>1 705 (mode 2k)</w:t>
            </w:r>
          </w:p>
          <w:p w14:paraId="57F4CEA4" w14:textId="77777777" w:rsidR="002E412F" w:rsidRPr="006B165A" w:rsidRDefault="002E412F" w:rsidP="00E77E64">
            <w:pPr>
              <w:pStyle w:val="Tabletext"/>
              <w:ind w:left="284" w:hanging="284"/>
              <w:jc w:val="left"/>
              <w:rPr>
                <w:szCs w:val="22"/>
              </w:rPr>
            </w:pPr>
            <w:r w:rsidRPr="006B165A">
              <w:rPr>
                <w:szCs w:val="22"/>
              </w:rPr>
              <w:t>3 409 (mode 4k)</w:t>
            </w:r>
          </w:p>
          <w:p w14:paraId="65A84AC2" w14:textId="77777777" w:rsidR="002E412F" w:rsidRPr="006B165A" w:rsidRDefault="002E412F" w:rsidP="00E77E64">
            <w:pPr>
              <w:pStyle w:val="Tabletext"/>
              <w:jc w:val="left"/>
              <w:rPr>
                <w:szCs w:val="22"/>
              </w:rPr>
            </w:pPr>
            <w:r w:rsidRPr="006B165A">
              <w:rPr>
                <w:szCs w:val="22"/>
              </w:rPr>
              <w:t>6 817 (mode 8k)</w:t>
            </w:r>
          </w:p>
          <w:p w14:paraId="0448E4DF" w14:textId="77777777" w:rsidR="002E412F" w:rsidRPr="006B165A" w:rsidRDefault="002E412F" w:rsidP="00E77E64">
            <w:pPr>
              <w:pStyle w:val="Tabletext"/>
              <w:keepNext/>
              <w:keepLines/>
              <w:ind w:left="284" w:hanging="284"/>
              <w:jc w:val="left"/>
              <w:rPr>
                <w:szCs w:val="22"/>
              </w:rPr>
            </w:pPr>
            <w:r w:rsidRPr="006B165A">
              <w:rPr>
                <w:szCs w:val="22"/>
              </w:rPr>
              <w:t>13 633 (mode 16k)</w:t>
            </w:r>
          </w:p>
        </w:tc>
        <w:tc>
          <w:tcPr>
            <w:tcW w:w="1692" w:type="dxa"/>
          </w:tcPr>
          <w:p w14:paraId="0F8CF6CE" w14:textId="6C32F2B0" w:rsidR="002E412F" w:rsidRPr="006B165A" w:rsidRDefault="002E412F" w:rsidP="00E77E64">
            <w:pPr>
              <w:pStyle w:val="Tabletext"/>
            </w:pPr>
            <w:r w:rsidRPr="006B165A">
              <w:t>215 (100</w:t>
            </w:r>
            <w:r w:rsidR="00376763">
              <w:t xml:space="preserve"> </w:t>
            </w:r>
            <w:r w:rsidRPr="006B165A">
              <w:t>kHz)</w:t>
            </w:r>
          </w:p>
          <w:p w14:paraId="2C91B8E7" w14:textId="5D162453" w:rsidR="002E412F" w:rsidRPr="006B165A" w:rsidRDefault="002E412F" w:rsidP="00E77E64">
            <w:pPr>
              <w:pStyle w:val="Tabletext"/>
            </w:pPr>
            <w:r w:rsidRPr="006B165A">
              <w:t>439 (200</w:t>
            </w:r>
            <w:r w:rsidR="00376763">
              <w:t xml:space="preserve"> </w:t>
            </w:r>
            <w:r w:rsidRPr="006B165A">
              <w:t>kHz)</w:t>
            </w:r>
          </w:p>
          <w:p w14:paraId="482E0E0F" w14:textId="1ECCAF9A" w:rsidR="002E412F" w:rsidRPr="006B165A" w:rsidRDefault="002E412F" w:rsidP="00E77E64">
            <w:pPr>
              <w:pStyle w:val="Tabletext"/>
            </w:pPr>
            <w:r w:rsidRPr="006B165A">
              <w:t>553 (250 kHz)</w:t>
            </w:r>
          </w:p>
        </w:tc>
      </w:tr>
    </w:tbl>
    <w:p w14:paraId="1F89D890" w14:textId="77777777" w:rsidR="00773FE9" w:rsidRPr="006B165A" w:rsidRDefault="00773FE9" w:rsidP="00E77E64">
      <w:pPr>
        <w:pStyle w:val="Tablefin"/>
        <w:rPr>
          <w:lang w:val="fr-FR"/>
        </w:rPr>
      </w:pPr>
    </w:p>
    <w:p w14:paraId="0645D85E" w14:textId="77777777" w:rsidR="00773FE9" w:rsidRPr="006B165A" w:rsidRDefault="00390B56" w:rsidP="00E77E64">
      <w:pPr>
        <w:pStyle w:val="TableNo"/>
        <w:rPr>
          <w:lang w:eastAsia="ja-JP"/>
        </w:rPr>
      </w:pPr>
      <w:r w:rsidRPr="006B165A">
        <w:rPr>
          <w:lang w:eastAsia="ja-JP"/>
        </w:rPr>
        <w:lastRenderedPageBreak/>
        <w:br/>
      </w:r>
      <w:r w:rsidR="00773FE9" w:rsidRPr="006B165A">
        <w:rPr>
          <w:lang w:eastAsia="ja-JP"/>
        </w:rPr>
        <w:t>TABLEAU 1 (</w:t>
      </w:r>
      <w:r w:rsidR="00773FE9" w:rsidRPr="006B165A">
        <w:rPr>
          <w:i/>
          <w:iCs/>
          <w:lang w:eastAsia="ja-JP"/>
        </w:rPr>
        <w:t>suite</w:t>
      </w:r>
      <w:r w:rsidR="00773FE9" w:rsidRPr="006B165A">
        <w:rPr>
          <w:lang w:eastAsia="ja-JP"/>
        </w:rPr>
        <w:t>)</w:t>
      </w:r>
    </w:p>
    <w:tbl>
      <w:tblPr>
        <w:tblW w:w="13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2"/>
        <w:gridCol w:w="1444"/>
        <w:gridCol w:w="1627"/>
        <w:gridCol w:w="2211"/>
        <w:gridCol w:w="2068"/>
        <w:gridCol w:w="2064"/>
        <w:gridCol w:w="2287"/>
        <w:gridCol w:w="1746"/>
      </w:tblGrid>
      <w:tr w:rsidR="00223D24" w:rsidRPr="006B165A" w14:paraId="13FB4027" w14:textId="10358382" w:rsidTr="005E2853">
        <w:trPr>
          <w:tblHeader/>
          <w:jc w:val="center"/>
        </w:trPr>
        <w:tc>
          <w:tcPr>
            <w:tcW w:w="455" w:type="dxa"/>
            <w:vAlign w:val="center"/>
          </w:tcPr>
          <w:p w14:paraId="408A4FA3" w14:textId="77777777" w:rsidR="00A952F1" w:rsidRPr="006B165A" w:rsidRDefault="00A952F1" w:rsidP="00CC41E1">
            <w:pPr>
              <w:pStyle w:val="Tablehead"/>
              <w:keepNext w:val="0"/>
              <w:ind w:left="-648"/>
              <w:rPr>
                <w:lang w:eastAsia="ja-JP"/>
              </w:rPr>
            </w:pPr>
          </w:p>
        </w:tc>
        <w:tc>
          <w:tcPr>
            <w:tcW w:w="1453" w:type="dxa"/>
            <w:vAlign w:val="center"/>
          </w:tcPr>
          <w:p w14:paraId="151DF09E" w14:textId="77777777" w:rsidR="00A952F1" w:rsidRPr="006B165A" w:rsidRDefault="00A952F1" w:rsidP="00CC41E1">
            <w:pPr>
              <w:pStyle w:val="Tablehead"/>
              <w:keepNext w:val="0"/>
              <w:rPr>
                <w:lang w:eastAsia="ja-JP"/>
              </w:rPr>
            </w:pPr>
            <w:r w:rsidRPr="006B165A">
              <w:rPr>
                <w:lang w:eastAsia="ja-JP"/>
              </w:rPr>
              <w:t>Paramètres</w:t>
            </w:r>
          </w:p>
        </w:tc>
        <w:tc>
          <w:tcPr>
            <w:tcW w:w="1637" w:type="dxa"/>
            <w:vAlign w:val="center"/>
          </w:tcPr>
          <w:p w14:paraId="38A48D0E" w14:textId="77777777" w:rsidR="00A952F1" w:rsidRPr="006B165A" w:rsidRDefault="00A952F1" w:rsidP="00CC41E1">
            <w:pPr>
              <w:pStyle w:val="Tablehead"/>
              <w:keepNext w:val="0"/>
              <w:rPr>
                <w:lang w:eastAsia="ja-JP"/>
              </w:rPr>
            </w:pPr>
            <w:r w:rsidRPr="006B165A">
              <w:rPr>
                <w:lang w:eastAsia="ja-JP"/>
              </w:rPr>
              <w:t>Système multimédia A</w:t>
            </w:r>
          </w:p>
        </w:tc>
        <w:tc>
          <w:tcPr>
            <w:tcW w:w="2225" w:type="dxa"/>
            <w:vAlign w:val="center"/>
          </w:tcPr>
          <w:p w14:paraId="1BC419A5" w14:textId="1D2B5BDA" w:rsidR="00A952F1" w:rsidRPr="006B165A" w:rsidRDefault="00A952F1" w:rsidP="00CC41E1">
            <w:pPr>
              <w:pStyle w:val="Tablehead"/>
              <w:keepNext w:val="0"/>
              <w:rPr>
                <w:lang w:eastAsia="ja-JP"/>
              </w:rPr>
            </w:pPr>
            <w:r w:rsidRPr="006B165A">
              <w:rPr>
                <w:lang w:eastAsia="ja-JP"/>
              </w:rPr>
              <w:t xml:space="preserve">Système </w:t>
            </w:r>
            <w:r w:rsidR="00223D24" w:rsidRPr="006B165A">
              <w:rPr>
                <w:lang w:eastAsia="ja-JP"/>
              </w:rPr>
              <w:br/>
            </w:r>
            <w:r w:rsidRPr="006B165A">
              <w:rPr>
                <w:lang w:eastAsia="ja-JP"/>
              </w:rPr>
              <w:t>multimédia F</w:t>
            </w:r>
          </w:p>
        </w:tc>
        <w:tc>
          <w:tcPr>
            <w:tcW w:w="2081" w:type="dxa"/>
            <w:vAlign w:val="center"/>
          </w:tcPr>
          <w:p w14:paraId="4D189453" w14:textId="45864AB0" w:rsidR="00A952F1" w:rsidRPr="006B165A" w:rsidRDefault="00A952F1" w:rsidP="00CC41E1">
            <w:pPr>
              <w:pStyle w:val="Tablehead"/>
              <w:keepNext w:val="0"/>
              <w:rPr>
                <w:lang w:eastAsia="ko-KR"/>
              </w:rPr>
            </w:pPr>
            <w:r w:rsidRPr="006B165A">
              <w:rPr>
                <w:lang w:eastAsia="ja-JP"/>
              </w:rPr>
              <w:t xml:space="preserve">Système </w:t>
            </w:r>
            <w:r w:rsidR="00223D24" w:rsidRPr="006B165A">
              <w:rPr>
                <w:lang w:eastAsia="ja-JP"/>
              </w:rPr>
              <w:br/>
            </w:r>
            <w:r w:rsidRPr="006B165A">
              <w:rPr>
                <w:lang w:eastAsia="ja-JP"/>
              </w:rPr>
              <w:t>multimédia I</w:t>
            </w:r>
          </w:p>
        </w:tc>
        <w:tc>
          <w:tcPr>
            <w:tcW w:w="2077" w:type="dxa"/>
            <w:vAlign w:val="center"/>
          </w:tcPr>
          <w:p w14:paraId="42FF15A2" w14:textId="209FE738" w:rsidR="00A952F1" w:rsidRPr="006B165A" w:rsidRDefault="00A952F1" w:rsidP="00CC41E1">
            <w:pPr>
              <w:pStyle w:val="Tablehead"/>
              <w:keepNext w:val="0"/>
              <w:snapToGrid w:val="0"/>
              <w:rPr>
                <w:spacing w:val="-6"/>
              </w:rPr>
            </w:pPr>
            <w:r w:rsidRPr="006B165A">
              <w:rPr>
                <w:lang w:eastAsia="ja-JP"/>
              </w:rPr>
              <w:t xml:space="preserve">Système </w:t>
            </w:r>
            <w:r w:rsidR="00223D24" w:rsidRPr="006B165A">
              <w:rPr>
                <w:lang w:eastAsia="ja-JP"/>
              </w:rPr>
              <w:br/>
            </w:r>
            <w:r w:rsidRPr="006B165A">
              <w:rPr>
                <w:lang w:eastAsia="ja-JP"/>
              </w:rPr>
              <w:t xml:space="preserve">multimédia </w:t>
            </w:r>
            <w:r w:rsidRPr="006B165A">
              <w:rPr>
                <w:spacing w:val="-6"/>
              </w:rPr>
              <w:t>H</w:t>
            </w:r>
          </w:p>
        </w:tc>
        <w:tc>
          <w:tcPr>
            <w:tcW w:w="2236" w:type="dxa"/>
            <w:vAlign w:val="center"/>
          </w:tcPr>
          <w:p w14:paraId="4EEDCDC1" w14:textId="6EDB36B6" w:rsidR="00A952F1" w:rsidRPr="006B165A" w:rsidRDefault="00A952F1" w:rsidP="00CC41E1">
            <w:pPr>
              <w:pStyle w:val="Tablehead"/>
              <w:keepNext w:val="0"/>
              <w:snapToGrid w:val="0"/>
            </w:pPr>
            <w:r w:rsidRPr="006B165A">
              <w:rPr>
                <w:lang w:eastAsia="ja-JP"/>
              </w:rPr>
              <w:t xml:space="preserve">Système </w:t>
            </w:r>
            <w:r w:rsidR="00CC41E1" w:rsidRPr="006B165A">
              <w:rPr>
                <w:lang w:eastAsia="ja-JP"/>
              </w:rPr>
              <w:br/>
            </w:r>
            <w:r w:rsidRPr="006B165A">
              <w:rPr>
                <w:lang w:eastAsia="ja-JP"/>
              </w:rPr>
              <w:t xml:space="preserve">multimédia </w:t>
            </w:r>
            <w:r w:rsidRPr="006B165A">
              <w:rPr>
                <w:spacing w:val="-6"/>
              </w:rPr>
              <w:t>T2</w:t>
            </w:r>
          </w:p>
        </w:tc>
        <w:tc>
          <w:tcPr>
            <w:tcW w:w="1757" w:type="dxa"/>
            <w:vAlign w:val="center"/>
          </w:tcPr>
          <w:p w14:paraId="7002BBBC" w14:textId="72BD5EC6" w:rsidR="00A952F1" w:rsidRPr="006B165A" w:rsidRDefault="00536DAB" w:rsidP="00CC41E1">
            <w:pPr>
              <w:pStyle w:val="Tablehead"/>
              <w:keepNext w:val="0"/>
            </w:pPr>
            <w:r w:rsidRPr="006B165A">
              <w:t>Système multimédia R</w:t>
            </w:r>
          </w:p>
        </w:tc>
      </w:tr>
      <w:tr w:rsidR="00223D24" w:rsidRPr="006B165A" w14:paraId="7E734C97" w14:textId="33E90D44" w:rsidTr="005E2853">
        <w:trPr>
          <w:tblHeader/>
          <w:jc w:val="center"/>
        </w:trPr>
        <w:tc>
          <w:tcPr>
            <w:tcW w:w="455" w:type="dxa"/>
          </w:tcPr>
          <w:p w14:paraId="28D8E63F" w14:textId="77777777" w:rsidR="00A952F1" w:rsidRPr="006B165A" w:rsidRDefault="00A952F1" w:rsidP="00E77E64">
            <w:pPr>
              <w:pStyle w:val="Tabletext"/>
              <w:jc w:val="center"/>
              <w:rPr>
                <w:szCs w:val="22"/>
                <w:lang w:eastAsia="ja-JP"/>
              </w:rPr>
            </w:pPr>
            <w:r w:rsidRPr="006B165A">
              <w:rPr>
                <w:szCs w:val="22"/>
                <w:lang w:eastAsia="ja-JP"/>
              </w:rPr>
              <w:t>5</w:t>
            </w:r>
          </w:p>
        </w:tc>
        <w:tc>
          <w:tcPr>
            <w:tcW w:w="1453" w:type="dxa"/>
          </w:tcPr>
          <w:p w14:paraId="2405BCB4" w14:textId="3BB09410" w:rsidR="00A952F1" w:rsidRPr="006B165A" w:rsidRDefault="00A952F1" w:rsidP="00E77E64">
            <w:pPr>
              <w:pStyle w:val="Tabletext"/>
              <w:jc w:val="left"/>
              <w:rPr>
                <w:szCs w:val="22"/>
                <w:lang w:eastAsia="ja-JP"/>
              </w:rPr>
            </w:pPr>
            <w:r w:rsidRPr="006B165A">
              <w:rPr>
                <w:szCs w:val="22"/>
                <w:lang w:eastAsia="ja-JP"/>
              </w:rPr>
              <w:t xml:space="preserve">Espacement des </w:t>
            </w:r>
            <w:r w:rsidR="00223D24" w:rsidRPr="006B165A">
              <w:rPr>
                <w:szCs w:val="22"/>
                <w:lang w:eastAsia="ja-JP"/>
              </w:rPr>
              <w:br/>
            </w:r>
            <w:r w:rsidRPr="006B165A">
              <w:rPr>
                <w:szCs w:val="22"/>
                <w:lang w:eastAsia="ja-JP"/>
              </w:rPr>
              <w:t>sous-porteuses</w:t>
            </w:r>
          </w:p>
        </w:tc>
        <w:tc>
          <w:tcPr>
            <w:tcW w:w="1637" w:type="dxa"/>
          </w:tcPr>
          <w:p w14:paraId="0B25199D" w14:textId="5181B327" w:rsidR="00A952F1" w:rsidRPr="00F7078A" w:rsidRDefault="00A952F1" w:rsidP="00E77E64">
            <w:pPr>
              <w:pStyle w:val="Tabletext"/>
              <w:snapToGrid w:val="0"/>
              <w:jc w:val="left"/>
              <w:rPr>
                <w:szCs w:val="22"/>
                <w:lang w:val="en-US"/>
              </w:rPr>
            </w:pPr>
            <w:r w:rsidRPr="00F7078A">
              <w:rPr>
                <w:szCs w:val="22"/>
                <w:lang w:val="en-US"/>
              </w:rPr>
              <w:t>a)</w:t>
            </w:r>
            <w:r w:rsidRPr="00F7078A">
              <w:rPr>
                <w:szCs w:val="22"/>
                <w:lang w:val="en-US"/>
              </w:rPr>
              <w:tab/>
              <w:t>8 kHz</w:t>
            </w:r>
          </w:p>
          <w:p w14:paraId="295455CE" w14:textId="1C37861C" w:rsidR="00A952F1" w:rsidRPr="00F7078A" w:rsidRDefault="00A952F1" w:rsidP="00E77E64">
            <w:pPr>
              <w:pStyle w:val="Tabletext"/>
              <w:jc w:val="left"/>
              <w:rPr>
                <w:szCs w:val="22"/>
                <w:lang w:val="en-US"/>
              </w:rPr>
            </w:pPr>
            <w:r w:rsidRPr="00F7078A">
              <w:rPr>
                <w:szCs w:val="22"/>
                <w:lang w:val="en-US"/>
              </w:rPr>
              <w:t>b)</w:t>
            </w:r>
            <w:r w:rsidRPr="00F7078A">
              <w:rPr>
                <w:szCs w:val="22"/>
                <w:lang w:val="en-US"/>
              </w:rPr>
              <w:tab/>
              <w:t>4 kHz</w:t>
            </w:r>
          </w:p>
          <w:p w14:paraId="236C9B66" w14:textId="16F21968" w:rsidR="00A952F1" w:rsidRPr="00F7078A" w:rsidRDefault="00A952F1" w:rsidP="00E77E64">
            <w:pPr>
              <w:pStyle w:val="Tabletext"/>
              <w:jc w:val="left"/>
              <w:rPr>
                <w:szCs w:val="22"/>
                <w:lang w:val="en-US"/>
              </w:rPr>
            </w:pPr>
            <w:r w:rsidRPr="00F7078A">
              <w:rPr>
                <w:szCs w:val="22"/>
                <w:lang w:val="en-US"/>
              </w:rPr>
              <w:t>c)</w:t>
            </w:r>
            <w:r w:rsidRPr="00F7078A">
              <w:rPr>
                <w:szCs w:val="22"/>
                <w:lang w:val="en-US"/>
              </w:rPr>
              <w:tab/>
              <w:t>2 kHz</w:t>
            </w:r>
          </w:p>
          <w:p w14:paraId="1892708C" w14:textId="37D832E2" w:rsidR="00A952F1" w:rsidRPr="006B165A" w:rsidRDefault="00A952F1" w:rsidP="00E77E64">
            <w:pPr>
              <w:pStyle w:val="Tabletext"/>
              <w:jc w:val="left"/>
              <w:rPr>
                <w:szCs w:val="22"/>
              </w:rPr>
            </w:pPr>
            <w:r w:rsidRPr="006B165A">
              <w:rPr>
                <w:szCs w:val="22"/>
              </w:rPr>
              <w:t>d)</w:t>
            </w:r>
            <w:r w:rsidRPr="006B165A">
              <w:rPr>
                <w:szCs w:val="22"/>
              </w:rPr>
              <w:tab/>
              <w:t>1 kHz</w:t>
            </w:r>
          </w:p>
        </w:tc>
        <w:tc>
          <w:tcPr>
            <w:tcW w:w="2225" w:type="dxa"/>
          </w:tcPr>
          <w:p w14:paraId="44F47231" w14:textId="77777777" w:rsidR="00A952F1" w:rsidRPr="006B165A" w:rsidRDefault="00A952F1" w:rsidP="00E77E64">
            <w:pPr>
              <w:pStyle w:val="Tabletext"/>
              <w:snapToGrid w:val="0"/>
              <w:ind w:left="284" w:hanging="284"/>
              <w:jc w:val="left"/>
              <w:rPr>
                <w:szCs w:val="22"/>
              </w:rPr>
            </w:pPr>
            <w:r w:rsidRPr="006B165A">
              <w:rPr>
                <w:szCs w:val="22"/>
              </w:rPr>
              <w:t>a)</w:t>
            </w:r>
            <w:r w:rsidRPr="006B165A">
              <w:rPr>
                <w:szCs w:val="22"/>
              </w:rPr>
              <w:tab/>
            </w:r>
            <w:r w:rsidRPr="006B165A">
              <w:rPr>
                <w:spacing w:val="-6"/>
                <w:szCs w:val="22"/>
              </w:rPr>
              <w:t xml:space="preserve">3,968 kHz </w:t>
            </w:r>
            <w:r w:rsidRPr="006B165A">
              <w:rPr>
                <w:spacing w:val="-6"/>
                <w:szCs w:val="22"/>
              </w:rPr>
              <w:br/>
              <w:t xml:space="preserve">(mode </w:t>
            </w:r>
            <w:proofErr w:type="gramStart"/>
            <w:r w:rsidRPr="006B165A">
              <w:rPr>
                <w:spacing w:val="-6"/>
                <w:szCs w:val="22"/>
              </w:rPr>
              <w:t>1)</w:t>
            </w:r>
            <w:r w:rsidRPr="006B165A">
              <w:rPr>
                <w:spacing w:val="-6"/>
                <w:szCs w:val="22"/>
                <w:vertAlign w:val="superscript"/>
              </w:rPr>
              <w:t>(</w:t>
            </w:r>
            <w:proofErr w:type="gramEnd"/>
            <w:r w:rsidRPr="006B165A">
              <w:rPr>
                <w:spacing w:val="-6"/>
                <w:szCs w:val="22"/>
                <w:vertAlign w:val="superscript"/>
              </w:rPr>
              <w:t>*2-2)</w:t>
            </w:r>
            <w:r w:rsidRPr="006B165A">
              <w:rPr>
                <w:spacing w:val="-6"/>
                <w:szCs w:val="22"/>
              </w:rPr>
              <w:t>,</w:t>
            </w:r>
            <w:r w:rsidRPr="006B165A">
              <w:rPr>
                <w:spacing w:val="-6"/>
                <w:szCs w:val="22"/>
              </w:rPr>
              <w:br/>
            </w:r>
            <w:r w:rsidRPr="006B165A">
              <w:rPr>
                <w:spacing w:val="-4"/>
                <w:szCs w:val="22"/>
              </w:rPr>
              <w:t>1,984 kHz (mode 2),</w:t>
            </w:r>
            <w:r w:rsidRPr="006B165A">
              <w:rPr>
                <w:spacing w:val="-4"/>
                <w:szCs w:val="22"/>
              </w:rPr>
              <w:br/>
            </w:r>
            <w:r w:rsidRPr="006B165A">
              <w:rPr>
                <w:szCs w:val="22"/>
              </w:rPr>
              <w:t>0,992 kHz (mode 3)</w:t>
            </w:r>
          </w:p>
          <w:p w14:paraId="70CD98A4" w14:textId="77777777" w:rsidR="00A952F1" w:rsidRPr="006B165A" w:rsidRDefault="00A952F1" w:rsidP="00E77E64">
            <w:pPr>
              <w:pStyle w:val="Tabletext"/>
              <w:ind w:left="284" w:hanging="284"/>
              <w:jc w:val="left"/>
              <w:rPr>
                <w:szCs w:val="22"/>
              </w:rPr>
            </w:pPr>
            <w:r w:rsidRPr="006B165A">
              <w:rPr>
                <w:szCs w:val="22"/>
              </w:rPr>
              <w:t>b)</w:t>
            </w:r>
            <w:r w:rsidRPr="006B165A">
              <w:rPr>
                <w:szCs w:val="22"/>
              </w:rPr>
              <w:tab/>
            </w:r>
            <w:r w:rsidRPr="006B165A">
              <w:rPr>
                <w:spacing w:val="-4"/>
                <w:szCs w:val="22"/>
              </w:rPr>
              <w:t>4,629 kHz (mode 1),</w:t>
            </w:r>
            <w:r w:rsidRPr="006B165A">
              <w:rPr>
                <w:spacing w:val="-4"/>
                <w:szCs w:val="22"/>
              </w:rPr>
              <w:br/>
              <w:t>2,314 kHz (mode 2),</w:t>
            </w:r>
            <w:r w:rsidRPr="006B165A">
              <w:rPr>
                <w:spacing w:val="-4"/>
                <w:szCs w:val="22"/>
              </w:rPr>
              <w:br/>
            </w:r>
            <w:r w:rsidRPr="006B165A">
              <w:rPr>
                <w:szCs w:val="22"/>
              </w:rPr>
              <w:t>1,157 kHz (mode 3)</w:t>
            </w:r>
          </w:p>
          <w:p w14:paraId="1A65B96D" w14:textId="77777777" w:rsidR="00A952F1" w:rsidRPr="006B165A" w:rsidRDefault="00A952F1" w:rsidP="00E77E64">
            <w:pPr>
              <w:pStyle w:val="Tabletext"/>
              <w:ind w:left="284" w:hanging="284"/>
              <w:jc w:val="left"/>
              <w:rPr>
                <w:szCs w:val="22"/>
              </w:rPr>
            </w:pPr>
            <w:r w:rsidRPr="006B165A">
              <w:rPr>
                <w:szCs w:val="22"/>
              </w:rPr>
              <w:t>c)</w:t>
            </w:r>
            <w:r w:rsidRPr="006B165A">
              <w:rPr>
                <w:szCs w:val="22"/>
              </w:rPr>
              <w:tab/>
            </w:r>
            <w:r w:rsidRPr="006B165A">
              <w:rPr>
                <w:spacing w:val="-4"/>
                <w:szCs w:val="22"/>
              </w:rPr>
              <w:t>5,291 kHz (mode 1),</w:t>
            </w:r>
            <w:r w:rsidRPr="006B165A">
              <w:rPr>
                <w:spacing w:val="-4"/>
                <w:szCs w:val="22"/>
              </w:rPr>
              <w:br/>
              <w:t>2,645 kHz (mode 2),</w:t>
            </w:r>
            <w:r w:rsidRPr="006B165A">
              <w:rPr>
                <w:spacing w:val="-4"/>
                <w:szCs w:val="22"/>
              </w:rPr>
              <w:br/>
            </w:r>
            <w:r w:rsidRPr="006B165A">
              <w:rPr>
                <w:szCs w:val="22"/>
              </w:rPr>
              <w:t>1,322 kHz (mode 3)</w:t>
            </w:r>
          </w:p>
        </w:tc>
        <w:tc>
          <w:tcPr>
            <w:tcW w:w="2081" w:type="dxa"/>
          </w:tcPr>
          <w:p w14:paraId="4B87492A" w14:textId="77777777" w:rsidR="00A952F1" w:rsidRPr="00376763" w:rsidRDefault="00A952F1" w:rsidP="00E77E64">
            <w:pPr>
              <w:pStyle w:val="Tabletext"/>
              <w:snapToGrid w:val="0"/>
              <w:ind w:left="284" w:hanging="284"/>
              <w:jc w:val="left"/>
              <w:rPr>
                <w:szCs w:val="22"/>
              </w:rPr>
            </w:pPr>
            <w:r w:rsidRPr="00376763">
              <w:rPr>
                <w:szCs w:val="22"/>
              </w:rPr>
              <w:t>a)</w:t>
            </w:r>
            <w:r w:rsidRPr="00376763">
              <w:rPr>
                <w:szCs w:val="22"/>
              </w:rPr>
              <w:tab/>
              <w:t>1 786 kHz (1k)</w:t>
            </w:r>
          </w:p>
          <w:p w14:paraId="200E9D70" w14:textId="77777777" w:rsidR="00A952F1" w:rsidRPr="00376763" w:rsidRDefault="00A952F1" w:rsidP="00E77E64">
            <w:pPr>
              <w:pStyle w:val="Tabletext"/>
              <w:ind w:left="284" w:hanging="284"/>
              <w:jc w:val="left"/>
              <w:rPr>
                <w:szCs w:val="22"/>
              </w:rPr>
            </w:pPr>
            <w:r w:rsidRPr="00376763">
              <w:rPr>
                <w:szCs w:val="22"/>
              </w:rPr>
              <w:t>b)</w:t>
            </w:r>
            <w:r w:rsidRPr="00376763">
              <w:rPr>
                <w:szCs w:val="22"/>
              </w:rPr>
              <w:tab/>
              <w:t>5 580,322 Hz (1k)</w:t>
            </w:r>
            <w:r w:rsidRPr="00376763">
              <w:rPr>
                <w:szCs w:val="22"/>
              </w:rPr>
              <w:br/>
              <w:t>2 790,179 Hz (2k)</w:t>
            </w:r>
            <w:r w:rsidRPr="00376763">
              <w:rPr>
                <w:szCs w:val="22"/>
              </w:rPr>
              <w:br/>
              <w:t>1 395,089 Hz (4k)</w:t>
            </w:r>
            <w:r w:rsidRPr="00376763">
              <w:rPr>
                <w:szCs w:val="22"/>
              </w:rPr>
              <w:br/>
              <w:t>697,545 Hz (8k)</w:t>
            </w:r>
          </w:p>
          <w:p w14:paraId="6BBA889C" w14:textId="2E2258C1" w:rsidR="00A952F1" w:rsidRPr="00376763" w:rsidRDefault="00A952F1" w:rsidP="00E77E64">
            <w:pPr>
              <w:pStyle w:val="Tabletext"/>
              <w:ind w:left="284" w:hanging="284"/>
              <w:jc w:val="left"/>
              <w:rPr>
                <w:szCs w:val="22"/>
              </w:rPr>
            </w:pPr>
            <w:r w:rsidRPr="00376763">
              <w:rPr>
                <w:szCs w:val="22"/>
              </w:rPr>
              <w:t>c)</w:t>
            </w:r>
            <w:r w:rsidRPr="00376763">
              <w:rPr>
                <w:szCs w:val="22"/>
              </w:rPr>
              <w:tab/>
              <w:t>6 696,42 Hz (1k),</w:t>
            </w:r>
            <w:r w:rsidR="00CC41E1" w:rsidRPr="00376763">
              <w:rPr>
                <w:szCs w:val="22"/>
              </w:rPr>
              <w:t xml:space="preserve"> </w:t>
            </w:r>
            <w:r w:rsidRPr="00376763">
              <w:rPr>
                <w:szCs w:val="22"/>
              </w:rPr>
              <w:t>3 348,21 Hz (2k), 1 674,11 Hz (4k), 837,05 Hz (8k)</w:t>
            </w:r>
          </w:p>
          <w:p w14:paraId="6E17A7FA" w14:textId="7B3DE49F" w:rsidR="00A952F1" w:rsidRPr="00376763" w:rsidRDefault="00A952F1" w:rsidP="00E77E64">
            <w:pPr>
              <w:pStyle w:val="Tabletext"/>
              <w:ind w:left="284" w:hanging="284"/>
              <w:jc w:val="left"/>
              <w:rPr>
                <w:szCs w:val="22"/>
              </w:rPr>
            </w:pPr>
            <w:r w:rsidRPr="00376763">
              <w:rPr>
                <w:szCs w:val="22"/>
              </w:rPr>
              <w:t>d)</w:t>
            </w:r>
            <w:r w:rsidRPr="00376763">
              <w:rPr>
                <w:szCs w:val="22"/>
              </w:rPr>
              <w:tab/>
              <w:t>7 812 Hz (1k), 3 906 Hz (2k), 1 953 Hz (4k), 976 Hz (8k)</w:t>
            </w:r>
          </w:p>
          <w:p w14:paraId="1C9423D3" w14:textId="77777777" w:rsidR="00A952F1" w:rsidRPr="00376763" w:rsidRDefault="00A952F1" w:rsidP="00E77E64">
            <w:pPr>
              <w:pStyle w:val="Tabletext"/>
              <w:ind w:left="284" w:hanging="284"/>
              <w:jc w:val="left"/>
              <w:rPr>
                <w:szCs w:val="22"/>
                <w:lang w:val="es-ES_tradnl"/>
              </w:rPr>
            </w:pPr>
            <w:r w:rsidRPr="00376763">
              <w:rPr>
                <w:szCs w:val="22"/>
                <w:lang w:val="es-ES_tradnl"/>
              </w:rPr>
              <w:t>e)</w:t>
            </w:r>
            <w:r w:rsidRPr="00376763">
              <w:rPr>
                <w:szCs w:val="22"/>
                <w:lang w:val="es-ES_tradnl"/>
              </w:rPr>
              <w:tab/>
              <w:t>8 929 Hz (1k),</w:t>
            </w:r>
            <w:r w:rsidRPr="00376763">
              <w:rPr>
                <w:szCs w:val="22"/>
                <w:lang w:val="es-ES_tradnl"/>
              </w:rPr>
              <w:br/>
              <w:t xml:space="preserve">4 464 Hz (2k), </w:t>
            </w:r>
            <w:r w:rsidRPr="00376763">
              <w:rPr>
                <w:szCs w:val="22"/>
                <w:lang w:val="es-ES_tradnl"/>
              </w:rPr>
              <w:br/>
              <w:t xml:space="preserve">2 232 Hz (4k), </w:t>
            </w:r>
            <w:r w:rsidRPr="00376763">
              <w:rPr>
                <w:szCs w:val="22"/>
                <w:lang w:val="es-ES_tradnl"/>
              </w:rPr>
              <w:br/>
              <w:t>1 116 Hz (8k)</w:t>
            </w:r>
          </w:p>
        </w:tc>
        <w:tc>
          <w:tcPr>
            <w:tcW w:w="2077" w:type="dxa"/>
          </w:tcPr>
          <w:p w14:paraId="7A2F0ED2" w14:textId="77777777" w:rsidR="00A952F1" w:rsidRPr="00376763" w:rsidRDefault="00A952F1" w:rsidP="00E77E64">
            <w:pPr>
              <w:pStyle w:val="Tabletext"/>
              <w:snapToGrid w:val="0"/>
              <w:spacing w:before="10" w:after="10"/>
              <w:ind w:left="284" w:hanging="284"/>
              <w:jc w:val="left"/>
              <w:rPr>
                <w:szCs w:val="22"/>
                <w:lang w:val="es-ES_tradnl"/>
              </w:rPr>
            </w:pPr>
            <w:r w:rsidRPr="00376763">
              <w:rPr>
                <w:szCs w:val="22"/>
                <w:lang w:val="es-ES_tradnl"/>
              </w:rPr>
              <w:t>a)</w:t>
            </w:r>
            <w:r w:rsidRPr="00376763">
              <w:rPr>
                <w:szCs w:val="22"/>
                <w:lang w:val="es-ES_tradnl"/>
              </w:rPr>
              <w:tab/>
              <w:t>2 790,179 Hz (2k), 1 395,089 Hz (4k), 697,545 Hz (8k)</w:t>
            </w:r>
          </w:p>
          <w:p w14:paraId="7A587ED4" w14:textId="77777777" w:rsidR="00A952F1" w:rsidRPr="00376763" w:rsidRDefault="00A952F1" w:rsidP="00E77E64">
            <w:pPr>
              <w:pStyle w:val="Tabletext"/>
              <w:spacing w:before="10" w:after="10"/>
              <w:ind w:left="284" w:hanging="284"/>
              <w:jc w:val="left"/>
              <w:rPr>
                <w:szCs w:val="22"/>
                <w:lang w:val="es-ES_tradnl"/>
              </w:rPr>
            </w:pPr>
            <w:r w:rsidRPr="00376763">
              <w:rPr>
                <w:szCs w:val="22"/>
                <w:lang w:val="es-ES_tradnl"/>
              </w:rPr>
              <w:t>b)</w:t>
            </w:r>
            <w:r w:rsidRPr="00376763">
              <w:rPr>
                <w:szCs w:val="22"/>
                <w:lang w:val="es-ES_tradnl"/>
              </w:rPr>
              <w:tab/>
              <w:t>3 348,21 Hz (2k), 1 674,11 Hz (4k), 837,05 Hz (8k)</w:t>
            </w:r>
          </w:p>
          <w:p w14:paraId="300684A0" w14:textId="77777777" w:rsidR="00A952F1" w:rsidRPr="00376763" w:rsidRDefault="00A952F1" w:rsidP="00E77E64">
            <w:pPr>
              <w:pStyle w:val="Tabletext"/>
              <w:spacing w:before="10" w:after="10"/>
              <w:ind w:left="284" w:hanging="284"/>
              <w:jc w:val="left"/>
              <w:rPr>
                <w:szCs w:val="22"/>
                <w:lang w:val="es-ES_tradnl"/>
              </w:rPr>
            </w:pPr>
            <w:r w:rsidRPr="00376763">
              <w:rPr>
                <w:szCs w:val="22"/>
                <w:lang w:val="es-ES_tradnl"/>
              </w:rPr>
              <w:t>c)</w:t>
            </w:r>
            <w:r w:rsidRPr="00376763">
              <w:rPr>
                <w:szCs w:val="22"/>
                <w:lang w:val="es-ES_tradnl"/>
              </w:rPr>
              <w:tab/>
              <w:t>3 906 Hz (2k), 1 953 Hz (4k),</w:t>
            </w:r>
          </w:p>
          <w:p w14:paraId="051AC07A" w14:textId="77777777" w:rsidR="00A952F1" w:rsidRPr="00376763" w:rsidRDefault="00A952F1" w:rsidP="00E77E64">
            <w:pPr>
              <w:pStyle w:val="Tabletext"/>
              <w:spacing w:before="10" w:after="10"/>
              <w:ind w:left="284" w:hanging="284"/>
              <w:jc w:val="left"/>
              <w:rPr>
                <w:szCs w:val="22"/>
                <w:lang w:val="es-ES_tradnl"/>
              </w:rPr>
            </w:pPr>
            <w:r w:rsidRPr="00376763">
              <w:rPr>
                <w:szCs w:val="22"/>
                <w:lang w:val="es-ES_tradnl"/>
              </w:rPr>
              <w:tab/>
              <w:t>976 Hz (8k)</w:t>
            </w:r>
          </w:p>
          <w:p w14:paraId="6E56AD55" w14:textId="77777777" w:rsidR="00A952F1" w:rsidRPr="00376763" w:rsidRDefault="00A952F1" w:rsidP="00E77E64">
            <w:pPr>
              <w:pStyle w:val="Tabletext"/>
              <w:widowControl w:val="0"/>
              <w:ind w:left="254" w:hanging="254"/>
              <w:jc w:val="left"/>
              <w:rPr>
                <w:szCs w:val="22"/>
                <w:lang w:val="es-ES_tradnl"/>
              </w:rPr>
            </w:pPr>
            <w:r w:rsidRPr="00376763">
              <w:rPr>
                <w:szCs w:val="22"/>
                <w:lang w:val="es-ES_tradnl"/>
              </w:rPr>
              <w:t>d)</w:t>
            </w:r>
            <w:r w:rsidRPr="00376763">
              <w:rPr>
                <w:szCs w:val="22"/>
                <w:lang w:val="es-ES_tradnl"/>
              </w:rPr>
              <w:tab/>
              <w:t>4 464 Hz (2k),</w:t>
            </w:r>
          </w:p>
          <w:p w14:paraId="0E448BBF" w14:textId="77777777" w:rsidR="00A952F1" w:rsidRPr="00376763" w:rsidRDefault="00A952F1" w:rsidP="00E77E64">
            <w:pPr>
              <w:pStyle w:val="Tabletext"/>
              <w:widowControl w:val="0"/>
              <w:tabs>
                <w:tab w:val="clear" w:pos="1134"/>
              </w:tabs>
              <w:ind w:left="254" w:hanging="254"/>
              <w:jc w:val="left"/>
              <w:rPr>
                <w:szCs w:val="22"/>
                <w:lang w:val="es-ES_tradnl"/>
              </w:rPr>
            </w:pPr>
            <w:r w:rsidRPr="00376763">
              <w:rPr>
                <w:szCs w:val="22"/>
                <w:lang w:val="es-ES_tradnl"/>
              </w:rPr>
              <w:tab/>
              <w:t>2 232 Hz (4k),</w:t>
            </w:r>
          </w:p>
          <w:p w14:paraId="76B1C738" w14:textId="77777777" w:rsidR="00A952F1" w:rsidRPr="00376763" w:rsidRDefault="00A952F1" w:rsidP="00E77E64">
            <w:pPr>
              <w:pStyle w:val="Tabletext"/>
              <w:ind w:left="284" w:hanging="284"/>
              <w:jc w:val="left"/>
              <w:rPr>
                <w:szCs w:val="22"/>
                <w:lang w:val="es-ES_tradnl"/>
              </w:rPr>
            </w:pPr>
            <w:r w:rsidRPr="00376763">
              <w:rPr>
                <w:szCs w:val="22"/>
                <w:lang w:val="es-ES_tradnl"/>
              </w:rPr>
              <w:tab/>
              <w:t>1 116 Hz (8k)</w:t>
            </w:r>
          </w:p>
        </w:tc>
        <w:tc>
          <w:tcPr>
            <w:tcW w:w="2302" w:type="dxa"/>
          </w:tcPr>
          <w:p w14:paraId="1D34AF53" w14:textId="45924EBC" w:rsidR="00A952F1" w:rsidRPr="006B165A" w:rsidRDefault="00A952F1" w:rsidP="00E77E64">
            <w:pPr>
              <w:pStyle w:val="Tabletext"/>
              <w:widowControl w:val="0"/>
              <w:tabs>
                <w:tab w:val="clear" w:pos="1134"/>
                <w:tab w:val="left" w:pos="318"/>
              </w:tabs>
              <w:snapToGrid w:val="0"/>
              <w:ind w:left="318" w:hanging="318"/>
              <w:jc w:val="left"/>
              <w:rPr>
                <w:szCs w:val="22"/>
              </w:rPr>
            </w:pPr>
            <w:r w:rsidRPr="006B165A">
              <w:rPr>
                <w:szCs w:val="22"/>
              </w:rPr>
              <w:t>a)</w:t>
            </w:r>
            <w:r w:rsidRPr="006B165A">
              <w:rPr>
                <w:szCs w:val="22"/>
              </w:rPr>
              <w:tab/>
              <w:t>901 Hz (mode 2k)</w:t>
            </w:r>
          </w:p>
          <w:p w14:paraId="0936BFEC" w14:textId="77777777" w:rsidR="00A952F1" w:rsidRPr="006B165A" w:rsidRDefault="00A952F1" w:rsidP="00E77E64">
            <w:pPr>
              <w:pStyle w:val="Tabletext"/>
              <w:widowControl w:val="0"/>
              <w:ind w:left="318"/>
              <w:jc w:val="left"/>
              <w:rPr>
                <w:szCs w:val="22"/>
              </w:rPr>
            </w:pPr>
            <w:r w:rsidRPr="006B165A">
              <w:rPr>
                <w:szCs w:val="22"/>
              </w:rPr>
              <w:t>450 Hz (mode 4k)</w:t>
            </w:r>
          </w:p>
          <w:p w14:paraId="146D8020" w14:textId="77777777" w:rsidR="00A952F1" w:rsidRPr="006B165A" w:rsidRDefault="00A952F1" w:rsidP="00E77E64">
            <w:pPr>
              <w:pStyle w:val="Tabletext"/>
              <w:widowControl w:val="0"/>
              <w:tabs>
                <w:tab w:val="left" w:pos="318"/>
              </w:tabs>
              <w:ind w:left="318"/>
              <w:jc w:val="left"/>
              <w:rPr>
                <w:szCs w:val="22"/>
              </w:rPr>
            </w:pPr>
            <w:r w:rsidRPr="006B165A">
              <w:rPr>
                <w:szCs w:val="22"/>
              </w:rPr>
              <w:t>225 Hz (mode 8k)</w:t>
            </w:r>
          </w:p>
          <w:p w14:paraId="47D918BA" w14:textId="77777777" w:rsidR="00A952F1" w:rsidRPr="006B165A" w:rsidRDefault="00A952F1" w:rsidP="00E77E64">
            <w:pPr>
              <w:pStyle w:val="Tabletext"/>
              <w:widowControl w:val="0"/>
              <w:tabs>
                <w:tab w:val="left" w:pos="318"/>
              </w:tabs>
              <w:ind w:left="318"/>
              <w:jc w:val="left"/>
              <w:rPr>
                <w:szCs w:val="22"/>
              </w:rPr>
            </w:pPr>
            <w:r w:rsidRPr="006B165A">
              <w:rPr>
                <w:szCs w:val="22"/>
              </w:rPr>
              <w:t>113 Hz (mode 16k)</w:t>
            </w:r>
          </w:p>
          <w:p w14:paraId="6E966DE3" w14:textId="77777777" w:rsidR="00A952F1" w:rsidRPr="006B165A" w:rsidRDefault="00A952F1" w:rsidP="00E77E64">
            <w:pPr>
              <w:pStyle w:val="Tabletext"/>
              <w:widowControl w:val="0"/>
              <w:jc w:val="left"/>
              <w:rPr>
                <w:szCs w:val="22"/>
              </w:rPr>
            </w:pPr>
            <w:r w:rsidRPr="006B165A">
              <w:rPr>
                <w:szCs w:val="22"/>
              </w:rPr>
              <w:t>b)</w:t>
            </w:r>
            <w:r w:rsidRPr="006B165A">
              <w:rPr>
                <w:szCs w:val="22"/>
              </w:rPr>
              <w:tab/>
              <w:t>2 790 Hz (mode 2k),</w:t>
            </w:r>
          </w:p>
          <w:p w14:paraId="1C0280E6" w14:textId="77777777" w:rsidR="00A952F1" w:rsidRPr="006B165A" w:rsidRDefault="00A952F1" w:rsidP="00E77E64">
            <w:pPr>
              <w:pStyle w:val="Tabletext"/>
              <w:widowControl w:val="0"/>
              <w:ind w:firstLine="318"/>
              <w:jc w:val="left"/>
              <w:rPr>
                <w:szCs w:val="22"/>
              </w:rPr>
            </w:pPr>
            <w:r w:rsidRPr="006B165A">
              <w:rPr>
                <w:szCs w:val="22"/>
              </w:rPr>
              <w:t>1 395 Hz (mode 4k)</w:t>
            </w:r>
          </w:p>
          <w:p w14:paraId="2717AC88" w14:textId="77777777" w:rsidR="00A952F1" w:rsidRPr="006B165A" w:rsidRDefault="00A952F1" w:rsidP="00E77E64">
            <w:pPr>
              <w:pStyle w:val="Tabletext"/>
              <w:widowControl w:val="0"/>
              <w:ind w:firstLine="318"/>
              <w:jc w:val="left"/>
              <w:rPr>
                <w:szCs w:val="22"/>
              </w:rPr>
            </w:pPr>
            <w:r w:rsidRPr="006B165A">
              <w:rPr>
                <w:szCs w:val="22"/>
              </w:rPr>
              <w:t>698 Hz (mode 8k)</w:t>
            </w:r>
          </w:p>
          <w:p w14:paraId="5242A0FE" w14:textId="77777777" w:rsidR="00A952F1" w:rsidRPr="006B165A" w:rsidRDefault="00A952F1" w:rsidP="00E77E64">
            <w:pPr>
              <w:pStyle w:val="Tabletext"/>
              <w:widowControl w:val="0"/>
              <w:ind w:firstLine="318"/>
              <w:jc w:val="left"/>
              <w:rPr>
                <w:szCs w:val="22"/>
              </w:rPr>
            </w:pPr>
            <w:r w:rsidRPr="006B165A">
              <w:rPr>
                <w:szCs w:val="22"/>
              </w:rPr>
              <w:t>349 Hz (mode 16k)</w:t>
            </w:r>
          </w:p>
          <w:p w14:paraId="612703F7" w14:textId="77777777" w:rsidR="00A952F1" w:rsidRPr="006B165A" w:rsidRDefault="00A952F1" w:rsidP="00E77E64">
            <w:pPr>
              <w:pStyle w:val="Tabletext"/>
              <w:widowControl w:val="0"/>
              <w:jc w:val="left"/>
              <w:rPr>
                <w:szCs w:val="22"/>
              </w:rPr>
            </w:pPr>
            <w:r w:rsidRPr="006B165A">
              <w:rPr>
                <w:szCs w:val="22"/>
              </w:rPr>
              <w:t>c)</w:t>
            </w:r>
            <w:r w:rsidRPr="006B165A">
              <w:rPr>
                <w:szCs w:val="22"/>
              </w:rPr>
              <w:tab/>
              <w:t>3 348 Hz (mode 2k),</w:t>
            </w:r>
          </w:p>
          <w:p w14:paraId="30D016D0" w14:textId="77777777" w:rsidR="00A952F1" w:rsidRPr="006B165A" w:rsidRDefault="00A952F1" w:rsidP="00E77E64">
            <w:pPr>
              <w:pStyle w:val="Tabletext"/>
              <w:widowControl w:val="0"/>
              <w:ind w:firstLine="318"/>
              <w:jc w:val="left"/>
              <w:rPr>
                <w:szCs w:val="22"/>
              </w:rPr>
            </w:pPr>
            <w:r w:rsidRPr="006B165A">
              <w:rPr>
                <w:szCs w:val="22"/>
              </w:rPr>
              <w:t>1 674 Hz (mode 4k)</w:t>
            </w:r>
          </w:p>
          <w:p w14:paraId="3A07FB9C" w14:textId="77777777" w:rsidR="00A952F1" w:rsidRPr="006B165A" w:rsidRDefault="00A952F1" w:rsidP="00E77E64">
            <w:pPr>
              <w:pStyle w:val="Tabletext"/>
              <w:widowControl w:val="0"/>
              <w:ind w:firstLine="318"/>
              <w:jc w:val="left"/>
              <w:rPr>
                <w:szCs w:val="22"/>
              </w:rPr>
            </w:pPr>
            <w:r w:rsidRPr="006B165A">
              <w:rPr>
                <w:szCs w:val="22"/>
              </w:rPr>
              <w:t>837 Hz (mode 8k)</w:t>
            </w:r>
          </w:p>
          <w:p w14:paraId="5F4C658A" w14:textId="77777777" w:rsidR="00A952F1" w:rsidRPr="006B165A" w:rsidRDefault="00A952F1" w:rsidP="00E77E64">
            <w:pPr>
              <w:pStyle w:val="Tabletext"/>
              <w:widowControl w:val="0"/>
              <w:ind w:firstLine="318"/>
              <w:jc w:val="left"/>
              <w:rPr>
                <w:szCs w:val="22"/>
              </w:rPr>
            </w:pPr>
            <w:r w:rsidRPr="006B165A">
              <w:rPr>
                <w:szCs w:val="22"/>
              </w:rPr>
              <w:t>419 Hz (mode 16k)</w:t>
            </w:r>
          </w:p>
          <w:p w14:paraId="10E03F1F" w14:textId="77777777" w:rsidR="00A952F1" w:rsidRPr="006B165A" w:rsidRDefault="00A952F1" w:rsidP="00E77E64">
            <w:pPr>
              <w:pStyle w:val="Tabletext"/>
              <w:widowControl w:val="0"/>
              <w:jc w:val="left"/>
              <w:rPr>
                <w:szCs w:val="22"/>
              </w:rPr>
            </w:pPr>
            <w:r w:rsidRPr="006B165A">
              <w:rPr>
                <w:szCs w:val="22"/>
              </w:rPr>
              <w:t>d)</w:t>
            </w:r>
            <w:r w:rsidRPr="006B165A">
              <w:rPr>
                <w:szCs w:val="22"/>
              </w:rPr>
              <w:tab/>
              <w:t>3 906 Hz (mode 2k),</w:t>
            </w:r>
          </w:p>
          <w:p w14:paraId="05E22F87" w14:textId="77777777" w:rsidR="00A952F1" w:rsidRPr="006B165A" w:rsidRDefault="00A952F1" w:rsidP="00E77E64">
            <w:pPr>
              <w:pStyle w:val="Tabletext"/>
              <w:widowControl w:val="0"/>
              <w:ind w:firstLine="318"/>
              <w:jc w:val="left"/>
              <w:rPr>
                <w:szCs w:val="22"/>
              </w:rPr>
            </w:pPr>
            <w:r w:rsidRPr="006B165A">
              <w:rPr>
                <w:szCs w:val="22"/>
              </w:rPr>
              <w:t>1 953 Hz (mode 4k)</w:t>
            </w:r>
          </w:p>
          <w:p w14:paraId="51460869" w14:textId="77777777" w:rsidR="00A952F1" w:rsidRPr="006B165A" w:rsidRDefault="00A952F1" w:rsidP="00E77E64">
            <w:pPr>
              <w:pStyle w:val="Tabletext"/>
              <w:widowControl w:val="0"/>
              <w:ind w:firstLine="318"/>
              <w:jc w:val="left"/>
              <w:rPr>
                <w:szCs w:val="22"/>
              </w:rPr>
            </w:pPr>
            <w:r w:rsidRPr="006B165A">
              <w:rPr>
                <w:szCs w:val="22"/>
              </w:rPr>
              <w:t>977 Hz (mode 8k)</w:t>
            </w:r>
          </w:p>
          <w:p w14:paraId="06BD9118" w14:textId="77777777" w:rsidR="00A952F1" w:rsidRPr="006B165A" w:rsidRDefault="00A952F1" w:rsidP="00E77E64">
            <w:pPr>
              <w:pStyle w:val="Tabletext"/>
              <w:widowControl w:val="0"/>
              <w:ind w:firstLine="318"/>
              <w:jc w:val="left"/>
              <w:rPr>
                <w:szCs w:val="22"/>
              </w:rPr>
            </w:pPr>
            <w:r w:rsidRPr="006B165A">
              <w:rPr>
                <w:szCs w:val="22"/>
              </w:rPr>
              <w:t>488 Hz (mode 16k)</w:t>
            </w:r>
          </w:p>
          <w:p w14:paraId="3173FD3E" w14:textId="00839B15" w:rsidR="00A952F1" w:rsidRPr="006B165A" w:rsidRDefault="00A952F1" w:rsidP="00E77E64">
            <w:pPr>
              <w:pStyle w:val="Tabletext"/>
              <w:widowControl w:val="0"/>
              <w:jc w:val="left"/>
              <w:rPr>
                <w:szCs w:val="22"/>
              </w:rPr>
            </w:pPr>
            <w:r w:rsidRPr="006B165A">
              <w:rPr>
                <w:szCs w:val="22"/>
              </w:rPr>
              <w:t>e)</w:t>
            </w:r>
            <w:r w:rsidRPr="006B165A">
              <w:rPr>
                <w:szCs w:val="22"/>
              </w:rPr>
              <w:tab/>
              <w:t>4 464 Hz (mode 2k)</w:t>
            </w:r>
          </w:p>
          <w:p w14:paraId="49C6FDDA" w14:textId="657827CC" w:rsidR="00A952F1" w:rsidRPr="006B165A" w:rsidRDefault="00A952F1" w:rsidP="00CC41E1">
            <w:pPr>
              <w:pStyle w:val="Tabletext"/>
              <w:widowControl w:val="0"/>
              <w:tabs>
                <w:tab w:val="clear" w:pos="284"/>
                <w:tab w:val="left" w:pos="287"/>
              </w:tabs>
              <w:ind w:firstLine="318"/>
              <w:jc w:val="left"/>
              <w:rPr>
                <w:szCs w:val="22"/>
              </w:rPr>
            </w:pPr>
            <w:r w:rsidRPr="006B165A">
              <w:rPr>
                <w:szCs w:val="22"/>
              </w:rPr>
              <w:t>2 232 Hz (mode 4k)</w:t>
            </w:r>
          </w:p>
          <w:p w14:paraId="7205753A" w14:textId="47C04C63" w:rsidR="00A952F1" w:rsidRPr="006B165A" w:rsidRDefault="00A952F1" w:rsidP="00CC41E1">
            <w:pPr>
              <w:pStyle w:val="Tabletext"/>
              <w:widowControl w:val="0"/>
              <w:ind w:firstLine="318"/>
              <w:jc w:val="left"/>
              <w:rPr>
                <w:szCs w:val="22"/>
              </w:rPr>
            </w:pPr>
            <w:r w:rsidRPr="006B165A">
              <w:rPr>
                <w:szCs w:val="22"/>
              </w:rPr>
              <w:t>1 116 Hz (mode 8k)</w:t>
            </w:r>
          </w:p>
          <w:p w14:paraId="566F1486" w14:textId="59258976" w:rsidR="00A952F1" w:rsidRPr="006B165A" w:rsidRDefault="00A952F1" w:rsidP="00CC41E1">
            <w:pPr>
              <w:pStyle w:val="Tabletext"/>
              <w:widowControl w:val="0"/>
              <w:ind w:firstLine="318"/>
              <w:jc w:val="left"/>
              <w:rPr>
                <w:szCs w:val="22"/>
              </w:rPr>
            </w:pPr>
            <w:r w:rsidRPr="006B165A">
              <w:rPr>
                <w:szCs w:val="22"/>
              </w:rPr>
              <w:t>558 Hz (mode 16k)</w:t>
            </w:r>
          </w:p>
        </w:tc>
        <w:tc>
          <w:tcPr>
            <w:tcW w:w="1661" w:type="dxa"/>
          </w:tcPr>
          <w:p w14:paraId="0EAEA7D2" w14:textId="6D4A1C13" w:rsidR="00A952F1" w:rsidRPr="006B165A" w:rsidRDefault="00A952F1" w:rsidP="00E77E64">
            <w:pPr>
              <w:pStyle w:val="Tabletext"/>
              <w:widowControl w:val="0"/>
              <w:tabs>
                <w:tab w:val="clear" w:pos="1134"/>
                <w:tab w:val="left" w:pos="318"/>
              </w:tabs>
              <w:snapToGrid w:val="0"/>
              <w:ind w:left="318" w:hanging="318"/>
              <w:jc w:val="left"/>
              <w:rPr>
                <w:szCs w:val="22"/>
              </w:rPr>
            </w:pPr>
            <w:r w:rsidRPr="006B165A">
              <w:rPr>
                <w:szCs w:val="22"/>
              </w:rPr>
              <w:t>4 000/9 Hz</w:t>
            </w:r>
          </w:p>
        </w:tc>
      </w:tr>
    </w:tbl>
    <w:p w14:paraId="734ED0DD" w14:textId="77777777" w:rsidR="00223D24" w:rsidRPr="006B165A" w:rsidRDefault="00223D24" w:rsidP="00E77E64">
      <w:pPr>
        <w:pStyle w:val="TableNo"/>
        <w:rPr>
          <w:lang w:eastAsia="ja-JP"/>
        </w:rPr>
      </w:pPr>
    </w:p>
    <w:p w14:paraId="3913E232" w14:textId="77777777" w:rsidR="00223D24" w:rsidRPr="006B165A" w:rsidRDefault="00223D24">
      <w:pPr>
        <w:tabs>
          <w:tab w:val="clear" w:pos="794"/>
          <w:tab w:val="clear" w:pos="1191"/>
          <w:tab w:val="clear" w:pos="1588"/>
          <w:tab w:val="clear" w:pos="1985"/>
        </w:tabs>
        <w:overflowPunct/>
        <w:autoSpaceDE/>
        <w:autoSpaceDN/>
        <w:adjustRightInd/>
        <w:spacing w:before="0"/>
        <w:jc w:val="left"/>
        <w:textAlignment w:val="auto"/>
        <w:rPr>
          <w:lang w:eastAsia="ja-JP"/>
        </w:rPr>
      </w:pPr>
      <w:r w:rsidRPr="006B165A">
        <w:rPr>
          <w:lang w:eastAsia="ja-JP"/>
        </w:rPr>
        <w:br w:type="page"/>
      </w:r>
    </w:p>
    <w:p w14:paraId="5C865A66" w14:textId="31AF9C82" w:rsidR="00773FE9" w:rsidRPr="006B165A" w:rsidRDefault="00390B56" w:rsidP="00E77E64">
      <w:pPr>
        <w:pStyle w:val="TableNo"/>
        <w:rPr>
          <w:lang w:eastAsia="ja-JP"/>
        </w:rPr>
      </w:pPr>
      <w:r w:rsidRPr="006B165A">
        <w:rPr>
          <w:lang w:eastAsia="ja-JP"/>
        </w:rPr>
        <w:lastRenderedPageBreak/>
        <w:br/>
      </w:r>
      <w:r w:rsidR="00773FE9" w:rsidRPr="006B165A">
        <w:rPr>
          <w:lang w:eastAsia="ja-JP"/>
        </w:rPr>
        <w:t>TABLEAU 1 (</w:t>
      </w:r>
      <w:r w:rsidR="00773FE9" w:rsidRPr="006B165A">
        <w:rPr>
          <w:i/>
          <w:iCs/>
          <w:lang w:eastAsia="ja-JP"/>
        </w:rPr>
        <w:t>suite</w:t>
      </w:r>
      <w:r w:rsidR="00773FE9" w:rsidRPr="006B165A">
        <w:rPr>
          <w:lang w:eastAsia="ja-JP"/>
        </w:rPr>
        <w:t>)</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72"/>
        <w:gridCol w:w="1492"/>
        <w:gridCol w:w="1712"/>
        <w:gridCol w:w="2212"/>
        <w:gridCol w:w="2214"/>
        <w:gridCol w:w="2168"/>
        <w:gridCol w:w="2141"/>
        <w:gridCol w:w="2042"/>
      </w:tblGrid>
      <w:tr w:rsidR="00A3150E" w:rsidRPr="006B165A" w14:paraId="1F58EBFE" w14:textId="36E20275" w:rsidTr="005E2853">
        <w:trPr>
          <w:tblHeader/>
          <w:jc w:val="center"/>
        </w:trPr>
        <w:tc>
          <w:tcPr>
            <w:tcW w:w="472" w:type="dxa"/>
            <w:vAlign w:val="center"/>
          </w:tcPr>
          <w:p w14:paraId="2946E681" w14:textId="77777777" w:rsidR="00A3150E" w:rsidRPr="006B165A" w:rsidRDefault="00A3150E" w:rsidP="00E77E64">
            <w:pPr>
              <w:pStyle w:val="Tablehead"/>
              <w:ind w:left="-648"/>
              <w:rPr>
                <w:lang w:eastAsia="ja-JP"/>
              </w:rPr>
            </w:pPr>
          </w:p>
        </w:tc>
        <w:tc>
          <w:tcPr>
            <w:tcW w:w="1492" w:type="dxa"/>
            <w:vAlign w:val="center"/>
          </w:tcPr>
          <w:p w14:paraId="2005A879" w14:textId="77777777" w:rsidR="00A3150E" w:rsidRPr="006B165A" w:rsidRDefault="00A3150E" w:rsidP="00E77E64">
            <w:pPr>
              <w:pStyle w:val="Tablehead"/>
              <w:rPr>
                <w:lang w:eastAsia="ja-JP"/>
              </w:rPr>
            </w:pPr>
            <w:r w:rsidRPr="006B165A">
              <w:rPr>
                <w:lang w:eastAsia="ja-JP"/>
              </w:rPr>
              <w:t>Paramètres</w:t>
            </w:r>
          </w:p>
        </w:tc>
        <w:tc>
          <w:tcPr>
            <w:tcW w:w="1712" w:type="dxa"/>
            <w:vAlign w:val="center"/>
          </w:tcPr>
          <w:p w14:paraId="141CF9FC" w14:textId="77777777" w:rsidR="00A3150E" w:rsidRPr="006B165A" w:rsidRDefault="00A3150E" w:rsidP="00E77E64">
            <w:pPr>
              <w:pStyle w:val="Tablehead"/>
              <w:rPr>
                <w:lang w:eastAsia="ja-JP"/>
              </w:rPr>
            </w:pPr>
            <w:r w:rsidRPr="006B165A">
              <w:rPr>
                <w:lang w:eastAsia="ja-JP"/>
              </w:rPr>
              <w:t>Système multimédia A</w:t>
            </w:r>
          </w:p>
        </w:tc>
        <w:tc>
          <w:tcPr>
            <w:tcW w:w="2212" w:type="dxa"/>
            <w:vAlign w:val="center"/>
          </w:tcPr>
          <w:p w14:paraId="36AEEBB9" w14:textId="6526A5DB" w:rsidR="00A3150E" w:rsidRPr="006B165A" w:rsidRDefault="00A3150E" w:rsidP="00E77E64">
            <w:pPr>
              <w:pStyle w:val="Tablehead"/>
              <w:rPr>
                <w:lang w:eastAsia="ja-JP"/>
              </w:rPr>
            </w:pPr>
            <w:r w:rsidRPr="006B165A">
              <w:rPr>
                <w:lang w:eastAsia="ja-JP"/>
              </w:rPr>
              <w:t xml:space="preserve">Système </w:t>
            </w:r>
            <w:r w:rsidR="00CC41E1" w:rsidRPr="006B165A">
              <w:rPr>
                <w:lang w:eastAsia="ja-JP"/>
              </w:rPr>
              <w:br/>
            </w:r>
            <w:r w:rsidRPr="006B165A">
              <w:rPr>
                <w:lang w:eastAsia="ja-JP"/>
              </w:rPr>
              <w:t>multimédia F</w:t>
            </w:r>
          </w:p>
        </w:tc>
        <w:tc>
          <w:tcPr>
            <w:tcW w:w="2214" w:type="dxa"/>
            <w:vAlign w:val="center"/>
          </w:tcPr>
          <w:p w14:paraId="6F95F45E" w14:textId="751E5E3F" w:rsidR="00A3150E" w:rsidRPr="006B165A" w:rsidRDefault="00A3150E" w:rsidP="00E77E64">
            <w:pPr>
              <w:pStyle w:val="Tablehead"/>
              <w:rPr>
                <w:lang w:eastAsia="ko-KR"/>
              </w:rPr>
            </w:pPr>
            <w:r w:rsidRPr="006B165A">
              <w:rPr>
                <w:lang w:eastAsia="ja-JP"/>
              </w:rPr>
              <w:t xml:space="preserve">Système </w:t>
            </w:r>
            <w:r w:rsidR="00CC41E1" w:rsidRPr="006B165A">
              <w:rPr>
                <w:lang w:eastAsia="ja-JP"/>
              </w:rPr>
              <w:br/>
            </w:r>
            <w:r w:rsidRPr="006B165A">
              <w:rPr>
                <w:lang w:eastAsia="ja-JP"/>
              </w:rPr>
              <w:t>multimédia I</w:t>
            </w:r>
          </w:p>
        </w:tc>
        <w:tc>
          <w:tcPr>
            <w:tcW w:w="2168" w:type="dxa"/>
            <w:vAlign w:val="center"/>
          </w:tcPr>
          <w:p w14:paraId="66CCA405" w14:textId="76E8445B" w:rsidR="00A3150E" w:rsidRPr="006B165A" w:rsidRDefault="00A3150E" w:rsidP="00E77E64">
            <w:pPr>
              <w:pStyle w:val="Tablehead"/>
              <w:snapToGrid w:val="0"/>
              <w:rPr>
                <w:spacing w:val="-6"/>
              </w:rPr>
            </w:pPr>
            <w:r w:rsidRPr="006B165A">
              <w:rPr>
                <w:lang w:eastAsia="ja-JP"/>
              </w:rPr>
              <w:t xml:space="preserve">Système </w:t>
            </w:r>
            <w:r w:rsidR="005E2853" w:rsidRPr="006B165A">
              <w:rPr>
                <w:lang w:eastAsia="ja-JP"/>
              </w:rPr>
              <w:br/>
            </w:r>
            <w:r w:rsidRPr="006B165A">
              <w:rPr>
                <w:lang w:eastAsia="ja-JP"/>
              </w:rPr>
              <w:t xml:space="preserve">multimédia </w:t>
            </w:r>
            <w:r w:rsidRPr="006B165A">
              <w:rPr>
                <w:spacing w:val="-6"/>
              </w:rPr>
              <w:t>H</w:t>
            </w:r>
          </w:p>
        </w:tc>
        <w:tc>
          <w:tcPr>
            <w:tcW w:w="2141" w:type="dxa"/>
            <w:vAlign w:val="center"/>
          </w:tcPr>
          <w:p w14:paraId="53BD46FB" w14:textId="16F832CC" w:rsidR="00A3150E" w:rsidRPr="006B165A" w:rsidRDefault="00A3150E" w:rsidP="00E77E64">
            <w:pPr>
              <w:pStyle w:val="Tablehead"/>
              <w:snapToGrid w:val="0"/>
            </w:pPr>
            <w:r w:rsidRPr="006B165A">
              <w:rPr>
                <w:lang w:eastAsia="ja-JP"/>
              </w:rPr>
              <w:t xml:space="preserve">Système </w:t>
            </w:r>
            <w:r w:rsidR="005E2853" w:rsidRPr="006B165A">
              <w:rPr>
                <w:lang w:eastAsia="ja-JP"/>
              </w:rPr>
              <w:br/>
            </w:r>
            <w:r w:rsidRPr="006B165A">
              <w:rPr>
                <w:lang w:eastAsia="ja-JP"/>
              </w:rPr>
              <w:t xml:space="preserve">multimédia </w:t>
            </w:r>
            <w:r w:rsidRPr="006B165A">
              <w:rPr>
                <w:spacing w:val="-6"/>
              </w:rPr>
              <w:t>T2</w:t>
            </w:r>
          </w:p>
        </w:tc>
        <w:tc>
          <w:tcPr>
            <w:tcW w:w="2042" w:type="dxa"/>
            <w:vAlign w:val="center"/>
          </w:tcPr>
          <w:p w14:paraId="17851DD8" w14:textId="428AE897" w:rsidR="00A3150E" w:rsidRPr="006B165A" w:rsidRDefault="00536DAB" w:rsidP="00E77E64">
            <w:pPr>
              <w:pStyle w:val="Tablehead"/>
              <w:snapToGrid w:val="0"/>
              <w:rPr>
                <w:lang w:eastAsia="ja-JP"/>
              </w:rPr>
            </w:pPr>
            <w:r w:rsidRPr="006B165A">
              <w:t xml:space="preserve">Système </w:t>
            </w:r>
            <w:r w:rsidR="005E2853" w:rsidRPr="006B165A">
              <w:br/>
            </w:r>
            <w:r w:rsidRPr="006B165A">
              <w:t>multimédia R</w:t>
            </w:r>
          </w:p>
        </w:tc>
      </w:tr>
      <w:tr w:rsidR="00A3150E" w:rsidRPr="006B165A" w14:paraId="0802C8A9" w14:textId="68D6AB0D" w:rsidTr="005E2853">
        <w:trPr>
          <w:tblHeader/>
          <w:jc w:val="center"/>
        </w:trPr>
        <w:tc>
          <w:tcPr>
            <w:tcW w:w="472" w:type="dxa"/>
          </w:tcPr>
          <w:p w14:paraId="31623CD3" w14:textId="77777777" w:rsidR="00A3150E" w:rsidRPr="006B165A" w:rsidRDefault="00A3150E" w:rsidP="00E77E64">
            <w:pPr>
              <w:pStyle w:val="Tabletext"/>
              <w:jc w:val="center"/>
              <w:rPr>
                <w:szCs w:val="22"/>
                <w:lang w:eastAsia="ja-JP"/>
              </w:rPr>
            </w:pPr>
            <w:r w:rsidRPr="006B165A">
              <w:rPr>
                <w:szCs w:val="22"/>
                <w:lang w:eastAsia="ja-JP"/>
              </w:rPr>
              <w:t>6</w:t>
            </w:r>
          </w:p>
        </w:tc>
        <w:tc>
          <w:tcPr>
            <w:tcW w:w="1492" w:type="dxa"/>
          </w:tcPr>
          <w:p w14:paraId="20C4446B" w14:textId="77777777" w:rsidR="00A3150E" w:rsidRPr="006B165A" w:rsidRDefault="00A3150E" w:rsidP="00E77E64">
            <w:pPr>
              <w:pStyle w:val="Tabletext"/>
              <w:snapToGrid w:val="0"/>
              <w:jc w:val="left"/>
              <w:rPr>
                <w:szCs w:val="22"/>
              </w:rPr>
            </w:pPr>
            <w:r w:rsidRPr="006B165A">
              <w:rPr>
                <w:szCs w:val="22"/>
              </w:rPr>
              <w:t>Durée active d'un symbole</w:t>
            </w:r>
          </w:p>
        </w:tc>
        <w:tc>
          <w:tcPr>
            <w:tcW w:w="1712" w:type="dxa"/>
          </w:tcPr>
          <w:p w14:paraId="24818794" w14:textId="77777777" w:rsidR="00A3150E" w:rsidRPr="00F7078A" w:rsidRDefault="00A3150E" w:rsidP="00E77E64">
            <w:pPr>
              <w:pStyle w:val="Tabletext"/>
              <w:snapToGrid w:val="0"/>
              <w:ind w:left="284" w:hanging="284"/>
              <w:jc w:val="left"/>
              <w:rPr>
                <w:szCs w:val="22"/>
                <w:lang w:val="en-US"/>
              </w:rPr>
            </w:pPr>
            <w:r w:rsidRPr="00F7078A">
              <w:rPr>
                <w:szCs w:val="22"/>
                <w:lang w:val="en-US"/>
              </w:rPr>
              <w:t>a)</w:t>
            </w:r>
            <w:r w:rsidRPr="00F7078A">
              <w:rPr>
                <w:szCs w:val="22"/>
                <w:lang w:val="en-US"/>
              </w:rPr>
              <w:tab/>
              <w:t>156 µs</w:t>
            </w:r>
          </w:p>
          <w:p w14:paraId="183AEFEA" w14:textId="77777777" w:rsidR="00A3150E" w:rsidRPr="00F7078A" w:rsidRDefault="00A3150E" w:rsidP="00E77E64">
            <w:pPr>
              <w:pStyle w:val="Tabletext"/>
              <w:jc w:val="left"/>
              <w:rPr>
                <w:szCs w:val="22"/>
                <w:lang w:val="en-US"/>
              </w:rPr>
            </w:pPr>
            <w:r w:rsidRPr="00F7078A">
              <w:rPr>
                <w:szCs w:val="22"/>
                <w:lang w:val="en-US"/>
              </w:rPr>
              <w:t>b)</w:t>
            </w:r>
            <w:r w:rsidRPr="00F7078A">
              <w:rPr>
                <w:szCs w:val="22"/>
                <w:lang w:val="en-US"/>
              </w:rPr>
              <w:tab/>
              <w:t>312 µs</w:t>
            </w:r>
          </w:p>
          <w:p w14:paraId="2812B1DC" w14:textId="77DD09B7" w:rsidR="00A3150E" w:rsidRPr="00F7078A" w:rsidRDefault="00A3150E" w:rsidP="00E77E64">
            <w:pPr>
              <w:pStyle w:val="Tabletext"/>
              <w:jc w:val="left"/>
              <w:rPr>
                <w:szCs w:val="22"/>
                <w:lang w:val="en-US"/>
              </w:rPr>
            </w:pPr>
            <w:r w:rsidRPr="00F7078A">
              <w:rPr>
                <w:szCs w:val="22"/>
                <w:lang w:val="en-US"/>
              </w:rPr>
              <w:t>c)</w:t>
            </w:r>
            <w:r w:rsidRPr="00F7078A">
              <w:rPr>
                <w:szCs w:val="22"/>
                <w:lang w:val="en-US"/>
              </w:rPr>
              <w:tab/>
              <w:t>623 µs</w:t>
            </w:r>
          </w:p>
          <w:p w14:paraId="703E1432" w14:textId="6A738D56" w:rsidR="00A3150E" w:rsidRPr="00F7078A" w:rsidRDefault="00A3150E" w:rsidP="00E77E64">
            <w:pPr>
              <w:pStyle w:val="Tabletext"/>
              <w:jc w:val="left"/>
              <w:rPr>
                <w:szCs w:val="22"/>
                <w:lang w:val="en-US"/>
              </w:rPr>
            </w:pPr>
            <w:r w:rsidRPr="00F7078A">
              <w:rPr>
                <w:szCs w:val="22"/>
                <w:lang w:val="en-US"/>
              </w:rPr>
              <w:t>d)</w:t>
            </w:r>
            <w:r w:rsidRPr="00F7078A">
              <w:rPr>
                <w:szCs w:val="22"/>
                <w:lang w:val="en-US"/>
              </w:rPr>
              <w:tab/>
              <w:t>1 246 µs</w:t>
            </w:r>
          </w:p>
        </w:tc>
        <w:tc>
          <w:tcPr>
            <w:tcW w:w="2212" w:type="dxa"/>
          </w:tcPr>
          <w:p w14:paraId="1899A2C0" w14:textId="77777777" w:rsidR="00A3150E" w:rsidRPr="006B165A" w:rsidRDefault="00A3150E" w:rsidP="00E77E64">
            <w:pPr>
              <w:pStyle w:val="Tabletext"/>
              <w:snapToGrid w:val="0"/>
              <w:ind w:left="284" w:hanging="284"/>
              <w:jc w:val="left"/>
              <w:rPr>
                <w:szCs w:val="22"/>
              </w:rPr>
            </w:pPr>
            <w:r w:rsidRPr="006B165A">
              <w:rPr>
                <w:szCs w:val="22"/>
              </w:rPr>
              <w:t>a)</w:t>
            </w:r>
            <w:r w:rsidRPr="006B165A">
              <w:rPr>
                <w:szCs w:val="22"/>
              </w:rPr>
              <w:tab/>
            </w:r>
            <w:r w:rsidRPr="006B165A">
              <w:rPr>
                <w:spacing w:val="-4"/>
                <w:szCs w:val="22"/>
              </w:rPr>
              <w:t xml:space="preserve">252 </w:t>
            </w:r>
            <w:r w:rsidRPr="006B165A">
              <w:rPr>
                <w:spacing w:val="-4"/>
                <w:szCs w:val="22"/>
              </w:rPr>
              <w:sym w:font="Symbol" w:char="F06D"/>
            </w:r>
            <w:r w:rsidRPr="006B165A">
              <w:rPr>
                <w:spacing w:val="-4"/>
                <w:szCs w:val="22"/>
              </w:rPr>
              <w:t>s (mode 1)</w:t>
            </w:r>
            <w:r w:rsidRPr="006B165A">
              <w:rPr>
                <w:spacing w:val="-4"/>
                <w:szCs w:val="22"/>
                <w:vertAlign w:val="superscript"/>
              </w:rPr>
              <w:t xml:space="preserve"> (*2-2)</w:t>
            </w:r>
            <w:r w:rsidRPr="006B165A">
              <w:rPr>
                <w:spacing w:val="-4"/>
                <w:szCs w:val="22"/>
              </w:rPr>
              <w:t>,</w:t>
            </w:r>
            <w:r w:rsidRPr="006B165A">
              <w:rPr>
                <w:szCs w:val="22"/>
              </w:rPr>
              <w:br/>
              <w:t xml:space="preserve">504 </w:t>
            </w:r>
            <w:r w:rsidRPr="006B165A">
              <w:rPr>
                <w:szCs w:val="22"/>
              </w:rPr>
              <w:sym w:font="Symbol" w:char="F06D"/>
            </w:r>
            <w:r w:rsidRPr="006B165A">
              <w:rPr>
                <w:szCs w:val="22"/>
              </w:rPr>
              <w:t>s (mode 2),</w:t>
            </w:r>
            <w:r w:rsidRPr="006B165A">
              <w:rPr>
                <w:szCs w:val="22"/>
              </w:rPr>
              <w:br/>
              <w:t xml:space="preserve">1 008 </w:t>
            </w:r>
            <w:r w:rsidRPr="006B165A">
              <w:rPr>
                <w:szCs w:val="22"/>
              </w:rPr>
              <w:sym w:font="Symbol" w:char="F06D"/>
            </w:r>
            <w:r w:rsidRPr="006B165A">
              <w:rPr>
                <w:szCs w:val="22"/>
              </w:rPr>
              <w:t>s (mode 3)</w:t>
            </w:r>
          </w:p>
          <w:p w14:paraId="59055878" w14:textId="77777777" w:rsidR="00A3150E" w:rsidRPr="006B165A" w:rsidRDefault="00A3150E" w:rsidP="00E77E64">
            <w:pPr>
              <w:pStyle w:val="Tabletext"/>
              <w:ind w:left="284" w:hanging="284"/>
              <w:jc w:val="left"/>
              <w:rPr>
                <w:szCs w:val="22"/>
              </w:rPr>
            </w:pPr>
            <w:r w:rsidRPr="006B165A">
              <w:rPr>
                <w:szCs w:val="22"/>
              </w:rPr>
              <w:t>b)</w:t>
            </w:r>
            <w:r w:rsidRPr="006B165A">
              <w:rPr>
                <w:szCs w:val="22"/>
              </w:rPr>
              <w:tab/>
              <w:t xml:space="preserve">216 </w:t>
            </w:r>
            <w:r w:rsidRPr="006B165A">
              <w:rPr>
                <w:szCs w:val="22"/>
              </w:rPr>
              <w:sym w:font="Symbol" w:char="F06D"/>
            </w:r>
            <w:r w:rsidRPr="006B165A">
              <w:rPr>
                <w:szCs w:val="22"/>
              </w:rPr>
              <w:t>s (mode 1),</w:t>
            </w:r>
            <w:r w:rsidRPr="006B165A">
              <w:rPr>
                <w:szCs w:val="22"/>
              </w:rPr>
              <w:br/>
              <w:t xml:space="preserve">432 </w:t>
            </w:r>
            <w:r w:rsidRPr="006B165A">
              <w:rPr>
                <w:szCs w:val="22"/>
              </w:rPr>
              <w:sym w:font="Symbol" w:char="F06D"/>
            </w:r>
            <w:r w:rsidRPr="006B165A">
              <w:rPr>
                <w:szCs w:val="22"/>
              </w:rPr>
              <w:t>s (mode 2),</w:t>
            </w:r>
            <w:r w:rsidRPr="006B165A">
              <w:rPr>
                <w:szCs w:val="22"/>
              </w:rPr>
              <w:br/>
              <w:t xml:space="preserve">864 </w:t>
            </w:r>
            <w:r w:rsidRPr="006B165A">
              <w:rPr>
                <w:szCs w:val="22"/>
              </w:rPr>
              <w:sym w:font="Symbol" w:char="F06D"/>
            </w:r>
            <w:r w:rsidRPr="006B165A">
              <w:rPr>
                <w:szCs w:val="22"/>
              </w:rPr>
              <w:t>s (mode 3)</w:t>
            </w:r>
          </w:p>
          <w:p w14:paraId="3D1FE0B1" w14:textId="77777777" w:rsidR="00A3150E" w:rsidRPr="006B165A" w:rsidRDefault="00A3150E" w:rsidP="00E77E64">
            <w:pPr>
              <w:pStyle w:val="Tabletext"/>
              <w:ind w:left="284" w:hanging="284"/>
              <w:jc w:val="left"/>
              <w:rPr>
                <w:szCs w:val="22"/>
              </w:rPr>
            </w:pPr>
            <w:r w:rsidRPr="006B165A">
              <w:rPr>
                <w:szCs w:val="22"/>
              </w:rPr>
              <w:t>c)</w:t>
            </w:r>
            <w:r w:rsidRPr="006B165A">
              <w:rPr>
                <w:szCs w:val="22"/>
              </w:rPr>
              <w:tab/>
              <w:t xml:space="preserve">189 </w:t>
            </w:r>
            <w:r w:rsidRPr="006B165A">
              <w:rPr>
                <w:szCs w:val="22"/>
              </w:rPr>
              <w:sym w:font="Symbol" w:char="F06D"/>
            </w:r>
            <w:r w:rsidRPr="006B165A">
              <w:rPr>
                <w:szCs w:val="22"/>
              </w:rPr>
              <w:t>s (mode 1),</w:t>
            </w:r>
            <w:r w:rsidRPr="006B165A">
              <w:rPr>
                <w:szCs w:val="22"/>
              </w:rPr>
              <w:br/>
              <w:t xml:space="preserve">378 </w:t>
            </w:r>
            <w:r w:rsidRPr="006B165A">
              <w:rPr>
                <w:szCs w:val="22"/>
              </w:rPr>
              <w:sym w:font="Symbol" w:char="F06D"/>
            </w:r>
            <w:r w:rsidRPr="006B165A">
              <w:rPr>
                <w:szCs w:val="22"/>
              </w:rPr>
              <w:t>s (mode 2),</w:t>
            </w:r>
            <w:r w:rsidRPr="006B165A">
              <w:rPr>
                <w:szCs w:val="22"/>
              </w:rPr>
              <w:br/>
              <w:t xml:space="preserve">756 </w:t>
            </w:r>
            <w:r w:rsidRPr="006B165A">
              <w:rPr>
                <w:szCs w:val="22"/>
              </w:rPr>
              <w:sym w:font="Symbol" w:char="F06D"/>
            </w:r>
            <w:r w:rsidRPr="006B165A">
              <w:rPr>
                <w:szCs w:val="22"/>
              </w:rPr>
              <w:t>s (mode 3)</w:t>
            </w:r>
          </w:p>
        </w:tc>
        <w:tc>
          <w:tcPr>
            <w:tcW w:w="2214" w:type="dxa"/>
          </w:tcPr>
          <w:p w14:paraId="0AFBABC3" w14:textId="77777777" w:rsidR="00A3150E" w:rsidRPr="00F7078A" w:rsidRDefault="00A3150E" w:rsidP="00E77E64">
            <w:pPr>
              <w:pStyle w:val="Tabletext"/>
              <w:snapToGrid w:val="0"/>
              <w:ind w:left="284" w:hanging="284"/>
              <w:jc w:val="left"/>
              <w:rPr>
                <w:szCs w:val="22"/>
                <w:lang w:val="en-US"/>
              </w:rPr>
            </w:pPr>
            <w:r w:rsidRPr="00F7078A">
              <w:rPr>
                <w:szCs w:val="22"/>
                <w:lang w:val="en-US"/>
              </w:rPr>
              <w:t>a)</w:t>
            </w:r>
            <w:r w:rsidRPr="00F7078A">
              <w:rPr>
                <w:szCs w:val="22"/>
                <w:lang w:val="en-US"/>
              </w:rPr>
              <w:tab/>
              <w:t>560 µs (1k)</w:t>
            </w:r>
          </w:p>
          <w:p w14:paraId="73F919EC" w14:textId="3591FFF7" w:rsidR="00A3150E" w:rsidRPr="00F7078A" w:rsidRDefault="00A3150E" w:rsidP="00E77E64">
            <w:pPr>
              <w:pStyle w:val="Tabletext"/>
              <w:ind w:left="284" w:hanging="284"/>
              <w:jc w:val="left"/>
              <w:rPr>
                <w:szCs w:val="22"/>
                <w:lang w:val="en-US"/>
              </w:rPr>
            </w:pPr>
            <w:r w:rsidRPr="00F7078A">
              <w:rPr>
                <w:szCs w:val="22"/>
                <w:lang w:val="en-US"/>
              </w:rPr>
              <w:t>b)</w:t>
            </w:r>
            <w:r w:rsidRPr="00F7078A">
              <w:rPr>
                <w:szCs w:val="22"/>
                <w:lang w:val="en-US"/>
              </w:rPr>
              <w:tab/>
              <w:t>179,2 µs (1k),</w:t>
            </w:r>
            <w:r w:rsidRPr="00F7078A">
              <w:rPr>
                <w:szCs w:val="22"/>
                <w:lang w:val="en-US"/>
              </w:rPr>
              <w:br/>
              <w:t>358,40 µs (2k),</w:t>
            </w:r>
            <w:r w:rsidRPr="00F7078A">
              <w:rPr>
                <w:szCs w:val="22"/>
                <w:lang w:val="en-US"/>
              </w:rPr>
              <w:br/>
              <w:t>716,80 µs (4k),</w:t>
            </w:r>
            <w:r w:rsidRPr="00F7078A">
              <w:rPr>
                <w:szCs w:val="22"/>
                <w:lang w:val="en-US"/>
              </w:rPr>
              <w:br/>
              <w:t>1 433,60 µs (8k)</w:t>
            </w:r>
          </w:p>
          <w:p w14:paraId="36647AE1" w14:textId="2CB81D61" w:rsidR="00A3150E" w:rsidRPr="00F7078A" w:rsidRDefault="00A3150E" w:rsidP="00E77E64">
            <w:pPr>
              <w:pStyle w:val="Tabletext"/>
              <w:ind w:left="284" w:hanging="284"/>
              <w:jc w:val="left"/>
              <w:rPr>
                <w:szCs w:val="22"/>
                <w:lang w:val="en-US"/>
              </w:rPr>
            </w:pPr>
            <w:r w:rsidRPr="00F7078A">
              <w:rPr>
                <w:szCs w:val="22"/>
                <w:lang w:val="en-US"/>
              </w:rPr>
              <w:t>c)</w:t>
            </w:r>
            <w:r w:rsidRPr="00F7078A">
              <w:rPr>
                <w:szCs w:val="22"/>
                <w:lang w:val="en-US"/>
              </w:rPr>
              <w:tab/>
              <w:t>149,33 µs (1k),</w:t>
            </w:r>
            <w:r w:rsidRPr="00F7078A">
              <w:rPr>
                <w:szCs w:val="22"/>
                <w:lang w:val="en-US"/>
              </w:rPr>
              <w:br/>
              <w:t xml:space="preserve">298,67 </w:t>
            </w:r>
            <w:r w:rsidRPr="006B165A">
              <w:rPr>
                <w:szCs w:val="22"/>
              </w:rPr>
              <w:sym w:font="Symbol" w:char="F06D"/>
            </w:r>
            <w:r w:rsidRPr="00F7078A">
              <w:rPr>
                <w:szCs w:val="22"/>
                <w:lang w:val="en-US"/>
              </w:rPr>
              <w:t>s (2k),</w:t>
            </w:r>
            <w:r w:rsidRPr="00F7078A">
              <w:rPr>
                <w:szCs w:val="22"/>
                <w:lang w:val="en-US"/>
              </w:rPr>
              <w:br/>
              <w:t>597,33 µs (4k),</w:t>
            </w:r>
            <w:r w:rsidRPr="00F7078A">
              <w:rPr>
                <w:szCs w:val="22"/>
                <w:lang w:val="en-US"/>
              </w:rPr>
              <w:br/>
              <w:t xml:space="preserve">1 194,67 </w:t>
            </w:r>
            <w:r w:rsidRPr="006B165A">
              <w:rPr>
                <w:szCs w:val="22"/>
              </w:rPr>
              <w:sym w:font="Symbol" w:char="F06D"/>
            </w:r>
            <w:r w:rsidRPr="00F7078A">
              <w:rPr>
                <w:szCs w:val="22"/>
                <w:lang w:val="en-US"/>
              </w:rPr>
              <w:t>s (8k)</w:t>
            </w:r>
          </w:p>
          <w:p w14:paraId="47CAE53A" w14:textId="77777777" w:rsidR="00A3150E" w:rsidRPr="00F7078A" w:rsidRDefault="00A3150E" w:rsidP="00E77E64">
            <w:pPr>
              <w:pStyle w:val="Tabletext"/>
              <w:ind w:left="284" w:hanging="284"/>
              <w:jc w:val="left"/>
              <w:rPr>
                <w:szCs w:val="22"/>
                <w:lang w:val="en-US"/>
              </w:rPr>
            </w:pPr>
            <w:r w:rsidRPr="00F7078A">
              <w:rPr>
                <w:szCs w:val="22"/>
                <w:lang w:val="en-US"/>
              </w:rPr>
              <w:t>d)</w:t>
            </w:r>
            <w:r w:rsidRPr="00F7078A">
              <w:rPr>
                <w:szCs w:val="22"/>
                <w:lang w:val="en-US"/>
              </w:rPr>
              <w:tab/>
              <w:t>2 128 µs (1k),</w:t>
            </w:r>
            <w:r w:rsidRPr="00F7078A">
              <w:rPr>
                <w:szCs w:val="22"/>
                <w:lang w:val="en-US"/>
              </w:rPr>
              <w:br/>
              <w:t xml:space="preserve">256 </w:t>
            </w:r>
            <w:r w:rsidRPr="006B165A">
              <w:rPr>
                <w:szCs w:val="22"/>
              </w:rPr>
              <w:sym w:font="Symbol" w:char="F06D"/>
            </w:r>
            <w:r w:rsidRPr="00F7078A">
              <w:rPr>
                <w:szCs w:val="22"/>
                <w:lang w:val="en-US"/>
              </w:rPr>
              <w:t>s (2k),</w:t>
            </w:r>
            <w:r w:rsidRPr="00F7078A">
              <w:rPr>
                <w:szCs w:val="22"/>
                <w:lang w:val="en-US"/>
              </w:rPr>
              <w:br/>
              <w:t>512 µs (4k),</w:t>
            </w:r>
            <w:r w:rsidRPr="00F7078A">
              <w:rPr>
                <w:szCs w:val="22"/>
                <w:lang w:val="en-US"/>
              </w:rPr>
              <w:br/>
              <w:t>1 024 </w:t>
            </w:r>
            <w:r w:rsidRPr="006B165A">
              <w:rPr>
                <w:szCs w:val="22"/>
              </w:rPr>
              <w:sym w:font="Symbol" w:char="F06D"/>
            </w:r>
            <w:r w:rsidRPr="00F7078A">
              <w:rPr>
                <w:szCs w:val="22"/>
                <w:lang w:val="en-US"/>
              </w:rPr>
              <w:t>s (8k)</w:t>
            </w:r>
          </w:p>
          <w:p w14:paraId="4DC8B397" w14:textId="77777777" w:rsidR="00A3150E" w:rsidRPr="00F7078A" w:rsidRDefault="00A3150E" w:rsidP="00E77E64">
            <w:pPr>
              <w:pStyle w:val="Tabletext"/>
              <w:ind w:left="284" w:hanging="284"/>
              <w:jc w:val="left"/>
              <w:rPr>
                <w:szCs w:val="22"/>
                <w:lang w:val="en-US"/>
              </w:rPr>
            </w:pPr>
            <w:r w:rsidRPr="00F7078A">
              <w:rPr>
                <w:szCs w:val="22"/>
                <w:lang w:val="en-US"/>
              </w:rPr>
              <w:t>e)</w:t>
            </w:r>
            <w:r w:rsidRPr="00F7078A">
              <w:rPr>
                <w:szCs w:val="22"/>
                <w:lang w:val="en-US"/>
              </w:rPr>
              <w:tab/>
              <w:t>112 µs (1k),</w:t>
            </w:r>
            <w:r w:rsidRPr="00F7078A">
              <w:rPr>
                <w:szCs w:val="22"/>
                <w:lang w:val="en-US"/>
              </w:rPr>
              <w:br/>
              <w:t xml:space="preserve">224 µs (2k), </w:t>
            </w:r>
            <w:r w:rsidRPr="00F7078A">
              <w:rPr>
                <w:szCs w:val="22"/>
                <w:lang w:val="en-US"/>
              </w:rPr>
              <w:br/>
              <w:t>448 µs (4k),</w:t>
            </w:r>
            <w:r w:rsidRPr="00F7078A">
              <w:rPr>
                <w:szCs w:val="22"/>
                <w:lang w:val="en-US"/>
              </w:rPr>
              <w:br/>
              <w:t>896 </w:t>
            </w:r>
            <w:r w:rsidRPr="006B165A">
              <w:rPr>
                <w:szCs w:val="22"/>
              </w:rPr>
              <w:sym w:font="Symbol" w:char="F06D"/>
            </w:r>
            <w:r w:rsidRPr="00F7078A">
              <w:rPr>
                <w:szCs w:val="22"/>
                <w:lang w:val="en-US"/>
              </w:rPr>
              <w:t>s (8k)</w:t>
            </w:r>
          </w:p>
        </w:tc>
        <w:tc>
          <w:tcPr>
            <w:tcW w:w="2168" w:type="dxa"/>
          </w:tcPr>
          <w:p w14:paraId="279E99AC" w14:textId="77777777" w:rsidR="00A3150E" w:rsidRPr="00F7078A" w:rsidRDefault="00A3150E" w:rsidP="00E77E64">
            <w:pPr>
              <w:pStyle w:val="Tabletext"/>
              <w:snapToGrid w:val="0"/>
              <w:ind w:left="284" w:hanging="284"/>
              <w:jc w:val="left"/>
              <w:rPr>
                <w:szCs w:val="22"/>
                <w:lang w:val="en-US"/>
              </w:rPr>
            </w:pPr>
            <w:r w:rsidRPr="00F7078A">
              <w:rPr>
                <w:szCs w:val="22"/>
                <w:lang w:val="en-US"/>
              </w:rPr>
              <w:t>a)</w:t>
            </w:r>
            <w:r w:rsidRPr="00F7078A">
              <w:rPr>
                <w:szCs w:val="22"/>
                <w:lang w:val="en-US"/>
              </w:rPr>
              <w:tab/>
              <w:t>358,40 µs (2k), 716,80 µs (4k), 1 433,60 µs (8k)</w:t>
            </w:r>
          </w:p>
          <w:p w14:paraId="0A7A31F5" w14:textId="77777777" w:rsidR="00A3150E" w:rsidRPr="00F7078A" w:rsidRDefault="00A3150E" w:rsidP="00E77E64">
            <w:pPr>
              <w:pStyle w:val="Tabletext"/>
              <w:ind w:left="284" w:hanging="284"/>
              <w:jc w:val="left"/>
              <w:rPr>
                <w:szCs w:val="22"/>
                <w:lang w:val="en-US"/>
              </w:rPr>
            </w:pPr>
            <w:r w:rsidRPr="00F7078A">
              <w:rPr>
                <w:szCs w:val="22"/>
                <w:lang w:val="en-US"/>
              </w:rPr>
              <w:t>b)</w:t>
            </w:r>
            <w:r w:rsidRPr="00F7078A">
              <w:rPr>
                <w:szCs w:val="22"/>
                <w:lang w:val="en-US"/>
              </w:rPr>
              <w:tab/>
              <w:t xml:space="preserve">298,67 </w:t>
            </w:r>
            <w:r w:rsidRPr="006B165A">
              <w:rPr>
                <w:szCs w:val="22"/>
              </w:rPr>
              <w:sym w:font="Symbol" w:char="F06D"/>
            </w:r>
            <w:r w:rsidRPr="00F7078A">
              <w:rPr>
                <w:szCs w:val="22"/>
                <w:lang w:val="en-US"/>
              </w:rPr>
              <w:t xml:space="preserve">s (2k), 597,33 µs (4k), 1 194,67 </w:t>
            </w:r>
            <w:r w:rsidRPr="006B165A">
              <w:rPr>
                <w:szCs w:val="22"/>
              </w:rPr>
              <w:sym w:font="Symbol" w:char="F06D"/>
            </w:r>
            <w:r w:rsidRPr="00F7078A">
              <w:rPr>
                <w:szCs w:val="22"/>
                <w:lang w:val="en-US"/>
              </w:rPr>
              <w:t>s (8k)</w:t>
            </w:r>
          </w:p>
          <w:p w14:paraId="0CDB28A6" w14:textId="77777777" w:rsidR="00A3150E" w:rsidRPr="00F7078A" w:rsidRDefault="00A3150E" w:rsidP="00E77E64">
            <w:pPr>
              <w:pStyle w:val="Tabletext"/>
              <w:ind w:left="284" w:hanging="284"/>
              <w:jc w:val="left"/>
              <w:rPr>
                <w:szCs w:val="22"/>
                <w:lang w:val="en-US"/>
              </w:rPr>
            </w:pPr>
            <w:r w:rsidRPr="00F7078A">
              <w:rPr>
                <w:szCs w:val="22"/>
                <w:lang w:val="en-US"/>
              </w:rPr>
              <w:t>c)</w:t>
            </w:r>
            <w:r w:rsidRPr="00F7078A">
              <w:rPr>
                <w:szCs w:val="22"/>
                <w:lang w:val="en-US"/>
              </w:rPr>
              <w:tab/>
              <w:t xml:space="preserve">256 </w:t>
            </w:r>
            <w:r w:rsidRPr="006B165A">
              <w:rPr>
                <w:szCs w:val="22"/>
              </w:rPr>
              <w:sym w:font="Symbol" w:char="F06D"/>
            </w:r>
            <w:r w:rsidRPr="00F7078A">
              <w:rPr>
                <w:szCs w:val="22"/>
                <w:lang w:val="en-US"/>
              </w:rPr>
              <w:t>s (2k), 512 µs (4k), 1 024 </w:t>
            </w:r>
            <w:r w:rsidRPr="006B165A">
              <w:rPr>
                <w:szCs w:val="22"/>
              </w:rPr>
              <w:sym w:font="Symbol" w:char="F06D"/>
            </w:r>
            <w:r w:rsidRPr="00F7078A">
              <w:rPr>
                <w:szCs w:val="22"/>
                <w:lang w:val="en-US"/>
              </w:rPr>
              <w:t>s (8k)</w:t>
            </w:r>
          </w:p>
          <w:p w14:paraId="4EB314F6" w14:textId="77777777" w:rsidR="00A3150E" w:rsidRPr="006B165A" w:rsidRDefault="00A3150E" w:rsidP="00223D24">
            <w:pPr>
              <w:pStyle w:val="Tabletext"/>
              <w:ind w:left="284" w:hanging="284"/>
              <w:jc w:val="left"/>
              <w:rPr>
                <w:szCs w:val="22"/>
              </w:rPr>
            </w:pPr>
            <w:r w:rsidRPr="006B165A">
              <w:rPr>
                <w:szCs w:val="22"/>
              </w:rPr>
              <w:t>d)</w:t>
            </w:r>
            <w:r w:rsidRPr="006B165A">
              <w:rPr>
                <w:szCs w:val="22"/>
              </w:rPr>
              <w:tab/>
              <w:t>224 µs (2k), 448 µs</w:t>
            </w:r>
          </w:p>
          <w:p w14:paraId="47380519" w14:textId="6FD92D87" w:rsidR="00A3150E" w:rsidRPr="006B165A" w:rsidRDefault="00A3150E" w:rsidP="00223D24">
            <w:pPr>
              <w:pStyle w:val="Tabletext"/>
              <w:ind w:left="284" w:firstLine="16"/>
              <w:jc w:val="left"/>
              <w:rPr>
                <w:szCs w:val="22"/>
              </w:rPr>
            </w:pPr>
            <w:r w:rsidRPr="006B165A">
              <w:rPr>
                <w:szCs w:val="22"/>
              </w:rPr>
              <w:t>(4k), 896 </w:t>
            </w:r>
            <w:r w:rsidRPr="006B165A">
              <w:rPr>
                <w:szCs w:val="22"/>
              </w:rPr>
              <w:sym w:font="Symbol" w:char="F06D"/>
            </w:r>
            <w:r w:rsidRPr="006B165A">
              <w:rPr>
                <w:szCs w:val="22"/>
              </w:rPr>
              <w:t>s (8k)</w:t>
            </w:r>
          </w:p>
        </w:tc>
        <w:tc>
          <w:tcPr>
            <w:tcW w:w="2141" w:type="dxa"/>
          </w:tcPr>
          <w:p w14:paraId="4B2860DB" w14:textId="77777777" w:rsidR="00A3150E" w:rsidRPr="00F7078A" w:rsidRDefault="00A3150E" w:rsidP="00E77E64">
            <w:pPr>
              <w:pStyle w:val="Tabletext"/>
              <w:snapToGrid w:val="0"/>
              <w:ind w:left="240" w:hanging="240"/>
              <w:jc w:val="left"/>
              <w:rPr>
                <w:szCs w:val="22"/>
                <w:lang w:val="en-US"/>
              </w:rPr>
            </w:pPr>
            <w:r w:rsidRPr="00F7078A">
              <w:rPr>
                <w:szCs w:val="22"/>
                <w:lang w:val="en-US"/>
              </w:rPr>
              <w:t>a)</w:t>
            </w:r>
            <w:r w:rsidRPr="00F7078A">
              <w:rPr>
                <w:szCs w:val="22"/>
                <w:lang w:val="en-US"/>
              </w:rPr>
              <w:tab/>
              <w:t>1 109,98 </w:t>
            </w:r>
            <w:r w:rsidRPr="006B165A">
              <w:rPr>
                <w:szCs w:val="22"/>
              </w:rPr>
              <w:t>μ</w:t>
            </w:r>
            <w:r w:rsidRPr="00F7078A">
              <w:rPr>
                <w:szCs w:val="22"/>
                <w:lang w:val="en-US"/>
              </w:rPr>
              <w:t>s (2k)</w:t>
            </w:r>
          </w:p>
          <w:p w14:paraId="6718840D" w14:textId="615CAD9D" w:rsidR="00A3150E" w:rsidRPr="00F7078A" w:rsidRDefault="00A3150E" w:rsidP="00223D24">
            <w:pPr>
              <w:pStyle w:val="Tabletext"/>
              <w:ind w:left="240" w:hanging="3"/>
              <w:jc w:val="left"/>
              <w:rPr>
                <w:szCs w:val="22"/>
                <w:lang w:val="en-US"/>
              </w:rPr>
            </w:pPr>
            <w:r w:rsidRPr="00F7078A">
              <w:rPr>
                <w:szCs w:val="22"/>
                <w:lang w:val="en-US"/>
              </w:rPr>
              <w:t>2</w:t>
            </w:r>
            <w:r w:rsidRPr="00F7078A">
              <w:rPr>
                <w:spacing w:val="-4"/>
                <w:szCs w:val="22"/>
                <w:lang w:val="en-US"/>
              </w:rPr>
              <w:t> </w:t>
            </w:r>
            <w:r w:rsidRPr="00F7078A">
              <w:rPr>
                <w:szCs w:val="22"/>
                <w:lang w:val="en-US"/>
              </w:rPr>
              <w:t>219,97 </w:t>
            </w:r>
            <w:r w:rsidRPr="006B165A">
              <w:rPr>
                <w:szCs w:val="22"/>
              </w:rPr>
              <w:t>μ</w:t>
            </w:r>
            <w:r w:rsidRPr="00F7078A">
              <w:rPr>
                <w:szCs w:val="22"/>
                <w:lang w:val="en-US"/>
              </w:rPr>
              <w:t>s (4k)</w:t>
            </w:r>
          </w:p>
          <w:p w14:paraId="328EE667" w14:textId="77777777" w:rsidR="00A3150E" w:rsidRPr="00F7078A" w:rsidRDefault="00A3150E" w:rsidP="00223D24">
            <w:pPr>
              <w:pStyle w:val="Tabletext"/>
              <w:ind w:left="240" w:hanging="3"/>
              <w:jc w:val="left"/>
              <w:rPr>
                <w:szCs w:val="22"/>
                <w:lang w:val="en-US"/>
              </w:rPr>
            </w:pPr>
            <w:r w:rsidRPr="00F7078A">
              <w:rPr>
                <w:szCs w:val="22"/>
                <w:lang w:val="en-US"/>
              </w:rPr>
              <w:tab/>
              <w:t>4</w:t>
            </w:r>
            <w:r w:rsidRPr="00F7078A">
              <w:rPr>
                <w:spacing w:val="-4"/>
                <w:szCs w:val="22"/>
                <w:lang w:val="en-US"/>
              </w:rPr>
              <w:t> </w:t>
            </w:r>
            <w:r w:rsidRPr="00F7078A">
              <w:rPr>
                <w:szCs w:val="22"/>
                <w:lang w:val="en-US"/>
              </w:rPr>
              <w:t>439,94 </w:t>
            </w:r>
            <w:r w:rsidRPr="006B165A">
              <w:rPr>
                <w:szCs w:val="22"/>
              </w:rPr>
              <w:t>μ</w:t>
            </w:r>
            <w:r w:rsidRPr="00F7078A">
              <w:rPr>
                <w:szCs w:val="22"/>
                <w:lang w:val="en-US"/>
              </w:rPr>
              <w:t>s (8k)</w:t>
            </w:r>
          </w:p>
          <w:p w14:paraId="2F29C4AD" w14:textId="77777777" w:rsidR="00A3150E" w:rsidRPr="00F7078A" w:rsidRDefault="00A3150E" w:rsidP="00E77E64">
            <w:pPr>
              <w:pStyle w:val="Tabletext"/>
              <w:jc w:val="left"/>
              <w:rPr>
                <w:szCs w:val="22"/>
                <w:lang w:val="en-US"/>
              </w:rPr>
            </w:pPr>
            <w:r w:rsidRPr="00F7078A">
              <w:rPr>
                <w:szCs w:val="22"/>
                <w:lang w:val="en-US"/>
              </w:rPr>
              <w:t>b)</w:t>
            </w:r>
            <w:r w:rsidRPr="00F7078A">
              <w:rPr>
                <w:szCs w:val="22"/>
                <w:lang w:val="en-US"/>
              </w:rPr>
              <w:tab/>
              <w:t>358,4 </w:t>
            </w:r>
            <w:r w:rsidRPr="006B165A">
              <w:rPr>
                <w:szCs w:val="22"/>
              </w:rPr>
              <w:t>μ</w:t>
            </w:r>
            <w:r w:rsidRPr="00F7078A">
              <w:rPr>
                <w:szCs w:val="22"/>
                <w:lang w:val="en-US"/>
              </w:rPr>
              <w:t>s (2k)</w:t>
            </w:r>
          </w:p>
          <w:p w14:paraId="706AF0B8" w14:textId="77777777" w:rsidR="00A3150E" w:rsidRPr="00F7078A" w:rsidRDefault="00A3150E" w:rsidP="00223D24">
            <w:pPr>
              <w:pStyle w:val="Tabletext"/>
              <w:ind w:left="240" w:hanging="3"/>
              <w:jc w:val="left"/>
              <w:rPr>
                <w:szCs w:val="22"/>
                <w:lang w:val="en-US"/>
              </w:rPr>
            </w:pPr>
            <w:r w:rsidRPr="00F7078A">
              <w:rPr>
                <w:szCs w:val="22"/>
                <w:lang w:val="en-US"/>
              </w:rPr>
              <w:tab/>
              <w:t>716,8 </w:t>
            </w:r>
            <w:r w:rsidRPr="006B165A">
              <w:rPr>
                <w:szCs w:val="22"/>
              </w:rPr>
              <w:t>μ</w:t>
            </w:r>
            <w:r w:rsidRPr="00F7078A">
              <w:rPr>
                <w:szCs w:val="22"/>
                <w:lang w:val="en-US"/>
              </w:rPr>
              <w:t>s (4k)</w:t>
            </w:r>
          </w:p>
          <w:p w14:paraId="51A1B4CF" w14:textId="77777777" w:rsidR="00A3150E" w:rsidRPr="00F7078A" w:rsidRDefault="00A3150E" w:rsidP="00223D24">
            <w:pPr>
              <w:pStyle w:val="Tabletext"/>
              <w:ind w:left="240" w:hanging="3"/>
              <w:jc w:val="left"/>
              <w:rPr>
                <w:szCs w:val="22"/>
                <w:lang w:val="en-US"/>
              </w:rPr>
            </w:pPr>
            <w:r w:rsidRPr="00F7078A">
              <w:rPr>
                <w:szCs w:val="22"/>
                <w:lang w:val="en-US"/>
              </w:rPr>
              <w:tab/>
              <w:t>1 433,6 </w:t>
            </w:r>
            <w:r w:rsidRPr="006B165A">
              <w:rPr>
                <w:szCs w:val="22"/>
              </w:rPr>
              <w:t>μ</w:t>
            </w:r>
            <w:r w:rsidRPr="00F7078A">
              <w:rPr>
                <w:szCs w:val="22"/>
                <w:lang w:val="en-US"/>
              </w:rPr>
              <w:t>s (8k)</w:t>
            </w:r>
          </w:p>
          <w:p w14:paraId="43A24DAE" w14:textId="77777777" w:rsidR="00A3150E" w:rsidRPr="00F7078A" w:rsidRDefault="00A3150E" w:rsidP="00223D24">
            <w:pPr>
              <w:pStyle w:val="Tabletext"/>
              <w:ind w:left="240" w:hanging="3"/>
              <w:jc w:val="left"/>
              <w:rPr>
                <w:szCs w:val="22"/>
                <w:lang w:val="en-US"/>
              </w:rPr>
            </w:pPr>
            <w:r w:rsidRPr="00F7078A">
              <w:rPr>
                <w:szCs w:val="22"/>
                <w:lang w:val="en-US"/>
              </w:rPr>
              <w:tab/>
              <w:t>2 867,2 </w:t>
            </w:r>
            <w:r w:rsidRPr="006B165A">
              <w:rPr>
                <w:szCs w:val="22"/>
              </w:rPr>
              <w:t>μ</w:t>
            </w:r>
            <w:r w:rsidRPr="00F7078A">
              <w:rPr>
                <w:szCs w:val="22"/>
                <w:lang w:val="en-US"/>
              </w:rPr>
              <w:t>s (16k)</w:t>
            </w:r>
          </w:p>
          <w:p w14:paraId="448AD5F1" w14:textId="77777777" w:rsidR="00A3150E" w:rsidRPr="00F7078A" w:rsidRDefault="00A3150E" w:rsidP="00E77E64">
            <w:pPr>
              <w:pStyle w:val="Tabletext"/>
              <w:jc w:val="left"/>
              <w:rPr>
                <w:szCs w:val="22"/>
                <w:lang w:val="en-US"/>
              </w:rPr>
            </w:pPr>
            <w:r w:rsidRPr="00F7078A">
              <w:rPr>
                <w:szCs w:val="22"/>
                <w:lang w:val="en-US"/>
              </w:rPr>
              <w:t>c)</w:t>
            </w:r>
            <w:r w:rsidRPr="00F7078A">
              <w:rPr>
                <w:szCs w:val="22"/>
                <w:lang w:val="en-US"/>
              </w:rPr>
              <w:tab/>
              <w:t>298,67 </w:t>
            </w:r>
            <w:r w:rsidRPr="006B165A">
              <w:rPr>
                <w:szCs w:val="22"/>
              </w:rPr>
              <w:t>μ</w:t>
            </w:r>
            <w:r w:rsidRPr="00F7078A">
              <w:rPr>
                <w:szCs w:val="22"/>
                <w:lang w:val="en-US"/>
              </w:rPr>
              <w:t>s (2k)</w:t>
            </w:r>
          </w:p>
          <w:p w14:paraId="1D3E4E34" w14:textId="77777777" w:rsidR="00A3150E" w:rsidRPr="00F7078A" w:rsidRDefault="00A3150E" w:rsidP="00223D24">
            <w:pPr>
              <w:pStyle w:val="Tabletext"/>
              <w:ind w:left="240" w:hanging="3"/>
              <w:jc w:val="left"/>
              <w:rPr>
                <w:szCs w:val="22"/>
                <w:lang w:val="en-US"/>
              </w:rPr>
            </w:pPr>
            <w:r w:rsidRPr="00F7078A">
              <w:rPr>
                <w:szCs w:val="22"/>
                <w:lang w:val="en-US"/>
              </w:rPr>
              <w:tab/>
              <w:t>597,33 </w:t>
            </w:r>
            <w:r w:rsidRPr="006B165A">
              <w:rPr>
                <w:szCs w:val="22"/>
              </w:rPr>
              <w:t>μ</w:t>
            </w:r>
            <w:r w:rsidRPr="00F7078A">
              <w:rPr>
                <w:szCs w:val="22"/>
                <w:lang w:val="en-US"/>
              </w:rPr>
              <w:t>s (4k)</w:t>
            </w:r>
          </w:p>
          <w:p w14:paraId="7A4AD796" w14:textId="77777777" w:rsidR="00A3150E" w:rsidRPr="00F7078A" w:rsidRDefault="00A3150E" w:rsidP="00223D24">
            <w:pPr>
              <w:pStyle w:val="Tabletext"/>
              <w:ind w:left="240" w:hanging="3"/>
              <w:jc w:val="left"/>
              <w:rPr>
                <w:szCs w:val="22"/>
                <w:lang w:val="en-US"/>
              </w:rPr>
            </w:pPr>
            <w:r w:rsidRPr="00F7078A">
              <w:rPr>
                <w:szCs w:val="22"/>
                <w:lang w:val="en-US"/>
              </w:rPr>
              <w:tab/>
              <w:t>1 194,67 </w:t>
            </w:r>
            <w:r w:rsidRPr="006B165A">
              <w:rPr>
                <w:szCs w:val="22"/>
              </w:rPr>
              <w:t>μ</w:t>
            </w:r>
            <w:r w:rsidRPr="00F7078A">
              <w:rPr>
                <w:szCs w:val="22"/>
                <w:lang w:val="en-US"/>
              </w:rPr>
              <w:t>s (8k)</w:t>
            </w:r>
          </w:p>
          <w:p w14:paraId="243D8643" w14:textId="77777777" w:rsidR="00A3150E" w:rsidRPr="00F7078A" w:rsidRDefault="00A3150E" w:rsidP="00223D24">
            <w:pPr>
              <w:pStyle w:val="Tabletext"/>
              <w:ind w:left="240" w:hanging="3"/>
              <w:jc w:val="left"/>
              <w:rPr>
                <w:szCs w:val="22"/>
                <w:lang w:val="en-US"/>
              </w:rPr>
            </w:pPr>
            <w:r w:rsidRPr="00F7078A">
              <w:rPr>
                <w:szCs w:val="22"/>
                <w:lang w:val="en-US"/>
              </w:rPr>
              <w:tab/>
              <w:t>2 389,33 </w:t>
            </w:r>
            <w:r w:rsidRPr="006B165A">
              <w:rPr>
                <w:szCs w:val="22"/>
              </w:rPr>
              <w:t>μ</w:t>
            </w:r>
            <w:r w:rsidRPr="00F7078A">
              <w:rPr>
                <w:szCs w:val="22"/>
                <w:lang w:val="en-US"/>
              </w:rPr>
              <w:t>s (16k)</w:t>
            </w:r>
          </w:p>
          <w:p w14:paraId="67547A0D" w14:textId="77777777" w:rsidR="00A3150E" w:rsidRPr="00F7078A" w:rsidRDefault="00A3150E" w:rsidP="00E77E64">
            <w:pPr>
              <w:pStyle w:val="Tabletext"/>
              <w:jc w:val="left"/>
              <w:rPr>
                <w:szCs w:val="22"/>
                <w:lang w:val="en-US"/>
              </w:rPr>
            </w:pPr>
            <w:r w:rsidRPr="00F7078A">
              <w:rPr>
                <w:szCs w:val="22"/>
                <w:lang w:val="en-US"/>
              </w:rPr>
              <w:t>d)</w:t>
            </w:r>
            <w:r w:rsidRPr="00F7078A">
              <w:rPr>
                <w:szCs w:val="22"/>
                <w:lang w:val="en-US"/>
              </w:rPr>
              <w:tab/>
              <w:t>256 </w:t>
            </w:r>
            <w:r w:rsidRPr="006B165A">
              <w:rPr>
                <w:szCs w:val="22"/>
              </w:rPr>
              <w:t>μ</w:t>
            </w:r>
            <w:r w:rsidRPr="00F7078A">
              <w:rPr>
                <w:szCs w:val="22"/>
                <w:lang w:val="en-US"/>
              </w:rPr>
              <w:t>s (2k)</w:t>
            </w:r>
          </w:p>
          <w:p w14:paraId="2EDB2A07" w14:textId="77777777" w:rsidR="00A3150E" w:rsidRPr="00F7078A" w:rsidRDefault="00A3150E" w:rsidP="00223D24">
            <w:pPr>
              <w:pStyle w:val="Tabletext"/>
              <w:ind w:left="240" w:hanging="3"/>
              <w:jc w:val="left"/>
              <w:rPr>
                <w:szCs w:val="22"/>
                <w:lang w:val="en-US"/>
              </w:rPr>
            </w:pPr>
            <w:r w:rsidRPr="00F7078A">
              <w:rPr>
                <w:szCs w:val="22"/>
                <w:lang w:val="en-US"/>
              </w:rPr>
              <w:tab/>
              <w:t>512 </w:t>
            </w:r>
            <w:r w:rsidRPr="006B165A">
              <w:rPr>
                <w:szCs w:val="22"/>
              </w:rPr>
              <w:t>μ</w:t>
            </w:r>
            <w:r w:rsidRPr="00F7078A">
              <w:rPr>
                <w:szCs w:val="22"/>
                <w:lang w:val="en-US"/>
              </w:rPr>
              <w:t>s (4k)</w:t>
            </w:r>
          </w:p>
          <w:p w14:paraId="28E81833" w14:textId="77777777" w:rsidR="00A3150E" w:rsidRPr="00F7078A" w:rsidRDefault="00A3150E" w:rsidP="00223D24">
            <w:pPr>
              <w:pStyle w:val="Tabletext"/>
              <w:ind w:left="240" w:hanging="3"/>
              <w:jc w:val="left"/>
              <w:rPr>
                <w:szCs w:val="22"/>
                <w:lang w:val="en-US"/>
              </w:rPr>
            </w:pPr>
            <w:r w:rsidRPr="00F7078A">
              <w:rPr>
                <w:szCs w:val="22"/>
                <w:lang w:val="en-US"/>
              </w:rPr>
              <w:tab/>
              <w:t>1 024 </w:t>
            </w:r>
            <w:r w:rsidRPr="006B165A">
              <w:rPr>
                <w:szCs w:val="22"/>
              </w:rPr>
              <w:t>μ</w:t>
            </w:r>
            <w:r w:rsidRPr="00F7078A">
              <w:rPr>
                <w:szCs w:val="22"/>
                <w:lang w:val="en-US"/>
              </w:rPr>
              <w:t>s (8k)</w:t>
            </w:r>
          </w:p>
          <w:p w14:paraId="6AF52535" w14:textId="77777777" w:rsidR="00A3150E" w:rsidRPr="00F7078A" w:rsidRDefault="00A3150E" w:rsidP="00223D24">
            <w:pPr>
              <w:pStyle w:val="Tabletext"/>
              <w:ind w:left="240" w:hanging="3"/>
              <w:jc w:val="left"/>
              <w:rPr>
                <w:szCs w:val="22"/>
                <w:lang w:val="en-US"/>
              </w:rPr>
            </w:pPr>
            <w:r w:rsidRPr="00F7078A">
              <w:rPr>
                <w:szCs w:val="22"/>
                <w:lang w:val="en-US"/>
              </w:rPr>
              <w:tab/>
              <w:t>2 048 </w:t>
            </w:r>
            <w:r w:rsidRPr="006B165A">
              <w:rPr>
                <w:szCs w:val="22"/>
              </w:rPr>
              <w:t>μ</w:t>
            </w:r>
            <w:r w:rsidRPr="00F7078A">
              <w:rPr>
                <w:szCs w:val="22"/>
                <w:lang w:val="en-US"/>
              </w:rPr>
              <w:t>s (16k)</w:t>
            </w:r>
          </w:p>
          <w:p w14:paraId="59A1436F" w14:textId="776C870D" w:rsidR="00A3150E" w:rsidRPr="00F7078A" w:rsidRDefault="00A3150E" w:rsidP="00E77E64">
            <w:pPr>
              <w:pStyle w:val="Tabletext"/>
              <w:jc w:val="left"/>
              <w:rPr>
                <w:szCs w:val="22"/>
                <w:lang w:val="en-US"/>
              </w:rPr>
            </w:pPr>
            <w:r w:rsidRPr="00F7078A">
              <w:rPr>
                <w:szCs w:val="22"/>
                <w:lang w:val="en-US"/>
              </w:rPr>
              <w:t>e)</w:t>
            </w:r>
            <w:r w:rsidRPr="00F7078A">
              <w:rPr>
                <w:szCs w:val="22"/>
                <w:lang w:val="en-US"/>
              </w:rPr>
              <w:tab/>
              <w:t>224 µs (2k)</w:t>
            </w:r>
          </w:p>
          <w:p w14:paraId="1AA4E9CB" w14:textId="77777777" w:rsidR="00A3150E" w:rsidRPr="006B165A" w:rsidRDefault="00A3150E" w:rsidP="00223D24">
            <w:pPr>
              <w:pStyle w:val="Tabletext"/>
              <w:ind w:left="240" w:hanging="3"/>
              <w:jc w:val="left"/>
              <w:rPr>
                <w:szCs w:val="22"/>
              </w:rPr>
            </w:pPr>
            <w:r w:rsidRPr="00F7078A">
              <w:rPr>
                <w:szCs w:val="22"/>
                <w:lang w:val="en-US"/>
              </w:rPr>
              <w:tab/>
            </w:r>
            <w:r w:rsidRPr="006B165A">
              <w:rPr>
                <w:szCs w:val="22"/>
              </w:rPr>
              <w:t>448 µs (4k)</w:t>
            </w:r>
          </w:p>
          <w:p w14:paraId="43A9DCE0" w14:textId="77777777" w:rsidR="00A3150E" w:rsidRPr="006B165A" w:rsidRDefault="00A3150E" w:rsidP="00223D24">
            <w:pPr>
              <w:pStyle w:val="Tabletext"/>
              <w:ind w:left="240" w:hanging="3"/>
              <w:jc w:val="left"/>
              <w:rPr>
                <w:szCs w:val="22"/>
              </w:rPr>
            </w:pPr>
            <w:r w:rsidRPr="006B165A">
              <w:rPr>
                <w:szCs w:val="22"/>
              </w:rPr>
              <w:tab/>
              <w:t>896 µs (8k)</w:t>
            </w:r>
          </w:p>
          <w:p w14:paraId="668B45D4" w14:textId="77777777" w:rsidR="00A3150E" w:rsidRPr="006B165A" w:rsidRDefault="00A3150E" w:rsidP="00223D24">
            <w:pPr>
              <w:pStyle w:val="Tabletext"/>
              <w:ind w:left="240" w:hanging="3"/>
              <w:jc w:val="left"/>
              <w:rPr>
                <w:szCs w:val="22"/>
              </w:rPr>
            </w:pPr>
            <w:r w:rsidRPr="006B165A">
              <w:rPr>
                <w:szCs w:val="22"/>
              </w:rPr>
              <w:tab/>
              <w:t>1 792 µs (16k)</w:t>
            </w:r>
          </w:p>
        </w:tc>
        <w:tc>
          <w:tcPr>
            <w:tcW w:w="2042" w:type="dxa"/>
          </w:tcPr>
          <w:p w14:paraId="0E6D0BC9" w14:textId="6D48740C" w:rsidR="00A3150E" w:rsidRPr="006B165A" w:rsidRDefault="00A3150E" w:rsidP="00E77E64">
            <w:pPr>
              <w:pStyle w:val="Tabletext"/>
            </w:pPr>
            <w:r w:rsidRPr="006B165A">
              <w:t>2,25 ms</w:t>
            </w:r>
          </w:p>
        </w:tc>
      </w:tr>
      <w:tr w:rsidR="00A3150E" w:rsidRPr="006B165A" w14:paraId="4AAEB305" w14:textId="0869CD61" w:rsidTr="005E2853">
        <w:trPr>
          <w:tblHeader/>
          <w:jc w:val="center"/>
        </w:trPr>
        <w:tc>
          <w:tcPr>
            <w:tcW w:w="472" w:type="dxa"/>
          </w:tcPr>
          <w:p w14:paraId="6DD8AB6C" w14:textId="77777777" w:rsidR="00A3150E" w:rsidRPr="006B165A" w:rsidRDefault="00A3150E" w:rsidP="00E77E64">
            <w:pPr>
              <w:pStyle w:val="Tabletext"/>
              <w:jc w:val="center"/>
              <w:rPr>
                <w:szCs w:val="22"/>
                <w:lang w:eastAsia="ja-JP"/>
              </w:rPr>
            </w:pPr>
            <w:r w:rsidRPr="006B165A">
              <w:rPr>
                <w:szCs w:val="22"/>
                <w:lang w:eastAsia="ja-JP"/>
              </w:rPr>
              <w:t>7</w:t>
            </w:r>
          </w:p>
        </w:tc>
        <w:tc>
          <w:tcPr>
            <w:tcW w:w="1492" w:type="dxa"/>
          </w:tcPr>
          <w:p w14:paraId="2C3538A2" w14:textId="1B8C5240" w:rsidR="00A3150E" w:rsidRPr="006B165A" w:rsidRDefault="00A3150E" w:rsidP="00E77E64">
            <w:pPr>
              <w:pStyle w:val="Tabletext"/>
              <w:jc w:val="left"/>
              <w:rPr>
                <w:szCs w:val="22"/>
                <w:lang w:eastAsia="ja-JP"/>
              </w:rPr>
            </w:pPr>
            <w:r w:rsidRPr="006B165A">
              <w:rPr>
                <w:szCs w:val="22"/>
                <w:lang w:eastAsia="ja-JP"/>
              </w:rPr>
              <w:t xml:space="preserve">Durée de l'intervalle de garde ou taux d'intervalle </w:t>
            </w:r>
            <w:r w:rsidR="00EE3937" w:rsidRPr="006B165A">
              <w:rPr>
                <w:szCs w:val="22"/>
                <w:lang w:eastAsia="ja-JP"/>
              </w:rPr>
              <w:br/>
            </w:r>
            <w:r w:rsidRPr="006B165A">
              <w:rPr>
                <w:szCs w:val="22"/>
                <w:lang w:eastAsia="ja-JP"/>
              </w:rPr>
              <w:t xml:space="preserve">de garde </w:t>
            </w:r>
          </w:p>
        </w:tc>
        <w:tc>
          <w:tcPr>
            <w:tcW w:w="1712" w:type="dxa"/>
          </w:tcPr>
          <w:p w14:paraId="10CA75FF" w14:textId="25259E57" w:rsidR="00A3150E" w:rsidRPr="00F7078A" w:rsidRDefault="00A3150E" w:rsidP="00E77E64">
            <w:pPr>
              <w:pStyle w:val="Tabletext"/>
              <w:jc w:val="left"/>
              <w:rPr>
                <w:szCs w:val="22"/>
                <w:lang w:val="en-US" w:eastAsia="ko-KR"/>
              </w:rPr>
            </w:pPr>
            <w:r w:rsidRPr="00F7078A">
              <w:rPr>
                <w:szCs w:val="22"/>
                <w:lang w:val="en-US" w:eastAsia="ko-KR"/>
              </w:rPr>
              <w:t>a)</w:t>
            </w:r>
            <w:r w:rsidRPr="00F7078A">
              <w:rPr>
                <w:szCs w:val="22"/>
                <w:lang w:val="en-US" w:eastAsia="ko-KR"/>
              </w:rPr>
              <w:tab/>
              <w:t>31µs</w:t>
            </w:r>
          </w:p>
          <w:p w14:paraId="421D74A1" w14:textId="74E2055D" w:rsidR="00A3150E" w:rsidRPr="00F7078A" w:rsidRDefault="00A3150E" w:rsidP="00E77E64">
            <w:pPr>
              <w:pStyle w:val="Tabletext"/>
              <w:jc w:val="left"/>
              <w:rPr>
                <w:szCs w:val="22"/>
                <w:lang w:val="en-US" w:eastAsia="ko-KR"/>
              </w:rPr>
            </w:pPr>
            <w:r w:rsidRPr="00F7078A">
              <w:rPr>
                <w:szCs w:val="22"/>
                <w:lang w:val="en-US" w:eastAsia="ko-KR"/>
              </w:rPr>
              <w:t>b)</w:t>
            </w:r>
            <w:r w:rsidRPr="00F7078A">
              <w:rPr>
                <w:szCs w:val="22"/>
                <w:lang w:val="en-US" w:eastAsia="ko-KR"/>
              </w:rPr>
              <w:tab/>
              <w:t>62 µs</w:t>
            </w:r>
          </w:p>
          <w:p w14:paraId="7F1018C7" w14:textId="55DCCACB" w:rsidR="00A3150E" w:rsidRPr="00F7078A" w:rsidRDefault="00A3150E" w:rsidP="00E77E64">
            <w:pPr>
              <w:pStyle w:val="Tabletext"/>
              <w:jc w:val="left"/>
              <w:rPr>
                <w:szCs w:val="22"/>
                <w:lang w:val="en-US" w:eastAsia="ko-KR"/>
              </w:rPr>
            </w:pPr>
            <w:r w:rsidRPr="00F7078A">
              <w:rPr>
                <w:szCs w:val="22"/>
                <w:lang w:val="en-US" w:eastAsia="ko-KR"/>
              </w:rPr>
              <w:t>c)</w:t>
            </w:r>
            <w:r w:rsidRPr="00F7078A">
              <w:rPr>
                <w:szCs w:val="22"/>
                <w:lang w:val="en-US" w:eastAsia="ko-KR"/>
              </w:rPr>
              <w:tab/>
              <w:t>123 µs</w:t>
            </w:r>
          </w:p>
          <w:p w14:paraId="279397C2" w14:textId="66AD1ED5" w:rsidR="00A3150E" w:rsidRPr="00F7078A" w:rsidRDefault="00A3150E" w:rsidP="00E77E64">
            <w:pPr>
              <w:pStyle w:val="Tabletext"/>
              <w:jc w:val="left"/>
              <w:rPr>
                <w:szCs w:val="22"/>
                <w:lang w:val="en-US" w:eastAsia="ko-KR"/>
              </w:rPr>
            </w:pPr>
            <w:r w:rsidRPr="00F7078A">
              <w:rPr>
                <w:szCs w:val="22"/>
                <w:lang w:val="en-US" w:eastAsia="ko-KR"/>
              </w:rPr>
              <w:t>d)</w:t>
            </w:r>
            <w:r w:rsidRPr="00F7078A">
              <w:rPr>
                <w:szCs w:val="22"/>
                <w:lang w:val="en-US" w:eastAsia="ko-KR"/>
              </w:rPr>
              <w:tab/>
              <w:t xml:space="preserve">246 </w:t>
            </w:r>
            <w:r w:rsidRPr="00F7078A">
              <w:rPr>
                <w:szCs w:val="22"/>
                <w:lang w:val="en-US"/>
              </w:rPr>
              <w:t>µs</w:t>
            </w:r>
          </w:p>
        </w:tc>
        <w:tc>
          <w:tcPr>
            <w:tcW w:w="2212" w:type="dxa"/>
          </w:tcPr>
          <w:p w14:paraId="6431C4EA" w14:textId="7E1A6FFE" w:rsidR="00A3150E" w:rsidRPr="006B165A" w:rsidRDefault="00A3150E" w:rsidP="00E77E64">
            <w:pPr>
              <w:pStyle w:val="Tabletext"/>
              <w:jc w:val="left"/>
              <w:rPr>
                <w:szCs w:val="22"/>
              </w:rPr>
            </w:pPr>
            <w:r w:rsidRPr="006B165A">
              <w:rPr>
                <w:szCs w:val="22"/>
              </w:rPr>
              <w:t xml:space="preserve">1/32, 1/16, 1/8, 1/4 </w:t>
            </w:r>
            <w:r w:rsidR="00EE3937" w:rsidRPr="006B165A">
              <w:rPr>
                <w:szCs w:val="22"/>
              </w:rPr>
              <w:br/>
            </w:r>
            <w:r w:rsidRPr="006B165A">
              <w:rPr>
                <w:szCs w:val="22"/>
              </w:rPr>
              <w:t>de la</w:t>
            </w:r>
            <w:proofErr w:type="gramStart"/>
            <w:r w:rsidRPr="006B165A">
              <w:rPr>
                <w:szCs w:val="22"/>
              </w:rPr>
              <w:t xml:space="preserve"> </w:t>
            </w:r>
            <w:r w:rsidRPr="006B165A">
              <w:rPr>
                <w:szCs w:val="22"/>
                <w:lang w:eastAsia="ja-JP"/>
              </w:rPr>
              <w:t>«durée</w:t>
            </w:r>
            <w:proofErr w:type="gramEnd"/>
            <w:r w:rsidRPr="006B165A">
              <w:rPr>
                <w:szCs w:val="22"/>
                <w:lang w:eastAsia="ja-JP"/>
              </w:rPr>
              <w:t xml:space="preserve"> </w:t>
            </w:r>
            <w:r w:rsidRPr="006B165A">
              <w:rPr>
                <w:szCs w:val="22"/>
              </w:rPr>
              <w:t xml:space="preserve">active </w:t>
            </w:r>
            <w:r w:rsidR="00DD4FCE" w:rsidRPr="006B165A">
              <w:rPr>
                <w:szCs w:val="22"/>
              </w:rPr>
              <w:br/>
            </w:r>
            <w:r w:rsidRPr="006B165A">
              <w:rPr>
                <w:szCs w:val="22"/>
              </w:rPr>
              <w:t>d'un symbole»</w:t>
            </w:r>
            <w:r w:rsidRPr="006B165A">
              <w:rPr>
                <w:szCs w:val="22"/>
                <w:lang w:eastAsia="ja-JP"/>
              </w:rPr>
              <w:t xml:space="preserve"> </w:t>
            </w:r>
            <w:r w:rsidR="00EE3937" w:rsidRPr="006B165A">
              <w:rPr>
                <w:szCs w:val="22"/>
                <w:lang w:eastAsia="ja-JP"/>
              </w:rPr>
              <w:br/>
            </w:r>
            <w:r w:rsidRPr="006B165A">
              <w:rPr>
                <w:szCs w:val="22"/>
                <w:lang w:eastAsia="ja-JP"/>
              </w:rPr>
              <w:t>(voir le point 6)</w:t>
            </w:r>
          </w:p>
        </w:tc>
        <w:tc>
          <w:tcPr>
            <w:tcW w:w="2214" w:type="dxa"/>
          </w:tcPr>
          <w:p w14:paraId="645C443C" w14:textId="4D96250B" w:rsidR="00A3150E" w:rsidRPr="006B165A" w:rsidRDefault="00A3150E" w:rsidP="00E77E64">
            <w:pPr>
              <w:pStyle w:val="Tabletext"/>
              <w:jc w:val="left"/>
              <w:rPr>
                <w:szCs w:val="22"/>
              </w:rPr>
            </w:pPr>
            <w:r w:rsidRPr="006B165A">
              <w:rPr>
                <w:szCs w:val="22"/>
              </w:rPr>
              <w:t xml:space="preserve">1/32, 1/16, 1/8, 1/4 </w:t>
            </w:r>
            <w:r w:rsidR="00EE3937" w:rsidRPr="006B165A">
              <w:rPr>
                <w:szCs w:val="22"/>
              </w:rPr>
              <w:br/>
            </w:r>
            <w:r w:rsidRPr="006B165A">
              <w:rPr>
                <w:szCs w:val="22"/>
              </w:rPr>
              <w:t xml:space="preserve">de la durée active </w:t>
            </w:r>
            <w:r w:rsidR="00EE3937" w:rsidRPr="006B165A">
              <w:rPr>
                <w:szCs w:val="22"/>
              </w:rPr>
              <w:br/>
            </w:r>
            <w:r w:rsidRPr="006B165A">
              <w:rPr>
                <w:szCs w:val="22"/>
              </w:rPr>
              <w:t>d'un symbole</w:t>
            </w:r>
          </w:p>
        </w:tc>
        <w:tc>
          <w:tcPr>
            <w:tcW w:w="2168" w:type="dxa"/>
          </w:tcPr>
          <w:p w14:paraId="42B29BF8" w14:textId="673300D1" w:rsidR="00A3150E" w:rsidRPr="006B165A" w:rsidRDefault="00A3150E" w:rsidP="00E77E64">
            <w:pPr>
              <w:pStyle w:val="Tabletext"/>
              <w:snapToGrid w:val="0"/>
              <w:jc w:val="left"/>
              <w:rPr>
                <w:szCs w:val="22"/>
              </w:rPr>
            </w:pPr>
            <w:r w:rsidRPr="006B165A">
              <w:rPr>
                <w:szCs w:val="22"/>
              </w:rPr>
              <w:t xml:space="preserve">1/32, 1/16, 1/8, 1/4 </w:t>
            </w:r>
            <w:r w:rsidR="00EE3937" w:rsidRPr="006B165A">
              <w:rPr>
                <w:szCs w:val="22"/>
              </w:rPr>
              <w:br/>
            </w:r>
            <w:r w:rsidRPr="006B165A">
              <w:rPr>
                <w:szCs w:val="22"/>
              </w:rPr>
              <w:t xml:space="preserve">de la durée active </w:t>
            </w:r>
            <w:r w:rsidR="00EE3937" w:rsidRPr="006B165A">
              <w:rPr>
                <w:szCs w:val="22"/>
              </w:rPr>
              <w:br/>
            </w:r>
            <w:r w:rsidRPr="006B165A">
              <w:rPr>
                <w:szCs w:val="22"/>
              </w:rPr>
              <w:t>d'un symbole</w:t>
            </w:r>
          </w:p>
        </w:tc>
        <w:tc>
          <w:tcPr>
            <w:tcW w:w="2141" w:type="dxa"/>
          </w:tcPr>
          <w:p w14:paraId="591661B1" w14:textId="77777777" w:rsidR="00A3150E" w:rsidRPr="006B165A" w:rsidRDefault="00A3150E" w:rsidP="00E77E64">
            <w:pPr>
              <w:pStyle w:val="Tabletext"/>
              <w:snapToGrid w:val="0"/>
              <w:jc w:val="left"/>
              <w:rPr>
                <w:szCs w:val="22"/>
              </w:rPr>
            </w:pPr>
            <w:r w:rsidRPr="006B165A">
              <w:rPr>
                <w:szCs w:val="22"/>
              </w:rPr>
              <w:t>1/128, 1/32, 1/16, 19/256, 1/8, 19/128, 1/4 de la durée active d'un symbole</w:t>
            </w:r>
          </w:p>
        </w:tc>
        <w:tc>
          <w:tcPr>
            <w:tcW w:w="2042" w:type="dxa"/>
          </w:tcPr>
          <w:p w14:paraId="5DF8ADEC" w14:textId="6F85EC93" w:rsidR="00A3150E" w:rsidRPr="006B165A" w:rsidRDefault="00A3150E" w:rsidP="00E77E64">
            <w:pPr>
              <w:pStyle w:val="Tabletext"/>
              <w:snapToGrid w:val="0"/>
              <w:jc w:val="left"/>
              <w:rPr>
                <w:szCs w:val="22"/>
              </w:rPr>
            </w:pPr>
            <w:r w:rsidRPr="006B165A">
              <w:rPr>
                <w:szCs w:val="22"/>
              </w:rPr>
              <w:t xml:space="preserve">1/8 </w:t>
            </w:r>
            <w:r w:rsidR="00536DAB" w:rsidRPr="006B165A">
              <w:rPr>
                <w:szCs w:val="22"/>
              </w:rPr>
              <w:t xml:space="preserve">de la durée </w:t>
            </w:r>
            <w:r w:rsidR="00DD4FCE" w:rsidRPr="006B165A">
              <w:rPr>
                <w:szCs w:val="22"/>
              </w:rPr>
              <w:br/>
            </w:r>
            <w:r w:rsidR="00536DAB" w:rsidRPr="006B165A">
              <w:rPr>
                <w:szCs w:val="22"/>
              </w:rPr>
              <w:t>active d</w:t>
            </w:r>
            <w:r w:rsidR="00875667" w:rsidRPr="006B165A">
              <w:rPr>
                <w:szCs w:val="22"/>
              </w:rPr>
              <w:t>'</w:t>
            </w:r>
            <w:r w:rsidR="00536DAB" w:rsidRPr="006B165A">
              <w:rPr>
                <w:szCs w:val="22"/>
              </w:rPr>
              <w:t>un symbole</w:t>
            </w:r>
          </w:p>
        </w:tc>
      </w:tr>
    </w:tbl>
    <w:p w14:paraId="1D1E4A37" w14:textId="77777777" w:rsidR="00773FE9" w:rsidRPr="006B165A" w:rsidRDefault="00390B56" w:rsidP="00E77E64">
      <w:pPr>
        <w:pStyle w:val="TableNo"/>
        <w:rPr>
          <w:lang w:eastAsia="ja-JP"/>
        </w:rPr>
      </w:pPr>
      <w:r w:rsidRPr="006B165A">
        <w:rPr>
          <w:lang w:eastAsia="ja-JP"/>
        </w:rPr>
        <w:lastRenderedPageBreak/>
        <w:br/>
      </w:r>
      <w:r w:rsidR="00773FE9" w:rsidRPr="006B165A">
        <w:rPr>
          <w:lang w:eastAsia="ja-JP"/>
        </w:rPr>
        <w:t>TABLEAU 1 (</w:t>
      </w:r>
      <w:r w:rsidR="00773FE9" w:rsidRPr="006B165A">
        <w:rPr>
          <w:i/>
          <w:iCs/>
          <w:lang w:eastAsia="ja-JP"/>
        </w:rPr>
        <w:t>suite</w:t>
      </w:r>
      <w:r w:rsidR="00773FE9" w:rsidRPr="006B165A">
        <w:rPr>
          <w:lang w:eastAsia="ja-JP"/>
        </w:rPr>
        <w:t>)</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1"/>
        <w:gridCol w:w="1496"/>
        <w:gridCol w:w="1736"/>
        <w:gridCol w:w="2148"/>
        <w:gridCol w:w="2148"/>
        <w:gridCol w:w="2148"/>
        <w:gridCol w:w="2148"/>
        <w:gridCol w:w="2148"/>
      </w:tblGrid>
      <w:tr w:rsidR="00A3150E" w:rsidRPr="006B165A" w14:paraId="559D754C" w14:textId="177F8A3C" w:rsidTr="005E2853">
        <w:trPr>
          <w:tblHeader/>
          <w:jc w:val="center"/>
        </w:trPr>
        <w:tc>
          <w:tcPr>
            <w:tcW w:w="470" w:type="dxa"/>
            <w:vAlign w:val="center"/>
          </w:tcPr>
          <w:p w14:paraId="2E11E883" w14:textId="77777777" w:rsidR="00A3150E" w:rsidRPr="006B165A" w:rsidRDefault="00A3150E" w:rsidP="00E77E64">
            <w:pPr>
              <w:pStyle w:val="Tablehead"/>
              <w:ind w:left="-648"/>
              <w:rPr>
                <w:lang w:eastAsia="ja-JP"/>
              </w:rPr>
            </w:pPr>
          </w:p>
        </w:tc>
        <w:tc>
          <w:tcPr>
            <w:tcW w:w="1466" w:type="dxa"/>
            <w:tcMar>
              <w:left w:w="57" w:type="dxa"/>
              <w:right w:w="57" w:type="dxa"/>
            </w:tcMar>
            <w:vAlign w:val="center"/>
          </w:tcPr>
          <w:p w14:paraId="0011BCD7" w14:textId="77777777" w:rsidR="00A3150E" w:rsidRPr="006B165A" w:rsidRDefault="00A3150E" w:rsidP="00E77E64">
            <w:pPr>
              <w:pStyle w:val="Tablehead"/>
              <w:rPr>
                <w:lang w:eastAsia="ja-JP"/>
              </w:rPr>
            </w:pPr>
            <w:r w:rsidRPr="006B165A">
              <w:rPr>
                <w:lang w:eastAsia="ja-JP"/>
              </w:rPr>
              <w:t>Paramètres</w:t>
            </w:r>
          </w:p>
        </w:tc>
        <w:tc>
          <w:tcPr>
            <w:tcW w:w="1701" w:type="dxa"/>
            <w:vAlign w:val="center"/>
          </w:tcPr>
          <w:p w14:paraId="43863003" w14:textId="77777777" w:rsidR="00A3150E" w:rsidRPr="006B165A" w:rsidRDefault="00A3150E" w:rsidP="00E77E64">
            <w:pPr>
              <w:pStyle w:val="Tablehead"/>
              <w:rPr>
                <w:lang w:eastAsia="ja-JP"/>
              </w:rPr>
            </w:pPr>
            <w:r w:rsidRPr="006B165A">
              <w:rPr>
                <w:lang w:eastAsia="ja-JP"/>
              </w:rPr>
              <w:t>Système multimédia A</w:t>
            </w:r>
          </w:p>
        </w:tc>
        <w:tc>
          <w:tcPr>
            <w:tcW w:w="2105" w:type="dxa"/>
            <w:vAlign w:val="center"/>
          </w:tcPr>
          <w:p w14:paraId="0DECCDDE" w14:textId="5F8D1116" w:rsidR="00A3150E" w:rsidRPr="006B165A" w:rsidRDefault="00A3150E" w:rsidP="00E77E64">
            <w:pPr>
              <w:pStyle w:val="Tablehead"/>
              <w:rPr>
                <w:lang w:eastAsia="ja-JP"/>
              </w:rPr>
            </w:pPr>
            <w:r w:rsidRPr="006B165A">
              <w:rPr>
                <w:lang w:eastAsia="ja-JP"/>
              </w:rPr>
              <w:t xml:space="preserve">Système </w:t>
            </w:r>
            <w:r w:rsidR="005E2853" w:rsidRPr="006B165A">
              <w:rPr>
                <w:lang w:eastAsia="ja-JP"/>
              </w:rPr>
              <w:br/>
            </w:r>
            <w:r w:rsidRPr="006B165A">
              <w:rPr>
                <w:lang w:eastAsia="ja-JP"/>
              </w:rPr>
              <w:t>multimédia F</w:t>
            </w:r>
          </w:p>
        </w:tc>
        <w:tc>
          <w:tcPr>
            <w:tcW w:w="2105" w:type="dxa"/>
            <w:vAlign w:val="center"/>
          </w:tcPr>
          <w:p w14:paraId="50A2788B" w14:textId="733667A9" w:rsidR="00A3150E" w:rsidRPr="006B165A" w:rsidRDefault="00A3150E" w:rsidP="00E77E64">
            <w:pPr>
              <w:pStyle w:val="Tablehead"/>
              <w:rPr>
                <w:lang w:eastAsia="ko-KR"/>
              </w:rPr>
            </w:pPr>
            <w:r w:rsidRPr="006B165A">
              <w:rPr>
                <w:lang w:eastAsia="ja-JP"/>
              </w:rPr>
              <w:t xml:space="preserve">Système </w:t>
            </w:r>
            <w:r w:rsidR="005E2853" w:rsidRPr="006B165A">
              <w:rPr>
                <w:lang w:eastAsia="ja-JP"/>
              </w:rPr>
              <w:br/>
            </w:r>
            <w:r w:rsidRPr="006B165A">
              <w:rPr>
                <w:lang w:eastAsia="ja-JP"/>
              </w:rPr>
              <w:t>multimédia I</w:t>
            </w:r>
          </w:p>
        </w:tc>
        <w:tc>
          <w:tcPr>
            <w:tcW w:w="2105" w:type="dxa"/>
            <w:vAlign w:val="center"/>
          </w:tcPr>
          <w:p w14:paraId="03F73D7F" w14:textId="598424B1" w:rsidR="00A3150E" w:rsidRPr="006B165A" w:rsidRDefault="00A3150E" w:rsidP="00E77E64">
            <w:pPr>
              <w:pStyle w:val="Tablehead"/>
              <w:snapToGrid w:val="0"/>
              <w:rPr>
                <w:spacing w:val="-6"/>
              </w:rPr>
            </w:pPr>
            <w:r w:rsidRPr="006B165A">
              <w:rPr>
                <w:lang w:eastAsia="ja-JP"/>
              </w:rPr>
              <w:t xml:space="preserve">Système </w:t>
            </w:r>
            <w:r w:rsidR="005E2853" w:rsidRPr="006B165A">
              <w:rPr>
                <w:lang w:eastAsia="ja-JP"/>
              </w:rPr>
              <w:br/>
            </w:r>
            <w:r w:rsidRPr="006B165A">
              <w:rPr>
                <w:lang w:eastAsia="ja-JP"/>
              </w:rPr>
              <w:t xml:space="preserve">multimédia </w:t>
            </w:r>
            <w:r w:rsidRPr="006B165A">
              <w:rPr>
                <w:spacing w:val="-6"/>
              </w:rPr>
              <w:t>H</w:t>
            </w:r>
          </w:p>
        </w:tc>
        <w:tc>
          <w:tcPr>
            <w:tcW w:w="2105" w:type="dxa"/>
            <w:vAlign w:val="center"/>
          </w:tcPr>
          <w:p w14:paraId="3EFEF22D" w14:textId="24B4BFDB" w:rsidR="00A3150E" w:rsidRPr="006B165A" w:rsidRDefault="00A3150E" w:rsidP="00E77E64">
            <w:pPr>
              <w:pStyle w:val="Tablehead"/>
              <w:snapToGrid w:val="0"/>
            </w:pPr>
            <w:r w:rsidRPr="006B165A">
              <w:rPr>
                <w:lang w:eastAsia="ja-JP"/>
              </w:rPr>
              <w:t xml:space="preserve">Système </w:t>
            </w:r>
            <w:r w:rsidR="005E2853" w:rsidRPr="006B165A">
              <w:rPr>
                <w:lang w:eastAsia="ja-JP"/>
              </w:rPr>
              <w:br/>
            </w:r>
            <w:r w:rsidRPr="006B165A">
              <w:rPr>
                <w:lang w:eastAsia="ja-JP"/>
              </w:rPr>
              <w:t xml:space="preserve">multimédia </w:t>
            </w:r>
            <w:r w:rsidRPr="006B165A">
              <w:rPr>
                <w:spacing w:val="-6"/>
              </w:rPr>
              <w:t>T2</w:t>
            </w:r>
          </w:p>
        </w:tc>
        <w:tc>
          <w:tcPr>
            <w:tcW w:w="2105" w:type="dxa"/>
            <w:vAlign w:val="center"/>
          </w:tcPr>
          <w:p w14:paraId="12E6DAFE" w14:textId="34B8AEF0" w:rsidR="00A3150E" w:rsidRPr="006B165A" w:rsidRDefault="0093394B" w:rsidP="00E77E64">
            <w:pPr>
              <w:pStyle w:val="Tablehead"/>
              <w:snapToGrid w:val="0"/>
              <w:rPr>
                <w:lang w:eastAsia="ja-JP"/>
              </w:rPr>
            </w:pPr>
            <w:r w:rsidRPr="006B165A">
              <w:t xml:space="preserve">Système </w:t>
            </w:r>
            <w:r w:rsidR="005E2853" w:rsidRPr="006B165A">
              <w:br/>
            </w:r>
            <w:r w:rsidRPr="006B165A">
              <w:t>multimédia R</w:t>
            </w:r>
          </w:p>
        </w:tc>
      </w:tr>
      <w:tr w:rsidR="00A3150E" w:rsidRPr="006B165A" w14:paraId="6D082CBC" w14:textId="3D6C08C8" w:rsidTr="00EE3937">
        <w:trPr>
          <w:tblHeader/>
          <w:jc w:val="center"/>
        </w:trPr>
        <w:tc>
          <w:tcPr>
            <w:tcW w:w="470" w:type="dxa"/>
          </w:tcPr>
          <w:p w14:paraId="14A9D35B" w14:textId="77777777" w:rsidR="00A3150E" w:rsidRPr="006B165A" w:rsidRDefault="00A3150E" w:rsidP="00E77E64">
            <w:pPr>
              <w:pStyle w:val="Tabletext"/>
              <w:jc w:val="center"/>
              <w:rPr>
                <w:szCs w:val="22"/>
                <w:lang w:eastAsia="ja-JP"/>
              </w:rPr>
            </w:pPr>
            <w:r w:rsidRPr="006B165A">
              <w:rPr>
                <w:szCs w:val="22"/>
                <w:lang w:eastAsia="ja-JP"/>
              </w:rPr>
              <w:t>8</w:t>
            </w:r>
          </w:p>
        </w:tc>
        <w:tc>
          <w:tcPr>
            <w:tcW w:w="1466" w:type="dxa"/>
            <w:tcMar>
              <w:left w:w="57" w:type="dxa"/>
              <w:right w:w="57" w:type="dxa"/>
            </w:tcMar>
          </w:tcPr>
          <w:p w14:paraId="521E0F5E" w14:textId="77777777" w:rsidR="00A3150E" w:rsidRPr="006B165A" w:rsidRDefault="00A3150E" w:rsidP="00E77E64">
            <w:pPr>
              <w:pStyle w:val="Tabletext"/>
              <w:jc w:val="left"/>
              <w:rPr>
                <w:szCs w:val="22"/>
                <w:lang w:eastAsia="ja-JP"/>
              </w:rPr>
            </w:pPr>
            <w:r w:rsidRPr="006B165A">
              <w:rPr>
                <w:szCs w:val="22"/>
                <w:lang w:eastAsia="ja-JP"/>
              </w:rPr>
              <w:t xml:space="preserve">Durée de l'unité de transmission (trame) </w:t>
            </w:r>
          </w:p>
        </w:tc>
        <w:tc>
          <w:tcPr>
            <w:tcW w:w="1701" w:type="dxa"/>
          </w:tcPr>
          <w:p w14:paraId="664063A9" w14:textId="77777777" w:rsidR="00A3150E" w:rsidRPr="006B165A" w:rsidRDefault="00A3150E" w:rsidP="00E77E64">
            <w:pPr>
              <w:pStyle w:val="Tabletext"/>
              <w:jc w:val="left"/>
              <w:rPr>
                <w:szCs w:val="22"/>
                <w:lang w:eastAsia="ko-KR"/>
              </w:rPr>
            </w:pPr>
            <w:r w:rsidRPr="006B165A">
              <w:rPr>
                <w:szCs w:val="22"/>
              </w:rPr>
              <w:t>96 ms</w:t>
            </w:r>
          </w:p>
          <w:p w14:paraId="4F3C346B" w14:textId="77777777" w:rsidR="00A3150E" w:rsidRPr="006B165A" w:rsidRDefault="00A3150E" w:rsidP="00E77E64">
            <w:pPr>
              <w:pStyle w:val="Tabletext"/>
              <w:jc w:val="left"/>
              <w:rPr>
                <w:szCs w:val="22"/>
                <w:lang w:eastAsia="ko-KR"/>
              </w:rPr>
            </w:pPr>
            <w:r w:rsidRPr="006B165A">
              <w:rPr>
                <w:szCs w:val="22"/>
                <w:lang w:eastAsia="ko-KR"/>
              </w:rPr>
              <w:t>48 ms</w:t>
            </w:r>
          </w:p>
          <w:p w14:paraId="53B3C789" w14:textId="77777777" w:rsidR="00A3150E" w:rsidRPr="006B165A" w:rsidRDefault="00A3150E" w:rsidP="00E77E64">
            <w:pPr>
              <w:pStyle w:val="Tabletext"/>
              <w:jc w:val="left"/>
              <w:rPr>
                <w:szCs w:val="22"/>
                <w:lang w:eastAsia="ko-KR"/>
              </w:rPr>
            </w:pPr>
            <w:r w:rsidRPr="006B165A">
              <w:rPr>
                <w:szCs w:val="22"/>
              </w:rPr>
              <w:t>24</w:t>
            </w:r>
            <w:r w:rsidRPr="006B165A">
              <w:rPr>
                <w:szCs w:val="22"/>
                <w:lang w:eastAsia="ko-KR"/>
              </w:rPr>
              <w:t xml:space="preserve"> </w:t>
            </w:r>
            <w:r w:rsidRPr="006B165A">
              <w:rPr>
                <w:szCs w:val="22"/>
                <w:lang w:eastAsia="ja-JP"/>
              </w:rPr>
              <w:t>ms</w:t>
            </w:r>
          </w:p>
        </w:tc>
        <w:tc>
          <w:tcPr>
            <w:tcW w:w="2105" w:type="dxa"/>
          </w:tcPr>
          <w:p w14:paraId="32FAA45E" w14:textId="77777777" w:rsidR="00A3150E" w:rsidRPr="006B165A" w:rsidRDefault="00A3150E" w:rsidP="00E77E64">
            <w:pPr>
              <w:pStyle w:val="Tabletext"/>
              <w:jc w:val="left"/>
              <w:rPr>
                <w:szCs w:val="22"/>
                <w:lang w:eastAsia="ja-JP"/>
              </w:rPr>
            </w:pPr>
            <w:r w:rsidRPr="006B165A">
              <w:rPr>
                <w:szCs w:val="22"/>
                <w:lang w:eastAsia="ja-JP"/>
              </w:rPr>
              <w:t xml:space="preserve">204 symboles OFDM </w:t>
            </w:r>
          </w:p>
          <w:p w14:paraId="54807C92" w14:textId="77777777" w:rsidR="00A3150E" w:rsidRPr="006B165A" w:rsidRDefault="00A3150E" w:rsidP="00E77E64">
            <w:pPr>
              <w:pStyle w:val="Tabletext"/>
              <w:jc w:val="left"/>
              <w:rPr>
                <w:szCs w:val="22"/>
              </w:rPr>
            </w:pPr>
            <w:r w:rsidRPr="006B165A">
              <w:rPr>
                <w:szCs w:val="22"/>
                <w:lang w:eastAsia="ja-JP"/>
              </w:rPr>
              <w:t>(Durée d'un symbole = durée de l'intervalle de garde + durée active du symbole)</w:t>
            </w:r>
          </w:p>
        </w:tc>
        <w:tc>
          <w:tcPr>
            <w:tcW w:w="2105" w:type="dxa"/>
          </w:tcPr>
          <w:p w14:paraId="6037BF62" w14:textId="77777777" w:rsidR="00A3150E" w:rsidRPr="006B165A" w:rsidRDefault="00A3150E" w:rsidP="00E77E64">
            <w:pPr>
              <w:pStyle w:val="Tabletext"/>
              <w:jc w:val="left"/>
              <w:rPr>
                <w:szCs w:val="22"/>
              </w:rPr>
            </w:pPr>
            <w:r w:rsidRPr="006B165A">
              <w:rPr>
                <w:szCs w:val="22"/>
              </w:rPr>
              <w:t>68 symboles OFDM</w:t>
            </w:r>
          </w:p>
          <w:p w14:paraId="55B60457" w14:textId="77777777" w:rsidR="00A3150E" w:rsidRPr="006B165A" w:rsidRDefault="00A3150E" w:rsidP="00E77E64">
            <w:pPr>
              <w:pStyle w:val="Tabletext"/>
              <w:jc w:val="left"/>
              <w:rPr>
                <w:szCs w:val="22"/>
              </w:rPr>
            </w:pPr>
            <w:r w:rsidRPr="006B165A">
              <w:rPr>
                <w:szCs w:val="22"/>
              </w:rPr>
              <w:t>Une super-trame comporte 4 trames</w:t>
            </w:r>
          </w:p>
        </w:tc>
        <w:tc>
          <w:tcPr>
            <w:tcW w:w="2105" w:type="dxa"/>
          </w:tcPr>
          <w:p w14:paraId="42D17378" w14:textId="77777777" w:rsidR="00A3150E" w:rsidRPr="006B165A" w:rsidRDefault="00A3150E" w:rsidP="00E77E64">
            <w:pPr>
              <w:pStyle w:val="Tabletext"/>
              <w:jc w:val="left"/>
              <w:rPr>
                <w:szCs w:val="22"/>
              </w:rPr>
            </w:pPr>
            <w:r w:rsidRPr="006B165A">
              <w:rPr>
                <w:szCs w:val="22"/>
              </w:rPr>
              <w:t>68 symboles OFDM</w:t>
            </w:r>
          </w:p>
          <w:p w14:paraId="784791B7" w14:textId="77777777" w:rsidR="00A3150E" w:rsidRPr="006B165A" w:rsidRDefault="00A3150E" w:rsidP="00E77E64">
            <w:pPr>
              <w:pStyle w:val="Tabletext"/>
              <w:jc w:val="left"/>
              <w:rPr>
                <w:szCs w:val="22"/>
              </w:rPr>
            </w:pPr>
            <w:r w:rsidRPr="006B165A">
              <w:rPr>
                <w:szCs w:val="22"/>
              </w:rPr>
              <w:t>Une super-trame comporte 4 trames</w:t>
            </w:r>
          </w:p>
        </w:tc>
        <w:tc>
          <w:tcPr>
            <w:tcW w:w="2105" w:type="dxa"/>
          </w:tcPr>
          <w:p w14:paraId="6CAE127D" w14:textId="77777777" w:rsidR="00A3150E" w:rsidRPr="006B165A" w:rsidRDefault="00A3150E" w:rsidP="00E77E64">
            <w:pPr>
              <w:pStyle w:val="Tabletext"/>
              <w:snapToGrid w:val="0"/>
              <w:jc w:val="left"/>
              <w:rPr>
                <w:szCs w:val="22"/>
              </w:rPr>
            </w:pPr>
            <w:r w:rsidRPr="006B165A">
              <w:rPr>
                <w:szCs w:val="22"/>
              </w:rPr>
              <w:t>Souple avec possibilité de changement à chaque trame. Max 250 ms</w:t>
            </w:r>
          </w:p>
        </w:tc>
        <w:tc>
          <w:tcPr>
            <w:tcW w:w="2105" w:type="dxa"/>
          </w:tcPr>
          <w:p w14:paraId="7499B792" w14:textId="0892B593" w:rsidR="00A3150E" w:rsidRPr="006B165A" w:rsidRDefault="00A3150E" w:rsidP="00E77E64">
            <w:pPr>
              <w:pStyle w:val="Tabletext"/>
              <w:snapToGrid w:val="0"/>
              <w:jc w:val="left"/>
              <w:rPr>
                <w:szCs w:val="22"/>
              </w:rPr>
            </w:pPr>
            <w:r w:rsidRPr="006B165A">
              <w:rPr>
                <w:szCs w:val="22"/>
              </w:rPr>
              <w:t xml:space="preserve">41 </w:t>
            </w:r>
            <w:r w:rsidR="00666B69" w:rsidRPr="006B165A">
              <w:rPr>
                <w:szCs w:val="22"/>
              </w:rPr>
              <w:t xml:space="preserve">symboles </w:t>
            </w:r>
            <w:r w:rsidRPr="006B165A">
              <w:rPr>
                <w:szCs w:val="22"/>
              </w:rPr>
              <w:t>OFDM (103,78125 ms)</w:t>
            </w:r>
          </w:p>
        </w:tc>
      </w:tr>
      <w:tr w:rsidR="00A3150E" w:rsidRPr="006B165A" w14:paraId="27A0AF45" w14:textId="482450DA" w:rsidTr="00EE3937">
        <w:trPr>
          <w:tblHeader/>
          <w:jc w:val="center"/>
        </w:trPr>
        <w:tc>
          <w:tcPr>
            <w:tcW w:w="470" w:type="dxa"/>
          </w:tcPr>
          <w:p w14:paraId="6DA914B7" w14:textId="77777777" w:rsidR="00A3150E" w:rsidRPr="006B165A" w:rsidRDefault="00A3150E" w:rsidP="00E77E64">
            <w:pPr>
              <w:pStyle w:val="Tabletext"/>
              <w:jc w:val="center"/>
              <w:rPr>
                <w:szCs w:val="22"/>
                <w:lang w:eastAsia="ja-JP"/>
              </w:rPr>
            </w:pPr>
            <w:r w:rsidRPr="006B165A">
              <w:rPr>
                <w:szCs w:val="22"/>
                <w:lang w:eastAsia="ja-JP"/>
              </w:rPr>
              <w:t>9</w:t>
            </w:r>
          </w:p>
        </w:tc>
        <w:tc>
          <w:tcPr>
            <w:tcW w:w="1466" w:type="dxa"/>
            <w:tcMar>
              <w:left w:w="57" w:type="dxa"/>
              <w:right w:w="57" w:type="dxa"/>
            </w:tcMar>
          </w:tcPr>
          <w:p w14:paraId="0A8CAA64" w14:textId="77777777" w:rsidR="00A3150E" w:rsidRPr="006B165A" w:rsidRDefault="00A3150E" w:rsidP="00E77E64">
            <w:pPr>
              <w:pStyle w:val="Tabletext"/>
              <w:jc w:val="left"/>
              <w:rPr>
                <w:szCs w:val="22"/>
                <w:lang w:eastAsia="ja-JP"/>
              </w:rPr>
            </w:pPr>
            <w:r w:rsidRPr="006B165A">
              <w:rPr>
                <w:szCs w:val="22"/>
                <w:lang w:eastAsia="ja-JP"/>
              </w:rPr>
              <w:t>Synchronisation temporelle/ fréquentielle</w:t>
            </w:r>
          </w:p>
        </w:tc>
        <w:tc>
          <w:tcPr>
            <w:tcW w:w="1701" w:type="dxa"/>
          </w:tcPr>
          <w:p w14:paraId="5171862F" w14:textId="77777777" w:rsidR="00A3150E" w:rsidRPr="006B165A" w:rsidRDefault="00A3150E" w:rsidP="00E77E64">
            <w:pPr>
              <w:pStyle w:val="Tabletext"/>
              <w:jc w:val="left"/>
              <w:rPr>
                <w:szCs w:val="22"/>
                <w:lang w:eastAsia="ko-KR"/>
              </w:rPr>
            </w:pPr>
            <w:r w:rsidRPr="006B165A">
              <w:rPr>
                <w:szCs w:val="22"/>
                <w:lang w:eastAsia="ko-KR"/>
              </w:rPr>
              <w:t xml:space="preserve">Symbole néant et symbole de référence de fréquence centrale et de phase </w:t>
            </w:r>
          </w:p>
        </w:tc>
        <w:tc>
          <w:tcPr>
            <w:tcW w:w="2105" w:type="dxa"/>
          </w:tcPr>
          <w:p w14:paraId="0B359A56" w14:textId="77777777" w:rsidR="00A3150E" w:rsidRPr="006B165A" w:rsidRDefault="00A3150E" w:rsidP="00E77E64">
            <w:pPr>
              <w:pStyle w:val="Tabletext"/>
              <w:jc w:val="left"/>
              <w:rPr>
                <w:szCs w:val="22"/>
              </w:rPr>
            </w:pPr>
            <w:r w:rsidRPr="006B165A">
              <w:rPr>
                <w:szCs w:val="22"/>
                <w:lang w:eastAsia="ja-JP"/>
              </w:rPr>
              <w:t>Porteuses pilotes</w:t>
            </w:r>
          </w:p>
        </w:tc>
        <w:tc>
          <w:tcPr>
            <w:tcW w:w="2105" w:type="dxa"/>
          </w:tcPr>
          <w:p w14:paraId="226E7FE1" w14:textId="77777777" w:rsidR="00A3150E" w:rsidRPr="006B165A" w:rsidRDefault="00A3150E" w:rsidP="00E77E64">
            <w:pPr>
              <w:pStyle w:val="Tabletext"/>
              <w:jc w:val="left"/>
              <w:rPr>
                <w:szCs w:val="22"/>
              </w:rPr>
            </w:pPr>
            <w:r w:rsidRPr="006B165A">
              <w:rPr>
                <w:szCs w:val="22"/>
                <w:lang w:eastAsia="ja-JP"/>
              </w:rPr>
              <w:t>Porteuses pilotes</w:t>
            </w:r>
          </w:p>
        </w:tc>
        <w:tc>
          <w:tcPr>
            <w:tcW w:w="2105" w:type="dxa"/>
          </w:tcPr>
          <w:p w14:paraId="042C9BC8" w14:textId="1CFA3726" w:rsidR="00A3150E" w:rsidRPr="006B165A" w:rsidRDefault="00A3150E" w:rsidP="00E77E64">
            <w:pPr>
              <w:pStyle w:val="Tabletext"/>
              <w:snapToGrid w:val="0"/>
              <w:jc w:val="left"/>
              <w:rPr>
                <w:szCs w:val="22"/>
              </w:rPr>
            </w:pPr>
            <w:r w:rsidRPr="006B165A">
              <w:rPr>
                <w:szCs w:val="22"/>
              </w:rPr>
              <w:t xml:space="preserve">Intervalle de garde/porteuses </w:t>
            </w:r>
            <w:r w:rsidR="00DD4FCE" w:rsidRPr="006B165A">
              <w:rPr>
                <w:szCs w:val="22"/>
              </w:rPr>
              <w:br/>
            </w:r>
            <w:r w:rsidRPr="006B165A">
              <w:rPr>
                <w:szCs w:val="22"/>
              </w:rPr>
              <w:t>pilotes</w:t>
            </w:r>
          </w:p>
        </w:tc>
        <w:tc>
          <w:tcPr>
            <w:tcW w:w="2105" w:type="dxa"/>
          </w:tcPr>
          <w:p w14:paraId="3E60EE3F" w14:textId="77777777" w:rsidR="00A3150E" w:rsidRPr="006B165A" w:rsidRDefault="00A3150E" w:rsidP="00E77E64">
            <w:pPr>
              <w:pStyle w:val="Tabletext"/>
              <w:snapToGrid w:val="0"/>
              <w:jc w:val="left"/>
              <w:rPr>
                <w:szCs w:val="22"/>
              </w:rPr>
            </w:pPr>
            <w:r w:rsidRPr="006B165A">
              <w:rPr>
                <w:szCs w:val="22"/>
              </w:rPr>
              <w:t>Symbole P1/intervalle de garde/porteuses pilotes</w:t>
            </w:r>
          </w:p>
        </w:tc>
        <w:tc>
          <w:tcPr>
            <w:tcW w:w="2105" w:type="dxa"/>
          </w:tcPr>
          <w:p w14:paraId="343E9BEE" w14:textId="45847C12" w:rsidR="00A3150E" w:rsidRPr="006B165A" w:rsidRDefault="00666B69" w:rsidP="00E77E64">
            <w:pPr>
              <w:pStyle w:val="Tabletext"/>
              <w:snapToGrid w:val="0"/>
              <w:jc w:val="left"/>
              <w:rPr>
                <w:szCs w:val="22"/>
              </w:rPr>
            </w:pPr>
            <w:r w:rsidRPr="006B165A">
              <w:rPr>
                <w:szCs w:val="22"/>
              </w:rPr>
              <w:t xml:space="preserve">Intervalle de garde/porteuses </w:t>
            </w:r>
            <w:r w:rsidR="00DD4FCE" w:rsidRPr="006B165A">
              <w:rPr>
                <w:szCs w:val="22"/>
              </w:rPr>
              <w:br/>
            </w:r>
            <w:r w:rsidRPr="006B165A">
              <w:rPr>
                <w:szCs w:val="22"/>
              </w:rPr>
              <w:t>pilotes</w:t>
            </w:r>
          </w:p>
        </w:tc>
      </w:tr>
      <w:tr w:rsidR="00A3150E" w:rsidRPr="006B165A" w14:paraId="620A5C8F" w14:textId="60F0C00B" w:rsidTr="00EE3937">
        <w:trPr>
          <w:tblHeader/>
          <w:jc w:val="center"/>
        </w:trPr>
        <w:tc>
          <w:tcPr>
            <w:tcW w:w="470" w:type="dxa"/>
          </w:tcPr>
          <w:p w14:paraId="5A70AF60" w14:textId="77777777" w:rsidR="00A3150E" w:rsidRPr="006B165A" w:rsidRDefault="00A3150E" w:rsidP="00E77E64">
            <w:pPr>
              <w:pStyle w:val="Tabletext"/>
              <w:jc w:val="center"/>
              <w:rPr>
                <w:szCs w:val="22"/>
                <w:lang w:eastAsia="ja-JP"/>
              </w:rPr>
            </w:pPr>
            <w:r w:rsidRPr="006B165A">
              <w:rPr>
                <w:szCs w:val="22"/>
                <w:lang w:eastAsia="ja-JP"/>
              </w:rPr>
              <w:t>10</w:t>
            </w:r>
          </w:p>
        </w:tc>
        <w:tc>
          <w:tcPr>
            <w:tcW w:w="1466" w:type="dxa"/>
            <w:tcMar>
              <w:left w:w="57" w:type="dxa"/>
              <w:right w:w="57" w:type="dxa"/>
            </w:tcMar>
          </w:tcPr>
          <w:p w14:paraId="3004D064" w14:textId="77777777" w:rsidR="00A3150E" w:rsidRPr="006B165A" w:rsidRDefault="00A3150E" w:rsidP="00E77E64">
            <w:pPr>
              <w:pStyle w:val="Tabletext"/>
              <w:jc w:val="left"/>
              <w:rPr>
                <w:szCs w:val="22"/>
                <w:lang w:eastAsia="ja-JP"/>
              </w:rPr>
            </w:pPr>
            <w:r w:rsidRPr="006B165A">
              <w:rPr>
                <w:szCs w:val="22"/>
              </w:rPr>
              <w:t xml:space="preserve">Méthodes de modulation </w:t>
            </w:r>
          </w:p>
        </w:tc>
        <w:tc>
          <w:tcPr>
            <w:tcW w:w="1701" w:type="dxa"/>
          </w:tcPr>
          <w:p w14:paraId="43BB4FFD" w14:textId="77777777" w:rsidR="00A3150E" w:rsidRPr="00F7078A" w:rsidRDefault="00A3150E" w:rsidP="00E77E64">
            <w:pPr>
              <w:pStyle w:val="Tabletext"/>
              <w:jc w:val="left"/>
              <w:rPr>
                <w:szCs w:val="22"/>
                <w:lang w:val="en-US" w:eastAsia="ko-KR"/>
              </w:rPr>
            </w:pPr>
            <w:r w:rsidRPr="00F7078A">
              <w:rPr>
                <w:szCs w:val="22"/>
                <w:lang w:val="en-US" w:eastAsia="ko-KR"/>
              </w:rPr>
              <w:t>T-DMB:</w:t>
            </w:r>
          </w:p>
          <w:p w14:paraId="03F87794" w14:textId="77777777" w:rsidR="00A3150E" w:rsidRPr="00F7078A" w:rsidRDefault="00A3150E" w:rsidP="00E77E64">
            <w:pPr>
              <w:pStyle w:val="Tabletext"/>
              <w:jc w:val="left"/>
              <w:rPr>
                <w:szCs w:val="22"/>
                <w:lang w:val="en-US" w:eastAsia="ko-KR"/>
              </w:rPr>
            </w:pPr>
            <w:r w:rsidRPr="00F7078A">
              <w:rPr>
                <w:szCs w:val="22"/>
                <w:lang w:val="en-US" w:eastAsia="ko-KR"/>
              </w:rPr>
              <w:t>COFDM-DQPSK</w:t>
            </w:r>
          </w:p>
          <w:p w14:paraId="6E1013FF" w14:textId="77777777" w:rsidR="00A3150E" w:rsidRPr="00F7078A" w:rsidRDefault="00A3150E" w:rsidP="00E77E64">
            <w:pPr>
              <w:pStyle w:val="Tabletext"/>
              <w:jc w:val="left"/>
              <w:rPr>
                <w:szCs w:val="22"/>
                <w:lang w:val="en-US" w:eastAsia="ko-KR"/>
              </w:rPr>
            </w:pPr>
            <w:r w:rsidRPr="00F7078A">
              <w:rPr>
                <w:szCs w:val="22"/>
                <w:lang w:val="en-US" w:eastAsia="ko-KR"/>
              </w:rPr>
              <w:t>AT-DMB:</w:t>
            </w:r>
          </w:p>
          <w:p w14:paraId="79DC166B" w14:textId="77777777" w:rsidR="00A3150E" w:rsidRPr="00F7078A" w:rsidRDefault="00A3150E" w:rsidP="00E77E64">
            <w:pPr>
              <w:pStyle w:val="Tabletext"/>
              <w:jc w:val="left"/>
              <w:rPr>
                <w:szCs w:val="22"/>
                <w:lang w:val="en-US" w:eastAsia="ko-KR"/>
              </w:rPr>
            </w:pPr>
            <w:r w:rsidRPr="00F7078A">
              <w:rPr>
                <w:szCs w:val="22"/>
                <w:lang w:val="en-US" w:eastAsia="ko-KR"/>
              </w:rPr>
              <w:t>COFDM-DQPSK</w:t>
            </w:r>
          </w:p>
          <w:p w14:paraId="0B54FF96" w14:textId="77777777" w:rsidR="00A3150E" w:rsidRPr="00F7078A" w:rsidRDefault="00A3150E" w:rsidP="00E77E64">
            <w:pPr>
              <w:pStyle w:val="Tabletext"/>
              <w:jc w:val="left"/>
              <w:rPr>
                <w:szCs w:val="22"/>
                <w:lang w:val="en-US" w:eastAsia="ko-KR"/>
              </w:rPr>
            </w:pPr>
            <w:r w:rsidRPr="00F7078A">
              <w:rPr>
                <w:szCs w:val="22"/>
                <w:lang w:val="en-US" w:eastAsia="ko-KR"/>
              </w:rPr>
              <w:t>COFDM-BPSK sur DQPSK</w:t>
            </w:r>
          </w:p>
          <w:p w14:paraId="56DDC295" w14:textId="77777777" w:rsidR="00A3150E" w:rsidRPr="006B165A" w:rsidRDefault="00A3150E" w:rsidP="00E77E64">
            <w:pPr>
              <w:pStyle w:val="Tabletext"/>
              <w:jc w:val="left"/>
              <w:rPr>
                <w:szCs w:val="22"/>
                <w:lang w:eastAsia="ko-KR"/>
              </w:rPr>
            </w:pPr>
            <w:r w:rsidRPr="006B165A">
              <w:rPr>
                <w:szCs w:val="22"/>
                <w:lang w:eastAsia="ko-KR"/>
              </w:rPr>
              <w:t>COFDM-QPSK sur DQPSK</w:t>
            </w:r>
          </w:p>
        </w:tc>
        <w:tc>
          <w:tcPr>
            <w:tcW w:w="2105" w:type="dxa"/>
          </w:tcPr>
          <w:p w14:paraId="147EA499" w14:textId="77777777" w:rsidR="00A3150E" w:rsidRPr="006B165A" w:rsidRDefault="00A3150E" w:rsidP="00E77E64">
            <w:pPr>
              <w:pStyle w:val="Tabletext"/>
              <w:jc w:val="left"/>
              <w:rPr>
                <w:szCs w:val="22"/>
              </w:rPr>
            </w:pPr>
            <w:r w:rsidRPr="006B165A">
              <w:rPr>
                <w:szCs w:val="22"/>
                <w:lang w:eastAsia="ja-JP"/>
              </w:rPr>
              <w:t>DQPSK, QPSK, 16</w:t>
            </w:r>
            <w:r w:rsidRPr="006B165A">
              <w:rPr>
                <w:szCs w:val="22"/>
                <w:lang w:eastAsia="ja-JP"/>
              </w:rPr>
              <w:noBreakHyphen/>
              <w:t>QAM, 64-QAM</w:t>
            </w:r>
          </w:p>
        </w:tc>
        <w:tc>
          <w:tcPr>
            <w:tcW w:w="2105" w:type="dxa"/>
          </w:tcPr>
          <w:p w14:paraId="597D4C96" w14:textId="77777777" w:rsidR="00A3150E" w:rsidRPr="006B165A" w:rsidRDefault="00A3150E" w:rsidP="00E77E64">
            <w:pPr>
              <w:pStyle w:val="Tabletext"/>
              <w:jc w:val="left"/>
              <w:rPr>
                <w:szCs w:val="22"/>
              </w:rPr>
            </w:pPr>
            <w:r w:rsidRPr="006B165A">
              <w:rPr>
                <w:szCs w:val="22"/>
              </w:rPr>
              <w:t>QPSK, 16-QAM</w:t>
            </w:r>
          </w:p>
        </w:tc>
        <w:tc>
          <w:tcPr>
            <w:tcW w:w="2105" w:type="dxa"/>
          </w:tcPr>
          <w:p w14:paraId="36EFE983" w14:textId="77777777" w:rsidR="00A3150E" w:rsidRPr="00F7078A" w:rsidRDefault="00A3150E" w:rsidP="00E77E64">
            <w:pPr>
              <w:pStyle w:val="Tabletext"/>
              <w:snapToGrid w:val="0"/>
              <w:jc w:val="left"/>
              <w:rPr>
                <w:szCs w:val="22"/>
                <w:lang w:val="en-US"/>
              </w:rPr>
            </w:pPr>
            <w:r w:rsidRPr="00F7078A">
              <w:rPr>
                <w:szCs w:val="22"/>
                <w:lang w:val="en-US"/>
              </w:rPr>
              <w:t>QPSK, 16-QAM, 64</w:t>
            </w:r>
            <w:r w:rsidRPr="00F7078A">
              <w:rPr>
                <w:szCs w:val="22"/>
                <w:lang w:val="en-US"/>
              </w:rPr>
              <w:noBreakHyphen/>
              <w:t>QAM, MR</w:t>
            </w:r>
            <w:r w:rsidRPr="00F7078A">
              <w:rPr>
                <w:szCs w:val="22"/>
                <w:lang w:val="en-US"/>
              </w:rPr>
              <w:noBreakHyphen/>
              <w:t>16</w:t>
            </w:r>
            <w:r w:rsidRPr="00F7078A">
              <w:rPr>
                <w:szCs w:val="22"/>
                <w:lang w:val="en-US"/>
              </w:rPr>
              <w:noBreakHyphen/>
              <w:t>QAM, MR</w:t>
            </w:r>
            <w:r w:rsidRPr="00F7078A">
              <w:rPr>
                <w:szCs w:val="22"/>
                <w:lang w:val="en-US"/>
              </w:rPr>
              <w:noBreakHyphen/>
              <w:t>64</w:t>
            </w:r>
            <w:r w:rsidRPr="00F7078A">
              <w:rPr>
                <w:szCs w:val="22"/>
                <w:lang w:val="en-US"/>
              </w:rPr>
              <w:noBreakHyphen/>
              <w:t>QAM</w:t>
            </w:r>
          </w:p>
        </w:tc>
        <w:tc>
          <w:tcPr>
            <w:tcW w:w="2105" w:type="dxa"/>
          </w:tcPr>
          <w:p w14:paraId="2CDE2A52" w14:textId="77777777" w:rsidR="00A3150E" w:rsidRPr="006B165A" w:rsidRDefault="00A3150E" w:rsidP="00E77E64">
            <w:pPr>
              <w:pStyle w:val="Tabletext"/>
              <w:snapToGrid w:val="0"/>
              <w:jc w:val="left"/>
              <w:rPr>
                <w:szCs w:val="22"/>
              </w:rPr>
            </w:pPr>
            <w:r w:rsidRPr="006B165A">
              <w:rPr>
                <w:szCs w:val="22"/>
              </w:rPr>
              <w:t>QPSK, 16-QAM, 64</w:t>
            </w:r>
            <w:r w:rsidRPr="006B165A">
              <w:rPr>
                <w:szCs w:val="22"/>
              </w:rPr>
              <w:noBreakHyphen/>
              <w:t xml:space="preserve">QAM avec ou sans rotation de la constellation propre à chaque conduit de couche physique </w:t>
            </w:r>
          </w:p>
        </w:tc>
        <w:tc>
          <w:tcPr>
            <w:tcW w:w="2105" w:type="dxa"/>
          </w:tcPr>
          <w:p w14:paraId="0F0443E2" w14:textId="054CBAC1" w:rsidR="00A3150E" w:rsidRPr="006B165A" w:rsidRDefault="00A3150E" w:rsidP="00E77E64">
            <w:pPr>
              <w:pStyle w:val="Tabletext"/>
              <w:snapToGrid w:val="0"/>
              <w:jc w:val="left"/>
              <w:rPr>
                <w:szCs w:val="22"/>
              </w:rPr>
            </w:pPr>
            <w:r w:rsidRPr="006B165A">
              <w:rPr>
                <w:szCs w:val="22"/>
              </w:rPr>
              <w:t>QPSK, 16-QAM, 64</w:t>
            </w:r>
            <w:r w:rsidRPr="006B165A">
              <w:rPr>
                <w:szCs w:val="22"/>
              </w:rPr>
              <w:noBreakHyphen/>
              <w:t>QAM (</w:t>
            </w:r>
            <w:r w:rsidR="008E4D95" w:rsidRPr="006B165A">
              <w:rPr>
                <w:szCs w:val="22"/>
              </w:rPr>
              <w:t>canal de service principal</w:t>
            </w:r>
            <w:r w:rsidRPr="006B165A">
              <w:rPr>
                <w:szCs w:val="22"/>
              </w:rPr>
              <w:t>)</w:t>
            </w:r>
          </w:p>
        </w:tc>
      </w:tr>
      <w:tr w:rsidR="00A3150E" w:rsidRPr="006B165A" w14:paraId="2516A003" w14:textId="31ACFF6E" w:rsidTr="00EE3937">
        <w:trPr>
          <w:tblHeader/>
          <w:jc w:val="center"/>
        </w:trPr>
        <w:tc>
          <w:tcPr>
            <w:tcW w:w="470" w:type="dxa"/>
          </w:tcPr>
          <w:p w14:paraId="428DD2CF" w14:textId="77777777" w:rsidR="00A3150E" w:rsidRPr="006B165A" w:rsidRDefault="00A3150E" w:rsidP="00E77E64">
            <w:pPr>
              <w:pStyle w:val="Tabletext"/>
              <w:jc w:val="center"/>
              <w:rPr>
                <w:szCs w:val="22"/>
                <w:lang w:eastAsia="ja-JP"/>
              </w:rPr>
            </w:pPr>
            <w:r w:rsidRPr="006B165A">
              <w:rPr>
                <w:szCs w:val="22"/>
                <w:lang w:eastAsia="ja-JP"/>
              </w:rPr>
              <w:t>11</w:t>
            </w:r>
          </w:p>
        </w:tc>
        <w:tc>
          <w:tcPr>
            <w:tcW w:w="1466" w:type="dxa"/>
            <w:tcMar>
              <w:left w:w="57" w:type="dxa"/>
              <w:right w:w="57" w:type="dxa"/>
            </w:tcMar>
          </w:tcPr>
          <w:p w14:paraId="55DD2883" w14:textId="77777777" w:rsidR="00A3150E" w:rsidRPr="006B165A" w:rsidRDefault="00A3150E" w:rsidP="00E77E64">
            <w:pPr>
              <w:pStyle w:val="Tabletext"/>
              <w:jc w:val="left"/>
              <w:rPr>
                <w:szCs w:val="22"/>
                <w:lang w:eastAsia="ja-JP"/>
              </w:rPr>
            </w:pPr>
            <w:r w:rsidRPr="006B165A">
              <w:rPr>
                <w:szCs w:val="22"/>
                <w:lang w:eastAsia="ja-JP"/>
              </w:rPr>
              <w:t>Codage de canal interne</w:t>
            </w:r>
          </w:p>
        </w:tc>
        <w:tc>
          <w:tcPr>
            <w:tcW w:w="1701" w:type="dxa"/>
          </w:tcPr>
          <w:p w14:paraId="20681736" w14:textId="3473BAED" w:rsidR="00A3150E" w:rsidRPr="006B165A" w:rsidRDefault="00A3150E" w:rsidP="00E77E64">
            <w:pPr>
              <w:pStyle w:val="Tabletext"/>
              <w:jc w:val="left"/>
              <w:rPr>
                <w:szCs w:val="22"/>
                <w:lang w:eastAsia="ko-KR"/>
              </w:rPr>
            </w:pPr>
            <w:r w:rsidRPr="006B165A">
              <w:rPr>
                <w:szCs w:val="22"/>
                <w:lang w:eastAsia="ko-KR"/>
              </w:rPr>
              <w:t>T-</w:t>
            </w:r>
            <w:proofErr w:type="gramStart"/>
            <w:r w:rsidRPr="006B165A">
              <w:rPr>
                <w:szCs w:val="22"/>
                <w:lang w:eastAsia="ko-KR"/>
              </w:rPr>
              <w:t>DMB:</w:t>
            </w:r>
            <w:proofErr w:type="gramEnd"/>
            <w:r w:rsidRPr="006B165A">
              <w:rPr>
                <w:szCs w:val="22"/>
                <w:lang w:eastAsia="ko-KR"/>
              </w:rPr>
              <w:t xml:space="preserve"> Code convolutif </w:t>
            </w:r>
            <w:r w:rsidR="00DD4FCE" w:rsidRPr="006B165A">
              <w:rPr>
                <w:szCs w:val="22"/>
                <w:lang w:eastAsia="ko-KR"/>
              </w:rPr>
              <w:br/>
            </w:r>
            <w:r w:rsidRPr="006B165A">
              <w:rPr>
                <w:szCs w:val="22"/>
                <w:lang w:eastAsia="ko-KR"/>
              </w:rPr>
              <w:t>(1/4 à</w:t>
            </w:r>
            <w:r w:rsidR="00DD4FCE" w:rsidRPr="006B165A">
              <w:rPr>
                <w:szCs w:val="22"/>
                <w:lang w:eastAsia="ko-KR"/>
              </w:rPr>
              <w:t> </w:t>
            </w:r>
            <w:r w:rsidRPr="006B165A">
              <w:rPr>
                <w:szCs w:val="22"/>
                <w:lang w:eastAsia="ko-KR"/>
              </w:rPr>
              <w:t>3/4)</w:t>
            </w:r>
          </w:p>
          <w:p w14:paraId="544F427D" w14:textId="77777777" w:rsidR="00A3150E" w:rsidRPr="006B165A" w:rsidRDefault="00A3150E" w:rsidP="00E77E64">
            <w:pPr>
              <w:pStyle w:val="Tabletext"/>
              <w:jc w:val="left"/>
              <w:rPr>
                <w:szCs w:val="22"/>
                <w:lang w:eastAsia="ko-KR"/>
              </w:rPr>
            </w:pPr>
            <w:r w:rsidRPr="006B165A">
              <w:rPr>
                <w:szCs w:val="22"/>
                <w:lang w:eastAsia="ko-KR"/>
              </w:rPr>
              <w:t>AT-</w:t>
            </w:r>
            <w:proofErr w:type="gramStart"/>
            <w:r w:rsidRPr="006B165A">
              <w:rPr>
                <w:szCs w:val="22"/>
                <w:lang w:eastAsia="ko-KR"/>
              </w:rPr>
              <w:t>DMB:</w:t>
            </w:r>
            <w:proofErr w:type="gramEnd"/>
          </w:p>
          <w:p w14:paraId="7FB6A75F" w14:textId="6C34B0B1" w:rsidR="00A3150E" w:rsidRPr="006B165A" w:rsidRDefault="00A3150E" w:rsidP="00E77E64">
            <w:pPr>
              <w:pStyle w:val="Tabletext"/>
              <w:jc w:val="left"/>
              <w:rPr>
                <w:szCs w:val="22"/>
                <w:lang w:eastAsia="ko-KR"/>
              </w:rPr>
            </w:pPr>
            <w:r w:rsidRPr="006B165A">
              <w:rPr>
                <w:szCs w:val="22"/>
                <w:lang w:eastAsia="ko-KR"/>
              </w:rPr>
              <w:t xml:space="preserve">Code convolutif + turbo code </w:t>
            </w:r>
            <w:r w:rsidR="00DD4FCE" w:rsidRPr="006B165A">
              <w:rPr>
                <w:szCs w:val="22"/>
                <w:lang w:eastAsia="ko-KR"/>
              </w:rPr>
              <w:br/>
            </w:r>
            <w:r w:rsidRPr="006B165A">
              <w:rPr>
                <w:szCs w:val="22"/>
                <w:lang w:eastAsia="ko-KR"/>
              </w:rPr>
              <w:t>(1/4 à 1/2)</w:t>
            </w:r>
          </w:p>
        </w:tc>
        <w:tc>
          <w:tcPr>
            <w:tcW w:w="2105" w:type="dxa"/>
          </w:tcPr>
          <w:p w14:paraId="1D3FF248" w14:textId="77777777" w:rsidR="00A3150E" w:rsidRPr="006B165A" w:rsidRDefault="00A3150E" w:rsidP="00E77E64">
            <w:pPr>
              <w:pStyle w:val="Tabletext"/>
              <w:jc w:val="left"/>
              <w:rPr>
                <w:szCs w:val="22"/>
                <w:lang w:eastAsia="ja-JP"/>
              </w:rPr>
            </w:pPr>
            <w:r w:rsidRPr="006B165A">
              <w:rPr>
                <w:szCs w:val="22"/>
                <w:lang w:eastAsia="ja-JP"/>
              </w:rPr>
              <w:t>Code convolutif</w:t>
            </w:r>
          </w:p>
          <w:p w14:paraId="393E76EB" w14:textId="77777777" w:rsidR="00A3150E" w:rsidRPr="006B165A" w:rsidRDefault="00A3150E" w:rsidP="00E77E64">
            <w:pPr>
              <w:pStyle w:val="Tabletext"/>
              <w:jc w:val="left"/>
              <w:rPr>
                <w:szCs w:val="22"/>
                <w:lang w:eastAsia="ja-JP"/>
              </w:rPr>
            </w:pPr>
            <w:r w:rsidRPr="006B165A">
              <w:rPr>
                <w:szCs w:val="22"/>
                <w:lang w:eastAsia="ja-JP"/>
              </w:rPr>
              <w:t>Rendement initial 1/2 à 64 états</w:t>
            </w:r>
          </w:p>
          <w:p w14:paraId="2C64E924" w14:textId="2FC75642" w:rsidR="00A3150E" w:rsidRPr="006B165A" w:rsidRDefault="00A3150E" w:rsidP="00E77E64">
            <w:pPr>
              <w:pStyle w:val="Tabletext"/>
              <w:jc w:val="left"/>
              <w:rPr>
                <w:szCs w:val="22"/>
                <w:lang w:eastAsia="ja-JP"/>
              </w:rPr>
            </w:pPr>
            <w:r w:rsidRPr="006B165A">
              <w:rPr>
                <w:szCs w:val="22"/>
                <w:lang w:eastAsia="ja-JP"/>
              </w:rPr>
              <w:t xml:space="preserve">Poinçonnage </w:t>
            </w:r>
            <w:r w:rsidR="00DD4FCE" w:rsidRPr="006B165A">
              <w:rPr>
                <w:szCs w:val="22"/>
                <w:lang w:eastAsia="ja-JP"/>
              </w:rPr>
              <w:br/>
            </w:r>
            <w:r w:rsidRPr="006B165A">
              <w:rPr>
                <w:szCs w:val="22"/>
                <w:lang w:eastAsia="ja-JP"/>
              </w:rPr>
              <w:t xml:space="preserve">pour parvenir </w:t>
            </w:r>
            <w:r w:rsidR="00DD4FCE" w:rsidRPr="006B165A">
              <w:rPr>
                <w:szCs w:val="22"/>
                <w:lang w:eastAsia="ja-JP"/>
              </w:rPr>
              <w:br/>
            </w:r>
            <w:r w:rsidRPr="006B165A">
              <w:rPr>
                <w:szCs w:val="22"/>
                <w:lang w:eastAsia="ja-JP"/>
              </w:rPr>
              <w:t>aux rendements 2/3, 3/4, 5/6, 7/8</w:t>
            </w:r>
          </w:p>
        </w:tc>
        <w:tc>
          <w:tcPr>
            <w:tcW w:w="2105" w:type="dxa"/>
          </w:tcPr>
          <w:p w14:paraId="3650E6C4" w14:textId="77777777" w:rsidR="00A3150E" w:rsidRPr="006B165A" w:rsidRDefault="00A3150E" w:rsidP="00E77E64">
            <w:pPr>
              <w:pStyle w:val="Tabletext"/>
              <w:jc w:val="left"/>
              <w:rPr>
                <w:szCs w:val="22"/>
              </w:rPr>
            </w:pPr>
            <w:r w:rsidRPr="006B165A">
              <w:rPr>
                <w:szCs w:val="22"/>
              </w:rPr>
              <w:t>Turbo code du 3GPP2 avec une taille initiale de bloc d'information de 12 282 bits</w:t>
            </w:r>
          </w:p>
          <w:p w14:paraId="58B1BB21" w14:textId="77777777" w:rsidR="00A3150E" w:rsidRPr="006B165A" w:rsidRDefault="00A3150E" w:rsidP="00E77E64">
            <w:pPr>
              <w:pStyle w:val="Tabletext"/>
              <w:jc w:val="left"/>
              <w:rPr>
                <w:szCs w:val="22"/>
              </w:rPr>
            </w:pPr>
            <w:r w:rsidRPr="006B165A">
              <w:rPr>
                <w:szCs w:val="22"/>
              </w:rPr>
              <w:t xml:space="preserve">Rendements obtenus par </w:t>
            </w:r>
            <w:proofErr w:type="gramStart"/>
            <w:r w:rsidRPr="006B165A">
              <w:rPr>
                <w:szCs w:val="22"/>
              </w:rPr>
              <w:t>poinçonnage:</w:t>
            </w:r>
            <w:proofErr w:type="gramEnd"/>
            <w:r w:rsidRPr="006B165A">
              <w:rPr>
                <w:szCs w:val="22"/>
              </w:rPr>
              <w:t xml:space="preserve"> 1/5, 2/9, 1/4, 2/7, 1/3, 2/5, 1/2, 2/3</w:t>
            </w:r>
          </w:p>
        </w:tc>
        <w:tc>
          <w:tcPr>
            <w:tcW w:w="2105" w:type="dxa"/>
          </w:tcPr>
          <w:p w14:paraId="3564B73B" w14:textId="77777777" w:rsidR="00A3150E" w:rsidRPr="006B165A" w:rsidRDefault="00A3150E" w:rsidP="00E77E64">
            <w:pPr>
              <w:pStyle w:val="Tabletext"/>
              <w:jc w:val="left"/>
              <w:rPr>
                <w:szCs w:val="22"/>
                <w:lang w:eastAsia="ja-JP"/>
              </w:rPr>
            </w:pPr>
            <w:r w:rsidRPr="006B165A">
              <w:rPr>
                <w:szCs w:val="22"/>
                <w:lang w:eastAsia="ja-JP"/>
              </w:rPr>
              <w:t>Code convolutif</w:t>
            </w:r>
          </w:p>
          <w:p w14:paraId="73D62EE4" w14:textId="77777777" w:rsidR="00A3150E" w:rsidRPr="006B165A" w:rsidRDefault="00A3150E" w:rsidP="00E77E64">
            <w:pPr>
              <w:pStyle w:val="Tabletext"/>
              <w:jc w:val="left"/>
              <w:rPr>
                <w:szCs w:val="22"/>
                <w:lang w:eastAsia="ja-JP"/>
              </w:rPr>
            </w:pPr>
            <w:r w:rsidRPr="006B165A">
              <w:rPr>
                <w:szCs w:val="22"/>
                <w:lang w:eastAsia="ja-JP"/>
              </w:rPr>
              <w:t>Rendement initial 1/2 à 64 états</w:t>
            </w:r>
          </w:p>
          <w:p w14:paraId="7AD1E692" w14:textId="77777777" w:rsidR="00A3150E" w:rsidRPr="006B165A" w:rsidRDefault="00A3150E" w:rsidP="00E77E64">
            <w:pPr>
              <w:pStyle w:val="Tabletext"/>
              <w:snapToGrid w:val="0"/>
              <w:jc w:val="left"/>
              <w:rPr>
                <w:szCs w:val="22"/>
              </w:rPr>
            </w:pPr>
            <w:r w:rsidRPr="006B165A">
              <w:rPr>
                <w:szCs w:val="22"/>
                <w:lang w:eastAsia="ja-JP"/>
              </w:rPr>
              <w:t>Poinçonnage pour parvenir aux rendements 2/3, 3/4, 5/6, 7/8</w:t>
            </w:r>
          </w:p>
        </w:tc>
        <w:tc>
          <w:tcPr>
            <w:tcW w:w="2105" w:type="dxa"/>
          </w:tcPr>
          <w:p w14:paraId="61877815" w14:textId="77777777" w:rsidR="00A3150E" w:rsidRPr="006B165A" w:rsidRDefault="00A3150E" w:rsidP="00E77E64">
            <w:pPr>
              <w:pStyle w:val="Tabletext"/>
              <w:snapToGrid w:val="0"/>
              <w:jc w:val="left"/>
              <w:rPr>
                <w:szCs w:val="22"/>
              </w:rPr>
            </w:pPr>
            <w:r w:rsidRPr="006B165A">
              <w:rPr>
                <w:szCs w:val="22"/>
              </w:rPr>
              <w:t>Code LDPC de rendements 1/3, 2/5, 1/2, 3/5, 2/3, 3/4</w:t>
            </w:r>
          </w:p>
        </w:tc>
        <w:tc>
          <w:tcPr>
            <w:tcW w:w="2105" w:type="dxa"/>
          </w:tcPr>
          <w:p w14:paraId="54CFFFFE" w14:textId="586D12ED" w:rsidR="00A3150E" w:rsidRPr="006B165A" w:rsidRDefault="006C1ADB" w:rsidP="00E77E64">
            <w:pPr>
              <w:pStyle w:val="Tabletext"/>
              <w:snapToGrid w:val="0"/>
              <w:jc w:val="left"/>
              <w:rPr>
                <w:szCs w:val="22"/>
              </w:rPr>
            </w:pPr>
            <w:r w:rsidRPr="006C1ADB">
              <w:rPr>
                <w:szCs w:val="22"/>
              </w:rPr>
              <w:t>Code LDPC avec des rendements d'environ 1/2, 2/3 et 3/4 (canal de service principal)</w:t>
            </w:r>
          </w:p>
        </w:tc>
      </w:tr>
    </w:tbl>
    <w:p w14:paraId="70055985" w14:textId="77777777" w:rsidR="00773FE9" w:rsidRPr="006B165A" w:rsidRDefault="00773FE9" w:rsidP="00E77E64">
      <w:pPr>
        <w:pStyle w:val="Tablefin"/>
        <w:rPr>
          <w:lang w:val="fr-FR"/>
        </w:rPr>
      </w:pPr>
    </w:p>
    <w:p w14:paraId="184839A2" w14:textId="77777777" w:rsidR="00773FE9" w:rsidRPr="006B165A" w:rsidRDefault="00390B56" w:rsidP="00E77E64">
      <w:pPr>
        <w:pStyle w:val="TableNo"/>
        <w:rPr>
          <w:lang w:eastAsia="ja-JP"/>
        </w:rPr>
      </w:pPr>
      <w:r w:rsidRPr="006B165A">
        <w:rPr>
          <w:lang w:eastAsia="ja-JP"/>
        </w:rPr>
        <w:lastRenderedPageBreak/>
        <w:br/>
      </w:r>
      <w:r w:rsidR="00773FE9" w:rsidRPr="006B165A">
        <w:rPr>
          <w:lang w:eastAsia="ja-JP"/>
        </w:rPr>
        <w:t>TABLEAU 1 (</w:t>
      </w:r>
      <w:r w:rsidR="00773FE9" w:rsidRPr="006B165A">
        <w:rPr>
          <w:i/>
          <w:iCs/>
          <w:lang w:eastAsia="ja-JP"/>
        </w:rPr>
        <w:t>suite</w:t>
      </w:r>
      <w:r w:rsidR="00773FE9" w:rsidRPr="006B165A">
        <w:rPr>
          <w:lang w:eastAsia="ja-JP"/>
        </w:rPr>
        <w:t>)</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68"/>
        <w:gridCol w:w="1481"/>
        <w:gridCol w:w="1854"/>
        <w:gridCol w:w="2238"/>
        <w:gridCol w:w="2227"/>
        <w:gridCol w:w="1979"/>
        <w:gridCol w:w="2103"/>
        <w:gridCol w:w="2103"/>
      </w:tblGrid>
      <w:tr w:rsidR="00A3150E" w:rsidRPr="006B165A" w14:paraId="7BDBA2AD" w14:textId="685F2DB6" w:rsidTr="00DD4FCE">
        <w:trPr>
          <w:tblHeader/>
          <w:jc w:val="center"/>
        </w:trPr>
        <w:tc>
          <w:tcPr>
            <w:tcW w:w="468" w:type="dxa"/>
            <w:vAlign w:val="center"/>
          </w:tcPr>
          <w:p w14:paraId="25D7A823" w14:textId="77777777" w:rsidR="00A3150E" w:rsidRPr="006B165A" w:rsidRDefault="00A3150E" w:rsidP="00DD4FCE">
            <w:pPr>
              <w:pStyle w:val="Tablehead"/>
              <w:spacing w:before="20" w:after="20"/>
              <w:ind w:left="-648"/>
              <w:rPr>
                <w:lang w:eastAsia="ja-JP"/>
              </w:rPr>
            </w:pPr>
          </w:p>
        </w:tc>
        <w:tc>
          <w:tcPr>
            <w:tcW w:w="1481" w:type="dxa"/>
            <w:vAlign w:val="center"/>
          </w:tcPr>
          <w:p w14:paraId="5D5A079A" w14:textId="77777777" w:rsidR="00A3150E" w:rsidRPr="006B165A" w:rsidRDefault="00A3150E" w:rsidP="00DD4FCE">
            <w:pPr>
              <w:pStyle w:val="Tablehead"/>
              <w:spacing w:before="20" w:after="20"/>
              <w:rPr>
                <w:lang w:eastAsia="ja-JP"/>
              </w:rPr>
            </w:pPr>
            <w:r w:rsidRPr="006B165A">
              <w:rPr>
                <w:lang w:eastAsia="ja-JP"/>
              </w:rPr>
              <w:t>Paramètres</w:t>
            </w:r>
          </w:p>
        </w:tc>
        <w:tc>
          <w:tcPr>
            <w:tcW w:w="1854" w:type="dxa"/>
            <w:vAlign w:val="center"/>
          </w:tcPr>
          <w:p w14:paraId="61E28452" w14:textId="77777777" w:rsidR="00A3150E" w:rsidRPr="006B165A" w:rsidRDefault="00A3150E" w:rsidP="00DD4FCE">
            <w:pPr>
              <w:pStyle w:val="Tablehead"/>
              <w:spacing w:before="20" w:after="20"/>
              <w:rPr>
                <w:lang w:eastAsia="ja-JP"/>
              </w:rPr>
            </w:pPr>
            <w:r w:rsidRPr="006B165A">
              <w:rPr>
                <w:lang w:eastAsia="ja-JP"/>
              </w:rPr>
              <w:t>Système multimédia A</w:t>
            </w:r>
          </w:p>
        </w:tc>
        <w:tc>
          <w:tcPr>
            <w:tcW w:w="2238" w:type="dxa"/>
            <w:vAlign w:val="center"/>
          </w:tcPr>
          <w:p w14:paraId="49FB34C6" w14:textId="7EF04502" w:rsidR="00A3150E" w:rsidRPr="006B165A" w:rsidRDefault="00A3150E" w:rsidP="00DD4FCE">
            <w:pPr>
              <w:pStyle w:val="Tablehead"/>
              <w:spacing w:before="20" w:after="20"/>
              <w:rPr>
                <w:lang w:eastAsia="ja-JP"/>
              </w:rPr>
            </w:pPr>
            <w:r w:rsidRPr="006B165A">
              <w:rPr>
                <w:lang w:eastAsia="ja-JP"/>
              </w:rPr>
              <w:t xml:space="preserve">Système </w:t>
            </w:r>
            <w:r w:rsidR="00DD4FCE" w:rsidRPr="006B165A">
              <w:rPr>
                <w:lang w:eastAsia="ja-JP"/>
              </w:rPr>
              <w:br/>
            </w:r>
            <w:r w:rsidRPr="006B165A">
              <w:rPr>
                <w:lang w:eastAsia="ja-JP"/>
              </w:rPr>
              <w:t>multimédia F</w:t>
            </w:r>
          </w:p>
        </w:tc>
        <w:tc>
          <w:tcPr>
            <w:tcW w:w="2227" w:type="dxa"/>
            <w:vAlign w:val="center"/>
          </w:tcPr>
          <w:p w14:paraId="45247ADA" w14:textId="13548224" w:rsidR="00A3150E" w:rsidRPr="006B165A" w:rsidRDefault="00A3150E" w:rsidP="00DD4FCE">
            <w:pPr>
              <w:pStyle w:val="Tablehead"/>
              <w:spacing w:before="20" w:after="20"/>
              <w:rPr>
                <w:lang w:eastAsia="ko-KR"/>
              </w:rPr>
            </w:pPr>
            <w:r w:rsidRPr="006B165A">
              <w:rPr>
                <w:lang w:eastAsia="ja-JP"/>
              </w:rPr>
              <w:t xml:space="preserve">Système </w:t>
            </w:r>
            <w:r w:rsidR="00DD4FCE" w:rsidRPr="006B165A">
              <w:rPr>
                <w:lang w:eastAsia="ja-JP"/>
              </w:rPr>
              <w:br/>
            </w:r>
            <w:r w:rsidRPr="006B165A">
              <w:rPr>
                <w:lang w:eastAsia="ja-JP"/>
              </w:rPr>
              <w:t>multimédia I</w:t>
            </w:r>
          </w:p>
        </w:tc>
        <w:tc>
          <w:tcPr>
            <w:tcW w:w="1979" w:type="dxa"/>
            <w:vAlign w:val="center"/>
          </w:tcPr>
          <w:p w14:paraId="2389DEC1" w14:textId="7143AEBE" w:rsidR="00A3150E" w:rsidRPr="006B165A" w:rsidRDefault="00A3150E" w:rsidP="00DD4FCE">
            <w:pPr>
              <w:pStyle w:val="Tablehead"/>
              <w:snapToGrid w:val="0"/>
              <w:spacing w:before="20" w:after="20"/>
              <w:rPr>
                <w:spacing w:val="-6"/>
              </w:rPr>
            </w:pPr>
            <w:r w:rsidRPr="006B165A">
              <w:rPr>
                <w:lang w:eastAsia="ja-JP"/>
              </w:rPr>
              <w:t xml:space="preserve">Système </w:t>
            </w:r>
            <w:r w:rsidR="00DD4FCE" w:rsidRPr="006B165A">
              <w:rPr>
                <w:lang w:eastAsia="ja-JP"/>
              </w:rPr>
              <w:br/>
            </w:r>
            <w:r w:rsidRPr="006B165A">
              <w:rPr>
                <w:lang w:eastAsia="ja-JP"/>
              </w:rPr>
              <w:t xml:space="preserve">multimédia </w:t>
            </w:r>
            <w:r w:rsidRPr="006B165A">
              <w:rPr>
                <w:spacing w:val="-6"/>
              </w:rPr>
              <w:t>H</w:t>
            </w:r>
          </w:p>
        </w:tc>
        <w:tc>
          <w:tcPr>
            <w:tcW w:w="2103" w:type="dxa"/>
            <w:vAlign w:val="center"/>
          </w:tcPr>
          <w:p w14:paraId="7B33589E" w14:textId="7307FD80" w:rsidR="00A3150E" w:rsidRPr="006B165A" w:rsidRDefault="00A3150E" w:rsidP="00DD4FCE">
            <w:pPr>
              <w:pStyle w:val="Tablehead"/>
              <w:snapToGrid w:val="0"/>
              <w:spacing w:before="20" w:after="20"/>
            </w:pPr>
            <w:r w:rsidRPr="006B165A">
              <w:rPr>
                <w:lang w:eastAsia="ja-JP"/>
              </w:rPr>
              <w:t xml:space="preserve">Système </w:t>
            </w:r>
            <w:r w:rsidR="00DD4FCE" w:rsidRPr="006B165A">
              <w:rPr>
                <w:lang w:eastAsia="ja-JP"/>
              </w:rPr>
              <w:br/>
            </w:r>
            <w:r w:rsidRPr="006B165A">
              <w:rPr>
                <w:lang w:eastAsia="ja-JP"/>
              </w:rPr>
              <w:t xml:space="preserve">multimédia </w:t>
            </w:r>
            <w:r w:rsidRPr="006B165A">
              <w:rPr>
                <w:spacing w:val="-6"/>
              </w:rPr>
              <w:t>T2</w:t>
            </w:r>
          </w:p>
        </w:tc>
        <w:tc>
          <w:tcPr>
            <w:tcW w:w="2103" w:type="dxa"/>
            <w:vAlign w:val="center"/>
          </w:tcPr>
          <w:p w14:paraId="2FAD2295" w14:textId="13CCF900" w:rsidR="00A3150E" w:rsidRPr="006B165A" w:rsidRDefault="0093394B" w:rsidP="00DD4FCE">
            <w:pPr>
              <w:pStyle w:val="Tablehead"/>
              <w:snapToGrid w:val="0"/>
              <w:spacing w:before="20" w:after="20"/>
              <w:rPr>
                <w:lang w:eastAsia="ja-JP"/>
              </w:rPr>
            </w:pPr>
            <w:r w:rsidRPr="006B165A">
              <w:t xml:space="preserve">Système </w:t>
            </w:r>
            <w:r w:rsidR="00DD4FCE" w:rsidRPr="006B165A">
              <w:br/>
            </w:r>
            <w:r w:rsidRPr="006B165A">
              <w:t>multimédia R</w:t>
            </w:r>
          </w:p>
        </w:tc>
      </w:tr>
      <w:tr w:rsidR="00A3150E" w:rsidRPr="006B165A" w14:paraId="67DA1E20" w14:textId="3AE7176C" w:rsidTr="00DD4FCE">
        <w:trPr>
          <w:tblHeader/>
          <w:jc w:val="center"/>
        </w:trPr>
        <w:tc>
          <w:tcPr>
            <w:tcW w:w="468" w:type="dxa"/>
          </w:tcPr>
          <w:p w14:paraId="33FCBBA9" w14:textId="77777777" w:rsidR="00A3150E" w:rsidRPr="006B165A" w:rsidRDefault="00A3150E" w:rsidP="00DD4FCE">
            <w:pPr>
              <w:pStyle w:val="Tabletext"/>
              <w:spacing w:before="20" w:after="20"/>
              <w:jc w:val="center"/>
              <w:rPr>
                <w:szCs w:val="22"/>
                <w:lang w:eastAsia="ja-JP"/>
              </w:rPr>
            </w:pPr>
            <w:r w:rsidRPr="006B165A">
              <w:rPr>
                <w:szCs w:val="22"/>
                <w:lang w:eastAsia="ja-JP"/>
              </w:rPr>
              <w:t>12</w:t>
            </w:r>
          </w:p>
        </w:tc>
        <w:tc>
          <w:tcPr>
            <w:tcW w:w="1481" w:type="dxa"/>
          </w:tcPr>
          <w:p w14:paraId="01B82322" w14:textId="77777777" w:rsidR="00A3150E" w:rsidRPr="006B165A" w:rsidRDefault="00A3150E" w:rsidP="00DD4FCE">
            <w:pPr>
              <w:pStyle w:val="Tabletext"/>
              <w:spacing w:before="20" w:after="20"/>
              <w:jc w:val="left"/>
              <w:rPr>
                <w:b/>
                <w:szCs w:val="22"/>
                <w:lang w:eastAsia="ja-JP"/>
              </w:rPr>
            </w:pPr>
            <w:r w:rsidRPr="006B165A">
              <w:rPr>
                <w:szCs w:val="22"/>
                <w:lang w:eastAsia="ja-JP"/>
              </w:rPr>
              <w:t>Entrelacement interne</w:t>
            </w:r>
          </w:p>
        </w:tc>
        <w:tc>
          <w:tcPr>
            <w:tcW w:w="1854" w:type="dxa"/>
          </w:tcPr>
          <w:p w14:paraId="10286F93" w14:textId="77777777" w:rsidR="00A3150E" w:rsidRPr="006B165A" w:rsidRDefault="00A3150E" w:rsidP="00DD4FCE">
            <w:pPr>
              <w:pStyle w:val="Tabletext"/>
              <w:spacing w:before="20" w:after="20"/>
              <w:jc w:val="left"/>
              <w:rPr>
                <w:szCs w:val="22"/>
              </w:rPr>
            </w:pPr>
            <w:r w:rsidRPr="006B165A">
              <w:rPr>
                <w:szCs w:val="22"/>
                <w:lang w:eastAsia="ko-KR"/>
              </w:rPr>
              <w:t>Entrelacement temporel et entrelacement fréquentiel</w:t>
            </w:r>
          </w:p>
        </w:tc>
        <w:tc>
          <w:tcPr>
            <w:tcW w:w="2238" w:type="dxa"/>
          </w:tcPr>
          <w:p w14:paraId="7A4D11EC" w14:textId="77777777" w:rsidR="00A3150E" w:rsidRPr="006B165A" w:rsidRDefault="00A3150E" w:rsidP="00DD4FCE">
            <w:pPr>
              <w:pStyle w:val="Tabletext"/>
              <w:spacing w:before="20" w:after="20"/>
              <w:jc w:val="left"/>
              <w:rPr>
                <w:szCs w:val="22"/>
                <w:lang w:eastAsia="ja-JP"/>
              </w:rPr>
            </w:pPr>
            <w:r w:rsidRPr="006B165A">
              <w:rPr>
                <w:szCs w:val="22"/>
                <w:lang w:eastAsia="ja-JP"/>
              </w:rPr>
              <w:t xml:space="preserve">Entrelacement </w:t>
            </w:r>
            <w:proofErr w:type="gramStart"/>
            <w:r w:rsidRPr="006B165A">
              <w:rPr>
                <w:szCs w:val="22"/>
                <w:lang w:eastAsia="ja-JP"/>
              </w:rPr>
              <w:t>fréquentiel:</w:t>
            </w:r>
            <w:proofErr w:type="gramEnd"/>
            <w:r w:rsidRPr="006B165A">
              <w:rPr>
                <w:szCs w:val="22"/>
                <w:lang w:eastAsia="ja-JP"/>
              </w:rPr>
              <w:t xml:space="preserve"> </w:t>
            </w:r>
          </w:p>
          <w:p w14:paraId="79B5926D" w14:textId="608347E6" w:rsidR="00A3150E" w:rsidRPr="006B165A" w:rsidRDefault="00A3150E" w:rsidP="00DD4FCE">
            <w:pPr>
              <w:pStyle w:val="Tabletext"/>
              <w:spacing w:before="20" w:after="20"/>
              <w:jc w:val="left"/>
              <w:rPr>
                <w:szCs w:val="22"/>
                <w:lang w:eastAsia="ja-JP"/>
              </w:rPr>
            </w:pPr>
            <w:r w:rsidRPr="006B165A">
              <w:rPr>
                <w:szCs w:val="22"/>
                <w:lang w:eastAsia="ja-JP"/>
              </w:rPr>
              <w:t xml:space="preserve">Entrelacement intra </w:t>
            </w:r>
            <w:r w:rsidR="00DD4FCE" w:rsidRPr="006B165A">
              <w:rPr>
                <w:szCs w:val="22"/>
                <w:lang w:eastAsia="ja-JP"/>
              </w:rPr>
              <w:br/>
            </w:r>
            <w:r w:rsidRPr="006B165A">
              <w:rPr>
                <w:szCs w:val="22"/>
                <w:lang w:eastAsia="ja-JP"/>
              </w:rPr>
              <w:t xml:space="preserve">et inter segments </w:t>
            </w:r>
          </w:p>
          <w:p w14:paraId="45BF5E00" w14:textId="77777777" w:rsidR="00A3150E" w:rsidRPr="006B165A" w:rsidRDefault="00A3150E" w:rsidP="00DD4FCE">
            <w:pPr>
              <w:pStyle w:val="Tabletext"/>
              <w:spacing w:before="20" w:after="20"/>
              <w:jc w:val="left"/>
              <w:rPr>
                <w:szCs w:val="22"/>
                <w:lang w:eastAsia="ja-JP"/>
              </w:rPr>
            </w:pPr>
            <w:r w:rsidRPr="006B165A">
              <w:rPr>
                <w:szCs w:val="22"/>
                <w:lang w:eastAsia="ja-JP"/>
              </w:rPr>
              <w:t xml:space="preserve">Entrelacement </w:t>
            </w:r>
            <w:proofErr w:type="gramStart"/>
            <w:r w:rsidRPr="006B165A">
              <w:rPr>
                <w:szCs w:val="22"/>
                <w:lang w:eastAsia="ja-JP"/>
              </w:rPr>
              <w:t>temporel:</w:t>
            </w:r>
            <w:proofErr w:type="gramEnd"/>
            <w:r w:rsidRPr="006B165A">
              <w:rPr>
                <w:szCs w:val="22"/>
                <w:lang w:eastAsia="ja-JP"/>
              </w:rPr>
              <w:t xml:space="preserve"> </w:t>
            </w:r>
          </w:p>
          <w:p w14:paraId="59861052" w14:textId="77777777" w:rsidR="00A3150E" w:rsidRPr="006B165A" w:rsidRDefault="00A3150E" w:rsidP="00DD4FCE">
            <w:pPr>
              <w:pStyle w:val="Tabletext"/>
              <w:spacing w:before="20" w:after="20"/>
              <w:jc w:val="left"/>
              <w:rPr>
                <w:szCs w:val="22"/>
                <w:lang w:eastAsia="ja-JP"/>
              </w:rPr>
            </w:pPr>
            <w:r w:rsidRPr="006B165A">
              <w:rPr>
                <w:szCs w:val="22"/>
                <w:lang w:eastAsia="ja-JP"/>
              </w:rPr>
              <w:t>Entrelacement convolutif au niveau des symboles</w:t>
            </w:r>
          </w:p>
          <w:p w14:paraId="072D1054" w14:textId="03C1621A" w:rsidR="00A3150E" w:rsidRPr="006B165A" w:rsidRDefault="00A3150E" w:rsidP="00DD4FCE">
            <w:pPr>
              <w:pStyle w:val="Tabletext"/>
              <w:spacing w:before="20" w:after="20"/>
              <w:jc w:val="left"/>
              <w:rPr>
                <w:szCs w:val="22"/>
                <w:lang w:eastAsia="ja-JP"/>
              </w:rPr>
            </w:pPr>
            <w:r w:rsidRPr="006B165A">
              <w:rPr>
                <w:szCs w:val="22"/>
                <w:lang w:eastAsia="ja-JP"/>
              </w:rPr>
              <w:t>0, 380, 760, 1 520, 3 040 symboles (mode </w:t>
            </w:r>
            <w:proofErr w:type="gramStart"/>
            <w:r w:rsidRPr="006B165A">
              <w:rPr>
                <w:szCs w:val="22"/>
                <w:lang w:eastAsia="ja-JP"/>
              </w:rPr>
              <w:t>1)</w:t>
            </w:r>
            <w:r w:rsidRPr="006B165A">
              <w:rPr>
                <w:szCs w:val="22"/>
                <w:vertAlign w:val="superscript"/>
                <w:lang w:eastAsia="ja-JP"/>
              </w:rPr>
              <w:t>(</w:t>
            </w:r>
            <w:proofErr w:type="gramEnd"/>
            <w:r w:rsidRPr="006B165A">
              <w:rPr>
                <w:szCs w:val="22"/>
                <w:vertAlign w:val="superscript"/>
                <w:lang w:eastAsia="ja-JP"/>
              </w:rPr>
              <w:t>*2-2)</w:t>
            </w:r>
            <w:r w:rsidRPr="006B165A">
              <w:rPr>
                <w:szCs w:val="22"/>
                <w:lang w:eastAsia="ja-JP"/>
              </w:rPr>
              <w:br/>
              <w:t xml:space="preserve">0, 190, 380, 760, 1 520 symboles </w:t>
            </w:r>
            <w:r w:rsidR="00DD4FCE" w:rsidRPr="006B165A">
              <w:rPr>
                <w:szCs w:val="22"/>
                <w:lang w:eastAsia="ja-JP"/>
              </w:rPr>
              <w:br/>
            </w:r>
            <w:r w:rsidRPr="006B165A">
              <w:rPr>
                <w:szCs w:val="22"/>
                <w:lang w:eastAsia="ja-JP"/>
              </w:rPr>
              <w:t>(mode 2)</w:t>
            </w:r>
            <w:r w:rsidRPr="006B165A">
              <w:rPr>
                <w:szCs w:val="22"/>
                <w:lang w:eastAsia="ja-JP"/>
              </w:rPr>
              <w:br/>
              <w:t>0, 95, 190, 380, 760 symboles (mode 3)</w:t>
            </w:r>
          </w:p>
        </w:tc>
        <w:tc>
          <w:tcPr>
            <w:tcW w:w="2227" w:type="dxa"/>
          </w:tcPr>
          <w:p w14:paraId="66D827A0" w14:textId="77777777" w:rsidR="00A3150E" w:rsidRPr="006B165A" w:rsidRDefault="00A3150E" w:rsidP="00DD4FCE">
            <w:pPr>
              <w:pStyle w:val="Tabletext"/>
              <w:spacing w:before="20" w:after="20"/>
              <w:ind w:left="284" w:hanging="284"/>
              <w:jc w:val="left"/>
              <w:rPr>
                <w:szCs w:val="22"/>
              </w:rPr>
            </w:pPr>
            <w:r w:rsidRPr="006B165A">
              <w:rPr>
                <w:szCs w:val="22"/>
              </w:rPr>
              <w:t>–</w:t>
            </w:r>
            <w:r w:rsidRPr="006B165A">
              <w:rPr>
                <w:szCs w:val="22"/>
              </w:rPr>
              <w:tab/>
              <w:t>Entrelacement fréquentiel</w:t>
            </w:r>
          </w:p>
          <w:p w14:paraId="0D751F69" w14:textId="77777777" w:rsidR="00A3150E" w:rsidRPr="006B165A" w:rsidRDefault="00A3150E" w:rsidP="00DD4FCE">
            <w:pPr>
              <w:pStyle w:val="Tabletext"/>
              <w:spacing w:before="20" w:after="20"/>
              <w:ind w:left="284" w:hanging="284"/>
              <w:jc w:val="left"/>
              <w:rPr>
                <w:szCs w:val="22"/>
              </w:rPr>
            </w:pPr>
            <w:r w:rsidRPr="006B165A">
              <w:rPr>
                <w:szCs w:val="22"/>
              </w:rPr>
              <w:t>–</w:t>
            </w:r>
            <w:r w:rsidRPr="006B165A">
              <w:rPr>
                <w:szCs w:val="22"/>
              </w:rPr>
              <w:tab/>
              <w:t xml:space="preserve">Entrelacement </w:t>
            </w:r>
            <w:proofErr w:type="gramStart"/>
            <w:r w:rsidRPr="006B165A">
              <w:rPr>
                <w:szCs w:val="22"/>
              </w:rPr>
              <w:t>temporel:</w:t>
            </w:r>
            <w:proofErr w:type="gramEnd"/>
          </w:p>
          <w:p w14:paraId="6142C367" w14:textId="7B00BB71" w:rsidR="00A3150E" w:rsidRPr="006B165A" w:rsidRDefault="00A3150E" w:rsidP="00DD4FCE">
            <w:pPr>
              <w:pStyle w:val="Tabletext"/>
              <w:spacing w:before="20" w:after="20"/>
              <w:ind w:left="284" w:hanging="284"/>
              <w:jc w:val="left"/>
              <w:rPr>
                <w:szCs w:val="22"/>
              </w:rPr>
            </w:pPr>
            <w:r w:rsidRPr="006B165A">
              <w:rPr>
                <w:szCs w:val="22"/>
              </w:rPr>
              <w:tab/>
              <w:t>Forney avec 48 branches</w:t>
            </w:r>
            <w:r w:rsidRPr="006B165A">
              <w:rPr>
                <w:szCs w:val="22"/>
              </w:rPr>
              <w:br/>
            </w:r>
            <w:proofErr w:type="gramStart"/>
            <w:r w:rsidRPr="006B165A">
              <w:rPr>
                <w:szCs w:val="22"/>
              </w:rPr>
              <w:t>QPSK:</w:t>
            </w:r>
            <w:proofErr w:type="gramEnd"/>
            <w:r w:rsidRPr="006B165A">
              <w:rPr>
                <w:szCs w:val="22"/>
              </w:rPr>
              <w:t xml:space="preserve"> 320/9</w:t>
            </w:r>
            <w:r w:rsidR="00A43083" w:rsidRPr="006B165A">
              <w:rPr>
                <w:szCs w:val="22"/>
              </w:rPr>
              <w:t> </w:t>
            </w:r>
            <w:r w:rsidRPr="006B165A">
              <w:rPr>
                <w:szCs w:val="22"/>
              </w:rPr>
              <w:t>600</w:t>
            </w:r>
            <w:r w:rsidR="00A43083" w:rsidRPr="006B165A">
              <w:rPr>
                <w:szCs w:val="22"/>
              </w:rPr>
              <w:t> </w:t>
            </w:r>
            <w:r w:rsidRPr="006B165A">
              <w:rPr>
                <w:szCs w:val="22"/>
              </w:rPr>
              <w:t>ms</w:t>
            </w:r>
            <w:r w:rsidRPr="006B165A">
              <w:rPr>
                <w:szCs w:val="22"/>
              </w:rPr>
              <w:br/>
              <w:t>16-QAM: 160/4 800 ms</w:t>
            </w:r>
          </w:p>
        </w:tc>
        <w:tc>
          <w:tcPr>
            <w:tcW w:w="1979" w:type="dxa"/>
          </w:tcPr>
          <w:p w14:paraId="594F3277" w14:textId="77777777" w:rsidR="00A3150E" w:rsidRPr="006B165A" w:rsidRDefault="00A3150E" w:rsidP="00DD4FCE">
            <w:pPr>
              <w:pStyle w:val="Tabletext"/>
              <w:snapToGrid w:val="0"/>
              <w:spacing w:before="20" w:after="20"/>
              <w:jc w:val="left"/>
              <w:rPr>
                <w:szCs w:val="22"/>
              </w:rPr>
            </w:pPr>
            <w:r w:rsidRPr="006B165A">
              <w:rPr>
                <w:szCs w:val="22"/>
              </w:rPr>
              <w:t>Entrelacement binaire, combiné avec un entrelacement des symboles natif ou en profondeur</w:t>
            </w:r>
          </w:p>
        </w:tc>
        <w:tc>
          <w:tcPr>
            <w:tcW w:w="2103" w:type="dxa"/>
          </w:tcPr>
          <w:p w14:paraId="4E4FD639" w14:textId="56F0A9E7" w:rsidR="00A3150E" w:rsidRPr="006B165A" w:rsidRDefault="00A3150E" w:rsidP="00DD4FCE">
            <w:pPr>
              <w:pStyle w:val="Tabletext"/>
              <w:spacing w:before="20" w:after="20"/>
              <w:jc w:val="left"/>
            </w:pPr>
            <w:r w:rsidRPr="006B165A">
              <w:t xml:space="preserve">Entrelacement cellulaire, temporel </w:t>
            </w:r>
            <w:r w:rsidR="00DD4FCE" w:rsidRPr="006B165A">
              <w:br/>
            </w:r>
            <w:r w:rsidRPr="006B165A">
              <w:t>et fréquentiel</w:t>
            </w:r>
          </w:p>
        </w:tc>
        <w:tc>
          <w:tcPr>
            <w:tcW w:w="2103" w:type="dxa"/>
          </w:tcPr>
          <w:p w14:paraId="4A55B8F2" w14:textId="7EBF2442" w:rsidR="00A3150E" w:rsidRPr="006B165A" w:rsidRDefault="00E84F10" w:rsidP="00DD4FCE">
            <w:pPr>
              <w:pStyle w:val="Tabletext"/>
              <w:spacing w:before="20" w:after="20"/>
              <w:jc w:val="left"/>
            </w:pPr>
            <w:r w:rsidRPr="006B165A">
              <w:t>Entrelacement binaire, cellulaire, temporel et fréquentiel</w:t>
            </w:r>
          </w:p>
        </w:tc>
      </w:tr>
      <w:tr w:rsidR="00A3150E" w:rsidRPr="006B165A" w14:paraId="358032FD" w14:textId="46C2F111" w:rsidTr="00DD4FCE">
        <w:trPr>
          <w:tblHeader/>
          <w:jc w:val="center"/>
        </w:trPr>
        <w:tc>
          <w:tcPr>
            <w:tcW w:w="468" w:type="dxa"/>
          </w:tcPr>
          <w:p w14:paraId="35C28E2A" w14:textId="77777777" w:rsidR="00A3150E" w:rsidRPr="006B165A" w:rsidRDefault="00A3150E" w:rsidP="00DD4FCE">
            <w:pPr>
              <w:pStyle w:val="Tabletext"/>
              <w:spacing w:before="20" w:after="20"/>
              <w:jc w:val="center"/>
              <w:rPr>
                <w:szCs w:val="22"/>
                <w:lang w:eastAsia="ja-JP"/>
              </w:rPr>
            </w:pPr>
            <w:r w:rsidRPr="006B165A">
              <w:rPr>
                <w:szCs w:val="22"/>
                <w:lang w:eastAsia="ja-JP"/>
              </w:rPr>
              <w:t>13</w:t>
            </w:r>
          </w:p>
        </w:tc>
        <w:tc>
          <w:tcPr>
            <w:tcW w:w="1481" w:type="dxa"/>
          </w:tcPr>
          <w:p w14:paraId="03D4A140" w14:textId="77777777" w:rsidR="00A3150E" w:rsidRPr="006B165A" w:rsidRDefault="00A3150E" w:rsidP="00DD4FCE">
            <w:pPr>
              <w:pStyle w:val="Tabletext"/>
              <w:spacing w:before="20" w:after="20"/>
              <w:jc w:val="left"/>
              <w:rPr>
                <w:szCs w:val="22"/>
                <w:lang w:eastAsia="ja-JP"/>
              </w:rPr>
            </w:pPr>
            <w:r w:rsidRPr="006B165A">
              <w:rPr>
                <w:szCs w:val="22"/>
                <w:lang w:eastAsia="ja-JP"/>
              </w:rPr>
              <w:t xml:space="preserve">Codage de canal externe </w:t>
            </w:r>
          </w:p>
        </w:tc>
        <w:tc>
          <w:tcPr>
            <w:tcW w:w="1854" w:type="dxa"/>
          </w:tcPr>
          <w:p w14:paraId="0F3ACC60" w14:textId="77777777" w:rsidR="00A3150E" w:rsidRPr="006B165A" w:rsidRDefault="00A3150E" w:rsidP="00DD4FCE">
            <w:pPr>
              <w:pStyle w:val="Tabletext"/>
              <w:spacing w:before="20" w:after="20"/>
              <w:jc w:val="left"/>
              <w:rPr>
                <w:szCs w:val="22"/>
                <w:lang w:eastAsia="ja-JP"/>
              </w:rPr>
            </w:pPr>
            <w:r w:rsidRPr="006B165A">
              <w:rPr>
                <w:szCs w:val="22"/>
                <w:lang w:eastAsia="ko-KR"/>
              </w:rPr>
              <w:t>Code RS (204, 188, T = 8) pour le service vidéo et le service vidéo modulable</w:t>
            </w:r>
          </w:p>
        </w:tc>
        <w:tc>
          <w:tcPr>
            <w:tcW w:w="2238" w:type="dxa"/>
          </w:tcPr>
          <w:p w14:paraId="5DBF3439" w14:textId="77777777" w:rsidR="00A3150E" w:rsidRPr="006B165A" w:rsidRDefault="00A3150E" w:rsidP="00DD4FCE">
            <w:pPr>
              <w:pStyle w:val="Tabletext"/>
              <w:spacing w:before="20" w:after="20"/>
              <w:jc w:val="left"/>
              <w:rPr>
                <w:szCs w:val="22"/>
                <w:lang w:eastAsia="ja-JP"/>
              </w:rPr>
            </w:pPr>
            <w:r w:rsidRPr="006B165A">
              <w:rPr>
                <w:szCs w:val="22"/>
                <w:lang w:eastAsia="ja-JP"/>
              </w:rPr>
              <w:t>RS (204, 188, T = 8)</w:t>
            </w:r>
          </w:p>
        </w:tc>
        <w:tc>
          <w:tcPr>
            <w:tcW w:w="2227" w:type="dxa"/>
          </w:tcPr>
          <w:p w14:paraId="0B435523" w14:textId="77777777" w:rsidR="00A3150E" w:rsidRPr="006B165A" w:rsidRDefault="00A3150E" w:rsidP="00DD4FCE">
            <w:pPr>
              <w:pStyle w:val="Tabletext"/>
              <w:spacing w:before="20" w:after="20"/>
              <w:jc w:val="left"/>
              <w:rPr>
                <w:szCs w:val="22"/>
              </w:rPr>
            </w:pPr>
          </w:p>
        </w:tc>
        <w:tc>
          <w:tcPr>
            <w:tcW w:w="1979" w:type="dxa"/>
          </w:tcPr>
          <w:p w14:paraId="3125DECE" w14:textId="77777777" w:rsidR="00A3150E" w:rsidRPr="006B165A" w:rsidRDefault="00A3150E" w:rsidP="00DD4FCE">
            <w:pPr>
              <w:pStyle w:val="Tabletext"/>
              <w:spacing w:before="20" w:after="20"/>
              <w:jc w:val="left"/>
              <w:rPr>
                <w:szCs w:val="22"/>
              </w:rPr>
            </w:pPr>
            <w:r w:rsidRPr="006B165A">
              <w:rPr>
                <w:szCs w:val="22"/>
              </w:rPr>
              <w:t xml:space="preserve">Code </w:t>
            </w:r>
            <w:proofErr w:type="gramStart"/>
            <w:r w:rsidRPr="006B165A">
              <w:rPr>
                <w:szCs w:val="22"/>
              </w:rPr>
              <w:t>externe:</w:t>
            </w:r>
            <w:proofErr w:type="gramEnd"/>
            <w:r w:rsidRPr="006B165A">
              <w:rPr>
                <w:szCs w:val="22"/>
              </w:rPr>
              <w:t xml:space="preserve"> RS (204, 188, T = 8)</w:t>
            </w:r>
          </w:p>
          <w:p w14:paraId="14E15C6E" w14:textId="77777777" w:rsidR="00A3150E" w:rsidRPr="006B165A" w:rsidRDefault="00A3150E" w:rsidP="00DD4FCE">
            <w:pPr>
              <w:pStyle w:val="Tabletext"/>
              <w:spacing w:before="20" w:after="20"/>
              <w:jc w:val="left"/>
              <w:rPr>
                <w:szCs w:val="22"/>
              </w:rPr>
            </w:pPr>
            <w:r w:rsidRPr="006B165A">
              <w:rPr>
                <w:szCs w:val="22"/>
              </w:rPr>
              <w:t xml:space="preserve">Code de canal externe </w:t>
            </w:r>
            <w:proofErr w:type="gramStart"/>
            <w:r w:rsidRPr="006B165A">
              <w:rPr>
                <w:szCs w:val="22"/>
              </w:rPr>
              <w:t>IP:</w:t>
            </w:r>
            <w:proofErr w:type="gramEnd"/>
            <w:r w:rsidRPr="006B165A">
              <w:rPr>
                <w:szCs w:val="22"/>
              </w:rPr>
              <w:t xml:space="preserve"> MPE-FEC RS (255,191)</w:t>
            </w:r>
          </w:p>
        </w:tc>
        <w:tc>
          <w:tcPr>
            <w:tcW w:w="2103" w:type="dxa"/>
          </w:tcPr>
          <w:p w14:paraId="24A3A867" w14:textId="77777777" w:rsidR="00A3150E" w:rsidRPr="006B165A" w:rsidRDefault="00A3150E" w:rsidP="00DD4FCE">
            <w:pPr>
              <w:pStyle w:val="Tabletext"/>
              <w:spacing w:before="20" w:after="20"/>
              <w:jc w:val="left"/>
            </w:pPr>
            <w:r w:rsidRPr="006B165A">
              <w:t>BCH (16 200, x, t), x étant fonction du rendement du code LDPC. Capacité de correction d'erreurs t = 12 erreurs</w:t>
            </w:r>
          </w:p>
        </w:tc>
        <w:tc>
          <w:tcPr>
            <w:tcW w:w="2103" w:type="dxa"/>
          </w:tcPr>
          <w:p w14:paraId="328C14C6" w14:textId="30C438BF" w:rsidR="00A3150E" w:rsidRPr="006B165A" w:rsidRDefault="00E01085" w:rsidP="00DD4FCE">
            <w:pPr>
              <w:pStyle w:val="Tabletext"/>
              <w:spacing w:before="20" w:after="20"/>
              <w:jc w:val="left"/>
            </w:pPr>
            <w:r w:rsidRPr="006B165A">
              <w:t>BCH (n, k, t</w:t>
            </w:r>
            <w:proofErr w:type="gramStart"/>
            <w:r w:rsidRPr="006B165A">
              <w:t>);</w:t>
            </w:r>
            <w:proofErr w:type="gramEnd"/>
            <w:r w:rsidRPr="006B165A">
              <w:t xml:space="preserve"> n et</w:t>
            </w:r>
            <w:r w:rsidR="00A3150E" w:rsidRPr="006B165A">
              <w:t xml:space="preserve"> k </w:t>
            </w:r>
            <w:r w:rsidR="00E84F10" w:rsidRPr="006B165A">
              <w:t>étant fonction de la largeur de bande du canal et du rendement du code</w:t>
            </w:r>
            <w:r w:rsidR="00A3150E" w:rsidRPr="006B165A">
              <w:t xml:space="preserve"> LDPC</w:t>
            </w:r>
            <w:r w:rsidR="003F6FDC" w:rsidRPr="006B165A">
              <w:t xml:space="preserve">. </w:t>
            </w:r>
            <w:r w:rsidR="00E84F10" w:rsidRPr="006B165A">
              <w:t>Capacité de correction d</w:t>
            </w:r>
            <w:r w:rsidR="00875667" w:rsidRPr="006B165A">
              <w:t>'</w:t>
            </w:r>
            <w:r w:rsidR="00E84F10" w:rsidRPr="006B165A">
              <w:t xml:space="preserve">erreurs </w:t>
            </w:r>
            <w:r w:rsidR="00A3150E" w:rsidRPr="006B165A">
              <w:t xml:space="preserve">t = 10 </w:t>
            </w:r>
            <w:r w:rsidRPr="006B165A">
              <w:t>erreurs</w:t>
            </w:r>
            <w:r w:rsidR="00A3150E" w:rsidRPr="006B165A">
              <w:t xml:space="preserve"> (</w:t>
            </w:r>
            <w:r w:rsidR="00E84F10" w:rsidRPr="006B165A">
              <w:t>canal de service principal</w:t>
            </w:r>
            <w:r w:rsidR="00A3150E" w:rsidRPr="006B165A">
              <w:t>)</w:t>
            </w:r>
          </w:p>
        </w:tc>
      </w:tr>
      <w:tr w:rsidR="00A3150E" w:rsidRPr="006B165A" w14:paraId="1537A2B5" w14:textId="04C83AFB" w:rsidTr="00DD4FCE">
        <w:trPr>
          <w:tblHeader/>
          <w:jc w:val="center"/>
        </w:trPr>
        <w:tc>
          <w:tcPr>
            <w:tcW w:w="468" w:type="dxa"/>
          </w:tcPr>
          <w:p w14:paraId="1230D6E6" w14:textId="77777777" w:rsidR="00A3150E" w:rsidRPr="006B165A" w:rsidRDefault="00A3150E" w:rsidP="00DD4FCE">
            <w:pPr>
              <w:pStyle w:val="Tabletext"/>
              <w:spacing w:before="20" w:after="20"/>
              <w:jc w:val="center"/>
              <w:rPr>
                <w:szCs w:val="22"/>
                <w:lang w:eastAsia="ja-JP"/>
              </w:rPr>
            </w:pPr>
            <w:r w:rsidRPr="006B165A">
              <w:rPr>
                <w:szCs w:val="22"/>
                <w:lang w:eastAsia="ja-JP"/>
              </w:rPr>
              <w:t>14</w:t>
            </w:r>
          </w:p>
        </w:tc>
        <w:tc>
          <w:tcPr>
            <w:tcW w:w="1481" w:type="dxa"/>
          </w:tcPr>
          <w:p w14:paraId="76B0F7DD" w14:textId="77777777" w:rsidR="00A3150E" w:rsidRPr="006B165A" w:rsidRDefault="00A3150E" w:rsidP="00DD4FCE">
            <w:pPr>
              <w:pStyle w:val="Tabletext"/>
              <w:spacing w:before="20" w:after="20"/>
              <w:jc w:val="left"/>
              <w:rPr>
                <w:szCs w:val="22"/>
                <w:lang w:eastAsia="ja-JP"/>
              </w:rPr>
            </w:pPr>
            <w:r w:rsidRPr="006B165A">
              <w:rPr>
                <w:szCs w:val="22"/>
                <w:lang w:eastAsia="ja-JP"/>
              </w:rPr>
              <w:t>Entrelacement externe</w:t>
            </w:r>
          </w:p>
        </w:tc>
        <w:tc>
          <w:tcPr>
            <w:tcW w:w="1854" w:type="dxa"/>
          </w:tcPr>
          <w:p w14:paraId="7E21CFF8" w14:textId="4ADD543F" w:rsidR="00A3150E" w:rsidRPr="006B165A" w:rsidRDefault="00A3150E" w:rsidP="00DD4FCE">
            <w:pPr>
              <w:pStyle w:val="Tabletext"/>
              <w:spacing w:before="20" w:after="20"/>
              <w:jc w:val="left"/>
              <w:rPr>
                <w:szCs w:val="22"/>
                <w:lang w:eastAsia="ja-JP"/>
              </w:rPr>
            </w:pPr>
            <w:r w:rsidRPr="006B165A">
              <w:rPr>
                <w:szCs w:val="22"/>
                <w:lang w:eastAsia="ko-KR"/>
              </w:rPr>
              <w:t>Entrelacement convolutif pour le</w:t>
            </w:r>
            <w:r w:rsidR="00DD4FCE" w:rsidRPr="006B165A">
              <w:rPr>
                <w:szCs w:val="22"/>
                <w:lang w:eastAsia="ko-KR"/>
              </w:rPr>
              <w:t> </w:t>
            </w:r>
            <w:r w:rsidRPr="006B165A">
              <w:rPr>
                <w:szCs w:val="22"/>
                <w:lang w:eastAsia="ko-KR"/>
              </w:rPr>
              <w:t>service vidéo et</w:t>
            </w:r>
            <w:r w:rsidR="00DD4FCE" w:rsidRPr="006B165A">
              <w:rPr>
                <w:szCs w:val="22"/>
                <w:lang w:eastAsia="ko-KR"/>
              </w:rPr>
              <w:t> </w:t>
            </w:r>
            <w:r w:rsidRPr="006B165A">
              <w:rPr>
                <w:szCs w:val="22"/>
                <w:lang w:eastAsia="ko-KR"/>
              </w:rPr>
              <w:t>le service vidéo modulable</w:t>
            </w:r>
          </w:p>
        </w:tc>
        <w:tc>
          <w:tcPr>
            <w:tcW w:w="2238" w:type="dxa"/>
          </w:tcPr>
          <w:p w14:paraId="72345281" w14:textId="77777777" w:rsidR="00A3150E" w:rsidRPr="006B165A" w:rsidRDefault="00A3150E" w:rsidP="00DD4FCE">
            <w:pPr>
              <w:pStyle w:val="Tabletext"/>
              <w:spacing w:before="20" w:after="20"/>
              <w:jc w:val="left"/>
              <w:rPr>
                <w:b/>
                <w:szCs w:val="22"/>
                <w:lang w:eastAsia="ja-JP"/>
              </w:rPr>
            </w:pPr>
            <w:r w:rsidRPr="006B165A">
              <w:rPr>
                <w:szCs w:val="22"/>
                <w:lang w:eastAsia="ja-JP"/>
              </w:rPr>
              <w:t>Entrelacement convolutif au niveau des octets, I = 12</w:t>
            </w:r>
          </w:p>
        </w:tc>
        <w:tc>
          <w:tcPr>
            <w:tcW w:w="2227" w:type="dxa"/>
          </w:tcPr>
          <w:p w14:paraId="5C4E10FA" w14:textId="77777777" w:rsidR="00A3150E" w:rsidRPr="006B165A" w:rsidRDefault="00A3150E" w:rsidP="00DD4FCE">
            <w:pPr>
              <w:pStyle w:val="Tabletext"/>
              <w:snapToGrid w:val="0"/>
              <w:spacing w:before="20" w:after="20"/>
              <w:jc w:val="left"/>
              <w:rPr>
                <w:szCs w:val="22"/>
              </w:rPr>
            </w:pPr>
            <w:r w:rsidRPr="006B165A">
              <w:rPr>
                <w:szCs w:val="22"/>
                <w:lang w:eastAsia="ja-JP"/>
              </w:rPr>
              <w:t>Entrelacement convolutif au niveau des octets, I = 12</w:t>
            </w:r>
          </w:p>
        </w:tc>
        <w:tc>
          <w:tcPr>
            <w:tcW w:w="1979" w:type="dxa"/>
          </w:tcPr>
          <w:p w14:paraId="39EE393D" w14:textId="77777777" w:rsidR="00A3150E" w:rsidRPr="006B165A" w:rsidRDefault="00A3150E" w:rsidP="00DD4FCE">
            <w:pPr>
              <w:pStyle w:val="Tabletext"/>
              <w:snapToGrid w:val="0"/>
              <w:spacing w:before="20" w:after="20"/>
              <w:jc w:val="left"/>
              <w:rPr>
                <w:szCs w:val="22"/>
              </w:rPr>
            </w:pPr>
          </w:p>
        </w:tc>
        <w:tc>
          <w:tcPr>
            <w:tcW w:w="2103" w:type="dxa"/>
          </w:tcPr>
          <w:p w14:paraId="03169AA7" w14:textId="59810881" w:rsidR="00A3150E" w:rsidRPr="006B165A" w:rsidRDefault="00E01085" w:rsidP="00DD4FCE">
            <w:pPr>
              <w:pStyle w:val="Tabletext"/>
              <w:spacing w:before="20" w:after="20"/>
              <w:jc w:val="left"/>
            </w:pPr>
            <w:r w:rsidRPr="006B165A">
              <w:t xml:space="preserve">Entrelacement binaire (parité et </w:t>
            </w:r>
            <w:r w:rsidR="00A3150E" w:rsidRPr="006B165A">
              <w:t xml:space="preserve">torsadage de colonne) </w:t>
            </w:r>
          </w:p>
        </w:tc>
        <w:tc>
          <w:tcPr>
            <w:tcW w:w="2103" w:type="dxa"/>
          </w:tcPr>
          <w:p w14:paraId="4BCA8DE6" w14:textId="77777777" w:rsidR="00A3150E" w:rsidRPr="006B165A" w:rsidRDefault="00A3150E" w:rsidP="00DD4FCE">
            <w:pPr>
              <w:pStyle w:val="Tabletext"/>
              <w:spacing w:before="20" w:after="20"/>
              <w:jc w:val="left"/>
            </w:pPr>
          </w:p>
        </w:tc>
      </w:tr>
    </w:tbl>
    <w:p w14:paraId="1269A96A" w14:textId="77777777" w:rsidR="00773FE9" w:rsidRPr="006B165A" w:rsidRDefault="00773FE9" w:rsidP="00E77E64">
      <w:pPr>
        <w:pStyle w:val="Tablefin"/>
        <w:rPr>
          <w:lang w:val="fr-FR"/>
        </w:rPr>
      </w:pPr>
    </w:p>
    <w:p w14:paraId="7A94FFB3" w14:textId="6C149200" w:rsidR="00773FE9" w:rsidRPr="006B165A" w:rsidRDefault="00773FE9" w:rsidP="00E77E64">
      <w:pPr>
        <w:pStyle w:val="TableNo"/>
        <w:rPr>
          <w:lang w:eastAsia="ja-JP"/>
        </w:rPr>
      </w:pPr>
      <w:r w:rsidRPr="006B165A">
        <w:rPr>
          <w:lang w:eastAsia="ja-JP"/>
        </w:rPr>
        <w:lastRenderedPageBreak/>
        <w:t>TABLEAU 1 (</w:t>
      </w:r>
      <w:r w:rsidRPr="006B165A">
        <w:rPr>
          <w:i/>
          <w:iCs/>
          <w:lang w:eastAsia="ja-JP"/>
        </w:rPr>
        <w:t>fin</w:t>
      </w:r>
      <w:r w:rsidRPr="006B165A">
        <w:rPr>
          <w:lang w:eastAsia="ja-JP"/>
        </w:rPr>
        <w:t>)</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5"/>
        <w:gridCol w:w="1477"/>
        <w:gridCol w:w="1991"/>
        <w:gridCol w:w="1853"/>
        <w:gridCol w:w="2359"/>
        <w:gridCol w:w="2106"/>
        <w:gridCol w:w="2106"/>
        <w:gridCol w:w="2106"/>
      </w:tblGrid>
      <w:tr w:rsidR="00A3150E" w:rsidRPr="006B165A" w14:paraId="790E8A53" w14:textId="1A8FD27C" w:rsidTr="00DD4FCE">
        <w:trPr>
          <w:tblHeader/>
          <w:jc w:val="center"/>
        </w:trPr>
        <w:tc>
          <w:tcPr>
            <w:tcW w:w="455" w:type="dxa"/>
            <w:vAlign w:val="center"/>
          </w:tcPr>
          <w:p w14:paraId="41227F12" w14:textId="77777777" w:rsidR="00A3150E" w:rsidRPr="006B165A" w:rsidRDefault="00A3150E" w:rsidP="00E77E64">
            <w:pPr>
              <w:pStyle w:val="Tablehead"/>
              <w:ind w:left="-648"/>
              <w:rPr>
                <w:lang w:eastAsia="ja-JP"/>
              </w:rPr>
            </w:pPr>
          </w:p>
        </w:tc>
        <w:tc>
          <w:tcPr>
            <w:tcW w:w="1477" w:type="dxa"/>
            <w:vAlign w:val="center"/>
          </w:tcPr>
          <w:p w14:paraId="6371B7EB" w14:textId="77777777" w:rsidR="00A3150E" w:rsidRPr="006B165A" w:rsidRDefault="00A3150E" w:rsidP="00E77E64">
            <w:pPr>
              <w:pStyle w:val="Tablehead"/>
              <w:rPr>
                <w:lang w:eastAsia="ja-JP"/>
              </w:rPr>
            </w:pPr>
            <w:r w:rsidRPr="006B165A">
              <w:rPr>
                <w:lang w:eastAsia="ja-JP"/>
              </w:rPr>
              <w:t>Paramètres</w:t>
            </w:r>
          </w:p>
        </w:tc>
        <w:tc>
          <w:tcPr>
            <w:tcW w:w="1991" w:type="dxa"/>
            <w:vAlign w:val="center"/>
          </w:tcPr>
          <w:p w14:paraId="1CA99F2B" w14:textId="77777777" w:rsidR="00A3150E" w:rsidRPr="006B165A" w:rsidRDefault="00A3150E" w:rsidP="00E77E64">
            <w:pPr>
              <w:pStyle w:val="Tablehead"/>
              <w:rPr>
                <w:lang w:eastAsia="ja-JP"/>
              </w:rPr>
            </w:pPr>
            <w:r w:rsidRPr="006B165A">
              <w:rPr>
                <w:lang w:eastAsia="ja-JP"/>
              </w:rPr>
              <w:t>Système multimédia A</w:t>
            </w:r>
          </w:p>
        </w:tc>
        <w:tc>
          <w:tcPr>
            <w:tcW w:w="1853" w:type="dxa"/>
            <w:vAlign w:val="center"/>
          </w:tcPr>
          <w:p w14:paraId="324C0492" w14:textId="557DF46C" w:rsidR="00A3150E" w:rsidRPr="006B165A" w:rsidRDefault="00A3150E" w:rsidP="00E77E64">
            <w:pPr>
              <w:pStyle w:val="Tablehead"/>
              <w:rPr>
                <w:lang w:eastAsia="ja-JP"/>
              </w:rPr>
            </w:pPr>
            <w:r w:rsidRPr="006B165A">
              <w:rPr>
                <w:lang w:eastAsia="ja-JP"/>
              </w:rPr>
              <w:t xml:space="preserve">Système </w:t>
            </w:r>
            <w:r w:rsidR="00DD4FCE" w:rsidRPr="006B165A">
              <w:rPr>
                <w:lang w:eastAsia="ja-JP"/>
              </w:rPr>
              <w:br/>
            </w:r>
            <w:r w:rsidRPr="006B165A">
              <w:rPr>
                <w:lang w:eastAsia="ja-JP"/>
              </w:rPr>
              <w:t>multimédia F</w:t>
            </w:r>
          </w:p>
        </w:tc>
        <w:tc>
          <w:tcPr>
            <w:tcW w:w="2359" w:type="dxa"/>
            <w:vAlign w:val="center"/>
          </w:tcPr>
          <w:p w14:paraId="2958279D" w14:textId="32A7FC00" w:rsidR="00A3150E" w:rsidRPr="006B165A" w:rsidRDefault="00A3150E" w:rsidP="00E77E64">
            <w:pPr>
              <w:pStyle w:val="Tablehead"/>
              <w:rPr>
                <w:lang w:eastAsia="ko-KR"/>
              </w:rPr>
            </w:pPr>
            <w:r w:rsidRPr="006B165A">
              <w:rPr>
                <w:lang w:eastAsia="ja-JP"/>
              </w:rPr>
              <w:t xml:space="preserve">Système </w:t>
            </w:r>
            <w:r w:rsidR="00DD4FCE" w:rsidRPr="006B165A">
              <w:rPr>
                <w:lang w:eastAsia="ja-JP"/>
              </w:rPr>
              <w:br/>
            </w:r>
            <w:r w:rsidRPr="006B165A">
              <w:rPr>
                <w:lang w:eastAsia="ja-JP"/>
              </w:rPr>
              <w:t>multimédia I</w:t>
            </w:r>
          </w:p>
        </w:tc>
        <w:tc>
          <w:tcPr>
            <w:tcW w:w="2106" w:type="dxa"/>
            <w:vAlign w:val="center"/>
          </w:tcPr>
          <w:p w14:paraId="35F46BF5" w14:textId="2AF39671" w:rsidR="00A3150E" w:rsidRPr="006B165A" w:rsidRDefault="00A3150E" w:rsidP="00E77E64">
            <w:pPr>
              <w:pStyle w:val="Tablehead"/>
              <w:snapToGrid w:val="0"/>
              <w:rPr>
                <w:spacing w:val="-6"/>
              </w:rPr>
            </w:pPr>
            <w:r w:rsidRPr="006B165A">
              <w:rPr>
                <w:lang w:eastAsia="ja-JP"/>
              </w:rPr>
              <w:t xml:space="preserve">Système </w:t>
            </w:r>
            <w:r w:rsidR="00DD4FCE" w:rsidRPr="006B165A">
              <w:rPr>
                <w:lang w:eastAsia="ja-JP"/>
              </w:rPr>
              <w:br/>
            </w:r>
            <w:r w:rsidRPr="006B165A">
              <w:rPr>
                <w:lang w:eastAsia="ja-JP"/>
              </w:rPr>
              <w:t xml:space="preserve">multimédia </w:t>
            </w:r>
            <w:r w:rsidRPr="006B165A">
              <w:rPr>
                <w:spacing w:val="-6"/>
              </w:rPr>
              <w:t>H</w:t>
            </w:r>
          </w:p>
        </w:tc>
        <w:tc>
          <w:tcPr>
            <w:tcW w:w="2106" w:type="dxa"/>
            <w:vAlign w:val="center"/>
          </w:tcPr>
          <w:p w14:paraId="7CDE5923" w14:textId="70E2ECDE" w:rsidR="00A3150E" w:rsidRPr="006B165A" w:rsidRDefault="00A3150E" w:rsidP="00E77E64">
            <w:pPr>
              <w:pStyle w:val="Tablehead"/>
              <w:snapToGrid w:val="0"/>
            </w:pPr>
            <w:r w:rsidRPr="006B165A">
              <w:rPr>
                <w:lang w:eastAsia="ja-JP"/>
              </w:rPr>
              <w:t xml:space="preserve">Système </w:t>
            </w:r>
            <w:r w:rsidR="00DD4FCE" w:rsidRPr="006B165A">
              <w:rPr>
                <w:lang w:eastAsia="ja-JP"/>
              </w:rPr>
              <w:br/>
            </w:r>
            <w:r w:rsidRPr="006B165A">
              <w:rPr>
                <w:lang w:eastAsia="ja-JP"/>
              </w:rPr>
              <w:t xml:space="preserve">multimédia </w:t>
            </w:r>
            <w:r w:rsidRPr="006B165A">
              <w:rPr>
                <w:spacing w:val="-6"/>
              </w:rPr>
              <w:t>T2</w:t>
            </w:r>
          </w:p>
        </w:tc>
        <w:tc>
          <w:tcPr>
            <w:tcW w:w="2106" w:type="dxa"/>
            <w:vAlign w:val="center"/>
          </w:tcPr>
          <w:p w14:paraId="1A8AA748" w14:textId="522C531D" w:rsidR="00A3150E" w:rsidRPr="006B165A" w:rsidRDefault="0093394B" w:rsidP="00E77E64">
            <w:pPr>
              <w:pStyle w:val="Tablehead"/>
              <w:snapToGrid w:val="0"/>
              <w:rPr>
                <w:lang w:eastAsia="ja-JP"/>
              </w:rPr>
            </w:pPr>
            <w:r w:rsidRPr="006B165A">
              <w:t xml:space="preserve">Système </w:t>
            </w:r>
            <w:r w:rsidR="00DD4FCE" w:rsidRPr="006B165A">
              <w:br/>
            </w:r>
            <w:r w:rsidRPr="006B165A">
              <w:t>multimédia R</w:t>
            </w:r>
          </w:p>
        </w:tc>
      </w:tr>
      <w:tr w:rsidR="00A3150E" w:rsidRPr="006B165A" w14:paraId="1FF9E86F" w14:textId="54402C87" w:rsidTr="00DD4FCE">
        <w:trPr>
          <w:tblHeader/>
          <w:jc w:val="center"/>
        </w:trPr>
        <w:tc>
          <w:tcPr>
            <w:tcW w:w="455" w:type="dxa"/>
          </w:tcPr>
          <w:p w14:paraId="3DDD80AC" w14:textId="77777777" w:rsidR="00A3150E" w:rsidRPr="006B165A" w:rsidRDefault="00A3150E" w:rsidP="00E77E64">
            <w:pPr>
              <w:pStyle w:val="Tabletext"/>
              <w:jc w:val="center"/>
              <w:rPr>
                <w:szCs w:val="22"/>
                <w:lang w:eastAsia="ja-JP"/>
              </w:rPr>
            </w:pPr>
            <w:r w:rsidRPr="006B165A">
              <w:rPr>
                <w:szCs w:val="22"/>
                <w:lang w:eastAsia="ja-JP"/>
              </w:rPr>
              <w:t>15</w:t>
            </w:r>
          </w:p>
        </w:tc>
        <w:tc>
          <w:tcPr>
            <w:tcW w:w="1477" w:type="dxa"/>
          </w:tcPr>
          <w:p w14:paraId="759E1D53" w14:textId="77777777" w:rsidR="00A3150E" w:rsidRPr="006B165A" w:rsidRDefault="00A3150E" w:rsidP="00E77E64">
            <w:pPr>
              <w:pStyle w:val="Tabletext"/>
              <w:jc w:val="left"/>
              <w:rPr>
                <w:szCs w:val="22"/>
                <w:lang w:eastAsia="ja-JP"/>
              </w:rPr>
            </w:pPr>
            <w:r w:rsidRPr="006B165A">
              <w:rPr>
                <w:szCs w:val="22"/>
                <w:lang w:eastAsia="ja-JP"/>
              </w:rPr>
              <w:t xml:space="preserve">Débits nets de données </w:t>
            </w:r>
          </w:p>
        </w:tc>
        <w:tc>
          <w:tcPr>
            <w:tcW w:w="1991" w:type="dxa"/>
          </w:tcPr>
          <w:p w14:paraId="4DD7E6FF" w14:textId="77777777" w:rsidR="00A3150E" w:rsidRPr="006B165A" w:rsidRDefault="00A3150E" w:rsidP="00E77E64">
            <w:pPr>
              <w:pStyle w:val="Tabletext"/>
              <w:ind w:left="284" w:hanging="284"/>
              <w:jc w:val="left"/>
              <w:rPr>
                <w:caps/>
                <w:szCs w:val="22"/>
              </w:rPr>
            </w:pPr>
            <w:r w:rsidRPr="006B165A">
              <w:rPr>
                <w:szCs w:val="22"/>
              </w:rPr>
              <w:t>•</w:t>
            </w:r>
            <w:r w:rsidRPr="006B165A">
              <w:rPr>
                <w:szCs w:val="22"/>
              </w:rPr>
              <w:tab/>
              <w:t>T-</w:t>
            </w:r>
            <w:proofErr w:type="gramStart"/>
            <w:r w:rsidRPr="006B165A">
              <w:rPr>
                <w:szCs w:val="22"/>
              </w:rPr>
              <w:t>DMB:</w:t>
            </w:r>
            <w:proofErr w:type="gramEnd"/>
            <w:r w:rsidRPr="006B165A">
              <w:rPr>
                <w:szCs w:val="22"/>
              </w:rPr>
              <w:t xml:space="preserve"> 0,576 à 1,728 Mbit/s</w:t>
            </w:r>
          </w:p>
          <w:p w14:paraId="6EC5A990" w14:textId="77777777" w:rsidR="00A3150E" w:rsidRPr="006B165A" w:rsidRDefault="00A3150E" w:rsidP="00E77E64">
            <w:pPr>
              <w:pStyle w:val="Tabletext"/>
              <w:ind w:left="284" w:hanging="284"/>
              <w:jc w:val="left"/>
              <w:rPr>
                <w:caps/>
                <w:szCs w:val="22"/>
              </w:rPr>
            </w:pPr>
            <w:r w:rsidRPr="006B165A">
              <w:rPr>
                <w:szCs w:val="22"/>
              </w:rPr>
              <w:t>•</w:t>
            </w:r>
            <w:r w:rsidRPr="006B165A">
              <w:rPr>
                <w:szCs w:val="22"/>
              </w:rPr>
              <w:tab/>
              <w:t>AT-</w:t>
            </w:r>
            <w:proofErr w:type="gramStart"/>
            <w:r w:rsidRPr="006B165A">
              <w:rPr>
                <w:szCs w:val="22"/>
              </w:rPr>
              <w:t>DMB:</w:t>
            </w:r>
            <w:proofErr w:type="gramEnd"/>
            <w:r w:rsidRPr="006B165A">
              <w:rPr>
                <w:szCs w:val="22"/>
              </w:rPr>
              <w:t xml:space="preserve"> 0,864 à 2,304 Mbit/s pour BPSK sur DQPSK</w:t>
            </w:r>
          </w:p>
          <w:p w14:paraId="3006ECDA" w14:textId="77777777" w:rsidR="00A3150E" w:rsidRPr="006B165A" w:rsidRDefault="00A3150E" w:rsidP="00E77E64">
            <w:pPr>
              <w:pStyle w:val="Tabletext"/>
              <w:ind w:left="284" w:hanging="284"/>
              <w:jc w:val="left"/>
              <w:rPr>
                <w:szCs w:val="22"/>
              </w:rPr>
            </w:pPr>
            <w:r w:rsidRPr="006B165A">
              <w:rPr>
                <w:szCs w:val="22"/>
              </w:rPr>
              <w:t>•</w:t>
            </w:r>
            <w:r w:rsidRPr="006B165A">
              <w:rPr>
                <w:szCs w:val="22"/>
              </w:rPr>
              <w:tab/>
              <w:t>AT-</w:t>
            </w:r>
            <w:proofErr w:type="gramStart"/>
            <w:r w:rsidRPr="006B165A">
              <w:rPr>
                <w:szCs w:val="22"/>
              </w:rPr>
              <w:t>DMB:</w:t>
            </w:r>
            <w:proofErr w:type="gramEnd"/>
            <w:r w:rsidRPr="006B165A">
              <w:rPr>
                <w:szCs w:val="22"/>
              </w:rPr>
              <w:t xml:space="preserve"> 1,152 à 2,88 Mbit/s pour QPSK sur DQPSK</w:t>
            </w:r>
          </w:p>
        </w:tc>
        <w:tc>
          <w:tcPr>
            <w:tcW w:w="1853" w:type="dxa"/>
          </w:tcPr>
          <w:p w14:paraId="14B944A2" w14:textId="77777777" w:rsidR="00A3150E" w:rsidRPr="006B165A" w:rsidRDefault="00A3150E" w:rsidP="00E77E64">
            <w:pPr>
              <w:pStyle w:val="Tabletext"/>
              <w:jc w:val="left"/>
              <w:rPr>
                <w:szCs w:val="22"/>
              </w:rPr>
            </w:pPr>
            <w:proofErr w:type="gramStart"/>
            <w:r w:rsidRPr="006B165A">
              <w:rPr>
                <w:i/>
                <w:iCs/>
                <w:szCs w:val="22"/>
              </w:rPr>
              <w:t>n</w:t>
            </w:r>
            <w:proofErr w:type="gramEnd"/>
            <w:r w:rsidRPr="006B165A">
              <w:rPr>
                <w:szCs w:val="22"/>
              </w:rPr>
              <w:t xml:space="preserve"> × </w:t>
            </w:r>
          </w:p>
          <w:p w14:paraId="228AC1BC" w14:textId="333B3947" w:rsidR="00A3150E" w:rsidRPr="006B165A" w:rsidRDefault="00A3150E" w:rsidP="00DD4FCE">
            <w:pPr>
              <w:pStyle w:val="Tabletext"/>
              <w:ind w:left="266" w:hanging="266"/>
              <w:jc w:val="left"/>
              <w:rPr>
                <w:szCs w:val="22"/>
              </w:rPr>
            </w:pPr>
            <w:r w:rsidRPr="006B165A">
              <w:rPr>
                <w:szCs w:val="22"/>
              </w:rPr>
              <w:t>a)</w:t>
            </w:r>
            <w:r w:rsidRPr="006B165A">
              <w:rPr>
                <w:szCs w:val="22"/>
              </w:rPr>
              <w:tab/>
              <w:t>0,281 à 1,787</w:t>
            </w:r>
            <w:r w:rsidR="00DD4FCE" w:rsidRPr="006B165A">
              <w:rPr>
                <w:szCs w:val="22"/>
              </w:rPr>
              <w:t> </w:t>
            </w:r>
            <w:r w:rsidRPr="006B165A">
              <w:rPr>
                <w:szCs w:val="22"/>
              </w:rPr>
              <w:t>Mbit/s</w:t>
            </w:r>
          </w:p>
          <w:p w14:paraId="40371CB1" w14:textId="76CAC9F0" w:rsidR="00A3150E" w:rsidRPr="006B165A" w:rsidRDefault="00A3150E" w:rsidP="00DD4FCE">
            <w:pPr>
              <w:pStyle w:val="Tabletext"/>
              <w:ind w:left="266" w:hanging="266"/>
              <w:jc w:val="left"/>
              <w:rPr>
                <w:szCs w:val="22"/>
              </w:rPr>
            </w:pPr>
            <w:r w:rsidRPr="006B165A">
              <w:rPr>
                <w:szCs w:val="22"/>
              </w:rPr>
              <w:t>b)</w:t>
            </w:r>
            <w:r w:rsidRPr="006B165A">
              <w:rPr>
                <w:szCs w:val="22"/>
              </w:rPr>
              <w:tab/>
              <w:t xml:space="preserve">0,328 à </w:t>
            </w:r>
            <w:r w:rsidR="00DD4FCE" w:rsidRPr="006B165A">
              <w:rPr>
                <w:szCs w:val="22"/>
              </w:rPr>
              <w:br/>
            </w:r>
            <w:r w:rsidRPr="006B165A">
              <w:rPr>
                <w:szCs w:val="22"/>
              </w:rPr>
              <w:t>2,085</w:t>
            </w:r>
            <w:r w:rsidR="00DD4FCE" w:rsidRPr="006B165A">
              <w:rPr>
                <w:szCs w:val="22"/>
              </w:rPr>
              <w:t xml:space="preserve"> </w:t>
            </w:r>
            <w:r w:rsidRPr="006B165A">
              <w:rPr>
                <w:szCs w:val="22"/>
              </w:rPr>
              <w:t>Mbit/s</w:t>
            </w:r>
          </w:p>
          <w:p w14:paraId="1D549283" w14:textId="08F660FC" w:rsidR="00A3150E" w:rsidRPr="006B165A" w:rsidRDefault="00A3150E" w:rsidP="00DD4FCE">
            <w:pPr>
              <w:pStyle w:val="Tabletext"/>
              <w:ind w:left="266" w:hanging="266"/>
              <w:jc w:val="left"/>
              <w:rPr>
                <w:szCs w:val="22"/>
              </w:rPr>
            </w:pPr>
            <w:r w:rsidRPr="006B165A">
              <w:rPr>
                <w:szCs w:val="22"/>
              </w:rPr>
              <w:t>c)</w:t>
            </w:r>
            <w:r w:rsidRPr="006B165A">
              <w:rPr>
                <w:szCs w:val="22"/>
              </w:rPr>
              <w:tab/>
              <w:t xml:space="preserve">0,374 à </w:t>
            </w:r>
            <w:r w:rsidR="00DD4FCE" w:rsidRPr="006B165A">
              <w:rPr>
                <w:szCs w:val="22"/>
              </w:rPr>
              <w:br/>
            </w:r>
            <w:r w:rsidRPr="006B165A">
              <w:rPr>
                <w:szCs w:val="22"/>
              </w:rPr>
              <w:t>2,383 Mbit/s</w:t>
            </w:r>
          </w:p>
        </w:tc>
        <w:tc>
          <w:tcPr>
            <w:tcW w:w="2359" w:type="dxa"/>
          </w:tcPr>
          <w:p w14:paraId="508567C2" w14:textId="77777777" w:rsidR="00A3150E" w:rsidRPr="006B165A" w:rsidRDefault="00A3150E" w:rsidP="00E77E64">
            <w:pPr>
              <w:pStyle w:val="Tabletext"/>
              <w:jc w:val="left"/>
              <w:rPr>
                <w:szCs w:val="22"/>
              </w:rPr>
            </w:pPr>
            <w:r w:rsidRPr="006B165A">
              <w:rPr>
                <w:szCs w:val="22"/>
              </w:rPr>
              <w:t>Au niveau MPEG-TS et pour un rendement de code avec GI compris entre 1/4 et 1/</w:t>
            </w:r>
            <w:proofErr w:type="gramStart"/>
            <w:r w:rsidRPr="006B165A">
              <w:rPr>
                <w:szCs w:val="22"/>
              </w:rPr>
              <w:t>32:</w:t>
            </w:r>
            <w:proofErr w:type="gramEnd"/>
          </w:p>
          <w:p w14:paraId="28EA51D9" w14:textId="77777777" w:rsidR="00A3150E" w:rsidRPr="006B165A" w:rsidRDefault="00A3150E" w:rsidP="00E77E64">
            <w:pPr>
              <w:pStyle w:val="Tabletext"/>
              <w:ind w:left="284" w:hanging="284"/>
              <w:jc w:val="left"/>
              <w:rPr>
                <w:szCs w:val="22"/>
              </w:rPr>
            </w:pPr>
            <w:r w:rsidRPr="006B165A">
              <w:rPr>
                <w:szCs w:val="22"/>
              </w:rPr>
              <w:t xml:space="preserve">a) </w:t>
            </w:r>
            <w:r w:rsidRPr="006B165A">
              <w:rPr>
                <w:szCs w:val="22"/>
              </w:rPr>
              <w:tab/>
              <w:t>0,42 à 3,447 Mbit/s</w:t>
            </w:r>
          </w:p>
          <w:p w14:paraId="4052B98A" w14:textId="77777777" w:rsidR="00A3150E" w:rsidRPr="006B165A" w:rsidRDefault="00A3150E" w:rsidP="00E77E64">
            <w:pPr>
              <w:pStyle w:val="Tabletext"/>
              <w:ind w:left="284" w:hanging="284"/>
              <w:jc w:val="left"/>
              <w:rPr>
                <w:szCs w:val="22"/>
              </w:rPr>
            </w:pPr>
            <w:r w:rsidRPr="006B165A">
              <w:rPr>
                <w:szCs w:val="22"/>
              </w:rPr>
              <w:t xml:space="preserve">b) </w:t>
            </w:r>
            <w:r w:rsidRPr="006B165A">
              <w:rPr>
                <w:szCs w:val="22"/>
              </w:rPr>
              <w:tab/>
              <w:t>1,332 à 10,772 Mbit/s</w:t>
            </w:r>
          </w:p>
          <w:p w14:paraId="40A4B674" w14:textId="77777777" w:rsidR="00A3150E" w:rsidRPr="006B165A" w:rsidRDefault="00A3150E" w:rsidP="00E77E64">
            <w:pPr>
              <w:pStyle w:val="Tabletext"/>
              <w:ind w:left="284" w:hanging="284"/>
              <w:jc w:val="left"/>
              <w:rPr>
                <w:szCs w:val="22"/>
              </w:rPr>
            </w:pPr>
            <w:r w:rsidRPr="006B165A">
              <w:rPr>
                <w:szCs w:val="22"/>
              </w:rPr>
              <w:t xml:space="preserve">c) </w:t>
            </w:r>
            <w:r w:rsidRPr="006B165A">
              <w:rPr>
                <w:szCs w:val="22"/>
              </w:rPr>
              <w:tab/>
              <w:t>1,60 à 12,95 Mbit/s</w:t>
            </w:r>
          </w:p>
          <w:p w14:paraId="09F85962" w14:textId="77777777" w:rsidR="00A3150E" w:rsidRPr="006B165A" w:rsidRDefault="00A3150E" w:rsidP="00E77E64">
            <w:pPr>
              <w:pStyle w:val="Tabletext"/>
              <w:ind w:left="284" w:hanging="284"/>
              <w:jc w:val="left"/>
              <w:rPr>
                <w:szCs w:val="22"/>
              </w:rPr>
            </w:pPr>
            <w:r w:rsidRPr="006B165A">
              <w:rPr>
                <w:szCs w:val="22"/>
              </w:rPr>
              <w:t xml:space="preserve">d) </w:t>
            </w:r>
            <w:r w:rsidRPr="006B165A">
              <w:rPr>
                <w:szCs w:val="22"/>
              </w:rPr>
              <w:tab/>
              <w:t>1,868 à 15,103 Mbit/s</w:t>
            </w:r>
          </w:p>
          <w:p w14:paraId="1789C4E5" w14:textId="77777777" w:rsidR="00A3150E" w:rsidRPr="006B165A" w:rsidRDefault="00A3150E" w:rsidP="00E77E64">
            <w:pPr>
              <w:pStyle w:val="Tabletext"/>
              <w:ind w:left="284" w:hanging="284"/>
              <w:jc w:val="left"/>
              <w:rPr>
                <w:szCs w:val="22"/>
              </w:rPr>
            </w:pPr>
            <w:r w:rsidRPr="006B165A">
              <w:rPr>
                <w:szCs w:val="22"/>
              </w:rPr>
              <w:t xml:space="preserve">e) </w:t>
            </w:r>
            <w:r w:rsidRPr="006B165A">
              <w:rPr>
                <w:szCs w:val="22"/>
              </w:rPr>
              <w:tab/>
              <w:t>2,135 à 17,257 Mbit/s</w:t>
            </w:r>
          </w:p>
        </w:tc>
        <w:tc>
          <w:tcPr>
            <w:tcW w:w="2106" w:type="dxa"/>
          </w:tcPr>
          <w:p w14:paraId="1B5332D3" w14:textId="77777777" w:rsidR="00A3150E" w:rsidRPr="006B165A" w:rsidRDefault="00A3150E" w:rsidP="00E77E64">
            <w:pPr>
              <w:pStyle w:val="Tabletext"/>
              <w:snapToGrid w:val="0"/>
              <w:jc w:val="left"/>
              <w:rPr>
                <w:szCs w:val="22"/>
              </w:rPr>
            </w:pPr>
            <w:r w:rsidRPr="006B165A">
              <w:rPr>
                <w:szCs w:val="22"/>
              </w:rPr>
              <w:t>Dépend du rendement du code MPE-FEC.</w:t>
            </w:r>
          </w:p>
          <w:p w14:paraId="61D193E1" w14:textId="3C0C1E26" w:rsidR="00A3150E" w:rsidRPr="006B165A" w:rsidRDefault="00A3150E" w:rsidP="00E77E64">
            <w:pPr>
              <w:pStyle w:val="Tabletext"/>
              <w:jc w:val="left"/>
              <w:rPr>
                <w:szCs w:val="22"/>
              </w:rPr>
            </w:pPr>
            <w:r w:rsidRPr="006B165A">
              <w:rPr>
                <w:szCs w:val="22"/>
              </w:rPr>
              <w:t xml:space="preserve">Pour un rendement </w:t>
            </w:r>
            <w:r w:rsidR="00DD4FCE" w:rsidRPr="006B165A">
              <w:rPr>
                <w:szCs w:val="22"/>
              </w:rPr>
              <w:br/>
            </w:r>
            <w:r w:rsidRPr="006B165A">
              <w:rPr>
                <w:szCs w:val="22"/>
              </w:rPr>
              <w:t xml:space="preserve">du code MPE-FEC </w:t>
            </w:r>
            <w:r w:rsidR="00DD4FCE" w:rsidRPr="006B165A">
              <w:rPr>
                <w:szCs w:val="22"/>
              </w:rPr>
              <w:br/>
            </w:r>
            <w:r w:rsidRPr="006B165A">
              <w:rPr>
                <w:szCs w:val="22"/>
              </w:rPr>
              <w:t>de 3/</w:t>
            </w:r>
            <w:proofErr w:type="gramStart"/>
            <w:r w:rsidRPr="006B165A">
              <w:rPr>
                <w:szCs w:val="22"/>
              </w:rPr>
              <w:t>4:</w:t>
            </w:r>
            <w:proofErr w:type="gramEnd"/>
          </w:p>
          <w:p w14:paraId="402306AA" w14:textId="77777777" w:rsidR="00A3150E" w:rsidRPr="00F7078A" w:rsidRDefault="00A3150E" w:rsidP="00E77E64">
            <w:pPr>
              <w:pStyle w:val="Tabletext"/>
              <w:jc w:val="left"/>
              <w:rPr>
                <w:szCs w:val="22"/>
                <w:lang w:val="en-US"/>
              </w:rPr>
            </w:pPr>
            <w:r w:rsidRPr="00F7078A">
              <w:rPr>
                <w:szCs w:val="22"/>
                <w:lang w:val="en-US"/>
              </w:rPr>
              <w:t>a)</w:t>
            </w:r>
            <w:r w:rsidRPr="00F7078A">
              <w:rPr>
                <w:szCs w:val="22"/>
                <w:lang w:val="en-US"/>
              </w:rPr>
              <w:tab/>
              <w:t>2,33</w:t>
            </w:r>
            <w:r w:rsidRPr="00F7078A">
              <w:rPr>
                <w:szCs w:val="22"/>
                <w:lang w:val="en-US"/>
              </w:rPr>
              <w:noBreakHyphen/>
              <w:t>14,89 Mbit/s</w:t>
            </w:r>
          </w:p>
          <w:p w14:paraId="1AC37F20" w14:textId="77777777" w:rsidR="00A3150E" w:rsidRPr="00F7078A" w:rsidRDefault="00A3150E" w:rsidP="00E77E64">
            <w:pPr>
              <w:pStyle w:val="Tabletext"/>
              <w:jc w:val="left"/>
              <w:rPr>
                <w:szCs w:val="22"/>
                <w:lang w:val="en-US"/>
              </w:rPr>
            </w:pPr>
            <w:r w:rsidRPr="00F7078A">
              <w:rPr>
                <w:szCs w:val="22"/>
                <w:lang w:val="en-US"/>
              </w:rPr>
              <w:t>b)</w:t>
            </w:r>
            <w:r w:rsidRPr="00F7078A">
              <w:rPr>
                <w:szCs w:val="22"/>
                <w:lang w:val="en-US"/>
              </w:rPr>
              <w:tab/>
              <w:t>2,80</w:t>
            </w:r>
            <w:r w:rsidRPr="00F7078A">
              <w:rPr>
                <w:szCs w:val="22"/>
                <w:lang w:val="en-US"/>
              </w:rPr>
              <w:noBreakHyphen/>
              <w:t>17,87 Mbit/s</w:t>
            </w:r>
          </w:p>
          <w:p w14:paraId="58F0C085" w14:textId="77777777" w:rsidR="00A3150E" w:rsidRPr="00F7078A" w:rsidRDefault="00A3150E" w:rsidP="00E77E64">
            <w:pPr>
              <w:pStyle w:val="Tabletext"/>
              <w:jc w:val="left"/>
              <w:rPr>
                <w:szCs w:val="22"/>
                <w:lang w:val="en-US"/>
              </w:rPr>
            </w:pPr>
            <w:r w:rsidRPr="00F7078A">
              <w:rPr>
                <w:szCs w:val="22"/>
                <w:lang w:val="en-US"/>
              </w:rPr>
              <w:t>c)</w:t>
            </w:r>
            <w:r w:rsidRPr="00F7078A">
              <w:rPr>
                <w:szCs w:val="22"/>
                <w:lang w:val="en-US"/>
              </w:rPr>
              <w:tab/>
              <w:t>3,27</w:t>
            </w:r>
            <w:r w:rsidRPr="00F7078A">
              <w:rPr>
                <w:szCs w:val="22"/>
                <w:lang w:val="en-US"/>
              </w:rPr>
              <w:noBreakHyphen/>
              <w:t>20,84 Mbit/s</w:t>
            </w:r>
          </w:p>
          <w:p w14:paraId="27169C9D" w14:textId="77777777" w:rsidR="00A3150E" w:rsidRPr="00F7078A" w:rsidRDefault="00A3150E" w:rsidP="00E77E64">
            <w:pPr>
              <w:pStyle w:val="Tabletext"/>
              <w:jc w:val="left"/>
              <w:rPr>
                <w:szCs w:val="22"/>
                <w:lang w:val="en-US"/>
              </w:rPr>
            </w:pPr>
            <w:r w:rsidRPr="00F7078A">
              <w:rPr>
                <w:szCs w:val="22"/>
                <w:lang w:val="en-US"/>
              </w:rPr>
              <w:t>d)</w:t>
            </w:r>
            <w:r w:rsidRPr="00F7078A">
              <w:rPr>
                <w:szCs w:val="22"/>
                <w:lang w:val="en-US"/>
              </w:rPr>
              <w:tab/>
              <w:t>3,74</w:t>
            </w:r>
            <w:r w:rsidRPr="00F7078A">
              <w:rPr>
                <w:szCs w:val="22"/>
                <w:lang w:val="en-US"/>
              </w:rPr>
              <w:noBreakHyphen/>
              <w:t>23,82 Mbit/s</w:t>
            </w:r>
          </w:p>
        </w:tc>
        <w:tc>
          <w:tcPr>
            <w:tcW w:w="2106" w:type="dxa"/>
          </w:tcPr>
          <w:p w14:paraId="2982F4E6" w14:textId="77777777" w:rsidR="00A3150E" w:rsidRPr="006B165A" w:rsidRDefault="00A3150E" w:rsidP="00E77E64">
            <w:pPr>
              <w:pStyle w:val="Tabletext"/>
              <w:snapToGrid w:val="0"/>
              <w:jc w:val="left"/>
              <w:rPr>
                <w:szCs w:val="22"/>
              </w:rPr>
            </w:pPr>
            <w:r w:rsidRPr="006B165A">
              <w:rPr>
                <w:szCs w:val="22"/>
              </w:rPr>
              <w:t>Débit binaire d'entrée maximal disponible dans le cas d'un flux de transport de 4 Mbit/s</w:t>
            </w:r>
          </w:p>
        </w:tc>
        <w:tc>
          <w:tcPr>
            <w:tcW w:w="2106" w:type="dxa"/>
          </w:tcPr>
          <w:p w14:paraId="7501F7C8" w14:textId="20147D1D" w:rsidR="00E95CB3" w:rsidRPr="006B165A" w:rsidRDefault="006C1ADB" w:rsidP="00E77E64">
            <w:pPr>
              <w:pStyle w:val="Tabletext"/>
              <w:jc w:val="left"/>
            </w:pPr>
            <w:r>
              <w:t>Dépend</w:t>
            </w:r>
            <w:r w:rsidR="00E95CB3" w:rsidRPr="006B165A">
              <w:t xml:space="preserve"> de la modulation et du rendement de codage pour différentes largeurs de bande de </w:t>
            </w:r>
            <w:proofErr w:type="gramStart"/>
            <w:r w:rsidR="00E95CB3" w:rsidRPr="006B165A">
              <w:t>canal:</w:t>
            </w:r>
            <w:proofErr w:type="gramEnd"/>
          </w:p>
          <w:p w14:paraId="3249EC1F" w14:textId="77777777" w:rsidR="00E95CB3" w:rsidRPr="00F7078A" w:rsidRDefault="00E95CB3" w:rsidP="00B46C6B">
            <w:pPr>
              <w:pStyle w:val="Tabletext"/>
              <w:ind w:left="260" w:hanging="280"/>
              <w:jc w:val="left"/>
              <w:rPr>
                <w:szCs w:val="22"/>
                <w:lang w:val="en-US"/>
              </w:rPr>
            </w:pPr>
            <w:r w:rsidRPr="00F7078A">
              <w:rPr>
                <w:szCs w:val="22"/>
                <w:lang w:val="en-US"/>
              </w:rPr>
              <w:t>a)</w:t>
            </w:r>
            <w:r w:rsidRPr="00F7078A">
              <w:rPr>
                <w:szCs w:val="22"/>
                <w:lang w:val="en-US"/>
              </w:rPr>
              <w:tab/>
              <w:t>75</w:t>
            </w:r>
            <w:r w:rsidRPr="00F7078A">
              <w:rPr>
                <w:szCs w:val="22"/>
                <w:lang w:val="en-US"/>
              </w:rPr>
              <w:noBreakHyphen/>
              <w:t>341 kbit/s (100 kHz)</w:t>
            </w:r>
          </w:p>
          <w:p w14:paraId="58F42EBD" w14:textId="77777777" w:rsidR="00E95CB3" w:rsidRPr="00F7078A" w:rsidRDefault="00E95CB3" w:rsidP="00B46C6B">
            <w:pPr>
              <w:pStyle w:val="Tabletext"/>
              <w:ind w:left="260" w:hanging="280"/>
              <w:jc w:val="left"/>
              <w:rPr>
                <w:szCs w:val="22"/>
                <w:lang w:val="en-US"/>
              </w:rPr>
            </w:pPr>
            <w:r w:rsidRPr="00F7078A">
              <w:rPr>
                <w:szCs w:val="22"/>
                <w:lang w:val="en-US"/>
              </w:rPr>
              <w:t>b)</w:t>
            </w:r>
            <w:r w:rsidRPr="00F7078A">
              <w:rPr>
                <w:szCs w:val="22"/>
                <w:lang w:val="en-US"/>
              </w:rPr>
              <w:tab/>
              <w:t>155</w:t>
            </w:r>
            <w:r w:rsidRPr="00F7078A">
              <w:rPr>
                <w:szCs w:val="22"/>
                <w:lang w:val="en-US"/>
              </w:rPr>
              <w:noBreakHyphen/>
              <w:t>703 kbit/s (200 kHz)</w:t>
            </w:r>
          </w:p>
          <w:p w14:paraId="3CF919CD" w14:textId="2AB1DB75" w:rsidR="00A3150E" w:rsidRPr="006B165A" w:rsidRDefault="00E95CB3" w:rsidP="00B46C6B">
            <w:pPr>
              <w:pStyle w:val="Tabletext"/>
              <w:ind w:left="260" w:hanging="280"/>
              <w:jc w:val="left"/>
              <w:rPr>
                <w:szCs w:val="22"/>
              </w:rPr>
            </w:pPr>
            <w:r w:rsidRPr="006B165A">
              <w:rPr>
                <w:szCs w:val="22"/>
              </w:rPr>
              <w:t>c)</w:t>
            </w:r>
            <w:r w:rsidRPr="006B165A">
              <w:rPr>
                <w:szCs w:val="22"/>
              </w:rPr>
              <w:tab/>
              <w:t>196</w:t>
            </w:r>
            <w:r w:rsidRPr="006B165A">
              <w:rPr>
                <w:szCs w:val="22"/>
              </w:rPr>
              <w:noBreakHyphen/>
              <w:t>888 kbit/s (250 kHz)</w:t>
            </w:r>
          </w:p>
        </w:tc>
      </w:tr>
      <w:tr w:rsidR="00A3150E" w:rsidRPr="006B165A" w14:paraId="43CCDA25" w14:textId="3B5F9062" w:rsidTr="00DD4FCE">
        <w:trPr>
          <w:tblHeader/>
          <w:jc w:val="center"/>
        </w:trPr>
        <w:tc>
          <w:tcPr>
            <w:tcW w:w="1932" w:type="dxa"/>
            <w:gridSpan w:val="2"/>
            <w:tcBorders>
              <w:bottom w:val="single" w:sz="4" w:space="0" w:color="auto"/>
            </w:tcBorders>
          </w:tcPr>
          <w:p w14:paraId="5156ABBC" w14:textId="77777777" w:rsidR="00A3150E" w:rsidRPr="006B165A" w:rsidRDefault="00A3150E" w:rsidP="00E77E64">
            <w:pPr>
              <w:pStyle w:val="Tabletext"/>
              <w:snapToGrid w:val="0"/>
              <w:jc w:val="center"/>
              <w:rPr>
                <w:szCs w:val="22"/>
              </w:rPr>
            </w:pPr>
            <w:r w:rsidRPr="006B165A">
              <w:rPr>
                <w:szCs w:val="22"/>
              </w:rPr>
              <w:t>Référence</w:t>
            </w:r>
          </w:p>
        </w:tc>
        <w:tc>
          <w:tcPr>
            <w:tcW w:w="1991" w:type="dxa"/>
            <w:tcBorders>
              <w:bottom w:val="single" w:sz="4" w:space="0" w:color="auto"/>
            </w:tcBorders>
          </w:tcPr>
          <w:p w14:paraId="05073B18" w14:textId="397D615D" w:rsidR="00A3150E" w:rsidRPr="006B165A" w:rsidRDefault="006925FF" w:rsidP="00E77E64">
            <w:pPr>
              <w:pStyle w:val="Tabletext"/>
              <w:snapToGrid w:val="0"/>
              <w:rPr>
                <w:szCs w:val="22"/>
              </w:rPr>
            </w:pPr>
            <w:r w:rsidRPr="006B165A">
              <w:rPr>
                <w:szCs w:val="22"/>
              </w:rPr>
              <w:t>Pièce jointe</w:t>
            </w:r>
            <w:r w:rsidR="00A3150E" w:rsidRPr="006B165A">
              <w:rPr>
                <w:szCs w:val="22"/>
              </w:rPr>
              <w:t xml:space="preserve"> 1</w:t>
            </w:r>
          </w:p>
        </w:tc>
        <w:tc>
          <w:tcPr>
            <w:tcW w:w="1853" w:type="dxa"/>
            <w:tcBorders>
              <w:bottom w:val="single" w:sz="4" w:space="0" w:color="auto"/>
            </w:tcBorders>
          </w:tcPr>
          <w:p w14:paraId="0172BB80" w14:textId="581C4D7B" w:rsidR="00A3150E" w:rsidRPr="006B165A" w:rsidRDefault="006925FF" w:rsidP="00E77E64">
            <w:pPr>
              <w:pStyle w:val="Tabletext"/>
              <w:snapToGrid w:val="0"/>
              <w:rPr>
                <w:szCs w:val="22"/>
              </w:rPr>
            </w:pPr>
            <w:r w:rsidRPr="006B165A">
              <w:rPr>
                <w:szCs w:val="22"/>
              </w:rPr>
              <w:t>Pièce jointe</w:t>
            </w:r>
            <w:r w:rsidR="00A3150E" w:rsidRPr="006B165A">
              <w:rPr>
                <w:szCs w:val="22"/>
              </w:rPr>
              <w:t xml:space="preserve"> 2</w:t>
            </w:r>
          </w:p>
        </w:tc>
        <w:tc>
          <w:tcPr>
            <w:tcW w:w="2359" w:type="dxa"/>
            <w:tcBorders>
              <w:bottom w:val="single" w:sz="4" w:space="0" w:color="auto"/>
            </w:tcBorders>
          </w:tcPr>
          <w:p w14:paraId="298FBE52" w14:textId="51E477AC" w:rsidR="00A3150E" w:rsidRPr="006B165A" w:rsidRDefault="006925FF" w:rsidP="00E77E64">
            <w:pPr>
              <w:pStyle w:val="Tabletext"/>
              <w:snapToGrid w:val="0"/>
              <w:rPr>
                <w:szCs w:val="22"/>
              </w:rPr>
            </w:pPr>
            <w:r w:rsidRPr="006B165A">
              <w:rPr>
                <w:szCs w:val="22"/>
              </w:rPr>
              <w:t>Pièce jointe</w:t>
            </w:r>
            <w:r w:rsidR="00A3150E" w:rsidRPr="006B165A">
              <w:rPr>
                <w:szCs w:val="22"/>
              </w:rPr>
              <w:t xml:space="preserve"> 3</w:t>
            </w:r>
          </w:p>
        </w:tc>
        <w:tc>
          <w:tcPr>
            <w:tcW w:w="2106" w:type="dxa"/>
            <w:tcBorders>
              <w:bottom w:val="single" w:sz="4" w:space="0" w:color="auto"/>
            </w:tcBorders>
          </w:tcPr>
          <w:p w14:paraId="0A8518B3" w14:textId="379F5075" w:rsidR="00A3150E" w:rsidRPr="006B165A" w:rsidRDefault="006925FF" w:rsidP="00E77E64">
            <w:pPr>
              <w:pStyle w:val="Tabletext"/>
              <w:snapToGrid w:val="0"/>
              <w:rPr>
                <w:szCs w:val="22"/>
              </w:rPr>
            </w:pPr>
            <w:r w:rsidRPr="006B165A">
              <w:rPr>
                <w:szCs w:val="22"/>
              </w:rPr>
              <w:t>Pièce jointe</w:t>
            </w:r>
            <w:r w:rsidR="00A3150E" w:rsidRPr="006B165A">
              <w:rPr>
                <w:szCs w:val="22"/>
              </w:rPr>
              <w:t xml:space="preserve"> 4</w:t>
            </w:r>
          </w:p>
        </w:tc>
        <w:tc>
          <w:tcPr>
            <w:tcW w:w="2106" w:type="dxa"/>
            <w:tcBorders>
              <w:bottom w:val="single" w:sz="4" w:space="0" w:color="auto"/>
            </w:tcBorders>
          </w:tcPr>
          <w:p w14:paraId="2F113FE4" w14:textId="2E4A639A" w:rsidR="00A3150E" w:rsidRPr="006B165A" w:rsidRDefault="006925FF" w:rsidP="00E77E64">
            <w:pPr>
              <w:pStyle w:val="Tabletext"/>
              <w:snapToGrid w:val="0"/>
              <w:rPr>
                <w:szCs w:val="22"/>
                <w:vertAlign w:val="superscript"/>
              </w:rPr>
            </w:pPr>
            <w:r w:rsidRPr="006B165A">
              <w:rPr>
                <w:szCs w:val="22"/>
              </w:rPr>
              <w:t>Pièce jointe</w:t>
            </w:r>
            <w:r w:rsidR="00A3150E" w:rsidRPr="006B165A">
              <w:rPr>
                <w:szCs w:val="22"/>
              </w:rPr>
              <w:t xml:space="preserve"> 5</w:t>
            </w:r>
          </w:p>
        </w:tc>
        <w:tc>
          <w:tcPr>
            <w:tcW w:w="2106" w:type="dxa"/>
            <w:tcBorders>
              <w:bottom w:val="single" w:sz="4" w:space="0" w:color="auto"/>
            </w:tcBorders>
          </w:tcPr>
          <w:p w14:paraId="5C32E14F" w14:textId="57F2F7DA" w:rsidR="00A3150E" w:rsidRPr="006B165A" w:rsidRDefault="006925FF" w:rsidP="00E77E64">
            <w:pPr>
              <w:pStyle w:val="Tabletext"/>
              <w:snapToGrid w:val="0"/>
              <w:rPr>
                <w:szCs w:val="22"/>
              </w:rPr>
            </w:pPr>
            <w:r w:rsidRPr="006B165A">
              <w:rPr>
                <w:szCs w:val="22"/>
              </w:rPr>
              <w:t>Pièce jointe</w:t>
            </w:r>
            <w:r w:rsidR="00E95CB3" w:rsidRPr="006B165A">
              <w:rPr>
                <w:szCs w:val="22"/>
              </w:rPr>
              <w:t xml:space="preserve"> 6</w:t>
            </w:r>
          </w:p>
        </w:tc>
      </w:tr>
      <w:tr w:rsidR="00F52154" w:rsidRPr="006B165A" w14:paraId="20CC5D68" w14:textId="26FA6825" w:rsidTr="00B46C6B">
        <w:trPr>
          <w:tblHeader/>
          <w:jc w:val="center"/>
        </w:trPr>
        <w:tc>
          <w:tcPr>
            <w:tcW w:w="14453" w:type="dxa"/>
            <w:gridSpan w:val="8"/>
            <w:tcBorders>
              <w:left w:val="nil"/>
              <w:bottom w:val="nil"/>
              <w:right w:val="nil"/>
            </w:tcBorders>
          </w:tcPr>
          <w:p w14:paraId="560D411D" w14:textId="57E03A05" w:rsidR="00F52154" w:rsidRPr="006B165A" w:rsidRDefault="00F52154" w:rsidP="00802B30">
            <w:pPr>
              <w:pStyle w:val="Tabletext"/>
              <w:ind w:left="567" w:hanging="567"/>
              <w:rPr>
                <w:lang w:eastAsia="ja-JP"/>
              </w:rPr>
            </w:pPr>
            <w:r w:rsidRPr="006B165A">
              <w:rPr>
                <w:vertAlign w:val="superscript"/>
                <w:lang w:eastAsia="ja-JP"/>
              </w:rPr>
              <w:t>(*2-1)</w:t>
            </w:r>
            <w:r w:rsidRPr="006B165A">
              <w:rPr>
                <w:lang w:eastAsia="ja-JP"/>
              </w:rPr>
              <w:tab/>
              <w:t>Le nombre de segments</w:t>
            </w:r>
            <w:proofErr w:type="gramStart"/>
            <w:r w:rsidRPr="006B165A">
              <w:rPr>
                <w:lang w:eastAsia="ja-JP"/>
              </w:rPr>
              <w:t xml:space="preserve"> «</w:t>
            </w:r>
            <w:r w:rsidRPr="006B165A">
              <w:rPr>
                <w:i/>
                <w:iCs/>
                <w:lang w:eastAsia="ja-JP"/>
              </w:rPr>
              <w:t>n</w:t>
            </w:r>
            <w:proofErr w:type="gramEnd"/>
            <w:r w:rsidRPr="006B165A">
              <w:rPr>
                <w:lang w:eastAsia="ja-JP"/>
              </w:rPr>
              <w:t>» est déterminé par la largeur de bande disponible.</w:t>
            </w:r>
          </w:p>
          <w:p w14:paraId="6F7A221D" w14:textId="479B6514" w:rsidR="00F52154" w:rsidRPr="006B165A" w:rsidRDefault="00F52154" w:rsidP="00802B30">
            <w:pPr>
              <w:pStyle w:val="Tabletext"/>
              <w:ind w:left="567" w:hanging="567"/>
              <w:rPr>
                <w:vertAlign w:val="superscript"/>
                <w:lang w:eastAsia="ja-JP"/>
              </w:rPr>
            </w:pPr>
            <w:r w:rsidRPr="006B165A">
              <w:rPr>
                <w:vertAlign w:val="superscript"/>
                <w:lang w:eastAsia="ja-JP"/>
              </w:rPr>
              <w:t>(*2-2)</w:t>
            </w:r>
            <w:r w:rsidRPr="006B165A">
              <w:rPr>
                <w:lang w:eastAsia="ja-JP"/>
              </w:rPr>
              <w:tab/>
              <w:t>Les modes 1, 2 et 3 peuvent être choisis en fonction de l'échelle du réseau monofréquence et des types de réception du service (par exemple fixe ou mobile). Le mode 1 peut être utilisé pour une transmission unique, ou pour un réseau monofréquence peu étendu. Ce mode convient pour la réception mobile. Le mode 3 peut être utilisé pour un réseau monofréquence vaste. Ce mode convient pour la réception fixe. Le mode 2 offre un compromis supplémentaire entre la taille de la zone de transmission et les capacités de réception mobile. Pour choisir le mode, il convient de tenir compte de la fréquence radioélectrique utilisée, de l'échelle du réseau monofréquence et du type de réception du service.</w:t>
            </w:r>
          </w:p>
        </w:tc>
      </w:tr>
    </w:tbl>
    <w:p w14:paraId="5B282F41" w14:textId="77777777" w:rsidR="00773FE9" w:rsidRPr="006B165A" w:rsidRDefault="00773FE9" w:rsidP="00E77E64">
      <w:pPr>
        <w:pStyle w:val="Tablefin"/>
        <w:rPr>
          <w:lang w:val="fr-FR" w:eastAsia="ja-JP"/>
        </w:rPr>
      </w:pPr>
    </w:p>
    <w:p w14:paraId="2FA9AD9A" w14:textId="77777777" w:rsidR="00773FE9" w:rsidRPr="006B165A" w:rsidRDefault="00D035E0" w:rsidP="00E77E64">
      <w:pPr>
        <w:pStyle w:val="TableNo"/>
        <w:rPr>
          <w:lang w:eastAsia="ja-JP"/>
        </w:rPr>
      </w:pPr>
      <w:r w:rsidRPr="006B165A">
        <w:rPr>
          <w:lang w:eastAsia="ja-JP"/>
        </w:rPr>
        <w:lastRenderedPageBreak/>
        <w:br/>
      </w:r>
      <w:r w:rsidR="00773FE9" w:rsidRPr="006B165A">
        <w:rPr>
          <w:lang w:eastAsia="ja-JP"/>
        </w:rPr>
        <w:t>TABLEAU 2</w:t>
      </w:r>
    </w:p>
    <w:p w14:paraId="1B75B062" w14:textId="77777777" w:rsidR="00773FE9" w:rsidRPr="006B165A" w:rsidRDefault="00773FE9" w:rsidP="00E77E64">
      <w:pPr>
        <w:pStyle w:val="Tabletitle"/>
        <w:rPr>
          <w:lang w:eastAsia="ja-JP"/>
        </w:rPr>
      </w:pPr>
      <w:r w:rsidRPr="006B165A">
        <w:rPr>
          <w:lang w:eastAsia="ja-JP"/>
        </w:rPr>
        <w:t>Caractéristiques techniques des systèmes</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3"/>
        <w:gridCol w:w="1764"/>
        <w:gridCol w:w="2003"/>
        <w:gridCol w:w="2242"/>
        <w:gridCol w:w="1683"/>
        <w:gridCol w:w="1936"/>
        <w:gridCol w:w="2296"/>
        <w:gridCol w:w="2296"/>
      </w:tblGrid>
      <w:tr w:rsidR="00B21570" w:rsidRPr="006B165A" w14:paraId="1136FB49" w14:textId="230A06E5" w:rsidTr="00F52154">
        <w:trPr>
          <w:tblHeader/>
          <w:jc w:val="center"/>
        </w:trPr>
        <w:tc>
          <w:tcPr>
            <w:tcW w:w="233" w:type="dxa"/>
            <w:shd w:val="clear" w:color="auto" w:fill="FFFFFF"/>
          </w:tcPr>
          <w:p w14:paraId="0CFC655D" w14:textId="77777777" w:rsidR="00B21570" w:rsidRPr="006B165A" w:rsidRDefault="00B21570" w:rsidP="00E77E64">
            <w:pPr>
              <w:pStyle w:val="Tablehead"/>
              <w:keepLines/>
              <w:rPr>
                <w:lang w:eastAsia="ja-JP"/>
              </w:rPr>
            </w:pPr>
          </w:p>
        </w:tc>
        <w:tc>
          <w:tcPr>
            <w:tcW w:w="1764" w:type="dxa"/>
            <w:shd w:val="clear" w:color="auto" w:fill="FFFFFF"/>
          </w:tcPr>
          <w:p w14:paraId="49C95862" w14:textId="77777777" w:rsidR="00B21570" w:rsidRPr="006B165A" w:rsidRDefault="00B21570" w:rsidP="00E77E64">
            <w:pPr>
              <w:pStyle w:val="Tablehead"/>
              <w:keepLines/>
              <w:rPr>
                <w:lang w:eastAsia="ja-JP"/>
              </w:rPr>
            </w:pPr>
          </w:p>
        </w:tc>
        <w:tc>
          <w:tcPr>
            <w:tcW w:w="2003" w:type="dxa"/>
            <w:shd w:val="clear" w:color="auto" w:fill="FFFFFF"/>
          </w:tcPr>
          <w:p w14:paraId="4C5078E6" w14:textId="77777777" w:rsidR="00B21570" w:rsidRPr="006B165A" w:rsidRDefault="00B21570" w:rsidP="00E77E64">
            <w:pPr>
              <w:pStyle w:val="Tablehead"/>
              <w:keepLines/>
              <w:rPr>
                <w:lang w:eastAsia="ja-JP"/>
              </w:rPr>
            </w:pPr>
            <w:r w:rsidRPr="006B165A">
              <w:rPr>
                <w:lang w:eastAsia="ja-JP"/>
              </w:rPr>
              <w:t>Système</w:t>
            </w:r>
            <w:r w:rsidRPr="006B165A">
              <w:rPr>
                <w:lang w:eastAsia="ja-JP"/>
              </w:rPr>
              <w:br/>
              <w:t>multimédia A</w:t>
            </w:r>
          </w:p>
        </w:tc>
        <w:tc>
          <w:tcPr>
            <w:tcW w:w="2242" w:type="dxa"/>
            <w:shd w:val="clear" w:color="auto" w:fill="FFFFFF"/>
          </w:tcPr>
          <w:p w14:paraId="463AEC77" w14:textId="77777777" w:rsidR="00B21570" w:rsidRPr="006B165A" w:rsidRDefault="00B21570" w:rsidP="00E77E64">
            <w:pPr>
              <w:pStyle w:val="Tablehead"/>
              <w:keepLines/>
              <w:rPr>
                <w:lang w:eastAsia="ja-JP"/>
              </w:rPr>
            </w:pPr>
            <w:r w:rsidRPr="006B165A">
              <w:rPr>
                <w:lang w:eastAsia="ja-JP"/>
              </w:rPr>
              <w:t>Système</w:t>
            </w:r>
            <w:r w:rsidRPr="006B165A">
              <w:rPr>
                <w:lang w:eastAsia="ja-JP"/>
              </w:rPr>
              <w:br/>
              <w:t>multimédia F</w:t>
            </w:r>
          </w:p>
        </w:tc>
        <w:tc>
          <w:tcPr>
            <w:tcW w:w="1683" w:type="dxa"/>
            <w:shd w:val="clear" w:color="auto" w:fill="FFFFFF"/>
          </w:tcPr>
          <w:p w14:paraId="5D8E740F" w14:textId="77777777" w:rsidR="00B21570" w:rsidRPr="006B165A" w:rsidRDefault="00B21570" w:rsidP="00E77E64">
            <w:pPr>
              <w:pStyle w:val="Tablehead"/>
              <w:keepLines/>
              <w:rPr>
                <w:lang w:eastAsia="ko-KR"/>
              </w:rPr>
            </w:pPr>
            <w:r w:rsidRPr="006B165A">
              <w:rPr>
                <w:lang w:eastAsia="ja-JP"/>
              </w:rPr>
              <w:t>Système</w:t>
            </w:r>
            <w:r w:rsidRPr="006B165A">
              <w:rPr>
                <w:lang w:eastAsia="ja-JP"/>
              </w:rPr>
              <w:br/>
              <w:t>multimédia I</w:t>
            </w:r>
          </w:p>
        </w:tc>
        <w:tc>
          <w:tcPr>
            <w:tcW w:w="1936" w:type="dxa"/>
            <w:shd w:val="clear" w:color="auto" w:fill="FFFFFF"/>
          </w:tcPr>
          <w:p w14:paraId="3D0753B1" w14:textId="77777777" w:rsidR="00B21570" w:rsidRPr="006B165A" w:rsidRDefault="00B21570" w:rsidP="00E77E64">
            <w:pPr>
              <w:pStyle w:val="Tablehead"/>
              <w:keepLines/>
              <w:snapToGrid w:val="0"/>
              <w:rPr>
                <w:spacing w:val="-6"/>
              </w:rPr>
            </w:pPr>
            <w:r w:rsidRPr="006B165A">
              <w:rPr>
                <w:lang w:eastAsia="ja-JP"/>
              </w:rPr>
              <w:t>Système</w:t>
            </w:r>
            <w:r w:rsidRPr="006B165A">
              <w:rPr>
                <w:lang w:eastAsia="ja-JP"/>
              </w:rPr>
              <w:br/>
              <w:t xml:space="preserve">multimédia </w:t>
            </w:r>
            <w:r w:rsidRPr="006B165A">
              <w:rPr>
                <w:spacing w:val="-6"/>
              </w:rPr>
              <w:t>H</w:t>
            </w:r>
          </w:p>
        </w:tc>
        <w:tc>
          <w:tcPr>
            <w:tcW w:w="2296" w:type="dxa"/>
            <w:shd w:val="clear" w:color="auto" w:fill="FFFFFF"/>
          </w:tcPr>
          <w:p w14:paraId="5D228AE2" w14:textId="77777777" w:rsidR="00B21570" w:rsidRPr="006B165A" w:rsidRDefault="00B21570" w:rsidP="00E77E64">
            <w:pPr>
              <w:pStyle w:val="Tablehead"/>
              <w:keepLines/>
              <w:snapToGrid w:val="0"/>
            </w:pPr>
            <w:r w:rsidRPr="006B165A">
              <w:rPr>
                <w:lang w:eastAsia="ja-JP"/>
              </w:rPr>
              <w:t>Système</w:t>
            </w:r>
            <w:r w:rsidRPr="006B165A">
              <w:rPr>
                <w:lang w:eastAsia="ja-JP"/>
              </w:rPr>
              <w:br/>
              <w:t>multimédia </w:t>
            </w:r>
            <w:r w:rsidRPr="006B165A">
              <w:rPr>
                <w:spacing w:val="-6"/>
              </w:rPr>
              <w:t>T2</w:t>
            </w:r>
          </w:p>
        </w:tc>
        <w:tc>
          <w:tcPr>
            <w:tcW w:w="2296" w:type="dxa"/>
            <w:shd w:val="clear" w:color="auto" w:fill="FFFFFF"/>
          </w:tcPr>
          <w:p w14:paraId="52B754E9" w14:textId="7BEC1099" w:rsidR="00B21570" w:rsidRPr="006B165A" w:rsidRDefault="0093394B" w:rsidP="00E77E64">
            <w:pPr>
              <w:pStyle w:val="Tablehead"/>
            </w:pPr>
            <w:r w:rsidRPr="006B165A">
              <w:t xml:space="preserve">Système </w:t>
            </w:r>
            <w:r w:rsidR="00F52154" w:rsidRPr="006B165A">
              <w:br/>
            </w:r>
            <w:r w:rsidRPr="006B165A">
              <w:t>multimédia R</w:t>
            </w:r>
          </w:p>
        </w:tc>
      </w:tr>
      <w:tr w:rsidR="00B21570" w:rsidRPr="006B165A" w14:paraId="56B1A106" w14:textId="5E4140B1" w:rsidTr="00F52154">
        <w:trPr>
          <w:jc w:val="center"/>
        </w:trPr>
        <w:tc>
          <w:tcPr>
            <w:tcW w:w="233" w:type="dxa"/>
            <w:shd w:val="clear" w:color="auto" w:fill="FFFFFF"/>
          </w:tcPr>
          <w:p w14:paraId="0552EAAD" w14:textId="77777777" w:rsidR="00B21570" w:rsidRPr="006B165A" w:rsidRDefault="00B21570" w:rsidP="00E77E64">
            <w:pPr>
              <w:pStyle w:val="Tabletext"/>
              <w:keepNext/>
              <w:keepLines/>
              <w:rPr>
                <w:lang w:eastAsia="ja-JP"/>
              </w:rPr>
            </w:pPr>
            <w:r w:rsidRPr="006B165A">
              <w:rPr>
                <w:lang w:eastAsia="ja-JP"/>
              </w:rPr>
              <w:t>1</w:t>
            </w:r>
          </w:p>
        </w:tc>
        <w:tc>
          <w:tcPr>
            <w:tcW w:w="1764" w:type="dxa"/>
            <w:shd w:val="clear" w:color="auto" w:fill="FFFFFF"/>
          </w:tcPr>
          <w:p w14:paraId="5901A971" w14:textId="77777777" w:rsidR="00B21570" w:rsidRPr="006B165A" w:rsidRDefault="00B21570" w:rsidP="00E77E64">
            <w:pPr>
              <w:pStyle w:val="Tabletext"/>
              <w:keepNext/>
              <w:keepLines/>
              <w:jc w:val="left"/>
            </w:pPr>
            <w:r w:rsidRPr="006B165A">
              <w:t>Brouillage lié à la propagation par trajets multiples</w:t>
            </w:r>
          </w:p>
        </w:tc>
        <w:tc>
          <w:tcPr>
            <w:tcW w:w="2003" w:type="dxa"/>
            <w:shd w:val="clear" w:color="auto" w:fill="FFFFFF"/>
          </w:tcPr>
          <w:p w14:paraId="2FCE2F8A" w14:textId="26586E36" w:rsidR="00B21570" w:rsidRPr="006B165A" w:rsidRDefault="00B21570" w:rsidP="00E77E64">
            <w:pPr>
              <w:pStyle w:val="Tabletext"/>
              <w:keepNext/>
              <w:keepLines/>
              <w:jc w:val="left"/>
            </w:pPr>
            <w:r w:rsidRPr="006B165A">
              <w:t xml:space="preserve">Le choix entre </w:t>
            </w:r>
            <w:r w:rsidR="0093394B" w:rsidRPr="006B165A">
              <w:t>quatre</w:t>
            </w:r>
            <w:r w:rsidRPr="006B165A">
              <w:t xml:space="preserve"> modes de transmission, en modulation OFDM, offre une protection souple et appropriée contre le brouillage lié à la propagation par trajets multiples dans de nombreuses situations</w:t>
            </w:r>
          </w:p>
        </w:tc>
        <w:tc>
          <w:tcPr>
            <w:tcW w:w="2242" w:type="dxa"/>
            <w:shd w:val="clear" w:color="auto" w:fill="FFFFFF"/>
          </w:tcPr>
          <w:p w14:paraId="140292A8" w14:textId="4C606F9D" w:rsidR="00B21570" w:rsidRPr="006B165A" w:rsidRDefault="00B21570" w:rsidP="00E77E64">
            <w:pPr>
              <w:pStyle w:val="Tabletext"/>
              <w:keepNext/>
              <w:keepLines/>
              <w:jc w:val="left"/>
            </w:pPr>
            <w:r w:rsidRPr="006B165A">
              <w:t xml:space="preserve">Le choix entre </w:t>
            </w:r>
            <w:r w:rsidR="0093394B" w:rsidRPr="006B165A">
              <w:t>quatre</w:t>
            </w:r>
            <w:r w:rsidRPr="006B165A">
              <w:t xml:space="preserve"> intervalles de garde, le choix entre </w:t>
            </w:r>
            <w:r w:rsidR="0093394B" w:rsidRPr="006B165A">
              <w:t>trois</w:t>
            </w:r>
            <w:r w:rsidRPr="006B165A">
              <w:t xml:space="preserve"> modes, et des pilotes dispersés pour le symbole de référence, en modulation OFDM, offrent une protection souple et appropriée contre le brouillage lié à la propagation par trajets multiples dans de nombreuses situations</w:t>
            </w:r>
          </w:p>
        </w:tc>
        <w:tc>
          <w:tcPr>
            <w:tcW w:w="1683" w:type="dxa"/>
            <w:shd w:val="clear" w:color="auto" w:fill="FFFFFF"/>
          </w:tcPr>
          <w:p w14:paraId="41C1027C" w14:textId="77777777" w:rsidR="00B21570" w:rsidRPr="006B165A" w:rsidRDefault="00B21570" w:rsidP="00E77E64">
            <w:pPr>
              <w:pStyle w:val="Tabletext"/>
              <w:keepNext/>
              <w:keepLines/>
              <w:jc w:val="left"/>
            </w:pPr>
            <w:r w:rsidRPr="006B165A">
              <w:t>Pour atténuer le brouillage lié à la propagation par trajets multiples, il convient de choisir la durée appropriée de l'intervalle de garde (parmi 4) et le mode approprié (1k, 2k, 4k ou 8k)</w:t>
            </w:r>
          </w:p>
        </w:tc>
        <w:tc>
          <w:tcPr>
            <w:tcW w:w="1936" w:type="dxa"/>
            <w:shd w:val="clear" w:color="auto" w:fill="FFFFFF"/>
          </w:tcPr>
          <w:p w14:paraId="24892584" w14:textId="77777777" w:rsidR="00B21570" w:rsidRPr="006B165A" w:rsidRDefault="00B21570" w:rsidP="00E77E64">
            <w:pPr>
              <w:pStyle w:val="Tabletext"/>
              <w:keepNext/>
              <w:keepLines/>
              <w:jc w:val="left"/>
            </w:pPr>
            <w:r w:rsidRPr="006B165A">
              <w:t>Pour atténuer le brouillage lié à la propagation par trajets multiples, il convient de choisir la durée appropriée de l'intervalle de garde (parmi 4), le mode approprié (2k ou 4k) et le mode approprié de l'entrelaceur interne (entrelacement en profondeur ou natif)</w:t>
            </w:r>
          </w:p>
        </w:tc>
        <w:tc>
          <w:tcPr>
            <w:tcW w:w="2296" w:type="dxa"/>
            <w:shd w:val="clear" w:color="auto" w:fill="FFFFFF"/>
          </w:tcPr>
          <w:p w14:paraId="3C7103F5" w14:textId="77777777" w:rsidR="00B21570" w:rsidRPr="006B165A" w:rsidRDefault="00B21570" w:rsidP="00E77E64">
            <w:pPr>
              <w:pStyle w:val="Tabletext"/>
              <w:keepNext/>
              <w:keepLines/>
              <w:jc w:val="left"/>
            </w:pPr>
            <w:r w:rsidRPr="006B165A">
              <w:t>Le choix possible entre 6 intervalles de garde (1/128, 1/32, 1/16, 19/256, 1/8, 19/128, 1/4), 4 modes OFDM, 7 structures de pilote (PP1-PP7), la disponibilité ou non du symbole P1, les modes SISO/MISO offre une robustesse élevée dans les environnements de propagation par trajets multiples</w:t>
            </w:r>
          </w:p>
        </w:tc>
        <w:tc>
          <w:tcPr>
            <w:tcW w:w="2296" w:type="dxa"/>
            <w:shd w:val="clear" w:color="auto" w:fill="FFFFFF"/>
          </w:tcPr>
          <w:p w14:paraId="085B9C2C" w14:textId="49F5260A" w:rsidR="00B21570" w:rsidRPr="006B165A" w:rsidRDefault="0093394B" w:rsidP="00E77E64">
            <w:pPr>
              <w:pStyle w:val="Tabletext"/>
              <w:keepNext/>
              <w:keepLines/>
              <w:jc w:val="left"/>
            </w:pPr>
            <w:r w:rsidRPr="006B165A">
              <w:t xml:space="preserve">Pour atténuer le brouillage lié à la propagation par trajets multiples, il convient </w:t>
            </w:r>
            <w:r w:rsidR="00F52154" w:rsidRPr="006B165A">
              <w:br/>
            </w:r>
            <w:r w:rsidRPr="006B165A">
              <w:t xml:space="preserve">de choisir </w:t>
            </w:r>
            <w:r w:rsidR="009D0832" w:rsidRPr="006B165A">
              <w:t xml:space="preserve">le mode de modulation approprié </w:t>
            </w:r>
            <w:r w:rsidR="00B21570" w:rsidRPr="006B165A">
              <w:t>(</w:t>
            </w:r>
            <w:r w:rsidR="009D0832" w:rsidRPr="006B165A">
              <w:t>incidence sur la durée de l</w:t>
            </w:r>
            <w:r w:rsidR="00AE6E6E" w:rsidRPr="006B165A">
              <w:t>'</w:t>
            </w:r>
            <w:r w:rsidR="009D0832" w:rsidRPr="006B165A">
              <w:t>entrelacement binaire et cellulaire</w:t>
            </w:r>
            <w:r w:rsidR="00B21570" w:rsidRPr="006B165A">
              <w:t xml:space="preserve">) </w:t>
            </w:r>
            <w:r w:rsidR="00F52154" w:rsidRPr="006B165A">
              <w:br/>
            </w:r>
            <w:r w:rsidR="009D0832" w:rsidRPr="006B165A">
              <w:t>et la durée de l</w:t>
            </w:r>
            <w:r w:rsidR="00AE6E6E" w:rsidRPr="006B165A">
              <w:t>'</w:t>
            </w:r>
            <w:r w:rsidR="009D0832" w:rsidRPr="006B165A">
              <w:t xml:space="preserve">entrelacement </w:t>
            </w:r>
            <w:r w:rsidR="00F52154" w:rsidRPr="006B165A">
              <w:br/>
            </w:r>
            <w:r w:rsidR="009D0832" w:rsidRPr="006B165A">
              <w:t>temporel</w:t>
            </w:r>
          </w:p>
        </w:tc>
      </w:tr>
      <w:tr w:rsidR="00B21570" w:rsidRPr="006B165A" w14:paraId="4342697B" w14:textId="3D82FD9B" w:rsidTr="00F52154">
        <w:trPr>
          <w:jc w:val="center"/>
        </w:trPr>
        <w:tc>
          <w:tcPr>
            <w:tcW w:w="233" w:type="dxa"/>
            <w:shd w:val="clear" w:color="auto" w:fill="FFFFFF"/>
          </w:tcPr>
          <w:p w14:paraId="777B46E8" w14:textId="77777777" w:rsidR="00B21570" w:rsidRPr="006B165A" w:rsidRDefault="00B21570" w:rsidP="00E77E64">
            <w:pPr>
              <w:pStyle w:val="Tabletext"/>
              <w:rPr>
                <w:lang w:eastAsia="ja-JP"/>
              </w:rPr>
            </w:pPr>
            <w:r w:rsidRPr="006B165A">
              <w:rPr>
                <w:lang w:eastAsia="ja-JP"/>
              </w:rPr>
              <w:t>2</w:t>
            </w:r>
          </w:p>
        </w:tc>
        <w:tc>
          <w:tcPr>
            <w:tcW w:w="1764" w:type="dxa"/>
            <w:shd w:val="clear" w:color="auto" w:fill="FFFFFF"/>
          </w:tcPr>
          <w:p w14:paraId="4F5C296B" w14:textId="77777777" w:rsidR="00B21570" w:rsidRPr="006B165A" w:rsidRDefault="00B21570" w:rsidP="00E77E64">
            <w:pPr>
              <w:pStyle w:val="Tabletext"/>
              <w:jc w:val="left"/>
            </w:pPr>
            <w:r w:rsidRPr="006B165A">
              <w:t>Présence d'évanouissements</w:t>
            </w:r>
          </w:p>
        </w:tc>
        <w:tc>
          <w:tcPr>
            <w:tcW w:w="2003" w:type="dxa"/>
            <w:shd w:val="clear" w:color="auto" w:fill="FFFFFF"/>
          </w:tcPr>
          <w:p w14:paraId="1DADC085" w14:textId="5EE9D59F" w:rsidR="00B21570" w:rsidRPr="006B165A" w:rsidRDefault="00B21570" w:rsidP="00E77E64">
            <w:pPr>
              <w:pStyle w:val="Tabletext"/>
              <w:jc w:val="left"/>
            </w:pPr>
            <w:r w:rsidRPr="006B165A">
              <w:t xml:space="preserve">Le choix entre </w:t>
            </w:r>
            <w:r w:rsidR="0093394B" w:rsidRPr="006B165A">
              <w:t>quatre</w:t>
            </w:r>
            <w:r w:rsidRPr="006B165A">
              <w:t xml:space="preserve"> modes de transmission, en modulation OFDM, offre une protection souple et appropriée en présence d'évanouissements dans de nombreuses situations </w:t>
            </w:r>
          </w:p>
        </w:tc>
        <w:tc>
          <w:tcPr>
            <w:tcW w:w="2242" w:type="dxa"/>
            <w:shd w:val="clear" w:color="auto" w:fill="FFFFFF"/>
          </w:tcPr>
          <w:p w14:paraId="2DBF6F35" w14:textId="44846493" w:rsidR="00B21570" w:rsidRPr="006B165A" w:rsidRDefault="00B21570" w:rsidP="00E77E64">
            <w:pPr>
              <w:pStyle w:val="Tabletext"/>
              <w:jc w:val="left"/>
            </w:pPr>
            <w:r w:rsidRPr="006B165A">
              <w:t xml:space="preserve">Le choix entre </w:t>
            </w:r>
            <w:r w:rsidR="0093394B" w:rsidRPr="006B165A">
              <w:t>trois</w:t>
            </w:r>
            <w:r w:rsidRPr="006B165A">
              <w:t> modes, le choix d'un entrelacement temporel jusqu'à environ 0,8 s et des pilotes dispersés pour le symbole de référence, en modulation OFDM, offrent une protection souple et appropriée en présence d'évanouissements dans de nombreuses situations</w:t>
            </w:r>
          </w:p>
        </w:tc>
        <w:tc>
          <w:tcPr>
            <w:tcW w:w="1683" w:type="dxa"/>
            <w:shd w:val="clear" w:color="auto" w:fill="FFFFFF"/>
          </w:tcPr>
          <w:p w14:paraId="241A0345" w14:textId="77777777" w:rsidR="00B21570" w:rsidRPr="006B165A" w:rsidRDefault="00B21570" w:rsidP="00E77E64">
            <w:pPr>
              <w:pStyle w:val="Tabletext"/>
              <w:jc w:val="left"/>
            </w:pPr>
            <w:r w:rsidRPr="006B165A">
              <w:t>L'association d'un turbo code et d'un entrelaceur souple (jusqu'à 10 s) offre une protection même dans des conditions très difficiles allant jusqu'au blocage d'une durée comparable à la longueur de l'entrelaceur</w:t>
            </w:r>
          </w:p>
        </w:tc>
        <w:tc>
          <w:tcPr>
            <w:tcW w:w="1936" w:type="dxa"/>
            <w:shd w:val="clear" w:color="auto" w:fill="FFFFFF"/>
          </w:tcPr>
          <w:p w14:paraId="14FC3EB1" w14:textId="77777777" w:rsidR="00B21570" w:rsidRPr="006B165A" w:rsidRDefault="00B21570" w:rsidP="00E77E64">
            <w:pPr>
              <w:pStyle w:val="Tabletext"/>
              <w:snapToGrid w:val="0"/>
              <w:jc w:val="left"/>
            </w:pPr>
          </w:p>
        </w:tc>
        <w:tc>
          <w:tcPr>
            <w:tcW w:w="2296" w:type="dxa"/>
            <w:shd w:val="clear" w:color="auto" w:fill="FFFFFF"/>
          </w:tcPr>
          <w:p w14:paraId="2BFDD0DD" w14:textId="44EE61B9" w:rsidR="00B21570" w:rsidRPr="006B165A" w:rsidRDefault="00B21570" w:rsidP="00E77E64">
            <w:pPr>
              <w:pStyle w:val="Tabletext"/>
              <w:jc w:val="left"/>
            </w:pPr>
            <w:r w:rsidRPr="006B165A">
              <w:t>Le choix possible entre différents modes OFDM, différentes profondeurs d'entrelacement et différents mécanismes d'entrelacement (environ 5 niveaux d'entrelacement et un entrelacement virtuel) permet un fonctionnement robuste en présence d'évanouissements</w:t>
            </w:r>
          </w:p>
        </w:tc>
        <w:tc>
          <w:tcPr>
            <w:tcW w:w="2296" w:type="dxa"/>
            <w:shd w:val="clear" w:color="auto" w:fill="FFFFFF"/>
          </w:tcPr>
          <w:p w14:paraId="6547F0EF" w14:textId="1B1CB223" w:rsidR="00B21570" w:rsidRPr="006B165A" w:rsidRDefault="00F15840" w:rsidP="00E77E64">
            <w:pPr>
              <w:pStyle w:val="Tabletext"/>
              <w:jc w:val="left"/>
            </w:pPr>
            <w:r w:rsidRPr="006B165A">
              <w:t xml:space="preserve">Le choix possible entre </w:t>
            </w:r>
            <w:r w:rsidR="00DD4E19" w:rsidRPr="006B165A">
              <w:t>différents modes de modulation et différentes durées d</w:t>
            </w:r>
            <w:r w:rsidR="00AE6E6E" w:rsidRPr="006B165A">
              <w:t>'</w:t>
            </w:r>
            <w:r w:rsidR="00DD4E19" w:rsidRPr="006B165A">
              <w:t xml:space="preserve">entrelacement temporel permet un fonctionnement </w:t>
            </w:r>
            <w:r w:rsidR="00F52154" w:rsidRPr="006B165A">
              <w:br/>
            </w:r>
            <w:r w:rsidR="00DD4E19" w:rsidRPr="006B165A">
              <w:t>robuste en présence d</w:t>
            </w:r>
            <w:r w:rsidR="00AE6E6E" w:rsidRPr="006B165A">
              <w:t>'</w:t>
            </w:r>
            <w:r w:rsidR="00DD4E19" w:rsidRPr="006B165A">
              <w:t>évanouissements</w:t>
            </w:r>
          </w:p>
        </w:tc>
      </w:tr>
    </w:tbl>
    <w:p w14:paraId="65D55A30" w14:textId="77777777" w:rsidR="00773FE9" w:rsidRPr="006B165A" w:rsidRDefault="00773FE9" w:rsidP="00E77E64">
      <w:pPr>
        <w:pStyle w:val="Tablefin"/>
        <w:rPr>
          <w:lang w:val="fr-FR"/>
        </w:rPr>
      </w:pPr>
    </w:p>
    <w:p w14:paraId="44F1E0B8" w14:textId="77777777" w:rsidR="00773FE9" w:rsidRPr="006B165A" w:rsidRDefault="00881AFA" w:rsidP="00E77E64">
      <w:pPr>
        <w:pStyle w:val="TableNo"/>
        <w:rPr>
          <w:lang w:eastAsia="ja-JP"/>
        </w:rPr>
      </w:pPr>
      <w:r w:rsidRPr="006B165A">
        <w:rPr>
          <w:lang w:eastAsia="ja-JP"/>
        </w:rPr>
        <w:lastRenderedPageBreak/>
        <w:br/>
      </w:r>
      <w:r w:rsidR="00773FE9" w:rsidRPr="006B165A">
        <w:rPr>
          <w:lang w:eastAsia="ja-JP"/>
        </w:rPr>
        <w:t>TABLEAU 2 (</w:t>
      </w:r>
      <w:r w:rsidR="00773FE9" w:rsidRPr="006B165A">
        <w:rPr>
          <w:i/>
          <w:iCs/>
          <w:lang w:eastAsia="ja-JP"/>
        </w:rPr>
        <w:t>suite</w:t>
      </w:r>
      <w:r w:rsidR="00773FE9" w:rsidRPr="006B165A">
        <w:rPr>
          <w:lang w:eastAsia="ja-JP"/>
        </w:rPr>
        <w:t>)</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1"/>
        <w:gridCol w:w="1568"/>
        <w:gridCol w:w="2180"/>
        <w:gridCol w:w="2262"/>
        <w:gridCol w:w="1838"/>
        <w:gridCol w:w="1712"/>
        <w:gridCol w:w="2314"/>
        <w:gridCol w:w="2318"/>
      </w:tblGrid>
      <w:tr w:rsidR="006C1ADB" w:rsidRPr="006C1ADB" w14:paraId="1D1D5326" w14:textId="77777777" w:rsidTr="006C1ADB">
        <w:trPr>
          <w:cantSplit/>
          <w:trHeight w:val="567"/>
          <w:jc w:val="center"/>
        </w:trPr>
        <w:tc>
          <w:tcPr>
            <w:tcW w:w="261" w:type="dxa"/>
            <w:shd w:val="clear" w:color="auto" w:fill="FFFFFF"/>
          </w:tcPr>
          <w:p w14:paraId="3BEAA02A" w14:textId="77777777" w:rsidR="006C1ADB" w:rsidRDefault="006C1ADB" w:rsidP="006C1ADB">
            <w:pPr>
              <w:pStyle w:val="Tablehead"/>
              <w:spacing w:before="20" w:after="20" w:line="216" w:lineRule="auto"/>
              <w:rPr>
                <w:lang w:eastAsia="ja-JP"/>
              </w:rPr>
            </w:pPr>
          </w:p>
        </w:tc>
        <w:tc>
          <w:tcPr>
            <w:tcW w:w="1568" w:type="dxa"/>
            <w:shd w:val="clear" w:color="auto" w:fill="FFFFFF"/>
          </w:tcPr>
          <w:p w14:paraId="330F37C3" w14:textId="77777777" w:rsidR="006C1ADB" w:rsidRPr="006B165A" w:rsidRDefault="006C1ADB" w:rsidP="006C1ADB">
            <w:pPr>
              <w:pStyle w:val="Tablehead"/>
              <w:spacing w:before="20" w:after="20" w:line="216" w:lineRule="auto"/>
              <w:rPr>
                <w:lang w:eastAsia="ja-JP"/>
              </w:rPr>
            </w:pPr>
          </w:p>
        </w:tc>
        <w:tc>
          <w:tcPr>
            <w:tcW w:w="2180" w:type="dxa"/>
            <w:shd w:val="clear" w:color="auto" w:fill="FFFFFF"/>
          </w:tcPr>
          <w:p w14:paraId="69DAF8C6" w14:textId="543DD30E" w:rsidR="006C1ADB" w:rsidRPr="006B165A" w:rsidRDefault="006C1ADB" w:rsidP="006C1ADB">
            <w:pPr>
              <w:pStyle w:val="Tablehead"/>
              <w:spacing w:before="20" w:after="20" w:line="216" w:lineRule="auto"/>
              <w:rPr>
                <w:lang w:eastAsia="ja-JP"/>
              </w:rPr>
            </w:pPr>
            <w:r w:rsidRPr="006B165A">
              <w:rPr>
                <w:lang w:eastAsia="ja-JP"/>
              </w:rPr>
              <w:t xml:space="preserve">Système </w:t>
            </w:r>
            <w:r w:rsidRPr="006B165A">
              <w:rPr>
                <w:lang w:eastAsia="ja-JP"/>
              </w:rPr>
              <w:br/>
              <w:t>multimédia A</w:t>
            </w:r>
          </w:p>
        </w:tc>
        <w:tc>
          <w:tcPr>
            <w:tcW w:w="2262" w:type="dxa"/>
            <w:shd w:val="clear" w:color="auto" w:fill="FFFFFF"/>
          </w:tcPr>
          <w:p w14:paraId="1086A1F8" w14:textId="44B4953C" w:rsidR="006C1ADB" w:rsidRPr="006B165A" w:rsidRDefault="006C1ADB" w:rsidP="006C1ADB">
            <w:pPr>
              <w:pStyle w:val="Tablehead"/>
              <w:spacing w:before="20" w:after="20" w:line="216" w:lineRule="auto"/>
              <w:rPr>
                <w:lang w:eastAsia="ja-JP"/>
              </w:rPr>
            </w:pPr>
            <w:r w:rsidRPr="006B165A">
              <w:rPr>
                <w:lang w:eastAsia="ja-JP"/>
              </w:rPr>
              <w:t>Système</w:t>
            </w:r>
            <w:r w:rsidRPr="006B165A">
              <w:rPr>
                <w:lang w:eastAsia="ja-JP"/>
              </w:rPr>
              <w:br/>
              <w:t>multimédia F</w:t>
            </w:r>
          </w:p>
        </w:tc>
        <w:tc>
          <w:tcPr>
            <w:tcW w:w="1838" w:type="dxa"/>
            <w:shd w:val="clear" w:color="auto" w:fill="FFFFFF"/>
          </w:tcPr>
          <w:p w14:paraId="18005900" w14:textId="2A9ACBF9" w:rsidR="006C1ADB" w:rsidRPr="006B165A" w:rsidRDefault="006C1ADB" w:rsidP="006C1ADB">
            <w:pPr>
              <w:pStyle w:val="Tablehead"/>
              <w:spacing w:before="20" w:after="20" w:line="216" w:lineRule="auto"/>
              <w:rPr>
                <w:lang w:eastAsia="ja-JP"/>
              </w:rPr>
            </w:pPr>
            <w:r w:rsidRPr="006B165A">
              <w:rPr>
                <w:lang w:eastAsia="ja-JP"/>
              </w:rPr>
              <w:t>Système</w:t>
            </w:r>
            <w:r w:rsidRPr="006B165A">
              <w:rPr>
                <w:lang w:eastAsia="ja-JP"/>
              </w:rPr>
              <w:br/>
              <w:t>multimédia I</w:t>
            </w:r>
          </w:p>
        </w:tc>
        <w:tc>
          <w:tcPr>
            <w:tcW w:w="1712" w:type="dxa"/>
            <w:shd w:val="clear" w:color="auto" w:fill="FFFFFF"/>
          </w:tcPr>
          <w:p w14:paraId="6063076D" w14:textId="5E50DB08" w:rsidR="006C1ADB" w:rsidRPr="006B165A" w:rsidRDefault="006C1ADB" w:rsidP="006C1ADB">
            <w:pPr>
              <w:pStyle w:val="Tablehead"/>
              <w:spacing w:before="20" w:after="20" w:line="216" w:lineRule="auto"/>
              <w:rPr>
                <w:lang w:eastAsia="ja-JP"/>
              </w:rPr>
            </w:pPr>
            <w:r w:rsidRPr="006B165A">
              <w:rPr>
                <w:lang w:eastAsia="ja-JP"/>
              </w:rPr>
              <w:t>Système</w:t>
            </w:r>
            <w:r w:rsidRPr="006B165A">
              <w:rPr>
                <w:lang w:eastAsia="ja-JP"/>
              </w:rPr>
              <w:br/>
              <w:t>multimédia H</w:t>
            </w:r>
          </w:p>
        </w:tc>
        <w:tc>
          <w:tcPr>
            <w:tcW w:w="2314" w:type="dxa"/>
            <w:shd w:val="clear" w:color="auto" w:fill="FFFFFF"/>
          </w:tcPr>
          <w:p w14:paraId="5220C3CD" w14:textId="0C9B6EFF" w:rsidR="006C1ADB" w:rsidRPr="006B165A" w:rsidRDefault="006C1ADB" w:rsidP="006C1ADB">
            <w:pPr>
              <w:pStyle w:val="Tablehead"/>
              <w:spacing w:before="20" w:after="20" w:line="216" w:lineRule="auto"/>
              <w:rPr>
                <w:lang w:eastAsia="ja-JP"/>
              </w:rPr>
            </w:pPr>
            <w:r w:rsidRPr="006B165A">
              <w:rPr>
                <w:lang w:eastAsia="ja-JP"/>
              </w:rPr>
              <w:t>Système</w:t>
            </w:r>
            <w:r w:rsidRPr="006B165A">
              <w:rPr>
                <w:lang w:eastAsia="ja-JP"/>
              </w:rPr>
              <w:br/>
              <w:t>multimédia T2</w:t>
            </w:r>
          </w:p>
        </w:tc>
        <w:tc>
          <w:tcPr>
            <w:tcW w:w="2318" w:type="dxa"/>
            <w:shd w:val="clear" w:color="auto" w:fill="FFFFFF"/>
          </w:tcPr>
          <w:p w14:paraId="4E047C31" w14:textId="47D57033" w:rsidR="006C1ADB" w:rsidRPr="006B165A" w:rsidRDefault="006C1ADB" w:rsidP="006C1ADB">
            <w:pPr>
              <w:pStyle w:val="Tablehead"/>
              <w:spacing w:before="20" w:after="20" w:line="216" w:lineRule="auto"/>
              <w:rPr>
                <w:lang w:eastAsia="ja-JP"/>
              </w:rPr>
            </w:pPr>
            <w:r w:rsidRPr="006B165A">
              <w:rPr>
                <w:lang w:eastAsia="ja-JP"/>
              </w:rPr>
              <w:t xml:space="preserve">Système </w:t>
            </w:r>
            <w:r w:rsidRPr="006B165A">
              <w:rPr>
                <w:lang w:eastAsia="ja-JP"/>
              </w:rPr>
              <w:br/>
              <w:t>multimédia R</w:t>
            </w:r>
          </w:p>
        </w:tc>
      </w:tr>
      <w:tr w:rsidR="006C1ADB" w:rsidRPr="006B165A" w14:paraId="26BA1C8F" w14:textId="77777777" w:rsidTr="006C1ADB">
        <w:trPr>
          <w:cantSplit/>
          <w:trHeight w:val="3776"/>
          <w:jc w:val="center"/>
        </w:trPr>
        <w:tc>
          <w:tcPr>
            <w:tcW w:w="261" w:type="dxa"/>
            <w:shd w:val="clear" w:color="auto" w:fill="FFFFFF"/>
          </w:tcPr>
          <w:p w14:paraId="575521CB" w14:textId="210B8F2D" w:rsidR="006C1ADB" w:rsidRPr="006B165A" w:rsidRDefault="006C1ADB" w:rsidP="009363E7">
            <w:pPr>
              <w:pStyle w:val="Tabletext"/>
              <w:spacing w:before="20" w:after="20" w:line="216" w:lineRule="auto"/>
              <w:rPr>
                <w:lang w:eastAsia="ja-JP"/>
              </w:rPr>
            </w:pPr>
            <w:r>
              <w:rPr>
                <w:lang w:eastAsia="ja-JP"/>
              </w:rPr>
              <w:t>3</w:t>
            </w:r>
          </w:p>
        </w:tc>
        <w:tc>
          <w:tcPr>
            <w:tcW w:w="1568" w:type="dxa"/>
            <w:shd w:val="clear" w:color="auto" w:fill="FFFFFF"/>
          </w:tcPr>
          <w:p w14:paraId="77FE4C9F" w14:textId="03754510" w:rsidR="006C1ADB" w:rsidRPr="006B165A" w:rsidRDefault="006C1ADB" w:rsidP="009363E7">
            <w:pPr>
              <w:pStyle w:val="Tabletext"/>
              <w:spacing w:before="20" w:after="20" w:line="216" w:lineRule="auto"/>
              <w:jc w:val="left"/>
            </w:pPr>
            <w:r w:rsidRPr="006B165A">
              <w:t>Réseaux monofréquence</w:t>
            </w:r>
          </w:p>
        </w:tc>
        <w:tc>
          <w:tcPr>
            <w:tcW w:w="2180" w:type="dxa"/>
            <w:shd w:val="clear" w:color="auto" w:fill="FFFFFF"/>
          </w:tcPr>
          <w:p w14:paraId="71CE74D5" w14:textId="40529E32" w:rsidR="006C1ADB" w:rsidRPr="006B165A" w:rsidRDefault="006C1ADB" w:rsidP="009363E7">
            <w:pPr>
              <w:pStyle w:val="Tabletext"/>
              <w:spacing w:before="20" w:after="20" w:line="216" w:lineRule="auto"/>
              <w:jc w:val="left"/>
            </w:pPr>
            <w:r w:rsidRPr="006B165A">
              <w:t>En général, la taille des cellules de réseau monofréquence (SFN) est d'environ 70 km (DQPSK, 1/2, intervalle de garde de 256 μs) et dépend de la fréquence et de la puissance d'émission</w:t>
            </w:r>
          </w:p>
        </w:tc>
        <w:tc>
          <w:tcPr>
            <w:tcW w:w="2262" w:type="dxa"/>
            <w:shd w:val="clear" w:color="auto" w:fill="FFFFFF"/>
          </w:tcPr>
          <w:p w14:paraId="5B94E482" w14:textId="77777777" w:rsidR="006C1ADB" w:rsidRPr="006B165A" w:rsidRDefault="006C1ADB" w:rsidP="006C1ADB">
            <w:pPr>
              <w:pStyle w:val="Tabletext"/>
              <w:spacing w:before="20" w:after="20" w:line="216" w:lineRule="auto"/>
              <w:jc w:val="left"/>
            </w:pPr>
            <w:r w:rsidRPr="006B165A">
              <w:t xml:space="preserve">En général, les réseaux SFN sont pris en charge en mode 8k-FFT avec possibilité de sélection du rendement du code FEC et du système de modulation de la porteuse </w:t>
            </w:r>
          </w:p>
          <w:p w14:paraId="18650000" w14:textId="7A0F3F17" w:rsidR="006C1ADB" w:rsidRPr="006B165A" w:rsidRDefault="006C1ADB" w:rsidP="006C1ADB">
            <w:pPr>
              <w:pStyle w:val="Tabletext"/>
              <w:spacing w:before="20" w:after="20" w:line="216" w:lineRule="auto"/>
              <w:jc w:val="left"/>
            </w:pPr>
            <w:r w:rsidRPr="006B165A">
              <w:t>Un signal se propageant par trajets multiples avec de longs retards en raison des réseaux SFN est acceptable sous réserve que l'intervalle de garde soit long (jusqu'à environ 250 </w:t>
            </w:r>
            <w:r w:rsidRPr="006B165A">
              <w:sym w:font="Symbol" w:char="F06D"/>
            </w:r>
            <w:r w:rsidRPr="006B165A">
              <w:t>s)</w:t>
            </w:r>
          </w:p>
        </w:tc>
        <w:tc>
          <w:tcPr>
            <w:tcW w:w="1838" w:type="dxa"/>
            <w:shd w:val="clear" w:color="auto" w:fill="FFFFFF"/>
          </w:tcPr>
          <w:p w14:paraId="75BDB3C6" w14:textId="6CFDD995" w:rsidR="006C1ADB" w:rsidRPr="006B165A" w:rsidRDefault="006C1ADB" w:rsidP="009363E7">
            <w:pPr>
              <w:pStyle w:val="Tabletext"/>
              <w:spacing w:before="20" w:after="20" w:line="216" w:lineRule="auto"/>
              <w:jc w:val="left"/>
            </w:pPr>
            <w:r w:rsidRPr="006B165A">
              <w:t xml:space="preserve">Le rayon des cellules des réseaux SFN </w:t>
            </w:r>
            <w:r w:rsidRPr="006B165A">
              <w:rPr>
                <w:spacing w:val="-5"/>
              </w:rPr>
              <w:t>dépend essentiellement</w:t>
            </w:r>
            <w:r w:rsidRPr="006B165A">
              <w:t xml:space="preserve"> de la configuration (SH-A ou SH-B) et du choix de la durée de l'intervalle de garde. </w:t>
            </w:r>
            <w:bookmarkStart w:id="8" w:name="OLE_LINK3"/>
            <w:bookmarkStart w:id="9" w:name="OLE_LINK4"/>
            <w:r w:rsidRPr="006B165A">
              <w:t>Il est généralement compris entre 30 et 35 km, et peut aller jusqu'à 100 km</w:t>
            </w:r>
            <w:bookmarkEnd w:id="8"/>
            <w:bookmarkEnd w:id="9"/>
          </w:p>
        </w:tc>
        <w:tc>
          <w:tcPr>
            <w:tcW w:w="1712" w:type="dxa"/>
            <w:shd w:val="clear" w:color="auto" w:fill="FFFFFF"/>
          </w:tcPr>
          <w:p w14:paraId="09A6A07A" w14:textId="77777777" w:rsidR="006C1ADB" w:rsidRPr="006B165A" w:rsidRDefault="006C1ADB" w:rsidP="009363E7">
            <w:pPr>
              <w:pStyle w:val="Tabletext"/>
              <w:spacing w:before="20" w:after="20" w:line="216" w:lineRule="auto"/>
              <w:jc w:val="left"/>
            </w:pPr>
          </w:p>
        </w:tc>
        <w:tc>
          <w:tcPr>
            <w:tcW w:w="2314" w:type="dxa"/>
            <w:shd w:val="clear" w:color="auto" w:fill="FFFFFF"/>
          </w:tcPr>
          <w:p w14:paraId="58673160" w14:textId="77777777" w:rsidR="006C1ADB" w:rsidRPr="006B165A" w:rsidRDefault="006C1ADB" w:rsidP="009363E7">
            <w:pPr>
              <w:pStyle w:val="Tabletext"/>
              <w:spacing w:before="20" w:after="20" w:line="216" w:lineRule="auto"/>
              <w:jc w:val="left"/>
            </w:pPr>
          </w:p>
        </w:tc>
        <w:tc>
          <w:tcPr>
            <w:tcW w:w="2318" w:type="dxa"/>
            <w:shd w:val="clear" w:color="auto" w:fill="FFFFFF"/>
          </w:tcPr>
          <w:p w14:paraId="09DE0D8A" w14:textId="7F6E0ABF" w:rsidR="006C1ADB" w:rsidRPr="006B165A" w:rsidRDefault="006C1ADB" w:rsidP="009363E7">
            <w:pPr>
              <w:pStyle w:val="Tabletext"/>
              <w:spacing w:before="20" w:after="20" w:line="216" w:lineRule="auto"/>
              <w:jc w:val="left"/>
            </w:pPr>
            <w:r w:rsidRPr="006B165A">
              <w:t>En général, la taille des cellules de réseau monofréquence peut atteindre 70 km et dépend de la fréquence et de la puissance d'émission</w:t>
            </w:r>
          </w:p>
        </w:tc>
      </w:tr>
      <w:tr w:rsidR="00B21570" w:rsidRPr="006B165A" w14:paraId="6EC2E909" w14:textId="22308262" w:rsidTr="006C1ADB">
        <w:trPr>
          <w:cantSplit/>
          <w:trHeight w:val="3776"/>
          <w:jc w:val="center"/>
        </w:trPr>
        <w:tc>
          <w:tcPr>
            <w:tcW w:w="261" w:type="dxa"/>
            <w:shd w:val="clear" w:color="auto" w:fill="FFFFFF"/>
          </w:tcPr>
          <w:p w14:paraId="011235A6" w14:textId="77777777" w:rsidR="00B21570" w:rsidRPr="006B165A" w:rsidRDefault="00B21570" w:rsidP="009363E7">
            <w:pPr>
              <w:pStyle w:val="Tabletext"/>
              <w:spacing w:before="20" w:after="20" w:line="216" w:lineRule="auto"/>
              <w:rPr>
                <w:lang w:eastAsia="ja-JP"/>
              </w:rPr>
            </w:pPr>
            <w:r w:rsidRPr="006B165A">
              <w:rPr>
                <w:lang w:eastAsia="ja-JP"/>
              </w:rPr>
              <w:t>4</w:t>
            </w:r>
          </w:p>
        </w:tc>
        <w:tc>
          <w:tcPr>
            <w:tcW w:w="1568" w:type="dxa"/>
            <w:shd w:val="clear" w:color="auto" w:fill="FFFFFF"/>
          </w:tcPr>
          <w:p w14:paraId="32A0CF16" w14:textId="77777777" w:rsidR="00B21570" w:rsidRPr="006B165A" w:rsidRDefault="00B21570" w:rsidP="009363E7">
            <w:pPr>
              <w:pStyle w:val="Tabletext"/>
              <w:spacing w:before="20" w:after="20" w:line="216" w:lineRule="auto"/>
              <w:jc w:val="left"/>
            </w:pPr>
            <w:r w:rsidRPr="006B165A">
              <w:t>Transmission simultanée de différents niveaux de qualité (transmission hiérarchique)</w:t>
            </w:r>
          </w:p>
        </w:tc>
        <w:tc>
          <w:tcPr>
            <w:tcW w:w="2180" w:type="dxa"/>
            <w:shd w:val="clear" w:color="auto" w:fill="FFFFFF"/>
          </w:tcPr>
          <w:p w14:paraId="5E355828" w14:textId="77777777" w:rsidR="00B21570" w:rsidRPr="006B165A" w:rsidRDefault="00B21570" w:rsidP="009363E7">
            <w:pPr>
              <w:pStyle w:val="Tabletext"/>
              <w:spacing w:before="20" w:after="20" w:line="216" w:lineRule="auto"/>
              <w:jc w:val="left"/>
            </w:pPr>
            <w:r w:rsidRPr="006B165A">
              <w:t>T-</w:t>
            </w:r>
            <w:proofErr w:type="gramStart"/>
            <w:r w:rsidRPr="006B165A">
              <w:t>DMB:</w:t>
            </w:r>
            <w:proofErr w:type="gramEnd"/>
            <w:r w:rsidRPr="006B165A">
              <w:t xml:space="preserve"> </w:t>
            </w:r>
          </w:p>
          <w:p w14:paraId="3F83E1B7" w14:textId="77777777" w:rsidR="00B21570" w:rsidRPr="006B165A" w:rsidRDefault="00B21570" w:rsidP="009363E7">
            <w:pPr>
              <w:pStyle w:val="Tabletext"/>
              <w:spacing w:before="20" w:after="20" w:line="216" w:lineRule="auto"/>
              <w:jc w:val="left"/>
            </w:pPr>
            <w:r w:rsidRPr="006B165A">
              <w:t>Non applicable</w:t>
            </w:r>
          </w:p>
          <w:p w14:paraId="41771048" w14:textId="77777777" w:rsidR="00B21570" w:rsidRPr="006B165A" w:rsidRDefault="00B21570" w:rsidP="009363E7">
            <w:pPr>
              <w:pStyle w:val="Tabletext"/>
              <w:spacing w:before="20" w:after="20" w:line="216" w:lineRule="auto"/>
              <w:jc w:val="left"/>
            </w:pPr>
            <w:r w:rsidRPr="006B165A">
              <w:t>AT-</w:t>
            </w:r>
            <w:proofErr w:type="gramStart"/>
            <w:r w:rsidRPr="006B165A">
              <w:t>DMB:</w:t>
            </w:r>
            <w:proofErr w:type="gramEnd"/>
          </w:p>
          <w:p w14:paraId="0FB87C17" w14:textId="77777777" w:rsidR="00B21570" w:rsidRPr="006B165A" w:rsidRDefault="00B21570" w:rsidP="009363E7">
            <w:pPr>
              <w:pStyle w:val="Tabletext"/>
              <w:spacing w:before="20" w:after="20" w:line="216" w:lineRule="auto"/>
              <w:jc w:val="left"/>
            </w:pPr>
            <w:r w:rsidRPr="006B165A">
              <w:t>Des niveaux de qualité différents peuvent être définis de manière indépendante pour chaque couche</w:t>
            </w:r>
          </w:p>
          <w:p w14:paraId="337D4158" w14:textId="77777777" w:rsidR="00B21570" w:rsidRPr="006B165A" w:rsidRDefault="00B21570" w:rsidP="009363E7">
            <w:pPr>
              <w:pStyle w:val="Tabletext"/>
              <w:spacing w:before="20" w:after="20" w:line="216" w:lineRule="auto"/>
              <w:jc w:val="left"/>
            </w:pPr>
            <w:r w:rsidRPr="006B165A">
              <w:t xml:space="preserve">De plus, jusqu'à quatre niveaux différents de qualité de transmission sont possibles en modifiant le rapport de la constellation </w:t>
            </w:r>
          </w:p>
        </w:tc>
        <w:tc>
          <w:tcPr>
            <w:tcW w:w="2262" w:type="dxa"/>
            <w:shd w:val="clear" w:color="auto" w:fill="FFFFFF"/>
          </w:tcPr>
          <w:p w14:paraId="67408F47" w14:textId="77777777" w:rsidR="00B21570" w:rsidRPr="006B165A" w:rsidRDefault="00B21570" w:rsidP="009363E7">
            <w:pPr>
              <w:pStyle w:val="Tabletext"/>
              <w:spacing w:before="20" w:after="20" w:line="216" w:lineRule="auto"/>
              <w:jc w:val="left"/>
            </w:pPr>
            <w:r w:rsidRPr="006B165A">
              <w:t>Des niveaux de qualité différents peuvent être définis de manière indépendante pour chaque structure de base de segments.</w:t>
            </w:r>
          </w:p>
          <w:p w14:paraId="32C58D7B" w14:textId="77777777" w:rsidR="00B21570" w:rsidRPr="006B165A" w:rsidRDefault="00B21570" w:rsidP="009363E7">
            <w:pPr>
              <w:pStyle w:val="Tabletext"/>
              <w:spacing w:before="20" w:after="20" w:line="216" w:lineRule="auto"/>
              <w:jc w:val="left"/>
            </w:pPr>
            <w:r w:rsidRPr="006B165A">
              <w:t>De plus, jusqu'à trois niveaux différents de qualité de transmission sont possibles pour une structure à 13 segments, et deux niveaux pour une structure à 3 segments</w:t>
            </w:r>
          </w:p>
        </w:tc>
        <w:tc>
          <w:tcPr>
            <w:tcW w:w="1838" w:type="dxa"/>
            <w:shd w:val="clear" w:color="auto" w:fill="FFFFFF"/>
          </w:tcPr>
          <w:p w14:paraId="5FD176BB" w14:textId="77777777" w:rsidR="00B21570" w:rsidRPr="006B165A" w:rsidRDefault="00B21570" w:rsidP="009363E7">
            <w:pPr>
              <w:pStyle w:val="Tabletext"/>
              <w:spacing w:before="20" w:after="20" w:line="216" w:lineRule="auto"/>
              <w:jc w:val="left"/>
            </w:pPr>
            <w:r w:rsidRPr="006B165A">
              <w:t>La modulation hiérarchique est entièrement prise en charge.</w:t>
            </w:r>
          </w:p>
          <w:p w14:paraId="01C4D5FB" w14:textId="77777777" w:rsidR="00B21570" w:rsidRPr="006B165A" w:rsidRDefault="00B21570" w:rsidP="009363E7">
            <w:pPr>
              <w:pStyle w:val="Tabletext"/>
              <w:spacing w:before="20" w:after="20" w:line="216" w:lineRule="auto"/>
              <w:jc w:val="left"/>
            </w:pPr>
            <w:r w:rsidRPr="006B165A">
              <w:t>De plus, un service à faible latence peut être imbriqué dans un service normal au moyen de l'entrelaceur</w:t>
            </w:r>
          </w:p>
        </w:tc>
        <w:tc>
          <w:tcPr>
            <w:tcW w:w="1712" w:type="dxa"/>
            <w:shd w:val="clear" w:color="auto" w:fill="FFFFFF"/>
          </w:tcPr>
          <w:p w14:paraId="77519CD4" w14:textId="77777777" w:rsidR="00B21570" w:rsidRPr="006B165A" w:rsidRDefault="00B21570" w:rsidP="009363E7">
            <w:pPr>
              <w:pStyle w:val="Tabletext"/>
              <w:spacing w:before="20" w:after="20" w:line="216" w:lineRule="auto"/>
              <w:jc w:val="left"/>
            </w:pPr>
          </w:p>
        </w:tc>
        <w:tc>
          <w:tcPr>
            <w:tcW w:w="2314" w:type="dxa"/>
            <w:shd w:val="clear" w:color="auto" w:fill="FFFFFF"/>
          </w:tcPr>
          <w:p w14:paraId="10FA5606" w14:textId="77777777" w:rsidR="00B21570" w:rsidRPr="006B165A" w:rsidRDefault="00B21570" w:rsidP="009363E7">
            <w:pPr>
              <w:pStyle w:val="Tabletext"/>
              <w:spacing w:before="20" w:after="20" w:line="216" w:lineRule="auto"/>
              <w:jc w:val="left"/>
            </w:pPr>
            <w:r w:rsidRPr="006B165A">
              <w:t>En fonction de la configuration de système choisie, il est possible d'opter pour différentes protections contre les erreurs de service pour un ou plusieurs conduits de couche physique (PLP), chacun ayant ses propres modulation, codage et profondeur d'entrelacement temporel, d'où la possibilité d'une robustesse propre au service</w:t>
            </w:r>
          </w:p>
        </w:tc>
        <w:tc>
          <w:tcPr>
            <w:tcW w:w="2318" w:type="dxa"/>
            <w:shd w:val="clear" w:color="auto" w:fill="FFFFFF"/>
          </w:tcPr>
          <w:p w14:paraId="3A06BBA6" w14:textId="77777777" w:rsidR="00B21570" w:rsidRPr="006B165A" w:rsidRDefault="00B21570" w:rsidP="009363E7">
            <w:pPr>
              <w:pStyle w:val="Tabletext"/>
              <w:spacing w:before="20" w:after="20" w:line="216" w:lineRule="auto"/>
              <w:jc w:val="left"/>
            </w:pPr>
          </w:p>
        </w:tc>
      </w:tr>
    </w:tbl>
    <w:p w14:paraId="67E4CE4E" w14:textId="77777777" w:rsidR="00F52154" w:rsidRPr="006B165A" w:rsidRDefault="00F52154">
      <w:pPr>
        <w:tabs>
          <w:tab w:val="clear" w:pos="794"/>
          <w:tab w:val="clear" w:pos="1191"/>
          <w:tab w:val="clear" w:pos="1588"/>
          <w:tab w:val="clear" w:pos="1985"/>
        </w:tabs>
        <w:overflowPunct/>
        <w:autoSpaceDE/>
        <w:autoSpaceDN/>
        <w:adjustRightInd/>
        <w:spacing w:before="0"/>
        <w:jc w:val="left"/>
        <w:textAlignment w:val="auto"/>
        <w:rPr>
          <w:lang w:eastAsia="ja-JP"/>
        </w:rPr>
      </w:pPr>
      <w:r w:rsidRPr="006B165A">
        <w:rPr>
          <w:lang w:eastAsia="ja-JP"/>
        </w:rPr>
        <w:br w:type="page"/>
      </w:r>
    </w:p>
    <w:p w14:paraId="442EDE90" w14:textId="5073071D" w:rsidR="00773FE9" w:rsidRPr="006B165A" w:rsidRDefault="00390B56" w:rsidP="00E77E64">
      <w:pPr>
        <w:pStyle w:val="TableNo"/>
        <w:rPr>
          <w:lang w:eastAsia="ja-JP"/>
        </w:rPr>
      </w:pPr>
      <w:r w:rsidRPr="006B165A">
        <w:rPr>
          <w:lang w:eastAsia="ja-JP"/>
        </w:rPr>
        <w:lastRenderedPageBreak/>
        <w:br/>
      </w:r>
      <w:r w:rsidR="00773FE9" w:rsidRPr="006B165A">
        <w:rPr>
          <w:lang w:eastAsia="ja-JP"/>
        </w:rPr>
        <w:t>TABLEAU 2 (</w:t>
      </w:r>
      <w:r w:rsidR="00773FE9" w:rsidRPr="006B165A">
        <w:rPr>
          <w:i/>
          <w:iCs/>
          <w:lang w:eastAsia="ja-JP"/>
        </w:rPr>
        <w:t>suite</w:t>
      </w:r>
      <w:r w:rsidR="00773FE9" w:rsidRPr="006B165A">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0"/>
        <w:gridCol w:w="1406"/>
        <w:gridCol w:w="2288"/>
        <w:gridCol w:w="2249"/>
        <w:gridCol w:w="1685"/>
        <w:gridCol w:w="1939"/>
        <w:gridCol w:w="2301"/>
        <w:gridCol w:w="2301"/>
      </w:tblGrid>
      <w:tr w:rsidR="00B21570" w:rsidRPr="006B165A" w14:paraId="1844ABC4" w14:textId="44BEB8E3" w:rsidTr="00F52154">
        <w:trPr>
          <w:cantSplit/>
          <w:jc w:val="center"/>
        </w:trPr>
        <w:tc>
          <w:tcPr>
            <w:tcW w:w="290" w:type="dxa"/>
            <w:tcBorders>
              <w:top w:val="single" w:sz="4" w:space="0" w:color="auto"/>
              <w:left w:val="single" w:sz="4" w:space="0" w:color="auto"/>
              <w:bottom w:val="single" w:sz="4" w:space="0" w:color="auto"/>
              <w:right w:val="single" w:sz="4" w:space="0" w:color="auto"/>
            </w:tcBorders>
            <w:shd w:val="clear" w:color="auto" w:fill="FFFFFF"/>
          </w:tcPr>
          <w:p w14:paraId="551D20AA" w14:textId="77777777" w:rsidR="00B21570" w:rsidRPr="006B165A" w:rsidRDefault="00B21570" w:rsidP="00E77E64">
            <w:pPr>
              <w:pStyle w:val="Tablehead"/>
              <w:rPr>
                <w:lang w:eastAsia="ja-JP"/>
              </w:rPr>
            </w:pP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597AF83E" w14:textId="77777777" w:rsidR="00B21570" w:rsidRPr="006B165A" w:rsidRDefault="00B21570" w:rsidP="00E77E64">
            <w:pPr>
              <w:pStyle w:val="Tablehead"/>
              <w:rPr>
                <w:lang w:eastAsia="ja-JP"/>
              </w:rPr>
            </w:pPr>
          </w:p>
        </w:tc>
        <w:tc>
          <w:tcPr>
            <w:tcW w:w="2288" w:type="dxa"/>
            <w:tcBorders>
              <w:top w:val="single" w:sz="4" w:space="0" w:color="auto"/>
              <w:left w:val="single" w:sz="4" w:space="0" w:color="auto"/>
              <w:bottom w:val="single" w:sz="4" w:space="0" w:color="auto"/>
              <w:right w:val="single" w:sz="4" w:space="0" w:color="auto"/>
            </w:tcBorders>
            <w:shd w:val="clear" w:color="auto" w:fill="FFFFFF"/>
          </w:tcPr>
          <w:p w14:paraId="5D923E3C"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A</w:t>
            </w: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4E6A6A39"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F</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14:paraId="6379F228"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I</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584BE67C"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H</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14:paraId="72D609D9"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T2</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14:paraId="63C7B999" w14:textId="0F544D88" w:rsidR="00B21570" w:rsidRPr="006B165A" w:rsidRDefault="0093394B" w:rsidP="00E77E64">
            <w:pPr>
              <w:pStyle w:val="Tablehead"/>
              <w:rPr>
                <w:lang w:eastAsia="ja-JP"/>
              </w:rPr>
            </w:pPr>
            <w:r w:rsidRPr="006B165A">
              <w:t xml:space="preserve">Système </w:t>
            </w:r>
            <w:r w:rsidR="009363E7" w:rsidRPr="006B165A">
              <w:br/>
            </w:r>
            <w:r w:rsidRPr="006B165A">
              <w:t>multimédia R</w:t>
            </w:r>
          </w:p>
        </w:tc>
      </w:tr>
      <w:tr w:rsidR="00B21570" w:rsidRPr="006B165A" w14:paraId="4F23D96A" w14:textId="00281A52" w:rsidTr="00F52154">
        <w:trPr>
          <w:cantSplit/>
          <w:jc w:val="center"/>
        </w:trPr>
        <w:tc>
          <w:tcPr>
            <w:tcW w:w="290" w:type="dxa"/>
            <w:tcBorders>
              <w:top w:val="single" w:sz="4" w:space="0" w:color="auto"/>
              <w:left w:val="single" w:sz="4" w:space="0" w:color="auto"/>
              <w:bottom w:val="single" w:sz="4" w:space="0" w:color="auto"/>
              <w:right w:val="single" w:sz="4" w:space="0" w:color="auto"/>
            </w:tcBorders>
            <w:shd w:val="clear" w:color="auto" w:fill="FFFFFF"/>
          </w:tcPr>
          <w:p w14:paraId="1D7E4144" w14:textId="77777777" w:rsidR="00B21570" w:rsidRPr="006B165A" w:rsidRDefault="00B21570" w:rsidP="00E77E64">
            <w:pPr>
              <w:pStyle w:val="Tabletext"/>
              <w:rPr>
                <w:lang w:eastAsia="ja-JP"/>
              </w:rPr>
            </w:pPr>
            <w:r w:rsidRPr="006B165A">
              <w:rPr>
                <w:lang w:eastAsia="ja-JP"/>
              </w:rPr>
              <w:t>5</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0F9A96FC" w14:textId="77777777" w:rsidR="00B21570" w:rsidRPr="006B165A" w:rsidRDefault="00B21570" w:rsidP="00E77E64">
            <w:pPr>
              <w:pStyle w:val="Tabletext"/>
              <w:jc w:val="left"/>
              <w:rPr>
                <w:lang w:eastAsia="ja-JP"/>
              </w:rPr>
            </w:pPr>
            <w:r w:rsidRPr="006B165A">
              <w:rPr>
                <w:lang w:eastAsia="ja-JP"/>
              </w:rPr>
              <w:t xml:space="preserve">Efficacité d'utilisation du spectre </w:t>
            </w:r>
            <w:r w:rsidRPr="006B165A">
              <w:rPr>
                <w:lang w:eastAsia="ja-JP"/>
              </w:rPr>
              <w:br/>
              <w:t>(bit/s/Hz)</w:t>
            </w:r>
          </w:p>
        </w:tc>
        <w:tc>
          <w:tcPr>
            <w:tcW w:w="2288" w:type="dxa"/>
            <w:tcBorders>
              <w:top w:val="single" w:sz="4" w:space="0" w:color="auto"/>
              <w:left w:val="single" w:sz="4" w:space="0" w:color="auto"/>
              <w:bottom w:val="single" w:sz="4" w:space="0" w:color="auto"/>
              <w:right w:val="single" w:sz="4" w:space="0" w:color="auto"/>
            </w:tcBorders>
            <w:shd w:val="clear" w:color="auto" w:fill="FFFFFF"/>
          </w:tcPr>
          <w:p w14:paraId="389F0DC0" w14:textId="77777777" w:rsidR="00B21570" w:rsidRPr="006B165A" w:rsidRDefault="00B21570" w:rsidP="00E77E64">
            <w:pPr>
              <w:pStyle w:val="Tabletext"/>
              <w:jc w:val="left"/>
              <w:rPr>
                <w:lang w:eastAsia="ko-KR"/>
              </w:rPr>
            </w:pPr>
            <w:r w:rsidRPr="006B165A">
              <w:rPr>
                <w:lang w:eastAsia="ko-KR"/>
              </w:rPr>
              <w:t>T-</w:t>
            </w:r>
            <w:proofErr w:type="gramStart"/>
            <w:r w:rsidRPr="006B165A">
              <w:rPr>
                <w:lang w:eastAsia="ko-KR"/>
              </w:rPr>
              <w:t>DMB:</w:t>
            </w:r>
            <w:proofErr w:type="gramEnd"/>
          </w:p>
          <w:p w14:paraId="48DF4E2C" w14:textId="77777777" w:rsidR="00B21570" w:rsidRPr="006B165A" w:rsidRDefault="00B21570" w:rsidP="00E77E64">
            <w:pPr>
              <w:pStyle w:val="Tabletext"/>
              <w:jc w:val="left"/>
              <w:rPr>
                <w:lang w:eastAsia="ko-KR"/>
              </w:rPr>
            </w:pPr>
            <w:r w:rsidRPr="006B165A">
              <w:rPr>
                <w:lang w:eastAsia="ja-JP"/>
              </w:rPr>
              <w:t xml:space="preserve">De </w:t>
            </w:r>
            <w:r w:rsidRPr="006B165A">
              <w:rPr>
                <w:lang w:eastAsia="ko-KR"/>
              </w:rPr>
              <w:t>0,375 (DQPSK, code convolutif de rendement 1/4) à 1,125 (DQPSK, code convolutif de rendement 3/4) bit/s/Hz</w:t>
            </w:r>
          </w:p>
          <w:p w14:paraId="39C6DC81" w14:textId="77777777" w:rsidR="00B21570" w:rsidRPr="006B165A" w:rsidRDefault="00B21570" w:rsidP="00E77E64">
            <w:pPr>
              <w:pStyle w:val="Tabletext"/>
              <w:jc w:val="left"/>
              <w:rPr>
                <w:lang w:eastAsia="ko-KR"/>
              </w:rPr>
            </w:pPr>
            <w:r w:rsidRPr="006B165A">
              <w:rPr>
                <w:lang w:eastAsia="ko-KR"/>
              </w:rPr>
              <w:t>AT-</w:t>
            </w:r>
            <w:proofErr w:type="gramStart"/>
            <w:r w:rsidRPr="006B165A">
              <w:rPr>
                <w:lang w:eastAsia="ko-KR"/>
              </w:rPr>
              <w:t>DMB:</w:t>
            </w:r>
            <w:proofErr w:type="gramEnd"/>
          </w:p>
          <w:p w14:paraId="1D0617A2" w14:textId="75A797C9" w:rsidR="00B21570" w:rsidRPr="006B165A" w:rsidRDefault="00B21570" w:rsidP="00E77E64">
            <w:pPr>
              <w:pStyle w:val="Tabletext"/>
              <w:jc w:val="left"/>
              <w:rPr>
                <w:lang w:eastAsia="ko-KR"/>
              </w:rPr>
            </w:pPr>
            <w:r w:rsidRPr="006B165A">
              <w:rPr>
                <w:lang w:eastAsia="ja-JP"/>
              </w:rPr>
              <w:t xml:space="preserve">De </w:t>
            </w:r>
            <w:r w:rsidRPr="006B165A">
              <w:rPr>
                <w:lang w:eastAsia="ko-KR"/>
              </w:rPr>
              <w:t>0,5625 (BPSK sur DQPSK, code convolutif de rendement 1/4, turbo code de rendement 1/4) à 1,5 (BPSK sur DQPSK, code convolutif de rendement 3/4, turbo code de rendement 1/2)</w:t>
            </w:r>
            <w:r w:rsidR="00F52154" w:rsidRPr="006B165A">
              <w:rPr>
                <w:lang w:eastAsia="ko-KR"/>
              </w:rPr>
              <w:t> </w:t>
            </w:r>
            <w:r w:rsidRPr="006B165A">
              <w:rPr>
                <w:lang w:eastAsia="ko-KR"/>
              </w:rPr>
              <w:t>bit/s/Hz</w:t>
            </w:r>
          </w:p>
          <w:p w14:paraId="0DC5625E" w14:textId="77777777" w:rsidR="00B21570" w:rsidRPr="006B165A" w:rsidRDefault="00B21570" w:rsidP="00E77E64">
            <w:pPr>
              <w:pStyle w:val="Tabletext"/>
              <w:jc w:val="left"/>
              <w:rPr>
                <w:lang w:eastAsia="ko-KR"/>
              </w:rPr>
            </w:pPr>
            <w:r w:rsidRPr="006B165A">
              <w:rPr>
                <w:lang w:eastAsia="ko-KR"/>
              </w:rPr>
              <w:t>AT-</w:t>
            </w:r>
            <w:proofErr w:type="gramStart"/>
            <w:r w:rsidRPr="006B165A">
              <w:rPr>
                <w:lang w:eastAsia="ko-KR"/>
              </w:rPr>
              <w:t>DMB:</w:t>
            </w:r>
            <w:proofErr w:type="gramEnd"/>
          </w:p>
          <w:p w14:paraId="685B72AF" w14:textId="70579484" w:rsidR="00B21570" w:rsidRPr="006B165A" w:rsidRDefault="00B21570" w:rsidP="00E77E64">
            <w:pPr>
              <w:pStyle w:val="Tabletext"/>
              <w:jc w:val="left"/>
              <w:rPr>
                <w:lang w:eastAsia="ja-JP"/>
              </w:rPr>
            </w:pPr>
            <w:r w:rsidRPr="006B165A">
              <w:rPr>
                <w:lang w:eastAsia="ja-JP"/>
              </w:rPr>
              <w:t xml:space="preserve">De </w:t>
            </w:r>
            <w:r w:rsidRPr="006B165A">
              <w:rPr>
                <w:lang w:eastAsia="ko-KR"/>
              </w:rPr>
              <w:t>0,75 (QPSK sur DQPSK, code convolutif de rendement 1/4, turbo code de rendement 1/4) à 1,875 (QPSK sur DQPSK, code convolutif de rendement 3/4, turbo code de rendement 1/2)</w:t>
            </w:r>
            <w:r w:rsidR="00F52154" w:rsidRPr="006B165A">
              <w:rPr>
                <w:lang w:eastAsia="ko-KR"/>
              </w:rPr>
              <w:t> </w:t>
            </w:r>
            <w:r w:rsidRPr="006B165A">
              <w:rPr>
                <w:lang w:eastAsia="ko-KR"/>
              </w:rPr>
              <w:t>bit/s/Hz</w:t>
            </w:r>
          </w:p>
        </w:tc>
        <w:tc>
          <w:tcPr>
            <w:tcW w:w="2249" w:type="dxa"/>
            <w:tcBorders>
              <w:top w:val="single" w:sz="4" w:space="0" w:color="auto"/>
              <w:left w:val="single" w:sz="4" w:space="0" w:color="auto"/>
              <w:bottom w:val="single" w:sz="4" w:space="0" w:color="auto"/>
              <w:right w:val="single" w:sz="4" w:space="0" w:color="auto"/>
            </w:tcBorders>
            <w:shd w:val="clear" w:color="auto" w:fill="FFFFFF"/>
          </w:tcPr>
          <w:p w14:paraId="174B88CE" w14:textId="77777777" w:rsidR="00B21570" w:rsidRPr="006B165A" w:rsidRDefault="00B21570" w:rsidP="00E77E64">
            <w:pPr>
              <w:pStyle w:val="Tabletext"/>
              <w:jc w:val="left"/>
              <w:rPr>
                <w:lang w:eastAsia="ja-JP"/>
              </w:rPr>
            </w:pPr>
            <w:r w:rsidRPr="006B165A">
              <w:rPr>
                <w:lang w:eastAsia="ja-JP"/>
              </w:rPr>
              <w:t>De 0,655 bit/s/Hz (QPSK 1/2) à 4,170 bit/s/Hz (64</w:t>
            </w:r>
            <w:r w:rsidRPr="006B165A">
              <w:rPr>
                <w:lang w:eastAsia="ja-JP"/>
              </w:rPr>
              <w:noBreakHyphen/>
              <w:t>QAM 7/8)</w:t>
            </w:r>
          </w:p>
          <w:p w14:paraId="47CC0986" w14:textId="77777777" w:rsidR="00B21570" w:rsidRPr="006B165A" w:rsidRDefault="00B21570" w:rsidP="00E77E64">
            <w:pPr>
              <w:pStyle w:val="Tabletext"/>
              <w:jc w:val="left"/>
              <w:rPr>
                <w:lang w:eastAsia="ja-JP"/>
              </w:rPr>
            </w:pPr>
            <w:r w:rsidRPr="006B165A">
              <w:rPr>
                <w:lang w:eastAsia="ja-JP"/>
              </w:rPr>
              <w:t xml:space="preserve">La transmission connectée permet d'améliorer l'efficacité d'utilisation du spectre car on n'a pas besoin de bande de garde </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14:paraId="7996267A" w14:textId="77777777" w:rsidR="00B21570" w:rsidRPr="006B165A" w:rsidRDefault="00B21570" w:rsidP="00E77E64">
            <w:pPr>
              <w:pStyle w:val="Tabletext"/>
              <w:ind w:left="284" w:hanging="284"/>
              <w:jc w:val="left"/>
            </w:pPr>
            <w:r w:rsidRPr="006B165A">
              <w:t>–</w:t>
            </w:r>
            <w:r w:rsidRPr="006B165A">
              <w:tab/>
              <w:t>Pour GI 1/</w:t>
            </w:r>
            <w:proofErr w:type="gramStart"/>
            <w:r w:rsidRPr="006B165A">
              <w:t>4:</w:t>
            </w:r>
            <w:proofErr w:type="gramEnd"/>
            <w:r w:rsidRPr="006B165A">
              <w:t xml:space="preserve"> De 0,2806 bit/s/Hz pour QPSK 1/5 à 1,8709 bit/s/</w:t>
            </w:r>
            <w:r w:rsidRPr="006B165A">
              <w:br/>
              <w:t>Hz pour 16-QAM 2/3</w:t>
            </w:r>
          </w:p>
          <w:p w14:paraId="104F1D7F" w14:textId="77777777" w:rsidR="00B21570" w:rsidRPr="006B165A" w:rsidRDefault="00B21570" w:rsidP="00E77E64">
            <w:pPr>
              <w:pStyle w:val="Tabletext"/>
              <w:ind w:left="284" w:hanging="284"/>
              <w:jc w:val="left"/>
              <w:rPr>
                <w:lang w:eastAsia="ja-JP"/>
              </w:rPr>
            </w:pPr>
            <w:r w:rsidRPr="006B165A">
              <w:t>–</w:t>
            </w:r>
            <w:r w:rsidRPr="006B165A">
              <w:tab/>
              <w:t>Pour GI 1/</w:t>
            </w:r>
            <w:proofErr w:type="gramStart"/>
            <w:r w:rsidRPr="006B165A">
              <w:t>32:</w:t>
            </w:r>
            <w:proofErr w:type="gramEnd"/>
            <w:r w:rsidRPr="006B165A">
              <w:t xml:space="preserve"> De 0,3402 bit/s/</w:t>
            </w:r>
            <w:r w:rsidRPr="006B165A">
              <w:br/>
              <w:t>Hz pour QPSK 1/5 à 2,2678 bit/s/</w:t>
            </w:r>
            <w:r w:rsidRPr="006B165A">
              <w:br/>
              <w:t>Hz pour 16</w:t>
            </w:r>
            <w:r w:rsidRPr="006B165A">
              <w:noBreakHyphen/>
              <w:t>QAM 2/3</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462B3853" w14:textId="77777777" w:rsidR="00B21570" w:rsidRPr="006B165A" w:rsidRDefault="00B21570" w:rsidP="00E77E64">
            <w:pPr>
              <w:pStyle w:val="Tabletext"/>
              <w:jc w:val="left"/>
            </w:pPr>
            <w:r w:rsidRPr="006B165A">
              <w:t>De 0,46 bit/s/Hz (QPSK 1/2 MPE</w:t>
            </w:r>
            <w:r w:rsidRPr="006B165A">
              <w:noBreakHyphen/>
              <w:t>FEC 3/4) à 1,86 bit/s/Hz (64</w:t>
            </w:r>
            <w:r w:rsidRPr="006B165A">
              <w:noBreakHyphen/>
              <w:t>QAM 2/3 MPE</w:t>
            </w:r>
            <w:r w:rsidRPr="006B165A">
              <w:noBreakHyphen/>
              <w:t>FEC 3/4)</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14:paraId="031CA1EC" w14:textId="77777777" w:rsidR="00B21570" w:rsidRPr="006B165A" w:rsidRDefault="00B21570" w:rsidP="00E77E64">
            <w:pPr>
              <w:pStyle w:val="Tabletext"/>
              <w:jc w:val="left"/>
            </w:pPr>
            <w:r w:rsidRPr="006B165A">
              <w:t xml:space="preserve">De 0,87 bit/s/Hz (QPSK 1/2) à 4,34 bit/s/Hz </w:t>
            </w:r>
            <w:r w:rsidRPr="006B165A">
              <w:br/>
              <w:t>(64-QAM 3/4)</w:t>
            </w:r>
          </w:p>
          <w:p w14:paraId="7C7C7F12" w14:textId="77777777" w:rsidR="00B21570" w:rsidRPr="006B165A" w:rsidRDefault="00B21570" w:rsidP="00E77E64">
            <w:pPr>
              <w:pStyle w:val="Tabletext"/>
              <w:jc w:val="left"/>
            </w:pPr>
            <w:r w:rsidRPr="006B165A">
              <w:t>Les valeurs indiquées d'efficacité d'utilisation du spectre ne tiennent pas compte de l'affaiblissement dû à la signalisation/</w:t>
            </w:r>
            <w:r w:rsidRPr="006B165A">
              <w:br/>
              <w:t>synchronisation et de l'intervalle de garde</w:t>
            </w:r>
          </w:p>
        </w:tc>
        <w:tc>
          <w:tcPr>
            <w:tcW w:w="2301" w:type="dxa"/>
            <w:tcBorders>
              <w:top w:val="single" w:sz="4" w:space="0" w:color="auto"/>
              <w:left w:val="single" w:sz="4" w:space="0" w:color="auto"/>
              <w:bottom w:val="single" w:sz="4" w:space="0" w:color="auto"/>
              <w:right w:val="single" w:sz="4" w:space="0" w:color="auto"/>
            </w:tcBorders>
            <w:shd w:val="clear" w:color="auto" w:fill="FFFFFF"/>
          </w:tcPr>
          <w:p w14:paraId="1D86794F" w14:textId="460663E1" w:rsidR="00B21570" w:rsidRPr="006B165A" w:rsidRDefault="00E730E1" w:rsidP="00E77E64">
            <w:pPr>
              <w:pStyle w:val="Tabletext"/>
              <w:jc w:val="left"/>
            </w:pPr>
            <w:r w:rsidRPr="006B165A">
              <w:t>De</w:t>
            </w:r>
            <w:r w:rsidR="00B21570" w:rsidRPr="006B165A">
              <w:t xml:space="preserve"> 0,77 bit/s/Hz </w:t>
            </w:r>
            <w:r w:rsidR="009363E7" w:rsidRPr="006B165A">
              <w:br/>
            </w:r>
            <w:r w:rsidR="00B21570" w:rsidRPr="006B165A">
              <w:t xml:space="preserve">(QPSK 1/2) </w:t>
            </w:r>
            <w:r w:rsidRPr="006B165A">
              <w:t>à</w:t>
            </w:r>
            <w:r w:rsidR="00B21570" w:rsidRPr="006B165A">
              <w:t xml:space="preserve"> 3,64 bit/s/Hz </w:t>
            </w:r>
            <w:r w:rsidR="00B21570" w:rsidRPr="006B165A">
              <w:br/>
              <w:t xml:space="preserve">(64-QAM </w:t>
            </w:r>
            <w:r w:rsidRPr="006B165A">
              <w:t>3/4)</w:t>
            </w:r>
          </w:p>
        </w:tc>
      </w:tr>
    </w:tbl>
    <w:p w14:paraId="2D589C70" w14:textId="77777777" w:rsidR="00773FE9" w:rsidRPr="006B165A" w:rsidRDefault="00773FE9" w:rsidP="00E77E64">
      <w:pPr>
        <w:pStyle w:val="Tablefin"/>
        <w:rPr>
          <w:lang w:val="fr-FR"/>
        </w:rPr>
      </w:pPr>
    </w:p>
    <w:p w14:paraId="3B7641DD" w14:textId="77777777" w:rsidR="00773FE9" w:rsidRPr="006B165A" w:rsidRDefault="00390B56" w:rsidP="00E77E64">
      <w:pPr>
        <w:pStyle w:val="TableNo"/>
        <w:rPr>
          <w:lang w:eastAsia="ja-JP"/>
        </w:rPr>
      </w:pPr>
      <w:r w:rsidRPr="006B165A">
        <w:rPr>
          <w:lang w:eastAsia="ja-JP"/>
        </w:rPr>
        <w:lastRenderedPageBreak/>
        <w:br/>
      </w:r>
      <w:r w:rsidR="00773FE9" w:rsidRPr="006B165A">
        <w:rPr>
          <w:lang w:eastAsia="ja-JP"/>
        </w:rPr>
        <w:t>TABLEAU 2 (</w:t>
      </w:r>
      <w:r w:rsidR="00773FE9" w:rsidRPr="006B165A">
        <w:rPr>
          <w:i/>
          <w:iCs/>
          <w:lang w:eastAsia="ja-JP"/>
        </w:rPr>
        <w:t>fin</w:t>
      </w:r>
      <w:r w:rsidR="00773FE9" w:rsidRPr="006B165A">
        <w:rPr>
          <w:lang w:eastAsia="ja-JP"/>
        </w:rPr>
        <w:t>)</w:t>
      </w:r>
    </w:p>
    <w:tbl>
      <w:tblPr>
        <w:tblW w:w="14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1"/>
        <w:gridCol w:w="1651"/>
        <w:gridCol w:w="2041"/>
        <w:gridCol w:w="2248"/>
        <w:gridCol w:w="1684"/>
        <w:gridCol w:w="1938"/>
        <w:gridCol w:w="2300"/>
        <w:gridCol w:w="2300"/>
      </w:tblGrid>
      <w:tr w:rsidR="00B21570" w:rsidRPr="006B165A" w14:paraId="364F5B7F" w14:textId="4B6947B2" w:rsidTr="00EE3937">
        <w:trPr>
          <w:cantSplit/>
          <w:jc w:val="center"/>
        </w:trPr>
        <w:tc>
          <w:tcPr>
            <w:tcW w:w="323" w:type="dxa"/>
            <w:tcBorders>
              <w:top w:val="single" w:sz="4" w:space="0" w:color="auto"/>
              <w:left w:val="single" w:sz="4" w:space="0" w:color="auto"/>
              <w:bottom w:val="single" w:sz="4" w:space="0" w:color="auto"/>
              <w:right w:val="single" w:sz="4" w:space="0" w:color="auto"/>
            </w:tcBorders>
            <w:shd w:val="clear" w:color="auto" w:fill="FFFFFF"/>
          </w:tcPr>
          <w:p w14:paraId="42C99892" w14:textId="77777777" w:rsidR="00B21570" w:rsidRPr="006B165A" w:rsidRDefault="00B21570" w:rsidP="00E77E64">
            <w:pPr>
              <w:pStyle w:val="Tablehead"/>
              <w:rPr>
                <w:lang w:eastAsia="ja-JP"/>
              </w:rPr>
            </w:pP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4AEEF859" w14:textId="77777777" w:rsidR="00B21570" w:rsidRPr="006B165A" w:rsidRDefault="00B21570" w:rsidP="00E77E64">
            <w:pPr>
              <w:pStyle w:val="Tablehead"/>
              <w:rPr>
                <w:lang w:eastAsia="ja-JP"/>
              </w:rPr>
            </w:pPr>
          </w:p>
        </w:tc>
        <w:tc>
          <w:tcPr>
            <w:tcW w:w="2433" w:type="dxa"/>
            <w:tcBorders>
              <w:top w:val="single" w:sz="4" w:space="0" w:color="auto"/>
              <w:left w:val="single" w:sz="4" w:space="0" w:color="auto"/>
              <w:bottom w:val="single" w:sz="4" w:space="0" w:color="auto"/>
              <w:right w:val="single" w:sz="4" w:space="0" w:color="auto"/>
            </w:tcBorders>
            <w:shd w:val="clear" w:color="auto" w:fill="FFFFFF"/>
          </w:tcPr>
          <w:p w14:paraId="4CBA49F8"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A</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21B48E8E"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F</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14:paraId="26CDA0CC"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I</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14:paraId="399E8954"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H</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14:paraId="12071F7B" w14:textId="77777777" w:rsidR="00B21570" w:rsidRPr="006B165A" w:rsidRDefault="00B21570" w:rsidP="00E77E64">
            <w:pPr>
              <w:pStyle w:val="Tablehead"/>
              <w:rPr>
                <w:lang w:eastAsia="ja-JP"/>
              </w:rPr>
            </w:pPr>
            <w:r w:rsidRPr="006B165A">
              <w:rPr>
                <w:lang w:eastAsia="ja-JP"/>
              </w:rPr>
              <w:t>Système</w:t>
            </w:r>
            <w:r w:rsidRPr="006B165A">
              <w:rPr>
                <w:lang w:eastAsia="ja-JP"/>
              </w:rPr>
              <w:br/>
              <w:t>multimédia T2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14:paraId="20F05973" w14:textId="7E000483" w:rsidR="00B21570" w:rsidRPr="006B165A" w:rsidRDefault="0093394B" w:rsidP="00E77E64">
            <w:pPr>
              <w:pStyle w:val="Tablehead"/>
              <w:rPr>
                <w:lang w:eastAsia="ja-JP"/>
              </w:rPr>
            </w:pPr>
            <w:r w:rsidRPr="006B165A">
              <w:t xml:space="preserve">Système </w:t>
            </w:r>
            <w:r w:rsidR="009363E7" w:rsidRPr="006B165A">
              <w:br/>
            </w:r>
            <w:r w:rsidRPr="006B165A">
              <w:t>multimédia R</w:t>
            </w:r>
          </w:p>
        </w:tc>
      </w:tr>
      <w:tr w:rsidR="00B21570" w:rsidRPr="006B165A" w14:paraId="28029339" w14:textId="3FA445D4" w:rsidTr="00EE3937">
        <w:trPr>
          <w:cantSplit/>
          <w:jc w:val="center"/>
        </w:trPr>
        <w:tc>
          <w:tcPr>
            <w:tcW w:w="323" w:type="dxa"/>
            <w:tcBorders>
              <w:top w:val="single" w:sz="4" w:space="0" w:color="auto"/>
              <w:left w:val="single" w:sz="4" w:space="0" w:color="auto"/>
              <w:bottom w:val="single" w:sz="4" w:space="0" w:color="auto"/>
              <w:right w:val="single" w:sz="4" w:space="0" w:color="auto"/>
            </w:tcBorders>
            <w:shd w:val="clear" w:color="auto" w:fill="FFFFFF"/>
          </w:tcPr>
          <w:p w14:paraId="1D75D840" w14:textId="77777777" w:rsidR="00B21570" w:rsidRPr="006B165A" w:rsidRDefault="00B21570" w:rsidP="00E77E64">
            <w:pPr>
              <w:pStyle w:val="Tabletext"/>
              <w:rPr>
                <w:lang w:eastAsia="ja-JP"/>
              </w:rPr>
            </w:pPr>
            <w:r w:rsidRPr="006B165A">
              <w:rPr>
                <w:lang w:eastAsia="ja-JP"/>
              </w:rPr>
              <w:t>6</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14:paraId="4CF5E32B" w14:textId="77777777" w:rsidR="00B21570" w:rsidRPr="006B165A" w:rsidRDefault="00B21570" w:rsidP="00E77E64">
            <w:pPr>
              <w:pStyle w:val="Tabletext"/>
              <w:jc w:val="left"/>
            </w:pPr>
            <w:r w:rsidRPr="006B165A">
              <w:t>Consommation d'énergie pour les récepteurs portatifs</w:t>
            </w:r>
          </w:p>
        </w:tc>
        <w:tc>
          <w:tcPr>
            <w:tcW w:w="2433" w:type="dxa"/>
            <w:tcBorders>
              <w:top w:val="single" w:sz="4" w:space="0" w:color="auto"/>
              <w:left w:val="single" w:sz="4" w:space="0" w:color="auto"/>
              <w:bottom w:val="single" w:sz="4" w:space="0" w:color="auto"/>
              <w:right w:val="single" w:sz="4" w:space="0" w:color="auto"/>
            </w:tcBorders>
            <w:shd w:val="clear" w:color="auto" w:fill="FFFFFF"/>
          </w:tcPr>
          <w:p w14:paraId="1018D33F" w14:textId="77777777" w:rsidR="00B21570" w:rsidRPr="006B165A" w:rsidRDefault="00B21570" w:rsidP="00E77E64">
            <w:pPr>
              <w:pStyle w:val="Tabletext"/>
              <w:jc w:val="left"/>
            </w:pPr>
            <w:r w:rsidRPr="006B165A">
              <w:t>Faible consommation d'énergie de la radiodiffusion DAB</w:t>
            </w:r>
          </w:p>
          <w:p w14:paraId="236CDD92" w14:textId="77777777" w:rsidR="00B21570" w:rsidRPr="006B165A" w:rsidRDefault="00B21570" w:rsidP="00E77E64">
            <w:pPr>
              <w:pStyle w:val="Tabletext"/>
              <w:jc w:val="left"/>
            </w:pPr>
            <w:r w:rsidRPr="006B165A">
              <w:t xml:space="preserve">La largeur de bande étroite optimisée permet d'utiliser une fréquence basse pour l'horloge du système et de procéder à un calcul simple par FTT. </w:t>
            </w:r>
          </w:p>
          <w:p w14:paraId="227D0108" w14:textId="77777777" w:rsidR="00B21570" w:rsidRPr="006B165A" w:rsidRDefault="00B21570" w:rsidP="00E77E64">
            <w:pPr>
              <w:pStyle w:val="Tabletext"/>
              <w:jc w:val="left"/>
            </w:pPr>
            <w:r w:rsidRPr="006B165A">
              <w:t xml:space="preserve">Prise en charge du décodage du sous-canal pour certains services </w:t>
            </w:r>
          </w:p>
        </w:tc>
        <w:tc>
          <w:tcPr>
            <w:tcW w:w="2683" w:type="dxa"/>
            <w:tcBorders>
              <w:top w:val="single" w:sz="4" w:space="0" w:color="auto"/>
              <w:left w:val="single" w:sz="4" w:space="0" w:color="auto"/>
              <w:bottom w:val="single" w:sz="4" w:space="0" w:color="auto"/>
              <w:right w:val="single" w:sz="4" w:space="0" w:color="auto"/>
            </w:tcBorders>
            <w:shd w:val="clear" w:color="auto" w:fill="FFFFFF"/>
          </w:tcPr>
          <w:p w14:paraId="309D6553" w14:textId="77777777" w:rsidR="00B21570" w:rsidRPr="006B165A" w:rsidRDefault="00B21570" w:rsidP="00E77E64">
            <w:pPr>
              <w:pStyle w:val="Tabletext"/>
              <w:jc w:val="left"/>
            </w:pPr>
            <w:r w:rsidRPr="006B165A">
              <w:t>La largeur de bande étroite et la réception partielle hors du signal à bande élargie permettent d'utiliser une fréquence basse pour l'horloge du système.</w:t>
            </w:r>
          </w:p>
          <w:p w14:paraId="2144FDB1" w14:textId="77777777" w:rsidR="00B21570" w:rsidRPr="006B165A" w:rsidRDefault="00B21570" w:rsidP="00E77E64">
            <w:pPr>
              <w:pStyle w:val="Tabletext"/>
              <w:jc w:val="left"/>
            </w:pPr>
            <w:r w:rsidRPr="006B165A">
              <w:t>La diminution de la fréquence de l'horloge du système dans un récepteur permet de diminuer la consommation d'énergie</w:t>
            </w:r>
          </w:p>
        </w:tc>
        <w:tc>
          <w:tcPr>
            <w:tcW w:w="2003" w:type="dxa"/>
            <w:tcBorders>
              <w:top w:val="single" w:sz="4" w:space="0" w:color="auto"/>
              <w:left w:val="single" w:sz="4" w:space="0" w:color="auto"/>
              <w:bottom w:val="single" w:sz="4" w:space="0" w:color="auto"/>
              <w:right w:val="single" w:sz="4" w:space="0" w:color="auto"/>
            </w:tcBorders>
            <w:shd w:val="clear" w:color="auto" w:fill="FFFFFF"/>
          </w:tcPr>
          <w:p w14:paraId="6EC52F49" w14:textId="77777777" w:rsidR="00B21570" w:rsidRPr="006B165A" w:rsidRDefault="00B21570" w:rsidP="00E77E64">
            <w:pPr>
              <w:pStyle w:val="Tabletext"/>
              <w:jc w:val="left"/>
            </w:pPr>
            <w:r w:rsidRPr="006B165A">
              <w:t xml:space="preserve">Le découpage temporel permet d'économiser ~90% d'énergie par rapport à la réception continue dans </w:t>
            </w:r>
            <w:proofErr w:type="gramStart"/>
            <w:r w:rsidRPr="006B165A">
              <w:t>la partie récepteur</w:t>
            </w:r>
            <w:proofErr w:type="gramEnd"/>
            <w:r w:rsidRPr="006B165A">
              <w:t xml:space="preserve"> du système DVB-SH </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14:paraId="1DB4085F" w14:textId="77777777" w:rsidR="00B21570" w:rsidRPr="006B165A" w:rsidRDefault="00B21570" w:rsidP="00E77E64">
            <w:pPr>
              <w:pStyle w:val="Tabletext"/>
              <w:jc w:val="left"/>
            </w:pPr>
            <w:r w:rsidRPr="006B165A">
              <w:t>Découpage temporel</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14:paraId="1EB1D9F0" w14:textId="77777777" w:rsidR="00B21570" w:rsidRPr="006B165A" w:rsidRDefault="00B21570" w:rsidP="00E77E64">
            <w:pPr>
              <w:pStyle w:val="Tabletext"/>
              <w:jc w:val="left"/>
            </w:pPr>
            <w:r w:rsidRPr="006B165A">
              <w:t>Découpage temporel T2 avec conduits PLP</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14:paraId="1C17A092" w14:textId="5C3D4D6D" w:rsidR="00B21570" w:rsidRPr="006B165A" w:rsidRDefault="006C1ADB" w:rsidP="009363E7">
            <w:pPr>
              <w:pStyle w:val="Tabletext"/>
              <w:jc w:val="left"/>
            </w:pPr>
            <w:r w:rsidRPr="006C1ADB">
              <w:t>La largeur de bande étroite permet d'utiliser une fréquence basse pour l'horloge du système dans un récepteur, ce qui permet de diminuer la consommation d'énergie</w:t>
            </w:r>
          </w:p>
        </w:tc>
      </w:tr>
    </w:tbl>
    <w:p w14:paraId="05D6ACAE" w14:textId="77777777" w:rsidR="00773FE9" w:rsidRPr="006B165A" w:rsidRDefault="00773FE9" w:rsidP="00E77E64">
      <w:pPr>
        <w:pStyle w:val="Tablefin"/>
        <w:rPr>
          <w:lang w:val="fr-FR" w:eastAsia="ja-JP"/>
        </w:rPr>
      </w:pPr>
    </w:p>
    <w:p w14:paraId="17AB40D1" w14:textId="77777777" w:rsidR="00773FE9" w:rsidRPr="006B165A" w:rsidRDefault="00773FE9" w:rsidP="00E77E64">
      <w:pPr>
        <w:rPr>
          <w:lang w:eastAsia="ja-JP"/>
        </w:rPr>
      </w:pPr>
    </w:p>
    <w:p w14:paraId="1FE24ED8" w14:textId="77777777" w:rsidR="00773FE9" w:rsidRPr="006B165A" w:rsidRDefault="00773FE9" w:rsidP="00E77E64">
      <w:pPr>
        <w:tabs>
          <w:tab w:val="clear" w:pos="794"/>
          <w:tab w:val="clear" w:pos="1191"/>
          <w:tab w:val="clear" w:pos="1588"/>
          <w:tab w:val="clear" w:pos="1985"/>
        </w:tabs>
        <w:overflowPunct/>
        <w:autoSpaceDE/>
        <w:autoSpaceDN/>
        <w:adjustRightInd/>
        <w:spacing w:before="0"/>
        <w:textAlignment w:val="auto"/>
        <w:rPr>
          <w:lang w:eastAsia="ja-JP"/>
        </w:rPr>
        <w:sectPr w:rsidR="00773FE9" w:rsidRPr="006B165A" w:rsidSect="00376763">
          <w:headerReference w:type="even" r:id="rId18"/>
          <w:headerReference w:type="default" r:id="rId19"/>
          <w:headerReference w:type="first" r:id="rId20"/>
          <w:pgSz w:w="16834" w:h="11907" w:orient="landscape" w:code="9"/>
          <w:pgMar w:top="1134" w:right="1418" w:bottom="1134" w:left="1134" w:header="720" w:footer="482" w:gutter="0"/>
          <w:cols w:space="720"/>
          <w:docGrid w:linePitch="326"/>
        </w:sectPr>
      </w:pPr>
    </w:p>
    <w:p w14:paraId="47F781CB" w14:textId="203DF511" w:rsidR="00773FE9" w:rsidRPr="006B165A" w:rsidRDefault="0086081E" w:rsidP="001272C6">
      <w:pPr>
        <w:pStyle w:val="AppendixNoTitle"/>
        <w:spacing w:before="0" w:after="240"/>
        <w:rPr>
          <w:lang w:eastAsia="ko-KR"/>
        </w:rPr>
      </w:pPr>
      <w:r w:rsidRPr="006B165A">
        <w:rPr>
          <w:lang w:eastAsia="ja-JP"/>
        </w:rPr>
        <w:lastRenderedPageBreak/>
        <w:t>Pièce jointe</w:t>
      </w:r>
      <w:r w:rsidR="00773FE9" w:rsidRPr="006B165A">
        <w:rPr>
          <w:lang w:eastAsia="ja-JP"/>
        </w:rPr>
        <w:t xml:space="preserve"> 1 </w:t>
      </w:r>
      <w:r w:rsidR="00773FE9" w:rsidRPr="006B165A">
        <w:rPr>
          <w:lang w:eastAsia="ja-JP"/>
        </w:rPr>
        <w:br/>
      </w:r>
      <w:r w:rsidR="006C1ADB">
        <w:rPr>
          <w:lang w:eastAsia="ja-JP"/>
        </w:rPr>
        <w:t>de</w:t>
      </w:r>
      <w:r w:rsidR="00773FE9" w:rsidRPr="006B165A">
        <w:rPr>
          <w:lang w:eastAsia="ja-JP"/>
        </w:rPr>
        <w:t xml:space="preserve"> l'Annexe 1</w:t>
      </w:r>
      <w:r w:rsidR="00773FE9" w:rsidRPr="006B165A">
        <w:rPr>
          <w:lang w:eastAsia="ja-JP"/>
        </w:rPr>
        <w:br/>
      </w:r>
      <w:r w:rsidR="00773FE9" w:rsidRPr="006B165A">
        <w:rPr>
          <w:lang w:eastAsia="ja-JP"/>
        </w:rPr>
        <w:br/>
        <w:t>Système multimédia A (T-DMB et AT-DMB)</w:t>
      </w:r>
    </w:p>
    <w:p w14:paraId="2158C7ED" w14:textId="2E1EB4AB" w:rsidR="00FC576B" w:rsidRPr="006B165A" w:rsidRDefault="00FC576B" w:rsidP="00FC576B">
      <w:pPr>
        <w:pStyle w:val="Heading2"/>
      </w:pPr>
      <w:r w:rsidRPr="006B165A">
        <w:rPr>
          <w:lang w:eastAsia="ko-KR"/>
        </w:rPr>
        <w:t>A.</w:t>
      </w:r>
      <w:r>
        <w:rPr>
          <w:lang w:eastAsia="ko-KR"/>
        </w:rPr>
        <w:t>1</w:t>
      </w:r>
      <w:r w:rsidRPr="006B165A">
        <w:rPr>
          <w:lang w:eastAsia="ko-KR"/>
        </w:rPr>
        <w:tab/>
        <w:t xml:space="preserve">Aperçu et résumé concernant le système </w:t>
      </w:r>
      <w:r w:rsidRPr="006B165A">
        <w:t>T-DMB</w:t>
      </w:r>
    </w:p>
    <w:p w14:paraId="63458829" w14:textId="43B57DF7" w:rsidR="00773FE9" w:rsidRPr="006B165A" w:rsidRDefault="00773FE9" w:rsidP="00FC576B">
      <w:pPr>
        <w:rPr>
          <w:lang w:eastAsia="ko-KR"/>
        </w:rPr>
      </w:pPr>
      <w:r w:rsidRPr="006B165A">
        <w:rPr>
          <w:lang w:eastAsia="ko-KR"/>
        </w:rPr>
        <w:t>Le système de radiodiffusion multimédia numérique de Terre (T</w:t>
      </w:r>
      <w:r w:rsidRPr="006B165A">
        <w:rPr>
          <w:lang w:eastAsia="ko-KR"/>
        </w:rPr>
        <w:noBreakHyphen/>
        <w:t>DMB) est une version améliorée du système numérique A défini dans la Recommandation UIT-R BS.1114, qui permet d'offrir un service multimédia (vidéo, audio et données interactives) à des récepteurs portatifs dans un environnement mobile.</w:t>
      </w:r>
    </w:p>
    <w:p w14:paraId="7D85696D" w14:textId="77777777" w:rsidR="00773FE9" w:rsidRPr="006B165A" w:rsidRDefault="00773FE9" w:rsidP="00E77E64">
      <w:pPr>
        <w:rPr>
          <w:lang w:eastAsia="ko-KR"/>
        </w:rPr>
      </w:pPr>
      <w:r w:rsidRPr="006B165A">
        <w:t>Pour le service audio, le système T</w:t>
      </w:r>
      <w:r w:rsidRPr="006B165A">
        <w:noBreakHyphen/>
        <w:t xml:space="preserve">DMB utilise </w:t>
      </w:r>
      <w:r w:rsidRPr="006B165A">
        <w:rPr>
          <w:lang w:eastAsia="ko-KR"/>
        </w:rPr>
        <w:t>MPEG-4 ER-BSAC ou MPEG</w:t>
      </w:r>
      <w:r w:rsidRPr="006B165A">
        <w:rPr>
          <w:lang w:eastAsia="ja-JP"/>
        </w:rPr>
        <w:t>-</w:t>
      </w:r>
      <w:r w:rsidRPr="006B165A">
        <w:rPr>
          <w:lang w:eastAsia="ko-KR"/>
        </w:rPr>
        <w:t xml:space="preserve">4 HE AAC </w:t>
      </w:r>
      <w:r w:rsidRPr="006B165A">
        <w:rPr>
          <w:lang w:eastAsia="ja-JP"/>
        </w:rPr>
        <w:t>v</w:t>
      </w:r>
      <w:r w:rsidRPr="006B165A">
        <w:rPr>
          <w:lang w:eastAsia="ko-KR"/>
        </w:rPr>
        <w:t xml:space="preserve">2 </w:t>
      </w:r>
      <w:r w:rsidRPr="006B165A">
        <w:t xml:space="preserve">+ ambiophonie MPEG </w:t>
      </w:r>
      <w:r w:rsidRPr="006B165A">
        <w:rPr>
          <w:lang w:eastAsia="ja-JP"/>
        </w:rPr>
        <w:t xml:space="preserve">en plus de la couche audio II </w:t>
      </w:r>
      <w:r w:rsidRPr="006B165A">
        <w:t>MPEG</w:t>
      </w:r>
      <w:r w:rsidRPr="006B165A">
        <w:rPr>
          <w:lang w:eastAsia="ja-JP"/>
        </w:rPr>
        <w:t>-</w:t>
      </w:r>
      <w:r w:rsidRPr="006B165A">
        <w:t>1/MPEG-2 spécifiée pour le système numérique </w:t>
      </w:r>
      <w:r w:rsidRPr="006B165A">
        <w:rPr>
          <w:lang w:eastAsia="ko-KR"/>
        </w:rPr>
        <w:t xml:space="preserve">A. Pour le service </w:t>
      </w:r>
      <w:r w:rsidRPr="006B165A">
        <w:t>vidéo, il utilise la norme UIT</w:t>
      </w:r>
      <w:r w:rsidRPr="006B165A">
        <w:noBreakHyphen/>
        <w:t>T H.264 | MPEG-4 AVC</w:t>
      </w:r>
      <w:r w:rsidRPr="006B165A">
        <w:rPr>
          <w:lang w:eastAsia="ko-KR"/>
        </w:rPr>
        <w:t xml:space="preserve"> pour les signaux </w:t>
      </w:r>
      <w:r w:rsidRPr="006B165A">
        <w:t>vidéo</w:t>
      </w:r>
      <w:r w:rsidRPr="006B165A">
        <w:rPr>
          <w:lang w:eastAsia="ko-KR"/>
        </w:rPr>
        <w:t xml:space="preserve">, </w:t>
      </w:r>
      <w:r w:rsidRPr="006B165A">
        <w:t>MPEG-4 ER-BSAC</w:t>
      </w:r>
      <w:r w:rsidRPr="006B165A">
        <w:rPr>
          <w:lang w:eastAsia="ko-KR"/>
        </w:rPr>
        <w:t xml:space="preserve"> ou MPEG</w:t>
      </w:r>
      <w:r w:rsidRPr="006B165A">
        <w:rPr>
          <w:lang w:eastAsia="ko-KR"/>
        </w:rPr>
        <w:noBreakHyphen/>
        <w:t xml:space="preserve">4 HE AAC </w:t>
      </w:r>
      <w:r w:rsidRPr="006B165A">
        <w:rPr>
          <w:lang w:eastAsia="ja-JP"/>
        </w:rPr>
        <w:t>v</w:t>
      </w:r>
      <w:r w:rsidRPr="006B165A">
        <w:rPr>
          <w:lang w:eastAsia="ko-KR"/>
        </w:rPr>
        <w:t>2</w:t>
      </w:r>
      <w:r w:rsidRPr="006B165A">
        <w:t xml:space="preserve"> + ambiophonie MPEG </w:t>
      </w:r>
      <w:r w:rsidRPr="006B165A">
        <w:rPr>
          <w:lang w:eastAsia="ko-KR"/>
        </w:rPr>
        <w:t xml:space="preserve">pour les signaux </w:t>
      </w:r>
      <w:r w:rsidRPr="006B165A">
        <w:t>audio associés</w:t>
      </w:r>
      <w:r w:rsidRPr="006B165A">
        <w:rPr>
          <w:lang w:eastAsia="ko-KR"/>
        </w:rPr>
        <w:t xml:space="preserve">, et </w:t>
      </w:r>
      <w:r w:rsidRPr="006B165A">
        <w:t>MPEG-4 BIFS et MPEG-4 SL</w:t>
      </w:r>
      <w:r w:rsidRPr="006B165A">
        <w:rPr>
          <w:lang w:eastAsia="ko-KR"/>
        </w:rPr>
        <w:t xml:space="preserve"> pour les données </w:t>
      </w:r>
      <w:r w:rsidRPr="006B165A">
        <w:t>interactives</w:t>
      </w:r>
      <w:r w:rsidRPr="006B165A">
        <w:rPr>
          <w:lang w:eastAsia="ko-KR"/>
        </w:rPr>
        <w:t xml:space="preserve">. Le codage de canal externe de Reed-Solomon (RS) est utilisé pour assurer la stabilité de fonctionnement de la réception vidéo. </w:t>
      </w:r>
    </w:p>
    <w:p w14:paraId="022A8751" w14:textId="77777777" w:rsidR="00773FE9" w:rsidRPr="006B165A" w:rsidRDefault="00773FE9" w:rsidP="00E77E64">
      <w:pPr>
        <w:rPr>
          <w:lang w:eastAsia="ko-KR"/>
        </w:rPr>
      </w:pPr>
      <w:r w:rsidRPr="006B165A">
        <w:rPr>
          <w:lang w:eastAsia="ko-KR"/>
        </w:rPr>
        <w:t xml:space="preserve">L'architecture théorique du système T-DMB </w:t>
      </w:r>
      <w:r w:rsidRPr="006B165A">
        <w:t xml:space="preserve">pour le service vidéo qui transmet un contenu MPEG-4 encapsulé selon la spécification «MPEG-4 sur MPEG-2 </w:t>
      </w:r>
      <w:proofErr w:type="gramStart"/>
      <w:r w:rsidRPr="006B165A">
        <w:t>TS»</w:t>
      </w:r>
      <w:proofErr w:type="gramEnd"/>
      <w:r w:rsidRPr="006B165A">
        <w:t xml:space="preserve"> est illustrée sur la Fig. </w:t>
      </w:r>
      <w:r w:rsidR="00FF12F5" w:rsidRPr="006B165A">
        <w:rPr>
          <w:lang w:eastAsia="ko-KR"/>
        </w:rPr>
        <w:t>A1-</w:t>
      </w:r>
      <w:r w:rsidRPr="006B165A">
        <w:rPr>
          <w:lang w:eastAsia="ko-KR"/>
        </w:rPr>
        <w:t>1.</w:t>
      </w:r>
    </w:p>
    <w:p w14:paraId="3495E6B3" w14:textId="77777777" w:rsidR="00773FE9" w:rsidRPr="006B165A" w:rsidRDefault="00773FE9" w:rsidP="00E77E64">
      <w:pPr>
        <w:pStyle w:val="FigureNo"/>
      </w:pPr>
      <w:r w:rsidRPr="006B165A">
        <w:t xml:space="preserve">FIGURE </w:t>
      </w:r>
      <w:r w:rsidR="00FF12F5" w:rsidRPr="006B165A">
        <w:t>A1-</w:t>
      </w:r>
      <w:r w:rsidRPr="006B165A">
        <w:t>1</w:t>
      </w:r>
    </w:p>
    <w:p w14:paraId="75C02450" w14:textId="77777777" w:rsidR="00773FE9" w:rsidRPr="006B165A" w:rsidRDefault="00773FE9" w:rsidP="00E77E64">
      <w:pPr>
        <w:pStyle w:val="Figuretitle"/>
      </w:pPr>
      <w:r w:rsidRPr="006B165A">
        <w:t>Architecture théorique du système T-DMB pour le service vidéo</w:t>
      </w:r>
    </w:p>
    <w:p w14:paraId="673E0640" w14:textId="77777777" w:rsidR="00773FE9" w:rsidRPr="006B165A" w:rsidRDefault="00773FE9" w:rsidP="00E77E64">
      <w:pPr>
        <w:pStyle w:val="Figure"/>
        <w:keepLines w:val="0"/>
        <w:rPr>
          <w:lang w:eastAsia="ko-KR"/>
        </w:rPr>
      </w:pPr>
      <w:r w:rsidRPr="006B165A">
        <w:rPr>
          <w:lang w:eastAsia="zh-CN"/>
        </w:rPr>
        <w:object w:dxaOrig="6224" w:dyaOrig="6975" w14:anchorId="3DF4B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331.5pt" o:ole="">
            <v:imagedata r:id="rId21" o:title=""/>
          </v:shape>
          <o:OLEObject Type="Embed" ProgID="CorelDRAW.Graphic.14" ShapeID="_x0000_i1025" DrawAspect="Content" ObjectID="_1746253060" r:id="rId22"/>
        </w:object>
      </w:r>
    </w:p>
    <w:p w14:paraId="5182A263" w14:textId="77777777" w:rsidR="00773FE9" w:rsidRPr="006B165A" w:rsidRDefault="00773FE9" w:rsidP="005A29E6">
      <w:pPr>
        <w:pStyle w:val="Normalaftertitle"/>
        <w:rPr>
          <w:lang w:eastAsia="ko-KR"/>
        </w:rPr>
      </w:pPr>
      <w:r w:rsidRPr="006B165A">
        <w:rPr>
          <w:lang w:eastAsia="ko-KR"/>
        </w:rPr>
        <w:t xml:space="preserve">Le mécanisme détaillé de fourniture du service vidéo dans un environnement mobile est défini dans les normes ETSI TS </w:t>
      </w:r>
      <w:hyperlink r:id="rId23" w:history="1">
        <w:r w:rsidRPr="006B165A">
          <w:rPr>
            <w:lang w:eastAsia="ko-KR"/>
          </w:rPr>
          <w:t>102 427</w:t>
        </w:r>
      </w:hyperlink>
      <w:r w:rsidRPr="006B165A">
        <w:rPr>
          <w:lang w:eastAsia="ko-KR"/>
        </w:rPr>
        <w:t xml:space="preserve"> et ETSI TS </w:t>
      </w:r>
      <w:hyperlink r:id="rId24" w:history="1">
        <w:r w:rsidRPr="006B165A">
          <w:rPr>
            <w:lang w:eastAsia="ko-KR"/>
          </w:rPr>
          <w:t>102 428</w:t>
        </w:r>
      </w:hyperlink>
      <w:r w:rsidRPr="006B165A">
        <w:rPr>
          <w:lang w:eastAsia="ko-KR"/>
        </w:rPr>
        <w:t>.</w:t>
      </w:r>
    </w:p>
    <w:p w14:paraId="1B9C8157" w14:textId="77777777" w:rsidR="00773FE9" w:rsidRPr="006B165A" w:rsidRDefault="00773FE9" w:rsidP="00E77E64">
      <w:pPr>
        <w:pStyle w:val="Heading2"/>
      </w:pPr>
      <w:r w:rsidRPr="006B165A">
        <w:rPr>
          <w:lang w:eastAsia="ko-KR"/>
        </w:rPr>
        <w:lastRenderedPageBreak/>
        <w:t>A.2</w:t>
      </w:r>
      <w:r w:rsidRPr="006B165A">
        <w:rPr>
          <w:lang w:eastAsia="ko-KR"/>
        </w:rPr>
        <w:tab/>
        <w:t xml:space="preserve">Aperçu et résumé concernant le système </w:t>
      </w:r>
      <w:r w:rsidRPr="006B165A">
        <w:t>AT-DMB</w:t>
      </w:r>
    </w:p>
    <w:p w14:paraId="5E1AA41F" w14:textId="77777777" w:rsidR="00773FE9" w:rsidRPr="006B165A" w:rsidRDefault="00773FE9" w:rsidP="00E77E64">
      <w:pPr>
        <w:rPr>
          <w:lang w:eastAsia="ko-KR"/>
        </w:rPr>
      </w:pPr>
      <w:r w:rsidRPr="006B165A">
        <w:rPr>
          <w:lang w:eastAsia="ko-KR"/>
        </w:rPr>
        <w:t>La deuxième génération du système T-DMB, appelé système T-DMB évolué ou système AT-DMB, a une capacité des canaux jusqu'à deux fois supérieure à celle du système T-DMB, à savoir le système multimédia A de la Recommandation UIT</w:t>
      </w:r>
      <w:r w:rsidRPr="006B165A">
        <w:rPr>
          <w:lang w:eastAsia="ko-KR"/>
        </w:rPr>
        <w:noBreakHyphen/>
        <w:t>R BT.1833, et peut fonctionner dans les réseaux T</w:t>
      </w:r>
      <w:r w:rsidRPr="006B165A">
        <w:rPr>
          <w:lang w:eastAsia="ko-KR"/>
        </w:rPr>
        <w:noBreakHyphen/>
        <w:t>DMB, car il est entièrement rétrocompatible avec le système T-DMB. Les paramètres de base du système AT-DMB tels que la largeur de bande de canal, le nombre de porteuses, la durée d'un symbole, la durée de l'intervalle de garde, etc., sont les mêmes que ceux du système T-DMB.</w:t>
      </w:r>
    </w:p>
    <w:p w14:paraId="3F1717F9" w14:textId="77777777" w:rsidR="00773FE9" w:rsidRPr="006B165A" w:rsidRDefault="00773FE9" w:rsidP="00E77E64">
      <w:pPr>
        <w:rPr>
          <w:lang w:eastAsia="ko-KR"/>
        </w:rPr>
      </w:pPr>
      <w:r w:rsidRPr="006B165A">
        <w:rPr>
          <w:lang w:eastAsia="ko-KR"/>
        </w:rPr>
        <w:t xml:space="preserve">La capacité des canaux est améliorée grâce à l'application d'une modulation </w:t>
      </w:r>
      <w:proofErr w:type="gramStart"/>
      <w:r w:rsidRPr="006B165A">
        <w:rPr>
          <w:lang w:eastAsia="ko-KR"/>
        </w:rPr>
        <w:t>hiérarchique;</w:t>
      </w:r>
      <w:proofErr w:type="gramEnd"/>
      <w:r w:rsidRPr="006B165A">
        <w:rPr>
          <w:lang w:eastAsia="ko-KR"/>
        </w:rPr>
        <w:t xml:space="preserve"> un symbole BPSK ou QPSK est mappé sur un symbole DQPSK. Le Tableau </w:t>
      </w:r>
      <w:r w:rsidR="00FF12F5" w:rsidRPr="006B165A">
        <w:rPr>
          <w:lang w:eastAsia="ja-JP"/>
        </w:rPr>
        <w:t>A1-</w:t>
      </w:r>
      <w:r w:rsidRPr="006B165A">
        <w:rPr>
          <w:lang w:eastAsia="ja-JP"/>
        </w:rPr>
        <w:t>1</w:t>
      </w:r>
      <w:r w:rsidRPr="006B165A">
        <w:rPr>
          <w:lang w:eastAsia="ko-KR"/>
        </w:rPr>
        <w:t xml:space="preserve"> donne les valeurs de paramètres des deux systèmes T-DMB et AT-DMB. Le système AT</w:t>
      </w:r>
      <w:r w:rsidRPr="006B165A">
        <w:rPr>
          <w:lang w:eastAsia="ko-KR"/>
        </w:rPr>
        <w:noBreakHyphen/>
        <w:t>DMB</w:t>
      </w:r>
      <w:r w:rsidRPr="006B165A">
        <w:rPr>
          <w:szCs w:val="24"/>
          <w:lang w:eastAsia="ko-KR"/>
        </w:rPr>
        <w:t xml:space="preserve"> utilise les parties de la bande </w:t>
      </w:r>
      <w:smartTag w:uri="urn:schemas-microsoft-com:office:smarttags" w:element="stockticker">
        <w:r w:rsidRPr="006B165A">
          <w:rPr>
            <w:szCs w:val="24"/>
            <w:lang w:eastAsia="ko-KR"/>
          </w:rPr>
          <w:t>III</w:t>
        </w:r>
      </w:smartTag>
      <w:r w:rsidRPr="006B165A">
        <w:rPr>
          <w:szCs w:val="24"/>
          <w:lang w:eastAsia="ko-KR"/>
        </w:rPr>
        <w:t xml:space="preserve"> et de la bande L dans lesquelles les réseaux T-DMB fonctionnent.</w:t>
      </w:r>
      <w:r w:rsidRPr="006B165A">
        <w:rPr>
          <w:lang w:eastAsia="ko-KR"/>
        </w:rPr>
        <w:t xml:space="preserve"> Sa rétrocompatibilité avec le système T-DMB est garantie. Ainsi, grâce à sa plus grande capacité des canaux, le système AT</w:t>
      </w:r>
      <w:r w:rsidRPr="006B165A">
        <w:rPr>
          <w:lang w:eastAsia="ko-KR"/>
        </w:rPr>
        <w:noBreakHyphen/>
        <w:t>DMB peut offrir soit une meilleure qualité soit des services supplémentaires par rapport à ceux offerts par le système T</w:t>
      </w:r>
      <w:r w:rsidRPr="006B165A">
        <w:rPr>
          <w:lang w:eastAsia="ko-KR"/>
        </w:rPr>
        <w:noBreakHyphen/>
        <w:t>DMB. La spécification détaillée est décrite dans la</w:t>
      </w:r>
      <w:proofErr w:type="gramStart"/>
      <w:r w:rsidRPr="006B165A">
        <w:rPr>
          <w:lang w:eastAsia="ko-KR"/>
        </w:rPr>
        <w:t xml:space="preserve"> «TTAK.KO</w:t>
      </w:r>
      <w:proofErr w:type="gramEnd"/>
      <w:r w:rsidRPr="006B165A">
        <w:rPr>
          <w:lang w:eastAsia="ko-KR"/>
        </w:rPr>
        <w:noBreakHyphen/>
        <w:t>07.0070/R2» en ce qui concerne le mécanisme de modulation et de protection contre les erreurs.</w:t>
      </w:r>
    </w:p>
    <w:p w14:paraId="73FF75B5" w14:textId="77777777" w:rsidR="00773FE9" w:rsidRPr="006B165A" w:rsidRDefault="00773FE9" w:rsidP="00E77E64">
      <w:pPr>
        <w:pStyle w:val="TableNo"/>
      </w:pPr>
      <w:r w:rsidRPr="006B165A">
        <w:t xml:space="preserve">TABLEAU </w:t>
      </w:r>
      <w:r w:rsidR="00FF12F5" w:rsidRPr="006B165A">
        <w:t>A1-</w:t>
      </w:r>
      <w:r w:rsidRPr="006B165A">
        <w:t>1</w:t>
      </w:r>
    </w:p>
    <w:p w14:paraId="2A53A12F" w14:textId="77777777" w:rsidR="00773FE9" w:rsidRPr="006B165A" w:rsidRDefault="00773FE9" w:rsidP="00E77E64">
      <w:pPr>
        <w:pStyle w:val="Tabletitle"/>
      </w:pPr>
      <w:r w:rsidRPr="006B165A">
        <w:t>Comparaison de paramètres entre les systèmes AT-DMB et 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7"/>
        <w:gridCol w:w="3436"/>
        <w:gridCol w:w="3436"/>
      </w:tblGrid>
      <w:tr w:rsidR="00773FE9" w:rsidRPr="006B165A" w14:paraId="7FF8704D" w14:textId="77777777" w:rsidTr="00710FAE">
        <w:trPr>
          <w:trHeight w:val="442"/>
          <w:jc w:val="center"/>
        </w:trPr>
        <w:tc>
          <w:tcPr>
            <w:tcW w:w="2829" w:type="dxa"/>
            <w:vAlign w:val="center"/>
          </w:tcPr>
          <w:p w14:paraId="655B4870" w14:textId="77777777" w:rsidR="00773FE9" w:rsidRPr="006B165A" w:rsidRDefault="00773FE9" w:rsidP="00E77E64">
            <w:pPr>
              <w:pStyle w:val="Tablehead"/>
              <w:rPr>
                <w:w w:val="105"/>
                <w:kern w:val="2"/>
                <w:lang w:eastAsia="ko-KR"/>
              </w:rPr>
            </w:pPr>
            <w:r w:rsidRPr="006B165A">
              <w:rPr>
                <w:w w:val="105"/>
                <w:kern w:val="2"/>
                <w:lang w:eastAsia="ko-KR"/>
              </w:rPr>
              <w:t>Paramètres</w:t>
            </w:r>
          </w:p>
        </w:tc>
        <w:tc>
          <w:tcPr>
            <w:tcW w:w="3513" w:type="dxa"/>
            <w:vAlign w:val="center"/>
          </w:tcPr>
          <w:p w14:paraId="79F6CBA6" w14:textId="77777777" w:rsidR="00773FE9" w:rsidRPr="006B165A" w:rsidRDefault="00773FE9" w:rsidP="00E77E64">
            <w:pPr>
              <w:pStyle w:val="Tablehead"/>
              <w:rPr>
                <w:w w:val="105"/>
                <w:kern w:val="2"/>
                <w:lang w:eastAsia="ko-KR"/>
              </w:rPr>
            </w:pPr>
            <w:r w:rsidRPr="006B165A">
              <w:rPr>
                <w:w w:val="105"/>
                <w:kern w:val="2"/>
                <w:lang w:eastAsia="ko-KR"/>
              </w:rPr>
              <w:t>T-DMB</w:t>
            </w:r>
          </w:p>
        </w:tc>
        <w:tc>
          <w:tcPr>
            <w:tcW w:w="3513" w:type="dxa"/>
            <w:vAlign w:val="center"/>
          </w:tcPr>
          <w:p w14:paraId="0BEF8CC7" w14:textId="77777777" w:rsidR="00773FE9" w:rsidRPr="006B165A" w:rsidRDefault="00773FE9" w:rsidP="00E77E64">
            <w:pPr>
              <w:pStyle w:val="Tablehead"/>
              <w:rPr>
                <w:w w:val="105"/>
                <w:kern w:val="2"/>
                <w:lang w:eastAsia="ko-KR"/>
              </w:rPr>
            </w:pPr>
            <w:r w:rsidRPr="006B165A">
              <w:rPr>
                <w:w w:val="105"/>
                <w:kern w:val="2"/>
                <w:lang w:eastAsia="ko-KR"/>
              </w:rPr>
              <w:t>AT-DMB</w:t>
            </w:r>
          </w:p>
        </w:tc>
      </w:tr>
      <w:tr w:rsidR="00773FE9" w:rsidRPr="006B165A" w14:paraId="02C64221" w14:textId="77777777" w:rsidTr="00881AFA">
        <w:trPr>
          <w:jc w:val="center"/>
        </w:trPr>
        <w:tc>
          <w:tcPr>
            <w:tcW w:w="2829" w:type="dxa"/>
          </w:tcPr>
          <w:p w14:paraId="78F93B25" w14:textId="77777777" w:rsidR="00773FE9" w:rsidRPr="006B165A" w:rsidRDefault="00773FE9" w:rsidP="00E77E64">
            <w:pPr>
              <w:pStyle w:val="Tabletext"/>
              <w:jc w:val="left"/>
            </w:pPr>
            <w:r w:rsidRPr="006B165A">
              <w:t>Norme</w:t>
            </w:r>
          </w:p>
        </w:tc>
        <w:tc>
          <w:tcPr>
            <w:tcW w:w="3513" w:type="dxa"/>
          </w:tcPr>
          <w:p w14:paraId="0C5F0057" w14:textId="77777777" w:rsidR="00773FE9" w:rsidRPr="006B165A" w:rsidRDefault="00773FE9" w:rsidP="00E77E64">
            <w:pPr>
              <w:pStyle w:val="Tabletext"/>
              <w:jc w:val="left"/>
            </w:pPr>
            <w:r w:rsidRPr="006B165A">
              <w:t xml:space="preserve">Système numérique A de la Recommandation UIT-R BS.1114 </w:t>
            </w:r>
          </w:p>
        </w:tc>
        <w:tc>
          <w:tcPr>
            <w:tcW w:w="3513" w:type="dxa"/>
          </w:tcPr>
          <w:p w14:paraId="339CD3DC" w14:textId="77777777" w:rsidR="00773FE9" w:rsidRPr="006B165A" w:rsidRDefault="00773FE9" w:rsidP="00E77E64">
            <w:pPr>
              <w:pStyle w:val="Tabletext"/>
              <w:jc w:val="left"/>
            </w:pPr>
            <w:r w:rsidRPr="006B165A">
              <w:t>Système numérique A de la Recommandation UIT-R BS.1114,</w:t>
            </w:r>
          </w:p>
          <w:p w14:paraId="227878FD" w14:textId="77777777" w:rsidR="00773FE9" w:rsidRPr="006B165A" w:rsidRDefault="00773FE9" w:rsidP="00E77E64">
            <w:pPr>
              <w:pStyle w:val="Tabletext"/>
              <w:jc w:val="left"/>
              <w:rPr>
                <w:lang w:eastAsia="ko-KR"/>
              </w:rPr>
            </w:pPr>
            <w:r w:rsidRPr="006B165A">
              <w:t>TTAK.KO-07.0070/R</w:t>
            </w:r>
            <w:r w:rsidRPr="006B165A">
              <w:rPr>
                <w:lang w:eastAsia="ko-KR"/>
              </w:rPr>
              <w:t>2</w:t>
            </w:r>
          </w:p>
        </w:tc>
      </w:tr>
      <w:tr w:rsidR="00773FE9" w:rsidRPr="006B165A" w14:paraId="2EE99F00" w14:textId="77777777" w:rsidTr="00881AFA">
        <w:trPr>
          <w:jc w:val="center"/>
        </w:trPr>
        <w:tc>
          <w:tcPr>
            <w:tcW w:w="2829" w:type="dxa"/>
          </w:tcPr>
          <w:p w14:paraId="0AE392A8" w14:textId="77777777" w:rsidR="00773FE9" w:rsidRPr="006B165A" w:rsidRDefault="00773FE9" w:rsidP="00E77E64">
            <w:pPr>
              <w:pStyle w:val="Tabletext"/>
              <w:jc w:val="left"/>
            </w:pPr>
            <w:r w:rsidRPr="006B165A">
              <w:t xml:space="preserve">Code de canal </w:t>
            </w:r>
            <w:r w:rsidRPr="006B165A">
              <w:br/>
              <w:t>(rendement de code)</w:t>
            </w:r>
          </w:p>
        </w:tc>
        <w:tc>
          <w:tcPr>
            <w:tcW w:w="3513" w:type="dxa"/>
          </w:tcPr>
          <w:p w14:paraId="577DE005" w14:textId="77777777" w:rsidR="00773FE9" w:rsidRPr="006B165A" w:rsidRDefault="00773FE9" w:rsidP="00E77E64">
            <w:pPr>
              <w:pStyle w:val="Tabletext"/>
              <w:jc w:val="left"/>
            </w:pPr>
            <w:r w:rsidRPr="006B165A">
              <w:t>Code convolutif</w:t>
            </w:r>
            <w:r w:rsidRPr="006B165A">
              <w:br/>
              <w:t>(1/4, 3/8, 1/2, 3/4)</w:t>
            </w:r>
          </w:p>
        </w:tc>
        <w:tc>
          <w:tcPr>
            <w:tcW w:w="3513" w:type="dxa"/>
            <w:vAlign w:val="center"/>
          </w:tcPr>
          <w:p w14:paraId="1307F800" w14:textId="77777777" w:rsidR="00773FE9" w:rsidRPr="006B165A" w:rsidRDefault="00773FE9" w:rsidP="00E77E64">
            <w:pPr>
              <w:pStyle w:val="Tabletext"/>
              <w:jc w:val="left"/>
            </w:pPr>
            <w:r w:rsidRPr="006B165A">
              <w:t>Code convolutif,</w:t>
            </w:r>
            <w:r w:rsidRPr="006B165A">
              <w:br/>
              <w:t>(1/4, 3/8, 1/2, 3/4)</w:t>
            </w:r>
          </w:p>
          <w:p w14:paraId="33C1DA8A" w14:textId="77777777" w:rsidR="00773FE9" w:rsidRPr="006B165A" w:rsidRDefault="00773FE9" w:rsidP="00E77E64">
            <w:pPr>
              <w:pStyle w:val="Tabletext"/>
              <w:jc w:val="left"/>
            </w:pPr>
            <w:r w:rsidRPr="006B165A">
              <w:t>Turbo code</w:t>
            </w:r>
            <w:r w:rsidRPr="006B165A">
              <w:br/>
              <w:t>(1/2, 2/5, 1/3, 1/4)</w:t>
            </w:r>
          </w:p>
        </w:tc>
      </w:tr>
      <w:tr w:rsidR="00773FE9" w:rsidRPr="006B165A" w14:paraId="40BFE635" w14:textId="77777777" w:rsidTr="00881AFA">
        <w:trPr>
          <w:jc w:val="center"/>
        </w:trPr>
        <w:tc>
          <w:tcPr>
            <w:tcW w:w="2829" w:type="dxa"/>
          </w:tcPr>
          <w:p w14:paraId="538585AF" w14:textId="77777777" w:rsidR="00773FE9" w:rsidRPr="006B165A" w:rsidRDefault="00773FE9" w:rsidP="00E77E64">
            <w:pPr>
              <w:pStyle w:val="Tabletext"/>
              <w:jc w:val="left"/>
            </w:pPr>
            <w:r w:rsidRPr="006B165A">
              <w:t xml:space="preserve">Méthode de modulation </w:t>
            </w:r>
          </w:p>
          <w:p w14:paraId="44667DBD" w14:textId="77777777" w:rsidR="00773FE9" w:rsidRPr="006B165A" w:rsidRDefault="00773FE9" w:rsidP="00E77E64">
            <w:pPr>
              <w:pStyle w:val="Tabletext"/>
              <w:jc w:val="left"/>
            </w:pPr>
            <w:r w:rsidRPr="006B165A">
              <w:t>(profondeur d'entrelacement temporel)</w:t>
            </w:r>
          </w:p>
        </w:tc>
        <w:tc>
          <w:tcPr>
            <w:tcW w:w="3513" w:type="dxa"/>
          </w:tcPr>
          <w:p w14:paraId="2AF29C78" w14:textId="77777777" w:rsidR="00773FE9" w:rsidRPr="006B165A" w:rsidRDefault="00773FE9" w:rsidP="00E77E64">
            <w:pPr>
              <w:pStyle w:val="Tabletext"/>
              <w:jc w:val="left"/>
            </w:pPr>
            <w:r w:rsidRPr="006B165A">
              <w:t>DQPSK</w:t>
            </w:r>
            <w:r w:rsidRPr="006B165A">
              <w:br/>
              <w:t>(384 ms)</w:t>
            </w:r>
          </w:p>
        </w:tc>
        <w:tc>
          <w:tcPr>
            <w:tcW w:w="3513" w:type="dxa"/>
            <w:vAlign w:val="center"/>
          </w:tcPr>
          <w:p w14:paraId="38697525" w14:textId="77777777" w:rsidR="00773FE9" w:rsidRPr="006B165A" w:rsidRDefault="00773FE9" w:rsidP="00E77E64">
            <w:pPr>
              <w:pStyle w:val="Tabletext"/>
              <w:jc w:val="left"/>
            </w:pPr>
            <w:r w:rsidRPr="006B165A">
              <w:t>DQPSK (384 ms),</w:t>
            </w:r>
            <w:r w:rsidRPr="006B165A">
              <w:br/>
              <w:t>BPSK sur DQPSK (768 ms),</w:t>
            </w:r>
            <w:r w:rsidRPr="006B165A">
              <w:br/>
              <w:t>QPSK sur DQPSK (384 ms)</w:t>
            </w:r>
          </w:p>
        </w:tc>
      </w:tr>
      <w:tr w:rsidR="00773FE9" w:rsidRPr="006B165A" w14:paraId="5905701C" w14:textId="77777777" w:rsidTr="00881AFA">
        <w:trPr>
          <w:jc w:val="center"/>
        </w:trPr>
        <w:tc>
          <w:tcPr>
            <w:tcW w:w="2829" w:type="dxa"/>
          </w:tcPr>
          <w:p w14:paraId="1CEF49F6" w14:textId="77777777" w:rsidR="00773FE9" w:rsidRPr="006B165A" w:rsidRDefault="00773FE9" w:rsidP="00E77E64">
            <w:pPr>
              <w:pStyle w:val="Tabletext"/>
              <w:jc w:val="left"/>
            </w:pPr>
            <w:r w:rsidRPr="006B165A">
              <w:t xml:space="preserve">Rapport de constellation </w:t>
            </w:r>
          </w:p>
        </w:tc>
        <w:tc>
          <w:tcPr>
            <w:tcW w:w="3513" w:type="dxa"/>
          </w:tcPr>
          <w:p w14:paraId="22F51984" w14:textId="77777777" w:rsidR="00773FE9" w:rsidRPr="006B165A" w:rsidRDefault="00773FE9" w:rsidP="00E77E64">
            <w:pPr>
              <w:pStyle w:val="Tabletext"/>
              <w:jc w:val="left"/>
            </w:pPr>
            <w:r w:rsidRPr="006B165A">
              <w:t>Non applicable</w:t>
            </w:r>
          </w:p>
        </w:tc>
        <w:tc>
          <w:tcPr>
            <w:tcW w:w="3513" w:type="dxa"/>
            <w:vAlign w:val="center"/>
          </w:tcPr>
          <w:p w14:paraId="2FE0AACE" w14:textId="77777777" w:rsidR="00773FE9" w:rsidRPr="006B165A" w:rsidRDefault="00773FE9" w:rsidP="00E77E64">
            <w:pPr>
              <w:pStyle w:val="Tabletext"/>
              <w:jc w:val="left"/>
            </w:pPr>
            <w:r w:rsidRPr="006B165A">
              <w:t>1,5, 2,0, 2,5, 3,0, ∞*</w:t>
            </w:r>
          </w:p>
        </w:tc>
      </w:tr>
      <w:tr w:rsidR="00773FE9" w:rsidRPr="006B165A" w14:paraId="71FE451F" w14:textId="77777777" w:rsidTr="00710FAE">
        <w:trPr>
          <w:trHeight w:val="492"/>
          <w:jc w:val="center"/>
        </w:trPr>
        <w:tc>
          <w:tcPr>
            <w:tcW w:w="9855" w:type="dxa"/>
            <w:gridSpan w:val="3"/>
            <w:tcBorders>
              <w:left w:val="nil"/>
              <w:bottom w:val="nil"/>
              <w:right w:val="nil"/>
            </w:tcBorders>
            <w:vAlign w:val="center"/>
          </w:tcPr>
          <w:p w14:paraId="40AAC2C1" w14:textId="77777777" w:rsidR="00773FE9" w:rsidRPr="006B165A" w:rsidRDefault="00773FE9" w:rsidP="005A29E6">
            <w:pPr>
              <w:pStyle w:val="Tabletext"/>
              <w:rPr>
                <w:lang w:eastAsia="ko-KR"/>
              </w:rPr>
            </w:pPr>
            <w:r w:rsidRPr="006B165A">
              <w:rPr>
                <w:lang w:eastAsia="ko-KR"/>
              </w:rPr>
              <w:t>*</w:t>
            </w:r>
            <w:r w:rsidRPr="006B165A">
              <w:rPr>
                <w:lang w:eastAsia="ko-KR"/>
              </w:rPr>
              <w:tab/>
              <w:t xml:space="preserve">∞ signifie que </w:t>
            </w:r>
            <w:r w:rsidRPr="006B165A">
              <w:t>la</w:t>
            </w:r>
            <w:r w:rsidRPr="006B165A">
              <w:rPr>
                <w:lang w:eastAsia="ko-KR"/>
              </w:rPr>
              <w:t xml:space="preserve"> modulation hiérarchique n'est pas appliquée.</w:t>
            </w:r>
          </w:p>
        </w:tc>
      </w:tr>
    </w:tbl>
    <w:p w14:paraId="42AE9C64" w14:textId="77777777" w:rsidR="00773FE9" w:rsidRPr="006B165A" w:rsidRDefault="00773FE9" w:rsidP="00E77E64">
      <w:pPr>
        <w:pStyle w:val="Tablefin"/>
        <w:rPr>
          <w:lang w:val="fr-FR" w:eastAsia="ko-KR"/>
        </w:rPr>
      </w:pPr>
    </w:p>
    <w:p w14:paraId="3FB271FC" w14:textId="77777777" w:rsidR="00773FE9" w:rsidRPr="006B165A" w:rsidRDefault="00773FE9" w:rsidP="00E77E64">
      <w:pPr>
        <w:rPr>
          <w:lang w:eastAsia="ko-KR"/>
        </w:rPr>
      </w:pPr>
      <w:r w:rsidRPr="006B165A">
        <w:rPr>
          <w:lang w:eastAsia="ko-KR"/>
        </w:rPr>
        <w:t>Le système AT-DMB permet de fournir un service vidéo modulable ainsi que tous les types de services T-DMB. La rétrocompatibilité du service vidéo modulable avec le service vidéo fourni par le système T-DMB est entièrement garantie. Un service vidéo de qualité VGA peut être offert aux récepteurs AT-DMB et un service vidéo de qualité QVGA peut être offert aux récepteurs T-DMB. S'agissant des signaux audio du service vidéo modulable, le système AT-DMB utilise la norme ISO/CEI 23003-1 pour le codageMPEG-4 ER-BSAC ou MPEG-4 HE AAC v2 + ambiophonie MPEG. S'agissant des signaux vidéo du service vidéo modulable, il utilise le profil de base de la Recommandation UIT-T H.264 | Norme ISO/CEI 14496-10, Amendement 3 pour le codage MPEG</w:t>
      </w:r>
      <w:r w:rsidRPr="006B165A">
        <w:rPr>
          <w:lang w:eastAsia="ko-KR"/>
        </w:rPr>
        <w:noBreakHyphen/>
        <w:t>4 SVC.</w:t>
      </w:r>
    </w:p>
    <w:p w14:paraId="3BCB993A" w14:textId="77777777" w:rsidR="00773FE9" w:rsidRPr="006B165A" w:rsidRDefault="00773FE9" w:rsidP="00E77E64">
      <w:r w:rsidRPr="006B165A">
        <w:rPr>
          <w:lang w:eastAsia="ko-KR"/>
        </w:rPr>
        <w:t xml:space="preserve">On se reportera à la norme </w:t>
      </w:r>
      <w:r w:rsidRPr="006B165A">
        <w:rPr>
          <w:w w:val="105"/>
          <w:lang w:eastAsia="ko-KR"/>
        </w:rPr>
        <w:t>TTAK.KO-07.0070</w:t>
      </w:r>
      <w:r w:rsidRPr="006B165A">
        <w:rPr>
          <w:w w:val="105"/>
          <w:lang w:eastAsia="ja-JP"/>
        </w:rPr>
        <w:t>/R</w:t>
      </w:r>
      <w:r w:rsidRPr="006B165A">
        <w:rPr>
          <w:w w:val="105"/>
          <w:lang w:eastAsia="ko-KR"/>
        </w:rPr>
        <w:t>2 en ce qui concerne le mécanisme de modulation hiérarchique, le code de correction d'erreur, etc., du système AT-DMB et à la norme TTAK.KO-07.0071 en ce qui concerne le service vidéo modulable du système AT</w:t>
      </w:r>
      <w:r w:rsidR="000B42FB" w:rsidRPr="006B165A">
        <w:rPr>
          <w:w w:val="105"/>
          <w:lang w:eastAsia="ko-KR"/>
        </w:rPr>
        <w:noBreakHyphen/>
      </w:r>
      <w:r w:rsidRPr="006B165A">
        <w:rPr>
          <w:w w:val="105"/>
          <w:lang w:eastAsia="ko-KR"/>
        </w:rPr>
        <w:t>DMB.</w:t>
      </w:r>
    </w:p>
    <w:p w14:paraId="0CC22741" w14:textId="77777777" w:rsidR="00773FE9" w:rsidRPr="006B165A" w:rsidRDefault="00773FE9" w:rsidP="00E77E64">
      <w:pPr>
        <w:pStyle w:val="Heading2"/>
        <w:rPr>
          <w:lang w:eastAsia="ko-KR"/>
        </w:rPr>
      </w:pPr>
      <w:r w:rsidRPr="006B165A">
        <w:rPr>
          <w:lang w:eastAsia="ko-KR"/>
        </w:rPr>
        <w:lastRenderedPageBreak/>
        <w:t>A.3</w:t>
      </w:r>
      <w:r w:rsidRPr="006B165A">
        <w:rPr>
          <w:lang w:eastAsia="ko-KR"/>
        </w:rPr>
        <w:tab/>
        <w:t>Architecture du système de transmission</w:t>
      </w:r>
    </w:p>
    <w:p w14:paraId="0F68B2A5" w14:textId="77777777" w:rsidR="00773FE9" w:rsidRPr="006B165A" w:rsidRDefault="00773FE9" w:rsidP="00E77E64">
      <w:pPr>
        <w:rPr>
          <w:lang w:eastAsia="ko-KR"/>
        </w:rPr>
      </w:pPr>
      <w:r w:rsidRPr="006B165A">
        <w:rPr>
          <w:lang w:eastAsia="ko-KR"/>
        </w:rPr>
        <w:t xml:space="preserve">Un système AT-DMB comporte deux couches: une couche de base pour les récepteurs T-DMB et une couche d'amélioration assurant un service supplémentaire pour les récepteurs AT-DMB uniquement. Afin d'améliorer la capacité de correction d'erreur de canal dans la couche d'amélioration, on utilise un turbo code au lieu du code convolutif qui est utilisé pour les récepteurs T-DMB. Cinq rapports de constellation (1,5, 2,0, 2,5, 3,0 et ∞) sont ajoutés afin d'ajuster la qualité de la réception et les zones de couverture des services AT-DMB et T-DMB grâce à un contrôle des capacités de correction d'erreur dans les couches de base et d'amélioration. La Fig. </w:t>
      </w:r>
      <w:r w:rsidR="00FF12F5" w:rsidRPr="006B165A">
        <w:rPr>
          <w:lang w:eastAsia="ja-JP"/>
        </w:rPr>
        <w:t>A1-</w:t>
      </w:r>
      <w:r w:rsidRPr="006B165A">
        <w:rPr>
          <w:lang w:eastAsia="ko-KR"/>
        </w:rPr>
        <w:t>2 illustre l'architecture théorique du système de transmission pour la radiodiffusion AT</w:t>
      </w:r>
      <w:r w:rsidRPr="006B165A">
        <w:rPr>
          <w:lang w:eastAsia="ko-KR"/>
        </w:rPr>
        <w:noBreakHyphen/>
        <w:t>DMB.</w:t>
      </w:r>
    </w:p>
    <w:p w14:paraId="3E9A291A" w14:textId="77777777" w:rsidR="00773FE9" w:rsidRPr="006B165A" w:rsidRDefault="00773FE9" w:rsidP="00E77E64">
      <w:pPr>
        <w:pStyle w:val="FigureNo"/>
      </w:pPr>
      <w:r w:rsidRPr="006B165A">
        <w:t xml:space="preserve">FIGURE </w:t>
      </w:r>
      <w:r w:rsidR="00FF12F5" w:rsidRPr="006B165A">
        <w:t>A1-</w:t>
      </w:r>
      <w:r w:rsidRPr="006B165A">
        <w:t>2</w:t>
      </w:r>
    </w:p>
    <w:p w14:paraId="3B279706" w14:textId="77777777" w:rsidR="00773FE9" w:rsidRPr="006B165A" w:rsidRDefault="00773FE9" w:rsidP="00E77E64">
      <w:pPr>
        <w:pStyle w:val="Figuretitle"/>
      </w:pPr>
      <w:r w:rsidRPr="006B165A">
        <w:t>Architecture théorique du système de transmission pour la radiodiffusion AT-DMB</w:t>
      </w:r>
    </w:p>
    <w:p w14:paraId="14564470" w14:textId="77777777" w:rsidR="00AE46FB" w:rsidRDefault="00773FE9" w:rsidP="00E77E64">
      <w:pPr>
        <w:pStyle w:val="Figure"/>
        <w:keepLines w:val="0"/>
      </w:pPr>
      <w:r w:rsidRPr="006B165A">
        <w:object w:dxaOrig="9403" w:dyaOrig="8159" w14:anchorId="6F5C2E8A">
          <v:shape id="_x0000_i1026" type="#_x0000_t75" style="width:481.5pt;height:417.5pt" o:ole="">
            <v:imagedata r:id="rId25" o:title=""/>
          </v:shape>
          <o:OLEObject Type="Embed" ProgID="CorelDRAW.Graphic.14" ShapeID="_x0000_i1026" DrawAspect="Content" ObjectID="_1746253061" r:id="rId26"/>
        </w:object>
      </w:r>
    </w:p>
    <w:p w14:paraId="78D98D14" w14:textId="171DECBC" w:rsidR="00773FE9" w:rsidRDefault="00773FE9" w:rsidP="00AE46FB">
      <w:pPr>
        <w:rPr>
          <w:lang w:eastAsia="ko-KR"/>
        </w:rPr>
      </w:pPr>
    </w:p>
    <w:p w14:paraId="720FAD27" w14:textId="77777777" w:rsidR="00AE46FB" w:rsidRPr="006B165A" w:rsidRDefault="00AE46FB" w:rsidP="00AE46FB">
      <w:pPr>
        <w:rPr>
          <w:lang w:eastAsia="ko-KR"/>
        </w:rPr>
      </w:pPr>
    </w:p>
    <w:p w14:paraId="4D06388B" w14:textId="77777777" w:rsidR="00773FE9" w:rsidRPr="006B165A" w:rsidRDefault="00773FE9" w:rsidP="00E77E64">
      <w:pPr>
        <w:pStyle w:val="AnnexNoTitle"/>
        <w:rPr>
          <w:lang w:eastAsia="ko-KR"/>
        </w:rPr>
      </w:pPr>
      <w:r w:rsidRPr="006B165A">
        <w:rPr>
          <w:lang w:eastAsia="ko-KR"/>
        </w:rPr>
        <w:lastRenderedPageBreak/>
        <w:t>Bibliographie</w:t>
      </w:r>
    </w:p>
    <w:p w14:paraId="02B40524" w14:textId="77777777" w:rsidR="00773FE9" w:rsidRPr="006B165A" w:rsidRDefault="00773FE9" w:rsidP="00E77E64">
      <w:pPr>
        <w:pStyle w:val="Headingb"/>
        <w:rPr>
          <w:lang w:eastAsia="ko-KR"/>
        </w:rPr>
      </w:pPr>
      <w:r w:rsidRPr="006B165A">
        <w:rPr>
          <w:lang w:eastAsia="ko-KR"/>
        </w:rPr>
        <w:t>Références normatives</w:t>
      </w:r>
    </w:p>
    <w:p w14:paraId="4F35E4FC" w14:textId="77777777" w:rsidR="00773FE9" w:rsidRPr="006B165A" w:rsidRDefault="00773FE9" w:rsidP="00E77E64">
      <w:pPr>
        <w:pStyle w:val="Reftext"/>
      </w:pPr>
      <w:r w:rsidRPr="006B165A">
        <w:t>[1]</w:t>
      </w:r>
      <w:r w:rsidRPr="006B165A">
        <w:tab/>
        <w:t xml:space="preserve">Recommandation UIT-R BS.1114 – </w:t>
      </w:r>
      <w:r w:rsidRPr="006B165A">
        <w:rPr>
          <w:i/>
          <w:iCs/>
        </w:rPr>
        <w:t>Système A – Systèmes de radiodiffusion sonore numérique de Terre à destination de récepteurs fixes, portatifs ou placés à bord de véhicules fonctionnant dans la gamme de fréquences 30-3 000 MHz</w:t>
      </w:r>
      <w:r w:rsidRPr="006B165A">
        <w:t>.</w:t>
      </w:r>
    </w:p>
    <w:p w14:paraId="619E6626" w14:textId="77777777" w:rsidR="00773FE9" w:rsidRPr="00F7078A" w:rsidRDefault="00773FE9" w:rsidP="00E77E64">
      <w:pPr>
        <w:pStyle w:val="Reftext"/>
        <w:rPr>
          <w:lang w:val="en-US"/>
        </w:rPr>
      </w:pPr>
      <w:r w:rsidRPr="00F7078A">
        <w:rPr>
          <w:lang w:val="en-US"/>
        </w:rPr>
        <w:t>[2]</w:t>
      </w:r>
      <w:r w:rsidRPr="00F7078A">
        <w:rPr>
          <w:lang w:val="en-US"/>
        </w:rPr>
        <w:tab/>
        <w:t xml:space="preserve">ETSI EN 300 401 – </w:t>
      </w:r>
      <w:r w:rsidRPr="00F7078A">
        <w:rPr>
          <w:i/>
          <w:iCs/>
          <w:lang w:val="en-US"/>
        </w:rPr>
        <w:t>Radio Broadcasting Systems; Digital Audio Broadcasting (</w:t>
      </w:r>
      <w:smartTag w:uri="urn:schemas-microsoft-com:office:smarttags" w:element="stockticker">
        <w:r w:rsidRPr="00F7078A">
          <w:rPr>
            <w:i/>
            <w:iCs/>
            <w:lang w:val="en-US"/>
          </w:rPr>
          <w:t>DAB</w:t>
        </w:r>
      </w:smartTag>
      <w:r w:rsidRPr="00F7078A">
        <w:rPr>
          <w:i/>
          <w:iCs/>
          <w:lang w:val="en-US"/>
        </w:rPr>
        <w:t>) to mobile, portable and fixed receivers</w:t>
      </w:r>
      <w:r w:rsidRPr="00F7078A">
        <w:rPr>
          <w:lang w:val="en-US"/>
        </w:rPr>
        <w:t>.</w:t>
      </w:r>
    </w:p>
    <w:p w14:paraId="14C19F0B" w14:textId="77777777" w:rsidR="00773FE9" w:rsidRPr="00F7078A" w:rsidRDefault="00773FE9" w:rsidP="00E77E64">
      <w:pPr>
        <w:pStyle w:val="Reftext"/>
        <w:rPr>
          <w:lang w:val="en-US"/>
        </w:rPr>
      </w:pPr>
      <w:r w:rsidRPr="00F7078A">
        <w:rPr>
          <w:lang w:val="en-US"/>
        </w:rPr>
        <w:t>[3]</w:t>
      </w:r>
      <w:r w:rsidRPr="00F7078A">
        <w:rPr>
          <w:lang w:val="en-US"/>
        </w:rPr>
        <w:tab/>
      </w:r>
      <w:smartTag w:uri="urn:schemas-microsoft-com:office:smarttags" w:element="stockticker">
        <w:r w:rsidRPr="00F7078A">
          <w:rPr>
            <w:lang w:val="en-US"/>
          </w:rPr>
          <w:t>TTA</w:t>
        </w:r>
      </w:smartTag>
      <w:r w:rsidRPr="00F7078A">
        <w:rPr>
          <w:lang w:val="en-US"/>
        </w:rPr>
        <w:t xml:space="preserve">, TTAK.KO-07.0070/R2 – </w:t>
      </w:r>
      <w:r w:rsidRPr="00F7078A">
        <w:rPr>
          <w:i/>
          <w:iCs/>
          <w:lang w:val="en-US"/>
        </w:rPr>
        <w:t>Specification of the Advanced Terrestrial Digital Multimedia Broadcasting (AT-DMB) to mobile, portable, and fixed receivers</w:t>
      </w:r>
      <w:r w:rsidRPr="00F7078A">
        <w:rPr>
          <w:lang w:val="en-US"/>
        </w:rPr>
        <w:t>, 2011.</w:t>
      </w:r>
    </w:p>
    <w:p w14:paraId="62FF174D" w14:textId="77777777" w:rsidR="00773FE9" w:rsidRPr="00F7078A" w:rsidRDefault="00773FE9" w:rsidP="00E77E64">
      <w:pPr>
        <w:pStyle w:val="Headingb"/>
        <w:rPr>
          <w:lang w:val="en-US" w:eastAsia="ko-KR"/>
        </w:rPr>
      </w:pPr>
      <w:r w:rsidRPr="00F7078A">
        <w:rPr>
          <w:lang w:val="en-US" w:eastAsia="ko-KR"/>
        </w:rPr>
        <w:t>Références informatives</w:t>
      </w:r>
    </w:p>
    <w:p w14:paraId="6F2DC88D" w14:textId="77777777" w:rsidR="00773FE9" w:rsidRPr="00F7078A" w:rsidRDefault="00773FE9" w:rsidP="00E77E64">
      <w:pPr>
        <w:pStyle w:val="Reftext"/>
        <w:rPr>
          <w:lang w:val="en-US"/>
        </w:rPr>
      </w:pPr>
      <w:r w:rsidRPr="00F7078A">
        <w:rPr>
          <w:lang w:val="en-US"/>
        </w:rPr>
        <w:t>[4]</w:t>
      </w:r>
      <w:r w:rsidRPr="00F7078A">
        <w:rPr>
          <w:lang w:val="en-US"/>
        </w:rPr>
        <w:tab/>
        <w:t xml:space="preserve">ETSI TR 101 497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Rules of Operation for the Multimedia Object Transfer Protocol</w:t>
      </w:r>
      <w:r w:rsidRPr="00F7078A">
        <w:rPr>
          <w:lang w:val="en-US"/>
        </w:rPr>
        <w:t>.</w:t>
      </w:r>
    </w:p>
    <w:p w14:paraId="4A73B26C" w14:textId="77777777" w:rsidR="00773FE9" w:rsidRPr="00F7078A" w:rsidRDefault="00773FE9" w:rsidP="00E77E64">
      <w:pPr>
        <w:pStyle w:val="Reftext"/>
        <w:rPr>
          <w:lang w:val="en-US"/>
        </w:rPr>
      </w:pPr>
      <w:r w:rsidRPr="00F7078A">
        <w:rPr>
          <w:lang w:val="en-US"/>
        </w:rPr>
        <w:t>[5]</w:t>
      </w:r>
      <w:r w:rsidRPr="00F7078A">
        <w:rPr>
          <w:lang w:val="en-US"/>
        </w:rPr>
        <w:tab/>
        <w:t xml:space="preserve">ETSI TS 101 759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Data Broadcasting – Transparent Data Channel (TDC)</w:t>
      </w:r>
      <w:r w:rsidRPr="00F7078A">
        <w:rPr>
          <w:lang w:val="en-US"/>
        </w:rPr>
        <w:t>.</w:t>
      </w:r>
    </w:p>
    <w:p w14:paraId="5390B3F9" w14:textId="77777777" w:rsidR="00773FE9" w:rsidRPr="00F7078A" w:rsidRDefault="00773FE9" w:rsidP="00E77E64">
      <w:pPr>
        <w:pStyle w:val="Reftext"/>
        <w:rPr>
          <w:lang w:val="en-US"/>
        </w:rPr>
      </w:pPr>
      <w:r w:rsidRPr="00F7078A">
        <w:rPr>
          <w:lang w:val="en-US"/>
        </w:rPr>
        <w:t>[6]</w:t>
      </w:r>
      <w:r w:rsidRPr="00F7078A">
        <w:rPr>
          <w:lang w:val="en-US"/>
        </w:rPr>
        <w:tab/>
        <w:t xml:space="preserve">ETSI ES 201 735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Internet Protocol (IP) Datagram Tunnelling</w:t>
      </w:r>
      <w:r w:rsidRPr="00F7078A">
        <w:rPr>
          <w:lang w:val="en-US"/>
        </w:rPr>
        <w:t>.</w:t>
      </w:r>
    </w:p>
    <w:p w14:paraId="71553005" w14:textId="77777777" w:rsidR="00773FE9" w:rsidRPr="00F7078A" w:rsidRDefault="00773FE9" w:rsidP="00E77E64">
      <w:pPr>
        <w:pStyle w:val="Reftext"/>
        <w:rPr>
          <w:lang w:val="en-US"/>
        </w:rPr>
      </w:pPr>
      <w:r w:rsidRPr="00F7078A">
        <w:rPr>
          <w:lang w:val="en-US"/>
        </w:rPr>
        <w:t>[7]</w:t>
      </w:r>
      <w:r w:rsidRPr="00F7078A">
        <w:rPr>
          <w:lang w:val="en-US"/>
        </w:rPr>
        <w:tab/>
        <w:t xml:space="preserve">ETSI TS 101 499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xml:space="preserve">); </w:t>
      </w:r>
      <w:smartTag w:uri="urn:schemas-microsoft-com:office:smarttags" w:element="stockticker">
        <w:r w:rsidRPr="00F7078A">
          <w:rPr>
            <w:i/>
            <w:iCs/>
            <w:lang w:val="en-US"/>
          </w:rPr>
          <w:t>MOT</w:t>
        </w:r>
      </w:smartTag>
      <w:r w:rsidRPr="00F7078A">
        <w:rPr>
          <w:i/>
          <w:iCs/>
          <w:lang w:val="en-US"/>
        </w:rPr>
        <w:t xml:space="preserve"> Slide Show; User Application Specification</w:t>
      </w:r>
      <w:r w:rsidRPr="00F7078A">
        <w:rPr>
          <w:lang w:val="en-US"/>
        </w:rPr>
        <w:t>.</w:t>
      </w:r>
    </w:p>
    <w:p w14:paraId="6C20247A" w14:textId="77777777" w:rsidR="00773FE9" w:rsidRPr="00F7078A" w:rsidRDefault="00773FE9" w:rsidP="00E77E64">
      <w:pPr>
        <w:pStyle w:val="Reftext"/>
        <w:rPr>
          <w:lang w:val="en-US"/>
        </w:rPr>
      </w:pPr>
      <w:r w:rsidRPr="00F7078A">
        <w:rPr>
          <w:lang w:val="en-US"/>
        </w:rPr>
        <w:t>[8]</w:t>
      </w:r>
      <w:r w:rsidRPr="00F7078A">
        <w:rPr>
          <w:lang w:val="en-US"/>
        </w:rPr>
        <w:tab/>
        <w:t xml:space="preserve">ETSI TS 101 498-1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Broadcast Website; Part 1: User Application Specification</w:t>
      </w:r>
      <w:r w:rsidRPr="00F7078A">
        <w:rPr>
          <w:lang w:val="en-US"/>
        </w:rPr>
        <w:t>.</w:t>
      </w:r>
    </w:p>
    <w:p w14:paraId="2824557B" w14:textId="77777777" w:rsidR="00773FE9" w:rsidRPr="00F7078A" w:rsidRDefault="00773FE9" w:rsidP="00E77E64">
      <w:pPr>
        <w:pStyle w:val="Reftext"/>
        <w:rPr>
          <w:lang w:val="en-US"/>
        </w:rPr>
      </w:pPr>
      <w:r w:rsidRPr="00F7078A">
        <w:rPr>
          <w:lang w:val="en-US"/>
        </w:rPr>
        <w:t>[9]</w:t>
      </w:r>
      <w:r w:rsidRPr="00F7078A">
        <w:rPr>
          <w:lang w:val="en-US"/>
        </w:rPr>
        <w:tab/>
        <w:t xml:space="preserve">ETSI TS 101 498-2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Broadcast Website; Part 2: Basic Profile Specification</w:t>
      </w:r>
      <w:r w:rsidRPr="00F7078A">
        <w:rPr>
          <w:lang w:val="en-US"/>
        </w:rPr>
        <w:t>.</w:t>
      </w:r>
    </w:p>
    <w:p w14:paraId="14F01E96" w14:textId="77777777" w:rsidR="00773FE9" w:rsidRPr="00F7078A" w:rsidRDefault="00773FE9" w:rsidP="00E77E64">
      <w:pPr>
        <w:pStyle w:val="Reftext"/>
        <w:rPr>
          <w:lang w:val="en-US"/>
        </w:rPr>
      </w:pPr>
      <w:r w:rsidRPr="00F7078A">
        <w:rPr>
          <w:lang w:val="en-US"/>
        </w:rPr>
        <w:t>[10]</w:t>
      </w:r>
      <w:r w:rsidRPr="00F7078A">
        <w:rPr>
          <w:lang w:val="en-US"/>
        </w:rPr>
        <w:tab/>
        <w:t xml:space="preserve">ETSI EN 301 234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Multimedia Object Transfer (</w:t>
      </w:r>
      <w:smartTag w:uri="urn:schemas-microsoft-com:office:smarttags" w:element="stockticker">
        <w:r w:rsidRPr="00F7078A">
          <w:rPr>
            <w:i/>
            <w:iCs/>
            <w:lang w:val="en-US"/>
          </w:rPr>
          <w:t>MOT</w:t>
        </w:r>
      </w:smartTag>
      <w:r w:rsidRPr="00F7078A">
        <w:rPr>
          <w:i/>
          <w:iCs/>
          <w:lang w:val="en-US"/>
        </w:rPr>
        <w:t>) Protocol</w:t>
      </w:r>
      <w:r w:rsidRPr="00F7078A">
        <w:rPr>
          <w:lang w:val="en-US"/>
        </w:rPr>
        <w:t>.</w:t>
      </w:r>
    </w:p>
    <w:p w14:paraId="5AD21E3B" w14:textId="77777777" w:rsidR="00773FE9" w:rsidRPr="00F7078A" w:rsidRDefault="00773FE9" w:rsidP="00E77E64">
      <w:pPr>
        <w:pStyle w:val="Reftext"/>
        <w:rPr>
          <w:lang w:val="en-US"/>
        </w:rPr>
      </w:pPr>
      <w:r w:rsidRPr="00F7078A">
        <w:rPr>
          <w:lang w:val="en-US"/>
        </w:rPr>
        <w:t>[11]</w:t>
      </w:r>
      <w:r w:rsidRPr="00F7078A">
        <w:rPr>
          <w:lang w:val="en-US"/>
        </w:rPr>
        <w:tab/>
        <w:t xml:space="preserve">ETSI TS 102 371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xml:space="preserve">); Transportation and Binary Encoding Specification for </w:t>
      </w:r>
      <w:smartTag w:uri="urn:schemas-microsoft-com:office:smarttags" w:element="stockticker">
        <w:r w:rsidRPr="00F7078A">
          <w:rPr>
            <w:i/>
            <w:iCs/>
            <w:lang w:val="en-US"/>
          </w:rPr>
          <w:t>DAB</w:t>
        </w:r>
      </w:smartTag>
      <w:r w:rsidRPr="00F7078A">
        <w:rPr>
          <w:i/>
          <w:iCs/>
          <w:lang w:val="en-US"/>
        </w:rPr>
        <w:t xml:space="preserve"> Electronic Programme Guide (</w:t>
      </w:r>
      <w:smartTag w:uri="urn:schemas-microsoft-com:office:smarttags" w:element="stockticker">
        <w:r w:rsidRPr="00F7078A">
          <w:rPr>
            <w:i/>
            <w:iCs/>
            <w:lang w:val="en-US"/>
          </w:rPr>
          <w:t>EPG</w:t>
        </w:r>
      </w:smartTag>
      <w:r w:rsidRPr="00F7078A">
        <w:rPr>
          <w:i/>
          <w:iCs/>
          <w:lang w:val="en-US"/>
        </w:rPr>
        <w:t>)</w:t>
      </w:r>
      <w:r w:rsidRPr="00F7078A">
        <w:rPr>
          <w:lang w:val="en-US"/>
        </w:rPr>
        <w:t>.</w:t>
      </w:r>
    </w:p>
    <w:p w14:paraId="49DEB10C" w14:textId="77777777" w:rsidR="00773FE9" w:rsidRPr="00F7078A" w:rsidRDefault="00773FE9" w:rsidP="00E77E64">
      <w:pPr>
        <w:pStyle w:val="Reftext"/>
        <w:rPr>
          <w:lang w:val="en-US"/>
        </w:rPr>
      </w:pPr>
      <w:r w:rsidRPr="00F7078A">
        <w:rPr>
          <w:lang w:val="en-US"/>
        </w:rPr>
        <w:t>[12]</w:t>
      </w:r>
      <w:r w:rsidRPr="00F7078A">
        <w:rPr>
          <w:lang w:val="en-US"/>
        </w:rPr>
        <w:tab/>
        <w:t xml:space="preserve">ETSI TS 102 818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xml:space="preserve">); XML Specification for </w:t>
      </w:r>
      <w:smartTag w:uri="urn:schemas-microsoft-com:office:smarttags" w:element="stockticker">
        <w:r w:rsidRPr="00F7078A">
          <w:rPr>
            <w:i/>
            <w:iCs/>
            <w:lang w:val="en-US"/>
          </w:rPr>
          <w:t>DAB</w:t>
        </w:r>
      </w:smartTag>
      <w:r w:rsidRPr="00F7078A">
        <w:rPr>
          <w:i/>
          <w:iCs/>
          <w:lang w:val="en-US"/>
        </w:rPr>
        <w:t xml:space="preserve"> Electronic Programme Guide (</w:t>
      </w:r>
      <w:smartTag w:uri="urn:schemas-microsoft-com:office:smarttags" w:element="stockticker">
        <w:r w:rsidRPr="00F7078A">
          <w:rPr>
            <w:i/>
            <w:iCs/>
            <w:lang w:val="en-US"/>
          </w:rPr>
          <w:t>EPG</w:t>
        </w:r>
      </w:smartTag>
      <w:r w:rsidRPr="00F7078A">
        <w:rPr>
          <w:i/>
          <w:iCs/>
          <w:lang w:val="en-US"/>
        </w:rPr>
        <w:t>)</w:t>
      </w:r>
      <w:r w:rsidRPr="00F7078A">
        <w:rPr>
          <w:lang w:val="en-US"/>
        </w:rPr>
        <w:t>.</w:t>
      </w:r>
    </w:p>
    <w:p w14:paraId="7F3AFD9C" w14:textId="77777777" w:rsidR="00773FE9" w:rsidRPr="00F7078A" w:rsidRDefault="00773FE9" w:rsidP="00E77E64">
      <w:pPr>
        <w:pStyle w:val="Reftext"/>
        <w:rPr>
          <w:lang w:val="en-US"/>
        </w:rPr>
      </w:pPr>
      <w:r w:rsidRPr="00F7078A">
        <w:rPr>
          <w:lang w:val="en-US"/>
        </w:rPr>
        <w:t>[13]</w:t>
      </w:r>
      <w:r w:rsidRPr="00F7078A">
        <w:rPr>
          <w:lang w:val="en-US"/>
        </w:rPr>
        <w:tab/>
        <w:t xml:space="preserve">ETSI TS 102 427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Data Broadcasting</w:t>
      </w:r>
      <w:r w:rsidR="00572852" w:rsidRPr="00F7078A">
        <w:rPr>
          <w:i/>
          <w:iCs/>
          <w:lang w:val="en-US"/>
        </w:rPr>
        <w:t xml:space="preserve"> – </w:t>
      </w:r>
      <w:r w:rsidRPr="00F7078A">
        <w:rPr>
          <w:i/>
          <w:iCs/>
          <w:lang w:val="en-US"/>
        </w:rPr>
        <w:t>MPEG-2 TS Streaming</w:t>
      </w:r>
      <w:r w:rsidRPr="00F7078A">
        <w:rPr>
          <w:lang w:val="en-US"/>
        </w:rPr>
        <w:t>.</w:t>
      </w:r>
    </w:p>
    <w:p w14:paraId="15204B3A" w14:textId="77777777" w:rsidR="00773FE9" w:rsidRPr="00F7078A" w:rsidRDefault="00773FE9" w:rsidP="00E77E64">
      <w:pPr>
        <w:pStyle w:val="Reftext"/>
        <w:rPr>
          <w:lang w:val="en-US"/>
        </w:rPr>
      </w:pPr>
      <w:r w:rsidRPr="00F7078A">
        <w:rPr>
          <w:lang w:val="en-US"/>
        </w:rPr>
        <w:t>[14]</w:t>
      </w:r>
      <w:r w:rsidRPr="00F7078A">
        <w:rPr>
          <w:lang w:val="en-US"/>
        </w:rPr>
        <w:tab/>
        <w:t xml:space="preserve">ETSI TS 102 428 – </w:t>
      </w:r>
      <w:r w:rsidRPr="00F7078A">
        <w:rPr>
          <w:i/>
          <w:iCs/>
          <w:lang w:val="en-US"/>
        </w:rPr>
        <w:t>Digital Audio Broadcasting (</w:t>
      </w:r>
      <w:smartTag w:uri="urn:schemas-microsoft-com:office:smarttags" w:element="stockticker">
        <w:r w:rsidRPr="00F7078A">
          <w:rPr>
            <w:i/>
            <w:iCs/>
            <w:lang w:val="en-US"/>
          </w:rPr>
          <w:t>DAB</w:t>
        </w:r>
      </w:smartTag>
      <w:r w:rsidRPr="00F7078A">
        <w:rPr>
          <w:i/>
          <w:iCs/>
          <w:lang w:val="en-US"/>
        </w:rPr>
        <w:t>); DMB video service; User Application Specification</w:t>
      </w:r>
      <w:r w:rsidRPr="00F7078A">
        <w:rPr>
          <w:lang w:val="en-US"/>
        </w:rPr>
        <w:t>.</w:t>
      </w:r>
    </w:p>
    <w:p w14:paraId="12F2A5CC" w14:textId="77777777" w:rsidR="00773FE9" w:rsidRPr="006B165A" w:rsidRDefault="00773FE9" w:rsidP="00E77E64">
      <w:pPr>
        <w:pStyle w:val="Reftext"/>
      </w:pPr>
      <w:r w:rsidRPr="006B165A">
        <w:t>[15]</w:t>
      </w:r>
      <w:r w:rsidRPr="006B165A">
        <w:tab/>
        <w:t xml:space="preserve">Rapport UIT-R BT.2049-3 – </w:t>
      </w:r>
      <w:r w:rsidRPr="006B165A">
        <w:rPr>
          <w:i/>
          <w:iCs/>
        </w:rPr>
        <w:t>Diffusion d'applications multimédias et d'applications de données sur récepteurs mobiles</w:t>
      </w:r>
      <w:r w:rsidRPr="006B165A">
        <w:t>.</w:t>
      </w:r>
    </w:p>
    <w:p w14:paraId="01CF3FA8" w14:textId="77777777" w:rsidR="00773FE9" w:rsidRPr="00F7078A" w:rsidRDefault="00773FE9" w:rsidP="00E77E64">
      <w:pPr>
        <w:pStyle w:val="Reftext"/>
        <w:rPr>
          <w:lang w:val="en-US"/>
        </w:rPr>
      </w:pPr>
      <w:r w:rsidRPr="00F7078A">
        <w:rPr>
          <w:lang w:val="en-US"/>
        </w:rPr>
        <w:t>[16]</w:t>
      </w:r>
      <w:r w:rsidRPr="00F7078A">
        <w:rPr>
          <w:lang w:val="en-US"/>
        </w:rPr>
        <w:tab/>
      </w:r>
      <w:smartTag w:uri="urn:schemas-microsoft-com:office:smarttags" w:element="stockticker">
        <w:r w:rsidRPr="00F7078A">
          <w:rPr>
            <w:lang w:val="en-US"/>
          </w:rPr>
          <w:t>TTA</w:t>
        </w:r>
      </w:smartTag>
      <w:r w:rsidRPr="00F7078A">
        <w:rPr>
          <w:lang w:val="en-US"/>
        </w:rPr>
        <w:t xml:space="preserve">, TTAK.KO-07.0071 – </w:t>
      </w:r>
      <w:r w:rsidRPr="00F7078A">
        <w:rPr>
          <w:i/>
          <w:iCs/>
          <w:lang w:val="en-US"/>
        </w:rPr>
        <w:t>Advanced Terrestrial Digital Multimedia Broadcasting (AT</w:t>
      </w:r>
      <w:r w:rsidRPr="00F7078A">
        <w:rPr>
          <w:i/>
          <w:iCs/>
          <w:lang w:val="en-US"/>
        </w:rPr>
        <w:noBreakHyphen/>
        <w:t>DMB) Scalable Video Service</w:t>
      </w:r>
      <w:r w:rsidRPr="00F7078A">
        <w:rPr>
          <w:lang w:val="en-US"/>
        </w:rPr>
        <w:t>.</w:t>
      </w:r>
    </w:p>
    <w:p w14:paraId="06C9BA85" w14:textId="77777777" w:rsidR="00773FE9" w:rsidRPr="00F7078A" w:rsidRDefault="00773FE9" w:rsidP="00E77E64">
      <w:pPr>
        <w:rPr>
          <w:lang w:val="en-US" w:eastAsia="ko-KR"/>
        </w:rPr>
      </w:pPr>
    </w:p>
    <w:p w14:paraId="58E171A6" w14:textId="1F178D2E" w:rsidR="00F7078A" w:rsidRPr="00F7078A" w:rsidRDefault="00F7078A" w:rsidP="00AE46FB">
      <w:pPr>
        <w:rPr>
          <w:lang w:val="en-US" w:eastAsia="ja-JP"/>
        </w:rPr>
      </w:pPr>
    </w:p>
    <w:p w14:paraId="0405336D" w14:textId="6417F1B8" w:rsidR="00773FE9" w:rsidRPr="006B165A" w:rsidRDefault="0086081E" w:rsidP="00E77E64">
      <w:pPr>
        <w:pStyle w:val="AppendixNoTitle"/>
        <w:rPr>
          <w:lang w:eastAsia="ja-JP"/>
        </w:rPr>
      </w:pPr>
      <w:r w:rsidRPr="006B165A">
        <w:rPr>
          <w:lang w:eastAsia="ja-JP"/>
        </w:rPr>
        <w:lastRenderedPageBreak/>
        <w:t>Pièce jointe</w:t>
      </w:r>
      <w:r w:rsidR="00773FE9" w:rsidRPr="006B165A">
        <w:rPr>
          <w:lang w:eastAsia="ja-JP"/>
        </w:rPr>
        <w:t xml:space="preserve"> 2 </w:t>
      </w:r>
      <w:r w:rsidR="00773FE9" w:rsidRPr="006B165A">
        <w:rPr>
          <w:lang w:eastAsia="ja-JP"/>
        </w:rPr>
        <w:br/>
      </w:r>
      <w:r w:rsidR="006C1ADB">
        <w:rPr>
          <w:lang w:eastAsia="ja-JP"/>
        </w:rPr>
        <w:t>de</w:t>
      </w:r>
      <w:r w:rsidR="00773FE9" w:rsidRPr="006B165A">
        <w:rPr>
          <w:lang w:eastAsia="ja-JP"/>
        </w:rPr>
        <w:t xml:space="preserve"> l'Annexe 1</w:t>
      </w:r>
      <w:r w:rsidR="00773FE9" w:rsidRPr="006B165A">
        <w:rPr>
          <w:lang w:eastAsia="ja-JP"/>
        </w:rPr>
        <w:br/>
      </w:r>
      <w:r w:rsidR="00773FE9" w:rsidRPr="006B165A">
        <w:rPr>
          <w:lang w:eastAsia="ja-JP"/>
        </w:rPr>
        <w:br/>
        <w:t>Système multimédia F (radiodiffusion mul</w:t>
      </w:r>
      <w:r w:rsidR="00881AFA" w:rsidRPr="006B165A">
        <w:rPr>
          <w:lang w:eastAsia="ja-JP"/>
        </w:rPr>
        <w:t>timédia ISDB-T</w:t>
      </w:r>
      <w:r w:rsidR="00773FE9" w:rsidRPr="006B165A">
        <w:rPr>
          <w:lang w:eastAsia="ja-JP"/>
        </w:rPr>
        <w:br/>
        <w:t>pour la réception mobile)</w:t>
      </w:r>
    </w:p>
    <w:p w14:paraId="56927C0F" w14:textId="77777777" w:rsidR="00773FE9" w:rsidRPr="006B165A" w:rsidRDefault="00773FE9" w:rsidP="00E77E64">
      <w:pPr>
        <w:pStyle w:val="Normalaftertitle"/>
        <w:rPr>
          <w:lang w:eastAsia="ja-JP"/>
        </w:rPr>
      </w:pPr>
      <w:r w:rsidRPr="006B165A">
        <w:rPr>
          <w:lang w:eastAsia="ja-JP"/>
        </w:rPr>
        <w:t>Le système multimédia F est un système de radiodiffusion multimédia ISDB-T/T</w:t>
      </w:r>
      <w:r w:rsidRPr="006B165A">
        <w:rPr>
          <w:vertAlign w:val="subscript"/>
          <w:lang w:eastAsia="ja-JP"/>
        </w:rPr>
        <w:t>SB</w:t>
      </w:r>
      <w:r w:rsidRPr="006B165A">
        <w:rPr>
          <w:lang w:eastAsia="ja-JP"/>
        </w:rPr>
        <w:t xml:space="preserve"> amélioré, appelé «système de radiodiffusion multimédia ISDB-T pour la réception mobile». Il utilise la technologie de transmission du système C (également appelé ISDB-T) décrit dans la Recommandation UIT-R BT.1306 et du système numérique F (également appelé ISDB-T</w:t>
      </w:r>
      <w:r w:rsidRPr="006B165A">
        <w:rPr>
          <w:vertAlign w:val="subscript"/>
          <w:lang w:eastAsia="ja-JP"/>
        </w:rPr>
        <w:t>SB</w:t>
      </w:r>
      <w:r w:rsidRPr="006B165A">
        <w:rPr>
          <w:lang w:eastAsia="ja-JP"/>
        </w:rPr>
        <w:t>) décrit dans la Recommandation UIT-R BS.1114. Le système numérique F peut être considéré comme une variante à bande étroite du système ISDB</w:t>
      </w:r>
      <w:r w:rsidRPr="006B165A">
        <w:rPr>
          <w:lang w:eastAsia="ja-JP"/>
        </w:rPr>
        <w:noBreakHyphen/>
        <w:t xml:space="preserve">T. La Fig. </w:t>
      </w:r>
      <w:r w:rsidR="00FF12F5" w:rsidRPr="006B165A">
        <w:rPr>
          <w:lang w:eastAsia="ja-JP"/>
        </w:rPr>
        <w:t>A2-</w:t>
      </w:r>
      <w:r w:rsidRPr="006B165A">
        <w:rPr>
          <w:lang w:eastAsia="ja-JP"/>
        </w:rPr>
        <w:t>1 illustre les trois structures de base pour la radiodiffusion multimédia ISDB-T.</w:t>
      </w:r>
    </w:p>
    <w:p w14:paraId="4CAE211F" w14:textId="77777777" w:rsidR="00773FE9" w:rsidRPr="006B165A" w:rsidRDefault="00773FE9" w:rsidP="00E77E64">
      <w:pPr>
        <w:rPr>
          <w:lang w:eastAsia="ja-JP"/>
        </w:rPr>
      </w:pPr>
      <w:r w:rsidRPr="006B165A">
        <w:rPr>
          <w:lang w:eastAsia="ja-JP"/>
        </w:rPr>
        <w:t>Tout comme le système C, le système multimédia F est doté de fonctions de transmission hiérarchique, ce qui permet d'attribuer des signaux pour la réception mobile, qui nécessite une robustesse accrue dans le même canal par comparaison avec la réception fixe. A cette fin, l'une des principales techniques consiste à utiliser des «segments OFDM», associés à des porteuses OFDM et correspondant à 1/13 de canal. Un ou plusieurs segments constituent un groupe de segments. Les paramètres de transmission du système de modulation des porteuses OFDM, les rendements de codage du code de correction d'erreur interne ainsi que la longueur de l'entrelacement temporel, peuvent être spécifiés de manière indépendante pour chaque groupe de segments. Un groupe de segments constitue l'unité de base pour la fourniture des services de radiodiffusion, de sorte que les paramètres de transmission des segments sont identiques à l'intérieur du groupe.</w:t>
      </w:r>
    </w:p>
    <w:p w14:paraId="4F3974C2" w14:textId="77777777" w:rsidR="00773FE9" w:rsidRPr="006B165A" w:rsidRDefault="00773FE9" w:rsidP="00E77E64">
      <w:pPr>
        <w:rPr>
          <w:lang w:eastAsia="ja-JP"/>
        </w:rPr>
      </w:pPr>
      <w:r w:rsidRPr="006B165A">
        <w:rPr>
          <w:lang w:eastAsia="ja-JP"/>
        </w:rPr>
        <w:t>Pour la radiodiffusion ISDB-T et ISDB-T</w:t>
      </w:r>
      <w:r w:rsidRPr="006B165A">
        <w:rPr>
          <w:vertAlign w:val="subscript"/>
          <w:lang w:eastAsia="ja-JP"/>
        </w:rPr>
        <w:t>SB</w:t>
      </w:r>
      <w:r w:rsidRPr="006B165A">
        <w:rPr>
          <w:lang w:eastAsia="ja-JP"/>
        </w:rPr>
        <w:t xml:space="preserve">, le segment central est un segment spécial adapté à l'établissement d'un groupe de segments ne comportant qu'un seul segment. Lorsque seul le segment central forme un groupe de segments, le segment peut être reçu de manière indépendante. </w:t>
      </w:r>
    </w:p>
    <w:p w14:paraId="6A410FCA" w14:textId="77777777" w:rsidR="00773FE9" w:rsidRPr="006B165A" w:rsidRDefault="00773FE9" w:rsidP="00E77E64">
      <w:pPr>
        <w:rPr>
          <w:lang w:eastAsia="ja-JP"/>
        </w:rPr>
      </w:pPr>
      <w:r w:rsidRPr="006B165A">
        <w:rPr>
          <w:lang w:eastAsia="ja-JP"/>
        </w:rPr>
        <w:t xml:space="preserve">Pour le système multimédia F, le nombre de segments peut être choisi en fonction de l'application et de la largeur de bande disponible. Le spectre est formé par la combinaison de blocs de 1 segment, de 3 segments et/ou de 13 segments </w:t>
      </w:r>
      <w:r w:rsidR="00572852" w:rsidRPr="006B165A">
        <w:rPr>
          <w:lang w:eastAsia="ja-JP"/>
        </w:rPr>
        <w:t xml:space="preserve">sans bande de garde. La Fig. </w:t>
      </w:r>
      <w:r w:rsidR="00FF12F5" w:rsidRPr="006B165A">
        <w:rPr>
          <w:lang w:eastAsia="ja-JP"/>
        </w:rPr>
        <w:t>A2-</w:t>
      </w:r>
      <w:r w:rsidRPr="006B165A">
        <w:rPr>
          <w:lang w:eastAsia="ja-JP"/>
        </w:rPr>
        <w:t>2 illustre des exemples de combinaisons de blocs de segments. Un récepteur peut démoduler partiellement les blocs de 1, 3 ou 13 segments, de sorte que les ressources matérielles et logicielles des récepteurs ISDB-T ou ISDB</w:t>
      </w:r>
      <w:r w:rsidRPr="006B165A">
        <w:rPr>
          <w:lang w:eastAsia="ja-JP"/>
        </w:rPr>
        <w:noBreakHyphen/>
        <w:t>T</w:t>
      </w:r>
      <w:r w:rsidRPr="006B165A">
        <w:rPr>
          <w:vertAlign w:val="subscript"/>
          <w:lang w:eastAsia="ja-JP"/>
        </w:rPr>
        <w:t>SB</w:t>
      </w:r>
      <w:r w:rsidRPr="006B165A">
        <w:rPr>
          <w:lang w:eastAsia="ja-JP"/>
        </w:rPr>
        <w:t xml:space="preserve"> peuvent être utilisées pour concevoir des récepteurs de radiodiffusion multimédia ISDB</w:t>
      </w:r>
      <w:r w:rsidRPr="006B165A">
        <w:rPr>
          <w:lang w:eastAsia="ja-JP"/>
        </w:rPr>
        <w:noBreakHyphen/>
        <w:t>T pour la réception mobile.</w:t>
      </w:r>
    </w:p>
    <w:p w14:paraId="5D07A600" w14:textId="77777777" w:rsidR="00773FE9" w:rsidRPr="006B165A" w:rsidRDefault="00773FE9" w:rsidP="00E77E64">
      <w:pPr>
        <w:pStyle w:val="FigureNo"/>
      </w:pPr>
      <w:r w:rsidRPr="006B165A">
        <w:t xml:space="preserve">Figure </w:t>
      </w:r>
      <w:r w:rsidR="00FF12F5" w:rsidRPr="006B165A">
        <w:t>A2-</w:t>
      </w:r>
      <w:r w:rsidRPr="006B165A">
        <w:t>1</w:t>
      </w:r>
    </w:p>
    <w:p w14:paraId="0978443E" w14:textId="77777777" w:rsidR="00773FE9" w:rsidRPr="006B165A" w:rsidRDefault="00773FE9" w:rsidP="00E77E64">
      <w:pPr>
        <w:pStyle w:val="Figuretitle"/>
      </w:pPr>
      <w:r w:rsidRPr="006B165A">
        <w:t>Trois structures de base pour la radiodiffusion multimédia ISDB-T</w:t>
      </w:r>
    </w:p>
    <w:p w14:paraId="65DEA3C3" w14:textId="75DB0B37" w:rsidR="00773FE9" w:rsidRPr="006B165A" w:rsidRDefault="00AE46FB" w:rsidP="00E77E64">
      <w:pPr>
        <w:pStyle w:val="Figure"/>
      </w:pPr>
      <w:r w:rsidRPr="006B165A">
        <w:object w:dxaOrig="8951" w:dyaOrig="3206" w14:anchorId="3E724DDB">
          <v:shape id="_x0000_i1027" type="#_x0000_t75" style="width:436pt;height:157.5pt" o:ole="">
            <v:imagedata r:id="rId27" o:title=""/>
          </v:shape>
          <o:OLEObject Type="Embed" ProgID="CorelDRAW.Graphic.14" ShapeID="_x0000_i1027" DrawAspect="Content" ObjectID="_1746253062" r:id="rId28"/>
        </w:object>
      </w:r>
    </w:p>
    <w:p w14:paraId="293D543F" w14:textId="77777777" w:rsidR="00773FE9" w:rsidRPr="006B165A" w:rsidRDefault="00773FE9" w:rsidP="00E77E64">
      <w:pPr>
        <w:pStyle w:val="FigureNo"/>
      </w:pPr>
      <w:r w:rsidRPr="006B165A">
        <w:lastRenderedPageBreak/>
        <w:t xml:space="preserve">Figure </w:t>
      </w:r>
      <w:r w:rsidR="00FF12F5" w:rsidRPr="006B165A">
        <w:t>A2-</w:t>
      </w:r>
      <w:r w:rsidRPr="006B165A">
        <w:t>2</w:t>
      </w:r>
    </w:p>
    <w:p w14:paraId="30D5B7A6" w14:textId="77777777" w:rsidR="00773FE9" w:rsidRPr="006B165A" w:rsidRDefault="00773FE9" w:rsidP="00E77E64">
      <w:pPr>
        <w:pStyle w:val="Figuretitle"/>
      </w:pPr>
      <w:r w:rsidRPr="006B165A">
        <w:t>Exemples de combinaisons de blocs de segments pour la radiodiffusion multimédia ISDB-T</w:t>
      </w:r>
    </w:p>
    <w:p w14:paraId="11F32F14" w14:textId="710B49A2" w:rsidR="00773FE9" w:rsidRPr="006B165A" w:rsidRDefault="00AE46FB" w:rsidP="00E77E64">
      <w:pPr>
        <w:pStyle w:val="Figure"/>
        <w:rPr>
          <w:lang w:eastAsia="ja-JP"/>
        </w:rPr>
      </w:pPr>
      <w:r w:rsidRPr="006B165A">
        <w:rPr>
          <w:lang w:eastAsia="ja-JP"/>
        </w:rPr>
        <w:object w:dxaOrig="8864" w:dyaOrig="1963" w14:anchorId="4221AFC9">
          <v:shape id="_x0000_i1028" type="#_x0000_t75" style="width:455.5pt;height:104pt" o:ole="">
            <v:imagedata r:id="rId29" o:title=""/>
          </v:shape>
          <o:OLEObject Type="Embed" ProgID="CorelDRAW.Graphic.14" ShapeID="_x0000_i1028" DrawAspect="Content" ObjectID="_1746253063" r:id="rId30"/>
        </w:object>
      </w:r>
    </w:p>
    <w:p w14:paraId="079C832D" w14:textId="77777777" w:rsidR="00AE46FB" w:rsidRDefault="00AE46FB" w:rsidP="00AE46FB">
      <w:pPr>
        <w:rPr>
          <w:lang w:eastAsia="ko-KR"/>
        </w:rPr>
      </w:pPr>
    </w:p>
    <w:p w14:paraId="2FCBCCE6" w14:textId="6F2F60AB" w:rsidR="00773FE9" w:rsidRPr="006B165A" w:rsidRDefault="00773FE9" w:rsidP="00E77E64">
      <w:pPr>
        <w:pStyle w:val="AnnexNoTitle"/>
        <w:rPr>
          <w:lang w:eastAsia="ko-KR"/>
        </w:rPr>
      </w:pPr>
      <w:r w:rsidRPr="006B165A">
        <w:rPr>
          <w:lang w:eastAsia="ko-KR"/>
        </w:rPr>
        <w:t>Bibliographie</w:t>
      </w:r>
    </w:p>
    <w:p w14:paraId="325908B5" w14:textId="77777777" w:rsidR="00773FE9" w:rsidRPr="006B165A" w:rsidRDefault="00773FE9" w:rsidP="00E77E64">
      <w:pPr>
        <w:pStyle w:val="Reftext"/>
      </w:pPr>
      <w:r w:rsidRPr="006B165A">
        <w:t>[1]</w:t>
      </w:r>
      <w:r w:rsidRPr="006B165A">
        <w:tab/>
        <w:t xml:space="preserve">Recommandation UIT-R BS.1114 – </w:t>
      </w:r>
      <w:r w:rsidRPr="006B165A">
        <w:rPr>
          <w:i/>
          <w:iCs/>
        </w:rPr>
        <w:t>Systèmes de radiodiffusion sonore numérique de Terre à destination de récepteurs fixes, portatifs ou placés à bord de véhicules fonctionnant dans la gamme de fréquences 30-3 000 MHz</w:t>
      </w:r>
      <w:r w:rsidRPr="006B165A">
        <w:t>.</w:t>
      </w:r>
    </w:p>
    <w:p w14:paraId="1CAFE63E" w14:textId="77777777" w:rsidR="00773FE9" w:rsidRPr="006B165A" w:rsidRDefault="00773FE9" w:rsidP="00E77E64">
      <w:pPr>
        <w:pStyle w:val="Reftext"/>
      </w:pPr>
      <w:r w:rsidRPr="006B165A">
        <w:t>[2]</w:t>
      </w:r>
      <w:r w:rsidRPr="006B165A">
        <w:tab/>
        <w:t xml:space="preserve">Recommandation UIT-R BT.1306 – </w:t>
      </w:r>
      <w:r w:rsidRPr="006B165A">
        <w:rPr>
          <w:i/>
          <w:iCs/>
        </w:rPr>
        <w:t>Méthodes de correction d'erreur, de mise en trame des données, de modulation et d'émission pour la radiodiffusion télévisuelle numérique de Terre</w:t>
      </w:r>
      <w:r w:rsidRPr="006B165A">
        <w:t>.</w:t>
      </w:r>
    </w:p>
    <w:p w14:paraId="23208DE0" w14:textId="77777777" w:rsidR="00773FE9" w:rsidRPr="00F7078A" w:rsidRDefault="00773FE9" w:rsidP="00E77E64">
      <w:pPr>
        <w:pStyle w:val="Reftext"/>
        <w:rPr>
          <w:sz w:val="24"/>
          <w:szCs w:val="24"/>
          <w:lang w:val="en-US" w:eastAsia="ja-JP"/>
        </w:rPr>
      </w:pPr>
      <w:r w:rsidRPr="00F7078A">
        <w:rPr>
          <w:lang w:val="en-US"/>
        </w:rPr>
        <w:t>[3]</w:t>
      </w:r>
      <w:r w:rsidRPr="00F7078A">
        <w:rPr>
          <w:lang w:val="en-US"/>
        </w:rPr>
        <w:tab/>
        <w:t xml:space="preserve">ARIB STD-B46 – </w:t>
      </w:r>
      <w:r w:rsidRPr="00F7078A">
        <w:rPr>
          <w:i/>
          <w:iCs/>
          <w:lang w:val="en-US"/>
        </w:rPr>
        <w:t>Transmission system for terrestrial mobile multimedia broadcasting based on connected segments transmission, Association of Radio Industries and Businesses</w:t>
      </w:r>
      <w:r w:rsidRPr="00F7078A">
        <w:rPr>
          <w:lang w:val="en-US"/>
        </w:rPr>
        <w:t>.</w:t>
      </w:r>
    </w:p>
    <w:p w14:paraId="32EF8A71" w14:textId="77777777" w:rsidR="00773FE9" w:rsidRPr="00F7078A" w:rsidRDefault="00773FE9" w:rsidP="00E77E64">
      <w:pPr>
        <w:rPr>
          <w:lang w:val="en-US" w:eastAsia="ja-JP"/>
        </w:rPr>
      </w:pPr>
    </w:p>
    <w:p w14:paraId="2A9ED024" w14:textId="77777777" w:rsidR="00AA2973" w:rsidRPr="00F7078A" w:rsidRDefault="00AA2973" w:rsidP="00E77E64">
      <w:pPr>
        <w:rPr>
          <w:lang w:val="en-US" w:eastAsia="ja-JP"/>
        </w:rPr>
      </w:pPr>
    </w:p>
    <w:p w14:paraId="29A3CCAC" w14:textId="4AAE1551" w:rsidR="00773FE9" w:rsidRPr="006B165A" w:rsidRDefault="0086081E" w:rsidP="00E77E64">
      <w:pPr>
        <w:pStyle w:val="AppendixNoTitle"/>
        <w:rPr>
          <w:lang w:eastAsia="ja-JP"/>
        </w:rPr>
      </w:pPr>
      <w:r w:rsidRPr="006B165A">
        <w:rPr>
          <w:lang w:eastAsia="ja-JP"/>
        </w:rPr>
        <w:t>Pièce jointe</w:t>
      </w:r>
      <w:r w:rsidR="00773FE9" w:rsidRPr="006B165A">
        <w:rPr>
          <w:lang w:eastAsia="ja-JP"/>
        </w:rPr>
        <w:t xml:space="preserve"> </w:t>
      </w:r>
      <w:r w:rsidR="00773FE9" w:rsidRPr="006B165A">
        <w:rPr>
          <w:lang w:eastAsia="ko-KR"/>
        </w:rPr>
        <w:t>3</w:t>
      </w:r>
      <w:r w:rsidR="00773FE9" w:rsidRPr="006B165A">
        <w:rPr>
          <w:lang w:eastAsia="ja-JP"/>
        </w:rPr>
        <w:t xml:space="preserve"> </w:t>
      </w:r>
      <w:r w:rsidR="00773FE9" w:rsidRPr="006B165A">
        <w:rPr>
          <w:lang w:eastAsia="ja-JP"/>
        </w:rPr>
        <w:br/>
      </w:r>
      <w:r w:rsidR="006C1ADB">
        <w:rPr>
          <w:lang w:eastAsia="ja-JP"/>
        </w:rPr>
        <w:t>de</w:t>
      </w:r>
      <w:r w:rsidR="00773FE9" w:rsidRPr="006B165A">
        <w:rPr>
          <w:lang w:eastAsia="ja-JP"/>
        </w:rPr>
        <w:t xml:space="preserve"> l'Annexe 1</w:t>
      </w:r>
      <w:r w:rsidR="00773FE9" w:rsidRPr="006B165A">
        <w:rPr>
          <w:lang w:eastAsia="ja-JP"/>
        </w:rPr>
        <w:br/>
      </w:r>
      <w:r w:rsidR="00773FE9" w:rsidRPr="006B165A">
        <w:rPr>
          <w:lang w:eastAsia="ja-JP"/>
        </w:rPr>
        <w:br/>
        <w:t>Système multimédia I (DVB-SH)</w:t>
      </w:r>
    </w:p>
    <w:p w14:paraId="0BEFA2ED" w14:textId="77777777" w:rsidR="00773FE9" w:rsidRPr="006B165A" w:rsidRDefault="00773FE9" w:rsidP="00E77E64">
      <w:pPr>
        <w:pStyle w:val="Normalaftertitle"/>
      </w:pPr>
      <w:r w:rsidRPr="006B165A">
        <w:t xml:space="preserve">Le système multimédia «I» est un système de radiodiffusion de bout en bout destiné à fournir n'importe quel type de contenu et de service numérique au moyen de mécanismes IP, qui sont optimisés pour les dispositifs présentant des limitations en ce qui concerne les ressources de calcul et les batteries. Il comprend un trajet de radiodiffusion unidirectionnel qui peut être associé à un trajet d'interactivité (2G/3G/4G) cellulaire mobile bidirectionnel. </w:t>
      </w:r>
      <w:r w:rsidRPr="006B165A">
        <w:rPr>
          <w:lang w:eastAsia="ja-JP"/>
        </w:rPr>
        <w:t xml:space="preserve">La composante de Terre du système multimédia </w:t>
      </w:r>
      <w:r w:rsidRPr="006B165A">
        <w:t xml:space="preserve">«I» </w:t>
      </w:r>
      <w:r w:rsidRPr="006B165A">
        <w:rPr>
          <w:lang w:eastAsia="ja-JP"/>
        </w:rPr>
        <w:t xml:space="preserve">(CGC) peut être associée ou intégrée avec une composante satellite (SC), comme illustré sur la Fig. </w:t>
      </w:r>
      <w:r w:rsidR="00FF12F5" w:rsidRPr="006B165A">
        <w:rPr>
          <w:lang w:eastAsia="ja-JP"/>
        </w:rPr>
        <w:t>A3-</w:t>
      </w:r>
      <w:r w:rsidRPr="006B165A">
        <w:rPr>
          <w:lang w:eastAsia="ja-JP"/>
        </w:rPr>
        <w:t xml:space="preserve">1. </w:t>
      </w:r>
      <w:r w:rsidRPr="006B165A">
        <w:t>Les spécifications du système peuvent être subdivisées comme suit:</w:t>
      </w:r>
    </w:p>
    <w:p w14:paraId="034A19AB" w14:textId="77777777" w:rsidR="00773FE9" w:rsidRPr="006B165A" w:rsidRDefault="00773FE9" w:rsidP="00E77E64">
      <w:pPr>
        <w:pStyle w:val="enumlev1"/>
      </w:pPr>
      <w:r w:rsidRPr="006B165A">
        <w:t>–</w:t>
      </w:r>
      <w:r w:rsidRPr="006B165A">
        <w:tab/>
        <w:t>description générale du système de bout en bout;</w:t>
      </w:r>
    </w:p>
    <w:p w14:paraId="4CC7781B" w14:textId="77777777" w:rsidR="00773FE9" w:rsidRPr="006B165A" w:rsidRDefault="00773FE9" w:rsidP="00E77E64">
      <w:pPr>
        <w:pStyle w:val="enumlev1"/>
      </w:pPr>
      <w:r w:rsidRPr="006B165A">
        <w:t>–</w:t>
      </w:r>
      <w:r w:rsidRPr="006B165A">
        <w:tab/>
        <w:t>interfaces radioélectriques du système DVB-SH;</w:t>
      </w:r>
    </w:p>
    <w:p w14:paraId="1B578C7D" w14:textId="77777777" w:rsidR="00773FE9" w:rsidRPr="006B165A" w:rsidRDefault="00773FE9" w:rsidP="00E77E64">
      <w:pPr>
        <w:pStyle w:val="enumlev1"/>
      </w:pPr>
      <w:r w:rsidRPr="006B165A">
        <w:t>–</w:t>
      </w:r>
      <w:r w:rsidRPr="006B165A">
        <w:tab/>
        <w:t>fourniture de services IP sur la couche service du système DVB-SH;</w:t>
      </w:r>
    </w:p>
    <w:p w14:paraId="08B55860" w14:textId="77777777" w:rsidR="00773FE9" w:rsidRPr="006B165A" w:rsidRDefault="00773FE9" w:rsidP="00E77E64">
      <w:pPr>
        <w:pStyle w:val="enumlev1"/>
      </w:pPr>
      <w:r w:rsidRPr="006B165A">
        <w:t>–</w:t>
      </w:r>
      <w:r w:rsidRPr="006B165A">
        <w:tab/>
        <w:t>codecs et formats des contenus pour la fourniture de services IP.</w:t>
      </w:r>
    </w:p>
    <w:p w14:paraId="300C20DC" w14:textId="77777777" w:rsidR="00773FE9" w:rsidRPr="006B165A" w:rsidRDefault="00773FE9" w:rsidP="00E77E64">
      <w:r w:rsidRPr="006B165A">
        <w:t xml:space="preserve">Le système DVB-SH est une version améliorée du système DVB-H, lequel repose sur la norme de radiodiffusion numérique DVB-T largement acceptée pour la réception de radiodiffusion mobile. </w:t>
      </w:r>
      <w:r w:rsidRPr="006B165A">
        <w:rPr>
          <w:lang w:eastAsia="ja-JP"/>
        </w:rPr>
        <w:t xml:space="preserve">La spécification générale du système DVB-SH est la norme ETSI TS 102 585. </w:t>
      </w:r>
    </w:p>
    <w:p w14:paraId="5C55646C" w14:textId="77777777" w:rsidR="00773FE9" w:rsidRPr="006B165A" w:rsidRDefault="00773FE9" w:rsidP="00AE46FB">
      <w:pPr>
        <w:rPr>
          <w:lang w:eastAsia="ja-JP"/>
        </w:rPr>
      </w:pPr>
      <w:r w:rsidRPr="006B165A">
        <w:t xml:space="preserve">Le système DVB-SH utilise le turbo code 3GPP2 avec correction d'erreur directe (FEC) sur des blocs à 12 kbit/s. Il utilise en outre un entrelaceur de canaux très souple qui offre une diversité temporelle allant d'environ une centaine de millisecondes à plusieurs secondes, suivant le niveau de service visé </w:t>
      </w:r>
      <w:r w:rsidRPr="006B165A">
        <w:lastRenderedPageBreak/>
        <w:t xml:space="preserve">et les capacités correspondantes (essentiellement la taille de mémoire) du type de terminal. Les interfaces radioélectriques du système DVB-SH sont spécifiées dans </w:t>
      </w:r>
      <w:r w:rsidRPr="006B165A">
        <w:rPr>
          <w:lang w:eastAsia="ja-JP"/>
        </w:rPr>
        <w:t>la norme ETSI EN 302 583.</w:t>
      </w:r>
    </w:p>
    <w:p w14:paraId="52FA6E88" w14:textId="77777777" w:rsidR="00773FE9" w:rsidRPr="006B165A" w:rsidRDefault="00773FE9" w:rsidP="00E77E64">
      <w:pPr>
        <w:pStyle w:val="FigureNo"/>
      </w:pPr>
      <w:r w:rsidRPr="006B165A">
        <w:t xml:space="preserve">Figure </w:t>
      </w:r>
      <w:r w:rsidR="00FF12F5" w:rsidRPr="006B165A">
        <w:t>A3-</w:t>
      </w:r>
      <w:r w:rsidRPr="006B165A">
        <w:t>1</w:t>
      </w:r>
    </w:p>
    <w:p w14:paraId="6C6F3570" w14:textId="77777777" w:rsidR="00773FE9" w:rsidRPr="006B165A" w:rsidRDefault="00773FE9" w:rsidP="00E77E64">
      <w:pPr>
        <w:pStyle w:val="Figuretitle"/>
      </w:pPr>
      <w:r w:rsidRPr="006B165A">
        <w:t>Architecture du système DVB SH-B – Côté émetteur</w:t>
      </w:r>
    </w:p>
    <w:p w14:paraId="01620852" w14:textId="77777777" w:rsidR="00773FE9" w:rsidRPr="006B165A" w:rsidRDefault="00012F2A" w:rsidP="00E77E64">
      <w:pPr>
        <w:pStyle w:val="Figure"/>
      </w:pPr>
      <w:r w:rsidRPr="006B165A">
        <w:rPr>
          <w:lang w:eastAsia="zh-CN"/>
        </w:rPr>
        <w:object w:dxaOrig="7953" w:dyaOrig="5317" w14:anchorId="21619B12">
          <v:shape id="_x0000_i1029" type="#_x0000_t75" style="width:397pt;height:266.5pt" o:ole="">
            <v:imagedata r:id="rId31" o:title=""/>
          </v:shape>
          <o:OLEObject Type="Embed" ProgID="CorelDRAW.Graphic.14" ShapeID="_x0000_i1029" DrawAspect="Content" ObjectID="_1746253064" r:id="rId32"/>
        </w:object>
      </w:r>
    </w:p>
    <w:p w14:paraId="28E5E45E" w14:textId="77777777" w:rsidR="00773FE9" w:rsidRPr="006B165A" w:rsidRDefault="00773FE9" w:rsidP="00E77E64">
      <w:pPr>
        <w:pStyle w:val="Normalaftertitle"/>
      </w:pPr>
      <w:r w:rsidRPr="006B165A">
        <w:t xml:space="preserve">Les spécifications de signalisation du système DVB-SH énoncées dans la norme </w:t>
      </w:r>
      <w:r w:rsidRPr="006B165A">
        <w:rPr>
          <w:lang w:eastAsia="ja-JP"/>
        </w:rPr>
        <w:t>ETSI TS 102 470</w:t>
      </w:r>
      <w:r w:rsidRPr="006B165A">
        <w:rPr>
          <w:lang w:eastAsia="ja-JP"/>
        </w:rPr>
        <w:noBreakHyphen/>
        <w:t xml:space="preserve">2 </w:t>
      </w:r>
      <w:r w:rsidRPr="006B165A">
        <w:t>définissent l'utilisation exacte des informations PSI/SI dans le cas de la fourniture de services IP.</w:t>
      </w:r>
    </w:p>
    <w:p w14:paraId="1676B4EE" w14:textId="77777777" w:rsidR="00773FE9" w:rsidRPr="006B165A" w:rsidRDefault="00773FE9" w:rsidP="00E77E64">
      <w:r w:rsidRPr="006B165A">
        <w:t xml:space="preserve">Pour les services vidéo, on utilise le codage H.264/AVC et pour les signaux audio, on emploie les codecs HE AAC v2 et les formats de données utiles RTP. Plusieurs types de données sont pris en charge, par exemple les données binaires, le texte et les images fixes. </w:t>
      </w:r>
    </w:p>
    <w:p w14:paraId="6307D814" w14:textId="77777777" w:rsidR="00773FE9" w:rsidRPr="006B165A" w:rsidRDefault="00773FE9" w:rsidP="00E77E64">
      <w:r w:rsidRPr="006B165A">
        <w:t>Le protocole RTP est le protocole de l'IETF utilisé pour les services de diffusion en continu. La fourniture de tout type de fichier dans un système de fourniture de services IP est prise en charge par le protocole FLUTE de l'IETF.</w:t>
      </w:r>
    </w:p>
    <w:p w14:paraId="3EF94FA5" w14:textId="77777777" w:rsidR="00773FE9" w:rsidRPr="006B165A" w:rsidRDefault="00773FE9" w:rsidP="00E77E64">
      <w:r w:rsidRPr="006B165A">
        <w:t>Un guide électronique des services a été défini pour permettre la découverte rapide et la sélection de services destinés à l'utilisateur final.</w:t>
      </w:r>
    </w:p>
    <w:p w14:paraId="7D713CF6" w14:textId="77777777" w:rsidR="00773FE9" w:rsidRPr="006B165A" w:rsidRDefault="00773FE9" w:rsidP="00E77E64">
      <w:r w:rsidRPr="006B165A">
        <w:t>Des mécanismes polyvalents de protection et d'achat de services ont été définis pour des récepteurs portatifs destinés à la radiodiffusion seulement et avec une capacité d'interaction.</w:t>
      </w:r>
    </w:p>
    <w:p w14:paraId="7C3CA944" w14:textId="77777777" w:rsidR="00773FE9" w:rsidRPr="006B165A" w:rsidRDefault="00773FE9" w:rsidP="00E77E64">
      <w:pPr>
        <w:rPr>
          <w:lang w:eastAsia="ja-JP"/>
        </w:rPr>
      </w:pPr>
      <w:r w:rsidRPr="006B165A">
        <w:rPr>
          <w:lang w:eastAsia="ja-JP"/>
        </w:rPr>
        <w:t>Des mécanismes ont été définis pour la mobilité sur les réseaux DVB-SH et entre des réseaux DVB</w:t>
      </w:r>
      <w:r w:rsidRPr="006B165A">
        <w:rPr>
          <w:lang w:eastAsia="ja-JP"/>
        </w:rPr>
        <w:noBreakHyphen/>
        <w:t>H et DVB-SH.</w:t>
      </w:r>
    </w:p>
    <w:p w14:paraId="3E36984E" w14:textId="77777777" w:rsidR="00012F2A" w:rsidRPr="006B165A" w:rsidRDefault="00773FE9" w:rsidP="00E77E64">
      <w:pPr>
        <w:rPr>
          <w:lang w:eastAsia="ja-JP"/>
        </w:rPr>
      </w:pPr>
      <w:r w:rsidRPr="006B165A">
        <w:rPr>
          <w:lang w:eastAsia="ja-JP"/>
        </w:rPr>
        <w:t xml:space="preserve">La norme ETSI TS 102 584 contient des lignes directrices relatives à la mise en </w:t>
      </w:r>
      <w:r w:rsidR="00385017" w:rsidRPr="006B165A">
        <w:rPr>
          <w:lang w:eastAsia="ja-JP"/>
        </w:rPr>
        <w:t>œuvre</w:t>
      </w:r>
      <w:r w:rsidRPr="006B165A">
        <w:rPr>
          <w:lang w:eastAsia="ja-JP"/>
        </w:rPr>
        <w:t xml:space="preserve"> du système DVB-SH ainsi que de nombreux résultats d'expériences menées en laboratoire ou sur le terrain.</w:t>
      </w:r>
    </w:p>
    <w:p w14:paraId="4F7DB2E4" w14:textId="3E72E8C0" w:rsidR="00773FE9" w:rsidRPr="006B165A" w:rsidRDefault="00773FE9" w:rsidP="00E77E64">
      <w:pPr>
        <w:rPr>
          <w:b/>
          <w:szCs w:val="24"/>
          <w:lang w:eastAsia="ko-KR"/>
        </w:rPr>
      </w:pPr>
    </w:p>
    <w:p w14:paraId="2444A467" w14:textId="77777777" w:rsidR="00773FE9" w:rsidRPr="006B165A" w:rsidRDefault="00773FE9" w:rsidP="00E77E64">
      <w:pPr>
        <w:pStyle w:val="AnnexNoTitle"/>
        <w:rPr>
          <w:lang w:eastAsia="ko-KR"/>
        </w:rPr>
      </w:pPr>
      <w:r w:rsidRPr="006B165A">
        <w:rPr>
          <w:lang w:eastAsia="ko-KR"/>
        </w:rPr>
        <w:lastRenderedPageBreak/>
        <w:t>Bibliographie</w:t>
      </w:r>
    </w:p>
    <w:p w14:paraId="299C451E" w14:textId="77777777" w:rsidR="00773FE9" w:rsidRPr="006B165A" w:rsidRDefault="00773FE9" w:rsidP="00E77E64">
      <w:pPr>
        <w:pStyle w:val="Headingb"/>
      </w:pPr>
      <w:bookmarkStart w:id="10" w:name="_Toc114490759"/>
      <w:r w:rsidRPr="006B165A">
        <w:rPr>
          <w:lang w:eastAsia="ja-JP"/>
        </w:rPr>
        <w:t>Description générale du système de bout en bout</w:t>
      </w:r>
      <w:bookmarkEnd w:id="10"/>
    </w:p>
    <w:p w14:paraId="6B145129" w14:textId="77777777" w:rsidR="00773FE9" w:rsidRPr="00F7078A" w:rsidRDefault="00773FE9" w:rsidP="00E77E64">
      <w:pPr>
        <w:pStyle w:val="Reftext"/>
        <w:rPr>
          <w:lang w:val="en-US"/>
        </w:rPr>
      </w:pPr>
      <w:r w:rsidRPr="00F7078A">
        <w:rPr>
          <w:lang w:val="en-US"/>
        </w:rPr>
        <w:t>–</w:t>
      </w:r>
      <w:r w:rsidRPr="00F7078A">
        <w:rPr>
          <w:lang w:val="en-US"/>
        </w:rPr>
        <w:tab/>
        <w:t xml:space="preserve">ETSI TS 102 585 – </w:t>
      </w:r>
      <w:r w:rsidRPr="00F7078A">
        <w:rPr>
          <w:i/>
          <w:iCs/>
          <w:lang w:val="en-US"/>
        </w:rPr>
        <w:t>Digital video broadcasting (DVB); System specifications for satellite services to handheld devices (SH) below 3 GHz</w:t>
      </w:r>
      <w:r w:rsidRPr="00F7078A">
        <w:rPr>
          <w:lang w:val="en-US"/>
        </w:rPr>
        <w:t>.</w:t>
      </w:r>
    </w:p>
    <w:p w14:paraId="057A73C1" w14:textId="77777777" w:rsidR="00773FE9" w:rsidRPr="00F7078A" w:rsidRDefault="00773FE9" w:rsidP="00E77E64">
      <w:pPr>
        <w:pStyle w:val="Headingb"/>
        <w:rPr>
          <w:lang w:val="en-US"/>
        </w:rPr>
      </w:pPr>
      <w:bookmarkStart w:id="11" w:name="_Toc114490760"/>
      <w:r w:rsidRPr="00F7078A">
        <w:rPr>
          <w:lang w:val="en-US"/>
        </w:rPr>
        <w:t>Interface</w:t>
      </w:r>
      <w:bookmarkEnd w:id="11"/>
      <w:r w:rsidRPr="00F7078A">
        <w:rPr>
          <w:lang w:val="en-US"/>
        </w:rPr>
        <w:t xml:space="preserve"> radioélectrique</w:t>
      </w:r>
    </w:p>
    <w:p w14:paraId="45B76F48" w14:textId="77777777" w:rsidR="00773FE9" w:rsidRPr="00F7078A" w:rsidRDefault="00773FE9" w:rsidP="00E77E64">
      <w:pPr>
        <w:pStyle w:val="Reftext"/>
        <w:rPr>
          <w:lang w:val="en-US"/>
        </w:rPr>
      </w:pPr>
      <w:r w:rsidRPr="00F7078A">
        <w:rPr>
          <w:lang w:val="en-US"/>
        </w:rPr>
        <w:t>–</w:t>
      </w:r>
      <w:r w:rsidRPr="00F7078A">
        <w:rPr>
          <w:lang w:val="en-US"/>
        </w:rPr>
        <w:tab/>
        <w:t xml:space="preserve">ETSI EN 302 583 – </w:t>
      </w:r>
      <w:r w:rsidRPr="00F7078A">
        <w:rPr>
          <w:i/>
          <w:iCs/>
          <w:lang w:val="en-US"/>
        </w:rPr>
        <w:t>Digital video broadcasting (DVB); Framing structure, channel coding and modulation for satellite services to handheld devices (SH) below 3 GHz</w:t>
      </w:r>
      <w:r w:rsidRPr="00F7078A">
        <w:rPr>
          <w:lang w:val="en-US"/>
        </w:rPr>
        <w:t>.</w:t>
      </w:r>
    </w:p>
    <w:p w14:paraId="2934F187" w14:textId="77777777" w:rsidR="00773FE9" w:rsidRPr="00F7078A" w:rsidRDefault="00773FE9" w:rsidP="00E77E64">
      <w:pPr>
        <w:pStyle w:val="Headingb"/>
        <w:rPr>
          <w:lang w:val="en-US"/>
        </w:rPr>
      </w:pPr>
      <w:r w:rsidRPr="00F7078A">
        <w:rPr>
          <w:lang w:val="en-US"/>
        </w:rPr>
        <w:t xml:space="preserve">Couche liaison </w:t>
      </w:r>
    </w:p>
    <w:p w14:paraId="6F228FBF" w14:textId="77777777" w:rsidR="00773FE9" w:rsidRPr="00F7078A" w:rsidRDefault="00773FE9" w:rsidP="00E77E64">
      <w:pPr>
        <w:pStyle w:val="Reftext"/>
        <w:rPr>
          <w:lang w:val="en-US"/>
        </w:rPr>
      </w:pPr>
      <w:r w:rsidRPr="00F7078A">
        <w:rPr>
          <w:lang w:val="en-US"/>
        </w:rPr>
        <w:t>–</w:t>
      </w:r>
      <w:r w:rsidRPr="00F7078A">
        <w:rPr>
          <w:lang w:val="en-US"/>
        </w:rPr>
        <w:tab/>
        <w:t xml:space="preserve">ETSI EN 301 192 – </w:t>
      </w:r>
      <w:r w:rsidRPr="00F7078A">
        <w:rPr>
          <w:i/>
          <w:iCs/>
          <w:lang w:val="en-US"/>
        </w:rPr>
        <w:t>Digital video broadcasting (DVB); DVB specification for data broadcasting</w:t>
      </w:r>
      <w:r w:rsidRPr="00F7078A">
        <w:rPr>
          <w:lang w:val="en-US"/>
        </w:rPr>
        <w:t>.</w:t>
      </w:r>
    </w:p>
    <w:p w14:paraId="1BF18C13" w14:textId="77777777" w:rsidR="00773FE9" w:rsidRPr="00F7078A" w:rsidRDefault="00773FE9" w:rsidP="00E77E64">
      <w:pPr>
        <w:pStyle w:val="Reftext"/>
        <w:rPr>
          <w:lang w:val="en-US"/>
        </w:rPr>
      </w:pPr>
      <w:r w:rsidRPr="00F7078A">
        <w:rPr>
          <w:lang w:val="en-US"/>
        </w:rPr>
        <w:t>–</w:t>
      </w:r>
      <w:r w:rsidRPr="00F7078A">
        <w:rPr>
          <w:lang w:val="en-US"/>
        </w:rPr>
        <w:tab/>
        <w:t xml:space="preserve">ETSI TS 102 772 – </w:t>
      </w:r>
      <w:r w:rsidRPr="00F7078A">
        <w:rPr>
          <w:i/>
          <w:iCs/>
          <w:lang w:val="en-US"/>
        </w:rPr>
        <w:t>Digital video broadcasting (DVB); Specification of multi-protocol encapsulation – inter-burst forward error correction (MPE-IFEC)</w:t>
      </w:r>
      <w:r w:rsidRPr="00F7078A">
        <w:rPr>
          <w:lang w:val="en-US"/>
        </w:rPr>
        <w:t>.</w:t>
      </w:r>
    </w:p>
    <w:p w14:paraId="1C9767C8" w14:textId="77777777" w:rsidR="00773FE9" w:rsidRPr="006B165A" w:rsidRDefault="00773FE9" w:rsidP="00E77E64">
      <w:pPr>
        <w:pStyle w:val="Headingb"/>
      </w:pPr>
      <w:r w:rsidRPr="006B165A">
        <w:t>Signalisation au niveau du système</w:t>
      </w:r>
    </w:p>
    <w:p w14:paraId="777523F1" w14:textId="77777777" w:rsidR="00773FE9" w:rsidRPr="006B165A" w:rsidRDefault="00773FE9" w:rsidP="00E77E64">
      <w:pPr>
        <w:pStyle w:val="enumlev1"/>
      </w:pPr>
      <w:r w:rsidRPr="006B165A">
        <w:t>–</w:t>
      </w:r>
      <w:r w:rsidRPr="006B165A">
        <w:tab/>
        <w:t xml:space="preserve">ETSI TS 102 470-2 – </w:t>
      </w:r>
      <w:r w:rsidRPr="006B165A">
        <w:rPr>
          <w:i/>
          <w:iCs/>
        </w:rPr>
        <w:t>Digital video broadcasting (DVB); IP Datacast over DVB-SH: Programme specific information (PSI)/(Service Information (SI)</w:t>
      </w:r>
      <w:r w:rsidRPr="006B165A">
        <w:t>.</w:t>
      </w:r>
    </w:p>
    <w:p w14:paraId="63F0CEE8" w14:textId="77777777" w:rsidR="00773FE9" w:rsidRPr="006B165A" w:rsidRDefault="00773FE9" w:rsidP="00E77E64">
      <w:pPr>
        <w:pStyle w:val="Headingb"/>
      </w:pPr>
      <w:bookmarkStart w:id="12" w:name="_Toc114490761"/>
      <w:r w:rsidRPr="006B165A">
        <w:t xml:space="preserve">Couche service de diffusion de données IP </w:t>
      </w:r>
      <w:bookmarkEnd w:id="12"/>
    </w:p>
    <w:p w14:paraId="283E8BF3" w14:textId="77777777" w:rsidR="00773FE9" w:rsidRPr="006B165A" w:rsidRDefault="00773FE9" w:rsidP="00E77E64">
      <w:pPr>
        <w:rPr>
          <w:szCs w:val="24"/>
        </w:rPr>
      </w:pPr>
      <w:r w:rsidRPr="006B165A">
        <w:rPr>
          <w:szCs w:val="24"/>
        </w:rPr>
        <w:t>Le guide électronique des services est spécifié dans les documents suivants:</w:t>
      </w:r>
    </w:p>
    <w:p w14:paraId="028BB1D0" w14:textId="77777777" w:rsidR="00773FE9" w:rsidRPr="00F7078A" w:rsidRDefault="00773FE9" w:rsidP="00E77E64">
      <w:pPr>
        <w:pStyle w:val="Reftext"/>
        <w:rPr>
          <w:lang w:val="en-US"/>
        </w:rPr>
      </w:pPr>
      <w:r w:rsidRPr="00F7078A">
        <w:rPr>
          <w:lang w:val="en-US"/>
        </w:rPr>
        <w:t>–</w:t>
      </w:r>
      <w:r w:rsidRPr="00F7078A">
        <w:rPr>
          <w:lang w:val="en-US"/>
        </w:rPr>
        <w:tab/>
        <w:t xml:space="preserve">ETSI TS 102 471 – </w:t>
      </w:r>
      <w:r w:rsidRPr="00F7078A">
        <w:rPr>
          <w:i/>
          <w:iCs/>
          <w:lang w:val="en-US"/>
        </w:rPr>
        <w:t>Digital video broadcasting (DVB); IP Datacast over DVB-H: Electronic service Guide (ESG)</w:t>
      </w:r>
      <w:r w:rsidRPr="00F7078A">
        <w:rPr>
          <w:lang w:val="en-US"/>
        </w:rPr>
        <w:t>.</w:t>
      </w:r>
    </w:p>
    <w:p w14:paraId="44312572" w14:textId="77777777" w:rsidR="00773FE9" w:rsidRPr="00F7078A" w:rsidRDefault="00773FE9" w:rsidP="00E77E64">
      <w:pPr>
        <w:pStyle w:val="Reftext"/>
        <w:rPr>
          <w:lang w:val="en-US"/>
        </w:rPr>
      </w:pPr>
      <w:r w:rsidRPr="00F7078A">
        <w:rPr>
          <w:lang w:val="en-US"/>
        </w:rPr>
        <w:t>–</w:t>
      </w:r>
      <w:r w:rsidRPr="00F7078A">
        <w:rPr>
          <w:lang w:val="en-US"/>
        </w:rPr>
        <w:tab/>
        <w:t xml:space="preserve">ETSI TS 102 592-2 – </w:t>
      </w:r>
      <w:r w:rsidRPr="00F7078A">
        <w:rPr>
          <w:i/>
          <w:iCs/>
          <w:lang w:val="en-US"/>
        </w:rPr>
        <w:t>IP Datacast over DVB-SH: Electronic service Guide (ESG) implementation Guidelines</w:t>
      </w:r>
      <w:r w:rsidRPr="00F7078A">
        <w:rPr>
          <w:lang w:val="en-US"/>
        </w:rPr>
        <w:t>.</w:t>
      </w:r>
    </w:p>
    <w:p w14:paraId="2C7658B0" w14:textId="77777777" w:rsidR="00773FE9" w:rsidRPr="006B165A" w:rsidRDefault="00773FE9" w:rsidP="00E77E64">
      <w:pPr>
        <w:rPr>
          <w:szCs w:val="24"/>
        </w:rPr>
      </w:pPr>
      <w:r w:rsidRPr="006B165A">
        <w:rPr>
          <w:szCs w:val="24"/>
        </w:rPr>
        <w:t>Les protocoles de fourniture de contenus sont spécifiés dans les documents suivants:</w:t>
      </w:r>
    </w:p>
    <w:p w14:paraId="53353359" w14:textId="77777777" w:rsidR="00773FE9" w:rsidRPr="00F7078A" w:rsidRDefault="00773FE9" w:rsidP="00E77E64">
      <w:pPr>
        <w:pStyle w:val="Reftext"/>
        <w:rPr>
          <w:lang w:val="en-US"/>
        </w:rPr>
      </w:pPr>
      <w:r w:rsidRPr="00F7078A">
        <w:rPr>
          <w:lang w:val="en-US"/>
        </w:rPr>
        <w:t>–</w:t>
      </w:r>
      <w:r w:rsidRPr="00F7078A">
        <w:rPr>
          <w:lang w:val="en-US"/>
        </w:rPr>
        <w:tab/>
        <w:t xml:space="preserve">ETSI TS 102 472 – </w:t>
      </w:r>
      <w:r w:rsidRPr="00F7078A">
        <w:rPr>
          <w:i/>
          <w:iCs/>
          <w:lang w:val="en-US"/>
        </w:rPr>
        <w:t>Digital video broadcasting (DVB); IP Datacast over DVB-H: Content delivery protocols</w:t>
      </w:r>
      <w:r w:rsidRPr="00F7078A">
        <w:rPr>
          <w:lang w:val="en-US"/>
        </w:rPr>
        <w:t>.</w:t>
      </w:r>
    </w:p>
    <w:p w14:paraId="3AFFCE40" w14:textId="77777777" w:rsidR="00773FE9" w:rsidRPr="00F7078A" w:rsidRDefault="00773FE9" w:rsidP="00E77E64">
      <w:pPr>
        <w:pStyle w:val="Reftext"/>
        <w:rPr>
          <w:lang w:val="en-US"/>
        </w:rPr>
      </w:pPr>
      <w:r w:rsidRPr="00F7078A">
        <w:rPr>
          <w:lang w:val="en-US"/>
        </w:rPr>
        <w:t>–</w:t>
      </w:r>
      <w:r w:rsidRPr="00F7078A">
        <w:rPr>
          <w:lang w:val="en-US"/>
        </w:rPr>
        <w:tab/>
        <w:t xml:space="preserve">ETSI TS 102 591-2 – </w:t>
      </w:r>
      <w:r w:rsidRPr="00F7078A">
        <w:rPr>
          <w:i/>
          <w:iCs/>
          <w:lang w:val="en-US"/>
        </w:rPr>
        <w:t>Digital video broadcasting (DVB); IP Datacast: Content delivery protocols implementation Guidelines; Part 2: IP Datacast over DVB-SH</w:t>
      </w:r>
      <w:r w:rsidRPr="00F7078A">
        <w:rPr>
          <w:lang w:val="en-US"/>
        </w:rPr>
        <w:t>.</w:t>
      </w:r>
    </w:p>
    <w:p w14:paraId="02983CD4" w14:textId="77777777" w:rsidR="00773FE9" w:rsidRPr="006B165A" w:rsidRDefault="00773FE9" w:rsidP="00E77E64">
      <w:pPr>
        <w:rPr>
          <w:szCs w:val="24"/>
        </w:rPr>
      </w:pPr>
      <w:r w:rsidRPr="006B165A">
        <w:rPr>
          <w:szCs w:val="24"/>
        </w:rPr>
        <w:t xml:space="preserve">Les mécanismes de protection et d'achat de services sont spécifiés dans le document suivant: </w:t>
      </w:r>
    </w:p>
    <w:p w14:paraId="256240BF" w14:textId="77777777" w:rsidR="00773FE9" w:rsidRPr="00F7078A" w:rsidRDefault="00773FE9" w:rsidP="00E77E64">
      <w:pPr>
        <w:pStyle w:val="Reftext"/>
        <w:rPr>
          <w:lang w:val="en-US"/>
        </w:rPr>
      </w:pPr>
      <w:r w:rsidRPr="00F7078A">
        <w:rPr>
          <w:lang w:val="en-US"/>
        </w:rPr>
        <w:t>–</w:t>
      </w:r>
      <w:r w:rsidRPr="00F7078A">
        <w:rPr>
          <w:lang w:val="en-US"/>
        </w:rPr>
        <w:tab/>
        <w:t xml:space="preserve">ETSI TS 102 474 – </w:t>
      </w:r>
      <w:r w:rsidRPr="00F7078A">
        <w:rPr>
          <w:i/>
          <w:iCs/>
          <w:lang w:val="en-US"/>
        </w:rPr>
        <w:t>Digital video broadcasting (DVB); IP Datacast over DVB-H: Service purchase and protection</w:t>
      </w:r>
      <w:r w:rsidRPr="00F7078A">
        <w:rPr>
          <w:lang w:val="en-US"/>
        </w:rPr>
        <w:t>.</w:t>
      </w:r>
    </w:p>
    <w:p w14:paraId="455AADEA" w14:textId="77777777" w:rsidR="00773FE9" w:rsidRPr="006B165A" w:rsidRDefault="00773FE9" w:rsidP="00E77E64">
      <w:pPr>
        <w:rPr>
          <w:szCs w:val="24"/>
          <w:lang w:eastAsia="ja-JP"/>
        </w:rPr>
      </w:pPr>
      <w:r w:rsidRPr="006B165A">
        <w:rPr>
          <w:szCs w:val="24"/>
          <w:lang w:eastAsia="ja-JP"/>
        </w:rPr>
        <w:t>Les mécanismes de mobilité sont spécifiés dans le document suivant:</w:t>
      </w:r>
    </w:p>
    <w:p w14:paraId="42CEC246" w14:textId="77777777" w:rsidR="00773FE9" w:rsidRPr="00F7078A" w:rsidRDefault="00773FE9" w:rsidP="00E77E64">
      <w:pPr>
        <w:pStyle w:val="Reftext"/>
        <w:rPr>
          <w:lang w:val="en-US"/>
        </w:rPr>
      </w:pPr>
      <w:r w:rsidRPr="00F7078A">
        <w:rPr>
          <w:lang w:val="en-US"/>
        </w:rPr>
        <w:t>–</w:t>
      </w:r>
      <w:r w:rsidRPr="00F7078A">
        <w:rPr>
          <w:lang w:val="en-US"/>
        </w:rPr>
        <w:tab/>
        <w:t xml:space="preserve">ETSI TS 102 611-2 – </w:t>
      </w:r>
      <w:r w:rsidRPr="00F7078A">
        <w:rPr>
          <w:i/>
          <w:iCs/>
          <w:lang w:val="en-US"/>
        </w:rPr>
        <w:t>IP Datacast over DVB-SH: Implementation Guidelines for mobility</w:t>
      </w:r>
      <w:r w:rsidRPr="00F7078A">
        <w:rPr>
          <w:lang w:val="en-US"/>
        </w:rPr>
        <w:t>.</w:t>
      </w:r>
    </w:p>
    <w:p w14:paraId="10FFD039" w14:textId="77777777" w:rsidR="00773FE9" w:rsidRPr="006B165A" w:rsidRDefault="00773FE9" w:rsidP="00E77E64">
      <w:pPr>
        <w:pStyle w:val="Headingb"/>
        <w:rPr>
          <w:lang w:eastAsia="ja-JP"/>
        </w:rPr>
      </w:pPr>
      <w:bookmarkStart w:id="13" w:name="_Toc114490762"/>
      <w:r w:rsidRPr="006B165A">
        <w:t xml:space="preserve">Codecs et formats de diffusion de données IP </w:t>
      </w:r>
      <w:bookmarkEnd w:id="13"/>
    </w:p>
    <w:p w14:paraId="40E3D78D" w14:textId="77777777" w:rsidR="00773FE9" w:rsidRPr="00F7078A" w:rsidRDefault="00773FE9" w:rsidP="00E77E64">
      <w:pPr>
        <w:pStyle w:val="Reftext"/>
        <w:rPr>
          <w:lang w:val="en-US"/>
        </w:rPr>
      </w:pPr>
      <w:r w:rsidRPr="00F7078A">
        <w:rPr>
          <w:lang w:val="en-US"/>
        </w:rPr>
        <w:t>–</w:t>
      </w:r>
      <w:r w:rsidRPr="00F7078A">
        <w:rPr>
          <w:lang w:val="en-US"/>
        </w:rPr>
        <w:tab/>
        <w:t xml:space="preserve">ETSI TS 102 005 – </w:t>
      </w:r>
      <w:r w:rsidRPr="00F7078A">
        <w:rPr>
          <w:i/>
          <w:iCs/>
          <w:lang w:val="en-US"/>
        </w:rPr>
        <w:t>Digital video broadcasting (DVB); Specification for the use of video and audio coding in DVB services delivered directly over IP</w:t>
      </w:r>
      <w:r w:rsidRPr="00F7078A">
        <w:rPr>
          <w:lang w:val="en-US"/>
        </w:rPr>
        <w:t>.</w:t>
      </w:r>
    </w:p>
    <w:p w14:paraId="7FD10294" w14:textId="77777777" w:rsidR="00773FE9" w:rsidRPr="006B165A" w:rsidRDefault="00773FE9" w:rsidP="00E77E64">
      <w:pPr>
        <w:pStyle w:val="Headingb"/>
      </w:pPr>
      <w:r w:rsidRPr="006B165A">
        <w:rPr>
          <w:lang w:eastAsia="ja-JP"/>
        </w:rPr>
        <w:t>Lignes directrices pour le déploiement du système DVB-SH</w:t>
      </w:r>
      <w:r w:rsidRPr="006B165A">
        <w:t xml:space="preserve"> </w:t>
      </w:r>
    </w:p>
    <w:p w14:paraId="105CD71D" w14:textId="77777777" w:rsidR="00773FE9" w:rsidRPr="00F7078A" w:rsidRDefault="00773FE9" w:rsidP="00E77E64">
      <w:pPr>
        <w:pStyle w:val="Reftext"/>
        <w:rPr>
          <w:lang w:val="en-US"/>
        </w:rPr>
      </w:pPr>
      <w:r w:rsidRPr="00F7078A">
        <w:rPr>
          <w:lang w:val="en-US"/>
        </w:rPr>
        <w:t>–</w:t>
      </w:r>
      <w:r w:rsidRPr="00F7078A">
        <w:rPr>
          <w:lang w:val="en-US"/>
        </w:rPr>
        <w:tab/>
        <w:t xml:space="preserve">ETSI TS 102 584 – </w:t>
      </w:r>
      <w:r w:rsidRPr="00F7078A">
        <w:rPr>
          <w:i/>
          <w:iCs/>
          <w:lang w:val="en-US"/>
        </w:rPr>
        <w:t>Digital video broadcasting (DVB); DVB-SH Implementation Guidelines</w:t>
      </w:r>
      <w:r w:rsidRPr="00F7078A">
        <w:rPr>
          <w:lang w:val="en-US"/>
        </w:rPr>
        <w:t>.</w:t>
      </w:r>
    </w:p>
    <w:p w14:paraId="54B52403" w14:textId="77777777" w:rsidR="00773FE9" w:rsidRPr="006B165A" w:rsidRDefault="00773FE9" w:rsidP="00E77E64">
      <w:pPr>
        <w:pStyle w:val="Headingb"/>
        <w:rPr>
          <w:lang w:eastAsia="ja-JP"/>
        </w:rPr>
      </w:pPr>
      <w:r w:rsidRPr="006B165A">
        <w:rPr>
          <w:lang w:eastAsia="ja-JP"/>
        </w:rPr>
        <w:t>Spécifications BCAST 1.1 de l'OMA</w:t>
      </w:r>
    </w:p>
    <w:p w14:paraId="443374EF" w14:textId="77777777" w:rsidR="00773FE9" w:rsidRPr="006B165A" w:rsidRDefault="00773FE9" w:rsidP="00E77E64">
      <w:pPr>
        <w:keepNext/>
        <w:keepLines/>
        <w:rPr>
          <w:szCs w:val="24"/>
        </w:rPr>
      </w:pPr>
      <w:r w:rsidRPr="006B165A">
        <w:rPr>
          <w:szCs w:val="24"/>
        </w:rPr>
        <w:t>BCAST de l'</w:t>
      </w:r>
      <w:r w:rsidRPr="006B165A">
        <w:rPr>
          <w:szCs w:val="24"/>
          <w:lang w:eastAsia="ja-JP"/>
        </w:rPr>
        <w:t>OMA</w:t>
      </w:r>
      <w:r w:rsidRPr="006B165A">
        <w:rPr>
          <w:szCs w:val="24"/>
        </w:rPr>
        <w:t xml:space="preserve"> est un ensemble de spécifications de couche service, applicables à divers supports de radiodiffusion, y compris les supports de radiodiffusion DVB-SH.</w:t>
      </w:r>
    </w:p>
    <w:p w14:paraId="0519D99B" w14:textId="77777777" w:rsidR="00773FE9" w:rsidRPr="006B165A" w:rsidRDefault="00773FE9" w:rsidP="00E77E64">
      <w:pPr>
        <w:pStyle w:val="Reftext"/>
      </w:pPr>
      <w:r w:rsidRPr="006B165A">
        <w:t>–</w:t>
      </w:r>
      <w:r w:rsidRPr="006B165A">
        <w:tab/>
        <w:t xml:space="preserve">«BCAST Distribution system adaptation – IPDC over DVB-SH», open mobile alliance, </w:t>
      </w:r>
      <w:r w:rsidRPr="006B165A" w:rsidDel="009725A0">
        <w:t>Version</w:t>
      </w:r>
      <w:r w:rsidRPr="006B165A">
        <w:t> </w:t>
      </w:r>
      <w:r w:rsidRPr="006B165A" w:rsidDel="009725A0">
        <w:t>1.</w:t>
      </w:r>
      <w:r w:rsidRPr="006B165A">
        <w:t>1.</w:t>
      </w:r>
    </w:p>
    <w:p w14:paraId="4BBDCE8C" w14:textId="77777777" w:rsidR="00AA2973" w:rsidRPr="006B165A" w:rsidRDefault="00AA2973" w:rsidP="00E77E64">
      <w:pPr>
        <w:pStyle w:val="Reftext"/>
      </w:pPr>
    </w:p>
    <w:p w14:paraId="75E348BA" w14:textId="1AF33DD2" w:rsidR="00773FE9" w:rsidRPr="006B165A" w:rsidRDefault="0086081E" w:rsidP="00E77E64">
      <w:pPr>
        <w:pStyle w:val="AppendixNoTitle"/>
        <w:rPr>
          <w:lang w:eastAsia="ja-JP"/>
        </w:rPr>
      </w:pPr>
      <w:r w:rsidRPr="006B165A">
        <w:rPr>
          <w:lang w:eastAsia="ja-JP"/>
        </w:rPr>
        <w:lastRenderedPageBreak/>
        <w:t>Pièce jointe</w:t>
      </w:r>
      <w:r w:rsidR="00773FE9" w:rsidRPr="006B165A">
        <w:rPr>
          <w:lang w:eastAsia="ja-JP"/>
        </w:rPr>
        <w:t xml:space="preserve"> 4 </w:t>
      </w:r>
      <w:r w:rsidR="00773FE9" w:rsidRPr="006B165A">
        <w:rPr>
          <w:lang w:eastAsia="ja-JP"/>
        </w:rPr>
        <w:br/>
      </w:r>
      <w:r w:rsidR="006C1ADB">
        <w:rPr>
          <w:lang w:eastAsia="ja-JP"/>
        </w:rPr>
        <w:t>de</w:t>
      </w:r>
      <w:r w:rsidR="00773FE9" w:rsidRPr="006B165A">
        <w:rPr>
          <w:lang w:eastAsia="ja-JP"/>
        </w:rPr>
        <w:t xml:space="preserve"> l'Annexe 1</w:t>
      </w:r>
      <w:r w:rsidR="00773FE9" w:rsidRPr="006B165A">
        <w:rPr>
          <w:lang w:eastAsia="ja-JP"/>
        </w:rPr>
        <w:br/>
      </w:r>
      <w:r w:rsidR="00773FE9" w:rsidRPr="006B165A">
        <w:rPr>
          <w:lang w:eastAsia="ja-JP"/>
        </w:rPr>
        <w:br/>
        <w:t>Système multimédia H (DVB-H)</w:t>
      </w:r>
    </w:p>
    <w:p w14:paraId="2B69ED66" w14:textId="77777777" w:rsidR="00773FE9" w:rsidRPr="006B165A" w:rsidRDefault="00773FE9" w:rsidP="00E77E64">
      <w:pPr>
        <w:pStyle w:val="Normalaftertitle"/>
      </w:pPr>
      <w:r w:rsidRPr="006B165A">
        <w:t>Le système DVB-H est un système de transmission utilisé pour la radiodiffusion multimédia au moyen de datagrammes, IP ou autres. Ces datagrammes peuvent contenir des données relatives aux services multimédias, aux services de téléchargement de fichier ou à d'autres services non mentionnés ici.</w:t>
      </w:r>
    </w:p>
    <w:p w14:paraId="19C53634" w14:textId="77777777" w:rsidR="00773FE9" w:rsidRPr="006B165A" w:rsidRDefault="00773FE9" w:rsidP="00E77E64">
      <w:pPr>
        <w:rPr>
          <w:szCs w:val="24"/>
        </w:rPr>
      </w:pPr>
      <w:r w:rsidRPr="006B165A">
        <w:rPr>
          <w:szCs w:val="24"/>
        </w:rPr>
        <w:t>L'objectif du système DVB-H est de permettre d'acheminer efficacement des données multimédias sur des réseaux de radiodiffusion numérique de Terre à destination de terminaux portatifs. L'efficacité est considérée comme étant liée principalement aux contraintes en termes d'alimentation électrique et aux conditions de transmission variables afférentes à la mobilité.</w:t>
      </w:r>
    </w:p>
    <w:p w14:paraId="3DBD1BB1" w14:textId="77777777" w:rsidR="00773FE9" w:rsidRPr="006B165A" w:rsidRDefault="00773FE9" w:rsidP="00E77E64">
      <w:pPr>
        <w:rPr>
          <w:szCs w:val="24"/>
        </w:rPr>
      </w:pPr>
      <w:r w:rsidRPr="006B165A">
        <w:rPr>
          <w:szCs w:val="24"/>
        </w:rPr>
        <w:t xml:space="preserve">Les spécifications de base du système DVB-H </w:t>
      </w:r>
      <w:r w:rsidRPr="006B165A">
        <w:t>(Recommandations UIT-R BT.1306 et UIT</w:t>
      </w:r>
      <w:r w:rsidR="002B76CA" w:rsidRPr="006B165A">
        <w:noBreakHyphen/>
      </w:r>
      <w:r w:rsidRPr="006B165A">
        <w:t>R</w:t>
      </w:r>
      <w:r w:rsidR="002B76CA" w:rsidRPr="006B165A">
        <w:t> </w:t>
      </w:r>
      <w:r w:rsidRPr="006B165A">
        <w:t>BT.1833, Rapport UIT</w:t>
      </w:r>
      <w:r w:rsidRPr="006B165A">
        <w:noBreakHyphen/>
        <w:t xml:space="preserve">R BT.2049 et norme ETSI EN 302 304) </w:t>
      </w:r>
      <w:r w:rsidRPr="006B165A">
        <w:rPr>
          <w:szCs w:val="24"/>
        </w:rPr>
        <w:t>portent sur:</w:t>
      </w:r>
    </w:p>
    <w:p w14:paraId="1ADC34FD" w14:textId="77777777" w:rsidR="00773FE9" w:rsidRPr="006B165A" w:rsidRDefault="00773FE9" w:rsidP="00E77E64">
      <w:pPr>
        <w:pStyle w:val="enumlev1"/>
      </w:pPr>
      <w:r w:rsidRPr="006B165A">
        <w:t>–</w:t>
      </w:r>
      <w:r w:rsidRPr="006B165A">
        <w:tab/>
        <w:t>la couche physique;</w:t>
      </w:r>
    </w:p>
    <w:p w14:paraId="0CE97FAA" w14:textId="77777777" w:rsidR="00773FE9" w:rsidRPr="006B165A" w:rsidRDefault="00773FE9" w:rsidP="00E77E64">
      <w:pPr>
        <w:pStyle w:val="enumlev1"/>
      </w:pPr>
      <w:r w:rsidRPr="006B165A">
        <w:t>–</w:t>
      </w:r>
      <w:r w:rsidRPr="006B165A">
        <w:tab/>
        <w:t>la couche liaison;</w:t>
      </w:r>
    </w:p>
    <w:p w14:paraId="74D3679C" w14:textId="77777777" w:rsidR="00773FE9" w:rsidRPr="006B165A" w:rsidRDefault="00773FE9" w:rsidP="00E77E64">
      <w:pPr>
        <w:pStyle w:val="enumlev1"/>
      </w:pPr>
      <w:r w:rsidRPr="006B165A">
        <w:t>–</w:t>
      </w:r>
      <w:r w:rsidRPr="006B165A">
        <w:tab/>
        <w:t>les informations de service.</w:t>
      </w:r>
    </w:p>
    <w:p w14:paraId="6D3AB71E" w14:textId="77777777" w:rsidR="00773FE9" w:rsidRPr="006B165A" w:rsidRDefault="00773FE9" w:rsidP="00E77E64">
      <w:r w:rsidRPr="006B165A">
        <w:t>Des recommandations relatives à la synchronisation des réseaux monofréquence dans le cadre du système DVB-H sont également fournies.</w:t>
      </w:r>
    </w:p>
    <w:p w14:paraId="008FE606" w14:textId="77777777" w:rsidR="00773FE9" w:rsidRPr="006B165A" w:rsidRDefault="00773FE9" w:rsidP="00E77E64">
      <w:pPr>
        <w:rPr>
          <w:szCs w:val="24"/>
        </w:rPr>
      </w:pPr>
      <w:r w:rsidRPr="006B165A">
        <w:rPr>
          <w:szCs w:val="24"/>
        </w:rPr>
        <w:t>Des informations et recommandations complémentaires concernant la manière d'utiliser et de choisir les paramètres appropriés du système DVB-H sont fournies dans les documents énumérés dans la bibliographie.</w:t>
      </w:r>
    </w:p>
    <w:p w14:paraId="2B782BDA" w14:textId="77777777" w:rsidR="00773FE9" w:rsidRPr="006B165A" w:rsidRDefault="00773FE9" w:rsidP="00E77E64">
      <w:pPr>
        <w:rPr>
          <w:szCs w:val="24"/>
        </w:rPr>
      </w:pPr>
      <w:r w:rsidRPr="006B165A">
        <w:rPr>
          <w:szCs w:val="24"/>
        </w:rPr>
        <w:t>Le système DVB-H utilise les éléments techniques suivants pour la couche liaison et la couche physique:</w:t>
      </w:r>
    </w:p>
    <w:p w14:paraId="3C372276" w14:textId="77777777" w:rsidR="00773FE9" w:rsidRPr="006B165A" w:rsidRDefault="00773FE9" w:rsidP="00E77E64">
      <w:pPr>
        <w:pStyle w:val="enumlev1"/>
      </w:pPr>
      <w:r w:rsidRPr="006B165A">
        <w:t>–</w:t>
      </w:r>
      <w:r w:rsidRPr="006B165A">
        <w:tab/>
        <w:t>Couche liaison:</w:t>
      </w:r>
    </w:p>
    <w:p w14:paraId="2A31ED29" w14:textId="77777777" w:rsidR="00773FE9" w:rsidRPr="006B165A" w:rsidRDefault="00773FE9" w:rsidP="00E77E64">
      <w:pPr>
        <w:pStyle w:val="enumlev2"/>
      </w:pPr>
      <w:r w:rsidRPr="006B165A">
        <w:t>i)</w:t>
      </w:r>
      <w:r w:rsidRPr="006B165A">
        <w:tab/>
        <w:t xml:space="preserve">découpage temporel visant à réduire la consommation moyenne d'énergie du terminal et à permettre un transfert progressif et transparent; </w:t>
      </w:r>
    </w:p>
    <w:p w14:paraId="5864096C" w14:textId="77777777" w:rsidR="00773FE9" w:rsidRPr="006B165A" w:rsidRDefault="00773FE9" w:rsidP="00E77E64">
      <w:pPr>
        <w:pStyle w:val="enumlev2"/>
      </w:pPr>
      <w:r w:rsidRPr="006B165A">
        <w:t>ii)</w:t>
      </w:r>
      <w:r w:rsidRPr="006B165A">
        <w:tab/>
        <w:t xml:space="preserve">correction d'erreur directe pour les données à encapsulation multiprotocole (MPE-FEC) en vue d'améliorer le rapport </w:t>
      </w:r>
      <w:r w:rsidRPr="006B165A">
        <w:rPr>
          <w:i/>
          <w:iCs/>
        </w:rPr>
        <w:t>C</w:t>
      </w:r>
      <w:r w:rsidRPr="006B165A">
        <w:t>/</w:t>
      </w:r>
      <w:r w:rsidRPr="006B165A">
        <w:rPr>
          <w:i/>
          <w:iCs/>
        </w:rPr>
        <w:t>N</w:t>
      </w:r>
      <w:r w:rsidRPr="006B165A">
        <w:t xml:space="preserve"> et l'efficacité Doppler dans les canaux mobiles, et de renforcer ainsi la tolérance au brouillage impulsif. </w:t>
      </w:r>
    </w:p>
    <w:p w14:paraId="10CA51AC" w14:textId="77777777" w:rsidR="00773FE9" w:rsidRPr="006B165A" w:rsidRDefault="00773FE9" w:rsidP="00E77E64">
      <w:pPr>
        <w:pStyle w:val="enumlev1"/>
        <w:keepNext/>
        <w:keepLines/>
      </w:pPr>
      <w:r w:rsidRPr="006B165A">
        <w:t>–</w:t>
      </w:r>
      <w:r w:rsidRPr="006B165A">
        <w:tab/>
        <w:t>Couche physique:</w:t>
      </w:r>
    </w:p>
    <w:p w14:paraId="3CABFA5E" w14:textId="77777777" w:rsidR="00773FE9" w:rsidRPr="006B165A" w:rsidRDefault="00773FE9" w:rsidP="00E77E64">
      <w:pPr>
        <w:pStyle w:val="enumlev1"/>
        <w:keepNext/>
        <w:keepLines/>
      </w:pPr>
      <w:r w:rsidRPr="006B165A">
        <w:tab/>
        <w:t>DVB-T (voir la norme EN 300 744) avec les éléments techniques suivants destinés spécifiquement au système DVB-H:</w:t>
      </w:r>
    </w:p>
    <w:p w14:paraId="2CB0BB8C" w14:textId="77777777" w:rsidR="00773FE9" w:rsidRPr="006B165A" w:rsidRDefault="00773FE9" w:rsidP="00E77E64">
      <w:pPr>
        <w:pStyle w:val="enumlev2"/>
      </w:pPr>
      <w:r w:rsidRPr="006B165A">
        <w:t>i)</w:t>
      </w:r>
      <w:r w:rsidRPr="006B165A">
        <w:tab/>
        <w:t xml:space="preserve">signalisation DVB-H dans les bits TPS afin d'améliorer et d'accélérer la découverte de service. L'identificateur de cellule est également acheminé dans les bits TPS afin d'accélérer le balayage du signal et le transfert sur les récepteurs mobiles; </w:t>
      </w:r>
    </w:p>
    <w:p w14:paraId="1317A3B5" w14:textId="77777777" w:rsidR="00773FE9" w:rsidRPr="006B165A" w:rsidRDefault="00773FE9" w:rsidP="00E77E64">
      <w:pPr>
        <w:pStyle w:val="enumlev2"/>
      </w:pPr>
      <w:r w:rsidRPr="006B165A">
        <w:t>ii)</w:t>
      </w:r>
      <w:r w:rsidRPr="006B165A">
        <w:tab/>
        <w:t>mode 4k visant à offrir un compromis entre la mobilité et la taille des cellules des réseaux SFN, permettant une réception à très haut débit sur une seule antenne dans des réseaux SFN de taille moyenne, et offrant ainsi une plus grande souplesse dans la conception des réseaux;</w:t>
      </w:r>
    </w:p>
    <w:p w14:paraId="0CF012ED" w14:textId="77777777" w:rsidR="00773FE9" w:rsidRPr="006B165A" w:rsidRDefault="00773FE9" w:rsidP="00E77E64">
      <w:pPr>
        <w:pStyle w:val="enumlev2"/>
      </w:pPr>
      <w:r w:rsidRPr="006B165A">
        <w:t>iii)</w:t>
      </w:r>
      <w:r w:rsidRPr="006B165A">
        <w:tab/>
        <w:t>entrelaceur de symboles en profondeur pour les modes 2k et 4k afin d'améliorer leur robustesse dans un environnement mobile et en présence de bruit impulsif.</w:t>
      </w:r>
    </w:p>
    <w:p w14:paraId="7112BC1A" w14:textId="77777777" w:rsidR="00773FE9" w:rsidRPr="006B165A" w:rsidRDefault="00773FE9" w:rsidP="00F7078A">
      <w:pPr>
        <w:keepNext/>
        <w:keepLines/>
      </w:pPr>
      <w:r w:rsidRPr="006B165A">
        <w:lastRenderedPageBreak/>
        <w:t xml:space="preserve">Il convient de mentionner que les éléments techniques de découpage temporel et MPE-FEC étant mis en </w:t>
      </w:r>
      <w:r w:rsidR="008F0033" w:rsidRPr="006B165A">
        <w:t>œuvre</w:t>
      </w:r>
      <w:r w:rsidRPr="006B165A">
        <w:t xml:space="preserve"> dans la couche liaison, ils n'ont, ni l'un ni l'autre, d'incidence sur la couche physique DVB-T. Il est également important de noter que les données utiles du système DVB</w:t>
      </w:r>
      <w:r w:rsidRPr="006B165A">
        <w:noBreakHyphen/>
        <w:t>H sont des datagrammes IP ou d'autres datagrammes de couche réseau encapsulés dans des sections MPE.</w:t>
      </w:r>
    </w:p>
    <w:p w14:paraId="76C71F83" w14:textId="440DA55B" w:rsidR="00773FE9" w:rsidRPr="006B165A" w:rsidRDefault="00773FE9" w:rsidP="00E77E64">
      <w:r w:rsidRPr="006B165A">
        <w:t>La structure théorique d'un récepteur DVB-H est illustrée dans la Fig. A4</w:t>
      </w:r>
      <w:r w:rsidR="0073434B">
        <w:noBreakHyphen/>
      </w:r>
      <w:r w:rsidRPr="006B165A">
        <w:t>1. Elle comporte un démodulateur DVB-H et un terminal DVB-H. Le démodulateur DVB-H comporte un démodulateur DVB-T, un module de découpage temporel et un module MPE-FEC.</w:t>
      </w:r>
    </w:p>
    <w:p w14:paraId="5010DE59" w14:textId="77777777" w:rsidR="00773FE9" w:rsidRPr="006B165A" w:rsidRDefault="00773FE9" w:rsidP="00E77E64">
      <w:pPr>
        <w:pStyle w:val="enumlev1"/>
      </w:pPr>
      <w:r w:rsidRPr="006B165A">
        <w:t>–</w:t>
      </w:r>
      <w:r w:rsidRPr="006B165A">
        <w:tab/>
        <w:t>Le démodulateur DVB-T récupère les paquets de flux de transport MPEG-2 à partir du signal RF DVB-T reçu (voir la norme EN 300 744). Il offre trois modes de transmission, 8K, 4K et 2K, avec la signalisation des paramètres d'émetteur (TPS) correspondante. Il est à noter que le mode 4K, les entrelaceurs en profondeur et la signalisation DVB-H ont été définis lors de l'élaboration de la norme DVB-H.</w:t>
      </w:r>
    </w:p>
    <w:p w14:paraId="322EDC9E" w14:textId="77777777" w:rsidR="00773FE9" w:rsidRPr="006B165A" w:rsidRDefault="00773FE9" w:rsidP="00E77E64">
      <w:pPr>
        <w:pStyle w:val="enumlev1"/>
      </w:pPr>
      <w:r w:rsidRPr="006B165A">
        <w:t>–</w:t>
      </w:r>
      <w:r w:rsidRPr="006B165A">
        <w:tab/>
        <w:t>Le module de découpage temporel, défini par la norme DVB-H, vise à réduire la consommation d'énergie du récepteur tout en permettant un transfert progressif et transparent.</w:t>
      </w:r>
    </w:p>
    <w:p w14:paraId="4AD25C89" w14:textId="77777777" w:rsidR="00773FE9" w:rsidRPr="006B165A" w:rsidRDefault="00773FE9" w:rsidP="00E77E64">
      <w:pPr>
        <w:pStyle w:val="enumlev1"/>
      </w:pPr>
      <w:r w:rsidRPr="006B165A">
        <w:t>–</w:t>
      </w:r>
      <w:r w:rsidRPr="006B165A">
        <w:tab/>
        <w:t>Le module MPE-FEC, défini par la norme DVB-H, offre, lors de la transmission dans la couche physique, une correction d'erreur directe complémentaire permettant au récepteur de faire face aux situations de réception particulièrement difficiles.</w:t>
      </w:r>
    </w:p>
    <w:p w14:paraId="0334C406" w14:textId="6AEE02D7" w:rsidR="00773FE9" w:rsidRPr="006B165A" w:rsidRDefault="00773FE9" w:rsidP="00E77E64">
      <w:pPr>
        <w:pStyle w:val="FigureNo"/>
      </w:pPr>
      <w:r w:rsidRPr="006B165A">
        <w:t>Figure A4</w:t>
      </w:r>
      <w:r w:rsidR="0073434B">
        <w:t>-</w:t>
      </w:r>
      <w:r w:rsidRPr="006B165A">
        <w:t>1</w:t>
      </w:r>
    </w:p>
    <w:p w14:paraId="1A50BBE6" w14:textId="77777777" w:rsidR="00773FE9" w:rsidRPr="006B165A" w:rsidRDefault="00773FE9" w:rsidP="00E77E64">
      <w:pPr>
        <w:pStyle w:val="Figuretitle"/>
      </w:pPr>
      <w:r w:rsidRPr="006B165A">
        <w:t>Structure théorique d'un récepteur DVB-H</w:t>
      </w:r>
    </w:p>
    <w:p w14:paraId="2645365C" w14:textId="624FC6E4" w:rsidR="00773FE9" w:rsidRPr="006B165A" w:rsidRDefault="0073434B" w:rsidP="00E77E64">
      <w:pPr>
        <w:pStyle w:val="Figure"/>
        <w:rPr>
          <w:b/>
          <w:bCs/>
        </w:rPr>
      </w:pPr>
      <w:r w:rsidRPr="006B165A">
        <w:rPr>
          <w:lang w:eastAsia="zh-CN"/>
        </w:rPr>
        <w:object w:dxaOrig="5088" w:dyaOrig="1577" w14:anchorId="3886CE57">
          <v:shape id="_x0000_i1030" type="#_x0000_t75" style="width:415pt;height:127pt" o:ole="">
            <v:imagedata r:id="rId33" o:title=""/>
          </v:shape>
          <o:OLEObject Type="Embed" ProgID="CorelDRAW.Graphic.14" ShapeID="_x0000_i1030" DrawAspect="Content" ObjectID="_1746253065" r:id="rId34"/>
        </w:object>
      </w:r>
    </w:p>
    <w:p w14:paraId="48431CB2" w14:textId="757BF9D5" w:rsidR="00773FE9" w:rsidRPr="006B165A" w:rsidRDefault="00773FE9" w:rsidP="0073434B">
      <w:pPr>
        <w:pStyle w:val="Normalaftertitle"/>
      </w:pPr>
      <w:r w:rsidRPr="006B165A">
        <w:t>Un exemple d'utilisation du système DVB-H pour la transmission de services IP est donné dans la Fig. A4</w:t>
      </w:r>
      <w:r w:rsidR="0073434B">
        <w:noBreakHyphen/>
      </w:r>
      <w:r w:rsidRPr="006B165A">
        <w:t>2. Dans cet exemple, des services MPEG-2 classiques et des «services DVB-H» découpés dans le temps sont acheminés ensemble sur le même multiplex. Le terminal portatif décode/utilise uniquement les services IP.</w:t>
      </w:r>
    </w:p>
    <w:p w14:paraId="51B0B81F" w14:textId="4A3A646E" w:rsidR="00773FE9" w:rsidRPr="006B165A" w:rsidRDefault="00773FE9" w:rsidP="00E77E64">
      <w:pPr>
        <w:pStyle w:val="FigureNo"/>
        <w:tabs>
          <w:tab w:val="left" w:pos="5387"/>
        </w:tabs>
      </w:pPr>
      <w:r w:rsidRPr="006B165A">
        <w:lastRenderedPageBreak/>
        <w:t>Figure A4</w:t>
      </w:r>
      <w:r w:rsidR="0073434B">
        <w:t>-</w:t>
      </w:r>
      <w:r w:rsidRPr="006B165A">
        <w:t>2</w:t>
      </w:r>
    </w:p>
    <w:p w14:paraId="039466D7" w14:textId="77777777" w:rsidR="00773FE9" w:rsidRPr="006B165A" w:rsidRDefault="00773FE9" w:rsidP="00E77E64">
      <w:pPr>
        <w:pStyle w:val="Figuretitle"/>
      </w:pPr>
      <w:r w:rsidRPr="006B165A">
        <w:t>Description schématique de l'utilisation d'un système DVB-H</w:t>
      </w:r>
      <w:r w:rsidRPr="006B165A">
        <w:br/>
        <w:t>(partage d'un MUX avec des services MPEG2)</w:t>
      </w:r>
    </w:p>
    <w:p w14:paraId="6F39F6F5" w14:textId="7A769BFA" w:rsidR="00773FE9" w:rsidRPr="006B165A" w:rsidRDefault="0073434B" w:rsidP="00E77E64">
      <w:pPr>
        <w:pStyle w:val="Figure"/>
        <w:rPr>
          <w:b/>
          <w:bCs/>
        </w:rPr>
      </w:pPr>
      <w:r w:rsidRPr="006B165A">
        <w:rPr>
          <w:lang w:eastAsia="zh-CN"/>
        </w:rPr>
        <w:object w:dxaOrig="6727" w:dyaOrig="3467" w14:anchorId="26A6C06A">
          <v:shape id="_x0000_i1031" type="#_x0000_t75" style="width:434pt;height:226pt" o:ole="">
            <v:imagedata r:id="rId35" o:title=""/>
          </v:shape>
          <o:OLEObject Type="Embed" ProgID="CorelDRAW.Graphic.14" ShapeID="_x0000_i1031" DrawAspect="Content" ObjectID="_1746253066" r:id="rId36"/>
        </w:object>
      </w:r>
    </w:p>
    <w:p w14:paraId="1DC3FF54" w14:textId="77777777" w:rsidR="00773FE9" w:rsidRPr="006B165A" w:rsidRDefault="00773FE9" w:rsidP="00E77E64">
      <w:pPr>
        <w:pStyle w:val="Headingb"/>
        <w:spacing w:before="240"/>
      </w:pPr>
      <w:r w:rsidRPr="006B165A">
        <w:t>Découpage temporel</w:t>
      </w:r>
    </w:p>
    <w:p w14:paraId="032709C5" w14:textId="77777777" w:rsidR="00773FE9" w:rsidRPr="006B165A" w:rsidRDefault="00773FE9" w:rsidP="00E77E64">
      <w:r w:rsidRPr="006B165A">
        <w:t>L'objectif du découpage temporel est de réduire la consommation moyenne d'énergie du terminal et de permettre un transfert progressif et transparent. Le découpage temporel consiste à envoyer des données par salves en utilisant un débit binaire instantané nettement plus élevé que le débit binaire qui est nécessaire lorsque les données sont transmises à l'aide des mécanismes classiques de transmission en continu.</w:t>
      </w:r>
    </w:p>
    <w:p w14:paraId="0BAE6C4A" w14:textId="77777777" w:rsidR="00773FE9" w:rsidRPr="006B165A" w:rsidRDefault="00773FE9" w:rsidP="00E77E64">
      <w:r w:rsidRPr="006B165A">
        <w:t>Pour indiquer au récepteur quand la salve suivante doit arriver, l'intervalle de temps (delta-t) jusqu'au début de la salve suivante est indiqué à l'intérieur de la salve. Entre deux salves, aucune donnée du flux élémentaire n'est transmise, ce qui permet à d'autres flux élémentaires d'utiliser la largeur de bande attribuée. Le découpage temporel permet à un récepteur de ne rester actif que pendant une fraction du temps, lorsqu'il reçoit les salves d'un service demandé. Il est à noter que l'émetteur est constamment en marche (autrement dit le flux de transport est transmis sans interruption).</w:t>
      </w:r>
    </w:p>
    <w:p w14:paraId="3D7CFC52" w14:textId="77777777" w:rsidR="00773FE9" w:rsidRPr="006B165A" w:rsidRDefault="00773FE9" w:rsidP="00E77E64">
      <w:r w:rsidRPr="006B165A">
        <w:t>Le découpage temporel permet également d'utiliser le récepteur pour surveiller les cellules voisines pendant les périodes d'arrêt (entre deux salves). La commutation de réception du flux de transport pendant une période d'arrêt permet de prendre une décision de transfert quasi optimale et d'assurer un transfert transparent.</w:t>
      </w:r>
    </w:p>
    <w:p w14:paraId="7EE8B16A" w14:textId="77777777" w:rsidR="00773FE9" w:rsidRPr="006B165A" w:rsidRDefault="00773FE9" w:rsidP="00E77E64">
      <w:pPr>
        <w:pStyle w:val="Headingb"/>
      </w:pPr>
      <w:r w:rsidRPr="006B165A">
        <w:t>MPE-FEC</w:t>
      </w:r>
    </w:p>
    <w:p w14:paraId="3FEB260B" w14:textId="77777777" w:rsidR="00773FE9" w:rsidRPr="006B165A" w:rsidRDefault="00773FE9" w:rsidP="00E77E64">
      <w:r w:rsidRPr="006B165A">
        <w:t>L'objectif du module MPE-FEC est d'améliorer le rapport C/N et l'efficacité Doppler dans les canaux mobiles et de renforcer la tolérance au brouillage impulsif.</w:t>
      </w:r>
    </w:p>
    <w:p w14:paraId="3B1F5B9F" w14:textId="77777777" w:rsidR="00773FE9" w:rsidRPr="006B165A" w:rsidRDefault="00773FE9" w:rsidP="00E77E64">
      <w:r w:rsidRPr="006B165A">
        <w:t>Pour cela, un niveau supplémentaire de correction d'erreur est ajouté dans la couche MPE. L'ajout d'informations de parité calculées à partir des datagrammes et l'envoi de ces données de parité dans des sections MPE-FEC distinctes permettent d'obtenir des datagrammes exempts d'erreur après le décodage MPE-FEC malgré des conditions de réception très mauvaises. L'utilisation de la correction MPE-FEC est facultative.</w:t>
      </w:r>
    </w:p>
    <w:p w14:paraId="3D0AC49E" w14:textId="77777777" w:rsidR="00773FE9" w:rsidRPr="006B165A" w:rsidRDefault="00773FE9" w:rsidP="00E77E64">
      <w:pPr>
        <w:keepLines/>
      </w:pPr>
      <w:r w:rsidRPr="006B165A">
        <w:t>Avec la correction MPE-FEC, une partie adaptable de la capacité de transmission est attribuée aux données de parité. Pour un ensemble donné de paramètres de transmission avec 25% de données de parité, la correction MPE-FEC pourra nécessiter à peu près le même rapport C/N qu'un récepteur avec diversité d'antenne.</w:t>
      </w:r>
    </w:p>
    <w:p w14:paraId="6125C3C7" w14:textId="77777777" w:rsidR="00773FE9" w:rsidRPr="006B165A" w:rsidRDefault="00773FE9" w:rsidP="00E77E64">
      <w:r w:rsidRPr="006B165A">
        <w:lastRenderedPageBreak/>
        <w:t>Pour compenser entièrement les données utilisées pour la correction MPE-FEC, on choisit un rendement de code de transmission légèrement plus faible, la performance restant nettement meilleure qu'avec le système DVB-T (sans MPE-FEC) pour le même débit. Cette correction MPE</w:t>
      </w:r>
      <w:r w:rsidRPr="006B165A">
        <w:noBreakHyphen/>
        <w:t>FEC devrait permettre une réception DVB-T à haut débit sur une seule antenne de signaux 8K/16</w:t>
      </w:r>
      <w:r w:rsidRPr="006B165A">
        <w:noBreakHyphen/>
        <w:t>QAM voire 8K/64-QAM. De plus, la correction MPE-FEC offre une bonne immunité au brouillage impulsif.</w:t>
      </w:r>
    </w:p>
    <w:p w14:paraId="00D49618" w14:textId="77777777" w:rsidR="00773FE9" w:rsidRPr="006B165A" w:rsidRDefault="00773FE9" w:rsidP="00E77E64">
      <w:r w:rsidRPr="006B165A">
        <w:t>Telle qu'elle est normalisée, la correction MPE-FEC fonctionne de manière telle que les récepteurs ignorant la correction MPE-FEC (mais ayant la capacité MPE) pourront recevoir le flux de données de manière entièrement rétrocompatible, à condition qu'ils ne rejettent pas le type de flux utilisé.</w:t>
      </w:r>
    </w:p>
    <w:p w14:paraId="768EC04D" w14:textId="77777777" w:rsidR="00773FE9" w:rsidRPr="006B165A" w:rsidRDefault="00773FE9" w:rsidP="00E77E64">
      <w:pPr>
        <w:pStyle w:val="Headingb"/>
      </w:pPr>
      <w:r w:rsidRPr="006B165A">
        <w:t>Mode 4K et entrelaceurs en profondeur</w:t>
      </w:r>
    </w:p>
    <w:p w14:paraId="5D7442E8" w14:textId="77777777" w:rsidR="00773FE9" w:rsidRPr="006B165A" w:rsidRDefault="00773FE9" w:rsidP="00E77E64">
      <w:r w:rsidRPr="006B165A">
        <w:t>L'objectif du mode 4K est d'améliorer la souplesse de planification du réseau grâce à un compromis entre mobilité et taille de réseau SFN. Pour améliorer davantage la robustesse des modes DVB-T 2K et 4K dans un environnement mobile et en présence de bruit impulsif à la réception, un entrelaceur de symboles en profondeur est également normalisé.</w:t>
      </w:r>
    </w:p>
    <w:p w14:paraId="5037AA1A" w14:textId="77777777" w:rsidR="00773FE9" w:rsidRPr="006B165A" w:rsidRDefault="00773FE9" w:rsidP="00E77E64">
      <w:r w:rsidRPr="006B165A">
        <w:t>Le mode de transmission 4K supplémentaire s'intercale entre les modes de transmission 2K et 8K. Il vise à offrir un compromis supplémentaire entre la taille de cellule de réseau monofréquence (SFN) et les capacités de réception mobile, en offrant un degré supplémentaire de souplesse pour la planification du réseau.</w:t>
      </w:r>
    </w:p>
    <w:p w14:paraId="02858FE6" w14:textId="77777777" w:rsidR="00773FE9" w:rsidRPr="006B165A" w:rsidRDefault="00773FE9" w:rsidP="00E77E64">
      <w:r w:rsidRPr="006B165A">
        <w:t>Les conditions du compromis peuvent s'exprimer comme suit:</w:t>
      </w:r>
    </w:p>
    <w:p w14:paraId="58EE25F9" w14:textId="77777777" w:rsidR="00773FE9" w:rsidRPr="006B165A" w:rsidRDefault="00773FE9" w:rsidP="00E77E64">
      <w:pPr>
        <w:pStyle w:val="enumlev1"/>
      </w:pPr>
      <w:r w:rsidRPr="006B165A">
        <w:t>–</w:t>
      </w:r>
      <w:r w:rsidRPr="006B165A">
        <w:tab/>
        <w:t>Le mode DVB-T 8K peut être utilisé pour le fonctionnement d'un seul émetteur et pour des réseaux SFN de petite, moyenne ou grande taille. Il est caractérisé par une tolérance Doppler permettant une réception haut débit.</w:t>
      </w:r>
    </w:p>
    <w:p w14:paraId="43339CDF" w14:textId="77777777" w:rsidR="00773FE9" w:rsidRPr="006B165A" w:rsidRDefault="00773FE9" w:rsidP="00E77E64">
      <w:pPr>
        <w:pStyle w:val="enumlev1"/>
      </w:pPr>
      <w:r w:rsidRPr="006B165A">
        <w:t>–</w:t>
      </w:r>
      <w:r w:rsidRPr="006B165A">
        <w:tab/>
        <w:t>Le mode DVB-T 4K peut être utilisé pour le fonctionnement d'un seul émetteur et pour des réseaux SFN de petite ou moyenne taille. Il est caractérisé par une tolérance Doppler permettant une réception très haut débit.</w:t>
      </w:r>
    </w:p>
    <w:p w14:paraId="2E15F892" w14:textId="77777777" w:rsidR="00773FE9" w:rsidRPr="006B165A" w:rsidRDefault="00773FE9" w:rsidP="00E77E64">
      <w:pPr>
        <w:pStyle w:val="enumlev1"/>
      </w:pPr>
      <w:r w:rsidRPr="006B165A">
        <w:t>–</w:t>
      </w:r>
      <w:r w:rsidRPr="006B165A">
        <w:tab/>
        <w:t>Le mode DVB-T 2K peut être utilisé pour le fonctionnement d'un seul émetteur et pour des réseaux SFN de petite taille avec des distances à l'émetteur limitées. Il est caractérisé par une tolérance Doppler permettant une réception ultra haut débit.</w:t>
      </w:r>
    </w:p>
    <w:p w14:paraId="1BEDBF8D" w14:textId="77777777" w:rsidR="00773FE9" w:rsidRPr="006B165A" w:rsidRDefault="00773FE9" w:rsidP="00E77E64">
      <w:r w:rsidRPr="006B165A">
        <w:t>Pour les modes 2K et 4K, les entrelaceurs en profondeur augmentent l'adaptabilité de l'entrelacement des symboles, en découplant le choix de l'entrelaceur interne et le choix du mode de transmission utilisé. Cette adaptabilité permet à un signal 2K ou 4K de tirer parti de la mémoire de l'entrelaceur de symboles 8K pour quadrupler (pour 2K) ou doubler (pour 4K) la profondeur de l'entrelaceur de symboles afin d'améliorer la réception en présence d'évanouissements. Elle offre également un niveau supplémentaire de protection contre les brèves impulsions de bruit dues, par exemple, au brouillage causé par l'allumage des moteurs et au brouillage causé par divers appareils électriques</w:t>
      </w:r>
    </w:p>
    <w:p w14:paraId="0ADA34C8" w14:textId="77777777" w:rsidR="00773FE9" w:rsidRPr="006B165A" w:rsidRDefault="00773FE9" w:rsidP="00E77E64">
      <w:r w:rsidRPr="006B165A">
        <w:t xml:space="preserve">Les entrelaceurs 4K et en profondeur ont une incidence sur la couche physique, mais leur mise en </w:t>
      </w:r>
      <w:r w:rsidR="008F0033" w:rsidRPr="006B165A">
        <w:t>œuvre</w:t>
      </w:r>
      <w:r w:rsidRPr="006B165A">
        <w:t xml:space="preserve"> ne nécessite pas beaucoup plus d'équipements (à savoir portes logiques et mémoire) que la version 1.4.1 de la norme DVB-T, que ce soit pour les émetteurs ou pour les récepteurs. Un démodulateur mobile type incorpore déjà la mémoire RAM et les éléments logiques nécessaires pour la gestion de signaux 8K, qui vont au-delà de ce qui est nécessaire pour le fonctionnement 4K.</w:t>
      </w:r>
    </w:p>
    <w:p w14:paraId="702784BE" w14:textId="77777777" w:rsidR="00773FE9" w:rsidRPr="006B165A" w:rsidRDefault="00773FE9" w:rsidP="00E77E64">
      <w:r w:rsidRPr="006B165A">
        <w:t>Le spectre d'émission pour le mode 4K est analogue à ceux pour les modes 2K et 8K, de sorte qu'aucune modification des filtres de l'émetteur n'est envisagée.</w:t>
      </w:r>
    </w:p>
    <w:p w14:paraId="371C4DAF" w14:textId="77777777" w:rsidR="00773FE9" w:rsidRPr="006B165A" w:rsidRDefault="00773FE9" w:rsidP="00E77E64">
      <w:pPr>
        <w:pStyle w:val="Headingb"/>
      </w:pPr>
      <w:r w:rsidRPr="006B165A">
        <w:t xml:space="preserve">Signalisation DVB-H </w:t>
      </w:r>
    </w:p>
    <w:p w14:paraId="53DCF256" w14:textId="77777777" w:rsidR="00773FE9" w:rsidRPr="006B165A" w:rsidRDefault="00773FE9" w:rsidP="00E77E64">
      <w:r w:rsidRPr="006B165A">
        <w:t>L'objectif de la signalisation DVB-H est d'offrir une signalisation robuste et facile d'accès aux récepteurs DVB-H, permettant ainsi d'améliorer et d'accélérer la découverte de service.</w:t>
      </w:r>
    </w:p>
    <w:p w14:paraId="5E49BD2F" w14:textId="77777777" w:rsidR="00773FE9" w:rsidRPr="006B165A" w:rsidRDefault="00773FE9" w:rsidP="00E77E64">
      <w:r w:rsidRPr="006B165A">
        <w:lastRenderedPageBreak/>
        <w:t>La signalisation TPS constitue un canal de signalisation très robuste permettant un verrouillage TPS dans un démodulateur avec de très faibles valeurs du rapport C/N. Elle permet également d'accéder plus rapidement à la signalisation que ne le permettent la démodulation et le décodage de l'information de service (SI) ou de l'en-tête de section MPE.</w:t>
      </w:r>
    </w:p>
    <w:p w14:paraId="4DEB9C26" w14:textId="77777777" w:rsidR="00773FE9" w:rsidRPr="006B165A" w:rsidRDefault="00773FE9" w:rsidP="00E77E64">
      <w:r w:rsidRPr="006B165A">
        <w:t>Le système DVB-H utilise deux bits TPS pour indiquer la présence du découpage temporel et de la correction MPE</w:t>
      </w:r>
      <w:r w:rsidRPr="006B165A">
        <w:noBreakHyphen/>
        <w:t>FEC facultative. En outre, la signalisation du mode 4K et l'utilisation d'entrelaceurs de symboles en profondeur sont également normalisées.</w:t>
      </w:r>
    </w:p>
    <w:p w14:paraId="452757B2" w14:textId="77777777" w:rsidR="00773FE9" w:rsidRPr="006B165A" w:rsidRDefault="00773FE9" w:rsidP="00E77E64">
      <w:pPr>
        <w:pStyle w:val="AnnexNoTitle"/>
      </w:pPr>
      <w:r w:rsidRPr="006B165A">
        <w:t>Bibliographie</w:t>
      </w:r>
    </w:p>
    <w:p w14:paraId="115C28D9" w14:textId="77777777" w:rsidR="00773FE9" w:rsidRPr="0073434B" w:rsidRDefault="00773FE9" w:rsidP="00E77E64">
      <w:pPr>
        <w:pStyle w:val="Reftext"/>
        <w:spacing w:before="360"/>
        <w:rPr>
          <w:szCs w:val="22"/>
        </w:rPr>
      </w:pPr>
      <w:r w:rsidRPr="0073434B">
        <w:rPr>
          <w:szCs w:val="22"/>
        </w:rPr>
        <w:t>[1]</w:t>
      </w:r>
      <w:r w:rsidRPr="0073434B">
        <w:rPr>
          <w:szCs w:val="22"/>
        </w:rPr>
        <w:tab/>
        <w:t xml:space="preserve">ETSI EN 300 744 – </w:t>
      </w:r>
      <w:r w:rsidRPr="0073434B">
        <w:rPr>
          <w:i/>
          <w:iCs/>
          <w:szCs w:val="22"/>
        </w:rPr>
        <w:t>Digital Video Broadcasting (DVB); Framing structure, channel coding and modulation for digital terrestrial television. (DVB-T)</w:t>
      </w:r>
      <w:r w:rsidRPr="0073434B">
        <w:rPr>
          <w:szCs w:val="22"/>
        </w:rPr>
        <w:t>.</w:t>
      </w:r>
    </w:p>
    <w:p w14:paraId="1797D6DD" w14:textId="77777777" w:rsidR="00773FE9" w:rsidRPr="0073434B" w:rsidRDefault="00773FE9" w:rsidP="00E77E64">
      <w:pPr>
        <w:pStyle w:val="Reftext"/>
        <w:rPr>
          <w:szCs w:val="22"/>
          <w:lang w:val="en-US"/>
        </w:rPr>
      </w:pPr>
      <w:r w:rsidRPr="0073434B">
        <w:rPr>
          <w:szCs w:val="22"/>
        </w:rPr>
        <w:t>[2]</w:t>
      </w:r>
      <w:r w:rsidRPr="0073434B">
        <w:rPr>
          <w:szCs w:val="22"/>
        </w:rPr>
        <w:tab/>
        <w:t xml:space="preserve">ETSI EN 300 468 – </w:t>
      </w:r>
      <w:r w:rsidRPr="0073434B">
        <w:rPr>
          <w:i/>
          <w:iCs/>
          <w:szCs w:val="22"/>
        </w:rPr>
        <w:t xml:space="preserve">Digital Video Broadcasting (DVB); Specification for Service Information (SI) in DVB systems. </w:t>
      </w:r>
      <w:r w:rsidRPr="0073434B">
        <w:rPr>
          <w:i/>
          <w:iCs/>
          <w:szCs w:val="22"/>
          <w:lang w:val="en-US"/>
        </w:rPr>
        <w:t>(DVB-SI)</w:t>
      </w:r>
      <w:r w:rsidRPr="0073434B">
        <w:rPr>
          <w:szCs w:val="22"/>
          <w:lang w:val="en-US"/>
        </w:rPr>
        <w:t>.</w:t>
      </w:r>
    </w:p>
    <w:p w14:paraId="371AA172" w14:textId="77777777" w:rsidR="00773FE9" w:rsidRPr="0073434B" w:rsidRDefault="00773FE9" w:rsidP="00E77E64">
      <w:pPr>
        <w:pStyle w:val="Reftext"/>
        <w:rPr>
          <w:szCs w:val="22"/>
          <w:lang w:val="en-US"/>
        </w:rPr>
      </w:pPr>
      <w:r w:rsidRPr="0073434B">
        <w:rPr>
          <w:szCs w:val="22"/>
          <w:lang w:val="en-US"/>
        </w:rPr>
        <w:t>[3]</w:t>
      </w:r>
      <w:r w:rsidRPr="0073434B">
        <w:rPr>
          <w:szCs w:val="22"/>
          <w:lang w:val="en-US"/>
        </w:rPr>
        <w:tab/>
        <w:t xml:space="preserve">ETSI EN 301 192 – </w:t>
      </w:r>
      <w:r w:rsidRPr="0073434B">
        <w:rPr>
          <w:i/>
          <w:iCs/>
          <w:szCs w:val="22"/>
          <w:lang w:val="en-US"/>
        </w:rPr>
        <w:t>Digital Video Broadcasting (DVB); DVB specification for data broadcasting. (DVB-DATA)</w:t>
      </w:r>
      <w:r w:rsidRPr="0073434B">
        <w:rPr>
          <w:szCs w:val="22"/>
          <w:lang w:val="en-US"/>
        </w:rPr>
        <w:t>.</w:t>
      </w:r>
    </w:p>
    <w:p w14:paraId="13B05EFE" w14:textId="77777777" w:rsidR="00773FE9" w:rsidRPr="0073434B" w:rsidRDefault="00773FE9" w:rsidP="00E77E64">
      <w:pPr>
        <w:pStyle w:val="Reftext"/>
        <w:rPr>
          <w:szCs w:val="22"/>
          <w:lang w:val="en-US"/>
        </w:rPr>
      </w:pPr>
      <w:r w:rsidRPr="0073434B">
        <w:rPr>
          <w:szCs w:val="22"/>
          <w:lang w:val="en-US"/>
        </w:rPr>
        <w:t>[4]</w:t>
      </w:r>
      <w:r w:rsidRPr="0073434B">
        <w:rPr>
          <w:szCs w:val="22"/>
          <w:lang w:val="en-US"/>
        </w:rPr>
        <w:tab/>
        <w:t xml:space="preserve">ETSI TS 101 191 – </w:t>
      </w:r>
      <w:r w:rsidRPr="0073434B">
        <w:rPr>
          <w:i/>
          <w:iCs/>
          <w:szCs w:val="22"/>
          <w:lang w:val="en-US"/>
        </w:rPr>
        <w:t>Digital Video Broadcasting (DVB); DVB mega-frame for Single Frequency Network (SFN) synchronization</w:t>
      </w:r>
      <w:r w:rsidRPr="0073434B">
        <w:rPr>
          <w:szCs w:val="22"/>
          <w:lang w:val="en-US"/>
        </w:rPr>
        <w:t>.</w:t>
      </w:r>
    </w:p>
    <w:p w14:paraId="7039022C" w14:textId="77777777" w:rsidR="00773FE9" w:rsidRPr="0073434B" w:rsidRDefault="00773FE9" w:rsidP="00E77E64">
      <w:pPr>
        <w:pStyle w:val="Reftext"/>
        <w:rPr>
          <w:szCs w:val="22"/>
          <w:lang w:val="en-US"/>
        </w:rPr>
      </w:pPr>
      <w:r w:rsidRPr="0073434B">
        <w:rPr>
          <w:szCs w:val="22"/>
          <w:lang w:val="en-US"/>
        </w:rPr>
        <w:t>[5]</w:t>
      </w:r>
      <w:r w:rsidRPr="0073434B">
        <w:rPr>
          <w:szCs w:val="22"/>
          <w:lang w:val="en-US"/>
        </w:rPr>
        <w:tab/>
        <w:t xml:space="preserve">ETSI TS 102 468 – </w:t>
      </w:r>
      <w:r w:rsidRPr="0073434B">
        <w:rPr>
          <w:i/>
          <w:iCs/>
          <w:szCs w:val="22"/>
          <w:lang w:val="en-US"/>
        </w:rPr>
        <w:t>Digital Video Broadcasting (DVB); IP Datacast over DVB-H: Set of Specifications for Phase 1</w:t>
      </w:r>
      <w:r w:rsidRPr="0073434B">
        <w:rPr>
          <w:szCs w:val="22"/>
          <w:lang w:val="en-US"/>
        </w:rPr>
        <w:t>.</w:t>
      </w:r>
    </w:p>
    <w:p w14:paraId="56155243" w14:textId="77777777" w:rsidR="00773FE9" w:rsidRPr="0073434B" w:rsidRDefault="00773FE9" w:rsidP="00E77E64">
      <w:pPr>
        <w:pStyle w:val="Reftext"/>
        <w:rPr>
          <w:szCs w:val="22"/>
          <w:lang w:val="en-US"/>
        </w:rPr>
      </w:pPr>
      <w:r w:rsidRPr="0073434B">
        <w:rPr>
          <w:szCs w:val="22"/>
          <w:lang w:val="en-US"/>
        </w:rPr>
        <w:t>[6]</w:t>
      </w:r>
      <w:r w:rsidRPr="0073434B">
        <w:rPr>
          <w:szCs w:val="22"/>
          <w:lang w:val="en-US"/>
        </w:rPr>
        <w:tab/>
        <w:t xml:space="preserve">ETSI TR 102 473 – </w:t>
      </w:r>
      <w:r w:rsidRPr="0073434B">
        <w:rPr>
          <w:i/>
          <w:iCs/>
          <w:szCs w:val="22"/>
          <w:lang w:val="en-US"/>
        </w:rPr>
        <w:t>Digital Video Broadcasting (DVB); IP Datacast over DVB-H: Use Cases and Services</w:t>
      </w:r>
      <w:r w:rsidRPr="0073434B">
        <w:rPr>
          <w:szCs w:val="22"/>
          <w:lang w:val="en-US"/>
        </w:rPr>
        <w:t>.</w:t>
      </w:r>
    </w:p>
    <w:p w14:paraId="0B01ACFC" w14:textId="77777777" w:rsidR="00773FE9" w:rsidRPr="0073434B" w:rsidRDefault="00773FE9" w:rsidP="00E77E64">
      <w:pPr>
        <w:pStyle w:val="Reftext"/>
        <w:rPr>
          <w:szCs w:val="22"/>
          <w:lang w:val="en-US"/>
        </w:rPr>
      </w:pPr>
      <w:r w:rsidRPr="0073434B">
        <w:rPr>
          <w:szCs w:val="22"/>
          <w:lang w:val="en-US"/>
        </w:rPr>
        <w:t>[7]</w:t>
      </w:r>
      <w:r w:rsidRPr="0073434B">
        <w:rPr>
          <w:szCs w:val="22"/>
          <w:lang w:val="en-US"/>
        </w:rPr>
        <w:tab/>
        <w:t xml:space="preserve">ETSI TR 102 469 – </w:t>
      </w:r>
      <w:r w:rsidRPr="0073434B">
        <w:rPr>
          <w:i/>
          <w:iCs/>
          <w:szCs w:val="22"/>
          <w:lang w:val="en-US"/>
        </w:rPr>
        <w:t>Digital Video Broadcasting (DVB); IP Datacast over DVB-H: Architecture</w:t>
      </w:r>
      <w:r w:rsidRPr="0073434B">
        <w:rPr>
          <w:szCs w:val="22"/>
          <w:lang w:val="en-US"/>
        </w:rPr>
        <w:t>.</w:t>
      </w:r>
    </w:p>
    <w:p w14:paraId="5A55EE73" w14:textId="77777777" w:rsidR="00773FE9" w:rsidRPr="0073434B" w:rsidRDefault="00773FE9" w:rsidP="00E77E64">
      <w:pPr>
        <w:pStyle w:val="Reftext"/>
        <w:rPr>
          <w:szCs w:val="22"/>
          <w:lang w:val="en-US"/>
        </w:rPr>
      </w:pPr>
      <w:r w:rsidRPr="0073434B">
        <w:rPr>
          <w:szCs w:val="22"/>
          <w:lang w:val="en-US"/>
        </w:rPr>
        <w:t>[8]</w:t>
      </w:r>
      <w:r w:rsidRPr="0073434B">
        <w:rPr>
          <w:szCs w:val="22"/>
          <w:lang w:val="en-US"/>
        </w:rPr>
        <w:tab/>
        <w:t xml:space="preserve">ETSI TS 102 470-1 – </w:t>
      </w:r>
      <w:r w:rsidRPr="0073434B">
        <w:rPr>
          <w:i/>
          <w:iCs/>
          <w:szCs w:val="22"/>
          <w:lang w:val="en-US"/>
        </w:rPr>
        <w:t>Digital Video Broadcasting (DVB); IP Datacast over DVB-H: Programme Specific Information (PSI)/(Service Information (SI)</w:t>
      </w:r>
      <w:r w:rsidRPr="0073434B">
        <w:rPr>
          <w:szCs w:val="22"/>
          <w:lang w:val="en-US"/>
        </w:rPr>
        <w:t xml:space="preserve">. </w:t>
      </w:r>
    </w:p>
    <w:p w14:paraId="2DA9A6BE" w14:textId="77777777" w:rsidR="00773FE9" w:rsidRPr="0073434B" w:rsidRDefault="00773FE9" w:rsidP="00E77E64">
      <w:pPr>
        <w:pStyle w:val="Reftext"/>
        <w:rPr>
          <w:szCs w:val="22"/>
          <w:lang w:val="en-US"/>
        </w:rPr>
      </w:pPr>
      <w:r w:rsidRPr="0073434B">
        <w:rPr>
          <w:szCs w:val="22"/>
          <w:lang w:val="en-US"/>
        </w:rPr>
        <w:t>[9]</w:t>
      </w:r>
      <w:r w:rsidRPr="0073434B">
        <w:rPr>
          <w:szCs w:val="22"/>
          <w:lang w:val="en-US"/>
        </w:rPr>
        <w:tab/>
        <w:t xml:space="preserve">ETSI TS 102 471-1 – </w:t>
      </w:r>
      <w:r w:rsidRPr="0073434B">
        <w:rPr>
          <w:i/>
          <w:iCs/>
          <w:szCs w:val="22"/>
          <w:lang w:val="en-US"/>
        </w:rPr>
        <w:t>Digital Video Broadcasting (DVB); IP Datacast over DVB-H: Electronic Service Guide (ESG)</w:t>
      </w:r>
      <w:r w:rsidRPr="0073434B">
        <w:rPr>
          <w:szCs w:val="22"/>
          <w:lang w:val="en-US"/>
        </w:rPr>
        <w:t>.</w:t>
      </w:r>
    </w:p>
    <w:p w14:paraId="606E8F41" w14:textId="77777777" w:rsidR="00773FE9" w:rsidRPr="0073434B" w:rsidRDefault="00773FE9" w:rsidP="00E77E64">
      <w:pPr>
        <w:pStyle w:val="Reftext"/>
        <w:rPr>
          <w:szCs w:val="22"/>
          <w:lang w:val="en-US"/>
        </w:rPr>
      </w:pPr>
      <w:r w:rsidRPr="0073434B">
        <w:rPr>
          <w:szCs w:val="22"/>
          <w:lang w:val="en-US"/>
        </w:rPr>
        <w:t>[10]</w:t>
      </w:r>
      <w:r w:rsidRPr="0073434B">
        <w:rPr>
          <w:szCs w:val="22"/>
          <w:lang w:val="en-US"/>
        </w:rPr>
        <w:tab/>
        <w:t xml:space="preserve">ETSI TS 102 472 – </w:t>
      </w:r>
      <w:r w:rsidRPr="0073434B">
        <w:rPr>
          <w:i/>
          <w:iCs/>
          <w:szCs w:val="22"/>
          <w:lang w:val="en-US"/>
        </w:rPr>
        <w:t>Digital Video Broadcasting (DVB); IP Datacast over DVB-H: Content Delivery Protocols</w:t>
      </w:r>
      <w:r w:rsidRPr="0073434B">
        <w:rPr>
          <w:szCs w:val="22"/>
          <w:lang w:val="en-US"/>
        </w:rPr>
        <w:t>.</w:t>
      </w:r>
    </w:p>
    <w:p w14:paraId="0C7A8E5A" w14:textId="77777777" w:rsidR="00773FE9" w:rsidRPr="0073434B" w:rsidRDefault="00773FE9" w:rsidP="00E77E64">
      <w:pPr>
        <w:pStyle w:val="Reftext"/>
        <w:rPr>
          <w:szCs w:val="22"/>
          <w:lang w:val="en-US"/>
        </w:rPr>
      </w:pPr>
      <w:r w:rsidRPr="0073434B">
        <w:rPr>
          <w:szCs w:val="22"/>
          <w:lang w:val="en-US"/>
        </w:rPr>
        <w:t>[11]</w:t>
      </w:r>
      <w:r w:rsidRPr="0073434B">
        <w:rPr>
          <w:szCs w:val="22"/>
          <w:lang w:val="en-US"/>
        </w:rPr>
        <w:tab/>
        <w:t xml:space="preserve">ETSI TS 102 474 – </w:t>
      </w:r>
      <w:r w:rsidRPr="0073434B">
        <w:rPr>
          <w:i/>
          <w:iCs/>
          <w:szCs w:val="22"/>
          <w:lang w:val="en-US"/>
        </w:rPr>
        <w:t>Digital Video Broadcasting (DVB); IP Datacast over DVB-H: Service Purchase and Protection</w:t>
      </w:r>
      <w:r w:rsidRPr="0073434B">
        <w:rPr>
          <w:szCs w:val="22"/>
          <w:lang w:val="en-US"/>
        </w:rPr>
        <w:t>.</w:t>
      </w:r>
    </w:p>
    <w:p w14:paraId="54B3CF16" w14:textId="77777777" w:rsidR="00773FE9" w:rsidRPr="0073434B" w:rsidRDefault="00773FE9" w:rsidP="00E77E64">
      <w:pPr>
        <w:pStyle w:val="Reftext"/>
        <w:rPr>
          <w:szCs w:val="22"/>
          <w:lang w:val="en-US"/>
        </w:rPr>
      </w:pPr>
      <w:r w:rsidRPr="0073434B">
        <w:rPr>
          <w:szCs w:val="22"/>
          <w:lang w:val="en-US"/>
        </w:rPr>
        <w:t>[12]</w:t>
      </w:r>
      <w:r w:rsidRPr="0073434B">
        <w:rPr>
          <w:szCs w:val="22"/>
          <w:lang w:val="en-US"/>
        </w:rPr>
        <w:tab/>
        <w:t xml:space="preserve">ETSI TS 102 005 – </w:t>
      </w:r>
      <w:r w:rsidRPr="0073434B">
        <w:rPr>
          <w:i/>
          <w:iCs/>
          <w:szCs w:val="22"/>
          <w:lang w:val="en-US"/>
        </w:rPr>
        <w:t>Digital Video Broadcasting (DVB); Specification for the use of video and audio coding in DVB services delivered directly over IP</w:t>
      </w:r>
      <w:r w:rsidRPr="0073434B">
        <w:rPr>
          <w:szCs w:val="22"/>
          <w:lang w:val="en-US"/>
        </w:rPr>
        <w:t>.</w:t>
      </w:r>
    </w:p>
    <w:p w14:paraId="111C6845" w14:textId="77777777" w:rsidR="00773FE9" w:rsidRPr="0073434B" w:rsidRDefault="00773FE9" w:rsidP="00E77E64">
      <w:pPr>
        <w:pStyle w:val="Reftext"/>
        <w:keepNext/>
        <w:keepLines/>
        <w:rPr>
          <w:spacing w:val="-4"/>
          <w:szCs w:val="22"/>
          <w:lang w:val="en-US"/>
        </w:rPr>
      </w:pPr>
      <w:r w:rsidRPr="0073434B">
        <w:rPr>
          <w:szCs w:val="22"/>
          <w:lang w:val="en-US"/>
        </w:rPr>
        <w:t>[13]</w:t>
      </w:r>
      <w:r w:rsidRPr="0073434B">
        <w:rPr>
          <w:szCs w:val="22"/>
          <w:lang w:val="en-US"/>
        </w:rPr>
        <w:tab/>
      </w:r>
      <w:r w:rsidRPr="0073434B">
        <w:rPr>
          <w:spacing w:val="-4"/>
          <w:szCs w:val="22"/>
          <w:lang w:val="en-US"/>
        </w:rPr>
        <w:t xml:space="preserve">ETSI TR 102 377 </w:t>
      </w:r>
      <w:r w:rsidRPr="0073434B">
        <w:rPr>
          <w:szCs w:val="22"/>
          <w:lang w:val="en-US"/>
        </w:rPr>
        <w:t>–</w:t>
      </w:r>
      <w:r w:rsidRPr="0073434B">
        <w:rPr>
          <w:spacing w:val="-4"/>
          <w:szCs w:val="22"/>
          <w:lang w:val="en-US"/>
        </w:rPr>
        <w:t xml:space="preserve"> </w:t>
      </w:r>
      <w:r w:rsidRPr="0073434B">
        <w:rPr>
          <w:i/>
          <w:iCs/>
          <w:spacing w:val="-4"/>
          <w:szCs w:val="22"/>
          <w:lang w:val="en-US"/>
        </w:rPr>
        <w:t>Digital Video Broadcasting (DVB); DVB-H Implementation guidelines</w:t>
      </w:r>
      <w:r w:rsidRPr="0073434B">
        <w:rPr>
          <w:spacing w:val="-4"/>
          <w:szCs w:val="22"/>
          <w:lang w:val="en-US"/>
        </w:rPr>
        <w:t>.</w:t>
      </w:r>
    </w:p>
    <w:p w14:paraId="09D8DA6A" w14:textId="77777777" w:rsidR="00773FE9" w:rsidRPr="0073434B" w:rsidRDefault="00773FE9" w:rsidP="00E77E64">
      <w:pPr>
        <w:pStyle w:val="Reftext"/>
        <w:keepNext/>
        <w:keepLines/>
        <w:rPr>
          <w:szCs w:val="22"/>
          <w:lang w:val="en-US"/>
        </w:rPr>
      </w:pPr>
      <w:r w:rsidRPr="0073434B">
        <w:rPr>
          <w:szCs w:val="22"/>
          <w:lang w:val="en-US"/>
        </w:rPr>
        <w:t>[14]</w:t>
      </w:r>
      <w:r w:rsidRPr="0073434B">
        <w:rPr>
          <w:szCs w:val="22"/>
          <w:lang w:val="en-US"/>
        </w:rPr>
        <w:tab/>
        <w:t xml:space="preserve">ETSI TR 102 401 – </w:t>
      </w:r>
      <w:r w:rsidRPr="0073434B">
        <w:rPr>
          <w:i/>
          <w:iCs/>
          <w:szCs w:val="22"/>
          <w:lang w:val="en-US"/>
        </w:rPr>
        <w:t>Digital Video Broadcasting (DVB); Transmission to handheld terminals (DVB</w:t>
      </w:r>
      <w:r w:rsidRPr="0073434B">
        <w:rPr>
          <w:i/>
          <w:iCs/>
          <w:szCs w:val="22"/>
          <w:lang w:val="en-US"/>
        </w:rPr>
        <w:noBreakHyphen/>
        <w:t>H); Validation task force report</w:t>
      </w:r>
      <w:r w:rsidRPr="0073434B">
        <w:rPr>
          <w:szCs w:val="22"/>
          <w:lang w:val="en-US"/>
        </w:rPr>
        <w:t>.</w:t>
      </w:r>
    </w:p>
    <w:p w14:paraId="5F3FC296" w14:textId="77777777" w:rsidR="00AA2973" w:rsidRPr="00F7078A" w:rsidRDefault="00AA2973" w:rsidP="00E77E64">
      <w:pPr>
        <w:pStyle w:val="Reftext"/>
        <w:rPr>
          <w:sz w:val="24"/>
          <w:lang w:val="en-US"/>
        </w:rPr>
      </w:pPr>
    </w:p>
    <w:p w14:paraId="2C18E988" w14:textId="77777777" w:rsidR="00AA2973" w:rsidRPr="00F7078A" w:rsidRDefault="00AA2973" w:rsidP="00E77E64">
      <w:pPr>
        <w:pStyle w:val="Reftext"/>
        <w:rPr>
          <w:sz w:val="24"/>
          <w:lang w:val="en-US"/>
        </w:rPr>
      </w:pPr>
    </w:p>
    <w:p w14:paraId="52C3D59B" w14:textId="77777777" w:rsidR="00823A2D" w:rsidRPr="00F7078A" w:rsidRDefault="00823A2D" w:rsidP="00E77E64">
      <w:pPr>
        <w:pStyle w:val="Reftext"/>
        <w:rPr>
          <w:sz w:val="24"/>
          <w:lang w:val="en-US"/>
        </w:rPr>
      </w:pPr>
    </w:p>
    <w:p w14:paraId="3DE674EC" w14:textId="43AE6CB0" w:rsidR="00773FE9" w:rsidRPr="006B165A" w:rsidRDefault="00210942" w:rsidP="00E77E64">
      <w:pPr>
        <w:pStyle w:val="AppendixNoTitle"/>
        <w:spacing w:before="0"/>
      </w:pPr>
      <w:r w:rsidRPr="006B165A">
        <w:lastRenderedPageBreak/>
        <w:t>Pièce jointe</w:t>
      </w:r>
      <w:r w:rsidR="00773FE9" w:rsidRPr="006B165A">
        <w:t xml:space="preserve"> 5 </w:t>
      </w:r>
      <w:r w:rsidR="00773FE9" w:rsidRPr="006B165A">
        <w:br/>
      </w:r>
      <w:r w:rsidR="006C1ADB">
        <w:t>de</w:t>
      </w:r>
      <w:r w:rsidR="00773FE9" w:rsidRPr="006B165A">
        <w:t xml:space="preserve"> l'Annexe 1</w:t>
      </w:r>
      <w:r w:rsidR="00773FE9" w:rsidRPr="006B165A">
        <w:br/>
      </w:r>
      <w:r w:rsidR="00773FE9" w:rsidRPr="006B165A">
        <w:br/>
        <w:t>Système multimédia T2 (profil T2-Lite du système DVB-T2)</w:t>
      </w:r>
    </w:p>
    <w:p w14:paraId="4D2064DD" w14:textId="77777777" w:rsidR="00773FE9" w:rsidRPr="006B165A" w:rsidRDefault="00773FE9" w:rsidP="00E77E64">
      <w:pPr>
        <w:pStyle w:val="Normalaftertitle"/>
        <w:rPr>
          <w:szCs w:val="24"/>
        </w:rPr>
      </w:pPr>
      <w:r w:rsidRPr="006B165A">
        <w:rPr>
          <w:szCs w:val="24"/>
        </w:rPr>
        <w:t xml:space="preserve">La référence [3] définit les paramètres du profil T2-Lite (du système DVB-T2) utilisé pour la réception sur terminaux portatifs de signaux de radiodiffusion multimédias. </w:t>
      </w:r>
      <w:r w:rsidRPr="006B165A">
        <w:rPr>
          <w:szCs w:val="24"/>
          <w:lang w:eastAsia="zh-CN"/>
        </w:rPr>
        <w:t>Ce profil est conçu pour pouvoir réaliser des récepteurs plus simples pour des applications à très faible capacité telles que la radiodiffusion sur mobile, même si la réception peut aussi se faire sur des récepteurs fixes classiques. Le profil T2-Lite utilise un sous-ensemble limité des modes de la spécification T2 et, en évitant les modes exigeant le plus de complexité et de mémoire, permet d'utiliser des récepteurs beaucoup plus performants</w:t>
      </w:r>
      <w:r w:rsidRPr="006B165A">
        <w:rPr>
          <w:szCs w:val="24"/>
        </w:rPr>
        <w:t>. Les limitations imposées pour le profil T2-Lite sont décrites dans la référence [3]. Un signal T2-Lite est identifié au moyen d'une signalisation appropriée.</w:t>
      </w:r>
    </w:p>
    <w:p w14:paraId="6ECA5809" w14:textId="77777777" w:rsidR="00773FE9" w:rsidRPr="006B165A" w:rsidRDefault="00773FE9" w:rsidP="00E77E64">
      <w:pPr>
        <w:rPr>
          <w:lang w:eastAsia="zh-CN"/>
        </w:rPr>
      </w:pPr>
      <w:r w:rsidRPr="006B165A">
        <w:rPr>
          <w:lang w:eastAsia="zh-CN"/>
        </w:rPr>
        <w:t>Le signal T2-Lite peut être multiplexé avec un signal T2 de base (et/ou avec d'autres signaux), chaque signal étant transmis dans les parties FEF (trame d'extension future) de l'autre. Ainsi, un signal RF complet peut par exemple être constitué d'un signal T2 de base FFT 32K à modulation 256-QAM acheminant des services de TVHD pour des récepteurs fixes, et d'un signal T2-Lite FFT 8K à modulation QPSK destiné à des récepteurs mobiles situés dans le même réseau.</w:t>
      </w:r>
    </w:p>
    <w:p w14:paraId="18498263" w14:textId="77777777" w:rsidR="00773FE9" w:rsidRPr="006B165A" w:rsidRDefault="00773FE9" w:rsidP="00E77E64">
      <w:pPr>
        <w:pStyle w:val="AnnexNoTitle"/>
      </w:pPr>
      <w:r w:rsidRPr="006B165A">
        <w:t>Bibliographie</w:t>
      </w:r>
    </w:p>
    <w:p w14:paraId="571BCCF5" w14:textId="77777777" w:rsidR="00773FE9" w:rsidRPr="0073434B" w:rsidRDefault="00773FE9" w:rsidP="00E77E64">
      <w:pPr>
        <w:pStyle w:val="Reftext"/>
        <w:spacing w:before="360"/>
        <w:rPr>
          <w:szCs w:val="22"/>
        </w:rPr>
      </w:pPr>
      <w:r w:rsidRPr="0073434B">
        <w:rPr>
          <w:iCs/>
          <w:szCs w:val="22"/>
        </w:rPr>
        <w:t>[1]</w:t>
      </w:r>
      <w:r w:rsidRPr="0073434B">
        <w:rPr>
          <w:iCs/>
          <w:szCs w:val="22"/>
        </w:rPr>
        <w:tab/>
        <w:t xml:space="preserve">Recommandation UIT-R BT.1877 </w:t>
      </w:r>
      <w:r w:rsidRPr="0073434B">
        <w:rPr>
          <w:szCs w:val="22"/>
        </w:rPr>
        <w:t>–</w:t>
      </w:r>
      <w:r w:rsidRPr="0073434B">
        <w:rPr>
          <w:iCs/>
          <w:szCs w:val="22"/>
        </w:rPr>
        <w:t xml:space="preserve"> </w:t>
      </w:r>
      <w:r w:rsidRPr="0073434B">
        <w:rPr>
          <w:i/>
          <w:szCs w:val="22"/>
        </w:rPr>
        <w:t>Méthodes de correction d'erreurs, de mise en trame des données, de modulation et d'émission pour la deuxième génération de systèmes de radiodiffusion télévisuelle numérique de Terre</w:t>
      </w:r>
      <w:r w:rsidRPr="0073434B">
        <w:rPr>
          <w:szCs w:val="22"/>
        </w:rPr>
        <w:t>.</w:t>
      </w:r>
    </w:p>
    <w:p w14:paraId="6092A74C" w14:textId="77777777" w:rsidR="00773FE9" w:rsidRPr="0073434B" w:rsidRDefault="00773FE9" w:rsidP="00E77E64">
      <w:pPr>
        <w:pStyle w:val="Reftext"/>
        <w:rPr>
          <w:szCs w:val="22"/>
          <w:lang w:val="en-US"/>
        </w:rPr>
      </w:pPr>
      <w:r w:rsidRPr="0073434B">
        <w:rPr>
          <w:szCs w:val="22"/>
          <w:lang w:val="en-US"/>
        </w:rPr>
        <w:t>[2]</w:t>
      </w:r>
      <w:r w:rsidRPr="0073434B">
        <w:rPr>
          <w:szCs w:val="22"/>
          <w:lang w:val="en-US"/>
        </w:rPr>
        <w:tab/>
        <w:t xml:space="preserve">Rapport UIT-R BT.2254 – </w:t>
      </w:r>
      <w:r w:rsidRPr="0073434B">
        <w:rPr>
          <w:i/>
          <w:iCs/>
          <w:szCs w:val="22"/>
          <w:lang w:val="en-US"/>
        </w:rPr>
        <w:t>Frequency and network planning aspects of DVB-T2</w:t>
      </w:r>
      <w:r w:rsidRPr="0073434B">
        <w:rPr>
          <w:szCs w:val="22"/>
          <w:lang w:val="en-US"/>
        </w:rPr>
        <w:t>.</w:t>
      </w:r>
    </w:p>
    <w:p w14:paraId="7528F5B5" w14:textId="77777777" w:rsidR="00773FE9" w:rsidRPr="0073434B" w:rsidRDefault="00773FE9" w:rsidP="00E77E64">
      <w:pPr>
        <w:pStyle w:val="Reftext"/>
        <w:rPr>
          <w:szCs w:val="22"/>
          <w:lang w:val="en-US"/>
        </w:rPr>
      </w:pPr>
      <w:r w:rsidRPr="0073434B">
        <w:rPr>
          <w:iCs/>
          <w:szCs w:val="22"/>
          <w:lang w:val="en-US"/>
        </w:rPr>
        <w:t>[3]</w:t>
      </w:r>
      <w:r w:rsidRPr="0073434B">
        <w:rPr>
          <w:iCs/>
          <w:szCs w:val="22"/>
          <w:lang w:val="en-US"/>
        </w:rPr>
        <w:tab/>
      </w:r>
      <w:r w:rsidRPr="0073434B">
        <w:rPr>
          <w:szCs w:val="22"/>
          <w:lang w:val="en-US"/>
        </w:rPr>
        <w:t xml:space="preserve">ETSI EN 302 755 – </w:t>
      </w:r>
      <w:r w:rsidRPr="0073434B">
        <w:rPr>
          <w:i/>
          <w:iCs/>
          <w:szCs w:val="22"/>
          <w:lang w:val="en-US"/>
        </w:rPr>
        <w:t>Digital Video Broadcasting (DVB); Frame structure channel coding and modulation for a second generation digital terrestrial television broadcasting system (DVB-T2)</w:t>
      </w:r>
      <w:r w:rsidRPr="0073434B">
        <w:rPr>
          <w:szCs w:val="22"/>
          <w:lang w:val="en-US"/>
        </w:rPr>
        <w:t>.</w:t>
      </w:r>
    </w:p>
    <w:p w14:paraId="3F671E8F" w14:textId="77777777" w:rsidR="00773FE9" w:rsidRPr="0073434B" w:rsidRDefault="00773FE9" w:rsidP="00E77E64">
      <w:pPr>
        <w:pStyle w:val="Reftext"/>
        <w:rPr>
          <w:szCs w:val="22"/>
          <w:lang w:val="en-US"/>
        </w:rPr>
      </w:pPr>
      <w:r w:rsidRPr="0073434B">
        <w:rPr>
          <w:iCs/>
          <w:szCs w:val="22"/>
          <w:lang w:val="en-US"/>
        </w:rPr>
        <w:t>[4]</w:t>
      </w:r>
      <w:r w:rsidRPr="0073434B">
        <w:rPr>
          <w:iCs/>
          <w:szCs w:val="22"/>
          <w:lang w:val="en-US"/>
        </w:rPr>
        <w:tab/>
      </w:r>
      <w:r w:rsidRPr="0073434B">
        <w:rPr>
          <w:szCs w:val="22"/>
          <w:lang w:val="en-US"/>
        </w:rPr>
        <w:t xml:space="preserve">ETSI TR 102 831 – </w:t>
      </w:r>
      <w:r w:rsidRPr="0073434B">
        <w:rPr>
          <w:i/>
          <w:iCs/>
          <w:szCs w:val="22"/>
          <w:lang w:val="en-US"/>
        </w:rPr>
        <w:t>Digital Video Broadcasting (DVB); Implementation guidelines for a second generation digital terrestrial television broadcasting system (DVB-T2)</w:t>
      </w:r>
      <w:r w:rsidRPr="0073434B">
        <w:rPr>
          <w:szCs w:val="22"/>
          <w:lang w:val="en-US"/>
        </w:rPr>
        <w:t>.</w:t>
      </w:r>
    </w:p>
    <w:p w14:paraId="720C2CE3" w14:textId="45F19D0B" w:rsidR="00252761" w:rsidRPr="00F7078A" w:rsidRDefault="00252761" w:rsidP="00E77E64">
      <w:pPr>
        <w:pStyle w:val="Reftext"/>
        <w:rPr>
          <w:sz w:val="24"/>
          <w:szCs w:val="22"/>
          <w:lang w:val="en-US"/>
        </w:rPr>
      </w:pPr>
    </w:p>
    <w:p w14:paraId="61228709" w14:textId="77777777" w:rsidR="007415A2" w:rsidRPr="00F7078A" w:rsidRDefault="007415A2" w:rsidP="00E77E64">
      <w:pPr>
        <w:pStyle w:val="Reftext"/>
        <w:rPr>
          <w:sz w:val="24"/>
          <w:szCs w:val="22"/>
          <w:lang w:val="en-US"/>
        </w:rPr>
      </w:pPr>
    </w:p>
    <w:p w14:paraId="5B6A898A" w14:textId="633F02A3" w:rsidR="00F8771B" w:rsidRPr="006B165A" w:rsidRDefault="00210942" w:rsidP="00E77E64">
      <w:pPr>
        <w:pStyle w:val="AnnexNoTitle"/>
        <w:rPr>
          <w:rFonts w:eastAsia="MS Mincho"/>
        </w:rPr>
      </w:pPr>
      <w:r w:rsidRPr="006B165A">
        <w:rPr>
          <w:rFonts w:eastAsia="MS Mincho"/>
        </w:rPr>
        <w:t>Pièce jointe</w:t>
      </w:r>
      <w:r w:rsidR="00F8771B" w:rsidRPr="006B165A">
        <w:rPr>
          <w:rFonts w:eastAsia="MS Mincho"/>
        </w:rPr>
        <w:t xml:space="preserve"> 6 </w:t>
      </w:r>
      <w:r w:rsidR="00F8771B" w:rsidRPr="006B165A">
        <w:rPr>
          <w:rFonts w:eastAsia="MS Mincho"/>
        </w:rPr>
        <w:br/>
      </w:r>
      <w:r w:rsidR="006C1ADB">
        <w:rPr>
          <w:rFonts w:eastAsia="MS Mincho"/>
        </w:rPr>
        <w:t>de</w:t>
      </w:r>
      <w:r w:rsidRPr="006B165A">
        <w:rPr>
          <w:rFonts w:eastAsia="MS Mincho"/>
        </w:rPr>
        <w:t xml:space="preserve"> l</w:t>
      </w:r>
      <w:r w:rsidR="00AE6E6E" w:rsidRPr="006B165A">
        <w:rPr>
          <w:rFonts w:eastAsia="MS Mincho"/>
        </w:rPr>
        <w:t>'</w:t>
      </w:r>
      <w:r w:rsidRPr="006B165A">
        <w:rPr>
          <w:rFonts w:eastAsia="MS Mincho"/>
        </w:rPr>
        <w:t>Annexe</w:t>
      </w:r>
      <w:r w:rsidR="00F8771B" w:rsidRPr="006B165A">
        <w:rPr>
          <w:rFonts w:eastAsia="MS Mincho"/>
        </w:rPr>
        <w:t xml:space="preserve"> 1</w:t>
      </w:r>
      <w:r w:rsidR="00F8771B" w:rsidRPr="006B165A">
        <w:rPr>
          <w:rFonts w:eastAsia="MS Mincho"/>
        </w:rPr>
        <w:br/>
      </w:r>
      <w:r w:rsidR="00F8771B" w:rsidRPr="006B165A">
        <w:rPr>
          <w:rFonts w:eastAsia="MS Mincho"/>
        </w:rPr>
        <w:br/>
      </w:r>
      <w:r w:rsidR="00EC4759" w:rsidRPr="006B165A">
        <w:rPr>
          <w:rFonts w:eastAsia="MS Mincho"/>
        </w:rPr>
        <w:t>Système multimédia</w:t>
      </w:r>
      <w:r w:rsidR="00F8771B" w:rsidRPr="006B165A">
        <w:rPr>
          <w:rFonts w:eastAsia="MS Mincho"/>
        </w:rPr>
        <w:t xml:space="preserve"> R (RAVIS)</w:t>
      </w:r>
    </w:p>
    <w:p w14:paraId="0546740E" w14:textId="77777777" w:rsidR="006C1ADB" w:rsidRPr="006B165A" w:rsidRDefault="006C1ADB" w:rsidP="006C1ADB">
      <w:pPr>
        <w:pStyle w:val="Normalaftertitle"/>
        <w:rPr>
          <w:rFonts w:eastAsia="MS Mincho"/>
        </w:rPr>
      </w:pPr>
      <w:r w:rsidRPr="006B165A">
        <w:rPr>
          <w:rFonts w:eastAsia="MS Mincho"/>
        </w:rPr>
        <w:t>Le système de radiodiffusion multimédia et sonore numérique de Terre RAVIS (système d'informations audiovisuelles en temps réel) est conçu pour la radiodiffusion de Terre dans les bandes d'ondes métriques I et II. La gamme de fréquences utilisée par le système RAVIS permet de déployer la radiodiffusion au niveau local. Dans le même temps, l'émetteur a un rayon de couverture suffisamment grand pour assurer la réception dans les zones reculées.</w:t>
      </w:r>
    </w:p>
    <w:p w14:paraId="7ADEE58B" w14:textId="77777777" w:rsidR="006C1ADB" w:rsidRPr="006B165A" w:rsidRDefault="006C1ADB" w:rsidP="006C1ADB">
      <w:pPr>
        <w:rPr>
          <w:rFonts w:eastAsia="MS Mincho"/>
        </w:rPr>
      </w:pPr>
      <w:r w:rsidRPr="006B165A">
        <w:rPr>
          <w:rFonts w:eastAsia="MS Mincho"/>
        </w:rPr>
        <w:t xml:space="preserve">Le système RAVIS est conçu pour fournir des services </w:t>
      </w:r>
      <w:r>
        <w:rPr>
          <w:rFonts w:eastAsia="MS Mincho"/>
        </w:rPr>
        <w:t>de radio</w:t>
      </w:r>
      <w:r w:rsidRPr="006B165A">
        <w:rPr>
          <w:rFonts w:eastAsia="MS Mincho"/>
        </w:rPr>
        <w:t xml:space="preserve">diffusion de multiples programmes sonores de haute qualité, de signaux vidéo avec </w:t>
      </w:r>
      <w:r>
        <w:rPr>
          <w:rFonts w:eastAsia="MS Mincho"/>
        </w:rPr>
        <w:t xml:space="preserve">plusieurs </w:t>
      </w:r>
      <w:r w:rsidRPr="006B165A">
        <w:rPr>
          <w:rFonts w:eastAsia="MS Mincho"/>
        </w:rPr>
        <w:t xml:space="preserve">canaux son d'accompagnement et d'autres données (qui peuvent être associées ou non aux programmes sonores et vidéo). Ces services devraient </w:t>
      </w:r>
      <w:r w:rsidRPr="006B165A">
        <w:rPr>
          <w:rFonts w:eastAsia="MS Mincho"/>
        </w:rPr>
        <w:lastRenderedPageBreak/>
        <w:t xml:space="preserve">être fournis dans diverses conditions, y compris pour la conduite dans les zones urbaines denses et dans les zones boisées, montagneuses et maritimes. Autrement dit, une réception fiable doit être assurée pour les récepteurs en mouvement qui ne sont pas </w:t>
      </w:r>
      <w:r>
        <w:rPr>
          <w:rFonts w:eastAsia="MS Mincho"/>
        </w:rPr>
        <w:t xml:space="preserve">en visibilité </w:t>
      </w:r>
      <w:r w:rsidRPr="006B165A">
        <w:rPr>
          <w:rFonts w:eastAsia="MS Mincho"/>
        </w:rPr>
        <w:t>direct</w:t>
      </w:r>
      <w:r>
        <w:rPr>
          <w:rFonts w:eastAsia="MS Mincho"/>
        </w:rPr>
        <w:t>e</w:t>
      </w:r>
      <w:r w:rsidRPr="006B165A">
        <w:rPr>
          <w:rFonts w:eastAsia="MS Mincho"/>
        </w:rPr>
        <w:t xml:space="preserve"> des antennes d'émission et en l'absence de </w:t>
      </w:r>
      <w:r>
        <w:rPr>
          <w:rFonts w:eastAsia="MS Mincho"/>
        </w:rPr>
        <w:t xml:space="preserve">propagation </w:t>
      </w:r>
      <w:r w:rsidRPr="006B165A">
        <w:rPr>
          <w:rFonts w:eastAsia="MS Mincho"/>
        </w:rPr>
        <w:t>de signaux par trajets multiples.</w:t>
      </w:r>
    </w:p>
    <w:p w14:paraId="541908FF" w14:textId="77777777" w:rsidR="006C1ADB" w:rsidRPr="006B165A" w:rsidRDefault="006C1ADB" w:rsidP="006C1ADB">
      <w:r w:rsidRPr="006B165A">
        <w:rPr>
          <w:color w:val="000000"/>
        </w:rPr>
        <w:t xml:space="preserve">Le système RAVIS </w:t>
      </w:r>
      <w:r w:rsidRPr="006B165A">
        <w:rPr>
          <w:lang w:eastAsia="ru-RU"/>
        </w:rPr>
        <w:t xml:space="preserve">permet d'utiliser plusieurs niveaux de modulation </w:t>
      </w:r>
      <w:r>
        <w:rPr>
          <w:lang w:eastAsia="ru-RU"/>
        </w:rPr>
        <w:t xml:space="preserve">QAM </w:t>
      </w:r>
      <w:r w:rsidRPr="006B165A">
        <w:rPr>
          <w:lang w:eastAsia="ru-RU"/>
        </w:rPr>
        <w:t>et plusieurs rendements de codage de canal dans le canal de service principal, afin de parvenir à un équilibre optimal entre le débit binaire et la fiabilité (protection contre les brouillages).</w:t>
      </w:r>
    </w:p>
    <w:p w14:paraId="5F7AF015" w14:textId="1CCF943E" w:rsidR="006C1ADB" w:rsidRDefault="006C1ADB" w:rsidP="006C1ADB">
      <w:r w:rsidRPr="006B165A">
        <w:rPr>
          <w:lang w:eastAsia="ru-RU"/>
        </w:rPr>
        <w:t>Le système dispose de trois canaux logiques de transmission de données. Le canal de service principal (MSC) est conçu pour la transmission de données vidéo et audio</w:t>
      </w:r>
      <w:r w:rsidRPr="006B165A">
        <w:t>. Le débit binaire maximal dans ce canal logique est d'environ 900 kbit/s. Le canal à faible débit binaire (LBC) est conçu pour la transmission d'informations avec une meilleure fiabilité. Le débit binaire est d'environ 12 kbit/s. Le canal de données fiable (RDC) est conçu pour les données auxiliaires avec une fiabilité élevée. Le débit binaire est d'environ 5 kbit/s. Les canaux LBC et RDC offrent une meilleure protection contre les brouillages, et donc une couverture plus large et une meilleure stabilité pour la réception que le canal MSC. Ces canaux fiables peuvent être utilisés, par exemple, pour l'alerte en cas d'urgence, etc.</w:t>
      </w:r>
    </w:p>
    <w:p w14:paraId="6276D5DA" w14:textId="77777777" w:rsidR="006C1ADB" w:rsidRPr="006B165A" w:rsidRDefault="006C1ADB" w:rsidP="006C1ADB">
      <w:pPr>
        <w:rPr>
          <w:lang w:eastAsia="ru-RU"/>
        </w:rPr>
      </w:pPr>
    </w:p>
    <w:p w14:paraId="0A59407B" w14:textId="77777777" w:rsidR="006C1ADB" w:rsidRPr="006B165A" w:rsidRDefault="006C1ADB" w:rsidP="006C1ADB">
      <w:pPr>
        <w:pStyle w:val="AnnexNoTitle"/>
      </w:pPr>
      <w:r w:rsidRPr="006B165A">
        <w:t>Bibliographie</w:t>
      </w:r>
    </w:p>
    <w:p w14:paraId="1D0B62E9" w14:textId="77777777" w:rsidR="006C1ADB" w:rsidRPr="006B165A" w:rsidRDefault="006C1ADB" w:rsidP="006C1ADB">
      <w:pPr>
        <w:pStyle w:val="Reftext"/>
      </w:pPr>
      <w:r w:rsidRPr="006B165A">
        <w:t>[1]</w:t>
      </w:r>
      <w:r w:rsidRPr="006B165A">
        <w:tab/>
        <w:t xml:space="preserve">Recommandation UIT-R BS.1114 – </w:t>
      </w:r>
      <w:r w:rsidRPr="006B165A">
        <w:rPr>
          <w:i/>
          <w:iCs/>
        </w:rPr>
        <w:t>Systèmes de radiodiffusion sonore numérique de Terre à destination de récepteurs fixes, portatifs ou placés à bord de véhicules fonctionnant dans la gamme de fréquences 30-3 000 MHz</w:t>
      </w:r>
      <w:r w:rsidRPr="006B165A">
        <w:t>.</w:t>
      </w:r>
    </w:p>
    <w:p w14:paraId="58DE4F46" w14:textId="77777777" w:rsidR="006C1ADB" w:rsidRPr="006B165A" w:rsidRDefault="006C1ADB" w:rsidP="006C1ADB">
      <w:pPr>
        <w:pStyle w:val="Reftext"/>
      </w:pPr>
      <w:r w:rsidRPr="006B165A">
        <w:t>[2]</w:t>
      </w:r>
      <w:r w:rsidRPr="006B165A">
        <w:tab/>
        <w:t xml:space="preserve">Rapport UIT-R BT.2049 – </w:t>
      </w:r>
      <w:r w:rsidRPr="006B165A">
        <w:rPr>
          <w:i/>
          <w:iCs/>
        </w:rPr>
        <w:t>Diffusion d'applications multimédias et d'applications de données sur récepteurs mobiles</w:t>
      </w:r>
      <w:r w:rsidRPr="006B165A">
        <w:t>.</w:t>
      </w:r>
    </w:p>
    <w:p w14:paraId="639406F8" w14:textId="77777777" w:rsidR="006C1ADB" w:rsidRPr="006B165A" w:rsidRDefault="006C1ADB" w:rsidP="006C1ADB">
      <w:pPr>
        <w:pStyle w:val="Reftext"/>
      </w:pPr>
      <w:r w:rsidRPr="006B165A">
        <w:t>[3]</w:t>
      </w:r>
      <w:r w:rsidRPr="006B165A">
        <w:tab/>
        <w:t xml:space="preserve">Rapport UIT-R BS.2214 – </w:t>
      </w:r>
      <w:r w:rsidRPr="006B165A">
        <w:rPr>
          <w:i/>
          <w:iCs/>
        </w:rPr>
        <w:t>Paramètres de planification pour les systèmes de radiodiffusion sonore numérique de Terre dans les bandes d'ondes métriques</w:t>
      </w:r>
      <w:r w:rsidRPr="006B165A">
        <w:t>.</w:t>
      </w:r>
    </w:p>
    <w:p w14:paraId="40DC506E" w14:textId="77777777" w:rsidR="006C1ADB" w:rsidRPr="006B165A" w:rsidRDefault="006C1ADB" w:rsidP="006C1ADB">
      <w:pPr>
        <w:pStyle w:val="Reftext"/>
      </w:pPr>
      <w:r w:rsidRPr="006B165A">
        <w:t>[4]</w:t>
      </w:r>
      <w:r w:rsidRPr="006B165A">
        <w:tab/>
      </w:r>
      <w:r w:rsidRPr="006B165A">
        <w:rPr>
          <w:szCs w:val="22"/>
        </w:rPr>
        <w:t xml:space="preserve">Manuel </w:t>
      </w:r>
      <w:r>
        <w:rPr>
          <w:szCs w:val="22"/>
        </w:rPr>
        <w:t>de l'</w:t>
      </w:r>
      <w:r w:rsidRPr="006B165A">
        <w:rPr>
          <w:szCs w:val="22"/>
        </w:rPr>
        <w:t xml:space="preserve">UIT-R </w:t>
      </w:r>
      <w:r w:rsidRPr="006B165A">
        <w:t xml:space="preserve">– </w:t>
      </w:r>
      <w:r w:rsidRPr="006B165A">
        <w:rPr>
          <w:i/>
          <w:iCs/>
        </w:rPr>
        <w:t>Manuel sur la mise en œuvre des réseaux et systèmes de radiodiffusion télévisuelle numérique de Terre (2016)</w:t>
      </w:r>
      <w:r w:rsidRPr="006B165A">
        <w:t>.</w:t>
      </w:r>
    </w:p>
    <w:p w14:paraId="5F065ADC" w14:textId="77777777" w:rsidR="006C1ADB" w:rsidRPr="006B165A" w:rsidRDefault="006C1ADB" w:rsidP="006C1ADB">
      <w:pPr>
        <w:pStyle w:val="Reftext"/>
      </w:pPr>
      <w:r w:rsidRPr="006B165A">
        <w:t>[5]</w:t>
      </w:r>
      <w:r w:rsidRPr="006B165A">
        <w:tab/>
      </w:r>
      <w:r w:rsidRPr="006B165A">
        <w:rPr>
          <w:iCs/>
        </w:rPr>
        <w:t xml:space="preserve">GOST R </w:t>
      </w:r>
      <w:r w:rsidRPr="006B165A">
        <w:rPr>
          <w:szCs w:val="22"/>
        </w:rPr>
        <w:t>54309–2011</w:t>
      </w:r>
      <w:r w:rsidRPr="006B165A">
        <w:t xml:space="preserve"> – </w:t>
      </w:r>
      <w:r w:rsidRPr="006B165A">
        <w:rPr>
          <w:i/>
          <w:iCs/>
        </w:rPr>
        <w:t>Système d'informations audiovisuelles en temps réel (RAVIS). Processus de formation de la structure de trame, du codage et de la modulation des canaux pour le système de radiodiffusion numérique de Terre à bande étroite dans la bande des ondes métriques. Spécifications techniques</w:t>
      </w:r>
      <w:r w:rsidRPr="006B165A">
        <w:t xml:space="preserve"> (en russe).</w:t>
      </w:r>
    </w:p>
    <w:p w14:paraId="42FF8C68" w14:textId="367D7035" w:rsidR="00F53D35" w:rsidRPr="006B165A" w:rsidRDefault="00C4029C" w:rsidP="00E77E64">
      <w:pPr>
        <w:pStyle w:val="Reftext"/>
      </w:pPr>
      <w:r w:rsidRPr="006B165A">
        <w:t>.</w:t>
      </w:r>
    </w:p>
    <w:p w14:paraId="531097DA" w14:textId="77777777" w:rsidR="00F53D35" w:rsidRPr="006B165A" w:rsidRDefault="00F53D35" w:rsidP="005610D4">
      <w:pPr>
        <w:pStyle w:val="Line"/>
      </w:pPr>
    </w:p>
    <w:sectPr w:rsidR="00F53D35" w:rsidRPr="006B165A" w:rsidSect="005A29E6">
      <w:headerReference w:type="even" r:id="rId37"/>
      <w:headerReference w:type="default" r:id="rId3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A89B6" w14:textId="77777777" w:rsidR="00B46C6B" w:rsidRDefault="00B46C6B">
      <w:r>
        <w:separator/>
      </w:r>
    </w:p>
  </w:endnote>
  <w:endnote w:type="continuationSeparator" w:id="0">
    <w:p w14:paraId="3BD5B3CF" w14:textId="77777777" w:rsidR="00B46C6B" w:rsidRDefault="00B46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B14A" w14:textId="0AFBFA51" w:rsidR="00B46C6B" w:rsidRDefault="00B46C6B" w:rsidP="006E1F04">
    <w:pPr>
      <w:pStyle w:val="Footer"/>
      <w:tabs>
        <w:tab w:val="left" w:pos="313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3B30" w14:textId="77777777" w:rsidR="00B46C6B" w:rsidRPr="00A61B8B" w:rsidRDefault="00B46C6B" w:rsidP="00A61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87E0" w14:textId="77777777" w:rsidR="00B46C6B" w:rsidRPr="00A61B8B" w:rsidRDefault="00B46C6B" w:rsidP="00A6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0700E" w14:textId="77777777" w:rsidR="00B46C6B" w:rsidRDefault="00B46C6B">
      <w:r>
        <w:separator/>
      </w:r>
    </w:p>
  </w:footnote>
  <w:footnote w:type="continuationSeparator" w:id="0">
    <w:p w14:paraId="3BFF0DAF" w14:textId="77777777" w:rsidR="00B46C6B" w:rsidRDefault="00B46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6E41" w14:textId="77777777" w:rsidR="00B46C6B" w:rsidRDefault="00B46C6B" w:rsidP="00710FAE">
    <w:pPr>
      <w:ind w:right="360" w:firstLine="360"/>
    </w:pPr>
    <w:r>
      <w:rPr>
        <w:noProof/>
        <w:lang w:val="fr-CH" w:eastAsia="fr-CH"/>
      </w:rPr>
      <w:drawing>
        <wp:anchor distT="0" distB="0" distL="114300" distR="114300" simplePos="0" relativeHeight="251659264" behindDoc="1" locked="0" layoutInCell="1" allowOverlap="1" wp14:anchorId="203ED342" wp14:editId="253B3FC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AEE9" w14:textId="58DCB340" w:rsidR="00B46C6B" w:rsidRDefault="00B46C6B"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D5263" w:rsidRPr="002D526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C576B">
      <w:rPr>
        <w:b/>
        <w:bCs/>
        <w:noProof/>
        <w:lang w:val="en-US"/>
      </w:rPr>
      <w:t>UIT-R  BT.2016-2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FAB7" w14:textId="314F0B7A" w:rsidR="00B46C6B" w:rsidRDefault="00B46C6B" w:rsidP="00A61B8B">
    <w:pPr>
      <w:tabs>
        <w:tab w:val="clear" w:pos="794"/>
        <w:tab w:val="clear" w:pos="1191"/>
        <w:tab w:val="clear" w:pos="1588"/>
        <w:tab w:val="clear" w:pos="1985"/>
        <w:tab w:val="center" w:pos="4848"/>
        <w:tab w:val="center" w:pos="9696"/>
      </w:tabs>
    </w:pPr>
    <w:r>
      <w:tab/>
    </w:r>
    <w:r w:rsidR="00FC576B">
      <w:fldChar w:fldCharType="begin"/>
    </w:r>
    <w:r w:rsidR="00FC576B">
      <w:instrText xml:space="preserve"> DOCPROPERTY "Header" \* MERGEFORMAT </w:instrText>
    </w:r>
    <w:r w:rsidR="00FC576B">
      <w:fldChar w:fldCharType="separate"/>
    </w:r>
    <w:r w:rsidR="002D5263" w:rsidRPr="002D5263">
      <w:rPr>
        <w:b/>
        <w:bCs/>
      </w:rPr>
      <w:t xml:space="preserve">Rec. </w:t>
    </w:r>
    <w:r w:rsidR="00FC576B">
      <w:rPr>
        <w:b/>
        <w:bCs/>
      </w:rPr>
      <w:fldChar w:fldCharType="end"/>
    </w:r>
    <w:r>
      <w:rPr>
        <w:b/>
        <w:bCs/>
      </w:rPr>
      <w:t xml:space="preserve"> </w:t>
    </w:r>
    <w:r>
      <w:rPr>
        <w:b/>
        <w:bCs/>
      </w:rPr>
      <w:fldChar w:fldCharType="begin"/>
    </w:r>
    <w:r>
      <w:rPr>
        <w:b/>
        <w:bCs/>
      </w:rPr>
      <w:instrText>styleref href</w:instrText>
    </w:r>
    <w:r>
      <w:rPr>
        <w:b/>
        <w:bCs/>
      </w:rPr>
      <w:fldChar w:fldCharType="separate"/>
    </w:r>
    <w:r w:rsidR="00FC576B">
      <w:rPr>
        <w:b/>
        <w:bCs/>
        <w:noProof/>
      </w:rPr>
      <w:t>UIT-R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0448" w14:textId="648ACCF2" w:rsidR="00B46C6B" w:rsidRDefault="00B46C6B"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00FC576B">
      <w:fldChar w:fldCharType="begin"/>
    </w:r>
    <w:r w:rsidR="00FC576B">
      <w:instrText xml:space="preserve"> DOCPROPERTY "Header" \* MERGEFORMAT </w:instrText>
    </w:r>
    <w:r w:rsidR="00FC576B">
      <w:fldChar w:fldCharType="separate"/>
    </w:r>
    <w:r w:rsidR="002D5263" w:rsidRPr="002D5263">
      <w:rPr>
        <w:b/>
        <w:bCs/>
        <w:lang w:val="en-US"/>
      </w:rPr>
      <w:t xml:space="preserve">Rec. </w:t>
    </w:r>
    <w:r w:rsidR="00FC576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C576B">
      <w:rPr>
        <w:b/>
        <w:bCs/>
        <w:noProof/>
        <w:lang w:val="en-US"/>
      </w:rPr>
      <w:t>UIT-R  BT.2016-2</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86D" w14:textId="186210CB" w:rsidR="00B46C6B" w:rsidRDefault="00B46C6B">
    <w:r>
      <w:tab/>
    </w:r>
    <w:r w:rsidR="00FC576B">
      <w:fldChar w:fldCharType="begin"/>
    </w:r>
    <w:r w:rsidR="00FC576B">
      <w:instrText xml:space="preserve"> DOCPROPERTY "Header" \* MERGEFORMAT </w:instrText>
    </w:r>
    <w:r w:rsidR="00FC576B">
      <w:fldChar w:fldCharType="separate"/>
    </w:r>
    <w:r w:rsidR="002D5263" w:rsidRPr="002D5263">
      <w:rPr>
        <w:b/>
        <w:bCs/>
      </w:rPr>
      <w:t xml:space="preserve">Rec. </w:t>
    </w:r>
    <w:r w:rsidR="00FC576B">
      <w:rPr>
        <w:b/>
        <w:bCs/>
      </w:rPr>
      <w:fldChar w:fldCharType="end"/>
    </w:r>
    <w:r>
      <w:rPr>
        <w:b/>
        <w:bCs/>
      </w:rPr>
      <w:t xml:space="preserve"> </w:t>
    </w:r>
    <w:r>
      <w:rPr>
        <w:b/>
        <w:bCs/>
      </w:rPr>
      <w:fldChar w:fldCharType="begin"/>
    </w:r>
    <w:r>
      <w:rPr>
        <w:b/>
        <w:bCs/>
      </w:rPr>
      <w:instrText>styleref href</w:instrText>
    </w:r>
    <w:r>
      <w:rPr>
        <w:b/>
        <w:bCs/>
      </w:rPr>
      <w:fldChar w:fldCharType="separate"/>
    </w:r>
    <w:r w:rsidR="002D5263">
      <w:rPr>
        <w:b/>
        <w:bCs/>
        <w:noProof/>
      </w:rPr>
      <w:t>UIT-R  BT.2016-2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0163" w14:textId="0C4A6FD2" w:rsidR="00B46C6B" w:rsidRDefault="00B46C6B" w:rsidP="00A61B8B">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FC576B">
      <w:fldChar w:fldCharType="begin"/>
    </w:r>
    <w:r w:rsidR="00FC576B">
      <w:instrText xml:space="preserve"> DOCPROPERTY "Header" \* MERGEFORMAT </w:instrText>
    </w:r>
    <w:r w:rsidR="00FC576B">
      <w:fldChar w:fldCharType="separate"/>
    </w:r>
    <w:r w:rsidR="002D5263" w:rsidRPr="002D5263">
      <w:rPr>
        <w:b/>
        <w:bCs/>
        <w:lang w:val="en-US"/>
      </w:rPr>
      <w:t xml:space="preserve">Rec. </w:t>
    </w:r>
    <w:r w:rsidR="00FC576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C576B">
      <w:rPr>
        <w:b/>
        <w:bCs/>
        <w:noProof/>
        <w:lang w:val="en-US"/>
      </w:rPr>
      <w:t>UIT-R  BT.2016-2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149151"/>
      <w:docPartObj>
        <w:docPartGallery w:val="Page Numbers (Top of Page)"/>
        <w:docPartUnique/>
      </w:docPartObj>
    </w:sdtPr>
    <w:sdtEndPr>
      <w:rPr>
        <w:noProof/>
      </w:rPr>
    </w:sdtEndPr>
    <w:sdtContent>
      <w:p w14:paraId="621F4DCD" w14:textId="44BF3F92" w:rsidR="00B46C6B" w:rsidRDefault="00B46C6B">
        <w:r>
          <w:fldChar w:fldCharType="begin"/>
        </w:r>
        <w:r>
          <w:instrText xml:space="preserve"> PAGE   \* MERGEFORMAT </w:instrText>
        </w:r>
        <w:r>
          <w:fldChar w:fldCharType="separate"/>
        </w:r>
        <w:r>
          <w:rPr>
            <w:noProof/>
          </w:rPr>
          <w:t>3</w:t>
        </w:r>
        <w:r>
          <w:rPr>
            <w:noProof/>
          </w:rPr>
          <w:fldChar w:fldCharType="end"/>
        </w:r>
      </w:p>
    </w:sdtContent>
  </w:sdt>
  <w:p w14:paraId="65F88DB5" w14:textId="77777777" w:rsidR="00B46C6B" w:rsidRPr="008266AC" w:rsidRDefault="00B46C6B" w:rsidP="00710FA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26D1" w14:textId="68F5D875" w:rsidR="00B46C6B" w:rsidRDefault="00B46C6B" w:rsidP="00A61B8B">
    <w:pPr>
      <w:tabs>
        <w:tab w:val="clear" w:pos="794"/>
        <w:tab w:val="clear" w:pos="1191"/>
        <w:tab w:val="clear" w:pos="1588"/>
        <w:tab w:val="clear" w:pos="1985"/>
        <w:tab w:val="center" w:pos="4848"/>
        <w:tab w:val="center" w:pos="9696"/>
      </w:tabs>
      <w:jc w:val="left"/>
      <w:rPr>
        <w:lang w:val="en-US"/>
      </w:rPr>
    </w:pPr>
    <w:r>
      <w:rPr>
        <w:lang w:val="en-US"/>
      </w:rPr>
      <w:tab/>
    </w:r>
    <w:r w:rsidR="00FC576B">
      <w:fldChar w:fldCharType="begin"/>
    </w:r>
    <w:r w:rsidR="00FC576B">
      <w:instrText xml:space="preserve"> DOCPROPERTY "Header" \* MERGEFORMAT </w:instrText>
    </w:r>
    <w:r w:rsidR="00FC576B">
      <w:fldChar w:fldCharType="separate"/>
    </w:r>
    <w:r w:rsidR="002D5263" w:rsidRPr="002D5263">
      <w:rPr>
        <w:b/>
        <w:bCs/>
        <w:lang w:val="en-US"/>
      </w:rPr>
      <w:t xml:space="preserve">Rec. </w:t>
    </w:r>
    <w:r w:rsidR="00FC576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C576B">
      <w:rPr>
        <w:b/>
        <w:bCs/>
        <w:noProof/>
        <w:lang w:val="en-US"/>
      </w:rPr>
      <w:t>UIT-R  BT.2016-2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EB78" w14:textId="6B97E89A" w:rsidR="00B46C6B" w:rsidRDefault="00B46C6B" w:rsidP="00A61B8B">
    <w:pPr>
      <w:tabs>
        <w:tab w:val="clear" w:pos="794"/>
        <w:tab w:val="clear" w:pos="1191"/>
        <w:tab w:val="clear" w:pos="1588"/>
        <w:tab w:val="clear" w:pos="1985"/>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sidR="00FC576B">
      <w:fldChar w:fldCharType="begin"/>
    </w:r>
    <w:r w:rsidR="00FC576B">
      <w:instrText xml:space="preserve"> DOCPROPERTY "Header" \* MERGEFORMAT </w:instrText>
    </w:r>
    <w:r w:rsidR="00FC576B">
      <w:fldChar w:fldCharType="separate"/>
    </w:r>
    <w:r w:rsidR="002D5263" w:rsidRPr="002D5263">
      <w:rPr>
        <w:b/>
        <w:bCs/>
        <w:lang w:val="en-US"/>
      </w:rPr>
      <w:t xml:space="preserve">Rec. </w:t>
    </w:r>
    <w:r w:rsidR="00FC576B">
      <w:rPr>
        <w:b/>
        <w:bCs/>
        <w:lang w:val="en-US"/>
      </w:rPr>
      <w:fldChar w:fldCharType="end"/>
    </w:r>
    <w:r w:rsidRPr="00DD4FCE">
      <w:rPr>
        <w:b/>
        <w:bCs/>
      </w:rPr>
      <w:t xml:space="preserve"> </w:t>
    </w:r>
    <w:r w:rsidRPr="00DD4FCE">
      <w:rPr>
        <w:b/>
        <w:bCs/>
      </w:rPr>
      <w:fldChar w:fldCharType="begin"/>
    </w:r>
    <w:r w:rsidRPr="00DD4FCE">
      <w:rPr>
        <w:b/>
        <w:bCs/>
        <w:lang w:val="en-US"/>
      </w:rPr>
      <w:instrText>styleref href</w:instrText>
    </w:r>
    <w:r w:rsidRPr="00DD4FCE">
      <w:rPr>
        <w:b/>
        <w:bCs/>
      </w:rPr>
      <w:fldChar w:fldCharType="separate"/>
    </w:r>
    <w:r w:rsidR="00FC576B">
      <w:rPr>
        <w:b/>
        <w:bCs/>
        <w:noProof/>
        <w:lang w:val="en-US"/>
      </w:rPr>
      <w:t>UIT-R  BT.2016-2</w:t>
    </w:r>
    <w:r w:rsidRPr="00DD4FCE">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C1D4" w14:textId="53D63093" w:rsidR="00B46C6B" w:rsidRPr="00A61B8B" w:rsidRDefault="00B46C6B" w:rsidP="00A61B8B">
    <w:pPr>
      <w:tabs>
        <w:tab w:val="clear" w:pos="794"/>
        <w:tab w:val="clear" w:pos="1191"/>
        <w:tab w:val="clear" w:pos="1588"/>
        <w:tab w:val="clear" w:pos="1985"/>
        <w:tab w:val="center" w:pos="7258"/>
        <w:tab w:val="center" w:pos="14515"/>
      </w:tabs>
      <w:jc w:val="left"/>
      <w:rPr>
        <w:lang w:val="en-US"/>
      </w:rPr>
    </w:pPr>
    <w:r>
      <w:rPr>
        <w:lang w:val="en-US"/>
      </w:rPr>
      <w:tab/>
    </w:r>
    <w:r w:rsidR="00FC576B">
      <w:fldChar w:fldCharType="begin"/>
    </w:r>
    <w:r w:rsidR="00FC576B">
      <w:instrText xml:space="preserve"> DOCPROPERTY "Header" \* MERGEFORMAT </w:instrText>
    </w:r>
    <w:r w:rsidR="00FC576B">
      <w:fldChar w:fldCharType="separate"/>
    </w:r>
    <w:r w:rsidR="002D5263" w:rsidRPr="002D5263">
      <w:rPr>
        <w:b/>
        <w:bCs/>
        <w:lang w:val="en-US"/>
      </w:rPr>
      <w:t xml:space="preserve">Rec. </w:t>
    </w:r>
    <w:r w:rsidR="00FC576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C576B">
      <w:rPr>
        <w:b/>
        <w:bCs/>
        <w:noProof/>
        <w:lang w:val="en-US"/>
      </w:rPr>
      <w:t>UIT-R  BT.2016-2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4689" w14:textId="7E3A3178" w:rsidR="00B46C6B" w:rsidRPr="00A61B8B" w:rsidRDefault="00B46C6B" w:rsidP="00A61B8B">
    <w:pPr>
      <w:tabs>
        <w:tab w:val="clear" w:pos="794"/>
        <w:tab w:val="clear" w:pos="1191"/>
        <w:tab w:val="clear" w:pos="1588"/>
        <w:tab w:val="clear" w:pos="1985"/>
        <w:tab w:val="center" w:pos="7258"/>
        <w:tab w:val="center" w:pos="14515"/>
      </w:tabs>
      <w:jc w:val="left"/>
      <w:rPr>
        <w:lang w:val="en-US"/>
      </w:rPr>
    </w:pPr>
    <w:r>
      <w:rPr>
        <w:lang w:val="en-US"/>
      </w:rPr>
      <w:tab/>
    </w:r>
    <w:r w:rsidR="00FC576B">
      <w:fldChar w:fldCharType="begin"/>
    </w:r>
    <w:r w:rsidR="00FC576B">
      <w:instrText xml:space="preserve"> DOCPROPERTY "Header" \* MERGEFORMAT </w:instrText>
    </w:r>
    <w:r w:rsidR="00FC576B">
      <w:fldChar w:fldCharType="separate"/>
    </w:r>
    <w:r w:rsidR="002D5263" w:rsidRPr="002D5263">
      <w:rPr>
        <w:b/>
        <w:bCs/>
        <w:lang w:val="en-US"/>
      </w:rPr>
      <w:t xml:space="preserve">Rec. </w:t>
    </w:r>
    <w:r w:rsidR="00FC576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D5263">
      <w:rPr>
        <w:b/>
        <w:bCs/>
        <w:noProof/>
        <w:lang w:val="en-US"/>
      </w:rPr>
      <w:t>UIT-R  BT.2016-2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C835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6A8D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1E0C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24B4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2A0C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A9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664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CA1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DAE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28D7BA"/>
    <w:lvl w:ilvl="0">
      <w:start w:val="1"/>
      <w:numFmt w:val="bullet"/>
      <w:lvlText w:val=""/>
      <w:lvlJc w:val="left"/>
      <w:pPr>
        <w:tabs>
          <w:tab w:val="num" w:pos="360"/>
        </w:tabs>
        <w:ind w:left="360" w:hanging="360"/>
      </w:pPr>
      <w:rPr>
        <w:rFonts w:ascii="Symbol" w:hAnsi="Symbol" w:hint="default"/>
      </w:rPr>
    </w:lvl>
  </w:abstractNum>
  <w:num w:numId="1" w16cid:durableId="1333140404">
    <w:abstractNumId w:val="9"/>
  </w:num>
  <w:num w:numId="2" w16cid:durableId="1026369989">
    <w:abstractNumId w:val="7"/>
  </w:num>
  <w:num w:numId="3" w16cid:durableId="942735821">
    <w:abstractNumId w:val="6"/>
  </w:num>
  <w:num w:numId="4" w16cid:durableId="214122893">
    <w:abstractNumId w:val="5"/>
  </w:num>
  <w:num w:numId="5" w16cid:durableId="365183226">
    <w:abstractNumId w:val="4"/>
  </w:num>
  <w:num w:numId="6" w16cid:durableId="1797485565">
    <w:abstractNumId w:val="8"/>
  </w:num>
  <w:num w:numId="7" w16cid:durableId="1491823594">
    <w:abstractNumId w:val="3"/>
  </w:num>
  <w:num w:numId="8" w16cid:durableId="1350713460">
    <w:abstractNumId w:val="2"/>
  </w:num>
  <w:num w:numId="9" w16cid:durableId="407993983">
    <w:abstractNumId w:val="1"/>
  </w:num>
  <w:num w:numId="10" w16cid:durableId="183128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FE9"/>
    <w:rsid w:val="00012F2A"/>
    <w:rsid w:val="00043F66"/>
    <w:rsid w:val="000B42FB"/>
    <w:rsid w:val="00120EE6"/>
    <w:rsid w:val="001272C6"/>
    <w:rsid w:val="00144A50"/>
    <w:rsid w:val="0017599C"/>
    <w:rsid w:val="001A33C8"/>
    <w:rsid w:val="001D1FFA"/>
    <w:rsid w:val="001E38C2"/>
    <w:rsid w:val="001E3E5F"/>
    <w:rsid w:val="001E4F10"/>
    <w:rsid w:val="00210942"/>
    <w:rsid w:val="00217EBF"/>
    <w:rsid w:val="00223D24"/>
    <w:rsid w:val="00232E89"/>
    <w:rsid w:val="00242AEE"/>
    <w:rsid w:val="00252761"/>
    <w:rsid w:val="002759F3"/>
    <w:rsid w:val="002A3945"/>
    <w:rsid w:val="002B76CA"/>
    <w:rsid w:val="002D5263"/>
    <w:rsid w:val="002D76C4"/>
    <w:rsid w:val="002E412F"/>
    <w:rsid w:val="002F768F"/>
    <w:rsid w:val="00350412"/>
    <w:rsid w:val="00376763"/>
    <w:rsid w:val="00385017"/>
    <w:rsid w:val="00385544"/>
    <w:rsid w:val="00390B56"/>
    <w:rsid w:val="003E3368"/>
    <w:rsid w:val="003F6FDC"/>
    <w:rsid w:val="00411201"/>
    <w:rsid w:val="004112A2"/>
    <w:rsid w:val="0045669A"/>
    <w:rsid w:val="004779EB"/>
    <w:rsid w:val="004C5DD3"/>
    <w:rsid w:val="004E6E3D"/>
    <w:rsid w:val="0052529D"/>
    <w:rsid w:val="00536DAB"/>
    <w:rsid w:val="005610D4"/>
    <w:rsid w:val="00572852"/>
    <w:rsid w:val="005A29E6"/>
    <w:rsid w:val="005D3785"/>
    <w:rsid w:val="005E2853"/>
    <w:rsid w:val="005F56A6"/>
    <w:rsid w:val="00607D68"/>
    <w:rsid w:val="0064444B"/>
    <w:rsid w:val="00666B69"/>
    <w:rsid w:val="00687B89"/>
    <w:rsid w:val="006925FF"/>
    <w:rsid w:val="006941A4"/>
    <w:rsid w:val="006A2CAD"/>
    <w:rsid w:val="006B165A"/>
    <w:rsid w:val="006C1ADB"/>
    <w:rsid w:val="006E1F04"/>
    <w:rsid w:val="0070038A"/>
    <w:rsid w:val="00710FAE"/>
    <w:rsid w:val="0073434B"/>
    <w:rsid w:val="007415A2"/>
    <w:rsid w:val="007468DA"/>
    <w:rsid w:val="0074731B"/>
    <w:rsid w:val="00767DE1"/>
    <w:rsid w:val="00773FE9"/>
    <w:rsid w:val="00780F70"/>
    <w:rsid w:val="00802B30"/>
    <w:rsid w:val="00813949"/>
    <w:rsid w:val="00823A2D"/>
    <w:rsid w:val="00826C52"/>
    <w:rsid w:val="00832241"/>
    <w:rsid w:val="008503B2"/>
    <w:rsid w:val="0086081E"/>
    <w:rsid w:val="00875667"/>
    <w:rsid w:val="00881AFA"/>
    <w:rsid w:val="00885D48"/>
    <w:rsid w:val="008A375C"/>
    <w:rsid w:val="008E4D95"/>
    <w:rsid w:val="008F0033"/>
    <w:rsid w:val="00917234"/>
    <w:rsid w:val="00924E72"/>
    <w:rsid w:val="00930E9A"/>
    <w:rsid w:val="0093394B"/>
    <w:rsid w:val="009363E7"/>
    <w:rsid w:val="009D0832"/>
    <w:rsid w:val="009D61BB"/>
    <w:rsid w:val="009E00A8"/>
    <w:rsid w:val="009F2A3C"/>
    <w:rsid w:val="00A045DC"/>
    <w:rsid w:val="00A05F68"/>
    <w:rsid w:val="00A3150E"/>
    <w:rsid w:val="00A43083"/>
    <w:rsid w:val="00A60842"/>
    <w:rsid w:val="00A61B8B"/>
    <w:rsid w:val="00A6617B"/>
    <w:rsid w:val="00A703F3"/>
    <w:rsid w:val="00A87DCA"/>
    <w:rsid w:val="00A952F1"/>
    <w:rsid w:val="00AA2973"/>
    <w:rsid w:val="00AB0DC8"/>
    <w:rsid w:val="00AB5D54"/>
    <w:rsid w:val="00AE46FB"/>
    <w:rsid w:val="00AE6E6E"/>
    <w:rsid w:val="00B21570"/>
    <w:rsid w:val="00B44E24"/>
    <w:rsid w:val="00B46C6B"/>
    <w:rsid w:val="00B64A29"/>
    <w:rsid w:val="00B86FE6"/>
    <w:rsid w:val="00C4029C"/>
    <w:rsid w:val="00C852E4"/>
    <w:rsid w:val="00CA76FE"/>
    <w:rsid w:val="00CC2318"/>
    <w:rsid w:val="00CC41E1"/>
    <w:rsid w:val="00CE7FE7"/>
    <w:rsid w:val="00CF619E"/>
    <w:rsid w:val="00D035E0"/>
    <w:rsid w:val="00D13700"/>
    <w:rsid w:val="00D30347"/>
    <w:rsid w:val="00D44673"/>
    <w:rsid w:val="00D45508"/>
    <w:rsid w:val="00D46C9C"/>
    <w:rsid w:val="00D51D72"/>
    <w:rsid w:val="00DD4E19"/>
    <w:rsid w:val="00DD4FCE"/>
    <w:rsid w:val="00DE09C6"/>
    <w:rsid w:val="00DF4176"/>
    <w:rsid w:val="00E01085"/>
    <w:rsid w:val="00E56DDA"/>
    <w:rsid w:val="00E673D9"/>
    <w:rsid w:val="00E730E1"/>
    <w:rsid w:val="00E77612"/>
    <w:rsid w:val="00E77E64"/>
    <w:rsid w:val="00E832F5"/>
    <w:rsid w:val="00E84F10"/>
    <w:rsid w:val="00E87D53"/>
    <w:rsid w:val="00E91D64"/>
    <w:rsid w:val="00E95CB3"/>
    <w:rsid w:val="00EA5264"/>
    <w:rsid w:val="00EB236D"/>
    <w:rsid w:val="00EB7026"/>
    <w:rsid w:val="00EC4759"/>
    <w:rsid w:val="00EC5AEE"/>
    <w:rsid w:val="00EE3937"/>
    <w:rsid w:val="00F15840"/>
    <w:rsid w:val="00F52154"/>
    <w:rsid w:val="00F53D35"/>
    <w:rsid w:val="00F7078A"/>
    <w:rsid w:val="00F8771B"/>
    <w:rsid w:val="00FA780D"/>
    <w:rsid w:val="00FC576B"/>
    <w:rsid w:val="00FF12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8433"/>
    <o:shapelayout v:ext="edit">
      <o:idmap v:ext="edit" data="1"/>
    </o:shapelayout>
  </w:shapeDefaults>
  <w:decimalSymbol w:val="."/>
  <w:listSeparator w:val=","/>
  <w14:docId w14:val="6BF3ABFB"/>
  <w15:docId w15:val="{EF79211D-D241-4E7D-B21F-6222C204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3FE9"/>
    <w:rPr>
      <w:b/>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773FE9"/>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773FE9"/>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character" w:customStyle="1" w:styleId="NormalaftertitleChar">
    <w:name w:val="Normal_after_title Char"/>
    <w:basedOn w:val="DefaultParagraphFont"/>
    <w:link w:val="Normalaftertitle"/>
    <w:locked/>
    <w:rsid w:val="00773FE9"/>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CC41E1"/>
    <w:pPr>
      <w:spacing w:before="120"/>
    </w:pPr>
    <w:rPr>
      <w:sz w:val="22"/>
      <w:lang w:val="es-ES_tradnl"/>
    </w:rPr>
  </w:style>
  <w:style w:type="paragraph" w:customStyle="1" w:styleId="AnnexNoTitle">
    <w:name w:val="Annex_NoTitle"/>
    <w:basedOn w:val="Normal"/>
    <w:next w:val="Normalaftertitle"/>
    <w:link w:val="AnnexNoTitleChar"/>
    <w:rsid w:val="00376763"/>
    <w:pPr>
      <w:keepNext/>
      <w:keepLines/>
      <w:spacing w:before="480" w:after="80"/>
      <w:jc w:val="center"/>
      <w:outlineLvl w:val="0"/>
    </w:pPr>
    <w:rPr>
      <w:b/>
      <w:sz w:val="28"/>
    </w:rPr>
  </w:style>
  <w:style w:type="character" w:customStyle="1" w:styleId="AnnexNoTitleChar">
    <w:name w:val="Annex_NoTitle Char"/>
    <w:basedOn w:val="DefaultParagraphFont"/>
    <w:link w:val="AnnexNoTitle"/>
    <w:locked/>
    <w:rsid w:val="00376763"/>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773FE9"/>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73FE9"/>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773FE9"/>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locked/>
    <w:rsid w:val="00773FE9"/>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rsid w:val="00773FE9"/>
    <w:rPr>
      <w:rFonts w:ascii="Times New Roman Bold" w:hAnsi="Times New Roman Bold"/>
      <w:b/>
      <w:sz w:val="18"/>
      <w:lang w:val="fr-FR" w:eastAsia="en-US"/>
    </w:rPr>
  </w:style>
  <w:style w:type="character" w:customStyle="1" w:styleId="FigureNo0">
    <w:name w:val="Figure_No (文字)"/>
    <w:link w:val="FigureNo"/>
    <w:rsid w:val="00773FE9"/>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773FE9"/>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773FE9"/>
    <w:rPr>
      <w:b/>
      <w:sz w:val="24"/>
      <w:lang w:val="fr-FR" w:eastAsia="en-US"/>
    </w:rPr>
  </w:style>
  <w:style w:type="paragraph" w:customStyle="1" w:styleId="Summary">
    <w:name w:val="Summary"/>
    <w:basedOn w:val="Normal"/>
    <w:next w:val="Normalaftertitle"/>
    <w:autoRedefine/>
    <w:rsid w:val="00CC41E1"/>
    <w:pPr>
      <w:spacing w:after="2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73FE9"/>
    <w:rPr>
      <w:color w:val="0000FF"/>
      <w:u w:val="single"/>
    </w:rPr>
  </w:style>
  <w:style w:type="paragraph" w:styleId="Header">
    <w:name w:val="header"/>
    <w:basedOn w:val="Normal"/>
    <w:link w:val="HeaderChar"/>
    <w:uiPriority w:val="99"/>
    <w:rsid w:val="00A61B8B"/>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61B8B"/>
    <w:rPr>
      <w:sz w:val="24"/>
      <w:lang w:val="fr-FR" w:eastAsia="en-US"/>
    </w:rPr>
  </w:style>
  <w:style w:type="paragraph" w:customStyle="1" w:styleId="Reasons">
    <w:name w:val="Reasons"/>
    <w:basedOn w:val="Normal"/>
    <w:qFormat/>
    <w:rsid w:val="00F53D3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4C5DD3"/>
    <w:rPr>
      <w:sz w:val="16"/>
      <w:szCs w:val="16"/>
    </w:rPr>
  </w:style>
  <w:style w:type="paragraph" w:styleId="CommentText">
    <w:name w:val="annotation text"/>
    <w:basedOn w:val="Normal"/>
    <w:link w:val="CommentTextChar"/>
    <w:semiHidden/>
    <w:unhideWhenUsed/>
    <w:rsid w:val="004C5DD3"/>
    <w:rPr>
      <w:sz w:val="20"/>
    </w:rPr>
  </w:style>
  <w:style w:type="character" w:customStyle="1" w:styleId="CommentTextChar">
    <w:name w:val="Comment Text Char"/>
    <w:basedOn w:val="DefaultParagraphFont"/>
    <w:link w:val="CommentText"/>
    <w:semiHidden/>
    <w:rsid w:val="004C5DD3"/>
    <w:rPr>
      <w:lang w:val="fr-FR" w:eastAsia="en-US"/>
    </w:rPr>
  </w:style>
  <w:style w:type="paragraph" w:styleId="CommentSubject">
    <w:name w:val="annotation subject"/>
    <w:basedOn w:val="CommentText"/>
    <w:next w:val="CommentText"/>
    <w:link w:val="CommentSubjectChar"/>
    <w:semiHidden/>
    <w:unhideWhenUsed/>
    <w:rsid w:val="004C5DD3"/>
    <w:rPr>
      <w:b/>
      <w:bCs/>
    </w:rPr>
  </w:style>
  <w:style w:type="character" w:customStyle="1" w:styleId="CommentSubjectChar">
    <w:name w:val="Comment Subject Char"/>
    <w:basedOn w:val="CommentTextChar"/>
    <w:link w:val="CommentSubject"/>
    <w:semiHidden/>
    <w:rsid w:val="004C5DD3"/>
    <w:rPr>
      <w:b/>
      <w:bCs/>
      <w:lang w:val="fr-FR" w:eastAsia="en-US"/>
    </w:rPr>
  </w:style>
  <w:style w:type="paragraph" w:styleId="Revision">
    <w:name w:val="Revision"/>
    <w:hidden/>
    <w:uiPriority w:val="99"/>
    <w:semiHidden/>
    <w:rsid w:val="004C5DD3"/>
    <w:rPr>
      <w:sz w:val="24"/>
      <w:lang w:val="fr-FR" w:eastAsia="en-US"/>
    </w:rPr>
  </w:style>
  <w:style w:type="paragraph" w:styleId="BalloonText">
    <w:name w:val="Balloon Text"/>
    <w:basedOn w:val="Normal"/>
    <w:link w:val="BalloonTextChar"/>
    <w:rsid w:val="004C5DD3"/>
    <w:pPr>
      <w:spacing w:before="0"/>
    </w:pPr>
    <w:rPr>
      <w:rFonts w:ascii="Segoe UI" w:hAnsi="Segoe UI" w:cs="Segoe UI"/>
      <w:sz w:val="18"/>
      <w:szCs w:val="18"/>
    </w:rPr>
  </w:style>
  <w:style w:type="character" w:customStyle="1" w:styleId="BalloonTextChar">
    <w:name w:val="Balloon Text Char"/>
    <w:basedOn w:val="DefaultParagraphFont"/>
    <w:link w:val="BalloonText"/>
    <w:rsid w:val="004C5DD3"/>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image" Target="media/image2.emf"/><Relationship Id="rId34" Type="http://schemas.openxmlformats.org/officeDocument/2006/relationships/oleObject" Target="embeddings/oleObject6.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file:///\\blue\dfs\refinfo\refinfo\REFTXT09\ITU-R\SG-R\SG06\WP6B\DT\ETSI\ts_102428v010101p.pdf" TargetMode="External"/><Relationship Id="rId32" Type="http://schemas.openxmlformats.org/officeDocument/2006/relationships/oleObject" Target="embeddings/oleObject5.bin"/><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file:///\\blue\dfs\refinfo\refinfo\REFTXT09\ITU-R\SG-R\SG06\WP6B\DT\ETSI\ts_102427v010101p.pdf" TargetMode="External"/><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hyperlink" Target="http://www.itu.int/publ/R-REC/fr" TargetMode="External"/><Relationship Id="rId19" Type="http://schemas.openxmlformats.org/officeDocument/2006/relationships/header" Target="header8.xml"/><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5.xm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166</TotalTime>
  <Pages>29</Pages>
  <Words>8912</Words>
  <Characters>49091</Characters>
  <Application>Microsoft Office Word</Application>
  <DocSecurity>0</DocSecurity>
  <Lines>1636</Lines>
  <Paragraphs>236</Paragraphs>
  <ScaleCrop>false</ScaleCrop>
  <HeadingPairs>
    <vt:vector size="2" baseType="variant">
      <vt:variant>
        <vt:lpstr>Title</vt:lpstr>
      </vt:variant>
      <vt:variant>
        <vt:i4>1</vt:i4>
      </vt:variant>
    </vt:vector>
  </HeadingPairs>
  <TitlesOfParts>
    <vt:vector size="1" baseType="lpstr">
      <vt:lpstr>RECOMMANDATION  UIT-R  BT.2016-2 - Méthodes de correction d'erreur, de mise en trame des données, de modulation et d'émission pour la radiodiffusion multimédia de Terre, pour la réception mobile au moyen de récepteurs portatifs dans les bandes d'ondes mét</vt:lpstr>
    </vt:vector>
  </TitlesOfParts>
  <Company>ITU</Company>
  <LinksUpToDate>false</LinksUpToDate>
  <CharactersWithSpaces>57767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BT.2016-2 - Méthodes de correction d'erreur, de mise en trame des données, de modulation et d'émission pour la radiodiffusion multimédia de Terre, pour la réception mobile au moyen de récepteurs portatifs dans les bandes d'ondes métriques/décimétriques</dc:title>
  <dc:subject>Série BT = Service de radiodiffusion (télévision)</dc:subject>
  <dc:creator>Bureau des radiocommunications de l'UIT (BR)</dc:creator>
  <cp:keywords>BT,2016-2</cp:keywords>
  <dc:description>Gachetc, 29/03/2021, ITU51013811</dc:description>
  <cp:lastModifiedBy>Gachet, Christelle</cp:lastModifiedBy>
  <cp:revision>25</cp:revision>
  <cp:lastPrinted>2021-03-29T06:11:00Z</cp:lastPrinted>
  <dcterms:created xsi:type="dcterms:W3CDTF">2021-03-25T09:52:00Z</dcterms:created>
  <dcterms:modified xsi:type="dcterms:W3CDTF">2023-05-22T07:28:00Z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29 March 2021</vt:lpwstr>
  </property>
</Properties>
</file>