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/>
      </w:tblPr>
      <w:tblGrid>
        <w:gridCol w:w="10089"/>
      </w:tblGrid>
      <w:tr w:rsidR="00227CED" w:rsidRPr="001033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CF21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CF21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1870</w:t>
            </w:r>
          </w:p>
          <w:p w:rsidR="00227CED" w:rsidRPr="0010336F" w:rsidRDefault="00227CED" w:rsidP="00CF21C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CF21C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CF21C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CD293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CF21C2" w:rsidP="00AA63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Codificación de v</w:t>
            </w:r>
            <w:r w:rsidR="00AA63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í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deo para las emisiones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radiodifusión de televisión digital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CD293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proofErr w:type="spell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proofErr w:type="spellEnd"/>
          </w:p>
          <w:p w:rsidR="00227CED" w:rsidRPr="009E1F8B" w:rsidRDefault="009E1F8B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675EFA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7" w:other="7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</w:t>
      </w:r>
      <w:proofErr w:type="spellStart"/>
      <w:r w:rsidRPr="00021E8A">
        <w:rPr>
          <w:szCs w:val="24"/>
          <w:lang w:val="es-ES_tradnl"/>
        </w:rPr>
        <w:t>IPR</w:t>
      </w:r>
      <w:proofErr w:type="spellEnd"/>
      <w:r w:rsidRPr="00021E8A">
        <w:rPr>
          <w:szCs w:val="24"/>
          <w:lang w:val="es-ES_tradnl"/>
        </w:rPr>
        <w:t>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 xml:space="preserve">La política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Derechos de Propiedad Intelectual se describe en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a la que se hace referencia en el Anexo 1 a la Resolución 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 xml:space="preserve">, donde también aparecen las Directrices para la implementación de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y la base de datos sobre información de patentes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227CED" w:rsidRPr="00CD293F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1" w:history="1">
              <w:hyperlink r:id="rId12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227CED" w:rsidRPr="00CD293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de 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radiodifusión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 xml:space="preserve"> (</w:t>
            </w:r>
            <w:proofErr w:type="spellStart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televisión</w:t>
            </w:r>
            <w:proofErr w:type="spellEnd"/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227CED" w:rsidRPr="00CD293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CD293F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 xml:space="preserve">Radio </w:t>
            </w:r>
            <w:proofErr w:type="spellStart"/>
            <w:r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227CED" w:rsidRPr="00CD293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227CED" w:rsidRPr="00CD293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SNG</w:t>
            </w:r>
            <w:proofErr w:type="spellEnd"/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227CED" w:rsidRPr="00CD293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TF</w:t>
            </w:r>
            <w:proofErr w:type="spellEnd"/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227CED" w:rsidRPr="00CD293F" w:rsidTr="009E1F8B">
        <w:tc>
          <w:tcPr>
            <w:tcW w:w="9360" w:type="dxa"/>
          </w:tcPr>
          <w:p w:rsidR="00227CED" w:rsidRPr="00763D08" w:rsidRDefault="00227CED" w:rsidP="009E1F8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93048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10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30489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10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CF21C2" w:rsidRPr="00675EFA" w:rsidRDefault="00CF21C2" w:rsidP="00CF21C2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675EFA">
        <w:rPr>
          <w:lang w:val="es-ES_tradnl"/>
        </w:rPr>
        <w:lastRenderedPageBreak/>
        <w:t xml:space="preserve">RECOMENDACIÓN  </w:t>
      </w:r>
      <w:r w:rsidRPr="00675EFA">
        <w:rPr>
          <w:rStyle w:val="href"/>
          <w:lang w:val="es-ES_tradnl"/>
        </w:rPr>
        <w:t>UIT-R  BT.1870</w:t>
      </w:r>
    </w:p>
    <w:p w:rsidR="00CF21C2" w:rsidRPr="00675EFA" w:rsidRDefault="00CF21C2" w:rsidP="00AA63F9">
      <w:pPr>
        <w:pStyle w:val="Rectitle"/>
        <w:rPr>
          <w:lang w:val="es-ES_tradnl"/>
        </w:rPr>
      </w:pPr>
      <w:r w:rsidRPr="00675EFA">
        <w:rPr>
          <w:lang w:val="es-ES_tradnl"/>
        </w:rPr>
        <w:t>Codificación de v</w:t>
      </w:r>
      <w:r w:rsidR="00AA63F9">
        <w:rPr>
          <w:lang w:val="es-ES_tradnl"/>
        </w:rPr>
        <w:t>í</w:t>
      </w:r>
      <w:r w:rsidRPr="00675EFA">
        <w:rPr>
          <w:lang w:val="es-ES_tradnl"/>
        </w:rPr>
        <w:t>deo para las emisiones de radiodifusión</w:t>
      </w:r>
      <w:r w:rsidR="00675EFA" w:rsidRPr="00675EFA">
        <w:rPr>
          <w:lang w:val="es-ES_tradnl"/>
        </w:rPr>
        <w:t xml:space="preserve"> </w:t>
      </w:r>
      <w:r w:rsidRPr="00675EFA">
        <w:rPr>
          <w:lang w:val="es-ES_tradnl"/>
        </w:rPr>
        <w:t>de televisión digital</w:t>
      </w:r>
    </w:p>
    <w:p w:rsidR="007B65D9" w:rsidRPr="00675EFA" w:rsidRDefault="007B65D9" w:rsidP="007B65D9">
      <w:pPr>
        <w:pStyle w:val="Recref"/>
        <w:rPr>
          <w:lang w:val="es-ES_tradnl"/>
        </w:rPr>
      </w:pPr>
      <w:r w:rsidRPr="00675EFA">
        <w:rPr>
          <w:lang w:val="es-ES_tradnl"/>
        </w:rPr>
        <w:t>(Cuestión UIT-R 12/6)</w:t>
      </w:r>
    </w:p>
    <w:p w:rsidR="007B65D9" w:rsidRPr="00675EFA" w:rsidRDefault="007B65D9" w:rsidP="007B65D9">
      <w:pPr>
        <w:pStyle w:val="Recdate"/>
        <w:rPr>
          <w:lang w:val="es-ES_tradnl"/>
        </w:rPr>
      </w:pPr>
      <w:r w:rsidRPr="00675EFA">
        <w:rPr>
          <w:lang w:val="es-ES_tradnl"/>
        </w:rPr>
        <w:t>(1995-1997-2010)</w:t>
      </w:r>
    </w:p>
    <w:p w:rsidR="007B65D9" w:rsidRPr="00675EFA" w:rsidRDefault="007B65D9" w:rsidP="007B65D9">
      <w:pPr>
        <w:pStyle w:val="HeadingSum"/>
      </w:pPr>
      <w:r w:rsidRPr="00675EFA">
        <w:t>Cometido</w:t>
      </w:r>
    </w:p>
    <w:p w:rsidR="007B65D9" w:rsidRPr="00675EFA" w:rsidRDefault="007B65D9" w:rsidP="00AA63F9">
      <w:pPr>
        <w:pStyle w:val="Summary"/>
      </w:pPr>
      <w:r w:rsidRPr="00675EFA">
        <w:t>Esta Recomendación especifica las normas de codificación de v</w:t>
      </w:r>
      <w:r w:rsidR="00AA63F9">
        <w:t>í</w:t>
      </w:r>
      <w:r w:rsidRPr="00675EFA">
        <w:t>deo que deben utilizarse en las emisiones de radiodifusión digital.</w:t>
      </w:r>
    </w:p>
    <w:p w:rsidR="006B1251" w:rsidRDefault="006B1251" w:rsidP="006B1251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7B65D9" w:rsidRPr="00675EFA" w:rsidRDefault="007B65D9" w:rsidP="007B65D9">
      <w:pPr>
        <w:pStyle w:val="Call"/>
        <w:rPr>
          <w:lang w:val="es-ES_tradnl"/>
        </w:rPr>
      </w:pPr>
      <w:r w:rsidRPr="00675EFA">
        <w:rPr>
          <w:iCs/>
          <w:lang w:val="es-ES_tradnl"/>
        </w:rPr>
        <w:t>considerando</w:t>
      </w:r>
    </w:p>
    <w:p w:rsidR="007B65D9" w:rsidRPr="00675EFA" w:rsidRDefault="007B65D9" w:rsidP="007B65D9">
      <w:pPr>
        <w:rPr>
          <w:lang w:val="es-ES_tradnl"/>
        </w:rPr>
      </w:pPr>
      <w:r w:rsidRPr="00675EFA">
        <w:rPr>
          <w:lang w:val="es-ES_tradnl"/>
        </w:rPr>
        <w:t>a)</w:t>
      </w:r>
      <w:r w:rsidRPr="00675EFA">
        <w:rPr>
          <w:lang w:val="es-ES_tradnl"/>
        </w:rPr>
        <w:tab/>
        <w:t>que actualmente se está produciendo en todo el mundo la transición de la radiodifusión analógica a la radiodifusión digital;</w:t>
      </w:r>
    </w:p>
    <w:p w:rsidR="007B65D9" w:rsidRPr="00675EFA" w:rsidRDefault="007B65D9" w:rsidP="007B65D9">
      <w:pPr>
        <w:rPr>
          <w:lang w:val="es-ES_tradnl"/>
        </w:rPr>
      </w:pPr>
      <w:r w:rsidRPr="00675EFA">
        <w:rPr>
          <w:lang w:val="es-ES_tradnl"/>
        </w:rPr>
        <w:t>b)</w:t>
      </w:r>
      <w:r w:rsidRPr="00675EFA">
        <w:rPr>
          <w:lang w:val="es-ES_tradnl"/>
        </w:rPr>
        <w:tab/>
        <w:t xml:space="preserve">que es conveniente contar con el máximo </w:t>
      </w:r>
      <w:r w:rsidR="00675EFA" w:rsidRPr="00675EFA">
        <w:rPr>
          <w:lang w:val="es-ES_tradnl"/>
        </w:rPr>
        <w:t>número</w:t>
      </w:r>
      <w:r w:rsidRPr="00675EFA">
        <w:rPr>
          <w:lang w:val="es-ES_tradnl"/>
        </w:rPr>
        <w:t xml:space="preserve"> de elementos comunes entre los sistemas digitales para diferentes emisiones y medios de distribución secundarios (por ejemplo, para los receptores domésticos);</w:t>
      </w:r>
    </w:p>
    <w:p w:rsidR="007B65D9" w:rsidRPr="00675EFA" w:rsidRDefault="007B65D9" w:rsidP="00AA63F9">
      <w:pPr>
        <w:rPr>
          <w:lang w:val="es-ES_tradnl"/>
        </w:rPr>
      </w:pPr>
      <w:r w:rsidRPr="00675EFA">
        <w:rPr>
          <w:lang w:val="es-ES_tradnl"/>
        </w:rPr>
        <w:t>c)</w:t>
      </w:r>
      <w:r w:rsidRPr="00675EFA">
        <w:rPr>
          <w:lang w:val="es-ES_tradnl"/>
        </w:rPr>
        <w:tab/>
        <w:t>que la Recomendación UIT-R BT.1203</w:t>
      </w:r>
      <w:r w:rsidR="009B4465">
        <w:rPr>
          <w:lang w:val="es-ES_tradnl"/>
        </w:rPr>
        <w:t xml:space="preserve"> </w:t>
      </w:r>
      <w:r w:rsidRPr="00675EFA">
        <w:rPr>
          <w:lang w:val="es-ES_tradnl"/>
        </w:rPr>
        <w:t>proporciona los requisitos de usuario para la codificación con reducci</w:t>
      </w:r>
      <w:r w:rsidR="00AA63F9">
        <w:rPr>
          <w:lang w:val="es-ES_tradnl"/>
        </w:rPr>
        <w:t>ón de la velocidad binaria de ví</w:t>
      </w:r>
      <w:r w:rsidRPr="00675EFA">
        <w:rPr>
          <w:lang w:val="es-ES_tradnl"/>
        </w:rPr>
        <w:t xml:space="preserve">deo de las señales digitales de televisión en un sistema de televisión de extremo a extremo y hace hincapié en la implementación de las normas de codificación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 xml:space="preserve"> especificadas en la Recomendación UIT-T H.262 o norma ISO/</w:t>
      </w:r>
      <w:proofErr w:type="spellStart"/>
      <w:r w:rsidRPr="00675EFA">
        <w:rPr>
          <w:lang w:val="es-ES_tradnl"/>
        </w:rPr>
        <w:t>CEI</w:t>
      </w:r>
      <w:proofErr w:type="spellEnd"/>
      <w:r w:rsidR="00CD293F">
        <w:rPr>
          <w:lang w:val="es-ES_tradnl"/>
        </w:rPr>
        <w:t xml:space="preserve"> </w:t>
      </w:r>
      <w:r w:rsidRPr="00675EFA">
        <w:rPr>
          <w:lang w:val="es-ES_tradnl"/>
        </w:rPr>
        <w:t xml:space="preserve">13818-2 (MPEG-2 </w:t>
      </w:r>
      <w:r w:rsidR="009B4465" w:rsidRPr="00675EFA">
        <w:rPr>
          <w:lang w:val="es-ES_tradnl"/>
        </w:rPr>
        <w:t>V</w:t>
      </w:r>
      <w:r w:rsidRPr="00675EFA">
        <w:rPr>
          <w:lang w:val="es-ES_tradnl"/>
        </w:rPr>
        <w:t>ideo) y en la Recomendación UIT-T H.264 o norma ISO/</w:t>
      </w:r>
      <w:proofErr w:type="spellStart"/>
      <w:r w:rsidRPr="00675EFA">
        <w:rPr>
          <w:lang w:val="es-ES_tradnl"/>
        </w:rPr>
        <w:t>CEI</w:t>
      </w:r>
      <w:proofErr w:type="spellEnd"/>
      <w:r w:rsidRPr="00675EFA">
        <w:rPr>
          <w:lang w:val="es-ES_tradnl"/>
        </w:rPr>
        <w:t> 14496</w:t>
      </w:r>
      <w:r w:rsidRPr="00675EFA">
        <w:rPr>
          <w:lang w:val="es-ES_tradnl"/>
        </w:rPr>
        <w:noBreakHyphen/>
        <w:t xml:space="preserve">10 (MPEG-4 </w:t>
      </w:r>
      <w:proofErr w:type="spellStart"/>
      <w:r w:rsidRPr="00675EFA">
        <w:rPr>
          <w:lang w:val="es-ES_tradnl"/>
        </w:rPr>
        <w:t>AVC</w:t>
      </w:r>
      <w:proofErr w:type="spellEnd"/>
      <w:r w:rsidRPr="00675EFA">
        <w:rPr>
          <w:lang w:val="es-ES_tradnl"/>
        </w:rPr>
        <w:t>);</w:t>
      </w:r>
    </w:p>
    <w:p w:rsidR="007B65D9" w:rsidRPr="00675EFA" w:rsidRDefault="007B65D9" w:rsidP="00AA63F9">
      <w:pPr>
        <w:rPr>
          <w:lang w:val="es-ES_tradnl"/>
        </w:rPr>
      </w:pPr>
      <w:r w:rsidRPr="00675EFA">
        <w:rPr>
          <w:lang w:val="es-ES_tradnl"/>
        </w:rPr>
        <w:t>d)</w:t>
      </w:r>
      <w:r w:rsidRPr="00675EFA">
        <w:rPr>
          <w:lang w:val="es-ES_tradnl"/>
        </w:rPr>
        <w:tab/>
        <w:t xml:space="preserve">que la Recomendación UIT-R BT.1737 especifica la utilización del método de codificación de la fuente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 xml:space="preserve"> de la Recomendación UIT-T H.264 o norma ISO/</w:t>
      </w:r>
      <w:proofErr w:type="spellStart"/>
      <w:r w:rsidRPr="00675EFA">
        <w:rPr>
          <w:lang w:val="es-ES_tradnl"/>
        </w:rPr>
        <w:t>CEI</w:t>
      </w:r>
      <w:proofErr w:type="spellEnd"/>
      <w:r w:rsidRPr="00675EFA">
        <w:rPr>
          <w:lang w:val="es-ES_tradnl"/>
        </w:rPr>
        <w:t xml:space="preserve"> 14496-10 para el transporte de material de programas de </w:t>
      </w:r>
      <w:proofErr w:type="spellStart"/>
      <w:r w:rsidRPr="00675EFA">
        <w:rPr>
          <w:lang w:val="es-ES_tradnl"/>
        </w:rPr>
        <w:t>TVAD</w:t>
      </w:r>
      <w:proofErr w:type="spellEnd"/>
      <w:r w:rsidRPr="00675EFA">
        <w:rPr>
          <w:lang w:val="es-ES_tradnl"/>
        </w:rPr>
        <w:t xml:space="preserve"> en una diversidad de aplicaciones de radiodifusión,</w:t>
      </w:r>
    </w:p>
    <w:p w:rsidR="007B65D9" w:rsidRPr="00675EFA" w:rsidRDefault="007B65D9" w:rsidP="007B65D9">
      <w:pPr>
        <w:pStyle w:val="Call"/>
        <w:rPr>
          <w:lang w:val="es-ES_tradnl"/>
        </w:rPr>
      </w:pPr>
      <w:r w:rsidRPr="00675EFA">
        <w:rPr>
          <w:lang w:val="es-ES_tradnl"/>
        </w:rPr>
        <w:t>recomienda</w:t>
      </w:r>
    </w:p>
    <w:p w:rsidR="007B65D9" w:rsidRPr="00675EFA" w:rsidRDefault="007B65D9" w:rsidP="00AA63F9">
      <w:pPr>
        <w:rPr>
          <w:lang w:val="es-ES_tradnl"/>
        </w:rPr>
      </w:pPr>
      <w:r w:rsidRPr="00675EFA">
        <w:rPr>
          <w:b/>
          <w:bCs/>
          <w:lang w:val="es-ES_tradnl"/>
        </w:rPr>
        <w:t>1</w:t>
      </w:r>
      <w:r w:rsidRPr="00675EFA">
        <w:rPr>
          <w:lang w:val="es-ES_tradnl"/>
        </w:rPr>
        <w:tab/>
        <w:t xml:space="preserve">que los sistemas de emisiones de radiodifusión de televisión digital utilicen las normas de codificación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 xml:space="preserve"> indicadas en la Recomendación UIT-T H.262 (también conocida como norma ISO/</w:t>
      </w:r>
      <w:proofErr w:type="spellStart"/>
      <w:r w:rsidRPr="00675EFA">
        <w:rPr>
          <w:lang w:val="es-ES_tradnl"/>
        </w:rPr>
        <w:t>CEI</w:t>
      </w:r>
      <w:proofErr w:type="spellEnd"/>
      <w:r w:rsidRPr="00675EFA">
        <w:rPr>
          <w:lang w:val="es-ES_tradnl"/>
        </w:rPr>
        <w:t xml:space="preserve"> 13818-2 (MPEG-2 </w:t>
      </w:r>
      <w:r w:rsidR="009B4465" w:rsidRPr="00675EFA">
        <w:rPr>
          <w:lang w:val="es-ES_tradnl"/>
        </w:rPr>
        <w:t>V</w:t>
      </w:r>
      <w:r w:rsidRPr="00675EFA">
        <w:rPr>
          <w:lang w:val="es-ES_tradnl"/>
        </w:rPr>
        <w:t>ideo)) y en la Recomendación UIT-T H.264 (también conocida como norma ISO/</w:t>
      </w:r>
      <w:proofErr w:type="spellStart"/>
      <w:r w:rsidRPr="00675EFA">
        <w:rPr>
          <w:lang w:val="es-ES_tradnl"/>
        </w:rPr>
        <w:t>CEI</w:t>
      </w:r>
      <w:proofErr w:type="spellEnd"/>
      <w:r w:rsidRPr="00675EFA">
        <w:rPr>
          <w:lang w:val="es-ES_tradnl"/>
        </w:rPr>
        <w:t xml:space="preserve"> 14496-10 (MPEG-4 </w:t>
      </w:r>
      <w:proofErr w:type="spellStart"/>
      <w:r w:rsidRPr="00675EFA">
        <w:rPr>
          <w:lang w:val="es-ES_tradnl"/>
        </w:rPr>
        <w:t>AVC</w:t>
      </w:r>
      <w:proofErr w:type="spellEnd"/>
      <w:r w:rsidRPr="00675EFA">
        <w:rPr>
          <w:lang w:val="es-ES_tradnl"/>
        </w:rPr>
        <w:t>));</w:t>
      </w:r>
    </w:p>
    <w:p w:rsidR="007B65D9" w:rsidRPr="00675EFA" w:rsidRDefault="007B65D9" w:rsidP="00AA63F9">
      <w:pPr>
        <w:rPr>
          <w:lang w:val="es-ES_tradnl"/>
        </w:rPr>
      </w:pPr>
      <w:r w:rsidRPr="00675EFA">
        <w:rPr>
          <w:b/>
          <w:bCs/>
          <w:lang w:val="es-ES_tradnl"/>
        </w:rPr>
        <w:t>2</w:t>
      </w:r>
      <w:r w:rsidRPr="00675EFA">
        <w:rPr>
          <w:lang w:val="es-ES_tradnl"/>
        </w:rPr>
        <w:tab/>
        <w:t xml:space="preserve">que se prefiera la norma de codificación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 xml:space="preserve"> de la Recomendación UIT-T H.264 para las nuevas implementaciones de los sistemas de emisión de radiodifusión de televisión digital;</w:t>
      </w:r>
    </w:p>
    <w:p w:rsidR="007B65D9" w:rsidRPr="00675EFA" w:rsidRDefault="007B65D9" w:rsidP="00AA63F9">
      <w:pPr>
        <w:rPr>
          <w:lang w:val="es-ES_tradnl"/>
        </w:rPr>
      </w:pPr>
      <w:r w:rsidRPr="00675EFA">
        <w:rPr>
          <w:b/>
          <w:bCs/>
          <w:lang w:val="es-ES_tradnl"/>
        </w:rPr>
        <w:t>3</w:t>
      </w:r>
      <w:r w:rsidRPr="00675EFA">
        <w:rPr>
          <w:lang w:val="es-ES_tradnl"/>
        </w:rPr>
        <w:tab/>
        <w:t xml:space="preserve">que se considere debidamente la Recomendación UIT-R BT.1203 a lo hora de seleccionar las herramientas y los parámetros de las normas de codificación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>,</w:t>
      </w:r>
    </w:p>
    <w:p w:rsidR="007B65D9" w:rsidRPr="00675EFA" w:rsidRDefault="007B65D9" w:rsidP="007B65D9">
      <w:pPr>
        <w:pStyle w:val="Call"/>
        <w:rPr>
          <w:lang w:val="es-ES_tradnl"/>
        </w:rPr>
      </w:pPr>
      <w:r w:rsidRPr="00675EFA">
        <w:rPr>
          <w:lang w:val="es-ES_tradnl"/>
        </w:rPr>
        <w:t>recomienda también</w:t>
      </w:r>
    </w:p>
    <w:p w:rsidR="00CF21C2" w:rsidRPr="00675EFA" w:rsidRDefault="007B65D9" w:rsidP="00AA63F9">
      <w:pPr>
        <w:rPr>
          <w:lang w:val="es-ES_tradnl"/>
        </w:rPr>
      </w:pPr>
      <w:r w:rsidRPr="00675EFA">
        <w:rPr>
          <w:lang w:val="es-ES_tradnl"/>
        </w:rPr>
        <w:t xml:space="preserve">que cuando los organismos internacionales de normalización elaboren nuevas normas de codificación de </w:t>
      </w:r>
      <w:r w:rsidR="00AA63F9">
        <w:rPr>
          <w:lang w:val="es-ES_tradnl"/>
        </w:rPr>
        <w:t>ví</w:t>
      </w:r>
      <w:r w:rsidR="00AA63F9" w:rsidRPr="00675EFA">
        <w:rPr>
          <w:lang w:val="es-ES_tradnl"/>
        </w:rPr>
        <w:t>deo</w:t>
      </w:r>
      <w:r w:rsidRPr="00675EFA">
        <w:rPr>
          <w:lang w:val="es-ES_tradnl"/>
        </w:rPr>
        <w:t xml:space="preserve"> consideren su posible introducción en los sistemas de emisión de radiodifusión de televisión digital, llevando a cabo pruebas y análisis de comportamiento y funcionalidad.</w:t>
      </w:r>
    </w:p>
    <w:p w:rsidR="00CF21C2" w:rsidRPr="00675EFA" w:rsidRDefault="00CF21C2" w:rsidP="00CF21C2">
      <w:pPr>
        <w:rPr>
          <w:lang w:val="es-ES_tradnl"/>
        </w:rPr>
      </w:pPr>
    </w:p>
    <w:p w:rsidR="00CF21C2" w:rsidRPr="00675EFA" w:rsidRDefault="00CF21C2" w:rsidP="00CF21C2">
      <w:pPr>
        <w:pStyle w:val="Line"/>
        <w:rPr>
          <w:lang w:val="es-ES_tradnl"/>
        </w:rPr>
      </w:pPr>
    </w:p>
    <w:sectPr w:rsidR="00CF21C2" w:rsidRPr="00675EFA" w:rsidSect="00344123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CC6858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2F54D8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A63F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fldSimple w:instr=" DOCPROPERTY &quot;Header&quot; \* MERGEFORMAT ">
      <w:r w:rsidR="00675EFA" w:rsidRPr="00675EFA">
        <w:rPr>
          <w:b/>
          <w:bCs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AA63F9">
      <w:rPr>
        <w:b/>
        <w:bCs/>
        <w:noProof/>
      </w:rPr>
      <w:t>UIT-R  BT.1870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</w:pPr>
    <w:r>
      <w:tab/>
    </w:r>
    <w:fldSimple w:instr=" DOCPROPERTY &quot;Header&quot; \* MERGEFORMAT ">
      <w:r w:rsidR="00675EFA" w:rsidRPr="00675EF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2F54D8">
      <w:rPr>
        <w:b/>
        <w:bCs/>
      </w:rPr>
      <w:fldChar w:fldCharType="begin"/>
    </w:r>
    <w:r>
      <w:rPr>
        <w:b/>
        <w:bCs/>
      </w:rPr>
      <w:instrText>styleref href</w:instrText>
    </w:r>
    <w:r w:rsidR="002F54D8">
      <w:rPr>
        <w:b/>
        <w:bCs/>
      </w:rPr>
      <w:fldChar w:fldCharType="separate"/>
    </w:r>
    <w:r w:rsidR="00675EFA">
      <w:rPr>
        <w:b/>
        <w:bCs/>
        <w:noProof/>
      </w:rPr>
      <w:t>UIT-R  BT.1870</w:t>
    </w:r>
    <w:r w:rsidR="002F54D8">
      <w:rPr>
        <w:b/>
        <w:bCs/>
      </w:rPr>
      <w:fldChar w:fldCharType="end"/>
    </w:r>
    <w:r>
      <w:tab/>
    </w:r>
    <w:r w:rsidR="002F54D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F54D8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2F54D8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2F54D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75EF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fldSimple w:instr=" DOCPROPERTY &quot;Header&quot; \* MERGEFORMAT ">
      <w:r w:rsidR="00675EFA" w:rsidRPr="00675EFA">
        <w:rPr>
          <w:b/>
          <w:bCs/>
          <w:lang w:val="en-US"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75EFA">
      <w:rPr>
        <w:b/>
        <w:bCs/>
        <w:noProof/>
      </w:rPr>
      <w:t>UIT-R  BT.1870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473" w:rsidRDefault="00987473">
    <w:pPr>
      <w:pStyle w:val="Header"/>
    </w:pPr>
    <w:r>
      <w:tab/>
    </w:r>
    <w:fldSimple w:instr=" DOCPROPERTY &quot;Header&quot; \* MERGEFORMAT ">
      <w:r w:rsidR="00675EFA" w:rsidRPr="00675EF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2F54D8">
      <w:rPr>
        <w:b/>
        <w:bCs/>
      </w:rPr>
      <w:fldChar w:fldCharType="begin"/>
    </w:r>
    <w:r>
      <w:rPr>
        <w:b/>
        <w:bCs/>
      </w:rPr>
      <w:instrText>styleref href</w:instrText>
    </w:r>
    <w:r w:rsidR="002F54D8">
      <w:rPr>
        <w:b/>
        <w:bCs/>
      </w:rPr>
      <w:fldChar w:fldCharType="separate"/>
    </w:r>
    <w:r w:rsidR="00AA63F9">
      <w:rPr>
        <w:b/>
        <w:bCs/>
        <w:noProof/>
      </w:rPr>
      <w:t>UIT-R  BT.1870</w:t>
    </w:r>
    <w:r w:rsidR="002F54D8">
      <w:rPr>
        <w:b/>
        <w:bCs/>
      </w:rPr>
      <w:fldChar w:fldCharType="end"/>
    </w:r>
    <w:r>
      <w:tab/>
    </w:r>
    <w:r w:rsidR="002F54D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F54D8">
      <w:rPr>
        <w:rStyle w:val="PageNumber"/>
        <w:b/>
        <w:bCs/>
      </w:rPr>
      <w:fldChar w:fldCharType="separate"/>
    </w:r>
    <w:r w:rsidR="00AA63F9">
      <w:rPr>
        <w:rStyle w:val="PageNumber"/>
        <w:b/>
        <w:bCs/>
        <w:noProof/>
      </w:rPr>
      <w:t>1</w:t>
    </w:r>
    <w:r w:rsidR="002F54D8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192398D"/>
    <w:multiLevelType w:val="hybridMultilevel"/>
    <w:tmpl w:val="93FCC5DE"/>
    <w:lvl w:ilvl="0" w:tplc="7B527032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6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8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9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1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3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5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9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1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2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3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9"/>
  </w:num>
  <w:num w:numId="2">
    <w:abstractNumId w:val="7"/>
  </w:num>
  <w:num w:numId="3">
    <w:abstractNumId w:val="5"/>
  </w:num>
  <w:num w:numId="4">
    <w:abstractNumId w:val="12"/>
  </w:num>
  <w:num w:numId="5">
    <w:abstractNumId w:val="2"/>
  </w:num>
  <w:num w:numId="6">
    <w:abstractNumId w:val="10"/>
  </w:num>
  <w:num w:numId="7">
    <w:abstractNumId w:val="20"/>
  </w:num>
  <w:num w:numId="8">
    <w:abstractNumId w:val="6"/>
  </w:num>
  <w:num w:numId="9">
    <w:abstractNumId w:val="1"/>
  </w:num>
  <w:num w:numId="10">
    <w:abstractNumId w:val="13"/>
  </w:num>
  <w:num w:numId="11">
    <w:abstractNumId w:val="8"/>
  </w:num>
  <w:num w:numId="12">
    <w:abstractNumId w:val="23"/>
  </w:num>
  <w:num w:numId="13">
    <w:abstractNumId w:val="23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1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9"/>
  </w:num>
  <w:num w:numId="18">
    <w:abstractNumId w:val="16"/>
  </w:num>
  <w:num w:numId="19">
    <w:abstractNumId w:val="11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8"/>
  </w:num>
  <w:num w:numId="22">
    <w:abstractNumId w:val="14"/>
  </w:num>
  <w:num w:numId="23">
    <w:abstractNumId w:val="15"/>
  </w:num>
  <w:num w:numId="24">
    <w:abstractNumId w:val="17"/>
  </w:num>
  <w:num w:numId="25">
    <w:abstractNumId w:val="22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F77F28"/>
    <w:rsid w:val="00002E82"/>
    <w:rsid w:val="00091138"/>
    <w:rsid w:val="001E29DB"/>
    <w:rsid w:val="00227CED"/>
    <w:rsid w:val="00284AF8"/>
    <w:rsid w:val="002D76C4"/>
    <w:rsid w:val="002F54D8"/>
    <w:rsid w:val="0032222F"/>
    <w:rsid w:val="00344123"/>
    <w:rsid w:val="00363854"/>
    <w:rsid w:val="003829F0"/>
    <w:rsid w:val="0039399F"/>
    <w:rsid w:val="004156D2"/>
    <w:rsid w:val="004452A9"/>
    <w:rsid w:val="00474E13"/>
    <w:rsid w:val="005726A7"/>
    <w:rsid w:val="005777F3"/>
    <w:rsid w:val="005F43D1"/>
    <w:rsid w:val="00607D68"/>
    <w:rsid w:val="00633625"/>
    <w:rsid w:val="006553B9"/>
    <w:rsid w:val="00675EFA"/>
    <w:rsid w:val="006818DE"/>
    <w:rsid w:val="00684CC5"/>
    <w:rsid w:val="006B1251"/>
    <w:rsid w:val="006C7692"/>
    <w:rsid w:val="00721270"/>
    <w:rsid w:val="007B65D9"/>
    <w:rsid w:val="00841C89"/>
    <w:rsid w:val="008B6031"/>
    <w:rsid w:val="00930489"/>
    <w:rsid w:val="00965853"/>
    <w:rsid w:val="00987473"/>
    <w:rsid w:val="009940E7"/>
    <w:rsid w:val="009B4465"/>
    <w:rsid w:val="009E1F8B"/>
    <w:rsid w:val="009E470E"/>
    <w:rsid w:val="00A26FDC"/>
    <w:rsid w:val="00A43420"/>
    <w:rsid w:val="00A6617B"/>
    <w:rsid w:val="00AA63F9"/>
    <w:rsid w:val="00AB0DC8"/>
    <w:rsid w:val="00AE798C"/>
    <w:rsid w:val="00AF6707"/>
    <w:rsid w:val="00B44E24"/>
    <w:rsid w:val="00C058C9"/>
    <w:rsid w:val="00C23DBD"/>
    <w:rsid w:val="00CC6858"/>
    <w:rsid w:val="00CD276D"/>
    <w:rsid w:val="00CD293F"/>
    <w:rsid w:val="00CF21C2"/>
    <w:rsid w:val="00DF4176"/>
    <w:rsid w:val="00E35FD1"/>
    <w:rsid w:val="00EB1B24"/>
    <w:rsid w:val="00F16D82"/>
    <w:rsid w:val="00F77F28"/>
    <w:rsid w:val="00FE4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C3C20-9B98-4359-AD2D-6D3B7DC8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3</Pages>
  <Words>717</Words>
  <Characters>4509</Characters>
  <Application>Microsoft Office Word</Application>
  <DocSecurity>0</DocSecurity>
  <Lines>450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5040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23.07.09      SP</dc:description>
  <cp:lastModifiedBy>martiner</cp:lastModifiedBy>
  <cp:revision>8</cp:revision>
  <cp:lastPrinted>2009-08-04T08:05:00Z</cp:lastPrinted>
  <dcterms:created xsi:type="dcterms:W3CDTF">2010-09-13T08:29:00Z</dcterms:created>
  <dcterms:modified xsi:type="dcterms:W3CDTF">2010-09-13T13:33:00Z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