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8E7E59">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8E7E59">
              <w:rPr>
                <w:rFonts w:ascii="Tahoma" w:hAnsi="Tahoma" w:cs="Tahoma"/>
                <w:b/>
                <w:bCs/>
                <w:iCs/>
                <w:color w:val="243285"/>
                <w:sz w:val="36"/>
                <w:szCs w:val="36"/>
              </w:rPr>
              <w:t>1867</w:t>
            </w:r>
          </w:p>
          <w:p w:rsidR="00FE79FE" w:rsidRPr="006B55A9" w:rsidRDefault="007D3B79" w:rsidP="0013793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37935">
              <w:rPr>
                <w:rFonts w:ascii="Tahoma" w:hAnsi="Tahoma" w:cs="Tahoma"/>
                <w:b/>
                <w:bCs/>
                <w:iCs/>
                <w:color w:val="243285"/>
                <w:szCs w:val="24"/>
              </w:rPr>
              <w:t>03</w:t>
            </w:r>
            <w:r w:rsidR="00FE79FE" w:rsidRPr="006B55A9">
              <w:rPr>
                <w:rFonts w:ascii="Tahoma" w:hAnsi="Tahoma" w:cs="Tahoma"/>
                <w:b/>
                <w:bCs/>
                <w:iCs/>
                <w:color w:val="243285"/>
                <w:szCs w:val="24"/>
              </w:rPr>
              <w:t>/</w:t>
            </w:r>
            <w:r w:rsidR="008E7E59">
              <w:rPr>
                <w:rFonts w:ascii="Tahoma" w:hAnsi="Tahoma" w:cs="Tahoma"/>
                <w:b/>
                <w:bCs/>
                <w:iCs/>
                <w:color w:val="243285"/>
                <w:szCs w:val="24"/>
              </w:rPr>
              <w:t>2010</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8E7E59" w:rsidP="00137935">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Objective perceptual visual quality measurement techniques for broadcasting applications using low definition television in the presence of a reduced</w:t>
            </w:r>
            <w:r w:rsidR="00137935">
              <w:rPr>
                <w:rFonts w:ascii="Tahoma" w:hAnsi="Tahoma" w:cs="Tahoma"/>
                <w:b/>
                <w:bCs/>
                <w:color w:val="243285"/>
                <w:sz w:val="44"/>
                <w:szCs w:val="44"/>
                <w:lang w:val="en-US"/>
              </w:rPr>
              <w:br/>
              <w:t xml:space="preserve">bandwidth </w:t>
            </w:r>
            <w:r>
              <w:rPr>
                <w:rFonts w:ascii="Tahoma" w:hAnsi="Tahoma" w:cs="Tahoma"/>
                <w:b/>
                <w:bCs/>
                <w:color w:val="243285"/>
                <w:sz w:val="44"/>
                <w:szCs w:val="44"/>
                <w:lang w:val="en-US"/>
              </w:rPr>
              <w:t>reference</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bookmarkStart w:id="1" w:name="_Toc259006198"/>
      <w:bookmarkStart w:id="2" w:name="_Toc259006225"/>
      <w:r w:rsidRPr="00B714F3">
        <w:rPr>
          <w:szCs w:val="24"/>
          <w:lang w:val="en-US"/>
        </w:rPr>
        <w:t>Policy on Intellectual Property Right (IPR)</w:t>
      </w:r>
      <w:bookmarkEnd w:id="1"/>
      <w:bookmarkEnd w:id="2"/>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10</w:t>
      </w:r>
    </w:p>
    <w:p w:rsidR="007D3B79" w:rsidRDefault="007D3B79" w:rsidP="007D3B79">
      <w:pPr>
        <w:jc w:val="center"/>
        <w:rPr>
          <w:sz w:val="22"/>
          <w:lang w:val="en-US"/>
        </w:rPr>
      </w:pPr>
    </w:p>
    <w:p w:rsidR="007D3B79" w:rsidRPr="00470E28" w:rsidRDefault="007D3B79" w:rsidP="00C7439E">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C7439E">
        <w:rPr>
          <w:sz w:val="20"/>
          <w:lang w:val="en-US"/>
        </w:rPr>
        <w:t>10</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8E7E59" w:rsidRDefault="008E7E59" w:rsidP="008E7E59">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1867</w:t>
      </w:r>
    </w:p>
    <w:p w:rsidR="00934ED7" w:rsidRDefault="008E7E59" w:rsidP="005518E7">
      <w:pPr>
        <w:pStyle w:val="Rectitle"/>
      </w:pPr>
      <w:r w:rsidRPr="00435821">
        <w:t>Objective perceptual visual quality measurement techniques</w:t>
      </w:r>
      <w:r w:rsidR="005518E7">
        <w:br/>
      </w:r>
      <w:r w:rsidRPr="00435821">
        <w:t>for broadcasting</w:t>
      </w:r>
      <w:r w:rsidR="005518E7">
        <w:t xml:space="preserve"> </w:t>
      </w:r>
      <w:r w:rsidRPr="00435821">
        <w:t>applications using low definition television</w:t>
      </w:r>
      <w:r w:rsidR="005518E7">
        <w:rPr>
          <w:rStyle w:val="FootnoteReference"/>
        </w:rPr>
        <w:footnoteReference w:customMarkFollows="1" w:id="1"/>
        <w:t>*</w:t>
      </w:r>
      <w:r w:rsidR="005518E7">
        <w:br/>
      </w:r>
      <w:r w:rsidRPr="00435821">
        <w:t xml:space="preserve">in the presence of a reduced </w:t>
      </w:r>
      <w:r w:rsidR="00137935">
        <w:t xml:space="preserve">bandwidth </w:t>
      </w:r>
      <w:r w:rsidRPr="00435821">
        <w:t>reference</w:t>
      </w:r>
      <w:r w:rsidR="005518E7">
        <w:rPr>
          <w:rStyle w:val="FootnoteReference"/>
        </w:rPr>
        <w:footnoteReference w:customMarkFollows="1" w:id="2"/>
        <w:t>**</w:t>
      </w:r>
    </w:p>
    <w:p w:rsidR="008E7E59" w:rsidRDefault="008E7E59" w:rsidP="008E7E59">
      <w:pPr>
        <w:pStyle w:val="Recdate"/>
      </w:pPr>
    </w:p>
    <w:p w:rsidR="008E7E59" w:rsidRPr="008E7E59" w:rsidRDefault="008E7E59" w:rsidP="008E7E59">
      <w:pPr>
        <w:pStyle w:val="Recdate"/>
      </w:pPr>
      <w:r>
        <w:t>(2010)</w:t>
      </w:r>
    </w:p>
    <w:p w:rsidR="00051B7B" w:rsidRDefault="00051B7B" w:rsidP="00051B7B"/>
    <w:p w:rsidR="008E7E59" w:rsidRPr="00435821" w:rsidRDefault="008E7E59" w:rsidP="00DE60A8">
      <w:pPr>
        <w:pStyle w:val="HeadingSum"/>
      </w:pPr>
      <w:r w:rsidRPr="00435821">
        <w:t>Scope</w:t>
      </w:r>
    </w:p>
    <w:p w:rsidR="008E7E59" w:rsidRPr="00435821" w:rsidRDefault="008E7E59" w:rsidP="00DE60A8">
      <w:pPr>
        <w:pStyle w:val="Summary"/>
        <w:rPr>
          <w:lang w:eastAsia="ko-KR"/>
        </w:rPr>
      </w:pPr>
      <w:r w:rsidRPr="00435821">
        <w:t xml:space="preserve">This Recommendation </w:t>
      </w:r>
      <w:r w:rsidRPr="00435821">
        <w:rPr>
          <w:lang w:eastAsia="ja-JP"/>
        </w:rPr>
        <w:t>specifies</w:t>
      </w:r>
      <w:r w:rsidRPr="00435821">
        <w:t xml:space="preserve"> methods </w:t>
      </w:r>
      <w:r w:rsidRPr="00435821">
        <w:rPr>
          <w:lang w:eastAsia="ja-JP"/>
        </w:rPr>
        <w:t>for estimating the perceived video quality of broadcasting applications using low definition television (LDTV)</w:t>
      </w:r>
      <w:r w:rsidRPr="00435821">
        <w:t xml:space="preserve"> when a reduced reference (RR) signal can be made available, e.g. through an ancillary data channel, watermark, metadata, and so on.</w:t>
      </w:r>
      <w:r w:rsidRPr="00435821">
        <w:rPr>
          <w:lang w:eastAsia="ko-KR"/>
        </w:rPr>
        <w:t xml:space="preserve"> </w:t>
      </w:r>
    </w:p>
    <w:p w:rsidR="008E7E59" w:rsidRPr="00435821" w:rsidRDefault="008E7E59" w:rsidP="008E7E59">
      <w:pPr>
        <w:pStyle w:val="Normalaftertitle"/>
      </w:pPr>
      <w:r w:rsidRPr="00435821">
        <w:t>The ITU Radiocommunication Assembly,</w:t>
      </w:r>
    </w:p>
    <w:p w:rsidR="008E7E59" w:rsidRPr="00435821" w:rsidRDefault="008E7E59" w:rsidP="008E7E59">
      <w:pPr>
        <w:pStyle w:val="Call"/>
      </w:pPr>
      <w:r w:rsidRPr="00435821">
        <w:t>considering</w:t>
      </w:r>
    </w:p>
    <w:p w:rsidR="008E7E59" w:rsidRPr="00435821" w:rsidRDefault="008E7E59" w:rsidP="008E7E59">
      <w:pPr>
        <w:rPr>
          <w:lang w:eastAsia="ja-JP"/>
        </w:rPr>
      </w:pPr>
      <w:r w:rsidRPr="00435821">
        <w:t>a)</w:t>
      </w:r>
      <w:r w:rsidRPr="00435821">
        <w:tab/>
        <w:t>that the ability to automatically measure the quality of broadcast video has long been recognized as a valuable asset to the industry;</w:t>
      </w:r>
    </w:p>
    <w:p w:rsidR="008E7E59" w:rsidRPr="00435821" w:rsidRDefault="008E7E59" w:rsidP="008E7E59">
      <w:r w:rsidRPr="00435821">
        <w:rPr>
          <w:lang w:eastAsia="ja-JP"/>
        </w:rPr>
        <w:t>b</w:t>
      </w:r>
      <w:r w:rsidRPr="00435821">
        <w:t>)</w:t>
      </w:r>
      <w:r w:rsidRPr="00435821">
        <w:tab/>
        <w:t xml:space="preserve">that </w:t>
      </w:r>
      <w:r w:rsidRPr="00435821">
        <w:rPr>
          <w:lang w:eastAsia="ja-JP"/>
        </w:rPr>
        <w:t>Recommendation ITU</w:t>
      </w:r>
      <w:r w:rsidRPr="00435821">
        <w:rPr>
          <w:lang w:eastAsia="ja-JP"/>
        </w:rPr>
        <w:noBreakHyphen/>
        <w:t xml:space="preserve">R BT.1683 describes </w:t>
      </w:r>
      <w:r w:rsidRPr="00435821">
        <w:t xml:space="preserve">objective methods for measuring the perceived video quality of </w:t>
      </w:r>
      <w:r w:rsidRPr="00435821">
        <w:rPr>
          <w:lang w:eastAsia="ja-JP"/>
        </w:rPr>
        <w:t xml:space="preserve">standard definition </w:t>
      </w:r>
      <w:r w:rsidRPr="00435821">
        <w:t xml:space="preserve">digital </w:t>
      </w:r>
      <w:r w:rsidRPr="00435821">
        <w:rPr>
          <w:lang w:eastAsia="ja-JP"/>
        </w:rPr>
        <w:t>broadcast television in the presence of a full reference</w:t>
      </w:r>
      <w:r w:rsidRPr="00435821">
        <w:t>;</w:t>
      </w:r>
    </w:p>
    <w:p w:rsidR="008E7E59" w:rsidRPr="00435821" w:rsidRDefault="008E7E59" w:rsidP="008E7E59">
      <w:r w:rsidRPr="00435821">
        <w:rPr>
          <w:lang w:eastAsia="ja-JP"/>
        </w:rPr>
        <w:t>c</w:t>
      </w:r>
      <w:r w:rsidRPr="00435821">
        <w:t>)</w:t>
      </w:r>
      <w:r w:rsidRPr="00435821">
        <w:tab/>
        <w:t xml:space="preserve">that </w:t>
      </w:r>
      <w:r w:rsidRPr="00435821">
        <w:rPr>
          <w:lang w:eastAsia="ja-JP"/>
        </w:rPr>
        <w:t>Recommendation ITU</w:t>
      </w:r>
      <w:r w:rsidRPr="00435821">
        <w:rPr>
          <w:lang w:eastAsia="ja-JP"/>
        </w:rPr>
        <w:noBreakHyphen/>
        <w:t>R BT.1833 describes</w:t>
      </w:r>
      <w:r w:rsidRPr="00435821">
        <w:t xml:space="preserve"> </w:t>
      </w:r>
      <w:r w:rsidRPr="00435821">
        <w:rPr>
          <w:lang w:eastAsia="ja-JP"/>
        </w:rPr>
        <w:t>multimedia systems for b</w:t>
      </w:r>
      <w:r w:rsidRPr="00435821">
        <w:t>roadcasting of multimedia and data applications for mobile reception by handheld receivers;</w:t>
      </w:r>
    </w:p>
    <w:p w:rsidR="008E7E59" w:rsidRPr="00435821" w:rsidRDefault="008E7E59" w:rsidP="008E7E59">
      <w:pPr>
        <w:rPr>
          <w:lang w:eastAsia="ja-JP"/>
        </w:rPr>
      </w:pPr>
      <w:r w:rsidRPr="00435821">
        <w:rPr>
          <w:lang w:eastAsia="ja-JP"/>
        </w:rPr>
        <w:t>d</w:t>
      </w:r>
      <w:r w:rsidRPr="00435821">
        <w:t>)</w:t>
      </w:r>
      <w:r w:rsidRPr="00435821">
        <w:tab/>
        <w:t xml:space="preserve">that </w:t>
      </w:r>
      <w:r w:rsidRPr="00435821">
        <w:rPr>
          <w:lang w:eastAsia="ja-JP"/>
        </w:rPr>
        <w:t>low definition television (LDTV) is becoming widely used in the broadcasting of multimedia and data applications for mobile reception</w:t>
      </w:r>
      <w:r w:rsidRPr="00435821">
        <w:t>;</w:t>
      </w:r>
    </w:p>
    <w:p w:rsidR="008E7E59" w:rsidRPr="00435821" w:rsidRDefault="008E7E59" w:rsidP="005518E7">
      <w:pPr>
        <w:rPr>
          <w:lang w:eastAsia="ja-JP"/>
        </w:rPr>
      </w:pPr>
      <w:r w:rsidRPr="00435821">
        <w:rPr>
          <w:lang w:eastAsia="ja-JP"/>
        </w:rPr>
        <w:t>e)</w:t>
      </w:r>
      <w:r w:rsidRPr="00435821">
        <w:rPr>
          <w:lang w:eastAsia="ja-JP"/>
        </w:rPr>
        <w:tab/>
        <w:t>that ITU</w:t>
      </w:r>
      <w:r w:rsidRPr="00435821">
        <w:rPr>
          <w:lang w:eastAsia="ja-JP"/>
        </w:rPr>
        <w:noBreakHyphen/>
        <w:t>T Recommendation J.246</w:t>
      </w:r>
      <w:r w:rsidR="005518E7">
        <w:rPr>
          <w:rStyle w:val="FootnoteReference"/>
          <w:lang w:eastAsia="ja-JP"/>
        </w:rPr>
        <w:footnoteReference w:id="3"/>
      </w:r>
      <w:r w:rsidRPr="00435821">
        <w:rPr>
          <w:lang w:eastAsia="ja-JP"/>
        </w:rPr>
        <w:t xml:space="preserve"> specifies objective measurement techniques of perceptual video quality applicable to LDTV applications in the presence of a reduced reference;</w:t>
      </w:r>
    </w:p>
    <w:p w:rsidR="008E7E59" w:rsidRPr="00435821" w:rsidRDefault="008E7E59" w:rsidP="008E7E59">
      <w:r w:rsidRPr="00435821">
        <w:rPr>
          <w:lang w:eastAsia="ja-JP"/>
        </w:rPr>
        <w:t>f</w:t>
      </w:r>
      <w:r w:rsidRPr="00435821">
        <w:t>)</w:t>
      </w:r>
      <w:r w:rsidRPr="00435821">
        <w:tab/>
        <w:t>that objective measurement of perceived video quality may usefully complement subjective assessment methods,</w:t>
      </w:r>
    </w:p>
    <w:p w:rsidR="008E7E59" w:rsidRPr="00435821" w:rsidRDefault="008E7E59" w:rsidP="008E7E59">
      <w:pPr>
        <w:pStyle w:val="Call"/>
      </w:pPr>
      <w:r w:rsidRPr="00435821">
        <w:t>recognizing</w:t>
      </w:r>
    </w:p>
    <w:p w:rsidR="008E7E59" w:rsidRPr="00435821" w:rsidRDefault="008E7E59" w:rsidP="008E7E59">
      <w:r w:rsidRPr="00435821">
        <w:t>a)</w:t>
      </w:r>
      <w:r w:rsidRPr="00435821">
        <w:tab/>
        <w:t>that the use of LDTV is mainly intended for viewing on small screens, such as those available on handheld and mobile receivers,</w:t>
      </w:r>
    </w:p>
    <w:p w:rsidR="008E7E59" w:rsidRPr="00435821" w:rsidRDefault="008E7E59" w:rsidP="008E7E59">
      <w:pPr>
        <w:pStyle w:val="Call"/>
      </w:pPr>
      <w:r w:rsidRPr="00435821">
        <w:lastRenderedPageBreak/>
        <w:t>recommends</w:t>
      </w:r>
    </w:p>
    <w:p w:rsidR="008E7E59" w:rsidRPr="00435821" w:rsidRDefault="008E7E59" w:rsidP="008E7E59">
      <w:r w:rsidRPr="00435821">
        <w:rPr>
          <w:b/>
        </w:rPr>
        <w:t>1</w:t>
      </w:r>
      <w:r w:rsidRPr="00435821">
        <w:rPr>
          <w:b/>
        </w:rPr>
        <w:tab/>
      </w:r>
      <w:r w:rsidRPr="00435821">
        <w:t>that the guidelines, scope</w:t>
      </w:r>
      <w:r w:rsidRPr="00435821">
        <w:rPr>
          <w:lang w:eastAsia="ja-JP"/>
        </w:rPr>
        <w:t>,</w:t>
      </w:r>
      <w:r w:rsidRPr="00435821">
        <w:t xml:space="preserve"> and limitations given in Annex</w:t>
      </w:r>
      <w:r w:rsidRPr="00435821">
        <w:rPr>
          <w:lang w:eastAsia="ja-JP"/>
        </w:rPr>
        <w:t xml:space="preserve"> </w:t>
      </w:r>
      <w:r w:rsidRPr="00435821">
        <w:t xml:space="preserve">1 </w:t>
      </w:r>
      <w:r w:rsidRPr="00435821">
        <w:rPr>
          <w:lang w:eastAsia="ja-JP"/>
        </w:rPr>
        <w:t xml:space="preserve">should </w:t>
      </w:r>
      <w:r w:rsidRPr="00435821">
        <w:t xml:space="preserve">be used in the application of the objective video quality </w:t>
      </w:r>
      <w:r w:rsidRPr="00435821">
        <w:rPr>
          <w:lang w:eastAsia="ja-JP"/>
        </w:rPr>
        <w:t xml:space="preserve">measurement </w:t>
      </w:r>
      <w:r w:rsidRPr="00435821">
        <w:t xml:space="preserve">models </w:t>
      </w:r>
      <w:r w:rsidRPr="00435821">
        <w:rPr>
          <w:lang w:eastAsia="ja-JP"/>
        </w:rPr>
        <w:t xml:space="preserve">identified </w:t>
      </w:r>
      <w:r w:rsidRPr="00435821">
        <w:t xml:space="preserve">in </w:t>
      </w:r>
      <w:r w:rsidRPr="00435821">
        <w:rPr>
          <w:i/>
          <w:iCs/>
          <w:lang w:eastAsia="ja-JP"/>
        </w:rPr>
        <w:t>recommends</w:t>
      </w:r>
      <w:r w:rsidRPr="00435821">
        <w:rPr>
          <w:lang w:eastAsia="ja-JP"/>
        </w:rPr>
        <w:t> 2</w:t>
      </w:r>
      <w:r w:rsidRPr="00435821">
        <w:t>;</w:t>
      </w:r>
    </w:p>
    <w:p w:rsidR="008E7E59" w:rsidRPr="00435821" w:rsidRDefault="008E7E59" w:rsidP="005518E7">
      <w:pPr>
        <w:rPr>
          <w:lang w:eastAsia="ja-JP"/>
        </w:rPr>
      </w:pPr>
      <w:r w:rsidRPr="00435821">
        <w:rPr>
          <w:b/>
          <w:lang w:eastAsia="ja-JP"/>
        </w:rPr>
        <w:t>2</w:t>
      </w:r>
      <w:r w:rsidRPr="00435821">
        <w:rPr>
          <w:b/>
        </w:rPr>
        <w:tab/>
      </w:r>
      <w:r w:rsidRPr="00435821">
        <w:t xml:space="preserve">that the objective </w:t>
      </w:r>
      <w:r w:rsidRPr="00435821">
        <w:rPr>
          <w:lang w:eastAsia="ja-JP"/>
        </w:rPr>
        <w:t xml:space="preserve">perceptual </w:t>
      </w:r>
      <w:r w:rsidRPr="00435821">
        <w:t xml:space="preserve">video quality </w:t>
      </w:r>
      <w:r w:rsidRPr="00435821">
        <w:rPr>
          <w:lang w:eastAsia="ja-JP"/>
        </w:rPr>
        <w:t xml:space="preserve">measurement </w:t>
      </w:r>
      <w:r w:rsidRPr="00435821">
        <w:t xml:space="preserve">model </w:t>
      </w:r>
      <w:r w:rsidRPr="00435821">
        <w:rPr>
          <w:lang w:eastAsia="ja-JP"/>
        </w:rPr>
        <w:t xml:space="preserve">given in Annex 2 should </w:t>
      </w:r>
      <w:r w:rsidRPr="00435821">
        <w:t xml:space="preserve">be used for </w:t>
      </w:r>
      <w:r w:rsidRPr="00435821">
        <w:rPr>
          <w:rFonts w:ascii="TimesNewRoman" w:hAnsi="TimesNewRoman" w:cs="TimesNewRoman"/>
          <w:szCs w:val="24"/>
          <w:lang w:eastAsia="ja-JP"/>
        </w:rPr>
        <w:t xml:space="preserve">broadcasting applications using LDTV </w:t>
      </w:r>
      <w:r w:rsidRPr="00435821">
        <w:rPr>
          <w:lang w:eastAsia="ja-JP"/>
        </w:rPr>
        <w:t xml:space="preserve">when </w:t>
      </w:r>
      <w:r w:rsidRPr="00435821">
        <w:rPr>
          <w:lang w:eastAsia="ko-KR"/>
        </w:rPr>
        <w:t>a reduced reference</w:t>
      </w:r>
      <w:r w:rsidRPr="00435821">
        <w:rPr>
          <w:lang w:eastAsia="ja-JP"/>
        </w:rPr>
        <w:t xml:space="preserve"> signal, as described in Annex 2, is available.</w:t>
      </w:r>
    </w:p>
    <w:p w:rsidR="008E7E59" w:rsidRDefault="008E7E59" w:rsidP="008E7E59">
      <w:pPr>
        <w:rPr>
          <w:lang w:eastAsia="ja-JP"/>
        </w:rPr>
      </w:pPr>
    </w:p>
    <w:p w:rsidR="00051B7B" w:rsidRPr="00435821" w:rsidRDefault="00051B7B" w:rsidP="00051B7B">
      <w:pPr>
        <w:spacing w:before="0"/>
        <w:rPr>
          <w:lang w:eastAsia="ja-JP"/>
        </w:rPr>
      </w:pPr>
    </w:p>
    <w:p w:rsidR="008E7E59" w:rsidRPr="00435821" w:rsidRDefault="008E7E59" w:rsidP="008E7E59">
      <w:pPr>
        <w:pStyle w:val="AnnexNoTitle"/>
      </w:pPr>
      <w:r w:rsidRPr="00435821">
        <w:t>Annex 1</w:t>
      </w:r>
    </w:p>
    <w:p w:rsidR="008E7E59" w:rsidRPr="00435821" w:rsidRDefault="008E7E59" w:rsidP="008E7E59">
      <w:pPr>
        <w:pStyle w:val="Heading1"/>
        <w:rPr>
          <w:lang w:eastAsia="ja-JP"/>
        </w:rPr>
      </w:pPr>
      <w:bookmarkStart w:id="5" w:name="_Toc212466085"/>
      <w:bookmarkStart w:id="6" w:name="_Toc212466204"/>
      <w:bookmarkStart w:id="7" w:name="_Toc259006199"/>
      <w:bookmarkStart w:id="8" w:name="_Toc259006226"/>
      <w:r w:rsidRPr="00435821">
        <w:t>1</w:t>
      </w:r>
      <w:r w:rsidRPr="00435821">
        <w:tab/>
      </w:r>
      <w:bookmarkEnd w:id="5"/>
      <w:bookmarkEnd w:id="6"/>
      <w:r w:rsidRPr="00435821">
        <w:rPr>
          <w:lang w:eastAsia="ja-JP"/>
        </w:rPr>
        <w:t>Introduction</w:t>
      </w:r>
      <w:bookmarkEnd w:id="7"/>
      <w:bookmarkEnd w:id="8"/>
    </w:p>
    <w:p w:rsidR="008E7E59" w:rsidRPr="00435821" w:rsidRDefault="008E7E59" w:rsidP="00302743">
      <w:pPr>
        <w:rPr>
          <w:lang w:eastAsia="ko-KR"/>
        </w:rPr>
      </w:pPr>
      <w:r w:rsidRPr="00435821">
        <w:t xml:space="preserve">This Recommendation </w:t>
      </w:r>
      <w:r w:rsidRPr="00435821">
        <w:rPr>
          <w:lang w:eastAsia="ja-JP"/>
        </w:rPr>
        <w:t>specifies methods for estimating the perceived video quality of broadcasting applications using LDTV</w:t>
      </w:r>
      <w:r w:rsidRPr="00435821">
        <w:t xml:space="preserve"> when </w:t>
      </w:r>
      <w:r w:rsidRPr="00435821">
        <w:rPr>
          <w:lang w:eastAsia="ja-JP"/>
        </w:rPr>
        <w:t>a</w:t>
      </w:r>
      <w:r w:rsidRPr="00435821">
        <w:t xml:space="preserve"> reduced reference </w:t>
      </w:r>
      <w:r w:rsidRPr="00435821">
        <w:rPr>
          <w:lang w:eastAsia="ja-JP"/>
        </w:rPr>
        <w:t>signal is available</w:t>
      </w:r>
      <w:r w:rsidRPr="00435821">
        <w:t>.</w:t>
      </w:r>
    </w:p>
    <w:p w:rsidR="008E7E59" w:rsidRPr="00435821" w:rsidRDefault="008E7E59" w:rsidP="008E7E59">
      <w:pPr>
        <w:rPr>
          <w:lang w:eastAsia="ja-JP"/>
        </w:rPr>
      </w:pPr>
      <w:r w:rsidRPr="00435821">
        <w:t>The reduced reference measurement method can be used when the features extracted from the reference video signal is readily available at the measurement point, as may be the case of measurements on individual equipment or a chain in the laboratory or in a closed environment. The estimation methods are based on processing video in VGA, CIF, and QCIF</w:t>
      </w:r>
      <w:r w:rsidRPr="00435821">
        <w:rPr>
          <w:lang w:eastAsia="ja-JP"/>
        </w:rPr>
        <w:t xml:space="preserve"> resolution</w:t>
      </w:r>
      <w:r w:rsidRPr="00435821">
        <w:t xml:space="preserve">. </w:t>
      </w:r>
    </w:p>
    <w:p w:rsidR="008E7E59" w:rsidRPr="00435821" w:rsidRDefault="008E7E59" w:rsidP="005518E7">
      <w:r w:rsidRPr="00435821">
        <w:t xml:space="preserve">The validation test material contained both multiple coding degradations and various transmission error conditions (e.g. bit errors, dropped packets). In the case where coding distortions are considered in the video signals, </w:t>
      </w:r>
      <w:r w:rsidRPr="00435821">
        <w:rPr>
          <w:lang w:eastAsia="ja-JP"/>
        </w:rPr>
        <w:t>t</w:t>
      </w:r>
      <w:r w:rsidRPr="00435821">
        <w:t>he encoder can utilize various compression methods (e.g. MPEG</w:t>
      </w:r>
      <w:r w:rsidRPr="00435821">
        <w:noBreakHyphen/>
        <w:t xml:space="preserve">2, H.264, etc.). The models in this Recommendation may be used to monitor the quality of deployed networks to ensure their operational readiness. The visual effects of the degradations may include spatial as well as temporal degradations (e.g. frame repeats, frame skips, frame rate reduction). The models in this Recommendation can also be used for lab testing of video systems. When used to compare different video systems, it is advisable to use a quantitative method (such as that in </w:t>
      </w:r>
      <w:r w:rsidRPr="00435821">
        <w:rPr>
          <w:lang w:eastAsia="ja-JP"/>
        </w:rPr>
        <w:t>ITU</w:t>
      </w:r>
      <w:r w:rsidRPr="00435821">
        <w:rPr>
          <w:lang w:eastAsia="ja-JP"/>
        </w:rPr>
        <w:noBreakHyphen/>
        <w:t xml:space="preserve">T Recommendation </w:t>
      </w:r>
      <w:r w:rsidRPr="00435821">
        <w:t>J.149) to determine the model’</w:t>
      </w:r>
      <w:r w:rsidR="005518E7">
        <w:t>s</w:t>
      </w:r>
      <w:r w:rsidRPr="00435821">
        <w:t xml:space="preserve"> accuracy for that particular context. This Recommendation is deemed appropriate for services delivered at 4 Mbit/s or less presented on mobile</w:t>
      </w:r>
      <w:r w:rsidRPr="00435821">
        <w:rPr>
          <w:lang w:eastAsia="ja-JP"/>
        </w:rPr>
        <w:t xml:space="preserve"> receivers</w:t>
      </w:r>
      <w:r w:rsidRPr="00435821">
        <w:t>. The following conditions were allowed in the validation test for each resolution:</w:t>
      </w:r>
    </w:p>
    <w:p w:rsidR="008E7E59" w:rsidRPr="00435821" w:rsidRDefault="008E7E59" w:rsidP="008E7E59">
      <w:pPr>
        <w:pStyle w:val="enumlev1"/>
      </w:pPr>
      <w:r w:rsidRPr="00435821">
        <w:t>–</w:t>
      </w:r>
      <w:r w:rsidRPr="00435821">
        <w:tab/>
        <w:t>QCIF (</w:t>
      </w:r>
      <w:r w:rsidR="005518E7" w:rsidRPr="00435821">
        <w:t>q</w:t>
      </w:r>
      <w:r w:rsidRPr="00435821">
        <w:t xml:space="preserve">uarter </w:t>
      </w:r>
      <w:r w:rsidR="005518E7" w:rsidRPr="00435821">
        <w:t>c</w:t>
      </w:r>
      <w:r w:rsidRPr="00435821">
        <w:t xml:space="preserve">ommon </w:t>
      </w:r>
      <w:r w:rsidR="005518E7" w:rsidRPr="00435821">
        <w:t>i</w:t>
      </w:r>
      <w:r w:rsidRPr="00435821">
        <w:t xml:space="preserve">ntermediate </w:t>
      </w:r>
      <w:r w:rsidR="005518E7" w:rsidRPr="00435821">
        <w:t>f</w:t>
      </w:r>
      <w:r w:rsidRPr="00435821">
        <w:t>ormat (176 × 144 pixels)): 16 kbit/s to 320 kbit/s</w:t>
      </w:r>
      <w:r w:rsidR="005518E7">
        <w:t>.</w:t>
      </w:r>
    </w:p>
    <w:p w:rsidR="008E7E59" w:rsidRPr="00435821" w:rsidRDefault="008E7E59" w:rsidP="005518E7">
      <w:pPr>
        <w:pStyle w:val="enumlev1"/>
      </w:pPr>
      <w:r w:rsidRPr="00435821">
        <w:t>–</w:t>
      </w:r>
      <w:r w:rsidRPr="00435821">
        <w:tab/>
        <w:t>CIF (</w:t>
      </w:r>
      <w:r w:rsidR="005518E7" w:rsidRPr="00435821">
        <w:t>c</w:t>
      </w:r>
      <w:r w:rsidRPr="00435821">
        <w:t xml:space="preserve">ommon </w:t>
      </w:r>
      <w:r w:rsidR="005518E7" w:rsidRPr="00435821">
        <w:t>i</w:t>
      </w:r>
      <w:r w:rsidRPr="00435821">
        <w:t xml:space="preserve">ntermediate </w:t>
      </w:r>
      <w:r w:rsidR="005518E7" w:rsidRPr="00435821">
        <w:t>f</w:t>
      </w:r>
      <w:r w:rsidRPr="00435821">
        <w:t>ormat (352 × 288 pixels)): 64 kbit/s</w:t>
      </w:r>
      <w:r w:rsidR="005518E7">
        <w:t xml:space="preserve"> – </w:t>
      </w:r>
      <w:r w:rsidRPr="00435821">
        <w:t>2 Mbit/s</w:t>
      </w:r>
      <w:r w:rsidR="005518E7">
        <w:t>.</w:t>
      </w:r>
    </w:p>
    <w:p w:rsidR="008E7E59" w:rsidRPr="00435821" w:rsidRDefault="008E7E59" w:rsidP="005518E7">
      <w:pPr>
        <w:pStyle w:val="enumlev1"/>
      </w:pPr>
      <w:r w:rsidRPr="00435821">
        <w:t>–</w:t>
      </w:r>
      <w:r w:rsidRPr="00435821">
        <w:tab/>
        <w:t>VGA (</w:t>
      </w:r>
      <w:r w:rsidR="005518E7" w:rsidRPr="00435821">
        <w:t>v</w:t>
      </w:r>
      <w:r w:rsidRPr="00435821">
        <w:t xml:space="preserve">ideo </w:t>
      </w:r>
      <w:r w:rsidR="005518E7" w:rsidRPr="00435821">
        <w:t>g</w:t>
      </w:r>
      <w:r w:rsidRPr="00435821">
        <w:t xml:space="preserve">raphics </w:t>
      </w:r>
      <w:r w:rsidR="005518E7" w:rsidRPr="00435821">
        <w:t>a</w:t>
      </w:r>
      <w:r w:rsidRPr="00435821">
        <w:t>rray (640 × 480 pixels)): 128 kbit/s</w:t>
      </w:r>
      <w:r w:rsidR="005518E7">
        <w:t xml:space="preserve"> – </w:t>
      </w:r>
      <w:r w:rsidRPr="00435821">
        <w:t>6 Mbit/s.</w:t>
      </w:r>
    </w:p>
    <w:p w:rsidR="008E7E59" w:rsidRPr="00435821" w:rsidRDefault="00DE60A8" w:rsidP="008E7E59">
      <w:pPr>
        <w:pStyle w:val="TableNo"/>
        <w:rPr>
          <w:lang w:eastAsia="ja-JP"/>
        </w:rPr>
      </w:pPr>
      <w:r w:rsidRPr="00435821">
        <w:t>TABLE</w:t>
      </w:r>
      <w:r w:rsidR="008E7E59" w:rsidRPr="00435821">
        <w:t xml:space="preserve"> 1</w:t>
      </w:r>
    </w:p>
    <w:p w:rsidR="008E7E59" w:rsidRPr="00435821" w:rsidRDefault="008E7E59" w:rsidP="008E7E59">
      <w:pPr>
        <w:pStyle w:val="Tabletitle"/>
      </w:pPr>
      <w:r w:rsidRPr="00435821">
        <w:t>Factors used in the evaluation of models</w:t>
      </w:r>
    </w:p>
    <w:tbl>
      <w:tblPr>
        <w:tblW w:w="0" w:type="auto"/>
        <w:jc w:val="center"/>
        <w:tblLayout w:type="fixed"/>
        <w:tblLook w:val="0000"/>
      </w:tblPr>
      <w:tblGrid>
        <w:gridCol w:w="9639"/>
      </w:tblGrid>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DE60A8">
            <w:pPr>
              <w:pStyle w:val="Tablehead"/>
            </w:pPr>
            <w:r w:rsidRPr="00435821">
              <w:t>Test factors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DE60A8">
            <w:pPr>
              <w:pStyle w:val="Tabletext"/>
            </w:pPr>
            <w:r w:rsidRPr="00435821">
              <w:t>Transmission errors with packet loss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DE60A8">
            <w:pPr>
              <w:pStyle w:val="Tabletext"/>
            </w:pPr>
            <w:r w:rsidRPr="00435821">
              <w:t>Video resolution QCIF, CIF and VGA</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5518E7">
            <w:pPr>
              <w:pStyle w:val="Tabletext"/>
              <w:jc w:val="left"/>
            </w:pPr>
            <w:r w:rsidRPr="00435821">
              <w:t>Video bitrates</w:t>
            </w:r>
            <w:r w:rsidR="00DE60A8">
              <w:br/>
            </w:r>
            <w:r w:rsidR="005518E7">
              <w:t>–</w:t>
            </w:r>
            <w:r w:rsidRPr="00435821">
              <w:tab/>
              <w:t>QCIF: 16 kbit/s to 320 kbit/s</w:t>
            </w:r>
            <w:r w:rsidR="00DE60A8">
              <w:br/>
            </w:r>
            <w:r w:rsidR="005518E7">
              <w:t>–</w:t>
            </w:r>
            <w:r w:rsidRPr="00435821">
              <w:tab/>
              <w:t>CIF: 64 kbit/s</w:t>
            </w:r>
            <w:r w:rsidR="005518E7">
              <w:t xml:space="preserve"> – </w:t>
            </w:r>
            <w:r w:rsidRPr="00435821">
              <w:t>2 Mbit/s</w:t>
            </w:r>
            <w:r w:rsidR="00DE60A8">
              <w:br/>
            </w:r>
            <w:r w:rsidR="005518E7">
              <w:t>–</w:t>
            </w:r>
            <w:r w:rsidRPr="00435821">
              <w:tab/>
              <w:t>VGA: 128 kbit/s</w:t>
            </w:r>
            <w:r w:rsidR="005518E7">
              <w:t xml:space="preserve"> – </w:t>
            </w:r>
            <w:r w:rsidRPr="00435821">
              <w:t>4 Mbit/s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5518E7">
            <w:pPr>
              <w:pStyle w:val="Tabletext"/>
            </w:pPr>
            <w:r w:rsidRPr="00435821">
              <w:t>Temporal errors (pausing with skipping) of maximum 2 s</w:t>
            </w:r>
          </w:p>
        </w:tc>
      </w:tr>
    </w:tbl>
    <w:p w:rsidR="00051B7B" w:rsidRDefault="00051B7B" w:rsidP="00051B7B">
      <w:pPr>
        <w:pStyle w:val="Tablefin"/>
      </w:pPr>
    </w:p>
    <w:p w:rsidR="00051B7B" w:rsidRDefault="00051B7B" w:rsidP="00051B7B">
      <w:pPr>
        <w:pStyle w:val="TableNo"/>
      </w:pPr>
      <w:r w:rsidRPr="00435821">
        <w:lastRenderedPageBreak/>
        <w:t>TABLE 1</w:t>
      </w:r>
      <w:r>
        <w:t xml:space="preserve"> (</w:t>
      </w:r>
      <w:r w:rsidRPr="00051B7B">
        <w:rPr>
          <w:i/>
          <w:iCs/>
        </w:rPr>
        <w:t>end</w:t>
      </w:r>
      <w:r>
        <w:t>)</w:t>
      </w:r>
    </w:p>
    <w:tbl>
      <w:tblPr>
        <w:tblW w:w="0" w:type="auto"/>
        <w:jc w:val="center"/>
        <w:tblLayout w:type="fixed"/>
        <w:tblLook w:val="0000"/>
      </w:tblPr>
      <w:tblGrid>
        <w:gridCol w:w="9639"/>
      </w:tblGrid>
      <w:tr w:rsidR="00137935" w:rsidRPr="00435821" w:rsidTr="00487EF2">
        <w:trPr>
          <w:cantSplit/>
          <w:jc w:val="center"/>
        </w:trPr>
        <w:tc>
          <w:tcPr>
            <w:tcW w:w="9639" w:type="dxa"/>
            <w:tcBorders>
              <w:top w:val="single" w:sz="6" w:space="0" w:color="auto"/>
              <w:left w:val="single" w:sz="6" w:space="0" w:color="auto"/>
              <w:bottom w:val="single" w:sz="6" w:space="0" w:color="auto"/>
              <w:right w:val="single" w:sz="6" w:space="0" w:color="auto"/>
            </w:tcBorders>
          </w:tcPr>
          <w:p w:rsidR="00137935" w:rsidRPr="00435821" w:rsidRDefault="00137935" w:rsidP="00137935">
            <w:pPr>
              <w:pStyle w:val="Tablehead"/>
              <w:spacing w:before="60" w:after="60"/>
            </w:pPr>
            <w:r w:rsidRPr="00435821">
              <w:t>Test factors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DE60A8">
            <w:pPr>
              <w:pStyle w:val="Tabletext"/>
            </w:pPr>
            <w:r w:rsidRPr="00435821">
              <w:t>Video frame rates from 5 fps to 30 fps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137935">
            <w:pPr>
              <w:pStyle w:val="Tablehead"/>
              <w:spacing w:before="60" w:after="60"/>
              <w:rPr>
                <w:rFonts w:eastAsia="MS Mincho"/>
                <w:lang w:eastAsia="ja-JP"/>
              </w:rPr>
            </w:pPr>
            <w:r w:rsidRPr="00435821">
              <w:t xml:space="preserve">Coding </w:t>
            </w:r>
            <w:r w:rsidRPr="00435821">
              <w:rPr>
                <w:rFonts w:eastAsia="MS Mincho"/>
                <w:lang w:eastAsia="ja-JP"/>
              </w:rPr>
              <w:t>schemes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137935">
            <w:pPr>
              <w:pStyle w:val="Tabletext"/>
              <w:jc w:val="left"/>
            </w:pPr>
            <w:r w:rsidRPr="00435821">
              <w:t>H.264/AVC (MPEG-4 Part 10), MPEG-4 Part 2</w:t>
            </w:r>
            <w:r w:rsidR="00137935">
              <w:t>, and three other proprietary coding schemes</w:t>
            </w:r>
            <w:r w:rsidRPr="00435821">
              <w:t>.</w:t>
            </w:r>
            <w:r w:rsidR="005518E7">
              <w:br/>
              <w:t>(</w:t>
            </w:r>
            <w:r w:rsidRPr="00435821">
              <w:t>See Note 1.</w:t>
            </w:r>
            <w:r w:rsidR="005518E7">
              <w:t>)</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137935">
            <w:pPr>
              <w:pStyle w:val="Tablehead"/>
              <w:spacing w:before="60" w:after="60"/>
            </w:pPr>
            <w:r w:rsidRPr="00435821">
              <w:t>Applications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DE60A8">
            <w:pPr>
              <w:pStyle w:val="Tabletext"/>
            </w:pPr>
            <w:r w:rsidRPr="00435821">
              <w:t>Real-time, in-service quality monitoring at the source</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DE60A8">
            <w:pPr>
              <w:pStyle w:val="Tabletext"/>
              <w:jc w:val="left"/>
            </w:pPr>
            <w:r w:rsidRPr="00435821">
              <w:t xml:space="preserve">Remote destination quality monitoring when </w:t>
            </w:r>
            <w:r w:rsidRPr="00435821">
              <w:rPr>
                <w:lang w:eastAsia="ko-KR"/>
              </w:rPr>
              <w:t>side-channels are available for features extracted from source video sequences</w:t>
            </w:r>
          </w:p>
        </w:tc>
      </w:tr>
      <w:tr w:rsidR="008E7E59" w:rsidRPr="00435821" w:rsidTr="00DE60A8">
        <w:trPr>
          <w:cantSplit/>
          <w:jc w:val="center"/>
        </w:trPr>
        <w:tc>
          <w:tcPr>
            <w:tcW w:w="9639" w:type="dxa"/>
            <w:tcBorders>
              <w:top w:val="single" w:sz="6" w:space="0" w:color="auto"/>
              <w:left w:val="single" w:sz="6" w:space="0" w:color="auto"/>
              <w:bottom w:val="single" w:sz="6" w:space="0" w:color="auto"/>
              <w:right w:val="single" w:sz="6" w:space="0" w:color="auto"/>
            </w:tcBorders>
          </w:tcPr>
          <w:p w:rsidR="008E7E59" w:rsidRPr="00435821" w:rsidRDefault="008E7E59" w:rsidP="00DE60A8">
            <w:pPr>
              <w:pStyle w:val="Tabletext"/>
              <w:jc w:val="left"/>
            </w:pPr>
            <w:r w:rsidRPr="00435821">
              <w:t>Quality measurement for monitoring of a storage or transmission system that utilizes video compression and decompression techniques, either a single pass or a concatenation of such techniques</w:t>
            </w:r>
          </w:p>
        </w:tc>
      </w:tr>
      <w:tr w:rsidR="008E7E59" w:rsidRPr="00435821" w:rsidTr="00DE60A8">
        <w:trPr>
          <w:cantSplit/>
          <w:jc w:val="center"/>
        </w:trPr>
        <w:tc>
          <w:tcPr>
            <w:tcW w:w="9639" w:type="dxa"/>
            <w:tcBorders>
              <w:top w:val="single" w:sz="6" w:space="0" w:color="auto"/>
              <w:left w:val="single" w:sz="6" w:space="0" w:color="auto"/>
              <w:bottom w:val="single" w:sz="4" w:space="0" w:color="auto"/>
              <w:right w:val="single" w:sz="6" w:space="0" w:color="auto"/>
            </w:tcBorders>
          </w:tcPr>
          <w:p w:rsidR="008E7E59" w:rsidRPr="00435821" w:rsidRDefault="008E7E59" w:rsidP="00DE60A8">
            <w:pPr>
              <w:pStyle w:val="Tabletext"/>
              <w:jc w:val="left"/>
            </w:pPr>
            <w:r w:rsidRPr="00435821">
              <w:t>Lab testing of video systems</w:t>
            </w:r>
          </w:p>
        </w:tc>
      </w:tr>
      <w:tr w:rsidR="008E7E59" w:rsidRPr="00435821" w:rsidTr="00DE60A8">
        <w:trPr>
          <w:cantSplit/>
          <w:jc w:val="center"/>
        </w:trPr>
        <w:tc>
          <w:tcPr>
            <w:tcW w:w="9639" w:type="dxa"/>
            <w:tcBorders>
              <w:top w:val="single" w:sz="4" w:space="0" w:color="auto"/>
            </w:tcBorders>
          </w:tcPr>
          <w:p w:rsidR="008E7E59" w:rsidRPr="00435821" w:rsidRDefault="008E7E59" w:rsidP="005518E7">
            <w:pPr>
              <w:pStyle w:val="TableLegendNote"/>
            </w:pPr>
            <w:r w:rsidRPr="00435821">
              <w:t>NOTE</w:t>
            </w:r>
            <w:r w:rsidR="00DE60A8">
              <w:t> </w:t>
            </w:r>
            <w:r w:rsidRPr="00435821">
              <w:t>1</w:t>
            </w:r>
            <w:r w:rsidR="00DE60A8">
              <w:t> </w:t>
            </w:r>
            <w:r w:rsidRPr="00435821">
              <w:t>–</w:t>
            </w:r>
            <w:r w:rsidR="00DE60A8">
              <w:t> </w:t>
            </w:r>
            <w:r w:rsidRPr="00435821">
              <w:t>The validation testing of models included video sequences encoded using 15 different video codecs. The five codecs listed in Table 1 were most commonly applied to encode test sequences and any recommended models may be considered appropriate for evaluating these codecs. In addition to these five codecs a smaller proportion of test sequences were created using the following codecs: H.261, H.263, H.263+</w:t>
            </w:r>
            <w:r w:rsidR="005518E7">
              <w:rPr>
                <w:rStyle w:val="FootnoteReference"/>
              </w:rPr>
              <w:footnoteReference w:id="4"/>
            </w:r>
            <w:r w:rsidRPr="00435821">
              <w:t>, JPEG-2000, MPEG-1, MPEG-2, H.264 SVC, and other proprietary systems. It can be noted that some of these codecs were used only for CIF and QCIF resolutions because they are expected to be used in the field mostly for these resolutions.</w:t>
            </w:r>
          </w:p>
        </w:tc>
      </w:tr>
    </w:tbl>
    <w:p w:rsidR="008E7E59" w:rsidRPr="00435821" w:rsidRDefault="008E7E59" w:rsidP="00DE60A8">
      <w:pPr>
        <w:pStyle w:val="Tablefin"/>
      </w:pPr>
    </w:p>
    <w:p w:rsidR="008E7E59" w:rsidRPr="00435821" w:rsidRDefault="008E7E59" w:rsidP="008E7E59">
      <w:r w:rsidRPr="00435821">
        <w:t>Before applying a model to sequences encoded using one of these codecs the user should carefully examine its predictive performance to determine whether the model reaches acceptable predictive performance.</w:t>
      </w:r>
    </w:p>
    <w:p w:rsidR="008E7E59" w:rsidRPr="00435821" w:rsidRDefault="008E7E59" w:rsidP="008E7E59">
      <w:pPr>
        <w:pStyle w:val="Heading1"/>
      </w:pPr>
      <w:bookmarkStart w:id="9" w:name="_Toc212466086"/>
      <w:bookmarkStart w:id="10" w:name="_Toc212466205"/>
      <w:bookmarkStart w:id="11" w:name="_Toc259006200"/>
      <w:bookmarkStart w:id="12" w:name="_Toc259006227"/>
      <w:r w:rsidRPr="00435821">
        <w:rPr>
          <w:lang w:eastAsia="ja-JP"/>
        </w:rPr>
        <w:t>2</w:t>
      </w:r>
      <w:r w:rsidRPr="00435821">
        <w:tab/>
        <w:t>Application</w:t>
      </w:r>
      <w:bookmarkEnd w:id="9"/>
      <w:bookmarkEnd w:id="10"/>
      <w:bookmarkEnd w:id="11"/>
      <w:bookmarkEnd w:id="12"/>
    </w:p>
    <w:p w:rsidR="008E7E59" w:rsidRPr="00435821" w:rsidRDefault="008E7E59" w:rsidP="008E7E59">
      <w:r w:rsidRPr="00435821">
        <w:t>The applications for the estimation models described in this Recommendation include, but are not limited to:</w:t>
      </w:r>
    </w:p>
    <w:p w:rsidR="008E7E59" w:rsidRPr="00435821" w:rsidRDefault="008E7E59" w:rsidP="005518E7">
      <w:pPr>
        <w:pStyle w:val="enumlev1"/>
      </w:pPr>
      <w:r w:rsidRPr="00435821">
        <w:t>1</w:t>
      </w:r>
      <w:r w:rsidRPr="00435821">
        <w:tab/>
        <w:t>codec evaluation, specification, and acceptance testing, consistent with the limited accuracy as described below;</w:t>
      </w:r>
    </w:p>
    <w:p w:rsidR="008E7E59" w:rsidRPr="00435821" w:rsidRDefault="008E7E59" w:rsidP="005518E7">
      <w:pPr>
        <w:pStyle w:val="enumlev1"/>
      </w:pPr>
      <w:r w:rsidRPr="00435821">
        <w:rPr>
          <w:lang w:eastAsia="ko-KR"/>
        </w:rPr>
        <w:t>2</w:t>
      </w:r>
      <w:r w:rsidRPr="00435821">
        <w:tab/>
        <w:t>real-time, in-service quality monitoring;</w:t>
      </w:r>
    </w:p>
    <w:p w:rsidR="008E7E59" w:rsidRPr="00435821" w:rsidRDefault="008E7E59" w:rsidP="005518E7">
      <w:pPr>
        <w:pStyle w:val="enumlev1"/>
      </w:pPr>
      <w:r w:rsidRPr="00435821">
        <w:rPr>
          <w:lang w:eastAsia="ko-KR"/>
        </w:rPr>
        <w:t>3</w:t>
      </w:r>
      <w:r w:rsidRPr="00435821">
        <w:tab/>
        <w:t>remote destination quality monitoring when side channels are available</w:t>
      </w:r>
      <w:r w:rsidRPr="00435821">
        <w:rPr>
          <w:lang w:eastAsia="ko-KR"/>
        </w:rPr>
        <w:t xml:space="preserve"> for features extracted from source video sequences</w:t>
      </w:r>
      <w:r w:rsidRPr="00435821">
        <w:t>;</w:t>
      </w:r>
    </w:p>
    <w:p w:rsidR="008E7E59" w:rsidRPr="00435821" w:rsidRDefault="008E7E59" w:rsidP="005518E7">
      <w:pPr>
        <w:pStyle w:val="enumlev1"/>
        <w:rPr>
          <w:lang w:eastAsia="ja-JP"/>
        </w:rPr>
      </w:pPr>
      <w:r w:rsidRPr="00435821">
        <w:rPr>
          <w:lang w:eastAsia="ko-KR"/>
        </w:rPr>
        <w:t>4</w:t>
      </w:r>
      <w:r w:rsidRPr="00435821">
        <w:tab/>
        <w:t>quality measurement for monitoring of a storage or transmission system that utilizes video compression and decompression techniques, either a single pass or a concatenation of such techniques;</w:t>
      </w:r>
    </w:p>
    <w:p w:rsidR="008E7E59" w:rsidRPr="00435821" w:rsidRDefault="008E7E59" w:rsidP="005518E7">
      <w:pPr>
        <w:pStyle w:val="enumlev1"/>
        <w:rPr>
          <w:lang w:eastAsia="ja-JP"/>
        </w:rPr>
      </w:pPr>
      <w:r w:rsidRPr="00435821">
        <w:rPr>
          <w:lang w:eastAsia="ko-KR"/>
        </w:rPr>
        <w:t>5</w:t>
      </w:r>
      <w:r w:rsidRPr="00435821">
        <w:tab/>
        <w:t>lab testing of video systems.</w:t>
      </w:r>
    </w:p>
    <w:p w:rsidR="008E7E59" w:rsidRPr="00435821" w:rsidRDefault="008E7E59" w:rsidP="008E7E59">
      <w:pPr>
        <w:pStyle w:val="Heading1"/>
      </w:pPr>
      <w:bookmarkStart w:id="13" w:name="_Toc212466087"/>
      <w:bookmarkStart w:id="14" w:name="_Toc212466206"/>
      <w:bookmarkStart w:id="15" w:name="_Toc259006201"/>
      <w:bookmarkStart w:id="16" w:name="_Toc259006228"/>
      <w:r w:rsidRPr="00435821">
        <w:rPr>
          <w:lang w:eastAsia="ja-JP"/>
        </w:rPr>
        <w:t>3</w:t>
      </w:r>
      <w:r w:rsidRPr="00435821">
        <w:tab/>
        <w:t>Limitations</w:t>
      </w:r>
      <w:bookmarkEnd w:id="13"/>
      <w:bookmarkEnd w:id="14"/>
      <w:bookmarkEnd w:id="15"/>
      <w:bookmarkEnd w:id="16"/>
    </w:p>
    <w:p w:rsidR="008E7E59" w:rsidRPr="00435821" w:rsidRDefault="008E7E59" w:rsidP="005518E7">
      <w:pPr>
        <w:rPr>
          <w:lang w:eastAsia="ja-JP"/>
        </w:rPr>
      </w:pPr>
      <w:r w:rsidRPr="00435821">
        <w:t>The estimation models described in this Recommendation cannot be used to replace subjective testing. Correlation values between two carefully designed and executed subjective tests (i.e. in two different laboratories) normally fall within the range 0.9</w:t>
      </w:r>
      <w:r w:rsidRPr="00435821">
        <w:rPr>
          <w:lang w:eastAsia="ja-JP"/>
        </w:rPr>
        <w:t>5</w:t>
      </w:r>
      <w:r w:rsidRPr="00435821">
        <w:t xml:space="preserve"> to 0.9</w:t>
      </w:r>
      <w:r w:rsidRPr="00435821">
        <w:rPr>
          <w:lang w:eastAsia="ja-JP"/>
        </w:rPr>
        <w:t>8</w:t>
      </w:r>
      <w:r w:rsidRPr="00435821">
        <w:t xml:space="preserve">. If this Recommendation is </w:t>
      </w:r>
      <w:r w:rsidRPr="00435821">
        <w:br w:type="page"/>
      </w:r>
      <w:r w:rsidRPr="00435821">
        <w:lastRenderedPageBreak/>
        <w:t>utilized to make video system comparisons (e.g. comparing two codecs),</w:t>
      </w:r>
      <w:r w:rsidRPr="00435821">
        <w:rPr>
          <w:lang w:eastAsia="ja-JP"/>
        </w:rPr>
        <w:t xml:space="preserve"> </w:t>
      </w:r>
      <w:r w:rsidRPr="00435821">
        <w:t xml:space="preserve">it is advisable to use a quantitative method (such as that in </w:t>
      </w:r>
      <w:r w:rsidRPr="00435821">
        <w:rPr>
          <w:lang w:eastAsia="ja-JP"/>
        </w:rPr>
        <w:t>ITU-T Recommendation</w:t>
      </w:r>
      <w:r w:rsidRPr="00435821">
        <w:t xml:space="preserve"> J.149) to determine the model’</w:t>
      </w:r>
      <w:r w:rsidR="005518E7">
        <w:t>s</w:t>
      </w:r>
      <w:r w:rsidRPr="00435821">
        <w:t xml:space="preserve"> accuracy for that particular context. </w:t>
      </w:r>
    </w:p>
    <w:p w:rsidR="008E7E59" w:rsidRPr="00435821" w:rsidRDefault="008E7E59" w:rsidP="005518E7">
      <w:r w:rsidRPr="00435821">
        <w:t xml:space="preserve">The models in this Recommendation were validated by measuring video that exhibits frame freezes up to 2 s. </w:t>
      </w:r>
    </w:p>
    <w:p w:rsidR="008E7E59" w:rsidRPr="00435821" w:rsidRDefault="008E7E59" w:rsidP="008E7E59">
      <w:pPr>
        <w:rPr>
          <w:lang w:eastAsia="ja-JP"/>
        </w:rPr>
      </w:pPr>
      <w:r w:rsidRPr="00435821">
        <w:t xml:space="preserve">The models in this Recommendation were not validated for measuring video that has a steadily increasing delay (e.g. video which does not discard missing frames after a frame freeze). </w:t>
      </w:r>
    </w:p>
    <w:p w:rsidR="008E7E59" w:rsidRPr="00435821" w:rsidRDefault="008E7E59" w:rsidP="008E7E59">
      <w:r w:rsidRPr="00435821">
        <w:t>It should be noted that in case of new coding and transmission technologies producing artefacts which were not included in this evaluation, the objective models may produce erroneous results. Here a subjective evaluation is required.</w:t>
      </w:r>
    </w:p>
    <w:p w:rsidR="008E7E59" w:rsidRPr="00435821" w:rsidRDefault="008E7E59" w:rsidP="008E7E59">
      <w:pPr>
        <w:pStyle w:val="Heading1"/>
      </w:pPr>
      <w:bookmarkStart w:id="17" w:name="_Toc259006202"/>
      <w:bookmarkStart w:id="18" w:name="_Toc259006229"/>
      <w:r w:rsidRPr="00435821">
        <w:t>4</w:t>
      </w:r>
      <w:r w:rsidRPr="00435821">
        <w:tab/>
        <w:t>Model descriptions</w:t>
      </w:r>
      <w:bookmarkEnd w:id="17"/>
      <w:bookmarkEnd w:id="18"/>
    </w:p>
    <w:p w:rsidR="008E7E59" w:rsidRPr="00435821" w:rsidRDefault="008E7E59" w:rsidP="008E7E59">
      <w:r w:rsidRPr="00435821">
        <w:t xml:space="preserve">The following models are described in Annex 2: </w:t>
      </w:r>
    </w:p>
    <w:p w:rsidR="008E7E59" w:rsidRPr="00435821" w:rsidRDefault="008E7E59" w:rsidP="00DE60A8">
      <w:pPr>
        <w:pStyle w:val="enumlev1"/>
      </w:pPr>
      <w:r w:rsidRPr="00435821">
        <w:tab/>
      </w:r>
      <w:r w:rsidRPr="00435821">
        <w:rPr>
          <w:lang w:eastAsia="ja-JP"/>
        </w:rPr>
        <w:t>Model A (</w:t>
      </w:r>
      <w:r w:rsidRPr="00435821">
        <w:t xml:space="preserve">Annex </w:t>
      </w:r>
      <w:r w:rsidRPr="00435821">
        <w:rPr>
          <w:lang w:eastAsia="ja-JP"/>
        </w:rPr>
        <w:t>2)</w:t>
      </w:r>
      <w:r w:rsidRPr="00435821">
        <w:t xml:space="preserve"> − </w:t>
      </w:r>
      <w:smartTag w:uri="urn:schemas-microsoft-com:office:smarttags" w:element="place">
        <w:smartTag w:uri="urn:schemas-microsoft-com:office:smarttags" w:element="City">
          <w:r w:rsidRPr="00435821">
            <w:t>VQEG Proponent Yonsei University</w:t>
          </w:r>
        </w:smartTag>
        <w:r w:rsidRPr="00435821">
          <w:t xml:space="preserve">, </w:t>
        </w:r>
        <w:smartTag w:uri="urn:schemas-microsoft-com:office:smarttags" w:element="country-region">
          <w:r w:rsidRPr="00435821">
            <w:t>Korea</w:t>
          </w:r>
        </w:smartTag>
      </w:smartTag>
      <w:r w:rsidRPr="00435821">
        <w:t xml:space="preserve"> (Republic of)</w:t>
      </w:r>
      <w:r w:rsidR="005518E7">
        <w:t>.</w:t>
      </w:r>
    </w:p>
    <w:p w:rsidR="008E7E59" w:rsidRPr="00435821" w:rsidRDefault="008E7E59" w:rsidP="008E7E59">
      <w:pPr>
        <w:rPr>
          <w:lang w:eastAsia="ja-JP"/>
        </w:rPr>
      </w:pPr>
    </w:p>
    <w:p w:rsidR="008E7E59" w:rsidRPr="00435821" w:rsidRDefault="008E7E59" w:rsidP="008E7E59">
      <w:pPr>
        <w:rPr>
          <w:lang w:eastAsia="ja-JP"/>
        </w:rPr>
      </w:pPr>
    </w:p>
    <w:p w:rsidR="008E7E59" w:rsidRPr="00435821" w:rsidRDefault="008E7E59" w:rsidP="008E7E59">
      <w:pPr>
        <w:pStyle w:val="AppendixNoTitle"/>
      </w:pPr>
      <w:r w:rsidRPr="00435821">
        <w:rPr>
          <w:lang w:eastAsia="ja-JP"/>
        </w:rPr>
        <w:t xml:space="preserve">Appendix 1 </w:t>
      </w:r>
      <w:r w:rsidRPr="00435821">
        <w:rPr>
          <w:lang w:eastAsia="ja-JP"/>
        </w:rPr>
        <w:br/>
        <w:t>to Annex 1</w:t>
      </w:r>
      <w:r w:rsidRPr="00435821">
        <w:rPr>
          <w:lang w:eastAsia="ja-JP"/>
        </w:rPr>
        <w:br/>
      </w:r>
      <w:r w:rsidRPr="00435821">
        <w:rPr>
          <w:lang w:eastAsia="ja-JP"/>
        </w:rPr>
        <w:br/>
      </w:r>
      <w:r w:rsidRPr="00435821">
        <w:t>Findings of the Video Quality Experts Group (VQEG)</w:t>
      </w:r>
    </w:p>
    <w:p w:rsidR="008E7E59" w:rsidRPr="00435821" w:rsidRDefault="008E7E59" w:rsidP="005518E7">
      <w:pPr>
        <w:pStyle w:val="Normalaftertitle"/>
        <w:rPr>
          <w:lang w:eastAsia="ja-JP"/>
        </w:rPr>
      </w:pPr>
      <w:r w:rsidRPr="00435821">
        <w:t xml:space="preserve">Studies of perceptual video quality measurements are conducted in an informal group, called VQEG, which reports to ITU-T Study Groups 9 and 12 and </w:t>
      </w:r>
      <w:r w:rsidR="005518E7">
        <w:t xml:space="preserve">Radiocommunication </w:t>
      </w:r>
      <w:r w:rsidRPr="00435821">
        <w:t xml:space="preserve">Study Group 6. The recently completed Multimedia Phase I test of VQEG assessed the performance of proposed </w:t>
      </w:r>
      <w:r w:rsidRPr="00435821">
        <w:rPr>
          <w:lang w:eastAsia="ko-KR"/>
        </w:rPr>
        <w:t>reduced</w:t>
      </w:r>
      <w:r w:rsidRPr="00435821">
        <w:t xml:space="preserve"> reference perceptual video quality measurement algorithms for QCIF, CIF, and VGA formats.</w:t>
      </w:r>
    </w:p>
    <w:p w:rsidR="008E7E59" w:rsidRPr="00435821" w:rsidRDefault="008E7E59" w:rsidP="008E7E59">
      <w:pPr>
        <w:rPr>
          <w:lang w:eastAsia="ja-JP"/>
        </w:rPr>
      </w:pPr>
      <w:r w:rsidRPr="00435821">
        <w:t xml:space="preserve">Based on present evidence, </w:t>
      </w:r>
      <w:r w:rsidRPr="00435821">
        <w:rPr>
          <w:lang w:eastAsia="ja-JP"/>
        </w:rPr>
        <w:t xml:space="preserve">the following </w:t>
      </w:r>
      <w:r w:rsidRPr="00435821">
        <w:t>method can be recommended by ITU</w:t>
      </w:r>
      <w:r w:rsidRPr="00435821">
        <w:noBreakHyphen/>
        <w:t>R at this time</w:t>
      </w:r>
      <w:r w:rsidRPr="00435821">
        <w:rPr>
          <w:lang w:eastAsia="ja-JP"/>
        </w:rPr>
        <w:t>:</w:t>
      </w:r>
    </w:p>
    <w:p w:rsidR="008E7E59" w:rsidRPr="00435821" w:rsidRDefault="008E7E59" w:rsidP="00DE60A8">
      <w:pPr>
        <w:pStyle w:val="enumlev1"/>
      </w:pPr>
      <w:r w:rsidRPr="00435821">
        <w:rPr>
          <w:lang w:eastAsia="ja-JP"/>
        </w:rPr>
        <w:tab/>
        <w:t>Model A (</w:t>
      </w:r>
      <w:r w:rsidRPr="00435821">
        <w:t xml:space="preserve">Annex </w:t>
      </w:r>
      <w:r w:rsidRPr="00435821">
        <w:rPr>
          <w:lang w:eastAsia="ja-JP"/>
        </w:rPr>
        <w:t>2)</w:t>
      </w:r>
      <w:r w:rsidRPr="00435821">
        <w:t xml:space="preserve"> − </w:t>
      </w:r>
      <w:smartTag w:uri="urn:schemas-microsoft-com:office:smarttags" w:element="place">
        <w:smartTag w:uri="urn:schemas-microsoft-com:office:smarttags" w:element="City">
          <w:r w:rsidRPr="00435821">
            <w:t>VQEG Proponent Yonsei University</w:t>
          </w:r>
        </w:smartTag>
        <w:r w:rsidRPr="00435821">
          <w:t xml:space="preserve">, </w:t>
        </w:r>
        <w:smartTag w:uri="urn:schemas-microsoft-com:office:smarttags" w:element="country-region">
          <w:r w:rsidRPr="00435821">
            <w:t>Korea</w:t>
          </w:r>
        </w:smartTag>
      </w:smartTag>
      <w:r w:rsidRPr="00435821">
        <w:t xml:space="preserve"> (Republic of)</w:t>
      </w:r>
      <w:r w:rsidR="005518E7">
        <w:t>.</w:t>
      </w:r>
    </w:p>
    <w:p w:rsidR="008E7E59" w:rsidRPr="00435821" w:rsidRDefault="008E7E59" w:rsidP="005518E7">
      <w:pPr>
        <w:rPr>
          <w:lang w:eastAsia="ja-JP"/>
        </w:rPr>
      </w:pPr>
      <w:r w:rsidRPr="00435821">
        <w:t>Table</w:t>
      </w:r>
      <w:r w:rsidRPr="00435821">
        <w:rPr>
          <w:lang w:eastAsia="ja-JP"/>
        </w:rPr>
        <w:t>s</w:t>
      </w:r>
      <w:r w:rsidRPr="00435821">
        <w:t xml:space="preserve"> </w:t>
      </w:r>
      <w:r w:rsidR="005518E7">
        <w:rPr>
          <w:lang w:eastAsia="ja-JP"/>
        </w:rPr>
        <w:t>2</w:t>
      </w:r>
      <w:r w:rsidRPr="00435821">
        <w:rPr>
          <w:lang w:eastAsia="ja-JP"/>
        </w:rPr>
        <w:t xml:space="preserve">, </w:t>
      </w:r>
      <w:r w:rsidR="005518E7">
        <w:rPr>
          <w:lang w:eastAsia="ja-JP"/>
        </w:rPr>
        <w:t>3</w:t>
      </w:r>
      <w:r w:rsidRPr="00435821">
        <w:rPr>
          <w:lang w:eastAsia="ja-JP"/>
        </w:rPr>
        <w:t xml:space="preserve"> and </w:t>
      </w:r>
      <w:r w:rsidR="005518E7">
        <w:rPr>
          <w:lang w:eastAsia="ja-JP"/>
        </w:rPr>
        <w:t>4</w:t>
      </w:r>
      <w:r w:rsidRPr="00435821">
        <w:t xml:space="preserve"> provide informative details on the model’</w:t>
      </w:r>
      <w:r w:rsidR="005518E7">
        <w:t>s</w:t>
      </w:r>
      <w:r w:rsidRPr="00435821">
        <w:t xml:space="preserve"> performances in the VQEG Multimedia Phase I test. </w:t>
      </w:r>
    </w:p>
    <w:p w:rsidR="008E7E59" w:rsidRPr="00435821" w:rsidRDefault="00DE60A8" w:rsidP="005518E7">
      <w:pPr>
        <w:pStyle w:val="TableNo"/>
        <w:rPr>
          <w:lang w:eastAsia="ja-JP"/>
        </w:rPr>
      </w:pPr>
      <w:r w:rsidRPr="00435821">
        <w:t>TABLE</w:t>
      </w:r>
      <w:r w:rsidR="008E7E59" w:rsidRPr="00435821">
        <w:t xml:space="preserve"> </w:t>
      </w:r>
      <w:r w:rsidR="005518E7">
        <w:rPr>
          <w:lang w:eastAsia="ja-JP"/>
        </w:rPr>
        <w:t>2</w:t>
      </w:r>
    </w:p>
    <w:p w:rsidR="008E7E59" w:rsidRPr="00435821" w:rsidRDefault="008E7E59" w:rsidP="005518E7">
      <w:pPr>
        <w:pStyle w:val="Tabletitle"/>
      </w:pPr>
      <w:r w:rsidRPr="00435821">
        <w:t>VGA resolution: Informative description on the model’</w:t>
      </w:r>
      <w:r w:rsidR="005518E7">
        <w:t>s</w:t>
      </w:r>
      <w:r w:rsidRPr="00435821">
        <w:t xml:space="preserve"> performances</w:t>
      </w:r>
      <w:r w:rsidR="00DE60A8">
        <w:br/>
      </w:r>
      <w:r w:rsidRPr="00435821">
        <w:t>in the VQEG Multimedia Phase I test: Averages over 1</w:t>
      </w:r>
      <w:r w:rsidRPr="00435821">
        <w:rPr>
          <w:lang w:eastAsia="ko-KR"/>
        </w:rPr>
        <w:t>3</w:t>
      </w:r>
      <w:r w:rsidRPr="00435821">
        <w:t xml:space="preserve"> subjective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8E7E59" w:rsidRPr="00435821" w:rsidTr="00DE60A8">
        <w:trPr>
          <w:cantSplit/>
          <w:jc w:val="center"/>
        </w:trPr>
        <w:tc>
          <w:tcPr>
            <w:tcW w:w="1928" w:type="dxa"/>
          </w:tcPr>
          <w:p w:rsidR="008E7E59" w:rsidRPr="00435821" w:rsidRDefault="008E7E59" w:rsidP="00522E40">
            <w:pPr>
              <w:pStyle w:val="Tablehead"/>
            </w:pPr>
            <w:r w:rsidRPr="00435821">
              <w:t>Statistic</w:t>
            </w:r>
          </w:p>
        </w:tc>
        <w:tc>
          <w:tcPr>
            <w:tcW w:w="1928" w:type="dxa"/>
          </w:tcPr>
          <w:p w:rsidR="008E7E59" w:rsidRPr="00435821" w:rsidRDefault="008E7E59" w:rsidP="00522E40">
            <w:pPr>
              <w:pStyle w:val="Tablehead"/>
            </w:pPr>
            <w:r w:rsidRPr="00435821">
              <w:t>Yon</w:t>
            </w:r>
            <w:r w:rsidRPr="00435821">
              <w:rPr>
                <w:lang w:eastAsia="ko-KR"/>
              </w:rPr>
              <w:t xml:space="preserve">sei </w:t>
            </w:r>
            <w:r w:rsidRPr="00435821">
              <w:t>RR10k</w:t>
            </w:r>
          </w:p>
        </w:tc>
        <w:tc>
          <w:tcPr>
            <w:tcW w:w="1928" w:type="dxa"/>
          </w:tcPr>
          <w:p w:rsidR="008E7E59" w:rsidRPr="00435821" w:rsidRDefault="008E7E59" w:rsidP="00522E40">
            <w:pPr>
              <w:pStyle w:val="Tablehead"/>
            </w:pPr>
            <w:r w:rsidRPr="00435821">
              <w:t>Yon</w:t>
            </w:r>
            <w:r w:rsidRPr="00435821">
              <w:rPr>
                <w:lang w:eastAsia="ko-KR"/>
              </w:rPr>
              <w:t xml:space="preserve">sei </w:t>
            </w:r>
            <w:r w:rsidRPr="00435821">
              <w:t>RR64k</w:t>
            </w:r>
          </w:p>
        </w:tc>
        <w:tc>
          <w:tcPr>
            <w:tcW w:w="1928" w:type="dxa"/>
          </w:tcPr>
          <w:p w:rsidR="008E7E59" w:rsidRPr="00435821" w:rsidRDefault="008E7E59" w:rsidP="00522E40">
            <w:pPr>
              <w:pStyle w:val="Tablehead"/>
            </w:pPr>
            <w:r w:rsidRPr="00435821">
              <w:t>Yon</w:t>
            </w:r>
            <w:r w:rsidRPr="00435821">
              <w:rPr>
                <w:lang w:eastAsia="ko-KR"/>
              </w:rPr>
              <w:t xml:space="preserve">sei </w:t>
            </w:r>
            <w:r w:rsidRPr="00435821">
              <w:t>RR128k</w:t>
            </w:r>
          </w:p>
        </w:tc>
        <w:tc>
          <w:tcPr>
            <w:tcW w:w="1928" w:type="dxa"/>
          </w:tcPr>
          <w:p w:rsidR="008E7E59" w:rsidRPr="00435821" w:rsidRDefault="008E7E59" w:rsidP="00522E40">
            <w:pPr>
              <w:pStyle w:val="Tablehead"/>
            </w:pPr>
            <w:r w:rsidRPr="00435821">
              <w:t>PSNR</w:t>
            </w:r>
            <w:r w:rsidRPr="00435821">
              <w:rPr>
                <w:vertAlign w:val="superscript"/>
              </w:rPr>
              <w:t>(1)</w:t>
            </w:r>
          </w:p>
        </w:tc>
      </w:tr>
      <w:tr w:rsidR="008E7E59" w:rsidRPr="00435821" w:rsidTr="00DE60A8">
        <w:trPr>
          <w:cantSplit/>
          <w:trHeight w:val="268"/>
          <w:jc w:val="center"/>
        </w:trPr>
        <w:tc>
          <w:tcPr>
            <w:tcW w:w="1928" w:type="dxa"/>
            <w:vAlign w:val="center"/>
          </w:tcPr>
          <w:p w:rsidR="008E7E59" w:rsidRPr="00435821" w:rsidRDefault="008E7E59" w:rsidP="00522E40">
            <w:pPr>
              <w:pStyle w:val="Tabletext"/>
            </w:pPr>
            <w:r w:rsidRPr="00435821">
              <w:t>Correlation</w:t>
            </w:r>
          </w:p>
        </w:tc>
        <w:tc>
          <w:tcPr>
            <w:tcW w:w="1928" w:type="dxa"/>
            <w:vAlign w:val="center"/>
          </w:tcPr>
          <w:p w:rsidR="008E7E59" w:rsidRPr="00435821" w:rsidRDefault="008E7E59" w:rsidP="00DE60A8">
            <w:pPr>
              <w:pStyle w:val="Tabletext"/>
              <w:jc w:val="center"/>
              <w:rPr>
                <w:rFonts w:eastAsia="Dotum"/>
                <w:lang w:eastAsia="ko-KR"/>
              </w:rPr>
            </w:pPr>
            <w:r w:rsidRPr="00435821">
              <w:rPr>
                <w:rFonts w:eastAsia="Dotum"/>
                <w:lang w:eastAsia="ko-KR"/>
              </w:rPr>
              <w:t>0.803</w:t>
            </w:r>
          </w:p>
        </w:tc>
        <w:tc>
          <w:tcPr>
            <w:tcW w:w="1928" w:type="dxa"/>
            <w:vAlign w:val="center"/>
          </w:tcPr>
          <w:p w:rsidR="008E7E59" w:rsidRPr="00435821" w:rsidRDefault="008E7E59" w:rsidP="00DE60A8">
            <w:pPr>
              <w:pStyle w:val="Tabletext"/>
              <w:jc w:val="center"/>
              <w:rPr>
                <w:rFonts w:eastAsia="Dotum"/>
                <w:lang w:eastAsia="ko-KR"/>
              </w:rPr>
            </w:pPr>
            <w:r w:rsidRPr="00435821">
              <w:rPr>
                <w:rFonts w:eastAsia="Dotum"/>
                <w:lang w:eastAsia="ko-KR"/>
              </w:rPr>
              <w:t>0.803</w:t>
            </w:r>
          </w:p>
        </w:tc>
        <w:tc>
          <w:tcPr>
            <w:tcW w:w="1928" w:type="dxa"/>
            <w:vAlign w:val="center"/>
          </w:tcPr>
          <w:p w:rsidR="008E7E59" w:rsidRPr="00435821" w:rsidRDefault="008E7E59" w:rsidP="00DE60A8">
            <w:pPr>
              <w:pStyle w:val="Tabletext"/>
              <w:jc w:val="center"/>
              <w:rPr>
                <w:rFonts w:eastAsia="Dotum"/>
                <w:lang w:eastAsia="ko-KR"/>
              </w:rPr>
            </w:pPr>
            <w:r w:rsidRPr="00435821">
              <w:rPr>
                <w:rFonts w:eastAsia="Dotum"/>
                <w:lang w:eastAsia="ko-KR"/>
              </w:rPr>
              <w:t>0.803</w:t>
            </w:r>
          </w:p>
        </w:tc>
        <w:tc>
          <w:tcPr>
            <w:tcW w:w="1928" w:type="dxa"/>
          </w:tcPr>
          <w:p w:rsidR="008E7E59" w:rsidRPr="00435821" w:rsidRDefault="008E7E59" w:rsidP="00DE60A8">
            <w:pPr>
              <w:pStyle w:val="Tabletext"/>
              <w:jc w:val="center"/>
              <w:rPr>
                <w:rFonts w:eastAsia="Dotum"/>
              </w:rPr>
            </w:pPr>
            <w:r w:rsidRPr="00435821">
              <w:rPr>
                <w:rFonts w:eastAsia="Dotum"/>
              </w:rPr>
              <w:t>0.713</w:t>
            </w:r>
          </w:p>
        </w:tc>
      </w:tr>
      <w:tr w:rsidR="008E7E59" w:rsidRPr="00435821" w:rsidTr="00DE60A8">
        <w:trPr>
          <w:cantSplit/>
          <w:trHeight w:val="268"/>
          <w:jc w:val="center"/>
        </w:trPr>
        <w:tc>
          <w:tcPr>
            <w:tcW w:w="1928" w:type="dxa"/>
            <w:vAlign w:val="center"/>
          </w:tcPr>
          <w:p w:rsidR="008E7E59" w:rsidRPr="00435821" w:rsidRDefault="008E7E59" w:rsidP="00522E40">
            <w:pPr>
              <w:pStyle w:val="Tabletext"/>
            </w:pPr>
            <w:r w:rsidRPr="00435821">
              <w:t>RMSE</w:t>
            </w:r>
            <w:r w:rsidR="005518E7" w:rsidRPr="005518E7">
              <w:rPr>
                <w:vertAlign w:val="superscript"/>
              </w:rPr>
              <w:t>(2)</w:t>
            </w:r>
          </w:p>
        </w:tc>
        <w:tc>
          <w:tcPr>
            <w:tcW w:w="1928" w:type="dxa"/>
            <w:vAlign w:val="center"/>
          </w:tcPr>
          <w:p w:rsidR="008E7E59" w:rsidRPr="00435821" w:rsidRDefault="008E7E59" w:rsidP="00DE60A8">
            <w:pPr>
              <w:pStyle w:val="Tabletext"/>
              <w:jc w:val="center"/>
              <w:rPr>
                <w:rFonts w:eastAsia="Dotum"/>
                <w:lang w:eastAsia="ko-KR"/>
              </w:rPr>
            </w:pPr>
            <w:r w:rsidRPr="00435821">
              <w:rPr>
                <w:rFonts w:eastAsia="Dotum"/>
                <w:lang w:eastAsia="ko-KR"/>
              </w:rPr>
              <w:t>0.599</w:t>
            </w:r>
          </w:p>
        </w:tc>
        <w:tc>
          <w:tcPr>
            <w:tcW w:w="1928" w:type="dxa"/>
            <w:vAlign w:val="center"/>
          </w:tcPr>
          <w:p w:rsidR="008E7E59" w:rsidRPr="00435821" w:rsidRDefault="008E7E59" w:rsidP="00DE60A8">
            <w:pPr>
              <w:pStyle w:val="Tabletext"/>
              <w:jc w:val="center"/>
              <w:rPr>
                <w:rFonts w:eastAsia="Dotum"/>
                <w:lang w:eastAsia="ko-KR"/>
              </w:rPr>
            </w:pPr>
            <w:r w:rsidRPr="00435821">
              <w:rPr>
                <w:rFonts w:eastAsia="Dotum"/>
                <w:lang w:eastAsia="ko-KR"/>
              </w:rPr>
              <w:t>0.599</w:t>
            </w:r>
          </w:p>
        </w:tc>
        <w:tc>
          <w:tcPr>
            <w:tcW w:w="1928" w:type="dxa"/>
            <w:vAlign w:val="center"/>
          </w:tcPr>
          <w:p w:rsidR="008E7E59" w:rsidRPr="00435821" w:rsidRDefault="008E7E59" w:rsidP="00DE60A8">
            <w:pPr>
              <w:pStyle w:val="Tabletext"/>
              <w:jc w:val="center"/>
              <w:rPr>
                <w:rFonts w:eastAsia="Dotum"/>
                <w:lang w:eastAsia="ko-KR"/>
              </w:rPr>
            </w:pPr>
            <w:r w:rsidRPr="00435821">
              <w:rPr>
                <w:rFonts w:eastAsia="Dotum"/>
                <w:lang w:eastAsia="ko-KR"/>
              </w:rPr>
              <w:t>0.598</w:t>
            </w:r>
          </w:p>
        </w:tc>
        <w:tc>
          <w:tcPr>
            <w:tcW w:w="1928" w:type="dxa"/>
          </w:tcPr>
          <w:p w:rsidR="008E7E59" w:rsidRPr="00435821" w:rsidRDefault="008E7E59" w:rsidP="00DE60A8">
            <w:pPr>
              <w:pStyle w:val="Tabletext"/>
              <w:jc w:val="center"/>
              <w:rPr>
                <w:rFonts w:eastAsia="Dotum"/>
              </w:rPr>
            </w:pPr>
            <w:r w:rsidRPr="00435821">
              <w:rPr>
                <w:rFonts w:eastAsia="Dotum"/>
              </w:rPr>
              <w:t>0.714</w:t>
            </w:r>
          </w:p>
        </w:tc>
      </w:tr>
      <w:tr w:rsidR="008E7E59" w:rsidRPr="00435821" w:rsidTr="00DE60A8">
        <w:trPr>
          <w:cantSplit/>
          <w:trHeight w:val="268"/>
          <w:jc w:val="center"/>
        </w:trPr>
        <w:tc>
          <w:tcPr>
            <w:tcW w:w="1928" w:type="dxa"/>
            <w:tcBorders>
              <w:bottom w:val="single" w:sz="4" w:space="0" w:color="auto"/>
            </w:tcBorders>
            <w:vAlign w:val="center"/>
          </w:tcPr>
          <w:p w:rsidR="008E7E59" w:rsidRPr="00435821" w:rsidRDefault="008E7E59" w:rsidP="00522E40">
            <w:pPr>
              <w:pStyle w:val="Tabletext"/>
            </w:pPr>
            <w:r w:rsidRPr="00435821">
              <w:t>Outlier ratio</w:t>
            </w:r>
          </w:p>
        </w:tc>
        <w:tc>
          <w:tcPr>
            <w:tcW w:w="1928" w:type="dxa"/>
            <w:tcBorders>
              <w:bottom w:val="single" w:sz="4" w:space="0" w:color="auto"/>
            </w:tcBorders>
            <w:vAlign w:val="center"/>
          </w:tcPr>
          <w:p w:rsidR="008E7E59" w:rsidRPr="00435821" w:rsidRDefault="008E7E59" w:rsidP="00DE60A8">
            <w:pPr>
              <w:pStyle w:val="Tabletext"/>
              <w:jc w:val="center"/>
              <w:rPr>
                <w:rFonts w:eastAsia="Dotum"/>
                <w:lang w:eastAsia="ko-KR"/>
              </w:rPr>
            </w:pPr>
            <w:r w:rsidRPr="00435821">
              <w:rPr>
                <w:rFonts w:eastAsia="Dotum"/>
                <w:lang w:eastAsia="ko-KR"/>
              </w:rPr>
              <w:t>0.556</w:t>
            </w:r>
          </w:p>
        </w:tc>
        <w:tc>
          <w:tcPr>
            <w:tcW w:w="1928" w:type="dxa"/>
            <w:tcBorders>
              <w:bottom w:val="single" w:sz="4" w:space="0" w:color="auto"/>
            </w:tcBorders>
            <w:vAlign w:val="center"/>
          </w:tcPr>
          <w:p w:rsidR="008E7E59" w:rsidRPr="00435821" w:rsidRDefault="008E7E59" w:rsidP="00DE60A8">
            <w:pPr>
              <w:pStyle w:val="Tabletext"/>
              <w:jc w:val="center"/>
              <w:rPr>
                <w:rFonts w:eastAsia="Dotum"/>
                <w:lang w:eastAsia="ko-KR"/>
              </w:rPr>
            </w:pPr>
            <w:r w:rsidRPr="00435821">
              <w:rPr>
                <w:rFonts w:eastAsia="Dotum"/>
                <w:lang w:eastAsia="ko-KR"/>
              </w:rPr>
              <w:t>0.553</w:t>
            </w:r>
          </w:p>
        </w:tc>
        <w:tc>
          <w:tcPr>
            <w:tcW w:w="1928" w:type="dxa"/>
            <w:tcBorders>
              <w:bottom w:val="single" w:sz="4" w:space="0" w:color="auto"/>
            </w:tcBorders>
            <w:vAlign w:val="center"/>
          </w:tcPr>
          <w:p w:rsidR="008E7E59" w:rsidRPr="00435821" w:rsidRDefault="008E7E59" w:rsidP="00DE60A8">
            <w:pPr>
              <w:pStyle w:val="Tabletext"/>
              <w:jc w:val="center"/>
              <w:rPr>
                <w:rFonts w:eastAsia="Dotum"/>
                <w:lang w:eastAsia="ko-KR"/>
              </w:rPr>
            </w:pPr>
            <w:r w:rsidRPr="00435821">
              <w:rPr>
                <w:rFonts w:eastAsia="Dotum"/>
                <w:lang w:eastAsia="ko-KR"/>
              </w:rPr>
              <w:t>0.552</w:t>
            </w:r>
          </w:p>
        </w:tc>
        <w:tc>
          <w:tcPr>
            <w:tcW w:w="1928" w:type="dxa"/>
            <w:tcBorders>
              <w:bottom w:val="single" w:sz="4" w:space="0" w:color="auto"/>
            </w:tcBorders>
          </w:tcPr>
          <w:p w:rsidR="008E7E59" w:rsidRPr="00435821" w:rsidRDefault="008E7E59" w:rsidP="00DE60A8">
            <w:pPr>
              <w:pStyle w:val="Tabletext"/>
              <w:jc w:val="center"/>
              <w:rPr>
                <w:rFonts w:eastAsia="Dotum"/>
              </w:rPr>
            </w:pPr>
            <w:r w:rsidRPr="00435821">
              <w:rPr>
                <w:rFonts w:eastAsia="Dotum"/>
              </w:rPr>
              <w:t>0.615</w:t>
            </w:r>
          </w:p>
        </w:tc>
      </w:tr>
      <w:tr w:rsidR="008E7E59" w:rsidRPr="00435821" w:rsidTr="00DE60A8">
        <w:trPr>
          <w:cantSplit/>
          <w:trHeight w:val="268"/>
          <w:jc w:val="center"/>
        </w:trPr>
        <w:tc>
          <w:tcPr>
            <w:tcW w:w="1928" w:type="dxa"/>
            <w:gridSpan w:val="5"/>
            <w:tcBorders>
              <w:top w:val="single" w:sz="4" w:space="0" w:color="auto"/>
              <w:left w:val="nil"/>
              <w:bottom w:val="nil"/>
              <w:right w:val="nil"/>
            </w:tcBorders>
            <w:shd w:val="clear" w:color="auto" w:fill="auto"/>
          </w:tcPr>
          <w:p w:rsidR="008E7E59" w:rsidRDefault="008E7E59" w:rsidP="00DE60A8">
            <w:pPr>
              <w:pStyle w:val="Tablelegend"/>
              <w:rPr>
                <w:rFonts w:eastAsia="Dotum"/>
              </w:rPr>
            </w:pPr>
            <w:r w:rsidRPr="00435821">
              <w:rPr>
                <w:rFonts w:eastAsia="Dotum"/>
                <w:vertAlign w:val="superscript"/>
              </w:rPr>
              <w:t>(1)</w:t>
            </w:r>
            <w:r w:rsidRPr="00435821">
              <w:rPr>
                <w:rFonts w:eastAsia="Dotum"/>
              </w:rPr>
              <w:tab/>
              <w:t>PSNR: peak signal-to-noise ratio.</w:t>
            </w:r>
          </w:p>
          <w:p w:rsidR="005518E7" w:rsidRPr="00435821" w:rsidRDefault="005518E7" w:rsidP="00DE60A8">
            <w:pPr>
              <w:pStyle w:val="Tablelegend"/>
              <w:rPr>
                <w:rFonts w:eastAsia="Dotum"/>
              </w:rPr>
            </w:pPr>
            <w:r w:rsidRPr="005518E7">
              <w:rPr>
                <w:rFonts w:eastAsia="Dotum"/>
                <w:vertAlign w:val="superscript"/>
              </w:rPr>
              <w:t>(2)</w:t>
            </w:r>
            <w:r>
              <w:rPr>
                <w:rFonts w:eastAsia="Dotum"/>
              </w:rPr>
              <w:tab/>
              <w:t>RMSE: root mean square error.</w:t>
            </w:r>
          </w:p>
        </w:tc>
      </w:tr>
    </w:tbl>
    <w:p w:rsidR="00DE60A8" w:rsidRDefault="00DE60A8" w:rsidP="00DE60A8">
      <w:pPr>
        <w:pStyle w:val="Tablefin"/>
      </w:pPr>
    </w:p>
    <w:p w:rsidR="008E7E59" w:rsidRPr="00435821" w:rsidRDefault="005518E7" w:rsidP="005518E7">
      <w:pPr>
        <w:pStyle w:val="TableNo"/>
        <w:rPr>
          <w:lang w:eastAsia="ja-JP"/>
        </w:rPr>
      </w:pPr>
      <w:r w:rsidRPr="00435821">
        <w:lastRenderedPageBreak/>
        <w:t xml:space="preserve">TABLE </w:t>
      </w:r>
      <w:r>
        <w:rPr>
          <w:lang w:eastAsia="ja-JP"/>
        </w:rPr>
        <w:t>3</w:t>
      </w:r>
    </w:p>
    <w:p w:rsidR="008E7E59" w:rsidRPr="00435821" w:rsidRDefault="008E7E59" w:rsidP="005518E7">
      <w:pPr>
        <w:pStyle w:val="Tabletitle"/>
      </w:pPr>
      <w:r w:rsidRPr="00435821">
        <w:t>CIF resolution: Informative description on the model’</w:t>
      </w:r>
      <w:r w:rsidR="005518E7">
        <w:t>s</w:t>
      </w:r>
      <w:r w:rsidRPr="00435821">
        <w:t xml:space="preserve"> performances</w:t>
      </w:r>
      <w:r w:rsidR="005518E7">
        <w:br/>
      </w:r>
      <w:r w:rsidRPr="00435821">
        <w:t>in the VQEG Multimedia Phase I test: Averages over 14 subjective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8E7E59" w:rsidRPr="00435821" w:rsidTr="005518E7">
        <w:trPr>
          <w:cantSplit/>
          <w:trHeight w:val="289"/>
          <w:jc w:val="center"/>
        </w:trPr>
        <w:tc>
          <w:tcPr>
            <w:tcW w:w="2410" w:type="dxa"/>
          </w:tcPr>
          <w:p w:rsidR="008E7E59" w:rsidRPr="00435821" w:rsidRDefault="008E7E59" w:rsidP="00522E40">
            <w:pPr>
              <w:pStyle w:val="Tablehead"/>
            </w:pPr>
            <w:r w:rsidRPr="00435821">
              <w:t>Statistic</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RR10k</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RR64k</w:t>
            </w:r>
          </w:p>
        </w:tc>
        <w:tc>
          <w:tcPr>
            <w:tcW w:w="2410" w:type="dxa"/>
          </w:tcPr>
          <w:p w:rsidR="008E7E59" w:rsidRPr="00435821" w:rsidRDefault="008E7E59" w:rsidP="00522E40">
            <w:pPr>
              <w:pStyle w:val="Tablehead"/>
            </w:pPr>
            <w:r w:rsidRPr="00435821">
              <w:t>PSNR</w:t>
            </w:r>
          </w:p>
        </w:tc>
      </w:tr>
      <w:tr w:rsidR="008E7E59" w:rsidRPr="00435821" w:rsidTr="005518E7">
        <w:trPr>
          <w:cantSplit/>
          <w:trHeight w:val="289"/>
          <w:jc w:val="center"/>
        </w:trPr>
        <w:tc>
          <w:tcPr>
            <w:tcW w:w="2410" w:type="dxa"/>
            <w:vAlign w:val="center"/>
          </w:tcPr>
          <w:p w:rsidR="008E7E59" w:rsidRPr="00435821" w:rsidRDefault="008E7E59" w:rsidP="00522E40">
            <w:pPr>
              <w:pStyle w:val="Tabletext"/>
            </w:pPr>
            <w:r w:rsidRPr="00435821">
              <w:t>Correlation</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0.780</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0.782</w:t>
            </w:r>
          </w:p>
        </w:tc>
        <w:tc>
          <w:tcPr>
            <w:tcW w:w="2410" w:type="dxa"/>
          </w:tcPr>
          <w:p w:rsidR="008E7E59" w:rsidRPr="00435821" w:rsidRDefault="008E7E59" w:rsidP="005518E7">
            <w:pPr>
              <w:pStyle w:val="Tabletext"/>
              <w:jc w:val="center"/>
              <w:rPr>
                <w:rFonts w:eastAsia="Dotum"/>
              </w:rPr>
            </w:pPr>
            <w:r w:rsidRPr="00435821">
              <w:rPr>
                <w:rFonts w:eastAsia="Dotum"/>
              </w:rPr>
              <w:t>0.656</w:t>
            </w:r>
          </w:p>
        </w:tc>
      </w:tr>
      <w:tr w:rsidR="008E7E59" w:rsidRPr="00435821" w:rsidTr="005518E7">
        <w:trPr>
          <w:cantSplit/>
          <w:trHeight w:val="289"/>
          <w:jc w:val="center"/>
        </w:trPr>
        <w:tc>
          <w:tcPr>
            <w:tcW w:w="2410" w:type="dxa"/>
            <w:vAlign w:val="center"/>
          </w:tcPr>
          <w:p w:rsidR="008E7E59" w:rsidRPr="00435821" w:rsidRDefault="008E7E59" w:rsidP="00522E40">
            <w:pPr>
              <w:pStyle w:val="Tabletext"/>
            </w:pPr>
            <w:r w:rsidRPr="00435821">
              <w:t>RMSE</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0.593</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0.590</w:t>
            </w:r>
          </w:p>
        </w:tc>
        <w:tc>
          <w:tcPr>
            <w:tcW w:w="2410" w:type="dxa"/>
          </w:tcPr>
          <w:p w:rsidR="008E7E59" w:rsidRPr="00435821" w:rsidRDefault="008E7E59" w:rsidP="005518E7">
            <w:pPr>
              <w:pStyle w:val="Tabletext"/>
              <w:jc w:val="center"/>
              <w:rPr>
                <w:rFonts w:eastAsia="Dotum"/>
              </w:rPr>
            </w:pPr>
            <w:r w:rsidRPr="00435821">
              <w:rPr>
                <w:rFonts w:eastAsia="Dotum"/>
              </w:rPr>
              <w:t>0.720</w:t>
            </w:r>
          </w:p>
        </w:tc>
      </w:tr>
      <w:tr w:rsidR="008E7E59" w:rsidRPr="00435821" w:rsidTr="005518E7">
        <w:trPr>
          <w:cantSplit/>
          <w:trHeight w:val="289"/>
          <w:jc w:val="center"/>
        </w:trPr>
        <w:tc>
          <w:tcPr>
            <w:tcW w:w="2410" w:type="dxa"/>
            <w:vAlign w:val="center"/>
          </w:tcPr>
          <w:p w:rsidR="008E7E59" w:rsidRPr="00435821" w:rsidRDefault="008E7E59" w:rsidP="00522E40">
            <w:pPr>
              <w:pStyle w:val="Tabletext"/>
            </w:pPr>
            <w:r w:rsidRPr="00435821">
              <w:t>Outlier ratio</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0.519</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0.511</w:t>
            </w:r>
          </w:p>
        </w:tc>
        <w:tc>
          <w:tcPr>
            <w:tcW w:w="2410" w:type="dxa"/>
          </w:tcPr>
          <w:p w:rsidR="008E7E59" w:rsidRPr="00435821" w:rsidRDefault="008E7E59" w:rsidP="005518E7">
            <w:pPr>
              <w:pStyle w:val="Tabletext"/>
              <w:jc w:val="center"/>
              <w:rPr>
                <w:rFonts w:eastAsia="Dotum"/>
              </w:rPr>
            </w:pPr>
            <w:r w:rsidRPr="00435821">
              <w:rPr>
                <w:rFonts w:eastAsia="Dotum"/>
              </w:rPr>
              <w:t>0.632</w:t>
            </w:r>
          </w:p>
        </w:tc>
      </w:tr>
    </w:tbl>
    <w:p w:rsidR="005518E7" w:rsidRDefault="005518E7" w:rsidP="005518E7">
      <w:pPr>
        <w:pStyle w:val="Tablefin"/>
      </w:pPr>
    </w:p>
    <w:p w:rsidR="00051B7B" w:rsidRPr="00051B7B" w:rsidRDefault="00051B7B" w:rsidP="00051B7B">
      <w:pPr>
        <w:rPr>
          <w:lang w:val="en-GB"/>
        </w:rPr>
      </w:pPr>
    </w:p>
    <w:p w:rsidR="008E7E59" w:rsidRPr="00435821" w:rsidRDefault="005518E7" w:rsidP="00302743">
      <w:pPr>
        <w:pStyle w:val="TableNo"/>
        <w:rPr>
          <w:lang w:eastAsia="ja-JP"/>
        </w:rPr>
      </w:pPr>
      <w:r w:rsidRPr="00435821">
        <w:t xml:space="preserve">TABLE </w:t>
      </w:r>
      <w:r w:rsidR="00302743">
        <w:rPr>
          <w:lang w:eastAsia="ja-JP"/>
        </w:rPr>
        <w:t>4</w:t>
      </w:r>
    </w:p>
    <w:p w:rsidR="008E7E59" w:rsidRPr="00435821" w:rsidRDefault="008E7E59" w:rsidP="005518E7">
      <w:pPr>
        <w:pStyle w:val="Tabletitle"/>
      </w:pPr>
      <w:r w:rsidRPr="00435821">
        <w:t>QCIF resolution: Informative description on the model’</w:t>
      </w:r>
      <w:r w:rsidR="005518E7">
        <w:t>s</w:t>
      </w:r>
      <w:r w:rsidRPr="00435821">
        <w:t xml:space="preserve"> performances</w:t>
      </w:r>
      <w:r w:rsidR="005518E7">
        <w:br/>
      </w:r>
      <w:r w:rsidRPr="00435821">
        <w:t>in the VQEG Multimedia Phase I test: Averages over 14 subjective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8E7E59" w:rsidRPr="00435821" w:rsidTr="005518E7">
        <w:trPr>
          <w:cantSplit/>
          <w:trHeight w:val="253"/>
          <w:jc w:val="center"/>
        </w:trPr>
        <w:tc>
          <w:tcPr>
            <w:tcW w:w="2410" w:type="dxa"/>
          </w:tcPr>
          <w:p w:rsidR="008E7E59" w:rsidRPr="00435821" w:rsidRDefault="008E7E59" w:rsidP="00522E40">
            <w:pPr>
              <w:pStyle w:val="Tablehead"/>
            </w:pPr>
            <w:r w:rsidRPr="00435821">
              <w:t>Statistic</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RR1k</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RR10k</w:t>
            </w:r>
          </w:p>
        </w:tc>
        <w:tc>
          <w:tcPr>
            <w:tcW w:w="2410" w:type="dxa"/>
          </w:tcPr>
          <w:p w:rsidR="008E7E59" w:rsidRPr="00435821" w:rsidRDefault="008E7E59" w:rsidP="00522E40">
            <w:pPr>
              <w:pStyle w:val="Tablehead"/>
            </w:pPr>
            <w:r w:rsidRPr="00435821">
              <w:t>PSNR</w:t>
            </w:r>
          </w:p>
        </w:tc>
      </w:tr>
      <w:tr w:rsidR="008E7E59" w:rsidRPr="00435821" w:rsidTr="005518E7">
        <w:trPr>
          <w:cantSplit/>
          <w:jc w:val="center"/>
        </w:trPr>
        <w:tc>
          <w:tcPr>
            <w:tcW w:w="2410" w:type="dxa"/>
            <w:vAlign w:val="center"/>
          </w:tcPr>
          <w:p w:rsidR="008E7E59" w:rsidRPr="00435821" w:rsidRDefault="008E7E59" w:rsidP="00522E40">
            <w:pPr>
              <w:pStyle w:val="Tabletext"/>
            </w:pPr>
            <w:r w:rsidRPr="00435821">
              <w:t>Correlation</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0.771</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0.791</w:t>
            </w:r>
          </w:p>
        </w:tc>
        <w:tc>
          <w:tcPr>
            <w:tcW w:w="2410" w:type="dxa"/>
            <w:vAlign w:val="center"/>
          </w:tcPr>
          <w:p w:rsidR="008E7E59" w:rsidRPr="00435821" w:rsidRDefault="008E7E59" w:rsidP="005518E7">
            <w:pPr>
              <w:pStyle w:val="Tabletext"/>
              <w:jc w:val="center"/>
              <w:rPr>
                <w:rFonts w:eastAsia="Dotum"/>
              </w:rPr>
            </w:pPr>
            <w:r w:rsidRPr="00435821">
              <w:rPr>
                <w:rFonts w:eastAsia="Dotum"/>
              </w:rPr>
              <w:t>0. 662</w:t>
            </w:r>
          </w:p>
        </w:tc>
      </w:tr>
      <w:tr w:rsidR="008E7E59" w:rsidRPr="00435821" w:rsidTr="005518E7">
        <w:trPr>
          <w:cantSplit/>
          <w:jc w:val="center"/>
        </w:trPr>
        <w:tc>
          <w:tcPr>
            <w:tcW w:w="2410" w:type="dxa"/>
            <w:vAlign w:val="center"/>
          </w:tcPr>
          <w:p w:rsidR="008E7E59" w:rsidRPr="00435821" w:rsidRDefault="008E7E59" w:rsidP="00522E40">
            <w:pPr>
              <w:pStyle w:val="Tabletext"/>
            </w:pPr>
            <w:r w:rsidRPr="00435821">
              <w:t>RMSE</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0.604</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0.578</w:t>
            </w:r>
          </w:p>
        </w:tc>
        <w:tc>
          <w:tcPr>
            <w:tcW w:w="2410" w:type="dxa"/>
            <w:vAlign w:val="center"/>
          </w:tcPr>
          <w:p w:rsidR="008E7E59" w:rsidRPr="00435821" w:rsidRDefault="008E7E59" w:rsidP="005518E7">
            <w:pPr>
              <w:pStyle w:val="Tabletext"/>
              <w:jc w:val="center"/>
              <w:rPr>
                <w:rFonts w:eastAsia="Dotum"/>
              </w:rPr>
            </w:pPr>
            <w:r w:rsidRPr="00435821">
              <w:rPr>
                <w:rFonts w:eastAsia="Dotum"/>
              </w:rPr>
              <w:t>0.721</w:t>
            </w:r>
          </w:p>
        </w:tc>
      </w:tr>
      <w:tr w:rsidR="008E7E59" w:rsidRPr="00435821" w:rsidTr="005518E7">
        <w:trPr>
          <w:cantSplit/>
          <w:jc w:val="center"/>
        </w:trPr>
        <w:tc>
          <w:tcPr>
            <w:tcW w:w="2410" w:type="dxa"/>
            <w:vAlign w:val="center"/>
          </w:tcPr>
          <w:p w:rsidR="008E7E59" w:rsidRPr="00435821" w:rsidRDefault="008E7E59" w:rsidP="00522E40">
            <w:pPr>
              <w:pStyle w:val="Tabletext"/>
            </w:pPr>
            <w:r w:rsidRPr="00435821">
              <w:t>Outlier ratio</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0.505</w:t>
            </w:r>
          </w:p>
        </w:tc>
        <w:tc>
          <w:tcPr>
            <w:tcW w:w="2410" w:type="dxa"/>
            <w:vAlign w:val="center"/>
          </w:tcPr>
          <w:p w:rsidR="008E7E59" w:rsidRPr="00435821" w:rsidRDefault="008E7E59" w:rsidP="005518E7">
            <w:pPr>
              <w:pStyle w:val="Tabletext"/>
              <w:jc w:val="center"/>
              <w:rPr>
                <w:rFonts w:eastAsia="Dotum"/>
                <w:lang w:eastAsia="ko-KR"/>
              </w:rPr>
            </w:pPr>
            <w:r w:rsidRPr="00435821">
              <w:rPr>
                <w:rFonts w:eastAsia="Dotum"/>
                <w:lang w:eastAsia="ko-KR"/>
              </w:rPr>
              <w:t>0.486</w:t>
            </w:r>
          </w:p>
        </w:tc>
        <w:tc>
          <w:tcPr>
            <w:tcW w:w="2410" w:type="dxa"/>
            <w:vAlign w:val="center"/>
          </w:tcPr>
          <w:p w:rsidR="008E7E59" w:rsidRPr="00435821" w:rsidRDefault="008E7E59" w:rsidP="005518E7">
            <w:pPr>
              <w:pStyle w:val="Tabletext"/>
              <w:jc w:val="center"/>
              <w:rPr>
                <w:rFonts w:eastAsia="Dotum"/>
              </w:rPr>
            </w:pPr>
            <w:r w:rsidRPr="00435821">
              <w:rPr>
                <w:rFonts w:eastAsia="Dotum"/>
              </w:rPr>
              <w:t>0.596</w:t>
            </w:r>
          </w:p>
        </w:tc>
      </w:tr>
    </w:tbl>
    <w:p w:rsidR="005518E7" w:rsidRDefault="005518E7" w:rsidP="005518E7">
      <w:pPr>
        <w:pStyle w:val="Tablefin"/>
      </w:pPr>
    </w:p>
    <w:p w:rsidR="008E7E59" w:rsidRPr="00435821" w:rsidRDefault="008E7E59" w:rsidP="005518E7">
      <w:r w:rsidRPr="00435821">
        <w:t xml:space="preserve">The average correlations of the primary analysis for the RR VGA models were all 0.80, and PSNR was 0.71. Individual model correlations for some experiments were as high as 0.93. The average </w:t>
      </w:r>
      <w:r w:rsidRPr="00435821">
        <w:rPr>
          <w:lang w:eastAsia="ja-JP"/>
        </w:rPr>
        <w:t>RMSE</w:t>
      </w:r>
      <w:r w:rsidRPr="00435821">
        <w:t xml:space="preserve"> for the RR VGA models were all 0.</w:t>
      </w:r>
      <w:r w:rsidRPr="00435821">
        <w:rPr>
          <w:lang w:eastAsia="ja-JP"/>
        </w:rPr>
        <w:t>60</w:t>
      </w:r>
      <w:r w:rsidRPr="00435821">
        <w:t xml:space="preserve">, and PSNR was 0.71. The average </w:t>
      </w:r>
      <w:r w:rsidRPr="00435821">
        <w:rPr>
          <w:lang w:eastAsia="ja-JP"/>
        </w:rPr>
        <w:t>outlier ratio for the RR VGA models</w:t>
      </w:r>
      <w:r w:rsidRPr="00435821">
        <w:t xml:space="preserve"> ranged from 0.</w:t>
      </w:r>
      <w:r w:rsidRPr="00435821">
        <w:rPr>
          <w:lang w:eastAsia="ja-JP"/>
        </w:rPr>
        <w:t>55</w:t>
      </w:r>
      <w:r w:rsidRPr="00435821">
        <w:t xml:space="preserve"> to 0.</w:t>
      </w:r>
      <w:r w:rsidRPr="00435821">
        <w:rPr>
          <w:lang w:eastAsia="ja-JP"/>
        </w:rPr>
        <w:t>56</w:t>
      </w:r>
      <w:r w:rsidRPr="00435821">
        <w:t>, and PSNR was 0.</w:t>
      </w:r>
      <w:r w:rsidRPr="00435821">
        <w:rPr>
          <w:lang w:eastAsia="ja-JP"/>
        </w:rPr>
        <w:t>62</w:t>
      </w:r>
      <w:r w:rsidRPr="00435821">
        <w:t>.</w:t>
      </w:r>
      <w:r w:rsidRPr="00435821">
        <w:rPr>
          <w:lang w:eastAsia="ja-JP"/>
        </w:rPr>
        <w:t xml:space="preserve"> </w:t>
      </w:r>
      <w:r w:rsidRPr="00435821">
        <w:t>All proposed models performed statistically better than PSNR for 7 of the 13 experiments. Based on each metric, each RR VGA model was in the group of top performing models the following number of times:</w:t>
      </w:r>
    </w:p>
    <w:p w:rsidR="008E7E59" w:rsidRPr="00435821" w:rsidRDefault="008E7E59" w:rsidP="005518E7">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8E7E59" w:rsidRPr="00435821" w:rsidTr="005518E7">
        <w:trPr>
          <w:cantSplit/>
          <w:jc w:val="center"/>
        </w:trPr>
        <w:tc>
          <w:tcPr>
            <w:tcW w:w="1928" w:type="dxa"/>
          </w:tcPr>
          <w:p w:rsidR="008E7E59" w:rsidRPr="00435821" w:rsidRDefault="008E7E59" w:rsidP="00522E40">
            <w:pPr>
              <w:pStyle w:val="Tablehead"/>
            </w:pPr>
            <w:r w:rsidRPr="00435821">
              <w:t>Statistic</w:t>
            </w:r>
          </w:p>
        </w:tc>
        <w:tc>
          <w:tcPr>
            <w:tcW w:w="1928" w:type="dxa"/>
          </w:tcPr>
          <w:p w:rsidR="008E7E59" w:rsidRPr="00435821" w:rsidRDefault="008E7E59" w:rsidP="00522E40">
            <w:pPr>
              <w:pStyle w:val="Tablehead"/>
            </w:pPr>
            <w:r w:rsidRPr="00435821">
              <w:rPr>
                <w:szCs w:val="24"/>
              </w:rPr>
              <w:t>Yon</w:t>
            </w:r>
            <w:r w:rsidRPr="00435821">
              <w:rPr>
                <w:szCs w:val="24"/>
                <w:lang w:eastAsia="ko-KR"/>
              </w:rPr>
              <w:t xml:space="preserve">sei </w:t>
            </w:r>
            <w:r w:rsidRPr="00435821">
              <w:rPr>
                <w:szCs w:val="24"/>
              </w:rPr>
              <w:t>RR10k</w:t>
            </w:r>
          </w:p>
        </w:tc>
        <w:tc>
          <w:tcPr>
            <w:tcW w:w="1928" w:type="dxa"/>
          </w:tcPr>
          <w:p w:rsidR="008E7E59" w:rsidRPr="00435821" w:rsidRDefault="008E7E59" w:rsidP="00522E40">
            <w:pPr>
              <w:pStyle w:val="Tablehead"/>
            </w:pPr>
            <w:r w:rsidRPr="00435821">
              <w:rPr>
                <w:szCs w:val="24"/>
              </w:rPr>
              <w:t>Yon</w:t>
            </w:r>
            <w:r w:rsidRPr="00435821">
              <w:rPr>
                <w:szCs w:val="24"/>
                <w:lang w:eastAsia="ko-KR"/>
              </w:rPr>
              <w:t xml:space="preserve">sei </w:t>
            </w:r>
            <w:r w:rsidRPr="00435821">
              <w:rPr>
                <w:szCs w:val="24"/>
              </w:rPr>
              <w:t>RR64k</w:t>
            </w:r>
          </w:p>
        </w:tc>
        <w:tc>
          <w:tcPr>
            <w:tcW w:w="1928" w:type="dxa"/>
          </w:tcPr>
          <w:p w:rsidR="008E7E59" w:rsidRPr="00435821" w:rsidRDefault="008E7E59" w:rsidP="00522E40">
            <w:pPr>
              <w:pStyle w:val="Tablehead"/>
            </w:pPr>
            <w:r w:rsidRPr="00435821">
              <w:rPr>
                <w:szCs w:val="24"/>
              </w:rPr>
              <w:t>Yon</w:t>
            </w:r>
            <w:r w:rsidRPr="00435821">
              <w:rPr>
                <w:szCs w:val="24"/>
                <w:lang w:eastAsia="ko-KR"/>
              </w:rPr>
              <w:t xml:space="preserve">sei </w:t>
            </w:r>
            <w:r w:rsidRPr="00435821">
              <w:rPr>
                <w:szCs w:val="24"/>
              </w:rPr>
              <w:t>RR128k</w:t>
            </w:r>
          </w:p>
        </w:tc>
        <w:tc>
          <w:tcPr>
            <w:tcW w:w="1928" w:type="dxa"/>
          </w:tcPr>
          <w:p w:rsidR="008E7E59" w:rsidRPr="00435821" w:rsidRDefault="008E7E59" w:rsidP="00522E40">
            <w:pPr>
              <w:pStyle w:val="Tablehead"/>
            </w:pPr>
            <w:r w:rsidRPr="00435821">
              <w:t>PSNR</w:t>
            </w:r>
          </w:p>
        </w:tc>
      </w:tr>
      <w:tr w:rsidR="008E7E59" w:rsidRPr="00435821" w:rsidTr="005518E7">
        <w:trPr>
          <w:cantSplit/>
          <w:jc w:val="center"/>
        </w:trPr>
        <w:tc>
          <w:tcPr>
            <w:tcW w:w="1928" w:type="dxa"/>
          </w:tcPr>
          <w:p w:rsidR="008E7E59" w:rsidRPr="00435821" w:rsidRDefault="008E7E59" w:rsidP="00522E40">
            <w:pPr>
              <w:pStyle w:val="Tabletext"/>
            </w:pPr>
            <w:r w:rsidRPr="00435821">
              <w:t>Correlation</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7</w:t>
            </w:r>
          </w:p>
        </w:tc>
      </w:tr>
      <w:tr w:rsidR="008E7E59" w:rsidRPr="00435821" w:rsidTr="005518E7">
        <w:trPr>
          <w:cantSplit/>
          <w:jc w:val="center"/>
        </w:trPr>
        <w:tc>
          <w:tcPr>
            <w:tcW w:w="1928" w:type="dxa"/>
          </w:tcPr>
          <w:p w:rsidR="008E7E59" w:rsidRPr="00435821" w:rsidRDefault="008E7E59" w:rsidP="00522E40">
            <w:pPr>
              <w:pStyle w:val="Tabletext"/>
            </w:pPr>
            <w:r w:rsidRPr="00435821">
              <w:t>RMSE</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6</w:t>
            </w:r>
          </w:p>
        </w:tc>
      </w:tr>
      <w:tr w:rsidR="008E7E59" w:rsidRPr="00435821" w:rsidTr="005518E7">
        <w:trPr>
          <w:cantSplit/>
          <w:jc w:val="center"/>
        </w:trPr>
        <w:tc>
          <w:tcPr>
            <w:tcW w:w="1928" w:type="dxa"/>
          </w:tcPr>
          <w:p w:rsidR="008E7E59" w:rsidRPr="00435821" w:rsidRDefault="008E7E59" w:rsidP="00522E40">
            <w:pPr>
              <w:pStyle w:val="Tabletext"/>
            </w:pPr>
            <w:r w:rsidRPr="00435821">
              <w:t>Outlier ratio</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13</w:t>
            </w:r>
          </w:p>
        </w:tc>
        <w:tc>
          <w:tcPr>
            <w:tcW w:w="1928" w:type="dxa"/>
            <w:vAlign w:val="bottom"/>
          </w:tcPr>
          <w:p w:rsidR="008E7E59" w:rsidRPr="00435821" w:rsidRDefault="008E7E59" w:rsidP="005518E7">
            <w:pPr>
              <w:pStyle w:val="Tabletext"/>
              <w:jc w:val="center"/>
            </w:pPr>
            <w:r w:rsidRPr="00435821">
              <w:t>10</w:t>
            </w:r>
          </w:p>
        </w:tc>
      </w:tr>
    </w:tbl>
    <w:p w:rsidR="005518E7" w:rsidRDefault="005518E7" w:rsidP="005518E7">
      <w:pPr>
        <w:pStyle w:val="Tablefin"/>
      </w:pPr>
    </w:p>
    <w:p w:rsidR="008E7E59" w:rsidRPr="00435821" w:rsidRDefault="008E7E59" w:rsidP="005518E7">
      <w:r w:rsidRPr="00435821">
        <w:t xml:space="preserve">The average correlations of the primary analysis for the RR CIF models were 0.78, and PSNR was 0.66. Individual model correlations for some experiments were as high as 0.90. The average </w:t>
      </w:r>
      <w:r w:rsidRPr="00435821">
        <w:rPr>
          <w:lang w:eastAsia="ja-JP"/>
        </w:rPr>
        <w:t>RMSE</w:t>
      </w:r>
      <w:r w:rsidRPr="00435821">
        <w:t xml:space="preserve"> for the RR CIF models were all 0.</w:t>
      </w:r>
      <w:r w:rsidRPr="00435821">
        <w:rPr>
          <w:lang w:eastAsia="ja-JP"/>
        </w:rPr>
        <w:t>59</w:t>
      </w:r>
      <w:r w:rsidRPr="00435821">
        <w:t xml:space="preserve">, and PSNR was 0.72. The average </w:t>
      </w:r>
      <w:r w:rsidRPr="00435821">
        <w:rPr>
          <w:lang w:eastAsia="ja-JP"/>
        </w:rPr>
        <w:t>outlier ratio for the RR CIF models</w:t>
      </w:r>
      <w:r w:rsidRPr="00435821">
        <w:t xml:space="preserve"> were 0.</w:t>
      </w:r>
      <w:r w:rsidRPr="00435821">
        <w:rPr>
          <w:lang w:eastAsia="ja-JP"/>
        </w:rPr>
        <w:t>51 and 0.52</w:t>
      </w:r>
      <w:r w:rsidRPr="00435821">
        <w:t>, and PSNR was 0.</w:t>
      </w:r>
      <w:r w:rsidRPr="00435821">
        <w:rPr>
          <w:lang w:eastAsia="ja-JP"/>
        </w:rPr>
        <w:t>63</w:t>
      </w:r>
      <w:r w:rsidRPr="00435821">
        <w:t>.</w:t>
      </w:r>
      <w:r w:rsidRPr="00435821">
        <w:rPr>
          <w:lang w:eastAsia="ja-JP"/>
        </w:rPr>
        <w:t xml:space="preserve"> </w:t>
      </w:r>
      <w:r w:rsidRPr="00435821">
        <w:t>All proposed models performed statistically better than PSNR for 10 of the 14 experiments. Based on each metric, each RR CIF model was in the group of top performing models the following number of times:</w:t>
      </w:r>
    </w:p>
    <w:p w:rsidR="008E7E59" w:rsidRPr="00435821" w:rsidRDefault="008E7E59" w:rsidP="005518E7">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8E7E59" w:rsidRPr="00435821" w:rsidTr="005518E7">
        <w:trPr>
          <w:cantSplit/>
          <w:jc w:val="center"/>
        </w:trPr>
        <w:tc>
          <w:tcPr>
            <w:tcW w:w="2410" w:type="dxa"/>
          </w:tcPr>
          <w:p w:rsidR="008E7E59" w:rsidRPr="00435821" w:rsidRDefault="008E7E59" w:rsidP="00522E40">
            <w:pPr>
              <w:pStyle w:val="Tablehead"/>
            </w:pPr>
            <w:r w:rsidRPr="00435821">
              <w:t>Statistic</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w:t>
            </w:r>
            <w:r w:rsidRPr="00435821">
              <w:rPr>
                <w:lang w:eastAsia="ko-KR"/>
              </w:rPr>
              <w:t xml:space="preserve"> </w:t>
            </w:r>
            <w:r w:rsidRPr="00435821">
              <w:t>10k</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RR64k</w:t>
            </w:r>
          </w:p>
        </w:tc>
        <w:tc>
          <w:tcPr>
            <w:tcW w:w="2410" w:type="dxa"/>
          </w:tcPr>
          <w:p w:rsidR="008E7E59" w:rsidRPr="00435821" w:rsidRDefault="008E7E59" w:rsidP="00522E40">
            <w:pPr>
              <w:pStyle w:val="Tablehead"/>
            </w:pPr>
            <w:r w:rsidRPr="00435821">
              <w:t>PSNR</w:t>
            </w:r>
          </w:p>
        </w:tc>
      </w:tr>
      <w:tr w:rsidR="008E7E59" w:rsidRPr="00435821" w:rsidTr="005518E7">
        <w:trPr>
          <w:cantSplit/>
          <w:jc w:val="center"/>
        </w:trPr>
        <w:tc>
          <w:tcPr>
            <w:tcW w:w="2410" w:type="dxa"/>
          </w:tcPr>
          <w:p w:rsidR="008E7E59" w:rsidRPr="00435821" w:rsidRDefault="008E7E59" w:rsidP="00522E40">
            <w:pPr>
              <w:pStyle w:val="Tabletext"/>
            </w:pPr>
            <w:r w:rsidRPr="00435821">
              <w:t>Correlation</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5</w:t>
            </w:r>
          </w:p>
        </w:tc>
      </w:tr>
      <w:tr w:rsidR="008E7E59" w:rsidRPr="00435821" w:rsidTr="005518E7">
        <w:trPr>
          <w:cantSplit/>
          <w:jc w:val="center"/>
        </w:trPr>
        <w:tc>
          <w:tcPr>
            <w:tcW w:w="2410" w:type="dxa"/>
          </w:tcPr>
          <w:p w:rsidR="008E7E59" w:rsidRPr="00435821" w:rsidRDefault="008E7E59" w:rsidP="00522E40">
            <w:pPr>
              <w:pStyle w:val="Tabletext"/>
            </w:pPr>
            <w:r w:rsidRPr="00435821">
              <w:t>RMSE</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4</w:t>
            </w:r>
          </w:p>
        </w:tc>
      </w:tr>
      <w:tr w:rsidR="008E7E59" w:rsidRPr="00435821" w:rsidTr="005518E7">
        <w:trPr>
          <w:cantSplit/>
          <w:jc w:val="center"/>
        </w:trPr>
        <w:tc>
          <w:tcPr>
            <w:tcW w:w="2410" w:type="dxa"/>
          </w:tcPr>
          <w:p w:rsidR="008E7E59" w:rsidRPr="00435821" w:rsidRDefault="008E7E59" w:rsidP="00522E40">
            <w:pPr>
              <w:pStyle w:val="Tabletext"/>
            </w:pPr>
            <w:r w:rsidRPr="00435821">
              <w:t>Outlier ratio</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5</w:t>
            </w:r>
          </w:p>
        </w:tc>
      </w:tr>
    </w:tbl>
    <w:p w:rsidR="005518E7" w:rsidRDefault="005518E7" w:rsidP="005518E7">
      <w:pPr>
        <w:pStyle w:val="Tablefin"/>
      </w:pPr>
    </w:p>
    <w:p w:rsidR="008E7E59" w:rsidRPr="00435821" w:rsidRDefault="008E7E59" w:rsidP="00051B7B">
      <w:pPr>
        <w:keepLines/>
      </w:pPr>
      <w:r w:rsidRPr="00435821">
        <w:t xml:space="preserve">The average correlations of the primary analysis for the RR QCIF models were 0.77 and 0.79, and PSNR was 0.66. Individual model correlations for some experiments were as high as 0.89. </w:t>
      </w:r>
      <w:r w:rsidRPr="00435821">
        <w:br w:type="page"/>
      </w:r>
      <w:r w:rsidRPr="00435821">
        <w:lastRenderedPageBreak/>
        <w:t xml:space="preserve">The average </w:t>
      </w:r>
      <w:r w:rsidRPr="00435821">
        <w:rPr>
          <w:lang w:eastAsia="ja-JP"/>
        </w:rPr>
        <w:t>RMSE</w:t>
      </w:r>
      <w:r w:rsidRPr="00435821">
        <w:t xml:space="preserve"> for the RR QCIF models were 0.58 and 0.60, and PSNR was 0.72. The average </w:t>
      </w:r>
      <w:r w:rsidRPr="00435821">
        <w:rPr>
          <w:lang w:eastAsia="ja-JP"/>
        </w:rPr>
        <w:t>outlier ratio for the RR QCIF models</w:t>
      </w:r>
      <w:r w:rsidRPr="00435821">
        <w:t xml:space="preserve"> were 0.49 and 0.51, and PSNR was 0.</w:t>
      </w:r>
      <w:r w:rsidRPr="00435821">
        <w:rPr>
          <w:lang w:eastAsia="ja-JP"/>
        </w:rPr>
        <w:t>60</w:t>
      </w:r>
      <w:r w:rsidRPr="00435821">
        <w:t>.</w:t>
      </w:r>
      <w:r w:rsidRPr="00435821">
        <w:rPr>
          <w:lang w:eastAsia="ja-JP"/>
        </w:rPr>
        <w:t xml:space="preserve"> </w:t>
      </w:r>
      <w:r w:rsidRPr="00435821">
        <w:t>All proposed models performed statistically better than PSNR for at least 9 of the 14 experiments. Based on each metric, each RR QCIF model was in the group of top performing models the following number of times:</w:t>
      </w:r>
    </w:p>
    <w:p w:rsidR="008E7E59" w:rsidRPr="00435821" w:rsidRDefault="008E7E59" w:rsidP="005518E7">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8E7E59" w:rsidRPr="00435821" w:rsidTr="005518E7">
        <w:trPr>
          <w:cantSplit/>
          <w:jc w:val="center"/>
        </w:trPr>
        <w:tc>
          <w:tcPr>
            <w:tcW w:w="2410" w:type="dxa"/>
          </w:tcPr>
          <w:p w:rsidR="008E7E59" w:rsidRPr="00435821" w:rsidRDefault="008E7E59" w:rsidP="00522E40">
            <w:pPr>
              <w:pStyle w:val="Tablehead"/>
            </w:pPr>
            <w:r w:rsidRPr="00435821">
              <w:t>Statistic</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RR1k</w:t>
            </w:r>
          </w:p>
        </w:tc>
        <w:tc>
          <w:tcPr>
            <w:tcW w:w="2410" w:type="dxa"/>
          </w:tcPr>
          <w:p w:rsidR="008E7E59" w:rsidRPr="00435821" w:rsidRDefault="008E7E59" w:rsidP="00522E40">
            <w:pPr>
              <w:pStyle w:val="Tablehead"/>
            </w:pPr>
            <w:r w:rsidRPr="00435821">
              <w:t>Yon</w:t>
            </w:r>
            <w:r w:rsidRPr="00435821">
              <w:rPr>
                <w:lang w:eastAsia="ko-KR"/>
              </w:rPr>
              <w:t xml:space="preserve">sei </w:t>
            </w:r>
            <w:r w:rsidRPr="00435821">
              <w:t>RR10k</w:t>
            </w:r>
          </w:p>
        </w:tc>
        <w:tc>
          <w:tcPr>
            <w:tcW w:w="2410" w:type="dxa"/>
          </w:tcPr>
          <w:p w:rsidR="008E7E59" w:rsidRPr="00435821" w:rsidRDefault="008E7E59" w:rsidP="00522E40">
            <w:pPr>
              <w:pStyle w:val="Tablehead"/>
            </w:pPr>
            <w:r w:rsidRPr="00435821">
              <w:t>PSNR</w:t>
            </w:r>
          </w:p>
        </w:tc>
      </w:tr>
      <w:tr w:rsidR="008E7E59" w:rsidRPr="00435821" w:rsidTr="005518E7">
        <w:trPr>
          <w:cantSplit/>
          <w:jc w:val="center"/>
        </w:trPr>
        <w:tc>
          <w:tcPr>
            <w:tcW w:w="2410" w:type="dxa"/>
          </w:tcPr>
          <w:p w:rsidR="008E7E59" w:rsidRPr="00435821" w:rsidRDefault="008E7E59" w:rsidP="00522E40">
            <w:pPr>
              <w:pStyle w:val="Tabletext"/>
            </w:pPr>
            <w:r w:rsidRPr="00435821">
              <w:t>Correlation</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5</w:t>
            </w:r>
          </w:p>
        </w:tc>
      </w:tr>
      <w:tr w:rsidR="008E7E59" w:rsidRPr="00435821" w:rsidTr="005518E7">
        <w:trPr>
          <w:cantSplit/>
          <w:jc w:val="center"/>
        </w:trPr>
        <w:tc>
          <w:tcPr>
            <w:tcW w:w="2410" w:type="dxa"/>
          </w:tcPr>
          <w:p w:rsidR="008E7E59" w:rsidRPr="00435821" w:rsidRDefault="008E7E59" w:rsidP="00522E40">
            <w:pPr>
              <w:pStyle w:val="Tabletext"/>
            </w:pPr>
            <w:r w:rsidRPr="00435821">
              <w:t>RMSE</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14</w:t>
            </w:r>
          </w:p>
        </w:tc>
        <w:tc>
          <w:tcPr>
            <w:tcW w:w="2410" w:type="dxa"/>
            <w:vAlign w:val="bottom"/>
          </w:tcPr>
          <w:p w:rsidR="008E7E59" w:rsidRPr="00435821" w:rsidRDefault="008E7E59" w:rsidP="005518E7">
            <w:pPr>
              <w:pStyle w:val="Tabletext"/>
              <w:jc w:val="center"/>
            </w:pPr>
            <w:r w:rsidRPr="00435821">
              <w:t>4</w:t>
            </w:r>
          </w:p>
        </w:tc>
      </w:tr>
      <w:tr w:rsidR="008E7E59" w:rsidRPr="00435821" w:rsidTr="005518E7">
        <w:trPr>
          <w:cantSplit/>
          <w:jc w:val="center"/>
        </w:trPr>
        <w:tc>
          <w:tcPr>
            <w:tcW w:w="2410" w:type="dxa"/>
          </w:tcPr>
          <w:p w:rsidR="008E7E59" w:rsidRPr="00435821" w:rsidRDefault="008E7E59" w:rsidP="00522E40">
            <w:pPr>
              <w:pStyle w:val="Tabletext"/>
            </w:pPr>
            <w:r w:rsidRPr="00435821">
              <w:t>Outlier ratio</w:t>
            </w:r>
          </w:p>
        </w:tc>
        <w:tc>
          <w:tcPr>
            <w:tcW w:w="2410" w:type="dxa"/>
            <w:vAlign w:val="bottom"/>
          </w:tcPr>
          <w:p w:rsidR="008E7E59" w:rsidRPr="00435821" w:rsidRDefault="008E7E59" w:rsidP="005518E7">
            <w:pPr>
              <w:pStyle w:val="Tabletext"/>
              <w:jc w:val="center"/>
            </w:pPr>
            <w:r w:rsidRPr="00435821">
              <w:t>12</w:t>
            </w:r>
          </w:p>
        </w:tc>
        <w:tc>
          <w:tcPr>
            <w:tcW w:w="2410" w:type="dxa"/>
            <w:vAlign w:val="bottom"/>
          </w:tcPr>
          <w:p w:rsidR="008E7E59" w:rsidRPr="00435821" w:rsidRDefault="008E7E59" w:rsidP="005518E7">
            <w:pPr>
              <w:pStyle w:val="Tabletext"/>
              <w:jc w:val="center"/>
            </w:pPr>
            <w:r w:rsidRPr="00435821">
              <w:t>13</w:t>
            </w:r>
          </w:p>
        </w:tc>
        <w:tc>
          <w:tcPr>
            <w:tcW w:w="2410" w:type="dxa"/>
            <w:vAlign w:val="bottom"/>
          </w:tcPr>
          <w:p w:rsidR="008E7E59" w:rsidRPr="00435821" w:rsidRDefault="008E7E59" w:rsidP="005518E7">
            <w:pPr>
              <w:pStyle w:val="Tabletext"/>
              <w:jc w:val="center"/>
            </w:pPr>
            <w:r w:rsidRPr="00435821">
              <w:t>4</w:t>
            </w:r>
          </w:p>
        </w:tc>
      </w:tr>
    </w:tbl>
    <w:p w:rsidR="008E7E59" w:rsidRPr="00435821" w:rsidRDefault="008E7E59" w:rsidP="005518E7">
      <w:pPr>
        <w:pStyle w:val="Tablefin"/>
        <w:rPr>
          <w:lang w:eastAsia="ja-JP"/>
        </w:rPr>
      </w:pPr>
    </w:p>
    <w:p w:rsidR="008E7E59" w:rsidRPr="00435821" w:rsidRDefault="008E7E59" w:rsidP="008E7E59">
      <w:pPr>
        <w:rPr>
          <w:lang w:eastAsia="ja-JP"/>
        </w:rPr>
      </w:pPr>
    </w:p>
    <w:p w:rsidR="008E7E59" w:rsidRDefault="008E7E59" w:rsidP="008E7E59">
      <w:pPr>
        <w:rPr>
          <w:lang w:eastAsia="ja-JP"/>
        </w:rPr>
      </w:pPr>
    </w:p>
    <w:p w:rsidR="00051B7B" w:rsidRDefault="00051B7B" w:rsidP="008E7E59">
      <w:pPr>
        <w:rPr>
          <w:lang w:eastAsia="ja-JP"/>
        </w:rPr>
      </w:pPr>
    </w:p>
    <w:p w:rsidR="005518E7" w:rsidRDefault="005518E7" w:rsidP="008E7E59">
      <w:pPr>
        <w:rPr>
          <w:lang w:eastAsia="ja-JP"/>
        </w:rPr>
      </w:pPr>
    </w:p>
    <w:p w:rsidR="005518E7" w:rsidRDefault="005518E7" w:rsidP="008E7E59">
      <w:pPr>
        <w:rPr>
          <w:lang w:eastAsia="ja-JP"/>
        </w:rPr>
      </w:pPr>
    </w:p>
    <w:p w:rsidR="005518E7" w:rsidRDefault="005518E7" w:rsidP="008E7E59">
      <w:pPr>
        <w:rPr>
          <w:lang w:eastAsia="ja-JP"/>
        </w:rPr>
      </w:pPr>
    </w:p>
    <w:p w:rsidR="005518E7" w:rsidRPr="00435821" w:rsidRDefault="005518E7" w:rsidP="008E7E59">
      <w:pPr>
        <w:rPr>
          <w:lang w:eastAsia="ja-JP"/>
        </w:rPr>
      </w:pPr>
    </w:p>
    <w:p w:rsidR="008E7E59" w:rsidRPr="00435821" w:rsidRDefault="008E7E59" w:rsidP="00A17499">
      <w:pPr>
        <w:pStyle w:val="AnnexNoTitle"/>
        <w:rPr>
          <w:lang w:eastAsia="ko-KR"/>
        </w:rPr>
      </w:pPr>
      <w:bookmarkStart w:id="19" w:name="_Toc212466089"/>
      <w:r w:rsidRPr="00435821">
        <w:rPr>
          <w:lang w:eastAsia="ja-JP"/>
        </w:rPr>
        <w:t>Annex 2</w:t>
      </w:r>
      <w:r w:rsidR="00DE60A8">
        <w:rPr>
          <w:lang w:eastAsia="ko-KR"/>
        </w:rPr>
        <w:br/>
      </w:r>
      <w:r w:rsidR="00DE60A8">
        <w:rPr>
          <w:lang w:eastAsia="ko-KR"/>
        </w:rPr>
        <w:br/>
      </w:r>
      <w:r w:rsidRPr="00435821">
        <w:rPr>
          <w:lang w:eastAsia="ko-KR"/>
        </w:rPr>
        <w:t>Model A</w:t>
      </w:r>
      <w:r w:rsidRPr="00435821">
        <w:t xml:space="preserve"> </w:t>
      </w:r>
      <w:r w:rsidRPr="00435821">
        <w:rPr>
          <w:lang w:eastAsia="ko-KR"/>
        </w:rPr>
        <w:t>reduced</w:t>
      </w:r>
      <w:r w:rsidRPr="00435821">
        <w:t xml:space="preserve"> </w:t>
      </w:r>
      <w:r w:rsidRPr="00435821">
        <w:rPr>
          <w:lang w:eastAsia="ko-KR"/>
        </w:rPr>
        <w:t>r</w:t>
      </w:r>
      <w:r w:rsidRPr="00435821">
        <w:t xml:space="preserve">eference </w:t>
      </w:r>
      <w:r w:rsidRPr="00435821">
        <w:rPr>
          <w:lang w:eastAsia="ko-KR"/>
        </w:rPr>
        <w:t>m</w:t>
      </w:r>
      <w:r w:rsidRPr="00435821">
        <w:t>ethod</w:t>
      </w:r>
      <w:r w:rsidRPr="00435821">
        <w:rPr>
          <w:lang w:eastAsia="ko-KR"/>
        </w:rPr>
        <w:t>s</w:t>
      </w:r>
      <w:bookmarkEnd w:id="19"/>
      <w:r w:rsidR="00A17499">
        <w:rPr>
          <w:rStyle w:val="FootnoteReference"/>
          <w:lang w:eastAsia="ko-KR"/>
        </w:rPr>
        <w:footnoteReference w:customMarkFollows="1" w:id="5"/>
        <w:t>***</w:t>
      </w:r>
    </w:p>
    <w:p w:rsidR="00DE60A8" w:rsidRDefault="00DE60A8" w:rsidP="00DE60A8"/>
    <w:p w:rsidR="00DE60A8" w:rsidRDefault="00DE60A8" w:rsidP="00DE60A8"/>
    <w:p w:rsidR="008E7E59" w:rsidRPr="00435821" w:rsidRDefault="00302743" w:rsidP="00DE60A8">
      <w:pPr>
        <w:jc w:val="center"/>
      </w:pPr>
      <w:r>
        <w:t xml:space="preserve">TABLE  OF  </w:t>
      </w:r>
      <w:r w:rsidR="008E7E59" w:rsidRPr="00435821">
        <w:t>CONTENTS</w:t>
      </w:r>
    </w:p>
    <w:p w:rsidR="008E7E59" w:rsidRPr="00435821" w:rsidRDefault="008E7E59" w:rsidP="00DE60A8">
      <w:pPr>
        <w:pStyle w:val="toc0"/>
        <w:jc w:val="right"/>
      </w:pPr>
      <w:r w:rsidRPr="00435821">
        <w:t>Page</w:t>
      </w:r>
    </w:p>
    <w:p w:rsidR="00051B7B" w:rsidRPr="00051B7B" w:rsidRDefault="00051B7B">
      <w:pPr>
        <w:pStyle w:val="TOC1"/>
        <w:rPr>
          <w:rFonts w:asciiTheme="minorHAnsi" w:eastAsiaTheme="minorEastAsia" w:hAnsiTheme="minorHAnsi" w:cstheme="minorBidi"/>
          <w:noProof/>
          <w:sz w:val="22"/>
          <w:szCs w:val="22"/>
          <w:lang w:eastAsia="zh-CN"/>
        </w:rPr>
      </w:pPr>
      <w:r w:rsidRPr="00051B7B">
        <w:rPr>
          <w:rStyle w:val="Hyperlink"/>
          <w:noProof/>
          <w:color w:val="auto"/>
          <w:u w:val="none"/>
        </w:rPr>
        <w:t>1</w:t>
      </w:r>
      <w:r w:rsidRPr="00051B7B">
        <w:rPr>
          <w:rFonts w:asciiTheme="minorHAnsi" w:eastAsiaTheme="minorEastAsia" w:hAnsiTheme="minorHAnsi" w:cstheme="minorBidi"/>
          <w:noProof/>
          <w:sz w:val="22"/>
          <w:szCs w:val="22"/>
          <w:lang w:eastAsia="zh-CN"/>
        </w:rPr>
        <w:tab/>
      </w:r>
      <w:r w:rsidRPr="00051B7B">
        <w:rPr>
          <w:rStyle w:val="Hyperlink"/>
          <w:noProof/>
          <w:color w:val="auto"/>
          <w:u w:val="none"/>
        </w:rPr>
        <w:t>Introduction</w:t>
      </w:r>
      <w:r w:rsidRPr="00051B7B">
        <w:rPr>
          <w:noProof/>
          <w:webHidden/>
        </w:rPr>
        <w:tab/>
      </w:r>
      <w:r>
        <w:rPr>
          <w:noProof/>
          <w:webHidden/>
        </w:rPr>
        <w:tab/>
      </w:r>
      <w:r w:rsidRPr="00051B7B">
        <w:rPr>
          <w:noProof/>
          <w:webHidden/>
        </w:rPr>
        <w:t>7</w:t>
      </w:r>
    </w:p>
    <w:p w:rsidR="00051B7B" w:rsidRPr="00051B7B" w:rsidRDefault="00051B7B">
      <w:pPr>
        <w:pStyle w:val="TOC1"/>
        <w:rPr>
          <w:rFonts w:asciiTheme="minorHAnsi" w:eastAsiaTheme="minorEastAsia" w:hAnsiTheme="minorHAnsi" w:cstheme="minorBidi"/>
          <w:noProof/>
          <w:sz w:val="22"/>
          <w:szCs w:val="22"/>
          <w:lang w:eastAsia="zh-CN"/>
        </w:rPr>
      </w:pPr>
      <w:r w:rsidRPr="00051B7B">
        <w:rPr>
          <w:rStyle w:val="Hyperlink"/>
          <w:noProof/>
          <w:color w:val="auto"/>
          <w:u w:val="none"/>
        </w:rPr>
        <w:t>2</w:t>
      </w:r>
      <w:r w:rsidRPr="00051B7B">
        <w:rPr>
          <w:rFonts w:asciiTheme="minorHAnsi" w:eastAsiaTheme="minorEastAsia" w:hAnsiTheme="minorHAnsi" w:cstheme="minorBidi"/>
          <w:noProof/>
          <w:sz w:val="22"/>
          <w:szCs w:val="22"/>
          <w:lang w:eastAsia="zh-CN"/>
        </w:rPr>
        <w:tab/>
      </w:r>
      <w:r w:rsidRPr="00051B7B">
        <w:rPr>
          <w:rStyle w:val="Hyperlink"/>
          <w:noProof/>
          <w:color w:val="auto"/>
          <w:u w:val="none"/>
        </w:rPr>
        <w:t>The EPSNR reduced-reference models</w:t>
      </w:r>
      <w:r w:rsidRPr="00051B7B">
        <w:rPr>
          <w:noProof/>
          <w:webHidden/>
        </w:rPr>
        <w:tab/>
      </w:r>
      <w:r>
        <w:rPr>
          <w:noProof/>
          <w:webHidden/>
        </w:rPr>
        <w:tab/>
      </w:r>
      <w:r w:rsidRPr="00051B7B">
        <w:rPr>
          <w:noProof/>
          <w:webHidden/>
        </w:rPr>
        <w:t>7</w:t>
      </w:r>
    </w:p>
    <w:p w:rsidR="00051B7B" w:rsidRPr="00051B7B" w:rsidRDefault="00051B7B">
      <w:pPr>
        <w:pStyle w:val="TOC2"/>
        <w:rPr>
          <w:rFonts w:asciiTheme="minorHAnsi" w:eastAsiaTheme="minorEastAsia" w:hAnsiTheme="minorHAnsi" w:cstheme="minorBidi"/>
          <w:noProof/>
          <w:sz w:val="22"/>
          <w:szCs w:val="22"/>
          <w:lang w:eastAsia="zh-CN"/>
        </w:rPr>
      </w:pPr>
      <w:r w:rsidRPr="00051B7B">
        <w:rPr>
          <w:rStyle w:val="Hyperlink"/>
          <w:noProof/>
          <w:color w:val="auto"/>
          <w:u w:val="none"/>
        </w:rPr>
        <w:t>2.1</w:t>
      </w:r>
      <w:r w:rsidRPr="00051B7B">
        <w:rPr>
          <w:rFonts w:asciiTheme="minorHAnsi" w:eastAsiaTheme="minorEastAsia" w:hAnsiTheme="minorHAnsi" w:cstheme="minorBidi"/>
          <w:noProof/>
          <w:sz w:val="22"/>
          <w:szCs w:val="22"/>
          <w:lang w:eastAsia="zh-CN"/>
        </w:rPr>
        <w:tab/>
      </w:r>
      <w:r w:rsidRPr="00051B7B">
        <w:rPr>
          <w:rStyle w:val="Hyperlink"/>
          <w:noProof/>
          <w:color w:val="auto"/>
          <w:u w:val="none"/>
        </w:rPr>
        <w:t>Edge PSNR</w:t>
      </w:r>
      <w:r w:rsidRPr="00051B7B">
        <w:rPr>
          <w:noProof/>
          <w:webHidden/>
        </w:rPr>
        <w:tab/>
      </w:r>
      <w:r>
        <w:rPr>
          <w:noProof/>
          <w:webHidden/>
        </w:rPr>
        <w:tab/>
      </w:r>
      <w:r w:rsidRPr="00051B7B">
        <w:rPr>
          <w:noProof/>
          <w:webHidden/>
        </w:rPr>
        <w:t>7</w:t>
      </w:r>
    </w:p>
    <w:p w:rsidR="00051B7B" w:rsidRPr="00051B7B" w:rsidRDefault="00051B7B">
      <w:pPr>
        <w:pStyle w:val="TOC2"/>
        <w:rPr>
          <w:rFonts w:asciiTheme="minorHAnsi" w:eastAsiaTheme="minorEastAsia" w:hAnsiTheme="minorHAnsi" w:cstheme="minorBidi"/>
          <w:noProof/>
          <w:sz w:val="22"/>
          <w:szCs w:val="22"/>
          <w:lang w:eastAsia="zh-CN"/>
        </w:rPr>
      </w:pPr>
      <w:r w:rsidRPr="00051B7B">
        <w:rPr>
          <w:rStyle w:val="Hyperlink"/>
          <w:noProof/>
          <w:color w:val="auto"/>
          <w:u w:val="none"/>
        </w:rPr>
        <w:t>2.2</w:t>
      </w:r>
      <w:r w:rsidRPr="00051B7B">
        <w:rPr>
          <w:rFonts w:asciiTheme="minorHAnsi" w:eastAsiaTheme="minorEastAsia" w:hAnsiTheme="minorHAnsi" w:cstheme="minorBidi"/>
          <w:noProof/>
          <w:sz w:val="22"/>
          <w:szCs w:val="22"/>
          <w:lang w:eastAsia="zh-CN"/>
        </w:rPr>
        <w:tab/>
      </w:r>
      <w:r w:rsidRPr="00051B7B">
        <w:rPr>
          <w:rStyle w:val="Hyperlink"/>
          <w:noProof/>
          <w:color w:val="auto"/>
          <w:u w:val="none"/>
        </w:rPr>
        <w:t>Selecting features from source video sequences</w:t>
      </w:r>
      <w:r w:rsidRPr="00051B7B">
        <w:rPr>
          <w:noProof/>
          <w:webHidden/>
        </w:rPr>
        <w:tab/>
      </w:r>
      <w:r>
        <w:rPr>
          <w:noProof/>
          <w:webHidden/>
        </w:rPr>
        <w:tab/>
      </w:r>
      <w:r w:rsidRPr="00051B7B">
        <w:rPr>
          <w:noProof/>
          <w:webHidden/>
        </w:rPr>
        <w:t>12</w:t>
      </w:r>
    </w:p>
    <w:p w:rsidR="00051B7B" w:rsidRPr="00051B7B" w:rsidRDefault="00051B7B">
      <w:pPr>
        <w:pStyle w:val="TOC2"/>
        <w:rPr>
          <w:rFonts w:asciiTheme="minorHAnsi" w:eastAsiaTheme="minorEastAsia" w:hAnsiTheme="minorHAnsi" w:cstheme="minorBidi"/>
          <w:noProof/>
          <w:sz w:val="22"/>
          <w:szCs w:val="22"/>
          <w:lang w:eastAsia="zh-CN"/>
        </w:rPr>
      </w:pPr>
      <w:r w:rsidRPr="00051B7B">
        <w:rPr>
          <w:rStyle w:val="Hyperlink"/>
          <w:noProof/>
          <w:color w:val="auto"/>
          <w:u w:val="none"/>
        </w:rPr>
        <w:t>2.3</w:t>
      </w:r>
      <w:r w:rsidRPr="00051B7B">
        <w:rPr>
          <w:rFonts w:asciiTheme="minorHAnsi" w:eastAsiaTheme="minorEastAsia" w:hAnsiTheme="minorHAnsi" w:cstheme="minorBidi"/>
          <w:noProof/>
          <w:sz w:val="22"/>
          <w:szCs w:val="22"/>
          <w:lang w:eastAsia="zh-CN"/>
        </w:rPr>
        <w:tab/>
      </w:r>
      <w:r w:rsidRPr="00051B7B">
        <w:rPr>
          <w:rStyle w:val="Hyperlink"/>
          <w:noProof/>
          <w:color w:val="auto"/>
          <w:u w:val="none"/>
        </w:rPr>
        <w:t>Spatial/temporal registration and gain/offset adjustment</w:t>
      </w:r>
      <w:r w:rsidRPr="00051B7B">
        <w:rPr>
          <w:noProof/>
          <w:webHidden/>
        </w:rPr>
        <w:tab/>
      </w:r>
      <w:r>
        <w:rPr>
          <w:noProof/>
          <w:webHidden/>
        </w:rPr>
        <w:tab/>
      </w:r>
      <w:r w:rsidRPr="00051B7B">
        <w:rPr>
          <w:noProof/>
          <w:webHidden/>
        </w:rPr>
        <w:t>15</w:t>
      </w:r>
    </w:p>
    <w:p w:rsidR="00051B7B" w:rsidRPr="00051B7B" w:rsidRDefault="00051B7B">
      <w:pPr>
        <w:pStyle w:val="TOC2"/>
        <w:rPr>
          <w:rFonts w:asciiTheme="minorHAnsi" w:eastAsiaTheme="minorEastAsia" w:hAnsiTheme="minorHAnsi" w:cstheme="minorBidi"/>
          <w:noProof/>
          <w:sz w:val="22"/>
          <w:szCs w:val="22"/>
          <w:lang w:eastAsia="zh-CN"/>
        </w:rPr>
      </w:pPr>
      <w:r w:rsidRPr="00051B7B">
        <w:rPr>
          <w:rStyle w:val="Hyperlink"/>
          <w:noProof/>
          <w:color w:val="auto"/>
          <w:u w:val="none"/>
        </w:rPr>
        <w:t>2.4</w:t>
      </w:r>
      <w:r w:rsidRPr="00051B7B">
        <w:rPr>
          <w:rFonts w:asciiTheme="minorHAnsi" w:eastAsiaTheme="minorEastAsia" w:hAnsiTheme="minorHAnsi" w:cstheme="minorBidi"/>
          <w:noProof/>
          <w:sz w:val="22"/>
          <w:szCs w:val="22"/>
          <w:lang w:eastAsia="zh-CN"/>
        </w:rPr>
        <w:tab/>
      </w:r>
      <w:r w:rsidRPr="00051B7B">
        <w:rPr>
          <w:rStyle w:val="Hyperlink"/>
          <w:noProof/>
          <w:color w:val="auto"/>
          <w:u w:val="none"/>
        </w:rPr>
        <w:t>Computing EPSNR and post-processing</w:t>
      </w:r>
      <w:r w:rsidRPr="00051B7B">
        <w:rPr>
          <w:noProof/>
          <w:webHidden/>
        </w:rPr>
        <w:tab/>
      </w:r>
      <w:r>
        <w:rPr>
          <w:noProof/>
          <w:webHidden/>
        </w:rPr>
        <w:tab/>
      </w:r>
      <w:r w:rsidRPr="00051B7B">
        <w:rPr>
          <w:noProof/>
          <w:webHidden/>
        </w:rPr>
        <w:t>18</w:t>
      </w:r>
    </w:p>
    <w:p w:rsidR="00051B7B" w:rsidRPr="00051B7B" w:rsidRDefault="00051B7B">
      <w:pPr>
        <w:pStyle w:val="TOC2"/>
        <w:rPr>
          <w:rFonts w:asciiTheme="minorHAnsi" w:eastAsiaTheme="minorEastAsia" w:hAnsiTheme="minorHAnsi" w:cstheme="minorBidi"/>
          <w:noProof/>
          <w:sz w:val="22"/>
          <w:szCs w:val="22"/>
          <w:lang w:eastAsia="zh-CN"/>
        </w:rPr>
      </w:pPr>
      <w:r w:rsidRPr="00051B7B">
        <w:rPr>
          <w:rStyle w:val="Hyperlink"/>
          <w:noProof/>
          <w:color w:val="auto"/>
          <w:u w:val="none"/>
          <w:lang w:eastAsia="ko-KR"/>
        </w:rPr>
        <w:t>2.5</w:t>
      </w:r>
      <w:r w:rsidRPr="00051B7B">
        <w:rPr>
          <w:rFonts w:asciiTheme="minorHAnsi" w:eastAsiaTheme="minorEastAsia" w:hAnsiTheme="minorHAnsi" w:cstheme="minorBidi"/>
          <w:noProof/>
          <w:sz w:val="22"/>
          <w:szCs w:val="22"/>
          <w:lang w:eastAsia="zh-CN"/>
        </w:rPr>
        <w:tab/>
      </w:r>
      <w:r w:rsidRPr="00051B7B">
        <w:rPr>
          <w:rStyle w:val="Hyperlink"/>
          <w:noProof/>
          <w:color w:val="auto"/>
          <w:u w:val="none"/>
        </w:rPr>
        <w:t>Optimal bandwidth of side channel</w:t>
      </w:r>
      <w:r w:rsidRPr="00051B7B">
        <w:rPr>
          <w:noProof/>
          <w:webHidden/>
        </w:rPr>
        <w:tab/>
      </w:r>
      <w:r>
        <w:rPr>
          <w:noProof/>
          <w:webHidden/>
        </w:rPr>
        <w:tab/>
      </w:r>
      <w:r w:rsidRPr="00051B7B">
        <w:rPr>
          <w:noProof/>
          <w:webHidden/>
        </w:rPr>
        <w:t>19</w:t>
      </w:r>
    </w:p>
    <w:p w:rsidR="00051B7B" w:rsidRPr="00051B7B" w:rsidRDefault="00051B7B" w:rsidP="00051B7B">
      <w:pPr>
        <w:pStyle w:val="TOC1"/>
        <w:rPr>
          <w:rFonts w:asciiTheme="minorHAnsi" w:eastAsiaTheme="minorEastAsia" w:hAnsiTheme="minorHAnsi" w:cstheme="minorBidi"/>
          <w:noProof/>
          <w:sz w:val="22"/>
          <w:szCs w:val="22"/>
          <w:lang w:eastAsia="zh-CN"/>
        </w:rPr>
      </w:pPr>
      <w:r>
        <w:rPr>
          <w:rStyle w:val="Hyperlink"/>
          <w:noProof/>
          <w:color w:val="auto"/>
          <w:u w:val="none"/>
        </w:rPr>
        <w:t>Appendix</w:t>
      </w:r>
      <w:r w:rsidRPr="00051B7B">
        <w:rPr>
          <w:noProof/>
          <w:webHidden/>
        </w:rPr>
        <w:tab/>
      </w:r>
      <w:r>
        <w:rPr>
          <w:noProof/>
          <w:webHidden/>
        </w:rPr>
        <w:tab/>
      </w:r>
      <w:r w:rsidRPr="00051B7B">
        <w:rPr>
          <w:noProof/>
          <w:webHidden/>
        </w:rPr>
        <w:t>20</w:t>
      </w:r>
    </w:p>
    <w:p w:rsidR="008E7E59" w:rsidRPr="00435821" w:rsidRDefault="008E7E59" w:rsidP="008E7E59"/>
    <w:p w:rsidR="008E7E59" w:rsidRPr="00435821" w:rsidRDefault="008E7E59" w:rsidP="008E7E59">
      <w:pPr>
        <w:pStyle w:val="Heading1"/>
      </w:pPr>
      <w:bookmarkStart w:id="20" w:name="_Toc212466090"/>
      <w:bookmarkStart w:id="21" w:name="_Toc259006203"/>
      <w:bookmarkStart w:id="22" w:name="_Toc259006230"/>
      <w:r w:rsidRPr="00435821">
        <w:lastRenderedPageBreak/>
        <w:t>1</w:t>
      </w:r>
      <w:r w:rsidRPr="00435821">
        <w:tab/>
        <w:t>Introduction</w:t>
      </w:r>
      <w:bookmarkEnd w:id="20"/>
      <w:bookmarkEnd w:id="21"/>
      <w:bookmarkEnd w:id="22"/>
    </w:p>
    <w:p w:rsidR="008E7E59" w:rsidRPr="00435821" w:rsidRDefault="008E7E59" w:rsidP="00051B7B">
      <w:pPr>
        <w:keepNext/>
        <w:keepLines/>
      </w:pPr>
      <w:r w:rsidRPr="00435821">
        <w:t xml:space="preserve">Although PSNR has been widely used as an objective video quality measure, it is also reported that it does not well represent perceptual video quality. </w:t>
      </w:r>
      <w:r w:rsidRPr="00435821">
        <w:rPr>
          <w:kern w:val="2"/>
        </w:rPr>
        <w:t xml:space="preserve">By analysing how humans perceive video quality, it is observed that </w:t>
      </w:r>
      <w:r w:rsidRPr="00435821">
        <w:t>the human visual system is sensitive to degradation around the edges. In other words, when the edge pixels of a video are blurred, evaluators tend to give low scores to the video, even though the PSNR is high. Based on this observation, reduced reference models which mainly measure edge degradations have been developed.</w:t>
      </w:r>
    </w:p>
    <w:p w:rsidR="008E7E59" w:rsidRDefault="008E7E59" w:rsidP="00302743">
      <w:r w:rsidRPr="00435821">
        <w:t>Figure 1 illustrates how a reduced-reference model works. Features which will be used to measure video quality at a monitoring point are extracted from the source video sequence and transmitted. Table </w:t>
      </w:r>
      <w:r w:rsidR="00302743">
        <w:t>5</w:t>
      </w:r>
      <w:r w:rsidRPr="00435821">
        <w:t xml:space="preserve"> shows the side-channel bandwidths for the features, which have been tested in the VQEG MM test.</w:t>
      </w:r>
    </w:p>
    <w:p w:rsidR="008E7E59" w:rsidRPr="00435821" w:rsidRDefault="008E7E59" w:rsidP="00302743">
      <w:pPr>
        <w:pStyle w:val="FigureNo"/>
      </w:pPr>
      <w:r w:rsidRPr="00435821">
        <w:t>FIGURE 1</w:t>
      </w:r>
    </w:p>
    <w:p w:rsidR="008E7E59" w:rsidRPr="00435821" w:rsidRDefault="008E7E59" w:rsidP="008E7E59">
      <w:pPr>
        <w:pStyle w:val="Figuretitle"/>
      </w:pPr>
      <w:r w:rsidRPr="00435821">
        <w:t>Block diagram of reduced reference model</w:t>
      </w:r>
    </w:p>
    <w:p w:rsidR="008E7E59" w:rsidRPr="00435821" w:rsidRDefault="00A17499" w:rsidP="005518E7">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112.8pt">
            <v:imagedata r:id="rId14" o:title=""/>
          </v:shape>
        </w:pict>
      </w:r>
    </w:p>
    <w:p w:rsidR="00051B7B" w:rsidRDefault="00051B7B" w:rsidP="00051B7B"/>
    <w:p w:rsidR="00051B7B" w:rsidRDefault="00051B7B" w:rsidP="00051B7B"/>
    <w:p w:rsidR="008E7E59" w:rsidRPr="00435821" w:rsidRDefault="005518E7" w:rsidP="005518E7">
      <w:pPr>
        <w:pStyle w:val="TableNo"/>
      </w:pPr>
      <w:r>
        <w:t>TABLE 5</w:t>
      </w:r>
    </w:p>
    <w:p w:rsidR="008E7E59" w:rsidRPr="00435821" w:rsidRDefault="008E7E59" w:rsidP="008E7E59">
      <w:pPr>
        <w:pStyle w:val="Tabletitle"/>
      </w:pPr>
      <w:r w:rsidRPr="00435821">
        <w:t>Side-channel bandwidths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4253"/>
      </w:tblGrid>
      <w:tr w:rsidR="008E7E59" w:rsidRPr="00435821" w:rsidTr="005518E7">
        <w:trPr>
          <w:jc w:val="center"/>
        </w:trPr>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DE60A8">
            <w:pPr>
              <w:pStyle w:val="Tablehead"/>
              <w:rPr>
                <w:caps/>
                <w:snapToGrid w:val="0"/>
              </w:rPr>
            </w:pPr>
            <w:r w:rsidRPr="00435821">
              <w:rPr>
                <w:snapToGrid w:val="0"/>
              </w:rPr>
              <w:t>Video format</w:t>
            </w:r>
          </w:p>
        </w:tc>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DE60A8">
            <w:pPr>
              <w:pStyle w:val="Tablehead"/>
              <w:rPr>
                <w:caps/>
                <w:snapToGrid w:val="0"/>
              </w:rPr>
            </w:pPr>
            <w:r w:rsidRPr="00435821">
              <w:rPr>
                <w:snapToGrid w:val="0"/>
              </w:rPr>
              <w:t>Tested bandwidths</w:t>
            </w:r>
          </w:p>
        </w:tc>
      </w:tr>
      <w:tr w:rsidR="008E7E59" w:rsidRPr="00435821" w:rsidTr="005518E7">
        <w:trPr>
          <w:jc w:val="center"/>
        </w:trPr>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5518E7">
            <w:pPr>
              <w:pStyle w:val="Tabletext"/>
              <w:jc w:val="center"/>
            </w:pPr>
            <w:r w:rsidRPr="00435821">
              <w:t>QCIF</w:t>
            </w:r>
          </w:p>
        </w:tc>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5518E7">
            <w:pPr>
              <w:pStyle w:val="Tabletext"/>
              <w:jc w:val="center"/>
            </w:pPr>
            <w:r w:rsidRPr="00435821">
              <w:t>1 kbps, 10 kbps</w:t>
            </w:r>
          </w:p>
        </w:tc>
      </w:tr>
      <w:tr w:rsidR="008E7E59" w:rsidRPr="00435821" w:rsidTr="005518E7">
        <w:trPr>
          <w:jc w:val="center"/>
        </w:trPr>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5518E7">
            <w:pPr>
              <w:pStyle w:val="Tabletext"/>
              <w:jc w:val="center"/>
            </w:pPr>
            <w:r w:rsidRPr="00435821">
              <w:t>CIF</w:t>
            </w:r>
          </w:p>
        </w:tc>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5518E7">
            <w:pPr>
              <w:pStyle w:val="Tabletext"/>
              <w:jc w:val="center"/>
            </w:pPr>
            <w:r w:rsidRPr="00435821">
              <w:t>10 k</w:t>
            </w:r>
            <w:r>
              <w:t>b</w:t>
            </w:r>
            <w:r w:rsidRPr="00435821">
              <w:t>ps, 64 kbps</w:t>
            </w:r>
          </w:p>
        </w:tc>
      </w:tr>
      <w:tr w:rsidR="008E7E59" w:rsidRPr="00435821" w:rsidTr="005518E7">
        <w:trPr>
          <w:jc w:val="center"/>
        </w:trPr>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5518E7">
            <w:pPr>
              <w:pStyle w:val="Tabletext"/>
              <w:jc w:val="center"/>
            </w:pPr>
            <w:r w:rsidRPr="00435821">
              <w:t>VGA</w:t>
            </w:r>
          </w:p>
        </w:tc>
        <w:tc>
          <w:tcPr>
            <w:tcW w:w="4253" w:type="dxa"/>
            <w:tcBorders>
              <w:top w:val="single" w:sz="4" w:space="0" w:color="auto"/>
              <w:left w:val="single" w:sz="4" w:space="0" w:color="auto"/>
              <w:bottom w:val="single" w:sz="4" w:space="0" w:color="auto"/>
              <w:right w:val="single" w:sz="4" w:space="0" w:color="auto"/>
            </w:tcBorders>
          </w:tcPr>
          <w:p w:rsidR="008E7E59" w:rsidRPr="00435821" w:rsidRDefault="008E7E59" w:rsidP="005518E7">
            <w:pPr>
              <w:pStyle w:val="Tabletext"/>
              <w:jc w:val="center"/>
            </w:pPr>
            <w:r w:rsidRPr="00435821">
              <w:t>10 kbps, 64 kbps, 128 kbps</w:t>
            </w:r>
          </w:p>
        </w:tc>
      </w:tr>
    </w:tbl>
    <w:p w:rsidR="005518E7" w:rsidRDefault="005518E7" w:rsidP="005518E7">
      <w:pPr>
        <w:pStyle w:val="Tablefin"/>
      </w:pPr>
      <w:bookmarkStart w:id="23" w:name="_Toc212466091"/>
    </w:p>
    <w:p w:rsidR="008E7E59" w:rsidRPr="00435821" w:rsidRDefault="008E7E59" w:rsidP="008E7E59">
      <w:pPr>
        <w:pStyle w:val="Heading1"/>
      </w:pPr>
      <w:bookmarkStart w:id="24" w:name="_Toc259006204"/>
      <w:bookmarkStart w:id="25" w:name="_Toc259006231"/>
      <w:r w:rsidRPr="00435821">
        <w:t>2</w:t>
      </w:r>
      <w:r w:rsidRPr="00435821">
        <w:tab/>
        <w:t>The EPSNR reduced-reference models</w:t>
      </w:r>
      <w:bookmarkEnd w:id="23"/>
      <w:bookmarkEnd w:id="24"/>
      <w:bookmarkEnd w:id="25"/>
    </w:p>
    <w:p w:rsidR="008E7E59" w:rsidRPr="00435821" w:rsidRDefault="008E7E59" w:rsidP="005518E7">
      <w:pPr>
        <w:pStyle w:val="Heading2"/>
      </w:pPr>
      <w:bookmarkStart w:id="26" w:name="_Toc212466092"/>
      <w:bookmarkStart w:id="27" w:name="_Toc259006232"/>
      <w:r w:rsidRPr="00435821">
        <w:t>2.1</w:t>
      </w:r>
      <w:r w:rsidRPr="00435821">
        <w:tab/>
        <w:t>Edge PSNR</w:t>
      </w:r>
      <w:bookmarkEnd w:id="26"/>
      <w:bookmarkEnd w:id="27"/>
    </w:p>
    <w:p w:rsidR="008E7E59" w:rsidRPr="00435821" w:rsidRDefault="008E7E59" w:rsidP="00302743">
      <w:r w:rsidRPr="00435821">
        <w:t xml:space="preserve">The </w:t>
      </w:r>
      <w:r w:rsidR="005518E7">
        <w:t xml:space="preserve">reduced-reference </w:t>
      </w:r>
      <w:r w:rsidR="00137935">
        <w:t>(</w:t>
      </w:r>
      <w:r w:rsidRPr="00435821">
        <w:t>RR</w:t>
      </w:r>
      <w:r w:rsidR="00137935">
        <w:t>)</w:t>
      </w:r>
      <w:r w:rsidRPr="00435821">
        <w:t xml:space="preserve"> models mainly measure on-edge degradations. In the models, an edge detection algorithm is first applied to the source video sequence to locate the edge pixels. Then, the degradation of those edge pixels is measured by computing the mean squared error. From this mean squared error, the edge PSNR</w:t>
      </w:r>
      <w:r w:rsidR="00302743">
        <w:t xml:space="preserve"> (EPSNR)</w:t>
      </w:r>
      <w:r w:rsidRPr="00435821">
        <w:t xml:space="preserve"> is computed. </w:t>
      </w:r>
    </w:p>
    <w:p w:rsidR="008E7E59" w:rsidRPr="00435821" w:rsidRDefault="008E7E59" w:rsidP="008E7E59">
      <w:r w:rsidRPr="00435821">
        <w:t xml:space="preserve">One can use any edge detection algorithm, though there may be minor differences in the results. For example, one can use any gradient operator to locate edge pixels. A number of gradient operators have been proposed. In many edge detection algorithms, the horizontal gradient image </w:t>
      </w:r>
      <w:r w:rsidRPr="00435821">
        <w:rPr>
          <w:i/>
        </w:rPr>
        <w:lastRenderedPageBreak/>
        <w:t>g</w:t>
      </w:r>
      <w:r w:rsidRPr="00435821">
        <w:rPr>
          <w:i/>
          <w:vertAlign w:val="subscript"/>
        </w:rPr>
        <w:t>horizontal</w:t>
      </w:r>
      <w:r w:rsidRPr="00435821">
        <w:t>(</w:t>
      </w:r>
      <w:r w:rsidRPr="00435821">
        <w:rPr>
          <w:i/>
        </w:rPr>
        <w:t>m,n</w:t>
      </w:r>
      <w:r w:rsidRPr="00435821">
        <w:t xml:space="preserve">) and the vertical gradient image </w:t>
      </w:r>
      <w:r w:rsidRPr="00435821">
        <w:rPr>
          <w:i/>
        </w:rPr>
        <w:t>g</w:t>
      </w:r>
      <w:r w:rsidRPr="00435821">
        <w:rPr>
          <w:i/>
          <w:vertAlign w:val="subscript"/>
        </w:rPr>
        <w:t>vertical</w:t>
      </w:r>
      <w:r w:rsidRPr="00435821">
        <w:t>(</w:t>
      </w:r>
      <w:r w:rsidRPr="00435821">
        <w:rPr>
          <w:i/>
        </w:rPr>
        <w:t>m,n</w:t>
      </w:r>
      <w:r w:rsidRPr="00435821">
        <w:t xml:space="preserve">) are first computed using gradient operators. Then, the magnitude gradient image </w:t>
      </w:r>
      <w:r w:rsidRPr="00435821">
        <w:rPr>
          <w:position w:val="-8"/>
        </w:rPr>
        <w:object w:dxaOrig="720" w:dyaOrig="280">
          <v:shape id="_x0000_i1026" type="#_x0000_t75" style="width:36pt;height:14.4pt" o:ole="" fillcolor="window">
            <v:imagedata r:id="rId15" o:title=""/>
          </v:shape>
          <o:OLEObject Type="Embed" ProgID="Equation.3" ShapeID="_x0000_i1026" DrawAspect="Content" ObjectID="_1333442907" r:id="rId16"/>
        </w:object>
      </w:r>
      <w:r w:rsidRPr="00435821">
        <w:t xml:space="preserve"> may be computed as follows:</w:t>
      </w:r>
    </w:p>
    <w:p w:rsidR="00051B7B" w:rsidRDefault="00051B7B" w:rsidP="00051B7B">
      <w:pPr>
        <w:pStyle w:val="Blanc"/>
      </w:pPr>
    </w:p>
    <w:p w:rsidR="008E7E59" w:rsidRPr="00435821" w:rsidRDefault="008E7E59" w:rsidP="008E7E59">
      <w:pPr>
        <w:pStyle w:val="Equation"/>
        <w:rPr>
          <w:lang w:eastAsia="ko-KR"/>
        </w:rPr>
      </w:pPr>
      <w:r w:rsidRPr="00435821">
        <w:tab/>
      </w:r>
      <w:r w:rsidRPr="00435821">
        <w:tab/>
      </w:r>
      <w:r w:rsidRPr="00435821">
        <w:rPr>
          <w:position w:val="-14"/>
        </w:rPr>
        <w:object w:dxaOrig="4160" w:dyaOrig="400">
          <v:shape id="_x0000_i1027" type="#_x0000_t75" style="width:207.6pt;height:20.4pt" o:ole="" fillcolor="window">
            <v:imagedata r:id="rId17" o:title=""/>
          </v:shape>
          <o:OLEObject Type="Embed" ProgID="Equation.3" ShapeID="_x0000_i1027" DrawAspect="Content" ObjectID="_1333442908" r:id="rId18"/>
        </w:object>
      </w:r>
    </w:p>
    <w:p w:rsidR="00051B7B" w:rsidRDefault="00051B7B" w:rsidP="00051B7B">
      <w:pPr>
        <w:pStyle w:val="Blanc"/>
      </w:pPr>
    </w:p>
    <w:p w:rsidR="008E7E59" w:rsidRPr="00435821" w:rsidRDefault="008E7E59" w:rsidP="008E7E59">
      <w:r w:rsidRPr="00435821">
        <w:t xml:space="preserve">Finally, a thresholding operation is applied to the magnitude gradient image </w:t>
      </w:r>
      <w:r w:rsidRPr="00435821">
        <w:rPr>
          <w:position w:val="-8"/>
        </w:rPr>
        <w:object w:dxaOrig="720" w:dyaOrig="280">
          <v:shape id="_x0000_i1028" type="#_x0000_t75" style="width:36pt;height:14.4pt" o:ole="" fillcolor="window">
            <v:imagedata r:id="rId19" o:title=""/>
          </v:shape>
          <o:OLEObject Type="Embed" ProgID="Equation.3" ShapeID="_x0000_i1028" DrawAspect="Content" ObjectID="_1333442909" r:id="rId20"/>
        </w:object>
      </w:r>
      <w:r w:rsidRPr="00435821">
        <w:t xml:space="preserve"> to find edge pixels. In other words, pixels whose magnitude gradients exceed a threshold value are considered as edge pixels. </w:t>
      </w:r>
    </w:p>
    <w:p w:rsidR="008E7E59" w:rsidRDefault="008E7E59" w:rsidP="00490CF9">
      <w:r w:rsidRPr="00435821">
        <w:t>Figures</w:t>
      </w:r>
      <w:r w:rsidR="00490CF9">
        <w:t xml:space="preserve"> 2 to 6</w:t>
      </w:r>
      <w:r w:rsidRPr="00435821">
        <w:t xml:space="preserve"> illustrate the procedure. Figure</w:t>
      </w:r>
      <w:r w:rsidR="00490CF9">
        <w:t xml:space="preserve"> </w:t>
      </w:r>
      <w:r w:rsidRPr="00435821">
        <w:t>2 shows a source image. Figure</w:t>
      </w:r>
      <w:r w:rsidR="00490CF9">
        <w:t xml:space="preserve"> </w:t>
      </w:r>
      <w:r w:rsidRPr="00435821">
        <w:t>3 shows a</w:t>
      </w:r>
      <w:r w:rsidR="00490CF9">
        <w:t xml:space="preserve"> </w:t>
      </w:r>
      <w:r w:rsidRPr="00435821">
        <w:t xml:space="preserve">horizontal gradient image </w:t>
      </w:r>
      <w:r w:rsidRPr="00435821">
        <w:rPr>
          <w:i/>
        </w:rPr>
        <w:t>g</w:t>
      </w:r>
      <w:r w:rsidRPr="00435821">
        <w:rPr>
          <w:i/>
          <w:vertAlign w:val="subscript"/>
        </w:rPr>
        <w:t>horizontal</w:t>
      </w:r>
      <w:r w:rsidRPr="00435821">
        <w:t>(</w:t>
      </w:r>
      <w:r w:rsidRPr="00435821">
        <w:rPr>
          <w:i/>
        </w:rPr>
        <w:t>m,n</w:t>
      </w:r>
      <w:r w:rsidRPr="00435821">
        <w:t>), which is obtained by applying a horizontal gradient operator to the source image of Fig.</w:t>
      </w:r>
      <w:r w:rsidR="00490CF9">
        <w:t xml:space="preserve"> </w:t>
      </w:r>
      <w:r w:rsidRPr="00435821">
        <w:t>2. Figure</w:t>
      </w:r>
      <w:r w:rsidR="00490CF9">
        <w:t xml:space="preserve"> </w:t>
      </w:r>
      <w:r w:rsidRPr="00435821">
        <w:t xml:space="preserve">4 shows a vertical gradient image </w:t>
      </w:r>
      <w:r w:rsidRPr="00435821">
        <w:rPr>
          <w:i/>
        </w:rPr>
        <w:t>g</w:t>
      </w:r>
      <w:r w:rsidRPr="00435821">
        <w:rPr>
          <w:i/>
          <w:vertAlign w:val="subscript"/>
        </w:rPr>
        <w:t>vertical</w:t>
      </w:r>
      <w:r w:rsidRPr="00435821">
        <w:t>(</w:t>
      </w:r>
      <w:r w:rsidRPr="00435821">
        <w:rPr>
          <w:i/>
        </w:rPr>
        <w:t>m,n</w:t>
      </w:r>
      <w:r w:rsidRPr="00435821">
        <w:t>), which is obtained by applying a vertical gradient operator to the source image of Fig.</w:t>
      </w:r>
      <w:r w:rsidR="00490CF9">
        <w:t xml:space="preserve"> </w:t>
      </w:r>
      <w:r w:rsidRPr="00435821">
        <w:t>2. Figure</w:t>
      </w:r>
      <w:r w:rsidR="00490CF9">
        <w:t xml:space="preserve"> </w:t>
      </w:r>
      <w:r w:rsidRPr="00435821">
        <w:t>5 shows the magnitude gradient image (edge image) and Fig.</w:t>
      </w:r>
      <w:r w:rsidR="00490CF9">
        <w:t xml:space="preserve"> </w:t>
      </w:r>
      <w:r w:rsidRPr="00435821">
        <w:t>6 shows the binary edge image (mask image) obtained by applying thresholding to the magnitude gradient image of Fig.</w:t>
      </w:r>
      <w:r w:rsidR="00490CF9">
        <w:t xml:space="preserve"> </w:t>
      </w:r>
      <w:r w:rsidRPr="00435821">
        <w:t xml:space="preserve">5. </w:t>
      </w:r>
    </w:p>
    <w:p w:rsidR="00051B7B" w:rsidRDefault="00051B7B" w:rsidP="00490CF9"/>
    <w:p w:rsidR="00051B7B" w:rsidRPr="00435821" w:rsidRDefault="00051B7B" w:rsidP="00490CF9"/>
    <w:p w:rsidR="008E7E59" w:rsidRPr="00435821" w:rsidRDefault="008E7E59" w:rsidP="00490CF9">
      <w:pPr>
        <w:pStyle w:val="FigureNo"/>
      </w:pPr>
      <w:r w:rsidRPr="00435821">
        <w:t>FIGURE</w:t>
      </w:r>
      <w:r w:rsidR="00490CF9">
        <w:t xml:space="preserve"> </w:t>
      </w:r>
      <w:r w:rsidRPr="00435821">
        <w:t>2</w:t>
      </w:r>
    </w:p>
    <w:p w:rsidR="008E7E59" w:rsidRPr="00435821" w:rsidRDefault="008E7E59" w:rsidP="008E7E59">
      <w:pPr>
        <w:pStyle w:val="Figuretitle"/>
      </w:pPr>
      <w:r w:rsidRPr="00435821">
        <w:t>A source image (original image)</w:t>
      </w:r>
    </w:p>
    <w:p w:rsidR="008E7E59" w:rsidRPr="00435821" w:rsidRDefault="00A17499" w:rsidP="00490CF9">
      <w:pPr>
        <w:pStyle w:val="Figure"/>
      </w:pPr>
      <w:r>
        <w:pict>
          <v:shape id="_x0000_i1029" type="#_x0000_t75" style="width:345pt;height:246pt">
            <v:imagedata r:id="rId21" o:title=""/>
          </v:shape>
        </w:pict>
      </w:r>
    </w:p>
    <w:p w:rsidR="008E7E59" w:rsidRPr="00435821" w:rsidRDefault="008E7E59" w:rsidP="00355450">
      <w:pPr>
        <w:pStyle w:val="FigureNo"/>
      </w:pPr>
      <w:r w:rsidRPr="00435821">
        <w:lastRenderedPageBreak/>
        <w:t>FIGURE</w:t>
      </w:r>
      <w:r w:rsidR="00355450">
        <w:t xml:space="preserve"> </w:t>
      </w:r>
      <w:r w:rsidRPr="00435821">
        <w:t>3</w:t>
      </w:r>
    </w:p>
    <w:p w:rsidR="008E7E59" w:rsidRDefault="008E7E59" w:rsidP="00355450">
      <w:pPr>
        <w:pStyle w:val="Figuretitle"/>
      </w:pPr>
      <w:r w:rsidRPr="00435821">
        <w:t xml:space="preserve">A horizontal gradient image, which is obtained by applying a horizontal </w:t>
      </w:r>
      <w:r w:rsidRPr="00435821">
        <w:br/>
        <w:t>gradient operator to the source image of Fig.</w:t>
      </w:r>
      <w:r w:rsidR="00355450">
        <w:t xml:space="preserve"> </w:t>
      </w:r>
      <w:r w:rsidRPr="00435821">
        <w:t>2</w:t>
      </w:r>
    </w:p>
    <w:p w:rsidR="00355450" w:rsidRPr="00355450" w:rsidRDefault="00A17499" w:rsidP="00355450">
      <w:pPr>
        <w:pStyle w:val="Figure"/>
      </w:pPr>
      <w:r>
        <w:pict>
          <v:shape id="_x0000_i1030" type="#_x0000_t75" style="width:344.4pt;height:246pt">
            <v:imagedata r:id="rId22" o:title=""/>
          </v:shape>
        </w:pict>
      </w:r>
    </w:p>
    <w:p w:rsidR="00051B7B" w:rsidRDefault="00051B7B" w:rsidP="00051B7B"/>
    <w:p w:rsidR="00051B7B" w:rsidRDefault="00051B7B" w:rsidP="00051B7B"/>
    <w:p w:rsidR="00051B7B" w:rsidRDefault="00051B7B" w:rsidP="00051B7B"/>
    <w:p w:rsidR="008E7E59" w:rsidRPr="00435821" w:rsidRDefault="008E7E59" w:rsidP="00355450">
      <w:pPr>
        <w:pStyle w:val="FigureNo"/>
      </w:pPr>
      <w:r w:rsidRPr="00435821">
        <w:t>FIGURE</w:t>
      </w:r>
      <w:r w:rsidR="00355450">
        <w:t xml:space="preserve"> </w:t>
      </w:r>
      <w:r w:rsidRPr="00435821">
        <w:t>4</w:t>
      </w:r>
    </w:p>
    <w:p w:rsidR="008E7E59" w:rsidRDefault="008E7E59" w:rsidP="00355450">
      <w:pPr>
        <w:pStyle w:val="Figuretitle"/>
      </w:pPr>
      <w:r w:rsidRPr="00435821">
        <w:t xml:space="preserve">A vertical gradient image, which is obtained by applying a vertical </w:t>
      </w:r>
      <w:r w:rsidRPr="00435821">
        <w:br/>
        <w:t>gradient operator to the source image of Fig.</w:t>
      </w:r>
      <w:r w:rsidR="00355450">
        <w:t xml:space="preserve"> </w:t>
      </w:r>
      <w:r w:rsidRPr="00435821">
        <w:t>2</w:t>
      </w:r>
    </w:p>
    <w:p w:rsidR="00355450" w:rsidRPr="00355450" w:rsidRDefault="00A17499" w:rsidP="00355450">
      <w:pPr>
        <w:pStyle w:val="Figure"/>
      </w:pPr>
      <w:r>
        <w:pict>
          <v:shape id="_x0000_i1031" type="#_x0000_t75" style="width:345pt;height:247.8pt">
            <v:imagedata r:id="rId23" o:title=""/>
          </v:shape>
        </w:pict>
      </w:r>
    </w:p>
    <w:p w:rsidR="008E7E59" w:rsidRPr="00435821" w:rsidRDefault="008E7E59" w:rsidP="00355450">
      <w:pPr>
        <w:pStyle w:val="FigureNo"/>
      </w:pPr>
      <w:r w:rsidRPr="00435821">
        <w:lastRenderedPageBreak/>
        <w:t>FIGURE</w:t>
      </w:r>
      <w:r w:rsidR="00355450">
        <w:t xml:space="preserve"> </w:t>
      </w:r>
      <w:r w:rsidRPr="00435821">
        <w:t>5</w:t>
      </w:r>
    </w:p>
    <w:p w:rsidR="008E7E59" w:rsidRDefault="008E7E59" w:rsidP="008E7E59">
      <w:pPr>
        <w:pStyle w:val="Figuretitle"/>
      </w:pPr>
      <w:r w:rsidRPr="00435821">
        <w:t>A magnitude gradient image</w:t>
      </w:r>
    </w:p>
    <w:p w:rsidR="00355450" w:rsidRPr="00355450" w:rsidRDefault="00A17499" w:rsidP="00355450">
      <w:pPr>
        <w:pStyle w:val="Figure"/>
      </w:pPr>
      <w:r>
        <w:pict>
          <v:shape id="_x0000_i1032" type="#_x0000_t75" style="width:344.4pt;height:247.8pt">
            <v:imagedata r:id="rId24" o:title=""/>
          </v:shape>
        </w:pict>
      </w:r>
    </w:p>
    <w:p w:rsidR="008E7E59" w:rsidRPr="00435821" w:rsidRDefault="008E7E59" w:rsidP="00355450">
      <w:pPr>
        <w:pStyle w:val="FigureNo"/>
      </w:pPr>
      <w:r w:rsidRPr="00435821">
        <w:t>FIGURE</w:t>
      </w:r>
      <w:r w:rsidR="00355450">
        <w:t xml:space="preserve"> </w:t>
      </w:r>
      <w:r w:rsidRPr="00435821">
        <w:t>6</w:t>
      </w:r>
    </w:p>
    <w:p w:rsidR="008E7E59" w:rsidRDefault="008E7E59" w:rsidP="00355450">
      <w:pPr>
        <w:pStyle w:val="Figuretitle"/>
      </w:pPr>
      <w:r w:rsidRPr="00435821">
        <w:t xml:space="preserve">A binary edge image (mask image) obtained by applying thresholding </w:t>
      </w:r>
      <w:r w:rsidRPr="00435821">
        <w:br/>
        <w:t>to the magnitude gradient image of Fig.</w:t>
      </w:r>
      <w:r w:rsidR="00355450">
        <w:t xml:space="preserve"> </w:t>
      </w:r>
      <w:r w:rsidRPr="00435821">
        <w:t>5</w:t>
      </w:r>
    </w:p>
    <w:p w:rsidR="00355450" w:rsidRPr="00355450" w:rsidRDefault="00A17499" w:rsidP="00355450">
      <w:pPr>
        <w:pStyle w:val="Figure"/>
      </w:pPr>
      <w:r>
        <w:pict>
          <v:shape id="_x0000_i1033" type="#_x0000_t75" style="width:344.4pt;height:247.8pt">
            <v:imagedata r:id="rId25" o:title=""/>
          </v:shape>
        </w:pict>
      </w:r>
    </w:p>
    <w:p w:rsidR="008E7E59" w:rsidRPr="00435821" w:rsidRDefault="008E7E59" w:rsidP="00302743">
      <w:pPr>
        <w:pStyle w:val="Normalaftertitle"/>
      </w:pPr>
      <w:r w:rsidRPr="00435821">
        <w:t>Alternatively, one may use a modified procedure to find edge pixels. For instance, one may first apply a vertical gradient operator to the source image, producing a vertical gradient image. Then, a horizontal gradient operator is applied to the vertical gradient image, producing a modified successive gradient image (horizontal and vertical gradient image). Finally, a thresholding operation may be applied to the modified successive gradient image to find edge pixels. In other words, pixels of the modified successive gradient image, which exceed a threshold value, are considered as edge pixels. Figures</w:t>
      </w:r>
      <w:r w:rsidR="00355450">
        <w:t xml:space="preserve"> 7 to </w:t>
      </w:r>
      <w:r w:rsidR="00302743">
        <w:t>9</w:t>
      </w:r>
      <w:r w:rsidRPr="00435821">
        <w:t xml:space="preserve"> illustrate the modified procedure. Figure</w:t>
      </w:r>
      <w:r w:rsidR="00355450">
        <w:t xml:space="preserve"> </w:t>
      </w:r>
      <w:r w:rsidRPr="00435821">
        <w:t xml:space="preserve">7 shows a vertical gradient image </w:t>
      </w:r>
      <w:r w:rsidRPr="00435821">
        <w:rPr>
          <w:i/>
        </w:rPr>
        <w:lastRenderedPageBreak/>
        <w:t>g</w:t>
      </w:r>
      <w:r w:rsidRPr="00435821">
        <w:rPr>
          <w:i/>
          <w:vertAlign w:val="subscript"/>
        </w:rPr>
        <w:t>vertical</w:t>
      </w:r>
      <w:r w:rsidRPr="00435821">
        <w:t>(</w:t>
      </w:r>
      <w:r w:rsidRPr="00435821">
        <w:rPr>
          <w:i/>
        </w:rPr>
        <w:t>m,n</w:t>
      </w:r>
      <w:r w:rsidRPr="00435821">
        <w:t>), which is obtained by applying a vertical gradient operator to the source image of Fig.</w:t>
      </w:r>
      <w:r w:rsidR="00355450">
        <w:t> </w:t>
      </w:r>
      <w:r w:rsidRPr="00435821">
        <w:t>2. Figure</w:t>
      </w:r>
      <w:r w:rsidR="00355450">
        <w:t xml:space="preserve"> </w:t>
      </w:r>
      <w:r w:rsidRPr="00435821">
        <w:t>8 shows a modified successive gradient image (horizontal and vertical gradient image), which is obtained by applying a horizontal gradient operator to the vertical gradient image of Fig. </w:t>
      </w:r>
      <w:r w:rsidRPr="00435821">
        <w:rPr>
          <w:lang w:eastAsia="ko-KR"/>
        </w:rPr>
        <w:t>7</w:t>
      </w:r>
      <w:r w:rsidRPr="00435821">
        <w:t>. Figure</w:t>
      </w:r>
      <w:r w:rsidR="00355450">
        <w:t xml:space="preserve"> </w:t>
      </w:r>
      <w:r w:rsidRPr="00435821">
        <w:t>9 shows the binary edge image (mask image) obtained by applying thresholding to the modified successive gradient image of Fig.</w:t>
      </w:r>
      <w:r w:rsidR="00355450">
        <w:t xml:space="preserve"> </w:t>
      </w:r>
      <w:r w:rsidRPr="00435821">
        <w:t xml:space="preserve">8. </w:t>
      </w:r>
    </w:p>
    <w:p w:rsidR="008E7E59" w:rsidRPr="00435821" w:rsidRDefault="008E7E59" w:rsidP="00355450">
      <w:pPr>
        <w:pStyle w:val="FigureNo"/>
      </w:pPr>
      <w:r w:rsidRPr="00435821">
        <w:t>FIGURE</w:t>
      </w:r>
      <w:r w:rsidR="00355450">
        <w:t xml:space="preserve"> </w:t>
      </w:r>
      <w:r w:rsidRPr="00435821">
        <w:t>7</w:t>
      </w:r>
    </w:p>
    <w:p w:rsidR="008E7E59" w:rsidRDefault="008E7E59" w:rsidP="00355450">
      <w:pPr>
        <w:pStyle w:val="Figuretitle"/>
      </w:pPr>
      <w:r w:rsidRPr="00435821">
        <w:t xml:space="preserve">A vertical gradient image, which is obtained by applying a vertical </w:t>
      </w:r>
      <w:r w:rsidRPr="00435821">
        <w:br/>
        <w:t>gradient operator to the source image of Fig.</w:t>
      </w:r>
      <w:r w:rsidR="00355450">
        <w:t xml:space="preserve"> </w:t>
      </w:r>
      <w:r w:rsidRPr="00435821">
        <w:t>2</w:t>
      </w:r>
    </w:p>
    <w:p w:rsidR="00355450" w:rsidRPr="00355450" w:rsidRDefault="00A17499" w:rsidP="00355450">
      <w:pPr>
        <w:pStyle w:val="Figure"/>
      </w:pPr>
      <w:r>
        <w:pict>
          <v:shape id="_x0000_i1034" type="#_x0000_t75" style="width:344.4pt;height:247.8pt">
            <v:imagedata r:id="rId26" o:title=""/>
          </v:shape>
        </w:pict>
      </w:r>
    </w:p>
    <w:p w:rsidR="008E7E59" w:rsidRPr="00435821" w:rsidRDefault="008E7E59" w:rsidP="00355450">
      <w:pPr>
        <w:pStyle w:val="FigureNo"/>
      </w:pPr>
      <w:r w:rsidRPr="00435821">
        <w:t>FIGURE</w:t>
      </w:r>
      <w:r w:rsidR="00355450">
        <w:t xml:space="preserve"> </w:t>
      </w:r>
      <w:r w:rsidRPr="00435821">
        <w:t>8</w:t>
      </w:r>
    </w:p>
    <w:p w:rsidR="008E7E59" w:rsidRDefault="008E7E59" w:rsidP="00355450">
      <w:pPr>
        <w:pStyle w:val="Figuretitle"/>
      </w:pPr>
      <w:r w:rsidRPr="00435821">
        <w:t>A modified successive gradient image (horizontal and vertical gradient image),</w:t>
      </w:r>
      <w:r w:rsidRPr="00435821">
        <w:br/>
        <w:t>which is obtained by applying a horizontal gradient operator</w:t>
      </w:r>
      <w:r w:rsidR="00355450">
        <w:br/>
      </w:r>
      <w:r w:rsidRPr="00435821">
        <w:t>to the</w:t>
      </w:r>
      <w:r w:rsidR="00355450">
        <w:t xml:space="preserve"> </w:t>
      </w:r>
      <w:r w:rsidRPr="00435821">
        <w:t>vertical gradient image of Fig.</w:t>
      </w:r>
      <w:r w:rsidR="00355450">
        <w:t xml:space="preserve"> </w:t>
      </w:r>
      <w:r w:rsidRPr="00435821">
        <w:t>7</w:t>
      </w:r>
    </w:p>
    <w:p w:rsidR="00355450" w:rsidRPr="00355450" w:rsidRDefault="00A17499" w:rsidP="00355450">
      <w:pPr>
        <w:pStyle w:val="Figure"/>
      </w:pPr>
      <w:r>
        <w:pict>
          <v:shape id="_x0000_i1035" type="#_x0000_t75" style="width:344.4pt;height:249pt">
            <v:imagedata r:id="rId27" o:title=""/>
          </v:shape>
        </w:pict>
      </w:r>
    </w:p>
    <w:p w:rsidR="008E7E59" w:rsidRPr="00435821" w:rsidRDefault="008E7E59" w:rsidP="00355450">
      <w:pPr>
        <w:pStyle w:val="FigureNo"/>
      </w:pPr>
      <w:r w:rsidRPr="00435821">
        <w:lastRenderedPageBreak/>
        <w:t>FIGURE</w:t>
      </w:r>
      <w:r w:rsidR="00355450">
        <w:t xml:space="preserve"> </w:t>
      </w:r>
      <w:r w:rsidRPr="00435821">
        <w:t>9</w:t>
      </w:r>
    </w:p>
    <w:p w:rsidR="008E7E59" w:rsidRDefault="008E7E59" w:rsidP="00355450">
      <w:pPr>
        <w:pStyle w:val="Figuretitle"/>
      </w:pPr>
      <w:r w:rsidRPr="00435821">
        <w:t>A binary edge image (mask image) obtained by applying thresholding</w:t>
      </w:r>
      <w:r w:rsidRPr="00435821">
        <w:br/>
        <w:t>to the modified successive gradient image of Fig.</w:t>
      </w:r>
      <w:r w:rsidR="00355450">
        <w:t xml:space="preserve"> </w:t>
      </w:r>
      <w:r w:rsidRPr="00435821">
        <w:t>8</w:t>
      </w:r>
    </w:p>
    <w:p w:rsidR="00355450" w:rsidRPr="00355450" w:rsidRDefault="00A17499" w:rsidP="00355450">
      <w:pPr>
        <w:pStyle w:val="Figure"/>
      </w:pPr>
      <w:r>
        <w:pict>
          <v:shape id="_x0000_i1036" type="#_x0000_t75" style="width:344.4pt;height:246.6pt">
            <v:imagedata r:id="rId28" o:title=""/>
          </v:shape>
        </w:pict>
      </w:r>
    </w:p>
    <w:p w:rsidR="008E7E59" w:rsidRPr="00435821" w:rsidRDefault="008E7E59" w:rsidP="00302743">
      <w:r w:rsidRPr="00435821">
        <w:t>It is noted that both methods can be understood as an edge detection algorithm. One may choose any edge detection algorithm depending on the nature of videos and compression algorithms. However, some methods may outperform other methods.</w:t>
      </w:r>
    </w:p>
    <w:p w:rsidR="008E7E59" w:rsidRPr="00435821" w:rsidRDefault="008E7E59" w:rsidP="00137935">
      <w:r w:rsidRPr="00435821">
        <w:t>Thus, in the model, an edge detection operator is first applied, producing edge images (Fig</w:t>
      </w:r>
      <w:r w:rsidR="00137935">
        <w:t>s</w:t>
      </w:r>
      <w:r w:rsidR="00355450">
        <w:t xml:space="preserve"> </w:t>
      </w:r>
      <w:r w:rsidRPr="00435821">
        <w:t>5 and 8). Then, a mask image (binary edge image) is produced by applying thresholding to the edge image (Fig</w:t>
      </w:r>
      <w:r w:rsidR="00137935">
        <w:t>s</w:t>
      </w:r>
      <w:r w:rsidR="00355450">
        <w:t xml:space="preserve"> </w:t>
      </w:r>
      <w:r w:rsidRPr="00435821">
        <w:t xml:space="preserve">6 and 9). In other words, pixels of the edge image whose value is smaller than threshold </w:t>
      </w:r>
      <w:r w:rsidRPr="00435821">
        <w:rPr>
          <w:i/>
        </w:rPr>
        <w:t>t</w:t>
      </w:r>
      <w:r w:rsidRPr="00435821">
        <w:rPr>
          <w:i/>
          <w:vertAlign w:val="subscript"/>
        </w:rPr>
        <w:t>e</w:t>
      </w:r>
      <w:r w:rsidRPr="00435821">
        <w:t xml:space="preserve"> are set to zero and pixels whose value is equal to or larger than the threshold are set to a non</w:t>
      </w:r>
      <w:r w:rsidRPr="00435821">
        <w:noBreakHyphen/>
        <w:t>zero value. Figures</w:t>
      </w:r>
      <w:r w:rsidR="00355450">
        <w:t xml:space="preserve"> </w:t>
      </w:r>
      <w:r w:rsidRPr="00435821">
        <w:t>6 and 9 show some mask images. Since a video can be viewed as a sequence of frames or fields, the above-stated procedure can be applied to each frame or field of videos. Since the model can be used for field-based videos or frame-based videos, the terminology “image” will be used to indicate a field or frame.</w:t>
      </w:r>
    </w:p>
    <w:p w:rsidR="008E7E59" w:rsidRPr="00435821" w:rsidRDefault="008E7E59" w:rsidP="008E7E59">
      <w:pPr>
        <w:pStyle w:val="Heading2"/>
      </w:pPr>
      <w:bookmarkStart w:id="28" w:name="_Toc212466093"/>
      <w:bookmarkStart w:id="29" w:name="_Toc259006233"/>
      <w:r w:rsidRPr="00435821">
        <w:t>2.2</w:t>
      </w:r>
      <w:r w:rsidRPr="00435821">
        <w:tab/>
        <w:t>Selecting features from source video sequences</w:t>
      </w:r>
      <w:bookmarkEnd w:id="28"/>
      <w:bookmarkEnd w:id="29"/>
    </w:p>
    <w:p w:rsidR="008E7E59" w:rsidRPr="00435821" w:rsidRDefault="008E7E59" w:rsidP="00355450">
      <w:pPr>
        <w:rPr>
          <w:lang w:eastAsia="ko-KR"/>
        </w:rPr>
      </w:pPr>
      <w:r w:rsidRPr="00435821">
        <w:t>Since the model is a RR model, a set of features need to be extracted from each image of a source video sequence. In the EPSNR RR model, a certain number of edge pixels are selected from each image. The</w:t>
      </w:r>
      <w:r w:rsidRPr="00435821">
        <w:rPr>
          <w:lang w:eastAsia="ko-KR"/>
        </w:rPr>
        <w:t>n, the</w:t>
      </w:r>
      <w:r w:rsidRPr="00435821">
        <w:t xml:space="preserve"> locations and pixel values are encoded and transmitted. However, for some video sequences, the number of edge pixels can be very small when a fixed threshold value is used. In the worst scenario, it can be zero (blank images or very low frequency images). In order to address this problem, if the number of edge pixels of an image is smaller than a given value, the user may reduce threshold value until the number of edge pixels is larger than a given value. Alternatively, one can select edge pixels which correspond</w:t>
      </w:r>
      <w:r w:rsidRPr="00435821">
        <w:rPr>
          <w:lang w:eastAsia="ko-KR"/>
        </w:rPr>
        <w:t xml:space="preserve"> to</w:t>
      </w:r>
      <w:r w:rsidRPr="00435821">
        <w:t xml:space="preserve"> the largest values of the horizontal and vertical gradient image. When there are no edge pixels (e.g. blank images) in a frame, one can randomly select the required number of pixels or skip the frame. For instance, if 10 edge pixels are to be selected from each frame, one can sort the pixels of the horizontal and vertical gradient image according to their values and select the largest 10 values. However, this procedure may produce multiple edge pixels at the identical locations. To address this problem, one can first select several times the desired number of pixels of the horizontal and vertical gradient image and then randomly choose the desired number of edge pixels among the selected pixels of the horizontal and vertical gradient image.</w:t>
      </w:r>
      <w:r w:rsidRPr="00435821">
        <w:rPr>
          <w:lang w:eastAsia="ko-KR"/>
        </w:rPr>
        <w:t xml:space="preserve"> In the models tested in the VQEG multimedia test, </w:t>
      </w:r>
      <w:r w:rsidRPr="00435821">
        <w:t xml:space="preserve">the desired number of edge </w:t>
      </w:r>
      <w:r w:rsidRPr="00435821">
        <w:lastRenderedPageBreak/>
        <w:t>pixels</w:t>
      </w:r>
      <w:r w:rsidRPr="00435821">
        <w:rPr>
          <w:lang w:eastAsia="ko-KR"/>
        </w:rPr>
        <w:t xml:space="preserve"> is randomly selected among a large pool of edge pixels. The pool of edge pixels is obtained by applying a thresholding operation to the gradient image.</w:t>
      </w:r>
    </w:p>
    <w:p w:rsidR="008E7E59" w:rsidRPr="00435821" w:rsidRDefault="008E7E59" w:rsidP="00302743">
      <w:r w:rsidRPr="00435821">
        <w:t>In the EPSNR RR models, the locations and edge pixel values are encoded. It is noted that during encoding process, cropping may be applied. In order to avoid selecting edge pixels in the cropped areas, the model selects edge pixels in the middle area (Fig.</w:t>
      </w:r>
      <w:r w:rsidR="00355450">
        <w:t xml:space="preserve"> </w:t>
      </w:r>
      <w:r w:rsidRPr="00435821">
        <w:t xml:space="preserve">10). Table </w:t>
      </w:r>
      <w:r w:rsidR="00355450">
        <w:t>6</w:t>
      </w:r>
      <w:r w:rsidRPr="00435821">
        <w:t xml:space="preserve"> shows </w:t>
      </w:r>
      <w:r w:rsidRPr="00435821">
        <w:rPr>
          <w:lang w:eastAsia="ko-KR"/>
        </w:rPr>
        <w:t xml:space="preserve">the sizes after cropping. </w:t>
      </w:r>
      <w:r w:rsidRPr="00435821">
        <w:t xml:space="preserve">Table </w:t>
      </w:r>
      <w:r w:rsidR="00302743">
        <w:t>6</w:t>
      </w:r>
      <w:r w:rsidRPr="00435821">
        <w:t xml:space="preserve"> </w:t>
      </w:r>
      <w:r w:rsidRPr="00435821">
        <w:rPr>
          <w:lang w:eastAsia="ko-KR"/>
        </w:rPr>
        <w:t xml:space="preserve">also </w:t>
      </w:r>
      <w:r w:rsidRPr="00435821">
        <w:t xml:space="preserve">shows the number of bits required to encode the location and pixel value of an edge pixel. </w:t>
      </w:r>
    </w:p>
    <w:p w:rsidR="008E7E59" w:rsidRPr="00435821" w:rsidRDefault="00355450" w:rsidP="00355450">
      <w:pPr>
        <w:pStyle w:val="TableNo"/>
      </w:pPr>
      <w:r w:rsidRPr="00435821">
        <w:t xml:space="preserve">TABLE </w:t>
      </w:r>
      <w:r>
        <w:t>6</w:t>
      </w:r>
    </w:p>
    <w:p w:rsidR="008E7E59" w:rsidRPr="00435821" w:rsidRDefault="008E7E59" w:rsidP="008E7E59">
      <w:pPr>
        <w:pStyle w:val="Tabletitle"/>
      </w:pPr>
      <w:r w:rsidRPr="00435821">
        <w:t>Bits requirement per edge pixel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588"/>
        <w:gridCol w:w="1588"/>
        <w:gridCol w:w="1588"/>
        <w:gridCol w:w="1588"/>
        <w:gridCol w:w="1644"/>
      </w:tblGrid>
      <w:tr w:rsidR="008E7E59" w:rsidRPr="00435821" w:rsidTr="00355450">
        <w:trPr>
          <w:jc w:val="center"/>
        </w:trPr>
        <w:tc>
          <w:tcPr>
            <w:tcW w:w="1644" w:type="dxa"/>
            <w:tcBorders>
              <w:top w:val="single" w:sz="4" w:space="0" w:color="000000"/>
              <w:left w:val="single" w:sz="4" w:space="0" w:color="000000"/>
              <w:bottom w:val="single" w:sz="4" w:space="0" w:color="000000"/>
              <w:right w:val="single" w:sz="4" w:space="0" w:color="000000"/>
            </w:tcBorders>
          </w:tcPr>
          <w:p w:rsidR="008E7E59" w:rsidRPr="00435821" w:rsidRDefault="008E7E59" w:rsidP="00522E40">
            <w:pPr>
              <w:pStyle w:val="Tablehead"/>
              <w:rPr>
                <w:rFonts w:eastAsia="Malgun Gothic"/>
              </w:rPr>
            </w:pPr>
            <w:r w:rsidRPr="00435821">
              <w:rPr>
                <w:rFonts w:eastAsia="Malgun Gothic"/>
              </w:rPr>
              <w:t>Video format</w:t>
            </w:r>
          </w:p>
        </w:tc>
        <w:tc>
          <w:tcPr>
            <w:tcW w:w="1588" w:type="dxa"/>
            <w:tcBorders>
              <w:top w:val="single" w:sz="4" w:space="0" w:color="000000"/>
              <w:left w:val="single" w:sz="4" w:space="0" w:color="000000"/>
              <w:bottom w:val="single" w:sz="4" w:space="0" w:color="000000"/>
              <w:right w:val="single" w:sz="4" w:space="0" w:color="000000"/>
            </w:tcBorders>
          </w:tcPr>
          <w:p w:rsidR="008E7E59" w:rsidRPr="00435821" w:rsidRDefault="008E7E59" w:rsidP="00522E40">
            <w:pPr>
              <w:pStyle w:val="Tablehead"/>
              <w:rPr>
                <w:rFonts w:eastAsia="Malgun Gothic"/>
              </w:rPr>
            </w:pPr>
            <w:r w:rsidRPr="00435821">
              <w:rPr>
                <w:rFonts w:eastAsia="Malgun Gothic"/>
              </w:rPr>
              <w:t>Size</w:t>
            </w:r>
          </w:p>
        </w:tc>
        <w:tc>
          <w:tcPr>
            <w:tcW w:w="1588" w:type="dxa"/>
            <w:tcBorders>
              <w:top w:val="single" w:sz="4" w:space="0" w:color="000000"/>
              <w:left w:val="single" w:sz="4" w:space="0" w:color="000000"/>
              <w:bottom w:val="single" w:sz="4" w:space="0" w:color="000000"/>
              <w:right w:val="single" w:sz="4" w:space="0" w:color="000000"/>
            </w:tcBorders>
          </w:tcPr>
          <w:p w:rsidR="008E7E59" w:rsidRPr="00435821" w:rsidRDefault="008E7E59" w:rsidP="00522E40">
            <w:pPr>
              <w:pStyle w:val="Tablehead"/>
              <w:rPr>
                <w:rFonts w:eastAsia="Malgun Gothic"/>
              </w:rPr>
            </w:pPr>
            <w:r w:rsidRPr="00435821">
              <w:rPr>
                <w:rFonts w:eastAsia="Malgun Gothic"/>
              </w:rPr>
              <w:t>Size after cropping</w:t>
            </w:r>
          </w:p>
        </w:tc>
        <w:tc>
          <w:tcPr>
            <w:tcW w:w="158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head"/>
              <w:rPr>
                <w:rFonts w:eastAsia="Malgun Gothic"/>
              </w:rPr>
            </w:pPr>
            <w:r w:rsidRPr="00435821">
              <w:rPr>
                <w:rFonts w:eastAsia="Malgun Gothic"/>
              </w:rPr>
              <w:t>Bits</w:t>
            </w:r>
            <w:r w:rsidR="00355450">
              <w:rPr>
                <w:rFonts w:eastAsia="Malgun Gothic"/>
              </w:rPr>
              <w:br/>
            </w:r>
            <w:r w:rsidRPr="00435821">
              <w:rPr>
                <w:rFonts w:eastAsia="Malgun Gothic"/>
              </w:rPr>
              <w:t>for location</w:t>
            </w:r>
          </w:p>
        </w:tc>
        <w:tc>
          <w:tcPr>
            <w:tcW w:w="158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head"/>
              <w:rPr>
                <w:rFonts w:eastAsia="Malgun Gothic"/>
              </w:rPr>
            </w:pPr>
            <w:r w:rsidRPr="00435821">
              <w:rPr>
                <w:rFonts w:eastAsia="Malgun Gothic"/>
              </w:rPr>
              <w:t>Bits</w:t>
            </w:r>
            <w:r w:rsidR="00355450">
              <w:rPr>
                <w:rFonts w:eastAsia="Malgun Gothic"/>
              </w:rPr>
              <w:br/>
            </w:r>
            <w:r w:rsidRPr="00435821">
              <w:rPr>
                <w:rFonts w:eastAsia="Malgun Gothic"/>
              </w:rPr>
              <w:t>for pixel value</w:t>
            </w:r>
          </w:p>
        </w:tc>
        <w:tc>
          <w:tcPr>
            <w:tcW w:w="1644"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head"/>
              <w:rPr>
                <w:rFonts w:eastAsia="Malgun Gothic"/>
              </w:rPr>
            </w:pPr>
            <w:r w:rsidRPr="00435821">
              <w:rPr>
                <w:rFonts w:eastAsia="Malgun Gothic"/>
              </w:rPr>
              <w:t>Total bit</w:t>
            </w:r>
            <w:r w:rsidR="00355450">
              <w:rPr>
                <w:rFonts w:eastAsia="Malgun Gothic"/>
              </w:rPr>
              <w:br/>
            </w:r>
            <w:r w:rsidRPr="00435821">
              <w:rPr>
                <w:rFonts w:eastAsia="Malgun Gothic"/>
              </w:rPr>
              <w:t>per pixel</w:t>
            </w:r>
          </w:p>
        </w:tc>
      </w:tr>
      <w:tr w:rsidR="008E7E59" w:rsidRPr="00435821" w:rsidTr="00355450">
        <w:trPr>
          <w:jc w:val="center"/>
        </w:trPr>
        <w:tc>
          <w:tcPr>
            <w:tcW w:w="1644"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QCIF</w:t>
            </w:r>
          </w:p>
        </w:tc>
        <w:tc>
          <w:tcPr>
            <w:tcW w:w="158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176 × 144</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168 × 136</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15</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23</w:t>
            </w:r>
          </w:p>
        </w:tc>
      </w:tr>
      <w:tr w:rsidR="008E7E59" w:rsidRPr="00435821" w:rsidTr="00355450">
        <w:trPr>
          <w:jc w:val="center"/>
        </w:trPr>
        <w:tc>
          <w:tcPr>
            <w:tcW w:w="1644"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CIF</w:t>
            </w:r>
          </w:p>
        </w:tc>
        <w:tc>
          <w:tcPr>
            <w:tcW w:w="158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352 × 288</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338 × 274</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17</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25</w:t>
            </w:r>
          </w:p>
        </w:tc>
      </w:tr>
      <w:tr w:rsidR="008E7E59" w:rsidRPr="00435821" w:rsidTr="00355450">
        <w:trPr>
          <w:jc w:val="center"/>
        </w:trPr>
        <w:tc>
          <w:tcPr>
            <w:tcW w:w="1644"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VGA</w:t>
            </w:r>
          </w:p>
        </w:tc>
        <w:tc>
          <w:tcPr>
            <w:tcW w:w="158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640 × 480</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614 × 454</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19</w:t>
            </w:r>
          </w:p>
        </w:tc>
        <w:tc>
          <w:tcPr>
            <w:tcW w:w="1588"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8</w:t>
            </w:r>
          </w:p>
        </w:tc>
        <w:tc>
          <w:tcPr>
            <w:tcW w:w="1644" w:type="dxa"/>
            <w:tcBorders>
              <w:top w:val="single" w:sz="4" w:space="0" w:color="000000"/>
              <w:left w:val="single" w:sz="4" w:space="0" w:color="000000"/>
              <w:bottom w:val="single" w:sz="4" w:space="0" w:color="000000"/>
              <w:right w:val="single" w:sz="4" w:space="0" w:color="000000"/>
            </w:tcBorders>
            <w:vAlign w:val="center"/>
          </w:tcPr>
          <w:p w:rsidR="008E7E59" w:rsidRPr="00435821" w:rsidRDefault="008E7E59" w:rsidP="00355450">
            <w:pPr>
              <w:pStyle w:val="Tabletext"/>
              <w:jc w:val="center"/>
              <w:rPr>
                <w:rFonts w:eastAsia="Malgun Gothic"/>
              </w:rPr>
            </w:pPr>
            <w:r w:rsidRPr="00435821">
              <w:rPr>
                <w:rFonts w:eastAsia="Malgun Gothic"/>
              </w:rPr>
              <w:t>27</w:t>
            </w:r>
          </w:p>
        </w:tc>
      </w:tr>
    </w:tbl>
    <w:p w:rsidR="00355450" w:rsidRDefault="00355450" w:rsidP="00355450">
      <w:pPr>
        <w:pStyle w:val="Tablefin"/>
      </w:pPr>
    </w:p>
    <w:p w:rsidR="00051B7B" w:rsidRPr="00051B7B" w:rsidRDefault="00051B7B" w:rsidP="00051B7B">
      <w:pPr>
        <w:rPr>
          <w:lang w:val="en-GB"/>
        </w:rPr>
      </w:pPr>
    </w:p>
    <w:p w:rsidR="008E7E59" w:rsidRPr="00435821" w:rsidRDefault="008E7E59" w:rsidP="00355450">
      <w:pPr>
        <w:pStyle w:val="FigureNo"/>
      </w:pPr>
      <w:r w:rsidRPr="00435821">
        <w:t>FIGURE</w:t>
      </w:r>
      <w:r w:rsidR="00355450">
        <w:t xml:space="preserve"> </w:t>
      </w:r>
      <w:r w:rsidRPr="00435821">
        <w:t>10</w:t>
      </w:r>
    </w:p>
    <w:p w:rsidR="008E7E59" w:rsidRDefault="008E7E59" w:rsidP="008E7E59">
      <w:pPr>
        <w:pStyle w:val="Figuretitle"/>
      </w:pPr>
      <w:r w:rsidRPr="00435821">
        <w:t>An example of cropping (VGA) and the middle area</w:t>
      </w:r>
    </w:p>
    <w:p w:rsidR="00355450" w:rsidRPr="00355450" w:rsidRDefault="00A17499" w:rsidP="00355450">
      <w:pPr>
        <w:pStyle w:val="Figure"/>
      </w:pPr>
      <w:r>
        <w:pict>
          <v:shape id="_x0000_i1037" type="#_x0000_t75" style="width:457.2pt;height:344.4pt">
            <v:imagedata r:id="rId29" o:title=""/>
          </v:shape>
        </w:pict>
      </w:r>
    </w:p>
    <w:p w:rsidR="008E7E59" w:rsidRPr="00435821" w:rsidRDefault="008E7E59" w:rsidP="00355450">
      <w:r w:rsidRPr="00435821">
        <w:lastRenderedPageBreak/>
        <w:t>The model selects edge pixels from each frame in accordance with the allowed bandwidth (Table </w:t>
      </w:r>
      <w:r w:rsidR="00355450">
        <w:t>5</w:t>
      </w:r>
      <w:r w:rsidRPr="00435821">
        <w:t xml:space="preserve">). Tables </w:t>
      </w:r>
      <w:r w:rsidR="00355450">
        <w:t>7 to 8</w:t>
      </w:r>
      <w:r w:rsidRPr="00435821">
        <w:t xml:space="preserve"> show the number of edge pixels per frame which can be transmitted for the tested bandwidths. </w:t>
      </w:r>
    </w:p>
    <w:p w:rsidR="008E7E59" w:rsidRPr="00435821" w:rsidRDefault="00355450" w:rsidP="00355450">
      <w:pPr>
        <w:pStyle w:val="TableNo"/>
      </w:pPr>
      <w:r w:rsidRPr="00435821">
        <w:t xml:space="preserve">TABLE </w:t>
      </w:r>
      <w:r>
        <w:t>7</w:t>
      </w:r>
    </w:p>
    <w:p w:rsidR="008E7E59" w:rsidRPr="00435821" w:rsidRDefault="008E7E59" w:rsidP="00355450">
      <w:pPr>
        <w:pStyle w:val="Tabletitle"/>
      </w:pPr>
      <w:r w:rsidRPr="00435821">
        <w:t>Number of edge pixels per frame (30 frames</w:t>
      </w:r>
      <w:r w:rsidR="00355450">
        <w:t>/s</w:t>
      </w:r>
      <w:r w:rsidRPr="0043582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8"/>
        <w:gridCol w:w="1928"/>
        <w:gridCol w:w="1928"/>
        <w:gridCol w:w="1928"/>
        <w:gridCol w:w="1928"/>
      </w:tblGrid>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522E40">
            <w:pPr>
              <w:pStyle w:val="Tablehead"/>
              <w:rPr>
                <w:rFonts w:eastAsia="Malgun Gothic"/>
              </w:rPr>
            </w:pPr>
            <w:r w:rsidRPr="00435821">
              <w:rPr>
                <w:rFonts w:eastAsia="Malgun Gothic"/>
              </w:rPr>
              <w:t>Video format</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head"/>
              <w:rPr>
                <w:rFonts w:eastAsia="Malgun Gothic"/>
              </w:rPr>
            </w:pPr>
            <w:r w:rsidRPr="00435821">
              <w:rPr>
                <w:rFonts w:eastAsia="Malgun Gothic"/>
              </w:rPr>
              <w:t>1 kb</w:t>
            </w:r>
            <w:r w:rsidR="00355450">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head"/>
              <w:rPr>
                <w:rFonts w:eastAsia="Malgun Gothic"/>
              </w:rPr>
            </w:pPr>
            <w:r w:rsidRPr="00435821">
              <w:rPr>
                <w:rFonts w:eastAsia="Malgun Gothic"/>
              </w:rPr>
              <w:t>10 kb</w:t>
            </w:r>
            <w:r w:rsidR="00355450">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8E7E59" w:rsidRPr="00435821" w:rsidRDefault="008E7E59" w:rsidP="00355450">
            <w:pPr>
              <w:pStyle w:val="Tablehead"/>
              <w:rPr>
                <w:rFonts w:eastAsia="Malgun Gothic"/>
              </w:rPr>
            </w:pPr>
            <w:r w:rsidRPr="00435821">
              <w:rPr>
                <w:rFonts w:eastAsia="Malgun Gothic"/>
              </w:rPr>
              <w:t>64 kb</w:t>
            </w:r>
            <w:r w:rsidR="00355450">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8E7E59" w:rsidRPr="00435821" w:rsidRDefault="008E7E59" w:rsidP="00522E40">
            <w:pPr>
              <w:pStyle w:val="Tablehead"/>
              <w:rPr>
                <w:rFonts w:eastAsia="Malgun Gothic"/>
              </w:rPr>
            </w:pPr>
            <w:r w:rsidRPr="00435821">
              <w:rPr>
                <w:rFonts w:eastAsia="Malgun Gothic"/>
              </w:rPr>
              <w:t>128 kb</w:t>
            </w:r>
            <w:r w:rsidR="00355450">
              <w:rPr>
                <w:rFonts w:eastAsia="Malgun Gothic"/>
              </w:rPr>
              <w:t>it/</w:t>
            </w:r>
            <w:r w:rsidRPr="00435821">
              <w:rPr>
                <w:rFonts w:eastAsia="Malgun Gothic"/>
              </w:rPr>
              <w:t>s</w:t>
            </w:r>
          </w:p>
        </w:tc>
      </w:tr>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QCIF</w:t>
            </w:r>
          </w:p>
        </w:tc>
        <w:tc>
          <w:tcPr>
            <w:tcW w:w="1928" w:type="dxa"/>
            <w:tcBorders>
              <w:top w:val="single" w:sz="4" w:space="0" w:color="000000"/>
              <w:left w:val="single" w:sz="4" w:space="0" w:color="000000"/>
              <w:bottom w:val="single" w:sz="4" w:space="0" w:color="auto"/>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14</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r>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CIF</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13</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85</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r>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VGA</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12</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79</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158</w:t>
            </w:r>
          </w:p>
        </w:tc>
      </w:tr>
    </w:tbl>
    <w:p w:rsidR="00355450" w:rsidRDefault="00355450" w:rsidP="00355450">
      <w:pPr>
        <w:pStyle w:val="Tablefin"/>
      </w:pPr>
    </w:p>
    <w:p w:rsidR="008E7E59" w:rsidRPr="00435821" w:rsidRDefault="00355450" w:rsidP="00355450">
      <w:pPr>
        <w:pStyle w:val="TableNo"/>
      </w:pPr>
      <w:r w:rsidRPr="00435821">
        <w:t xml:space="preserve">TABLE </w:t>
      </w:r>
      <w:r>
        <w:t>8</w:t>
      </w:r>
    </w:p>
    <w:p w:rsidR="008E7E59" w:rsidRPr="00435821" w:rsidRDefault="008E7E59" w:rsidP="00355450">
      <w:pPr>
        <w:pStyle w:val="Tabletitle"/>
      </w:pPr>
      <w:r w:rsidRPr="00435821">
        <w:t>Number of edge pixels per frame (25 frames</w:t>
      </w:r>
      <w:r w:rsidR="00355450">
        <w:t>/s</w:t>
      </w:r>
      <w:r w:rsidRPr="0043582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8"/>
        <w:gridCol w:w="1928"/>
        <w:gridCol w:w="1928"/>
        <w:gridCol w:w="1928"/>
        <w:gridCol w:w="1928"/>
      </w:tblGrid>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522E40">
            <w:pPr>
              <w:pStyle w:val="Tablehead"/>
              <w:rPr>
                <w:rFonts w:eastAsia="Malgun Gothic"/>
              </w:rPr>
            </w:pPr>
            <w:r w:rsidRPr="00435821">
              <w:rPr>
                <w:rFonts w:eastAsia="Malgun Gothic"/>
              </w:rPr>
              <w:t>Video format</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head"/>
              <w:rPr>
                <w:rFonts w:eastAsia="Malgun Gothic"/>
              </w:rPr>
            </w:pPr>
            <w:r w:rsidRPr="00435821">
              <w:rPr>
                <w:rFonts w:eastAsia="Malgun Gothic"/>
              </w:rPr>
              <w:t>1 kb</w:t>
            </w:r>
            <w:r w:rsidR="00355450">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522E40">
            <w:pPr>
              <w:pStyle w:val="Tablehead"/>
              <w:rPr>
                <w:rFonts w:eastAsia="Malgun Gothic"/>
              </w:rPr>
            </w:pPr>
            <w:r w:rsidRPr="00435821">
              <w:rPr>
                <w:rFonts w:eastAsia="Malgun Gothic"/>
              </w:rPr>
              <w:t>10 kb</w:t>
            </w:r>
            <w:r w:rsidR="00355450">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8E7E59" w:rsidRPr="00435821" w:rsidRDefault="008E7E59" w:rsidP="00522E40">
            <w:pPr>
              <w:pStyle w:val="Tablehead"/>
              <w:rPr>
                <w:rFonts w:eastAsia="Malgun Gothic"/>
              </w:rPr>
            </w:pPr>
            <w:r w:rsidRPr="00435821">
              <w:rPr>
                <w:rFonts w:eastAsia="Malgun Gothic"/>
              </w:rPr>
              <w:t>64 kb</w:t>
            </w:r>
            <w:r w:rsidR="00355450">
              <w:rPr>
                <w:rFonts w:eastAsia="Malgun Gothic"/>
              </w:rPr>
              <w:t>it/</w:t>
            </w:r>
            <w:r w:rsidRPr="00435821">
              <w:rPr>
                <w:rFonts w:eastAsia="Malgun Gothic"/>
              </w:rPr>
              <w:t>s</w:t>
            </w:r>
          </w:p>
        </w:tc>
        <w:tc>
          <w:tcPr>
            <w:tcW w:w="1928" w:type="dxa"/>
            <w:tcBorders>
              <w:top w:val="single" w:sz="4" w:space="0" w:color="000000"/>
              <w:left w:val="single" w:sz="4" w:space="0" w:color="000000"/>
              <w:bottom w:val="single" w:sz="4" w:space="0" w:color="auto"/>
              <w:right w:val="single" w:sz="4" w:space="0" w:color="000000"/>
            </w:tcBorders>
          </w:tcPr>
          <w:p w:rsidR="008E7E59" w:rsidRPr="00435821" w:rsidRDefault="008E7E59" w:rsidP="00522E40">
            <w:pPr>
              <w:pStyle w:val="Tablehead"/>
              <w:rPr>
                <w:rFonts w:eastAsia="Malgun Gothic"/>
              </w:rPr>
            </w:pPr>
            <w:r w:rsidRPr="00435821">
              <w:rPr>
                <w:rFonts w:eastAsia="Malgun Gothic"/>
              </w:rPr>
              <w:t>128 kb</w:t>
            </w:r>
            <w:r w:rsidR="00355450">
              <w:rPr>
                <w:rFonts w:eastAsia="Malgun Gothic"/>
              </w:rPr>
              <w:t>it/</w:t>
            </w:r>
            <w:r w:rsidRPr="00435821">
              <w:rPr>
                <w:rFonts w:eastAsia="Malgun Gothic"/>
              </w:rPr>
              <w:t>s</w:t>
            </w:r>
          </w:p>
        </w:tc>
      </w:tr>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QCIF</w:t>
            </w:r>
          </w:p>
        </w:tc>
        <w:tc>
          <w:tcPr>
            <w:tcW w:w="1928" w:type="dxa"/>
            <w:tcBorders>
              <w:top w:val="single" w:sz="4" w:space="0" w:color="000000"/>
              <w:left w:val="single" w:sz="4" w:space="0" w:color="000000"/>
              <w:bottom w:val="single" w:sz="4" w:space="0" w:color="auto"/>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17</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r>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CIF</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16</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102</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r>
      <w:tr w:rsidR="008E7E59" w:rsidRPr="00435821" w:rsidTr="00355450">
        <w:trPr>
          <w:jc w:val="center"/>
        </w:trPr>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VGA</w:t>
            </w:r>
          </w:p>
        </w:tc>
        <w:tc>
          <w:tcPr>
            <w:tcW w:w="1928" w:type="dxa"/>
            <w:tcBorders>
              <w:top w:val="single" w:sz="4" w:space="0" w:color="000000"/>
              <w:left w:val="single" w:sz="4" w:space="0" w:color="000000"/>
              <w:bottom w:val="single" w:sz="4" w:space="0" w:color="000000"/>
              <w:right w:val="single" w:sz="4" w:space="0" w:color="000000"/>
            </w:tcBorders>
            <w:shd w:val="clear" w:color="auto" w:fill="C0C0C0"/>
          </w:tcPr>
          <w:p w:rsidR="008E7E59" w:rsidRPr="00435821" w:rsidRDefault="008E7E59" w:rsidP="00355450">
            <w:pPr>
              <w:pStyle w:val="Tabletext"/>
              <w:jc w:val="center"/>
              <w:rPr>
                <w:rFonts w:eastAsia="Malgun Gothic"/>
              </w:rPr>
            </w:pP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14</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94</w:t>
            </w:r>
          </w:p>
        </w:tc>
        <w:tc>
          <w:tcPr>
            <w:tcW w:w="1928" w:type="dxa"/>
            <w:tcBorders>
              <w:top w:val="single" w:sz="4" w:space="0" w:color="000000"/>
              <w:left w:val="single" w:sz="4" w:space="0" w:color="000000"/>
              <w:bottom w:val="single" w:sz="4" w:space="0" w:color="000000"/>
              <w:right w:val="single" w:sz="4" w:space="0" w:color="000000"/>
            </w:tcBorders>
          </w:tcPr>
          <w:p w:rsidR="008E7E59" w:rsidRPr="00435821" w:rsidRDefault="008E7E59" w:rsidP="00355450">
            <w:pPr>
              <w:pStyle w:val="Tabletext"/>
              <w:jc w:val="center"/>
              <w:rPr>
                <w:rFonts w:eastAsia="Malgun Gothic"/>
              </w:rPr>
            </w:pPr>
            <w:r w:rsidRPr="00435821">
              <w:rPr>
                <w:rFonts w:eastAsia="Malgun Gothic"/>
              </w:rPr>
              <w:t>189</w:t>
            </w:r>
          </w:p>
        </w:tc>
      </w:tr>
    </w:tbl>
    <w:p w:rsidR="00355450" w:rsidRDefault="00355450" w:rsidP="00355450">
      <w:pPr>
        <w:pStyle w:val="Tablefin"/>
      </w:pPr>
    </w:p>
    <w:p w:rsidR="008E7E59" w:rsidRPr="00435821" w:rsidRDefault="008E7E59" w:rsidP="00355450">
      <w:pPr>
        <w:pStyle w:val="FigureNo"/>
      </w:pPr>
      <w:r w:rsidRPr="00435821">
        <w:t>FIGURE</w:t>
      </w:r>
      <w:r w:rsidR="00355450">
        <w:t xml:space="preserve"> </w:t>
      </w:r>
      <w:r w:rsidRPr="00435821">
        <w:t>11</w:t>
      </w:r>
    </w:p>
    <w:p w:rsidR="008E7E59" w:rsidRDefault="008E7E59" w:rsidP="008E7E59">
      <w:pPr>
        <w:pStyle w:val="Figuretitle"/>
      </w:pPr>
      <w:r w:rsidRPr="00435821">
        <w:t>Flowchart of the model</w:t>
      </w:r>
    </w:p>
    <w:p w:rsidR="00355450" w:rsidRPr="00355450" w:rsidRDefault="002939E2" w:rsidP="00355450">
      <w:pPr>
        <w:pStyle w:val="Figure"/>
      </w:pPr>
      <w:r>
        <w:pict>
          <v:shape id="_x0000_i1058" type="#_x0000_t75" style="width:220.8pt;height:326.4pt">
            <v:imagedata r:id="rId30" o:title=""/>
          </v:shape>
        </w:pict>
      </w:r>
    </w:p>
    <w:p w:rsidR="008E7E59" w:rsidRPr="00435821" w:rsidRDefault="008E7E59" w:rsidP="008E7E59">
      <w:pPr>
        <w:pStyle w:val="Heading2"/>
      </w:pPr>
      <w:bookmarkStart w:id="30" w:name="_Toc212466094"/>
      <w:bookmarkStart w:id="31" w:name="_Toc259006234"/>
      <w:r w:rsidRPr="00435821">
        <w:lastRenderedPageBreak/>
        <w:t>2.3</w:t>
      </w:r>
      <w:r w:rsidRPr="00435821">
        <w:tab/>
        <w:t>Spatial/temporal registration and gain/offset adjustment</w:t>
      </w:r>
      <w:bookmarkEnd w:id="30"/>
      <w:bookmarkEnd w:id="31"/>
    </w:p>
    <w:p w:rsidR="008E7E59" w:rsidRPr="00435821" w:rsidRDefault="008E7E59" w:rsidP="00355450">
      <w:r w:rsidRPr="00435821">
        <w:t>Before computing the difference between the edge pixels of the source video sequence and those of the processed video sequence which is the received video sequence at the receiver, the model first applies a spatial/temporal registration and gain/offset adjustment. First, a full search algorithm is applied to find global spatial and temporal shifts along with gain and offset values (Fig. 11). Then, for every possible spatial shifts (∆</w:t>
      </w:r>
      <w:r w:rsidRPr="00435821">
        <w:rPr>
          <w:i/>
        </w:rPr>
        <w:t>x</w:t>
      </w:r>
      <w:r w:rsidRPr="00435821">
        <w:t>,∆</w:t>
      </w:r>
      <w:r w:rsidRPr="00435821">
        <w:rPr>
          <w:i/>
        </w:rPr>
        <w:t>y</w:t>
      </w:r>
      <w:r w:rsidRPr="00435821">
        <w:t xml:space="preserve">), a temporal registration is performed and the EPSNR is computed. Finally the </w:t>
      </w:r>
      <w:r w:rsidRPr="00435821">
        <w:rPr>
          <w:lang w:eastAsia="ko-KR"/>
        </w:rPr>
        <w:t>largest</w:t>
      </w:r>
      <w:r w:rsidRPr="00435821">
        <w:t xml:space="preserve"> EPSNR is chosen as a video quality metric (VQM).</w:t>
      </w:r>
    </w:p>
    <w:p w:rsidR="008E7E59" w:rsidRPr="00435821" w:rsidRDefault="008E7E59" w:rsidP="00355450">
      <w:r w:rsidRPr="00435821">
        <w:t>At the monitoring point, the processed video sequence should be aligned with the edge pixels</w:t>
      </w:r>
      <w:r w:rsidRPr="00435821">
        <w:rPr>
          <w:lang w:eastAsia="ko-KR"/>
        </w:rPr>
        <w:t xml:space="preserve"> extracted from the source video sequence</w:t>
      </w:r>
      <w:r w:rsidRPr="00435821">
        <w:t>. However, if the side-channel bandwidth is small, only a few edge pixels of the source video sequence are available (Fig. 12). Consequently, the temporal registration can be inaccurate if the temporal registration is performed using a single frame (Fig.</w:t>
      </w:r>
      <w:r w:rsidR="00355450">
        <w:t> </w:t>
      </w:r>
      <w:r w:rsidRPr="00435821">
        <w:t xml:space="preserve">13). To address this problem, the model uses a window for temporal registration. Instead of using a single frame of the processed video sequence, the model builds a window which </w:t>
      </w:r>
      <w:r w:rsidRPr="00435821">
        <w:rPr>
          <w:lang w:eastAsia="ko-KR"/>
        </w:rPr>
        <w:t xml:space="preserve">consists of a number of </w:t>
      </w:r>
      <w:r w:rsidRPr="00435821">
        <w:t>adjacent frames to find the optimal temporal shift. Figure 14 illustrates the procedure. The mean squared error within the window is computed as follows:</w:t>
      </w:r>
    </w:p>
    <w:p w:rsidR="00051B7B" w:rsidRDefault="00051B7B" w:rsidP="00051B7B">
      <w:pPr>
        <w:pStyle w:val="Blanc"/>
      </w:pPr>
    </w:p>
    <w:p w:rsidR="008E7E59" w:rsidRPr="00435821" w:rsidRDefault="008E7E59" w:rsidP="008E7E59">
      <w:pPr>
        <w:pStyle w:val="Equation"/>
        <w:rPr>
          <w:rFonts w:eastAsia="한양신명조"/>
        </w:rPr>
      </w:pPr>
      <w:r w:rsidRPr="00435821">
        <w:rPr>
          <w:rFonts w:eastAsia="한양신명조"/>
        </w:rPr>
        <w:tab/>
      </w:r>
      <w:r w:rsidRPr="00435821">
        <w:rPr>
          <w:rFonts w:eastAsia="한양신명조"/>
        </w:rPr>
        <w:tab/>
      </w:r>
      <w:r w:rsidR="00355450" w:rsidRPr="00435821">
        <w:rPr>
          <w:position w:val="-30"/>
        </w:rPr>
        <w:object w:dxaOrig="4340" w:dyaOrig="680">
          <v:shape id="_x0000_i1039" type="#_x0000_t75" style="width:217.2pt;height:33.6pt" o:ole="">
            <v:imagedata r:id="rId31" o:title=""/>
          </v:shape>
          <o:OLEObject Type="Embed" ProgID="Equation.3" ShapeID="_x0000_i1039" DrawAspect="Content" ObjectID="_1333442910" r:id="rId32"/>
        </w:object>
      </w:r>
    </w:p>
    <w:p w:rsidR="00051B7B" w:rsidRDefault="00051B7B" w:rsidP="00051B7B">
      <w:pPr>
        <w:pStyle w:val="Blanc"/>
      </w:pPr>
    </w:p>
    <w:p w:rsidR="008E7E59" w:rsidRPr="00435821" w:rsidRDefault="008E7E59" w:rsidP="00355450">
      <w:pPr>
        <w:rPr>
          <w:rFonts w:eastAsia="한양신명조"/>
          <w:color w:val="000000"/>
        </w:rPr>
      </w:pPr>
      <w:r w:rsidRPr="00435821">
        <w:rPr>
          <w:rFonts w:eastAsia="한양신명조"/>
          <w:color w:val="000000"/>
        </w:rPr>
        <w:t xml:space="preserve">where </w:t>
      </w:r>
      <w:r w:rsidRPr="00435821">
        <w:rPr>
          <w:rFonts w:eastAsia="한양신명조"/>
          <w:i/>
          <w:color w:val="000000"/>
        </w:rPr>
        <w:t>MSE</w:t>
      </w:r>
      <w:r w:rsidRPr="00435821">
        <w:rPr>
          <w:rFonts w:eastAsia="한양신명조"/>
          <w:i/>
          <w:color w:val="000000"/>
          <w:vertAlign w:val="subscript"/>
        </w:rPr>
        <w:t>window</w:t>
      </w:r>
      <w:r w:rsidRPr="00435821">
        <w:rPr>
          <w:rFonts w:eastAsia="한양신명조"/>
          <w:color w:val="000000"/>
        </w:rPr>
        <w:t xml:space="preserve"> is the window</w:t>
      </w:r>
      <w:r w:rsidRPr="00435821">
        <w:t xml:space="preserve"> mean squared error, </w:t>
      </w:r>
      <w:r w:rsidRPr="00435821">
        <w:rPr>
          <w:rFonts w:eastAsia="한양신명조"/>
          <w:i/>
          <w:color w:val="000000"/>
        </w:rPr>
        <w:t>E</w:t>
      </w:r>
      <w:r w:rsidRPr="00435821">
        <w:rPr>
          <w:rFonts w:eastAsia="한양신명조"/>
          <w:i/>
          <w:color w:val="000000"/>
          <w:vertAlign w:val="subscript"/>
        </w:rPr>
        <w:t>SRC</w:t>
      </w:r>
      <w:r w:rsidRPr="00435821">
        <w:rPr>
          <w:rFonts w:eastAsia="한양신명조"/>
          <w:color w:val="000000"/>
        </w:rPr>
        <w:t>(</w:t>
      </w:r>
      <w:r w:rsidRPr="00435821">
        <w:rPr>
          <w:rFonts w:eastAsia="한양신명조"/>
          <w:i/>
          <w:color w:val="000000"/>
        </w:rPr>
        <w:t>i</w:t>
      </w:r>
      <w:r w:rsidRPr="00435821">
        <w:rPr>
          <w:rFonts w:eastAsia="한양신명조"/>
          <w:color w:val="000000"/>
        </w:rPr>
        <w:t xml:space="preserve">)is an edge pixel within the window which has a </w:t>
      </w:r>
      <w:r w:rsidRPr="00435821">
        <w:rPr>
          <w:rFonts w:eastAsia="한양신명조"/>
          <w:color w:val="000000"/>
          <w:lang w:eastAsia="ko-KR"/>
        </w:rPr>
        <w:t>corresponding</w:t>
      </w:r>
      <w:r w:rsidRPr="00435821">
        <w:rPr>
          <w:rFonts w:eastAsia="한양신명조"/>
          <w:color w:val="000000"/>
        </w:rPr>
        <w:t xml:space="preserve"> pixel in the processed video sequence, </w:t>
      </w:r>
      <w:r w:rsidRPr="00435821">
        <w:rPr>
          <w:rFonts w:eastAsia="한양신명조"/>
          <w:i/>
          <w:color w:val="000000"/>
        </w:rPr>
        <w:t>E</w:t>
      </w:r>
      <w:r w:rsidRPr="00435821">
        <w:rPr>
          <w:rFonts w:eastAsia="한양신명조"/>
          <w:i/>
          <w:color w:val="000000"/>
          <w:vertAlign w:val="subscript"/>
        </w:rPr>
        <w:t>PVS</w:t>
      </w:r>
      <w:r w:rsidRPr="00435821">
        <w:rPr>
          <w:rFonts w:eastAsia="한양신명조"/>
          <w:color w:val="000000"/>
        </w:rPr>
        <w:t>(</w:t>
      </w:r>
      <w:r w:rsidRPr="00435821">
        <w:rPr>
          <w:rFonts w:eastAsia="한양신명조"/>
          <w:i/>
          <w:color w:val="000000"/>
        </w:rPr>
        <w:t>i</w:t>
      </w:r>
      <w:r w:rsidRPr="00435821">
        <w:rPr>
          <w:rFonts w:eastAsia="한양신명조"/>
          <w:color w:val="000000"/>
        </w:rPr>
        <w:t xml:space="preserve">)is a pixel of the processed video sequence corresponding to the edge pixel, and </w:t>
      </w:r>
      <w:r w:rsidRPr="00435821">
        <w:rPr>
          <w:rFonts w:eastAsia="한양신명조"/>
          <w:i/>
          <w:color w:val="000000"/>
        </w:rPr>
        <w:t>N</w:t>
      </w:r>
      <w:r w:rsidRPr="00435821">
        <w:rPr>
          <w:rFonts w:eastAsia="한양신명조"/>
          <w:i/>
          <w:color w:val="000000"/>
          <w:vertAlign w:val="subscript"/>
        </w:rPr>
        <w:t>win</w:t>
      </w:r>
      <w:r w:rsidRPr="00435821">
        <w:rPr>
          <w:rFonts w:eastAsia="한양신명조"/>
          <w:color w:val="000000"/>
        </w:rPr>
        <w:t xml:space="preserve"> is the total number of edge pixels used to compute </w:t>
      </w:r>
      <w:r w:rsidRPr="00435821">
        <w:rPr>
          <w:rFonts w:eastAsia="한양신명조"/>
          <w:i/>
          <w:color w:val="000000"/>
        </w:rPr>
        <w:t>MSE</w:t>
      </w:r>
      <w:r w:rsidRPr="00435821">
        <w:rPr>
          <w:rFonts w:eastAsia="한양신명조"/>
          <w:i/>
          <w:color w:val="000000"/>
          <w:vertAlign w:val="subscript"/>
        </w:rPr>
        <w:t>window</w:t>
      </w:r>
      <w:r w:rsidRPr="00435821">
        <w:rPr>
          <w:rFonts w:eastAsia="한양신명조"/>
          <w:color w:val="000000"/>
        </w:rPr>
        <w:t>. This window</w:t>
      </w:r>
      <w:r w:rsidRPr="00435821">
        <w:t xml:space="preserve"> mean squared error</w:t>
      </w:r>
      <w:r w:rsidRPr="00435821">
        <w:rPr>
          <w:rFonts w:eastAsia="한양신명조"/>
          <w:color w:val="000000"/>
        </w:rPr>
        <w:t xml:space="preserve"> is used as the difference between a frame </w:t>
      </w:r>
      <w:r w:rsidRPr="00435821">
        <w:rPr>
          <w:rFonts w:eastAsia="한양신명조"/>
          <w:color w:val="000000"/>
          <w:lang w:eastAsia="ko-KR"/>
        </w:rPr>
        <w:t xml:space="preserve">of </w:t>
      </w:r>
      <w:r w:rsidRPr="00435821">
        <w:rPr>
          <w:rFonts w:eastAsia="한양신명조"/>
          <w:color w:val="000000"/>
        </w:rPr>
        <w:t xml:space="preserve">the processed video sequence and the corresponding frame </w:t>
      </w:r>
      <w:r w:rsidRPr="00435821">
        <w:rPr>
          <w:rFonts w:eastAsia="한양신명조"/>
          <w:color w:val="000000"/>
          <w:lang w:eastAsia="ko-KR"/>
        </w:rPr>
        <w:t xml:space="preserve">of </w:t>
      </w:r>
      <w:r w:rsidRPr="00435821">
        <w:rPr>
          <w:rFonts w:eastAsia="한양신명조"/>
          <w:color w:val="000000"/>
        </w:rPr>
        <w:t xml:space="preserve">the source video sequence. </w:t>
      </w:r>
    </w:p>
    <w:p w:rsidR="008E7E59" w:rsidRDefault="008E7E59" w:rsidP="008E7E59">
      <w:pPr>
        <w:rPr>
          <w:rFonts w:eastAsia="한양신명조"/>
        </w:rPr>
      </w:pPr>
      <w:r w:rsidRPr="00435821">
        <w:rPr>
          <w:rFonts w:eastAsia="한양신명조"/>
        </w:rPr>
        <w:t>The window size can be determined by considering the nature of the processed video sequence. For a typical application, a window corresponding two seconds is recommended. Alternatively, various sizes of windows can be applied and the best one which provides the smallest mean squared error can be used.</w:t>
      </w:r>
    </w:p>
    <w:p w:rsidR="00051B7B" w:rsidRDefault="00051B7B" w:rsidP="008E7E59">
      <w:pPr>
        <w:rPr>
          <w:rFonts w:eastAsia="한양신명조"/>
        </w:rPr>
      </w:pPr>
    </w:p>
    <w:p w:rsidR="00051B7B" w:rsidRPr="00435821" w:rsidRDefault="00051B7B" w:rsidP="008E7E59">
      <w:pPr>
        <w:rPr>
          <w:rFonts w:eastAsia="한양신명조"/>
        </w:rPr>
      </w:pPr>
    </w:p>
    <w:p w:rsidR="008E7E59" w:rsidRPr="00435821" w:rsidRDefault="008E7E59" w:rsidP="00355450">
      <w:pPr>
        <w:pStyle w:val="FigureNo"/>
      </w:pPr>
      <w:r w:rsidRPr="00435821">
        <w:t>FIGURE</w:t>
      </w:r>
      <w:r w:rsidR="00355450">
        <w:t xml:space="preserve"> </w:t>
      </w:r>
      <w:r w:rsidRPr="00435821">
        <w:t>12</w:t>
      </w:r>
    </w:p>
    <w:p w:rsidR="008E7E59" w:rsidRDefault="008E7E59" w:rsidP="008E7E59">
      <w:pPr>
        <w:pStyle w:val="Figuretitle"/>
      </w:pPr>
      <w:r w:rsidRPr="00435821">
        <w:t>Edge pixel selection of the source video sequence</w:t>
      </w:r>
    </w:p>
    <w:p w:rsidR="00355450" w:rsidRPr="00355450" w:rsidRDefault="00A17499" w:rsidP="00355450">
      <w:pPr>
        <w:pStyle w:val="Figure"/>
      </w:pPr>
      <w:r>
        <w:pict>
          <v:shape id="_x0000_i1040" type="#_x0000_t75" style="width:417.6pt;height:93.6pt">
            <v:imagedata r:id="rId33" o:title=""/>
          </v:shape>
        </w:pict>
      </w:r>
    </w:p>
    <w:p w:rsidR="008E7E59" w:rsidRPr="00435821" w:rsidRDefault="008E7E59" w:rsidP="00355450">
      <w:pPr>
        <w:pStyle w:val="FigureNo"/>
      </w:pPr>
      <w:r w:rsidRPr="00435821">
        <w:lastRenderedPageBreak/>
        <w:t>FIGURE</w:t>
      </w:r>
      <w:r w:rsidR="00355450">
        <w:t xml:space="preserve"> </w:t>
      </w:r>
      <w:r w:rsidRPr="00435821">
        <w:t>13</w:t>
      </w:r>
    </w:p>
    <w:p w:rsidR="008E7E59" w:rsidRDefault="008E7E59" w:rsidP="008E7E59">
      <w:pPr>
        <w:pStyle w:val="Figuretitle"/>
      </w:pPr>
      <w:r w:rsidRPr="00435821">
        <w:t>Aligning the processed video sequence to the edge pixels of the source video sequence</w:t>
      </w:r>
    </w:p>
    <w:p w:rsidR="00355450" w:rsidRPr="00355450" w:rsidRDefault="00A17499" w:rsidP="00355450">
      <w:pPr>
        <w:pStyle w:val="Figure"/>
      </w:pPr>
      <w:r>
        <w:pict>
          <v:shape id="_x0000_i1041" type="#_x0000_t75" style="width:481.8pt;height:198.6pt">
            <v:imagedata r:id="rId34" o:title=""/>
          </v:shape>
        </w:pict>
      </w:r>
    </w:p>
    <w:p w:rsidR="00051B7B" w:rsidRDefault="00051B7B" w:rsidP="00051B7B"/>
    <w:p w:rsidR="008E7E59" w:rsidRPr="00435821" w:rsidRDefault="008E7E59" w:rsidP="00355450">
      <w:pPr>
        <w:pStyle w:val="FigureNo"/>
      </w:pPr>
      <w:r w:rsidRPr="00435821">
        <w:t>FIGURE</w:t>
      </w:r>
      <w:r w:rsidR="00355450">
        <w:t xml:space="preserve"> </w:t>
      </w:r>
      <w:r w:rsidRPr="00435821">
        <w:t>14</w:t>
      </w:r>
    </w:p>
    <w:p w:rsidR="008E7E59" w:rsidRDefault="008E7E59" w:rsidP="008E7E59">
      <w:pPr>
        <w:pStyle w:val="Figuretitle"/>
      </w:pPr>
      <w:r w:rsidRPr="00435821">
        <w:t>Aligning the processed video sequence to the edge pixels using a window</w:t>
      </w:r>
    </w:p>
    <w:p w:rsidR="00355450" w:rsidRPr="00355450" w:rsidRDefault="00A17499" w:rsidP="00355450">
      <w:pPr>
        <w:pStyle w:val="Figure"/>
      </w:pPr>
      <w:r>
        <w:pict>
          <v:shape id="_x0000_i1042" type="#_x0000_t75" style="width:481.8pt;height:262.8pt">
            <v:imagedata r:id="rId35" o:title=""/>
          </v:shape>
        </w:pict>
      </w:r>
    </w:p>
    <w:p w:rsidR="008E7E59" w:rsidRPr="00435821" w:rsidRDefault="008E7E59" w:rsidP="00355450">
      <w:pPr>
        <w:rPr>
          <w:rFonts w:eastAsia="한강체"/>
        </w:rPr>
      </w:pPr>
      <w:r w:rsidRPr="00435821">
        <w:rPr>
          <w:rFonts w:eastAsia="한강체"/>
        </w:rPr>
        <w:t>When the source video sequence is encoded at high compression ratios, the encoder may reduce the number of frames per second and the processed video sequence has repeated frames (Fig.</w:t>
      </w:r>
      <w:r w:rsidR="00355450">
        <w:rPr>
          <w:rFonts w:eastAsia="한강체"/>
        </w:rPr>
        <w:t> </w:t>
      </w:r>
      <w:r w:rsidRPr="00435821">
        <w:rPr>
          <w:rFonts w:eastAsia="한강체"/>
        </w:rPr>
        <w:t>15). In Fig.</w:t>
      </w:r>
      <w:r w:rsidR="00355450">
        <w:rPr>
          <w:rFonts w:eastAsia="한강체"/>
        </w:rPr>
        <w:t> </w:t>
      </w:r>
      <w:r w:rsidRPr="00435821">
        <w:rPr>
          <w:rFonts w:eastAsia="한강체"/>
        </w:rPr>
        <w:t>15, the processed video sequence does not have frames corresponding some frames of the source video sequence (2, 4, 6, 8th frames). In this case, the model does not use repeated frames in computing the mean squared error. In other words, the model performs temporal registration using the first frame (valid frame) of each repeated block. Thus, in Fig.</w:t>
      </w:r>
      <w:r w:rsidR="00355450">
        <w:rPr>
          <w:rFonts w:eastAsia="한강체"/>
        </w:rPr>
        <w:t> </w:t>
      </w:r>
      <w:r w:rsidRPr="00435821">
        <w:rPr>
          <w:rFonts w:eastAsia="한강체"/>
        </w:rPr>
        <w:t>16, only three frames (3, 5, 7</w:t>
      </w:r>
      <w:r w:rsidRPr="00435821">
        <w:t>th</w:t>
      </w:r>
      <w:r w:rsidRPr="00435821">
        <w:rPr>
          <w:rFonts w:eastAsia="한강체"/>
        </w:rPr>
        <w:t> frames) within the window are used for temporal registration.</w:t>
      </w:r>
    </w:p>
    <w:p w:rsidR="008E7E59" w:rsidRPr="00435821" w:rsidRDefault="008E7E59" w:rsidP="00355450">
      <w:pPr>
        <w:pStyle w:val="FigureNo"/>
      </w:pPr>
      <w:r w:rsidRPr="00435821">
        <w:lastRenderedPageBreak/>
        <w:t>FIGURE</w:t>
      </w:r>
      <w:r w:rsidR="00302743">
        <w:t xml:space="preserve"> </w:t>
      </w:r>
      <w:r w:rsidRPr="00435821">
        <w:t>15</w:t>
      </w:r>
    </w:p>
    <w:p w:rsidR="008E7E59" w:rsidRDefault="008E7E59" w:rsidP="008E7E59">
      <w:pPr>
        <w:pStyle w:val="Figuretitle"/>
      </w:pPr>
      <w:r w:rsidRPr="00435821">
        <w:t>Example of repeated frames</w:t>
      </w:r>
    </w:p>
    <w:p w:rsidR="00355450" w:rsidRPr="00355450" w:rsidRDefault="00A17499" w:rsidP="00355450">
      <w:pPr>
        <w:pStyle w:val="Figure"/>
      </w:pPr>
      <w:r>
        <w:pict>
          <v:shape id="_x0000_i1043" type="#_x0000_t75" style="width:423.6pt;height:114pt">
            <v:imagedata r:id="rId36" o:title=""/>
          </v:shape>
        </w:pict>
      </w:r>
    </w:p>
    <w:p w:rsidR="00051B7B" w:rsidRDefault="00051B7B" w:rsidP="00051B7B"/>
    <w:p w:rsidR="008E7E59" w:rsidRPr="00435821" w:rsidRDefault="008E7E59" w:rsidP="00355450">
      <w:pPr>
        <w:pStyle w:val="FigureNo"/>
      </w:pPr>
      <w:r w:rsidRPr="00435821">
        <w:t>FIGURE</w:t>
      </w:r>
      <w:r w:rsidR="00355450">
        <w:t xml:space="preserve"> </w:t>
      </w:r>
      <w:r w:rsidRPr="00435821">
        <w:t>16</w:t>
      </w:r>
    </w:p>
    <w:p w:rsidR="008E7E59" w:rsidRDefault="008E7E59" w:rsidP="008E7E59">
      <w:pPr>
        <w:pStyle w:val="Figuretitle"/>
      </w:pPr>
      <w:r w:rsidRPr="00435821">
        <w:t>Hand</w:t>
      </w:r>
      <w:r w:rsidRPr="00435821">
        <w:rPr>
          <w:lang w:eastAsia="ko-KR"/>
        </w:rPr>
        <w:t>l</w:t>
      </w:r>
      <w:r w:rsidRPr="00435821">
        <w:t>ing repeated frames</w:t>
      </w:r>
    </w:p>
    <w:p w:rsidR="00355450" w:rsidRPr="00355450" w:rsidRDefault="00A17499" w:rsidP="00355450">
      <w:pPr>
        <w:pStyle w:val="Figure"/>
      </w:pPr>
      <w:r>
        <w:pict>
          <v:shape id="_x0000_i1044" type="#_x0000_t75" style="width:424.2pt;height:126pt">
            <v:imagedata r:id="rId37" o:title=""/>
          </v:shape>
        </w:pict>
      </w:r>
    </w:p>
    <w:p w:rsidR="008E7E59" w:rsidRPr="00435821" w:rsidRDefault="008E7E59" w:rsidP="00355450">
      <w:pPr>
        <w:rPr>
          <w:lang w:eastAsia="ko-KR"/>
        </w:rPr>
      </w:pPr>
      <w:r w:rsidRPr="00435821">
        <w:t xml:space="preserve">It is possible to </w:t>
      </w:r>
      <w:r w:rsidRPr="00435821">
        <w:rPr>
          <w:lang w:eastAsia="ko-KR"/>
        </w:rPr>
        <w:t>have</w:t>
      </w:r>
      <w:r w:rsidRPr="00435821">
        <w:t xml:space="preserve"> a processed video sequence with irregular frame repetition, which may cause the temporal registration method using a window to produce inaccurate results. To address this problem, it is possible to locally adjust each frame of the window within a given value (e.g. ±1), as shown in Fig.</w:t>
      </w:r>
      <w:r w:rsidR="00355450">
        <w:rPr>
          <w:lang w:eastAsia="ko-KR"/>
        </w:rPr>
        <w:t> </w:t>
      </w:r>
      <w:r w:rsidRPr="00435821">
        <w:t>1</w:t>
      </w:r>
      <w:r w:rsidRPr="00435821">
        <w:rPr>
          <w:lang w:eastAsia="ko-KR"/>
        </w:rPr>
        <w:t>8 after the temporal registration using a window</w:t>
      </w:r>
      <w:r w:rsidRPr="00435821">
        <w:t>.</w:t>
      </w:r>
      <w:r w:rsidRPr="00435821">
        <w:rPr>
          <w:lang w:eastAsia="ko-KR"/>
        </w:rPr>
        <w:t xml:space="preserve"> Then, the local adjustment which provides the minimum MSE is used to compute the EPSNR.</w:t>
      </w:r>
    </w:p>
    <w:p w:rsidR="00051B7B" w:rsidRDefault="00051B7B" w:rsidP="00051B7B"/>
    <w:p w:rsidR="008E7E59" w:rsidRPr="00435821" w:rsidRDefault="008E7E59" w:rsidP="00355450">
      <w:pPr>
        <w:pStyle w:val="FigureNo"/>
        <w:rPr>
          <w:lang w:eastAsia="ko-KR"/>
        </w:rPr>
      </w:pPr>
      <w:r w:rsidRPr="00435821">
        <w:t>FIGURE</w:t>
      </w:r>
      <w:r w:rsidR="00302743">
        <w:t xml:space="preserve"> </w:t>
      </w:r>
      <w:r w:rsidRPr="00435821">
        <w:t>1</w:t>
      </w:r>
      <w:r w:rsidRPr="00435821">
        <w:rPr>
          <w:lang w:eastAsia="ko-KR"/>
        </w:rPr>
        <w:t>7</w:t>
      </w:r>
    </w:p>
    <w:p w:rsidR="008E7E59" w:rsidRDefault="008E7E59" w:rsidP="008E7E59">
      <w:pPr>
        <w:pStyle w:val="Figuretitle"/>
      </w:pPr>
      <w:r w:rsidRPr="00435821">
        <w:t>Windows of various sizes</w:t>
      </w:r>
    </w:p>
    <w:p w:rsidR="00355450" w:rsidRPr="00355450" w:rsidRDefault="00A17499" w:rsidP="00355450">
      <w:pPr>
        <w:pStyle w:val="Figure"/>
      </w:pPr>
      <w:r>
        <w:pict>
          <v:shape id="_x0000_i1045" type="#_x0000_t75" style="width:472.2pt;height:185.4pt">
            <v:imagedata r:id="rId38" o:title=""/>
          </v:shape>
        </w:pict>
      </w:r>
    </w:p>
    <w:p w:rsidR="008E7E59" w:rsidRPr="00435821" w:rsidRDefault="008E7E59" w:rsidP="00355450">
      <w:pPr>
        <w:pStyle w:val="FigureNo"/>
        <w:rPr>
          <w:lang w:eastAsia="ko-KR"/>
        </w:rPr>
      </w:pPr>
      <w:r w:rsidRPr="00435821">
        <w:lastRenderedPageBreak/>
        <w:t>FIGURE</w:t>
      </w:r>
      <w:r w:rsidR="00355450">
        <w:t xml:space="preserve"> </w:t>
      </w:r>
      <w:r w:rsidRPr="00435821">
        <w:rPr>
          <w:lang w:eastAsia="ko-KR"/>
        </w:rPr>
        <w:t>18</w:t>
      </w:r>
    </w:p>
    <w:p w:rsidR="008E7E59" w:rsidRDefault="008E7E59" w:rsidP="008E7E59">
      <w:pPr>
        <w:pStyle w:val="Figuretitle"/>
      </w:pPr>
      <w:r w:rsidRPr="00435821">
        <w:t>Local adjustment for temporal registration using a window</w:t>
      </w:r>
    </w:p>
    <w:p w:rsidR="00355450" w:rsidRPr="00355450" w:rsidRDefault="00A17499" w:rsidP="00355450">
      <w:pPr>
        <w:pStyle w:val="Figure"/>
      </w:pPr>
      <w:r>
        <w:pict>
          <v:shape id="_x0000_i1046" type="#_x0000_t75" style="width:481.8pt;height:120.6pt">
            <v:imagedata r:id="rId39" o:title=""/>
          </v:shape>
        </w:pict>
      </w:r>
    </w:p>
    <w:p w:rsidR="00051B7B" w:rsidRDefault="00051B7B" w:rsidP="00051B7B">
      <w:bookmarkStart w:id="32" w:name="_Toc212466095"/>
    </w:p>
    <w:p w:rsidR="008E7E59" w:rsidRPr="00435821" w:rsidRDefault="008E7E59" w:rsidP="008E7E59">
      <w:pPr>
        <w:pStyle w:val="Heading2"/>
      </w:pPr>
      <w:bookmarkStart w:id="33" w:name="_Toc259006235"/>
      <w:r w:rsidRPr="00435821">
        <w:t>2.4</w:t>
      </w:r>
      <w:r w:rsidRPr="00435821">
        <w:tab/>
        <w:t>Computing EPSNR and post-processing</w:t>
      </w:r>
      <w:bookmarkEnd w:id="32"/>
      <w:bookmarkEnd w:id="33"/>
    </w:p>
    <w:p w:rsidR="008E7E59" w:rsidRPr="00435821" w:rsidRDefault="008E7E59" w:rsidP="008E7E59">
      <w:pPr>
        <w:rPr>
          <w:rFonts w:eastAsia="한양신명조"/>
        </w:rPr>
      </w:pPr>
      <w:r w:rsidRPr="00435821">
        <w:t xml:space="preserve">After temporal registration is performed, </w:t>
      </w:r>
      <w:r w:rsidRPr="00435821">
        <w:rPr>
          <w:rFonts w:eastAsia="한양신명조"/>
        </w:rPr>
        <w:t xml:space="preserve">the average of the differences between the </w:t>
      </w:r>
      <w:r w:rsidRPr="00435821">
        <w:rPr>
          <w:rFonts w:eastAsia="한양신명조"/>
          <w:lang w:eastAsia="ko-KR"/>
        </w:rPr>
        <w:t xml:space="preserve">edge pixels of </w:t>
      </w:r>
      <w:r w:rsidRPr="00435821">
        <w:rPr>
          <w:rFonts w:eastAsia="한양신명조"/>
        </w:rPr>
        <w:t xml:space="preserve">the source video sequence </w:t>
      </w:r>
      <w:r w:rsidRPr="00435821">
        <w:rPr>
          <w:rFonts w:eastAsia="한양신명조"/>
          <w:lang w:eastAsia="ko-KR"/>
        </w:rPr>
        <w:t>and the corresponding pixels of</w:t>
      </w:r>
      <w:r w:rsidRPr="00435821">
        <w:rPr>
          <w:rFonts w:eastAsia="한양신명조"/>
        </w:rPr>
        <w:t xml:space="preserve"> the processed video sequence is computed, which can be understood as the </w:t>
      </w:r>
      <w:r w:rsidRPr="00435821">
        <w:rPr>
          <w:rFonts w:eastAsia="한양신명조"/>
          <w:lang w:eastAsia="ko-KR"/>
        </w:rPr>
        <w:t xml:space="preserve">edge </w:t>
      </w:r>
      <w:r w:rsidRPr="00435821">
        <w:rPr>
          <w:rFonts w:eastAsia="한양신명조"/>
        </w:rPr>
        <w:t>mean squared error of the processed video sequence (</w:t>
      </w:r>
      <w:r w:rsidRPr="00435821">
        <w:rPr>
          <w:rFonts w:eastAsia="한양신명조"/>
          <w:i/>
          <w:color w:val="000000"/>
        </w:rPr>
        <w:t>MSE</w:t>
      </w:r>
      <w:r w:rsidRPr="00435821">
        <w:rPr>
          <w:rFonts w:eastAsia="한양신명조"/>
          <w:i/>
          <w:color w:val="000000"/>
          <w:vertAlign w:val="subscript"/>
        </w:rPr>
        <w:t>edge</w:t>
      </w:r>
      <w:r w:rsidRPr="00435821">
        <w:rPr>
          <w:snapToGrid w:val="0"/>
        </w:rPr>
        <w:t>)</w:t>
      </w:r>
      <w:r w:rsidRPr="00435821">
        <w:rPr>
          <w:rFonts w:eastAsia="한양신명조"/>
        </w:rPr>
        <w:t>. Finally, the EPSNR (edge PSNR) is computed as follows:</w:t>
      </w:r>
    </w:p>
    <w:p w:rsidR="00051B7B" w:rsidRDefault="00051B7B" w:rsidP="00051B7B">
      <w:pPr>
        <w:pStyle w:val="Blanc"/>
        <w:rPr>
          <w:snapToGrid w:val="0"/>
        </w:rPr>
      </w:pPr>
    </w:p>
    <w:p w:rsidR="008E7E59" w:rsidRPr="00435821" w:rsidRDefault="008E7E59" w:rsidP="008E7E59">
      <w:pPr>
        <w:pStyle w:val="Equation"/>
        <w:rPr>
          <w:rFonts w:eastAsia="한양신명조"/>
        </w:rPr>
      </w:pPr>
      <w:r w:rsidRPr="00435821">
        <w:rPr>
          <w:snapToGrid w:val="0"/>
        </w:rPr>
        <w:tab/>
      </w:r>
      <w:r w:rsidRPr="00435821">
        <w:rPr>
          <w:snapToGrid w:val="0"/>
        </w:rPr>
        <w:tab/>
      </w:r>
      <w:r w:rsidR="00355450" w:rsidRPr="00435821">
        <w:rPr>
          <w:position w:val="-36"/>
        </w:rPr>
        <w:object w:dxaOrig="3000" w:dyaOrig="840">
          <v:shape id="_x0000_i1047" type="#_x0000_t75" style="width:149.4pt;height:42pt" o:ole="">
            <v:imagedata r:id="rId40" o:title=""/>
          </v:shape>
          <o:OLEObject Type="Embed" ProgID="Equation.3" ShapeID="_x0000_i1047" DrawAspect="Content" ObjectID="_1333442911" r:id="rId41"/>
        </w:object>
      </w:r>
    </w:p>
    <w:p w:rsidR="00051B7B" w:rsidRDefault="00051B7B" w:rsidP="00051B7B">
      <w:pPr>
        <w:pStyle w:val="Blanc"/>
        <w:rPr>
          <w:snapToGrid w:val="0"/>
        </w:rPr>
      </w:pPr>
    </w:p>
    <w:p w:rsidR="00355450" w:rsidRDefault="008E7E59" w:rsidP="00355450">
      <w:pPr>
        <w:rPr>
          <w:rFonts w:eastAsia="한양신명조"/>
        </w:rPr>
      </w:pPr>
      <w:r w:rsidRPr="00435821">
        <w:rPr>
          <w:rFonts w:eastAsia="한양신명조"/>
        </w:rPr>
        <w:t>where</w:t>
      </w:r>
      <w:r w:rsidR="00355450">
        <w:rPr>
          <w:rFonts w:eastAsia="한양신명조"/>
        </w:rPr>
        <w:t>:</w:t>
      </w:r>
    </w:p>
    <w:p w:rsidR="008E7E59" w:rsidRPr="00435821" w:rsidRDefault="00355450" w:rsidP="00355450">
      <w:pPr>
        <w:pStyle w:val="Equationlegend"/>
      </w:pPr>
      <w:r>
        <w:rPr>
          <w:rFonts w:eastAsia="한양신명조"/>
        </w:rPr>
        <w:tab/>
      </w:r>
      <w:r w:rsidR="008E7E59" w:rsidRPr="00435821">
        <w:rPr>
          <w:rFonts w:eastAsia="한양신명조"/>
          <w:i/>
        </w:rPr>
        <w:t>p</w:t>
      </w:r>
      <w:r>
        <w:rPr>
          <w:rFonts w:eastAsia="한양신명조"/>
        </w:rPr>
        <w:tab/>
      </w:r>
      <w:r w:rsidR="008E7E59" w:rsidRPr="00435821">
        <w:rPr>
          <w:rFonts w:eastAsia="한양신명조"/>
        </w:rPr>
        <w:t>is the peak value of the image.</w:t>
      </w:r>
    </w:p>
    <w:p w:rsidR="008E7E59" w:rsidRPr="00435821" w:rsidRDefault="008E7E59" w:rsidP="008E7E59">
      <w:r w:rsidRPr="00435821">
        <w:t>In multimedia video encoding, there can be frame repeating due to reduced frame rates and frame freezing due to transmission error, which will degrade perceptual video quality. In order to address this effect, the model applies the following adjustment</w:t>
      </w:r>
      <w:r w:rsidRPr="00435821">
        <w:rPr>
          <w:lang w:eastAsia="ko-KR"/>
        </w:rPr>
        <w:t xml:space="preserve"> before computing the EPSNR</w:t>
      </w:r>
      <w:r w:rsidRPr="00435821">
        <w:t>:</w:t>
      </w:r>
    </w:p>
    <w:p w:rsidR="00051B7B" w:rsidRDefault="00051B7B" w:rsidP="00051B7B">
      <w:pPr>
        <w:pStyle w:val="Blanc"/>
        <w:rPr>
          <w:snapToGrid w:val="0"/>
        </w:rPr>
      </w:pPr>
    </w:p>
    <w:p w:rsidR="008E7E59" w:rsidRPr="00435821" w:rsidRDefault="008E7E59" w:rsidP="008E7E59">
      <w:pPr>
        <w:pStyle w:val="Equation"/>
      </w:pPr>
      <w:r w:rsidRPr="00435821">
        <w:tab/>
      </w:r>
      <w:r w:rsidRPr="00435821">
        <w:tab/>
      </w:r>
      <w:r w:rsidR="00355450" w:rsidRPr="00435821">
        <w:rPr>
          <w:position w:val="-34"/>
        </w:rPr>
        <w:object w:dxaOrig="7560" w:dyaOrig="760">
          <v:shape id="_x0000_i1048" type="#_x0000_t75" style="width:378pt;height:38.4pt" o:ole="">
            <v:imagedata r:id="rId42" o:title=""/>
          </v:shape>
          <o:OLEObject Type="Embed" ProgID="Equation.3" ShapeID="_x0000_i1048" DrawAspect="Content" ObjectID="_1333442912" r:id="rId43"/>
        </w:object>
      </w:r>
    </w:p>
    <w:p w:rsidR="00051B7B" w:rsidRDefault="00051B7B" w:rsidP="00051B7B">
      <w:pPr>
        <w:pStyle w:val="Blanc"/>
        <w:rPr>
          <w:snapToGrid w:val="0"/>
        </w:rPr>
      </w:pPr>
    </w:p>
    <w:p w:rsidR="008E7E59" w:rsidRPr="00435821" w:rsidRDefault="008E7E59" w:rsidP="008E7E59">
      <w:pPr>
        <w:rPr>
          <w:color w:val="000000"/>
          <w:lang w:eastAsia="ko-KR"/>
        </w:rPr>
      </w:pPr>
      <w:r w:rsidRPr="00435821">
        <w:rPr>
          <w:rFonts w:eastAsia="한양신명조"/>
          <w:color w:val="000000"/>
          <w:lang w:eastAsia="ko-KR"/>
        </w:rPr>
        <w:t>w</w:t>
      </w:r>
      <w:r w:rsidRPr="00435821">
        <w:rPr>
          <w:rFonts w:eastAsia="한양신명조"/>
          <w:color w:val="000000"/>
        </w:rPr>
        <w:t xml:space="preserve">here </w:t>
      </w:r>
      <w:r w:rsidRPr="00435821">
        <w:rPr>
          <w:rFonts w:eastAsia="한양신명조"/>
          <w:i/>
          <w:color w:val="000000"/>
        </w:rPr>
        <w:t>MSE</w:t>
      </w:r>
      <w:r w:rsidRPr="00435821">
        <w:rPr>
          <w:rFonts w:eastAsia="한양신명조"/>
          <w:i/>
          <w:color w:val="000000"/>
          <w:vertAlign w:val="subscript"/>
        </w:rPr>
        <w:t>freezed_frame_considered</w:t>
      </w:r>
      <w:r w:rsidRPr="00435821">
        <w:rPr>
          <w:color w:val="000000"/>
        </w:rPr>
        <w:t xml:space="preserve"> is the mean squared error which takes into account repeated and freezed frames, </w:t>
      </w:r>
      <w:r w:rsidRPr="00435821">
        <w:rPr>
          <w:rFonts w:eastAsia="한양신명조"/>
          <w:i/>
          <w:color w:val="000000"/>
        </w:rPr>
        <w:t>N</w:t>
      </w:r>
      <w:r w:rsidRPr="00435821">
        <w:rPr>
          <w:rFonts w:eastAsia="한양신명조"/>
          <w:i/>
          <w:color w:val="000000"/>
          <w:vertAlign w:val="subscript"/>
        </w:rPr>
        <w:t>total_frame</w:t>
      </w:r>
      <w:r w:rsidRPr="00435821">
        <w:rPr>
          <w:color w:val="000000"/>
        </w:rPr>
        <w:t xml:space="preserve"> is the total number of frames, </w:t>
      </w:r>
      <w:r w:rsidRPr="00435821">
        <w:rPr>
          <w:rFonts w:eastAsia="한양신명조"/>
          <w:i/>
          <w:color w:val="000000"/>
        </w:rPr>
        <w:t>N</w:t>
      </w:r>
      <w:r w:rsidRPr="00435821">
        <w:rPr>
          <w:rFonts w:eastAsia="한양신명조"/>
          <w:i/>
          <w:color w:val="000000"/>
          <w:vertAlign w:val="subscript"/>
        </w:rPr>
        <w:t>total_freezed_frame</w:t>
      </w:r>
      <w:r w:rsidRPr="00435821">
        <w:rPr>
          <w:color w:val="000000"/>
        </w:rPr>
        <w:t xml:space="preserve">, </w:t>
      </w:r>
      <w:r w:rsidRPr="00355450">
        <w:rPr>
          <w:iCs/>
          <w:color w:val="000000"/>
        </w:rPr>
        <w:t>K</w:t>
      </w:r>
      <w:r w:rsidRPr="00435821">
        <w:rPr>
          <w:color w:val="000000"/>
        </w:rPr>
        <w:t xml:space="preserve"> is a constant.</w:t>
      </w:r>
      <w:r w:rsidRPr="00435821">
        <w:rPr>
          <w:color w:val="000000"/>
          <w:lang w:eastAsia="ko-KR"/>
        </w:rPr>
        <w:t xml:space="preserve"> In the model tested in the VQEG multimedia test, </w:t>
      </w:r>
      <w:r w:rsidRPr="00355450">
        <w:rPr>
          <w:iCs/>
          <w:color w:val="000000"/>
          <w:lang w:eastAsia="ko-KR"/>
        </w:rPr>
        <w:t>K</w:t>
      </w:r>
      <w:r w:rsidRPr="00435821">
        <w:rPr>
          <w:color w:val="000000"/>
          <w:lang w:eastAsia="ko-KR"/>
        </w:rPr>
        <w:t xml:space="preserve"> was set to 1.</w:t>
      </w:r>
    </w:p>
    <w:p w:rsidR="008E7E59" w:rsidRPr="00435821" w:rsidRDefault="008E7E59" w:rsidP="00355450">
      <w:pPr>
        <w:rPr>
          <w:lang w:eastAsia="ko-KR"/>
        </w:rPr>
      </w:pPr>
      <w:r w:rsidRPr="00435821">
        <w:t>When the EPSNR exceeds a certain value, the perceptual quality becomes saturated. In this case, it is possible to set the upper bound of the EPSNR. Furthermore, when a linear relationship between the EPSNR and DMOS (difference mean opinion score) is desirable, one can apply a piecewise linear function, as illustrated in Fig.</w:t>
      </w:r>
      <w:r w:rsidR="00355450">
        <w:t> </w:t>
      </w:r>
      <w:r w:rsidRPr="00435821">
        <w:rPr>
          <w:lang w:eastAsia="ko-KR"/>
        </w:rPr>
        <w:t>19</w:t>
      </w:r>
      <w:r w:rsidRPr="00435821">
        <w:t>.</w:t>
      </w:r>
      <w:r w:rsidRPr="00435821">
        <w:rPr>
          <w:lang w:eastAsia="ko-KR"/>
        </w:rPr>
        <w:t xml:space="preserve"> In the model tested in the VQEG multimedia test, only the upper bound is set to 50 since polynomial curve fitting was used.</w:t>
      </w:r>
    </w:p>
    <w:p w:rsidR="008E7E59" w:rsidRPr="00435821" w:rsidRDefault="008E7E59" w:rsidP="00355450">
      <w:pPr>
        <w:pStyle w:val="FigureNo"/>
        <w:rPr>
          <w:lang w:eastAsia="ko-KR"/>
        </w:rPr>
      </w:pPr>
      <w:r w:rsidRPr="00435821">
        <w:lastRenderedPageBreak/>
        <w:t>FIGURE</w:t>
      </w:r>
      <w:r w:rsidR="00355450">
        <w:t xml:space="preserve"> </w:t>
      </w:r>
      <w:r w:rsidRPr="00435821">
        <w:rPr>
          <w:lang w:eastAsia="ko-KR"/>
        </w:rPr>
        <w:t>19</w:t>
      </w:r>
    </w:p>
    <w:p w:rsidR="008E7E59" w:rsidRDefault="008E7E59" w:rsidP="008E7E59">
      <w:pPr>
        <w:pStyle w:val="Figuretitle"/>
      </w:pPr>
      <w:r w:rsidRPr="00435821">
        <w:t xml:space="preserve">Piecewise linear function for linear relationship </w:t>
      </w:r>
      <w:r w:rsidRPr="00435821">
        <w:br/>
        <w:t>between the EPSNR and DMOS</w:t>
      </w:r>
    </w:p>
    <w:p w:rsidR="00355450" w:rsidRPr="00355450" w:rsidRDefault="00A17499" w:rsidP="00355450">
      <w:pPr>
        <w:pStyle w:val="Figure"/>
      </w:pPr>
      <w:r>
        <w:pict>
          <v:shape id="_x0000_i1049" type="#_x0000_t75" style="width:190.2pt;height:165pt">
            <v:imagedata r:id="rId44" o:title=""/>
          </v:shape>
        </w:pict>
      </w:r>
    </w:p>
    <w:p w:rsidR="00051B7B" w:rsidRDefault="00051B7B" w:rsidP="00051B7B">
      <w:pPr>
        <w:rPr>
          <w:lang w:eastAsia="ko-KR"/>
        </w:rPr>
      </w:pPr>
      <w:bookmarkStart w:id="34" w:name="_Toc212466096"/>
    </w:p>
    <w:p w:rsidR="008E7E59" w:rsidRPr="00435821" w:rsidRDefault="008E7E59" w:rsidP="008E7E59">
      <w:pPr>
        <w:pStyle w:val="Heading2"/>
      </w:pPr>
      <w:bookmarkStart w:id="35" w:name="_Toc259006236"/>
      <w:r w:rsidRPr="00435821">
        <w:rPr>
          <w:lang w:eastAsia="ko-KR"/>
        </w:rPr>
        <w:t>2.5</w:t>
      </w:r>
      <w:r w:rsidRPr="00435821">
        <w:rPr>
          <w:lang w:eastAsia="ko-KR"/>
        </w:rPr>
        <w:tab/>
      </w:r>
      <w:r w:rsidRPr="00435821">
        <w:t>Optimal bandwidth of side channel</w:t>
      </w:r>
      <w:bookmarkEnd w:id="34"/>
      <w:bookmarkEnd w:id="35"/>
    </w:p>
    <w:p w:rsidR="008E7E59" w:rsidRPr="00435821" w:rsidRDefault="008E7E59" w:rsidP="00355450">
      <w:r w:rsidRPr="00435821">
        <w:t>The Appendix shows the performance comparison as the bandwidth of the side-channel increases. For the QCIF format, it is observed that the correlation coefficients are almost saturated at about 10 kb</w:t>
      </w:r>
      <w:r w:rsidR="00355450">
        <w:t>it/</w:t>
      </w:r>
      <w:r w:rsidRPr="00435821">
        <w:t>s. After that, increasing the bandwidth produces about 1% improvement. For the CIF format, it is observed that the correlation coefficients are almost saturated at about 15 kb</w:t>
      </w:r>
      <w:r w:rsidR="00355450">
        <w:t>it/</w:t>
      </w:r>
      <w:r w:rsidRPr="00435821">
        <w:t>s. After that, increasing the bandwidth produces about 0.5% improvement. For the VGA format, it is observed that the correlation coefficients are almost saturated at about 30 kb</w:t>
      </w:r>
      <w:r w:rsidR="00355450">
        <w:t>it/</w:t>
      </w:r>
      <w:r w:rsidRPr="00435821">
        <w:t>s. After that, increasing the bandwidth produces about 0.5% improvement.</w:t>
      </w:r>
    </w:p>
    <w:p w:rsidR="008E7E59" w:rsidRPr="00435821" w:rsidRDefault="008E7E59" w:rsidP="008E7E59">
      <w:r w:rsidRPr="00435821">
        <w:rPr>
          <w:lang w:eastAsia="ko-KR"/>
        </w:rPr>
        <w:t>The EPSNR r</w:t>
      </w:r>
      <w:r w:rsidRPr="00435821">
        <w:t>educed reference models for objective measurement of video quality are based on edge degradation. The models can be implemented in real time with moderate use of computing power. The model</w:t>
      </w:r>
      <w:r w:rsidRPr="00435821">
        <w:rPr>
          <w:lang w:eastAsia="ko-KR"/>
        </w:rPr>
        <w:t>s are</w:t>
      </w:r>
      <w:r w:rsidRPr="00435821">
        <w:t xml:space="preserve"> well suited to applications which require real-time video quality monitoring</w:t>
      </w:r>
      <w:r w:rsidRPr="00435821">
        <w:rPr>
          <w:lang w:eastAsia="ko-KR"/>
        </w:rPr>
        <w:t xml:space="preserve"> where side channels are available</w:t>
      </w:r>
      <w:r w:rsidRPr="00435821">
        <w:t>.</w:t>
      </w:r>
    </w:p>
    <w:p w:rsidR="008E7E59" w:rsidRDefault="008E7E59" w:rsidP="008E7E59"/>
    <w:p w:rsidR="00051B7B" w:rsidRDefault="00051B7B" w:rsidP="008E7E59"/>
    <w:p w:rsidR="00051B7B" w:rsidRPr="00435821" w:rsidRDefault="00051B7B" w:rsidP="008E7E59"/>
    <w:p w:rsidR="008E7E59" w:rsidRPr="00435821" w:rsidRDefault="008E7E59" w:rsidP="008E7E59"/>
    <w:p w:rsidR="008E7E59" w:rsidRPr="00435821" w:rsidRDefault="008E7E59" w:rsidP="008E7E59">
      <w:pPr>
        <w:pStyle w:val="AppendixNoTitle"/>
      </w:pPr>
      <w:bookmarkStart w:id="36" w:name="_Toc212466098"/>
      <w:r w:rsidRPr="00435821">
        <w:lastRenderedPageBreak/>
        <w:t>Appendix</w:t>
      </w:r>
      <w:bookmarkEnd w:id="36"/>
      <w:r w:rsidRPr="00435821">
        <w:rPr>
          <w:lang w:eastAsia="ko-KR"/>
        </w:rPr>
        <w:t xml:space="preserve"> 1 </w:t>
      </w:r>
      <w:r w:rsidRPr="00435821">
        <w:rPr>
          <w:lang w:eastAsia="ko-KR"/>
        </w:rPr>
        <w:br/>
        <w:t>to Annex 2</w:t>
      </w:r>
    </w:p>
    <w:p w:rsidR="008E7E59" w:rsidRPr="00435821" w:rsidRDefault="008E7E59" w:rsidP="00355450">
      <w:pPr>
        <w:pStyle w:val="Heading1"/>
      </w:pPr>
      <w:bookmarkStart w:id="37" w:name="_Toc212466099"/>
      <w:bookmarkStart w:id="38" w:name="_Toc259006205"/>
      <w:bookmarkStart w:id="39" w:name="_Toc259006237"/>
      <w:r w:rsidRPr="00435821">
        <w:t xml:space="preserve">1 </w:t>
      </w:r>
      <w:r w:rsidRPr="00435821">
        <w:tab/>
        <w:t>Optimal side-channel bandwidths</w:t>
      </w:r>
      <w:bookmarkEnd w:id="37"/>
      <w:bookmarkEnd w:id="38"/>
      <w:bookmarkEnd w:id="39"/>
    </w:p>
    <w:p w:rsidR="008E7E59" w:rsidRPr="00435821" w:rsidRDefault="008E7E59" w:rsidP="00051B7B">
      <w:pPr>
        <w:keepNext/>
      </w:pPr>
      <w:r w:rsidRPr="00435821">
        <w:t>Figure</w:t>
      </w:r>
      <w:r w:rsidR="00355450">
        <w:t xml:space="preserve"> 20</w:t>
      </w:r>
      <w:r w:rsidRPr="00435821">
        <w:t xml:space="preserve"> shows correlation coefficients for different side-channel bandwidths for the QCIF video sets. It can be seen that the correlation coefficients are almost saturated at about 10 kb</w:t>
      </w:r>
      <w:r w:rsidR="00355450">
        <w:t>it/</w:t>
      </w:r>
      <w:r w:rsidRPr="00435821">
        <w:t>s. After that, increasing the bandwidth produces about 1% improvement.</w:t>
      </w:r>
    </w:p>
    <w:p w:rsidR="008E7E59" w:rsidRPr="00435821" w:rsidRDefault="008E7E59" w:rsidP="00355450">
      <w:pPr>
        <w:pStyle w:val="FigureNo"/>
      </w:pPr>
      <w:r w:rsidRPr="00435821">
        <w:t>Figure</w:t>
      </w:r>
      <w:r w:rsidR="00355450">
        <w:t xml:space="preserve"> 20</w:t>
      </w:r>
    </w:p>
    <w:p w:rsidR="008E7E59" w:rsidRDefault="008E7E59" w:rsidP="008E7E59">
      <w:pPr>
        <w:pStyle w:val="Figuretitle"/>
      </w:pPr>
      <w:r w:rsidRPr="00435821">
        <w:t>Performance improvement as the side-channel bandwidth increases (QCIF)</w:t>
      </w:r>
    </w:p>
    <w:p w:rsidR="00355450" w:rsidRPr="00355450" w:rsidRDefault="00A17499" w:rsidP="00355450">
      <w:pPr>
        <w:pStyle w:val="Figure"/>
      </w:pPr>
      <w:r>
        <w:pict>
          <v:shape id="_x0000_i1050" type="#_x0000_t75" style="width:454.8pt;height:541.2pt">
            <v:imagedata r:id="rId45" o:title=""/>
          </v:shape>
        </w:pict>
      </w:r>
    </w:p>
    <w:p w:rsidR="008E7E59" w:rsidRDefault="008E7E59" w:rsidP="00051B7B">
      <w:pPr>
        <w:keepNext/>
      </w:pPr>
      <w:r w:rsidRPr="00435821">
        <w:lastRenderedPageBreak/>
        <w:t>Figure</w:t>
      </w:r>
      <w:r w:rsidR="00355450">
        <w:t xml:space="preserve"> 21</w:t>
      </w:r>
      <w:r w:rsidRPr="00435821">
        <w:t xml:space="preserve"> shows the correlation coefficients for different side-channel bandwidths for the CIF video sets. It can be seen that the correlation coefficients are almost saturated at about 15 kb</w:t>
      </w:r>
      <w:r w:rsidR="00355450">
        <w:t>it/</w:t>
      </w:r>
      <w:r w:rsidRPr="00435821">
        <w:t>s. After that, increasing the bandwidth produces about 0.5% improvement.</w:t>
      </w:r>
    </w:p>
    <w:p w:rsidR="00051B7B" w:rsidRDefault="00051B7B" w:rsidP="00051B7B">
      <w:pPr>
        <w:keepNext/>
      </w:pPr>
    </w:p>
    <w:p w:rsidR="00051B7B" w:rsidRPr="00435821" w:rsidRDefault="00051B7B" w:rsidP="00051B7B">
      <w:pPr>
        <w:keepNext/>
      </w:pPr>
    </w:p>
    <w:p w:rsidR="008E7E59" w:rsidRPr="00435821" w:rsidRDefault="008E7E59" w:rsidP="00355450">
      <w:pPr>
        <w:pStyle w:val="FigureNo"/>
      </w:pPr>
      <w:r w:rsidRPr="00435821">
        <w:t>Figure</w:t>
      </w:r>
      <w:r w:rsidR="00355450">
        <w:t xml:space="preserve"> 21</w:t>
      </w:r>
    </w:p>
    <w:p w:rsidR="008E7E59" w:rsidRDefault="008E7E59" w:rsidP="008E7E59">
      <w:pPr>
        <w:pStyle w:val="Figuretitle"/>
      </w:pPr>
      <w:r w:rsidRPr="00435821">
        <w:t>Performance improvement as the side-channel bandwidth increases (CIF)</w:t>
      </w:r>
    </w:p>
    <w:p w:rsidR="00355450" w:rsidRPr="00355450" w:rsidRDefault="00A17499" w:rsidP="00355450">
      <w:pPr>
        <w:pStyle w:val="Figure"/>
      </w:pPr>
      <w:r>
        <w:pict>
          <v:shape id="_x0000_i1051" type="#_x0000_t75" style="width:451.2pt;height:562.2pt">
            <v:imagedata r:id="rId46" o:title=""/>
          </v:shape>
        </w:pict>
      </w:r>
    </w:p>
    <w:p w:rsidR="008E7E59" w:rsidRPr="00435821" w:rsidRDefault="008E7E59" w:rsidP="00051B7B">
      <w:pPr>
        <w:keepNext/>
      </w:pPr>
      <w:r w:rsidRPr="00435821">
        <w:lastRenderedPageBreak/>
        <w:t>Figure</w:t>
      </w:r>
      <w:r w:rsidR="00355450">
        <w:t xml:space="preserve"> 22</w:t>
      </w:r>
      <w:r w:rsidRPr="00435821">
        <w:t xml:space="preserve"> shows correlation coefficients for different side-channel bandwidths for the VGA video sets. It can be seen that the correlation coefficients are almost saturated at about 30 kb</w:t>
      </w:r>
      <w:r w:rsidR="00355450">
        <w:t>it/</w:t>
      </w:r>
      <w:r w:rsidRPr="00435821">
        <w:t>s. After that, increasing the bandwidth produces about 0.5% improvement.</w:t>
      </w:r>
    </w:p>
    <w:p w:rsidR="008E7E59" w:rsidRPr="00435821" w:rsidRDefault="008E7E59" w:rsidP="00355450">
      <w:pPr>
        <w:pStyle w:val="FigureNo"/>
        <w:rPr>
          <w:lang w:eastAsia="ko-KR"/>
        </w:rPr>
      </w:pPr>
      <w:r w:rsidRPr="00435821">
        <w:t>Figure</w:t>
      </w:r>
      <w:r w:rsidR="00355450">
        <w:t xml:space="preserve"> 22</w:t>
      </w:r>
    </w:p>
    <w:p w:rsidR="008E7E59" w:rsidRDefault="008E7E59" w:rsidP="008E7E59">
      <w:pPr>
        <w:pStyle w:val="Figuretitle"/>
      </w:pPr>
      <w:r w:rsidRPr="00435821">
        <w:t>Performance improvement as the side-channel bandwidth increases (VGA)</w:t>
      </w:r>
    </w:p>
    <w:p w:rsidR="00355450" w:rsidRPr="00355450" w:rsidRDefault="00A17499" w:rsidP="00355450">
      <w:pPr>
        <w:pStyle w:val="Figure"/>
      </w:pPr>
      <w:r>
        <w:pict>
          <v:shape id="_x0000_i1052" type="#_x0000_t75" style="width:451.2pt;height:562.2pt">
            <v:imagedata r:id="rId47" o:title=""/>
          </v:shape>
        </w:pict>
      </w:r>
    </w:p>
    <w:p w:rsidR="008E7E59" w:rsidRDefault="008E7E59" w:rsidP="008E7E59">
      <w:pPr>
        <w:rPr>
          <w:lang w:val="en-US"/>
        </w:rPr>
      </w:pPr>
    </w:p>
    <w:p w:rsidR="008E7E59" w:rsidRPr="00BF487A" w:rsidRDefault="008E7E59" w:rsidP="008E7E59">
      <w:pPr>
        <w:pStyle w:val="Line"/>
      </w:pPr>
    </w:p>
    <w:sectPr w:rsidR="008E7E59"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宋体">
    <w:altName w:val="SimSun"/>
    <w:charset w:val="00"/>
    <w:family w:val="auto"/>
    <w:pitch w:val="variable"/>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Malgun Gothic">
    <w:altName w:val="Dotum"/>
    <w:charset w:val="81"/>
    <w:family w:val="swiss"/>
    <w:pitch w:val="variable"/>
    <w:sig w:usb0="00000000" w:usb1="09D77CFB" w:usb2="00000012" w:usb3="00000000" w:csb0="00080001" w:csb1="00000000"/>
  </w:font>
  <w:font w:name="한양신명조">
    <w:altName w:val="Batang"/>
    <w:panose1 w:val="00000000000000000000"/>
    <w:charset w:val="81"/>
    <w:family w:val="roman"/>
    <w:notTrueType/>
    <w:pitch w:val="default"/>
    <w:sig w:usb0="00000000" w:usb1="09060000" w:usb2="00000010" w:usb3="00000000" w:csb0="00080000" w:csb1="00000000"/>
  </w:font>
  <w:font w:name="한강체">
    <w:altName w:val="Batang"/>
    <w:charset w:val="4F"/>
    <w:family w:val="auto"/>
    <w:pitch w:val="variable"/>
    <w:sig w:usb0="01000000" w:usb1="00000609" w:usb2="1000000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5518E7" w:rsidRPr="005518E7" w:rsidRDefault="005518E7" w:rsidP="00137935">
      <w:pPr>
        <w:pStyle w:val="FootnoteText"/>
        <w:rPr>
          <w:lang w:val="en-US"/>
        </w:rPr>
      </w:pPr>
      <w:r>
        <w:rPr>
          <w:rStyle w:val="FootnoteReference"/>
        </w:rPr>
        <w:t>*</w:t>
      </w:r>
      <w:r>
        <w:tab/>
      </w:r>
      <w:r w:rsidRPr="00435821">
        <w:t>Low definition television (LDTV) refers to video resolutions having less number of pixels than the ones defined in Recommendation ITU</w:t>
      </w:r>
      <w:r w:rsidRPr="00435821">
        <w:noBreakHyphen/>
        <w:t>R BT.601. A pertinent ITU</w:t>
      </w:r>
      <w:r w:rsidRPr="00435821">
        <w:noBreakHyphen/>
        <w:t>R Recommendation on LDTV is under consideration.</w:t>
      </w:r>
    </w:p>
  </w:footnote>
  <w:footnote w:id="2">
    <w:p w:rsidR="005518E7" w:rsidRPr="005518E7" w:rsidRDefault="005518E7">
      <w:pPr>
        <w:pStyle w:val="FootnoteText"/>
        <w:rPr>
          <w:lang w:val="en-US"/>
        </w:rPr>
      </w:pPr>
      <w:r>
        <w:rPr>
          <w:rStyle w:val="FootnoteReference"/>
        </w:rPr>
        <w:t>**</w:t>
      </w:r>
      <w:r>
        <w:tab/>
      </w:r>
      <w:r w:rsidRPr="00435821">
        <w:t>The measurement method with reduced reference, for objective measurement of perceptual video quality, evaluates the performance of systems by making a comparison between features extracted from the undistorted input, or reference, video signal at the input of the system, and the degraded signal at the output of the system.</w:t>
      </w:r>
    </w:p>
  </w:footnote>
  <w:footnote w:id="3">
    <w:p w:rsidR="005518E7" w:rsidRPr="005518E7" w:rsidRDefault="005518E7">
      <w:pPr>
        <w:pStyle w:val="FootnoteText"/>
        <w:rPr>
          <w:lang w:val="en-US"/>
        </w:rPr>
      </w:pPr>
      <w:r>
        <w:rPr>
          <w:rStyle w:val="FootnoteReference"/>
        </w:rPr>
        <w:footnoteRef/>
      </w:r>
      <w:r>
        <w:tab/>
      </w:r>
      <w:r w:rsidRPr="00435821">
        <w:t>ITU</w:t>
      </w:r>
      <w:r w:rsidRPr="00435821">
        <w:noBreakHyphen/>
        <w:t>T Recommendation J.246 is available at &lt;</w:t>
      </w:r>
      <w:hyperlink r:id="rId1" w:history="1">
        <w:r w:rsidRPr="00302743">
          <w:rPr>
            <w:rStyle w:val="Hyperlink"/>
          </w:rPr>
          <w:t>http://www.itu.int/rec/T-REC-J.246-200808-P/en</w:t>
        </w:r>
      </w:hyperlink>
      <w:r w:rsidRPr="00435821">
        <w:t>&gt;.</w:t>
      </w:r>
    </w:p>
  </w:footnote>
  <w:footnote w:id="4">
    <w:p w:rsidR="005518E7" w:rsidRPr="005518E7" w:rsidRDefault="005518E7">
      <w:pPr>
        <w:pStyle w:val="FootnoteText"/>
        <w:rPr>
          <w:lang w:val="en-US"/>
        </w:rPr>
      </w:pPr>
      <w:r>
        <w:rPr>
          <w:rStyle w:val="FootnoteReference"/>
        </w:rPr>
        <w:footnoteRef/>
      </w:r>
      <w:r>
        <w:tab/>
      </w:r>
      <w:r w:rsidRPr="005518E7">
        <w:rPr>
          <w:rStyle w:val="FootnoteTextChar"/>
        </w:rPr>
        <w:t>H.263+ is a particular configuration of H.263 (1998).</w:t>
      </w:r>
    </w:p>
  </w:footnote>
  <w:footnote w:id="5">
    <w:p w:rsidR="00A17499" w:rsidRPr="00A17499" w:rsidRDefault="00A17499" w:rsidP="00A17499">
      <w:pPr>
        <w:pStyle w:val="FootnoteText"/>
        <w:tabs>
          <w:tab w:val="left" w:pos="425"/>
        </w:tabs>
        <w:rPr>
          <w:lang w:val="en-US"/>
        </w:rPr>
      </w:pPr>
      <w:r>
        <w:rPr>
          <w:rStyle w:val="FootnoteReference"/>
        </w:rPr>
        <w:t>***</w:t>
      </w:r>
      <w:r>
        <w:tab/>
        <w:t>This model is identical to that specified in Annex A of ITU-T Recommendation J.246.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8E7E59"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4976F6">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2939E2">
      <w:rPr>
        <w:rStyle w:val="PageNumber"/>
        <w:b/>
        <w:bCs/>
        <w:noProof/>
      </w:rPr>
      <w:t>14</w:t>
    </w:r>
    <w:r>
      <w:rPr>
        <w:rStyle w:val="PageNumber"/>
        <w:b/>
        <w:bCs/>
      </w:rPr>
      <w:fldChar w:fldCharType="end"/>
    </w:r>
    <w:r w:rsidR="000F6905" w:rsidRPr="000F6905">
      <w:tab/>
    </w:r>
    <w:fldSimple w:instr=" DOCPROPERTY &quot;Header&quot; \* MERGEFORMAT ">
      <w:r w:rsidR="00137935" w:rsidRPr="00137935">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2939E2">
      <w:rPr>
        <w:b/>
        <w:bCs/>
        <w:noProof/>
      </w:rPr>
      <w:t>ITU-R  BT.1867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137935" w:rsidRPr="00137935">
        <w:rPr>
          <w:b/>
          <w:bCs/>
        </w:rPr>
        <w:t xml:space="preserve">Rec. </w:t>
      </w:r>
    </w:fldSimple>
    <w:r>
      <w:rPr>
        <w:b/>
        <w:bCs/>
      </w:rPr>
      <w:t xml:space="preserve"> </w:t>
    </w:r>
    <w:r w:rsidR="004976F6">
      <w:rPr>
        <w:b/>
        <w:bCs/>
      </w:rPr>
      <w:fldChar w:fldCharType="begin"/>
    </w:r>
    <w:r>
      <w:rPr>
        <w:b/>
        <w:bCs/>
      </w:rPr>
      <w:instrText>styleref href</w:instrText>
    </w:r>
    <w:r w:rsidR="004976F6">
      <w:rPr>
        <w:b/>
        <w:bCs/>
      </w:rPr>
      <w:fldChar w:fldCharType="separate"/>
    </w:r>
    <w:r w:rsidR="002939E2">
      <w:rPr>
        <w:b/>
        <w:bCs/>
        <w:noProof/>
      </w:rPr>
      <w:t>ITU-R  BT.1867</w:t>
    </w:r>
    <w:r w:rsidR="004976F6">
      <w:rPr>
        <w:b/>
        <w:bCs/>
      </w:rPr>
      <w:fldChar w:fldCharType="end"/>
    </w:r>
    <w:r>
      <w:tab/>
    </w:r>
    <w:r w:rsidR="004976F6">
      <w:rPr>
        <w:rStyle w:val="PageNumber"/>
        <w:b/>
        <w:bCs/>
      </w:rPr>
      <w:fldChar w:fldCharType="begin"/>
    </w:r>
    <w:r>
      <w:rPr>
        <w:rStyle w:val="PageNumber"/>
        <w:b/>
        <w:bCs/>
      </w:rPr>
      <w:instrText xml:space="preserve"> PAGE </w:instrText>
    </w:r>
    <w:r w:rsidR="004976F6">
      <w:rPr>
        <w:rStyle w:val="PageNumber"/>
        <w:b/>
        <w:bCs/>
      </w:rPr>
      <w:fldChar w:fldCharType="separate"/>
    </w:r>
    <w:r w:rsidR="002939E2">
      <w:rPr>
        <w:rStyle w:val="PageNumber"/>
        <w:b/>
        <w:bCs/>
        <w:noProof/>
      </w:rPr>
      <w:t>15</w:t>
    </w:r>
    <w:r w:rsidR="004976F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pos w:val="sectEnd"/>
    <w:endnote w:id="-1"/>
    <w:endnote w:id="0"/>
  </w:endnotePr>
  <w:compat/>
  <w:rsids>
    <w:rsidRoot w:val="00934ED7"/>
    <w:rsid w:val="00013002"/>
    <w:rsid w:val="00051B7B"/>
    <w:rsid w:val="00072484"/>
    <w:rsid w:val="00096612"/>
    <w:rsid w:val="000B7683"/>
    <w:rsid w:val="000C0F2B"/>
    <w:rsid w:val="000F6905"/>
    <w:rsid w:val="00102934"/>
    <w:rsid w:val="00137935"/>
    <w:rsid w:val="00147110"/>
    <w:rsid w:val="001C6DA1"/>
    <w:rsid w:val="002058CE"/>
    <w:rsid w:val="002165F1"/>
    <w:rsid w:val="00220899"/>
    <w:rsid w:val="00220C77"/>
    <w:rsid w:val="00276D21"/>
    <w:rsid w:val="002939E2"/>
    <w:rsid w:val="00296D7F"/>
    <w:rsid w:val="002B3CF6"/>
    <w:rsid w:val="002C768A"/>
    <w:rsid w:val="002D76C4"/>
    <w:rsid w:val="002F50D6"/>
    <w:rsid w:val="00302743"/>
    <w:rsid w:val="00355450"/>
    <w:rsid w:val="00355AF6"/>
    <w:rsid w:val="003C0139"/>
    <w:rsid w:val="00420DFD"/>
    <w:rsid w:val="004365EE"/>
    <w:rsid w:val="00470E28"/>
    <w:rsid w:val="00490CF9"/>
    <w:rsid w:val="004934C5"/>
    <w:rsid w:val="004976F6"/>
    <w:rsid w:val="005518E7"/>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55E6"/>
    <w:rsid w:val="007A6AA8"/>
    <w:rsid w:val="007B31CB"/>
    <w:rsid w:val="007D3B79"/>
    <w:rsid w:val="008310C9"/>
    <w:rsid w:val="008C253A"/>
    <w:rsid w:val="008C7848"/>
    <w:rsid w:val="008E7E59"/>
    <w:rsid w:val="00917AF2"/>
    <w:rsid w:val="0092418A"/>
    <w:rsid w:val="00934ED7"/>
    <w:rsid w:val="009543C3"/>
    <w:rsid w:val="00966E1B"/>
    <w:rsid w:val="009A43DD"/>
    <w:rsid w:val="009E0BFE"/>
    <w:rsid w:val="009F2D2C"/>
    <w:rsid w:val="00A00133"/>
    <w:rsid w:val="00A17499"/>
    <w:rsid w:val="00A6617B"/>
    <w:rsid w:val="00A71FE5"/>
    <w:rsid w:val="00A766F4"/>
    <w:rsid w:val="00AA3AD8"/>
    <w:rsid w:val="00AB0DC8"/>
    <w:rsid w:val="00B033C8"/>
    <w:rsid w:val="00B33425"/>
    <w:rsid w:val="00B44E24"/>
    <w:rsid w:val="00B54ECC"/>
    <w:rsid w:val="00B714F3"/>
    <w:rsid w:val="00BC5D77"/>
    <w:rsid w:val="00BF487A"/>
    <w:rsid w:val="00C46BD9"/>
    <w:rsid w:val="00C55258"/>
    <w:rsid w:val="00C73560"/>
    <w:rsid w:val="00C7439E"/>
    <w:rsid w:val="00C82CAF"/>
    <w:rsid w:val="00CB0F14"/>
    <w:rsid w:val="00CD659B"/>
    <w:rsid w:val="00DE60A8"/>
    <w:rsid w:val="00DF4176"/>
    <w:rsid w:val="00E17240"/>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60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E60A8"/>
    <w:pPr>
      <w:keepNext/>
      <w:keepLines/>
      <w:spacing w:before="480"/>
      <w:ind w:left="794" w:hanging="794"/>
      <w:outlineLvl w:val="0"/>
    </w:pPr>
    <w:rPr>
      <w:b/>
    </w:rPr>
  </w:style>
  <w:style w:type="paragraph" w:styleId="Heading2">
    <w:name w:val="heading 2"/>
    <w:basedOn w:val="Heading1"/>
    <w:next w:val="Normal"/>
    <w:qFormat/>
    <w:rsid w:val="00DE60A8"/>
    <w:pPr>
      <w:spacing w:before="320"/>
      <w:outlineLvl w:val="1"/>
    </w:pPr>
  </w:style>
  <w:style w:type="paragraph" w:styleId="Heading3">
    <w:name w:val="heading 3"/>
    <w:basedOn w:val="Heading1"/>
    <w:next w:val="Normal"/>
    <w:qFormat/>
    <w:rsid w:val="00DE60A8"/>
    <w:pPr>
      <w:spacing w:before="200"/>
      <w:outlineLvl w:val="2"/>
    </w:pPr>
  </w:style>
  <w:style w:type="paragraph" w:styleId="Heading4">
    <w:name w:val="heading 4"/>
    <w:basedOn w:val="Heading3"/>
    <w:next w:val="Normal"/>
    <w:qFormat/>
    <w:rsid w:val="00DE60A8"/>
    <w:pPr>
      <w:tabs>
        <w:tab w:val="clear" w:pos="794"/>
        <w:tab w:val="left" w:pos="992"/>
      </w:tabs>
      <w:ind w:left="992" w:hanging="992"/>
      <w:outlineLvl w:val="3"/>
    </w:pPr>
  </w:style>
  <w:style w:type="paragraph" w:styleId="Heading5">
    <w:name w:val="heading 5"/>
    <w:basedOn w:val="Heading4"/>
    <w:next w:val="Normal"/>
    <w:qFormat/>
    <w:rsid w:val="00DE60A8"/>
    <w:pPr>
      <w:outlineLvl w:val="4"/>
    </w:pPr>
  </w:style>
  <w:style w:type="paragraph" w:styleId="Heading6">
    <w:name w:val="heading 6"/>
    <w:basedOn w:val="Heading4"/>
    <w:next w:val="Normal"/>
    <w:qFormat/>
    <w:rsid w:val="00DE60A8"/>
    <w:pPr>
      <w:tabs>
        <w:tab w:val="clear" w:pos="992"/>
        <w:tab w:val="clear" w:pos="1191"/>
      </w:tabs>
      <w:ind w:left="1588" w:hanging="1588"/>
      <w:outlineLvl w:val="5"/>
    </w:pPr>
  </w:style>
  <w:style w:type="paragraph" w:styleId="Heading7">
    <w:name w:val="heading 7"/>
    <w:basedOn w:val="Heading6"/>
    <w:next w:val="Normal"/>
    <w:qFormat/>
    <w:rsid w:val="00DE60A8"/>
    <w:pPr>
      <w:outlineLvl w:val="6"/>
    </w:pPr>
  </w:style>
  <w:style w:type="paragraph" w:styleId="Heading8">
    <w:name w:val="heading 8"/>
    <w:basedOn w:val="Heading6"/>
    <w:next w:val="Normal"/>
    <w:qFormat/>
    <w:rsid w:val="00DE60A8"/>
    <w:pPr>
      <w:outlineLvl w:val="7"/>
    </w:pPr>
  </w:style>
  <w:style w:type="paragraph" w:styleId="Heading9">
    <w:name w:val="heading 9"/>
    <w:basedOn w:val="Heading6"/>
    <w:next w:val="Normal"/>
    <w:qFormat/>
    <w:rsid w:val="00DE60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60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E60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60A8"/>
  </w:style>
  <w:style w:type="paragraph" w:customStyle="1" w:styleId="Headingb">
    <w:name w:val="Heading_b"/>
    <w:basedOn w:val="Heading3"/>
    <w:next w:val="Normal"/>
    <w:link w:val="HeadingbChar"/>
    <w:rsid w:val="00DE60A8"/>
    <w:pPr>
      <w:spacing w:before="160"/>
      <w:ind w:left="0" w:firstLine="0"/>
      <w:outlineLvl w:val="9"/>
    </w:pPr>
  </w:style>
  <w:style w:type="paragraph" w:customStyle="1" w:styleId="Headingi">
    <w:name w:val="Heading_i"/>
    <w:basedOn w:val="Heading3"/>
    <w:next w:val="Normal"/>
    <w:rsid w:val="00DE60A8"/>
    <w:pPr>
      <w:spacing w:before="160"/>
      <w:ind w:left="0" w:firstLine="0"/>
    </w:pPr>
    <w:rPr>
      <w:b w:val="0"/>
      <w:i/>
    </w:rPr>
  </w:style>
  <w:style w:type="character" w:customStyle="1" w:styleId="href">
    <w:name w:val="href"/>
    <w:basedOn w:val="DefaultParagraphFont"/>
    <w:rsid w:val="00DE60A8"/>
  </w:style>
  <w:style w:type="paragraph" w:customStyle="1" w:styleId="AnnexNoTitle">
    <w:name w:val="Annex_NoTitle"/>
    <w:basedOn w:val="Normal"/>
    <w:next w:val="Normalaftertitle"/>
    <w:rsid w:val="00DE60A8"/>
    <w:pPr>
      <w:keepNext/>
      <w:keepLines/>
      <w:spacing w:before="480" w:after="80"/>
      <w:jc w:val="center"/>
    </w:pPr>
    <w:rPr>
      <w:b/>
      <w:sz w:val="28"/>
    </w:rPr>
  </w:style>
  <w:style w:type="paragraph" w:customStyle="1" w:styleId="Normalaftertitle">
    <w:name w:val="Normal_after_title"/>
    <w:basedOn w:val="Normal"/>
    <w:next w:val="Normal"/>
    <w:rsid w:val="00DE60A8"/>
    <w:pPr>
      <w:spacing w:before="320"/>
    </w:pPr>
  </w:style>
  <w:style w:type="paragraph" w:customStyle="1" w:styleId="enumlev2">
    <w:name w:val="enumlev2"/>
    <w:basedOn w:val="enumlev1"/>
    <w:rsid w:val="00DE60A8"/>
    <w:pPr>
      <w:ind w:left="1191" w:hanging="397"/>
    </w:pPr>
  </w:style>
  <w:style w:type="paragraph" w:customStyle="1" w:styleId="enumlev1">
    <w:name w:val="enumlev1"/>
    <w:basedOn w:val="Normal"/>
    <w:link w:val="enumlev1Char"/>
    <w:rsid w:val="00DE60A8"/>
    <w:pPr>
      <w:spacing w:before="80"/>
      <w:ind w:left="794" w:hanging="794"/>
    </w:pPr>
  </w:style>
  <w:style w:type="paragraph" w:customStyle="1" w:styleId="enumlev3">
    <w:name w:val="enumlev3"/>
    <w:basedOn w:val="enumlev2"/>
    <w:rsid w:val="00DE60A8"/>
    <w:pPr>
      <w:ind w:left="1588"/>
    </w:pPr>
  </w:style>
  <w:style w:type="paragraph" w:customStyle="1" w:styleId="Note">
    <w:name w:val="Note"/>
    <w:basedOn w:val="Normal"/>
    <w:rsid w:val="00DE60A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E60A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E60A8"/>
    <w:pPr>
      <w:keepNext/>
      <w:keepLines/>
      <w:spacing w:before="240"/>
      <w:jc w:val="center"/>
    </w:pPr>
    <w:rPr>
      <w:b/>
      <w:sz w:val="28"/>
    </w:rPr>
  </w:style>
  <w:style w:type="paragraph" w:customStyle="1" w:styleId="Recref">
    <w:name w:val="Rec_ref"/>
    <w:basedOn w:val="Normal"/>
    <w:next w:val="Recdate"/>
    <w:rsid w:val="00DE60A8"/>
    <w:pPr>
      <w:jc w:val="center"/>
    </w:pPr>
  </w:style>
  <w:style w:type="paragraph" w:customStyle="1" w:styleId="Recdate">
    <w:name w:val="Rec_date"/>
    <w:basedOn w:val="Recref"/>
    <w:next w:val="Normalaftertitle"/>
    <w:rsid w:val="00DE60A8"/>
    <w:pPr>
      <w:jc w:val="right"/>
    </w:pPr>
  </w:style>
  <w:style w:type="paragraph" w:customStyle="1" w:styleId="HeadingSum">
    <w:name w:val="Heading_Sum"/>
    <w:basedOn w:val="Headingb"/>
    <w:next w:val="Normal"/>
    <w:rsid w:val="00DE60A8"/>
    <w:pPr>
      <w:spacing w:before="240"/>
    </w:pPr>
    <w:rPr>
      <w:sz w:val="22"/>
      <w:lang w:val="es-ES_tradnl"/>
    </w:rPr>
  </w:style>
  <w:style w:type="paragraph" w:customStyle="1" w:styleId="AppendixNoTitle">
    <w:name w:val="Appendix_NoTitle"/>
    <w:basedOn w:val="AnnexNoTitle"/>
    <w:next w:val="Normal"/>
    <w:rsid w:val="00DE60A8"/>
  </w:style>
  <w:style w:type="paragraph" w:customStyle="1" w:styleId="Tablefin">
    <w:name w:val="Table_fin"/>
    <w:basedOn w:val="Normal"/>
    <w:next w:val="Normal"/>
    <w:rsid w:val="00DE60A8"/>
    <w:pPr>
      <w:spacing w:before="0"/>
    </w:pPr>
    <w:rPr>
      <w:sz w:val="20"/>
      <w:lang w:val="en-GB"/>
    </w:rPr>
  </w:style>
  <w:style w:type="paragraph" w:customStyle="1" w:styleId="Tablehead">
    <w:name w:val="Table_head"/>
    <w:basedOn w:val="Normal"/>
    <w:next w:val="Normal"/>
    <w:rsid w:val="00DE60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E60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E60A8"/>
    <w:pPr>
      <w:keepNext/>
      <w:spacing w:before="360" w:after="120"/>
      <w:jc w:val="center"/>
    </w:pPr>
  </w:style>
  <w:style w:type="paragraph" w:customStyle="1" w:styleId="Tabletext">
    <w:name w:val="Table_text"/>
    <w:basedOn w:val="Normal"/>
    <w:rsid w:val="00DE60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E60A8"/>
    <w:pPr>
      <w:tabs>
        <w:tab w:val="clear" w:pos="1191"/>
        <w:tab w:val="clear" w:pos="1588"/>
        <w:tab w:val="clear" w:pos="1985"/>
        <w:tab w:val="center" w:pos="4820"/>
        <w:tab w:val="right" w:pos="9639"/>
      </w:tabs>
    </w:pPr>
  </w:style>
  <w:style w:type="paragraph" w:customStyle="1" w:styleId="Equationlegend">
    <w:name w:val="Equation_legend"/>
    <w:basedOn w:val="NormalIndent"/>
    <w:rsid w:val="00DE60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60A8"/>
    <w:pPr>
      <w:ind w:left="794"/>
    </w:pPr>
  </w:style>
  <w:style w:type="paragraph" w:customStyle="1" w:styleId="Figurelegend">
    <w:name w:val="Figure_legend"/>
    <w:basedOn w:val="Normal"/>
    <w:rsid w:val="00DE60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E60A8"/>
    <w:pPr>
      <w:keepNext/>
      <w:keepLines/>
      <w:spacing w:before="480" w:after="80"/>
      <w:jc w:val="center"/>
    </w:pPr>
    <w:rPr>
      <w:caps/>
      <w:sz w:val="18"/>
    </w:rPr>
  </w:style>
  <w:style w:type="paragraph" w:customStyle="1" w:styleId="Figuretitle">
    <w:name w:val="Figure_title"/>
    <w:basedOn w:val="Normal"/>
    <w:next w:val="Figure"/>
    <w:rsid w:val="00DE60A8"/>
    <w:pPr>
      <w:keepNext/>
      <w:spacing w:before="0" w:after="120"/>
      <w:jc w:val="center"/>
    </w:pPr>
    <w:rPr>
      <w:rFonts w:ascii="Times New Roman Bold" w:hAnsi="Times New Roman Bold"/>
      <w:b/>
      <w:sz w:val="18"/>
    </w:rPr>
  </w:style>
  <w:style w:type="paragraph" w:customStyle="1" w:styleId="Figure">
    <w:name w:val="Figure"/>
    <w:basedOn w:val="FigureNo"/>
    <w:next w:val="Normal"/>
    <w:rsid w:val="00DE60A8"/>
    <w:pPr>
      <w:keepNext w:val="0"/>
      <w:spacing w:before="0" w:after="240"/>
    </w:pPr>
  </w:style>
  <w:style w:type="paragraph" w:customStyle="1" w:styleId="tocpart">
    <w:name w:val="tocpart"/>
    <w:basedOn w:val="Normal"/>
    <w:rsid w:val="00DE60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60A8"/>
    <w:pPr>
      <w:keepNext/>
      <w:keepLines/>
      <w:spacing w:before="480"/>
      <w:jc w:val="center"/>
    </w:pPr>
    <w:rPr>
      <w:sz w:val="28"/>
    </w:rPr>
  </w:style>
  <w:style w:type="paragraph" w:customStyle="1" w:styleId="Arttitle">
    <w:name w:val="Art_title"/>
    <w:basedOn w:val="Normal"/>
    <w:next w:val="Normalaftertitle"/>
    <w:rsid w:val="00DE60A8"/>
    <w:pPr>
      <w:keepNext/>
      <w:keepLines/>
      <w:spacing w:before="240"/>
      <w:jc w:val="center"/>
    </w:pPr>
    <w:rPr>
      <w:b/>
      <w:sz w:val="28"/>
    </w:rPr>
  </w:style>
  <w:style w:type="paragraph" w:customStyle="1" w:styleId="Blanc">
    <w:name w:val="Blanc"/>
    <w:basedOn w:val="Normal"/>
    <w:next w:val="Tabletext"/>
    <w:rsid w:val="00DE60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60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E60A8"/>
    <w:pPr>
      <w:keepNext/>
      <w:keepLines/>
      <w:spacing w:before="160"/>
      <w:ind w:left="794"/>
    </w:pPr>
    <w:rPr>
      <w:i/>
    </w:rPr>
  </w:style>
  <w:style w:type="paragraph" w:customStyle="1" w:styleId="ChapNo">
    <w:name w:val="Chap_No"/>
    <w:basedOn w:val="ArtNo"/>
    <w:next w:val="Chaptitle"/>
    <w:rsid w:val="00DE60A8"/>
    <w:rPr>
      <w:b/>
    </w:rPr>
  </w:style>
  <w:style w:type="paragraph" w:customStyle="1" w:styleId="Chaptitle">
    <w:name w:val="Chap_title"/>
    <w:basedOn w:val="Arttitle"/>
    <w:next w:val="Normalaftertitle"/>
    <w:rsid w:val="00DE60A8"/>
  </w:style>
  <w:style w:type="character" w:styleId="FootnoteReference">
    <w:name w:val="footnote reference"/>
    <w:basedOn w:val="DefaultParagraphFont"/>
    <w:semiHidden/>
    <w:rsid w:val="00DE60A8"/>
    <w:rPr>
      <w:position w:val="6"/>
      <w:sz w:val="18"/>
    </w:rPr>
  </w:style>
  <w:style w:type="paragraph" w:styleId="FootnoteText">
    <w:name w:val="footnote text"/>
    <w:basedOn w:val="Normal"/>
    <w:link w:val="FootnoteTextChar"/>
    <w:rsid w:val="00DE60A8"/>
    <w:pPr>
      <w:keepLines/>
      <w:tabs>
        <w:tab w:val="left" w:pos="255"/>
      </w:tabs>
      <w:ind w:left="255" w:hanging="255"/>
    </w:pPr>
    <w:rPr>
      <w:sz w:val="22"/>
    </w:rPr>
  </w:style>
  <w:style w:type="paragraph" w:styleId="Index1">
    <w:name w:val="index 1"/>
    <w:basedOn w:val="Normal"/>
    <w:next w:val="Normal"/>
    <w:semiHidden/>
    <w:rsid w:val="00DE60A8"/>
  </w:style>
  <w:style w:type="paragraph" w:styleId="Index2">
    <w:name w:val="index 2"/>
    <w:basedOn w:val="Normal"/>
    <w:next w:val="Normal"/>
    <w:semiHidden/>
    <w:rsid w:val="00DE60A8"/>
    <w:pPr>
      <w:ind w:left="283"/>
    </w:pPr>
  </w:style>
  <w:style w:type="paragraph" w:styleId="Index3">
    <w:name w:val="index 3"/>
    <w:basedOn w:val="Normal"/>
    <w:next w:val="Normal"/>
    <w:semiHidden/>
    <w:rsid w:val="00DE60A8"/>
    <w:pPr>
      <w:ind w:left="566"/>
    </w:pPr>
  </w:style>
  <w:style w:type="paragraph" w:styleId="IndexHeading">
    <w:name w:val="index heading"/>
    <w:basedOn w:val="Normal"/>
    <w:next w:val="Index1"/>
    <w:semiHidden/>
    <w:rsid w:val="00DE60A8"/>
  </w:style>
  <w:style w:type="paragraph" w:customStyle="1" w:styleId="Line">
    <w:name w:val="Line"/>
    <w:basedOn w:val="Normal"/>
    <w:next w:val="Normal"/>
    <w:rsid w:val="00DE60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60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60A8"/>
  </w:style>
  <w:style w:type="paragraph" w:customStyle="1" w:styleId="Partref">
    <w:name w:val="Part_ref"/>
    <w:basedOn w:val="Normal"/>
    <w:next w:val="Normal"/>
    <w:rsid w:val="00DE60A8"/>
    <w:pPr>
      <w:keepNext/>
      <w:keepLines/>
      <w:spacing w:after="280"/>
      <w:jc w:val="center"/>
    </w:pPr>
  </w:style>
  <w:style w:type="paragraph" w:customStyle="1" w:styleId="Parttitle">
    <w:name w:val="Part_title"/>
    <w:basedOn w:val="Normal"/>
    <w:next w:val="Normalaftertitle"/>
    <w:rsid w:val="00DE60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E60A8"/>
  </w:style>
  <w:style w:type="paragraph" w:customStyle="1" w:styleId="QuestionNo">
    <w:name w:val="Question_No"/>
    <w:basedOn w:val="RecNo"/>
    <w:next w:val="Normal"/>
    <w:rsid w:val="00DE60A8"/>
  </w:style>
  <w:style w:type="paragraph" w:customStyle="1" w:styleId="Questionref">
    <w:name w:val="Question_ref"/>
    <w:basedOn w:val="Recref"/>
    <w:next w:val="Questiondate"/>
    <w:rsid w:val="00DE60A8"/>
  </w:style>
  <w:style w:type="paragraph" w:customStyle="1" w:styleId="Questiontitle">
    <w:name w:val="Question_title"/>
    <w:basedOn w:val="Normal"/>
    <w:next w:val="Questionref"/>
    <w:rsid w:val="00DE60A8"/>
  </w:style>
  <w:style w:type="paragraph" w:customStyle="1" w:styleId="Reftext">
    <w:name w:val="Ref_text"/>
    <w:basedOn w:val="Normal"/>
    <w:rsid w:val="00DE60A8"/>
    <w:pPr>
      <w:ind w:left="794" w:hanging="794"/>
    </w:pPr>
    <w:rPr>
      <w:sz w:val="22"/>
    </w:rPr>
  </w:style>
  <w:style w:type="paragraph" w:customStyle="1" w:styleId="Reftitle">
    <w:name w:val="Ref_title"/>
    <w:basedOn w:val="Normal"/>
    <w:next w:val="Reftext"/>
    <w:rsid w:val="00DE60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E60A8"/>
  </w:style>
  <w:style w:type="paragraph" w:customStyle="1" w:styleId="RepNo">
    <w:name w:val="Rep_No"/>
    <w:basedOn w:val="RecNo"/>
    <w:next w:val="Reptitle"/>
    <w:rsid w:val="00DE60A8"/>
  </w:style>
  <w:style w:type="paragraph" w:customStyle="1" w:styleId="Reptitle">
    <w:name w:val="Rep_title"/>
    <w:basedOn w:val="Rectitle"/>
    <w:next w:val="Repref"/>
    <w:rsid w:val="00DE60A8"/>
  </w:style>
  <w:style w:type="paragraph" w:customStyle="1" w:styleId="Repref">
    <w:name w:val="Rep_ref"/>
    <w:basedOn w:val="Recref"/>
    <w:next w:val="Repdate"/>
    <w:rsid w:val="00DE60A8"/>
  </w:style>
  <w:style w:type="paragraph" w:customStyle="1" w:styleId="Resdate">
    <w:name w:val="Res_date"/>
    <w:basedOn w:val="Recdate"/>
    <w:next w:val="Normalaftertitle"/>
    <w:rsid w:val="00DE60A8"/>
  </w:style>
  <w:style w:type="paragraph" w:customStyle="1" w:styleId="ResNo">
    <w:name w:val="Res_No"/>
    <w:basedOn w:val="RecNo"/>
    <w:next w:val="Restitle"/>
    <w:rsid w:val="00DE60A8"/>
  </w:style>
  <w:style w:type="paragraph" w:customStyle="1" w:styleId="Restitle">
    <w:name w:val="Res_title"/>
    <w:basedOn w:val="Normal"/>
    <w:next w:val="Resref"/>
    <w:rsid w:val="00DE60A8"/>
    <w:pPr>
      <w:spacing w:before="240"/>
      <w:jc w:val="center"/>
    </w:pPr>
    <w:rPr>
      <w:b/>
      <w:sz w:val="28"/>
    </w:rPr>
  </w:style>
  <w:style w:type="paragraph" w:customStyle="1" w:styleId="Resref">
    <w:name w:val="Res_ref"/>
    <w:basedOn w:val="Recref"/>
    <w:next w:val="Resdate"/>
    <w:rsid w:val="00DE60A8"/>
  </w:style>
  <w:style w:type="paragraph" w:customStyle="1" w:styleId="SectionNo">
    <w:name w:val="Section_No"/>
    <w:basedOn w:val="Normal"/>
    <w:next w:val="Normal"/>
    <w:rsid w:val="00DE60A8"/>
  </w:style>
  <w:style w:type="paragraph" w:customStyle="1" w:styleId="Sectiontitle">
    <w:name w:val="Section_title"/>
    <w:basedOn w:val="Normal"/>
    <w:next w:val="Normalaftertitle"/>
    <w:rsid w:val="00DE60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E60A8"/>
    <w:pPr>
      <w:tabs>
        <w:tab w:val="clear" w:pos="794"/>
        <w:tab w:val="clear" w:pos="1191"/>
        <w:tab w:val="clear" w:pos="1588"/>
        <w:tab w:val="clear" w:pos="1985"/>
        <w:tab w:val="right" w:pos="9611"/>
      </w:tabs>
    </w:pPr>
    <w:rPr>
      <w:i/>
    </w:rPr>
  </w:style>
  <w:style w:type="paragraph" w:styleId="TOC1">
    <w:name w:val="toc 1"/>
    <w:basedOn w:val="Normal"/>
    <w:uiPriority w:val="39"/>
    <w:rsid w:val="00DE60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E60A8"/>
    <w:pPr>
      <w:tabs>
        <w:tab w:val="clear" w:pos="567"/>
        <w:tab w:val="left" w:pos="1276"/>
      </w:tabs>
      <w:spacing w:before="160"/>
      <w:ind w:left="1276" w:hanging="709"/>
    </w:pPr>
  </w:style>
  <w:style w:type="paragraph" w:styleId="TOC3">
    <w:name w:val="toc 3"/>
    <w:basedOn w:val="TOC2"/>
    <w:semiHidden/>
    <w:rsid w:val="00DE60A8"/>
    <w:pPr>
      <w:tabs>
        <w:tab w:val="clear" w:pos="1276"/>
        <w:tab w:val="left" w:pos="2155"/>
      </w:tabs>
      <w:ind w:left="2155" w:hanging="879"/>
    </w:pPr>
  </w:style>
  <w:style w:type="paragraph" w:styleId="TOC4">
    <w:name w:val="toc 4"/>
    <w:basedOn w:val="TOC3"/>
    <w:semiHidden/>
    <w:rsid w:val="00DE60A8"/>
    <w:pPr>
      <w:tabs>
        <w:tab w:val="left" w:pos="3261"/>
      </w:tabs>
      <w:spacing w:before="80"/>
      <w:ind w:left="3261" w:hanging="993"/>
    </w:pPr>
  </w:style>
  <w:style w:type="paragraph" w:styleId="TOC5">
    <w:name w:val="toc 5"/>
    <w:basedOn w:val="TOC4"/>
    <w:semiHidden/>
    <w:rsid w:val="00DE60A8"/>
  </w:style>
  <w:style w:type="paragraph" w:styleId="TOC6">
    <w:name w:val="toc 6"/>
    <w:basedOn w:val="TOC4"/>
    <w:semiHidden/>
    <w:rsid w:val="00DE60A8"/>
  </w:style>
  <w:style w:type="paragraph" w:styleId="TOC7">
    <w:name w:val="toc 7"/>
    <w:basedOn w:val="TOC4"/>
    <w:semiHidden/>
    <w:rsid w:val="00DE60A8"/>
  </w:style>
  <w:style w:type="paragraph" w:styleId="TOC8">
    <w:name w:val="toc 8"/>
    <w:basedOn w:val="TOC4"/>
    <w:semiHidden/>
    <w:rsid w:val="00DE60A8"/>
  </w:style>
  <w:style w:type="paragraph" w:customStyle="1" w:styleId="Annexref">
    <w:name w:val="Annex_ref"/>
    <w:basedOn w:val="Normal"/>
    <w:next w:val="Normalaftertitle"/>
    <w:rsid w:val="00DE60A8"/>
    <w:pPr>
      <w:keepNext/>
      <w:keepLines/>
      <w:spacing w:after="280"/>
      <w:jc w:val="center"/>
    </w:pPr>
  </w:style>
  <w:style w:type="paragraph" w:customStyle="1" w:styleId="Appendixref">
    <w:name w:val="Appendix_ref"/>
    <w:basedOn w:val="Annexref"/>
    <w:next w:val="Normalaftertitle"/>
    <w:rsid w:val="00DE60A8"/>
  </w:style>
  <w:style w:type="paragraph" w:customStyle="1" w:styleId="Tabletitle">
    <w:name w:val="Table_title"/>
    <w:basedOn w:val="Normal"/>
    <w:next w:val="Tablehead"/>
    <w:link w:val="TabletitleChar"/>
    <w:rsid w:val="00DE60A8"/>
    <w:pPr>
      <w:keepNext/>
      <w:spacing w:before="0" w:after="120"/>
      <w:jc w:val="center"/>
    </w:pPr>
    <w:rPr>
      <w:b/>
    </w:rPr>
  </w:style>
  <w:style w:type="paragraph" w:customStyle="1" w:styleId="Summary">
    <w:name w:val="Summary"/>
    <w:basedOn w:val="Normal"/>
    <w:next w:val="Normalaftertitle"/>
    <w:rsid w:val="00DE60A8"/>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basedOn w:val="DefaultParagraphFont"/>
    <w:link w:val="FootnoteText"/>
    <w:rsid w:val="00DE60A8"/>
    <w:rPr>
      <w:sz w:val="22"/>
      <w:lang w:val="fr-FR" w:eastAsia="en-US"/>
    </w:rPr>
  </w:style>
  <w:style w:type="character" w:customStyle="1" w:styleId="CallChar">
    <w:name w:val="Call Char"/>
    <w:basedOn w:val="DefaultParagraphFont"/>
    <w:link w:val="Call"/>
    <w:locked/>
    <w:rsid w:val="008E7E59"/>
    <w:rPr>
      <w:i/>
      <w:sz w:val="24"/>
      <w:lang w:val="fr-FR" w:eastAsia="en-US"/>
    </w:rPr>
  </w:style>
  <w:style w:type="paragraph" w:customStyle="1" w:styleId="TableLegendNote">
    <w:name w:val="Table_Legend_Note"/>
    <w:basedOn w:val="Tablelegend"/>
    <w:next w:val="Tablelegend"/>
    <w:rsid w:val="00DE60A8"/>
    <w:pPr>
      <w:ind w:left="-85" w:firstLine="0"/>
    </w:pPr>
    <w:rPr>
      <w:lang w:val="en-US"/>
    </w:rPr>
  </w:style>
  <w:style w:type="character" w:customStyle="1" w:styleId="enumlev1Char">
    <w:name w:val="enumlev1 Char"/>
    <w:basedOn w:val="DefaultParagraphFont"/>
    <w:link w:val="enumlev1"/>
    <w:locked/>
    <w:rsid w:val="008E7E59"/>
    <w:rPr>
      <w:sz w:val="24"/>
      <w:lang w:val="fr-FR" w:eastAsia="en-US"/>
    </w:rPr>
  </w:style>
  <w:style w:type="character" w:customStyle="1" w:styleId="TableNoChar">
    <w:name w:val="Table_No Char"/>
    <w:basedOn w:val="DefaultParagraphFont"/>
    <w:link w:val="TableNo"/>
    <w:locked/>
    <w:rsid w:val="008E7E59"/>
    <w:rPr>
      <w:sz w:val="24"/>
      <w:lang w:val="fr-FR" w:eastAsia="en-US"/>
    </w:rPr>
  </w:style>
  <w:style w:type="character" w:customStyle="1" w:styleId="TabletitleChar">
    <w:name w:val="Table_title Char"/>
    <w:basedOn w:val="DefaultParagraphFont"/>
    <w:link w:val="Tabletitle"/>
    <w:locked/>
    <w:rsid w:val="008E7E59"/>
    <w:rPr>
      <w:b/>
      <w:sz w:val="24"/>
      <w:lang w:val="fr-FR" w:eastAsia="en-US"/>
    </w:rPr>
  </w:style>
  <w:style w:type="character" w:customStyle="1" w:styleId="HeadingbChar">
    <w:name w:val="Heading_b Char"/>
    <w:basedOn w:val="DefaultParagraphFont"/>
    <w:link w:val="Headingb"/>
    <w:locked/>
    <w:rsid w:val="008E7E59"/>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11.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image" Target="media/image25.wmf"/><Relationship Id="rId47"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emf"/><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emf"/><Relationship Id="rId32" Type="http://schemas.openxmlformats.org/officeDocument/2006/relationships/oleObject" Target="embeddings/oleObject4.bin"/><Relationship Id="rId37" Type="http://schemas.openxmlformats.org/officeDocument/2006/relationships/image" Target="media/image21.emf"/><Relationship Id="rId40" Type="http://schemas.openxmlformats.org/officeDocument/2006/relationships/image" Target="media/image24.wmf"/><Relationship Id="rId45"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image" Target="media/image16.wmf"/><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oleObject" Target="embeddings/oleObject6.bin"/><Relationship Id="rId48"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T-REC-J.246-200808-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14682-36BC-4E0C-B170-2308D3F5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153</TotalTime>
  <Pages>24</Pages>
  <Words>4677</Words>
  <Characters>25389</Characters>
  <Application>Microsoft Office Word</Application>
  <DocSecurity>0</DocSecurity>
  <Lines>1015</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30033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BT.1867 - Objective perceptual visual quality measurement techniques for broadcasting  applications using low definition television  in the presence of  a reduced reference*</dc:title>
  <dc:subject>BT Series = Broadcasting service (television)</dc:subject>
  <dc:creator>ITU Radiocommunication Bureau (BR)</dc:creator>
  <cp:keywords>BT,1867</cp:keywords>
  <dc:description>Santosbo, 13/04/2010, MSB106309</dc:description>
  <cp:lastModifiedBy>santosbo</cp:lastModifiedBy>
  <cp:revision>11</cp:revision>
  <cp:lastPrinted>2009-05-25T08:41:00Z</cp:lastPrinted>
  <dcterms:created xsi:type="dcterms:W3CDTF">2010-04-13T14:04:00Z</dcterms:created>
  <dcterms:modified xsi:type="dcterms:W3CDTF">2010-04-22T09:59:00Z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